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2D14A8" w14:paraId="765461A1" w14:textId="77777777" w:rsidTr="00B23642">
        <w:trPr>
          <w:trHeight w:val="720"/>
        </w:trPr>
        <w:tc>
          <w:tcPr>
            <w:tcW w:w="6494" w:type="dxa"/>
            <w:gridSpan w:val="2"/>
            <w:tcBorders>
              <w:bottom w:val="single" w:sz="18" w:space="0" w:color="auto"/>
            </w:tcBorders>
            <w:vAlign w:val="center"/>
          </w:tcPr>
          <w:p w14:paraId="7717D7E2" w14:textId="77777777" w:rsidR="002D14A8" w:rsidRDefault="002D14A8" w:rsidP="00B23642">
            <w:pPr>
              <w:rPr>
                <w:rFonts w:ascii="Univers" w:hAnsi="Univers"/>
                <w:b/>
                <w:sz w:val="28"/>
                <w:szCs w:val="28"/>
                <w:lang w:val="es-MX"/>
              </w:rPr>
            </w:pPr>
            <w:r>
              <w:rPr>
                <w:rFonts w:ascii="Univers" w:hAnsi="Univers"/>
                <w:b/>
                <w:sz w:val="28"/>
                <w:szCs w:val="28"/>
                <w:lang w:val="es-MX"/>
              </w:rPr>
              <w:t>NACIONES</w:t>
            </w:r>
          </w:p>
          <w:p w14:paraId="68C1E5AC" w14:textId="77777777" w:rsidR="002D14A8" w:rsidRDefault="002D14A8" w:rsidP="00B23642">
            <w:pPr>
              <w:rPr>
                <w:rFonts w:ascii="Univers" w:hAnsi="Univers"/>
                <w:b/>
                <w:sz w:val="28"/>
                <w:szCs w:val="28"/>
                <w:lang w:val="es-MX"/>
              </w:rPr>
            </w:pPr>
            <w:r>
              <w:rPr>
                <w:rFonts w:ascii="Univers" w:hAnsi="Univers"/>
                <w:b/>
                <w:sz w:val="28"/>
                <w:szCs w:val="28"/>
                <w:lang w:val="es-MX"/>
              </w:rPr>
              <w:t>UNIDAS</w:t>
            </w:r>
          </w:p>
        </w:tc>
        <w:tc>
          <w:tcPr>
            <w:tcW w:w="3586" w:type="dxa"/>
            <w:tcBorders>
              <w:bottom w:val="single" w:sz="18" w:space="0" w:color="auto"/>
            </w:tcBorders>
          </w:tcPr>
          <w:p w14:paraId="7194D8F7" w14:textId="77777777" w:rsidR="002D14A8" w:rsidRPr="00F87EFD" w:rsidRDefault="002D14A8" w:rsidP="00B23642">
            <w:pPr>
              <w:jc w:val="right"/>
              <w:rPr>
                <w:rFonts w:ascii="Univers" w:hAnsi="Univers" w:cstheme="minorBidi"/>
                <w:sz w:val="52"/>
                <w:szCs w:val="52"/>
              </w:rPr>
            </w:pPr>
            <w:r w:rsidRPr="00F87EFD">
              <w:rPr>
                <w:rFonts w:ascii="Univers" w:hAnsi="Univers" w:cstheme="minorBidi"/>
                <w:b/>
                <w:sz w:val="72"/>
              </w:rPr>
              <w:t>EP</w:t>
            </w:r>
          </w:p>
        </w:tc>
      </w:tr>
      <w:tr w:rsidR="002D14A8" w:rsidRPr="00ED06E1" w14:paraId="5655509D" w14:textId="77777777" w:rsidTr="00B236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1E325EE4" w14:textId="77777777" w:rsidR="002D14A8" w:rsidRDefault="002D14A8" w:rsidP="00B23642">
            <w:pPr>
              <w:spacing w:before="120"/>
            </w:pPr>
            <w:r>
              <w:rPr>
                <w:noProof/>
                <w:lang w:eastAsia="en-CA"/>
              </w:rPr>
              <w:drawing>
                <wp:anchor distT="0" distB="0" distL="114300" distR="114300" simplePos="0" relativeHeight="251659264" behindDoc="0" locked="0" layoutInCell="1" allowOverlap="1" wp14:anchorId="51EDF5AC" wp14:editId="30F69A0E">
                  <wp:simplePos x="0" y="0"/>
                  <wp:positionH relativeFrom="column">
                    <wp:posOffset>74295</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7F80EB5E" wp14:editId="0FD25EA7">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0D6F1EFB" w14:textId="77777777" w:rsidR="002D14A8" w:rsidRDefault="002D14A8" w:rsidP="00B2364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7B0447F7" w14:textId="77777777" w:rsidR="002D14A8" w:rsidRDefault="002D14A8" w:rsidP="00B2364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6E49C531" w14:textId="77777777" w:rsidR="002D14A8" w:rsidRDefault="002D14A8" w:rsidP="00B2364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1F1EC963" w14:textId="77777777" w:rsidR="002D14A8" w:rsidRDefault="002D14A8" w:rsidP="00B2364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7B2093AF" w14:textId="77777777" w:rsidR="002D14A8" w:rsidRDefault="002D14A8" w:rsidP="00B23642">
            <w:pPr>
              <w:spacing w:before="720"/>
              <w:rPr>
                <w:lang w:val="es-ES"/>
              </w:rPr>
            </w:pPr>
          </w:p>
        </w:tc>
        <w:tc>
          <w:tcPr>
            <w:tcW w:w="3586" w:type="dxa"/>
            <w:tcBorders>
              <w:top w:val="nil"/>
              <w:left w:val="nil"/>
              <w:bottom w:val="single" w:sz="36" w:space="0" w:color="auto"/>
              <w:right w:val="nil"/>
            </w:tcBorders>
          </w:tcPr>
          <w:p w14:paraId="2BCE8DAC" w14:textId="77777777" w:rsidR="002D14A8" w:rsidRDefault="002D14A8" w:rsidP="00B23642">
            <w:pPr>
              <w:rPr>
                <w:lang w:val="es-ES"/>
              </w:rPr>
            </w:pPr>
          </w:p>
          <w:p w14:paraId="2E1DC4F2" w14:textId="77777777" w:rsidR="002D14A8" w:rsidRDefault="002D14A8" w:rsidP="00B23642">
            <w:pPr>
              <w:rPr>
                <w:lang w:val="es-ES"/>
              </w:rPr>
            </w:pPr>
            <w:r>
              <w:rPr>
                <w:lang w:val="es-ES"/>
              </w:rPr>
              <w:t>Distr.</w:t>
            </w:r>
          </w:p>
          <w:p w14:paraId="47193A00" w14:textId="77777777" w:rsidR="002D14A8" w:rsidRDefault="002D14A8" w:rsidP="00B23642">
            <w:pPr>
              <w:rPr>
                <w:lang w:val="es-ES"/>
              </w:rPr>
            </w:pPr>
            <w:r>
              <w:rPr>
                <w:lang w:val="es-ES"/>
              </w:rPr>
              <w:t>GENERAL</w:t>
            </w:r>
          </w:p>
          <w:p w14:paraId="2DD2F3C8" w14:textId="77777777" w:rsidR="002D14A8" w:rsidRDefault="002D14A8" w:rsidP="00B23642">
            <w:pPr>
              <w:rPr>
                <w:lang w:val="es-ES"/>
              </w:rPr>
            </w:pPr>
          </w:p>
          <w:p w14:paraId="10DF1B12" w14:textId="34FDA619" w:rsidR="002D14A8" w:rsidRPr="00064429" w:rsidRDefault="002D14A8" w:rsidP="00B23642">
            <w:pPr>
              <w:rPr>
                <w:lang w:val="es-AR"/>
              </w:rPr>
            </w:pPr>
            <w:r>
              <w:fldChar w:fldCharType="begin"/>
            </w:r>
            <w:r w:rsidRPr="00064429">
              <w:rPr>
                <w:lang w:val="es-AR"/>
              </w:rPr>
              <w:instrText xml:space="preserve"> DOCPROPERTY "Document number"  \* MERGEFORMAT </w:instrText>
            </w:r>
            <w:r>
              <w:fldChar w:fldCharType="separate"/>
            </w:r>
            <w:r w:rsidR="00ED06E1">
              <w:rPr>
                <w:lang w:val="es-AR"/>
              </w:rPr>
              <w:t>UNEP/OzL.Pro/ExCom/98/35</w:t>
            </w:r>
            <w:r>
              <w:fldChar w:fldCharType="end"/>
            </w:r>
          </w:p>
          <w:p w14:paraId="5A1E4C17" w14:textId="531E4179" w:rsidR="002D14A8" w:rsidRPr="002D14A8" w:rsidRDefault="002D14A8" w:rsidP="00B23642">
            <w:pPr>
              <w:rPr>
                <w:lang w:val="es-ES"/>
              </w:rPr>
            </w:pPr>
            <w:r w:rsidRPr="009B0D30">
              <w:fldChar w:fldCharType="begin"/>
            </w:r>
            <w:r w:rsidRPr="002D14A8">
              <w:rPr>
                <w:lang w:val="es-ES"/>
              </w:rPr>
              <w:instrText xml:space="preserve"> DOCPROPERTY "Revision date" \@ "d MMMM YYYY"  \* MERGEFORMAT </w:instrText>
            </w:r>
            <w:r w:rsidRPr="009B0D30">
              <w:fldChar w:fldCharType="separate"/>
            </w:r>
            <w:r w:rsidRPr="002D14A8">
              <w:rPr>
                <w:lang w:val="es-ES"/>
              </w:rPr>
              <w:t>1</w:t>
            </w:r>
            <w:r>
              <w:rPr>
                <w:lang w:val="es-ES"/>
              </w:rPr>
              <w:t>4</w:t>
            </w:r>
            <w:r w:rsidRPr="002D14A8">
              <w:rPr>
                <w:lang w:val="es-ES"/>
              </w:rPr>
              <w:t xml:space="preserve"> de mayo de 2026</w:t>
            </w:r>
            <w:r w:rsidRPr="009B0D30">
              <w:fldChar w:fldCharType="end"/>
            </w:r>
          </w:p>
          <w:p w14:paraId="575A044B" w14:textId="77777777" w:rsidR="002D14A8" w:rsidRPr="002D14A8" w:rsidRDefault="002D14A8" w:rsidP="00B23642">
            <w:pPr>
              <w:rPr>
                <w:caps/>
                <w:lang w:val="es-ES"/>
              </w:rPr>
            </w:pPr>
          </w:p>
          <w:p w14:paraId="33638757" w14:textId="77777777" w:rsidR="002D14A8" w:rsidRDefault="002D14A8" w:rsidP="00B23642">
            <w:pPr>
              <w:rPr>
                <w:lang w:val="es-MX"/>
              </w:rPr>
            </w:pPr>
            <w:r>
              <w:rPr>
                <w:lang w:val="es-MX"/>
              </w:rPr>
              <w:t xml:space="preserve">ESPAÑOL </w:t>
            </w:r>
          </w:p>
          <w:p w14:paraId="0C4BE322" w14:textId="77777777" w:rsidR="002D14A8" w:rsidRDefault="002D14A8" w:rsidP="00B23642">
            <w:pPr>
              <w:rPr>
                <w:lang w:val="es-ES"/>
              </w:rPr>
            </w:pPr>
            <w:r>
              <w:rPr>
                <w:lang w:val="es-ES"/>
              </w:rPr>
              <w:t xml:space="preserve">ORIGINAL: </w:t>
            </w:r>
            <w:r>
              <w:rPr>
                <w:lang w:val="es-MX"/>
              </w:rPr>
              <w:t>INGLÉS</w:t>
            </w:r>
          </w:p>
        </w:tc>
      </w:tr>
    </w:tbl>
    <w:p w14:paraId="220278E5" w14:textId="77777777" w:rsidR="002D14A8" w:rsidRPr="002D14A8" w:rsidRDefault="002D14A8" w:rsidP="002D14A8">
      <w:pPr>
        <w:jc w:val="left"/>
        <w:rPr>
          <w:lang w:val="es-ES"/>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Pr="002D14A8">
        <w:rPr>
          <w:lang w:val="es-ES"/>
        </w:rPr>
        <w:t>Nonagésima octava reunión</w:t>
      </w:r>
    </w:p>
    <w:p w14:paraId="53E4A535" w14:textId="77777777" w:rsidR="002D14A8" w:rsidRPr="002D14A8" w:rsidRDefault="002D14A8" w:rsidP="002D14A8">
      <w:pPr>
        <w:jc w:val="left"/>
        <w:rPr>
          <w:lang w:val="es-ES"/>
        </w:rPr>
      </w:pPr>
      <w:r w:rsidRPr="002D14A8">
        <w:rPr>
          <w:lang w:val="es-ES"/>
        </w:rPr>
        <w:t>Montreal, 22-26 de junio de 2026</w:t>
      </w:r>
    </w:p>
    <w:p w14:paraId="05A2CF0E" w14:textId="021D54D4" w:rsidR="002D14A8" w:rsidRPr="002D14A8" w:rsidRDefault="002D14A8" w:rsidP="002D14A8">
      <w:pPr>
        <w:jc w:val="left"/>
        <w:rPr>
          <w:lang w:val="es-ES"/>
        </w:rPr>
      </w:pPr>
      <w:r>
        <w:rPr>
          <w:lang w:val="es-ES"/>
        </w:rPr>
        <w:t>Punto</w:t>
      </w:r>
      <w:r w:rsidRPr="002D14A8">
        <w:rPr>
          <w:lang w:val="es-ES"/>
        </w:rPr>
        <w:t xml:space="preserve"> </w:t>
      </w:r>
      <w:r>
        <w:rPr>
          <w:lang w:val="es-ES"/>
        </w:rPr>
        <w:t xml:space="preserve">8 c) </w:t>
      </w:r>
      <w:r w:rsidRPr="002D14A8">
        <w:rPr>
          <w:lang w:val="es-ES"/>
        </w:rPr>
        <w:t>del orden del día provisional</w:t>
      </w:r>
      <w:r w:rsidRPr="00512BEF">
        <w:rPr>
          <w:rStyle w:val="FootnoteReference"/>
        </w:rPr>
        <w:footnoteReference w:id="1"/>
      </w:r>
    </w:p>
    <w:p w14:paraId="72C2180E" w14:textId="77777777" w:rsidR="00F72392" w:rsidRPr="002D14A8" w:rsidRDefault="00F72392" w:rsidP="00BA7B47">
      <w:pPr>
        <w:rPr>
          <w:lang w:val="es-ES"/>
        </w:rPr>
      </w:pPr>
    </w:p>
    <w:p w14:paraId="1B21B844" w14:textId="77777777" w:rsidR="00F72392" w:rsidRPr="002D14A8" w:rsidRDefault="00F72392" w:rsidP="00BA7B47">
      <w:pPr>
        <w:rPr>
          <w:lang w:val="es-ES"/>
        </w:rPr>
      </w:pPr>
    </w:p>
    <w:p w14:paraId="77A6C0D2" w14:textId="77777777" w:rsidR="00F72392" w:rsidRPr="002D14A8" w:rsidRDefault="00F72392" w:rsidP="00BA7B47">
      <w:pPr>
        <w:rPr>
          <w:lang w:val="es-ES"/>
        </w:rPr>
      </w:pPr>
    </w:p>
    <w:p w14:paraId="620BE836" w14:textId="77777777" w:rsidR="00F72392" w:rsidRPr="002D14A8" w:rsidRDefault="00F72392" w:rsidP="00BA7B47">
      <w:pPr>
        <w:rPr>
          <w:lang w:val="es-ES"/>
        </w:rPr>
      </w:pPr>
    </w:p>
    <w:p w14:paraId="7DD84511" w14:textId="77777777" w:rsidR="00F72392" w:rsidRPr="002D14A8" w:rsidRDefault="00F72392" w:rsidP="00BA7B47">
      <w:pPr>
        <w:rPr>
          <w:lang w:val="es-ES"/>
        </w:rPr>
      </w:pPr>
    </w:p>
    <w:p w14:paraId="6CDE9B21" w14:textId="5231D0F6" w:rsidR="00F72392" w:rsidRPr="002D14A8" w:rsidRDefault="00ED06E1" w:rsidP="00BA7B47">
      <w:pPr>
        <w:jc w:val="center"/>
        <w:rPr>
          <w:b/>
          <w:lang w:val="es-ES"/>
        </w:rPr>
      </w:pPr>
      <w:r w:rsidRPr="002D14A8">
        <w:rPr>
          <w:b/>
          <w:lang w:val="es-ES"/>
        </w:rPr>
        <w:t>PROPUESTA DE PROYECTO: FIJI</w:t>
      </w:r>
    </w:p>
    <w:p w14:paraId="32F227DE" w14:textId="77777777" w:rsidR="00F72392" w:rsidRPr="002D14A8" w:rsidRDefault="00F72392" w:rsidP="00BA7B47">
      <w:pPr>
        <w:rPr>
          <w:lang w:val="es-ES"/>
        </w:rPr>
      </w:pPr>
    </w:p>
    <w:p w14:paraId="0EF03243" w14:textId="77777777" w:rsidR="00F72392" w:rsidRPr="002D14A8" w:rsidRDefault="00F72392" w:rsidP="00BA7B47">
      <w:pPr>
        <w:rPr>
          <w:lang w:val="es-ES"/>
        </w:rPr>
      </w:pPr>
    </w:p>
    <w:p w14:paraId="2FC4FA2D" w14:textId="1374A4F2" w:rsidR="00F72392" w:rsidRPr="002D14A8" w:rsidRDefault="00F72392" w:rsidP="00BA7B47">
      <w:pPr>
        <w:spacing w:after="240"/>
        <w:ind w:firstLine="720"/>
        <w:rPr>
          <w:lang w:val="es-ES"/>
        </w:rPr>
      </w:pPr>
      <w:r w:rsidRPr="002D14A8">
        <w:rPr>
          <w:lang w:val="es-ES"/>
        </w:rPr>
        <w:t>Este documento consiste en las observaciones y la recomendación de la Secretaría sobre la siguiente propuesta de proyecto:</w:t>
      </w:r>
    </w:p>
    <w:p w14:paraId="32BE4EEA" w14:textId="77777777" w:rsidR="00F72392" w:rsidRPr="00AE7469" w:rsidRDefault="00F72392" w:rsidP="00BA7B47">
      <w:pPr>
        <w:spacing w:after="240"/>
        <w:rPr>
          <w:u w:val="single"/>
        </w:rPr>
      </w:pPr>
      <w:r w:rsidRPr="00AE7469">
        <w:rPr>
          <w:u w:val="single"/>
        </w:rPr>
        <w:t>Eliminación</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1843"/>
        <w:gridCol w:w="2552"/>
      </w:tblGrid>
      <w:tr w:rsidR="00F72392" w:rsidRPr="00AE7469" w14:paraId="1BD01593" w14:textId="77777777" w:rsidTr="00231256">
        <w:tc>
          <w:tcPr>
            <w:tcW w:w="5103" w:type="dxa"/>
          </w:tcPr>
          <w:p w14:paraId="49E6342F" w14:textId="3B41333B" w:rsidR="00F72392" w:rsidRPr="002D14A8" w:rsidRDefault="00F72392" w:rsidP="00F72392">
            <w:pPr>
              <w:numPr>
                <w:ilvl w:val="0"/>
                <w:numId w:val="24"/>
              </w:numPr>
              <w:ind w:left="599" w:hanging="709"/>
              <w:contextualSpacing/>
              <w:jc w:val="left"/>
              <w:rPr>
                <w:lang w:val="es-ES"/>
              </w:rPr>
            </w:pPr>
            <w:r w:rsidRPr="002D14A8">
              <w:rPr>
                <w:lang w:val="es-ES"/>
              </w:rPr>
              <w:t xml:space="preserve">Plan de gestión para la eliminación de los HCFC (etapa II, </w:t>
            </w:r>
            <w:r w:rsidR="00E33447" w:rsidRPr="002D14A8">
              <w:rPr>
                <w:lang w:val="es-ES"/>
              </w:rPr>
              <w:t xml:space="preserve">segundo </w:t>
            </w:r>
            <w:r w:rsidRPr="002D14A8">
              <w:rPr>
                <w:lang w:val="es-ES"/>
              </w:rPr>
              <w:t>tramo)</w:t>
            </w:r>
          </w:p>
        </w:tc>
        <w:tc>
          <w:tcPr>
            <w:tcW w:w="1843" w:type="dxa"/>
          </w:tcPr>
          <w:p w14:paraId="1F6CCC5D" w14:textId="2B1078F7" w:rsidR="00F72392" w:rsidRPr="00AE7469" w:rsidRDefault="0082542B" w:rsidP="00BA7B47">
            <w:pPr>
              <w:ind w:left="-248" w:right="-394"/>
              <w:jc w:val="center"/>
            </w:pPr>
            <w:r w:rsidRPr="00AE7469">
              <w:t xml:space="preserve">PNUD </w:t>
            </w:r>
            <w:r w:rsidR="00F72392" w:rsidRPr="00AE7469">
              <w:t xml:space="preserve">y </w:t>
            </w:r>
            <w:r w:rsidRPr="00AE7469">
              <w:t>PNUMA</w:t>
            </w:r>
          </w:p>
        </w:tc>
        <w:tc>
          <w:tcPr>
            <w:tcW w:w="2552" w:type="dxa"/>
          </w:tcPr>
          <w:p w14:paraId="2BE8C4BB" w14:textId="5069368B" w:rsidR="00F72392" w:rsidRPr="00AE7469" w:rsidRDefault="00F72392" w:rsidP="00BA7B47">
            <w:pPr>
              <w:jc w:val="right"/>
            </w:pPr>
            <w:r w:rsidRPr="00AE7469">
              <w:t>Aprobación general</w:t>
            </w:r>
          </w:p>
        </w:tc>
      </w:tr>
    </w:tbl>
    <w:p w14:paraId="18D86180" w14:textId="77777777" w:rsidR="00F72392" w:rsidRPr="00AE7469" w:rsidRDefault="00F72392" w:rsidP="00BA7B47"/>
    <w:p w14:paraId="40212EB6" w14:textId="77777777" w:rsidR="00F72392" w:rsidRPr="00AE7469" w:rsidRDefault="00F72392" w:rsidP="00BA7B47"/>
    <w:p w14:paraId="5409D355" w14:textId="77777777" w:rsidR="00F72392" w:rsidRPr="00AE7469" w:rsidRDefault="00F72392" w:rsidP="00BA7B47"/>
    <w:p w14:paraId="17FD4E34" w14:textId="77777777" w:rsidR="00F72392" w:rsidRPr="00AE7469" w:rsidRDefault="00F72392" w:rsidP="00BA7B47"/>
    <w:p w14:paraId="6BADF110" w14:textId="77777777" w:rsidR="00F72392" w:rsidRPr="00AE7469" w:rsidRDefault="00F72392" w:rsidP="00BA7B47">
      <w:r w:rsidRPr="00AE7469">
        <w:br w:type="page"/>
      </w:r>
    </w:p>
    <w:p w14:paraId="0B05DA4B" w14:textId="77777777" w:rsidR="00F72392" w:rsidRPr="002D14A8" w:rsidRDefault="00F72392" w:rsidP="00BA7B47">
      <w:pPr>
        <w:spacing w:after="120"/>
        <w:jc w:val="center"/>
        <w:rPr>
          <w:b/>
          <w:lang w:val="es-ES"/>
        </w:rPr>
      </w:pPr>
      <w:r w:rsidRPr="002D14A8">
        <w:rPr>
          <w:b/>
          <w:lang w:val="es-ES"/>
        </w:rPr>
        <w:lastRenderedPageBreak/>
        <w:t>HOJA DE EVALUACIÓN DE PROYECTOS – PROYECTOS PLURIANUALES</w:t>
      </w:r>
    </w:p>
    <w:p w14:paraId="7A941CE0" w14:textId="039D9B47" w:rsidR="00F72392" w:rsidRPr="00AE7469" w:rsidRDefault="00382653" w:rsidP="00BA7B47">
      <w:pPr>
        <w:spacing w:after="200"/>
        <w:jc w:val="center"/>
        <w:rPr>
          <w:b/>
          <w:bCs/>
        </w:rPr>
      </w:pPr>
      <w:r w:rsidRPr="00AE7469">
        <w:rPr>
          <w:b/>
          <w:bCs/>
        </w:rPr>
        <w:t>Fiji</w:t>
      </w:r>
    </w:p>
    <w:tbl>
      <w:tblPr>
        <w:tblStyle w:val="TableGrid"/>
        <w:tblW w:w="5747" w:type="pct"/>
        <w:jc w:val="center"/>
        <w:tblLayout w:type="fixed"/>
        <w:tblLook w:val="04A0" w:firstRow="1" w:lastRow="0" w:firstColumn="1" w:lastColumn="0" w:noHBand="0" w:noVBand="1"/>
      </w:tblPr>
      <w:tblGrid>
        <w:gridCol w:w="3260"/>
        <w:gridCol w:w="2530"/>
        <w:gridCol w:w="2530"/>
        <w:gridCol w:w="2530"/>
      </w:tblGrid>
      <w:tr w:rsidR="00F72392" w:rsidRPr="00AE7469" w14:paraId="25959393" w14:textId="77777777" w:rsidTr="0019206D">
        <w:trPr>
          <w:trHeight w:val="240"/>
          <w:jc w:val="center"/>
        </w:trPr>
        <w:tc>
          <w:tcPr>
            <w:tcW w:w="3260" w:type="dxa"/>
            <w:vAlign w:val="center"/>
            <w:hideMark/>
          </w:tcPr>
          <w:p w14:paraId="1F24AEF8" w14:textId="77777777" w:rsidR="00F72392" w:rsidRPr="00AE7469" w:rsidRDefault="00F72392" w:rsidP="00DA0FEE">
            <w:pPr>
              <w:spacing w:before="20" w:after="20"/>
              <w:jc w:val="center"/>
              <w:rPr>
                <w:b/>
                <w:sz w:val="20"/>
                <w:szCs w:val="20"/>
                <w:lang w:val="en-US"/>
              </w:rPr>
            </w:pPr>
            <w:r w:rsidRPr="00AE7469">
              <w:rPr>
                <w:b/>
                <w:sz w:val="20"/>
                <w:szCs w:val="20"/>
                <w:lang w:val="en-US"/>
              </w:rPr>
              <w:t>TÍTULO DEL PROYECTO</w:t>
            </w:r>
          </w:p>
        </w:tc>
        <w:tc>
          <w:tcPr>
            <w:tcW w:w="2530" w:type="dxa"/>
            <w:vAlign w:val="center"/>
            <w:hideMark/>
          </w:tcPr>
          <w:p w14:paraId="5D5921A8" w14:textId="77777777" w:rsidR="00F72392" w:rsidRPr="00AE7469" w:rsidRDefault="00F72392" w:rsidP="00DA0FEE">
            <w:pPr>
              <w:spacing w:before="20" w:after="20"/>
              <w:jc w:val="center"/>
              <w:rPr>
                <w:b/>
                <w:sz w:val="20"/>
                <w:szCs w:val="20"/>
                <w:lang w:val="en-US"/>
              </w:rPr>
            </w:pPr>
            <w:r w:rsidRPr="00AE7469">
              <w:rPr>
                <w:b/>
                <w:sz w:val="20"/>
                <w:szCs w:val="20"/>
                <w:lang w:val="en-US"/>
              </w:rPr>
              <w:t>ORGANISMO</w:t>
            </w:r>
          </w:p>
        </w:tc>
        <w:tc>
          <w:tcPr>
            <w:tcW w:w="2530" w:type="dxa"/>
            <w:vAlign w:val="center"/>
            <w:hideMark/>
          </w:tcPr>
          <w:p w14:paraId="3F6D0166" w14:textId="77777777" w:rsidR="00F72392" w:rsidRPr="00AE7469" w:rsidRDefault="00F72392" w:rsidP="00DA0FEE">
            <w:pPr>
              <w:spacing w:before="20" w:after="20"/>
              <w:jc w:val="center"/>
              <w:rPr>
                <w:b/>
                <w:sz w:val="20"/>
                <w:szCs w:val="20"/>
                <w:lang w:val="en-US"/>
              </w:rPr>
            </w:pPr>
            <w:r w:rsidRPr="00AE7469">
              <w:rPr>
                <w:b/>
                <w:sz w:val="20"/>
                <w:szCs w:val="20"/>
                <w:lang w:val="en-US"/>
              </w:rPr>
              <w:t>REUNIÓN APROBADA</w:t>
            </w:r>
          </w:p>
        </w:tc>
        <w:tc>
          <w:tcPr>
            <w:tcW w:w="2530" w:type="dxa"/>
            <w:vAlign w:val="center"/>
            <w:hideMark/>
          </w:tcPr>
          <w:p w14:paraId="53DB77F3" w14:textId="77777777" w:rsidR="00F72392" w:rsidRPr="00AE7469" w:rsidRDefault="00F72392" w:rsidP="00DA0FEE">
            <w:pPr>
              <w:spacing w:before="20" w:after="20"/>
              <w:jc w:val="center"/>
              <w:rPr>
                <w:b/>
                <w:sz w:val="20"/>
                <w:szCs w:val="20"/>
                <w:lang w:val="en-US"/>
              </w:rPr>
            </w:pPr>
            <w:r w:rsidRPr="00AE7469">
              <w:rPr>
                <w:b/>
                <w:sz w:val="20"/>
                <w:szCs w:val="20"/>
                <w:lang w:val="en-US"/>
              </w:rPr>
              <w:t>MEDIDA DE CONTROL</w:t>
            </w:r>
          </w:p>
        </w:tc>
      </w:tr>
      <w:tr w:rsidR="00F72392" w:rsidRPr="00AE7469" w14:paraId="081AD905" w14:textId="77777777" w:rsidTr="0019206D">
        <w:trPr>
          <w:trHeight w:val="240"/>
          <w:jc w:val="center"/>
        </w:trPr>
        <w:tc>
          <w:tcPr>
            <w:tcW w:w="3260" w:type="dxa"/>
            <w:vAlign w:val="center"/>
            <w:hideMark/>
          </w:tcPr>
          <w:p w14:paraId="764B3043" w14:textId="19252244" w:rsidR="00F72392" w:rsidRPr="002D14A8" w:rsidRDefault="00F72392" w:rsidP="00DA0FEE">
            <w:pPr>
              <w:spacing w:before="20" w:after="20"/>
              <w:ind w:right="37"/>
              <w:jc w:val="center"/>
              <w:rPr>
                <w:sz w:val="20"/>
                <w:szCs w:val="20"/>
                <w:lang w:val="es-ES"/>
              </w:rPr>
            </w:pPr>
            <w:r w:rsidRPr="002D14A8">
              <w:rPr>
                <w:sz w:val="20"/>
                <w:szCs w:val="20"/>
                <w:lang w:val="es-ES"/>
              </w:rPr>
              <w:t>Plan de gestión para la eliminación de los HCFC (etapa II)</w:t>
            </w:r>
          </w:p>
        </w:tc>
        <w:tc>
          <w:tcPr>
            <w:tcW w:w="2530" w:type="dxa"/>
            <w:vAlign w:val="center"/>
          </w:tcPr>
          <w:p w14:paraId="3D876D94" w14:textId="4887EF16" w:rsidR="00F72392" w:rsidRPr="00AE7469" w:rsidRDefault="00382653" w:rsidP="00DA0FEE">
            <w:pPr>
              <w:tabs>
                <w:tab w:val="left" w:pos="1729"/>
              </w:tabs>
              <w:spacing w:before="20" w:after="20"/>
              <w:jc w:val="center"/>
              <w:rPr>
                <w:sz w:val="20"/>
                <w:szCs w:val="20"/>
                <w:lang w:val="en-US"/>
              </w:rPr>
            </w:pPr>
            <w:r w:rsidRPr="00AE7469">
              <w:rPr>
                <w:sz w:val="20"/>
                <w:szCs w:val="20"/>
              </w:rPr>
              <w:t xml:space="preserve">PNUD </w:t>
            </w:r>
            <w:r w:rsidR="00F72392" w:rsidRPr="00AE7469">
              <w:rPr>
                <w:sz w:val="20"/>
                <w:szCs w:val="20"/>
              </w:rPr>
              <w:t xml:space="preserve">(principal), </w:t>
            </w:r>
            <w:r w:rsidRPr="00AE7469">
              <w:rPr>
                <w:sz w:val="20"/>
                <w:szCs w:val="20"/>
              </w:rPr>
              <w:t>PNUMA</w:t>
            </w:r>
          </w:p>
        </w:tc>
        <w:tc>
          <w:tcPr>
            <w:tcW w:w="2530" w:type="dxa"/>
            <w:vAlign w:val="center"/>
          </w:tcPr>
          <w:p w14:paraId="0F83AEB2" w14:textId="6A66A942" w:rsidR="00F72392" w:rsidRPr="00AE7469" w:rsidRDefault="003838EC" w:rsidP="00DA0FEE">
            <w:pPr>
              <w:spacing w:before="20" w:after="20"/>
              <w:ind w:left="30" w:right="31"/>
              <w:jc w:val="center"/>
              <w:rPr>
                <w:sz w:val="20"/>
                <w:szCs w:val="20"/>
                <w:lang w:val="en-US"/>
              </w:rPr>
            </w:pPr>
            <w:r w:rsidRPr="00AE7469">
              <w:rPr>
                <w:sz w:val="20"/>
                <w:szCs w:val="20"/>
                <w:lang w:val="en-US"/>
              </w:rPr>
              <w:t>88</w:t>
            </w:r>
            <w:r w:rsidR="00EB4C44" w:rsidRPr="00EB4C44">
              <w:rPr>
                <w:sz w:val="20"/>
                <w:szCs w:val="20"/>
                <w:vertAlign w:val="superscript"/>
                <w:lang w:val="en-US"/>
              </w:rPr>
              <w:t>a</w:t>
            </w:r>
            <w:r w:rsidR="00EB4C44">
              <w:rPr>
                <w:sz w:val="20"/>
                <w:szCs w:val="20"/>
                <w:lang w:val="en-US"/>
              </w:rPr>
              <w:t xml:space="preserve"> </w:t>
            </w:r>
          </w:p>
        </w:tc>
        <w:tc>
          <w:tcPr>
            <w:tcW w:w="2530" w:type="dxa"/>
            <w:vAlign w:val="center"/>
          </w:tcPr>
          <w:p w14:paraId="49D193AB" w14:textId="47F5C843" w:rsidR="00F72392" w:rsidRPr="00AE7469" w:rsidRDefault="00F72392" w:rsidP="00DA0FEE">
            <w:pPr>
              <w:spacing w:before="20" w:after="20"/>
              <w:jc w:val="center"/>
              <w:rPr>
                <w:sz w:val="20"/>
                <w:szCs w:val="20"/>
              </w:rPr>
            </w:pPr>
            <w:r w:rsidRPr="00AE7469">
              <w:rPr>
                <w:sz w:val="20"/>
                <w:szCs w:val="20"/>
                <w:lang w:val="en-US"/>
              </w:rPr>
              <w:t>Eliminación del 100</w:t>
            </w:r>
            <w:r w:rsidR="00117A82">
              <w:rPr>
                <w:sz w:val="20"/>
                <w:szCs w:val="20"/>
                <w:lang w:val="en-US"/>
              </w:rPr>
              <w:t xml:space="preserve"> </w:t>
            </w:r>
            <w:r w:rsidRPr="00AE7469">
              <w:rPr>
                <w:sz w:val="20"/>
                <w:szCs w:val="20"/>
                <w:lang w:val="en-US"/>
              </w:rPr>
              <w:t xml:space="preserve">% para </w:t>
            </w:r>
            <w:r w:rsidR="003838EC" w:rsidRPr="00AE7469">
              <w:rPr>
                <w:sz w:val="20"/>
                <w:szCs w:val="20"/>
                <w:lang w:val="en-US"/>
              </w:rPr>
              <w:t>el 2030</w:t>
            </w:r>
          </w:p>
        </w:tc>
      </w:tr>
    </w:tbl>
    <w:p w14:paraId="09045CC0" w14:textId="77777777" w:rsidR="00F72392" w:rsidRPr="00AE7469" w:rsidRDefault="00F72392" w:rsidP="00DA0FEE">
      <w:pPr>
        <w:spacing w:before="20" w:after="20"/>
        <w:jc w:val="center"/>
        <w:rPr>
          <w:sz w:val="18"/>
          <w:szCs w:val="18"/>
        </w:rPr>
      </w:pPr>
    </w:p>
    <w:tbl>
      <w:tblPr>
        <w:tblStyle w:val="TableGrid"/>
        <w:tblW w:w="5797" w:type="pct"/>
        <w:jc w:val="center"/>
        <w:tblLayout w:type="fixed"/>
        <w:tblLook w:val="04A0" w:firstRow="1" w:lastRow="0" w:firstColumn="1" w:lastColumn="0" w:noHBand="0" w:noVBand="1"/>
      </w:tblPr>
      <w:tblGrid>
        <w:gridCol w:w="5972"/>
        <w:gridCol w:w="2486"/>
        <w:gridCol w:w="2487"/>
      </w:tblGrid>
      <w:tr w:rsidR="00F72392" w:rsidRPr="00AE7469" w14:paraId="7E4F2CA9" w14:textId="77777777" w:rsidTr="0019206D">
        <w:trPr>
          <w:trHeight w:val="43"/>
          <w:jc w:val="center"/>
        </w:trPr>
        <w:tc>
          <w:tcPr>
            <w:tcW w:w="5972" w:type="dxa"/>
            <w:vAlign w:val="center"/>
            <w:hideMark/>
          </w:tcPr>
          <w:p w14:paraId="0766F39E" w14:textId="77777777" w:rsidR="00F72392" w:rsidRPr="002D14A8" w:rsidRDefault="00F72392" w:rsidP="00DA0FEE">
            <w:pPr>
              <w:spacing w:before="20" w:after="20"/>
              <w:jc w:val="left"/>
              <w:rPr>
                <w:b/>
                <w:sz w:val="20"/>
                <w:szCs w:val="20"/>
                <w:lang w:val="es-ES"/>
              </w:rPr>
            </w:pPr>
            <w:r w:rsidRPr="002D14A8">
              <w:rPr>
                <w:b/>
                <w:sz w:val="20"/>
                <w:szCs w:val="20"/>
                <w:lang w:val="es-ES"/>
              </w:rPr>
              <w:t>DATOS DEL ARTÍCULO 7 (Anexo C, Grupo I)</w:t>
            </w:r>
          </w:p>
        </w:tc>
        <w:tc>
          <w:tcPr>
            <w:tcW w:w="2486" w:type="dxa"/>
            <w:vAlign w:val="center"/>
            <w:hideMark/>
          </w:tcPr>
          <w:p w14:paraId="139C9AEA" w14:textId="69C179CB" w:rsidR="00F72392" w:rsidRPr="00AE7469" w:rsidRDefault="00F72392" w:rsidP="00DA0FEE">
            <w:pPr>
              <w:spacing w:before="20" w:after="20"/>
              <w:jc w:val="center"/>
              <w:rPr>
                <w:sz w:val="20"/>
                <w:szCs w:val="20"/>
                <w:lang w:val="en-US"/>
              </w:rPr>
            </w:pPr>
            <w:r w:rsidRPr="00AE7469">
              <w:rPr>
                <w:sz w:val="20"/>
                <w:szCs w:val="20"/>
                <w:lang w:val="en-US"/>
              </w:rPr>
              <w:t xml:space="preserve">Año: 2024 </w:t>
            </w:r>
          </w:p>
        </w:tc>
        <w:tc>
          <w:tcPr>
            <w:tcW w:w="2487" w:type="dxa"/>
            <w:vAlign w:val="center"/>
            <w:hideMark/>
          </w:tcPr>
          <w:p w14:paraId="79EFC46B" w14:textId="41B0E397" w:rsidR="00F72392" w:rsidRPr="00AE7469" w:rsidRDefault="00C53CE9" w:rsidP="00DA0FEE">
            <w:pPr>
              <w:spacing w:before="20" w:after="20"/>
              <w:jc w:val="right"/>
              <w:rPr>
                <w:sz w:val="20"/>
                <w:szCs w:val="20"/>
                <w:lang w:val="en-US"/>
              </w:rPr>
            </w:pPr>
            <w:r w:rsidRPr="00AE7469">
              <w:rPr>
                <w:sz w:val="20"/>
                <w:szCs w:val="20"/>
              </w:rPr>
              <w:t xml:space="preserve">2,63 </w:t>
            </w:r>
            <w:r w:rsidR="00F72392" w:rsidRPr="00AE7469">
              <w:rPr>
                <w:sz w:val="20"/>
                <w:szCs w:val="20"/>
                <w:lang w:val="en-US"/>
              </w:rPr>
              <w:t>Toneladas PAO</w:t>
            </w:r>
          </w:p>
        </w:tc>
      </w:tr>
    </w:tbl>
    <w:p w14:paraId="3E714FE6" w14:textId="77777777" w:rsidR="00F72392" w:rsidRPr="00AE7469" w:rsidRDefault="00F72392" w:rsidP="00DA0FEE">
      <w:pPr>
        <w:spacing w:before="20" w:after="20"/>
        <w:jc w:val="center"/>
        <w:rPr>
          <w:sz w:val="18"/>
          <w:szCs w:val="18"/>
        </w:rPr>
      </w:pPr>
    </w:p>
    <w:tbl>
      <w:tblPr>
        <w:tblStyle w:val="TableGrid"/>
        <w:tblW w:w="5840" w:type="pct"/>
        <w:jc w:val="center"/>
        <w:tblLayout w:type="fixed"/>
        <w:tblLook w:val="04A0" w:firstRow="1" w:lastRow="0" w:firstColumn="1" w:lastColumn="0" w:noHBand="0" w:noVBand="1"/>
      </w:tblPr>
      <w:tblGrid>
        <w:gridCol w:w="2160"/>
        <w:gridCol w:w="1175"/>
        <w:gridCol w:w="1144"/>
        <w:gridCol w:w="1290"/>
        <w:gridCol w:w="1429"/>
        <w:gridCol w:w="1290"/>
        <w:gridCol w:w="1001"/>
        <w:gridCol w:w="880"/>
        <w:gridCol w:w="657"/>
      </w:tblGrid>
      <w:tr w:rsidR="00F72392" w:rsidRPr="00AE7469" w14:paraId="674C8749" w14:textId="77777777" w:rsidTr="0019206D">
        <w:trPr>
          <w:trHeight w:val="50"/>
          <w:jc w:val="center"/>
        </w:trPr>
        <w:tc>
          <w:tcPr>
            <w:tcW w:w="4302" w:type="pct"/>
            <w:gridSpan w:val="7"/>
            <w:tcBorders>
              <w:right w:val="single" w:sz="4" w:space="0" w:color="auto"/>
            </w:tcBorders>
            <w:hideMark/>
          </w:tcPr>
          <w:p w14:paraId="1C12F1D0" w14:textId="77777777" w:rsidR="00F72392" w:rsidRPr="002D14A8" w:rsidRDefault="00F72392" w:rsidP="00DA0FEE">
            <w:pPr>
              <w:spacing w:before="20" w:after="20"/>
              <w:jc w:val="left"/>
              <w:rPr>
                <w:b/>
                <w:sz w:val="20"/>
                <w:szCs w:val="20"/>
                <w:lang w:val="es-ES"/>
              </w:rPr>
            </w:pPr>
            <w:r w:rsidRPr="002D14A8">
              <w:rPr>
                <w:b/>
                <w:sz w:val="20"/>
                <w:szCs w:val="20"/>
                <w:lang w:val="es-ES"/>
              </w:rPr>
              <w:t>DATOS SECTORIALES DEL PROGRAMA DE PAÍS (Toneladas PAO)</w:t>
            </w:r>
          </w:p>
        </w:tc>
        <w:tc>
          <w:tcPr>
            <w:tcW w:w="399" w:type="pct"/>
            <w:tcBorders>
              <w:top w:val="single" w:sz="4" w:space="0" w:color="auto"/>
              <w:left w:val="single" w:sz="4" w:space="0" w:color="auto"/>
              <w:bottom w:val="single" w:sz="4" w:space="0" w:color="auto"/>
              <w:right w:val="nil"/>
            </w:tcBorders>
          </w:tcPr>
          <w:p w14:paraId="1DD38870" w14:textId="77777777" w:rsidR="00F72392" w:rsidRPr="00AE7469" w:rsidRDefault="00F72392" w:rsidP="00DA0FEE">
            <w:pPr>
              <w:spacing w:before="20" w:after="20"/>
              <w:jc w:val="left"/>
              <w:rPr>
                <w:b/>
                <w:sz w:val="20"/>
                <w:szCs w:val="20"/>
                <w:lang w:val="en-US"/>
              </w:rPr>
            </w:pPr>
            <w:r w:rsidRPr="00AE7469">
              <w:rPr>
                <w:b/>
                <w:sz w:val="20"/>
                <w:szCs w:val="20"/>
                <w:lang w:val="en-US"/>
              </w:rPr>
              <w:t>Año:</w:t>
            </w:r>
          </w:p>
        </w:tc>
        <w:tc>
          <w:tcPr>
            <w:tcW w:w="298" w:type="pct"/>
            <w:tcBorders>
              <w:top w:val="single" w:sz="4" w:space="0" w:color="auto"/>
              <w:left w:val="nil"/>
              <w:bottom w:val="single" w:sz="4" w:space="0" w:color="auto"/>
              <w:right w:val="single" w:sz="4" w:space="0" w:color="auto"/>
            </w:tcBorders>
          </w:tcPr>
          <w:p w14:paraId="5725FC4A" w14:textId="77777777" w:rsidR="00F72392" w:rsidRPr="00AE7469" w:rsidRDefault="00F72392" w:rsidP="00DA0FEE">
            <w:pPr>
              <w:spacing w:before="20" w:after="20"/>
              <w:jc w:val="right"/>
              <w:rPr>
                <w:b/>
                <w:sz w:val="20"/>
                <w:szCs w:val="20"/>
                <w:lang w:val="en-US"/>
              </w:rPr>
            </w:pPr>
            <w:r w:rsidRPr="00AE7469">
              <w:rPr>
                <w:b/>
                <w:bCs/>
                <w:sz w:val="20"/>
                <w:szCs w:val="20"/>
                <w:lang w:val="en-US"/>
              </w:rPr>
              <w:t>2025</w:t>
            </w:r>
          </w:p>
        </w:tc>
      </w:tr>
      <w:tr w:rsidR="00F72392" w:rsidRPr="00AE7469" w14:paraId="2DA96428" w14:textId="77777777" w:rsidTr="0019206D">
        <w:trPr>
          <w:trHeight w:val="77"/>
          <w:jc w:val="center"/>
        </w:trPr>
        <w:tc>
          <w:tcPr>
            <w:tcW w:w="979" w:type="pct"/>
            <w:vMerge w:val="restart"/>
            <w:vAlign w:val="center"/>
            <w:hideMark/>
          </w:tcPr>
          <w:p w14:paraId="7DEEE4A4" w14:textId="77777777" w:rsidR="00F72392" w:rsidRPr="00AE7469" w:rsidRDefault="00F72392" w:rsidP="00DA0FEE">
            <w:pPr>
              <w:spacing w:before="20" w:after="20"/>
              <w:jc w:val="center"/>
              <w:rPr>
                <w:sz w:val="20"/>
                <w:szCs w:val="20"/>
                <w:lang w:val="en-US"/>
              </w:rPr>
            </w:pPr>
            <w:r w:rsidRPr="00AE7469">
              <w:rPr>
                <w:sz w:val="20"/>
                <w:szCs w:val="20"/>
                <w:lang w:val="en-US"/>
              </w:rPr>
              <w:t>Sustancia</w:t>
            </w:r>
          </w:p>
        </w:tc>
        <w:tc>
          <w:tcPr>
            <w:tcW w:w="533" w:type="pct"/>
            <w:vMerge w:val="restart"/>
            <w:vAlign w:val="center"/>
            <w:hideMark/>
          </w:tcPr>
          <w:p w14:paraId="50C661B6" w14:textId="77777777" w:rsidR="00F72392" w:rsidRPr="00AE7469" w:rsidRDefault="00F72392" w:rsidP="00DA0FEE">
            <w:pPr>
              <w:spacing w:before="20" w:after="20"/>
              <w:jc w:val="center"/>
              <w:rPr>
                <w:sz w:val="20"/>
                <w:szCs w:val="20"/>
                <w:lang w:val="en-US"/>
              </w:rPr>
            </w:pPr>
            <w:r w:rsidRPr="00AE7469">
              <w:rPr>
                <w:sz w:val="20"/>
                <w:szCs w:val="20"/>
                <w:lang w:val="en-US"/>
              </w:rPr>
              <w:t>Aerosol</w:t>
            </w:r>
          </w:p>
        </w:tc>
        <w:tc>
          <w:tcPr>
            <w:tcW w:w="519" w:type="pct"/>
            <w:vMerge w:val="restart"/>
            <w:vAlign w:val="center"/>
            <w:hideMark/>
          </w:tcPr>
          <w:p w14:paraId="659F5FF4" w14:textId="77777777" w:rsidR="00F72392" w:rsidRPr="00AE7469" w:rsidRDefault="00F72392" w:rsidP="00DA0FEE">
            <w:pPr>
              <w:spacing w:before="20" w:after="20"/>
              <w:jc w:val="center"/>
              <w:rPr>
                <w:sz w:val="20"/>
                <w:szCs w:val="20"/>
                <w:lang w:val="en-US"/>
              </w:rPr>
            </w:pPr>
            <w:r w:rsidRPr="00AE7469">
              <w:rPr>
                <w:sz w:val="20"/>
                <w:szCs w:val="20"/>
                <w:lang w:val="en-US"/>
              </w:rPr>
              <w:t>Espumas</w:t>
            </w:r>
          </w:p>
        </w:tc>
        <w:tc>
          <w:tcPr>
            <w:tcW w:w="585" w:type="pct"/>
            <w:vMerge w:val="restart"/>
            <w:vAlign w:val="center"/>
            <w:hideMark/>
          </w:tcPr>
          <w:p w14:paraId="2E30EF81" w14:textId="77777777" w:rsidR="00F72392" w:rsidRPr="00AE7469" w:rsidRDefault="00F72392" w:rsidP="00DA0FEE">
            <w:pPr>
              <w:spacing w:before="20" w:after="20"/>
              <w:jc w:val="center"/>
              <w:rPr>
                <w:sz w:val="20"/>
                <w:szCs w:val="20"/>
                <w:lang w:val="en-US"/>
              </w:rPr>
            </w:pPr>
            <w:r w:rsidRPr="00AE7469">
              <w:rPr>
                <w:sz w:val="20"/>
                <w:szCs w:val="20"/>
                <w:lang w:val="en-US"/>
              </w:rPr>
              <w:t>Extinción de incendios</w:t>
            </w:r>
          </w:p>
        </w:tc>
        <w:tc>
          <w:tcPr>
            <w:tcW w:w="1233" w:type="pct"/>
            <w:gridSpan w:val="2"/>
            <w:vAlign w:val="center"/>
            <w:hideMark/>
          </w:tcPr>
          <w:p w14:paraId="2660F5DE" w14:textId="77777777" w:rsidR="00F72392" w:rsidRPr="00AE7469" w:rsidRDefault="00F72392" w:rsidP="00DA0FEE">
            <w:pPr>
              <w:spacing w:before="20" w:after="20"/>
              <w:jc w:val="center"/>
              <w:rPr>
                <w:sz w:val="20"/>
                <w:szCs w:val="20"/>
                <w:lang w:val="en-US"/>
              </w:rPr>
            </w:pPr>
            <w:r w:rsidRPr="00AE7469">
              <w:rPr>
                <w:sz w:val="20"/>
                <w:szCs w:val="20"/>
                <w:lang w:val="en-US"/>
              </w:rPr>
              <w:t>Refrigeración</w:t>
            </w:r>
          </w:p>
        </w:tc>
        <w:tc>
          <w:tcPr>
            <w:tcW w:w="454" w:type="pct"/>
            <w:vMerge w:val="restart"/>
            <w:vAlign w:val="center"/>
            <w:hideMark/>
          </w:tcPr>
          <w:p w14:paraId="70C4FC7E" w14:textId="77777777" w:rsidR="00F72392" w:rsidRPr="00AE7469" w:rsidRDefault="00F72392" w:rsidP="00DA0FEE">
            <w:pPr>
              <w:spacing w:before="20" w:after="20"/>
              <w:jc w:val="center"/>
              <w:rPr>
                <w:sz w:val="20"/>
                <w:szCs w:val="20"/>
                <w:lang w:val="en-US"/>
              </w:rPr>
            </w:pPr>
            <w:r w:rsidRPr="00AE7469">
              <w:rPr>
                <w:sz w:val="20"/>
                <w:szCs w:val="20"/>
                <w:lang w:val="en-US"/>
              </w:rPr>
              <w:t>Solvente</w:t>
            </w:r>
          </w:p>
        </w:tc>
        <w:tc>
          <w:tcPr>
            <w:tcW w:w="698" w:type="pct"/>
            <w:gridSpan w:val="2"/>
            <w:vMerge w:val="restart"/>
            <w:tcBorders>
              <w:top w:val="single" w:sz="4" w:space="0" w:color="auto"/>
            </w:tcBorders>
            <w:vAlign w:val="center"/>
            <w:hideMark/>
          </w:tcPr>
          <w:p w14:paraId="50176C7A" w14:textId="77777777" w:rsidR="00F72392" w:rsidRPr="00AE7469" w:rsidRDefault="00F72392" w:rsidP="00DA0FEE">
            <w:pPr>
              <w:spacing w:before="20" w:after="20"/>
              <w:jc w:val="center"/>
              <w:rPr>
                <w:sz w:val="20"/>
                <w:szCs w:val="20"/>
                <w:lang w:val="en-US"/>
              </w:rPr>
            </w:pPr>
            <w:r w:rsidRPr="00AE7469">
              <w:rPr>
                <w:sz w:val="20"/>
                <w:szCs w:val="20"/>
                <w:lang w:val="en-US"/>
              </w:rPr>
              <w:t>Consumo total del sector</w:t>
            </w:r>
          </w:p>
        </w:tc>
      </w:tr>
      <w:tr w:rsidR="00F72392" w:rsidRPr="00AE7469" w14:paraId="09EC8CCF" w14:textId="77777777" w:rsidTr="0019206D">
        <w:trPr>
          <w:trHeight w:val="77"/>
          <w:jc w:val="center"/>
        </w:trPr>
        <w:tc>
          <w:tcPr>
            <w:tcW w:w="979" w:type="pct"/>
            <w:vMerge/>
            <w:tcBorders>
              <w:bottom w:val="single" w:sz="4" w:space="0" w:color="auto"/>
            </w:tcBorders>
            <w:hideMark/>
          </w:tcPr>
          <w:p w14:paraId="56741238" w14:textId="77777777" w:rsidR="00F72392" w:rsidRPr="00AE7469" w:rsidRDefault="00F72392" w:rsidP="00DA0FEE">
            <w:pPr>
              <w:spacing w:before="20" w:after="20"/>
              <w:jc w:val="center"/>
              <w:rPr>
                <w:sz w:val="20"/>
                <w:szCs w:val="20"/>
                <w:lang w:val="en-US"/>
              </w:rPr>
            </w:pPr>
          </w:p>
        </w:tc>
        <w:tc>
          <w:tcPr>
            <w:tcW w:w="533" w:type="pct"/>
            <w:vMerge/>
            <w:tcBorders>
              <w:bottom w:val="single" w:sz="4" w:space="0" w:color="auto"/>
            </w:tcBorders>
          </w:tcPr>
          <w:p w14:paraId="3DEBD752" w14:textId="77777777" w:rsidR="00F72392" w:rsidRPr="00AE7469" w:rsidRDefault="00F72392" w:rsidP="00DA0FEE">
            <w:pPr>
              <w:spacing w:before="20" w:after="20"/>
              <w:jc w:val="center"/>
              <w:rPr>
                <w:sz w:val="20"/>
                <w:szCs w:val="20"/>
                <w:lang w:val="en-US"/>
              </w:rPr>
            </w:pPr>
          </w:p>
        </w:tc>
        <w:tc>
          <w:tcPr>
            <w:tcW w:w="519" w:type="pct"/>
            <w:vMerge/>
            <w:tcBorders>
              <w:bottom w:val="single" w:sz="4" w:space="0" w:color="auto"/>
            </w:tcBorders>
          </w:tcPr>
          <w:p w14:paraId="1BB02AA0" w14:textId="77777777" w:rsidR="00F72392" w:rsidRPr="00AE7469" w:rsidRDefault="00F72392" w:rsidP="00DA0FEE">
            <w:pPr>
              <w:spacing w:before="20" w:after="20"/>
              <w:jc w:val="center"/>
              <w:rPr>
                <w:sz w:val="20"/>
                <w:szCs w:val="20"/>
                <w:lang w:val="en-US"/>
              </w:rPr>
            </w:pPr>
          </w:p>
        </w:tc>
        <w:tc>
          <w:tcPr>
            <w:tcW w:w="585" w:type="pct"/>
            <w:vMerge/>
            <w:tcBorders>
              <w:bottom w:val="single" w:sz="4" w:space="0" w:color="auto"/>
            </w:tcBorders>
          </w:tcPr>
          <w:p w14:paraId="505FFAB1" w14:textId="77777777" w:rsidR="00F72392" w:rsidRPr="00AE7469" w:rsidRDefault="00F72392" w:rsidP="00DA0FEE">
            <w:pPr>
              <w:spacing w:before="20" w:after="20"/>
              <w:jc w:val="center"/>
              <w:rPr>
                <w:sz w:val="20"/>
                <w:szCs w:val="20"/>
                <w:lang w:val="en-US"/>
              </w:rPr>
            </w:pPr>
          </w:p>
        </w:tc>
        <w:tc>
          <w:tcPr>
            <w:tcW w:w="648" w:type="pct"/>
            <w:hideMark/>
          </w:tcPr>
          <w:p w14:paraId="0D21257B" w14:textId="77777777" w:rsidR="00F72392" w:rsidRPr="00AE7469" w:rsidRDefault="00F72392" w:rsidP="00DA0FEE">
            <w:pPr>
              <w:spacing w:before="20" w:after="20"/>
              <w:ind w:left="-250" w:right="-179"/>
              <w:jc w:val="center"/>
              <w:rPr>
                <w:sz w:val="20"/>
                <w:szCs w:val="20"/>
                <w:lang w:val="en-US"/>
              </w:rPr>
            </w:pPr>
            <w:r w:rsidRPr="00AE7469">
              <w:rPr>
                <w:sz w:val="20"/>
                <w:szCs w:val="20"/>
                <w:lang w:val="en-US"/>
              </w:rPr>
              <w:t>Fabricación</w:t>
            </w:r>
          </w:p>
        </w:tc>
        <w:tc>
          <w:tcPr>
            <w:tcW w:w="585" w:type="pct"/>
            <w:hideMark/>
          </w:tcPr>
          <w:p w14:paraId="4BA7969B" w14:textId="77777777" w:rsidR="00F72392" w:rsidRPr="00AE7469" w:rsidRDefault="00F72392" w:rsidP="00DA0FEE">
            <w:pPr>
              <w:spacing w:before="20" w:after="20"/>
              <w:jc w:val="center"/>
              <w:rPr>
                <w:sz w:val="20"/>
                <w:szCs w:val="20"/>
                <w:lang w:val="en-US"/>
              </w:rPr>
            </w:pPr>
            <w:r w:rsidRPr="00AE7469">
              <w:rPr>
                <w:sz w:val="20"/>
                <w:szCs w:val="20"/>
                <w:lang w:val="en-US"/>
              </w:rPr>
              <w:t>Servicio técnico</w:t>
            </w:r>
          </w:p>
        </w:tc>
        <w:tc>
          <w:tcPr>
            <w:tcW w:w="454" w:type="pct"/>
            <w:vMerge/>
            <w:tcBorders>
              <w:bottom w:val="single" w:sz="4" w:space="0" w:color="auto"/>
            </w:tcBorders>
          </w:tcPr>
          <w:p w14:paraId="7749979D" w14:textId="77777777" w:rsidR="00F72392" w:rsidRPr="00AE7469" w:rsidRDefault="00F72392" w:rsidP="00DA0FEE">
            <w:pPr>
              <w:spacing w:before="20" w:after="20"/>
              <w:jc w:val="right"/>
              <w:rPr>
                <w:sz w:val="20"/>
                <w:szCs w:val="20"/>
                <w:lang w:val="en-US"/>
              </w:rPr>
            </w:pPr>
          </w:p>
        </w:tc>
        <w:tc>
          <w:tcPr>
            <w:tcW w:w="698" w:type="pct"/>
            <w:gridSpan w:val="2"/>
            <w:vMerge/>
            <w:tcBorders>
              <w:bottom w:val="single" w:sz="4" w:space="0" w:color="auto"/>
            </w:tcBorders>
          </w:tcPr>
          <w:p w14:paraId="5D4A6409" w14:textId="77777777" w:rsidR="00F72392" w:rsidRPr="00AE7469" w:rsidRDefault="00F72392" w:rsidP="00DA0FEE">
            <w:pPr>
              <w:spacing w:before="20" w:after="20"/>
              <w:jc w:val="right"/>
              <w:rPr>
                <w:sz w:val="20"/>
                <w:szCs w:val="20"/>
                <w:lang w:val="en-US"/>
              </w:rPr>
            </w:pPr>
          </w:p>
        </w:tc>
      </w:tr>
      <w:tr w:rsidR="00F72392" w:rsidRPr="00AE7469" w14:paraId="0536C90E" w14:textId="77777777" w:rsidTr="0019206D">
        <w:trPr>
          <w:trHeight w:val="249"/>
          <w:jc w:val="center"/>
        </w:trPr>
        <w:tc>
          <w:tcPr>
            <w:tcW w:w="979" w:type="pct"/>
            <w:tcBorders>
              <w:top w:val="single" w:sz="4" w:space="0" w:color="auto"/>
            </w:tcBorders>
            <w:hideMark/>
          </w:tcPr>
          <w:p w14:paraId="52E28504" w14:textId="77777777" w:rsidR="00F72392" w:rsidRPr="00AE7469" w:rsidRDefault="00F72392" w:rsidP="00DA0FEE">
            <w:pPr>
              <w:spacing w:before="20" w:after="20"/>
              <w:ind w:left="32"/>
              <w:jc w:val="left"/>
              <w:rPr>
                <w:sz w:val="20"/>
                <w:szCs w:val="20"/>
                <w:lang w:val="en-US"/>
              </w:rPr>
            </w:pPr>
            <w:r w:rsidRPr="00AE7469">
              <w:rPr>
                <w:sz w:val="20"/>
                <w:szCs w:val="20"/>
                <w:lang w:val="en-US"/>
              </w:rPr>
              <w:t>HCFC-22</w:t>
            </w:r>
          </w:p>
        </w:tc>
        <w:tc>
          <w:tcPr>
            <w:tcW w:w="533" w:type="pct"/>
            <w:tcBorders>
              <w:top w:val="single" w:sz="4" w:space="0" w:color="auto"/>
            </w:tcBorders>
          </w:tcPr>
          <w:p w14:paraId="5715BD8C" w14:textId="77777777" w:rsidR="00F72392" w:rsidRPr="00AE7469" w:rsidRDefault="00F72392" w:rsidP="00DA0FEE">
            <w:pPr>
              <w:spacing w:before="20" w:after="20"/>
              <w:jc w:val="right"/>
              <w:rPr>
                <w:sz w:val="20"/>
                <w:szCs w:val="20"/>
                <w:lang w:val="en-US"/>
              </w:rPr>
            </w:pPr>
          </w:p>
        </w:tc>
        <w:tc>
          <w:tcPr>
            <w:tcW w:w="519" w:type="pct"/>
            <w:tcBorders>
              <w:top w:val="single" w:sz="4" w:space="0" w:color="auto"/>
            </w:tcBorders>
          </w:tcPr>
          <w:p w14:paraId="78158E8E" w14:textId="77777777" w:rsidR="00F72392" w:rsidRPr="00AE7469" w:rsidRDefault="00F72392" w:rsidP="00DA0FEE">
            <w:pPr>
              <w:spacing w:before="20" w:after="20"/>
              <w:jc w:val="right"/>
              <w:rPr>
                <w:sz w:val="20"/>
                <w:szCs w:val="20"/>
                <w:lang w:val="en-US"/>
              </w:rPr>
            </w:pPr>
          </w:p>
        </w:tc>
        <w:tc>
          <w:tcPr>
            <w:tcW w:w="585" w:type="pct"/>
            <w:tcBorders>
              <w:top w:val="single" w:sz="4" w:space="0" w:color="auto"/>
            </w:tcBorders>
          </w:tcPr>
          <w:p w14:paraId="6E0AD099" w14:textId="77777777" w:rsidR="00F72392" w:rsidRPr="00AE7469" w:rsidRDefault="00F72392" w:rsidP="00DA0FEE">
            <w:pPr>
              <w:spacing w:before="20" w:after="20"/>
              <w:jc w:val="right"/>
              <w:rPr>
                <w:sz w:val="20"/>
                <w:szCs w:val="20"/>
                <w:lang w:val="en-US"/>
              </w:rPr>
            </w:pPr>
          </w:p>
        </w:tc>
        <w:tc>
          <w:tcPr>
            <w:tcW w:w="648" w:type="pct"/>
          </w:tcPr>
          <w:p w14:paraId="2FF176E4" w14:textId="77777777" w:rsidR="00F72392" w:rsidRPr="00AE7469" w:rsidRDefault="00F72392" w:rsidP="00DA0FEE">
            <w:pPr>
              <w:spacing w:before="20" w:after="20"/>
              <w:jc w:val="right"/>
              <w:rPr>
                <w:sz w:val="20"/>
                <w:szCs w:val="20"/>
                <w:lang w:val="en-US"/>
              </w:rPr>
            </w:pPr>
          </w:p>
        </w:tc>
        <w:tc>
          <w:tcPr>
            <w:tcW w:w="585" w:type="pct"/>
          </w:tcPr>
          <w:p w14:paraId="5D6AE5AA" w14:textId="0F7165E8" w:rsidR="00F72392" w:rsidRPr="00AE7469" w:rsidRDefault="00CE0C5E" w:rsidP="00DA0FEE">
            <w:pPr>
              <w:spacing w:before="20" w:after="20"/>
              <w:jc w:val="right"/>
              <w:rPr>
                <w:sz w:val="20"/>
                <w:szCs w:val="20"/>
                <w:lang w:val="en-US"/>
              </w:rPr>
            </w:pPr>
            <w:r w:rsidRPr="00AE7469">
              <w:rPr>
                <w:sz w:val="20"/>
                <w:szCs w:val="20"/>
              </w:rPr>
              <w:t>1,31</w:t>
            </w:r>
          </w:p>
        </w:tc>
        <w:tc>
          <w:tcPr>
            <w:tcW w:w="454" w:type="pct"/>
          </w:tcPr>
          <w:p w14:paraId="68F9869E" w14:textId="77777777" w:rsidR="00F72392" w:rsidRPr="00AE7469" w:rsidRDefault="00F72392" w:rsidP="00DA0FEE">
            <w:pPr>
              <w:spacing w:before="20" w:after="20"/>
              <w:jc w:val="right"/>
              <w:rPr>
                <w:sz w:val="20"/>
                <w:szCs w:val="20"/>
                <w:lang w:val="en-US"/>
              </w:rPr>
            </w:pPr>
          </w:p>
        </w:tc>
        <w:tc>
          <w:tcPr>
            <w:tcW w:w="698" w:type="pct"/>
            <w:gridSpan w:val="2"/>
          </w:tcPr>
          <w:p w14:paraId="47AE4FC3" w14:textId="67E169FF" w:rsidR="00F72392" w:rsidRPr="00AE7469" w:rsidRDefault="00CE0C5E" w:rsidP="00DA0FEE">
            <w:pPr>
              <w:spacing w:before="20" w:after="20"/>
              <w:jc w:val="right"/>
              <w:rPr>
                <w:sz w:val="20"/>
                <w:szCs w:val="20"/>
                <w:lang w:val="en-US"/>
              </w:rPr>
            </w:pPr>
            <w:r w:rsidRPr="00AE7469">
              <w:rPr>
                <w:sz w:val="20"/>
                <w:szCs w:val="20"/>
              </w:rPr>
              <w:t>1,31</w:t>
            </w:r>
          </w:p>
        </w:tc>
      </w:tr>
    </w:tbl>
    <w:p w14:paraId="3EF4BBDE" w14:textId="77777777" w:rsidR="00F72392" w:rsidRPr="00AE7469" w:rsidRDefault="00F72392" w:rsidP="00DA0FEE">
      <w:pPr>
        <w:spacing w:before="20" w:after="20"/>
        <w:jc w:val="center"/>
        <w:rPr>
          <w:sz w:val="18"/>
          <w:szCs w:val="18"/>
        </w:rPr>
      </w:pPr>
    </w:p>
    <w:tbl>
      <w:tblPr>
        <w:tblStyle w:val="TableGrid"/>
        <w:tblW w:w="5797" w:type="pct"/>
        <w:jc w:val="center"/>
        <w:tblLayout w:type="fixed"/>
        <w:tblLook w:val="04A0" w:firstRow="1" w:lastRow="0" w:firstColumn="1" w:lastColumn="0" w:noHBand="0" w:noVBand="1"/>
      </w:tblPr>
      <w:tblGrid>
        <w:gridCol w:w="3264"/>
        <w:gridCol w:w="2012"/>
        <w:gridCol w:w="4310"/>
        <w:gridCol w:w="1359"/>
      </w:tblGrid>
      <w:tr w:rsidR="00F72392" w:rsidRPr="00117A82" w14:paraId="71628A6B" w14:textId="77777777" w:rsidTr="0019206D">
        <w:trPr>
          <w:trHeight w:val="79"/>
          <w:jc w:val="center"/>
        </w:trPr>
        <w:tc>
          <w:tcPr>
            <w:tcW w:w="10945" w:type="dxa"/>
            <w:gridSpan w:val="4"/>
            <w:vAlign w:val="center"/>
            <w:hideMark/>
          </w:tcPr>
          <w:p w14:paraId="4DD7F86F" w14:textId="77777777" w:rsidR="00F72392" w:rsidRPr="002D14A8" w:rsidRDefault="00F72392" w:rsidP="00DA0FEE">
            <w:pPr>
              <w:spacing w:before="20" w:after="20"/>
              <w:jc w:val="left"/>
              <w:rPr>
                <w:b/>
                <w:sz w:val="20"/>
                <w:szCs w:val="20"/>
                <w:lang w:val="es-ES"/>
              </w:rPr>
            </w:pPr>
            <w:r w:rsidRPr="002D14A8">
              <w:rPr>
                <w:b/>
                <w:sz w:val="20"/>
                <w:szCs w:val="20"/>
                <w:lang w:val="es-ES"/>
              </w:rPr>
              <w:t>DATOS SOBRE EL CONSUMO (Toneladas PAO)</w:t>
            </w:r>
          </w:p>
        </w:tc>
      </w:tr>
      <w:tr w:rsidR="00F72392" w:rsidRPr="00AE7469" w14:paraId="4352737B" w14:textId="77777777" w:rsidTr="0019206D">
        <w:trPr>
          <w:trHeight w:val="140"/>
          <w:jc w:val="center"/>
        </w:trPr>
        <w:tc>
          <w:tcPr>
            <w:tcW w:w="3264" w:type="dxa"/>
            <w:vAlign w:val="center"/>
            <w:hideMark/>
          </w:tcPr>
          <w:p w14:paraId="6C6531BD" w14:textId="77777777" w:rsidR="00F72392" w:rsidRPr="00AE7469" w:rsidRDefault="00F72392" w:rsidP="00DA0FEE">
            <w:pPr>
              <w:spacing w:before="20" w:after="20"/>
              <w:jc w:val="center"/>
              <w:rPr>
                <w:sz w:val="20"/>
                <w:szCs w:val="20"/>
                <w:lang w:val="en-US"/>
              </w:rPr>
            </w:pPr>
            <w:r w:rsidRPr="00AE7469">
              <w:rPr>
                <w:sz w:val="20"/>
                <w:szCs w:val="20"/>
                <w:lang w:val="en-US"/>
              </w:rPr>
              <w:t>Base de comparación 2009-2010:</w:t>
            </w:r>
          </w:p>
        </w:tc>
        <w:tc>
          <w:tcPr>
            <w:tcW w:w="2012" w:type="dxa"/>
            <w:vAlign w:val="center"/>
            <w:hideMark/>
          </w:tcPr>
          <w:p w14:paraId="01321E11" w14:textId="37AEF27A" w:rsidR="00F72392" w:rsidRPr="00AE7469" w:rsidRDefault="00DA4DC8" w:rsidP="00DA0FEE">
            <w:pPr>
              <w:spacing w:before="20" w:after="20"/>
              <w:jc w:val="right"/>
              <w:rPr>
                <w:sz w:val="20"/>
                <w:szCs w:val="20"/>
                <w:lang w:val="en-US"/>
              </w:rPr>
            </w:pPr>
            <w:r w:rsidRPr="00AE7469">
              <w:rPr>
                <w:sz w:val="20"/>
                <w:szCs w:val="20"/>
              </w:rPr>
              <w:t>5,73</w:t>
            </w:r>
          </w:p>
        </w:tc>
        <w:tc>
          <w:tcPr>
            <w:tcW w:w="4310" w:type="dxa"/>
            <w:vAlign w:val="center"/>
            <w:hideMark/>
          </w:tcPr>
          <w:p w14:paraId="7AB83622" w14:textId="77777777" w:rsidR="00F72392" w:rsidRPr="002D14A8" w:rsidRDefault="00F72392" w:rsidP="00DA0FEE">
            <w:pPr>
              <w:spacing w:before="20" w:after="20"/>
              <w:jc w:val="center"/>
              <w:rPr>
                <w:sz w:val="20"/>
                <w:szCs w:val="20"/>
                <w:lang w:val="es-ES"/>
              </w:rPr>
            </w:pPr>
            <w:r w:rsidRPr="002D14A8">
              <w:rPr>
                <w:sz w:val="20"/>
                <w:szCs w:val="20"/>
                <w:lang w:val="es-ES"/>
              </w:rPr>
              <w:t>Punto de partida para reducciones acumulativas sostenidas:</w:t>
            </w:r>
          </w:p>
        </w:tc>
        <w:tc>
          <w:tcPr>
            <w:tcW w:w="1359" w:type="dxa"/>
            <w:vAlign w:val="center"/>
            <w:hideMark/>
          </w:tcPr>
          <w:p w14:paraId="0801ACE5" w14:textId="6309B800" w:rsidR="00F72392" w:rsidRPr="00AE7469" w:rsidRDefault="00A24A3F" w:rsidP="00DA0FEE">
            <w:pPr>
              <w:spacing w:before="20" w:after="20"/>
              <w:jc w:val="right"/>
              <w:rPr>
                <w:sz w:val="20"/>
                <w:szCs w:val="20"/>
                <w:lang w:val="en-US"/>
              </w:rPr>
            </w:pPr>
            <w:r w:rsidRPr="00AE7469">
              <w:rPr>
                <w:sz w:val="20"/>
                <w:szCs w:val="20"/>
              </w:rPr>
              <w:t>5,73</w:t>
            </w:r>
          </w:p>
        </w:tc>
      </w:tr>
      <w:tr w:rsidR="00F72392" w:rsidRPr="00AE7469" w14:paraId="20C60562" w14:textId="77777777" w:rsidTr="0019206D">
        <w:trPr>
          <w:trHeight w:val="215"/>
          <w:jc w:val="center"/>
        </w:trPr>
        <w:tc>
          <w:tcPr>
            <w:tcW w:w="10945" w:type="dxa"/>
            <w:gridSpan w:val="4"/>
            <w:vAlign w:val="center"/>
            <w:hideMark/>
          </w:tcPr>
          <w:p w14:paraId="4D25088E" w14:textId="77777777" w:rsidR="00F72392" w:rsidRPr="00AE7469" w:rsidRDefault="00F72392" w:rsidP="00DA0FEE">
            <w:pPr>
              <w:spacing w:before="20" w:after="20"/>
              <w:jc w:val="left"/>
              <w:rPr>
                <w:b/>
                <w:sz w:val="20"/>
                <w:szCs w:val="20"/>
                <w:lang w:val="en-US"/>
              </w:rPr>
            </w:pPr>
            <w:r w:rsidRPr="00AE7469">
              <w:rPr>
                <w:b/>
                <w:sz w:val="20"/>
                <w:szCs w:val="20"/>
                <w:lang w:val="en-US"/>
              </w:rPr>
              <w:t>CONSUMO ADMISIBLE PARA FINANCIAMIENTO</w:t>
            </w:r>
          </w:p>
        </w:tc>
      </w:tr>
      <w:tr w:rsidR="00F72392" w:rsidRPr="00AE7469" w14:paraId="73229DF7" w14:textId="77777777" w:rsidTr="0019206D">
        <w:trPr>
          <w:trHeight w:val="50"/>
          <w:jc w:val="center"/>
        </w:trPr>
        <w:tc>
          <w:tcPr>
            <w:tcW w:w="3264" w:type="dxa"/>
            <w:vAlign w:val="center"/>
            <w:hideMark/>
          </w:tcPr>
          <w:p w14:paraId="67C93340" w14:textId="77777777" w:rsidR="00F72392" w:rsidRPr="00AE7469" w:rsidRDefault="00F72392" w:rsidP="00DA0FEE">
            <w:pPr>
              <w:spacing w:before="20" w:after="20"/>
              <w:jc w:val="center"/>
              <w:rPr>
                <w:sz w:val="20"/>
                <w:szCs w:val="20"/>
                <w:lang w:val="en-US"/>
              </w:rPr>
            </w:pPr>
            <w:r w:rsidRPr="00AE7469">
              <w:rPr>
                <w:sz w:val="20"/>
                <w:szCs w:val="20"/>
                <w:lang w:val="en-US"/>
              </w:rPr>
              <w:t>Ya aprobado:</w:t>
            </w:r>
          </w:p>
        </w:tc>
        <w:tc>
          <w:tcPr>
            <w:tcW w:w="2012" w:type="dxa"/>
            <w:vAlign w:val="center"/>
            <w:hideMark/>
          </w:tcPr>
          <w:p w14:paraId="2CC0165D" w14:textId="7647FDA4" w:rsidR="00F72392" w:rsidRPr="00AE7469" w:rsidRDefault="004723FB" w:rsidP="00DA0FEE">
            <w:pPr>
              <w:spacing w:before="20" w:after="20"/>
              <w:jc w:val="right"/>
              <w:rPr>
                <w:sz w:val="20"/>
                <w:szCs w:val="20"/>
                <w:lang w:val="en-US"/>
              </w:rPr>
            </w:pPr>
            <w:r w:rsidRPr="00AE7469">
              <w:rPr>
                <w:sz w:val="20"/>
                <w:szCs w:val="20"/>
              </w:rPr>
              <w:t>5,73</w:t>
            </w:r>
          </w:p>
        </w:tc>
        <w:tc>
          <w:tcPr>
            <w:tcW w:w="4310" w:type="dxa"/>
            <w:vAlign w:val="center"/>
            <w:hideMark/>
          </w:tcPr>
          <w:p w14:paraId="6026A7C7" w14:textId="77777777" w:rsidR="00F72392" w:rsidRPr="00AE7469" w:rsidRDefault="00F72392" w:rsidP="00DA0FEE">
            <w:pPr>
              <w:spacing w:before="20" w:after="20"/>
              <w:jc w:val="center"/>
              <w:rPr>
                <w:i/>
                <w:sz w:val="20"/>
                <w:szCs w:val="20"/>
                <w:lang w:val="en-US"/>
              </w:rPr>
            </w:pPr>
            <w:r w:rsidRPr="00AE7469">
              <w:rPr>
                <w:sz w:val="20"/>
                <w:szCs w:val="20"/>
                <w:lang w:val="en-US"/>
              </w:rPr>
              <w:t>Restante:</w:t>
            </w:r>
          </w:p>
        </w:tc>
        <w:tc>
          <w:tcPr>
            <w:tcW w:w="1359" w:type="dxa"/>
            <w:vAlign w:val="center"/>
            <w:hideMark/>
          </w:tcPr>
          <w:p w14:paraId="45FF6DC3" w14:textId="6FD286D4" w:rsidR="00F72392" w:rsidRPr="00AE7469" w:rsidRDefault="00F72392" w:rsidP="00DA0FEE">
            <w:pPr>
              <w:spacing w:before="20" w:after="20"/>
              <w:jc w:val="right"/>
              <w:rPr>
                <w:sz w:val="20"/>
                <w:szCs w:val="20"/>
                <w:lang w:val="en-US"/>
              </w:rPr>
            </w:pPr>
            <w:r w:rsidRPr="00AE7469">
              <w:rPr>
                <w:sz w:val="20"/>
                <w:szCs w:val="20"/>
              </w:rPr>
              <w:t>0,00</w:t>
            </w:r>
          </w:p>
        </w:tc>
      </w:tr>
    </w:tbl>
    <w:p w14:paraId="1212FB8D" w14:textId="77777777" w:rsidR="00F72392" w:rsidRPr="00AE7469" w:rsidRDefault="00F72392" w:rsidP="00DA0FEE">
      <w:pPr>
        <w:spacing w:before="20" w:after="20"/>
        <w:jc w:val="center"/>
        <w:rPr>
          <w:sz w:val="18"/>
          <w:szCs w:val="18"/>
        </w:rPr>
      </w:pPr>
    </w:p>
    <w:tbl>
      <w:tblPr>
        <w:tblStyle w:val="TableGrid"/>
        <w:tblW w:w="5840" w:type="pct"/>
        <w:jc w:val="center"/>
        <w:tblLayout w:type="fixed"/>
        <w:tblLook w:val="04A0" w:firstRow="1" w:lastRow="0" w:firstColumn="1" w:lastColumn="0" w:noHBand="0" w:noVBand="1"/>
      </w:tblPr>
      <w:tblGrid>
        <w:gridCol w:w="1704"/>
        <w:gridCol w:w="3652"/>
        <w:gridCol w:w="1418"/>
        <w:gridCol w:w="1418"/>
        <w:gridCol w:w="1418"/>
        <w:gridCol w:w="1416"/>
      </w:tblGrid>
      <w:tr w:rsidR="00F72392" w:rsidRPr="00AE7469" w14:paraId="48D3A4F4" w14:textId="77777777" w:rsidTr="00FE2597">
        <w:trPr>
          <w:trHeight w:val="50"/>
          <w:jc w:val="center"/>
        </w:trPr>
        <w:tc>
          <w:tcPr>
            <w:tcW w:w="2429" w:type="pct"/>
            <w:gridSpan w:val="2"/>
            <w:vAlign w:val="center"/>
            <w:hideMark/>
          </w:tcPr>
          <w:p w14:paraId="7D491C92" w14:textId="77777777" w:rsidR="00F72392" w:rsidRPr="00AE7469" w:rsidRDefault="00F72392" w:rsidP="00DA0FEE">
            <w:pPr>
              <w:spacing w:before="20" w:after="20"/>
              <w:jc w:val="left"/>
              <w:rPr>
                <w:b/>
                <w:sz w:val="20"/>
                <w:szCs w:val="20"/>
                <w:lang w:val="en-US"/>
              </w:rPr>
            </w:pPr>
            <w:r w:rsidRPr="00AE7469">
              <w:rPr>
                <w:b/>
                <w:sz w:val="20"/>
                <w:szCs w:val="20"/>
                <w:lang w:val="en-US"/>
              </w:rPr>
              <w:t>PLAN ADMINISTRATIVO RESPALDADO</w:t>
            </w:r>
          </w:p>
        </w:tc>
        <w:tc>
          <w:tcPr>
            <w:tcW w:w="643" w:type="pct"/>
            <w:vAlign w:val="center"/>
            <w:hideMark/>
          </w:tcPr>
          <w:p w14:paraId="78DA10C3" w14:textId="77777777" w:rsidR="00F72392" w:rsidRPr="00AE7469" w:rsidRDefault="00F72392" w:rsidP="00DA0FEE">
            <w:pPr>
              <w:spacing w:before="20" w:after="20"/>
              <w:jc w:val="center"/>
              <w:rPr>
                <w:b/>
                <w:sz w:val="20"/>
                <w:szCs w:val="20"/>
                <w:lang w:val="en-US"/>
              </w:rPr>
            </w:pPr>
            <w:r w:rsidRPr="00AE7469">
              <w:rPr>
                <w:b/>
                <w:sz w:val="20"/>
                <w:szCs w:val="20"/>
                <w:lang w:val="en-US"/>
              </w:rPr>
              <w:t>2026</w:t>
            </w:r>
          </w:p>
        </w:tc>
        <w:tc>
          <w:tcPr>
            <w:tcW w:w="643" w:type="pct"/>
            <w:vAlign w:val="center"/>
            <w:hideMark/>
          </w:tcPr>
          <w:p w14:paraId="60C1EF44" w14:textId="77777777" w:rsidR="00F72392" w:rsidRPr="00AE7469" w:rsidRDefault="00F72392" w:rsidP="00DA0FEE">
            <w:pPr>
              <w:spacing w:before="20" w:after="20"/>
              <w:jc w:val="center"/>
              <w:rPr>
                <w:b/>
                <w:sz w:val="20"/>
                <w:szCs w:val="20"/>
                <w:lang w:val="en-US"/>
              </w:rPr>
            </w:pPr>
            <w:r w:rsidRPr="00AE7469">
              <w:rPr>
                <w:b/>
                <w:sz w:val="20"/>
                <w:szCs w:val="20"/>
                <w:lang w:val="en-US"/>
              </w:rPr>
              <w:t>2027</w:t>
            </w:r>
          </w:p>
        </w:tc>
        <w:tc>
          <w:tcPr>
            <w:tcW w:w="643" w:type="pct"/>
            <w:vAlign w:val="center"/>
            <w:hideMark/>
          </w:tcPr>
          <w:p w14:paraId="0B04E93C" w14:textId="77777777" w:rsidR="00F72392" w:rsidRPr="00AE7469" w:rsidRDefault="00F72392" w:rsidP="00DA0FEE">
            <w:pPr>
              <w:spacing w:before="20" w:after="20"/>
              <w:jc w:val="center"/>
              <w:rPr>
                <w:b/>
                <w:sz w:val="20"/>
                <w:szCs w:val="20"/>
                <w:lang w:val="en-US"/>
              </w:rPr>
            </w:pPr>
            <w:r w:rsidRPr="00AE7469">
              <w:rPr>
                <w:b/>
                <w:sz w:val="20"/>
                <w:szCs w:val="20"/>
                <w:lang w:val="en-US"/>
              </w:rPr>
              <w:t>2028</w:t>
            </w:r>
          </w:p>
        </w:tc>
        <w:tc>
          <w:tcPr>
            <w:tcW w:w="642" w:type="pct"/>
            <w:vAlign w:val="center"/>
            <w:hideMark/>
          </w:tcPr>
          <w:p w14:paraId="56745AFE" w14:textId="77777777" w:rsidR="00F72392" w:rsidRPr="00AE7469" w:rsidRDefault="00F72392" w:rsidP="00DA0FEE">
            <w:pPr>
              <w:spacing w:before="20" w:after="20"/>
              <w:jc w:val="center"/>
              <w:rPr>
                <w:b/>
                <w:sz w:val="20"/>
                <w:szCs w:val="20"/>
                <w:lang w:val="en-US"/>
              </w:rPr>
            </w:pPr>
            <w:r w:rsidRPr="00AE7469">
              <w:rPr>
                <w:b/>
                <w:sz w:val="20"/>
                <w:szCs w:val="20"/>
                <w:lang w:val="en-US"/>
              </w:rPr>
              <w:t>Total</w:t>
            </w:r>
          </w:p>
        </w:tc>
      </w:tr>
      <w:tr w:rsidR="000C32D2" w:rsidRPr="00AE7469" w14:paraId="73D37B14" w14:textId="77777777" w:rsidTr="00FE2597">
        <w:trPr>
          <w:trHeight w:val="187"/>
          <w:jc w:val="center"/>
        </w:trPr>
        <w:tc>
          <w:tcPr>
            <w:tcW w:w="773" w:type="pct"/>
            <w:vMerge w:val="restart"/>
            <w:vAlign w:val="center"/>
            <w:hideMark/>
          </w:tcPr>
          <w:p w14:paraId="7A6C06F1" w14:textId="746D48A5" w:rsidR="000C32D2" w:rsidRPr="00AE7469" w:rsidRDefault="000C32D2" w:rsidP="000C32D2">
            <w:pPr>
              <w:spacing w:before="20" w:after="20"/>
              <w:jc w:val="center"/>
              <w:rPr>
                <w:sz w:val="20"/>
                <w:szCs w:val="20"/>
                <w:lang w:val="en-US"/>
              </w:rPr>
            </w:pPr>
            <w:r w:rsidRPr="00AE7469">
              <w:rPr>
                <w:sz w:val="20"/>
                <w:szCs w:val="20"/>
              </w:rPr>
              <w:t>PNUD</w:t>
            </w:r>
          </w:p>
        </w:tc>
        <w:tc>
          <w:tcPr>
            <w:tcW w:w="1656" w:type="pct"/>
            <w:vAlign w:val="center"/>
            <w:hideMark/>
          </w:tcPr>
          <w:p w14:paraId="1D5357BE" w14:textId="77777777" w:rsidR="000C32D2" w:rsidRPr="002D14A8" w:rsidRDefault="000C32D2" w:rsidP="000C32D2">
            <w:pPr>
              <w:spacing w:before="20" w:after="20"/>
              <w:jc w:val="left"/>
              <w:rPr>
                <w:sz w:val="20"/>
                <w:szCs w:val="20"/>
                <w:lang w:val="es-ES"/>
              </w:rPr>
            </w:pPr>
            <w:r w:rsidRPr="002D14A8">
              <w:rPr>
                <w:sz w:val="20"/>
                <w:szCs w:val="20"/>
                <w:lang w:val="es-ES"/>
              </w:rPr>
              <w:t>Eliminación de SAO (toneladas PAO)</w:t>
            </w:r>
          </w:p>
        </w:tc>
        <w:tc>
          <w:tcPr>
            <w:tcW w:w="643" w:type="pct"/>
            <w:vAlign w:val="center"/>
          </w:tcPr>
          <w:p w14:paraId="2159E82C" w14:textId="7F5CAB70" w:rsidR="000C32D2" w:rsidRPr="00AE7469" w:rsidRDefault="000C32D2" w:rsidP="000C32D2">
            <w:pPr>
              <w:spacing w:before="20" w:after="20"/>
              <w:jc w:val="right"/>
              <w:rPr>
                <w:sz w:val="20"/>
                <w:szCs w:val="20"/>
                <w:lang w:val="en-US"/>
              </w:rPr>
            </w:pPr>
            <w:r w:rsidRPr="00AE7469">
              <w:rPr>
                <w:sz w:val="20"/>
                <w:szCs w:val="20"/>
                <w:lang w:val="en-US"/>
              </w:rPr>
              <w:t>0,75</w:t>
            </w:r>
          </w:p>
        </w:tc>
        <w:tc>
          <w:tcPr>
            <w:tcW w:w="643" w:type="pct"/>
            <w:vAlign w:val="center"/>
          </w:tcPr>
          <w:p w14:paraId="112C92CA" w14:textId="24167E9A" w:rsidR="000C32D2" w:rsidRPr="00AE7469" w:rsidRDefault="000C32D2" w:rsidP="000C32D2">
            <w:pPr>
              <w:spacing w:before="20" w:after="20"/>
              <w:jc w:val="right"/>
              <w:rPr>
                <w:sz w:val="20"/>
                <w:szCs w:val="20"/>
                <w:lang w:val="en-US"/>
              </w:rPr>
            </w:pPr>
            <w:r w:rsidRPr="00AE7469">
              <w:rPr>
                <w:sz w:val="20"/>
                <w:szCs w:val="20"/>
              </w:rPr>
              <w:t>0,00</w:t>
            </w:r>
          </w:p>
        </w:tc>
        <w:tc>
          <w:tcPr>
            <w:tcW w:w="643" w:type="pct"/>
            <w:vAlign w:val="center"/>
          </w:tcPr>
          <w:p w14:paraId="760808B3" w14:textId="0E039D02" w:rsidR="000C32D2" w:rsidRPr="00AE7469" w:rsidRDefault="000C32D2" w:rsidP="000C32D2">
            <w:pPr>
              <w:spacing w:before="20" w:after="20"/>
              <w:jc w:val="right"/>
              <w:rPr>
                <w:sz w:val="20"/>
                <w:szCs w:val="20"/>
                <w:lang w:val="en-US"/>
              </w:rPr>
            </w:pPr>
            <w:r w:rsidRPr="00AE7469">
              <w:rPr>
                <w:sz w:val="20"/>
                <w:szCs w:val="20"/>
              </w:rPr>
              <w:t>0,00</w:t>
            </w:r>
          </w:p>
        </w:tc>
        <w:tc>
          <w:tcPr>
            <w:tcW w:w="642" w:type="pct"/>
            <w:vAlign w:val="center"/>
          </w:tcPr>
          <w:p w14:paraId="2D42B982" w14:textId="1B9235F4" w:rsidR="000C32D2" w:rsidRPr="00AE7469" w:rsidRDefault="000C32D2" w:rsidP="000C32D2">
            <w:pPr>
              <w:spacing w:before="20" w:after="20"/>
              <w:jc w:val="right"/>
              <w:rPr>
                <w:sz w:val="20"/>
                <w:szCs w:val="20"/>
                <w:lang w:val="en-US"/>
              </w:rPr>
            </w:pPr>
            <w:r w:rsidRPr="00AE7469">
              <w:rPr>
                <w:sz w:val="20"/>
                <w:szCs w:val="20"/>
                <w:lang w:val="en-US"/>
              </w:rPr>
              <w:t>0,75</w:t>
            </w:r>
          </w:p>
        </w:tc>
      </w:tr>
      <w:tr w:rsidR="000C32D2" w:rsidRPr="00AE7469" w14:paraId="4FF32CFE" w14:textId="77777777" w:rsidTr="00FE2597">
        <w:trPr>
          <w:trHeight w:val="55"/>
          <w:jc w:val="center"/>
        </w:trPr>
        <w:tc>
          <w:tcPr>
            <w:tcW w:w="773" w:type="pct"/>
            <w:vMerge/>
            <w:vAlign w:val="center"/>
            <w:hideMark/>
          </w:tcPr>
          <w:p w14:paraId="132599B7" w14:textId="77777777" w:rsidR="000C32D2" w:rsidRPr="00AE7469" w:rsidRDefault="000C32D2" w:rsidP="000C32D2">
            <w:pPr>
              <w:spacing w:before="20" w:after="20"/>
              <w:jc w:val="center"/>
              <w:rPr>
                <w:sz w:val="20"/>
                <w:szCs w:val="20"/>
                <w:lang w:val="en-US"/>
              </w:rPr>
            </w:pPr>
          </w:p>
        </w:tc>
        <w:tc>
          <w:tcPr>
            <w:tcW w:w="1656" w:type="pct"/>
            <w:vAlign w:val="center"/>
            <w:hideMark/>
          </w:tcPr>
          <w:p w14:paraId="2486C73E" w14:textId="77777777" w:rsidR="000C32D2" w:rsidRPr="00AE7469" w:rsidRDefault="000C32D2" w:rsidP="000C32D2">
            <w:pPr>
              <w:spacing w:before="20" w:after="20"/>
              <w:jc w:val="left"/>
              <w:rPr>
                <w:sz w:val="20"/>
                <w:szCs w:val="20"/>
                <w:lang w:val="en-US"/>
              </w:rPr>
            </w:pPr>
            <w:r w:rsidRPr="00AE7469">
              <w:rPr>
                <w:sz w:val="20"/>
                <w:szCs w:val="20"/>
                <w:lang w:val="en-US"/>
              </w:rPr>
              <w:t>Financiación (USD)</w:t>
            </w:r>
          </w:p>
        </w:tc>
        <w:tc>
          <w:tcPr>
            <w:tcW w:w="643" w:type="pct"/>
            <w:vAlign w:val="center"/>
          </w:tcPr>
          <w:p w14:paraId="61964D1E" w14:textId="491F0BBE" w:rsidR="000C32D2" w:rsidRPr="00AE7469" w:rsidRDefault="000C32D2" w:rsidP="000C32D2">
            <w:pPr>
              <w:spacing w:before="20" w:after="20"/>
              <w:jc w:val="right"/>
              <w:rPr>
                <w:sz w:val="20"/>
                <w:szCs w:val="20"/>
                <w:lang w:val="en-US"/>
              </w:rPr>
            </w:pPr>
            <w:r w:rsidRPr="00AE7469">
              <w:rPr>
                <w:sz w:val="20"/>
                <w:szCs w:val="20"/>
              </w:rPr>
              <w:t>148</w:t>
            </w:r>
            <w:r w:rsidR="005E2436">
              <w:rPr>
                <w:sz w:val="20"/>
                <w:szCs w:val="20"/>
              </w:rPr>
              <w:t>.</w:t>
            </w:r>
            <w:r w:rsidRPr="00AE7469">
              <w:rPr>
                <w:sz w:val="20"/>
                <w:szCs w:val="20"/>
              </w:rPr>
              <w:t>730</w:t>
            </w:r>
          </w:p>
        </w:tc>
        <w:tc>
          <w:tcPr>
            <w:tcW w:w="643" w:type="pct"/>
            <w:vAlign w:val="center"/>
          </w:tcPr>
          <w:p w14:paraId="5E196F8F" w14:textId="50FF8E87" w:rsidR="000C32D2" w:rsidRPr="00AE7469" w:rsidRDefault="000C32D2" w:rsidP="000C32D2">
            <w:pPr>
              <w:spacing w:before="20" w:after="20"/>
              <w:jc w:val="right"/>
              <w:rPr>
                <w:sz w:val="20"/>
                <w:szCs w:val="20"/>
                <w:lang w:val="en-US"/>
              </w:rPr>
            </w:pPr>
            <w:r w:rsidRPr="00AE7469">
              <w:rPr>
                <w:sz w:val="20"/>
                <w:szCs w:val="20"/>
                <w:lang w:val="en-US"/>
              </w:rPr>
              <w:t>0</w:t>
            </w:r>
          </w:p>
        </w:tc>
        <w:tc>
          <w:tcPr>
            <w:tcW w:w="643" w:type="pct"/>
            <w:vAlign w:val="center"/>
          </w:tcPr>
          <w:p w14:paraId="10D99DDD" w14:textId="770BB7EB" w:rsidR="000C32D2" w:rsidRPr="00AE7469" w:rsidRDefault="000C32D2" w:rsidP="000C32D2">
            <w:pPr>
              <w:spacing w:before="20" w:after="20"/>
              <w:jc w:val="right"/>
              <w:rPr>
                <w:sz w:val="20"/>
                <w:szCs w:val="20"/>
                <w:lang w:val="en-US"/>
              </w:rPr>
            </w:pPr>
            <w:r w:rsidRPr="00AE7469">
              <w:rPr>
                <w:sz w:val="20"/>
                <w:szCs w:val="20"/>
                <w:lang w:val="en-US"/>
              </w:rPr>
              <w:t>0</w:t>
            </w:r>
          </w:p>
        </w:tc>
        <w:tc>
          <w:tcPr>
            <w:tcW w:w="642" w:type="pct"/>
            <w:vAlign w:val="center"/>
          </w:tcPr>
          <w:p w14:paraId="0789E3C2" w14:textId="23854C59" w:rsidR="000C32D2" w:rsidRPr="00AE7469" w:rsidRDefault="000C32D2" w:rsidP="000C32D2">
            <w:pPr>
              <w:spacing w:before="20" w:after="20"/>
              <w:jc w:val="right"/>
              <w:rPr>
                <w:sz w:val="20"/>
                <w:szCs w:val="20"/>
                <w:lang w:val="en-US"/>
              </w:rPr>
            </w:pPr>
            <w:r w:rsidRPr="00AE7469">
              <w:rPr>
                <w:sz w:val="20"/>
                <w:szCs w:val="20"/>
              </w:rPr>
              <w:t>148</w:t>
            </w:r>
            <w:r w:rsidR="005E2436">
              <w:rPr>
                <w:sz w:val="20"/>
                <w:szCs w:val="20"/>
              </w:rPr>
              <w:t>.</w:t>
            </w:r>
            <w:r w:rsidRPr="00AE7469">
              <w:rPr>
                <w:sz w:val="20"/>
                <w:szCs w:val="20"/>
              </w:rPr>
              <w:t>730</w:t>
            </w:r>
          </w:p>
        </w:tc>
      </w:tr>
      <w:tr w:rsidR="000C32D2" w:rsidRPr="00AE7469" w14:paraId="12A898CE" w14:textId="77777777" w:rsidTr="00FE2597">
        <w:trPr>
          <w:trHeight w:val="78"/>
          <w:jc w:val="center"/>
        </w:trPr>
        <w:tc>
          <w:tcPr>
            <w:tcW w:w="773" w:type="pct"/>
            <w:vMerge w:val="restart"/>
            <w:vAlign w:val="center"/>
            <w:hideMark/>
          </w:tcPr>
          <w:p w14:paraId="3F11E9DC" w14:textId="7587AB9B" w:rsidR="000C32D2" w:rsidRPr="00AE7469" w:rsidRDefault="000C32D2" w:rsidP="000C32D2">
            <w:pPr>
              <w:spacing w:before="20" w:after="20"/>
              <w:jc w:val="center"/>
              <w:rPr>
                <w:sz w:val="20"/>
                <w:szCs w:val="20"/>
                <w:lang w:val="en-US"/>
              </w:rPr>
            </w:pPr>
            <w:r w:rsidRPr="00AE7469">
              <w:rPr>
                <w:sz w:val="20"/>
                <w:szCs w:val="20"/>
              </w:rPr>
              <w:t>PNUMA</w:t>
            </w:r>
          </w:p>
        </w:tc>
        <w:tc>
          <w:tcPr>
            <w:tcW w:w="1656" w:type="pct"/>
            <w:vAlign w:val="center"/>
            <w:hideMark/>
          </w:tcPr>
          <w:p w14:paraId="2D4571BE" w14:textId="77777777" w:rsidR="000C32D2" w:rsidRPr="002D14A8" w:rsidRDefault="000C32D2" w:rsidP="000C32D2">
            <w:pPr>
              <w:spacing w:before="20" w:after="20"/>
              <w:jc w:val="left"/>
              <w:rPr>
                <w:sz w:val="20"/>
                <w:szCs w:val="20"/>
                <w:lang w:val="es-ES"/>
              </w:rPr>
            </w:pPr>
            <w:r w:rsidRPr="002D14A8">
              <w:rPr>
                <w:sz w:val="20"/>
                <w:szCs w:val="20"/>
                <w:lang w:val="es-ES"/>
              </w:rPr>
              <w:t>Eliminación de SAO (toneladas PAO)</w:t>
            </w:r>
          </w:p>
        </w:tc>
        <w:tc>
          <w:tcPr>
            <w:tcW w:w="643" w:type="pct"/>
            <w:vAlign w:val="center"/>
          </w:tcPr>
          <w:p w14:paraId="5C29512D" w14:textId="27D700B9" w:rsidR="000C32D2" w:rsidRPr="00AE7469" w:rsidRDefault="000C32D2" w:rsidP="000C32D2">
            <w:pPr>
              <w:spacing w:before="20" w:after="20"/>
              <w:jc w:val="right"/>
              <w:rPr>
                <w:sz w:val="20"/>
                <w:szCs w:val="20"/>
                <w:lang w:val="en-US"/>
              </w:rPr>
            </w:pPr>
            <w:r w:rsidRPr="00AE7469">
              <w:rPr>
                <w:sz w:val="20"/>
                <w:szCs w:val="20"/>
              </w:rPr>
              <w:t>0,51</w:t>
            </w:r>
          </w:p>
        </w:tc>
        <w:tc>
          <w:tcPr>
            <w:tcW w:w="643" w:type="pct"/>
            <w:vAlign w:val="center"/>
          </w:tcPr>
          <w:p w14:paraId="381C0C4E" w14:textId="3BAB1F02" w:rsidR="000C32D2" w:rsidRPr="00AE7469" w:rsidRDefault="000C32D2" w:rsidP="000C32D2">
            <w:pPr>
              <w:spacing w:before="20" w:after="20"/>
              <w:jc w:val="right"/>
              <w:rPr>
                <w:sz w:val="20"/>
                <w:szCs w:val="20"/>
                <w:lang w:val="en-US"/>
              </w:rPr>
            </w:pPr>
            <w:r w:rsidRPr="00AE7469">
              <w:rPr>
                <w:sz w:val="20"/>
                <w:szCs w:val="20"/>
              </w:rPr>
              <w:t>0,00</w:t>
            </w:r>
          </w:p>
        </w:tc>
        <w:tc>
          <w:tcPr>
            <w:tcW w:w="643" w:type="pct"/>
            <w:vAlign w:val="center"/>
          </w:tcPr>
          <w:p w14:paraId="2710E7D3" w14:textId="2ED15BEE" w:rsidR="000C32D2" w:rsidRPr="00AE7469" w:rsidRDefault="000C32D2" w:rsidP="000C32D2">
            <w:pPr>
              <w:spacing w:before="20" w:after="20"/>
              <w:jc w:val="right"/>
              <w:rPr>
                <w:sz w:val="20"/>
                <w:szCs w:val="20"/>
                <w:lang w:val="en-US"/>
              </w:rPr>
            </w:pPr>
            <w:r w:rsidRPr="00AE7469">
              <w:rPr>
                <w:sz w:val="20"/>
                <w:szCs w:val="20"/>
              </w:rPr>
              <w:t>0,00</w:t>
            </w:r>
          </w:p>
        </w:tc>
        <w:tc>
          <w:tcPr>
            <w:tcW w:w="642" w:type="pct"/>
            <w:vAlign w:val="center"/>
          </w:tcPr>
          <w:p w14:paraId="4E9A5B2C" w14:textId="3FC00209" w:rsidR="000C32D2" w:rsidRPr="00AE7469" w:rsidRDefault="000C32D2" w:rsidP="000C32D2">
            <w:pPr>
              <w:spacing w:before="20" w:after="20"/>
              <w:jc w:val="right"/>
              <w:rPr>
                <w:sz w:val="20"/>
                <w:szCs w:val="20"/>
                <w:lang w:val="en-US"/>
              </w:rPr>
            </w:pPr>
            <w:r w:rsidRPr="00AE7469">
              <w:rPr>
                <w:sz w:val="20"/>
                <w:szCs w:val="20"/>
              </w:rPr>
              <w:t>0,51</w:t>
            </w:r>
          </w:p>
        </w:tc>
      </w:tr>
      <w:tr w:rsidR="000C32D2" w:rsidRPr="00AE7469" w14:paraId="699C031B" w14:textId="77777777" w:rsidTr="00FE2597">
        <w:trPr>
          <w:trHeight w:val="77"/>
          <w:jc w:val="center"/>
        </w:trPr>
        <w:tc>
          <w:tcPr>
            <w:tcW w:w="773" w:type="pct"/>
            <w:vMerge/>
            <w:vAlign w:val="center"/>
            <w:hideMark/>
          </w:tcPr>
          <w:p w14:paraId="68FAC6F0" w14:textId="77777777" w:rsidR="000C32D2" w:rsidRPr="00AE7469" w:rsidRDefault="000C32D2" w:rsidP="000C32D2">
            <w:pPr>
              <w:spacing w:before="20" w:after="20"/>
              <w:jc w:val="left"/>
              <w:rPr>
                <w:sz w:val="20"/>
                <w:szCs w:val="20"/>
                <w:lang w:val="en-US"/>
              </w:rPr>
            </w:pPr>
          </w:p>
        </w:tc>
        <w:tc>
          <w:tcPr>
            <w:tcW w:w="1656" w:type="pct"/>
            <w:vAlign w:val="center"/>
            <w:hideMark/>
          </w:tcPr>
          <w:p w14:paraId="77AED68D" w14:textId="77777777" w:rsidR="000C32D2" w:rsidRPr="00AE7469" w:rsidRDefault="000C32D2" w:rsidP="000C32D2">
            <w:pPr>
              <w:spacing w:before="20" w:after="20"/>
              <w:jc w:val="left"/>
              <w:rPr>
                <w:sz w:val="20"/>
                <w:szCs w:val="20"/>
                <w:lang w:val="en-US"/>
              </w:rPr>
            </w:pPr>
            <w:r w:rsidRPr="00AE7469">
              <w:rPr>
                <w:sz w:val="20"/>
                <w:szCs w:val="20"/>
                <w:lang w:val="en-US"/>
              </w:rPr>
              <w:t>Financiación (USD)</w:t>
            </w:r>
          </w:p>
        </w:tc>
        <w:tc>
          <w:tcPr>
            <w:tcW w:w="643" w:type="pct"/>
            <w:vAlign w:val="center"/>
          </w:tcPr>
          <w:p w14:paraId="0969D89C" w14:textId="562B34C9" w:rsidR="000C32D2" w:rsidRPr="00AE7469" w:rsidRDefault="000C32D2" w:rsidP="000C32D2">
            <w:pPr>
              <w:spacing w:before="20" w:after="20"/>
              <w:jc w:val="right"/>
              <w:rPr>
                <w:sz w:val="20"/>
                <w:szCs w:val="20"/>
                <w:lang w:val="en-US"/>
              </w:rPr>
            </w:pPr>
            <w:r w:rsidRPr="00AE7469">
              <w:rPr>
                <w:sz w:val="20"/>
                <w:szCs w:val="20"/>
                <w:lang w:val="en-US"/>
              </w:rPr>
              <w:t>106</w:t>
            </w:r>
            <w:r w:rsidR="005E2436">
              <w:rPr>
                <w:sz w:val="20"/>
                <w:szCs w:val="20"/>
                <w:lang w:val="en-US"/>
              </w:rPr>
              <w:t>.</w:t>
            </w:r>
            <w:r w:rsidRPr="00AE7469">
              <w:rPr>
                <w:sz w:val="20"/>
                <w:szCs w:val="20"/>
                <w:lang w:val="en-US"/>
              </w:rPr>
              <w:t>107</w:t>
            </w:r>
          </w:p>
        </w:tc>
        <w:tc>
          <w:tcPr>
            <w:tcW w:w="643" w:type="pct"/>
            <w:vAlign w:val="center"/>
          </w:tcPr>
          <w:p w14:paraId="3CA7960A" w14:textId="30C088E3" w:rsidR="000C32D2" w:rsidRPr="00AE7469" w:rsidRDefault="000C32D2" w:rsidP="000C32D2">
            <w:pPr>
              <w:spacing w:before="20" w:after="20"/>
              <w:jc w:val="right"/>
              <w:rPr>
                <w:sz w:val="20"/>
                <w:szCs w:val="20"/>
                <w:lang w:val="en-US"/>
              </w:rPr>
            </w:pPr>
            <w:r w:rsidRPr="00AE7469">
              <w:rPr>
                <w:sz w:val="20"/>
                <w:szCs w:val="20"/>
                <w:lang w:val="en-US"/>
              </w:rPr>
              <w:t>0</w:t>
            </w:r>
          </w:p>
        </w:tc>
        <w:tc>
          <w:tcPr>
            <w:tcW w:w="643" w:type="pct"/>
            <w:vAlign w:val="center"/>
          </w:tcPr>
          <w:p w14:paraId="0433CE69" w14:textId="6550349E" w:rsidR="000C32D2" w:rsidRPr="00AE7469" w:rsidRDefault="000C32D2" w:rsidP="000C32D2">
            <w:pPr>
              <w:spacing w:before="20" w:after="20"/>
              <w:jc w:val="right"/>
              <w:rPr>
                <w:sz w:val="20"/>
                <w:szCs w:val="20"/>
                <w:lang w:val="en-US"/>
              </w:rPr>
            </w:pPr>
            <w:r w:rsidRPr="00AE7469">
              <w:rPr>
                <w:sz w:val="20"/>
                <w:szCs w:val="20"/>
                <w:lang w:val="en-US"/>
              </w:rPr>
              <w:t>0</w:t>
            </w:r>
          </w:p>
        </w:tc>
        <w:tc>
          <w:tcPr>
            <w:tcW w:w="642" w:type="pct"/>
            <w:vAlign w:val="center"/>
          </w:tcPr>
          <w:p w14:paraId="52823E47" w14:textId="371CF0BD" w:rsidR="000C32D2" w:rsidRPr="00AE7469" w:rsidRDefault="000C32D2" w:rsidP="000C32D2">
            <w:pPr>
              <w:spacing w:before="20" w:after="20"/>
              <w:jc w:val="right"/>
              <w:rPr>
                <w:sz w:val="20"/>
                <w:szCs w:val="20"/>
                <w:lang w:val="en-US"/>
              </w:rPr>
            </w:pPr>
            <w:r w:rsidRPr="00AE7469">
              <w:rPr>
                <w:sz w:val="20"/>
                <w:szCs w:val="20"/>
                <w:lang w:val="en-US"/>
              </w:rPr>
              <w:t>106</w:t>
            </w:r>
            <w:r w:rsidR="005E2436">
              <w:rPr>
                <w:sz w:val="20"/>
                <w:szCs w:val="20"/>
                <w:lang w:val="en-US"/>
              </w:rPr>
              <w:t>.</w:t>
            </w:r>
            <w:r w:rsidRPr="00AE7469">
              <w:rPr>
                <w:sz w:val="20"/>
                <w:szCs w:val="20"/>
                <w:lang w:val="en-US"/>
              </w:rPr>
              <w:t>107</w:t>
            </w:r>
          </w:p>
        </w:tc>
      </w:tr>
    </w:tbl>
    <w:p w14:paraId="4BF31BD6" w14:textId="77777777" w:rsidR="00F72392" w:rsidRPr="00AE7469" w:rsidRDefault="00F72392" w:rsidP="00DA0FEE">
      <w:pPr>
        <w:spacing w:before="20" w:after="20"/>
        <w:jc w:val="center"/>
        <w:rPr>
          <w:sz w:val="18"/>
          <w:szCs w:val="18"/>
        </w:rPr>
      </w:pPr>
    </w:p>
    <w:tbl>
      <w:tblPr>
        <w:tblStyle w:val="TableGrid"/>
        <w:tblW w:w="5861"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573"/>
        <w:gridCol w:w="1034"/>
        <w:gridCol w:w="1838"/>
        <w:gridCol w:w="946"/>
        <w:gridCol w:w="947"/>
        <w:gridCol w:w="1039"/>
        <w:gridCol w:w="854"/>
        <w:gridCol w:w="946"/>
        <w:gridCol w:w="946"/>
        <w:gridCol w:w="947"/>
      </w:tblGrid>
      <w:tr w:rsidR="00913072" w:rsidRPr="00AE7469" w14:paraId="28DC1F3E" w14:textId="77777777" w:rsidTr="002D6785">
        <w:trPr>
          <w:trHeight w:val="82"/>
          <w:jc w:val="center"/>
        </w:trPr>
        <w:tc>
          <w:tcPr>
            <w:tcW w:w="4445" w:type="dxa"/>
            <w:gridSpan w:val="3"/>
            <w:tcBorders>
              <w:top w:val="single" w:sz="2" w:space="0" w:color="auto"/>
              <w:left w:val="single" w:sz="2" w:space="0" w:color="auto"/>
              <w:bottom w:val="single" w:sz="2" w:space="0" w:color="auto"/>
              <w:right w:val="single" w:sz="2" w:space="0" w:color="auto"/>
            </w:tcBorders>
            <w:vAlign w:val="center"/>
            <w:hideMark/>
          </w:tcPr>
          <w:p w14:paraId="487FAC58" w14:textId="6CCA1571" w:rsidR="00913072" w:rsidRPr="00AE7469" w:rsidRDefault="00913072" w:rsidP="00DA0FEE">
            <w:pPr>
              <w:spacing w:before="20" w:after="20"/>
              <w:ind w:left="38"/>
              <w:jc w:val="left"/>
              <w:rPr>
                <w:b/>
                <w:sz w:val="20"/>
                <w:szCs w:val="20"/>
                <w:lang w:val="en-US"/>
              </w:rPr>
            </w:pPr>
            <w:r w:rsidRPr="00AE7469">
              <w:rPr>
                <w:b/>
                <w:sz w:val="20"/>
                <w:szCs w:val="20"/>
                <w:lang w:val="en-US"/>
              </w:rPr>
              <w:t xml:space="preserve">DATOS DE PROYECTOS </w:t>
            </w:r>
          </w:p>
        </w:tc>
        <w:tc>
          <w:tcPr>
            <w:tcW w:w="946" w:type="dxa"/>
            <w:tcBorders>
              <w:top w:val="single" w:sz="2" w:space="0" w:color="auto"/>
              <w:left w:val="single" w:sz="2" w:space="0" w:color="auto"/>
              <w:bottom w:val="single" w:sz="2" w:space="0" w:color="auto"/>
              <w:right w:val="single" w:sz="2" w:space="0" w:color="auto"/>
            </w:tcBorders>
            <w:vAlign w:val="center"/>
            <w:hideMark/>
          </w:tcPr>
          <w:p w14:paraId="6503905F" w14:textId="550477DE" w:rsidR="00913072" w:rsidRPr="00AE7469" w:rsidRDefault="00913072" w:rsidP="00DA0FEE">
            <w:pPr>
              <w:spacing w:before="20" w:after="20"/>
              <w:ind w:left="38"/>
              <w:jc w:val="center"/>
              <w:rPr>
                <w:b/>
                <w:sz w:val="20"/>
                <w:szCs w:val="20"/>
                <w:lang w:val="en-US"/>
              </w:rPr>
            </w:pPr>
            <w:r w:rsidRPr="00AE7469">
              <w:rPr>
                <w:b/>
                <w:sz w:val="20"/>
                <w:szCs w:val="20"/>
                <w:lang w:val="en-US"/>
              </w:rPr>
              <w:t>2021</w:t>
            </w:r>
          </w:p>
        </w:tc>
        <w:tc>
          <w:tcPr>
            <w:tcW w:w="947" w:type="dxa"/>
            <w:tcBorders>
              <w:top w:val="single" w:sz="2" w:space="0" w:color="auto"/>
              <w:left w:val="single" w:sz="2" w:space="0" w:color="auto"/>
              <w:bottom w:val="single" w:sz="2" w:space="0" w:color="auto"/>
              <w:right w:val="single" w:sz="2" w:space="0" w:color="auto"/>
            </w:tcBorders>
            <w:vAlign w:val="center"/>
            <w:hideMark/>
          </w:tcPr>
          <w:p w14:paraId="54C675A3" w14:textId="431C69B8" w:rsidR="00913072" w:rsidRPr="00AE7469" w:rsidRDefault="00913072" w:rsidP="00DA0FEE">
            <w:pPr>
              <w:spacing w:before="20" w:after="20"/>
              <w:jc w:val="center"/>
              <w:rPr>
                <w:b/>
                <w:sz w:val="20"/>
                <w:szCs w:val="20"/>
                <w:lang w:val="en-US"/>
              </w:rPr>
            </w:pPr>
            <w:r w:rsidRPr="00AE7469">
              <w:rPr>
                <w:b/>
                <w:sz w:val="20"/>
                <w:szCs w:val="20"/>
                <w:lang w:val="en-US"/>
              </w:rPr>
              <w:t>2022-2024</w:t>
            </w:r>
          </w:p>
        </w:tc>
        <w:tc>
          <w:tcPr>
            <w:tcW w:w="1039" w:type="dxa"/>
            <w:tcBorders>
              <w:top w:val="single" w:sz="2" w:space="0" w:color="auto"/>
              <w:left w:val="single" w:sz="2" w:space="0" w:color="auto"/>
              <w:bottom w:val="single" w:sz="2" w:space="0" w:color="auto"/>
              <w:right w:val="single" w:sz="2" w:space="0" w:color="auto"/>
            </w:tcBorders>
            <w:vAlign w:val="center"/>
            <w:hideMark/>
          </w:tcPr>
          <w:p w14:paraId="5C9BC1FC" w14:textId="79786657" w:rsidR="00913072" w:rsidRPr="00AE7469" w:rsidRDefault="00913072" w:rsidP="00DA0FEE">
            <w:pPr>
              <w:spacing w:before="20" w:after="20"/>
              <w:jc w:val="center"/>
              <w:rPr>
                <w:b/>
                <w:sz w:val="20"/>
                <w:szCs w:val="20"/>
                <w:lang w:val="en-US"/>
              </w:rPr>
            </w:pPr>
            <w:r w:rsidRPr="00AE7469">
              <w:rPr>
                <w:b/>
                <w:sz w:val="20"/>
                <w:szCs w:val="20"/>
                <w:lang w:val="en-US"/>
              </w:rPr>
              <w:t>2025</w:t>
            </w:r>
          </w:p>
        </w:tc>
        <w:tc>
          <w:tcPr>
            <w:tcW w:w="854" w:type="dxa"/>
            <w:tcBorders>
              <w:top w:val="single" w:sz="2" w:space="0" w:color="auto"/>
              <w:left w:val="single" w:sz="2" w:space="0" w:color="auto"/>
              <w:bottom w:val="single" w:sz="2" w:space="0" w:color="auto"/>
              <w:right w:val="single" w:sz="2" w:space="0" w:color="auto"/>
            </w:tcBorders>
            <w:vAlign w:val="center"/>
            <w:hideMark/>
          </w:tcPr>
          <w:p w14:paraId="5E6DBD3B" w14:textId="52D4232E" w:rsidR="00913072" w:rsidRPr="00AE7469" w:rsidRDefault="000E6210" w:rsidP="00DA0FEE">
            <w:pPr>
              <w:spacing w:before="20" w:after="20"/>
              <w:jc w:val="center"/>
              <w:rPr>
                <w:b/>
                <w:sz w:val="20"/>
                <w:szCs w:val="20"/>
                <w:lang w:val="en-US"/>
              </w:rPr>
            </w:pPr>
            <w:r w:rsidRPr="00AE7469">
              <w:rPr>
                <w:b/>
                <w:sz w:val="20"/>
                <w:szCs w:val="20"/>
                <w:lang w:val="en-US"/>
              </w:rPr>
              <w:t>2026*</w:t>
            </w:r>
          </w:p>
        </w:tc>
        <w:tc>
          <w:tcPr>
            <w:tcW w:w="946" w:type="dxa"/>
            <w:tcBorders>
              <w:top w:val="single" w:sz="2" w:space="0" w:color="auto"/>
              <w:left w:val="single" w:sz="2" w:space="0" w:color="auto"/>
              <w:bottom w:val="single" w:sz="2" w:space="0" w:color="auto"/>
              <w:right w:val="single" w:sz="2" w:space="0" w:color="auto"/>
            </w:tcBorders>
          </w:tcPr>
          <w:p w14:paraId="4B97B6E8" w14:textId="4DED7D0D" w:rsidR="00913072" w:rsidRPr="00AE7469" w:rsidRDefault="00913072" w:rsidP="00DA0FEE">
            <w:pPr>
              <w:spacing w:before="20" w:after="20"/>
              <w:jc w:val="center"/>
              <w:rPr>
                <w:b/>
                <w:sz w:val="20"/>
                <w:szCs w:val="20"/>
                <w:lang w:val="en-US"/>
              </w:rPr>
            </w:pPr>
            <w:r w:rsidRPr="00AE7469">
              <w:rPr>
                <w:b/>
                <w:sz w:val="20"/>
                <w:szCs w:val="20"/>
                <w:lang w:val="en-US"/>
              </w:rPr>
              <w:t>2027-2029</w:t>
            </w:r>
          </w:p>
        </w:tc>
        <w:tc>
          <w:tcPr>
            <w:tcW w:w="946" w:type="dxa"/>
            <w:tcBorders>
              <w:top w:val="single" w:sz="2" w:space="0" w:color="auto"/>
              <w:left w:val="single" w:sz="2" w:space="0" w:color="auto"/>
              <w:bottom w:val="single" w:sz="2" w:space="0" w:color="auto"/>
              <w:right w:val="single" w:sz="2" w:space="0" w:color="auto"/>
            </w:tcBorders>
            <w:vAlign w:val="center"/>
            <w:hideMark/>
          </w:tcPr>
          <w:p w14:paraId="330174B9" w14:textId="203FD33E" w:rsidR="00913072" w:rsidRPr="00AE7469" w:rsidRDefault="00913072" w:rsidP="00DA0FEE">
            <w:pPr>
              <w:spacing w:before="20" w:after="20"/>
              <w:jc w:val="center"/>
              <w:rPr>
                <w:b/>
                <w:sz w:val="20"/>
                <w:szCs w:val="20"/>
                <w:lang w:val="en-US"/>
              </w:rPr>
            </w:pPr>
            <w:r w:rsidRPr="00AE7469">
              <w:rPr>
                <w:b/>
                <w:sz w:val="20"/>
                <w:szCs w:val="20"/>
                <w:lang w:val="en-US"/>
              </w:rPr>
              <w:t>2030</w:t>
            </w:r>
          </w:p>
        </w:tc>
        <w:tc>
          <w:tcPr>
            <w:tcW w:w="947" w:type="dxa"/>
            <w:tcBorders>
              <w:top w:val="single" w:sz="2" w:space="0" w:color="auto"/>
              <w:left w:val="single" w:sz="2" w:space="0" w:color="auto"/>
              <w:bottom w:val="single" w:sz="2" w:space="0" w:color="auto"/>
              <w:right w:val="single" w:sz="2" w:space="0" w:color="auto"/>
            </w:tcBorders>
            <w:vAlign w:val="center"/>
            <w:hideMark/>
          </w:tcPr>
          <w:p w14:paraId="59E7B373" w14:textId="77777777" w:rsidR="00913072" w:rsidRPr="00AE7469" w:rsidRDefault="00913072" w:rsidP="00DA0FEE">
            <w:pPr>
              <w:spacing w:before="20" w:after="20"/>
              <w:jc w:val="center"/>
              <w:rPr>
                <w:b/>
                <w:sz w:val="20"/>
                <w:szCs w:val="20"/>
                <w:lang w:val="en-US"/>
              </w:rPr>
            </w:pPr>
            <w:r w:rsidRPr="00AE7469">
              <w:rPr>
                <w:b/>
                <w:sz w:val="20"/>
                <w:szCs w:val="20"/>
                <w:lang w:val="en-US"/>
              </w:rPr>
              <w:t>Total</w:t>
            </w:r>
          </w:p>
        </w:tc>
      </w:tr>
      <w:tr w:rsidR="00913072" w:rsidRPr="00AE7469" w14:paraId="6153555E" w14:textId="77777777" w:rsidTr="005E2436">
        <w:trPr>
          <w:trHeight w:val="72"/>
          <w:jc w:val="center"/>
        </w:trPr>
        <w:tc>
          <w:tcPr>
            <w:tcW w:w="1573" w:type="dxa"/>
            <w:vMerge w:val="restart"/>
            <w:tcBorders>
              <w:top w:val="single" w:sz="2" w:space="0" w:color="auto"/>
              <w:left w:val="single" w:sz="2" w:space="0" w:color="auto"/>
              <w:right w:val="single" w:sz="2" w:space="0" w:color="auto"/>
            </w:tcBorders>
            <w:vAlign w:val="center"/>
            <w:hideMark/>
          </w:tcPr>
          <w:p w14:paraId="1FA7468C" w14:textId="77777777" w:rsidR="00913072" w:rsidRPr="00AE7469" w:rsidRDefault="00913072" w:rsidP="00DA0FEE">
            <w:pPr>
              <w:spacing w:before="20" w:after="20"/>
              <w:ind w:left="38"/>
              <w:jc w:val="left"/>
              <w:rPr>
                <w:sz w:val="20"/>
                <w:szCs w:val="20"/>
                <w:lang w:val="fr-CA"/>
              </w:rPr>
            </w:pPr>
            <w:r w:rsidRPr="00AE7469">
              <w:rPr>
                <w:sz w:val="20"/>
                <w:szCs w:val="20"/>
              </w:rPr>
              <w:t xml:space="preserve">Consumo </w:t>
            </w:r>
            <w:r w:rsidRPr="00AE7469">
              <w:rPr>
                <w:sz w:val="20"/>
                <w:szCs w:val="20"/>
                <w:lang w:val="fr-CA"/>
              </w:rPr>
              <w:t>(Toneladas PAO)</w:t>
            </w:r>
          </w:p>
        </w:tc>
        <w:tc>
          <w:tcPr>
            <w:tcW w:w="2872" w:type="dxa"/>
            <w:gridSpan w:val="2"/>
            <w:tcBorders>
              <w:top w:val="single" w:sz="2" w:space="0" w:color="auto"/>
              <w:left w:val="single" w:sz="2" w:space="0" w:color="auto"/>
              <w:bottom w:val="single" w:sz="2" w:space="0" w:color="auto"/>
              <w:right w:val="single" w:sz="2" w:space="0" w:color="auto"/>
            </w:tcBorders>
            <w:vAlign w:val="center"/>
          </w:tcPr>
          <w:p w14:paraId="6F4A2519" w14:textId="77777777" w:rsidR="00913072" w:rsidRPr="002D14A8" w:rsidRDefault="00913072" w:rsidP="00DA0FEE">
            <w:pPr>
              <w:spacing w:before="20" w:after="20"/>
              <w:ind w:left="38"/>
              <w:jc w:val="left"/>
              <w:rPr>
                <w:sz w:val="20"/>
                <w:szCs w:val="20"/>
                <w:lang w:val="es-ES"/>
              </w:rPr>
            </w:pPr>
            <w:r w:rsidRPr="002D14A8">
              <w:rPr>
                <w:sz w:val="20"/>
                <w:szCs w:val="20"/>
                <w:lang w:val="es-ES"/>
              </w:rPr>
              <w:t>Límites del Protocolo de Montreal</w:t>
            </w:r>
          </w:p>
        </w:tc>
        <w:tc>
          <w:tcPr>
            <w:tcW w:w="946" w:type="dxa"/>
            <w:tcBorders>
              <w:top w:val="single" w:sz="2" w:space="0" w:color="auto"/>
              <w:left w:val="single" w:sz="2" w:space="0" w:color="auto"/>
              <w:bottom w:val="single" w:sz="2" w:space="0" w:color="auto"/>
              <w:right w:val="single" w:sz="2" w:space="0" w:color="auto"/>
            </w:tcBorders>
            <w:vAlign w:val="center"/>
          </w:tcPr>
          <w:p w14:paraId="0A7E31C9" w14:textId="7391728B" w:rsidR="00913072" w:rsidRPr="00AE7469" w:rsidRDefault="00913072" w:rsidP="00DA0FEE">
            <w:pPr>
              <w:spacing w:before="20" w:after="20"/>
              <w:ind w:left="38"/>
              <w:jc w:val="right"/>
              <w:rPr>
                <w:sz w:val="20"/>
                <w:szCs w:val="20"/>
                <w:lang w:val="en-US"/>
              </w:rPr>
            </w:pPr>
            <w:r w:rsidRPr="00AE7469">
              <w:rPr>
                <w:sz w:val="20"/>
                <w:szCs w:val="20"/>
                <w:lang w:val="en-US"/>
              </w:rPr>
              <w:t>3,72</w:t>
            </w:r>
          </w:p>
        </w:tc>
        <w:tc>
          <w:tcPr>
            <w:tcW w:w="947" w:type="dxa"/>
            <w:tcBorders>
              <w:top w:val="single" w:sz="2" w:space="0" w:color="auto"/>
              <w:left w:val="single" w:sz="2" w:space="0" w:color="auto"/>
              <w:bottom w:val="single" w:sz="2" w:space="0" w:color="auto"/>
              <w:right w:val="single" w:sz="2" w:space="0" w:color="auto"/>
            </w:tcBorders>
            <w:vAlign w:val="center"/>
          </w:tcPr>
          <w:p w14:paraId="2648AFAF" w14:textId="40D48630" w:rsidR="00913072" w:rsidRPr="00AE7469" w:rsidRDefault="00913072" w:rsidP="00DA0FEE">
            <w:pPr>
              <w:spacing w:before="20" w:after="20"/>
              <w:jc w:val="right"/>
              <w:rPr>
                <w:sz w:val="20"/>
                <w:szCs w:val="20"/>
                <w:lang w:val="en-US"/>
              </w:rPr>
            </w:pPr>
            <w:r w:rsidRPr="00AE7469">
              <w:rPr>
                <w:sz w:val="20"/>
                <w:szCs w:val="20"/>
                <w:lang w:val="en-US"/>
              </w:rPr>
              <w:t>3,72</w:t>
            </w:r>
          </w:p>
        </w:tc>
        <w:tc>
          <w:tcPr>
            <w:tcW w:w="1039" w:type="dxa"/>
            <w:tcBorders>
              <w:top w:val="single" w:sz="2" w:space="0" w:color="auto"/>
              <w:left w:val="single" w:sz="2" w:space="0" w:color="auto"/>
              <w:bottom w:val="single" w:sz="2" w:space="0" w:color="auto"/>
              <w:right w:val="single" w:sz="2" w:space="0" w:color="auto"/>
            </w:tcBorders>
            <w:vAlign w:val="center"/>
          </w:tcPr>
          <w:p w14:paraId="4D8880E0" w14:textId="78E9A408" w:rsidR="00913072" w:rsidRPr="00AE7469" w:rsidRDefault="00913072" w:rsidP="00DA0FEE">
            <w:pPr>
              <w:spacing w:before="20" w:after="20"/>
              <w:jc w:val="right"/>
              <w:rPr>
                <w:sz w:val="20"/>
                <w:szCs w:val="20"/>
                <w:lang w:val="en-US"/>
              </w:rPr>
            </w:pPr>
            <w:r w:rsidRPr="00AE7469">
              <w:rPr>
                <w:sz w:val="20"/>
                <w:szCs w:val="20"/>
                <w:lang w:val="en-US"/>
              </w:rPr>
              <w:t>1,86</w:t>
            </w:r>
          </w:p>
        </w:tc>
        <w:tc>
          <w:tcPr>
            <w:tcW w:w="854" w:type="dxa"/>
            <w:tcBorders>
              <w:top w:val="single" w:sz="2" w:space="0" w:color="auto"/>
              <w:left w:val="single" w:sz="2" w:space="0" w:color="auto"/>
              <w:bottom w:val="single" w:sz="2" w:space="0" w:color="auto"/>
              <w:right w:val="single" w:sz="2" w:space="0" w:color="auto"/>
            </w:tcBorders>
            <w:vAlign w:val="center"/>
          </w:tcPr>
          <w:p w14:paraId="08C4E2FA" w14:textId="7D462F90" w:rsidR="00913072" w:rsidRPr="00AE7469" w:rsidRDefault="00913072" w:rsidP="00DA0FEE">
            <w:pPr>
              <w:spacing w:before="20" w:after="20"/>
              <w:jc w:val="right"/>
              <w:rPr>
                <w:sz w:val="20"/>
                <w:szCs w:val="20"/>
                <w:lang w:val="en-US"/>
              </w:rPr>
            </w:pPr>
            <w:r w:rsidRPr="00AE7469">
              <w:rPr>
                <w:sz w:val="20"/>
                <w:szCs w:val="20"/>
                <w:lang w:val="en-US"/>
              </w:rPr>
              <w:t>1,86</w:t>
            </w:r>
          </w:p>
        </w:tc>
        <w:tc>
          <w:tcPr>
            <w:tcW w:w="946" w:type="dxa"/>
            <w:tcBorders>
              <w:top w:val="single" w:sz="2" w:space="0" w:color="auto"/>
              <w:left w:val="single" w:sz="2" w:space="0" w:color="auto"/>
              <w:bottom w:val="single" w:sz="2" w:space="0" w:color="auto"/>
              <w:right w:val="single" w:sz="2" w:space="0" w:color="auto"/>
            </w:tcBorders>
            <w:vAlign w:val="center"/>
          </w:tcPr>
          <w:p w14:paraId="2AAE14E4" w14:textId="6AEB00FD" w:rsidR="00913072" w:rsidRPr="00AE7469" w:rsidRDefault="00913072" w:rsidP="00DA0FEE">
            <w:pPr>
              <w:spacing w:before="20" w:after="20"/>
              <w:jc w:val="right"/>
              <w:rPr>
                <w:sz w:val="20"/>
                <w:szCs w:val="20"/>
                <w:lang w:val="en-US"/>
              </w:rPr>
            </w:pPr>
            <w:r w:rsidRPr="00AE7469">
              <w:rPr>
                <w:sz w:val="20"/>
                <w:szCs w:val="20"/>
                <w:lang w:val="en-US"/>
              </w:rPr>
              <w:t>1,86</w:t>
            </w:r>
          </w:p>
        </w:tc>
        <w:tc>
          <w:tcPr>
            <w:tcW w:w="946" w:type="dxa"/>
            <w:tcBorders>
              <w:top w:val="single" w:sz="2" w:space="0" w:color="auto"/>
              <w:left w:val="single" w:sz="2" w:space="0" w:color="auto"/>
              <w:bottom w:val="single" w:sz="2" w:space="0" w:color="auto"/>
              <w:right w:val="single" w:sz="2" w:space="0" w:color="auto"/>
            </w:tcBorders>
            <w:vAlign w:val="center"/>
          </w:tcPr>
          <w:p w14:paraId="04443CE2" w14:textId="5C4A550F" w:rsidR="00913072" w:rsidRPr="00AE7469" w:rsidRDefault="00913072" w:rsidP="00DA0FEE">
            <w:pPr>
              <w:spacing w:before="20" w:after="20"/>
              <w:jc w:val="right"/>
              <w:rPr>
                <w:sz w:val="20"/>
                <w:szCs w:val="20"/>
                <w:lang w:val="en-US"/>
              </w:rPr>
            </w:pPr>
            <w:r w:rsidRPr="00AE7469">
              <w:rPr>
                <w:sz w:val="20"/>
                <w:szCs w:val="20"/>
                <w:lang w:val="en-US"/>
              </w:rPr>
              <w:t>0</w:t>
            </w:r>
          </w:p>
        </w:tc>
        <w:tc>
          <w:tcPr>
            <w:tcW w:w="947" w:type="dxa"/>
            <w:tcBorders>
              <w:top w:val="single" w:sz="2" w:space="0" w:color="auto"/>
              <w:left w:val="single" w:sz="2" w:space="0" w:color="auto"/>
              <w:bottom w:val="single" w:sz="2" w:space="0" w:color="auto"/>
              <w:right w:val="single" w:sz="2" w:space="0" w:color="auto"/>
            </w:tcBorders>
            <w:vAlign w:val="center"/>
            <w:hideMark/>
          </w:tcPr>
          <w:p w14:paraId="48E05616" w14:textId="77777777" w:rsidR="00913072" w:rsidRPr="00AE7469" w:rsidRDefault="00913072" w:rsidP="00DA0FEE">
            <w:pPr>
              <w:spacing w:before="20" w:after="20"/>
              <w:jc w:val="right"/>
              <w:rPr>
                <w:sz w:val="20"/>
                <w:szCs w:val="20"/>
                <w:lang w:val="en-US"/>
              </w:rPr>
            </w:pPr>
            <w:r w:rsidRPr="00AE7469">
              <w:rPr>
                <w:sz w:val="20"/>
                <w:szCs w:val="20"/>
                <w:lang w:val="en-US"/>
              </w:rPr>
              <w:t>n.a.</w:t>
            </w:r>
          </w:p>
        </w:tc>
      </w:tr>
      <w:tr w:rsidR="00913072" w:rsidRPr="00AE7469" w14:paraId="64885214" w14:textId="77777777" w:rsidTr="002D6785">
        <w:trPr>
          <w:trHeight w:val="84"/>
          <w:jc w:val="center"/>
        </w:trPr>
        <w:tc>
          <w:tcPr>
            <w:tcW w:w="1573" w:type="dxa"/>
            <w:vMerge/>
            <w:tcBorders>
              <w:left w:val="single" w:sz="2" w:space="0" w:color="auto"/>
              <w:bottom w:val="single" w:sz="2" w:space="0" w:color="auto"/>
              <w:right w:val="single" w:sz="2" w:space="0" w:color="auto"/>
            </w:tcBorders>
            <w:vAlign w:val="center"/>
            <w:hideMark/>
          </w:tcPr>
          <w:p w14:paraId="54FEED02" w14:textId="77777777" w:rsidR="00913072" w:rsidRPr="00AE7469" w:rsidRDefault="00913072" w:rsidP="00DA0FEE">
            <w:pPr>
              <w:spacing w:before="20" w:after="20"/>
              <w:ind w:left="38"/>
              <w:jc w:val="left"/>
              <w:rPr>
                <w:sz w:val="20"/>
                <w:szCs w:val="20"/>
                <w:lang w:val="en-US"/>
              </w:rPr>
            </w:pPr>
          </w:p>
        </w:tc>
        <w:tc>
          <w:tcPr>
            <w:tcW w:w="2872" w:type="dxa"/>
            <w:gridSpan w:val="2"/>
            <w:tcBorders>
              <w:top w:val="single" w:sz="2" w:space="0" w:color="auto"/>
              <w:left w:val="single" w:sz="2" w:space="0" w:color="auto"/>
              <w:bottom w:val="single" w:sz="2" w:space="0" w:color="auto"/>
              <w:right w:val="single" w:sz="2" w:space="0" w:color="auto"/>
            </w:tcBorders>
            <w:vAlign w:val="center"/>
          </w:tcPr>
          <w:p w14:paraId="52D75B37" w14:textId="77777777" w:rsidR="00913072" w:rsidRPr="00AE7469" w:rsidRDefault="00913072" w:rsidP="00DA0FEE">
            <w:pPr>
              <w:spacing w:before="20" w:after="20"/>
              <w:ind w:left="38"/>
              <w:jc w:val="left"/>
              <w:rPr>
                <w:sz w:val="20"/>
                <w:szCs w:val="20"/>
                <w:lang w:val="en-US"/>
              </w:rPr>
            </w:pPr>
            <w:r w:rsidRPr="00AE7469">
              <w:rPr>
                <w:sz w:val="20"/>
                <w:szCs w:val="20"/>
                <w:lang w:val="en-US"/>
              </w:rPr>
              <w:t xml:space="preserve">Máximo admisible </w:t>
            </w:r>
          </w:p>
        </w:tc>
        <w:tc>
          <w:tcPr>
            <w:tcW w:w="946" w:type="dxa"/>
            <w:tcBorders>
              <w:top w:val="single" w:sz="2" w:space="0" w:color="auto"/>
              <w:left w:val="single" w:sz="2" w:space="0" w:color="auto"/>
              <w:bottom w:val="single" w:sz="2" w:space="0" w:color="auto"/>
              <w:right w:val="single" w:sz="2" w:space="0" w:color="auto"/>
            </w:tcBorders>
            <w:vAlign w:val="center"/>
          </w:tcPr>
          <w:p w14:paraId="2AD31FA1" w14:textId="342CB216" w:rsidR="00913072" w:rsidRPr="00AE7469" w:rsidRDefault="00913072" w:rsidP="00DA0FEE">
            <w:pPr>
              <w:spacing w:before="20" w:after="20"/>
              <w:ind w:left="38"/>
              <w:jc w:val="right"/>
              <w:rPr>
                <w:sz w:val="20"/>
                <w:szCs w:val="20"/>
                <w:lang w:val="en-US"/>
              </w:rPr>
            </w:pPr>
            <w:r w:rsidRPr="00AE7469">
              <w:rPr>
                <w:sz w:val="20"/>
                <w:szCs w:val="20"/>
                <w:lang w:val="en-US"/>
              </w:rPr>
              <w:t>3,72</w:t>
            </w:r>
          </w:p>
        </w:tc>
        <w:tc>
          <w:tcPr>
            <w:tcW w:w="947" w:type="dxa"/>
            <w:tcBorders>
              <w:top w:val="single" w:sz="2" w:space="0" w:color="auto"/>
              <w:left w:val="single" w:sz="2" w:space="0" w:color="auto"/>
              <w:bottom w:val="single" w:sz="2" w:space="0" w:color="auto"/>
              <w:right w:val="single" w:sz="2" w:space="0" w:color="auto"/>
            </w:tcBorders>
            <w:vAlign w:val="center"/>
          </w:tcPr>
          <w:p w14:paraId="00712461" w14:textId="31B8B6E2" w:rsidR="00913072" w:rsidRPr="00AE7469" w:rsidRDefault="00913072" w:rsidP="00DA0FEE">
            <w:pPr>
              <w:spacing w:before="20" w:after="20"/>
              <w:jc w:val="right"/>
              <w:rPr>
                <w:sz w:val="20"/>
                <w:szCs w:val="20"/>
                <w:lang w:val="en-US"/>
              </w:rPr>
            </w:pPr>
            <w:r w:rsidRPr="00AE7469">
              <w:rPr>
                <w:sz w:val="20"/>
                <w:szCs w:val="20"/>
                <w:lang w:val="en-US"/>
              </w:rPr>
              <w:t>3,72</w:t>
            </w:r>
          </w:p>
        </w:tc>
        <w:tc>
          <w:tcPr>
            <w:tcW w:w="1039" w:type="dxa"/>
            <w:tcBorders>
              <w:top w:val="single" w:sz="2" w:space="0" w:color="auto"/>
              <w:left w:val="single" w:sz="2" w:space="0" w:color="auto"/>
              <w:bottom w:val="single" w:sz="2" w:space="0" w:color="auto"/>
              <w:right w:val="single" w:sz="2" w:space="0" w:color="auto"/>
            </w:tcBorders>
            <w:vAlign w:val="center"/>
          </w:tcPr>
          <w:p w14:paraId="0F8D5C42" w14:textId="57567A9D" w:rsidR="00913072" w:rsidRPr="00AE7469" w:rsidRDefault="00913072" w:rsidP="00DA0FEE">
            <w:pPr>
              <w:spacing w:before="20" w:after="20"/>
              <w:jc w:val="right"/>
              <w:rPr>
                <w:sz w:val="20"/>
                <w:szCs w:val="20"/>
                <w:lang w:val="en-US"/>
              </w:rPr>
            </w:pPr>
            <w:r w:rsidRPr="00AE7469">
              <w:rPr>
                <w:sz w:val="20"/>
                <w:szCs w:val="20"/>
                <w:lang w:val="en-US"/>
              </w:rPr>
              <w:t>1,86</w:t>
            </w:r>
          </w:p>
        </w:tc>
        <w:tc>
          <w:tcPr>
            <w:tcW w:w="854" w:type="dxa"/>
            <w:tcBorders>
              <w:top w:val="single" w:sz="2" w:space="0" w:color="auto"/>
              <w:left w:val="single" w:sz="2" w:space="0" w:color="auto"/>
              <w:bottom w:val="single" w:sz="2" w:space="0" w:color="auto"/>
              <w:right w:val="single" w:sz="2" w:space="0" w:color="auto"/>
            </w:tcBorders>
            <w:vAlign w:val="center"/>
          </w:tcPr>
          <w:p w14:paraId="3D18FA3D" w14:textId="089BAD5D" w:rsidR="00913072" w:rsidRPr="00AE7469" w:rsidRDefault="00913072" w:rsidP="00DA0FEE">
            <w:pPr>
              <w:spacing w:before="20" w:after="20"/>
              <w:jc w:val="right"/>
              <w:rPr>
                <w:sz w:val="20"/>
                <w:szCs w:val="20"/>
                <w:lang w:val="en-US"/>
              </w:rPr>
            </w:pPr>
            <w:r w:rsidRPr="00AE7469">
              <w:rPr>
                <w:sz w:val="20"/>
                <w:szCs w:val="20"/>
                <w:lang w:val="en-US"/>
              </w:rPr>
              <w:t>1,86</w:t>
            </w:r>
          </w:p>
        </w:tc>
        <w:tc>
          <w:tcPr>
            <w:tcW w:w="946" w:type="dxa"/>
            <w:tcBorders>
              <w:top w:val="single" w:sz="2" w:space="0" w:color="auto"/>
              <w:left w:val="single" w:sz="2" w:space="0" w:color="auto"/>
              <w:bottom w:val="single" w:sz="2" w:space="0" w:color="auto"/>
              <w:right w:val="single" w:sz="2" w:space="0" w:color="auto"/>
            </w:tcBorders>
          </w:tcPr>
          <w:p w14:paraId="075C131C" w14:textId="5491E5C4" w:rsidR="00913072" w:rsidRPr="00AE7469" w:rsidRDefault="00913072" w:rsidP="00DA0FEE">
            <w:pPr>
              <w:spacing w:before="20" w:after="20"/>
              <w:jc w:val="right"/>
              <w:rPr>
                <w:sz w:val="20"/>
                <w:szCs w:val="20"/>
                <w:lang w:val="en-US"/>
              </w:rPr>
            </w:pPr>
            <w:r w:rsidRPr="00AE7469">
              <w:rPr>
                <w:sz w:val="20"/>
                <w:szCs w:val="20"/>
                <w:lang w:val="en-US"/>
              </w:rPr>
              <w:t>1,86</w:t>
            </w:r>
          </w:p>
        </w:tc>
        <w:tc>
          <w:tcPr>
            <w:tcW w:w="946" w:type="dxa"/>
            <w:tcBorders>
              <w:top w:val="single" w:sz="2" w:space="0" w:color="auto"/>
              <w:left w:val="single" w:sz="2" w:space="0" w:color="auto"/>
              <w:bottom w:val="single" w:sz="2" w:space="0" w:color="auto"/>
              <w:right w:val="single" w:sz="2" w:space="0" w:color="auto"/>
            </w:tcBorders>
            <w:vAlign w:val="center"/>
          </w:tcPr>
          <w:p w14:paraId="0244C63A" w14:textId="6CEE2706" w:rsidR="00913072" w:rsidRPr="00AE7469" w:rsidRDefault="00913072" w:rsidP="00DA0FEE">
            <w:pPr>
              <w:spacing w:before="20" w:after="20"/>
              <w:jc w:val="right"/>
              <w:rPr>
                <w:sz w:val="20"/>
                <w:szCs w:val="20"/>
                <w:lang w:val="en-US"/>
              </w:rPr>
            </w:pPr>
            <w:r w:rsidRPr="00AE7469">
              <w:rPr>
                <w:sz w:val="20"/>
                <w:szCs w:val="20"/>
                <w:lang w:val="en-US"/>
              </w:rPr>
              <w:t>0</w:t>
            </w:r>
          </w:p>
        </w:tc>
        <w:tc>
          <w:tcPr>
            <w:tcW w:w="947" w:type="dxa"/>
            <w:tcBorders>
              <w:top w:val="single" w:sz="2" w:space="0" w:color="auto"/>
              <w:left w:val="single" w:sz="2" w:space="0" w:color="auto"/>
              <w:bottom w:val="single" w:sz="2" w:space="0" w:color="auto"/>
              <w:right w:val="single" w:sz="2" w:space="0" w:color="auto"/>
            </w:tcBorders>
            <w:vAlign w:val="center"/>
            <w:hideMark/>
          </w:tcPr>
          <w:p w14:paraId="23754297" w14:textId="77777777" w:rsidR="00913072" w:rsidRPr="00AE7469" w:rsidRDefault="00913072" w:rsidP="00DA0FEE">
            <w:pPr>
              <w:spacing w:before="20" w:after="20"/>
              <w:jc w:val="right"/>
              <w:rPr>
                <w:sz w:val="20"/>
                <w:szCs w:val="20"/>
                <w:lang w:val="en-US"/>
              </w:rPr>
            </w:pPr>
            <w:r w:rsidRPr="00AE7469">
              <w:rPr>
                <w:sz w:val="20"/>
                <w:szCs w:val="20"/>
                <w:lang w:val="en-US"/>
              </w:rPr>
              <w:t>n.a.</w:t>
            </w:r>
          </w:p>
        </w:tc>
      </w:tr>
      <w:tr w:rsidR="00913072" w:rsidRPr="00AE7469" w14:paraId="6F945370" w14:textId="77777777" w:rsidTr="00626061">
        <w:trPr>
          <w:trHeight w:val="94"/>
          <w:jc w:val="center"/>
        </w:trPr>
        <w:tc>
          <w:tcPr>
            <w:tcW w:w="1573" w:type="dxa"/>
            <w:vMerge w:val="restart"/>
            <w:tcBorders>
              <w:top w:val="single" w:sz="2" w:space="0" w:color="auto"/>
              <w:left w:val="single" w:sz="4" w:space="0" w:color="auto"/>
              <w:bottom w:val="single" w:sz="4" w:space="0" w:color="auto"/>
              <w:right w:val="single" w:sz="4" w:space="0" w:color="auto"/>
            </w:tcBorders>
            <w:vAlign w:val="center"/>
            <w:hideMark/>
          </w:tcPr>
          <w:p w14:paraId="5CC1B516" w14:textId="77777777" w:rsidR="00913072" w:rsidRPr="002D14A8" w:rsidRDefault="00913072" w:rsidP="00DA0FEE">
            <w:pPr>
              <w:spacing w:before="20" w:after="20"/>
              <w:ind w:left="38" w:right="-82"/>
              <w:jc w:val="left"/>
              <w:rPr>
                <w:sz w:val="20"/>
                <w:szCs w:val="20"/>
                <w:lang w:val="es-ES"/>
              </w:rPr>
            </w:pPr>
            <w:r w:rsidRPr="002D14A8">
              <w:rPr>
                <w:sz w:val="20"/>
                <w:szCs w:val="20"/>
                <w:lang w:val="es-ES"/>
              </w:rPr>
              <w:t>Importes de aprobación en principio (USD)</w:t>
            </w:r>
          </w:p>
        </w:tc>
        <w:tc>
          <w:tcPr>
            <w:tcW w:w="1034" w:type="dxa"/>
            <w:vMerge w:val="restart"/>
            <w:tcBorders>
              <w:top w:val="single" w:sz="2" w:space="0" w:color="auto"/>
              <w:left w:val="single" w:sz="4" w:space="0" w:color="auto"/>
              <w:bottom w:val="single" w:sz="4" w:space="0" w:color="auto"/>
              <w:right w:val="single" w:sz="4" w:space="0" w:color="auto"/>
            </w:tcBorders>
            <w:vAlign w:val="center"/>
            <w:hideMark/>
          </w:tcPr>
          <w:p w14:paraId="0E4CF572" w14:textId="146DE830" w:rsidR="00913072" w:rsidRPr="00AE7469" w:rsidRDefault="00913072" w:rsidP="00DA0FEE">
            <w:pPr>
              <w:spacing w:before="20" w:after="20"/>
              <w:ind w:left="38"/>
              <w:jc w:val="center"/>
              <w:rPr>
                <w:sz w:val="20"/>
                <w:szCs w:val="20"/>
                <w:lang w:val="en-US"/>
              </w:rPr>
            </w:pPr>
            <w:r w:rsidRPr="00AE7469">
              <w:rPr>
                <w:sz w:val="20"/>
                <w:szCs w:val="20"/>
              </w:rPr>
              <w:t>PNUD</w:t>
            </w:r>
          </w:p>
        </w:tc>
        <w:tc>
          <w:tcPr>
            <w:tcW w:w="1838" w:type="dxa"/>
            <w:tcBorders>
              <w:top w:val="single" w:sz="2" w:space="0" w:color="auto"/>
              <w:left w:val="single" w:sz="4" w:space="0" w:color="auto"/>
              <w:bottom w:val="single" w:sz="4" w:space="0" w:color="auto"/>
              <w:right w:val="single" w:sz="4" w:space="0" w:color="auto"/>
            </w:tcBorders>
            <w:vAlign w:val="center"/>
            <w:hideMark/>
          </w:tcPr>
          <w:p w14:paraId="3970D1D5" w14:textId="77777777" w:rsidR="00913072" w:rsidRPr="00AE7469" w:rsidRDefault="00913072" w:rsidP="00DA0FEE">
            <w:pPr>
              <w:spacing w:before="20" w:after="20"/>
              <w:ind w:left="38"/>
              <w:jc w:val="left"/>
              <w:rPr>
                <w:sz w:val="20"/>
                <w:szCs w:val="20"/>
                <w:lang w:val="en-US"/>
              </w:rPr>
            </w:pPr>
            <w:r w:rsidRPr="00AE7469">
              <w:rPr>
                <w:sz w:val="20"/>
                <w:szCs w:val="20"/>
                <w:lang w:val="en-US"/>
              </w:rPr>
              <w:t>Costos del proyecto</w:t>
            </w:r>
          </w:p>
        </w:tc>
        <w:tc>
          <w:tcPr>
            <w:tcW w:w="946" w:type="dxa"/>
            <w:tcBorders>
              <w:top w:val="single" w:sz="2" w:space="0" w:color="auto"/>
              <w:left w:val="single" w:sz="4" w:space="0" w:color="auto"/>
              <w:bottom w:val="single" w:sz="4" w:space="0" w:color="auto"/>
              <w:right w:val="single" w:sz="4" w:space="0" w:color="auto"/>
            </w:tcBorders>
            <w:vAlign w:val="center"/>
          </w:tcPr>
          <w:p w14:paraId="382EB3CB" w14:textId="44EAB5AF" w:rsidR="00913072" w:rsidRPr="00AE7469" w:rsidRDefault="00913072" w:rsidP="00DA0FEE">
            <w:pPr>
              <w:spacing w:before="20" w:after="20"/>
              <w:ind w:left="38"/>
              <w:jc w:val="right"/>
              <w:rPr>
                <w:sz w:val="20"/>
                <w:szCs w:val="20"/>
                <w:lang w:val="en-US" w:eastAsia="en-CA"/>
              </w:rPr>
            </w:pPr>
            <w:r w:rsidRPr="00AE7469">
              <w:rPr>
                <w:sz w:val="20"/>
                <w:szCs w:val="20"/>
                <w:lang w:val="en-US" w:eastAsia="en-CA"/>
              </w:rPr>
              <w:t>176</w:t>
            </w:r>
            <w:r w:rsidR="005E2436">
              <w:rPr>
                <w:sz w:val="20"/>
                <w:szCs w:val="20"/>
                <w:lang w:val="en-US" w:eastAsia="en-CA"/>
              </w:rPr>
              <w:t>.</w:t>
            </w:r>
            <w:r w:rsidRPr="00AE7469">
              <w:rPr>
                <w:sz w:val="20"/>
                <w:szCs w:val="20"/>
                <w:lang w:val="en-US" w:eastAsia="en-CA"/>
              </w:rPr>
              <w:t>000</w:t>
            </w:r>
          </w:p>
        </w:tc>
        <w:tc>
          <w:tcPr>
            <w:tcW w:w="947" w:type="dxa"/>
            <w:tcBorders>
              <w:top w:val="single" w:sz="2" w:space="0" w:color="auto"/>
              <w:left w:val="single" w:sz="4" w:space="0" w:color="auto"/>
              <w:bottom w:val="single" w:sz="4" w:space="0" w:color="auto"/>
              <w:right w:val="single" w:sz="4" w:space="0" w:color="auto"/>
            </w:tcBorders>
            <w:vAlign w:val="center"/>
          </w:tcPr>
          <w:p w14:paraId="72B43D4C" w14:textId="0A35189D" w:rsidR="00913072" w:rsidRPr="00AE7469" w:rsidRDefault="00913072" w:rsidP="00DA0FEE">
            <w:pPr>
              <w:spacing w:before="20" w:after="20"/>
              <w:jc w:val="right"/>
              <w:rPr>
                <w:sz w:val="20"/>
                <w:szCs w:val="20"/>
                <w:lang w:val="en-US" w:eastAsia="en-CA"/>
              </w:rPr>
            </w:pPr>
            <w:r w:rsidRPr="00AE7469">
              <w:rPr>
                <w:sz w:val="20"/>
                <w:szCs w:val="20"/>
                <w:lang w:val="en-US" w:eastAsia="en-CA"/>
              </w:rPr>
              <w:t>0</w:t>
            </w:r>
          </w:p>
        </w:tc>
        <w:tc>
          <w:tcPr>
            <w:tcW w:w="1039" w:type="dxa"/>
            <w:tcBorders>
              <w:top w:val="single" w:sz="2" w:space="0" w:color="auto"/>
              <w:left w:val="single" w:sz="4" w:space="0" w:color="auto"/>
              <w:bottom w:val="single" w:sz="4" w:space="0" w:color="auto"/>
              <w:right w:val="single" w:sz="4" w:space="0" w:color="auto"/>
            </w:tcBorders>
            <w:vAlign w:val="center"/>
          </w:tcPr>
          <w:p w14:paraId="07A0828D" w14:textId="36C158E2" w:rsidR="00913072" w:rsidRPr="00AE7469" w:rsidRDefault="00913072" w:rsidP="00DA0FEE">
            <w:pPr>
              <w:spacing w:before="20" w:after="20"/>
              <w:jc w:val="right"/>
              <w:rPr>
                <w:sz w:val="20"/>
                <w:szCs w:val="20"/>
                <w:lang w:val="en-US" w:eastAsia="en-CA"/>
              </w:rPr>
            </w:pPr>
            <w:r w:rsidRPr="00AE7469">
              <w:rPr>
                <w:sz w:val="20"/>
                <w:szCs w:val="20"/>
                <w:lang w:val="en-US" w:eastAsia="en-CA"/>
              </w:rPr>
              <w:t>139</w:t>
            </w:r>
            <w:r w:rsidR="005E2436">
              <w:rPr>
                <w:sz w:val="20"/>
                <w:szCs w:val="20"/>
                <w:lang w:val="en-US" w:eastAsia="en-CA"/>
              </w:rPr>
              <w:t>.</w:t>
            </w:r>
            <w:r w:rsidRPr="00AE7469">
              <w:rPr>
                <w:sz w:val="20"/>
                <w:szCs w:val="20"/>
                <w:lang w:val="en-US" w:eastAsia="en-CA"/>
              </w:rPr>
              <w:t>000</w:t>
            </w:r>
          </w:p>
        </w:tc>
        <w:tc>
          <w:tcPr>
            <w:tcW w:w="854" w:type="dxa"/>
            <w:tcBorders>
              <w:top w:val="single" w:sz="2" w:space="0" w:color="auto"/>
              <w:left w:val="single" w:sz="4" w:space="0" w:color="auto"/>
              <w:bottom w:val="single" w:sz="4" w:space="0" w:color="auto"/>
              <w:right w:val="single" w:sz="4" w:space="0" w:color="auto"/>
            </w:tcBorders>
            <w:vAlign w:val="center"/>
          </w:tcPr>
          <w:p w14:paraId="33BD0B1A" w14:textId="2DB3E5F3" w:rsidR="00913072" w:rsidRPr="00AE7469" w:rsidRDefault="00913072" w:rsidP="00DA0FEE">
            <w:pPr>
              <w:spacing w:before="20" w:after="20"/>
              <w:jc w:val="right"/>
              <w:rPr>
                <w:sz w:val="20"/>
                <w:szCs w:val="20"/>
                <w:lang w:val="en-US" w:eastAsia="en-CA"/>
              </w:rPr>
            </w:pPr>
            <w:r w:rsidRPr="00AE7469">
              <w:rPr>
                <w:sz w:val="20"/>
                <w:szCs w:val="20"/>
                <w:lang w:val="en-US" w:eastAsia="en-CA"/>
              </w:rPr>
              <w:t>0</w:t>
            </w:r>
          </w:p>
        </w:tc>
        <w:tc>
          <w:tcPr>
            <w:tcW w:w="946" w:type="dxa"/>
            <w:tcBorders>
              <w:top w:val="single" w:sz="2" w:space="0" w:color="auto"/>
              <w:left w:val="single" w:sz="4" w:space="0" w:color="auto"/>
              <w:bottom w:val="single" w:sz="4" w:space="0" w:color="auto"/>
              <w:right w:val="single" w:sz="4" w:space="0" w:color="auto"/>
            </w:tcBorders>
          </w:tcPr>
          <w:p w14:paraId="59CEA757" w14:textId="7C2873C8" w:rsidR="00913072" w:rsidRPr="00AE7469" w:rsidRDefault="00913072" w:rsidP="00DA0FEE">
            <w:pPr>
              <w:spacing w:before="20" w:after="20"/>
              <w:jc w:val="right"/>
              <w:rPr>
                <w:sz w:val="20"/>
                <w:szCs w:val="20"/>
                <w:lang w:val="en-US" w:eastAsia="en-CA"/>
              </w:rPr>
            </w:pPr>
            <w:r w:rsidRPr="00AE7469">
              <w:rPr>
                <w:sz w:val="20"/>
                <w:szCs w:val="20"/>
                <w:lang w:val="en-US" w:eastAsia="en-CA"/>
              </w:rPr>
              <w:t>0</w:t>
            </w:r>
          </w:p>
        </w:tc>
        <w:tc>
          <w:tcPr>
            <w:tcW w:w="946" w:type="dxa"/>
            <w:tcBorders>
              <w:top w:val="single" w:sz="2" w:space="0" w:color="auto"/>
              <w:left w:val="single" w:sz="4" w:space="0" w:color="auto"/>
              <w:bottom w:val="single" w:sz="4" w:space="0" w:color="auto"/>
              <w:right w:val="single" w:sz="4" w:space="0" w:color="auto"/>
            </w:tcBorders>
            <w:vAlign w:val="center"/>
          </w:tcPr>
          <w:p w14:paraId="765FC0E7" w14:textId="4E0E02BD" w:rsidR="00913072" w:rsidRPr="00AE7469" w:rsidRDefault="00913072" w:rsidP="00DA0FEE">
            <w:pPr>
              <w:spacing w:before="20" w:after="20"/>
              <w:jc w:val="right"/>
              <w:rPr>
                <w:sz w:val="20"/>
                <w:szCs w:val="20"/>
                <w:lang w:val="en-US" w:eastAsia="en-CA"/>
              </w:rPr>
            </w:pPr>
            <w:r w:rsidRPr="00AE7469">
              <w:rPr>
                <w:sz w:val="20"/>
                <w:szCs w:val="20"/>
                <w:lang w:val="en-US" w:eastAsia="en-CA"/>
              </w:rPr>
              <w:t>36</w:t>
            </w:r>
            <w:r w:rsidR="005E2436">
              <w:rPr>
                <w:sz w:val="20"/>
                <w:szCs w:val="20"/>
                <w:lang w:val="en-US" w:eastAsia="en-CA"/>
              </w:rPr>
              <w:t>.</w:t>
            </w:r>
            <w:r w:rsidRPr="00AE7469">
              <w:rPr>
                <w:sz w:val="20"/>
                <w:szCs w:val="20"/>
                <w:lang w:val="en-US" w:eastAsia="en-CA"/>
              </w:rPr>
              <w:t>000</w:t>
            </w:r>
          </w:p>
        </w:tc>
        <w:tc>
          <w:tcPr>
            <w:tcW w:w="947" w:type="dxa"/>
            <w:tcBorders>
              <w:top w:val="single" w:sz="2" w:space="0" w:color="auto"/>
              <w:left w:val="single" w:sz="4" w:space="0" w:color="auto"/>
              <w:bottom w:val="single" w:sz="4" w:space="0" w:color="auto"/>
              <w:right w:val="single" w:sz="4" w:space="0" w:color="auto"/>
            </w:tcBorders>
            <w:vAlign w:val="center"/>
          </w:tcPr>
          <w:p w14:paraId="527863AA" w14:textId="1FEC1B64" w:rsidR="00913072" w:rsidRPr="00AE7469" w:rsidRDefault="00913072" w:rsidP="00DA0FEE">
            <w:pPr>
              <w:spacing w:before="20" w:after="20"/>
              <w:jc w:val="right"/>
              <w:rPr>
                <w:sz w:val="20"/>
                <w:szCs w:val="20"/>
                <w:lang w:val="en-US" w:eastAsia="en-CA"/>
              </w:rPr>
            </w:pPr>
            <w:r w:rsidRPr="00AE7469">
              <w:rPr>
                <w:sz w:val="20"/>
                <w:szCs w:val="20"/>
                <w:lang w:val="en-US" w:eastAsia="en-CA"/>
              </w:rPr>
              <w:t>351</w:t>
            </w:r>
            <w:r w:rsidR="005E2436">
              <w:rPr>
                <w:sz w:val="20"/>
                <w:szCs w:val="20"/>
                <w:lang w:val="en-US" w:eastAsia="en-CA"/>
              </w:rPr>
              <w:t>.</w:t>
            </w:r>
            <w:r w:rsidRPr="00AE7469">
              <w:rPr>
                <w:sz w:val="20"/>
                <w:szCs w:val="20"/>
                <w:lang w:val="en-US" w:eastAsia="en-CA"/>
              </w:rPr>
              <w:t>000</w:t>
            </w:r>
          </w:p>
        </w:tc>
      </w:tr>
      <w:tr w:rsidR="00913072" w:rsidRPr="00AE7469" w14:paraId="105ADF69" w14:textId="77777777" w:rsidTr="00626061">
        <w:trPr>
          <w:trHeight w:val="77"/>
          <w:jc w:val="center"/>
        </w:trPr>
        <w:tc>
          <w:tcPr>
            <w:tcW w:w="1573" w:type="dxa"/>
            <w:vMerge/>
            <w:tcBorders>
              <w:top w:val="single" w:sz="4" w:space="0" w:color="auto"/>
              <w:left w:val="single" w:sz="4" w:space="0" w:color="auto"/>
              <w:bottom w:val="single" w:sz="4" w:space="0" w:color="auto"/>
              <w:right w:val="single" w:sz="4" w:space="0" w:color="auto"/>
            </w:tcBorders>
            <w:vAlign w:val="center"/>
            <w:hideMark/>
          </w:tcPr>
          <w:p w14:paraId="2851D1FF" w14:textId="77777777" w:rsidR="00913072" w:rsidRPr="00AE7469" w:rsidRDefault="00913072" w:rsidP="00DA0FEE">
            <w:pPr>
              <w:spacing w:before="20" w:after="20"/>
              <w:ind w:left="38"/>
              <w:jc w:val="left"/>
              <w:rPr>
                <w:sz w:val="20"/>
                <w:szCs w:val="20"/>
                <w:lang w:val="en-US"/>
              </w:rPr>
            </w:pPr>
          </w:p>
        </w:tc>
        <w:tc>
          <w:tcPr>
            <w:tcW w:w="1034" w:type="dxa"/>
            <w:vMerge/>
            <w:tcBorders>
              <w:top w:val="single" w:sz="4" w:space="0" w:color="auto"/>
              <w:left w:val="single" w:sz="4" w:space="0" w:color="auto"/>
              <w:bottom w:val="single" w:sz="4" w:space="0" w:color="auto"/>
              <w:right w:val="single" w:sz="4" w:space="0" w:color="auto"/>
            </w:tcBorders>
            <w:vAlign w:val="center"/>
            <w:hideMark/>
          </w:tcPr>
          <w:p w14:paraId="65F1E319" w14:textId="77777777" w:rsidR="00913072" w:rsidRPr="00AE7469" w:rsidRDefault="00913072" w:rsidP="00DA0FEE">
            <w:pPr>
              <w:spacing w:before="20" w:after="20"/>
              <w:ind w:left="38"/>
              <w:jc w:val="center"/>
              <w:rPr>
                <w:sz w:val="20"/>
                <w:szCs w:val="20"/>
                <w:lang w:val="en-US"/>
              </w:rPr>
            </w:pPr>
          </w:p>
        </w:tc>
        <w:tc>
          <w:tcPr>
            <w:tcW w:w="1838" w:type="dxa"/>
            <w:tcBorders>
              <w:top w:val="single" w:sz="4" w:space="0" w:color="auto"/>
              <w:left w:val="single" w:sz="4" w:space="0" w:color="auto"/>
              <w:bottom w:val="single" w:sz="4" w:space="0" w:color="auto"/>
              <w:right w:val="single" w:sz="4" w:space="0" w:color="auto"/>
            </w:tcBorders>
            <w:vAlign w:val="center"/>
            <w:hideMark/>
          </w:tcPr>
          <w:p w14:paraId="0BA23085" w14:textId="77777777" w:rsidR="00913072" w:rsidRPr="00AE7469" w:rsidRDefault="00913072" w:rsidP="00DA0FEE">
            <w:pPr>
              <w:spacing w:before="20" w:after="20"/>
              <w:ind w:left="38"/>
              <w:jc w:val="left"/>
              <w:rPr>
                <w:sz w:val="20"/>
                <w:szCs w:val="20"/>
                <w:lang w:val="en-US"/>
              </w:rPr>
            </w:pPr>
            <w:r w:rsidRPr="00AE7469">
              <w:rPr>
                <w:sz w:val="20"/>
                <w:szCs w:val="20"/>
                <w:lang w:val="en-US"/>
              </w:rPr>
              <w:t>Gastos de apoyo</w:t>
            </w:r>
          </w:p>
        </w:tc>
        <w:tc>
          <w:tcPr>
            <w:tcW w:w="946" w:type="dxa"/>
            <w:tcBorders>
              <w:top w:val="single" w:sz="4" w:space="0" w:color="auto"/>
              <w:left w:val="single" w:sz="4" w:space="0" w:color="auto"/>
              <w:bottom w:val="single" w:sz="4" w:space="0" w:color="auto"/>
              <w:right w:val="single" w:sz="4" w:space="0" w:color="auto"/>
            </w:tcBorders>
            <w:vAlign w:val="center"/>
          </w:tcPr>
          <w:p w14:paraId="682C0A26" w14:textId="367DB27F" w:rsidR="00913072" w:rsidRPr="00AE7469" w:rsidRDefault="00913072" w:rsidP="00DA0FEE">
            <w:pPr>
              <w:spacing w:before="20" w:after="20"/>
              <w:ind w:left="38"/>
              <w:jc w:val="right"/>
              <w:rPr>
                <w:sz w:val="20"/>
                <w:szCs w:val="20"/>
                <w:lang w:val="en-US" w:eastAsia="en-CA"/>
              </w:rPr>
            </w:pPr>
            <w:r w:rsidRPr="00AE7469">
              <w:rPr>
                <w:sz w:val="20"/>
                <w:szCs w:val="20"/>
                <w:lang w:val="en-US" w:eastAsia="en-CA"/>
              </w:rPr>
              <w:t>12</w:t>
            </w:r>
            <w:r w:rsidR="005E2436">
              <w:rPr>
                <w:sz w:val="20"/>
                <w:szCs w:val="20"/>
                <w:lang w:val="en-US" w:eastAsia="en-CA"/>
              </w:rPr>
              <w:t>.</w:t>
            </w:r>
            <w:r w:rsidRPr="00AE7469">
              <w:rPr>
                <w:sz w:val="20"/>
                <w:szCs w:val="20"/>
                <w:lang w:val="en-US" w:eastAsia="en-CA"/>
              </w:rPr>
              <w:t>320</w:t>
            </w:r>
          </w:p>
        </w:tc>
        <w:tc>
          <w:tcPr>
            <w:tcW w:w="947" w:type="dxa"/>
            <w:tcBorders>
              <w:top w:val="single" w:sz="4" w:space="0" w:color="auto"/>
              <w:left w:val="single" w:sz="4" w:space="0" w:color="auto"/>
              <w:bottom w:val="single" w:sz="4" w:space="0" w:color="auto"/>
              <w:right w:val="single" w:sz="4" w:space="0" w:color="auto"/>
            </w:tcBorders>
            <w:vAlign w:val="center"/>
          </w:tcPr>
          <w:p w14:paraId="7C8E379B" w14:textId="40CC7D3B" w:rsidR="00913072" w:rsidRPr="00AE7469" w:rsidRDefault="00913072" w:rsidP="00DA0FEE">
            <w:pPr>
              <w:spacing w:before="20" w:after="20"/>
              <w:jc w:val="right"/>
              <w:rPr>
                <w:sz w:val="20"/>
                <w:szCs w:val="20"/>
                <w:lang w:val="en-US" w:eastAsia="en-CA"/>
              </w:rPr>
            </w:pPr>
            <w:r w:rsidRPr="00AE7469">
              <w:rPr>
                <w:sz w:val="20"/>
                <w:szCs w:val="20"/>
                <w:lang w:val="en-US" w:eastAsia="en-CA"/>
              </w:rPr>
              <w:t>0</w:t>
            </w:r>
          </w:p>
        </w:tc>
        <w:tc>
          <w:tcPr>
            <w:tcW w:w="1039" w:type="dxa"/>
            <w:tcBorders>
              <w:top w:val="single" w:sz="4" w:space="0" w:color="auto"/>
              <w:left w:val="single" w:sz="4" w:space="0" w:color="auto"/>
              <w:bottom w:val="single" w:sz="4" w:space="0" w:color="auto"/>
              <w:right w:val="single" w:sz="4" w:space="0" w:color="auto"/>
            </w:tcBorders>
            <w:vAlign w:val="center"/>
          </w:tcPr>
          <w:p w14:paraId="76F83369" w14:textId="1106BE6A" w:rsidR="00913072" w:rsidRPr="00AE7469" w:rsidRDefault="00913072" w:rsidP="00DA0FEE">
            <w:pPr>
              <w:spacing w:before="20" w:after="20"/>
              <w:jc w:val="right"/>
              <w:rPr>
                <w:sz w:val="20"/>
                <w:szCs w:val="20"/>
                <w:lang w:val="en-US" w:eastAsia="en-CA"/>
              </w:rPr>
            </w:pPr>
            <w:r w:rsidRPr="00AE7469">
              <w:rPr>
                <w:sz w:val="20"/>
                <w:szCs w:val="20"/>
                <w:lang w:val="en-US" w:eastAsia="en-CA"/>
              </w:rPr>
              <w:t>9.730</w:t>
            </w:r>
          </w:p>
        </w:tc>
        <w:tc>
          <w:tcPr>
            <w:tcW w:w="854" w:type="dxa"/>
            <w:tcBorders>
              <w:top w:val="single" w:sz="4" w:space="0" w:color="auto"/>
              <w:left w:val="single" w:sz="4" w:space="0" w:color="auto"/>
              <w:bottom w:val="single" w:sz="4" w:space="0" w:color="auto"/>
              <w:right w:val="single" w:sz="4" w:space="0" w:color="auto"/>
            </w:tcBorders>
            <w:vAlign w:val="center"/>
          </w:tcPr>
          <w:p w14:paraId="2AD937F6" w14:textId="19753A7F" w:rsidR="00913072" w:rsidRPr="00AE7469" w:rsidRDefault="00913072" w:rsidP="00DA0FEE">
            <w:pPr>
              <w:spacing w:before="20" w:after="20"/>
              <w:jc w:val="right"/>
              <w:rPr>
                <w:sz w:val="20"/>
                <w:szCs w:val="20"/>
                <w:lang w:val="en-US" w:eastAsia="en-CA"/>
              </w:rPr>
            </w:pPr>
            <w:r w:rsidRPr="00AE7469">
              <w:rPr>
                <w:sz w:val="20"/>
                <w:szCs w:val="20"/>
                <w:lang w:val="en-US" w:eastAsia="en-CA"/>
              </w:rPr>
              <w:t>0</w:t>
            </w:r>
          </w:p>
        </w:tc>
        <w:tc>
          <w:tcPr>
            <w:tcW w:w="946" w:type="dxa"/>
            <w:tcBorders>
              <w:top w:val="single" w:sz="4" w:space="0" w:color="auto"/>
              <w:left w:val="single" w:sz="4" w:space="0" w:color="auto"/>
              <w:bottom w:val="single" w:sz="4" w:space="0" w:color="auto"/>
              <w:right w:val="single" w:sz="4" w:space="0" w:color="auto"/>
            </w:tcBorders>
          </w:tcPr>
          <w:p w14:paraId="048B888D" w14:textId="36EEA8DB" w:rsidR="00913072" w:rsidRPr="00AE7469" w:rsidRDefault="00913072" w:rsidP="00DA0FEE">
            <w:pPr>
              <w:spacing w:before="20" w:after="20"/>
              <w:jc w:val="right"/>
              <w:rPr>
                <w:sz w:val="20"/>
                <w:szCs w:val="20"/>
                <w:lang w:val="en-US" w:eastAsia="en-CA"/>
              </w:rPr>
            </w:pPr>
            <w:r w:rsidRPr="00AE7469">
              <w:rPr>
                <w:sz w:val="20"/>
                <w:szCs w:val="20"/>
                <w:lang w:val="en-US" w:eastAsia="en-CA"/>
              </w:rPr>
              <w:t>0</w:t>
            </w:r>
          </w:p>
        </w:tc>
        <w:tc>
          <w:tcPr>
            <w:tcW w:w="946" w:type="dxa"/>
            <w:tcBorders>
              <w:top w:val="single" w:sz="4" w:space="0" w:color="auto"/>
              <w:left w:val="single" w:sz="4" w:space="0" w:color="auto"/>
              <w:bottom w:val="single" w:sz="4" w:space="0" w:color="auto"/>
              <w:right w:val="single" w:sz="4" w:space="0" w:color="auto"/>
            </w:tcBorders>
            <w:vAlign w:val="center"/>
          </w:tcPr>
          <w:p w14:paraId="6A4492BC" w14:textId="5F3B6481" w:rsidR="00913072" w:rsidRPr="00AE7469" w:rsidRDefault="00913072" w:rsidP="00DA0FEE">
            <w:pPr>
              <w:spacing w:before="20" w:after="20"/>
              <w:jc w:val="right"/>
              <w:rPr>
                <w:sz w:val="20"/>
                <w:szCs w:val="20"/>
                <w:lang w:val="en-US" w:eastAsia="en-CA"/>
              </w:rPr>
            </w:pPr>
            <w:r w:rsidRPr="00AE7469">
              <w:rPr>
                <w:sz w:val="20"/>
                <w:szCs w:val="20"/>
                <w:lang w:val="en-US" w:eastAsia="en-CA"/>
              </w:rPr>
              <w:t>2.520</w:t>
            </w:r>
          </w:p>
        </w:tc>
        <w:tc>
          <w:tcPr>
            <w:tcW w:w="947" w:type="dxa"/>
            <w:tcBorders>
              <w:top w:val="single" w:sz="4" w:space="0" w:color="auto"/>
              <w:left w:val="single" w:sz="4" w:space="0" w:color="auto"/>
              <w:bottom w:val="single" w:sz="4" w:space="0" w:color="auto"/>
              <w:right w:val="single" w:sz="4" w:space="0" w:color="auto"/>
            </w:tcBorders>
            <w:vAlign w:val="center"/>
          </w:tcPr>
          <w:p w14:paraId="63BE233E" w14:textId="159E5559" w:rsidR="00913072" w:rsidRPr="00AE7469" w:rsidRDefault="00913072" w:rsidP="00DA0FEE">
            <w:pPr>
              <w:spacing w:before="20" w:after="20"/>
              <w:jc w:val="right"/>
              <w:rPr>
                <w:sz w:val="20"/>
                <w:szCs w:val="20"/>
                <w:lang w:val="en-US" w:eastAsia="en-CA"/>
              </w:rPr>
            </w:pPr>
            <w:r w:rsidRPr="00AE7469">
              <w:rPr>
                <w:sz w:val="20"/>
                <w:szCs w:val="20"/>
                <w:lang w:val="en-US" w:eastAsia="en-CA"/>
              </w:rPr>
              <w:t>24</w:t>
            </w:r>
            <w:r w:rsidR="005E2436">
              <w:rPr>
                <w:sz w:val="20"/>
                <w:szCs w:val="20"/>
                <w:lang w:val="en-US" w:eastAsia="en-CA"/>
              </w:rPr>
              <w:t>.</w:t>
            </w:r>
            <w:r w:rsidRPr="00AE7469">
              <w:rPr>
                <w:sz w:val="20"/>
                <w:szCs w:val="20"/>
                <w:lang w:val="en-US" w:eastAsia="en-CA"/>
              </w:rPr>
              <w:t>570</w:t>
            </w:r>
          </w:p>
        </w:tc>
      </w:tr>
      <w:tr w:rsidR="00913072" w:rsidRPr="00AE7469" w14:paraId="7C037E6A" w14:textId="77777777" w:rsidTr="00626061">
        <w:trPr>
          <w:trHeight w:val="50"/>
          <w:jc w:val="center"/>
        </w:trPr>
        <w:tc>
          <w:tcPr>
            <w:tcW w:w="1573" w:type="dxa"/>
            <w:vMerge/>
            <w:tcBorders>
              <w:top w:val="single" w:sz="4" w:space="0" w:color="auto"/>
              <w:left w:val="single" w:sz="4" w:space="0" w:color="auto"/>
              <w:bottom w:val="single" w:sz="4" w:space="0" w:color="auto"/>
              <w:right w:val="single" w:sz="4" w:space="0" w:color="auto"/>
            </w:tcBorders>
            <w:vAlign w:val="center"/>
            <w:hideMark/>
          </w:tcPr>
          <w:p w14:paraId="0939897A" w14:textId="77777777" w:rsidR="00913072" w:rsidRPr="00AE7469" w:rsidRDefault="00913072" w:rsidP="00DA0FEE">
            <w:pPr>
              <w:spacing w:before="20" w:after="20"/>
              <w:ind w:left="38"/>
              <w:jc w:val="left"/>
              <w:rPr>
                <w:sz w:val="20"/>
                <w:szCs w:val="20"/>
                <w:lang w:val="en-US"/>
              </w:rPr>
            </w:pPr>
          </w:p>
        </w:tc>
        <w:tc>
          <w:tcPr>
            <w:tcW w:w="1034" w:type="dxa"/>
            <w:vMerge w:val="restart"/>
            <w:tcBorders>
              <w:top w:val="single" w:sz="4" w:space="0" w:color="auto"/>
              <w:left w:val="single" w:sz="4" w:space="0" w:color="auto"/>
              <w:bottom w:val="single" w:sz="4" w:space="0" w:color="auto"/>
              <w:right w:val="single" w:sz="4" w:space="0" w:color="auto"/>
            </w:tcBorders>
            <w:vAlign w:val="center"/>
            <w:hideMark/>
          </w:tcPr>
          <w:p w14:paraId="7F5BC7FC" w14:textId="470C8605" w:rsidR="00913072" w:rsidRPr="00AE7469" w:rsidRDefault="00913072" w:rsidP="00DA0FEE">
            <w:pPr>
              <w:spacing w:before="20" w:after="20"/>
              <w:ind w:left="38"/>
              <w:jc w:val="center"/>
              <w:rPr>
                <w:caps/>
                <w:sz w:val="20"/>
                <w:szCs w:val="20"/>
                <w:lang w:val="en-US"/>
              </w:rPr>
            </w:pPr>
            <w:r w:rsidRPr="00AE7469">
              <w:rPr>
                <w:sz w:val="20"/>
                <w:szCs w:val="20"/>
              </w:rPr>
              <w:t>PNUMA</w:t>
            </w:r>
          </w:p>
        </w:tc>
        <w:tc>
          <w:tcPr>
            <w:tcW w:w="1838" w:type="dxa"/>
            <w:tcBorders>
              <w:top w:val="single" w:sz="4" w:space="0" w:color="auto"/>
              <w:left w:val="single" w:sz="4" w:space="0" w:color="auto"/>
              <w:bottom w:val="single" w:sz="4" w:space="0" w:color="auto"/>
              <w:right w:val="single" w:sz="4" w:space="0" w:color="auto"/>
            </w:tcBorders>
            <w:vAlign w:val="center"/>
            <w:hideMark/>
          </w:tcPr>
          <w:p w14:paraId="7F14175D" w14:textId="77777777" w:rsidR="00913072" w:rsidRPr="00AE7469" w:rsidRDefault="00913072" w:rsidP="00DA0FEE">
            <w:pPr>
              <w:spacing w:before="20" w:after="20"/>
              <w:ind w:left="38"/>
              <w:jc w:val="left"/>
              <w:rPr>
                <w:sz w:val="20"/>
                <w:szCs w:val="20"/>
                <w:lang w:val="en-US"/>
              </w:rPr>
            </w:pPr>
            <w:r w:rsidRPr="00AE7469">
              <w:rPr>
                <w:sz w:val="20"/>
                <w:szCs w:val="20"/>
                <w:lang w:val="en-US"/>
              </w:rPr>
              <w:t>Costos del proyecto</w:t>
            </w:r>
          </w:p>
        </w:tc>
        <w:tc>
          <w:tcPr>
            <w:tcW w:w="946" w:type="dxa"/>
            <w:tcBorders>
              <w:top w:val="single" w:sz="4" w:space="0" w:color="auto"/>
              <w:left w:val="single" w:sz="4" w:space="0" w:color="auto"/>
              <w:bottom w:val="single" w:sz="4" w:space="0" w:color="auto"/>
              <w:right w:val="single" w:sz="4" w:space="0" w:color="auto"/>
            </w:tcBorders>
            <w:vAlign w:val="center"/>
          </w:tcPr>
          <w:p w14:paraId="40D13EB3" w14:textId="245022D8" w:rsidR="00913072" w:rsidRPr="00AE7469" w:rsidRDefault="00913072" w:rsidP="00DA0FEE">
            <w:pPr>
              <w:spacing w:before="20" w:after="20"/>
              <w:ind w:left="38"/>
              <w:jc w:val="right"/>
              <w:rPr>
                <w:sz w:val="20"/>
                <w:szCs w:val="20"/>
                <w:lang w:val="en-US" w:eastAsia="en-CA"/>
              </w:rPr>
            </w:pPr>
            <w:r w:rsidRPr="00AE7469">
              <w:rPr>
                <w:sz w:val="20"/>
                <w:szCs w:val="20"/>
                <w:lang w:val="en-US" w:eastAsia="en-CA"/>
              </w:rPr>
              <w:t>116.7</w:t>
            </w:r>
            <w:r w:rsidR="000000F7">
              <w:rPr>
                <w:sz w:val="20"/>
                <w:szCs w:val="20"/>
                <w:lang w:val="en-US" w:eastAsia="en-CA"/>
              </w:rPr>
              <w:t>00</w:t>
            </w:r>
          </w:p>
        </w:tc>
        <w:tc>
          <w:tcPr>
            <w:tcW w:w="947" w:type="dxa"/>
            <w:tcBorders>
              <w:top w:val="single" w:sz="4" w:space="0" w:color="auto"/>
              <w:left w:val="single" w:sz="4" w:space="0" w:color="auto"/>
              <w:bottom w:val="single" w:sz="4" w:space="0" w:color="auto"/>
              <w:right w:val="single" w:sz="4" w:space="0" w:color="auto"/>
            </w:tcBorders>
            <w:vAlign w:val="center"/>
          </w:tcPr>
          <w:p w14:paraId="365F32DE" w14:textId="3762E8E4" w:rsidR="00913072" w:rsidRPr="00AE7469" w:rsidRDefault="00913072" w:rsidP="00DA0FEE">
            <w:pPr>
              <w:spacing w:before="20" w:after="20"/>
              <w:jc w:val="right"/>
              <w:rPr>
                <w:sz w:val="20"/>
                <w:szCs w:val="20"/>
                <w:lang w:val="en-US" w:eastAsia="en-CA"/>
              </w:rPr>
            </w:pPr>
            <w:r w:rsidRPr="00AE7469">
              <w:rPr>
                <w:sz w:val="20"/>
                <w:szCs w:val="20"/>
                <w:lang w:val="en-US" w:eastAsia="en-CA"/>
              </w:rPr>
              <w:t>0</w:t>
            </w:r>
          </w:p>
        </w:tc>
        <w:tc>
          <w:tcPr>
            <w:tcW w:w="1039" w:type="dxa"/>
            <w:tcBorders>
              <w:top w:val="single" w:sz="4" w:space="0" w:color="auto"/>
              <w:left w:val="single" w:sz="4" w:space="0" w:color="auto"/>
              <w:bottom w:val="single" w:sz="4" w:space="0" w:color="auto"/>
              <w:right w:val="single" w:sz="4" w:space="0" w:color="auto"/>
            </w:tcBorders>
            <w:vAlign w:val="center"/>
          </w:tcPr>
          <w:p w14:paraId="7D2F4051" w14:textId="1447C77F" w:rsidR="00913072" w:rsidRPr="00AE7469" w:rsidRDefault="00913072" w:rsidP="00DA0FEE">
            <w:pPr>
              <w:spacing w:before="20" w:after="20"/>
              <w:jc w:val="right"/>
              <w:rPr>
                <w:sz w:val="20"/>
                <w:szCs w:val="20"/>
                <w:lang w:val="en-US" w:eastAsia="en-CA"/>
              </w:rPr>
            </w:pPr>
            <w:r w:rsidRPr="00AE7469">
              <w:rPr>
                <w:sz w:val="20"/>
                <w:szCs w:val="20"/>
                <w:lang w:val="en-US" w:eastAsia="en-CA"/>
              </w:rPr>
              <w:t>**193</w:t>
            </w:r>
            <w:r w:rsidR="005E2436">
              <w:rPr>
                <w:sz w:val="20"/>
                <w:szCs w:val="20"/>
                <w:lang w:val="en-US" w:eastAsia="en-CA"/>
              </w:rPr>
              <w:t>.</w:t>
            </w:r>
            <w:r w:rsidRPr="00AE7469">
              <w:rPr>
                <w:sz w:val="20"/>
                <w:szCs w:val="20"/>
                <w:lang w:val="en-US" w:eastAsia="en-CA"/>
              </w:rPr>
              <w:t>900</w:t>
            </w:r>
          </w:p>
        </w:tc>
        <w:tc>
          <w:tcPr>
            <w:tcW w:w="854" w:type="dxa"/>
            <w:tcBorders>
              <w:top w:val="single" w:sz="4" w:space="0" w:color="auto"/>
              <w:left w:val="single" w:sz="4" w:space="0" w:color="auto"/>
              <w:bottom w:val="single" w:sz="4" w:space="0" w:color="auto"/>
              <w:right w:val="single" w:sz="4" w:space="0" w:color="auto"/>
            </w:tcBorders>
            <w:vAlign w:val="center"/>
          </w:tcPr>
          <w:p w14:paraId="18C3632E" w14:textId="46AD6B67" w:rsidR="00913072" w:rsidRPr="00AE7469" w:rsidRDefault="00913072" w:rsidP="00DA0FEE">
            <w:pPr>
              <w:spacing w:before="20" w:after="20"/>
              <w:jc w:val="right"/>
              <w:rPr>
                <w:sz w:val="20"/>
                <w:szCs w:val="20"/>
                <w:lang w:val="en-US" w:eastAsia="en-CA"/>
              </w:rPr>
            </w:pPr>
            <w:r w:rsidRPr="00AE7469">
              <w:rPr>
                <w:sz w:val="20"/>
                <w:szCs w:val="20"/>
                <w:lang w:val="en-US" w:eastAsia="en-CA"/>
              </w:rPr>
              <w:t>0</w:t>
            </w:r>
          </w:p>
        </w:tc>
        <w:tc>
          <w:tcPr>
            <w:tcW w:w="946" w:type="dxa"/>
            <w:tcBorders>
              <w:top w:val="single" w:sz="4" w:space="0" w:color="auto"/>
              <w:left w:val="single" w:sz="4" w:space="0" w:color="auto"/>
              <w:bottom w:val="single" w:sz="4" w:space="0" w:color="auto"/>
              <w:right w:val="single" w:sz="4" w:space="0" w:color="auto"/>
            </w:tcBorders>
          </w:tcPr>
          <w:p w14:paraId="0D54EE4F" w14:textId="7CD0B44B" w:rsidR="00913072" w:rsidRPr="00AE7469" w:rsidRDefault="00913072" w:rsidP="00DA0FEE">
            <w:pPr>
              <w:spacing w:before="20" w:after="20"/>
              <w:jc w:val="right"/>
              <w:rPr>
                <w:sz w:val="20"/>
                <w:szCs w:val="20"/>
                <w:lang w:val="en-US" w:eastAsia="en-CA"/>
              </w:rPr>
            </w:pPr>
            <w:r w:rsidRPr="00AE7469">
              <w:rPr>
                <w:sz w:val="20"/>
                <w:szCs w:val="20"/>
                <w:lang w:val="en-US" w:eastAsia="en-CA"/>
              </w:rPr>
              <w:t>0</w:t>
            </w:r>
          </w:p>
        </w:tc>
        <w:tc>
          <w:tcPr>
            <w:tcW w:w="946" w:type="dxa"/>
            <w:tcBorders>
              <w:top w:val="single" w:sz="4" w:space="0" w:color="auto"/>
              <w:left w:val="single" w:sz="4" w:space="0" w:color="auto"/>
              <w:bottom w:val="single" w:sz="4" w:space="0" w:color="auto"/>
              <w:right w:val="single" w:sz="4" w:space="0" w:color="auto"/>
            </w:tcBorders>
            <w:vAlign w:val="center"/>
          </w:tcPr>
          <w:p w14:paraId="1AC0AA03" w14:textId="0EA2477C" w:rsidR="00913072" w:rsidRPr="00AE7469" w:rsidRDefault="00913072" w:rsidP="00DA0FEE">
            <w:pPr>
              <w:spacing w:before="20" w:after="20"/>
              <w:jc w:val="right"/>
              <w:rPr>
                <w:sz w:val="20"/>
                <w:szCs w:val="20"/>
                <w:lang w:val="en-US" w:eastAsia="en-CA"/>
              </w:rPr>
            </w:pPr>
            <w:r w:rsidRPr="00AE7469">
              <w:rPr>
                <w:sz w:val="20"/>
                <w:szCs w:val="20"/>
                <w:lang w:val="en-US" w:eastAsia="en-CA"/>
              </w:rPr>
              <w:t>23</w:t>
            </w:r>
            <w:r w:rsidR="005E2436">
              <w:rPr>
                <w:sz w:val="20"/>
                <w:szCs w:val="20"/>
                <w:lang w:val="en-US" w:eastAsia="en-CA"/>
              </w:rPr>
              <w:t>.</w:t>
            </w:r>
            <w:r w:rsidRPr="00AE7469">
              <w:rPr>
                <w:sz w:val="20"/>
                <w:szCs w:val="20"/>
                <w:lang w:val="en-US" w:eastAsia="en-CA"/>
              </w:rPr>
              <w:t>400</w:t>
            </w:r>
          </w:p>
        </w:tc>
        <w:tc>
          <w:tcPr>
            <w:tcW w:w="947" w:type="dxa"/>
            <w:tcBorders>
              <w:top w:val="single" w:sz="4" w:space="0" w:color="auto"/>
              <w:left w:val="single" w:sz="4" w:space="0" w:color="auto"/>
              <w:bottom w:val="single" w:sz="4" w:space="0" w:color="auto"/>
              <w:right w:val="single" w:sz="4" w:space="0" w:color="auto"/>
            </w:tcBorders>
            <w:vAlign w:val="center"/>
          </w:tcPr>
          <w:p w14:paraId="6C4707CF" w14:textId="1A287773" w:rsidR="00913072" w:rsidRPr="00AE7469" w:rsidRDefault="00913072" w:rsidP="00DA0FEE">
            <w:pPr>
              <w:spacing w:before="20" w:after="20"/>
              <w:jc w:val="right"/>
              <w:rPr>
                <w:sz w:val="20"/>
                <w:szCs w:val="20"/>
                <w:lang w:val="en-US" w:eastAsia="en-CA"/>
              </w:rPr>
            </w:pPr>
            <w:r w:rsidRPr="00AE7469">
              <w:rPr>
                <w:sz w:val="20"/>
                <w:szCs w:val="20"/>
                <w:lang w:val="en-US" w:eastAsia="en-CA"/>
              </w:rPr>
              <w:t>334</w:t>
            </w:r>
            <w:r w:rsidR="005E2436">
              <w:rPr>
                <w:sz w:val="20"/>
                <w:szCs w:val="20"/>
                <w:lang w:val="en-US" w:eastAsia="en-CA"/>
              </w:rPr>
              <w:t>.</w:t>
            </w:r>
            <w:r w:rsidRPr="00AE7469">
              <w:rPr>
                <w:sz w:val="20"/>
                <w:szCs w:val="20"/>
                <w:lang w:val="en-US" w:eastAsia="en-CA"/>
              </w:rPr>
              <w:t>000</w:t>
            </w:r>
          </w:p>
        </w:tc>
      </w:tr>
      <w:tr w:rsidR="00913072" w:rsidRPr="00AE7469" w14:paraId="76688AE1" w14:textId="77777777" w:rsidTr="00626061">
        <w:trPr>
          <w:trHeight w:val="50"/>
          <w:jc w:val="center"/>
        </w:trPr>
        <w:tc>
          <w:tcPr>
            <w:tcW w:w="1573" w:type="dxa"/>
            <w:vMerge/>
            <w:tcBorders>
              <w:top w:val="single" w:sz="4" w:space="0" w:color="auto"/>
              <w:left w:val="single" w:sz="4" w:space="0" w:color="auto"/>
              <w:bottom w:val="single" w:sz="4" w:space="0" w:color="auto"/>
              <w:right w:val="single" w:sz="4" w:space="0" w:color="auto"/>
            </w:tcBorders>
            <w:vAlign w:val="center"/>
            <w:hideMark/>
          </w:tcPr>
          <w:p w14:paraId="2D15B034" w14:textId="77777777" w:rsidR="00913072" w:rsidRPr="00AE7469" w:rsidRDefault="00913072" w:rsidP="00DA0FEE">
            <w:pPr>
              <w:spacing w:before="20" w:after="20"/>
              <w:ind w:left="38"/>
              <w:jc w:val="left"/>
              <w:rPr>
                <w:sz w:val="20"/>
                <w:szCs w:val="20"/>
                <w:lang w:val="en-US"/>
              </w:rPr>
            </w:pPr>
          </w:p>
        </w:tc>
        <w:tc>
          <w:tcPr>
            <w:tcW w:w="1034" w:type="dxa"/>
            <w:vMerge/>
            <w:tcBorders>
              <w:top w:val="single" w:sz="4" w:space="0" w:color="auto"/>
              <w:left w:val="single" w:sz="4" w:space="0" w:color="auto"/>
              <w:bottom w:val="single" w:sz="4" w:space="0" w:color="auto"/>
              <w:right w:val="single" w:sz="4" w:space="0" w:color="auto"/>
            </w:tcBorders>
            <w:vAlign w:val="center"/>
            <w:hideMark/>
          </w:tcPr>
          <w:p w14:paraId="341592EF" w14:textId="77777777" w:rsidR="00913072" w:rsidRPr="00AE7469" w:rsidRDefault="00913072" w:rsidP="00DA0FEE">
            <w:pPr>
              <w:spacing w:before="20" w:after="20"/>
              <w:ind w:left="38"/>
              <w:jc w:val="left"/>
              <w:rPr>
                <w:sz w:val="20"/>
                <w:szCs w:val="20"/>
                <w:lang w:val="en-US"/>
              </w:rPr>
            </w:pPr>
          </w:p>
        </w:tc>
        <w:tc>
          <w:tcPr>
            <w:tcW w:w="1838" w:type="dxa"/>
            <w:tcBorders>
              <w:top w:val="single" w:sz="4" w:space="0" w:color="auto"/>
              <w:left w:val="single" w:sz="4" w:space="0" w:color="auto"/>
              <w:bottom w:val="single" w:sz="4" w:space="0" w:color="auto"/>
              <w:right w:val="single" w:sz="4" w:space="0" w:color="auto"/>
            </w:tcBorders>
            <w:vAlign w:val="center"/>
            <w:hideMark/>
          </w:tcPr>
          <w:p w14:paraId="3AB29EB6" w14:textId="77777777" w:rsidR="00913072" w:rsidRPr="00AE7469" w:rsidRDefault="00913072" w:rsidP="00DA0FEE">
            <w:pPr>
              <w:spacing w:before="20" w:after="20"/>
              <w:ind w:left="38"/>
              <w:jc w:val="left"/>
              <w:rPr>
                <w:sz w:val="20"/>
                <w:szCs w:val="20"/>
                <w:lang w:val="en-US"/>
              </w:rPr>
            </w:pPr>
            <w:r w:rsidRPr="00AE7469">
              <w:rPr>
                <w:sz w:val="20"/>
                <w:szCs w:val="20"/>
                <w:lang w:val="en-US"/>
              </w:rPr>
              <w:t>Gastos de apoyo</w:t>
            </w:r>
          </w:p>
        </w:tc>
        <w:tc>
          <w:tcPr>
            <w:tcW w:w="946" w:type="dxa"/>
            <w:tcBorders>
              <w:top w:val="single" w:sz="4" w:space="0" w:color="auto"/>
              <w:left w:val="single" w:sz="4" w:space="0" w:color="auto"/>
              <w:bottom w:val="single" w:sz="4" w:space="0" w:color="auto"/>
              <w:right w:val="single" w:sz="4" w:space="0" w:color="auto"/>
            </w:tcBorders>
            <w:vAlign w:val="center"/>
          </w:tcPr>
          <w:p w14:paraId="717F7552" w14:textId="62A62373" w:rsidR="00913072" w:rsidRPr="00AE7469" w:rsidRDefault="00913072" w:rsidP="00DA0FEE">
            <w:pPr>
              <w:spacing w:before="20" w:after="20"/>
              <w:ind w:left="38"/>
              <w:jc w:val="right"/>
              <w:rPr>
                <w:sz w:val="20"/>
                <w:szCs w:val="20"/>
                <w:lang w:val="en-US" w:eastAsia="en-CA"/>
              </w:rPr>
            </w:pPr>
            <w:r w:rsidRPr="00AE7469">
              <w:rPr>
                <w:sz w:val="20"/>
                <w:szCs w:val="20"/>
                <w:lang w:val="en-US" w:eastAsia="en-CA"/>
              </w:rPr>
              <w:t>15</w:t>
            </w:r>
            <w:r w:rsidR="005E2436">
              <w:rPr>
                <w:sz w:val="20"/>
                <w:szCs w:val="20"/>
                <w:lang w:val="en-US" w:eastAsia="en-CA"/>
              </w:rPr>
              <w:t>.</w:t>
            </w:r>
            <w:r w:rsidRPr="00AE7469">
              <w:rPr>
                <w:sz w:val="20"/>
                <w:szCs w:val="20"/>
                <w:lang w:val="en-US" w:eastAsia="en-CA"/>
              </w:rPr>
              <w:t>171</w:t>
            </w:r>
          </w:p>
        </w:tc>
        <w:tc>
          <w:tcPr>
            <w:tcW w:w="947" w:type="dxa"/>
            <w:tcBorders>
              <w:top w:val="single" w:sz="4" w:space="0" w:color="auto"/>
              <w:left w:val="single" w:sz="4" w:space="0" w:color="auto"/>
              <w:bottom w:val="single" w:sz="4" w:space="0" w:color="auto"/>
              <w:right w:val="single" w:sz="4" w:space="0" w:color="auto"/>
            </w:tcBorders>
            <w:vAlign w:val="center"/>
          </w:tcPr>
          <w:p w14:paraId="41C4B663" w14:textId="778E191B" w:rsidR="00913072" w:rsidRPr="00AE7469" w:rsidRDefault="00913072" w:rsidP="00DA0FEE">
            <w:pPr>
              <w:spacing w:before="20" w:after="20"/>
              <w:jc w:val="right"/>
              <w:rPr>
                <w:sz w:val="20"/>
                <w:szCs w:val="20"/>
                <w:lang w:val="en-US" w:eastAsia="en-CA"/>
              </w:rPr>
            </w:pPr>
            <w:r w:rsidRPr="00AE7469">
              <w:rPr>
                <w:sz w:val="20"/>
                <w:szCs w:val="20"/>
                <w:lang w:val="en-US" w:eastAsia="en-CA"/>
              </w:rPr>
              <w:t>0</w:t>
            </w:r>
          </w:p>
        </w:tc>
        <w:tc>
          <w:tcPr>
            <w:tcW w:w="1039" w:type="dxa"/>
            <w:tcBorders>
              <w:top w:val="single" w:sz="4" w:space="0" w:color="auto"/>
              <w:left w:val="single" w:sz="4" w:space="0" w:color="auto"/>
              <w:bottom w:val="single" w:sz="4" w:space="0" w:color="auto"/>
              <w:right w:val="single" w:sz="4" w:space="0" w:color="auto"/>
            </w:tcBorders>
            <w:vAlign w:val="center"/>
          </w:tcPr>
          <w:p w14:paraId="3295C783" w14:textId="2686E5EB" w:rsidR="00913072" w:rsidRPr="00AE7469" w:rsidRDefault="00D80CCC" w:rsidP="00DA0FEE">
            <w:pPr>
              <w:spacing w:before="20" w:after="20"/>
              <w:jc w:val="right"/>
              <w:rPr>
                <w:sz w:val="20"/>
                <w:szCs w:val="20"/>
                <w:lang w:val="en-US" w:eastAsia="en-CA"/>
              </w:rPr>
            </w:pPr>
            <w:r w:rsidRPr="00AE7469">
              <w:rPr>
                <w:sz w:val="20"/>
                <w:szCs w:val="20"/>
                <w:lang w:val="en-US" w:eastAsia="en-CA"/>
              </w:rPr>
              <w:t>**25</w:t>
            </w:r>
            <w:r w:rsidR="005E2436">
              <w:rPr>
                <w:sz w:val="20"/>
                <w:szCs w:val="20"/>
                <w:lang w:val="en-US" w:eastAsia="en-CA"/>
              </w:rPr>
              <w:t>.</w:t>
            </w:r>
            <w:r w:rsidR="00913072" w:rsidRPr="00AE7469">
              <w:rPr>
                <w:sz w:val="20"/>
                <w:szCs w:val="20"/>
                <w:lang w:val="en-US" w:eastAsia="en-CA"/>
              </w:rPr>
              <w:t>207</w:t>
            </w:r>
          </w:p>
        </w:tc>
        <w:tc>
          <w:tcPr>
            <w:tcW w:w="854" w:type="dxa"/>
            <w:tcBorders>
              <w:top w:val="single" w:sz="4" w:space="0" w:color="auto"/>
              <w:left w:val="single" w:sz="4" w:space="0" w:color="auto"/>
              <w:bottom w:val="single" w:sz="4" w:space="0" w:color="auto"/>
              <w:right w:val="single" w:sz="4" w:space="0" w:color="auto"/>
            </w:tcBorders>
            <w:vAlign w:val="center"/>
          </w:tcPr>
          <w:p w14:paraId="3713B45F" w14:textId="47975955" w:rsidR="00913072" w:rsidRPr="00AE7469" w:rsidRDefault="00913072" w:rsidP="00DA0FEE">
            <w:pPr>
              <w:spacing w:before="20" w:after="20"/>
              <w:jc w:val="right"/>
              <w:rPr>
                <w:sz w:val="20"/>
                <w:szCs w:val="20"/>
                <w:lang w:val="en-US" w:eastAsia="en-CA"/>
              </w:rPr>
            </w:pPr>
            <w:r w:rsidRPr="00AE7469">
              <w:rPr>
                <w:sz w:val="20"/>
                <w:szCs w:val="20"/>
                <w:lang w:val="en-US" w:eastAsia="en-CA"/>
              </w:rPr>
              <w:t>0</w:t>
            </w:r>
          </w:p>
        </w:tc>
        <w:tc>
          <w:tcPr>
            <w:tcW w:w="946" w:type="dxa"/>
            <w:tcBorders>
              <w:top w:val="single" w:sz="4" w:space="0" w:color="auto"/>
              <w:left w:val="single" w:sz="4" w:space="0" w:color="auto"/>
              <w:bottom w:val="single" w:sz="4" w:space="0" w:color="auto"/>
              <w:right w:val="single" w:sz="4" w:space="0" w:color="auto"/>
            </w:tcBorders>
          </w:tcPr>
          <w:p w14:paraId="71581EC3" w14:textId="6DA1A02C" w:rsidR="00913072" w:rsidRPr="00AE7469" w:rsidRDefault="00913072" w:rsidP="00DA0FEE">
            <w:pPr>
              <w:spacing w:before="20" w:after="20"/>
              <w:jc w:val="right"/>
              <w:rPr>
                <w:sz w:val="20"/>
                <w:szCs w:val="20"/>
                <w:lang w:val="en-US" w:eastAsia="en-CA"/>
              </w:rPr>
            </w:pPr>
            <w:r w:rsidRPr="00AE7469">
              <w:rPr>
                <w:sz w:val="20"/>
                <w:szCs w:val="20"/>
                <w:lang w:val="en-US" w:eastAsia="en-CA"/>
              </w:rPr>
              <w:t>0</w:t>
            </w:r>
          </w:p>
        </w:tc>
        <w:tc>
          <w:tcPr>
            <w:tcW w:w="946" w:type="dxa"/>
            <w:tcBorders>
              <w:top w:val="single" w:sz="4" w:space="0" w:color="auto"/>
              <w:left w:val="single" w:sz="4" w:space="0" w:color="auto"/>
              <w:bottom w:val="single" w:sz="4" w:space="0" w:color="auto"/>
              <w:right w:val="single" w:sz="4" w:space="0" w:color="auto"/>
            </w:tcBorders>
            <w:vAlign w:val="center"/>
          </w:tcPr>
          <w:p w14:paraId="09FB7ACE" w14:textId="5A1EF98B" w:rsidR="00913072" w:rsidRPr="00AE7469" w:rsidRDefault="00913072" w:rsidP="00DA0FEE">
            <w:pPr>
              <w:spacing w:before="20" w:after="20"/>
              <w:jc w:val="right"/>
              <w:rPr>
                <w:sz w:val="20"/>
                <w:szCs w:val="20"/>
                <w:lang w:val="en-US" w:eastAsia="en-CA"/>
              </w:rPr>
            </w:pPr>
            <w:r w:rsidRPr="00AE7469">
              <w:rPr>
                <w:sz w:val="20"/>
                <w:szCs w:val="20"/>
                <w:lang w:val="en-US" w:eastAsia="en-CA"/>
              </w:rPr>
              <w:t>3.042</w:t>
            </w:r>
          </w:p>
        </w:tc>
        <w:tc>
          <w:tcPr>
            <w:tcW w:w="947" w:type="dxa"/>
            <w:tcBorders>
              <w:top w:val="single" w:sz="4" w:space="0" w:color="auto"/>
              <w:left w:val="single" w:sz="4" w:space="0" w:color="auto"/>
              <w:bottom w:val="single" w:sz="4" w:space="0" w:color="auto"/>
              <w:right w:val="single" w:sz="4" w:space="0" w:color="auto"/>
            </w:tcBorders>
            <w:vAlign w:val="center"/>
          </w:tcPr>
          <w:p w14:paraId="0FA2DF98" w14:textId="1DB6DBBF" w:rsidR="00913072" w:rsidRPr="00AE7469" w:rsidRDefault="00913072" w:rsidP="00DA0FEE">
            <w:pPr>
              <w:spacing w:before="20" w:after="20"/>
              <w:jc w:val="right"/>
              <w:rPr>
                <w:sz w:val="20"/>
                <w:szCs w:val="20"/>
                <w:lang w:val="en-US" w:eastAsia="en-CA"/>
              </w:rPr>
            </w:pPr>
            <w:r w:rsidRPr="00AE7469">
              <w:rPr>
                <w:sz w:val="20"/>
                <w:szCs w:val="20"/>
                <w:lang w:val="en-US" w:eastAsia="en-CA"/>
              </w:rPr>
              <w:t>43</w:t>
            </w:r>
            <w:r w:rsidR="005E2436">
              <w:rPr>
                <w:sz w:val="20"/>
                <w:szCs w:val="20"/>
                <w:lang w:val="en-US" w:eastAsia="en-CA"/>
              </w:rPr>
              <w:t>.</w:t>
            </w:r>
            <w:r w:rsidRPr="00AE7469">
              <w:rPr>
                <w:sz w:val="20"/>
                <w:szCs w:val="20"/>
                <w:lang w:val="en-US" w:eastAsia="en-CA"/>
              </w:rPr>
              <w:t>420</w:t>
            </w:r>
          </w:p>
        </w:tc>
      </w:tr>
      <w:tr w:rsidR="00913072" w:rsidRPr="00AE7469" w14:paraId="3B04F780" w14:textId="77777777" w:rsidTr="00626061">
        <w:trPr>
          <w:trHeight w:val="50"/>
          <w:jc w:val="center"/>
        </w:trPr>
        <w:tc>
          <w:tcPr>
            <w:tcW w:w="2607"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23A4D094" w14:textId="77777777" w:rsidR="00913072" w:rsidRPr="002D14A8" w:rsidRDefault="00913072" w:rsidP="00DA0FEE">
            <w:pPr>
              <w:spacing w:before="20" w:after="20"/>
              <w:ind w:left="38"/>
              <w:jc w:val="left"/>
              <w:rPr>
                <w:sz w:val="20"/>
                <w:szCs w:val="20"/>
                <w:lang w:val="es-ES"/>
              </w:rPr>
            </w:pPr>
            <w:r w:rsidRPr="002D14A8">
              <w:rPr>
                <w:sz w:val="20"/>
                <w:szCs w:val="20"/>
                <w:lang w:val="es-ES"/>
              </w:rPr>
              <w:t>Fondos aprobados por el Comité (USD)</w:t>
            </w:r>
          </w:p>
        </w:tc>
        <w:tc>
          <w:tcPr>
            <w:tcW w:w="1838" w:type="dxa"/>
            <w:tcBorders>
              <w:top w:val="single" w:sz="4" w:space="0" w:color="auto"/>
              <w:left w:val="single" w:sz="4" w:space="0" w:color="auto"/>
              <w:bottom w:val="single" w:sz="4" w:space="0" w:color="auto"/>
              <w:right w:val="single" w:sz="4" w:space="0" w:color="auto"/>
            </w:tcBorders>
            <w:vAlign w:val="center"/>
            <w:hideMark/>
          </w:tcPr>
          <w:p w14:paraId="04E2748B" w14:textId="77777777" w:rsidR="00913072" w:rsidRPr="00AE7469" w:rsidRDefault="00913072" w:rsidP="00DA0FEE">
            <w:pPr>
              <w:spacing w:before="20" w:after="20"/>
              <w:ind w:left="38"/>
              <w:jc w:val="left"/>
              <w:rPr>
                <w:sz w:val="20"/>
                <w:szCs w:val="20"/>
                <w:lang w:val="en-US"/>
              </w:rPr>
            </w:pPr>
            <w:r w:rsidRPr="00AE7469">
              <w:rPr>
                <w:sz w:val="20"/>
                <w:szCs w:val="20"/>
                <w:lang w:val="en-US"/>
              </w:rPr>
              <w:t>Costos del proyecto</w:t>
            </w:r>
          </w:p>
        </w:tc>
        <w:tc>
          <w:tcPr>
            <w:tcW w:w="946" w:type="dxa"/>
            <w:tcBorders>
              <w:top w:val="single" w:sz="4" w:space="0" w:color="auto"/>
              <w:left w:val="single" w:sz="4" w:space="0" w:color="auto"/>
              <w:bottom w:val="single" w:sz="4" w:space="0" w:color="auto"/>
              <w:right w:val="single" w:sz="4" w:space="0" w:color="auto"/>
            </w:tcBorders>
            <w:vAlign w:val="center"/>
          </w:tcPr>
          <w:p w14:paraId="7E9DA380" w14:textId="4E0F1A2E" w:rsidR="00913072" w:rsidRPr="00AE7469" w:rsidRDefault="00913072" w:rsidP="00DA0FEE">
            <w:pPr>
              <w:spacing w:before="20" w:after="20"/>
              <w:ind w:left="38"/>
              <w:jc w:val="right"/>
              <w:rPr>
                <w:sz w:val="20"/>
                <w:szCs w:val="20"/>
                <w:lang w:val="en-US" w:eastAsia="en-CA"/>
              </w:rPr>
            </w:pPr>
            <w:r w:rsidRPr="00AE7469">
              <w:rPr>
                <w:sz w:val="20"/>
                <w:szCs w:val="20"/>
                <w:lang w:val="en-US" w:eastAsia="en-CA"/>
              </w:rPr>
              <w:t>292</w:t>
            </w:r>
            <w:r w:rsidR="005E2436">
              <w:rPr>
                <w:sz w:val="20"/>
                <w:szCs w:val="20"/>
                <w:lang w:val="en-US" w:eastAsia="en-CA"/>
              </w:rPr>
              <w:t>.</w:t>
            </w:r>
            <w:r w:rsidRPr="00AE7469">
              <w:rPr>
                <w:sz w:val="20"/>
                <w:szCs w:val="20"/>
                <w:lang w:val="en-US" w:eastAsia="en-CA"/>
              </w:rPr>
              <w:t>700</w:t>
            </w:r>
          </w:p>
        </w:tc>
        <w:tc>
          <w:tcPr>
            <w:tcW w:w="947" w:type="dxa"/>
            <w:tcBorders>
              <w:top w:val="single" w:sz="4" w:space="0" w:color="auto"/>
              <w:left w:val="single" w:sz="4" w:space="0" w:color="auto"/>
              <w:bottom w:val="single" w:sz="4" w:space="0" w:color="auto"/>
              <w:right w:val="single" w:sz="4" w:space="0" w:color="auto"/>
            </w:tcBorders>
            <w:vAlign w:val="center"/>
          </w:tcPr>
          <w:p w14:paraId="00966FBF" w14:textId="61D7C074" w:rsidR="00913072" w:rsidRPr="00AE7469" w:rsidRDefault="00913072" w:rsidP="00DA0FEE">
            <w:pPr>
              <w:spacing w:before="20" w:after="20"/>
              <w:jc w:val="right"/>
              <w:rPr>
                <w:sz w:val="20"/>
                <w:szCs w:val="20"/>
                <w:lang w:val="en-US" w:eastAsia="en-CA"/>
              </w:rPr>
            </w:pPr>
            <w:r w:rsidRPr="00AE7469">
              <w:rPr>
                <w:sz w:val="20"/>
                <w:szCs w:val="20"/>
                <w:lang w:val="en-US" w:eastAsia="en-CA"/>
              </w:rPr>
              <w:t>0</w:t>
            </w:r>
          </w:p>
        </w:tc>
        <w:tc>
          <w:tcPr>
            <w:tcW w:w="1039" w:type="dxa"/>
            <w:tcBorders>
              <w:top w:val="single" w:sz="4" w:space="0" w:color="auto"/>
              <w:left w:val="single" w:sz="4" w:space="0" w:color="auto"/>
              <w:bottom w:val="single" w:sz="4" w:space="0" w:color="auto"/>
              <w:right w:val="single" w:sz="4" w:space="0" w:color="auto"/>
            </w:tcBorders>
            <w:vAlign w:val="center"/>
          </w:tcPr>
          <w:p w14:paraId="2649AACF" w14:textId="359242C4" w:rsidR="00913072" w:rsidRPr="00AE7469" w:rsidRDefault="00266916" w:rsidP="00DA0FEE">
            <w:pPr>
              <w:spacing w:before="20" w:after="20"/>
              <w:jc w:val="right"/>
              <w:rPr>
                <w:sz w:val="20"/>
                <w:szCs w:val="20"/>
                <w:lang w:val="en-US" w:eastAsia="en-CA"/>
              </w:rPr>
            </w:pPr>
            <w:r w:rsidRPr="00AE7469">
              <w:rPr>
                <w:sz w:val="20"/>
                <w:szCs w:val="20"/>
                <w:lang w:val="en-US" w:eastAsia="en-CA"/>
              </w:rPr>
              <w:t>1</w:t>
            </w:r>
            <w:r w:rsidR="008531A9" w:rsidRPr="00AE7469">
              <w:rPr>
                <w:sz w:val="20"/>
                <w:szCs w:val="20"/>
                <w:lang w:val="en-US" w:eastAsia="en-CA"/>
              </w:rPr>
              <w:t>00</w:t>
            </w:r>
            <w:r w:rsidR="005E2436">
              <w:rPr>
                <w:sz w:val="20"/>
                <w:szCs w:val="20"/>
                <w:lang w:val="en-US" w:eastAsia="en-CA"/>
              </w:rPr>
              <w:t>.</w:t>
            </w:r>
            <w:r w:rsidR="008531A9" w:rsidRPr="00AE7469">
              <w:rPr>
                <w:sz w:val="20"/>
                <w:szCs w:val="20"/>
                <w:lang w:val="en-US" w:eastAsia="en-CA"/>
              </w:rPr>
              <w:t>000</w:t>
            </w:r>
          </w:p>
        </w:tc>
        <w:tc>
          <w:tcPr>
            <w:tcW w:w="854" w:type="dxa"/>
            <w:tcBorders>
              <w:top w:val="single" w:sz="4" w:space="0" w:color="auto"/>
              <w:left w:val="single" w:sz="4" w:space="0" w:color="auto"/>
              <w:bottom w:val="single" w:sz="4" w:space="0" w:color="auto"/>
              <w:right w:val="single" w:sz="4" w:space="0" w:color="auto"/>
            </w:tcBorders>
            <w:vAlign w:val="center"/>
          </w:tcPr>
          <w:p w14:paraId="732A986B" w14:textId="4D4F1B45" w:rsidR="00913072" w:rsidRPr="00AE7469" w:rsidRDefault="00913072" w:rsidP="00DA0FEE">
            <w:pPr>
              <w:spacing w:before="20" w:after="20"/>
              <w:jc w:val="right"/>
              <w:rPr>
                <w:sz w:val="20"/>
                <w:szCs w:val="20"/>
                <w:lang w:val="en-US" w:eastAsia="en-CA"/>
              </w:rPr>
            </w:pPr>
            <w:r w:rsidRPr="00AE7469">
              <w:rPr>
                <w:sz w:val="20"/>
                <w:szCs w:val="20"/>
                <w:lang w:val="en-US" w:eastAsia="en-CA"/>
              </w:rPr>
              <w:t>0</w:t>
            </w:r>
          </w:p>
        </w:tc>
        <w:tc>
          <w:tcPr>
            <w:tcW w:w="946" w:type="dxa"/>
            <w:tcBorders>
              <w:top w:val="single" w:sz="4" w:space="0" w:color="auto"/>
              <w:left w:val="single" w:sz="4" w:space="0" w:color="auto"/>
              <w:bottom w:val="single" w:sz="4" w:space="0" w:color="auto"/>
              <w:right w:val="single" w:sz="4" w:space="0" w:color="auto"/>
            </w:tcBorders>
          </w:tcPr>
          <w:p w14:paraId="1F33DA4B" w14:textId="6C8AACCC" w:rsidR="00913072" w:rsidRPr="00AE7469" w:rsidRDefault="00913072" w:rsidP="00DA0FEE">
            <w:pPr>
              <w:spacing w:before="20" w:after="20"/>
              <w:jc w:val="right"/>
              <w:rPr>
                <w:sz w:val="20"/>
                <w:szCs w:val="20"/>
                <w:lang w:val="en-US" w:eastAsia="en-CA"/>
              </w:rPr>
            </w:pPr>
            <w:r w:rsidRPr="00AE7469">
              <w:rPr>
                <w:sz w:val="20"/>
                <w:szCs w:val="20"/>
                <w:lang w:val="en-US" w:eastAsia="en-CA"/>
              </w:rPr>
              <w:t>0</w:t>
            </w:r>
          </w:p>
        </w:tc>
        <w:tc>
          <w:tcPr>
            <w:tcW w:w="946" w:type="dxa"/>
            <w:tcBorders>
              <w:top w:val="single" w:sz="4" w:space="0" w:color="auto"/>
              <w:left w:val="single" w:sz="4" w:space="0" w:color="auto"/>
              <w:bottom w:val="single" w:sz="4" w:space="0" w:color="auto"/>
              <w:right w:val="single" w:sz="4" w:space="0" w:color="auto"/>
            </w:tcBorders>
            <w:vAlign w:val="center"/>
          </w:tcPr>
          <w:p w14:paraId="442648AE" w14:textId="4736DFC8" w:rsidR="00913072" w:rsidRPr="00AE7469" w:rsidRDefault="00913072" w:rsidP="00DA0FEE">
            <w:pPr>
              <w:spacing w:before="20" w:after="20"/>
              <w:jc w:val="right"/>
              <w:rPr>
                <w:sz w:val="20"/>
                <w:szCs w:val="20"/>
                <w:lang w:val="en-US" w:eastAsia="en-CA"/>
              </w:rPr>
            </w:pPr>
            <w:r w:rsidRPr="00AE7469">
              <w:rPr>
                <w:sz w:val="20"/>
                <w:szCs w:val="20"/>
                <w:lang w:val="en-US" w:eastAsia="en-CA"/>
              </w:rPr>
              <w:t>0</w:t>
            </w:r>
          </w:p>
        </w:tc>
        <w:tc>
          <w:tcPr>
            <w:tcW w:w="947" w:type="dxa"/>
            <w:tcBorders>
              <w:top w:val="single" w:sz="4" w:space="0" w:color="auto"/>
              <w:left w:val="single" w:sz="4" w:space="0" w:color="auto"/>
              <w:bottom w:val="single" w:sz="4" w:space="0" w:color="auto"/>
              <w:right w:val="single" w:sz="4" w:space="0" w:color="auto"/>
            </w:tcBorders>
            <w:vAlign w:val="center"/>
          </w:tcPr>
          <w:p w14:paraId="0BBF0A90" w14:textId="05BBA690" w:rsidR="00913072" w:rsidRPr="00AE7469" w:rsidRDefault="00913072" w:rsidP="00DA0FEE">
            <w:pPr>
              <w:spacing w:before="20" w:after="20"/>
              <w:jc w:val="right"/>
              <w:rPr>
                <w:sz w:val="20"/>
                <w:szCs w:val="20"/>
                <w:lang w:val="en-US" w:eastAsia="en-CA"/>
              </w:rPr>
            </w:pPr>
            <w:r w:rsidRPr="00AE7469">
              <w:rPr>
                <w:sz w:val="20"/>
                <w:szCs w:val="20"/>
                <w:lang w:val="en-US" w:eastAsia="en-CA"/>
              </w:rPr>
              <w:t>392</w:t>
            </w:r>
            <w:r w:rsidR="005E2436">
              <w:rPr>
                <w:sz w:val="20"/>
                <w:szCs w:val="20"/>
                <w:lang w:val="en-US" w:eastAsia="en-CA"/>
              </w:rPr>
              <w:t>.</w:t>
            </w:r>
            <w:r w:rsidRPr="00AE7469">
              <w:rPr>
                <w:sz w:val="20"/>
                <w:szCs w:val="20"/>
                <w:lang w:val="en-US" w:eastAsia="en-CA"/>
              </w:rPr>
              <w:t>700</w:t>
            </w:r>
          </w:p>
        </w:tc>
      </w:tr>
      <w:tr w:rsidR="00913072" w:rsidRPr="00AE7469" w14:paraId="5FC24EC3" w14:textId="77777777" w:rsidTr="00626061">
        <w:trPr>
          <w:trHeight w:val="184"/>
          <w:jc w:val="center"/>
        </w:trPr>
        <w:tc>
          <w:tcPr>
            <w:tcW w:w="2607" w:type="dxa"/>
            <w:gridSpan w:val="2"/>
            <w:vMerge/>
            <w:tcBorders>
              <w:top w:val="single" w:sz="4" w:space="0" w:color="auto"/>
              <w:left w:val="single" w:sz="4" w:space="0" w:color="auto"/>
              <w:bottom w:val="single" w:sz="4" w:space="0" w:color="auto"/>
              <w:right w:val="single" w:sz="4" w:space="0" w:color="auto"/>
            </w:tcBorders>
            <w:vAlign w:val="center"/>
            <w:hideMark/>
          </w:tcPr>
          <w:p w14:paraId="4897C463" w14:textId="77777777" w:rsidR="00913072" w:rsidRPr="00AE7469" w:rsidRDefault="00913072" w:rsidP="00DA0FEE">
            <w:pPr>
              <w:spacing w:before="20" w:after="20"/>
              <w:ind w:left="38"/>
              <w:jc w:val="left"/>
              <w:rPr>
                <w:sz w:val="20"/>
                <w:szCs w:val="20"/>
                <w:lang w:val="en-US"/>
              </w:rPr>
            </w:pPr>
          </w:p>
        </w:tc>
        <w:tc>
          <w:tcPr>
            <w:tcW w:w="1838" w:type="dxa"/>
            <w:tcBorders>
              <w:top w:val="single" w:sz="4" w:space="0" w:color="auto"/>
              <w:left w:val="single" w:sz="4" w:space="0" w:color="auto"/>
              <w:bottom w:val="single" w:sz="4" w:space="0" w:color="auto"/>
              <w:right w:val="single" w:sz="4" w:space="0" w:color="auto"/>
            </w:tcBorders>
            <w:vAlign w:val="center"/>
            <w:hideMark/>
          </w:tcPr>
          <w:p w14:paraId="0155F079" w14:textId="77777777" w:rsidR="00913072" w:rsidRPr="00AE7469" w:rsidRDefault="00913072" w:rsidP="00DA0FEE">
            <w:pPr>
              <w:spacing w:before="20" w:after="20"/>
              <w:ind w:left="38"/>
              <w:jc w:val="left"/>
              <w:rPr>
                <w:sz w:val="20"/>
                <w:szCs w:val="20"/>
                <w:lang w:val="en-US"/>
              </w:rPr>
            </w:pPr>
            <w:r w:rsidRPr="00AE7469">
              <w:rPr>
                <w:sz w:val="20"/>
                <w:szCs w:val="20"/>
                <w:lang w:val="en-US"/>
              </w:rPr>
              <w:t>Gastos de apoyo</w:t>
            </w:r>
          </w:p>
        </w:tc>
        <w:tc>
          <w:tcPr>
            <w:tcW w:w="946" w:type="dxa"/>
            <w:tcBorders>
              <w:top w:val="single" w:sz="4" w:space="0" w:color="auto"/>
              <w:left w:val="single" w:sz="4" w:space="0" w:color="auto"/>
              <w:bottom w:val="single" w:sz="4" w:space="0" w:color="auto"/>
              <w:right w:val="single" w:sz="4" w:space="0" w:color="auto"/>
            </w:tcBorders>
            <w:vAlign w:val="center"/>
          </w:tcPr>
          <w:p w14:paraId="58F6F1A7" w14:textId="6E68B672" w:rsidR="00913072" w:rsidRPr="00AE7469" w:rsidRDefault="00913072" w:rsidP="00DA0FEE">
            <w:pPr>
              <w:spacing w:before="20" w:after="20"/>
              <w:ind w:left="38"/>
              <w:jc w:val="right"/>
              <w:rPr>
                <w:sz w:val="20"/>
                <w:szCs w:val="20"/>
                <w:lang w:val="en-US" w:eastAsia="en-CA"/>
              </w:rPr>
            </w:pPr>
            <w:r w:rsidRPr="00AE7469">
              <w:rPr>
                <w:sz w:val="20"/>
                <w:szCs w:val="20"/>
                <w:lang w:val="en-US" w:eastAsia="en-CA"/>
              </w:rPr>
              <w:t>27</w:t>
            </w:r>
            <w:r w:rsidR="005E2436">
              <w:rPr>
                <w:sz w:val="20"/>
                <w:szCs w:val="20"/>
                <w:lang w:val="en-US" w:eastAsia="en-CA"/>
              </w:rPr>
              <w:t>.</w:t>
            </w:r>
            <w:r w:rsidRPr="00AE7469">
              <w:rPr>
                <w:sz w:val="20"/>
                <w:szCs w:val="20"/>
                <w:lang w:val="en-US" w:eastAsia="en-CA"/>
              </w:rPr>
              <w:t>491</w:t>
            </w:r>
          </w:p>
        </w:tc>
        <w:tc>
          <w:tcPr>
            <w:tcW w:w="947" w:type="dxa"/>
            <w:tcBorders>
              <w:top w:val="single" w:sz="4" w:space="0" w:color="auto"/>
              <w:left w:val="single" w:sz="4" w:space="0" w:color="auto"/>
              <w:bottom w:val="single" w:sz="4" w:space="0" w:color="auto"/>
              <w:right w:val="single" w:sz="4" w:space="0" w:color="auto"/>
            </w:tcBorders>
            <w:vAlign w:val="center"/>
          </w:tcPr>
          <w:p w14:paraId="14A16724" w14:textId="6E0ECA81" w:rsidR="00913072" w:rsidRPr="00AE7469" w:rsidRDefault="00913072" w:rsidP="00DA0FEE">
            <w:pPr>
              <w:spacing w:before="20" w:after="20"/>
              <w:jc w:val="right"/>
              <w:rPr>
                <w:sz w:val="20"/>
                <w:szCs w:val="20"/>
                <w:lang w:val="en-US" w:eastAsia="en-CA"/>
              </w:rPr>
            </w:pPr>
            <w:r w:rsidRPr="00AE7469">
              <w:rPr>
                <w:sz w:val="20"/>
                <w:szCs w:val="20"/>
                <w:lang w:val="en-US" w:eastAsia="en-CA"/>
              </w:rPr>
              <w:t>0</w:t>
            </w:r>
          </w:p>
        </w:tc>
        <w:tc>
          <w:tcPr>
            <w:tcW w:w="1039" w:type="dxa"/>
            <w:tcBorders>
              <w:top w:val="single" w:sz="4" w:space="0" w:color="auto"/>
              <w:left w:val="single" w:sz="4" w:space="0" w:color="auto"/>
              <w:bottom w:val="single" w:sz="4" w:space="0" w:color="auto"/>
              <w:right w:val="single" w:sz="4" w:space="0" w:color="auto"/>
            </w:tcBorders>
            <w:vAlign w:val="center"/>
          </w:tcPr>
          <w:p w14:paraId="0EFE9C5C" w14:textId="305B590C" w:rsidR="00913072" w:rsidRPr="00AE7469" w:rsidRDefault="00F65116" w:rsidP="00DA0FEE">
            <w:pPr>
              <w:spacing w:before="20" w:after="20"/>
              <w:jc w:val="right"/>
              <w:rPr>
                <w:sz w:val="20"/>
                <w:szCs w:val="20"/>
                <w:lang w:val="en-US" w:eastAsia="en-CA"/>
              </w:rPr>
            </w:pPr>
            <w:r w:rsidRPr="00AE7469">
              <w:rPr>
                <w:sz w:val="20"/>
                <w:szCs w:val="20"/>
                <w:lang w:val="en-US" w:eastAsia="en-CA"/>
              </w:rPr>
              <w:t>13</w:t>
            </w:r>
            <w:r w:rsidR="005E2436">
              <w:rPr>
                <w:sz w:val="20"/>
                <w:szCs w:val="20"/>
                <w:lang w:val="en-US" w:eastAsia="en-CA"/>
              </w:rPr>
              <w:t>.</w:t>
            </w:r>
            <w:r w:rsidR="00913072" w:rsidRPr="00AE7469">
              <w:rPr>
                <w:sz w:val="20"/>
                <w:szCs w:val="20"/>
                <w:lang w:val="en-US" w:eastAsia="en-CA"/>
              </w:rPr>
              <w:t>000</w:t>
            </w:r>
          </w:p>
        </w:tc>
        <w:tc>
          <w:tcPr>
            <w:tcW w:w="854" w:type="dxa"/>
            <w:tcBorders>
              <w:top w:val="single" w:sz="4" w:space="0" w:color="auto"/>
              <w:left w:val="single" w:sz="4" w:space="0" w:color="auto"/>
              <w:bottom w:val="single" w:sz="4" w:space="0" w:color="auto"/>
              <w:right w:val="single" w:sz="4" w:space="0" w:color="auto"/>
            </w:tcBorders>
            <w:vAlign w:val="center"/>
          </w:tcPr>
          <w:p w14:paraId="58C12573" w14:textId="78894AFE" w:rsidR="00913072" w:rsidRPr="00AE7469" w:rsidRDefault="00913072" w:rsidP="00DA0FEE">
            <w:pPr>
              <w:spacing w:before="20" w:after="20"/>
              <w:jc w:val="right"/>
              <w:rPr>
                <w:sz w:val="20"/>
                <w:szCs w:val="20"/>
                <w:lang w:val="en-US" w:eastAsia="en-CA"/>
              </w:rPr>
            </w:pPr>
            <w:r w:rsidRPr="00AE7469">
              <w:rPr>
                <w:sz w:val="20"/>
                <w:szCs w:val="20"/>
                <w:lang w:val="en-US" w:eastAsia="en-CA"/>
              </w:rPr>
              <w:t>0</w:t>
            </w:r>
          </w:p>
        </w:tc>
        <w:tc>
          <w:tcPr>
            <w:tcW w:w="946" w:type="dxa"/>
            <w:tcBorders>
              <w:top w:val="single" w:sz="4" w:space="0" w:color="auto"/>
              <w:left w:val="single" w:sz="4" w:space="0" w:color="auto"/>
              <w:bottom w:val="single" w:sz="4" w:space="0" w:color="auto"/>
              <w:right w:val="single" w:sz="4" w:space="0" w:color="auto"/>
            </w:tcBorders>
          </w:tcPr>
          <w:p w14:paraId="74218BFF" w14:textId="1F13EED8" w:rsidR="00913072" w:rsidRPr="00AE7469" w:rsidRDefault="00913072" w:rsidP="00DA0FEE">
            <w:pPr>
              <w:spacing w:before="20" w:after="20"/>
              <w:jc w:val="right"/>
              <w:rPr>
                <w:sz w:val="20"/>
                <w:szCs w:val="20"/>
                <w:lang w:val="en-US" w:eastAsia="en-CA"/>
              </w:rPr>
            </w:pPr>
            <w:r w:rsidRPr="00AE7469">
              <w:rPr>
                <w:sz w:val="20"/>
                <w:szCs w:val="20"/>
                <w:lang w:val="en-US" w:eastAsia="en-CA"/>
              </w:rPr>
              <w:t>0</w:t>
            </w:r>
          </w:p>
        </w:tc>
        <w:tc>
          <w:tcPr>
            <w:tcW w:w="946" w:type="dxa"/>
            <w:tcBorders>
              <w:top w:val="single" w:sz="4" w:space="0" w:color="auto"/>
              <w:left w:val="single" w:sz="4" w:space="0" w:color="auto"/>
              <w:bottom w:val="single" w:sz="4" w:space="0" w:color="auto"/>
              <w:right w:val="single" w:sz="4" w:space="0" w:color="auto"/>
            </w:tcBorders>
            <w:vAlign w:val="center"/>
          </w:tcPr>
          <w:p w14:paraId="04C6972E" w14:textId="2FBCAC0F" w:rsidR="00913072" w:rsidRPr="00AE7469" w:rsidRDefault="00913072" w:rsidP="00DA0FEE">
            <w:pPr>
              <w:spacing w:before="20" w:after="20"/>
              <w:jc w:val="right"/>
              <w:rPr>
                <w:sz w:val="20"/>
                <w:szCs w:val="20"/>
                <w:lang w:val="en-US" w:eastAsia="en-CA"/>
              </w:rPr>
            </w:pPr>
            <w:r w:rsidRPr="00AE7469">
              <w:rPr>
                <w:sz w:val="20"/>
                <w:szCs w:val="20"/>
                <w:lang w:val="en-US" w:eastAsia="en-CA"/>
              </w:rPr>
              <w:t>0</w:t>
            </w:r>
          </w:p>
        </w:tc>
        <w:tc>
          <w:tcPr>
            <w:tcW w:w="947" w:type="dxa"/>
            <w:tcBorders>
              <w:top w:val="single" w:sz="4" w:space="0" w:color="auto"/>
              <w:left w:val="single" w:sz="4" w:space="0" w:color="auto"/>
              <w:bottom w:val="single" w:sz="4" w:space="0" w:color="auto"/>
              <w:right w:val="single" w:sz="4" w:space="0" w:color="auto"/>
            </w:tcBorders>
            <w:vAlign w:val="center"/>
          </w:tcPr>
          <w:p w14:paraId="51A2707D" w14:textId="68FD61C7" w:rsidR="00913072" w:rsidRPr="00AE7469" w:rsidRDefault="00797FB1" w:rsidP="00DA0FEE">
            <w:pPr>
              <w:spacing w:before="20" w:after="20"/>
              <w:jc w:val="right"/>
              <w:rPr>
                <w:sz w:val="20"/>
                <w:szCs w:val="20"/>
                <w:lang w:val="en-US" w:eastAsia="en-CA"/>
              </w:rPr>
            </w:pPr>
            <w:r w:rsidRPr="00AE7469">
              <w:rPr>
                <w:sz w:val="20"/>
                <w:szCs w:val="20"/>
                <w:lang w:val="en-US" w:eastAsia="en-CA"/>
              </w:rPr>
              <w:t>40</w:t>
            </w:r>
            <w:r w:rsidR="005E2436">
              <w:rPr>
                <w:sz w:val="20"/>
                <w:szCs w:val="20"/>
                <w:lang w:val="en-US" w:eastAsia="en-CA"/>
              </w:rPr>
              <w:t>.</w:t>
            </w:r>
            <w:r w:rsidRPr="00AE7469">
              <w:rPr>
                <w:sz w:val="20"/>
                <w:szCs w:val="20"/>
                <w:lang w:val="en-US" w:eastAsia="en-CA"/>
              </w:rPr>
              <w:t>491</w:t>
            </w:r>
          </w:p>
        </w:tc>
      </w:tr>
      <w:tr w:rsidR="00913072" w:rsidRPr="00AE7469" w14:paraId="3CE2954E" w14:textId="77777777" w:rsidTr="00626061">
        <w:trPr>
          <w:trHeight w:val="50"/>
          <w:jc w:val="center"/>
        </w:trPr>
        <w:tc>
          <w:tcPr>
            <w:tcW w:w="2607"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3C54897F" w14:textId="77777777" w:rsidR="00913072" w:rsidRPr="002D14A8" w:rsidRDefault="00913072" w:rsidP="00DA0FEE">
            <w:pPr>
              <w:spacing w:before="20" w:after="20"/>
              <w:ind w:left="38" w:right="-85"/>
              <w:jc w:val="left"/>
              <w:rPr>
                <w:sz w:val="20"/>
                <w:szCs w:val="20"/>
                <w:lang w:val="es-ES"/>
              </w:rPr>
            </w:pPr>
            <w:r w:rsidRPr="002D14A8">
              <w:rPr>
                <w:sz w:val="20"/>
                <w:szCs w:val="20"/>
                <w:lang w:val="es-ES"/>
              </w:rPr>
              <w:t xml:space="preserve">Montos totales recomendados en principio </w:t>
            </w:r>
            <w:r w:rsidRPr="002D14A8">
              <w:rPr>
                <w:sz w:val="19"/>
                <w:szCs w:val="19"/>
                <w:lang w:val="es-ES"/>
              </w:rPr>
              <w:t>(USD)</w:t>
            </w:r>
          </w:p>
        </w:tc>
        <w:tc>
          <w:tcPr>
            <w:tcW w:w="1838" w:type="dxa"/>
            <w:tcBorders>
              <w:top w:val="single" w:sz="4" w:space="0" w:color="auto"/>
              <w:left w:val="single" w:sz="4" w:space="0" w:color="auto"/>
              <w:bottom w:val="single" w:sz="4" w:space="0" w:color="auto"/>
              <w:right w:val="single" w:sz="4" w:space="0" w:color="auto"/>
            </w:tcBorders>
            <w:vAlign w:val="center"/>
            <w:hideMark/>
          </w:tcPr>
          <w:p w14:paraId="122BB43E" w14:textId="77777777" w:rsidR="00913072" w:rsidRPr="00AE7469" w:rsidRDefault="00913072" w:rsidP="00DA0FEE">
            <w:pPr>
              <w:spacing w:before="20" w:after="20"/>
              <w:ind w:left="38"/>
              <w:jc w:val="left"/>
              <w:rPr>
                <w:sz w:val="20"/>
                <w:szCs w:val="20"/>
                <w:lang w:val="en-US"/>
              </w:rPr>
            </w:pPr>
            <w:r w:rsidRPr="00AE7469">
              <w:rPr>
                <w:sz w:val="20"/>
                <w:szCs w:val="20"/>
                <w:lang w:val="en-US"/>
              </w:rPr>
              <w:t>Costos del proyecto</w:t>
            </w:r>
          </w:p>
        </w:tc>
        <w:tc>
          <w:tcPr>
            <w:tcW w:w="946" w:type="dxa"/>
            <w:tcBorders>
              <w:top w:val="single" w:sz="4" w:space="0" w:color="auto"/>
              <w:left w:val="single" w:sz="4" w:space="0" w:color="auto"/>
              <w:bottom w:val="single" w:sz="4" w:space="0" w:color="auto"/>
              <w:right w:val="single" w:sz="4" w:space="0" w:color="auto"/>
            </w:tcBorders>
            <w:vAlign w:val="center"/>
          </w:tcPr>
          <w:p w14:paraId="31AE5F9A" w14:textId="5E193CBA" w:rsidR="00913072" w:rsidRPr="00AE7469" w:rsidRDefault="00913072" w:rsidP="00DA0FEE">
            <w:pPr>
              <w:spacing w:before="20" w:after="20"/>
              <w:ind w:left="38"/>
              <w:jc w:val="right"/>
              <w:rPr>
                <w:sz w:val="20"/>
                <w:szCs w:val="20"/>
                <w:lang w:val="en-US" w:eastAsia="en-CA"/>
              </w:rPr>
            </w:pPr>
          </w:p>
        </w:tc>
        <w:tc>
          <w:tcPr>
            <w:tcW w:w="947" w:type="dxa"/>
            <w:tcBorders>
              <w:top w:val="single" w:sz="4" w:space="0" w:color="auto"/>
              <w:left w:val="single" w:sz="4" w:space="0" w:color="auto"/>
              <w:bottom w:val="single" w:sz="4" w:space="0" w:color="auto"/>
              <w:right w:val="single" w:sz="4" w:space="0" w:color="auto"/>
            </w:tcBorders>
            <w:vAlign w:val="center"/>
          </w:tcPr>
          <w:p w14:paraId="09966FD0" w14:textId="2580D9A2" w:rsidR="00913072" w:rsidRPr="00AE7469" w:rsidRDefault="00913072" w:rsidP="00DA0FEE">
            <w:pPr>
              <w:spacing w:before="20" w:after="20"/>
              <w:jc w:val="right"/>
              <w:rPr>
                <w:sz w:val="20"/>
                <w:szCs w:val="20"/>
                <w:lang w:val="en-US" w:eastAsia="en-CA"/>
              </w:rPr>
            </w:pPr>
          </w:p>
        </w:tc>
        <w:tc>
          <w:tcPr>
            <w:tcW w:w="1039" w:type="dxa"/>
            <w:tcBorders>
              <w:top w:val="single" w:sz="4" w:space="0" w:color="auto"/>
              <w:left w:val="single" w:sz="4" w:space="0" w:color="auto"/>
              <w:bottom w:val="single" w:sz="4" w:space="0" w:color="auto"/>
              <w:right w:val="single" w:sz="4" w:space="0" w:color="auto"/>
            </w:tcBorders>
            <w:vAlign w:val="center"/>
          </w:tcPr>
          <w:p w14:paraId="6B4C425F" w14:textId="3790DF64" w:rsidR="00913072" w:rsidRPr="00AE7469" w:rsidRDefault="00913072" w:rsidP="00DA0FEE">
            <w:pPr>
              <w:spacing w:before="20" w:after="20"/>
              <w:jc w:val="right"/>
              <w:rPr>
                <w:sz w:val="20"/>
                <w:szCs w:val="20"/>
                <w:lang w:val="en-US" w:eastAsia="en-CA"/>
              </w:rPr>
            </w:pPr>
          </w:p>
        </w:tc>
        <w:tc>
          <w:tcPr>
            <w:tcW w:w="854" w:type="dxa"/>
            <w:tcBorders>
              <w:top w:val="single" w:sz="4" w:space="0" w:color="auto"/>
              <w:left w:val="single" w:sz="4" w:space="0" w:color="auto"/>
              <w:bottom w:val="single" w:sz="4" w:space="0" w:color="auto"/>
              <w:right w:val="single" w:sz="4" w:space="0" w:color="auto"/>
            </w:tcBorders>
            <w:vAlign w:val="center"/>
          </w:tcPr>
          <w:p w14:paraId="679B1F1C" w14:textId="31D8BEC9" w:rsidR="00913072" w:rsidRPr="00AE7469" w:rsidRDefault="00913072" w:rsidP="00DA0FEE">
            <w:pPr>
              <w:spacing w:before="20" w:after="20"/>
              <w:jc w:val="right"/>
              <w:rPr>
                <w:sz w:val="20"/>
                <w:szCs w:val="20"/>
                <w:lang w:val="en-US" w:eastAsia="en-CA"/>
              </w:rPr>
            </w:pPr>
            <w:r w:rsidRPr="00AE7469">
              <w:rPr>
                <w:sz w:val="20"/>
                <w:szCs w:val="20"/>
                <w:lang w:val="en-US" w:eastAsia="en-CA"/>
              </w:rPr>
              <w:t>232</w:t>
            </w:r>
            <w:r w:rsidR="005E2436">
              <w:rPr>
                <w:sz w:val="20"/>
                <w:szCs w:val="20"/>
                <w:lang w:val="en-US" w:eastAsia="en-CA"/>
              </w:rPr>
              <w:t>.</w:t>
            </w:r>
            <w:r w:rsidRPr="00AE7469">
              <w:rPr>
                <w:sz w:val="20"/>
                <w:szCs w:val="20"/>
                <w:lang w:val="en-US" w:eastAsia="en-CA"/>
              </w:rPr>
              <w:t>900</w:t>
            </w:r>
          </w:p>
        </w:tc>
        <w:tc>
          <w:tcPr>
            <w:tcW w:w="946" w:type="dxa"/>
            <w:tcBorders>
              <w:top w:val="single" w:sz="4" w:space="0" w:color="auto"/>
              <w:left w:val="single" w:sz="4" w:space="0" w:color="auto"/>
              <w:bottom w:val="single" w:sz="4" w:space="0" w:color="auto"/>
              <w:right w:val="single" w:sz="4" w:space="0" w:color="auto"/>
            </w:tcBorders>
          </w:tcPr>
          <w:p w14:paraId="57B47823" w14:textId="7FEC1733" w:rsidR="00913072" w:rsidRPr="00AE7469" w:rsidRDefault="00913072" w:rsidP="00DA0FEE">
            <w:pPr>
              <w:spacing w:before="20" w:after="20"/>
              <w:jc w:val="right"/>
              <w:rPr>
                <w:sz w:val="20"/>
                <w:szCs w:val="20"/>
                <w:lang w:val="en-US" w:eastAsia="en-CA"/>
              </w:rPr>
            </w:pPr>
          </w:p>
        </w:tc>
        <w:tc>
          <w:tcPr>
            <w:tcW w:w="946" w:type="dxa"/>
            <w:tcBorders>
              <w:top w:val="single" w:sz="4" w:space="0" w:color="auto"/>
              <w:left w:val="single" w:sz="4" w:space="0" w:color="auto"/>
              <w:bottom w:val="single" w:sz="4" w:space="0" w:color="auto"/>
              <w:right w:val="single" w:sz="4" w:space="0" w:color="auto"/>
            </w:tcBorders>
            <w:vAlign w:val="center"/>
          </w:tcPr>
          <w:p w14:paraId="450564E4" w14:textId="7A6FADF4" w:rsidR="00913072" w:rsidRPr="00AE7469" w:rsidRDefault="00913072" w:rsidP="00DA0FEE">
            <w:pPr>
              <w:spacing w:before="20" w:after="20"/>
              <w:jc w:val="right"/>
              <w:rPr>
                <w:sz w:val="20"/>
                <w:szCs w:val="20"/>
                <w:lang w:val="en-US" w:eastAsia="en-CA"/>
              </w:rPr>
            </w:pPr>
          </w:p>
        </w:tc>
        <w:tc>
          <w:tcPr>
            <w:tcW w:w="947" w:type="dxa"/>
            <w:tcBorders>
              <w:top w:val="single" w:sz="4" w:space="0" w:color="auto"/>
              <w:left w:val="single" w:sz="4" w:space="0" w:color="auto"/>
              <w:bottom w:val="single" w:sz="4" w:space="0" w:color="auto"/>
              <w:right w:val="single" w:sz="4" w:space="0" w:color="auto"/>
            </w:tcBorders>
            <w:vAlign w:val="center"/>
          </w:tcPr>
          <w:p w14:paraId="7AFC51FF" w14:textId="439734E5" w:rsidR="00913072" w:rsidRPr="00AE7469" w:rsidRDefault="00913072" w:rsidP="00DA0FEE">
            <w:pPr>
              <w:spacing w:before="20" w:after="20"/>
              <w:jc w:val="right"/>
              <w:rPr>
                <w:sz w:val="20"/>
                <w:szCs w:val="20"/>
                <w:lang w:val="en-US" w:eastAsia="en-CA"/>
              </w:rPr>
            </w:pPr>
            <w:r w:rsidRPr="00AE7469">
              <w:rPr>
                <w:sz w:val="20"/>
                <w:szCs w:val="20"/>
                <w:lang w:val="en-US" w:eastAsia="en-CA"/>
              </w:rPr>
              <w:t>232</w:t>
            </w:r>
            <w:r w:rsidR="005E2436">
              <w:rPr>
                <w:sz w:val="20"/>
                <w:szCs w:val="20"/>
                <w:lang w:val="en-US" w:eastAsia="en-CA"/>
              </w:rPr>
              <w:t>.</w:t>
            </w:r>
            <w:r w:rsidRPr="00AE7469">
              <w:rPr>
                <w:sz w:val="20"/>
                <w:szCs w:val="20"/>
                <w:lang w:val="en-US" w:eastAsia="en-CA"/>
              </w:rPr>
              <w:t>900</w:t>
            </w:r>
          </w:p>
        </w:tc>
      </w:tr>
      <w:tr w:rsidR="00913072" w:rsidRPr="00AE7469" w14:paraId="3058EE3A" w14:textId="77777777" w:rsidTr="00626061">
        <w:trPr>
          <w:trHeight w:val="50"/>
          <w:jc w:val="center"/>
        </w:trPr>
        <w:tc>
          <w:tcPr>
            <w:tcW w:w="2607" w:type="dxa"/>
            <w:gridSpan w:val="2"/>
            <w:vMerge/>
            <w:tcBorders>
              <w:top w:val="single" w:sz="4" w:space="0" w:color="auto"/>
              <w:left w:val="single" w:sz="4" w:space="0" w:color="auto"/>
              <w:bottom w:val="single" w:sz="4" w:space="0" w:color="auto"/>
              <w:right w:val="single" w:sz="4" w:space="0" w:color="auto"/>
            </w:tcBorders>
            <w:vAlign w:val="center"/>
            <w:hideMark/>
          </w:tcPr>
          <w:p w14:paraId="5B8699F1" w14:textId="77777777" w:rsidR="00913072" w:rsidRPr="00AE7469" w:rsidRDefault="00913072" w:rsidP="00DA0FEE">
            <w:pPr>
              <w:spacing w:before="20" w:after="20"/>
              <w:ind w:left="38"/>
              <w:jc w:val="left"/>
              <w:rPr>
                <w:sz w:val="20"/>
                <w:szCs w:val="20"/>
                <w:lang w:val="en-US"/>
              </w:rPr>
            </w:pPr>
          </w:p>
        </w:tc>
        <w:tc>
          <w:tcPr>
            <w:tcW w:w="1838" w:type="dxa"/>
            <w:tcBorders>
              <w:top w:val="single" w:sz="4" w:space="0" w:color="auto"/>
              <w:left w:val="single" w:sz="4" w:space="0" w:color="auto"/>
              <w:bottom w:val="single" w:sz="4" w:space="0" w:color="auto"/>
              <w:right w:val="single" w:sz="4" w:space="0" w:color="auto"/>
            </w:tcBorders>
            <w:vAlign w:val="center"/>
            <w:hideMark/>
          </w:tcPr>
          <w:p w14:paraId="55CC8CC3" w14:textId="77777777" w:rsidR="00913072" w:rsidRPr="00AE7469" w:rsidRDefault="00913072" w:rsidP="00DA0FEE">
            <w:pPr>
              <w:spacing w:before="20" w:after="20"/>
              <w:ind w:left="38"/>
              <w:jc w:val="left"/>
              <w:rPr>
                <w:sz w:val="20"/>
                <w:szCs w:val="20"/>
                <w:lang w:val="en-US"/>
              </w:rPr>
            </w:pPr>
            <w:r w:rsidRPr="00AE7469">
              <w:rPr>
                <w:sz w:val="20"/>
                <w:szCs w:val="20"/>
                <w:lang w:val="en-US"/>
              </w:rPr>
              <w:t>Gastos de apoyo</w:t>
            </w:r>
          </w:p>
        </w:tc>
        <w:tc>
          <w:tcPr>
            <w:tcW w:w="946" w:type="dxa"/>
            <w:tcBorders>
              <w:top w:val="single" w:sz="4" w:space="0" w:color="auto"/>
              <w:left w:val="single" w:sz="4" w:space="0" w:color="auto"/>
              <w:bottom w:val="single" w:sz="4" w:space="0" w:color="auto"/>
              <w:right w:val="single" w:sz="4" w:space="0" w:color="auto"/>
            </w:tcBorders>
            <w:vAlign w:val="center"/>
          </w:tcPr>
          <w:p w14:paraId="2341095B" w14:textId="29715384" w:rsidR="00913072" w:rsidRPr="00AE7469" w:rsidRDefault="00913072" w:rsidP="00DA0FEE">
            <w:pPr>
              <w:spacing w:before="20" w:after="20"/>
              <w:ind w:left="38"/>
              <w:jc w:val="right"/>
              <w:rPr>
                <w:sz w:val="20"/>
                <w:szCs w:val="20"/>
                <w:lang w:val="en-US" w:eastAsia="en-CA"/>
              </w:rPr>
            </w:pPr>
          </w:p>
        </w:tc>
        <w:tc>
          <w:tcPr>
            <w:tcW w:w="947" w:type="dxa"/>
            <w:tcBorders>
              <w:top w:val="single" w:sz="4" w:space="0" w:color="auto"/>
              <w:left w:val="single" w:sz="4" w:space="0" w:color="auto"/>
              <w:bottom w:val="single" w:sz="4" w:space="0" w:color="auto"/>
              <w:right w:val="single" w:sz="4" w:space="0" w:color="auto"/>
            </w:tcBorders>
            <w:vAlign w:val="center"/>
          </w:tcPr>
          <w:p w14:paraId="1110ACD9" w14:textId="62094965" w:rsidR="00913072" w:rsidRPr="00AE7469" w:rsidRDefault="00913072" w:rsidP="00DA0FEE">
            <w:pPr>
              <w:spacing w:before="20" w:after="20"/>
              <w:jc w:val="right"/>
              <w:rPr>
                <w:sz w:val="20"/>
                <w:szCs w:val="20"/>
                <w:lang w:val="en-US" w:eastAsia="en-CA"/>
              </w:rPr>
            </w:pPr>
          </w:p>
        </w:tc>
        <w:tc>
          <w:tcPr>
            <w:tcW w:w="1039" w:type="dxa"/>
            <w:tcBorders>
              <w:top w:val="single" w:sz="4" w:space="0" w:color="auto"/>
              <w:left w:val="single" w:sz="4" w:space="0" w:color="auto"/>
              <w:bottom w:val="single" w:sz="4" w:space="0" w:color="auto"/>
              <w:right w:val="single" w:sz="4" w:space="0" w:color="auto"/>
            </w:tcBorders>
            <w:vAlign w:val="center"/>
          </w:tcPr>
          <w:p w14:paraId="47C3AA91" w14:textId="4FF26092" w:rsidR="00913072" w:rsidRPr="00AE7469" w:rsidRDefault="00913072" w:rsidP="00DA0FEE">
            <w:pPr>
              <w:spacing w:before="20" w:after="20"/>
              <w:jc w:val="right"/>
              <w:rPr>
                <w:sz w:val="20"/>
                <w:szCs w:val="20"/>
                <w:lang w:val="en-US" w:eastAsia="en-CA"/>
              </w:rPr>
            </w:pPr>
          </w:p>
        </w:tc>
        <w:tc>
          <w:tcPr>
            <w:tcW w:w="854" w:type="dxa"/>
            <w:tcBorders>
              <w:top w:val="single" w:sz="4" w:space="0" w:color="auto"/>
              <w:left w:val="single" w:sz="4" w:space="0" w:color="auto"/>
              <w:bottom w:val="single" w:sz="4" w:space="0" w:color="auto"/>
              <w:right w:val="single" w:sz="4" w:space="0" w:color="auto"/>
            </w:tcBorders>
            <w:vAlign w:val="center"/>
          </w:tcPr>
          <w:p w14:paraId="38735D2F" w14:textId="7CF03D95" w:rsidR="00913072" w:rsidRPr="00AE7469" w:rsidRDefault="00913072" w:rsidP="00DA0FEE">
            <w:pPr>
              <w:spacing w:before="20" w:after="20"/>
              <w:jc w:val="right"/>
              <w:rPr>
                <w:sz w:val="20"/>
                <w:szCs w:val="20"/>
                <w:lang w:val="en-US" w:eastAsia="en-CA"/>
              </w:rPr>
            </w:pPr>
            <w:r w:rsidRPr="00AE7469">
              <w:rPr>
                <w:sz w:val="20"/>
                <w:szCs w:val="20"/>
                <w:lang w:val="en-US" w:eastAsia="en-CA"/>
              </w:rPr>
              <w:t>21</w:t>
            </w:r>
            <w:r w:rsidR="005E2436">
              <w:rPr>
                <w:sz w:val="20"/>
                <w:szCs w:val="20"/>
                <w:lang w:val="en-US" w:eastAsia="en-CA"/>
              </w:rPr>
              <w:t>.</w:t>
            </w:r>
            <w:r w:rsidRPr="00AE7469">
              <w:rPr>
                <w:sz w:val="20"/>
                <w:szCs w:val="20"/>
                <w:lang w:val="en-US" w:eastAsia="en-CA"/>
              </w:rPr>
              <w:t>937</w:t>
            </w:r>
          </w:p>
        </w:tc>
        <w:tc>
          <w:tcPr>
            <w:tcW w:w="946" w:type="dxa"/>
            <w:tcBorders>
              <w:top w:val="single" w:sz="4" w:space="0" w:color="auto"/>
              <w:left w:val="single" w:sz="4" w:space="0" w:color="auto"/>
              <w:bottom w:val="single" w:sz="4" w:space="0" w:color="auto"/>
              <w:right w:val="single" w:sz="4" w:space="0" w:color="auto"/>
            </w:tcBorders>
          </w:tcPr>
          <w:p w14:paraId="53044957" w14:textId="534B6484" w:rsidR="00913072" w:rsidRPr="00AE7469" w:rsidRDefault="00913072" w:rsidP="00DA0FEE">
            <w:pPr>
              <w:spacing w:before="20" w:after="20"/>
              <w:jc w:val="right"/>
              <w:rPr>
                <w:sz w:val="20"/>
                <w:szCs w:val="20"/>
                <w:lang w:val="en-US" w:eastAsia="en-CA"/>
              </w:rPr>
            </w:pPr>
          </w:p>
        </w:tc>
        <w:tc>
          <w:tcPr>
            <w:tcW w:w="946" w:type="dxa"/>
            <w:tcBorders>
              <w:top w:val="single" w:sz="4" w:space="0" w:color="auto"/>
              <w:left w:val="single" w:sz="4" w:space="0" w:color="auto"/>
              <w:bottom w:val="single" w:sz="4" w:space="0" w:color="auto"/>
              <w:right w:val="single" w:sz="4" w:space="0" w:color="auto"/>
            </w:tcBorders>
            <w:vAlign w:val="center"/>
          </w:tcPr>
          <w:p w14:paraId="3CCAAC1E" w14:textId="647DCDBA" w:rsidR="00913072" w:rsidRPr="00AE7469" w:rsidRDefault="00913072" w:rsidP="00DA0FEE">
            <w:pPr>
              <w:spacing w:before="20" w:after="20"/>
              <w:jc w:val="right"/>
              <w:rPr>
                <w:sz w:val="20"/>
                <w:szCs w:val="20"/>
                <w:lang w:val="en-US" w:eastAsia="en-CA"/>
              </w:rPr>
            </w:pPr>
          </w:p>
        </w:tc>
        <w:tc>
          <w:tcPr>
            <w:tcW w:w="947" w:type="dxa"/>
            <w:tcBorders>
              <w:top w:val="single" w:sz="4" w:space="0" w:color="auto"/>
              <w:left w:val="single" w:sz="4" w:space="0" w:color="auto"/>
              <w:bottom w:val="single" w:sz="4" w:space="0" w:color="auto"/>
              <w:right w:val="single" w:sz="4" w:space="0" w:color="auto"/>
            </w:tcBorders>
            <w:vAlign w:val="center"/>
          </w:tcPr>
          <w:p w14:paraId="4639BEC9" w14:textId="2A97BFAA" w:rsidR="00913072" w:rsidRPr="00AE7469" w:rsidRDefault="00913072" w:rsidP="00DA0FEE">
            <w:pPr>
              <w:spacing w:before="20" w:after="20"/>
              <w:jc w:val="right"/>
              <w:rPr>
                <w:sz w:val="20"/>
                <w:szCs w:val="20"/>
                <w:lang w:val="en-US" w:eastAsia="en-CA"/>
              </w:rPr>
            </w:pPr>
            <w:r w:rsidRPr="00AE7469">
              <w:rPr>
                <w:sz w:val="20"/>
                <w:szCs w:val="20"/>
                <w:lang w:val="en-US" w:eastAsia="en-CA"/>
              </w:rPr>
              <w:t>21</w:t>
            </w:r>
            <w:r w:rsidR="005E2436">
              <w:rPr>
                <w:sz w:val="20"/>
                <w:szCs w:val="20"/>
                <w:lang w:val="en-US" w:eastAsia="en-CA"/>
              </w:rPr>
              <w:t>.</w:t>
            </w:r>
            <w:r w:rsidRPr="00AE7469">
              <w:rPr>
                <w:sz w:val="20"/>
                <w:szCs w:val="20"/>
                <w:lang w:val="en-US" w:eastAsia="en-CA"/>
              </w:rPr>
              <w:t>937</w:t>
            </w:r>
          </w:p>
        </w:tc>
      </w:tr>
    </w:tbl>
    <w:p w14:paraId="567F2A4A" w14:textId="4FD40831" w:rsidR="00A504AA" w:rsidRPr="002D14A8" w:rsidRDefault="000E6210" w:rsidP="0019206D">
      <w:pPr>
        <w:spacing w:before="20" w:after="20"/>
        <w:ind w:left="-630" w:hanging="180"/>
        <w:jc w:val="left"/>
        <w:rPr>
          <w:sz w:val="18"/>
          <w:szCs w:val="18"/>
          <w:lang w:val="es-ES"/>
        </w:rPr>
      </w:pPr>
      <w:r w:rsidRPr="002D14A8">
        <w:rPr>
          <w:sz w:val="18"/>
          <w:szCs w:val="18"/>
          <w:lang w:val="es-ES"/>
        </w:rPr>
        <w:t xml:space="preserve">* El segundo tramo estaba </w:t>
      </w:r>
      <w:r w:rsidR="00567794" w:rsidRPr="002D14A8">
        <w:rPr>
          <w:sz w:val="18"/>
          <w:szCs w:val="18"/>
          <w:lang w:val="es-ES"/>
        </w:rPr>
        <w:t>previsto en el cronograma para</w:t>
      </w:r>
      <w:r w:rsidR="00A504AA" w:rsidRPr="002D14A8">
        <w:rPr>
          <w:sz w:val="18"/>
          <w:szCs w:val="18"/>
          <w:lang w:val="es-ES"/>
        </w:rPr>
        <w:t xml:space="preserve"> 2025</w:t>
      </w:r>
      <w:r w:rsidR="00E15101" w:rsidRPr="002D14A8">
        <w:rPr>
          <w:sz w:val="18"/>
          <w:szCs w:val="18"/>
          <w:lang w:val="es-ES"/>
        </w:rPr>
        <w:t>.</w:t>
      </w:r>
    </w:p>
    <w:p w14:paraId="49D107E1" w14:textId="0009C898" w:rsidR="00F9608C" w:rsidRPr="002D14A8" w:rsidRDefault="00F9608C" w:rsidP="0019206D">
      <w:pPr>
        <w:spacing w:before="20" w:after="20"/>
        <w:ind w:left="-630" w:hanging="180"/>
        <w:rPr>
          <w:sz w:val="18"/>
          <w:szCs w:val="18"/>
          <w:lang w:val="es-ES"/>
        </w:rPr>
      </w:pPr>
      <w:r w:rsidRPr="002D14A8">
        <w:rPr>
          <w:sz w:val="18"/>
          <w:szCs w:val="18"/>
          <w:lang w:val="es-ES"/>
        </w:rPr>
        <w:t xml:space="preserve">** </w:t>
      </w:r>
      <w:r w:rsidR="00C52B53" w:rsidRPr="002D14A8">
        <w:rPr>
          <w:sz w:val="18"/>
          <w:szCs w:val="18"/>
          <w:lang w:val="es-ES"/>
        </w:rPr>
        <w:t xml:space="preserve">De los cuales </w:t>
      </w:r>
      <w:r w:rsidR="006C3641" w:rsidRPr="002D14A8">
        <w:rPr>
          <w:sz w:val="18"/>
          <w:szCs w:val="18"/>
          <w:lang w:val="es-ES"/>
        </w:rPr>
        <w:t xml:space="preserve">se aprobaron </w:t>
      </w:r>
      <w:r w:rsidR="00DE562F" w:rsidRPr="002D14A8">
        <w:rPr>
          <w:sz w:val="18"/>
          <w:szCs w:val="18"/>
          <w:lang w:val="es-ES"/>
        </w:rPr>
        <w:t xml:space="preserve">USD </w:t>
      </w:r>
      <w:r w:rsidR="006C3641" w:rsidRPr="002D14A8">
        <w:rPr>
          <w:sz w:val="18"/>
          <w:szCs w:val="18"/>
          <w:lang w:val="es-ES"/>
        </w:rPr>
        <w:t>100.000, más</w:t>
      </w:r>
      <w:r w:rsidR="007E1A75" w:rsidRPr="002D14A8">
        <w:rPr>
          <w:sz w:val="18"/>
          <w:szCs w:val="18"/>
          <w:lang w:val="es-ES"/>
        </w:rPr>
        <w:t xml:space="preserve"> </w:t>
      </w:r>
      <w:r w:rsidR="00DE562F" w:rsidRPr="002D14A8">
        <w:rPr>
          <w:sz w:val="18"/>
          <w:szCs w:val="18"/>
          <w:lang w:val="es-ES"/>
        </w:rPr>
        <w:t xml:space="preserve">USD </w:t>
      </w:r>
      <w:r w:rsidR="007E1A75" w:rsidRPr="002D14A8">
        <w:rPr>
          <w:sz w:val="18"/>
          <w:szCs w:val="18"/>
          <w:lang w:val="es-ES"/>
        </w:rPr>
        <w:t xml:space="preserve">13.000 </w:t>
      </w:r>
      <w:r w:rsidR="006C3641" w:rsidRPr="002D14A8">
        <w:rPr>
          <w:sz w:val="18"/>
          <w:szCs w:val="18"/>
          <w:lang w:val="es-ES"/>
        </w:rPr>
        <w:t>en concepto de gastos de apoyo del organismo</w:t>
      </w:r>
      <w:r w:rsidR="007E1A75" w:rsidRPr="002D14A8">
        <w:rPr>
          <w:sz w:val="18"/>
          <w:szCs w:val="18"/>
          <w:lang w:val="es-ES"/>
        </w:rPr>
        <w:t>, en la 96</w:t>
      </w:r>
      <w:r w:rsidR="00DE562F">
        <w:rPr>
          <w:sz w:val="18"/>
          <w:szCs w:val="18"/>
          <w:vertAlign w:val="superscript"/>
          <w:lang w:val="es-ES"/>
        </w:rPr>
        <w:t xml:space="preserve">a </w:t>
      </w:r>
      <w:r w:rsidR="007E1A75" w:rsidRPr="002D14A8">
        <w:rPr>
          <w:sz w:val="18"/>
          <w:szCs w:val="18"/>
          <w:lang w:val="es-ES"/>
        </w:rPr>
        <w:t xml:space="preserve">reunión </w:t>
      </w:r>
      <w:r w:rsidR="001C050A" w:rsidRPr="002D14A8">
        <w:rPr>
          <w:sz w:val="18"/>
          <w:szCs w:val="18"/>
          <w:lang w:val="es-ES"/>
        </w:rPr>
        <w:t>para actividades adicionales destinadas a mantener la eficiencia energética (</w:t>
      </w:r>
      <w:r w:rsidR="00140E0B" w:rsidRPr="002D14A8">
        <w:rPr>
          <w:sz w:val="18"/>
          <w:szCs w:val="18"/>
          <w:lang w:val="es-ES"/>
        </w:rPr>
        <w:t>decisión 89/6).</w:t>
      </w:r>
    </w:p>
    <w:p w14:paraId="50F13FE1" w14:textId="67864766" w:rsidR="00F72392" w:rsidRPr="002D14A8" w:rsidRDefault="00F72392" w:rsidP="000E6210">
      <w:pPr>
        <w:spacing w:before="20" w:after="20"/>
        <w:jc w:val="left"/>
        <w:rPr>
          <w:sz w:val="18"/>
          <w:szCs w:val="18"/>
          <w:lang w:val="es-ES"/>
        </w:rPr>
      </w:pPr>
    </w:p>
    <w:tbl>
      <w:tblPr>
        <w:tblStyle w:val="TableGrid"/>
        <w:tblW w:w="5793"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879"/>
        <w:gridCol w:w="5063"/>
      </w:tblGrid>
      <w:tr w:rsidR="00F72392" w:rsidRPr="00AE7469" w14:paraId="47C37172" w14:textId="77777777" w:rsidTr="0019206D">
        <w:trPr>
          <w:trHeight w:val="128"/>
          <w:jc w:val="center"/>
        </w:trPr>
        <w:tc>
          <w:tcPr>
            <w:tcW w:w="5879" w:type="dxa"/>
            <w:vAlign w:val="center"/>
            <w:hideMark/>
          </w:tcPr>
          <w:p w14:paraId="522C88E2" w14:textId="77777777" w:rsidR="00F72392" w:rsidRPr="00AE7469" w:rsidRDefault="00F72392" w:rsidP="00E20CE8">
            <w:pPr>
              <w:spacing w:before="20" w:after="20"/>
              <w:jc w:val="left"/>
              <w:rPr>
                <w:b/>
                <w:sz w:val="20"/>
                <w:szCs w:val="20"/>
                <w:lang w:val="en-US"/>
              </w:rPr>
            </w:pPr>
            <w:r w:rsidRPr="00AE7469">
              <w:rPr>
                <w:b/>
                <w:sz w:val="20"/>
                <w:szCs w:val="20"/>
                <w:lang w:val="en-US"/>
              </w:rPr>
              <w:t>Recomendación de la Secretaría:</w:t>
            </w:r>
          </w:p>
        </w:tc>
        <w:tc>
          <w:tcPr>
            <w:tcW w:w="5063" w:type="dxa"/>
            <w:vAlign w:val="center"/>
            <w:hideMark/>
          </w:tcPr>
          <w:p w14:paraId="118C2065" w14:textId="0F4770C4" w:rsidR="00F72392" w:rsidRPr="00AE7469" w:rsidRDefault="00F72392" w:rsidP="00E20CE8">
            <w:pPr>
              <w:spacing w:before="20" w:after="20"/>
              <w:jc w:val="center"/>
              <w:rPr>
                <w:sz w:val="20"/>
                <w:szCs w:val="20"/>
                <w:lang w:val="en-US"/>
              </w:rPr>
            </w:pPr>
            <w:r w:rsidRPr="00AE7469">
              <w:rPr>
                <w:sz w:val="20"/>
                <w:szCs w:val="20"/>
                <w:lang w:val="en-US"/>
              </w:rPr>
              <w:t>Aprobación general</w:t>
            </w:r>
          </w:p>
        </w:tc>
      </w:tr>
    </w:tbl>
    <w:p w14:paraId="2FE40971" w14:textId="77777777" w:rsidR="00F72392" w:rsidRPr="00AE7469" w:rsidRDefault="00F72392" w:rsidP="00FB3A3B">
      <w:r w:rsidRPr="00AE7469">
        <w:br w:type="page"/>
      </w:r>
    </w:p>
    <w:p w14:paraId="5A4B0486" w14:textId="77777777" w:rsidR="00F72392" w:rsidRPr="00AE7469" w:rsidRDefault="00F72392" w:rsidP="00BA7B47">
      <w:pPr>
        <w:keepNext/>
        <w:spacing w:after="240"/>
        <w:jc w:val="center"/>
        <w:rPr>
          <w:b/>
        </w:rPr>
      </w:pPr>
      <w:r w:rsidRPr="00AE7469">
        <w:rPr>
          <w:b/>
        </w:rPr>
        <w:lastRenderedPageBreak/>
        <w:t>DESCRIPCIÓN DEL PROYECTO</w:t>
      </w:r>
    </w:p>
    <w:p w14:paraId="0AF965AB" w14:textId="2A27FAFB" w:rsidR="0016491C" w:rsidRPr="002D14A8" w:rsidRDefault="00F72392" w:rsidP="0016491C">
      <w:pPr>
        <w:numPr>
          <w:ilvl w:val="0"/>
          <w:numId w:val="1"/>
        </w:numPr>
        <w:spacing w:after="240"/>
        <w:outlineLvl w:val="0"/>
        <w:rPr>
          <w:lang w:val="es-ES"/>
        </w:rPr>
      </w:pPr>
      <w:r w:rsidRPr="002D14A8">
        <w:rPr>
          <w:lang w:val="es-ES"/>
        </w:rPr>
        <w:t xml:space="preserve">En nombre del Gobierno de </w:t>
      </w:r>
      <w:r w:rsidR="00382653" w:rsidRPr="002D14A8">
        <w:rPr>
          <w:lang w:val="es-ES"/>
        </w:rPr>
        <w:t>Fiyi</w:t>
      </w:r>
      <w:r w:rsidRPr="002D14A8">
        <w:rPr>
          <w:lang w:val="es-ES"/>
        </w:rPr>
        <w:t xml:space="preserve">, </w:t>
      </w:r>
      <w:r w:rsidR="00382653" w:rsidRPr="002D14A8">
        <w:rPr>
          <w:lang w:val="es-ES"/>
        </w:rPr>
        <w:t xml:space="preserve">el PNUD, </w:t>
      </w:r>
      <w:r w:rsidRPr="002D14A8">
        <w:rPr>
          <w:lang w:val="es-ES"/>
        </w:rPr>
        <w:t xml:space="preserve">en su calidad de organismo principal de ejecución, ha presentado una solicitud de financiamiento para el </w:t>
      </w:r>
      <w:r w:rsidR="00077C72" w:rsidRPr="002D14A8">
        <w:rPr>
          <w:lang w:val="es-ES"/>
        </w:rPr>
        <w:t xml:space="preserve">segundo </w:t>
      </w:r>
      <w:r w:rsidRPr="002D14A8">
        <w:rPr>
          <w:lang w:val="es-ES"/>
        </w:rPr>
        <w:t>tramo de la fase II del Plan de gestión para la eliminación de los HCFC (PGEH), con un gasto total de</w:t>
      </w:r>
      <w:r w:rsidR="001175CF" w:rsidRPr="002D14A8">
        <w:rPr>
          <w:lang w:val="es-ES"/>
        </w:rPr>
        <w:t xml:space="preserve"> </w:t>
      </w:r>
      <w:r w:rsidR="000000F7" w:rsidRPr="002D14A8">
        <w:rPr>
          <w:lang w:val="es-ES"/>
        </w:rPr>
        <w:t xml:space="preserve">USD </w:t>
      </w:r>
      <w:r w:rsidR="001175CF" w:rsidRPr="002D14A8">
        <w:rPr>
          <w:lang w:val="es-ES"/>
        </w:rPr>
        <w:t>254</w:t>
      </w:r>
      <w:r w:rsidR="000000F7">
        <w:rPr>
          <w:lang w:val="es-ES"/>
        </w:rPr>
        <w:t>.</w:t>
      </w:r>
      <w:r w:rsidR="001175CF" w:rsidRPr="002D14A8">
        <w:rPr>
          <w:lang w:val="es-ES"/>
        </w:rPr>
        <w:t>837</w:t>
      </w:r>
      <w:r w:rsidRPr="002D14A8">
        <w:rPr>
          <w:lang w:val="es-ES"/>
        </w:rPr>
        <w:t>, que comprende</w:t>
      </w:r>
      <w:r w:rsidR="001175CF" w:rsidRPr="002D14A8">
        <w:rPr>
          <w:lang w:val="es-ES"/>
        </w:rPr>
        <w:t xml:space="preserve"> </w:t>
      </w:r>
      <w:r w:rsidR="000000F7" w:rsidRPr="002D14A8">
        <w:rPr>
          <w:lang w:val="es-ES"/>
        </w:rPr>
        <w:t xml:space="preserve">USD </w:t>
      </w:r>
      <w:r w:rsidR="001175CF" w:rsidRPr="002D14A8">
        <w:rPr>
          <w:lang w:val="es-ES"/>
        </w:rPr>
        <w:t>139.000</w:t>
      </w:r>
      <w:r w:rsidRPr="002D14A8">
        <w:rPr>
          <w:lang w:val="es-ES"/>
        </w:rPr>
        <w:t>, más gastos de apoyo del organismo por valor de</w:t>
      </w:r>
      <w:r w:rsidR="001175CF" w:rsidRPr="002D14A8">
        <w:rPr>
          <w:lang w:val="es-ES"/>
        </w:rPr>
        <w:t xml:space="preserve"> </w:t>
      </w:r>
      <w:r w:rsidR="000000F7" w:rsidRPr="002D14A8">
        <w:rPr>
          <w:lang w:val="es-ES"/>
        </w:rPr>
        <w:t xml:space="preserve">USD </w:t>
      </w:r>
      <w:r w:rsidR="001175CF" w:rsidRPr="002D14A8">
        <w:rPr>
          <w:lang w:val="es-ES"/>
        </w:rPr>
        <w:t>9.730</w:t>
      </w:r>
      <w:r w:rsidRPr="002D14A8">
        <w:rPr>
          <w:lang w:val="es-ES"/>
        </w:rPr>
        <w:t xml:space="preserve">, para </w:t>
      </w:r>
      <w:r w:rsidR="00382653" w:rsidRPr="002D14A8">
        <w:rPr>
          <w:lang w:val="es-ES"/>
        </w:rPr>
        <w:t>el PNUD</w:t>
      </w:r>
      <w:r w:rsidRPr="002D14A8">
        <w:rPr>
          <w:lang w:val="es-ES"/>
        </w:rPr>
        <w:t>, y</w:t>
      </w:r>
      <w:r w:rsidR="001175CF" w:rsidRPr="002D14A8">
        <w:rPr>
          <w:lang w:val="es-ES"/>
        </w:rPr>
        <w:t xml:space="preserve"> </w:t>
      </w:r>
      <w:r w:rsidR="000000F7" w:rsidRPr="002D14A8">
        <w:rPr>
          <w:lang w:val="es-ES"/>
        </w:rPr>
        <w:t xml:space="preserve">USD </w:t>
      </w:r>
      <w:r w:rsidR="001175CF" w:rsidRPr="002D14A8">
        <w:rPr>
          <w:lang w:val="es-ES"/>
        </w:rPr>
        <w:t>93.900</w:t>
      </w:r>
      <w:r w:rsidRPr="002D14A8">
        <w:rPr>
          <w:lang w:val="es-ES"/>
        </w:rPr>
        <w:t>, más gastos de apoyo del organismo por valor de</w:t>
      </w:r>
      <w:r w:rsidR="001175CF" w:rsidRPr="002D14A8">
        <w:rPr>
          <w:lang w:val="es-ES"/>
        </w:rPr>
        <w:t xml:space="preserve"> </w:t>
      </w:r>
      <w:r w:rsidR="000000F7" w:rsidRPr="002D14A8">
        <w:rPr>
          <w:lang w:val="es-ES"/>
        </w:rPr>
        <w:t xml:space="preserve">USD </w:t>
      </w:r>
      <w:r w:rsidR="001175CF" w:rsidRPr="002D14A8">
        <w:rPr>
          <w:lang w:val="es-ES"/>
        </w:rPr>
        <w:t>12.207</w:t>
      </w:r>
      <w:r w:rsidRPr="002D14A8">
        <w:rPr>
          <w:lang w:val="es-ES"/>
        </w:rPr>
        <w:t xml:space="preserve">, para </w:t>
      </w:r>
      <w:r w:rsidR="00382653" w:rsidRPr="002D14A8">
        <w:rPr>
          <w:lang w:val="es-ES"/>
        </w:rPr>
        <w:t>el PNUMA</w:t>
      </w:r>
      <w:r w:rsidRPr="002D14A8">
        <w:rPr>
          <w:lang w:val="es-ES"/>
        </w:rPr>
        <w:t>.</w:t>
      </w:r>
      <w:r w:rsidRPr="00AE7469">
        <w:rPr>
          <w:vertAlign w:val="superscript"/>
        </w:rPr>
        <w:footnoteReference w:id="2"/>
      </w:r>
      <w:r w:rsidRPr="002D14A8">
        <w:rPr>
          <w:lang w:val="es-ES"/>
        </w:rPr>
        <w:t xml:space="preserve"> La presentación incluye un informe sobre la marcha del </w:t>
      </w:r>
      <w:r w:rsidR="00E06D22" w:rsidRPr="002D14A8">
        <w:rPr>
          <w:lang w:val="es-ES"/>
        </w:rPr>
        <w:t>primer</w:t>
      </w:r>
      <w:r w:rsidRPr="002D14A8">
        <w:rPr>
          <w:lang w:val="es-ES"/>
        </w:rPr>
        <w:t xml:space="preserve"> tramo, el informe de verificación del consumo de HCFC para </w:t>
      </w:r>
      <w:r w:rsidR="000E05F8" w:rsidRPr="002D14A8">
        <w:rPr>
          <w:lang w:val="es-ES"/>
        </w:rPr>
        <w:t>el período</w:t>
      </w:r>
      <w:r w:rsidRPr="002D14A8">
        <w:rPr>
          <w:lang w:val="es-ES"/>
        </w:rPr>
        <w:t xml:space="preserve"> 2021-2025 y el plan de ejecución del tramo para el período</w:t>
      </w:r>
      <w:r w:rsidR="00776EB1" w:rsidRPr="002D14A8">
        <w:rPr>
          <w:lang w:val="es-ES"/>
        </w:rPr>
        <w:t xml:space="preserve"> 2026-2030</w:t>
      </w:r>
      <w:r w:rsidRPr="002D14A8">
        <w:rPr>
          <w:lang w:val="es-ES"/>
        </w:rPr>
        <w:t>.</w:t>
      </w:r>
    </w:p>
    <w:p w14:paraId="1CBE148F" w14:textId="77777777" w:rsidR="00F72392" w:rsidRPr="002D14A8" w:rsidRDefault="00F72392" w:rsidP="00BA7B47">
      <w:pPr>
        <w:keepNext/>
        <w:spacing w:after="240"/>
        <w:rPr>
          <w:u w:val="single"/>
          <w:lang w:val="es-ES"/>
        </w:rPr>
      </w:pPr>
      <w:r w:rsidRPr="002D14A8">
        <w:rPr>
          <w:u w:val="single"/>
          <w:lang w:val="es-ES"/>
        </w:rPr>
        <w:t>Informe sobre el consumo de HCFC</w:t>
      </w:r>
    </w:p>
    <w:p w14:paraId="432777B5" w14:textId="6A2D2FFB" w:rsidR="00F72392" w:rsidRPr="002D14A8" w:rsidRDefault="00F72392" w:rsidP="00BA7B47">
      <w:pPr>
        <w:numPr>
          <w:ilvl w:val="0"/>
          <w:numId w:val="1"/>
        </w:numPr>
        <w:spacing w:after="240"/>
        <w:outlineLvl w:val="0"/>
        <w:rPr>
          <w:lang w:val="es-ES"/>
        </w:rPr>
      </w:pPr>
      <w:r w:rsidRPr="002D14A8">
        <w:rPr>
          <w:lang w:val="es-ES"/>
        </w:rPr>
        <w:t xml:space="preserve">El Gobierno de </w:t>
      </w:r>
      <w:r w:rsidR="00382653" w:rsidRPr="002D14A8">
        <w:rPr>
          <w:lang w:val="es-ES"/>
        </w:rPr>
        <w:t xml:space="preserve">Fiji </w:t>
      </w:r>
      <w:r w:rsidRPr="002D14A8">
        <w:rPr>
          <w:lang w:val="es-ES"/>
        </w:rPr>
        <w:t>notificó un consumo de</w:t>
      </w:r>
      <w:r w:rsidR="004B4875" w:rsidRPr="002D14A8">
        <w:rPr>
          <w:lang w:val="es-ES"/>
        </w:rPr>
        <w:t xml:space="preserve"> 1,31 </w:t>
      </w:r>
      <w:r w:rsidRPr="002D14A8">
        <w:rPr>
          <w:lang w:val="es-ES"/>
        </w:rPr>
        <w:t>Toneladas PAO de HCFC en 2025 en el informe de ejecución del programa de país (PN), lo que supone un</w:t>
      </w:r>
      <w:r w:rsidR="004B4875" w:rsidRPr="002D14A8">
        <w:rPr>
          <w:lang w:val="es-ES"/>
        </w:rPr>
        <w:t xml:space="preserve"> 77,1 </w:t>
      </w:r>
      <w:r w:rsidRPr="002D14A8">
        <w:rPr>
          <w:lang w:val="es-ES"/>
        </w:rPr>
        <w:t>% por debajo del nivel básico para el cumplimiento de HCFC del país. Aún no se han notificado los datos del artículo 7 correspondientes a 2025. El consumo de HCFC para el período 2021-2025 se muestra en el Cuadro 1.</w:t>
      </w:r>
    </w:p>
    <w:p w14:paraId="225ECB58" w14:textId="1641D9F7" w:rsidR="00F72392" w:rsidRPr="002D14A8" w:rsidRDefault="00F72392" w:rsidP="0051315B">
      <w:pPr>
        <w:keepNext/>
        <w:spacing w:before="240"/>
        <w:rPr>
          <w:b/>
          <w:lang w:val="es-ES"/>
        </w:rPr>
      </w:pPr>
      <w:r w:rsidRPr="002D14A8">
        <w:rPr>
          <w:b/>
          <w:lang w:val="es-ES"/>
        </w:rPr>
        <w:t xml:space="preserve">Cuadro 1. Consumo de HCFC en 2021-2025 en </w:t>
      </w:r>
      <w:r w:rsidR="00382653" w:rsidRPr="002D14A8">
        <w:rPr>
          <w:b/>
          <w:lang w:val="es-ES"/>
        </w:rPr>
        <w:t xml:space="preserve">Fiji </w:t>
      </w:r>
      <w:r w:rsidRPr="002D14A8">
        <w:rPr>
          <w:b/>
          <w:lang w:val="es-ES"/>
        </w:rPr>
        <w:t>(datos del artículo 7)</w:t>
      </w:r>
    </w:p>
    <w:tbl>
      <w:tblPr>
        <w:tblW w:w="5000" w:type="pct"/>
        <w:tblLayout w:type="fixed"/>
        <w:tblLook w:val="04A0" w:firstRow="1" w:lastRow="0" w:firstColumn="1" w:lastColumn="0" w:noHBand="0" w:noVBand="1"/>
      </w:tblPr>
      <w:tblGrid>
        <w:gridCol w:w="2287"/>
        <w:gridCol w:w="1193"/>
        <w:gridCol w:w="1193"/>
        <w:gridCol w:w="1193"/>
        <w:gridCol w:w="1197"/>
        <w:gridCol w:w="1197"/>
        <w:gridCol w:w="1180"/>
      </w:tblGrid>
      <w:tr w:rsidR="00F72392" w:rsidRPr="00AE7469" w14:paraId="1D6F5D73" w14:textId="77777777" w:rsidTr="00B02535">
        <w:trPr>
          <w:tblHeader/>
        </w:trPr>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29ABB122" w14:textId="77777777" w:rsidR="00F72392" w:rsidRPr="00AE7469" w:rsidRDefault="00F72392" w:rsidP="004C1EF7">
            <w:pPr>
              <w:keepNext/>
              <w:spacing w:before="20" w:after="20"/>
              <w:jc w:val="center"/>
              <w:rPr>
                <w:b/>
                <w:bCs/>
                <w:sz w:val="20"/>
                <w:szCs w:val="20"/>
              </w:rPr>
            </w:pPr>
            <w:r w:rsidRPr="00AE7469">
              <w:rPr>
                <w:b/>
                <w:bCs/>
                <w:sz w:val="20"/>
                <w:szCs w:val="20"/>
              </w:rPr>
              <w:t>HCFC</w:t>
            </w:r>
          </w:p>
        </w:tc>
        <w:tc>
          <w:tcPr>
            <w:tcW w:w="632" w:type="pct"/>
            <w:tcBorders>
              <w:top w:val="single" w:sz="4" w:space="0" w:color="auto"/>
              <w:left w:val="nil"/>
              <w:bottom w:val="single" w:sz="4" w:space="0" w:color="auto"/>
              <w:right w:val="single" w:sz="4" w:space="0" w:color="auto"/>
            </w:tcBorders>
            <w:noWrap/>
            <w:vAlign w:val="center"/>
            <w:hideMark/>
          </w:tcPr>
          <w:p w14:paraId="3AB727BD" w14:textId="77777777" w:rsidR="00F72392" w:rsidRPr="00AE7469" w:rsidRDefault="00F72392" w:rsidP="004C1EF7">
            <w:pPr>
              <w:keepNext/>
              <w:spacing w:before="20" w:after="20"/>
              <w:jc w:val="center"/>
              <w:rPr>
                <w:b/>
                <w:bCs/>
                <w:sz w:val="20"/>
                <w:szCs w:val="20"/>
              </w:rPr>
            </w:pPr>
            <w:r w:rsidRPr="00AE7469">
              <w:rPr>
                <w:b/>
                <w:bCs/>
                <w:sz w:val="20"/>
                <w:szCs w:val="20"/>
              </w:rPr>
              <w:t>2021</w:t>
            </w:r>
          </w:p>
        </w:tc>
        <w:tc>
          <w:tcPr>
            <w:tcW w:w="632" w:type="pct"/>
            <w:tcBorders>
              <w:top w:val="single" w:sz="4" w:space="0" w:color="auto"/>
              <w:left w:val="nil"/>
              <w:bottom w:val="single" w:sz="4" w:space="0" w:color="auto"/>
              <w:right w:val="single" w:sz="4" w:space="0" w:color="auto"/>
            </w:tcBorders>
            <w:noWrap/>
            <w:vAlign w:val="center"/>
            <w:hideMark/>
          </w:tcPr>
          <w:p w14:paraId="1F7C54F4" w14:textId="77777777" w:rsidR="00F72392" w:rsidRPr="00AE7469" w:rsidRDefault="00F72392" w:rsidP="004C1EF7">
            <w:pPr>
              <w:keepNext/>
              <w:spacing w:before="20" w:after="20"/>
              <w:jc w:val="center"/>
              <w:rPr>
                <w:b/>
                <w:bCs/>
                <w:sz w:val="20"/>
                <w:szCs w:val="20"/>
              </w:rPr>
            </w:pPr>
            <w:r w:rsidRPr="00AE7469">
              <w:rPr>
                <w:b/>
                <w:bCs/>
                <w:sz w:val="20"/>
                <w:szCs w:val="20"/>
              </w:rPr>
              <w:t>2022</w:t>
            </w:r>
          </w:p>
        </w:tc>
        <w:tc>
          <w:tcPr>
            <w:tcW w:w="632" w:type="pct"/>
            <w:tcBorders>
              <w:top w:val="single" w:sz="4" w:space="0" w:color="auto"/>
              <w:left w:val="nil"/>
              <w:bottom w:val="single" w:sz="4" w:space="0" w:color="auto"/>
              <w:right w:val="single" w:sz="4" w:space="0" w:color="auto"/>
            </w:tcBorders>
            <w:noWrap/>
            <w:vAlign w:val="center"/>
            <w:hideMark/>
          </w:tcPr>
          <w:p w14:paraId="7FD3DF91" w14:textId="77777777" w:rsidR="00F72392" w:rsidRPr="00AE7469" w:rsidRDefault="00F72392" w:rsidP="004C1EF7">
            <w:pPr>
              <w:keepNext/>
              <w:spacing w:before="20" w:after="20"/>
              <w:jc w:val="center"/>
              <w:rPr>
                <w:b/>
                <w:bCs/>
                <w:sz w:val="20"/>
                <w:szCs w:val="20"/>
              </w:rPr>
            </w:pPr>
            <w:r w:rsidRPr="00AE7469">
              <w:rPr>
                <w:b/>
                <w:bCs/>
                <w:sz w:val="20"/>
                <w:szCs w:val="20"/>
              </w:rPr>
              <w:t>2023</w:t>
            </w:r>
          </w:p>
        </w:tc>
        <w:tc>
          <w:tcPr>
            <w:tcW w:w="634" w:type="pct"/>
            <w:tcBorders>
              <w:top w:val="single" w:sz="4" w:space="0" w:color="auto"/>
              <w:left w:val="nil"/>
              <w:bottom w:val="single" w:sz="4" w:space="0" w:color="auto"/>
              <w:right w:val="single" w:sz="4" w:space="0" w:color="auto"/>
            </w:tcBorders>
          </w:tcPr>
          <w:p w14:paraId="7E34B016" w14:textId="77777777" w:rsidR="00F72392" w:rsidRPr="00AE7469" w:rsidRDefault="00F72392" w:rsidP="004C1EF7">
            <w:pPr>
              <w:keepNext/>
              <w:spacing w:before="20" w:after="20"/>
              <w:jc w:val="center"/>
              <w:rPr>
                <w:b/>
                <w:bCs/>
                <w:sz w:val="20"/>
                <w:szCs w:val="20"/>
              </w:rPr>
            </w:pPr>
            <w:r w:rsidRPr="00AE7469">
              <w:rPr>
                <w:b/>
                <w:bCs/>
                <w:sz w:val="20"/>
                <w:szCs w:val="20"/>
              </w:rPr>
              <w:t>2024</w:t>
            </w:r>
          </w:p>
        </w:tc>
        <w:tc>
          <w:tcPr>
            <w:tcW w:w="634" w:type="pct"/>
            <w:tcBorders>
              <w:top w:val="single" w:sz="4" w:space="0" w:color="auto"/>
              <w:left w:val="single" w:sz="4" w:space="0" w:color="auto"/>
              <w:bottom w:val="single" w:sz="4" w:space="0" w:color="auto"/>
              <w:right w:val="single" w:sz="4" w:space="0" w:color="auto"/>
            </w:tcBorders>
          </w:tcPr>
          <w:p w14:paraId="46544A48" w14:textId="77777777" w:rsidR="00F72392" w:rsidRPr="00AE7469" w:rsidRDefault="00F72392" w:rsidP="004C1EF7">
            <w:pPr>
              <w:keepNext/>
              <w:spacing w:before="20" w:after="20"/>
              <w:jc w:val="center"/>
              <w:rPr>
                <w:b/>
                <w:bCs/>
                <w:sz w:val="20"/>
                <w:szCs w:val="20"/>
              </w:rPr>
            </w:pPr>
            <w:r w:rsidRPr="00AE7469">
              <w:rPr>
                <w:b/>
                <w:bCs/>
                <w:sz w:val="20"/>
                <w:szCs w:val="20"/>
              </w:rPr>
              <w:t>2025*</w:t>
            </w:r>
          </w:p>
        </w:tc>
        <w:tc>
          <w:tcPr>
            <w:tcW w:w="625" w:type="pct"/>
            <w:tcBorders>
              <w:top w:val="single" w:sz="4" w:space="0" w:color="auto"/>
              <w:left w:val="single" w:sz="4" w:space="0" w:color="auto"/>
              <w:bottom w:val="single" w:sz="4" w:space="0" w:color="auto"/>
              <w:right w:val="single" w:sz="4" w:space="0" w:color="auto"/>
            </w:tcBorders>
            <w:noWrap/>
            <w:vAlign w:val="center"/>
            <w:hideMark/>
          </w:tcPr>
          <w:p w14:paraId="2AB28399" w14:textId="77777777" w:rsidR="00F72392" w:rsidRPr="00AE7469" w:rsidRDefault="00F72392" w:rsidP="004C1EF7">
            <w:pPr>
              <w:keepNext/>
              <w:spacing w:before="20" w:after="20"/>
              <w:jc w:val="center"/>
              <w:rPr>
                <w:b/>
                <w:bCs/>
                <w:sz w:val="20"/>
                <w:szCs w:val="20"/>
              </w:rPr>
            </w:pPr>
            <w:r w:rsidRPr="00AE7469">
              <w:rPr>
                <w:b/>
                <w:bCs/>
                <w:sz w:val="20"/>
                <w:szCs w:val="20"/>
              </w:rPr>
              <w:t>Nivel de referencia</w:t>
            </w:r>
          </w:p>
        </w:tc>
      </w:tr>
      <w:tr w:rsidR="00F72392" w:rsidRPr="00AE7469" w14:paraId="1FFC0B18" w14:textId="77777777" w:rsidTr="009D2FDE">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hideMark/>
          </w:tcPr>
          <w:p w14:paraId="5460C896" w14:textId="77777777" w:rsidR="00F72392" w:rsidRPr="00AE7469" w:rsidRDefault="00F72392" w:rsidP="004C1EF7">
            <w:pPr>
              <w:keepNext/>
              <w:spacing w:before="20" w:after="20"/>
              <w:ind w:left="96"/>
              <w:jc w:val="center"/>
              <w:rPr>
                <w:b/>
                <w:bCs/>
                <w:sz w:val="20"/>
                <w:szCs w:val="20"/>
              </w:rPr>
            </w:pPr>
            <w:r w:rsidRPr="00AE7469">
              <w:rPr>
                <w:b/>
                <w:bCs/>
                <w:sz w:val="20"/>
                <w:szCs w:val="20"/>
              </w:rPr>
              <w:t>Toneladas métricas (t)</w:t>
            </w:r>
          </w:p>
        </w:tc>
      </w:tr>
      <w:tr w:rsidR="00F72392" w:rsidRPr="00AE7469" w14:paraId="6C76040D" w14:textId="77777777" w:rsidTr="00B02535">
        <w:trPr>
          <w:trHeight w:val="60"/>
        </w:trPr>
        <w:tc>
          <w:tcPr>
            <w:tcW w:w="1211"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23426113" w14:textId="77777777" w:rsidR="00F72392" w:rsidRPr="00AE7469" w:rsidRDefault="00F72392" w:rsidP="004C1EF7">
            <w:pPr>
              <w:keepNext/>
              <w:spacing w:before="20" w:after="20"/>
              <w:ind w:left="96"/>
              <w:jc w:val="left"/>
              <w:rPr>
                <w:sz w:val="20"/>
                <w:szCs w:val="20"/>
              </w:rPr>
            </w:pPr>
            <w:r w:rsidRPr="00AE7469">
              <w:rPr>
                <w:sz w:val="20"/>
                <w:szCs w:val="20"/>
              </w:rPr>
              <w:t>HCFC-22</w:t>
            </w:r>
          </w:p>
        </w:tc>
        <w:tc>
          <w:tcPr>
            <w:tcW w:w="632" w:type="pct"/>
            <w:tcBorders>
              <w:top w:val="nil"/>
              <w:left w:val="nil"/>
              <w:bottom w:val="single" w:sz="4" w:space="0" w:color="auto"/>
              <w:right w:val="single" w:sz="4" w:space="0" w:color="auto"/>
            </w:tcBorders>
            <w:noWrap/>
          </w:tcPr>
          <w:p w14:paraId="4492E913" w14:textId="79092C29" w:rsidR="00F72392" w:rsidRPr="00AE7469" w:rsidRDefault="00B02535" w:rsidP="004C1EF7">
            <w:pPr>
              <w:tabs>
                <w:tab w:val="left" w:pos="430"/>
              </w:tabs>
              <w:spacing w:before="20" w:after="20"/>
              <w:ind w:left="-137" w:right="63"/>
              <w:jc w:val="right"/>
              <w:rPr>
                <w:sz w:val="20"/>
                <w:szCs w:val="20"/>
              </w:rPr>
            </w:pPr>
            <w:r w:rsidRPr="00AE7469">
              <w:rPr>
                <w:sz w:val="20"/>
                <w:szCs w:val="20"/>
              </w:rPr>
              <w:t>2,47</w:t>
            </w:r>
          </w:p>
        </w:tc>
        <w:tc>
          <w:tcPr>
            <w:tcW w:w="632" w:type="pct"/>
            <w:tcBorders>
              <w:top w:val="nil"/>
              <w:left w:val="nil"/>
              <w:bottom w:val="single" w:sz="4" w:space="0" w:color="auto"/>
              <w:right w:val="single" w:sz="4" w:space="0" w:color="auto"/>
            </w:tcBorders>
            <w:noWrap/>
          </w:tcPr>
          <w:p w14:paraId="53044934" w14:textId="099FC5F6" w:rsidR="00F72392" w:rsidRPr="00AE7469" w:rsidRDefault="00B02535" w:rsidP="004C1EF7">
            <w:pPr>
              <w:tabs>
                <w:tab w:val="left" w:pos="430"/>
              </w:tabs>
              <w:spacing w:before="20" w:after="20"/>
              <w:ind w:left="-137" w:right="63"/>
              <w:jc w:val="right"/>
              <w:rPr>
                <w:sz w:val="20"/>
                <w:szCs w:val="20"/>
              </w:rPr>
            </w:pPr>
            <w:r w:rsidRPr="00AE7469">
              <w:rPr>
                <w:sz w:val="20"/>
                <w:szCs w:val="20"/>
              </w:rPr>
              <w:t>14,65</w:t>
            </w:r>
          </w:p>
        </w:tc>
        <w:tc>
          <w:tcPr>
            <w:tcW w:w="632" w:type="pct"/>
            <w:tcBorders>
              <w:top w:val="nil"/>
              <w:left w:val="nil"/>
              <w:bottom w:val="single" w:sz="4" w:space="0" w:color="auto"/>
              <w:right w:val="single" w:sz="4" w:space="0" w:color="auto"/>
            </w:tcBorders>
            <w:noWrap/>
          </w:tcPr>
          <w:p w14:paraId="66793EC8" w14:textId="334D3BC5" w:rsidR="00F72392" w:rsidRPr="00AE7469" w:rsidRDefault="00B02535" w:rsidP="004C1EF7">
            <w:pPr>
              <w:tabs>
                <w:tab w:val="left" w:pos="430"/>
              </w:tabs>
              <w:spacing w:before="20" w:after="20"/>
              <w:ind w:left="-137" w:right="63"/>
              <w:jc w:val="right"/>
              <w:rPr>
                <w:sz w:val="20"/>
                <w:szCs w:val="20"/>
              </w:rPr>
            </w:pPr>
            <w:r w:rsidRPr="00AE7469">
              <w:rPr>
                <w:sz w:val="20"/>
                <w:szCs w:val="20"/>
              </w:rPr>
              <w:t>36,86</w:t>
            </w:r>
          </w:p>
        </w:tc>
        <w:tc>
          <w:tcPr>
            <w:tcW w:w="634" w:type="pct"/>
            <w:tcBorders>
              <w:top w:val="single" w:sz="4" w:space="0" w:color="auto"/>
              <w:left w:val="nil"/>
              <w:bottom w:val="single" w:sz="4" w:space="0" w:color="auto"/>
              <w:right w:val="single" w:sz="2" w:space="0" w:color="auto"/>
            </w:tcBorders>
          </w:tcPr>
          <w:p w14:paraId="546A7844" w14:textId="4859DBC3" w:rsidR="00F72392" w:rsidRPr="00AE7469" w:rsidRDefault="00B02535" w:rsidP="004C1EF7">
            <w:pPr>
              <w:tabs>
                <w:tab w:val="left" w:pos="430"/>
              </w:tabs>
              <w:spacing w:before="20" w:after="20"/>
              <w:ind w:left="-137" w:right="63"/>
              <w:jc w:val="right"/>
              <w:rPr>
                <w:sz w:val="20"/>
                <w:szCs w:val="20"/>
              </w:rPr>
            </w:pPr>
            <w:r w:rsidRPr="00AE7469">
              <w:rPr>
                <w:sz w:val="20"/>
                <w:szCs w:val="20"/>
              </w:rPr>
              <w:t>47,</w:t>
            </w:r>
            <w:r w:rsidR="00D61A6E" w:rsidRPr="00AE7469">
              <w:rPr>
                <w:sz w:val="20"/>
                <w:szCs w:val="20"/>
              </w:rPr>
              <w:t>81</w:t>
            </w:r>
          </w:p>
        </w:tc>
        <w:tc>
          <w:tcPr>
            <w:tcW w:w="634" w:type="pct"/>
            <w:tcBorders>
              <w:top w:val="single" w:sz="2" w:space="0" w:color="auto"/>
              <w:left w:val="single" w:sz="2" w:space="0" w:color="auto"/>
              <w:bottom w:val="single" w:sz="2" w:space="0" w:color="auto"/>
              <w:right w:val="single" w:sz="2" w:space="0" w:color="auto"/>
            </w:tcBorders>
          </w:tcPr>
          <w:p w14:paraId="13949AFA" w14:textId="21688DD7" w:rsidR="00F72392" w:rsidRPr="00AE7469" w:rsidRDefault="00A103B8" w:rsidP="004C1EF7">
            <w:pPr>
              <w:tabs>
                <w:tab w:val="left" w:pos="430"/>
              </w:tabs>
              <w:spacing w:before="20" w:after="20"/>
              <w:ind w:left="-137" w:right="63"/>
              <w:jc w:val="right"/>
              <w:rPr>
                <w:sz w:val="20"/>
                <w:szCs w:val="20"/>
              </w:rPr>
            </w:pPr>
            <w:r w:rsidRPr="00AE7469">
              <w:rPr>
                <w:sz w:val="20"/>
                <w:szCs w:val="20"/>
              </w:rPr>
              <w:t>23,88</w:t>
            </w:r>
          </w:p>
        </w:tc>
        <w:tc>
          <w:tcPr>
            <w:tcW w:w="625" w:type="pct"/>
            <w:tcBorders>
              <w:top w:val="nil"/>
              <w:left w:val="single" w:sz="2" w:space="0" w:color="auto"/>
              <w:bottom w:val="single" w:sz="4" w:space="0" w:color="auto"/>
              <w:right w:val="single" w:sz="4" w:space="0" w:color="auto"/>
            </w:tcBorders>
            <w:noWrap/>
          </w:tcPr>
          <w:p w14:paraId="470A2D3B" w14:textId="66700B5B" w:rsidR="00F72392" w:rsidRPr="00AE7469" w:rsidRDefault="00BF0E1B" w:rsidP="004C1EF7">
            <w:pPr>
              <w:tabs>
                <w:tab w:val="left" w:pos="430"/>
              </w:tabs>
              <w:spacing w:before="20" w:after="20"/>
              <w:ind w:left="-137" w:right="63"/>
              <w:jc w:val="right"/>
              <w:rPr>
                <w:sz w:val="20"/>
                <w:szCs w:val="20"/>
              </w:rPr>
            </w:pPr>
            <w:r w:rsidRPr="00AE7469">
              <w:rPr>
                <w:sz w:val="20"/>
                <w:szCs w:val="20"/>
              </w:rPr>
              <w:t>103,44</w:t>
            </w:r>
          </w:p>
        </w:tc>
      </w:tr>
      <w:tr w:rsidR="00F72392" w:rsidRPr="00AE7469" w14:paraId="306BE28E" w14:textId="77777777" w:rsidTr="00B02535">
        <w:tc>
          <w:tcPr>
            <w:tcW w:w="1211"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6DE10A37" w14:textId="77777777" w:rsidR="00F72392" w:rsidRPr="00AE7469" w:rsidRDefault="00F72392" w:rsidP="004C1EF7">
            <w:pPr>
              <w:spacing w:before="20" w:after="20"/>
              <w:ind w:left="98"/>
              <w:jc w:val="left"/>
              <w:rPr>
                <w:sz w:val="20"/>
                <w:szCs w:val="20"/>
              </w:rPr>
            </w:pPr>
            <w:r w:rsidRPr="00AE7469">
              <w:rPr>
                <w:sz w:val="20"/>
                <w:szCs w:val="20"/>
              </w:rPr>
              <w:t>HCFC-142b</w:t>
            </w:r>
          </w:p>
        </w:tc>
        <w:tc>
          <w:tcPr>
            <w:tcW w:w="632" w:type="pct"/>
            <w:tcBorders>
              <w:top w:val="nil"/>
              <w:left w:val="nil"/>
              <w:bottom w:val="single" w:sz="4" w:space="0" w:color="auto"/>
              <w:right w:val="single" w:sz="4" w:space="0" w:color="auto"/>
            </w:tcBorders>
            <w:noWrap/>
          </w:tcPr>
          <w:p w14:paraId="6D51CE59" w14:textId="65393617" w:rsidR="00F72392" w:rsidRPr="00AE7469" w:rsidRDefault="00B02535" w:rsidP="004C1EF7">
            <w:pPr>
              <w:tabs>
                <w:tab w:val="left" w:pos="430"/>
              </w:tabs>
              <w:spacing w:before="20" w:after="20"/>
              <w:ind w:left="-137" w:right="63"/>
              <w:jc w:val="right"/>
              <w:rPr>
                <w:sz w:val="20"/>
                <w:szCs w:val="20"/>
              </w:rPr>
            </w:pPr>
            <w:r w:rsidRPr="00AE7469">
              <w:rPr>
                <w:sz w:val="20"/>
                <w:szCs w:val="20"/>
              </w:rPr>
              <w:t>0,00</w:t>
            </w:r>
          </w:p>
        </w:tc>
        <w:tc>
          <w:tcPr>
            <w:tcW w:w="632" w:type="pct"/>
            <w:tcBorders>
              <w:top w:val="nil"/>
              <w:left w:val="nil"/>
              <w:bottom w:val="single" w:sz="4" w:space="0" w:color="auto"/>
              <w:right w:val="single" w:sz="4" w:space="0" w:color="auto"/>
            </w:tcBorders>
            <w:noWrap/>
          </w:tcPr>
          <w:p w14:paraId="76661B99" w14:textId="5EDCF462" w:rsidR="00F72392" w:rsidRPr="00AE7469" w:rsidRDefault="00B02535" w:rsidP="004C1EF7">
            <w:pPr>
              <w:tabs>
                <w:tab w:val="left" w:pos="430"/>
              </w:tabs>
              <w:spacing w:before="20" w:after="20"/>
              <w:ind w:left="-137" w:right="63"/>
              <w:jc w:val="right"/>
              <w:rPr>
                <w:sz w:val="20"/>
                <w:szCs w:val="20"/>
              </w:rPr>
            </w:pPr>
            <w:r w:rsidRPr="00AE7469">
              <w:rPr>
                <w:sz w:val="20"/>
                <w:szCs w:val="20"/>
              </w:rPr>
              <w:t>0,00</w:t>
            </w:r>
          </w:p>
        </w:tc>
        <w:tc>
          <w:tcPr>
            <w:tcW w:w="632" w:type="pct"/>
            <w:tcBorders>
              <w:top w:val="nil"/>
              <w:left w:val="nil"/>
              <w:bottom w:val="single" w:sz="4" w:space="0" w:color="auto"/>
              <w:right w:val="single" w:sz="4" w:space="0" w:color="auto"/>
            </w:tcBorders>
            <w:noWrap/>
          </w:tcPr>
          <w:p w14:paraId="463DB2BE" w14:textId="5D98403F" w:rsidR="00F72392" w:rsidRPr="00AE7469" w:rsidRDefault="00B02535" w:rsidP="004C1EF7">
            <w:pPr>
              <w:tabs>
                <w:tab w:val="left" w:pos="430"/>
              </w:tabs>
              <w:spacing w:before="20" w:after="20"/>
              <w:ind w:left="-137" w:right="63"/>
              <w:jc w:val="right"/>
              <w:rPr>
                <w:sz w:val="20"/>
                <w:szCs w:val="20"/>
              </w:rPr>
            </w:pPr>
            <w:r w:rsidRPr="00AE7469">
              <w:rPr>
                <w:sz w:val="20"/>
                <w:szCs w:val="20"/>
              </w:rPr>
              <w:t>0,00</w:t>
            </w:r>
          </w:p>
        </w:tc>
        <w:tc>
          <w:tcPr>
            <w:tcW w:w="634" w:type="pct"/>
            <w:tcBorders>
              <w:top w:val="single" w:sz="4" w:space="0" w:color="auto"/>
              <w:left w:val="nil"/>
              <w:bottom w:val="single" w:sz="4" w:space="0" w:color="auto"/>
              <w:right w:val="single" w:sz="4" w:space="0" w:color="auto"/>
            </w:tcBorders>
          </w:tcPr>
          <w:p w14:paraId="47FF0E19" w14:textId="34E59943" w:rsidR="00F72392" w:rsidRPr="00AE7469" w:rsidRDefault="00B02535" w:rsidP="004C1EF7">
            <w:pPr>
              <w:tabs>
                <w:tab w:val="left" w:pos="430"/>
              </w:tabs>
              <w:spacing w:before="20" w:after="20"/>
              <w:ind w:left="-137" w:right="63"/>
              <w:jc w:val="right"/>
              <w:rPr>
                <w:sz w:val="20"/>
                <w:szCs w:val="20"/>
              </w:rPr>
            </w:pPr>
            <w:r w:rsidRPr="00AE7469">
              <w:rPr>
                <w:sz w:val="20"/>
                <w:szCs w:val="20"/>
              </w:rPr>
              <w:t>0,00</w:t>
            </w:r>
          </w:p>
        </w:tc>
        <w:tc>
          <w:tcPr>
            <w:tcW w:w="634" w:type="pct"/>
            <w:tcBorders>
              <w:top w:val="nil"/>
              <w:left w:val="single" w:sz="4" w:space="0" w:color="auto"/>
              <w:bottom w:val="single" w:sz="4" w:space="0" w:color="auto"/>
              <w:right w:val="single" w:sz="4" w:space="0" w:color="auto"/>
            </w:tcBorders>
          </w:tcPr>
          <w:p w14:paraId="1ECC9E37" w14:textId="01A54C4A" w:rsidR="00F72392" w:rsidRPr="00AE7469" w:rsidRDefault="00D85512" w:rsidP="004C1EF7">
            <w:pPr>
              <w:tabs>
                <w:tab w:val="left" w:pos="430"/>
              </w:tabs>
              <w:spacing w:before="20" w:after="20"/>
              <w:ind w:left="-137" w:right="63"/>
              <w:jc w:val="right"/>
              <w:rPr>
                <w:sz w:val="20"/>
                <w:szCs w:val="20"/>
              </w:rPr>
            </w:pPr>
            <w:r w:rsidRPr="00AE7469">
              <w:rPr>
                <w:sz w:val="20"/>
                <w:szCs w:val="20"/>
              </w:rPr>
              <w:t>0,00</w:t>
            </w:r>
          </w:p>
        </w:tc>
        <w:tc>
          <w:tcPr>
            <w:tcW w:w="625" w:type="pct"/>
            <w:tcBorders>
              <w:top w:val="nil"/>
              <w:left w:val="single" w:sz="4" w:space="0" w:color="auto"/>
              <w:bottom w:val="single" w:sz="4" w:space="0" w:color="auto"/>
              <w:right w:val="single" w:sz="4" w:space="0" w:color="auto"/>
            </w:tcBorders>
            <w:noWrap/>
          </w:tcPr>
          <w:p w14:paraId="2ADE623F" w14:textId="1FEB0A73" w:rsidR="00F72392" w:rsidRPr="00AE7469" w:rsidRDefault="00BF0E1B" w:rsidP="004C1EF7">
            <w:pPr>
              <w:tabs>
                <w:tab w:val="left" w:pos="430"/>
              </w:tabs>
              <w:spacing w:before="20" w:after="20"/>
              <w:ind w:left="-137" w:right="63"/>
              <w:jc w:val="right"/>
              <w:rPr>
                <w:sz w:val="20"/>
                <w:szCs w:val="20"/>
              </w:rPr>
            </w:pPr>
            <w:r w:rsidRPr="00AE7469">
              <w:rPr>
                <w:sz w:val="20"/>
                <w:szCs w:val="20"/>
              </w:rPr>
              <w:t>0,65</w:t>
            </w:r>
          </w:p>
        </w:tc>
      </w:tr>
      <w:tr w:rsidR="00F72392" w:rsidRPr="00AE7469" w14:paraId="399F25AC" w14:textId="77777777" w:rsidTr="00B02535">
        <w:tc>
          <w:tcPr>
            <w:tcW w:w="1211" w:type="pct"/>
            <w:tcBorders>
              <w:top w:val="nil"/>
              <w:left w:val="single" w:sz="4" w:space="0" w:color="auto"/>
              <w:bottom w:val="single" w:sz="4" w:space="0" w:color="auto"/>
              <w:right w:val="single" w:sz="4" w:space="0" w:color="auto"/>
            </w:tcBorders>
            <w:noWrap/>
            <w:tcMar>
              <w:left w:w="43" w:type="dxa"/>
              <w:right w:w="43" w:type="dxa"/>
            </w:tcMar>
            <w:hideMark/>
          </w:tcPr>
          <w:p w14:paraId="35DF28FE" w14:textId="77777777" w:rsidR="00F72392" w:rsidRPr="00AE7469" w:rsidRDefault="00F72392" w:rsidP="004C1EF7">
            <w:pPr>
              <w:keepNext/>
              <w:spacing w:before="20" w:after="20"/>
              <w:ind w:left="96"/>
              <w:jc w:val="left"/>
              <w:rPr>
                <w:rFonts w:eastAsiaTheme="minorHAnsi"/>
                <w:b/>
                <w:sz w:val="20"/>
                <w:szCs w:val="20"/>
              </w:rPr>
            </w:pPr>
            <w:r w:rsidRPr="00AE7469">
              <w:rPr>
                <w:b/>
                <w:sz w:val="20"/>
                <w:szCs w:val="20"/>
              </w:rPr>
              <w:t>Total (t)</w:t>
            </w:r>
          </w:p>
        </w:tc>
        <w:tc>
          <w:tcPr>
            <w:tcW w:w="632" w:type="pct"/>
            <w:tcBorders>
              <w:top w:val="nil"/>
              <w:left w:val="nil"/>
              <w:bottom w:val="single" w:sz="4" w:space="0" w:color="auto"/>
              <w:right w:val="single" w:sz="4" w:space="0" w:color="auto"/>
            </w:tcBorders>
            <w:noWrap/>
          </w:tcPr>
          <w:p w14:paraId="4D347615" w14:textId="40188B19" w:rsidR="00F72392" w:rsidRPr="00AE7469" w:rsidRDefault="00F9058C" w:rsidP="004C1EF7">
            <w:pPr>
              <w:tabs>
                <w:tab w:val="left" w:pos="430"/>
              </w:tabs>
              <w:spacing w:before="20" w:after="20"/>
              <w:ind w:left="-137" w:right="63"/>
              <w:jc w:val="right"/>
              <w:rPr>
                <w:b/>
                <w:sz w:val="20"/>
                <w:szCs w:val="20"/>
              </w:rPr>
            </w:pPr>
            <w:r w:rsidRPr="00AE7469">
              <w:rPr>
                <w:sz w:val="20"/>
                <w:szCs w:val="20"/>
              </w:rPr>
              <w:t>2,47</w:t>
            </w:r>
          </w:p>
        </w:tc>
        <w:tc>
          <w:tcPr>
            <w:tcW w:w="632" w:type="pct"/>
            <w:tcBorders>
              <w:top w:val="nil"/>
              <w:left w:val="nil"/>
              <w:bottom w:val="single" w:sz="4" w:space="0" w:color="auto"/>
              <w:right w:val="single" w:sz="4" w:space="0" w:color="auto"/>
            </w:tcBorders>
            <w:noWrap/>
          </w:tcPr>
          <w:p w14:paraId="70A2ED5A" w14:textId="75875135" w:rsidR="00F72392" w:rsidRPr="00AE7469" w:rsidRDefault="00F9058C" w:rsidP="004C1EF7">
            <w:pPr>
              <w:tabs>
                <w:tab w:val="left" w:pos="430"/>
              </w:tabs>
              <w:spacing w:before="20" w:after="20"/>
              <w:ind w:left="-137" w:right="63"/>
              <w:jc w:val="right"/>
              <w:rPr>
                <w:b/>
                <w:sz w:val="20"/>
                <w:szCs w:val="20"/>
              </w:rPr>
            </w:pPr>
            <w:r w:rsidRPr="00AE7469">
              <w:rPr>
                <w:sz w:val="20"/>
                <w:szCs w:val="20"/>
              </w:rPr>
              <w:t>14,65</w:t>
            </w:r>
          </w:p>
        </w:tc>
        <w:tc>
          <w:tcPr>
            <w:tcW w:w="632" w:type="pct"/>
            <w:tcBorders>
              <w:top w:val="nil"/>
              <w:left w:val="nil"/>
              <w:bottom w:val="single" w:sz="4" w:space="0" w:color="auto"/>
              <w:right w:val="single" w:sz="4" w:space="0" w:color="auto"/>
            </w:tcBorders>
            <w:noWrap/>
          </w:tcPr>
          <w:p w14:paraId="35787AD9" w14:textId="38DE2ACC" w:rsidR="00F72392" w:rsidRPr="00AE7469" w:rsidRDefault="00F9058C" w:rsidP="004C1EF7">
            <w:pPr>
              <w:tabs>
                <w:tab w:val="left" w:pos="430"/>
              </w:tabs>
              <w:spacing w:before="20" w:after="20"/>
              <w:ind w:left="-137" w:right="63"/>
              <w:jc w:val="right"/>
              <w:rPr>
                <w:b/>
                <w:sz w:val="20"/>
                <w:szCs w:val="20"/>
              </w:rPr>
            </w:pPr>
            <w:r w:rsidRPr="00AE7469">
              <w:rPr>
                <w:sz w:val="20"/>
                <w:szCs w:val="20"/>
              </w:rPr>
              <w:t>36,86</w:t>
            </w:r>
          </w:p>
        </w:tc>
        <w:tc>
          <w:tcPr>
            <w:tcW w:w="634" w:type="pct"/>
            <w:tcBorders>
              <w:top w:val="single" w:sz="4" w:space="0" w:color="auto"/>
              <w:left w:val="nil"/>
              <w:bottom w:val="single" w:sz="4" w:space="0" w:color="auto"/>
              <w:right w:val="single" w:sz="4" w:space="0" w:color="auto"/>
            </w:tcBorders>
          </w:tcPr>
          <w:p w14:paraId="6A0DB910" w14:textId="42DB9BEF" w:rsidR="00F72392" w:rsidRPr="00AE7469" w:rsidRDefault="00F9058C" w:rsidP="004C1EF7">
            <w:pPr>
              <w:tabs>
                <w:tab w:val="left" w:pos="430"/>
              </w:tabs>
              <w:spacing w:before="20" w:after="20"/>
              <w:ind w:left="-137" w:right="63"/>
              <w:jc w:val="right"/>
              <w:rPr>
                <w:b/>
                <w:sz w:val="20"/>
                <w:szCs w:val="20"/>
              </w:rPr>
            </w:pPr>
            <w:r w:rsidRPr="00AE7469">
              <w:rPr>
                <w:sz w:val="20"/>
                <w:szCs w:val="20"/>
              </w:rPr>
              <w:t>47,</w:t>
            </w:r>
            <w:r w:rsidR="00D61A6E" w:rsidRPr="00AE7469">
              <w:rPr>
                <w:sz w:val="20"/>
                <w:szCs w:val="20"/>
              </w:rPr>
              <w:t>81</w:t>
            </w:r>
          </w:p>
        </w:tc>
        <w:tc>
          <w:tcPr>
            <w:tcW w:w="634" w:type="pct"/>
            <w:tcBorders>
              <w:top w:val="nil"/>
              <w:left w:val="single" w:sz="4" w:space="0" w:color="auto"/>
              <w:bottom w:val="single" w:sz="4" w:space="0" w:color="auto"/>
              <w:right w:val="single" w:sz="4" w:space="0" w:color="auto"/>
            </w:tcBorders>
          </w:tcPr>
          <w:p w14:paraId="2B8179AC" w14:textId="77799021" w:rsidR="00F72392" w:rsidRPr="00AE7469" w:rsidRDefault="00A103B8" w:rsidP="004C1EF7">
            <w:pPr>
              <w:tabs>
                <w:tab w:val="left" w:pos="430"/>
              </w:tabs>
              <w:spacing w:before="20" w:after="20"/>
              <w:ind w:left="-137" w:right="63"/>
              <w:jc w:val="right"/>
              <w:rPr>
                <w:b/>
                <w:sz w:val="20"/>
                <w:szCs w:val="20"/>
              </w:rPr>
            </w:pPr>
            <w:r w:rsidRPr="00AE7469">
              <w:rPr>
                <w:sz w:val="20"/>
                <w:szCs w:val="20"/>
              </w:rPr>
              <w:t>23,88</w:t>
            </w:r>
          </w:p>
        </w:tc>
        <w:tc>
          <w:tcPr>
            <w:tcW w:w="625" w:type="pct"/>
            <w:tcBorders>
              <w:top w:val="nil"/>
              <w:left w:val="single" w:sz="4" w:space="0" w:color="auto"/>
              <w:bottom w:val="single" w:sz="4" w:space="0" w:color="auto"/>
              <w:right w:val="single" w:sz="4" w:space="0" w:color="auto"/>
            </w:tcBorders>
            <w:noWrap/>
          </w:tcPr>
          <w:p w14:paraId="212593AD" w14:textId="40C0C83A" w:rsidR="00F72392" w:rsidRPr="00AE7469" w:rsidRDefault="00BF0E1B" w:rsidP="004C1EF7">
            <w:pPr>
              <w:tabs>
                <w:tab w:val="left" w:pos="430"/>
              </w:tabs>
              <w:spacing w:before="20" w:after="20"/>
              <w:ind w:left="-137" w:right="63"/>
              <w:jc w:val="right"/>
              <w:rPr>
                <w:b/>
                <w:sz w:val="20"/>
                <w:szCs w:val="20"/>
              </w:rPr>
            </w:pPr>
            <w:r w:rsidRPr="00AE7469">
              <w:rPr>
                <w:b/>
                <w:sz w:val="20"/>
                <w:szCs w:val="20"/>
              </w:rPr>
              <w:t>104,08</w:t>
            </w:r>
          </w:p>
        </w:tc>
      </w:tr>
      <w:tr w:rsidR="00F72392" w:rsidRPr="00AE7469" w14:paraId="2BF5BBBD" w14:textId="77777777" w:rsidTr="009D2FDE">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44F5FCF2" w14:textId="77777777" w:rsidR="00F72392" w:rsidRPr="00AE7469" w:rsidRDefault="00F72392" w:rsidP="004C1EF7">
            <w:pPr>
              <w:keepNext/>
              <w:spacing w:before="20" w:after="20"/>
              <w:ind w:left="96"/>
              <w:jc w:val="center"/>
              <w:rPr>
                <w:sz w:val="20"/>
                <w:szCs w:val="20"/>
              </w:rPr>
            </w:pPr>
            <w:r w:rsidRPr="00AE7469">
              <w:rPr>
                <w:b/>
                <w:bCs/>
                <w:sz w:val="20"/>
                <w:szCs w:val="20"/>
              </w:rPr>
              <w:t>Toneladas PAO</w:t>
            </w:r>
          </w:p>
        </w:tc>
      </w:tr>
      <w:tr w:rsidR="00F72392" w:rsidRPr="00AE7469" w14:paraId="14F5CE49" w14:textId="77777777" w:rsidTr="00B02535">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D3003C0" w14:textId="77777777" w:rsidR="00F72392" w:rsidRPr="00AE7469" w:rsidRDefault="00F72392" w:rsidP="004C1EF7">
            <w:pPr>
              <w:keepNext/>
              <w:spacing w:before="20" w:after="20"/>
              <w:ind w:left="96"/>
              <w:jc w:val="left"/>
              <w:rPr>
                <w:sz w:val="20"/>
                <w:szCs w:val="20"/>
              </w:rPr>
            </w:pPr>
            <w:r w:rsidRPr="00AE7469">
              <w:rPr>
                <w:sz w:val="20"/>
                <w:szCs w:val="20"/>
              </w:rPr>
              <w:t>HCFC-22</w:t>
            </w:r>
          </w:p>
        </w:tc>
        <w:tc>
          <w:tcPr>
            <w:tcW w:w="632" w:type="pct"/>
            <w:tcBorders>
              <w:top w:val="single" w:sz="4" w:space="0" w:color="auto"/>
              <w:left w:val="single" w:sz="4" w:space="0" w:color="auto"/>
              <w:bottom w:val="single" w:sz="4" w:space="0" w:color="auto"/>
              <w:right w:val="single" w:sz="4" w:space="0" w:color="auto"/>
            </w:tcBorders>
            <w:noWrap/>
          </w:tcPr>
          <w:p w14:paraId="060C982C" w14:textId="5E7B753E" w:rsidR="00F72392" w:rsidRPr="00AE7469" w:rsidRDefault="00AF4C49" w:rsidP="004C1EF7">
            <w:pPr>
              <w:tabs>
                <w:tab w:val="left" w:pos="430"/>
              </w:tabs>
              <w:spacing w:before="20" w:after="20"/>
              <w:ind w:left="-137" w:right="63"/>
              <w:jc w:val="right"/>
              <w:rPr>
                <w:sz w:val="20"/>
                <w:szCs w:val="20"/>
                <w:lang w:eastAsia="en-CA"/>
              </w:rPr>
            </w:pPr>
            <w:r w:rsidRPr="00AE7469">
              <w:rPr>
                <w:sz w:val="20"/>
                <w:szCs w:val="20"/>
                <w:lang w:eastAsia="en-CA"/>
              </w:rPr>
              <w:t>0,14</w:t>
            </w:r>
          </w:p>
        </w:tc>
        <w:tc>
          <w:tcPr>
            <w:tcW w:w="632" w:type="pct"/>
            <w:tcBorders>
              <w:top w:val="single" w:sz="4" w:space="0" w:color="auto"/>
              <w:left w:val="single" w:sz="4" w:space="0" w:color="auto"/>
              <w:bottom w:val="single" w:sz="4" w:space="0" w:color="auto"/>
              <w:right w:val="single" w:sz="4" w:space="0" w:color="auto"/>
            </w:tcBorders>
            <w:noWrap/>
          </w:tcPr>
          <w:p w14:paraId="2C368509" w14:textId="71D203BD" w:rsidR="00F72392" w:rsidRPr="00AE7469" w:rsidRDefault="00AF4C49" w:rsidP="004C1EF7">
            <w:pPr>
              <w:spacing w:before="20" w:after="20"/>
              <w:ind w:left="-279" w:right="63"/>
              <w:jc w:val="right"/>
              <w:rPr>
                <w:sz w:val="20"/>
                <w:szCs w:val="20"/>
              </w:rPr>
            </w:pPr>
            <w:r w:rsidRPr="00AE7469">
              <w:rPr>
                <w:sz w:val="20"/>
                <w:szCs w:val="20"/>
              </w:rPr>
              <w:t>0,81</w:t>
            </w:r>
          </w:p>
        </w:tc>
        <w:tc>
          <w:tcPr>
            <w:tcW w:w="632" w:type="pct"/>
            <w:tcBorders>
              <w:top w:val="single" w:sz="4" w:space="0" w:color="auto"/>
              <w:left w:val="single" w:sz="4" w:space="0" w:color="auto"/>
              <w:bottom w:val="single" w:sz="4" w:space="0" w:color="auto"/>
              <w:right w:val="single" w:sz="4" w:space="0" w:color="auto"/>
            </w:tcBorders>
            <w:noWrap/>
          </w:tcPr>
          <w:p w14:paraId="429A74D3" w14:textId="5166DDC9" w:rsidR="00F72392" w:rsidRPr="00AE7469" w:rsidRDefault="00AF4C49" w:rsidP="004C1EF7">
            <w:pPr>
              <w:spacing w:before="20" w:after="20"/>
              <w:ind w:left="-279" w:right="63"/>
              <w:jc w:val="right"/>
              <w:rPr>
                <w:sz w:val="20"/>
                <w:szCs w:val="20"/>
              </w:rPr>
            </w:pPr>
            <w:r w:rsidRPr="00AE7469">
              <w:rPr>
                <w:sz w:val="20"/>
                <w:szCs w:val="20"/>
              </w:rPr>
              <w:t>2,03</w:t>
            </w:r>
          </w:p>
        </w:tc>
        <w:tc>
          <w:tcPr>
            <w:tcW w:w="634" w:type="pct"/>
            <w:tcBorders>
              <w:top w:val="single" w:sz="4" w:space="0" w:color="auto"/>
              <w:left w:val="single" w:sz="4" w:space="0" w:color="auto"/>
              <w:bottom w:val="single" w:sz="4" w:space="0" w:color="auto"/>
              <w:right w:val="single" w:sz="4" w:space="0" w:color="auto"/>
            </w:tcBorders>
          </w:tcPr>
          <w:p w14:paraId="3A80923A" w14:textId="791DE7F8" w:rsidR="00F72392" w:rsidRPr="00AE7469" w:rsidRDefault="00AF4C49" w:rsidP="004C1EF7">
            <w:pPr>
              <w:spacing w:before="20" w:after="20"/>
              <w:ind w:left="-279" w:right="63"/>
              <w:jc w:val="right"/>
              <w:rPr>
                <w:sz w:val="20"/>
                <w:szCs w:val="20"/>
              </w:rPr>
            </w:pPr>
            <w:r w:rsidRPr="00AE7469">
              <w:rPr>
                <w:sz w:val="20"/>
                <w:szCs w:val="20"/>
              </w:rPr>
              <w:t>2,63</w:t>
            </w:r>
          </w:p>
        </w:tc>
        <w:tc>
          <w:tcPr>
            <w:tcW w:w="634" w:type="pct"/>
            <w:tcBorders>
              <w:top w:val="single" w:sz="4" w:space="0" w:color="auto"/>
              <w:left w:val="single" w:sz="4" w:space="0" w:color="auto"/>
              <w:bottom w:val="single" w:sz="4" w:space="0" w:color="auto"/>
              <w:right w:val="single" w:sz="4" w:space="0" w:color="auto"/>
            </w:tcBorders>
          </w:tcPr>
          <w:p w14:paraId="71769129" w14:textId="3735D211" w:rsidR="00F72392" w:rsidRPr="00AE7469" w:rsidRDefault="00A103B8" w:rsidP="004C1EF7">
            <w:pPr>
              <w:spacing w:before="20" w:after="20"/>
              <w:ind w:left="-279" w:right="63"/>
              <w:jc w:val="right"/>
              <w:rPr>
                <w:sz w:val="20"/>
                <w:szCs w:val="20"/>
              </w:rPr>
            </w:pPr>
            <w:r w:rsidRPr="00AE7469">
              <w:rPr>
                <w:sz w:val="20"/>
                <w:szCs w:val="20"/>
              </w:rPr>
              <w:t>1,31</w:t>
            </w:r>
          </w:p>
        </w:tc>
        <w:tc>
          <w:tcPr>
            <w:tcW w:w="625" w:type="pct"/>
            <w:tcBorders>
              <w:top w:val="single" w:sz="4" w:space="0" w:color="auto"/>
              <w:left w:val="single" w:sz="4" w:space="0" w:color="auto"/>
              <w:bottom w:val="single" w:sz="4" w:space="0" w:color="auto"/>
              <w:right w:val="single" w:sz="4" w:space="0" w:color="auto"/>
            </w:tcBorders>
            <w:noWrap/>
          </w:tcPr>
          <w:p w14:paraId="6CABC6C8" w14:textId="573377AD" w:rsidR="00F72392" w:rsidRPr="00AE7469" w:rsidRDefault="00BF0E1B" w:rsidP="00BF0E1B">
            <w:pPr>
              <w:spacing w:before="20" w:after="20"/>
              <w:ind w:left="-279" w:right="63"/>
              <w:jc w:val="right"/>
              <w:rPr>
                <w:sz w:val="20"/>
                <w:szCs w:val="20"/>
              </w:rPr>
            </w:pPr>
            <w:r w:rsidRPr="00AE7469">
              <w:rPr>
                <w:sz w:val="20"/>
                <w:szCs w:val="20"/>
              </w:rPr>
              <w:t>5,69</w:t>
            </w:r>
          </w:p>
        </w:tc>
      </w:tr>
      <w:tr w:rsidR="00F72392" w:rsidRPr="00AE7469" w14:paraId="750DA921" w14:textId="77777777" w:rsidTr="00BF0E1B">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1B737F5B" w14:textId="77777777" w:rsidR="00F72392" w:rsidRPr="00AE7469" w:rsidRDefault="00F72392" w:rsidP="004C1EF7">
            <w:pPr>
              <w:keepNext/>
              <w:spacing w:before="20" w:after="20"/>
              <w:ind w:left="96"/>
              <w:jc w:val="left"/>
              <w:rPr>
                <w:sz w:val="20"/>
                <w:szCs w:val="20"/>
              </w:rPr>
            </w:pPr>
            <w:r w:rsidRPr="00AE7469">
              <w:rPr>
                <w:sz w:val="20"/>
                <w:szCs w:val="20"/>
              </w:rPr>
              <w:t>HCFC-142b</w:t>
            </w:r>
          </w:p>
        </w:tc>
        <w:tc>
          <w:tcPr>
            <w:tcW w:w="632" w:type="pct"/>
            <w:tcBorders>
              <w:top w:val="single" w:sz="4" w:space="0" w:color="auto"/>
              <w:left w:val="single" w:sz="4" w:space="0" w:color="auto"/>
              <w:bottom w:val="single" w:sz="4" w:space="0" w:color="auto"/>
              <w:right w:val="single" w:sz="4" w:space="0" w:color="auto"/>
            </w:tcBorders>
            <w:noWrap/>
          </w:tcPr>
          <w:p w14:paraId="38E99209" w14:textId="0B59196C" w:rsidR="00F72392" w:rsidRPr="00AE7469" w:rsidRDefault="00AF4C49" w:rsidP="004C1EF7">
            <w:pPr>
              <w:spacing w:before="20" w:after="20"/>
              <w:ind w:left="-279" w:right="63"/>
              <w:jc w:val="right"/>
              <w:rPr>
                <w:sz w:val="20"/>
                <w:szCs w:val="20"/>
                <w:lang w:eastAsia="en-CA"/>
              </w:rPr>
            </w:pPr>
            <w:r w:rsidRPr="00AE7469">
              <w:rPr>
                <w:sz w:val="20"/>
                <w:szCs w:val="20"/>
                <w:lang w:eastAsia="en-CA"/>
              </w:rPr>
              <w:t>0</w:t>
            </w:r>
          </w:p>
        </w:tc>
        <w:tc>
          <w:tcPr>
            <w:tcW w:w="632" w:type="pct"/>
            <w:tcBorders>
              <w:top w:val="single" w:sz="4" w:space="0" w:color="auto"/>
              <w:left w:val="single" w:sz="4" w:space="0" w:color="auto"/>
              <w:bottom w:val="single" w:sz="4" w:space="0" w:color="auto"/>
              <w:right w:val="single" w:sz="4" w:space="0" w:color="auto"/>
            </w:tcBorders>
            <w:noWrap/>
          </w:tcPr>
          <w:p w14:paraId="73944426" w14:textId="7430EF51" w:rsidR="00F72392" w:rsidRPr="00AE7469" w:rsidRDefault="00AF4C49" w:rsidP="004C1EF7">
            <w:pPr>
              <w:spacing w:before="20" w:after="20"/>
              <w:ind w:left="-279" w:right="63"/>
              <w:jc w:val="right"/>
              <w:rPr>
                <w:sz w:val="20"/>
                <w:szCs w:val="20"/>
              </w:rPr>
            </w:pPr>
            <w:r w:rsidRPr="00AE7469">
              <w:rPr>
                <w:sz w:val="20"/>
                <w:szCs w:val="20"/>
              </w:rPr>
              <w:t>0</w:t>
            </w:r>
          </w:p>
        </w:tc>
        <w:tc>
          <w:tcPr>
            <w:tcW w:w="632" w:type="pct"/>
            <w:tcBorders>
              <w:top w:val="single" w:sz="4" w:space="0" w:color="auto"/>
              <w:left w:val="single" w:sz="4" w:space="0" w:color="auto"/>
              <w:bottom w:val="single" w:sz="4" w:space="0" w:color="auto"/>
              <w:right w:val="single" w:sz="4" w:space="0" w:color="auto"/>
            </w:tcBorders>
            <w:noWrap/>
          </w:tcPr>
          <w:p w14:paraId="1A0760B1" w14:textId="1459E147" w:rsidR="00F72392" w:rsidRPr="00AE7469" w:rsidRDefault="00AF4C49" w:rsidP="004C1EF7">
            <w:pPr>
              <w:spacing w:before="20" w:after="20"/>
              <w:ind w:left="-279" w:right="63"/>
              <w:jc w:val="right"/>
              <w:rPr>
                <w:sz w:val="20"/>
                <w:szCs w:val="20"/>
              </w:rPr>
            </w:pPr>
            <w:r w:rsidRPr="00AE7469">
              <w:rPr>
                <w:sz w:val="20"/>
                <w:szCs w:val="20"/>
              </w:rPr>
              <w:t>0</w:t>
            </w:r>
          </w:p>
        </w:tc>
        <w:tc>
          <w:tcPr>
            <w:tcW w:w="634" w:type="pct"/>
            <w:tcBorders>
              <w:top w:val="single" w:sz="4" w:space="0" w:color="auto"/>
              <w:left w:val="single" w:sz="4" w:space="0" w:color="auto"/>
              <w:bottom w:val="single" w:sz="4" w:space="0" w:color="auto"/>
              <w:right w:val="single" w:sz="4" w:space="0" w:color="auto"/>
            </w:tcBorders>
          </w:tcPr>
          <w:p w14:paraId="28151595" w14:textId="5724152B" w:rsidR="00F72392" w:rsidRPr="00AE7469" w:rsidRDefault="00AF4C49" w:rsidP="004C1EF7">
            <w:pPr>
              <w:spacing w:before="20" w:after="20"/>
              <w:ind w:left="-279" w:right="63"/>
              <w:jc w:val="right"/>
              <w:rPr>
                <w:sz w:val="20"/>
                <w:szCs w:val="20"/>
              </w:rPr>
            </w:pPr>
            <w:r w:rsidRPr="00AE7469">
              <w:rPr>
                <w:sz w:val="20"/>
                <w:szCs w:val="20"/>
              </w:rPr>
              <w:t>0</w:t>
            </w:r>
          </w:p>
        </w:tc>
        <w:tc>
          <w:tcPr>
            <w:tcW w:w="634" w:type="pct"/>
            <w:tcBorders>
              <w:top w:val="single" w:sz="4" w:space="0" w:color="auto"/>
              <w:left w:val="single" w:sz="4" w:space="0" w:color="auto"/>
              <w:bottom w:val="single" w:sz="4" w:space="0" w:color="auto"/>
              <w:right w:val="single" w:sz="4" w:space="0" w:color="auto"/>
            </w:tcBorders>
          </w:tcPr>
          <w:p w14:paraId="4BE9C035" w14:textId="014C785C" w:rsidR="00F72392" w:rsidRPr="00AE7469" w:rsidRDefault="00D85512" w:rsidP="004C1EF7">
            <w:pPr>
              <w:spacing w:before="20" w:after="20"/>
              <w:ind w:left="-279" w:right="63"/>
              <w:jc w:val="right"/>
              <w:rPr>
                <w:sz w:val="20"/>
                <w:szCs w:val="20"/>
              </w:rPr>
            </w:pPr>
            <w:r w:rsidRPr="00AE7469">
              <w:rPr>
                <w:sz w:val="20"/>
                <w:szCs w:val="20"/>
              </w:rPr>
              <w:t>0</w:t>
            </w:r>
          </w:p>
        </w:tc>
        <w:tc>
          <w:tcPr>
            <w:tcW w:w="625" w:type="pct"/>
            <w:tcBorders>
              <w:top w:val="single" w:sz="4" w:space="0" w:color="auto"/>
              <w:left w:val="single" w:sz="4" w:space="0" w:color="auto"/>
              <w:bottom w:val="single" w:sz="4" w:space="0" w:color="auto"/>
              <w:right w:val="single" w:sz="4" w:space="0" w:color="auto"/>
            </w:tcBorders>
            <w:noWrap/>
          </w:tcPr>
          <w:p w14:paraId="617F8B3E" w14:textId="3D34ACCA" w:rsidR="00F72392" w:rsidRPr="00AE7469" w:rsidRDefault="00BF0E1B" w:rsidP="004C1EF7">
            <w:pPr>
              <w:spacing w:before="20" w:after="20"/>
              <w:ind w:left="-279" w:right="63"/>
              <w:jc w:val="right"/>
              <w:rPr>
                <w:sz w:val="20"/>
                <w:szCs w:val="20"/>
              </w:rPr>
            </w:pPr>
            <w:r w:rsidRPr="00AE7469">
              <w:rPr>
                <w:sz w:val="20"/>
                <w:szCs w:val="20"/>
              </w:rPr>
              <w:t>0,04</w:t>
            </w:r>
          </w:p>
        </w:tc>
      </w:tr>
      <w:tr w:rsidR="00F72392" w:rsidRPr="00AE7469" w14:paraId="6ACFD87F" w14:textId="77777777" w:rsidTr="00B02535">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281E4E80" w14:textId="77777777" w:rsidR="00F72392" w:rsidRPr="00AE7469" w:rsidRDefault="00F72392" w:rsidP="004C1EF7">
            <w:pPr>
              <w:keepNext/>
              <w:spacing w:before="20" w:after="20"/>
              <w:ind w:left="96"/>
              <w:jc w:val="left"/>
              <w:rPr>
                <w:rFonts w:eastAsiaTheme="minorHAnsi"/>
                <w:b/>
                <w:sz w:val="20"/>
                <w:szCs w:val="20"/>
              </w:rPr>
            </w:pPr>
            <w:r w:rsidRPr="00AE7469">
              <w:rPr>
                <w:b/>
                <w:sz w:val="20"/>
                <w:szCs w:val="20"/>
              </w:rPr>
              <w:t>Total (toneladas PAO)</w:t>
            </w:r>
          </w:p>
        </w:tc>
        <w:tc>
          <w:tcPr>
            <w:tcW w:w="632" w:type="pct"/>
            <w:tcBorders>
              <w:top w:val="single" w:sz="4" w:space="0" w:color="auto"/>
              <w:left w:val="single" w:sz="4" w:space="0" w:color="auto"/>
              <w:bottom w:val="single" w:sz="4" w:space="0" w:color="auto"/>
              <w:right w:val="single" w:sz="4" w:space="0" w:color="auto"/>
            </w:tcBorders>
            <w:noWrap/>
          </w:tcPr>
          <w:p w14:paraId="2DB6538D" w14:textId="1E1679ED" w:rsidR="00F72392" w:rsidRPr="00AE7469" w:rsidRDefault="00F9058C" w:rsidP="004C1EF7">
            <w:pPr>
              <w:spacing w:before="20" w:after="20"/>
              <w:ind w:left="-279" w:right="63"/>
              <w:jc w:val="right"/>
              <w:rPr>
                <w:b/>
                <w:sz w:val="20"/>
                <w:szCs w:val="20"/>
                <w:lang w:eastAsia="en-CA"/>
              </w:rPr>
            </w:pPr>
            <w:r w:rsidRPr="00AE7469">
              <w:rPr>
                <w:sz w:val="20"/>
                <w:szCs w:val="20"/>
                <w:lang w:eastAsia="en-CA"/>
              </w:rPr>
              <w:t>0,14</w:t>
            </w:r>
          </w:p>
        </w:tc>
        <w:tc>
          <w:tcPr>
            <w:tcW w:w="632" w:type="pct"/>
            <w:tcBorders>
              <w:top w:val="single" w:sz="4" w:space="0" w:color="auto"/>
              <w:left w:val="single" w:sz="4" w:space="0" w:color="auto"/>
              <w:bottom w:val="single" w:sz="4" w:space="0" w:color="auto"/>
              <w:right w:val="single" w:sz="4" w:space="0" w:color="auto"/>
            </w:tcBorders>
            <w:noWrap/>
          </w:tcPr>
          <w:p w14:paraId="46B013E6" w14:textId="535B6F22" w:rsidR="00F72392" w:rsidRPr="00AE7469" w:rsidRDefault="00F9058C" w:rsidP="004C1EF7">
            <w:pPr>
              <w:spacing w:before="20" w:after="20"/>
              <w:ind w:left="-279" w:right="63"/>
              <w:jc w:val="right"/>
              <w:rPr>
                <w:b/>
                <w:sz w:val="20"/>
                <w:szCs w:val="20"/>
              </w:rPr>
            </w:pPr>
            <w:r w:rsidRPr="00AE7469">
              <w:rPr>
                <w:sz w:val="20"/>
                <w:szCs w:val="20"/>
              </w:rPr>
              <w:t>0,81</w:t>
            </w:r>
          </w:p>
        </w:tc>
        <w:tc>
          <w:tcPr>
            <w:tcW w:w="632" w:type="pct"/>
            <w:tcBorders>
              <w:top w:val="single" w:sz="4" w:space="0" w:color="auto"/>
              <w:left w:val="single" w:sz="4" w:space="0" w:color="auto"/>
              <w:bottom w:val="single" w:sz="4" w:space="0" w:color="auto"/>
              <w:right w:val="single" w:sz="4" w:space="0" w:color="auto"/>
            </w:tcBorders>
            <w:noWrap/>
          </w:tcPr>
          <w:p w14:paraId="6BF849ED" w14:textId="4DA46371" w:rsidR="00F72392" w:rsidRPr="00AE7469" w:rsidRDefault="00F9058C" w:rsidP="004C1EF7">
            <w:pPr>
              <w:spacing w:before="20" w:after="20"/>
              <w:ind w:left="-279" w:right="63"/>
              <w:jc w:val="right"/>
              <w:rPr>
                <w:b/>
                <w:sz w:val="20"/>
                <w:szCs w:val="20"/>
              </w:rPr>
            </w:pPr>
            <w:r w:rsidRPr="00AE7469">
              <w:rPr>
                <w:sz w:val="20"/>
                <w:szCs w:val="20"/>
              </w:rPr>
              <w:t>2,03</w:t>
            </w:r>
          </w:p>
        </w:tc>
        <w:tc>
          <w:tcPr>
            <w:tcW w:w="634" w:type="pct"/>
            <w:tcBorders>
              <w:top w:val="single" w:sz="4" w:space="0" w:color="auto"/>
              <w:left w:val="single" w:sz="4" w:space="0" w:color="auto"/>
              <w:bottom w:val="single" w:sz="4" w:space="0" w:color="auto"/>
              <w:right w:val="single" w:sz="4" w:space="0" w:color="auto"/>
            </w:tcBorders>
          </w:tcPr>
          <w:p w14:paraId="2F38EE1A" w14:textId="07D31C52" w:rsidR="00F72392" w:rsidRPr="00AE7469" w:rsidRDefault="00F9058C" w:rsidP="004C1EF7">
            <w:pPr>
              <w:spacing w:before="20" w:after="20"/>
              <w:ind w:left="-279" w:right="63"/>
              <w:jc w:val="right"/>
              <w:rPr>
                <w:b/>
                <w:sz w:val="20"/>
                <w:szCs w:val="20"/>
              </w:rPr>
            </w:pPr>
            <w:r w:rsidRPr="00AE7469">
              <w:rPr>
                <w:sz w:val="20"/>
                <w:szCs w:val="20"/>
              </w:rPr>
              <w:t>2,63</w:t>
            </w:r>
          </w:p>
        </w:tc>
        <w:tc>
          <w:tcPr>
            <w:tcW w:w="634" w:type="pct"/>
            <w:tcBorders>
              <w:top w:val="single" w:sz="4" w:space="0" w:color="auto"/>
              <w:left w:val="single" w:sz="4" w:space="0" w:color="auto"/>
              <w:bottom w:val="single" w:sz="4" w:space="0" w:color="auto"/>
              <w:right w:val="single" w:sz="4" w:space="0" w:color="auto"/>
            </w:tcBorders>
          </w:tcPr>
          <w:p w14:paraId="36132F97" w14:textId="13CA02D6" w:rsidR="00F72392" w:rsidRPr="00AE7469" w:rsidRDefault="00A103B8" w:rsidP="004C1EF7">
            <w:pPr>
              <w:spacing w:before="20" w:after="20"/>
              <w:ind w:left="-279" w:right="63"/>
              <w:jc w:val="right"/>
              <w:rPr>
                <w:b/>
                <w:sz w:val="20"/>
                <w:szCs w:val="20"/>
              </w:rPr>
            </w:pPr>
            <w:r w:rsidRPr="00AE7469">
              <w:rPr>
                <w:sz w:val="20"/>
                <w:szCs w:val="20"/>
              </w:rPr>
              <w:t>1,31</w:t>
            </w:r>
          </w:p>
        </w:tc>
        <w:tc>
          <w:tcPr>
            <w:tcW w:w="625" w:type="pct"/>
            <w:tcBorders>
              <w:top w:val="single" w:sz="4" w:space="0" w:color="auto"/>
              <w:left w:val="single" w:sz="4" w:space="0" w:color="auto"/>
              <w:bottom w:val="single" w:sz="4" w:space="0" w:color="auto"/>
              <w:right w:val="single" w:sz="4" w:space="0" w:color="auto"/>
            </w:tcBorders>
            <w:noWrap/>
          </w:tcPr>
          <w:p w14:paraId="19158D06" w14:textId="5E5A12E4" w:rsidR="00F72392" w:rsidRPr="00AE7469" w:rsidRDefault="00BF0E1B" w:rsidP="004C1EF7">
            <w:pPr>
              <w:spacing w:before="20" w:after="20"/>
              <w:ind w:left="-279" w:right="63"/>
              <w:jc w:val="right"/>
              <w:rPr>
                <w:rFonts w:eastAsiaTheme="minorHAnsi"/>
                <w:b/>
                <w:sz w:val="20"/>
                <w:szCs w:val="20"/>
              </w:rPr>
            </w:pPr>
            <w:r w:rsidRPr="00AE7469">
              <w:rPr>
                <w:rFonts w:eastAsiaTheme="minorHAnsi"/>
                <w:b/>
                <w:sz w:val="20"/>
                <w:szCs w:val="20"/>
              </w:rPr>
              <w:t>5,73</w:t>
            </w:r>
          </w:p>
        </w:tc>
      </w:tr>
    </w:tbl>
    <w:p w14:paraId="1ADC3DCB" w14:textId="7130BDDC" w:rsidR="00F72392" w:rsidRPr="00AE7469" w:rsidRDefault="00F72392" w:rsidP="00A50F71">
      <w:pPr>
        <w:keepNext/>
        <w:rPr>
          <w:sz w:val="18"/>
          <w:szCs w:val="18"/>
        </w:rPr>
      </w:pPr>
      <w:r w:rsidRPr="00AE7469">
        <w:rPr>
          <w:sz w:val="18"/>
          <w:szCs w:val="18"/>
        </w:rPr>
        <w:t>* Datos de CP.</w:t>
      </w:r>
    </w:p>
    <w:p w14:paraId="5E1C8186" w14:textId="77777777" w:rsidR="00911A54" w:rsidRPr="00AE7469" w:rsidRDefault="00911A54" w:rsidP="00A50F71">
      <w:pPr>
        <w:keepNext/>
      </w:pPr>
    </w:p>
    <w:p w14:paraId="463956A1" w14:textId="3517CD1E" w:rsidR="00F72392" w:rsidRPr="002D14A8" w:rsidRDefault="00EF258F" w:rsidP="000B16B6">
      <w:pPr>
        <w:numPr>
          <w:ilvl w:val="0"/>
          <w:numId w:val="1"/>
        </w:numPr>
        <w:spacing w:after="240"/>
        <w:outlineLvl w:val="0"/>
        <w:rPr>
          <w:lang w:val="es-ES"/>
        </w:rPr>
      </w:pPr>
      <w:r w:rsidRPr="002D14A8">
        <w:rPr>
          <w:lang w:val="es-ES"/>
        </w:rPr>
        <w:t xml:space="preserve">El consumo </w:t>
      </w:r>
      <w:r w:rsidR="00AF029F" w:rsidRPr="002D14A8">
        <w:rPr>
          <w:lang w:val="es-ES"/>
        </w:rPr>
        <w:t>de</w:t>
      </w:r>
      <w:r w:rsidRPr="002D14A8">
        <w:rPr>
          <w:lang w:val="es-ES"/>
        </w:rPr>
        <w:t xml:space="preserve"> HCFC </w:t>
      </w:r>
      <w:r w:rsidR="00AF029F" w:rsidRPr="002D14A8">
        <w:rPr>
          <w:lang w:val="es-ES"/>
        </w:rPr>
        <w:t xml:space="preserve">en Fiji </w:t>
      </w:r>
      <w:r w:rsidR="00784E17" w:rsidRPr="002D14A8">
        <w:rPr>
          <w:lang w:val="es-ES"/>
        </w:rPr>
        <w:t xml:space="preserve">experimentó </w:t>
      </w:r>
      <w:r w:rsidR="003A1328" w:rsidRPr="002D14A8">
        <w:rPr>
          <w:lang w:val="es-ES"/>
        </w:rPr>
        <w:t xml:space="preserve">un aumento temporal durante el </w:t>
      </w:r>
      <w:r w:rsidR="00AF029F" w:rsidRPr="002D14A8">
        <w:rPr>
          <w:lang w:val="es-ES"/>
        </w:rPr>
        <w:t>período</w:t>
      </w:r>
      <w:r w:rsidR="003A1328" w:rsidRPr="002D14A8">
        <w:rPr>
          <w:lang w:val="es-ES"/>
        </w:rPr>
        <w:t xml:space="preserve"> 2022-2024, </w:t>
      </w:r>
      <w:r w:rsidR="00AF029F" w:rsidRPr="002D14A8">
        <w:rPr>
          <w:lang w:val="es-ES"/>
        </w:rPr>
        <w:t xml:space="preserve">impulsado </w:t>
      </w:r>
      <w:r w:rsidR="00D22708" w:rsidRPr="002D14A8">
        <w:rPr>
          <w:lang w:val="es-ES"/>
        </w:rPr>
        <w:t xml:space="preserve">principalmente </w:t>
      </w:r>
      <w:r w:rsidR="00AF029F" w:rsidRPr="002D14A8">
        <w:rPr>
          <w:lang w:val="es-ES"/>
        </w:rPr>
        <w:t xml:space="preserve">por </w:t>
      </w:r>
      <w:r w:rsidR="0029486A" w:rsidRPr="002D14A8">
        <w:rPr>
          <w:lang w:val="es-ES"/>
        </w:rPr>
        <w:t xml:space="preserve">la recuperación económica </w:t>
      </w:r>
      <w:r w:rsidR="000B16B6" w:rsidRPr="002D14A8">
        <w:rPr>
          <w:lang w:val="es-ES"/>
        </w:rPr>
        <w:t xml:space="preserve">tras la COVID-19 </w:t>
      </w:r>
      <w:r w:rsidR="0029486A" w:rsidRPr="002D14A8">
        <w:rPr>
          <w:lang w:val="es-ES"/>
        </w:rPr>
        <w:t xml:space="preserve">y </w:t>
      </w:r>
      <w:r w:rsidR="00BA2117" w:rsidRPr="002D14A8">
        <w:rPr>
          <w:lang w:val="es-ES"/>
        </w:rPr>
        <w:t xml:space="preserve">el aumento de </w:t>
      </w:r>
      <w:r w:rsidR="0029486A" w:rsidRPr="002D14A8">
        <w:rPr>
          <w:lang w:val="es-ES"/>
        </w:rPr>
        <w:t>las necesidades de servicio y mantenimiento de los equipos que utilizan HCFC</w:t>
      </w:r>
      <w:r w:rsidR="000B16B6" w:rsidRPr="002D14A8">
        <w:rPr>
          <w:lang w:val="es-ES"/>
        </w:rPr>
        <w:t>.</w:t>
      </w:r>
      <w:r w:rsidR="0029486A" w:rsidRPr="002D14A8">
        <w:rPr>
          <w:lang w:val="es-ES"/>
        </w:rPr>
        <w:t xml:space="preserve"> </w:t>
      </w:r>
      <w:r w:rsidR="0051189F" w:rsidRPr="002D14A8">
        <w:rPr>
          <w:lang w:val="es-ES"/>
        </w:rPr>
        <w:t xml:space="preserve">El consumo </w:t>
      </w:r>
      <w:r w:rsidR="00077F5B" w:rsidRPr="002D14A8">
        <w:rPr>
          <w:lang w:val="es-ES"/>
        </w:rPr>
        <w:t xml:space="preserve">disminuyó </w:t>
      </w:r>
      <w:r w:rsidR="0051189F" w:rsidRPr="002D14A8">
        <w:rPr>
          <w:lang w:val="es-ES"/>
        </w:rPr>
        <w:t xml:space="preserve">en 2025 debido a la efectividad de </w:t>
      </w:r>
      <w:r w:rsidR="00335111" w:rsidRPr="002D14A8">
        <w:rPr>
          <w:lang w:val="es-ES"/>
        </w:rPr>
        <w:t>los controles</w:t>
      </w:r>
      <w:r w:rsidR="0051189F" w:rsidRPr="002D14A8">
        <w:rPr>
          <w:lang w:val="es-ES"/>
        </w:rPr>
        <w:t xml:space="preserve"> de los HCFC a través </w:t>
      </w:r>
      <w:r w:rsidR="00ED257B" w:rsidRPr="002D14A8">
        <w:rPr>
          <w:lang w:val="es-ES"/>
        </w:rPr>
        <w:t xml:space="preserve">del </w:t>
      </w:r>
      <w:r w:rsidR="0051189F" w:rsidRPr="002D14A8">
        <w:rPr>
          <w:lang w:val="es-ES"/>
        </w:rPr>
        <w:t>sistema de cupos de HCFC</w:t>
      </w:r>
      <w:r w:rsidR="004645A1" w:rsidRPr="002D14A8">
        <w:rPr>
          <w:lang w:val="es-ES"/>
        </w:rPr>
        <w:t xml:space="preserve">. </w:t>
      </w:r>
      <w:r w:rsidR="0051189F" w:rsidRPr="002D14A8">
        <w:rPr>
          <w:lang w:val="es-ES"/>
        </w:rPr>
        <w:t xml:space="preserve">Se espera que siga </w:t>
      </w:r>
      <w:r w:rsidR="0035667E" w:rsidRPr="002D14A8">
        <w:rPr>
          <w:lang w:val="es-ES"/>
        </w:rPr>
        <w:t xml:space="preserve">disminuyendo </w:t>
      </w:r>
      <w:r w:rsidR="00007875" w:rsidRPr="002D14A8">
        <w:rPr>
          <w:lang w:val="es-ES"/>
        </w:rPr>
        <w:t xml:space="preserve">como resultado de </w:t>
      </w:r>
      <w:r w:rsidR="0051189F" w:rsidRPr="002D14A8">
        <w:rPr>
          <w:lang w:val="es-ES"/>
        </w:rPr>
        <w:t xml:space="preserve">la efectividad de </w:t>
      </w:r>
      <w:r w:rsidR="00B476FC" w:rsidRPr="002D14A8">
        <w:rPr>
          <w:lang w:val="es-ES"/>
        </w:rPr>
        <w:t xml:space="preserve">la </w:t>
      </w:r>
      <w:r w:rsidR="0051189F" w:rsidRPr="002D14A8">
        <w:rPr>
          <w:lang w:val="es-ES"/>
        </w:rPr>
        <w:t xml:space="preserve">prohibición </w:t>
      </w:r>
      <w:r w:rsidR="00F71092" w:rsidRPr="002D14A8">
        <w:rPr>
          <w:lang w:val="es-ES"/>
        </w:rPr>
        <w:t xml:space="preserve">de </w:t>
      </w:r>
      <w:r w:rsidR="0051189F" w:rsidRPr="002D14A8">
        <w:rPr>
          <w:lang w:val="es-ES"/>
        </w:rPr>
        <w:t xml:space="preserve">importar, exportar y fabricar equipos a base de HCFC, </w:t>
      </w:r>
      <w:r w:rsidR="00FB1465" w:rsidRPr="002D14A8">
        <w:rPr>
          <w:lang w:val="es-ES"/>
        </w:rPr>
        <w:t xml:space="preserve">en vigor </w:t>
      </w:r>
      <w:r w:rsidR="0051189F" w:rsidRPr="002D14A8">
        <w:rPr>
          <w:lang w:val="es-ES"/>
        </w:rPr>
        <w:t xml:space="preserve">a partir del 1 de agosto de 2025, </w:t>
      </w:r>
      <w:r w:rsidR="00EA0845" w:rsidRPr="002D14A8">
        <w:rPr>
          <w:lang w:val="es-ES"/>
        </w:rPr>
        <w:t xml:space="preserve">así como </w:t>
      </w:r>
      <w:r w:rsidR="00FF6CAE" w:rsidRPr="002D14A8">
        <w:rPr>
          <w:lang w:val="es-ES"/>
        </w:rPr>
        <w:t xml:space="preserve">de otras medidas </w:t>
      </w:r>
      <w:r w:rsidR="00944559" w:rsidRPr="002D14A8">
        <w:rPr>
          <w:lang w:val="es-ES"/>
        </w:rPr>
        <w:t xml:space="preserve">de sensibilización </w:t>
      </w:r>
      <w:r w:rsidR="00FF6CAE" w:rsidRPr="002D14A8">
        <w:rPr>
          <w:lang w:val="es-ES"/>
        </w:rPr>
        <w:t xml:space="preserve">y creación de capacidad </w:t>
      </w:r>
      <w:r w:rsidR="00345F6F" w:rsidRPr="002D14A8">
        <w:rPr>
          <w:lang w:val="es-ES"/>
        </w:rPr>
        <w:t xml:space="preserve">destinadas a sustituir </w:t>
      </w:r>
      <w:r w:rsidR="00FF6CAE" w:rsidRPr="002D14A8">
        <w:rPr>
          <w:lang w:val="es-ES"/>
        </w:rPr>
        <w:t xml:space="preserve">los equipos a base de HCFC y </w:t>
      </w:r>
      <w:r w:rsidR="00617964" w:rsidRPr="002D14A8">
        <w:rPr>
          <w:lang w:val="es-ES"/>
        </w:rPr>
        <w:t xml:space="preserve">promover </w:t>
      </w:r>
      <w:r w:rsidR="00925AE3" w:rsidRPr="002D14A8">
        <w:rPr>
          <w:lang w:val="es-ES"/>
        </w:rPr>
        <w:t xml:space="preserve">la </w:t>
      </w:r>
      <w:r w:rsidR="00FF6CAE" w:rsidRPr="002D14A8">
        <w:rPr>
          <w:lang w:val="es-ES"/>
        </w:rPr>
        <w:t xml:space="preserve">adopción de </w:t>
      </w:r>
      <w:r w:rsidR="00B4672C" w:rsidRPr="002D14A8">
        <w:rPr>
          <w:lang w:val="es-ES"/>
        </w:rPr>
        <w:t xml:space="preserve">tecnologías </w:t>
      </w:r>
      <w:r w:rsidR="00FF6CAE" w:rsidRPr="002D14A8">
        <w:rPr>
          <w:lang w:val="es-ES"/>
        </w:rPr>
        <w:t xml:space="preserve">alternativas. </w:t>
      </w:r>
    </w:p>
    <w:p w14:paraId="20BD2CB7" w14:textId="77777777" w:rsidR="00F72392" w:rsidRPr="002D14A8" w:rsidRDefault="00F72392" w:rsidP="00BA7B47">
      <w:pPr>
        <w:keepNext/>
        <w:spacing w:after="240"/>
        <w:rPr>
          <w:i/>
          <w:lang w:val="es-ES"/>
        </w:rPr>
      </w:pPr>
      <w:r w:rsidRPr="002D14A8">
        <w:rPr>
          <w:i/>
          <w:lang w:val="es-ES"/>
        </w:rPr>
        <w:t>Informe de ejecución del programa de país</w:t>
      </w:r>
    </w:p>
    <w:p w14:paraId="2267EFBB" w14:textId="374B1702" w:rsidR="00624666" w:rsidRPr="002D14A8" w:rsidRDefault="00F72392" w:rsidP="00624666">
      <w:pPr>
        <w:numPr>
          <w:ilvl w:val="0"/>
          <w:numId w:val="1"/>
        </w:numPr>
        <w:spacing w:after="240"/>
        <w:outlineLvl w:val="0"/>
        <w:rPr>
          <w:lang w:val="es-ES"/>
        </w:rPr>
      </w:pPr>
      <w:r w:rsidRPr="002D14A8">
        <w:rPr>
          <w:lang w:val="es-ES"/>
        </w:rPr>
        <w:t xml:space="preserve">Los datos sobre el consumo de HCFC facilitados por el Gobierno de </w:t>
      </w:r>
      <w:r w:rsidR="00382653" w:rsidRPr="002D14A8">
        <w:rPr>
          <w:lang w:val="es-ES"/>
        </w:rPr>
        <w:t xml:space="preserve">Fiyi </w:t>
      </w:r>
      <w:r w:rsidRPr="002D14A8">
        <w:rPr>
          <w:lang w:val="es-ES"/>
        </w:rPr>
        <w:t xml:space="preserve">en su informe de ejecución del programa para 2024 están en concordancia con los datos comunicados en virtud del artículo 7 del Protocolo de Montreal. </w:t>
      </w:r>
    </w:p>
    <w:p w14:paraId="2305ADC7" w14:textId="382C9BF6" w:rsidR="00F72392" w:rsidRPr="00AE7469" w:rsidRDefault="00F72392" w:rsidP="00624666">
      <w:pPr>
        <w:keepNext/>
        <w:spacing w:after="240"/>
        <w:rPr>
          <w:i/>
        </w:rPr>
      </w:pPr>
      <w:r w:rsidRPr="00AE7469">
        <w:rPr>
          <w:i/>
        </w:rPr>
        <w:t xml:space="preserve">Informe de verificación </w:t>
      </w:r>
    </w:p>
    <w:p w14:paraId="2BE865D0" w14:textId="30EE080A" w:rsidR="00F72392" w:rsidRPr="002D14A8" w:rsidRDefault="00F72392" w:rsidP="00071941">
      <w:pPr>
        <w:pStyle w:val="Heading1"/>
        <w:rPr>
          <w:lang w:val="es-ES"/>
        </w:rPr>
      </w:pPr>
      <w:r w:rsidRPr="002D14A8">
        <w:rPr>
          <w:lang w:val="es-ES"/>
        </w:rPr>
        <w:t xml:space="preserve">El informe de verificación confirmó que el Gobierno estaba aplicando un sistema de licencias y cupos de HCFC para las importaciones y exportaciones y que el consumo total de HCFC notificado en virtud del artículo 7 del Protocolo de Montreal para el </w:t>
      </w:r>
      <w:r w:rsidR="00A769A3" w:rsidRPr="002D14A8">
        <w:rPr>
          <w:lang w:val="es-ES"/>
        </w:rPr>
        <w:t xml:space="preserve">período 2021-2024 y los datos del programa de país para </w:t>
      </w:r>
      <w:r w:rsidR="00A769A3" w:rsidRPr="002D14A8">
        <w:rPr>
          <w:lang w:val="es-ES"/>
        </w:rPr>
        <w:lastRenderedPageBreak/>
        <w:t xml:space="preserve">2025 </w:t>
      </w:r>
      <w:r w:rsidRPr="002D14A8">
        <w:rPr>
          <w:lang w:val="es-ES"/>
        </w:rPr>
        <w:t xml:space="preserve">eran correctos (como se muestra en el Cuadro 1 anterior). La verificación concluyó que </w:t>
      </w:r>
      <w:r w:rsidR="00382653" w:rsidRPr="002D14A8">
        <w:rPr>
          <w:lang w:val="es-ES"/>
        </w:rPr>
        <w:t xml:space="preserve">Fiji </w:t>
      </w:r>
      <w:r w:rsidR="007F4E71" w:rsidRPr="002D14A8">
        <w:rPr>
          <w:lang w:val="es-ES"/>
        </w:rPr>
        <w:t>cumplía las metas de cumplimiento establecidas en el Protocolo de Montreal y en su Acuerdo con el Comité Ejecutivo, y que los niveles de consumo verificados se mantenían muy por debajo de los límites permitidos.</w:t>
      </w:r>
    </w:p>
    <w:p w14:paraId="0D96B116" w14:textId="39630F6E" w:rsidR="00F72392" w:rsidRPr="002D14A8" w:rsidRDefault="00F72392" w:rsidP="00BA7B47">
      <w:pPr>
        <w:keepNext/>
        <w:spacing w:after="240"/>
        <w:rPr>
          <w:u w:val="single"/>
          <w:lang w:val="es-ES"/>
        </w:rPr>
      </w:pPr>
      <w:r w:rsidRPr="002D14A8">
        <w:rPr>
          <w:u w:val="single"/>
          <w:lang w:val="es-ES"/>
        </w:rPr>
        <w:t xml:space="preserve">Estado de ejecución de la etapa I del plan de gestión para la eliminación de los HCFC </w:t>
      </w:r>
    </w:p>
    <w:p w14:paraId="69144845" w14:textId="43CCAD31" w:rsidR="00F72392" w:rsidRPr="002D14A8" w:rsidRDefault="00F72392" w:rsidP="00BA7B47">
      <w:pPr>
        <w:numPr>
          <w:ilvl w:val="0"/>
          <w:numId w:val="1"/>
        </w:numPr>
        <w:spacing w:after="240"/>
        <w:outlineLvl w:val="0"/>
        <w:rPr>
          <w:lang w:val="es-ES"/>
        </w:rPr>
      </w:pPr>
      <w:r w:rsidRPr="002D14A8">
        <w:rPr>
          <w:lang w:val="es-ES"/>
        </w:rPr>
        <w:t>La etapa I del PGEH concluyó el</w:t>
      </w:r>
      <w:r w:rsidR="00D13B81" w:rsidRPr="002D14A8">
        <w:rPr>
          <w:lang w:val="es-ES"/>
        </w:rPr>
        <w:t xml:space="preserve"> 31 de diciembre de 2022</w:t>
      </w:r>
      <w:r w:rsidRPr="002D14A8">
        <w:rPr>
          <w:lang w:val="es-ES"/>
        </w:rPr>
        <w:t>, de acuerdo con la extensión aprobada por el Comité Ejecutivo mediante la decisión</w:t>
      </w:r>
      <w:r w:rsidR="00063595" w:rsidRPr="002D14A8">
        <w:rPr>
          <w:lang w:val="es-ES"/>
        </w:rPr>
        <w:t xml:space="preserve"> 88/49</w:t>
      </w:r>
      <w:r w:rsidR="001C3603">
        <w:rPr>
          <w:lang w:val="es-ES"/>
        </w:rPr>
        <w:t xml:space="preserve"> </w:t>
      </w:r>
      <w:r w:rsidR="004972F6" w:rsidRPr="002D14A8">
        <w:rPr>
          <w:lang w:val="es-ES"/>
        </w:rPr>
        <w:t>a)</w:t>
      </w:r>
      <w:r w:rsidRPr="002D14A8">
        <w:rPr>
          <w:lang w:val="es-ES"/>
        </w:rPr>
        <w:t>. El informe de finalización del proyecto se presentó el</w:t>
      </w:r>
      <w:r w:rsidR="00D13B81" w:rsidRPr="002D14A8">
        <w:rPr>
          <w:lang w:val="es-ES"/>
        </w:rPr>
        <w:t xml:space="preserve"> 13 de abril de 2023</w:t>
      </w:r>
      <w:r w:rsidRPr="002D14A8">
        <w:rPr>
          <w:lang w:val="es-ES"/>
        </w:rPr>
        <w:t>.</w:t>
      </w:r>
    </w:p>
    <w:p w14:paraId="4A257082" w14:textId="77C3A288" w:rsidR="00F72392" w:rsidRPr="002D14A8" w:rsidRDefault="00F72392" w:rsidP="00BA7B47">
      <w:pPr>
        <w:keepNext/>
        <w:spacing w:after="240"/>
        <w:rPr>
          <w:u w:val="single"/>
          <w:lang w:val="es-ES"/>
        </w:rPr>
      </w:pPr>
      <w:r w:rsidRPr="002D14A8">
        <w:rPr>
          <w:u w:val="single"/>
          <w:lang w:val="es-ES"/>
        </w:rPr>
        <w:t xml:space="preserve">Informe sobre la marcha del </w:t>
      </w:r>
      <w:r w:rsidR="00F9171C" w:rsidRPr="002D14A8">
        <w:rPr>
          <w:u w:val="single"/>
          <w:lang w:val="es-ES"/>
        </w:rPr>
        <w:t>primer</w:t>
      </w:r>
      <w:r w:rsidRPr="002D14A8">
        <w:rPr>
          <w:u w:val="single"/>
          <w:lang w:val="es-ES"/>
        </w:rPr>
        <w:t xml:space="preserve"> tramo de la fase II del plan de gestión de la eliminación de los HCFC</w:t>
      </w:r>
    </w:p>
    <w:p w14:paraId="195A0538" w14:textId="5CCE6F33" w:rsidR="00F72392" w:rsidRPr="00AE7469" w:rsidRDefault="00F72392" w:rsidP="00BA7B47">
      <w:pPr>
        <w:spacing w:after="240"/>
      </w:pPr>
      <w:r w:rsidRPr="00AE7469">
        <w:rPr>
          <w:i/>
        </w:rPr>
        <w:t xml:space="preserve">Marco jurídico </w:t>
      </w:r>
    </w:p>
    <w:p w14:paraId="2D86EE97" w14:textId="57A6966F" w:rsidR="00F72392" w:rsidRPr="002D14A8" w:rsidRDefault="0051705A" w:rsidP="00BF39EE">
      <w:pPr>
        <w:pStyle w:val="Heading1"/>
        <w:rPr>
          <w:lang w:val="es-ES"/>
        </w:rPr>
      </w:pPr>
      <w:r w:rsidRPr="002D14A8">
        <w:rPr>
          <w:lang w:val="es-ES"/>
        </w:rPr>
        <w:t xml:space="preserve">El Gobierno ha armonizado </w:t>
      </w:r>
      <w:r w:rsidR="00444352" w:rsidRPr="002D14A8">
        <w:rPr>
          <w:lang w:val="es-ES"/>
        </w:rPr>
        <w:t xml:space="preserve">sus </w:t>
      </w:r>
      <w:r w:rsidRPr="002D14A8">
        <w:rPr>
          <w:lang w:val="es-ES"/>
        </w:rPr>
        <w:t xml:space="preserve">códigos aduaneros con la enmienda de 2022 del Sistema Armonizado de la Organización Mundial de Aduanas. </w:t>
      </w:r>
      <w:r w:rsidR="006A7AB3" w:rsidRPr="002D14A8">
        <w:rPr>
          <w:lang w:val="es-ES"/>
        </w:rPr>
        <w:t xml:space="preserve">Desde 2022, </w:t>
      </w:r>
      <w:r w:rsidR="00F65DD5" w:rsidRPr="002D14A8">
        <w:rPr>
          <w:lang w:val="es-ES"/>
        </w:rPr>
        <w:t xml:space="preserve">se ha </w:t>
      </w:r>
      <w:r w:rsidR="006A7AB3" w:rsidRPr="002D14A8">
        <w:rPr>
          <w:lang w:val="es-ES"/>
        </w:rPr>
        <w:t xml:space="preserve">establecido </w:t>
      </w:r>
      <w:r w:rsidR="00F65DD5" w:rsidRPr="002D14A8">
        <w:rPr>
          <w:lang w:val="es-ES"/>
        </w:rPr>
        <w:t xml:space="preserve">un </w:t>
      </w:r>
      <w:r w:rsidR="006A7AB3" w:rsidRPr="002D14A8">
        <w:rPr>
          <w:lang w:val="es-ES"/>
        </w:rPr>
        <w:t xml:space="preserve">sistema de autorización </w:t>
      </w:r>
      <w:r w:rsidR="003B340C" w:rsidRPr="002D14A8">
        <w:rPr>
          <w:lang w:val="es-ES"/>
        </w:rPr>
        <w:t xml:space="preserve">obligatoria </w:t>
      </w:r>
      <w:r w:rsidR="006A7AB3" w:rsidRPr="002D14A8">
        <w:rPr>
          <w:lang w:val="es-ES"/>
        </w:rPr>
        <w:t xml:space="preserve">para la importación de todos los equipos </w:t>
      </w:r>
      <w:r w:rsidR="006B49C7" w:rsidRPr="002D14A8">
        <w:rPr>
          <w:lang w:val="es-ES"/>
        </w:rPr>
        <w:t>de refrigeración y aire acondicionado (</w:t>
      </w:r>
      <w:r w:rsidR="006A7AB3" w:rsidRPr="002D14A8">
        <w:rPr>
          <w:lang w:val="es-ES"/>
        </w:rPr>
        <w:t>RAC</w:t>
      </w:r>
      <w:r w:rsidR="006B49C7" w:rsidRPr="002D14A8">
        <w:rPr>
          <w:lang w:val="es-ES"/>
        </w:rPr>
        <w:t>)</w:t>
      </w:r>
      <w:r w:rsidR="006A7AB3" w:rsidRPr="002D14A8">
        <w:rPr>
          <w:lang w:val="es-ES"/>
        </w:rPr>
        <w:t xml:space="preserve">, que se hace efectivo mediante legislación. En virtud de este sistema, las empresas están obligadas a obtener un permiso y la aprobación </w:t>
      </w:r>
      <w:r w:rsidR="004722AF" w:rsidRPr="002D14A8">
        <w:rPr>
          <w:lang w:val="es-ES"/>
        </w:rPr>
        <w:t xml:space="preserve">del </w:t>
      </w:r>
      <w:r w:rsidR="006A7AB3" w:rsidRPr="002D14A8">
        <w:rPr>
          <w:lang w:val="es-ES"/>
        </w:rPr>
        <w:t>Departamento de Medio Ambiente antes de importar equipos de refrigeración y aire acondicionado con cualquier tipo de especificaciones. Desde el 1 de agosto de 2025, Fiji también</w:t>
      </w:r>
      <w:r w:rsidR="002F1FA9" w:rsidRPr="002D14A8">
        <w:rPr>
          <w:lang w:val="es-ES"/>
        </w:rPr>
        <w:t xml:space="preserve"> ha </w:t>
      </w:r>
      <w:r w:rsidR="006A7AB3" w:rsidRPr="002D14A8">
        <w:rPr>
          <w:lang w:val="es-ES"/>
        </w:rPr>
        <w:t xml:space="preserve">hecho efectivo </w:t>
      </w:r>
      <w:r w:rsidR="00ED06E1" w:rsidRPr="002D14A8">
        <w:rPr>
          <w:lang w:val="es-ES"/>
        </w:rPr>
        <w:t>una prohibición</w:t>
      </w:r>
      <w:r w:rsidR="006A7AB3" w:rsidRPr="002D14A8">
        <w:rPr>
          <w:lang w:val="es-ES"/>
        </w:rPr>
        <w:t xml:space="preserve"> de la importación, exportación y fabricación de </w:t>
      </w:r>
      <w:r w:rsidR="00487C01" w:rsidRPr="002D14A8">
        <w:rPr>
          <w:lang w:val="es-ES"/>
        </w:rPr>
        <w:t>equipos</w:t>
      </w:r>
      <w:r w:rsidR="00624666" w:rsidRPr="002D14A8">
        <w:rPr>
          <w:lang w:val="es-ES"/>
        </w:rPr>
        <w:t xml:space="preserve"> a base de HCFC</w:t>
      </w:r>
      <w:r w:rsidR="00487C01" w:rsidRPr="002D14A8" w:rsidDel="00624666">
        <w:rPr>
          <w:lang w:val="es-ES"/>
        </w:rPr>
        <w:t xml:space="preserve">. </w:t>
      </w:r>
    </w:p>
    <w:p w14:paraId="5ABDF750" w14:textId="77777777" w:rsidR="00F72392" w:rsidRPr="002D14A8" w:rsidRDefault="00F72392" w:rsidP="00BA7B47">
      <w:pPr>
        <w:keepNext/>
        <w:spacing w:after="240"/>
        <w:rPr>
          <w:i/>
          <w:lang w:val="es-ES"/>
        </w:rPr>
      </w:pPr>
      <w:r w:rsidRPr="002D14A8">
        <w:rPr>
          <w:i/>
          <w:lang w:val="es-ES"/>
        </w:rPr>
        <w:t>Sector de servicio técnico de equipos de refrigeración</w:t>
      </w:r>
    </w:p>
    <w:p w14:paraId="44C5A78E" w14:textId="533B7035" w:rsidR="00F72392" w:rsidRPr="002D14A8" w:rsidRDefault="00C046CD" w:rsidP="00FD113F">
      <w:pPr>
        <w:numPr>
          <w:ilvl w:val="0"/>
          <w:numId w:val="1"/>
        </w:numPr>
        <w:spacing w:after="240"/>
        <w:outlineLvl w:val="0"/>
        <w:rPr>
          <w:lang w:val="es-ES"/>
        </w:rPr>
      </w:pPr>
      <w:r w:rsidRPr="002D14A8">
        <w:rPr>
          <w:lang w:val="es-ES"/>
        </w:rPr>
        <w:t xml:space="preserve">Durante el primer tramo, se llevaron a cabo las siguientes actividades: </w:t>
      </w:r>
    </w:p>
    <w:p w14:paraId="0B8EB3BE" w14:textId="062D2E68" w:rsidR="002F390B" w:rsidRPr="002D14A8" w:rsidRDefault="005F0BEE" w:rsidP="00116EB2">
      <w:pPr>
        <w:pStyle w:val="Heading2"/>
        <w:rPr>
          <w:lang w:val="es-ES"/>
        </w:rPr>
      </w:pPr>
      <w:r w:rsidRPr="002D14A8">
        <w:rPr>
          <w:i/>
          <w:iCs/>
          <w:lang w:val="es-ES"/>
        </w:rPr>
        <w:t>Políticas, reglamentación y fiscalización</w:t>
      </w:r>
      <w:r w:rsidRPr="002D14A8">
        <w:rPr>
          <w:lang w:val="es-ES"/>
        </w:rPr>
        <w:t xml:space="preserve">: </w:t>
      </w:r>
      <w:r w:rsidR="00F4101B" w:rsidRPr="002D14A8">
        <w:rPr>
          <w:lang w:val="es-ES"/>
        </w:rPr>
        <w:t xml:space="preserve">Cuatro reuniones de consulta </w:t>
      </w:r>
      <w:r w:rsidR="007559DB" w:rsidRPr="002D14A8">
        <w:rPr>
          <w:lang w:val="es-ES"/>
        </w:rPr>
        <w:t xml:space="preserve">con las principales partes interesadas </w:t>
      </w:r>
      <w:r w:rsidR="00F4101B" w:rsidRPr="002D14A8">
        <w:rPr>
          <w:lang w:val="es-ES"/>
        </w:rPr>
        <w:t xml:space="preserve">sobre el etiquetado obligatorio </w:t>
      </w:r>
      <w:r w:rsidR="00792BF1" w:rsidRPr="002D14A8">
        <w:rPr>
          <w:lang w:val="es-ES"/>
        </w:rPr>
        <w:t>(</w:t>
      </w:r>
      <w:r w:rsidR="00794069" w:rsidRPr="002D14A8">
        <w:rPr>
          <w:lang w:val="es-ES"/>
        </w:rPr>
        <w:t xml:space="preserve">en vigor </w:t>
      </w:r>
      <w:r w:rsidR="00792BF1" w:rsidRPr="002D14A8">
        <w:rPr>
          <w:lang w:val="es-ES"/>
        </w:rPr>
        <w:t xml:space="preserve">desde </w:t>
      </w:r>
      <w:r w:rsidR="00794069" w:rsidRPr="002D14A8">
        <w:rPr>
          <w:lang w:val="es-ES"/>
        </w:rPr>
        <w:t>junio de 2025</w:t>
      </w:r>
      <w:r w:rsidR="00792BF1" w:rsidRPr="002D14A8">
        <w:rPr>
          <w:lang w:val="es-ES"/>
        </w:rPr>
        <w:t>)</w:t>
      </w:r>
      <w:r w:rsidR="00F4101B" w:rsidRPr="002D14A8">
        <w:rPr>
          <w:lang w:val="es-ES"/>
        </w:rPr>
        <w:t xml:space="preserve">, la prohibición </w:t>
      </w:r>
      <w:r w:rsidR="00921725" w:rsidRPr="002D14A8">
        <w:rPr>
          <w:lang w:val="es-ES"/>
        </w:rPr>
        <w:t xml:space="preserve">de </w:t>
      </w:r>
      <w:r w:rsidR="00F4101B" w:rsidRPr="002D14A8">
        <w:rPr>
          <w:lang w:val="es-ES"/>
        </w:rPr>
        <w:t xml:space="preserve">los equipos </w:t>
      </w:r>
      <w:r w:rsidR="00921725" w:rsidRPr="002D14A8">
        <w:rPr>
          <w:lang w:val="es-ES"/>
        </w:rPr>
        <w:t>a base de HCFC</w:t>
      </w:r>
      <w:r w:rsidR="00F4101B" w:rsidRPr="002D14A8">
        <w:rPr>
          <w:lang w:val="es-ES"/>
        </w:rPr>
        <w:t xml:space="preserve">, la integración de </w:t>
      </w:r>
      <w:r w:rsidR="00734232" w:rsidRPr="002D14A8">
        <w:rPr>
          <w:lang w:val="es-ES"/>
        </w:rPr>
        <w:t xml:space="preserve">buenas prácticas de servicio y mantenimiento </w:t>
      </w:r>
      <w:r w:rsidR="00E04BA4" w:rsidRPr="002D14A8">
        <w:rPr>
          <w:lang w:val="es-ES"/>
        </w:rPr>
        <w:t xml:space="preserve">en </w:t>
      </w:r>
      <w:r w:rsidR="00F4101B" w:rsidRPr="002D14A8">
        <w:rPr>
          <w:lang w:val="es-ES"/>
        </w:rPr>
        <w:t>el Marco de Cualificaciones de Fiyi y la certificación en base a competencias técnicas</w:t>
      </w:r>
      <w:r w:rsidR="00E9374C" w:rsidRPr="002D14A8">
        <w:rPr>
          <w:lang w:val="es-ES"/>
        </w:rPr>
        <w:t xml:space="preserve">; </w:t>
      </w:r>
      <w:r w:rsidR="00D33CBB" w:rsidRPr="002D14A8">
        <w:rPr>
          <w:lang w:val="es-ES"/>
        </w:rPr>
        <w:t xml:space="preserve">un taller </w:t>
      </w:r>
      <w:r w:rsidR="004E5C73" w:rsidRPr="002D14A8">
        <w:rPr>
          <w:lang w:val="es-ES"/>
        </w:rPr>
        <w:t>de formación para</w:t>
      </w:r>
      <w:r w:rsidR="00D33CBB" w:rsidRPr="002D14A8">
        <w:rPr>
          <w:lang w:val="es-ES"/>
        </w:rPr>
        <w:t xml:space="preserve"> 13 formadores (entre ellos cinco mujeres) sobre aduanas y fiscalización; seis talleres</w:t>
      </w:r>
      <w:r w:rsidR="00E106C4" w:rsidRPr="002D14A8">
        <w:rPr>
          <w:lang w:val="es-ES"/>
        </w:rPr>
        <w:t xml:space="preserve"> de capacitación para</w:t>
      </w:r>
      <w:r w:rsidR="00D33CBB" w:rsidRPr="002D14A8">
        <w:rPr>
          <w:lang w:val="es-ES"/>
        </w:rPr>
        <w:t xml:space="preserve"> 132 funcionarios de aduanas y de aplicación de la ley (incluidas 55 mujeres) sobre la prevención del comercio ilícito de sustancias controladas, el cumplimiento del Protocolo de Montreal y </w:t>
      </w:r>
      <w:r w:rsidR="00F47535" w:rsidRPr="002D14A8">
        <w:rPr>
          <w:lang w:val="es-ES"/>
        </w:rPr>
        <w:t xml:space="preserve">la </w:t>
      </w:r>
      <w:r w:rsidR="00D33CBB" w:rsidRPr="002D14A8">
        <w:rPr>
          <w:lang w:val="es-ES"/>
        </w:rPr>
        <w:t>nueva normativa</w:t>
      </w:r>
      <w:r w:rsidR="00BA2977" w:rsidRPr="002D14A8">
        <w:rPr>
          <w:lang w:val="es-ES"/>
        </w:rPr>
        <w:t>; un taller</w:t>
      </w:r>
      <w:r w:rsidR="004F1804" w:rsidRPr="002D14A8">
        <w:rPr>
          <w:lang w:val="es-ES"/>
        </w:rPr>
        <w:t xml:space="preserve"> de capacitación para</w:t>
      </w:r>
      <w:r w:rsidR="00BA2977" w:rsidRPr="002D14A8">
        <w:rPr>
          <w:lang w:val="es-ES"/>
        </w:rPr>
        <w:t xml:space="preserve"> 20 fiscalizadores </w:t>
      </w:r>
      <w:r w:rsidR="006E4EC3" w:rsidRPr="002D14A8">
        <w:rPr>
          <w:lang w:val="es-ES"/>
        </w:rPr>
        <w:t xml:space="preserve">e </w:t>
      </w:r>
      <w:r w:rsidR="009F4DF6" w:rsidRPr="002D14A8">
        <w:rPr>
          <w:lang w:val="es-ES"/>
        </w:rPr>
        <w:t xml:space="preserve">importadores </w:t>
      </w:r>
      <w:r w:rsidR="00BA2977" w:rsidRPr="002D14A8">
        <w:rPr>
          <w:lang w:val="es-ES"/>
        </w:rPr>
        <w:t>(incluidas cinco mujeres) sobre el seguimiento de las fuerzas del mercado de HCFC y la prevención del comercio ilícito en el sector pesquero;</w:t>
      </w:r>
      <w:r w:rsidR="002F390B" w:rsidRPr="002D14A8">
        <w:rPr>
          <w:lang w:val="es-ES"/>
        </w:rPr>
        <w:t xml:space="preserve"> </w:t>
      </w:r>
      <w:r w:rsidR="00C30F10" w:rsidRPr="002D14A8">
        <w:rPr>
          <w:lang w:val="es-ES"/>
        </w:rPr>
        <w:t xml:space="preserve">ocho </w:t>
      </w:r>
      <w:r w:rsidR="00234BEB" w:rsidRPr="002D14A8">
        <w:rPr>
          <w:lang w:val="es-ES"/>
        </w:rPr>
        <w:t xml:space="preserve">talleres </w:t>
      </w:r>
      <w:r w:rsidR="002F390B" w:rsidRPr="002D14A8">
        <w:rPr>
          <w:lang w:val="es-ES"/>
        </w:rPr>
        <w:t xml:space="preserve">de capacitación para 65 agentes de aduanas e importadores (incluidas 30 mujeres) sobre </w:t>
      </w:r>
      <w:r w:rsidR="00877239" w:rsidRPr="002D14A8">
        <w:rPr>
          <w:lang w:val="es-ES"/>
        </w:rPr>
        <w:t xml:space="preserve">los </w:t>
      </w:r>
      <w:r w:rsidR="00FE471C" w:rsidRPr="002D14A8">
        <w:rPr>
          <w:lang w:val="es-ES"/>
        </w:rPr>
        <w:t xml:space="preserve">requisitos </w:t>
      </w:r>
      <w:r w:rsidR="00E8137F" w:rsidRPr="002D14A8">
        <w:rPr>
          <w:lang w:val="es-ES"/>
        </w:rPr>
        <w:t xml:space="preserve">para la </w:t>
      </w:r>
      <w:r w:rsidR="00FE471C" w:rsidRPr="002D14A8">
        <w:rPr>
          <w:lang w:val="es-ES"/>
        </w:rPr>
        <w:t xml:space="preserve">importación y exportación de sustancias controladas y equipos que contengan </w:t>
      </w:r>
      <w:r w:rsidR="00920BCF" w:rsidRPr="002D14A8">
        <w:rPr>
          <w:lang w:val="es-ES"/>
        </w:rPr>
        <w:t xml:space="preserve">dichas </w:t>
      </w:r>
      <w:r w:rsidR="003B4672" w:rsidRPr="002D14A8">
        <w:rPr>
          <w:lang w:val="es-ES"/>
        </w:rPr>
        <w:t>sustancias</w:t>
      </w:r>
      <w:r w:rsidR="00877239" w:rsidRPr="002D14A8">
        <w:rPr>
          <w:lang w:val="es-ES"/>
        </w:rPr>
        <w:t xml:space="preserve">, así como actualizaciones </w:t>
      </w:r>
      <w:r w:rsidR="00FE471C" w:rsidRPr="002D14A8">
        <w:rPr>
          <w:lang w:val="es-ES"/>
        </w:rPr>
        <w:t>sobre el Protocolo de Montreal y sus enmiendas</w:t>
      </w:r>
      <w:r w:rsidR="002F390B" w:rsidRPr="002D14A8">
        <w:rPr>
          <w:lang w:val="es-ES"/>
        </w:rPr>
        <w:t xml:space="preserve">; </w:t>
      </w:r>
      <w:r w:rsidR="004C1F39" w:rsidRPr="002D14A8">
        <w:rPr>
          <w:lang w:val="es-ES"/>
        </w:rPr>
        <w:t xml:space="preserve">finalización </w:t>
      </w:r>
      <w:r w:rsidR="00F12109" w:rsidRPr="002D14A8">
        <w:rPr>
          <w:lang w:val="es-ES"/>
        </w:rPr>
        <w:t xml:space="preserve">de las especificaciones </w:t>
      </w:r>
      <w:r w:rsidR="003F05D4" w:rsidRPr="002D14A8">
        <w:rPr>
          <w:lang w:val="es-ES"/>
        </w:rPr>
        <w:t xml:space="preserve">para identificadores adecuados </w:t>
      </w:r>
      <w:r w:rsidR="0016152B" w:rsidRPr="002D14A8">
        <w:rPr>
          <w:lang w:val="es-ES"/>
        </w:rPr>
        <w:t xml:space="preserve">adaptados </w:t>
      </w:r>
      <w:r w:rsidR="003F05D4" w:rsidRPr="002D14A8">
        <w:rPr>
          <w:lang w:val="es-ES"/>
        </w:rPr>
        <w:t>a los entornos portuarios y la capacidad de dotación de personal de F</w:t>
      </w:r>
      <w:r w:rsidR="00ED06E1">
        <w:rPr>
          <w:lang w:val="es-ES"/>
        </w:rPr>
        <w:t>i</w:t>
      </w:r>
      <w:r w:rsidR="003F05D4" w:rsidRPr="002D14A8">
        <w:rPr>
          <w:lang w:val="es-ES"/>
        </w:rPr>
        <w:t>ji</w:t>
      </w:r>
      <w:r w:rsidR="00F12109" w:rsidRPr="002D14A8">
        <w:rPr>
          <w:lang w:val="es-ES"/>
        </w:rPr>
        <w:t xml:space="preserve">, </w:t>
      </w:r>
      <w:r w:rsidR="00D94E93" w:rsidRPr="002D14A8">
        <w:rPr>
          <w:lang w:val="es-ES"/>
        </w:rPr>
        <w:t xml:space="preserve">y </w:t>
      </w:r>
      <w:r w:rsidR="00C479D7" w:rsidRPr="002D14A8">
        <w:rPr>
          <w:lang w:val="es-ES"/>
        </w:rPr>
        <w:t xml:space="preserve">se prevé que </w:t>
      </w:r>
      <w:r w:rsidR="00F12109" w:rsidRPr="002D14A8">
        <w:rPr>
          <w:lang w:val="es-ES"/>
        </w:rPr>
        <w:t xml:space="preserve">la adquisición </w:t>
      </w:r>
      <w:r w:rsidR="00C479D7" w:rsidRPr="002D14A8">
        <w:rPr>
          <w:lang w:val="es-ES"/>
        </w:rPr>
        <w:t xml:space="preserve">se </w:t>
      </w:r>
      <w:r w:rsidR="00286606" w:rsidRPr="002D14A8">
        <w:rPr>
          <w:lang w:val="es-ES"/>
        </w:rPr>
        <w:t xml:space="preserve">complete </w:t>
      </w:r>
      <w:r w:rsidR="00C479D7" w:rsidRPr="002D14A8">
        <w:rPr>
          <w:lang w:val="es-ES"/>
        </w:rPr>
        <w:t>en junio de 2026</w:t>
      </w:r>
      <w:r w:rsidR="00DD6BE9" w:rsidRPr="002D14A8">
        <w:rPr>
          <w:lang w:val="es-ES"/>
        </w:rPr>
        <w:t xml:space="preserve">; tres reuniones de consulta con </w:t>
      </w:r>
      <w:r w:rsidR="005063FD" w:rsidRPr="002D14A8">
        <w:rPr>
          <w:lang w:val="es-ES"/>
        </w:rPr>
        <w:t xml:space="preserve">aproximadamente 70 </w:t>
      </w:r>
      <w:r w:rsidR="00D120F7" w:rsidRPr="002D14A8">
        <w:rPr>
          <w:lang w:val="es-ES"/>
        </w:rPr>
        <w:t xml:space="preserve">participantes del sector pesquero </w:t>
      </w:r>
      <w:r w:rsidR="00DD6BE9" w:rsidRPr="002D14A8">
        <w:rPr>
          <w:lang w:val="es-ES"/>
        </w:rPr>
        <w:t xml:space="preserve">y </w:t>
      </w:r>
      <w:r w:rsidR="00D120F7" w:rsidRPr="002D14A8">
        <w:rPr>
          <w:lang w:val="es-ES"/>
        </w:rPr>
        <w:t xml:space="preserve">de </w:t>
      </w:r>
      <w:r w:rsidR="00266CF5" w:rsidRPr="002D14A8">
        <w:rPr>
          <w:lang w:val="es-ES"/>
        </w:rPr>
        <w:t>los organismos</w:t>
      </w:r>
      <w:r w:rsidR="00DD6BE9" w:rsidRPr="002D14A8">
        <w:rPr>
          <w:lang w:val="es-ES"/>
        </w:rPr>
        <w:t xml:space="preserve"> de control pertinentes </w:t>
      </w:r>
      <w:r w:rsidR="005A7119" w:rsidRPr="002D14A8">
        <w:rPr>
          <w:lang w:val="es-ES"/>
        </w:rPr>
        <w:t>(</w:t>
      </w:r>
      <w:r w:rsidR="00A74752" w:rsidRPr="002D14A8">
        <w:rPr>
          <w:lang w:val="es-ES"/>
        </w:rPr>
        <w:t>incluidas</w:t>
      </w:r>
      <w:r w:rsidR="005A7119" w:rsidRPr="002D14A8">
        <w:rPr>
          <w:lang w:val="es-ES"/>
        </w:rPr>
        <w:t xml:space="preserve"> 15 </w:t>
      </w:r>
      <w:r w:rsidR="00CC57DD" w:rsidRPr="002D14A8">
        <w:rPr>
          <w:lang w:val="es-ES"/>
        </w:rPr>
        <w:t>mujeres</w:t>
      </w:r>
      <w:r w:rsidR="005A7119" w:rsidRPr="002D14A8">
        <w:rPr>
          <w:lang w:val="es-ES"/>
        </w:rPr>
        <w:t>)</w:t>
      </w:r>
      <w:r w:rsidR="00DE6236" w:rsidRPr="002D14A8">
        <w:rPr>
          <w:lang w:val="es-ES"/>
        </w:rPr>
        <w:t xml:space="preserve">, centradas en medidas para prohibir el registro de buques nuevos y de segunda mano que utilicen sistemas de refrigeración que utilizan HCFC; </w:t>
      </w:r>
      <w:r w:rsidR="0001616B" w:rsidRPr="002D14A8">
        <w:rPr>
          <w:lang w:val="es-ES"/>
        </w:rPr>
        <w:t xml:space="preserve">inicio del proceso </w:t>
      </w:r>
      <w:r w:rsidR="00AE71CE" w:rsidRPr="002D14A8">
        <w:rPr>
          <w:lang w:val="es-ES"/>
        </w:rPr>
        <w:t>de</w:t>
      </w:r>
      <w:r w:rsidR="0001616B" w:rsidRPr="002D14A8">
        <w:rPr>
          <w:lang w:val="es-ES"/>
        </w:rPr>
        <w:t xml:space="preserve"> contratación </w:t>
      </w:r>
      <w:r w:rsidR="00A776D9" w:rsidRPr="002D14A8">
        <w:rPr>
          <w:lang w:val="es-ES"/>
        </w:rPr>
        <w:t>de</w:t>
      </w:r>
      <w:r w:rsidR="004E08B6" w:rsidRPr="002D14A8">
        <w:rPr>
          <w:lang w:val="es-ES"/>
        </w:rPr>
        <w:t xml:space="preserve"> consultoría </w:t>
      </w:r>
      <w:r w:rsidR="00A776D9" w:rsidRPr="002D14A8">
        <w:rPr>
          <w:lang w:val="es-ES"/>
        </w:rPr>
        <w:t xml:space="preserve">para </w:t>
      </w:r>
      <w:r w:rsidR="0001616B" w:rsidRPr="002D14A8">
        <w:rPr>
          <w:lang w:val="es-ES"/>
        </w:rPr>
        <w:t xml:space="preserve">apoyar la recopilación de datos, el desarrollo de un sistema de gestión del consumo de refrigerantes, la preparación de procedimientos operativos estándar </w:t>
      </w:r>
      <w:r w:rsidR="00147572" w:rsidRPr="002D14A8">
        <w:rPr>
          <w:lang w:val="es-ES"/>
        </w:rPr>
        <w:t xml:space="preserve">(SOP) </w:t>
      </w:r>
      <w:r w:rsidR="00F4632A" w:rsidRPr="002D14A8">
        <w:rPr>
          <w:lang w:val="es-ES"/>
        </w:rPr>
        <w:t xml:space="preserve">para el mantenimiento de registros y la supervisión </w:t>
      </w:r>
      <w:r w:rsidR="005022BA" w:rsidRPr="002D14A8">
        <w:rPr>
          <w:lang w:val="es-ES"/>
        </w:rPr>
        <w:t>de</w:t>
      </w:r>
      <w:r w:rsidR="00F4632A" w:rsidRPr="002D14A8">
        <w:rPr>
          <w:lang w:val="es-ES"/>
        </w:rPr>
        <w:t xml:space="preserve"> datos sobre el consumo de HCFC por parte de los buques pesqueros</w:t>
      </w:r>
      <w:r w:rsidR="00AE3826" w:rsidRPr="002D14A8">
        <w:rPr>
          <w:lang w:val="es-ES"/>
        </w:rPr>
        <w:t xml:space="preserve">, </w:t>
      </w:r>
      <w:r w:rsidR="00226A17" w:rsidRPr="002D14A8">
        <w:rPr>
          <w:lang w:val="es-ES"/>
        </w:rPr>
        <w:t xml:space="preserve">y el desarrollo </w:t>
      </w:r>
      <w:r w:rsidR="0001616B" w:rsidRPr="002D14A8">
        <w:rPr>
          <w:lang w:val="es-ES"/>
        </w:rPr>
        <w:t>del sistema de permisos de exportación en el sector</w:t>
      </w:r>
      <w:r w:rsidR="00AE3826" w:rsidRPr="002D14A8">
        <w:rPr>
          <w:lang w:val="es-ES"/>
        </w:rPr>
        <w:t xml:space="preserve"> pesquero</w:t>
      </w:r>
      <w:r w:rsidR="00440BE5" w:rsidRPr="002D14A8">
        <w:rPr>
          <w:lang w:val="es-ES"/>
        </w:rPr>
        <w:t xml:space="preserve">; </w:t>
      </w:r>
    </w:p>
    <w:p w14:paraId="4DDC0FD9" w14:textId="423BCAF3" w:rsidR="00D33CBB" w:rsidRPr="002D14A8" w:rsidRDefault="005F0BEE" w:rsidP="00DD5C9F">
      <w:pPr>
        <w:pStyle w:val="Heading2"/>
        <w:rPr>
          <w:lang w:val="es-ES"/>
        </w:rPr>
      </w:pPr>
      <w:r w:rsidRPr="002D14A8">
        <w:rPr>
          <w:i/>
          <w:iCs/>
          <w:lang w:val="es-ES"/>
        </w:rPr>
        <w:lastRenderedPageBreak/>
        <w:t>Asistencia técnica para buques pesqueros</w:t>
      </w:r>
      <w:r w:rsidRPr="002D14A8">
        <w:rPr>
          <w:lang w:val="es-ES"/>
        </w:rPr>
        <w:t xml:space="preserve">: </w:t>
      </w:r>
      <w:r w:rsidR="00823848" w:rsidRPr="002D14A8">
        <w:rPr>
          <w:lang w:val="es-ES"/>
        </w:rPr>
        <w:t xml:space="preserve">elaboración de </w:t>
      </w:r>
      <w:r w:rsidR="0020533B" w:rsidRPr="002D14A8">
        <w:rPr>
          <w:lang w:val="es-ES"/>
        </w:rPr>
        <w:t xml:space="preserve">planes de transformación de los buques pesqueros </w:t>
      </w:r>
      <w:r w:rsidR="00C92A1A" w:rsidRPr="002D14A8">
        <w:rPr>
          <w:lang w:val="es-ES"/>
        </w:rPr>
        <w:t xml:space="preserve">que ofrezcan </w:t>
      </w:r>
      <w:r w:rsidR="0020533B" w:rsidRPr="002D14A8">
        <w:rPr>
          <w:lang w:val="es-ES"/>
        </w:rPr>
        <w:t xml:space="preserve">orientación para </w:t>
      </w:r>
      <w:r w:rsidR="009144DB" w:rsidRPr="002D14A8">
        <w:rPr>
          <w:lang w:val="es-ES"/>
        </w:rPr>
        <w:t xml:space="preserve">la eliminación gradual de </w:t>
      </w:r>
      <w:r w:rsidR="0020533B" w:rsidRPr="002D14A8">
        <w:rPr>
          <w:lang w:val="es-ES"/>
        </w:rPr>
        <w:t xml:space="preserve">los HCFC y </w:t>
      </w:r>
      <w:r w:rsidR="00B37284" w:rsidRPr="002D14A8">
        <w:rPr>
          <w:lang w:val="es-ES"/>
        </w:rPr>
        <w:t xml:space="preserve">aborden </w:t>
      </w:r>
      <w:r w:rsidR="0020533B" w:rsidRPr="002D14A8">
        <w:rPr>
          <w:lang w:val="es-ES"/>
        </w:rPr>
        <w:t xml:space="preserve">las restricciones financieras y técnicas </w:t>
      </w:r>
      <w:r w:rsidR="001111D1" w:rsidRPr="002D14A8">
        <w:rPr>
          <w:lang w:val="es-ES"/>
        </w:rPr>
        <w:t xml:space="preserve">identificadas </w:t>
      </w:r>
      <w:r w:rsidR="003541F5" w:rsidRPr="002D14A8">
        <w:rPr>
          <w:lang w:val="es-ES"/>
        </w:rPr>
        <w:t xml:space="preserve">en relación con </w:t>
      </w:r>
      <w:r w:rsidR="004D171E" w:rsidRPr="002D14A8">
        <w:rPr>
          <w:lang w:val="es-ES"/>
        </w:rPr>
        <w:t xml:space="preserve">la adopción de </w:t>
      </w:r>
      <w:r w:rsidR="00CE3008" w:rsidRPr="002D14A8">
        <w:rPr>
          <w:lang w:val="es-ES"/>
        </w:rPr>
        <w:t xml:space="preserve">tecnologías alternativas de </w:t>
      </w:r>
      <w:r w:rsidR="00684197" w:rsidRPr="002D14A8">
        <w:rPr>
          <w:lang w:val="es-ES"/>
        </w:rPr>
        <w:t>bajo PCA</w:t>
      </w:r>
      <w:r w:rsidR="0020533B" w:rsidRPr="002D14A8">
        <w:rPr>
          <w:lang w:val="es-ES"/>
        </w:rPr>
        <w:t xml:space="preserve">; </w:t>
      </w:r>
      <w:r w:rsidR="007F1680" w:rsidRPr="002D14A8">
        <w:rPr>
          <w:lang w:val="es-ES"/>
        </w:rPr>
        <w:t>misión sobre el terreno relativa al uso de HCFC reciclados en el sector y su cadena de suministro</w:t>
      </w:r>
      <w:r w:rsidR="009E1602" w:rsidRPr="002D14A8">
        <w:rPr>
          <w:lang w:val="es-ES"/>
        </w:rPr>
        <w:t xml:space="preserve">, en la que se individualizaron las dificultades técnicas y económicas </w:t>
      </w:r>
      <w:r w:rsidR="007F1680" w:rsidRPr="002D14A8">
        <w:rPr>
          <w:lang w:val="es-ES"/>
        </w:rPr>
        <w:t xml:space="preserve">y se elaboraron recomendaciones; </w:t>
      </w:r>
      <w:r w:rsidR="004366CE" w:rsidRPr="002D14A8">
        <w:rPr>
          <w:lang w:val="es-ES"/>
        </w:rPr>
        <w:t xml:space="preserve">cuatro </w:t>
      </w:r>
      <w:r w:rsidR="00D71723" w:rsidRPr="002D14A8">
        <w:rPr>
          <w:lang w:val="es-ES"/>
        </w:rPr>
        <w:t>talleres de capacitación a medida sobre buenas prácticas de servicio y mantenimiento para</w:t>
      </w:r>
      <w:r w:rsidR="004366CE" w:rsidRPr="002D14A8">
        <w:rPr>
          <w:lang w:val="es-ES"/>
        </w:rPr>
        <w:t xml:space="preserve"> 50 </w:t>
      </w:r>
      <w:r w:rsidR="00D71723" w:rsidRPr="002D14A8">
        <w:rPr>
          <w:lang w:val="es-ES"/>
        </w:rPr>
        <w:t xml:space="preserve">técnicos marítimos e ingenieros de mantenimiento (incluidas </w:t>
      </w:r>
      <w:r w:rsidR="00CB46C1" w:rsidRPr="002D14A8">
        <w:rPr>
          <w:lang w:val="es-ES"/>
        </w:rPr>
        <w:t xml:space="preserve">dos </w:t>
      </w:r>
      <w:r w:rsidR="00D71723" w:rsidRPr="002D14A8">
        <w:rPr>
          <w:lang w:val="es-ES"/>
        </w:rPr>
        <w:t xml:space="preserve">mujeres) </w:t>
      </w:r>
      <w:r w:rsidR="004E42E5" w:rsidRPr="002D14A8">
        <w:rPr>
          <w:lang w:val="es-ES"/>
        </w:rPr>
        <w:t xml:space="preserve">destinados en </w:t>
      </w:r>
      <w:r w:rsidR="00D71723" w:rsidRPr="002D14A8">
        <w:rPr>
          <w:lang w:val="es-ES"/>
        </w:rPr>
        <w:t>buques pesqueros;</w:t>
      </w:r>
    </w:p>
    <w:p w14:paraId="729C471D" w14:textId="2651F90B" w:rsidR="00944BDE" w:rsidRPr="002D14A8" w:rsidRDefault="00AB7E59" w:rsidP="00E907C9">
      <w:pPr>
        <w:pStyle w:val="Heading2"/>
        <w:rPr>
          <w:lang w:val="es-ES"/>
        </w:rPr>
      </w:pPr>
      <w:r w:rsidRPr="002D14A8">
        <w:rPr>
          <w:i/>
          <w:iCs/>
          <w:lang w:val="es-ES"/>
        </w:rPr>
        <w:t xml:space="preserve">Formación y creación de capacidad </w:t>
      </w:r>
      <w:r w:rsidR="008774D3" w:rsidRPr="002D14A8">
        <w:rPr>
          <w:i/>
          <w:iCs/>
          <w:lang w:val="es-ES"/>
        </w:rPr>
        <w:t xml:space="preserve">– </w:t>
      </w:r>
      <w:r w:rsidRPr="002D14A8">
        <w:rPr>
          <w:i/>
          <w:iCs/>
          <w:lang w:val="es-ES"/>
        </w:rPr>
        <w:t>sector de servicio y mantenimiento de equipos de refrigeración y aire acondicionado (RAC)</w:t>
      </w:r>
      <w:r w:rsidRPr="002D14A8">
        <w:rPr>
          <w:lang w:val="es-ES"/>
        </w:rPr>
        <w:t xml:space="preserve">: </w:t>
      </w:r>
      <w:r w:rsidR="006A7432" w:rsidRPr="002D14A8">
        <w:rPr>
          <w:lang w:val="es-ES"/>
        </w:rPr>
        <w:t xml:space="preserve">una reunión de consulta </w:t>
      </w:r>
      <w:r w:rsidR="00384188" w:rsidRPr="002D14A8">
        <w:rPr>
          <w:lang w:val="es-ES"/>
        </w:rPr>
        <w:t xml:space="preserve">con la Universidad Nacional de Fiyi </w:t>
      </w:r>
      <w:r w:rsidR="0011262C" w:rsidRPr="002D14A8">
        <w:rPr>
          <w:lang w:val="es-ES"/>
        </w:rPr>
        <w:t xml:space="preserve">y </w:t>
      </w:r>
      <w:r w:rsidR="002C778C" w:rsidRPr="002D14A8">
        <w:rPr>
          <w:lang w:val="es-ES"/>
        </w:rPr>
        <w:t xml:space="preserve">la modificación de </w:t>
      </w:r>
      <w:r w:rsidR="0011262C" w:rsidRPr="002D14A8">
        <w:rPr>
          <w:lang w:val="es-ES"/>
        </w:rPr>
        <w:t xml:space="preserve">los </w:t>
      </w:r>
      <w:r w:rsidR="006A7432" w:rsidRPr="002D14A8">
        <w:rPr>
          <w:lang w:val="es-ES"/>
        </w:rPr>
        <w:t xml:space="preserve">materiales de formación sobre buenas prácticas de servicio y mantenimiento de equipos de refrigeración </w:t>
      </w:r>
      <w:r w:rsidR="00ED3A89" w:rsidRPr="002D14A8">
        <w:rPr>
          <w:lang w:val="es-ES"/>
        </w:rPr>
        <w:t xml:space="preserve">para incluir </w:t>
      </w:r>
      <w:r w:rsidR="00ED1E6E" w:rsidRPr="002D14A8">
        <w:rPr>
          <w:lang w:val="es-ES"/>
        </w:rPr>
        <w:t>temas de</w:t>
      </w:r>
      <w:r w:rsidR="00ED3A89" w:rsidRPr="002D14A8">
        <w:rPr>
          <w:lang w:val="es-ES"/>
        </w:rPr>
        <w:t xml:space="preserve"> la Enmienda de Kigali</w:t>
      </w:r>
      <w:r w:rsidR="006A7432" w:rsidRPr="002D14A8">
        <w:rPr>
          <w:lang w:val="es-ES"/>
        </w:rPr>
        <w:t>; un taller</w:t>
      </w:r>
      <w:r w:rsidR="009C4EDE" w:rsidRPr="002D14A8">
        <w:rPr>
          <w:lang w:val="es-ES"/>
        </w:rPr>
        <w:t xml:space="preserve"> de formación para</w:t>
      </w:r>
      <w:r w:rsidR="006A7432" w:rsidRPr="002D14A8">
        <w:rPr>
          <w:lang w:val="es-ES"/>
        </w:rPr>
        <w:t xml:space="preserve"> 20 formadores principales de RAC</w:t>
      </w:r>
      <w:r w:rsidR="00316920" w:rsidRPr="002D14A8">
        <w:rPr>
          <w:lang w:val="es-ES"/>
        </w:rPr>
        <w:t xml:space="preserve">; </w:t>
      </w:r>
      <w:r w:rsidR="0070033E" w:rsidRPr="002D14A8">
        <w:rPr>
          <w:lang w:val="es-ES"/>
        </w:rPr>
        <w:t>ocho talleres</w:t>
      </w:r>
      <w:r w:rsidR="009C2B1D" w:rsidRPr="002D14A8">
        <w:rPr>
          <w:lang w:val="es-ES"/>
        </w:rPr>
        <w:t xml:space="preserve"> de formación para</w:t>
      </w:r>
      <w:r w:rsidR="0070033E" w:rsidRPr="002D14A8">
        <w:rPr>
          <w:lang w:val="es-ES"/>
        </w:rPr>
        <w:t xml:space="preserve"> 163 técnicos </w:t>
      </w:r>
      <w:r w:rsidR="004D5CB9" w:rsidRPr="002D14A8">
        <w:rPr>
          <w:lang w:val="es-ES"/>
        </w:rPr>
        <w:t xml:space="preserve">de refrigeración y aire acondicionado sobre </w:t>
      </w:r>
      <w:r w:rsidR="0070033E" w:rsidRPr="002D14A8">
        <w:rPr>
          <w:lang w:val="es-ES"/>
        </w:rPr>
        <w:t>buenas prácticas</w:t>
      </w:r>
      <w:r w:rsidR="004D5CB9" w:rsidRPr="002D14A8">
        <w:rPr>
          <w:lang w:val="es-ES"/>
        </w:rPr>
        <w:t xml:space="preserve"> de servicio y mantenimiento de equipos de refrigeración</w:t>
      </w:r>
      <w:r w:rsidR="00921097" w:rsidRPr="002D14A8">
        <w:rPr>
          <w:lang w:val="es-ES"/>
        </w:rPr>
        <w:t xml:space="preserve">, </w:t>
      </w:r>
      <w:r w:rsidR="0070033E" w:rsidRPr="002D14A8">
        <w:rPr>
          <w:lang w:val="es-ES"/>
        </w:rPr>
        <w:t>incluidos los aspectos de seguridad</w:t>
      </w:r>
      <w:r w:rsidR="004D5CB9" w:rsidRPr="002D14A8">
        <w:rPr>
          <w:lang w:val="es-ES"/>
        </w:rPr>
        <w:t xml:space="preserve">; </w:t>
      </w:r>
      <w:r w:rsidR="006756F1" w:rsidRPr="002D14A8">
        <w:rPr>
          <w:lang w:val="es-ES"/>
        </w:rPr>
        <w:t xml:space="preserve">Inicio del proceso de adquisición de equipos </w:t>
      </w:r>
      <w:r w:rsidR="0004709C" w:rsidRPr="002D14A8">
        <w:rPr>
          <w:lang w:val="es-ES"/>
        </w:rPr>
        <w:t xml:space="preserve">para </w:t>
      </w:r>
      <w:r w:rsidR="001426D4" w:rsidRPr="002D14A8">
        <w:rPr>
          <w:lang w:val="es-ES"/>
        </w:rPr>
        <w:t xml:space="preserve">cinco centros de capacitación </w:t>
      </w:r>
      <w:r w:rsidR="0033392F" w:rsidRPr="002D14A8">
        <w:rPr>
          <w:lang w:val="es-ES"/>
        </w:rPr>
        <w:t xml:space="preserve">(es decir, máquinas de recuperación, bombonas de recuperación, bombas de vacío, básculas electrónicas, manómetros electrónicos para refrigeradores múltiples, detectores de fugas y cajas de herramientas), </w:t>
      </w:r>
      <w:r w:rsidR="006756F1" w:rsidRPr="002D14A8">
        <w:rPr>
          <w:lang w:val="es-ES"/>
        </w:rPr>
        <w:t xml:space="preserve">que se prevé </w:t>
      </w:r>
      <w:r w:rsidR="001426D4" w:rsidRPr="002D14A8">
        <w:rPr>
          <w:lang w:val="es-ES"/>
        </w:rPr>
        <w:t xml:space="preserve">que </w:t>
      </w:r>
      <w:r w:rsidR="00762D41" w:rsidRPr="002D14A8">
        <w:rPr>
          <w:lang w:val="es-ES"/>
        </w:rPr>
        <w:t xml:space="preserve">concluya </w:t>
      </w:r>
      <w:r w:rsidR="001426D4" w:rsidRPr="002D14A8">
        <w:rPr>
          <w:lang w:val="es-ES"/>
        </w:rPr>
        <w:t>en junio de 2026</w:t>
      </w:r>
      <w:r w:rsidR="00987E60" w:rsidRPr="002D14A8">
        <w:rPr>
          <w:lang w:val="es-ES"/>
        </w:rPr>
        <w:t xml:space="preserve">; </w:t>
      </w:r>
      <w:r w:rsidR="00F2090A" w:rsidRPr="002D14A8">
        <w:rPr>
          <w:lang w:val="es-ES"/>
        </w:rPr>
        <w:t>la integración de las buenas prácticas</w:t>
      </w:r>
      <w:r w:rsidR="00E15579" w:rsidRPr="002D14A8">
        <w:rPr>
          <w:lang w:val="es-ES"/>
        </w:rPr>
        <w:t xml:space="preserve"> de servicio y mantenimiento</w:t>
      </w:r>
      <w:r w:rsidR="00310486" w:rsidRPr="002D14A8">
        <w:rPr>
          <w:lang w:val="es-ES"/>
        </w:rPr>
        <w:t xml:space="preserve"> de sistemas de refrigeración </w:t>
      </w:r>
      <w:r w:rsidR="00F2090A" w:rsidRPr="002D14A8">
        <w:rPr>
          <w:lang w:val="es-ES"/>
        </w:rPr>
        <w:t>en el Marco de Cualificaciones de Fiyi</w:t>
      </w:r>
      <w:r w:rsidR="002C7BE0" w:rsidRPr="002D14A8">
        <w:rPr>
          <w:lang w:val="es-ES"/>
        </w:rPr>
        <w:t xml:space="preserve">, </w:t>
      </w:r>
      <w:r w:rsidR="00F2090A" w:rsidRPr="002D14A8">
        <w:rPr>
          <w:lang w:val="es-ES"/>
        </w:rPr>
        <w:t xml:space="preserve">incluyendo </w:t>
      </w:r>
      <w:r w:rsidR="00C64081" w:rsidRPr="002D14A8">
        <w:rPr>
          <w:lang w:val="es-ES"/>
        </w:rPr>
        <w:t xml:space="preserve">el desarrollo de </w:t>
      </w:r>
      <w:r w:rsidR="007E34CC" w:rsidRPr="002D14A8">
        <w:rPr>
          <w:lang w:val="es-ES"/>
        </w:rPr>
        <w:t>estándares</w:t>
      </w:r>
      <w:r w:rsidR="00F2090A" w:rsidRPr="002D14A8">
        <w:rPr>
          <w:lang w:val="es-ES"/>
        </w:rPr>
        <w:t xml:space="preserve"> de competencia y </w:t>
      </w:r>
      <w:r w:rsidR="00CD0727" w:rsidRPr="002D14A8">
        <w:rPr>
          <w:lang w:val="es-ES"/>
        </w:rPr>
        <w:t xml:space="preserve">el reconocimiento del aprendizaje previo </w:t>
      </w:r>
      <w:r w:rsidR="00F2090A" w:rsidRPr="002D14A8">
        <w:rPr>
          <w:lang w:val="es-ES"/>
        </w:rPr>
        <w:t>para la certificación</w:t>
      </w:r>
      <w:r w:rsidR="00944BDE" w:rsidRPr="002D14A8">
        <w:rPr>
          <w:lang w:val="es-ES"/>
        </w:rPr>
        <w:t>;</w:t>
      </w:r>
      <w:r w:rsidR="00D63524" w:rsidRPr="00AE7469">
        <w:rPr>
          <w:rStyle w:val="FootnoteReference"/>
        </w:rPr>
        <w:footnoteReference w:id="3"/>
      </w:r>
      <w:r w:rsidR="00944BDE" w:rsidRPr="002D14A8">
        <w:rPr>
          <w:lang w:val="es-ES"/>
        </w:rPr>
        <w:t xml:space="preserve"> </w:t>
      </w:r>
      <w:r w:rsidR="00DB297C" w:rsidRPr="002D14A8">
        <w:rPr>
          <w:lang w:val="es-ES"/>
        </w:rPr>
        <w:t xml:space="preserve">el fortalecimiento y </w:t>
      </w:r>
      <w:r w:rsidR="00944BDE" w:rsidRPr="002D14A8">
        <w:rPr>
          <w:lang w:val="es-ES"/>
        </w:rPr>
        <w:t>el</w:t>
      </w:r>
      <w:r w:rsidR="00DB297C" w:rsidRPr="002D14A8">
        <w:rPr>
          <w:lang w:val="es-ES"/>
        </w:rPr>
        <w:t xml:space="preserve"> establecimiento de </w:t>
      </w:r>
      <w:r w:rsidR="00944BDE" w:rsidRPr="002D14A8">
        <w:rPr>
          <w:lang w:val="es-ES"/>
        </w:rPr>
        <w:t xml:space="preserve">la Certificación de Competencia Profesional obligatoria en la normativa que regula las SAO y </w:t>
      </w:r>
      <w:r w:rsidR="00147572" w:rsidRPr="002D14A8">
        <w:rPr>
          <w:lang w:val="es-ES"/>
        </w:rPr>
        <w:t xml:space="preserve">los procedimientos operativos estándar (SOP) </w:t>
      </w:r>
      <w:r w:rsidR="00944BDE" w:rsidRPr="002D14A8">
        <w:rPr>
          <w:lang w:val="es-ES"/>
        </w:rPr>
        <w:t>como requisito previo para que los técnicos obtengan una licencia del Departamento de Medio Ambiente para manipular refrigerantes</w:t>
      </w:r>
      <w:r w:rsidR="003C7673" w:rsidRPr="002D14A8">
        <w:rPr>
          <w:lang w:val="es-ES"/>
        </w:rPr>
        <w:t xml:space="preserve">; </w:t>
      </w:r>
      <w:r w:rsidR="006338F9" w:rsidRPr="002D14A8">
        <w:rPr>
          <w:lang w:val="es-ES"/>
        </w:rPr>
        <w:t xml:space="preserve">consultas </w:t>
      </w:r>
      <w:r w:rsidR="00E907C9" w:rsidRPr="002D14A8">
        <w:rPr>
          <w:lang w:val="es-ES"/>
        </w:rPr>
        <w:t xml:space="preserve">con </w:t>
      </w:r>
      <w:r w:rsidR="0076232C" w:rsidRPr="002D14A8">
        <w:rPr>
          <w:lang w:val="es-ES"/>
        </w:rPr>
        <w:t xml:space="preserve">la DNO y </w:t>
      </w:r>
      <w:r w:rsidR="00E907C9" w:rsidRPr="002D14A8">
        <w:rPr>
          <w:lang w:val="es-ES"/>
        </w:rPr>
        <w:t xml:space="preserve">un experto </w:t>
      </w:r>
      <w:r w:rsidR="006338F9" w:rsidRPr="002D14A8">
        <w:rPr>
          <w:lang w:val="es-ES"/>
        </w:rPr>
        <w:t xml:space="preserve">sobre el contenido formativo de </w:t>
      </w:r>
      <w:r w:rsidR="00FF5F42" w:rsidRPr="002D14A8">
        <w:rPr>
          <w:lang w:val="es-ES"/>
        </w:rPr>
        <w:t>los talleres virtuales y prácticos de creación de capacidad para examinadores/evaluadores en base a competencias técnicas;</w:t>
      </w:r>
    </w:p>
    <w:p w14:paraId="4C04AE9F" w14:textId="12DDAFEA" w:rsidR="00AB7E59" w:rsidRPr="002D14A8" w:rsidRDefault="008F3311" w:rsidP="00FB0217">
      <w:pPr>
        <w:pStyle w:val="Heading2"/>
        <w:rPr>
          <w:lang w:val="es-ES"/>
        </w:rPr>
      </w:pPr>
      <w:r w:rsidRPr="002D14A8">
        <w:rPr>
          <w:i/>
          <w:iCs/>
          <w:lang w:val="es-ES"/>
        </w:rPr>
        <w:t>Sensibilización y divulgación</w:t>
      </w:r>
      <w:r w:rsidRPr="002D14A8">
        <w:rPr>
          <w:lang w:val="es-ES"/>
        </w:rPr>
        <w:t xml:space="preserve">: </w:t>
      </w:r>
      <w:r w:rsidR="002A7D1F" w:rsidRPr="002D14A8">
        <w:rPr>
          <w:lang w:val="es-ES"/>
        </w:rPr>
        <w:t xml:space="preserve">Elaboración </w:t>
      </w:r>
      <w:r w:rsidR="00645718" w:rsidRPr="002D14A8">
        <w:rPr>
          <w:lang w:val="es-ES"/>
        </w:rPr>
        <w:t xml:space="preserve">y </w:t>
      </w:r>
      <w:r w:rsidR="002A7D1F" w:rsidRPr="002D14A8">
        <w:rPr>
          <w:lang w:val="es-ES"/>
        </w:rPr>
        <w:t xml:space="preserve">difusión de </w:t>
      </w:r>
      <w:r w:rsidR="00645718" w:rsidRPr="002D14A8">
        <w:rPr>
          <w:lang w:val="es-ES"/>
        </w:rPr>
        <w:t>material</w:t>
      </w:r>
      <w:r w:rsidR="0003273B">
        <w:rPr>
          <w:lang w:val="es-ES"/>
        </w:rPr>
        <w:t>e</w:t>
      </w:r>
      <w:r w:rsidR="00645718" w:rsidRPr="002D14A8">
        <w:rPr>
          <w:lang w:val="es-ES"/>
        </w:rPr>
        <w:t xml:space="preserve">s </w:t>
      </w:r>
      <w:r w:rsidR="005874BF" w:rsidRPr="002D14A8">
        <w:rPr>
          <w:lang w:val="es-ES"/>
        </w:rPr>
        <w:t xml:space="preserve">de sensibilización </w:t>
      </w:r>
      <w:r w:rsidR="00645718" w:rsidRPr="002D14A8">
        <w:rPr>
          <w:lang w:val="es-ES"/>
        </w:rPr>
        <w:t>sobre la importación de equipos, dirigidos tanto a centros educativos como al público en general</w:t>
      </w:r>
      <w:r w:rsidR="002D43C7" w:rsidRPr="002D14A8">
        <w:rPr>
          <w:lang w:val="es-ES"/>
        </w:rPr>
        <w:t xml:space="preserve">; producción de diversos </w:t>
      </w:r>
      <w:r w:rsidR="00645718" w:rsidRPr="002D14A8">
        <w:rPr>
          <w:lang w:val="es-ES"/>
        </w:rPr>
        <w:t>materiales</w:t>
      </w:r>
      <w:r w:rsidR="002D43C7" w:rsidRPr="002D14A8">
        <w:rPr>
          <w:lang w:val="es-ES"/>
        </w:rPr>
        <w:t xml:space="preserve"> específicos </w:t>
      </w:r>
      <w:r w:rsidR="00645718" w:rsidRPr="002D14A8">
        <w:rPr>
          <w:lang w:val="es-ES"/>
        </w:rPr>
        <w:t xml:space="preserve">para actividades de formación sobre el Protocolo de Montreal y los calendarios de eliminación de los HCFC, los requisitos para la importación de equipos a base de HCFC, los procesos de concesión de permisos, los impactos ambientales de </w:t>
      </w:r>
      <w:r w:rsidR="007778D4" w:rsidRPr="002D14A8">
        <w:rPr>
          <w:lang w:val="es-ES"/>
        </w:rPr>
        <w:t xml:space="preserve">las sustancias que agotan la capa de ozono </w:t>
      </w:r>
      <w:r w:rsidR="002D43C7" w:rsidRPr="002D14A8">
        <w:rPr>
          <w:lang w:val="es-ES"/>
        </w:rPr>
        <w:t xml:space="preserve">y </w:t>
      </w:r>
      <w:r w:rsidR="00645718" w:rsidRPr="002D14A8">
        <w:rPr>
          <w:lang w:val="es-ES"/>
        </w:rPr>
        <w:t xml:space="preserve">los mecanismos para promover la adopción de </w:t>
      </w:r>
      <w:r w:rsidR="001B39E4" w:rsidRPr="002D14A8">
        <w:rPr>
          <w:lang w:val="es-ES"/>
        </w:rPr>
        <w:t xml:space="preserve">tecnologías </w:t>
      </w:r>
      <w:r w:rsidR="00645718" w:rsidRPr="002D14A8">
        <w:rPr>
          <w:lang w:val="es-ES"/>
        </w:rPr>
        <w:t>alternativas con bajo potencial de calentamiento atmosférico (PCA)</w:t>
      </w:r>
      <w:r w:rsidR="0063711E" w:rsidRPr="002D14A8">
        <w:rPr>
          <w:lang w:val="es-ES"/>
        </w:rPr>
        <w:t>; y</w:t>
      </w:r>
    </w:p>
    <w:p w14:paraId="0D8230A6" w14:textId="464AB21A" w:rsidR="00F72392" w:rsidRPr="002D14A8" w:rsidRDefault="00F72392" w:rsidP="00E74383">
      <w:pPr>
        <w:pStyle w:val="Heading2"/>
        <w:rPr>
          <w:i/>
          <w:lang w:val="es-ES"/>
        </w:rPr>
      </w:pPr>
      <w:r w:rsidRPr="002D14A8">
        <w:rPr>
          <w:i/>
          <w:lang w:val="es-ES"/>
        </w:rPr>
        <w:t>Ejecución y supervisión del proyecto</w:t>
      </w:r>
      <w:r w:rsidR="00E74383" w:rsidRPr="002D14A8">
        <w:rPr>
          <w:iCs/>
          <w:lang w:val="es-ES"/>
        </w:rPr>
        <w:t xml:space="preserve">: </w:t>
      </w:r>
      <w:r w:rsidR="00E74383" w:rsidRPr="002D14A8">
        <w:rPr>
          <w:lang w:val="es-ES"/>
        </w:rPr>
        <w:t xml:space="preserve">La DNO y el PNUD han estado supervisando las actividades, informando sobre los avances y colaborando con las partes interesadas para llevar a cabo la eliminación gradual de los HCFC. De los </w:t>
      </w:r>
      <w:r w:rsidR="00684D6F" w:rsidRPr="002D14A8">
        <w:rPr>
          <w:lang w:val="es-ES"/>
        </w:rPr>
        <w:t xml:space="preserve">USD </w:t>
      </w:r>
      <w:r w:rsidR="00E74383" w:rsidRPr="002D14A8">
        <w:rPr>
          <w:lang w:val="es-ES"/>
        </w:rPr>
        <w:t>55</w:t>
      </w:r>
      <w:r w:rsidR="00684D6F">
        <w:rPr>
          <w:lang w:val="es-ES"/>
        </w:rPr>
        <w:t>.</w:t>
      </w:r>
      <w:r w:rsidR="00E74383" w:rsidRPr="002D14A8">
        <w:rPr>
          <w:lang w:val="es-ES"/>
        </w:rPr>
        <w:t>000 aprobados para las actividades de supervisión del proyecto en el marco del primer tramo, se desembolsaron</w:t>
      </w:r>
      <w:r w:rsidR="00684D6F">
        <w:rPr>
          <w:lang w:val="es-ES"/>
        </w:rPr>
        <w:t xml:space="preserve"> </w:t>
      </w:r>
      <w:r w:rsidR="00684D6F" w:rsidRPr="002D14A8">
        <w:rPr>
          <w:lang w:val="es-ES"/>
        </w:rPr>
        <w:t xml:space="preserve">USD </w:t>
      </w:r>
      <w:r w:rsidR="00510C73" w:rsidRPr="002D14A8">
        <w:rPr>
          <w:lang w:val="es-ES"/>
        </w:rPr>
        <w:t>18</w:t>
      </w:r>
      <w:r w:rsidR="00684D6F">
        <w:rPr>
          <w:lang w:val="es-ES"/>
        </w:rPr>
        <w:t>.</w:t>
      </w:r>
      <w:r w:rsidR="00510C73" w:rsidRPr="002D14A8">
        <w:rPr>
          <w:lang w:val="es-ES"/>
        </w:rPr>
        <w:t>439</w:t>
      </w:r>
      <w:r w:rsidR="00E74383" w:rsidRPr="002D14A8">
        <w:rPr>
          <w:lang w:val="es-ES"/>
        </w:rPr>
        <w:t xml:space="preserve"> para</w:t>
      </w:r>
      <w:r w:rsidR="001B76FE" w:rsidRPr="002D14A8">
        <w:rPr>
          <w:lang w:val="es-ES"/>
        </w:rPr>
        <w:t xml:space="preserve">: </w:t>
      </w:r>
      <w:r w:rsidR="00E74383" w:rsidRPr="002D14A8">
        <w:rPr>
          <w:lang w:val="es-ES"/>
        </w:rPr>
        <w:t>equipo de trabajo y consultores (</w:t>
      </w:r>
      <w:r w:rsidR="00684D6F" w:rsidRPr="002D14A8">
        <w:rPr>
          <w:lang w:val="es-ES"/>
        </w:rPr>
        <w:t xml:space="preserve">USD </w:t>
      </w:r>
      <w:r w:rsidR="00510C73" w:rsidRPr="002D14A8">
        <w:rPr>
          <w:lang w:val="es-ES"/>
        </w:rPr>
        <w:t>17</w:t>
      </w:r>
      <w:r w:rsidR="00684D6F">
        <w:rPr>
          <w:lang w:val="es-ES"/>
        </w:rPr>
        <w:t>.</w:t>
      </w:r>
      <w:r w:rsidR="00510C73" w:rsidRPr="002D14A8">
        <w:rPr>
          <w:lang w:val="es-ES"/>
        </w:rPr>
        <w:t>964</w:t>
      </w:r>
      <w:r w:rsidR="00E74383" w:rsidRPr="002D14A8">
        <w:rPr>
          <w:lang w:val="es-ES"/>
        </w:rPr>
        <w:t>)</w:t>
      </w:r>
      <w:r w:rsidR="00AA2670" w:rsidRPr="002D14A8">
        <w:rPr>
          <w:lang w:val="es-ES"/>
        </w:rPr>
        <w:t xml:space="preserve">; </w:t>
      </w:r>
      <w:r w:rsidR="00B150BC" w:rsidRPr="002D14A8">
        <w:rPr>
          <w:lang w:val="es-ES"/>
        </w:rPr>
        <w:t xml:space="preserve">y </w:t>
      </w:r>
      <w:r w:rsidR="00E74383" w:rsidRPr="002D14A8">
        <w:rPr>
          <w:lang w:val="es-ES"/>
        </w:rPr>
        <w:t>viajes</w:t>
      </w:r>
      <w:r w:rsidR="00510C73" w:rsidRPr="002D14A8">
        <w:rPr>
          <w:lang w:val="es-ES"/>
        </w:rPr>
        <w:t xml:space="preserve">, equipos, uministros y comunicación </w:t>
      </w:r>
      <w:r w:rsidR="00E74383" w:rsidRPr="002D14A8">
        <w:rPr>
          <w:lang w:val="es-ES"/>
        </w:rPr>
        <w:t>(</w:t>
      </w:r>
      <w:r w:rsidR="00684D6F" w:rsidRPr="002D14A8">
        <w:rPr>
          <w:lang w:val="es-ES"/>
        </w:rPr>
        <w:t xml:space="preserve">USD </w:t>
      </w:r>
      <w:r w:rsidR="00510C73" w:rsidRPr="002D14A8">
        <w:rPr>
          <w:lang w:val="es-ES"/>
        </w:rPr>
        <w:t>475</w:t>
      </w:r>
      <w:r w:rsidR="00E74383" w:rsidRPr="002D14A8">
        <w:rPr>
          <w:lang w:val="es-ES"/>
        </w:rPr>
        <w:t>).</w:t>
      </w:r>
    </w:p>
    <w:p w14:paraId="6C0EBEFA" w14:textId="77777777" w:rsidR="00571B29" w:rsidRPr="005E2436" w:rsidRDefault="00571B29">
      <w:pPr>
        <w:rPr>
          <w:u w:val="single"/>
          <w:lang w:val="es-ES"/>
        </w:rPr>
      </w:pPr>
      <w:r w:rsidRPr="005E2436">
        <w:rPr>
          <w:u w:val="single"/>
          <w:lang w:val="es-ES"/>
        </w:rPr>
        <w:br w:type="page"/>
      </w:r>
    </w:p>
    <w:p w14:paraId="096A079B" w14:textId="3A8A709B" w:rsidR="00F72392" w:rsidRPr="00571B29" w:rsidRDefault="00F72392" w:rsidP="002232DF">
      <w:pPr>
        <w:spacing w:after="240"/>
        <w:ind w:right="62"/>
        <w:jc w:val="left"/>
        <w:rPr>
          <w:lang w:val="es-ES"/>
        </w:rPr>
      </w:pPr>
      <w:r w:rsidRPr="00571B29">
        <w:rPr>
          <w:u w:val="single"/>
          <w:lang w:val="es-ES"/>
        </w:rPr>
        <w:lastRenderedPageBreak/>
        <w:t xml:space="preserve">Nivel de desembolso de fondos </w:t>
      </w:r>
    </w:p>
    <w:p w14:paraId="2F3DF5A2" w14:textId="1AB4CF02" w:rsidR="0033623E" w:rsidRPr="002D14A8" w:rsidRDefault="00F72392" w:rsidP="0006417D">
      <w:pPr>
        <w:numPr>
          <w:ilvl w:val="0"/>
          <w:numId w:val="1"/>
        </w:numPr>
        <w:spacing w:after="240"/>
        <w:outlineLvl w:val="0"/>
        <w:rPr>
          <w:b/>
          <w:lang w:val="es-ES"/>
        </w:rPr>
      </w:pPr>
      <w:r w:rsidRPr="002D14A8">
        <w:rPr>
          <w:lang w:val="es-ES"/>
        </w:rPr>
        <w:t xml:space="preserve">A </w:t>
      </w:r>
      <w:r w:rsidR="005227FB" w:rsidRPr="002D14A8">
        <w:rPr>
          <w:lang w:val="es-ES"/>
        </w:rPr>
        <w:t>abril</w:t>
      </w:r>
      <w:r w:rsidRPr="002D14A8">
        <w:rPr>
          <w:lang w:val="es-ES"/>
        </w:rPr>
        <w:t xml:space="preserve"> de 2026, de los</w:t>
      </w:r>
      <w:r w:rsidR="00A6327F" w:rsidRPr="002D14A8">
        <w:rPr>
          <w:lang w:val="es-ES"/>
        </w:rPr>
        <w:t xml:space="preserve"> </w:t>
      </w:r>
      <w:r w:rsidR="00650AAC" w:rsidRPr="002D14A8">
        <w:rPr>
          <w:lang w:val="es-ES"/>
        </w:rPr>
        <w:t xml:space="preserve">USD </w:t>
      </w:r>
      <w:r w:rsidR="00A6327F" w:rsidRPr="002D14A8">
        <w:rPr>
          <w:lang w:val="es-ES"/>
        </w:rPr>
        <w:t>292.700</w:t>
      </w:r>
      <w:r w:rsidRPr="002D14A8">
        <w:rPr>
          <w:lang w:val="es-ES"/>
        </w:rPr>
        <w:t xml:space="preserve"> aprobados hasta la fecha (</w:t>
      </w:r>
      <w:r w:rsidR="00650AAC" w:rsidRPr="002D14A8">
        <w:rPr>
          <w:lang w:val="es-ES"/>
        </w:rPr>
        <w:t xml:space="preserve">USD </w:t>
      </w:r>
      <w:r w:rsidR="00B91487" w:rsidRPr="002D14A8">
        <w:rPr>
          <w:lang w:val="es-ES"/>
        </w:rPr>
        <w:t>176.000</w:t>
      </w:r>
      <w:r w:rsidR="00650AAC">
        <w:rPr>
          <w:lang w:val="es-ES"/>
        </w:rPr>
        <w:t xml:space="preserve"> </w:t>
      </w:r>
      <w:r w:rsidRPr="002D14A8">
        <w:rPr>
          <w:lang w:val="es-ES"/>
        </w:rPr>
        <w:t xml:space="preserve">para </w:t>
      </w:r>
      <w:r w:rsidR="00382653" w:rsidRPr="002D14A8">
        <w:rPr>
          <w:lang w:val="es-ES"/>
        </w:rPr>
        <w:t xml:space="preserve">el PNUD </w:t>
      </w:r>
      <w:r w:rsidRPr="002D14A8">
        <w:rPr>
          <w:lang w:val="es-ES"/>
        </w:rPr>
        <w:t>y</w:t>
      </w:r>
      <w:r w:rsidR="00A6327F" w:rsidRPr="002D14A8">
        <w:rPr>
          <w:lang w:val="es-ES"/>
        </w:rPr>
        <w:t xml:space="preserve"> </w:t>
      </w:r>
      <w:r w:rsidR="00650AAC" w:rsidRPr="002D14A8">
        <w:rPr>
          <w:lang w:val="es-ES"/>
        </w:rPr>
        <w:t>USD</w:t>
      </w:r>
      <w:r w:rsidR="00ED06E1">
        <w:rPr>
          <w:lang w:val="es-ES"/>
        </w:rPr>
        <w:t> </w:t>
      </w:r>
      <w:r w:rsidR="00A6327F" w:rsidRPr="002D14A8">
        <w:rPr>
          <w:lang w:val="es-ES"/>
        </w:rPr>
        <w:t>116.700</w:t>
      </w:r>
      <w:r w:rsidRPr="002D14A8">
        <w:rPr>
          <w:lang w:val="es-ES"/>
        </w:rPr>
        <w:t xml:space="preserve"> para </w:t>
      </w:r>
      <w:r w:rsidR="00382653" w:rsidRPr="002D14A8">
        <w:rPr>
          <w:lang w:val="es-ES"/>
        </w:rPr>
        <w:t>el PNUMA</w:t>
      </w:r>
      <w:r w:rsidRPr="002D14A8">
        <w:rPr>
          <w:lang w:val="es-ES"/>
        </w:rPr>
        <w:t>), se habían desembolsado</w:t>
      </w:r>
      <w:r w:rsidR="00BE1731" w:rsidRPr="002D14A8">
        <w:rPr>
          <w:lang w:val="es-ES"/>
        </w:rPr>
        <w:t xml:space="preserve"> </w:t>
      </w:r>
      <w:r w:rsidR="00650AAC" w:rsidRPr="002D14A8">
        <w:rPr>
          <w:lang w:val="es-ES"/>
        </w:rPr>
        <w:t xml:space="preserve">USD </w:t>
      </w:r>
      <w:r w:rsidR="00BE1731" w:rsidRPr="002D14A8">
        <w:rPr>
          <w:lang w:val="es-ES"/>
        </w:rPr>
        <w:t>123.532</w:t>
      </w:r>
      <w:r w:rsidRPr="002D14A8">
        <w:rPr>
          <w:lang w:val="es-ES"/>
        </w:rPr>
        <w:t xml:space="preserve"> (</w:t>
      </w:r>
      <w:r w:rsidR="00CF59C4" w:rsidRPr="002D14A8">
        <w:rPr>
          <w:lang w:val="es-ES"/>
        </w:rPr>
        <w:t>el 42</w:t>
      </w:r>
      <w:r w:rsidR="00BE1731" w:rsidRPr="002D14A8">
        <w:rPr>
          <w:lang w:val="es-ES"/>
        </w:rPr>
        <w:t>,</w:t>
      </w:r>
      <w:r w:rsidR="00CF59C4" w:rsidRPr="002D14A8">
        <w:rPr>
          <w:lang w:val="es-ES"/>
        </w:rPr>
        <w:t xml:space="preserve">2 </w:t>
      </w:r>
      <w:r w:rsidR="00A60D46">
        <w:rPr>
          <w:lang w:val="es-ES"/>
        </w:rPr>
        <w:t>%</w:t>
      </w:r>
      <w:r w:rsidRPr="002D14A8">
        <w:rPr>
          <w:lang w:val="es-ES"/>
        </w:rPr>
        <w:t>) (</w:t>
      </w:r>
      <w:r w:rsidR="00650AAC" w:rsidRPr="002D14A8">
        <w:rPr>
          <w:lang w:val="es-ES"/>
        </w:rPr>
        <w:t xml:space="preserve">USD </w:t>
      </w:r>
      <w:r w:rsidR="00BE1731" w:rsidRPr="002D14A8">
        <w:rPr>
          <w:lang w:val="es-ES"/>
        </w:rPr>
        <w:t>53.289</w:t>
      </w:r>
      <w:r w:rsidRPr="002D14A8">
        <w:rPr>
          <w:lang w:val="es-ES"/>
        </w:rPr>
        <w:t xml:space="preserve"> para </w:t>
      </w:r>
      <w:r w:rsidR="00382653" w:rsidRPr="002D14A8">
        <w:rPr>
          <w:lang w:val="es-ES"/>
        </w:rPr>
        <w:t xml:space="preserve">el PNUD </w:t>
      </w:r>
      <w:r w:rsidRPr="002D14A8">
        <w:rPr>
          <w:lang w:val="es-ES"/>
        </w:rPr>
        <w:t>y</w:t>
      </w:r>
      <w:r w:rsidR="00BE1731" w:rsidRPr="002D14A8">
        <w:rPr>
          <w:lang w:val="es-ES"/>
        </w:rPr>
        <w:t xml:space="preserve"> </w:t>
      </w:r>
      <w:r w:rsidR="00650AAC" w:rsidRPr="002D14A8">
        <w:rPr>
          <w:lang w:val="es-ES"/>
        </w:rPr>
        <w:t xml:space="preserve">USD </w:t>
      </w:r>
      <w:r w:rsidR="00BE1731" w:rsidRPr="002D14A8">
        <w:rPr>
          <w:lang w:val="es-ES"/>
        </w:rPr>
        <w:t>70.243</w:t>
      </w:r>
      <w:r w:rsidRPr="002D14A8">
        <w:rPr>
          <w:lang w:val="es-ES"/>
        </w:rPr>
        <w:t xml:space="preserve"> para </w:t>
      </w:r>
      <w:r w:rsidR="00382653" w:rsidRPr="002D14A8">
        <w:rPr>
          <w:lang w:val="es-ES"/>
        </w:rPr>
        <w:t>el PNUMA</w:t>
      </w:r>
      <w:r w:rsidRPr="002D14A8">
        <w:rPr>
          <w:lang w:val="es-ES"/>
        </w:rPr>
        <w:t>). El saldo de</w:t>
      </w:r>
      <w:r w:rsidR="005227FB" w:rsidRPr="002D14A8">
        <w:rPr>
          <w:lang w:val="es-ES"/>
        </w:rPr>
        <w:t xml:space="preserve"> </w:t>
      </w:r>
      <w:r w:rsidR="00650AAC" w:rsidRPr="002D14A8">
        <w:rPr>
          <w:lang w:val="es-ES"/>
        </w:rPr>
        <w:t xml:space="preserve">USD </w:t>
      </w:r>
      <w:r w:rsidR="005227FB" w:rsidRPr="002D14A8">
        <w:rPr>
          <w:lang w:val="es-ES"/>
        </w:rPr>
        <w:t>169.168</w:t>
      </w:r>
      <w:r w:rsidR="00B4057A" w:rsidRPr="002D14A8">
        <w:rPr>
          <w:lang w:val="es-ES"/>
        </w:rPr>
        <w:t xml:space="preserve">, </w:t>
      </w:r>
      <w:r w:rsidR="000E2CDD" w:rsidRPr="002D14A8">
        <w:rPr>
          <w:lang w:val="es-ES"/>
        </w:rPr>
        <w:t xml:space="preserve">más </w:t>
      </w:r>
      <w:r w:rsidR="00650AAC" w:rsidRPr="002D14A8">
        <w:rPr>
          <w:lang w:val="es-ES"/>
        </w:rPr>
        <w:t xml:space="preserve">USD </w:t>
      </w:r>
      <w:r w:rsidR="000E2CDD" w:rsidRPr="002D14A8">
        <w:rPr>
          <w:lang w:val="es-ES"/>
        </w:rPr>
        <w:t xml:space="preserve">100.000 para </w:t>
      </w:r>
      <w:r w:rsidR="00D46A6B" w:rsidRPr="002D14A8">
        <w:rPr>
          <w:lang w:val="es-ES"/>
        </w:rPr>
        <w:t xml:space="preserve">actividades adicionales destinadas a mantener la eficiencia energética </w:t>
      </w:r>
      <w:r w:rsidR="00D80E9E" w:rsidRPr="002D14A8">
        <w:rPr>
          <w:lang w:val="es-ES"/>
        </w:rPr>
        <w:t>aprobadas en la 96</w:t>
      </w:r>
      <w:r w:rsidR="005A253D">
        <w:rPr>
          <w:lang w:val="es-ES"/>
        </w:rPr>
        <w:t xml:space="preserve">ª </w:t>
      </w:r>
      <w:r w:rsidR="00D80E9E" w:rsidRPr="002D14A8">
        <w:rPr>
          <w:lang w:val="es-ES"/>
        </w:rPr>
        <w:t xml:space="preserve">reunión </w:t>
      </w:r>
      <w:r w:rsidRPr="002D14A8">
        <w:rPr>
          <w:lang w:val="es-ES"/>
        </w:rPr>
        <w:t>se desembolsará en</w:t>
      </w:r>
      <w:r w:rsidR="000B13AC" w:rsidRPr="002D14A8">
        <w:rPr>
          <w:lang w:val="es-ES"/>
        </w:rPr>
        <w:t xml:space="preserve"> 2026 </w:t>
      </w:r>
      <w:r w:rsidR="0071018F" w:rsidRPr="002D14A8">
        <w:rPr>
          <w:lang w:val="es-ES"/>
        </w:rPr>
        <w:t>y 2027</w:t>
      </w:r>
      <w:r w:rsidRPr="002D14A8">
        <w:rPr>
          <w:lang w:val="es-ES"/>
        </w:rPr>
        <w:t>.</w:t>
      </w:r>
    </w:p>
    <w:p w14:paraId="266F758F" w14:textId="30BB1F6B" w:rsidR="00F72392" w:rsidRPr="002D14A8" w:rsidRDefault="00F72392" w:rsidP="00BA7B47">
      <w:pPr>
        <w:keepNext/>
        <w:spacing w:before="240" w:after="240"/>
        <w:rPr>
          <w:u w:val="single"/>
          <w:lang w:val="es-ES"/>
        </w:rPr>
      </w:pPr>
      <w:r w:rsidRPr="002D14A8">
        <w:rPr>
          <w:u w:val="single"/>
          <w:lang w:val="es-ES"/>
        </w:rPr>
        <w:t xml:space="preserve">Plan de ejecución del </w:t>
      </w:r>
      <w:r w:rsidR="002D7B89" w:rsidRPr="002D14A8">
        <w:rPr>
          <w:u w:val="single"/>
          <w:lang w:val="es-ES"/>
        </w:rPr>
        <w:t>segundo</w:t>
      </w:r>
      <w:r w:rsidRPr="002D14A8">
        <w:rPr>
          <w:u w:val="single"/>
          <w:lang w:val="es-ES"/>
        </w:rPr>
        <w:t xml:space="preserve"> tramo de la etapa II del plan de gestión de la eliminación de los HCFC</w:t>
      </w:r>
    </w:p>
    <w:p w14:paraId="1CFDC322" w14:textId="00FEA3E8" w:rsidR="00F72392" w:rsidRPr="002D14A8" w:rsidRDefault="00F72392" w:rsidP="00BA7B47">
      <w:pPr>
        <w:numPr>
          <w:ilvl w:val="0"/>
          <w:numId w:val="1"/>
        </w:numPr>
        <w:spacing w:after="240"/>
        <w:outlineLvl w:val="0"/>
        <w:rPr>
          <w:lang w:val="es-ES"/>
        </w:rPr>
      </w:pPr>
      <w:bookmarkStart w:id="0" w:name="_Hlk126934425"/>
      <w:bookmarkStart w:id="1" w:name="_Hlk126663552"/>
      <w:r w:rsidRPr="002D14A8">
        <w:rPr>
          <w:lang w:val="es-ES"/>
        </w:rPr>
        <w:t xml:space="preserve">Las siguientes actividades se ejecutarán entre julio de 2026 y </w:t>
      </w:r>
      <w:r w:rsidR="009058AE" w:rsidRPr="002D14A8">
        <w:rPr>
          <w:lang w:val="es-ES"/>
        </w:rPr>
        <w:t xml:space="preserve">diciembre </w:t>
      </w:r>
      <w:r w:rsidR="00C21D94" w:rsidRPr="002D14A8">
        <w:rPr>
          <w:lang w:val="es-ES"/>
        </w:rPr>
        <w:t>de 2030</w:t>
      </w:r>
      <w:r w:rsidRPr="002D14A8">
        <w:rPr>
          <w:lang w:val="es-ES"/>
        </w:rPr>
        <w:t>:</w:t>
      </w:r>
    </w:p>
    <w:p w14:paraId="31461ABB" w14:textId="61B98251" w:rsidR="00F72392" w:rsidRPr="002D14A8" w:rsidRDefault="00655E68" w:rsidP="00BA7B47">
      <w:pPr>
        <w:numPr>
          <w:ilvl w:val="1"/>
          <w:numId w:val="1"/>
        </w:numPr>
        <w:spacing w:after="240"/>
        <w:outlineLvl w:val="1"/>
        <w:rPr>
          <w:lang w:val="es-ES"/>
        </w:rPr>
      </w:pPr>
      <w:r w:rsidRPr="002D14A8">
        <w:rPr>
          <w:i/>
          <w:iCs/>
          <w:lang w:val="es-ES"/>
        </w:rPr>
        <w:t>Políticas, normas y fiscalización</w:t>
      </w:r>
      <w:r w:rsidR="00F72392" w:rsidRPr="002D14A8">
        <w:rPr>
          <w:lang w:val="es-ES"/>
        </w:rPr>
        <w:t xml:space="preserve">: </w:t>
      </w:r>
      <w:r w:rsidRPr="002D14A8">
        <w:rPr>
          <w:lang w:val="es-ES"/>
        </w:rPr>
        <w:t>Elaboración de procedimientos operativos estándar (SOP) para el sector pesquero, incluidos los sistemas de seguimiento de datos y de permisos de exportación</w:t>
      </w:r>
      <w:r w:rsidR="00A54715" w:rsidRPr="002D14A8">
        <w:rPr>
          <w:lang w:val="es-ES"/>
        </w:rPr>
        <w:t xml:space="preserve">; un taller de formación de formadores para 15 fiscalizadores de aduanas y de fiscalización; 10 talleres de formación, </w:t>
      </w:r>
      <w:r w:rsidR="00181E42" w:rsidRPr="002D14A8">
        <w:rPr>
          <w:lang w:val="es-ES"/>
        </w:rPr>
        <w:t xml:space="preserve">cada uno </w:t>
      </w:r>
      <w:r w:rsidR="00A54715" w:rsidRPr="002D14A8">
        <w:rPr>
          <w:lang w:val="es-ES"/>
        </w:rPr>
        <w:t>con</w:t>
      </w:r>
      <w:r w:rsidR="00181E42" w:rsidRPr="002D14A8">
        <w:rPr>
          <w:lang w:val="es-ES"/>
        </w:rPr>
        <w:t xml:space="preserve"> 20 </w:t>
      </w:r>
      <w:r w:rsidR="00A54715" w:rsidRPr="002D14A8">
        <w:rPr>
          <w:lang w:val="es-ES"/>
        </w:rPr>
        <w:t xml:space="preserve">participantes, </w:t>
      </w:r>
      <w:r w:rsidR="002019D4" w:rsidRPr="002D14A8">
        <w:rPr>
          <w:lang w:val="es-ES"/>
        </w:rPr>
        <w:t xml:space="preserve">sobre el seguimiento y la notificación del comercio de HCFC </w:t>
      </w:r>
      <w:r w:rsidR="005F7666" w:rsidRPr="002D14A8">
        <w:rPr>
          <w:lang w:val="es-ES"/>
        </w:rPr>
        <w:t>para diferentes usos y la aplicación del sistema de cupos de HCFC</w:t>
      </w:r>
      <w:r w:rsidR="00A771FD" w:rsidRPr="002D14A8">
        <w:rPr>
          <w:lang w:val="es-ES"/>
        </w:rPr>
        <w:t xml:space="preserve">; </w:t>
      </w:r>
      <w:r w:rsidR="00181E42" w:rsidRPr="002D14A8">
        <w:rPr>
          <w:lang w:val="es-ES"/>
        </w:rPr>
        <w:t xml:space="preserve">un </w:t>
      </w:r>
      <w:r w:rsidR="00EF373A" w:rsidRPr="002D14A8">
        <w:rPr>
          <w:lang w:val="es-ES"/>
        </w:rPr>
        <w:t>taller</w:t>
      </w:r>
      <w:r w:rsidR="00181E42" w:rsidRPr="002D14A8">
        <w:rPr>
          <w:lang w:val="es-ES"/>
        </w:rPr>
        <w:t xml:space="preserve"> de formación para 20 fiscalizadores sobre el seguimiento de la oferta y la demanda de HCFC y la prevención del comercio ilícito en el sector pesquero; nueve talleres de capacitación para agentes </w:t>
      </w:r>
      <w:r w:rsidR="008053B2" w:rsidRPr="002D14A8">
        <w:rPr>
          <w:lang w:val="es-ES"/>
        </w:rPr>
        <w:t xml:space="preserve">de aduanas </w:t>
      </w:r>
      <w:r w:rsidR="00181E42" w:rsidRPr="002D14A8">
        <w:rPr>
          <w:lang w:val="es-ES"/>
        </w:rPr>
        <w:t xml:space="preserve">e importadores, </w:t>
      </w:r>
      <w:r w:rsidR="00B61F91" w:rsidRPr="002D14A8">
        <w:rPr>
          <w:lang w:val="es-ES"/>
        </w:rPr>
        <w:t>con</w:t>
      </w:r>
      <w:r w:rsidR="00181E42" w:rsidRPr="002D14A8">
        <w:rPr>
          <w:lang w:val="es-ES"/>
        </w:rPr>
        <w:t xml:space="preserve"> 15 participantes cada uno</w:t>
      </w:r>
      <w:r w:rsidR="00A46C65" w:rsidRPr="002D14A8">
        <w:rPr>
          <w:lang w:val="es-ES"/>
        </w:rPr>
        <w:t xml:space="preserve">, </w:t>
      </w:r>
      <w:r w:rsidR="006F76B3" w:rsidRPr="002D14A8">
        <w:rPr>
          <w:lang w:val="es-ES"/>
        </w:rPr>
        <w:t xml:space="preserve">sobre </w:t>
      </w:r>
      <w:r w:rsidR="008E5598" w:rsidRPr="002D14A8">
        <w:rPr>
          <w:lang w:val="es-ES"/>
        </w:rPr>
        <w:t>la importación</w:t>
      </w:r>
      <w:r w:rsidR="00A46C65" w:rsidRPr="002D14A8">
        <w:rPr>
          <w:lang w:val="es-ES"/>
        </w:rPr>
        <w:t xml:space="preserve">, </w:t>
      </w:r>
      <w:r w:rsidR="008E5598" w:rsidRPr="002D14A8">
        <w:rPr>
          <w:lang w:val="es-ES"/>
        </w:rPr>
        <w:t>exportación</w:t>
      </w:r>
      <w:r w:rsidR="00A46C65" w:rsidRPr="002D14A8">
        <w:rPr>
          <w:lang w:val="es-ES"/>
        </w:rPr>
        <w:t xml:space="preserve">, </w:t>
      </w:r>
      <w:r w:rsidR="008E5598" w:rsidRPr="002D14A8">
        <w:rPr>
          <w:lang w:val="es-ES"/>
        </w:rPr>
        <w:t>seguimiento y notificación de HCFC</w:t>
      </w:r>
      <w:r w:rsidR="00C25C43" w:rsidRPr="002D14A8">
        <w:rPr>
          <w:lang w:val="es-ES"/>
        </w:rPr>
        <w:t xml:space="preserve">; apoyo </w:t>
      </w:r>
      <w:r w:rsidR="00B064E2" w:rsidRPr="002D14A8">
        <w:rPr>
          <w:lang w:val="es-ES"/>
        </w:rPr>
        <w:t xml:space="preserve">a </w:t>
      </w:r>
      <w:r w:rsidR="00C25C43" w:rsidRPr="002D14A8">
        <w:rPr>
          <w:lang w:val="es-ES"/>
        </w:rPr>
        <w:t>la DNO para la adquisición de tres identificadores de refrigerantes</w:t>
      </w:r>
      <w:r w:rsidR="00D8332A" w:rsidRPr="002D14A8">
        <w:rPr>
          <w:lang w:val="es-ES"/>
        </w:rPr>
        <w:t xml:space="preserve"> adicionales </w:t>
      </w:r>
      <w:r w:rsidR="00C25C43" w:rsidRPr="002D14A8">
        <w:rPr>
          <w:lang w:val="es-ES"/>
        </w:rPr>
        <w:t>para la aduana de Fiyi</w:t>
      </w:r>
      <w:r w:rsidR="003707EE" w:rsidRPr="002D14A8">
        <w:rPr>
          <w:lang w:val="es-ES"/>
        </w:rPr>
        <w:t xml:space="preserve">, junto con </w:t>
      </w:r>
      <w:r w:rsidR="00C25C43" w:rsidRPr="002D14A8">
        <w:rPr>
          <w:lang w:val="es-ES"/>
        </w:rPr>
        <w:t xml:space="preserve">apoyo técnico </w:t>
      </w:r>
      <w:r w:rsidR="003707EE" w:rsidRPr="002D14A8">
        <w:rPr>
          <w:lang w:val="es-ES"/>
        </w:rPr>
        <w:t xml:space="preserve">para </w:t>
      </w:r>
      <w:r w:rsidR="00C25C43" w:rsidRPr="002D14A8">
        <w:rPr>
          <w:lang w:val="es-ES"/>
        </w:rPr>
        <w:t>su uso</w:t>
      </w:r>
      <w:r w:rsidR="004943FD" w:rsidRPr="002D14A8">
        <w:rPr>
          <w:lang w:val="es-ES"/>
        </w:rPr>
        <w:t xml:space="preserve">; un </w:t>
      </w:r>
      <w:r w:rsidR="00E87726" w:rsidRPr="002D14A8">
        <w:rPr>
          <w:lang w:val="es-ES"/>
        </w:rPr>
        <w:t>taller</w:t>
      </w:r>
      <w:r w:rsidR="004943FD" w:rsidRPr="002D14A8">
        <w:rPr>
          <w:lang w:val="es-ES"/>
        </w:rPr>
        <w:t xml:space="preserve"> de capacitación a medida para 20 técnicos marinos e ingenieros de servicio destinados en buques pesqueros de la E </w:t>
      </w:r>
      <w:r w:rsidR="00193786" w:rsidRPr="002D14A8">
        <w:rPr>
          <w:lang w:val="es-ES"/>
        </w:rPr>
        <w:t xml:space="preserve">, centrado </w:t>
      </w:r>
      <w:r w:rsidR="00794115" w:rsidRPr="002D14A8">
        <w:rPr>
          <w:lang w:val="es-ES"/>
        </w:rPr>
        <w:t xml:space="preserve">en la reglamentación sobre HCFC, </w:t>
      </w:r>
      <w:r w:rsidR="00A43C28" w:rsidRPr="002D14A8">
        <w:rPr>
          <w:lang w:val="es-ES"/>
        </w:rPr>
        <w:t xml:space="preserve">los requisitos </w:t>
      </w:r>
      <w:r w:rsidR="00794115" w:rsidRPr="002D14A8">
        <w:rPr>
          <w:lang w:val="es-ES"/>
        </w:rPr>
        <w:t>de seguimiento y notificación</w:t>
      </w:r>
      <w:r w:rsidR="00A43C28" w:rsidRPr="002D14A8">
        <w:rPr>
          <w:lang w:val="es-ES"/>
        </w:rPr>
        <w:t xml:space="preserve">, </w:t>
      </w:r>
      <w:r w:rsidR="00794115" w:rsidRPr="002D14A8">
        <w:rPr>
          <w:lang w:val="es-ES"/>
        </w:rPr>
        <w:t xml:space="preserve">y la identificación y prevención del </w:t>
      </w:r>
      <w:r w:rsidR="00DF44C1" w:rsidRPr="002D14A8">
        <w:rPr>
          <w:lang w:val="es-ES"/>
        </w:rPr>
        <w:t>comercio</w:t>
      </w:r>
      <w:r w:rsidR="00794115" w:rsidRPr="002D14A8">
        <w:rPr>
          <w:lang w:val="es-ES"/>
        </w:rPr>
        <w:t xml:space="preserve"> ilícito de HCFC </w:t>
      </w:r>
      <w:r w:rsidR="00433A87" w:rsidRPr="002D14A8">
        <w:rPr>
          <w:lang w:val="es-ES"/>
        </w:rPr>
        <w:t>(PNUD) (</w:t>
      </w:r>
      <w:r w:rsidR="00650AAC" w:rsidRPr="002D14A8">
        <w:rPr>
          <w:lang w:val="es-ES"/>
        </w:rPr>
        <w:t xml:space="preserve">USD </w:t>
      </w:r>
      <w:r w:rsidR="00C229B5" w:rsidRPr="002D14A8">
        <w:rPr>
          <w:lang w:val="es-ES"/>
        </w:rPr>
        <w:t>15</w:t>
      </w:r>
      <w:r w:rsidR="00650AAC">
        <w:rPr>
          <w:lang w:val="es-ES"/>
        </w:rPr>
        <w:t>.</w:t>
      </w:r>
      <w:r w:rsidR="00C229B5" w:rsidRPr="002D14A8">
        <w:rPr>
          <w:lang w:val="es-ES"/>
        </w:rPr>
        <w:t>000</w:t>
      </w:r>
      <w:r w:rsidR="00433A87" w:rsidRPr="002D14A8">
        <w:rPr>
          <w:lang w:val="es-ES"/>
        </w:rPr>
        <w:t xml:space="preserve">) y </w:t>
      </w:r>
      <w:r w:rsidR="00F72392" w:rsidRPr="002D14A8">
        <w:rPr>
          <w:lang w:val="es-ES"/>
        </w:rPr>
        <w:t>(</w:t>
      </w:r>
      <w:r w:rsidRPr="002D14A8">
        <w:rPr>
          <w:lang w:val="es-ES"/>
        </w:rPr>
        <w:t>PNUMA</w:t>
      </w:r>
      <w:r w:rsidR="00F72392" w:rsidRPr="002D14A8">
        <w:rPr>
          <w:lang w:val="es-ES"/>
        </w:rPr>
        <w:t>) (</w:t>
      </w:r>
      <w:r w:rsidR="00650AAC" w:rsidRPr="002D14A8">
        <w:rPr>
          <w:lang w:val="es-ES"/>
        </w:rPr>
        <w:t xml:space="preserve">USD </w:t>
      </w:r>
      <w:r w:rsidR="00C229B5" w:rsidRPr="002D14A8">
        <w:rPr>
          <w:lang w:val="es-ES"/>
        </w:rPr>
        <w:t>54</w:t>
      </w:r>
      <w:r w:rsidR="00650AAC">
        <w:rPr>
          <w:lang w:val="es-ES"/>
        </w:rPr>
        <w:t>.</w:t>
      </w:r>
      <w:r w:rsidR="00C229B5" w:rsidRPr="002D14A8">
        <w:rPr>
          <w:lang w:val="es-ES"/>
        </w:rPr>
        <w:t>000</w:t>
      </w:r>
      <w:r w:rsidR="00F72392" w:rsidRPr="002D14A8">
        <w:rPr>
          <w:lang w:val="es-ES"/>
        </w:rPr>
        <w:t>);</w:t>
      </w:r>
    </w:p>
    <w:p w14:paraId="46E66508" w14:textId="26C6FD2C" w:rsidR="001C1A76" w:rsidRPr="002D14A8" w:rsidRDefault="001C1A76" w:rsidP="001C1A76">
      <w:pPr>
        <w:pStyle w:val="Heading2"/>
        <w:rPr>
          <w:lang w:val="es-ES"/>
        </w:rPr>
      </w:pPr>
      <w:r w:rsidRPr="002D14A8">
        <w:rPr>
          <w:i/>
          <w:iCs/>
          <w:lang w:val="es-ES"/>
        </w:rPr>
        <w:t>Asistencia técnica para buques pesqueros</w:t>
      </w:r>
      <w:r w:rsidRPr="002D14A8">
        <w:rPr>
          <w:lang w:val="es-ES"/>
        </w:rPr>
        <w:t>: Dos talleres</w:t>
      </w:r>
      <w:r w:rsidR="00AB18A9" w:rsidRPr="002D14A8">
        <w:rPr>
          <w:lang w:val="es-ES"/>
        </w:rPr>
        <w:t xml:space="preserve"> de capacitación </w:t>
      </w:r>
      <w:r w:rsidRPr="002D14A8">
        <w:rPr>
          <w:lang w:val="es-ES"/>
        </w:rPr>
        <w:t xml:space="preserve">sobre buenas prácticas de refrigeración </w:t>
      </w:r>
      <w:r w:rsidR="00121ED5" w:rsidRPr="002D14A8">
        <w:rPr>
          <w:lang w:val="es-ES"/>
        </w:rPr>
        <w:t>para</w:t>
      </w:r>
      <w:r w:rsidRPr="002D14A8">
        <w:rPr>
          <w:lang w:val="es-ES"/>
        </w:rPr>
        <w:t xml:space="preserve"> 40 técnicos marinos e ingenieros de servicio destinados en buques pesqueros (PNUMA) (</w:t>
      </w:r>
      <w:r w:rsidR="00650AAC" w:rsidRPr="002D14A8">
        <w:rPr>
          <w:lang w:val="es-ES"/>
        </w:rPr>
        <w:t xml:space="preserve">USD </w:t>
      </w:r>
      <w:r w:rsidRPr="002D14A8">
        <w:rPr>
          <w:lang w:val="es-ES"/>
        </w:rPr>
        <w:t>4.800);</w:t>
      </w:r>
    </w:p>
    <w:p w14:paraId="697C5032" w14:textId="262A4BEE" w:rsidR="00F72392" w:rsidRPr="002D14A8" w:rsidRDefault="00D15994" w:rsidP="00D16B7E">
      <w:pPr>
        <w:pStyle w:val="Heading2"/>
        <w:rPr>
          <w:lang w:val="es-ES"/>
        </w:rPr>
      </w:pPr>
      <w:r w:rsidRPr="002D14A8">
        <w:rPr>
          <w:i/>
          <w:iCs/>
          <w:lang w:val="es-ES"/>
        </w:rPr>
        <w:t>Formación y creación de capacidad – sector de servicio y mantenimiento de equipos de refrigeración y aire acondicionado</w:t>
      </w:r>
      <w:r w:rsidRPr="002D14A8">
        <w:rPr>
          <w:lang w:val="es-ES"/>
        </w:rPr>
        <w:t xml:space="preserve">: revisión y actualización de los materiales de formación sobre buenas prácticas de servicio y mantenimiento de equipos de refrigeración; un taller </w:t>
      </w:r>
      <w:r w:rsidR="00D60CA1" w:rsidRPr="002D14A8">
        <w:rPr>
          <w:lang w:val="es-ES"/>
        </w:rPr>
        <w:t>para</w:t>
      </w:r>
      <w:r w:rsidRPr="002D14A8">
        <w:rPr>
          <w:lang w:val="es-ES"/>
        </w:rPr>
        <w:t xml:space="preserve"> 20 formadores sobre el plan de estudios actualizado; ocho talleres para formar a 200</w:t>
      </w:r>
      <w:r w:rsidR="00ED06E1">
        <w:rPr>
          <w:lang w:val="es-ES"/>
        </w:rPr>
        <w:t> </w:t>
      </w:r>
      <w:r w:rsidRPr="002D14A8">
        <w:rPr>
          <w:lang w:val="es-ES"/>
        </w:rPr>
        <w:t>técnicos en buenas prácticas de servicio y mantenimiento de equipos de refrigeración</w:t>
      </w:r>
      <w:r w:rsidR="00880AEE" w:rsidRPr="002D14A8">
        <w:rPr>
          <w:lang w:val="es-ES"/>
        </w:rPr>
        <w:t xml:space="preserve">, </w:t>
      </w:r>
      <w:r w:rsidRPr="002D14A8">
        <w:rPr>
          <w:lang w:val="es-ES"/>
        </w:rPr>
        <w:t xml:space="preserve">incluidos los aspectos de seguridad; </w:t>
      </w:r>
      <w:r w:rsidR="007E37F2" w:rsidRPr="002D14A8">
        <w:rPr>
          <w:lang w:val="es-ES"/>
        </w:rPr>
        <w:t xml:space="preserve">Asistencia técnica y suministro de herramientas y equipos a los talleres de mantenimiento; suministro de herramientas a los técnicos marinos para </w:t>
      </w:r>
      <w:r w:rsidR="00AF57EB" w:rsidRPr="002D14A8">
        <w:rPr>
          <w:lang w:val="es-ES"/>
        </w:rPr>
        <w:t xml:space="preserve">la capacitación sobre </w:t>
      </w:r>
      <w:r w:rsidR="00DA29D5" w:rsidRPr="002D14A8">
        <w:rPr>
          <w:lang w:val="es-ES"/>
        </w:rPr>
        <w:t xml:space="preserve">buenas prácticas de servicio y mantenimiento, </w:t>
      </w:r>
      <w:r w:rsidR="007E37F2" w:rsidRPr="002D14A8">
        <w:rPr>
          <w:lang w:val="es-ES"/>
        </w:rPr>
        <w:t xml:space="preserve">incluido </w:t>
      </w:r>
      <w:r w:rsidR="00DA29D5" w:rsidRPr="002D14A8">
        <w:rPr>
          <w:lang w:val="es-ES"/>
        </w:rPr>
        <w:t xml:space="preserve">equipo </w:t>
      </w:r>
      <w:r w:rsidR="007E37F2" w:rsidRPr="002D14A8">
        <w:rPr>
          <w:lang w:val="es-ES"/>
        </w:rPr>
        <w:t>de detección de fugas</w:t>
      </w:r>
      <w:r w:rsidR="00376F1F" w:rsidRPr="002D14A8">
        <w:rPr>
          <w:lang w:val="es-ES"/>
        </w:rPr>
        <w:t xml:space="preserve">; y programa de lanzamiento de la certificación </w:t>
      </w:r>
      <w:r w:rsidR="00F72392" w:rsidRPr="002D14A8">
        <w:rPr>
          <w:lang w:val="es-ES"/>
        </w:rPr>
        <w:t>(</w:t>
      </w:r>
      <w:r w:rsidR="00433A87" w:rsidRPr="002D14A8">
        <w:rPr>
          <w:lang w:val="es-ES"/>
        </w:rPr>
        <w:t>PNUD</w:t>
      </w:r>
      <w:r w:rsidR="00F72392" w:rsidRPr="002D14A8">
        <w:rPr>
          <w:lang w:val="es-ES"/>
        </w:rPr>
        <w:t>) (</w:t>
      </w:r>
      <w:r w:rsidR="00650AAC" w:rsidRPr="002D14A8">
        <w:rPr>
          <w:lang w:val="es-ES"/>
        </w:rPr>
        <w:t xml:space="preserve">USD </w:t>
      </w:r>
      <w:r w:rsidR="00C229B5" w:rsidRPr="002D14A8">
        <w:rPr>
          <w:lang w:val="es-ES"/>
        </w:rPr>
        <w:t>95</w:t>
      </w:r>
      <w:r w:rsidR="00650AAC">
        <w:rPr>
          <w:lang w:val="es-ES"/>
        </w:rPr>
        <w:t>.</w:t>
      </w:r>
      <w:r w:rsidR="00C229B5" w:rsidRPr="002D14A8">
        <w:rPr>
          <w:lang w:val="es-ES"/>
        </w:rPr>
        <w:t>000</w:t>
      </w:r>
      <w:r w:rsidR="00F72392" w:rsidRPr="002D14A8">
        <w:rPr>
          <w:lang w:val="es-ES"/>
        </w:rPr>
        <w:t xml:space="preserve">) </w:t>
      </w:r>
      <w:r w:rsidR="00433A87" w:rsidRPr="002D14A8">
        <w:rPr>
          <w:lang w:val="es-ES"/>
        </w:rPr>
        <w:t>y (PNUMA) (</w:t>
      </w:r>
      <w:r w:rsidR="00650AAC" w:rsidRPr="002D14A8">
        <w:rPr>
          <w:lang w:val="es-ES"/>
        </w:rPr>
        <w:t xml:space="preserve">USD </w:t>
      </w:r>
      <w:r w:rsidR="00C229B5" w:rsidRPr="002D14A8">
        <w:rPr>
          <w:lang w:val="es-ES"/>
        </w:rPr>
        <w:t>28</w:t>
      </w:r>
      <w:r w:rsidR="00650AAC">
        <w:rPr>
          <w:lang w:val="es-ES"/>
        </w:rPr>
        <w:t>.</w:t>
      </w:r>
      <w:r w:rsidR="00C229B5" w:rsidRPr="002D14A8">
        <w:rPr>
          <w:lang w:val="es-ES"/>
        </w:rPr>
        <w:t>000</w:t>
      </w:r>
      <w:r w:rsidR="00433A87" w:rsidRPr="002D14A8">
        <w:rPr>
          <w:lang w:val="es-ES"/>
        </w:rPr>
        <w:t>)</w:t>
      </w:r>
      <w:r w:rsidR="00F72392" w:rsidRPr="002D14A8">
        <w:rPr>
          <w:lang w:val="es-ES"/>
        </w:rPr>
        <w:t>;</w:t>
      </w:r>
    </w:p>
    <w:p w14:paraId="45C33FA1" w14:textId="660C4330" w:rsidR="00F72392" w:rsidRPr="002D14A8" w:rsidRDefault="006C2AAB" w:rsidP="009C2C05">
      <w:pPr>
        <w:numPr>
          <w:ilvl w:val="1"/>
          <w:numId w:val="1"/>
        </w:numPr>
        <w:spacing w:after="240"/>
        <w:outlineLvl w:val="1"/>
        <w:rPr>
          <w:lang w:val="es-ES"/>
        </w:rPr>
      </w:pPr>
      <w:r w:rsidRPr="002D14A8">
        <w:rPr>
          <w:i/>
          <w:iCs/>
          <w:lang w:val="es-ES"/>
        </w:rPr>
        <w:t>Sensibilización pública y divulgación</w:t>
      </w:r>
      <w:r w:rsidRPr="002D14A8">
        <w:rPr>
          <w:lang w:val="es-ES"/>
        </w:rPr>
        <w:t xml:space="preserve">: Elaboración y difusión de material </w:t>
      </w:r>
      <w:r w:rsidR="00C76A61" w:rsidRPr="002D14A8">
        <w:rPr>
          <w:lang w:val="es-ES"/>
        </w:rPr>
        <w:t xml:space="preserve">de sensibilización </w:t>
      </w:r>
      <w:r w:rsidRPr="002D14A8">
        <w:rPr>
          <w:lang w:val="es-ES"/>
        </w:rPr>
        <w:t>y educación para el público sobre el Protocolo de Montreal y el sector de servicio y mantenimiento de equipos de refrigeración y aire acondicionado</w:t>
      </w:r>
      <w:r w:rsidR="008D447F" w:rsidRPr="002D14A8">
        <w:rPr>
          <w:lang w:val="es-ES"/>
        </w:rPr>
        <w:t xml:space="preserve">, </w:t>
      </w:r>
      <w:r w:rsidRPr="002D14A8">
        <w:rPr>
          <w:lang w:val="es-ES"/>
        </w:rPr>
        <w:t xml:space="preserve">concretamente sobre </w:t>
      </w:r>
      <w:r w:rsidR="008D447F" w:rsidRPr="002D14A8">
        <w:rPr>
          <w:lang w:val="es-ES"/>
        </w:rPr>
        <w:t xml:space="preserve">la </w:t>
      </w:r>
      <w:r w:rsidRPr="002D14A8">
        <w:rPr>
          <w:lang w:val="es-ES"/>
        </w:rPr>
        <w:t xml:space="preserve">introducción segura de refrigerantes alternativos </w:t>
      </w:r>
      <w:r w:rsidR="00CF3389" w:rsidRPr="002D14A8">
        <w:rPr>
          <w:lang w:val="es-ES"/>
        </w:rPr>
        <w:t xml:space="preserve">(PNUMA) </w:t>
      </w:r>
      <w:r w:rsidR="00F72392" w:rsidRPr="002D14A8">
        <w:rPr>
          <w:lang w:val="es-ES"/>
        </w:rPr>
        <w:t>(</w:t>
      </w:r>
      <w:r w:rsidR="00650AAC" w:rsidRPr="002D14A8">
        <w:rPr>
          <w:lang w:val="es-ES"/>
        </w:rPr>
        <w:t xml:space="preserve">USD </w:t>
      </w:r>
      <w:r w:rsidR="00C229B5" w:rsidRPr="002D14A8">
        <w:rPr>
          <w:lang w:val="es-ES"/>
        </w:rPr>
        <w:t>7.100</w:t>
      </w:r>
      <w:r w:rsidR="00F72392" w:rsidRPr="002D14A8">
        <w:rPr>
          <w:lang w:val="es-ES"/>
        </w:rPr>
        <w:t>); y</w:t>
      </w:r>
    </w:p>
    <w:p w14:paraId="6E6CF035" w14:textId="16FA16B5" w:rsidR="00F72392" w:rsidRPr="002D14A8" w:rsidRDefault="00F72392" w:rsidP="00BA7B47">
      <w:pPr>
        <w:numPr>
          <w:ilvl w:val="1"/>
          <w:numId w:val="1"/>
        </w:numPr>
        <w:spacing w:after="240"/>
        <w:outlineLvl w:val="1"/>
        <w:rPr>
          <w:lang w:val="es-ES"/>
        </w:rPr>
      </w:pPr>
      <w:r w:rsidRPr="002D14A8">
        <w:rPr>
          <w:lang w:val="es-ES"/>
        </w:rPr>
        <w:t xml:space="preserve">Supervisión del proyecto </w:t>
      </w:r>
      <w:r w:rsidR="005D156E" w:rsidRPr="002D14A8">
        <w:rPr>
          <w:lang w:val="es-ES"/>
        </w:rPr>
        <w:t xml:space="preserve">(PNUD) </w:t>
      </w:r>
      <w:r w:rsidRPr="002D14A8">
        <w:rPr>
          <w:lang w:val="es-ES"/>
        </w:rPr>
        <w:t>(</w:t>
      </w:r>
      <w:r w:rsidR="00650AAC" w:rsidRPr="002D14A8">
        <w:rPr>
          <w:lang w:val="es-ES"/>
        </w:rPr>
        <w:t xml:space="preserve">USD </w:t>
      </w:r>
      <w:r w:rsidR="00C229B5" w:rsidRPr="002D14A8">
        <w:rPr>
          <w:lang w:val="es-ES"/>
        </w:rPr>
        <w:t>29</w:t>
      </w:r>
      <w:r w:rsidR="00650AAC">
        <w:rPr>
          <w:lang w:val="es-ES"/>
        </w:rPr>
        <w:t>.</w:t>
      </w:r>
      <w:r w:rsidR="00C229B5" w:rsidRPr="002D14A8">
        <w:rPr>
          <w:lang w:val="es-ES"/>
        </w:rPr>
        <w:t>000</w:t>
      </w:r>
      <w:r w:rsidRPr="002D14A8">
        <w:rPr>
          <w:lang w:val="es-ES"/>
        </w:rPr>
        <w:t>)</w:t>
      </w:r>
      <w:r w:rsidR="00601409" w:rsidRPr="002D14A8">
        <w:rPr>
          <w:lang w:val="es-ES"/>
        </w:rPr>
        <w:t>: Contratación de personal o consultores para la supervisión del proyecto (</w:t>
      </w:r>
      <w:r w:rsidR="00650AAC" w:rsidRPr="002D14A8">
        <w:rPr>
          <w:lang w:val="es-ES"/>
        </w:rPr>
        <w:t xml:space="preserve">USD </w:t>
      </w:r>
      <w:r w:rsidR="00601409" w:rsidRPr="002D14A8">
        <w:rPr>
          <w:lang w:val="es-ES"/>
        </w:rPr>
        <w:t>20</w:t>
      </w:r>
      <w:r w:rsidR="00650AAC">
        <w:rPr>
          <w:lang w:val="es-ES"/>
        </w:rPr>
        <w:t>.</w:t>
      </w:r>
      <w:r w:rsidR="00601409" w:rsidRPr="002D14A8">
        <w:rPr>
          <w:lang w:val="es-ES"/>
        </w:rPr>
        <w:t>000)</w:t>
      </w:r>
      <w:r w:rsidR="0023113F" w:rsidRPr="002D14A8">
        <w:rPr>
          <w:lang w:val="es-ES"/>
        </w:rPr>
        <w:t xml:space="preserve">; </w:t>
      </w:r>
      <w:r w:rsidR="0080587C" w:rsidRPr="002D14A8">
        <w:rPr>
          <w:lang w:val="es-ES"/>
        </w:rPr>
        <w:t xml:space="preserve">y </w:t>
      </w:r>
      <w:r w:rsidR="00601409" w:rsidRPr="002D14A8">
        <w:rPr>
          <w:lang w:val="es-ES"/>
        </w:rPr>
        <w:t>gastos de viaje, equipo, suministros y comunicación (</w:t>
      </w:r>
      <w:r w:rsidR="00650AAC" w:rsidRPr="002D14A8">
        <w:rPr>
          <w:lang w:val="es-ES"/>
        </w:rPr>
        <w:t xml:space="preserve">USD </w:t>
      </w:r>
      <w:r w:rsidR="00601409" w:rsidRPr="002D14A8">
        <w:rPr>
          <w:lang w:val="es-ES"/>
        </w:rPr>
        <w:t>9</w:t>
      </w:r>
      <w:r w:rsidR="00650AAC">
        <w:rPr>
          <w:lang w:val="es-ES"/>
        </w:rPr>
        <w:t>.</w:t>
      </w:r>
      <w:r w:rsidR="00601409" w:rsidRPr="002D14A8">
        <w:rPr>
          <w:lang w:val="es-ES"/>
        </w:rPr>
        <w:t>000)</w:t>
      </w:r>
      <w:r w:rsidRPr="002D14A8">
        <w:rPr>
          <w:lang w:val="es-ES"/>
        </w:rPr>
        <w:t>.</w:t>
      </w:r>
    </w:p>
    <w:p w14:paraId="109E0B19" w14:textId="2813C583" w:rsidR="00FB3B8D" w:rsidRPr="002D14A8" w:rsidRDefault="00FB3B8D" w:rsidP="002D6785">
      <w:pPr>
        <w:pStyle w:val="Heading1"/>
        <w:rPr>
          <w:lang w:val="es-ES"/>
        </w:rPr>
      </w:pPr>
      <w:r w:rsidRPr="002D14A8">
        <w:rPr>
          <w:lang w:val="es-ES"/>
        </w:rPr>
        <w:lastRenderedPageBreak/>
        <w:t xml:space="preserve">Además, </w:t>
      </w:r>
      <w:r w:rsidR="006A50F5" w:rsidRPr="002D14A8">
        <w:rPr>
          <w:lang w:val="es-ES"/>
        </w:rPr>
        <w:t xml:space="preserve">el PNUMA seguirá ejecutando </w:t>
      </w:r>
      <w:r w:rsidR="00196F73" w:rsidRPr="002D14A8">
        <w:rPr>
          <w:lang w:val="es-ES"/>
        </w:rPr>
        <w:t xml:space="preserve">el proyecto de actividades complementarias para la introducción de alternativas a los HCFC con bajo </w:t>
      </w:r>
      <w:r w:rsidR="00CB2349" w:rsidRPr="002D14A8">
        <w:rPr>
          <w:lang w:val="es-ES"/>
        </w:rPr>
        <w:t xml:space="preserve">PCA </w:t>
      </w:r>
      <w:r w:rsidR="00196F73" w:rsidRPr="002D14A8">
        <w:rPr>
          <w:lang w:val="es-ES"/>
        </w:rPr>
        <w:t>con el fin de mantener la eficiencia energética en el sector del mantenimiento de equipos de refrigeración</w:t>
      </w:r>
      <w:r w:rsidR="006A50F5" w:rsidRPr="002D14A8">
        <w:rPr>
          <w:lang w:val="es-ES"/>
        </w:rPr>
        <w:t>.</w:t>
      </w:r>
    </w:p>
    <w:bookmarkEnd w:id="0"/>
    <w:bookmarkEnd w:id="1"/>
    <w:p w14:paraId="22EFBA8B" w14:textId="77777777" w:rsidR="00F72392" w:rsidRPr="002D14A8" w:rsidRDefault="00F72392" w:rsidP="00BA7B47">
      <w:pPr>
        <w:keepNext/>
        <w:keepLines/>
        <w:spacing w:before="360" w:after="240"/>
        <w:jc w:val="center"/>
        <w:rPr>
          <w:b/>
          <w:lang w:val="es-ES"/>
        </w:rPr>
      </w:pPr>
      <w:r w:rsidRPr="002D14A8">
        <w:rPr>
          <w:b/>
          <w:lang w:val="es-ES"/>
        </w:rPr>
        <w:t>OBSERVACIONES Y RECOMENDACIÓN DE LA SECRETARÍA</w:t>
      </w:r>
    </w:p>
    <w:p w14:paraId="61D43B17" w14:textId="77777777" w:rsidR="00F72392" w:rsidRPr="00AE7469" w:rsidRDefault="00F72392" w:rsidP="00BA7B47">
      <w:pPr>
        <w:keepNext/>
        <w:keepLines/>
        <w:rPr>
          <w:b/>
        </w:rPr>
      </w:pPr>
      <w:r w:rsidRPr="00AE7469">
        <w:rPr>
          <w:b/>
        </w:rPr>
        <w:t>OBSERVACIONES</w:t>
      </w:r>
    </w:p>
    <w:p w14:paraId="6DADC7C1" w14:textId="77777777" w:rsidR="009B4097" w:rsidRPr="00B74C1D" w:rsidRDefault="009B4097" w:rsidP="002D6785">
      <w:pPr>
        <w:rPr>
          <w:iCs/>
        </w:rPr>
      </w:pPr>
    </w:p>
    <w:p w14:paraId="421FD9F4" w14:textId="0FF5A91E" w:rsidR="009B4097" w:rsidRPr="00AE7469" w:rsidRDefault="00247691" w:rsidP="009B4097">
      <w:pPr>
        <w:spacing w:after="240"/>
        <w:rPr>
          <w:iCs/>
          <w:u w:val="single"/>
        </w:rPr>
      </w:pPr>
      <w:r w:rsidRPr="00AE7469">
        <w:rPr>
          <w:iCs/>
          <w:u w:val="single"/>
        </w:rPr>
        <w:t xml:space="preserve">Retrasos </w:t>
      </w:r>
      <w:r w:rsidR="009B4097" w:rsidRPr="00AE7469">
        <w:rPr>
          <w:iCs/>
          <w:u w:val="single"/>
        </w:rPr>
        <w:t>en la presentación</w:t>
      </w:r>
    </w:p>
    <w:p w14:paraId="5AF936A3" w14:textId="4BFF3AD3" w:rsidR="009B4097" w:rsidRPr="002D14A8" w:rsidRDefault="009B4097" w:rsidP="009B4097">
      <w:pPr>
        <w:numPr>
          <w:ilvl w:val="0"/>
          <w:numId w:val="1"/>
        </w:numPr>
        <w:spacing w:after="240"/>
        <w:outlineLvl w:val="0"/>
        <w:rPr>
          <w:lang w:val="es-ES"/>
        </w:rPr>
      </w:pPr>
      <w:r w:rsidRPr="002D14A8">
        <w:rPr>
          <w:lang w:val="es-ES"/>
        </w:rPr>
        <w:t>La presentación del segundo tramo de la fase II del PGEH, prevista inicialmente para 2025, se retrasó debido a cambios de personal y a asuntos administrativos en la DNO. Estos asuntos se han resuelto desde entonces con el nombramiento de nuevo personal y una estrecha coordinación entre la DNO, el PNUD y el PNUMA en materia de ejecución de proyectos. Cuando ha sido necesario, se ha contratado a consultores adicionales para prestar apoyo a la DNO.</w:t>
      </w:r>
    </w:p>
    <w:p w14:paraId="3999BF16" w14:textId="6F607AB7" w:rsidR="00F72392" w:rsidRPr="002D14A8" w:rsidRDefault="00F72392" w:rsidP="00624666">
      <w:pPr>
        <w:keepNext/>
        <w:keepLines/>
        <w:spacing w:before="240" w:after="240"/>
        <w:rPr>
          <w:u w:val="single"/>
          <w:lang w:val="es-ES"/>
        </w:rPr>
      </w:pPr>
      <w:r w:rsidRPr="002D14A8">
        <w:rPr>
          <w:u w:val="single"/>
          <w:lang w:val="es-ES"/>
        </w:rPr>
        <w:t xml:space="preserve">Informe sobre la marcha de las actividades relativo a la ejecución del </w:t>
      </w:r>
      <w:r w:rsidR="00A252B6" w:rsidRPr="002D14A8">
        <w:rPr>
          <w:u w:val="single"/>
          <w:lang w:val="es-ES"/>
        </w:rPr>
        <w:t xml:space="preserve">primer </w:t>
      </w:r>
      <w:r w:rsidRPr="002D14A8">
        <w:rPr>
          <w:u w:val="single"/>
          <w:lang w:val="es-ES"/>
        </w:rPr>
        <w:t>tramo de la etapa II del plan de gestión de la eliminación de los HCFC</w:t>
      </w:r>
    </w:p>
    <w:p w14:paraId="5A448B14" w14:textId="77777777" w:rsidR="00F72392" w:rsidRPr="00AE7469" w:rsidRDefault="00F72392" w:rsidP="00BA7B47">
      <w:pPr>
        <w:keepNext/>
        <w:keepLines/>
        <w:spacing w:before="240" w:after="240"/>
        <w:rPr>
          <w:i/>
        </w:rPr>
      </w:pPr>
      <w:r w:rsidRPr="00AE7469">
        <w:rPr>
          <w:i/>
        </w:rPr>
        <w:t>Marco jurídico</w:t>
      </w:r>
    </w:p>
    <w:p w14:paraId="1298612D" w14:textId="7E8A18AE" w:rsidR="00F72392" w:rsidRPr="002D14A8" w:rsidRDefault="00F72392" w:rsidP="00BA7B47">
      <w:pPr>
        <w:numPr>
          <w:ilvl w:val="0"/>
          <w:numId w:val="1"/>
        </w:numPr>
        <w:spacing w:after="240"/>
        <w:outlineLvl w:val="0"/>
        <w:rPr>
          <w:lang w:val="es-ES"/>
        </w:rPr>
      </w:pPr>
      <w:r w:rsidRPr="002D14A8">
        <w:rPr>
          <w:lang w:val="es-ES"/>
        </w:rPr>
        <w:t xml:space="preserve">El Gobierno de </w:t>
      </w:r>
      <w:r w:rsidR="00382653" w:rsidRPr="002D14A8">
        <w:rPr>
          <w:lang w:val="es-ES"/>
        </w:rPr>
        <w:t xml:space="preserve">Fiji </w:t>
      </w:r>
      <w:r w:rsidRPr="002D14A8">
        <w:rPr>
          <w:lang w:val="es-ES"/>
        </w:rPr>
        <w:t>ha emitido cupos de importación de HCFC para 2026 de conformidad con las metas de control del Protocolo de Montreal.</w:t>
      </w:r>
    </w:p>
    <w:p w14:paraId="62F22570" w14:textId="4404F9EB" w:rsidR="00123059" w:rsidRPr="002D14A8" w:rsidRDefault="0045413A" w:rsidP="00BA7B47">
      <w:pPr>
        <w:numPr>
          <w:ilvl w:val="0"/>
          <w:numId w:val="1"/>
        </w:numPr>
        <w:spacing w:after="240"/>
        <w:outlineLvl w:val="0"/>
        <w:rPr>
          <w:lang w:val="es-ES"/>
        </w:rPr>
      </w:pPr>
      <w:r w:rsidRPr="002D14A8">
        <w:rPr>
          <w:lang w:val="es-ES"/>
        </w:rPr>
        <w:t xml:space="preserve">La Secretaría solicitó aclaraciones sobre cómo se ejecutarán los controles sobre el uso de HCFC </w:t>
      </w:r>
      <w:r w:rsidRPr="006F1D3A">
        <w:rPr>
          <w:lang w:val="es-ES"/>
        </w:rPr>
        <w:t>en usos pesqueros</w:t>
      </w:r>
      <w:r w:rsidRPr="002D14A8">
        <w:rPr>
          <w:lang w:val="es-ES"/>
        </w:rPr>
        <w:t xml:space="preserve">. </w:t>
      </w:r>
      <w:r w:rsidR="000C3278" w:rsidRPr="002D14A8">
        <w:rPr>
          <w:lang w:val="es-ES"/>
        </w:rPr>
        <w:t xml:space="preserve">El PNUD explicó </w:t>
      </w:r>
      <w:r w:rsidR="00AA236B" w:rsidRPr="002D14A8">
        <w:rPr>
          <w:lang w:val="es-ES"/>
        </w:rPr>
        <w:t>que</w:t>
      </w:r>
      <w:r w:rsidR="00002A10" w:rsidRPr="002D14A8">
        <w:rPr>
          <w:lang w:val="es-ES"/>
        </w:rPr>
        <w:t xml:space="preserve">, </w:t>
      </w:r>
      <w:r w:rsidR="009D23B8" w:rsidRPr="002D14A8">
        <w:rPr>
          <w:lang w:val="es-ES"/>
        </w:rPr>
        <w:t xml:space="preserve">para reducir </w:t>
      </w:r>
      <w:r w:rsidR="00002A10" w:rsidRPr="002D14A8">
        <w:rPr>
          <w:lang w:val="es-ES"/>
        </w:rPr>
        <w:t xml:space="preserve">el consumo de HCFC en los buques pesqueros, </w:t>
      </w:r>
      <w:r w:rsidR="000C3278" w:rsidRPr="002D14A8">
        <w:rPr>
          <w:lang w:val="es-ES"/>
        </w:rPr>
        <w:t>la prohibición de registrar buques equipados con sistemas de refrigeración a base de HCFC se ejecuta mediante la prohibición de importar todos los equipos a base de HCFC</w:t>
      </w:r>
      <w:r w:rsidR="0034043A" w:rsidRPr="002D14A8">
        <w:rPr>
          <w:lang w:val="es-ES"/>
        </w:rPr>
        <w:t xml:space="preserve">, </w:t>
      </w:r>
      <w:r w:rsidR="000C3278" w:rsidRPr="002D14A8">
        <w:rPr>
          <w:lang w:val="es-ES"/>
        </w:rPr>
        <w:t xml:space="preserve">con efecto a partir del 1 de agosto de 2025, </w:t>
      </w:r>
      <w:r w:rsidR="00DE350C" w:rsidRPr="002D14A8">
        <w:rPr>
          <w:lang w:val="es-ES"/>
        </w:rPr>
        <w:t xml:space="preserve">lo que </w:t>
      </w:r>
      <w:r w:rsidR="003D32F3" w:rsidRPr="002D14A8">
        <w:rPr>
          <w:lang w:val="es-ES"/>
        </w:rPr>
        <w:t xml:space="preserve">incluye a </w:t>
      </w:r>
      <w:r w:rsidR="000C3278" w:rsidRPr="002D14A8">
        <w:rPr>
          <w:lang w:val="es-ES"/>
        </w:rPr>
        <w:t xml:space="preserve">los buques pesqueros que contengan </w:t>
      </w:r>
      <w:r w:rsidR="00E529A3" w:rsidRPr="002D14A8">
        <w:rPr>
          <w:lang w:val="es-ES"/>
        </w:rPr>
        <w:t xml:space="preserve">dichos </w:t>
      </w:r>
      <w:r w:rsidR="000C3278" w:rsidRPr="002D14A8">
        <w:rPr>
          <w:lang w:val="es-ES"/>
        </w:rPr>
        <w:t>sistemas</w:t>
      </w:r>
      <w:r w:rsidR="00361EBE" w:rsidRPr="002D14A8">
        <w:rPr>
          <w:lang w:val="es-ES"/>
        </w:rPr>
        <w:t>.</w:t>
      </w:r>
      <w:r w:rsidR="00F8762C" w:rsidRPr="002D14A8">
        <w:rPr>
          <w:lang w:val="es-ES"/>
        </w:rPr>
        <w:t xml:space="preserve"> Para los buques pesqueros existentes, </w:t>
      </w:r>
      <w:r w:rsidR="00E70DC3" w:rsidRPr="002D14A8">
        <w:rPr>
          <w:lang w:val="es-ES"/>
        </w:rPr>
        <w:t xml:space="preserve">se están considerando </w:t>
      </w:r>
      <w:r w:rsidR="00A46B2E" w:rsidRPr="002D14A8">
        <w:rPr>
          <w:lang w:val="es-ES"/>
        </w:rPr>
        <w:t xml:space="preserve">refrigerantes </w:t>
      </w:r>
      <w:r w:rsidR="00F8762C" w:rsidRPr="002D14A8">
        <w:rPr>
          <w:lang w:val="es-ES"/>
        </w:rPr>
        <w:t>alternativos como</w:t>
      </w:r>
      <w:r w:rsidR="006F1D3A">
        <w:rPr>
          <w:lang w:val="es-ES"/>
        </w:rPr>
        <w:t xml:space="preserve"> el co</w:t>
      </w:r>
      <w:r w:rsidR="006F1D3A" w:rsidRPr="006F1D3A">
        <w:rPr>
          <w:vertAlign w:val="subscript"/>
          <w:lang w:val="es-ES"/>
        </w:rPr>
        <w:t>2</w:t>
      </w:r>
      <w:r w:rsidR="006F1D3A">
        <w:rPr>
          <w:lang w:val="es-ES"/>
        </w:rPr>
        <w:t xml:space="preserve"> </w:t>
      </w:r>
      <w:r w:rsidR="00C349CA" w:rsidRPr="002D14A8">
        <w:rPr>
          <w:lang w:val="es-ES"/>
        </w:rPr>
        <w:t xml:space="preserve">y </w:t>
      </w:r>
      <w:r w:rsidR="00F8762C" w:rsidRPr="002D14A8">
        <w:rPr>
          <w:lang w:val="es-ES"/>
        </w:rPr>
        <w:t>el R-454C</w:t>
      </w:r>
      <w:r w:rsidR="00E65435" w:rsidRPr="002D14A8">
        <w:rPr>
          <w:lang w:val="es-ES"/>
        </w:rPr>
        <w:t xml:space="preserve">. </w:t>
      </w:r>
      <w:r w:rsidR="00E70DC3" w:rsidRPr="002D14A8">
        <w:rPr>
          <w:lang w:val="es-ES"/>
        </w:rPr>
        <w:t xml:space="preserve">Sin embargo, el elevado coste de sustitución, la complejidad de los sistemas con alternativas y las consideraciones de seguridad </w:t>
      </w:r>
      <w:r w:rsidR="006C24F0" w:rsidRPr="002D14A8">
        <w:rPr>
          <w:lang w:val="es-ES"/>
        </w:rPr>
        <w:t xml:space="preserve">siguen siendo </w:t>
      </w:r>
      <w:r w:rsidR="00E70DC3" w:rsidRPr="002D14A8">
        <w:rPr>
          <w:lang w:val="es-ES"/>
        </w:rPr>
        <w:t>dificultades clave</w:t>
      </w:r>
      <w:r w:rsidR="00AC2A2A" w:rsidRPr="002D14A8">
        <w:rPr>
          <w:lang w:val="es-ES"/>
        </w:rPr>
        <w:t xml:space="preserve">. </w:t>
      </w:r>
      <w:r w:rsidR="006C1E71" w:rsidRPr="002D14A8">
        <w:rPr>
          <w:lang w:val="es-ES"/>
        </w:rPr>
        <w:t>El Gobierno</w:t>
      </w:r>
      <w:r w:rsidR="00CB7476" w:rsidRPr="002D14A8">
        <w:rPr>
          <w:lang w:val="es-ES"/>
        </w:rPr>
        <w:t xml:space="preserve">, </w:t>
      </w:r>
      <w:r w:rsidR="006C1E71" w:rsidRPr="002D14A8">
        <w:rPr>
          <w:lang w:val="es-ES"/>
        </w:rPr>
        <w:t xml:space="preserve">junto con </w:t>
      </w:r>
      <w:r w:rsidR="008D3823" w:rsidRPr="002D14A8">
        <w:rPr>
          <w:lang w:val="es-ES"/>
        </w:rPr>
        <w:t xml:space="preserve">expertos técnicos pertinentes </w:t>
      </w:r>
      <w:r w:rsidR="0090765D" w:rsidRPr="002D14A8">
        <w:rPr>
          <w:lang w:val="es-ES"/>
        </w:rPr>
        <w:t xml:space="preserve">del </w:t>
      </w:r>
      <w:r w:rsidR="008D3823" w:rsidRPr="002D14A8">
        <w:rPr>
          <w:lang w:val="es-ES"/>
        </w:rPr>
        <w:t>sector pesquero</w:t>
      </w:r>
      <w:r w:rsidR="00B6486F" w:rsidRPr="002D14A8">
        <w:rPr>
          <w:lang w:val="es-ES"/>
        </w:rPr>
        <w:t xml:space="preserve">, continúa </w:t>
      </w:r>
      <w:r w:rsidR="008D3823" w:rsidRPr="002D14A8">
        <w:rPr>
          <w:lang w:val="es-ES"/>
        </w:rPr>
        <w:t xml:space="preserve">explorando alternativas adecuadas </w:t>
      </w:r>
      <w:r w:rsidR="00B6486F" w:rsidRPr="002D14A8">
        <w:rPr>
          <w:lang w:val="es-ES"/>
        </w:rPr>
        <w:t>para este sector</w:t>
      </w:r>
      <w:r w:rsidR="008D3823" w:rsidRPr="002D14A8">
        <w:rPr>
          <w:lang w:val="es-ES"/>
        </w:rPr>
        <w:t>.</w:t>
      </w:r>
    </w:p>
    <w:p w14:paraId="0E02AD68" w14:textId="00281CBD" w:rsidR="00CA3562" w:rsidRPr="002D14A8" w:rsidRDefault="00342963" w:rsidP="00BA7B47">
      <w:pPr>
        <w:numPr>
          <w:ilvl w:val="0"/>
          <w:numId w:val="1"/>
        </w:numPr>
        <w:spacing w:after="240"/>
        <w:outlineLvl w:val="0"/>
        <w:rPr>
          <w:lang w:val="es-ES"/>
        </w:rPr>
      </w:pPr>
      <w:r w:rsidRPr="002D14A8">
        <w:rPr>
          <w:lang w:val="es-ES"/>
        </w:rPr>
        <w:t xml:space="preserve">En lo que respecta a </w:t>
      </w:r>
      <w:r w:rsidR="00CA3562" w:rsidRPr="002D14A8">
        <w:rPr>
          <w:lang w:val="es-ES"/>
        </w:rPr>
        <w:t xml:space="preserve">la creación de capacidad y la capacitación del personal aduanero y de fiscalización, </w:t>
      </w:r>
      <w:r w:rsidR="00E86C2C" w:rsidRPr="002D14A8">
        <w:rPr>
          <w:lang w:val="es-ES"/>
        </w:rPr>
        <w:t xml:space="preserve">el PNUD explicó que </w:t>
      </w:r>
      <w:r w:rsidR="00AA71BF" w:rsidRPr="002D14A8">
        <w:rPr>
          <w:lang w:val="es-ES"/>
        </w:rPr>
        <w:t xml:space="preserve">dichas actividades se </w:t>
      </w:r>
      <w:r w:rsidR="00E86C2C" w:rsidRPr="002D14A8">
        <w:rPr>
          <w:lang w:val="es-ES"/>
        </w:rPr>
        <w:t xml:space="preserve">están llevando a cabo de manera integrada </w:t>
      </w:r>
      <w:r w:rsidR="00E66B33" w:rsidRPr="002D14A8">
        <w:rPr>
          <w:lang w:val="es-ES"/>
        </w:rPr>
        <w:t xml:space="preserve">en el marco </w:t>
      </w:r>
      <w:r w:rsidR="005F34DA" w:rsidRPr="002D14A8">
        <w:rPr>
          <w:lang w:val="es-ES"/>
        </w:rPr>
        <w:t>de la</w:t>
      </w:r>
      <w:r w:rsidR="00E86C2C" w:rsidRPr="002D14A8">
        <w:rPr>
          <w:lang w:val="es-ES"/>
        </w:rPr>
        <w:t xml:space="preserve"> fase II </w:t>
      </w:r>
      <w:r w:rsidR="005F34DA" w:rsidRPr="002D14A8">
        <w:rPr>
          <w:lang w:val="es-ES"/>
        </w:rPr>
        <w:t xml:space="preserve">del PGEH </w:t>
      </w:r>
      <w:r w:rsidR="00E86C2C" w:rsidRPr="002D14A8">
        <w:rPr>
          <w:lang w:val="es-ES"/>
        </w:rPr>
        <w:t xml:space="preserve">y la fase I </w:t>
      </w:r>
      <w:r w:rsidR="005F34DA" w:rsidRPr="002D14A8">
        <w:rPr>
          <w:lang w:val="es-ES"/>
        </w:rPr>
        <w:t xml:space="preserve">del </w:t>
      </w:r>
      <w:r w:rsidR="00613DFB" w:rsidRPr="002D14A8">
        <w:rPr>
          <w:lang w:val="es-ES"/>
        </w:rPr>
        <w:t>Plan de aplicación de la Enmienda de Kigali relativa a los HFC</w:t>
      </w:r>
      <w:r w:rsidR="00B810A1" w:rsidRPr="002D14A8">
        <w:rPr>
          <w:lang w:val="es-ES"/>
        </w:rPr>
        <w:t xml:space="preserve">, </w:t>
      </w:r>
      <w:r w:rsidR="00FE7BEF" w:rsidRPr="002D14A8">
        <w:rPr>
          <w:lang w:val="es-ES"/>
        </w:rPr>
        <w:t xml:space="preserve">que fue </w:t>
      </w:r>
      <w:r w:rsidR="00B810A1" w:rsidRPr="002D14A8">
        <w:rPr>
          <w:lang w:val="es-ES"/>
        </w:rPr>
        <w:t>aprobado en la 97</w:t>
      </w:r>
      <w:r w:rsidR="006F1D3A">
        <w:rPr>
          <w:lang w:val="es-ES"/>
        </w:rPr>
        <w:t xml:space="preserve">ª </w:t>
      </w:r>
      <w:r w:rsidR="00B810A1" w:rsidRPr="002D14A8">
        <w:rPr>
          <w:lang w:val="es-ES"/>
        </w:rPr>
        <w:t>reunión</w:t>
      </w:r>
      <w:r w:rsidR="005F34DA" w:rsidRPr="002D14A8">
        <w:rPr>
          <w:lang w:val="es-ES"/>
        </w:rPr>
        <w:t xml:space="preserve">. </w:t>
      </w:r>
      <w:r w:rsidR="00E86C2C" w:rsidRPr="002D14A8">
        <w:rPr>
          <w:lang w:val="es-ES"/>
        </w:rPr>
        <w:t xml:space="preserve">En </w:t>
      </w:r>
      <w:r w:rsidR="005F34DA" w:rsidRPr="002D14A8">
        <w:rPr>
          <w:lang w:val="es-ES"/>
        </w:rPr>
        <w:t>el marco del PGEH</w:t>
      </w:r>
      <w:r w:rsidR="00E86C2C" w:rsidRPr="002D14A8">
        <w:rPr>
          <w:lang w:val="es-ES"/>
        </w:rPr>
        <w:t>, los programas de formación ya abarcan los sistemas de licencias y cupos de HFC, el control del comercio, la identificación de sustancias controladas y los procedimientos de fiscalización</w:t>
      </w:r>
      <w:r w:rsidR="00E1690E" w:rsidRPr="002D14A8">
        <w:rPr>
          <w:lang w:val="es-ES"/>
        </w:rPr>
        <w:t xml:space="preserve">, y </w:t>
      </w:r>
      <w:r w:rsidR="00E86C2C" w:rsidRPr="002D14A8">
        <w:rPr>
          <w:lang w:val="es-ES"/>
        </w:rPr>
        <w:t>se han diseñado para incluir actividades relativas a los HFC.</w:t>
      </w:r>
    </w:p>
    <w:p w14:paraId="294EF4D0" w14:textId="77777777" w:rsidR="00F72392" w:rsidRPr="002D14A8" w:rsidRDefault="00F72392" w:rsidP="00BA7B47">
      <w:pPr>
        <w:keepNext/>
        <w:spacing w:after="240"/>
        <w:rPr>
          <w:i/>
          <w:lang w:val="es-ES"/>
        </w:rPr>
      </w:pPr>
      <w:r w:rsidRPr="002D14A8">
        <w:rPr>
          <w:i/>
          <w:lang w:val="es-ES"/>
        </w:rPr>
        <w:t>Sector de servicio técnico de equipos de refrigeración</w:t>
      </w:r>
    </w:p>
    <w:p w14:paraId="44BA06EB" w14:textId="7AA76DC3" w:rsidR="00A52C5D" w:rsidRPr="002D14A8" w:rsidRDefault="002C13BA" w:rsidP="00624666">
      <w:pPr>
        <w:numPr>
          <w:ilvl w:val="0"/>
          <w:numId w:val="1"/>
        </w:numPr>
        <w:spacing w:after="240"/>
        <w:outlineLvl w:val="0"/>
        <w:rPr>
          <w:lang w:val="es-ES"/>
        </w:rPr>
      </w:pPr>
      <w:r w:rsidRPr="002D14A8">
        <w:rPr>
          <w:lang w:val="es-ES"/>
        </w:rPr>
        <w:t xml:space="preserve">En lo que respecta a la reconversión </w:t>
      </w:r>
      <w:r w:rsidR="00A52C5D" w:rsidRPr="002D14A8">
        <w:rPr>
          <w:lang w:val="es-ES"/>
        </w:rPr>
        <w:t xml:space="preserve">de equipos que utilizan refrigerantes inflamables, </w:t>
      </w:r>
      <w:r w:rsidR="00481BD1" w:rsidRPr="002D14A8">
        <w:rPr>
          <w:lang w:val="es-ES"/>
        </w:rPr>
        <w:t xml:space="preserve">el PNUD explicó que el Gobierno de Fiji no ha promulgado ninguna reglamentación nacional específica </w:t>
      </w:r>
      <w:r w:rsidR="00345578" w:rsidRPr="002D14A8">
        <w:rPr>
          <w:lang w:val="es-ES"/>
        </w:rPr>
        <w:t xml:space="preserve">que prohíba la </w:t>
      </w:r>
      <w:r w:rsidR="00481BD1" w:rsidRPr="002D14A8">
        <w:rPr>
          <w:lang w:val="es-ES"/>
        </w:rPr>
        <w:t xml:space="preserve">reconversión </w:t>
      </w:r>
      <w:r w:rsidR="00345578" w:rsidRPr="002D14A8">
        <w:rPr>
          <w:lang w:val="es-ES"/>
        </w:rPr>
        <w:t xml:space="preserve">de </w:t>
      </w:r>
      <w:r w:rsidR="00481BD1" w:rsidRPr="002D14A8">
        <w:rPr>
          <w:lang w:val="es-ES"/>
        </w:rPr>
        <w:t>los equipos de refrigeración existentes para que utilicen refrigerantes a base de hidrocarburos (HC)</w:t>
      </w:r>
      <w:r w:rsidRPr="002D14A8">
        <w:rPr>
          <w:lang w:val="es-ES"/>
        </w:rPr>
        <w:t xml:space="preserve">. </w:t>
      </w:r>
      <w:r w:rsidR="00481BD1" w:rsidRPr="002D14A8">
        <w:rPr>
          <w:lang w:val="es-ES"/>
        </w:rPr>
        <w:t xml:space="preserve">Estas prácticas ya están restringidas de manera indirecta </w:t>
      </w:r>
      <w:r w:rsidR="001855E4" w:rsidRPr="002D14A8">
        <w:rPr>
          <w:lang w:val="es-ES"/>
        </w:rPr>
        <w:t xml:space="preserve">a través de </w:t>
      </w:r>
      <w:r w:rsidR="00481BD1" w:rsidRPr="002D14A8">
        <w:rPr>
          <w:lang w:val="es-ES"/>
        </w:rPr>
        <w:t xml:space="preserve">las normas de seguridad vigentes, los requisitos de diseño de los equipos y las normas de concesión de licencias. Además, las actividades de sensibilización, asistencia técnica y capacitación realizadas en el marco </w:t>
      </w:r>
      <w:r w:rsidR="004C61C5" w:rsidRPr="002D14A8">
        <w:rPr>
          <w:lang w:val="es-ES"/>
        </w:rPr>
        <w:t xml:space="preserve">de la etapa II del PGEH </w:t>
      </w:r>
      <w:r w:rsidR="00481BD1" w:rsidRPr="002D14A8">
        <w:rPr>
          <w:lang w:val="es-ES"/>
        </w:rPr>
        <w:t xml:space="preserve">han reforzado la comprensión por parte de las partes interesadas de los riesgos de seguridad y las limitaciones técnicas </w:t>
      </w:r>
      <w:r w:rsidR="003E2BF6" w:rsidRPr="002D14A8">
        <w:rPr>
          <w:lang w:val="es-ES"/>
        </w:rPr>
        <w:t xml:space="preserve">asociados a </w:t>
      </w:r>
      <w:r w:rsidR="00481BD1" w:rsidRPr="002D14A8">
        <w:rPr>
          <w:lang w:val="es-ES"/>
        </w:rPr>
        <w:t>dichas adaptaciones, lo que ha disuadido de manera efectiva estas prácticas en el mercado.</w:t>
      </w:r>
    </w:p>
    <w:p w14:paraId="782E5411" w14:textId="1A34B7CC" w:rsidR="00C6006C" w:rsidRPr="002D14A8" w:rsidRDefault="009F7B4B" w:rsidP="00624666">
      <w:pPr>
        <w:numPr>
          <w:ilvl w:val="0"/>
          <w:numId w:val="1"/>
        </w:numPr>
        <w:spacing w:after="240"/>
        <w:outlineLvl w:val="0"/>
        <w:rPr>
          <w:lang w:val="es-ES"/>
        </w:rPr>
      </w:pPr>
      <w:r w:rsidRPr="002D14A8">
        <w:rPr>
          <w:lang w:val="es-ES"/>
        </w:rPr>
        <w:lastRenderedPageBreak/>
        <w:t xml:space="preserve">En cuanto al </w:t>
      </w:r>
      <w:r w:rsidR="00A00190" w:rsidRPr="002D14A8">
        <w:rPr>
          <w:lang w:val="es-ES"/>
        </w:rPr>
        <w:t xml:space="preserve">sistema de certificación, el PNUD explicó que Fiji cuenta con </w:t>
      </w:r>
      <w:r w:rsidR="00594FE6" w:rsidRPr="002D14A8">
        <w:rPr>
          <w:lang w:val="es-ES"/>
        </w:rPr>
        <w:t xml:space="preserve">un </w:t>
      </w:r>
      <w:r w:rsidR="00A00190" w:rsidRPr="002D14A8">
        <w:rPr>
          <w:lang w:val="es-ES"/>
        </w:rPr>
        <w:t xml:space="preserve">sistema obligatorio de concesión de licencias a técnicos </w:t>
      </w:r>
      <w:r w:rsidR="00594FE6" w:rsidRPr="002D14A8">
        <w:rPr>
          <w:lang w:val="es-ES"/>
        </w:rPr>
        <w:t xml:space="preserve">establecido </w:t>
      </w:r>
      <w:r w:rsidR="00A00190" w:rsidRPr="002D14A8">
        <w:rPr>
          <w:lang w:val="es-ES"/>
        </w:rPr>
        <w:t xml:space="preserve">en virtud de la Ley de Sustancias que Agotan la Capa de Ozono y sus enmiendas, </w:t>
      </w:r>
      <w:r w:rsidR="00A14E5F" w:rsidRPr="002D14A8">
        <w:rPr>
          <w:lang w:val="es-ES"/>
        </w:rPr>
        <w:t xml:space="preserve">que exige </w:t>
      </w:r>
      <w:r w:rsidR="00A00190" w:rsidRPr="002D14A8">
        <w:rPr>
          <w:lang w:val="es-ES"/>
        </w:rPr>
        <w:t xml:space="preserve">a los técnicos completar una capacitación reglada y cumplir unos requisitos mínimos de experiencia </w:t>
      </w:r>
      <w:r w:rsidR="00B6004F" w:rsidRPr="002D14A8">
        <w:rPr>
          <w:lang w:val="es-ES"/>
        </w:rPr>
        <w:t xml:space="preserve">antes de </w:t>
      </w:r>
      <w:r w:rsidR="00A00190" w:rsidRPr="002D14A8">
        <w:rPr>
          <w:lang w:val="es-ES"/>
        </w:rPr>
        <w:t>obtener una licencia para la manipulación de refrigerantes</w:t>
      </w:r>
      <w:r w:rsidR="0023081C" w:rsidRPr="002D14A8">
        <w:rPr>
          <w:lang w:val="es-ES"/>
        </w:rPr>
        <w:t xml:space="preserve">. En la etapa II del </w:t>
      </w:r>
      <w:r w:rsidR="00A00190" w:rsidRPr="002D14A8">
        <w:rPr>
          <w:lang w:val="es-ES"/>
        </w:rPr>
        <w:t xml:space="preserve">PGEH, este sistema se está reforzando aún más para convertirlo en un marco de certificación en base a competencias técnicas, en colaboración con </w:t>
      </w:r>
      <w:r w:rsidR="002A4FFC" w:rsidRPr="002D14A8">
        <w:rPr>
          <w:lang w:val="es-ES"/>
        </w:rPr>
        <w:t xml:space="preserve">la </w:t>
      </w:r>
      <w:r w:rsidR="00A00190" w:rsidRPr="002D14A8">
        <w:rPr>
          <w:lang w:val="es-ES"/>
        </w:rPr>
        <w:t>Universidad Nacional de Fiyi</w:t>
      </w:r>
      <w:r w:rsidR="00B746AA" w:rsidRPr="002D14A8">
        <w:rPr>
          <w:lang w:val="es-ES"/>
        </w:rPr>
        <w:t xml:space="preserve">. </w:t>
      </w:r>
      <w:r w:rsidR="00A00190" w:rsidRPr="002D14A8">
        <w:rPr>
          <w:lang w:val="es-ES"/>
        </w:rPr>
        <w:t xml:space="preserve">Durante </w:t>
      </w:r>
      <w:r w:rsidR="007E5252" w:rsidRPr="002D14A8">
        <w:rPr>
          <w:lang w:val="es-ES"/>
        </w:rPr>
        <w:t xml:space="preserve">el segundo </w:t>
      </w:r>
      <w:r w:rsidR="00A00190" w:rsidRPr="002D14A8">
        <w:rPr>
          <w:lang w:val="es-ES"/>
        </w:rPr>
        <w:t xml:space="preserve">tramo </w:t>
      </w:r>
      <w:r w:rsidR="00A55B0D" w:rsidRPr="002D14A8">
        <w:rPr>
          <w:lang w:val="es-ES"/>
        </w:rPr>
        <w:t xml:space="preserve">se </w:t>
      </w:r>
      <w:r w:rsidR="00497FCD" w:rsidRPr="002D14A8">
        <w:rPr>
          <w:lang w:val="es-ES"/>
        </w:rPr>
        <w:t>introducirán</w:t>
      </w:r>
      <w:r w:rsidR="00A00190" w:rsidRPr="002D14A8">
        <w:rPr>
          <w:lang w:val="es-ES"/>
        </w:rPr>
        <w:t xml:space="preserve"> progresivamente vías de certificación estructuradas para diferentes categorías de técnicos, y </w:t>
      </w:r>
      <w:r w:rsidR="00280DEB" w:rsidRPr="002D14A8">
        <w:rPr>
          <w:lang w:val="es-ES"/>
        </w:rPr>
        <w:t>se espera que</w:t>
      </w:r>
      <w:r w:rsidR="00A00190" w:rsidRPr="002D14A8">
        <w:rPr>
          <w:lang w:val="es-ES"/>
        </w:rPr>
        <w:t xml:space="preserve"> estén plenamente puestas en práctica a partir de 2027. </w:t>
      </w:r>
    </w:p>
    <w:p w14:paraId="4207FB21" w14:textId="297F9D13" w:rsidR="003A407E" w:rsidRPr="002D14A8" w:rsidRDefault="00C91A5B" w:rsidP="00FC0BBD">
      <w:pPr>
        <w:numPr>
          <w:ilvl w:val="0"/>
          <w:numId w:val="1"/>
        </w:numPr>
        <w:spacing w:after="240"/>
        <w:outlineLvl w:val="0"/>
        <w:rPr>
          <w:lang w:val="es-ES"/>
        </w:rPr>
      </w:pPr>
      <w:r w:rsidRPr="002D14A8">
        <w:rPr>
          <w:lang w:val="es-ES"/>
        </w:rPr>
        <w:t>Además</w:t>
      </w:r>
      <w:r w:rsidR="00A55B0D" w:rsidRPr="002D14A8">
        <w:rPr>
          <w:lang w:val="es-ES"/>
        </w:rPr>
        <w:t xml:space="preserve">, </w:t>
      </w:r>
      <w:r w:rsidR="00D522B7" w:rsidRPr="002D14A8">
        <w:rPr>
          <w:lang w:val="es-ES"/>
        </w:rPr>
        <w:t xml:space="preserve">el </w:t>
      </w:r>
      <w:r w:rsidR="00A00190" w:rsidRPr="002D14A8">
        <w:rPr>
          <w:lang w:val="es-ES"/>
        </w:rPr>
        <w:t xml:space="preserve">sistema de certificación en base a competencias técnicas </w:t>
      </w:r>
      <w:r w:rsidR="00122F7E" w:rsidRPr="002D14A8">
        <w:rPr>
          <w:lang w:val="es-ES"/>
        </w:rPr>
        <w:t xml:space="preserve">de la fase II </w:t>
      </w:r>
      <w:r w:rsidR="00A00190" w:rsidRPr="002D14A8">
        <w:rPr>
          <w:lang w:val="es-ES"/>
        </w:rPr>
        <w:t xml:space="preserve">estará directamente vinculado a la adquisición de refrigerantes y a </w:t>
      </w:r>
      <w:r w:rsidR="001D059A" w:rsidRPr="002D14A8">
        <w:rPr>
          <w:lang w:val="es-ES"/>
        </w:rPr>
        <w:t>las operaciones</w:t>
      </w:r>
      <w:r w:rsidR="00A00190" w:rsidRPr="002D14A8">
        <w:rPr>
          <w:lang w:val="es-ES"/>
        </w:rPr>
        <w:t xml:space="preserve"> de los talleres</w:t>
      </w:r>
      <w:r w:rsidR="00A14B4F" w:rsidRPr="002D14A8">
        <w:rPr>
          <w:lang w:val="es-ES"/>
        </w:rPr>
        <w:t xml:space="preserve"> de mantenimiento</w:t>
      </w:r>
      <w:r w:rsidR="00A00190" w:rsidRPr="002D14A8">
        <w:rPr>
          <w:lang w:val="es-ES"/>
        </w:rPr>
        <w:t xml:space="preserve">. Se harán efectivas </w:t>
      </w:r>
      <w:r w:rsidR="001D059A" w:rsidRPr="002D14A8">
        <w:rPr>
          <w:lang w:val="es-ES"/>
        </w:rPr>
        <w:t>las medidas</w:t>
      </w:r>
      <w:r w:rsidR="00A00190" w:rsidRPr="002D14A8">
        <w:rPr>
          <w:lang w:val="es-ES"/>
        </w:rPr>
        <w:t xml:space="preserve"> de cumplimiento para garantizar que solo los técnicos certificados y autorizados estén autorizados a acceder a los refrigerantes controlados y a realizar actividades de servicio y mantenimiento</w:t>
      </w:r>
      <w:r w:rsidR="00D55B3D" w:rsidRPr="002D14A8">
        <w:rPr>
          <w:lang w:val="es-ES"/>
        </w:rPr>
        <w:t xml:space="preserve">. </w:t>
      </w:r>
      <w:r w:rsidR="00C03181" w:rsidRPr="002D14A8">
        <w:rPr>
          <w:lang w:val="es-ES"/>
        </w:rPr>
        <w:t xml:space="preserve">Además, </w:t>
      </w:r>
      <w:r w:rsidR="00937C02" w:rsidRPr="002D14A8">
        <w:rPr>
          <w:lang w:val="es-ES"/>
        </w:rPr>
        <w:t xml:space="preserve">se proponen </w:t>
      </w:r>
      <w:r w:rsidR="00526D26" w:rsidRPr="002D14A8">
        <w:rPr>
          <w:lang w:val="es-ES"/>
        </w:rPr>
        <w:t>módulos de formación especializados para los sistemas de refrigeración marítima e industrial utilizados en los buques de pesca</w:t>
      </w:r>
      <w:r w:rsidR="00A05E10" w:rsidRPr="002D14A8">
        <w:rPr>
          <w:lang w:val="es-ES"/>
        </w:rPr>
        <w:t xml:space="preserve">, </w:t>
      </w:r>
      <w:r w:rsidR="00580E3C" w:rsidRPr="002D14A8">
        <w:rPr>
          <w:lang w:val="es-ES"/>
        </w:rPr>
        <w:t xml:space="preserve">con el objetivo </w:t>
      </w:r>
      <w:r w:rsidR="00A05E10" w:rsidRPr="002D14A8">
        <w:rPr>
          <w:lang w:val="es-ES"/>
        </w:rPr>
        <w:t xml:space="preserve">de mejorar </w:t>
      </w:r>
      <w:r w:rsidR="008416C4" w:rsidRPr="002D14A8">
        <w:rPr>
          <w:lang w:val="es-ES"/>
        </w:rPr>
        <w:t>las prácticas de servicio y mantenimiento en las aplicaciones de pesca</w:t>
      </w:r>
      <w:r w:rsidR="00526D26" w:rsidRPr="002D14A8">
        <w:rPr>
          <w:lang w:val="es-ES"/>
        </w:rPr>
        <w:t>.</w:t>
      </w:r>
    </w:p>
    <w:p w14:paraId="056F9A53" w14:textId="1DEEC8A7" w:rsidR="00FC0BBD" w:rsidRPr="00AE7469" w:rsidRDefault="00FC0BBD" w:rsidP="00FC0BBD">
      <w:pPr>
        <w:numPr>
          <w:ilvl w:val="0"/>
          <w:numId w:val="1"/>
        </w:numPr>
        <w:spacing w:after="240"/>
        <w:outlineLvl w:val="0"/>
      </w:pPr>
      <w:r w:rsidRPr="002D14A8">
        <w:rPr>
          <w:lang w:val="es-ES"/>
        </w:rPr>
        <w:t xml:space="preserve">En lo que respecta a </w:t>
      </w:r>
      <w:r w:rsidR="00EF518E" w:rsidRPr="002D14A8">
        <w:rPr>
          <w:lang w:val="es-ES"/>
        </w:rPr>
        <w:t xml:space="preserve">las actividades adicionales destinadas a mantener la eficiencia energética, el PNUMA </w:t>
      </w:r>
      <w:r w:rsidR="00AB5A38" w:rsidRPr="002D14A8">
        <w:rPr>
          <w:lang w:val="es-ES"/>
        </w:rPr>
        <w:t xml:space="preserve">indicó que </w:t>
      </w:r>
      <w:r w:rsidR="00D3345F" w:rsidRPr="002D14A8">
        <w:rPr>
          <w:lang w:val="es-ES"/>
        </w:rPr>
        <w:t xml:space="preserve">la </w:t>
      </w:r>
      <w:r w:rsidR="009C5E4D" w:rsidRPr="002D14A8">
        <w:rPr>
          <w:lang w:val="es-ES"/>
        </w:rPr>
        <w:t xml:space="preserve">firma </w:t>
      </w:r>
      <w:r w:rsidR="00D3345F" w:rsidRPr="002D14A8">
        <w:rPr>
          <w:lang w:val="es-ES"/>
        </w:rPr>
        <w:t xml:space="preserve">de los acuerdos para </w:t>
      </w:r>
      <w:r w:rsidR="00BE33B1" w:rsidRPr="002D14A8">
        <w:rPr>
          <w:lang w:val="es-ES"/>
        </w:rPr>
        <w:t xml:space="preserve">la ejecución de </w:t>
      </w:r>
      <w:r w:rsidR="00C74E8E" w:rsidRPr="002D14A8">
        <w:rPr>
          <w:lang w:val="es-ES"/>
        </w:rPr>
        <w:t xml:space="preserve">diversas </w:t>
      </w:r>
      <w:r w:rsidR="00D3345F" w:rsidRPr="002D14A8">
        <w:rPr>
          <w:lang w:val="es-ES"/>
        </w:rPr>
        <w:t>actividades</w:t>
      </w:r>
      <w:r w:rsidR="00C74E8E" w:rsidRPr="002D14A8">
        <w:rPr>
          <w:lang w:val="es-ES"/>
        </w:rPr>
        <w:t xml:space="preserve"> del proyecto </w:t>
      </w:r>
      <w:r w:rsidR="00BE33B1" w:rsidRPr="002D14A8">
        <w:rPr>
          <w:lang w:val="es-ES"/>
        </w:rPr>
        <w:t xml:space="preserve">se había </w:t>
      </w:r>
      <w:r w:rsidR="00D3345F" w:rsidRPr="002D14A8">
        <w:rPr>
          <w:lang w:val="es-ES"/>
        </w:rPr>
        <w:t xml:space="preserve">retrasado </w:t>
      </w:r>
      <w:r w:rsidR="00BE33B1" w:rsidRPr="002D14A8">
        <w:rPr>
          <w:lang w:val="es-ES"/>
        </w:rPr>
        <w:t xml:space="preserve">por motivos administrativos. </w:t>
      </w:r>
      <w:r w:rsidR="00D3345F" w:rsidRPr="002D14A8">
        <w:rPr>
          <w:lang w:val="es-ES"/>
        </w:rPr>
        <w:t xml:space="preserve">El Gobierno ha celebrado consultas </w:t>
      </w:r>
      <w:r w:rsidR="0022650D" w:rsidRPr="002D14A8">
        <w:rPr>
          <w:lang w:val="es-ES"/>
        </w:rPr>
        <w:t xml:space="preserve">para iniciar </w:t>
      </w:r>
      <w:r w:rsidR="00D3345F" w:rsidRPr="002D14A8">
        <w:rPr>
          <w:lang w:val="es-ES"/>
        </w:rPr>
        <w:t>la ejecución</w:t>
      </w:r>
      <w:r w:rsidR="00C07FBD" w:rsidRPr="002D14A8">
        <w:rPr>
          <w:lang w:val="es-ES"/>
        </w:rPr>
        <w:t xml:space="preserve">, </w:t>
      </w:r>
      <w:r w:rsidR="0097509C" w:rsidRPr="002D14A8">
        <w:rPr>
          <w:lang w:val="es-ES"/>
        </w:rPr>
        <w:t xml:space="preserve">entre otras cosas </w:t>
      </w:r>
      <w:r w:rsidR="00C14E2A" w:rsidRPr="002D14A8">
        <w:rPr>
          <w:lang w:val="es-ES"/>
        </w:rPr>
        <w:t xml:space="preserve">sobre la integración de </w:t>
      </w:r>
      <w:r w:rsidR="00F824A0" w:rsidRPr="002D14A8">
        <w:rPr>
          <w:lang w:val="es-ES"/>
        </w:rPr>
        <w:t xml:space="preserve">contenidos relacionados con la eficiencia energética </w:t>
      </w:r>
      <w:r w:rsidR="00C14E2A" w:rsidRPr="002D14A8">
        <w:rPr>
          <w:lang w:val="es-ES"/>
        </w:rPr>
        <w:t xml:space="preserve">en </w:t>
      </w:r>
      <w:r w:rsidR="00F824A0" w:rsidRPr="002D14A8">
        <w:rPr>
          <w:lang w:val="es-ES"/>
        </w:rPr>
        <w:t xml:space="preserve">la formación y </w:t>
      </w:r>
      <w:r w:rsidR="004D0E33" w:rsidRPr="002D14A8">
        <w:rPr>
          <w:lang w:val="es-ES"/>
        </w:rPr>
        <w:t xml:space="preserve">evaluación </w:t>
      </w:r>
      <w:r w:rsidR="00B468D3" w:rsidRPr="002D14A8">
        <w:rPr>
          <w:lang w:val="es-ES"/>
        </w:rPr>
        <w:t xml:space="preserve">en base a competencias técnicas </w:t>
      </w:r>
      <w:r w:rsidR="004D0E33" w:rsidRPr="002D14A8">
        <w:rPr>
          <w:lang w:val="es-ES"/>
        </w:rPr>
        <w:t xml:space="preserve">para los técnicos de refrigeración y aire acondicionado, </w:t>
      </w:r>
      <w:r w:rsidR="00C14E2A" w:rsidRPr="002D14A8">
        <w:rPr>
          <w:lang w:val="es-ES"/>
        </w:rPr>
        <w:t xml:space="preserve">así como sobre el </w:t>
      </w:r>
      <w:r w:rsidR="0035021F" w:rsidRPr="002D14A8">
        <w:rPr>
          <w:lang w:val="es-ES"/>
        </w:rPr>
        <w:t>estudio</w:t>
      </w:r>
      <w:r w:rsidR="00F824A0" w:rsidRPr="002D14A8">
        <w:rPr>
          <w:lang w:val="es-ES"/>
        </w:rPr>
        <w:t xml:space="preserve"> de evaluación del mercado</w:t>
      </w:r>
      <w:r w:rsidR="0035021F" w:rsidRPr="002D14A8">
        <w:rPr>
          <w:lang w:val="es-ES"/>
        </w:rPr>
        <w:t xml:space="preserve">, </w:t>
      </w:r>
      <w:r w:rsidR="00D3345F" w:rsidRPr="002D14A8">
        <w:rPr>
          <w:lang w:val="es-ES"/>
        </w:rPr>
        <w:t xml:space="preserve">y </w:t>
      </w:r>
      <w:r w:rsidR="0022650D" w:rsidRPr="002D14A8">
        <w:rPr>
          <w:lang w:val="es-ES"/>
        </w:rPr>
        <w:t xml:space="preserve">procederá </w:t>
      </w:r>
      <w:r w:rsidR="0071789D" w:rsidRPr="002D14A8">
        <w:rPr>
          <w:lang w:val="es-ES"/>
        </w:rPr>
        <w:t xml:space="preserve">una vez que </w:t>
      </w:r>
      <w:r w:rsidR="00D3345F" w:rsidRPr="002D14A8">
        <w:rPr>
          <w:lang w:val="es-ES"/>
        </w:rPr>
        <w:t>se obtenga la autorización administrativa</w:t>
      </w:r>
      <w:r w:rsidR="0022650D" w:rsidRPr="002D14A8">
        <w:rPr>
          <w:lang w:val="es-ES"/>
        </w:rPr>
        <w:t xml:space="preserve"> necesaria</w:t>
      </w:r>
      <w:r w:rsidR="006A133F" w:rsidRPr="002D14A8">
        <w:rPr>
          <w:lang w:val="es-ES"/>
        </w:rPr>
        <w:t xml:space="preserve">. </w:t>
      </w:r>
      <w:r w:rsidR="00800E07" w:rsidRPr="00AE7469">
        <w:t xml:space="preserve">Se prevé que </w:t>
      </w:r>
      <w:r w:rsidR="006A133F" w:rsidRPr="00AE7469">
        <w:t xml:space="preserve">estas </w:t>
      </w:r>
      <w:r w:rsidR="00800E07" w:rsidRPr="00AE7469">
        <w:t>actividades concluyan en diciembre de 2027</w:t>
      </w:r>
      <w:r w:rsidR="00CB5E30" w:rsidRPr="00AE7469">
        <w:t>.</w:t>
      </w:r>
    </w:p>
    <w:p w14:paraId="28A024BE" w14:textId="77777777" w:rsidR="00F72392" w:rsidRPr="002D14A8" w:rsidRDefault="00F72392" w:rsidP="00BA7B47">
      <w:pPr>
        <w:keepNext/>
        <w:spacing w:after="240"/>
        <w:rPr>
          <w:u w:val="single"/>
          <w:lang w:val="es-ES"/>
        </w:rPr>
      </w:pPr>
      <w:r w:rsidRPr="002D14A8">
        <w:rPr>
          <w:u w:val="single"/>
          <w:lang w:val="es-ES"/>
        </w:rPr>
        <w:t>Aplicación de la política de género</w:t>
      </w:r>
    </w:p>
    <w:p w14:paraId="22AE5016" w14:textId="06E7FA2C" w:rsidR="00F72392" w:rsidRPr="002D14A8" w:rsidRDefault="00F72392" w:rsidP="002D6785">
      <w:pPr>
        <w:pStyle w:val="Heading1"/>
        <w:rPr>
          <w:i/>
          <w:lang w:val="es-ES"/>
        </w:rPr>
      </w:pPr>
      <w:r w:rsidRPr="002D14A8">
        <w:rPr>
          <w:lang w:val="es-ES"/>
        </w:rPr>
        <w:t>De acuerdo con las decisiones 84/92</w:t>
      </w:r>
      <w:r w:rsidR="00324999">
        <w:rPr>
          <w:lang w:val="es-ES"/>
        </w:rPr>
        <w:t xml:space="preserve"> </w:t>
      </w:r>
      <w:r w:rsidRPr="002D14A8">
        <w:rPr>
          <w:lang w:val="es-ES"/>
        </w:rPr>
        <w:t>d) y 90/48</w:t>
      </w:r>
      <w:r w:rsidR="00324999">
        <w:rPr>
          <w:lang w:val="es-ES"/>
        </w:rPr>
        <w:t xml:space="preserve"> </w:t>
      </w:r>
      <w:r w:rsidRPr="002D14A8">
        <w:rPr>
          <w:lang w:val="es-ES"/>
        </w:rPr>
        <w:t xml:space="preserve">c), </w:t>
      </w:r>
      <w:r w:rsidR="00E00A51" w:rsidRPr="002D14A8">
        <w:rPr>
          <w:lang w:val="es-ES"/>
        </w:rPr>
        <w:t xml:space="preserve">el Gobierno de Fiyi </w:t>
      </w:r>
      <w:r w:rsidR="009A7513" w:rsidRPr="002D14A8">
        <w:rPr>
          <w:lang w:val="es-ES"/>
        </w:rPr>
        <w:t xml:space="preserve">ha integrado </w:t>
      </w:r>
      <w:r w:rsidR="003B6465" w:rsidRPr="002D14A8">
        <w:rPr>
          <w:lang w:val="es-ES"/>
        </w:rPr>
        <w:t xml:space="preserve">la </w:t>
      </w:r>
      <w:r w:rsidR="00667E69" w:rsidRPr="002D14A8">
        <w:rPr>
          <w:lang w:val="es-ES"/>
        </w:rPr>
        <w:t xml:space="preserve">política operacional del Fondo Multilateral sobre la incorporación de la perspectiva de género durante la </w:t>
      </w:r>
      <w:r w:rsidR="003B6465" w:rsidRPr="002D14A8">
        <w:rPr>
          <w:lang w:val="es-ES"/>
        </w:rPr>
        <w:t xml:space="preserve">planificación, la ejecución y la supervisión de las actividades del proyecto. Entre las iniciativas se incluye el incentivo para que las mujeres participen en </w:t>
      </w:r>
      <w:r w:rsidR="00222B67" w:rsidRPr="002D14A8">
        <w:rPr>
          <w:lang w:val="es-ES"/>
        </w:rPr>
        <w:t>las consultas</w:t>
      </w:r>
      <w:r w:rsidR="003B6465" w:rsidRPr="002D14A8">
        <w:rPr>
          <w:lang w:val="es-ES"/>
        </w:rPr>
        <w:t xml:space="preserve"> sobre políticas, los procesos de toma de decisiones y </w:t>
      </w:r>
      <w:r w:rsidR="00CC1A94" w:rsidRPr="002D14A8">
        <w:rPr>
          <w:lang w:val="es-ES"/>
        </w:rPr>
        <w:t xml:space="preserve">las actividades </w:t>
      </w:r>
      <w:r w:rsidR="003B6465" w:rsidRPr="002D14A8">
        <w:rPr>
          <w:lang w:val="es-ES"/>
        </w:rPr>
        <w:t xml:space="preserve">de formación, en particular en </w:t>
      </w:r>
      <w:r w:rsidR="00CB499C" w:rsidRPr="002D14A8">
        <w:rPr>
          <w:lang w:val="es-ES"/>
        </w:rPr>
        <w:t>el sector de</w:t>
      </w:r>
      <w:r w:rsidR="003B6465" w:rsidRPr="002D14A8">
        <w:rPr>
          <w:lang w:val="es-ES"/>
        </w:rPr>
        <w:t xml:space="preserve"> servicio </w:t>
      </w:r>
      <w:r w:rsidR="009A7513" w:rsidRPr="002D14A8">
        <w:rPr>
          <w:lang w:val="es-ES"/>
        </w:rPr>
        <w:t xml:space="preserve">y </w:t>
      </w:r>
      <w:r w:rsidR="003B6465" w:rsidRPr="002D14A8">
        <w:rPr>
          <w:lang w:val="es-ES"/>
        </w:rPr>
        <w:t xml:space="preserve">mantenimiento de equipos de refrigeración y aire acondicionado </w:t>
      </w:r>
      <w:r w:rsidR="00CB499C" w:rsidRPr="002D14A8">
        <w:rPr>
          <w:lang w:val="es-ES"/>
        </w:rPr>
        <w:t>y en</w:t>
      </w:r>
      <w:r w:rsidR="003B6465" w:rsidRPr="002D14A8">
        <w:rPr>
          <w:lang w:val="es-ES"/>
        </w:rPr>
        <w:t xml:space="preserve"> la aplicación de la normativa aduanera</w:t>
      </w:r>
      <w:r w:rsidR="00CB499C" w:rsidRPr="002D14A8">
        <w:rPr>
          <w:lang w:val="es-ES"/>
        </w:rPr>
        <w:t>, incluido el sector pesquero</w:t>
      </w:r>
      <w:r w:rsidR="003B6465" w:rsidRPr="002D14A8">
        <w:rPr>
          <w:lang w:val="es-ES"/>
        </w:rPr>
        <w:t xml:space="preserve">. Se están recopilando sistemáticamente datos desagregados para hacer un seguimiento de la participación y orientar </w:t>
      </w:r>
      <w:r w:rsidR="000E32AB" w:rsidRPr="002D14A8">
        <w:rPr>
          <w:lang w:val="es-ES"/>
        </w:rPr>
        <w:t>las intervenciones específicas</w:t>
      </w:r>
      <w:r w:rsidR="003B6465" w:rsidRPr="002D14A8">
        <w:rPr>
          <w:lang w:val="es-ES"/>
        </w:rPr>
        <w:t xml:space="preserve">, al tiempo que se integran consideraciones </w:t>
      </w:r>
      <w:r w:rsidR="00E47141" w:rsidRPr="002D14A8">
        <w:rPr>
          <w:lang w:val="es-ES"/>
        </w:rPr>
        <w:t xml:space="preserve">pertinentes </w:t>
      </w:r>
      <w:r w:rsidR="003B6465" w:rsidRPr="002D14A8">
        <w:rPr>
          <w:lang w:val="es-ES"/>
        </w:rPr>
        <w:t xml:space="preserve">en los talleres para reforzar la sensibilización y la capacidad </w:t>
      </w:r>
      <w:r w:rsidR="001F44DD" w:rsidRPr="002D14A8">
        <w:rPr>
          <w:lang w:val="es-ES"/>
        </w:rPr>
        <w:t xml:space="preserve">de las partes interesadas </w:t>
      </w:r>
      <w:r w:rsidR="003B6465" w:rsidRPr="002D14A8">
        <w:rPr>
          <w:lang w:val="es-ES"/>
        </w:rPr>
        <w:t xml:space="preserve">en materia de incorporación de la perspectiva de género. </w:t>
      </w:r>
      <w:r w:rsidR="00584A38" w:rsidRPr="002D14A8">
        <w:rPr>
          <w:lang w:val="es-ES"/>
        </w:rPr>
        <w:t xml:space="preserve">Si bien la participación general de las mujeres en </w:t>
      </w:r>
      <w:r w:rsidR="00400320" w:rsidRPr="002D14A8">
        <w:rPr>
          <w:lang w:val="es-ES"/>
        </w:rPr>
        <w:t xml:space="preserve">las </w:t>
      </w:r>
      <w:r w:rsidR="00584A38" w:rsidRPr="002D14A8">
        <w:rPr>
          <w:lang w:val="es-ES"/>
        </w:rPr>
        <w:t xml:space="preserve">diversas actividades siguió siendo baja (21 %), su implicación fue constante en todos los componentes. </w:t>
      </w:r>
      <w:r w:rsidR="009461B6" w:rsidRPr="002D14A8">
        <w:rPr>
          <w:lang w:val="es-ES"/>
        </w:rPr>
        <w:t xml:space="preserve">El Gobierno tiene la intención </w:t>
      </w:r>
      <w:r w:rsidR="003B6465" w:rsidRPr="002D14A8">
        <w:rPr>
          <w:lang w:val="es-ES"/>
        </w:rPr>
        <w:t xml:space="preserve">de seguir </w:t>
      </w:r>
      <w:r w:rsidR="001949D1" w:rsidRPr="002D14A8">
        <w:rPr>
          <w:lang w:val="es-ES"/>
        </w:rPr>
        <w:t xml:space="preserve">abordando las barreras y </w:t>
      </w:r>
      <w:r w:rsidR="00F436A3" w:rsidRPr="002D14A8">
        <w:rPr>
          <w:lang w:val="es-ES"/>
        </w:rPr>
        <w:t xml:space="preserve">mejorar </w:t>
      </w:r>
      <w:r w:rsidR="001949D1" w:rsidRPr="002D14A8">
        <w:rPr>
          <w:lang w:val="es-ES"/>
        </w:rPr>
        <w:t xml:space="preserve">la participación de las mujeres en la ejecución del PGEH </w:t>
      </w:r>
      <w:r w:rsidR="003B6465" w:rsidRPr="002D14A8">
        <w:rPr>
          <w:lang w:val="es-ES"/>
        </w:rPr>
        <w:t xml:space="preserve">mediante </w:t>
      </w:r>
      <w:r w:rsidR="00722504" w:rsidRPr="002D14A8">
        <w:rPr>
          <w:lang w:val="es-ES"/>
        </w:rPr>
        <w:t xml:space="preserve">actividades </w:t>
      </w:r>
      <w:r w:rsidR="003B6465" w:rsidRPr="002D14A8">
        <w:rPr>
          <w:lang w:val="es-ES"/>
        </w:rPr>
        <w:t xml:space="preserve">específicas de extensión </w:t>
      </w:r>
      <w:r w:rsidR="00722504" w:rsidRPr="002D14A8">
        <w:rPr>
          <w:lang w:val="es-ES"/>
        </w:rPr>
        <w:t>y sensibilización</w:t>
      </w:r>
      <w:r w:rsidR="003B6465" w:rsidRPr="002D14A8">
        <w:rPr>
          <w:lang w:val="es-ES"/>
        </w:rPr>
        <w:t xml:space="preserve">, </w:t>
      </w:r>
      <w:r w:rsidR="00AA388A" w:rsidRPr="002D14A8">
        <w:rPr>
          <w:lang w:val="es-ES"/>
        </w:rPr>
        <w:t xml:space="preserve">así como </w:t>
      </w:r>
      <w:r w:rsidR="003B6465" w:rsidRPr="002D14A8">
        <w:rPr>
          <w:lang w:val="es-ES"/>
        </w:rPr>
        <w:t xml:space="preserve">incentivos y becas para las mujeres en los programas de capacitación </w:t>
      </w:r>
      <w:r w:rsidR="00B60129" w:rsidRPr="002D14A8">
        <w:rPr>
          <w:lang w:val="es-ES"/>
        </w:rPr>
        <w:t>de RAC</w:t>
      </w:r>
      <w:r w:rsidR="003B6465" w:rsidRPr="002D14A8">
        <w:rPr>
          <w:lang w:val="es-ES"/>
        </w:rPr>
        <w:t>.</w:t>
      </w:r>
    </w:p>
    <w:p w14:paraId="2325E1CE" w14:textId="77777777" w:rsidR="00F72392" w:rsidRPr="002D14A8" w:rsidRDefault="00F72392" w:rsidP="00BA7B47">
      <w:pPr>
        <w:keepNext/>
        <w:spacing w:before="100" w:beforeAutospacing="1" w:after="100" w:afterAutospacing="1"/>
        <w:jc w:val="left"/>
        <w:rPr>
          <w:u w:val="single"/>
          <w:lang w:val="es-ES"/>
        </w:rPr>
      </w:pPr>
      <w:r w:rsidRPr="002D14A8">
        <w:rPr>
          <w:u w:val="single"/>
          <w:lang w:val="es-ES"/>
        </w:rPr>
        <w:t>Sostenibilidad de la eliminación de HCFC y evaluación de riesgos</w:t>
      </w:r>
    </w:p>
    <w:p w14:paraId="611307D7" w14:textId="752FEB0A" w:rsidR="009873A9" w:rsidRPr="002D14A8" w:rsidRDefault="00C050BB" w:rsidP="00BA7B47">
      <w:pPr>
        <w:numPr>
          <w:ilvl w:val="0"/>
          <w:numId w:val="1"/>
        </w:numPr>
        <w:spacing w:after="240"/>
        <w:outlineLvl w:val="0"/>
        <w:rPr>
          <w:lang w:val="es-ES"/>
        </w:rPr>
      </w:pPr>
      <w:r w:rsidRPr="002D14A8">
        <w:rPr>
          <w:lang w:val="es-ES"/>
        </w:rPr>
        <w:t>Se prevé</w:t>
      </w:r>
      <w:r w:rsidR="009873A9" w:rsidRPr="002D14A8">
        <w:rPr>
          <w:lang w:val="es-ES"/>
        </w:rPr>
        <w:t xml:space="preserve"> que la sostenibilidad de las actividades de eliminación gradual de los HCFC se logre mediante una combinación de actividades específicas de formación y certificación de técnicos</w:t>
      </w:r>
      <w:r w:rsidR="0093045B" w:rsidRPr="002D14A8">
        <w:rPr>
          <w:lang w:val="es-ES"/>
        </w:rPr>
        <w:t xml:space="preserve">; </w:t>
      </w:r>
      <w:r w:rsidR="009873A9" w:rsidRPr="002D14A8">
        <w:rPr>
          <w:lang w:val="es-ES"/>
        </w:rPr>
        <w:t xml:space="preserve">políticas y normativas para controlar el uso </w:t>
      </w:r>
      <w:r w:rsidR="0093045B" w:rsidRPr="002D14A8">
        <w:rPr>
          <w:lang w:val="es-ES"/>
        </w:rPr>
        <w:t xml:space="preserve">de los HCFC </w:t>
      </w:r>
      <w:r w:rsidR="009873A9" w:rsidRPr="002D14A8">
        <w:rPr>
          <w:lang w:val="es-ES"/>
        </w:rPr>
        <w:t xml:space="preserve">y promover </w:t>
      </w:r>
      <w:r w:rsidR="00573247" w:rsidRPr="002D14A8">
        <w:rPr>
          <w:lang w:val="es-ES"/>
        </w:rPr>
        <w:t xml:space="preserve">la </w:t>
      </w:r>
      <w:r w:rsidR="0087581D" w:rsidRPr="002D14A8">
        <w:rPr>
          <w:lang w:val="es-ES"/>
        </w:rPr>
        <w:t>adopción</w:t>
      </w:r>
      <w:r w:rsidR="009873A9" w:rsidRPr="002D14A8">
        <w:rPr>
          <w:lang w:val="es-ES"/>
        </w:rPr>
        <w:t xml:space="preserve"> segura </w:t>
      </w:r>
      <w:r w:rsidR="004B7906" w:rsidRPr="002D14A8">
        <w:rPr>
          <w:lang w:val="es-ES"/>
        </w:rPr>
        <w:t xml:space="preserve">de </w:t>
      </w:r>
      <w:r w:rsidR="00573247" w:rsidRPr="002D14A8">
        <w:rPr>
          <w:lang w:val="es-ES"/>
        </w:rPr>
        <w:t xml:space="preserve">tecnologías </w:t>
      </w:r>
      <w:r w:rsidR="004B7906" w:rsidRPr="002D14A8">
        <w:rPr>
          <w:lang w:val="es-ES"/>
        </w:rPr>
        <w:t>alternativas</w:t>
      </w:r>
      <w:r w:rsidR="00F24F28" w:rsidRPr="002D14A8">
        <w:rPr>
          <w:lang w:val="es-ES"/>
        </w:rPr>
        <w:t xml:space="preserve">; </w:t>
      </w:r>
      <w:r w:rsidR="004B7906" w:rsidRPr="002D14A8">
        <w:rPr>
          <w:lang w:val="es-ES"/>
        </w:rPr>
        <w:t xml:space="preserve">y otras </w:t>
      </w:r>
      <w:r w:rsidR="00F24F28" w:rsidRPr="002D14A8">
        <w:rPr>
          <w:lang w:val="es-ES"/>
        </w:rPr>
        <w:t>medidas normativas</w:t>
      </w:r>
      <w:r w:rsidR="004B7906" w:rsidRPr="002D14A8">
        <w:rPr>
          <w:lang w:val="es-ES"/>
        </w:rPr>
        <w:t xml:space="preserve"> pertinentes</w:t>
      </w:r>
      <w:r w:rsidR="00251B13" w:rsidRPr="002D14A8">
        <w:rPr>
          <w:lang w:val="es-ES"/>
        </w:rPr>
        <w:t xml:space="preserve">, incluida </w:t>
      </w:r>
      <w:r w:rsidR="004816F9" w:rsidRPr="002D14A8">
        <w:rPr>
          <w:lang w:val="es-ES"/>
        </w:rPr>
        <w:t xml:space="preserve">la </w:t>
      </w:r>
      <w:r w:rsidR="004B7906" w:rsidRPr="002D14A8">
        <w:rPr>
          <w:lang w:val="es-ES"/>
        </w:rPr>
        <w:t xml:space="preserve">prohibición de </w:t>
      </w:r>
      <w:r w:rsidR="00C42BF4" w:rsidRPr="002D14A8">
        <w:rPr>
          <w:lang w:val="es-ES"/>
        </w:rPr>
        <w:t xml:space="preserve">la importación, la venta y el uso de </w:t>
      </w:r>
      <w:r w:rsidR="004B7906" w:rsidRPr="002D14A8">
        <w:rPr>
          <w:lang w:val="es-ES"/>
        </w:rPr>
        <w:t>equipos a base de HCFC</w:t>
      </w:r>
      <w:r w:rsidR="00BF4101" w:rsidRPr="002D14A8">
        <w:rPr>
          <w:lang w:val="es-ES"/>
        </w:rPr>
        <w:t xml:space="preserve">, lo que </w:t>
      </w:r>
      <w:r w:rsidR="00062DA8" w:rsidRPr="002D14A8">
        <w:rPr>
          <w:lang w:val="es-ES"/>
        </w:rPr>
        <w:t xml:space="preserve">facilitaría </w:t>
      </w:r>
      <w:r w:rsidR="00861C23" w:rsidRPr="002D14A8">
        <w:rPr>
          <w:lang w:val="es-ES"/>
        </w:rPr>
        <w:t xml:space="preserve">el </w:t>
      </w:r>
      <w:r w:rsidR="00062DA8" w:rsidRPr="002D14A8">
        <w:rPr>
          <w:lang w:val="es-ES"/>
        </w:rPr>
        <w:t xml:space="preserve">cese </w:t>
      </w:r>
      <w:r w:rsidR="004B7906" w:rsidRPr="002D14A8">
        <w:rPr>
          <w:lang w:val="es-ES"/>
        </w:rPr>
        <w:t xml:space="preserve">del uso de </w:t>
      </w:r>
      <w:r w:rsidR="002A602F" w:rsidRPr="002D14A8">
        <w:rPr>
          <w:lang w:val="es-ES"/>
        </w:rPr>
        <w:t xml:space="preserve">dichos </w:t>
      </w:r>
      <w:r w:rsidR="004B7906" w:rsidRPr="002D14A8">
        <w:rPr>
          <w:lang w:val="es-ES"/>
        </w:rPr>
        <w:t xml:space="preserve">equipos. </w:t>
      </w:r>
      <w:r w:rsidR="00062DA8" w:rsidRPr="002D14A8">
        <w:rPr>
          <w:lang w:val="es-ES"/>
        </w:rPr>
        <w:t xml:space="preserve">Se espera que las dificultades </w:t>
      </w:r>
      <w:r w:rsidR="00E53C1D" w:rsidRPr="002D14A8">
        <w:rPr>
          <w:lang w:val="es-ES"/>
        </w:rPr>
        <w:t xml:space="preserve">relacionadas con la </w:t>
      </w:r>
      <w:r w:rsidR="00062DA8" w:rsidRPr="002D14A8">
        <w:rPr>
          <w:lang w:val="es-ES"/>
        </w:rPr>
        <w:t xml:space="preserve">adopción de alternativas sostenibles en los usos pesqueros que utilizan HCFC se mitiguen mediante medidas </w:t>
      </w:r>
      <w:r w:rsidR="008C05B6" w:rsidRPr="002D14A8">
        <w:rPr>
          <w:lang w:val="es-ES"/>
        </w:rPr>
        <w:t xml:space="preserve">destinadas a reducir </w:t>
      </w:r>
      <w:r w:rsidR="00C82F90" w:rsidRPr="002D14A8">
        <w:rPr>
          <w:lang w:val="es-ES"/>
        </w:rPr>
        <w:t>el uso de HCFC en los buques pesqueros</w:t>
      </w:r>
      <w:r w:rsidR="00F269E1" w:rsidRPr="002D14A8">
        <w:rPr>
          <w:lang w:val="es-ES"/>
        </w:rPr>
        <w:t xml:space="preserve">, </w:t>
      </w:r>
      <w:r w:rsidR="00C82F90" w:rsidRPr="002D14A8">
        <w:rPr>
          <w:lang w:val="es-ES"/>
        </w:rPr>
        <w:t xml:space="preserve">incluida la adopción de alternativas </w:t>
      </w:r>
      <w:r w:rsidR="003F6270" w:rsidRPr="002D14A8">
        <w:rPr>
          <w:lang w:val="es-ES"/>
        </w:rPr>
        <w:t>a los HCFC</w:t>
      </w:r>
      <w:r w:rsidR="003346DF" w:rsidRPr="002D14A8">
        <w:rPr>
          <w:lang w:val="es-ES"/>
        </w:rPr>
        <w:t xml:space="preserve">; </w:t>
      </w:r>
      <w:r w:rsidR="00062DA8" w:rsidRPr="002D14A8">
        <w:rPr>
          <w:lang w:val="es-ES"/>
        </w:rPr>
        <w:t xml:space="preserve">la formación y la creación de capacidad de los técnicos para incentivar </w:t>
      </w:r>
      <w:r w:rsidR="008A09C5" w:rsidRPr="002D14A8">
        <w:rPr>
          <w:lang w:val="es-ES"/>
        </w:rPr>
        <w:t xml:space="preserve">el </w:t>
      </w:r>
      <w:r w:rsidR="00062DA8" w:rsidRPr="002D14A8">
        <w:rPr>
          <w:lang w:val="es-ES"/>
        </w:rPr>
        <w:t xml:space="preserve">correcto manejo de alternativas </w:t>
      </w:r>
      <w:r w:rsidR="003346DF" w:rsidRPr="002D14A8">
        <w:rPr>
          <w:lang w:val="es-ES"/>
        </w:rPr>
        <w:t xml:space="preserve">en todos </w:t>
      </w:r>
      <w:r w:rsidR="00062DA8" w:rsidRPr="002D14A8">
        <w:rPr>
          <w:lang w:val="es-ES"/>
        </w:rPr>
        <w:t>los usos pesqueros</w:t>
      </w:r>
      <w:r w:rsidR="001521F0" w:rsidRPr="002D14A8">
        <w:rPr>
          <w:lang w:val="es-ES"/>
        </w:rPr>
        <w:t xml:space="preserve">; </w:t>
      </w:r>
      <w:r w:rsidR="00062DA8" w:rsidRPr="002D14A8">
        <w:rPr>
          <w:lang w:val="es-ES"/>
        </w:rPr>
        <w:t xml:space="preserve">y </w:t>
      </w:r>
      <w:r w:rsidR="001F1B5D" w:rsidRPr="002D14A8">
        <w:rPr>
          <w:lang w:val="es-ES"/>
        </w:rPr>
        <w:t>los esfuerzos</w:t>
      </w:r>
      <w:r w:rsidR="00062DA8" w:rsidRPr="002D14A8">
        <w:rPr>
          <w:lang w:val="es-ES"/>
        </w:rPr>
        <w:t xml:space="preserve"> continuos </w:t>
      </w:r>
      <w:r w:rsidR="005C0293" w:rsidRPr="002D14A8">
        <w:rPr>
          <w:lang w:val="es-ES"/>
        </w:rPr>
        <w:t xml:space="preserve">para </w:t>
      </w:r>
      <w:r w:rsidR="00062DA8" w:rsidRPr="002D14A8">
        <w:rPr>
          <w:lang w:val="es-ES"/>
        </w:rPr>
        <w:t xml:space="preserve">identificar </w:t>
      </w:r>
      <w:r w:rsidR="00836871" w:rsidRPr="002D14A8">
        <w:rPr>
          <w:lang w:val="es-ES"/>
        </w:rPr>
        <w:t xml:space="preserve">y promover el </w:t>
      </w:r>
      <w:r w:rsidR="00836871" w:rsidRPr="002D14A8">
        <w:rPr>
          <w:lang w:val="es-ES"/>
        </w:rPr>
        <w:lastRenderedPageBreak/>
        <w:t xml:space="preserve">uso de </w:t>
      </w:r>
      <w:r w:rsidR="001A5820" w:rsidRPr="002D14A8">
        <w:rPr>
          <w:lang w:val="es-ES"/>
        </w:rPr>
        <w:t xml:space="preserve">tecnologías </w:t>
      </w:r>
      <w:r w:rsidR="00062DA8" w:rsidRPr="002D14A8">
        <w:rPr>
          <w:lang w:val="es-ES"/>
        </w:rPr>
        <w:t xml:space="preserve">alternativas sostenibles </w:t>
      </w:r>
      <w:r w:rsidR="00905DE4" w:rsidRPr="002D14A8">
        <w:rPr>
          <w:lang w:val="es-ES"/>
        </w:rPr>
        <w:t xml:space="preserve">en </w:t>
      </w:r>
      <w:r w:rsidR="00994779" w:rsidRPr="002D14A8">
        <w:rPr>
          <w:lang w:val="es-ES"/>
        </w:rPr>
        <w:t xml:space="preserve">dichos </w:t>
      </w:r>
      <w:r w:rsidR="00905DE4" w:rsidRPr="002D14A8">
        <w:rPr>
          <w:lang w:val="es-ES"/>
        </w:rPr>
        <w:t xml:space="preserve">usos. </w:t>
      </w:r>
      <w:r w:rsidR="005C3923" w:rsidRPr="002D14A8">
        <w:rPr>
          <w:lang w:val="es-ES"/>
        </w:rPr>
        <w:t xml:space="preserve">Se espera que los riesgos </w:t>
      </w:r>
      <w:r w:rsidR="00425275" w:rsidRPr="002D14A8">
        <w:rPr>
          <w:lang w:val="es-ES"/>
        </w:rPr>
        <w:t xml:space="preserve">asociados al uso de refrigerantes inflamables </w:t>
      </w:r>
      <w:r w:rsidR="005C3923" w:rsidRPr="002D14A8">
        <w:rPr>
          <w:lang w:val="es-ES"/>
        </w:rPr>
        <w:t>se mitiguen mediante actividades de formación y creación de capacidad</w:t>
      </w:r>
      <w:r w:rsidR="00457863" w:rsidRPr="002D14A8">
        <w:rPr>
          <w:lang w:val="es-ES"/>
        </w:rPr>
        <w:t xml:space="preserve">, </w:t>
      </w:r>
      <w:r w:rsidR="00A6147C" w:rsidRPr="002D14A8">
        <w:rPr>
          <w:lang w:val="es-ES"/>
        </w:rPr>
        <w:t xml:space="preserve">incluida </w:t>
      </w:r>
      <w:r w:rsidR="00964625" w:rsidRPr="002D14A8">
        <w:rPr>
          <w:lang w:val="es-ES"/>
        </w:rPr>
        <w:t>la certificación</w:t>
      </w:r>
      <w:r w:rsidR="00A6147C" w:rsidRPr="002D14A8">
        <w:rPr>
          <w:lang w:val="es-ES"/>
        </w:rPr>
        <w:t xml:space="preserve"> de técnicos</w:t>
      </w:r>
      <w:r w:rsidR="00964625" w:rsidRPr="002D14A8">
        <w:rPr>
          <w:lang w:val="es-ES"/>
        </w:rPr>
        <w:t xml:space="preserve">, así como </w:t>
      </w:r>
      <w:r w:rsidR="006F51F3" w:rsidRPr="002D14A8">
        <w:rPr>
          <w:lang w:val="es-ES"/>
        </w:rPr>
        <w:t xml:space="preserve">la sensibilización </w:t>
      </w:r>
      <w:r w:rsidR="00A6147C" w:rsidRPr="002D14A8">
        <w:rPr>
          <w:lang w:val="es-ES"/>
        </w:rPr>
        <w:t xml:space="preserve">y divulgación sobre </w:t>
      </w:r>
      <w:r w:rsidR="00317985" w:rsidRPr="002D14A8">
        <w:rPr>
          <w:lang w:val="es-ES"/>
        </w:rPr>
        <w:t xml:space="preserve">el </w:t>
      </w:r>
      <w:r w:rsidR="00A6147C" w:rsidRPr="002D14A8">
        <w:rPr>
          <w:lang w:val="es-ES"/>
        </w:rPr>
        <w:t xml:space="preserve">uso seguro de </w:t>
      </w:r>
      <w:r w:rsidR="00964625" w:rsidRPr="002D14A8">
        <w:rPr>
          <w:lang w:val="es-ES"/>
        </w:rPr>
        <w:t xml:space="preserve">refrigerantes </w:t>
      </w:r>
      <w:r w:rsidR="00A6147C" w:rsidRPr="002D14A8">
        <w:rPr>
          <w:lang w:val="es-ES"/>
        </w:rPr>
        <w:t xml:space="preserve">alternativos. </w:t>
      </w:r>
      <w:r w:rsidR="007F5C5D" w:rsidRPr="002D14A8">
        <w:rPr>
          <w:lang w:val="es-ES"/>
        </w:rPr>
        <w:t>Además</w:t>
      </w:r>
      <w:r w:rsidR="00B90B14" w:rsidRPr="002D14A8">
        <w:rPr>
          <w:lang w:val="es-ES"/>
        </w:rPr>
        <w:t xml:space="preserve">, el Gobierno seguirá colaborando con las partes interesadas nacionales en la evaluación del consumo de HCFC y </w:t>
      </w:r>
      <w:r w:rsidR="00E8517D" w:rsidRPr="002D14A8">
        <w:rPr>
          <w:lang w:val="es-ES"/>
        </w:rPr>
        <w:t xml:space="preserve">elaborará </w:t>
      </w:r>
      <w:r w:rsidR="00B30D50" w:rsidRPr="002D14A8">
        <w:rPr>
          <w:lang w:val="es-ES"/>
        </w:rPr>
        <w:t xml:space="preserve">un plan para gestionar </w:t>
      </w:r>
      <w:r w:rsidR="00020E85" w:rsidRPr="002D14A8">
        <w:rPr>
          <w:lang w:val="es-ES"/>
        </w:rPr>
        <w:t xml:space="preserve">la </w:t>
      </w:r>
      <w:r w:rsidR="00B30D50" w:rsidRPr="002D14A8">
        <w:rPr>
          <w:lang w:val="es-ES"/>
        </w:rPr>
        <w:t>fase final de</w:t>
      </w:r>
      <w:r w:rsidR="00474A70" w:rsidRPr="002D14A8">
        <w:rPr>
          <w:lang w:val="es-ES"/>
        </w:rPr>
        <w:t xml:space="preserve"> mantenimiento </w:t>
      </w:r>
      <w:r w:rsidR="002F1D0F" w:rsidRPr="002D14A8">
        <w:rPr>
          <w:lang w:val="es-ES"/>
        </w:rPr>
        <w:t>de los HCFC</w:t>
      </w:r>
      <w:r w:rsidR="007C478F" w:rsidRPr="002D14A8">
        <w:rPr>
          <w:lang w:val="es-ES"/>
        </w:rPr>
        <w:t xml:space="preserve">, </w:t>
      </w:r>
      <w:r w:rsidR="002F1D0F" w:rsidRPr="002D14A8">
        <w:rPr>
          <w:lang w:val="es-ES"/>
        </w:rPr>
        <w:t>de acuerdo con la decisión</w:t>
      </w:r>
      <w:r w:rsidR="0094518E" w:rsidRPr="002D14A8">
        <w:rPr>
          <w:lang w:val="es-ES"/>
        </w:rPr>
        <w:t xml:space="preserve"> 86/77</w:t>
      </w:r>
      <w:r w:rsidR="00324999">
        <w:rPr>
          <w:lang w:val="es-ES"/>
        </w:rPr>
        <w:t xml:space="preserve"> </w:t>
      </w:r>
      <w:r w:rsidR="0094518E" w:rsidRPr="002D14A8">
        <w:rPr>
          <w:lang w:val="es-ES"/>
        </w:rPr>
        <w:t>e)</w:t>
      </w:r>
      <w:r w:rsidR="00324999">
        <w:rPr>
          <w:lang w:val="es-ES"/>
        </w:rPr>
        <w:t xml:space="preserve"> </w:t>
      </w:r>
      <w:r w:rsidR="0094518E" w:rsidRPr="002D14A8">
        <w:rPr>
          <w:lang w:val="es-ES"/>
        </w:rPr>
        <w:t>i) y ii)</w:t>
      </w:r>
      <w:r w:rsidR="00F1508A" w:rsidRPr="002D14A8">
        <w:rPr>
          <w:lang w:val="es-ES"/>
        </w:rPr>
        <w:t>.</w:t>
      </w:r>
      <w:r w:rsidR="00A6147C" w:rsidRPr="002D14A8">
        <w:rPr>
          <w:lang w:val="es-ES"/>
        </w:rPr>
        <w:t xml:space="preserve"> </w:t>
      </w:r>
      <w:r w:rsidR="00B90B14" w:rsidRPr="002D14A8">
        <w:rPr>
          <w:lang w:val="es-ES"/>
        </w:rPr>
        <w:t xml:space="preserve">Se espera lograr </w:t>
      </w:r>
      <w:r w:rsidR="00AB555A" w:rsidRPr="002D14A8">
        <w:rPr>
          <w:lang w:val="es-ES"/>
        </w:rPr>
        <w:t xml:space="preserve">la </w:t>
      </w:r>
      <w:r w:rsidR="00602AA8" w:rsidRPr="002D14A8">
        <w:rPr>
          <w:lang w:val="es-ES"/>
        </w:rPr>
        <w:t xml:space="preserve">sostenibilidad </w:t>
      </w:r>
      <w:r w:rsidR="00B90B14" w:rsidRPr="002D14A8">
        <w:rPr>
          <w:lang w:val="es-ES"/>
        </w:rPr>
        <w:t xml:space="preserve">de la eliminación de los HCFC </w:t>
      </w:r>
      <w:r w:rsidR="00A6147C" w:rsidRPr="002D14A8">
        <w:rPr>
          <w:lang w:val="es-ES"/>
        </w:rPr>
        <w:t xml:space="preserve">mediante una combinación de la aplicación efectiva de diferentes reglamentaciones </w:t>
      </w:r>
      <w:r w:rsidR="00F75D9F" w:rsidRPr="002D14A8">
        <w:rPr>
          <w:lang w:val="es-ES"/>
        </w:rPr>
        <w:t xml:space="preserve">relacionadas </w:t>
      </w:r>
      <w:r w:rsidR="00A6147C" w:rsidRPr="002D14A8">
        <w:rPr>
          <w:lang w:val="es-ES"/>
        </w:rPr>
        <w:t>con las sustancias controladas</w:t>
      </w:r>
      <w:r w:rsidR="00966316" w:rsidRPr="002D14A8">
        <w:rPr>
          <w:lang w:val="es-ES"/>
        </w:rPr>
        <w:t xml:space="preserve">, </w:t>
      </w:r>
      <w:r w:rsidR="00A6147C" w:rsidRPr="002D14A8">
        <w:rPr>
          <w:lang w:val="es-ES"/>
        </w:rPr>
        <w:t xml:space="preserve">incluidos los HCFC, la formación y certificación </w:t>
      </w:r>
      <w:r w:rsidR="00D218DE" w:rsidRPr="002D14A8">
        <w:rPr>
          <w:lang w:val="es-ES"/>
        </w:rPr>
        <w:t>de los técnicos de mantenimiento</w:t>
      </w:r>
      <w:r w:rsidR="00A6147C" w:rsidRPr="002D14A8">
        <w:rPr>
          <w:lang w:val="es-ES"/>
        </w:rPr>
        <w:t xml:space="preserve">, las actividades </w:t>
      </w:r>
      <w:r w:rsidR="002A5892" w:rsidRPr="002D14A8">
        <w:rPr>
          <w:lang w:val="es-ES"/>
        </w:rPr>
        <w:t xml:space="preserve">de sensibilización </w:t>
      </w:r>
      <w:r w:rsidR="00A6147C" w:rsidRPr="002D14A8">
        <w:rPr>
          <w:lang w:val="es-ES"/>
        </w:rPr>
        <w:t>y divulgación</w:t>
      </w:r>
      <w:r w:rsidR="00D476D1" w:rsidRPr="002D14A8">
        <w:rPr>
          <w:lang w:val="es-ES"/>
        </w:rPr>
        <w:t xml:space="preserve">, </w:t>
      </w:r>
      <w:r w:rsidR="00A6147C" w:rsidRPr="002D14A8">
        <w:rPr>
          <w:lang w:val="es-ES"/>
        </w:rPr>
        <w:t xml:space="preserve">y </w:t>
      </w:r>
      <w:r w:rsidR="00F030ED" w:rsidRPr="002D14A8">
        <w:rPr>
          <w:lang w:val="es-ES"/>
        </w:rPr>
        <w:t>las intervenciones</w:t>
      </w:r>
      <w:r w:rsidR="00A6147C" w:rsidRPr="002D14A8">
        <w:rPr>
          <w:lang w:val="es-ES"/>
        </w:rPr>
        <w:t xml:space="preserve"> específicas </w:t>
      </w:r>
      <w:r w:rsidR="008523C2" w:rsidRPr="002D14A8">
        <w:rPr>
          <w:lang w:val="es-ES"/>
        </w:rPr>
        <w:t xml:space="preserve">en </w:t>
      </w:r>
      <w:r w:rsidR="00221778" w:rsidRPr="002D14A8">
        <w:rPr>
          <w:lang w:val="es-ES"/>
        </w:rPr>
        <w:t xml:space="preserve">el </w:t>
      </w:r>
      <w:r w:rsidR="00602AA8" w:rsidRPr="002D14A8">
        <w:rPr>
          <w:lang w:val="es-ES"/>
        </w:rPr>
        <w:t xml:space="preserve">sector </w:t>
      </w:r>
      <w:r w:rsidR="000845F0" w:rsidRPr="002D14A8">
        <w:rPr>
          <w:lang w:val="es-ES"/>
        </w:rPr>
        <w:t>del mantenimiento</w:t>
      </w:r>
      <w:r w:rsidR="00B90B14" w:rsidRPr="002D14A8">
        <w:rPr>
          <w:lang w:val="es-ES"/>
        </w:rPr>
        <w:t>.</w:t>
      </w:r>
    </w:p>
    <w:p w14:paraId="6236CD6E" w14:textId="77777777" w:rsidR="00F72392" w:rsidRPr="00AE7469" w:rsidRDefault="00F72392" w:rsidP="00BA7B47">
      <w:pPr>
        <w:keepNext/>
        <w:spacing w:before="240" w:after="240"/>
        <w:rPr>
          <w:u w:val="single"/>
        </w:rPr>
      </w:pPr>
      <w:r w:rsidRPr="00AE7469">
        <w:rPr>
          <w:u w:val="single"/>
        </w:rPr>
        <w:t>Conclusión</w:t>
      </w:r>
    </w:p>
    <w:p w14:paraId="1C169C26" w14:textId="35E0E9D9" w:rsidR="001417DA" w:rsidRPr="002D14A8" w:rsidRDefault="005568D9" w:rsidP="00F9601D">
      <w:pPr>
        <w:pStyle w:val="Heading1"/>
        <w:rPr>
          <w:lang w:val="es-ES"/>
        </w:rPr>
      </w:pPr>
      <w:r w:rsidRPr="002D14A8">
        <w:rPr>
          <w:lang w:val="es-ES"/>
        </w:rPr>
        <w:t>El Gobierno de Fiyi sigue cumpliendo los niveles máximos admisibles de consumo de</w:t>
      </w:r>
      <w:r w:rsidR="007F0546" w:rsidRPr="002D14A8">
        <w:rPr>
          <w:lang w:val="es-ES"/>
        </w:rPr>
        <w:t xml:space="preserve"> HCFC</w:t>
      </w:r>
      <w:r w:rsidRPr="002D14A8">
        <w:rPr>
          <w:lang w:val="es-ES"/>
        </w:rPr>
        <w:t xml:space="preserve"> permitidos durante el período de notificación, con una disminución del consumo de</w:t>
      </w:r>
      <w:r w:rsidR="006506AE" w:rsidRPr="002D14A8">
        <w:rPr>
          <w:lang w:val="es-ES"/>
        </w:rPr>
        <w:t xml:space="preserve"> 2,03 </w:t>
      </w:r>
      <w:r w:rsidR="002A3902" w:rsidRPr="002D14A8">
        <w:rPr>
          <w:lang w:val="es-ES"/>
        </w:rPr>
        <w:t>Toneladas</w:t>
      </w:r>
      <w:r w:rsidRPr="002D14A8">
        <w:rPr>
          <w:lang w:val="es-ES"/>
        </w:rPr>
        <w:t xml:space="preserve"> PAO en</w:t>
      </w:r>
      <w:r w:rsidR="006506AE" w:rsidRPr="002D14A8">
        <w:rPr>
          <w:lang w:val="es-ES"/>
        </w:rPr>
        <w:t xml:space="preserve"> 2023 </w:t>
      </w:r>
      <w:r w:rsidRPr="002D14A8">
        <w:rPr>
          <w:lang w:val="es-ES"/>
        </w:rPr>
        <w:t>a</w:t>
      </w:r>
      <w:r w:rsidR="006466D9" w:rsidRPr="002D14A8">
        <w:rPr>
          <w:lang w:val="es-ES"/>
        </w:rPr>
        <w:t xml:space="preserve"> 1,31 </w:t>
      </w:r>
      <w:r w:rsidR="00BC0E89" w:rsidRPr="002D14A8">
        <w:rPr>
          <w:lang w:val="es-ES"/>
        </w:rPr>
        <w:t>Toneladas</w:t>
      </w:r>
      <w:r w:rsidRPr="002D14A8">
        <w:rPr>
          <w:lang w:val="es-ES"/>
        </w:rPr>
        <w:t xml:space="preserve"> PAO en</w:t>
      </w:r>
      <w:r w:rsidR="006F0AC0" w:rsidRPr="002D14A8">
        <w:rPr>
          <w:lang w:val="es-ES"/>
        </w:rPr>
        <w:t xml:space="preserve"> 2025</w:t>
      </w:r>
      <w:r w:rsidRPr="002D14A8">
        <w:rPr>
          <w:lang w:val="es-ES"/>
        </w:rPr>
        <w:t xml:space="preserve">, lo que se sitúa claramente dentro de los límites estipulados en su Acuerdo con el Comité Ejecutivo. </w:t>
      </w:r>
      <w:r w:rsidR="00B66618" w:rsidRPr="002D14A8">
        <w:rPr>
          <w:lang w:val="es-ES"/>
        </w:rPr>
        <w:t>La tasa</w:t>
      </w:r>
      <w:r w:rsidRPr="002D14A8">
        <w:rPr>
          <w:lang w:val="es-ES"/>
        </w:rPr>
        <w:t xml:space="preserve"> </w:t>
      </w:r>
      <w:r w:rsidR="00EC36C4" w:rsidRPr="002D14A8">
        <w:rPr>
          <w:lang w:val="es-ES"/>
        </w:rPr>
        <w:t>de</w:t>
      </w:r>
      <w:r w:rsidRPr="002D14A8">
        <w:rPr>
          <w:lang w:val="es-ES"/>
        </w:rPr>
        <w:t xml:space="preserve"> desembolso </w:t>
      </w:r>
      <w:r w:rsidR="00EC36C4" w:rsidRPr="002D14A8">
        <w:rPr>
          <w:lang w:val="es-ES"/>
        </w:rPr>
        <w:t xml:space="preserve">de los fondos aprobados </w:t>
      </w:r>
      <w:r w:rsidR="00B15236" w:rsidRPr="002D14A8">
        <w:rPr>
          <w:lang w:val="es-ES"/>
        </w:rPr>
        <w:t xml:space="preserve">en </w:t>
      </w:r>
      <w:r w:rsidRPr="002D14A8">
        <w:rPr>
          <w:lang w:val="es-ES"/>
        </w:rPr>
        <w:t xml:space="preserve">el marco del primer tramo </w:t>
      </w:r>
      <w:r w:rsidR="00AA236B" w:rsidRPr="002D14A8">
        <w:rPr>
          <w:lang w:val="es-ES"/>
        </w:rPr>
        <w:t xml:space="preserve">asciende </w:t>
      </w:r>
      <w:r w:rsidR="00BC1C4E" w:rsidRPr="002D14A8">
        <w:rPr>
          <w:lang w:val="es-ES"/>
        </w:rPr>
        <w:t>al</w:t>
      </w:r>
      <w:r w:rsidR="00883AD0" w:rsidRPr="002D14A8">
        <w:rPr>
          <w:lang w:val="es-ES"/>
        </w:rPr>
        <w:t xml:space="preserve"> 42</w:t>
      </w:r>
      <w:r w:rsidRPr="002D14A8">
        <w:rPr>
          <w:lang w:val="es-ES"/>
        </w:rPr>
        <w:t xml:space="preserve">,2 %. </w:t>
      </w:r>
      <w:r w:rsidR="00FB0008" w:rsidRPr="002D14A8">
        <w:rPr>
          <w:lang w:val="es-ES"/>
        </w:rPr>
        <w:t xml:space="preserve">Durante </w:t>
      </w:r>
      <w:r w:rsidRPr="002D14A8">
        <w:rPr>
          <w:lang w:val="es-ES"/>
        </w:rPr>
        <w:t>el primer tramo</w:t>
      </w:r>
      <w:r w:rsidR="0045574C" w:rsidRPr="002D14A8">
        <w:rPr>
          <w:lang w:val="es-ES"/>
        </w:rPr>
        <w:t xml:space="preserve">, </w:t>
      </w:r>
      <w:r w:rsidR="00FB0008" w:rsidRPr="002D14A8">
        <w:rPr>
          <w:lang w:val="es-ES"/>
        </w:rPr>
        <w:t xml:space="preserve">se lograron avances </w:t>
      </w:r>
      <w:r w:rsidR="00C6558B" w:rsidRPr="002D14A8">
        <w:rPr>
          <w:lang w:val="es-ES"/>
        </w:rPr>
        <w:t xml:space="preserve">en </w:t>
      </w:r>
      <w:r w:rsidRPr="002D14A8">
        <w:rPr>
          <w:lang w:val="es-ES"/>
        </w:rPr>
        <w:t>el fortalecimiento del marco regulatorio</w:t>
      </w:r>
      <w:r w:rsidR="00C80CC7" w:rsidRPr="002D14A8">
        <w:rPr>
          <w:lang w:val="es-ES"/>
        </w:rPr>
        <w:t xml:space="preserve">, </w:t>
      </w:r>
      <w:r w:rsidR="006F0AC0" w:rsidRPr="002D14A8">
        <w:rPr>
          <w:lang w:val="es-ES"/>
        </w:rPr>
        <w:t xml:space="preserve">incluida la capacitación </w:t>
      </w:r>
      <w:r w:rsidRPr="002D14A8">
        <w:rPr>
          <w:lang w:val="es-ES"/>
        </w:rPr>
        <w:t xml:space="preserve">de aduanas </w:t>
      </w:r>
      <w:r w:rsidR="006F0AC0" w:rsidRPr="002D14A8">
        <w:rPr>
          <w:lang w:val="es-ES"/>
        </w:rPr>
        <w:t xml:space="preserve">y de las autoridades encargadas de hacer cumplir la ley sobre </w:t>
      </w:r>
      <w:r w:rsidR="00C80CC7" w:rsidRPr="002D14A8">
        <w:rPr>
          <w:lang w:val="es-ES"/>
        </w:rPr>
        <w:t xml:space="preserve">el control </w:t>
      </w:r>
      <w:r w:rsidR="006F0AC0" w:rsidRPr="002D14A8">
        <w:rPr>
          <w:lang w:val="es-ES"/>
        </w:rPr>
        <w:t>y la supervisión del consumo de HCFC</w:t>
      </w:r>
      <w:r w:rsidR="00812687" w:rsidRPr="002D14A8">
        <w:rPr>
          <w:lang w:val="es-ES"/>
        </w:rPr>
        <w:t xml:space="preserve">; </w:t>
      </w:r>
      <w:r w:rsidR="001417DA" w:rsidRPr="002D14A8">
        <w:rPr>
          <w:lang w:val="es-ES"/>
        </w:rPr>
        <w:t>la capacitación de técnicos de servicio</w:t>
      </w:r>
      <w:r w:rsidR="00596C71" w:rsidRPr="002D14A8">
        <w:rPr>
          <w:lang w:val="es-ES"/>
        </w:rPr>
        <w:t xml:space="preserve">; </w:t>
      </w:r>
      <w:r w:rsidR="001417DA" w:rsidRPr="002D14A8">
        <w:rPr>
          <w:lang w:val="es-ES"/>
        </w:rPr>
        <w:t xml:space="preserve">el inicio de actividades para fortalecer </w:t>
      </w:r>
      <w:r w:rsidR="0045574C" w:rsidRPr="002D14A8">
        <w:rPr>
          <w:lang w:val="es-ES"/>
        </w:rPr>
        <w:t xml:space="preserve">el </w:t>
      </w:r>
      <w:r w:rsidR="001417DA" w:rsidRPr="002D14A8">
        <w:rPr>
          <w:lang w:val="es-ES"/>
        </w:rPr>
        <w:t xml:space="preserve">sistema </w:t>
      </w:r>
      <w:r w:rsidR="005F4A31" w:rsidRPr="002D14A8">
        <w:rPr>
          <w:lang w:val="es-ES"/>
        </w:rPr>
        <w:t>de licencias</w:t>
      </w:r>
      <w:r w:rsidR="00596C71" w:rsidRPr="002D14A8">
        <w:rPr>
          <w:lang w:val="es-ES"/>
        </w:rPr>
        <w:t xml:space="preserve">; </w:t>
      </w:r>
      <w:r w:rsidR="001417DA" w:rsidRPr="002D14A8">
        <w:rPr>
          <w:lang w:val="es-ES"/>
        </w:rPr>
        <w:t xml:space="preserve">actividades específicas de creación de capacidad </w:t>
      </w:r>
      <w:r w:rsidR="00596C71" w:rsidRPr="002D14A8">
        <w:rPr>
          <w:lang w:val="es-ES"/>
        </w:rPr>
        <w:t xml:space="preserve">y </w:t>
      </w:r>
      <w:r w:rsidR="006A15B0" w:rsidRPr="002D14A8">
        <w:rPr>
          <w:lang w:val="es-ES"/>
        </w:rPr>
        <w:t xml:space="preserve">sensibilización </w:t>
      </w:r>
      <w:r w:rsidR="001417DA" w:rsidRPr="002D14A8">
        <w:rPr>
          <w:lang w:val="es-ES"/>
        </w:rPr>
        <w:t xml:space="preserve">para facilitar </w:t>
      </w:r>
      <w:r w:rsidR="005E5FC7" w:rsidRPr="002D14A8">
        <w:rPr>
          <w:lang w:val="es-ES"/>
        </w:rPr>
        <w:t xml:space="preserve">la </w:t>
      </w:r>
      <w:r w:rsidR="001417DA" w:rsidRPr="002D14A8">
        <w:rPr>
          <w:lang w:val="es-ES"/>
        </w:rPr>
        <w:t>adopción de alternativas a los HCFC en usos pesqueros</w:t>
      </w:r>
      <w:r w:rsidR="00D65F44" w:rsidRPr="002D14A8">
        <w:rPr>
          <w:lang w:val="es-ES"/>
        </w:rPr>
        <w:t xml:space="preserve">; y </w:t>
      </w:r>
      <w:r w:rsidR="001417DA" w:rsidRPr="002D14A8">
        <w:rPr>
          <w:lang w:val="es-ES"/>
        </w:rPr>
        <w:t>actividades de gestión de proyectos y presentación de informes.</w:t>
      </w:r>
      <w:r w:rsidR="00B34E39" w:rsidRPr="002D14A8">
        <w:rPr>
          <w:lang w:val="es-ES"/>
        </w:rPr>
        <w:t xml:space="preserve"> </w:t>
      </w:r>
      <w:r w:rsidR="00CF038D" w:rsidRPr="002D14A8">
        <w:rPr>
          <w:lang w:val="es-ES"/>
        </w:rPr>
        <w:t xml:space="preserve">Durante la ejecución del </w:t>
      </w:r>
      <w:r w:rsidR="00497E16" w:rsidRPr="002D14A8">
        <w:rPr>
          <w:lang w:val="es-ES"/>
        </w:rPr>
        <w:t>segundo</w:t>
      </w:r>
      <w:r w:rsidR="00CF038D" w:rsidRPr="002D14A8">
        <w:rPr>
          <w:lang w:val="es-ES"/>
        </w:rPr>
        <w:t xml:space="preserve"> </w:t>
      </w:r>
      <w:r w:rsidR="001417DA" w:rsidRPr="002D14A8">
        <w:rPr>
          <w:lang w:val="es-ES"/>
        </w:rPr>
        <w:t xml:space="preserve">tramo, el Gobierno tiene previsto </w:t>
      </w:r>
      <w:r w:rsidR="00940D9C" w:rsidRPr="002D14A8">
        <w:rPr>
          <w:lang w:val="es-ES"/>
        </w:rPr>
        <w:t xml:space="preserve">seguir </w:t>
      </w:r>
      <w:r w:rsidR="001417DA" w:rsidRPr="002D14A8">
        <w:rPr>
          <w:lang w:val="es-ES"/>
        </w:rPr>
        <w:t xml:space="preserve">reforzando </w:t>
      </w:r>
      <w:r w:rsidR="00A32DB0" w:rsidRPr="002D14A8">
        <w:rPr>
          <w:lang w:val="es-ES"/>
        </w:rPr>
        <w:t xml:space="preserve">la formación </w:t>
      </w:r>
      <w:r w:rsidR="0063123F" w:rsidRPr="002D14A8">
        <w:rPr>
          <w:lang w:val="es-ES"/>
        </w:rPr>
        <w:t>de técnicos</w:t>
      </w:r>
      <w:r w:rsidR="00FD73F4" w:rsidRPr="002D14A8">
        <w:rPr>
          <w:lang w:val="es-ES"/>
        </w:rPr>
        <w:t xml:space="preserve">, </w:t>
      </w:r>
      <w:r w:rsidR="00A32DB0" w:rsidRPr="002D14A8">
        <w:rPr>
          <w:lang w:val="es-ES"/>
        </w:rPr>
        <w:t xml:space="preserve">incluida </w:t>
      </w:r>
      <w:r w:rsidR="00365811" w:rsidRPr="002D14A8">
        <w:rPr>
          <w:lang w:val="es-ES"/>
        </w:rPr>
        <w:t xml:space="preserve">la </w:t>
      </w:r>
      <w:r w:rsidR="00A32DB0" w:rsidRPr="002D14A8">
        <w:rPr>
          <w:lang w:val="es-ES"/>
        </w:rPr>
        <w:t>capacidad de las instituciones de formación</w:t>
      </w:r>
      <w:r w:rsidR="00AE4B6A" w:rsidRPr="002D14A8">
        <w:rPr>
          <w:lang w:val="es-ES"/>
        </w:rPr>
        <w:t xml:space="preserve">; </w:t>
      </w:r>
      <w:r w:rsidR="00A32DB0" w:rsidRPr="002D14A8">
        <w:rPr>
          <w:lang w:val="es-ES"/>
        </w:rPr>
        <w:t xml:space="preserve">reforzar </w:t>
      </w:r>
      <w:r w:rsidR="00C56223" w:rsidRPr="002D14A8">
        <w:rPr>
          <w:lang w:val="es-ES"/>
        </w:rPr>
        <w:t xml:space="preserve">la reglamentación y </w:t>
      </w:r>
      <w:r w:rsidR="00E07109" w:rsidRPr="002D14A8">
        <w:rPr>
          <w:lang w:val="es-ES"/>
        </w:rPr>
        <w:t xml:space="preserve">las medidas </w:t>
      </w:r>
      <w:r w:rsidR="00C56223" w:rsidRPr="002D14A8">
        <w:rPr>
          <w:lang w:val="es-ES"/>
        </w:rPr>
        <w:t xml:space="preserve">de control </w:t>
      </w:r>
      <w:r w:rsidR="00A32DB0" w:rsidRPr="002D14A8">
        <w:rPr>
          <w:lang w:val="es-ES"/>
        </w:rPr>
        <w:t>del consumo de HCFC</w:t>
      </w:r>
      <w:r w:rsidR="00726387" w:rsidRPr="002D14A8">
        <w:rPr>
          <w:lang w:val="es-ES"/>
        </w:rPr>
        <w:t xml:space="preserve">; </w:t>
      </w:r>
      <w:r w:rsidR="00C56223" w:rsidRPr="002D14A8">
        <w:rPr>
          <w:lang w:val="es-ES"/>
        </w:rPr>
        <w:t xml:space="preserve">elaborar un plan para gestionar </w:t>
      </w:r>
      <w:r w:rsidR="00C20A39" w:rsidRPr="002D14A8">
        <w:rPr>
          <w:lang w:val="es-ES"/>
        </w:rPr>
        <w:t xml:space="preserve">la </w:t>
      </w:r>
      <w:r w:rsidR="00C56223" w:rsidRPr="002D14A8">
        <w:rPr>
          <w:lang w:val="es-ES"/>
        </w:rPr>
        <w:t xml:space="preserve">reserva </w:t>
      </w:r>
      <w:r w:rsidR="00C20A39" w:rsidRPr="002D14A8">
        <w:rPr>
          <w:lang w:val="es-ES"/>
        </w:rPr>
        <w:t>para servicio técnico</w:t>
      </w:r>
      <w:r w:rsidR="002811D7" w:rsidRPr="002D14A8">
        <w:rPr>
          <w:lang w:val="es-ES"/>
        </w:rPr>
        <w:t xml:space="preserve"> de HCFC; </w:t>
      </w:r>
      <w:r w:rsidR="00C56223" w:rsidRPr="002D14A8">
        <w:rPr>
          <w:lang w:val="es-ES"/>
        </w:rPr>
        <w:t xml:space="preserve">y </w:t>
      </w:r>
      <w:r w:rsidR="00C8108B" w:rsidRPr="002D14A8">
        <w:rPr>
          <w:lang w:val="es-ES"/>
        </w:rPr>
        <w:t xml:space="preserve">continuar con </w:t>
      </w:r>
      <w:r w:rsidR="00C56223" w:rsidRPr="002D14A8">
        <w:rPr>
          <w:lang w:val="es-ES"/>
        </w:rPr>
        <w:t xml:space="preserve">las actividades </w:t>
      </w:r>
      <w:r w:rsidR="002811D7" w:rsidRPr="002D14A8">
        <w:rPr>
          <w:lang w:val="es-ES"/>
        </w:rPr>
        <w:t>de sensibilización</w:t>
      </w:r>
      <w:r w:rsidR="00C56223" w:rsidRPr="002D14A8">
        <w:rPr>
          <w:lang w:val="es-ES"/>
        </w:rPr>
        <w:t xml:space="preserve">. </w:t>
      </w:r>
      <w:r w:rsidR="00A16721" w:rsidRPr="002D14A8">
        <w:rPr>
          <w:lang w:val="es-ES"/>
        </w:rPr>
        <w:t xml:space="preserve">El PNUMA ha confirmado que </w:t>
      </w:r>
      <w:r w:rsidR="00F374E0" w:rsidRPr="002D14A8">
        <w:rPr>
          <w:lang w:val="es-ES"/>
        </w:rPr>
        <w:t xml:space="preserve">las actividades adicionales destinadas a mantener la eficiencia energética </w:t>
      </w:r>
      <w:r w:rsidR="00A16721" w:rsidRPr="002D14A8">
        <w:rPr>
          <w:lang w:val="es-ES"/>
        </w:rPr>
        <w:t xml:space="preserve">se completarán en diciembre de 2027, </w:t>
      </w:r>
      <w:r w:rsidR="00F374E0" w:rsidRPr="002D14A8">
        <w:rPr>
          <w:lang w:val="es-ES"/>
        </w:rPr>
        <w:t>tal y como estaba previsto inicialmente</w:t>
      </w:r>
      <w:r w:rsidR="00A16721" w:rsidRPr="002D14A8">
        <w:rPr>
          <w:lang w:val="es-ES"/>
        </w:rPr>
        <w:t xml:space="preserve">. </w:t>
      </w:r>
      <w:r w:rsidR="00C56223" w:rsidRPr="002D14A8">
        <w:rPr>
          <w:lang w:val="es-ES"/>
        </w:rPr>
        <w:t xml:space="preserve">Se espera que estas </w:t>
      </w:r>
      <w:r w:rsidR="00882EE8" w:rsidRPr="002D14A8">
        <w:rPr>
          <w:lang w:val="es-ES"/>
        </w:rPr>
        <w:t xml:space="preserve">iniciativas </w:t>
      </w:r>
      <w:r w:rsidR="00CF6FD8" w:rsidRPr="002D14A8">
        <w:rPr>
          <w:lang w:val="es-ES"/>
        </w:rPr>
        <w:t xml:space="preserve">contribuyan a la </w:t>
      </w:r>
      <w:r w:rsidR="00AC526D" w:rsidRPr="002D14A8">
        <w:rPr>
          <w:lang w:val="es-ES"/>
        </w:rPr>
        <w:t xml:space="preserve">eliminación total de los HCFC </w:t>
      </w:r>
      <w:r w:rsidR="00AF4F21" w:rsidRPr="002D14A8">
        <w:rPr>
          <w:lang w:val="es-ES"/>
        </w:rPr>
        <w:t>para el 1 de enero de 2030</w:t>
      </w:r>
      <w:r w:rsidR="009A680B" w:rsidRPr="002D14A8">
        <w:rPr>
          <w:lang w:val="es-ES"/>
        </w:rPr>
        <w:t xml:space="preserve">, </w:t>
      </w:r>
      <w:r w:rsidR="00AF4F21" w:rsidRPr="002D14A8">
        <w:rPr>
          <w:lang w:val="es-ES"/>
        </w:rPr>
        <w:t xml:space="preserve">de </w:t>
      </w:r>
      <w:r w:rsidR="009A680B" w:rsidRPr="002D14A8">
        <w:rPr>
          <w:lang w:val="es-ES"/>
        </w:rPr>
        <w:t xml:space="preserve">conformidad </w:t>
      </w:r>
      <w:r w:rsidR="00AF4F21" w:rsidRPr="002D14A8">
        <w:rPr>
          <w:lang w:val="es-ES"/>
        </w:rPr>
        <w:t xml:space="preserve">con </w:t>
      </w:r>
      <w:r w:rsidR="009A680B" w:rsidRPr="002D14A8">
        <w:rPr>
          <w:lang w:val="es-ES"/>
        </w:rPr>
        <w:t xml:space="preserve">el </w:t>
      </w:r>
      <w:r w:rsidR="00AF4F21" w:rsidRPr="002D14A8">
        <w:rPr>
          <w:lang w:val="es-ES"/>
        </w:rPr>
        <w:t>calendario del Protocolo de Montreal.</w:t>
      </w:r>
    </w:p>
    <w:p w14:paraId="558957DE" w14:textId="77777777" w:rsidR="00F72392" w:rsidRPr="00AE7469" w:rsidRDefault="00F72392" w:rsidP="00BA7B47">
      <w:pPr>
        <w:keepNext/>
        <w:spacing w:before="360" w:after="240"/>
        <w:rPr>
          <w:b/>
        </w:rPr>
      </w:pPr>
      <w:r w:rsidRPr="00AE7469">
        <w:rPr>
          <w:b/>
        </w:rPr>
        <w:t>RECOMENDACIÓN</w:t>
      </w:r>
    </w:p>
    <w:p w14:paraId="1FF04F36" w14:textId="342A32A6" w:rsidR="00F72392" w:rsidRPr="002D14A8" w:rsidRDefault="00F72392" w:rsidP="00BA7B47">
      <w:pPr>
        <w:numPr>
          <w:ilvl w:val="0"/>
          <w:numId w:val="1"/>
        </w:numPr>
        <w:spacing w:after="240"/>
        <w:outlineLvl w:val="0"/>
        <w:rPr>
          <w:lang w:val="es-ES"/>
        </w:rPr>
      </w:pPr>
      <w:bookmarkStart w:id="2" w:name="_Hlk122622077"/>
      <w:r w:rsidRPr="002D14A8">
        <w:rPr>
          <w:lang w:val="es-ES"/>
        </w:rPr>
        <w:t xml:space="preserve">La Secretaría del Fondo recomienda que el Comité Ejecutivo tome nota del informe sobre la marcha del </w:t>
      </w:r>
      <w:r w:rsidR="008F049F" w:rsidRPr="002D14A8">
        <w:rPr>
          <w:lang w:val="es-ES"/>
        </w:rPr>
        <w:t>primer</w:t>
      </w:r>
      <w:r w:rsidRPr="002D14A8">
        <w:rPr>
          <w:lang w:val="es-ES"/>
        </w:rPr>
        <w:t xml:space="preserve"> tramo del PGEH de </w:t>
      </w:r>
      <w:r w:rsidR="00382653" w:rsidRPr="002D14A8">
        <w:rPr>
          <w:lang w:val="es-ES"/>
        </w:rPr>
        <w:t>Fiji</w:t>
      </w:r>
      <w:r w:rsidRPr="002D14A8">
        <w:rPr>
          <w:lang w:val="es-ES"/>
        </w:rPr>
        <w:t xml:space="preserve">, y recomienda además la aprobación general del </w:t>
      </w:r>
      <w:r w:rsidR="008F049F" w:rsidRPr="002D14A8">
        <w:rPr>
          <w:lang w:val="es-ES"/>
        </w:rPr>
        <w:t>segundo</w:t>
      </w:r>
      <w:r w:rsidRPr="002D14A8">
        <w:rPr>
          <w:lang w:val="es-ES"/>
        </w:rPr>
        <w:t xml:space="preserve"> tramo del PGEH y del correspondiente plan de ejecución de tramos para el período</w:t>
      </w:r>
      <w:r w:rsidR="008F049F" w:rsidRPr="002D14A8">
        <w:rPr>
          <w:lang w:val="es-ES"/>
        </w:rPr>
        <w:t xml:space="preserve"> 2026-2030</w:t>
      </w:r>
      <w:r w:rsidRPr="002D14A8">
        <w:rPr>
          <w:lang w:val="es-ES"/>
        </w:rPr>
        <w:t xml:space="preserve"> </w:t>
      </w:r>
      <w:r w:rsidR="00382653" w:rsidRPr="002D14A8">
        <w:rPr>
          <w:lang w:val="es-ES"/>
        </w:rPr>
        <w:t>de Fiji</w:t>
      </w:r>
      <w:r w:rsidRPr="002D14A8">
        <w:rPr>
          <w:lang w:val="es-ES"/>
        </w:rPr>
        <w:t>, con los niveles de financiamiento que se indican en el cuadro siguiente.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3"/>
        <w:gridCol w:w="4212"/>
        <w:gridCol w:w="1620"/>
        <w:gridCol w:w="1482"/>
        <w:gridCol w:w="1573"/>
      </w:tblGrid>
      <w:tr w:rsidR="00F72392" w:rsidRPr="00AE7469" w14:paraId="57309C91" w14:textId="77777777" w:rsidTr="0090207D">
        <w:trPr>
          <w:tblHeader/>
        </w:trPr>
        <w:tc>
          <w:tcPr>
            <w:tcW w:w="293" w:type="pct"/>
            <w:vAlign w:val="center"/>
          </w:tcPr>
          <w:p w14:paraId="7779281C" w14:textId="77777777" w:rsidR="00F72392" w:rsidRPr="002D14A8" w:rsidRDefault="00F72392" w:rsidP="00DA0FEE">
            <w:pPr>
              <w:keepNext/>
              <w:spacing w:before="20" w:after="20"/>
              <w:jc w:val="center"/>
              <w:rPr>
                <w:b/>
                <w:bCs/>
                <w:sz w:val="20"/>
                <w:szCs w:val="20"/>
                <w:lang w:val="es-ES"/>
              </w:rPr>
            </w:pPr>
          </w:p>
        </w:tc>
        <w:tc>
          <w:tcPr>
            <w:tcW w:w="2231" w:type="pct"/>
            <w:vAlign w:val="center"/>
          </w:tcPr>
          <w:p w14:paraId="7E04BEB7" w14:textId="77777777" w:rsidR="00F72392" w:rsidRPr="00AE7469" w:rsidRDefault="00F72392" w:rsidP="00DA0FEE">
            <w:pPr>
              <w:keepNext/>
              <w:spacing w:before="20" w:after="20"/>
              <w:jc w:val="center"/>
              <w:rPr>
                <w:b/>
                <w:bCs/>
                <w:sz w:val="20"/>
                <w:szCs w:val="20"/>
              </w:rPr>
            </w:pPr>
            <w:r w:rsidRPr="00AE7469">
              <w:rPr>
                <w:b/>
                <w:bCs/>
                <w:sz w:val="20"/>
                <w:szCs w:val="20"/>
              </w:rPr>
              <w:t>Proyecto</w:t>
            </w:r>
          </w:p>
        </w:tc>
        <w:tc>
          <w:tcPr>
            <w:tcW w:w="858" w:type="pct"/>
            <w:tcMar>
              <w:left w:w="29" w:type="dxa"/>
              <w:right w:w="29" w:type="dxa"/>
            </w:tcMar>
            <w:vAlign w:val="center"/>
          </w:tcPr>
          <w:p w14:paraId="17157F20" w14:textId="77777777" w:rsidR="00F72392" w:rsidRPr="00AE7469" w:rsidRDefault="00F72392" w:rsidP="00DA0FEE">
            <w:pPr>
              <w:keepNext/>
              <w:spacing w:before="20" w:after="20"/>
              <w:jc w:val="center"/>
              <w:rPr>
                <w:b/>
                <w:bCs/>
                <w:sz w:val="20"/>
                <w:szCs w:val="20"/>
              </w:rPr>
            </w:pPr>
            <w:r w:rsidRPr="00AE7469">
              <w:rPr>
                <w:b/>
                <w:bCs/>
                <w:sz w:val="20"/>
                <w:szCs w:val="20"/>
              </w:rPr>
              <w:t>Financiamiento (USD)</w:t>
            </w:r>
          </w:p>
        </w:tc>
        <w:tc>
          <w:tcPr>
            <w:tcW w:w="785" w:type="pct"/>
            <w:tcMar>
              <w:left w:w="29" w:type="dxa"/>
              <w:right w:w="29" w:type="dxa"/>
            </w:tcMar>
            <w:vAlign w:val="center"/>
          </w:tcPr>
          <w:p w14:paraId="2EBA9FDB" w14:textId="77777777" w:rsidR="00F72392" w:rsidRPr="00AE7469" w:rsidRDefault="00F72392" w:rsidP="00DA0FEE">
            <w:pPr>
              <w:keepNext/>
              <w:spacing w:before="20" w:after="20"/>
              <w:jc w:val="center"/>
              <w:rPr>
                <w:b/>
                <w:bCs/>
                <w:sz w:val="20"/>
                <w:szCs w:val="20"/>
              </w:rPr>
            </w:pPr>
            <w:r w:rsidRPr="00AE7469">
              <w:rPr>
                <w:b/>
                <w:bCs/>
                <w:sz w:val="20"/>
                <w:szCs w:val="20"/>
              </w:rPr>
              <w:t>Gastos de apoyo (USD)</w:t>
            </w:r>
          </w:p>
        </w:tc>
        <w:tc>
          <w:tcPr>
            <w:tcW w:w="833" w:type="pct"/>
            <w:tcBorders>
              <w:bottom w:val="single" w:sz="4" w:space="0" w:color="auto"/>
            </w:tcBorders>
            <w:tcMar>
              <w:left w:w="29" w:type="dxa"/>
              <w:right w:w="29" w:type="dxa"/>
            </w:tcMar>
            <w:vAlign w:val="center"/>
          </w:tcPr>
          <w:p w14:paraId="489354FF" w14:textId="77777777" w:rsidR="00F72392" w:rsidRPr="00AE7469" w:rsidRDefault="00F72392" w:rsidP="00DA0FEE">
            <w:pPr>
              <w:keepNext/>
              <w:spacing w:before="20" w:after="20"/>
              <w:jc w:val="center"/>
              <w:rPr>
                <w:b/>
                <w:bCs/>
                <w:sz w:val="20"/>
                <w:szCs w:val="20"/>
              </w:rPr>
            </w:pPr>
            <w:r w:rsidRPr="00AE7469">
              <w:rPr>
                <w:b/>
                <w:bCs/>
                <w:sz w:val="20"/>
                <w:szCs w:val="20"/>
              </w:rPr>
              <w:t>Organismo de ejecución</w:t>
            </w:r>
          </w:p>
        </w:tc>
      </w:tr>
      <w:tr w:rsidR="00F72392" w:rsidRPr="00AE7469" w14:paraId="73A4090A" w14:textId="77777777" w:rsidTr="0090207D">
        <w:tc>
          <w:tcPr>
            <w:tcW w:w="293" w:type="pct"/>
          </w:tcPr>
          <w:p w14:paraId="7EF35005" w14:textId="77777777" w:rsidR="00F72392" w:rsidRPr="00AE7469" w:rsidRDefault="00F72392" w:rsidP="00DA0FEE">
            <w:pPr>
              <w:keepNext/>
              <w:spacing w:before="20" w:after="20"/>
              <w:rPr>
                <w:sz w:val="20"/>
                <w:szCs w:val="20"/>
              </w:rPr>
            </w:pPr>
            <w:r w:rsidRPr="00AE7469">
              <w:rPr>
                <w:sz w:val="20"/>
                <w:szCs w:val="20"/>
              </w:rPr>
              <w:t>a)</w:t>
            </w:r>
          </w:p>
        </w:tc>
        <w:tc>
          <w:tcPr>
            <w:tcW w:w="2231" w:type="pct"/>
          </w:tcPr>
          <w:p w14:paraId="5751DEDA" w14:textId="3B3BD9B0" w:rsidR="00F72392" w:rsidRPr="002D14A8" w:rsidRDefault="00F72392" w:rsidP="00DA0FEE">
            <w:pPr>
              <w:keepNext/>
              <w:spacing w:before="20" w:after="20"/>
              <w:jc w:val="left"/>
              <w:rPr>
                <w:sz w:val="20"/>
                <w:szCs w:val="20"/>
                <w:lang w:val="es-ES"/>
              </w:rPr>
            </w:pPr>
            <w:r w:rsidRPr="002D14A8">
              <w:rPr>
                <w:sz w:val="20"/>
                <w:szCs w:val="20"/>
                <w:lang w:val="es-ES"/>
              </w:rPr>
              <w:t xml:space="preserve">Plan de gestión para la eliminación de los HCFC (etapa </w:t>
            </w:r>
            <w:r w:rsidR="005253D1" w:rsidRPr="002D14A8">
              <w:rPr>
                <w:sz w:val="20"/>
                <w:szCs w:val="20"/>
                <w:lang w:val="es-ES"/>
              </w:rPr>
              <w:t>II</w:t>
            </w:r>
            <w:r w:rsidRPr="002D14A8">
              <w:rPr>
                <w:sz w:val="20"/>
                <w:szCs w:val="20"/>
                <w:lang w:val="es-ES"/>
              </w:rPr>
              <w:t xml:space="preserve">, </w:t>
            </w:r>
            <w:r w:rsidR="005253D1" w:rsidRPr="002D14A8">
              <w:rPr>
                <w:sz w:val="20"/>
                <w:szCs w:val="20"/>
                <w:lang w:val="es-ES"/>
              </w:rPr>
              <w:t xml:space="preserve">segundo </w:t>
            </w:r>
            <w:r w:rsidRPr="002D14A8">
              <w:rPr>
                <w:sz w:val="20"/>
                <w:szCs w:val="20"/>
                <w:lang w:val="es-ES"/>
              </w:rPr>
              <w:t>tramo)</w:t>
            </w:r>
          </w:p>
        </w:tc>
        <w:tc>
          <w:tcPr>
            <w:tcW w:w="858" w:type="pct"/>
            <w:vAlign w:val="center"/>
          </w:tcPr>
          <w:p w14:paraId="7ADF47F4" w14:textId="79B137DF" w:rsidR="00F72392" w:rsidRPr="00AE7469" w:rsidRDefault="005253D1" w:rsidP="00DA0FEE">
            <w:pPr>
              <w:keepNext/>
              <w:spacing w:before="20" w:after="20"/>
              <w:jc w:val="right"/>
              <w:rPr>
                <w:sz w:val="20"/>
                <w:szCs w:val="20"/>
              </w:rPr>
            </w:pPr>
            <w:r w:rsidRPr="00AE7469">
              <w:rPr>
                <w:sz w:val="20"/>
                <w:szCs w:val="20"/>
              </w:rPr>
              <w:t>139</w:t>
            </w:r>
            <w:r w:rsidR="0043629B">
              <w:rPr>
                <w:sz w:val="20"/>
                <w:szCs w:val="20"/>
              </w:rPr>
              <w:t>.</w:t>
            </w:r>
            <w:r w:rsidRPr="00AE7469">
              <w:rPr>
                <w:sz w:val="20"/>
                <w:szCs w:val="20"/>
              </w:rPr>
              <w:t>000</w:t>
            </w:r>
          </w:p>
        </w:tc>
        <w:tc>
          <w:tcPr>
            <w:tcW w:w="785" w:type="pct"/>
            <w:vAlign w:val="center"/>
          </w:tcPr>
          <w:p w14:paraId="62D85805" w14:textId="1186D975" w:rsidR="00F72392" w:rsidRPr="00AE7469" w:rsidRDefault="005253D1" w:rsidP="00DA0FEE">
            <w:pPr>
              <w:keepNext/>
              <w:spacing w:before="20" w:after="20"/>
              <w:jc w:val="right"/>
            </w:pPr>
            <w:r w:rsidRPr="00AE7469">
              <w:rPr>
                <w:sz w:val="20"/>
                <w:szCs w:val="20"/>
              </w:rPr>
              <w:t>9.730</w:t>
            </w:r>
          </w:p>
        </w:tc>
        <w:tc>
          <w:tcPr>
            <w:tcW w:w="833" w:type="pct"/>
            <w:tcBorders>
              <w:top w:val="single" w:sz="4" w:space="0" w:color="auto"/>
            </w:tcBorders>
            <w:vAlign w:val="center"/>
          </w:tcPr>
          <w:p w14:paraId="20B5A5BD" w14:textId="1ABC7EF9" w:rsidR="00F72392" w:rsidRPr="00AE7469" w:rsidRDefault="00382653" w:rsidP="00DA0FEE">
            <w:pPr>
              <w:keepNext/>
              <w:spacing w:before="20" w:after="20"/>
              <w:jc w:val="center"/>
              <w:rPr>
                <w:sz w:val="20"/>
                <w:szCs w:val="20"/>
              </w:rPr>
            </w:pPr>
            <w:r w:rsidRPr="00AE7469">
              <w:rPr>
                <w:sz w:val="20"/>
                <w:szCs w:val="20"/>
              </w:rPr>
              <w:t>PNUD</w:t>
            </w:r>
          </w:p>
        </w:tc>
      </w:tr>
      <w:tr w:rsidR="00F72392" w:rsidRPr="00AE7469" w14:paraId="6B1E2726" w14:textId="77777777" w:rsidTr="0090207D">
        <w:tc>
          <w:tcPr>
            <w:tcW w:w="293" w:type="pct"/>
          </w:tcPr>
          <w:p w14:paraId="76FBCC7A" w14:textId="77777777" w:rsidR="00F72392" w:rsidRPr="00AE7469" w:rsidRDefault="00F72392" w:rsidP="00DA0FEE">
            <w:pPr>
              <w:spacing w:before="20" w:after="20"/>
              <w:rPr>
                <w:sz w:val="20"/>
                <w:szCs w:val="20"/>
              </w:rPr>
            </w:pPr>
            <w:r w:rsidRPr="00AE7469">
              <w:rPr>
                <w:sz w:val="20"/>
                <w:szCs w:val="20"/>
              </w:rPr>
              <w:t>b)</w:t>
            </w:r>
          </w:p>
        </w:tc>
        <w:tc>
          <w:tcPr>
            <w:tcW w:w="2231" w:type="pct"/>
          </w:tcPr>
          <w:p w14:paraId="34E04A4C" w14:textId="1195AD95" w:rsidR="00F72392" w:rsidRPr="002D14A8" w:rsidRDefault="005253D1" w:rsidP="00DA0FEE">
            <w:pPr>
              <w:spacing w:before="20" w:after="20"/>
              <w:jc w:val="left"/>
              <w:rPr>
                <w:sz w:val="20"/>
                <w:szCs w:val="20"/>
                <w:lang w:val="es-ES"/>
              </w:rPr>
            </w:pPr>
            <w:r w:rsidRPr="002D14A8">
              <w:rPr>
                <w:sz w:val="20"/>
                <w:szCs w:val="20"/>
                <w:lang w:val="es-ES"/>
              </w:rPr>
              <w:t>Plan de gestión para la eliminación de los HCFC (etapa II, segundo tramo)</w:t>
            </w:r>
          </w:p>
        </w:tc>
        <w:tc>
          <w:tcPr>
            <w:tcW w:w="858" w:type="pct"/>
            <w:vAlign w:val="center"/>
          </w:tcPr>
          <w:p w14:paraId="1B8F27B1" w14:textId="468DE097" w:rsidR="00F72392" w:rsidRPr="00AE7469" w:rsidRDefault="005253D1" w:rsidP="00DA0FEE">
            <w:pPr>
              <w:spacing w:before="20" w:after="20"/>
              <w:jc w:val="right"/>
              <w:rPr>
                <w:sz w:val="20"/>
                <w:szCs w:val="20"/>
              </w:rPr>
            </w:pPr>
            <w:r w:rsidRPr="00AE7469">
              <w:rPr>
                <w:sz w:val="20"/>
                <w:szCs w:val="20"/>
              </w:rPr>
              <w:t>93</w:t>
            </w:r>
            <w:r w:rsidR="0043629B">
              <w:rPr>
                <w:sz w:val="20"/>
                <w:szCs w:val="20"/>
              </w:rPr>
              <w:t>.</w:t>
            </w:r>
            <w:r w:rsidRPr="00AE7469">
              <w:rPr>
                <w:sz w:val="20"/>
                <w:szCs w:val="20"/>
              </w:rPr>
              <w:t>900</w:t>
            </w:r>
          </w:p>
        </w:tc>
        <w:tc>
          <w:tcPr>
            <w:tcW w:w="785" w:type="pct"/>
            <w:vAlign w:val="center"/>
          </w:tcPr>
          <w:p w14:paraId="5DF28239" w14:textId="6033E56D" w:rsidR="00F72392" w:rsidRPr="00AE7469" w:rsidRDefault="005253D1" w:rsidP="00DA0FEE">
            <w:pPr>
              <w:spacing w:before="20" w:after="20"/>
              <w:jc w:val="right"/>
            </w:pPr>
            <w:r w:rsidRPr="00AE7469">
              <w:rPr>
                <w:sz w:val="20"/>
                <w:szCs w:val="20"/>
              </w:rPr>
              <w:t>12</w:t>
            </w:r>
            <w:r w:rsidR="00FF321B">
              <w:rPr>
                <w:sz w:val="20"/>
                <w:szCs w:val="20"/>
              </w:rPr>
              <w:t>.</w:t>
            </w:r>
            <w:r w:rsidRPr="00AE7469">
              <w:rPr>
                <w:sz w:val="20"/>
                <w:szCs w:val="20"/>
              </w:rPr>
              <w:t>207</w:t>
            </w:r>
          </w:p>
        </w:tc>
        <w:tc>
          <w:tcPr>
            <w:tcW w:w="833" w:type="pct"/>
            <w:vAlign w:val="center"/>
          </w:tcPr>
          <w:p w14:paraId="3B7AA524" w14:textId="7FF67C27" w:rsidR="00F72392" w:rsidRPr="00AE7469" w:rsidRDefault="00382653" w:rsidP="00DA0FEE">
            <w:pPr>
              <w:spacing w:before="20" w:after="20"/>
              <w:jc w:val="center"/>
              <w:rPr>
                <w:sz w:val="20"/>
                <w:szCs w:val="20"/>
              </w:rPr>
            </w:pPr>
            <w:r w:rsidRPr="00AE7469">
              <w:rPr>
                <w:sz w:val="20"/>
                <w:szCs w:val="20"/>
              </w:rPr>
              <w:t>PNUMA</w:t>
            </w:r>
          </w:p>
        </w:tc>
      </w:tr>
      <w:bookmarkEnd w:id="2"/>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72392" w:rsidRPr="00AE7469" w14:paraId="601802F4" w14:textId="192EA735" w:rsidTr="00805356">
        <w:tc>
          <w:tcPr>
            <w:tcW w:w="1871" w:type="dxa"/>
          </w:tcPr>
          <w:p w14:paraId="5452FE8B" w14:textId="7DD7E272" w:rsidR="00F72392" w:rsidRPr="00AE7469" w:rsidRDefault="00F72392" w:rsidP="009611F3">
            <w:pPr>
              <w:spacing w:after="120"/>
            </w:pPr>
          </w:p>
        </w:tc>
        <w:tc>
          <w:tcPr>
            <w:tcW w:w="1872" w:type="dxa"/>
          </w:tcPr>
          <w:p w14:paraId="0EFC0B1E" w14:textId="5E172EDE" w:rsidR="00F72392" w:rsidRPr="00AE7469" w:rsidRDefault="00F72392" w:rsidP="00BA7B47"/>
        </w:tc>
        <w:tc>
          <w:tcPr>
            <w:tcW w:w="1872" w:type="dxa"/>
            <w:tcBorders>
              <w:bottom w:val="single" w:sz="4" w:space="0" w:color="auto"/>
            </w:tcBorders>
          </w:tcPr>
          <w:p w14:paraId="752DD8E2" w14:textId="77777777" w:rsidR="00F72392" w:rsidRDefault="00F72392" w:rsidP="00BA7B47"/>
          <w:p w14:paraId="6D736F28" w14:textId="77777777" w:rsidR="00DF1687" w:rsidRDefault="00DF1687" w:rsidP="00BA7B47"/>
          <w:p w14:paraId="76433199" w14:textId="3A6DD370" w:rsidR="00DF1687" w:rsidRPr="00AE7469" w:rsidRDefault="00DF1687" w:rsidP="00BA7B47"/>
        </w:tc>
        <w:tc>
          <w:tcPr>
            <w:tcW w:w="1872" w:type="dxa"/>
          </w:tcPr>
          <w:p w14:paraId="0AD2A12A" w14:textId="225552E5" w:rsidR="00F72392" w:rsidRPr="00AE7469" w:rsidRDefault="00F72392" w:rsidP="00BA7B47"/>
        </w:tc>
        <w:tc>
          <w:tcPr>
            <w:tcW w:w="1873" w:type="dxa"/>
          </w:tcPr>
          <w:p w14:paraId="4D7D6EFF" w14:textId="3E59E18D" w:rsidR="00F72392" w:rsidRPr="00AE7469" w:rsidRDefault="00F72392" w:rsidP="00BA7B47"/>
        </w:tc>
      </w:tr>
    </w:tbl>
    <w:p w14:paraId="7D9243CC" w14:textId="77777777" w:rsidR="00720EE7" w:rsidRPr="00AE7469" w:rsidRDefault="00720EE7" w:rsidP="00FE5F62">
      <w:pPr>
        <w:jc w:val="center"/>
      </w:pPr>
    </w:p>
    <w:sectPr w:rsidR="00720EE7" w:rsidRPr="00AE7469" w:rsidSect="00DE13F5">
      <w:headerReference w:type="even" r:id="rId13"/>
      <w:headerReference w:type="default" r:id="rId14"/>
      <w:footerReference w:type="even" r:id="rId15"/>
      <w:footerReference w:type="default" r:id="rId16"/>
      <w:footerReference w:type="first" r:id="rId17"/>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AB5FE" w14:textId="77777777" w:rsidR="00C862B9" w:rsidRDefault="00C862B9" w:rsidP="004A504B">
      <w:r>
        <w:separator/>
      </w:r>
    </w:p>
  </w:endnote>
  <w:endnote w:type="continuationSeparator" w:id="0">
    <w:p w14:paraId="17CACEC9" w14:textId="77777777" w:rsidR="00C862B9" w:rsidRDefault="00C862B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4A282"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37B32"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45EB6" w14:textId="77777777" w:rsidR="00F435B3" w:rsidRPr="00F435B3"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2822450F" w14:textId="77777777" w:rsidR="004E7F9C" w:rsidRPr="002D14A8" w:rsidRDefault="004E7F9C" w:rsidP="004E7F9C">
    <w:pPr>
      <w:pBdr>
        <w:top w:val="single" w:sz="4" w:space="1" w:color="auto"/>
        <w:left w:val="single" w:sz="4" w:space="4" w:color="auto"/>
        <w:bottom w:val="single" w:sz="4" w:space="1" w:color="auto"/>
        <w:right w:val="single" w:sz="4" w:space="4" w:color="auto"/>
      </w:pBdr>
      <w:jc w:val="center"/>
      <w:rPr>
        <w:sz w:val="18"/>
        <w:szCs w:val="18"/>
        <w:lang w:val="es-ES"/>
      </w:rPr>
    </w:pPr>
    <w:r w:rsidRPr="002D14A8">
      <w:rPr>
        <w:sz w:val="18"/>
        <w:szCs w:val="18"/>
        <w:lang w:val="es-ES"/>
      </w:rPr>
      <w:t>Los documentos previos al período de sesiones del Comité Ejecutivo del Fondo Multilateral para la Aplicación del Protocolo de Montreal no van en perjuicio de las decisiones que el Comité pudiera adoptar después de la emisión de los mismos.</w:t>
    </w:r>
  </w:p>
  <w:p w14:paraId="45C01B3A" w14:textId="77777777" w:rsidR="004E7F9C" w:rsidRPr="002D14A8" w:rsidRDefault="004E7F9C" w:rsidP="004E7F9C">
    <w:pPr>
      <w:pBdr>
        <w:top w:val="single" w:sz="4" w:space="1" w:color="auto"/>
        <w:left w:val="single" w:sz="4" w:space="4" w:color="auto"/>
        <w:bottom w:val="single" w:sz="4" w:space="1" w:color="auto"/>
        <w:right w:val="single" w:sz="4" w:space="4" w:color="auto"/>
      </w:pBdr>
      <w:jc w:val="center"/>
      <w:rPr>
        <w:sz w:val="10"/>
        <w:szCs w:val="10"/>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C6B6E1" w14:textId="77777777" w:rsidR="00C862B9" w:rsidRDefault="00C862B9" w:rsidP="004A504B">
      <w:r>
        <w:separator/>
      </w:r>
    </w:p>
  </w:footnote>
  <w:footnote w:type="continuationSeparator" w:id="0">
    <w:p w14:paraId="631C7349" w14:textId="77777777" w:rsidR="00C862B9" w:rsidRDefault="00C862B9" w:rsidP="004A504B">
      <w:r>
        <w:continuationSeparator/>
      </w:r>
    </w:p>
  </w:footnote>
  <w:footnote w:id="1">
    <w:p w14:paraId="1485D68E" w14:textId="77777777" w:rsidR="002D14A8" w:rsidRPr="002D14A8" w:rsidRDefault="002D14A8" w:rsidP="002D14A8">
      <w:pPr>
        <w:pStyle w:val="FootnoteText"/>
        <w:spacing w:after="120"/>
        <w:rPr>
          <w:lang w:val="es-ES"/>
        </w:rPr>
      </w:pPr>
      <w:r>
        <w:rPr>
          <w:rStyle w:val="FootnoteReference"/>
        </w:rPr>
        <w:footnoteRef/>
      </w:r>
      <w:r w:rsidRPr="002D14A8">
        <w:rPr>
          <w:lang w:val="es-ES"/>
        </w:rPr>
        <w:t xml:space="preserve"> UNEP/OzL.Pro/ExCom/98/1</w:t>
      </w:r>
    </w:p>
  </w:footnote>
  <w:footnote w:id="2">
    <w:p w14:paraId="0D3181F2" w14:textId="5956DA13" w:rsidR="00F72392" w:rsidRPr="002D14A8" w:rsidRDefault="00F72392" w:rsidP="00805356">
      <w:pPr>
        <w:pStyle w:val="FootnoteText"/>
        <w:rPr>
          <w:lang w:val="es-ES"/>
        </w:rPr>
      </w:pPr>
      <w:r w:rsidRPr="00FE3307">
        <w:rPr>
          <w:rStyle w:val="FootnoteReference"/>
        </w:rPr>
        <w:footnoteRef/>
      </w:r>
      <w:r w:rsidRPr="002D14A8">
        <w:rPr>
          <w:lang w:val="es-ES"/>
        </w:rPr>
        <w:t xml:space="preserve"> De conformidad con la carta de</w:t>
      </w:r>
      <w:r w:rsidR="00703AA6" w:rsidRPr="002D14A8">
        <w:rPr>
          <w:lang w:val="es-ES"/>
        </w:rPr>
        <w:t xml:space="preserve"> 10 de abril </w:t>
      </w:r>
      <w:r w:rsidRPr="002D14A8">
        <w:rPr>
          <w:lang w:val="es-ES"/>
        </w:rPr>
        <w:t xml:space="preserve">de 2026 dirigida al </w:t>
      </w:r>
      <w:r w:rsidR="00382653" w:rsidRPr="002D14A8">
        <w:rPr>
          <w:lang w:val="es-ES"/>
        </w:rPr>
        <w:t xml:space="preserve">PNUD </w:t>
      </w:r>
      <w:r w:rsidRPr="002D14A8">
        <w:rPr>
          <w:lang w:val="es-ES"/>
        </w:rPr>
        <w:t xml:space="preserve">por el Ministerio del </w:t>
      </w:r>
      <w:r w:rsidR="00703AA6" w:rsidRPr="002D14A8">
        <w:rPr>
          <w:lang w:val="es-ES"/>
        </w:rPr>
        <w:t xml:space="preserve">Medio Ambiente y del Cambio Climático </w:t>
      </w:r>
      <w:r w:rsidRPr="002D14A8">
        <w:rPr>
          <w:lang w:val="es-ES"/>
        </w:rPr>
        <w:t xml:space="preserve">de </w:t>
      </w:r>
      <w:r w:rsidR="00382653" w:rsidRPr="002D14A8">
        <w:rPr>
          <w:lang w:val="es-ES"/>
        </w:rPr>
        <w:t>Fiji</w:t>
      </w:r>
      <w:r w:rsidRPr="002D14A8">
        <w:rPr>
          <w:lang w:val="es-ES"/>
        </w:rPr>
        <w:t>.</w:t>
      </w:r>
    </w:p>
  </w:footnote>
  <w:footnote w:id="3">
    <w:p w14:paraId="4727FDA3" w14:textId="33AD8C3E" w:rsidR="00D63524" w:rsidRPr="002D14A8" w:rsidRDefault="00D63524">
      <w:pPr>
        <w:pStyle w:val="FootnoteText"/>
        <w:rPr>
          <w:lang w:val="es-ES"/>
        </w:rPr>
      </w:pPr>
      <w:r w:rsidRPr="00B03EB2">
        <w:rPr>
          <w:rStyle w:val="FootnoteReference"/>
        </w:rPr>
        <w:footnoteRef/>
      </w:r>
      <w:r w:rsidRPr="002D14A8">
        <w:rPr>
          <w:lang w:val="es-ES"/>
        </w:rPr>
        <w:t xml:space="preserve"> La DNO está colaborando con </w:t>
      </w:r>
      <w:r w:rsidR="00943DAF" w:rsidRPr="002D14A8">
        <w:rPr>
          <w:lang w:val="es-ES"/>
        </w:rPr>
        <w:t xml:space="preserve">la Universidad Nacional de Fiji </w:t>
      </w:r>
      <w:r w:rsidRPr="002D14A8">
        <w:rPr>
          <w:lang w:val="es-ES"/>
        </w:rPr>
        <w:t>en el Certificado Profesional sobre buenas prácticas en refrigeración</w:t>
      </w:r>
      <w:r w:rsidR="00FF5319" w:rsidRPr="002D14A8">
        <w:rPr>
          <w:lang w:val="es-ES"/>
        </w:rPr>
        <w:t xml:space="preserve">, </w:t>
      </w:r>
      <w:r w:rsidRPr="002D14A8">
        <w:rPr>
          <w:lang w:val="es-ES"/>
        </w:rPr>
        <w:t>cuya finalización está</w:t>
      </w:r>
      <w:r w:rsidR="00FF5319" w:rsidRPr="002D14A8">
        <w:rPr>
          <w:lang w:val="es-ES"/>
        </w:rPr>
        <w:t xml:space="preserve"> prevista </w:t>
      </w:r>
      <w:r w:rsidRPr="002D14A8">
        <w:rPr>
          <w:lang w:val="es-ES"/>
        </w:rPr>
        <w:t>para 2027</w:t>
      </w:r>
      <w:r w:rsidR="002C7BE0" w:rsidRPr="002D14A8">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AB07A" w14:textId="1AF4E6D7" w:rsidR="00DC6A10" w:rsidRPr="0033525D" w:rsidRDefault="00461E8F">
    <w:fldSimple w:instr=" DOCPROPERTY &quot;Document number&quot;  \* MERGEFORMAT ">
      <w:r w:rsidR="00ED06E1">
        <w:t>UNEP/OzL.Pro/ExCom/98/35</w:t>
      </w:r>
    </w:fldSimple>
  </w:p>
  <w:p w14:paraId="7530FEFA" w14:textId="77777777" w:rsidR="00DC6A10" w:rsidRPr="0033525D" w:rsidRDefault="00DC6A10"/>
  <w:p w14:paraId="73B2A1AC"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32A50" w14:textId="4F1E3AE7" w:rsidR="00DC6A10" w:rsidRPr="0033525D" w:rsidRDefault="00461E8F">
    <w:pPr>
      <w:jc w:val="right"/>
    </w:pPr>
    <w:fldSimple w:instr=" DOCPROPERTY &quot;Document number&quot;  \* MERGEFORMAT ">
      <w:r w:rsidR="00ED06E1">
        <w:t>UNEP/OzL.Pro/ExCom/98/35</w:t>
      </w:r>
    </w:fldSimple>
  </w:p>
  <w:p w14:paraId="790AF65B" w14:textId="77777777" w:rsidR="00DC6A10" w:rsidRPr="0033525D" w:rsidRDefault="00DC6A10" w:rsidP="00003D27">
    <w:pPr>
      <w:jc w:val="right"/>
    </w:pPr>
  </w:p>
  <w:p w14:paraId="349A0336" w14:textId="77777777" w:rsidR="00DC6A10" w:rsidRPr="0033525D" w:rsidRDefault="00DC6A10" w:rsidP="00003D2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DF6B49C"/>
    <w:lvl w:ilvl="0">
      <w:start w:val="1"/>
      <w:numFmt w:val="decimal"/>
      <w:pStyle w:val="Heading1"/>
      <w:lvlText w:val="%1."/>
      <w:lvlJc w:val="left"/>
      <w:pPr>
        <w:tabs>
          <w:tab w:val="num" w:pos="0"/>
        </w:tabs>
        <w:ind w:left="0" w:firstLine="0"/>
      </w:pPr>
      <w:rPr>
        <w:rFonts w:hint="default"/>
        <w:b w:val="0"/>
        <w:bCs/>
        <w:i w:val="0"/>
        <w:iCs/>
        <w:color w:val="auto"/>
      </w:rPr>
    </w:lvl>
    <w:lvl w:ilvl="1">
      <w:start w:val="1"/>
      <w:numFmt w:val="lowerLetter"/>
      <w:pStyle w:val="Heading2"/>
      <w:lvlText w:val="%2)"/>
      <w:lvlJc w:val="left"/>
      <w:pPr>
        <w:tabs>
          <w:tab w:val="num" w:pos="0"/>
        </w:tabs>
        <w:ind w:left="1440" w:hanging="720"/>
      </w:pPr>
      <w:rPr>
        <w:rFonts w:ascii="Times New Roman" w:eastAsiaTheme="minorEastAsia" w:hAnsi="Times New Roman" w:cs="Times New Roman"/>
        <w:i w:val="0"/>
        <w:iCs/>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1449494C"/>
    <w:multiLevelType w:val="hybridMultilevel"/>
    <w:tmpl w:val="A6244388"/>
    <w:lvl w:ilvl="0" w:tplc="4148E00C">
      <w:start w:val="1"/>
      <w:numFmt w:val="decimal"/>
      <w:lvlText w:val="%1."/>
      <w:lvlJc w:val="left"/>
      <w:pPr>
        <w:ind w:left="720" w:hanging="360"/>
      </w:pPr>
    </w:lvl>
    <w:lvl w:ilvl="1" w:tplc="4F0ABB8E">
      <w:start w:val="1"/>
      <w:numFmt w:val="lowerLetter"/>
      <w:lvlText w:val="(%2)"/>
      <w:lvlJc w:val="left"/>
      <w:pPr>
        <w:ind w:left="1440" w:hanging="360"/>
      </w:pPr>
      <w:rPr>
        <w:rFonts w:hint="default"/>
      </w:r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13" w15:restartNumberingAfterBreak="0">
    <w:nsid w:val="192F6518"/>
    <w:multiLevelType w:val="hybridMultilevel"/>
    <w:tmpl w:val="395CE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607053"/>
    <w:multiLevelType w:val="multilevel"/>
    <w:tmpl w:val="6E3A46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1D85F64"/>
    <w:multiLevelType w:val="hybridMultilevel"/>
    <w:tmpl w:val="B8FC095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771336B"/>
    <w:multiLevelType w:val="hybridMultilevel"/>
    <w:tmpl w:val="9F7AB108"/>
    <w:lvl w:ilvl="0" w:tplc="B32414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20"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1"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4CD5F6C"/>
    <w:multiLevelType w:val="multilevel"/>
    <w:tmpl w:val="0C0EDCA0"/>
    <w:lvl w:ilvl="0">
      <w:start w:val="1"/>
      <w:numFmt w:val="decimal"/>
      <w:lvlText w:val="%1."/>
      <w:lvlJc w:val="left"/>
      <w:pPr>
        <w:tabs>
          <w:tab w:val="num" w:pos="0"/>
        </w:tabs>
        <w:ind w:left="0" w:firstLine="0"/>
      </w:pPr>
      <w:rPr>
        <w:rFonts w:ascii="Times New Roman" w:hAnsi="Times New Roman" w:cs="Times New Roman" w:hint="default"/>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6"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8" w15:restartNumberingAfterBreak="0">
    <w:nsid w:val="5DCD56F4"/>
    <w:multiLevelType w:val="hybridMultilevel"/>
    <w:tmpl w:val="FAF2D966"/>
    <w:lvl w:ilvl="0" w:tplc="B32414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31" w15:restartNumberingAfterBreak="0">
    <w:nsid w:val="6DAD5E27"/>
    <w:multiLevelType w:val="multilevel"/>
    <w:tmpl w:val="2D64CD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5"/>
  </w:num>
  <w:num w:numId="17" w16cid:durableId="1137381005">
    <w:abstractNumId w:val="23"/>
  </w:num>
  <w:num w:numId="18" w16cid:durableId="671107749">
    <w:abstractNumId w:val="24"/>
  </w:num>
  <w:num w:numId="19" w16cid:durableId="1526870837">
    <w:abstractNumId w:val="32"/>
  </w:num>
  <w:num w:numId="20" w16cid:durableId="1070348511">
    <w:abstractNumId w:val="17"/>
  </w:num>
  <w:num w:numId="21" w16cid:durableId="1201548317">
    <w:abstractNumId w:val="17"/>
    <w:lvlOverride w:ilvl="0">
      <w:startOverride w:val="1"/>
    </w:lvlOverride>
  </w:num>
  <w:num w:numId="22" w16cid:durableId="759643789">
    <w:abstractNumId w:val="27"/>
  </w:num>
  <w:num w:numId="23" w16cid:durableId="1397825505">
    <w:abstractNumId w:val="21"/>
  </w:num>
  <w:num w:numId="24" w16cid:durableId="1051735893">
    <w:abstractNumId w:val="29"/>
  </w:num>
  <w:num w:numId="25" w16cid:durableId="1791509857">
    <w:abstractNumId w:val="20"/>
  </w:num>
  <w:num w:numId="26" w16cid:durableId="2039770994">
    <w:abstractNumId w:val="22"/>
  </w:num>
  <w:num w:numId="27" w16cid:durableId="993341946">
    <w:abstractNumId w:val="11"/>
  </w:num>
  <w:num w:numId="28" w16cid:durableId="275909297">
    <w:abstractNumId w:val="25"/>
  </w:num>
  <w:num w:numId="29" w16cid:durableId="598296029">
    <w:abstractNumId w:val="12"/>
  </w:num>
  <w:num w:numId="30" w16cid:durableId="1074813681">
    <w:abstractNumId w:val="26"/>
  </w:num>
  <w:num w:numId="31" w16cid:durableId="1725564835">
    <w:abstractNumId w:val="19"/>
  </w:num>
  <w:num w:numId="32" w16cid:durableId="1269001707">
    <w:abstractNumId w:val="30"/>
  </w:num>
  <w:num w:numId="33" w16cid:durableId="6263492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51778373">
    <w:abstractNumId w:val="14"/>
  </w:num>
  <w:num w:numId="35" w16cid:durableId="1364675030">
    <w:abstractNumId w:val="31"/>
  </w:num>
  <w:num w:numId="36" w16cid:durableId="1971327864">
    <w:abstractNumId w:val="13"/>
  </w:num>
  <w:num w:numId="37" w16cid:durableId="1225485827">
    <w:abstractNumId w:val="16"/>
  </w:num>
  <w:num w:numId="38" w16cid:durableId="1383598535">
    <w:abstractNumId w:val="28"/>
  </w:num>
  <w:num w:numId="39" w16cid:durableId="2079209069">
    <w:abstractNumId w:val="18"/>
  </w:num>
  <w:num w:numId="40" w16cid:durableId="1542356345">
    <w:abstractNumId w:val="10"/>
  </w:num>
  <w:num w:numId="41" w16cid:durableId="46743428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664CE1"/>
    <w:rsid w:val="000000F7"/>
    <w:rsid w:val="00000FED"/>
    <w:rsid w:val="0000125E"/>
    <w:rsid w:val="00002A10"/>
    <w:rsid w:val="00003D27"/>
    <w:rsid w:val="0000434E"/>
    <w:rsid w:val="000056EB"/>
    <w:rsid w:val="00007313"/>
    <w:rsid w:val="00007875"/>
    <w:rsid w:val="0001485A"/>
    <w:rsid w:val="00014FFA"/>
    <w:rsid w:val="00015598"/>
    <w:rsid w:val="0001616B"/>
    <w:rsid w:val="00016FBD"/>
    <w:rsid w:val="00020E85"/>
    <w:rsid w:val="000219FC"/>
    <w:rsid w:val="00021A4C"/>
    <w:rsid w:val="00022BDD"/>
    <w:rsid w:val="00023BB5"/>
    <w:rsid w:val="00027178"/>
    <w:rsid w:val="000309D5"/>
    <w:rsid w:val="00031260"/>
    <w:rsid w:val="0003273B"/>
    <w:rsid w:val="000327D0"/>
    <w:rsid w:val="00033883"/>
    <w:rsid w:val="00034253"/>
    <w:rsid w:val="0003491B"/>
    <w:rsid w:val="00036482"/>
    <w:rsid w:val="00036522"/>
    <w:rsid w:val="0003681A"/>
    <w:rsid w:val="00037221"/>
    <w:rsid w:val="00042BA4"/>
    <w:rsid w:val="0004366A"/>
    <w:rsid w:val="00045EFD"/>
    <w:rsid w:val="0004709C"/>
    <w:rsid w:val="0004742D"/>
    <w:rsid w:val="00047860"/>
    <w:rsid w:val="000534C2"/>
    <w:rsid w:val="0005459F"/>
    <w:rsid w:val="000554FD"/>
    <w:rsid w:val="000565EB"/>
    <w:rsid w:val="00056D6E"/>
    <w:rsid w:val="00057FE1"/>
    <w:rsid w:val="00062DA8"/>
    <w:rsid w:val="00063595"/>
    <w:rsid w:val="00065035"/>
    <w:rsid w:val="00065D34"/>
    <w:rsid w:val="00067DFB"/>
    <w:rsid w:val="00072B13"/>
    <w:rsid w:val="00073A74"/>
    <w:rsid w:val="00074DF0"/>
    <w:rsid w:val="00076CEE"/>
    <w:rsid w:val="00077C72"/>
    <w:rsid w:val="00077F5B"/>
    <w:rsid w:val="00080ED0"/>
    <w:rsid w:val="00082962"/>
    <w:rsid w:val="00083579"/>
    <w:rsid w:val="000845F0"/>
    <w:rsid w:val="00084B30"/>
    <w:rsid w:val="00085B8F"/>
    <w:rsid w:val="000861CC"/>
    <w:rsid w:val="00087AFC"/>
    <w:rsid w:val="00090481"/>
    <w:rsid w:val="00091A22"/>
    <w:rsid w:val="00092DFB"/>
    <w:rsid w:val="00095D68"/>
    <w:rsid w:val="00096665"/>
    <w:rsid w:val="00097D6A"/>
    <w:rsid w:val="000A134A"/>
    <w:rsid w:val="000A2BD0"/>
    <w:rsid w:val="000A5EF1"/>
    <w:rsid w:val="000A6DE1"/>
    <w:rsid w:val="000A71E3"/>
    <w:rsid w:val="000A78CC"/>
    <w:rsid w:val="000B13AC"/>
    <w:rsid w:val="000B16B6"/>
    <w:rsid w:val="000B1CE5"/>
    <w:rsid w:val="000B2268"/>
    <w:rsid w:val="000B2EEF"/>
    <w:rsid w:val="000B324E"/>
    <w:rsid w:val="000B3375"/>
    <w:rsid w:val="000B473C"/>
    <w:rsid w:val="000C3113"/>
    <w:rsid w:val="000C3278"/>
    <w:rsid w:val="000C32D2"/>
    <w:rsid w:val="000C37F0"/>
    <w:rsid w:val="000C6E30"/>
    <w:rsid w:val="000C7EF8"/>
    <w:rsid w:val="000D3111"/>
    <w:rsid w:val="000D7D7F"/>
    <w:rsid w:val="000E03AB"/>
    <w:rsid w:val="000E05F8"/>
    <w:rsid w:val="000E07BC"/>
    <w:rsid w:val="000E0B5F"/>
    <w:rsid w:val="000E19D5"/>
    <w:rsid w:val="000E1DE9"/>
    <w:rsid w:val="000E2313"/>
    <w:rsid w:val="000E2CDD"/>
    <w:rsid w:val="000E3086"/>
    <w:rsid w:val="000E32AB"/>
    <w:rsid w:val="000E45E1"/>
    <w:rsid w:val="000E6210"/>
    <w:rsid w:val="000E6438"/>
    <w:rsid w:val="000F1CD4"/>
    <w:rsid w:val="000F339E"/>
    <w:rsid w:val="000F33B0"/>
    <w:rsid w:val="000F3DC6"/>
    <w:rsid w:val="000F4103"/>
    <w:rsid w:val="000F5AD3"/>
    <w:rsid w:val="000F6C31"/>
    <w:rsid w:val="000F70A7"/>
    <w:rsid w:val="00102E11"/>
    <w:rsid w:val="00103AF4"/>
    <w:rsid w:val="00104568"/>
    <w:rsid w:val="001049B8"/>
    <w:rsid w:val="00106BDD"/>
    <w:rsid w:val="001078CB"/>
    <w:rsid w:val="0011062E"/>
    <w:rsid w:val="001111CF"/>
    <w:rsid w:val="001111D1"/>
    <w:rsid w:val="0011130A"/>
    <w:rsid w:val="00111F35"/>
    <w:rsid w:val="0011262C"/>
    <w:rsid w:val="00112BEB"/>
    <w:rsid w:val="001139D2"/>
    <w:rsid w:val="00114E13"/>
    <w:rsid w:val="00115F39"/>
    <w:rsid w:val="00116EB2"/>
    <w:rsid w:val="001175CF"/>
    <w:rsid w:val="0011771A"/>
    <w:rsid w:val="00117A82"/>
    <w:rsid w:val="00121ED5"/>
    <w:rsid w:val="00122F7E"/>
    <w:rsid w:val="00123059"/>
    <w:rsid w:val="00123AB6"/>
    <w:rsid w:val="00123EA2"/>
    <w:rsid w:val="001243ED"/>
    <w:rsid w:val="00126B35"/>
    <w:rsid w:val="0013088B"/>
    <w:rsid w:val="00131AB7"/>
    <w:rsid w:val="00135980"/>
    <w:rsid w:val="001362B5"/>
    <w:rsid w:val="001363FB"/>
    <w:rsid w:val="00140E0B"/>
    <w:rsid w:val="001413D2"/>
    <w:rsid w:val="001417DA"/>
    <w:rsid w:val="001426D4"/>
    <w:rsid w:val="00142FB8"/>
    <w:rsid w:val="00144CA5"/>
    <w:rsid w:val="001464E9"/>
    <w:rsid w:val="00147572"/>
    <w:rsid w:val="001521F0"/>
    <w:rsid w:val="0015376B"/>
    <w:rsid w:val="00154357"/>
    <w:rsid w:val="00155B5A"/>
    <w:rsid w:val="00157E86"/>
    <w:rsid w:val="0016152B"/>
    <w:rsid w:val="0016218C"/>
    <w:rsid w:val="001631D2"/>
    <w:rsid w:val="0016394D"/>
    <w:rsid w:val="00164719"/>
    <w:rsid w:val="0016491C"/>
    <w:rsid w:val="00166A5E"/>
    <w:rsid w:val="00166FC4"/>
    <w:rsid w:val="001677AC"/>
    <w:rsid w:val="0018160B"/>
    <w:rsid w:val="00181E42"/>
    <w:rsid w:val="001855E4"/>
    <w:rsid w:val="001908E2"/>
    <w:rsid w:val="00190A61"/>
    <w:rsid w:val="001913CB"/>
    <w:rsid w:val="0019206D"/>
    <w:rsid w:val="0019266B"/>
    <w:rsid w:val="00192AA0"/>
    <w:rsid w:val="00193786"/>
    <w:rsid w:val="001949D1"/>
    <w:rsid w:val="00196357"/>
    <w:rsid w:val="00196F73"/>
    <w:rsid w:val="00197778"/>
    <w:rsid w:val="001A113A"/>
    <w:rsid w:val="001A13FA"/>
    <w:rsid w:val="001A325F"/>
    <w:rsid w:val="001A3342"/>
    <w:rsid w:val="001A3E3D"/>
    <w:rsid w:val="001A3F36"/>
    <w:rsid w:val="001A4DEB"/>
    <w:rsid w:val="001A5820"/>
    <w:rsid w:val="001A58C6"/>
    <w:rsid w:val="001A6093"/>
    <w:rsid w:val="001B1E40"/>
    <w:rsid w:val="001B39E4"/>
    <w:rsid w:val="001B76FE"/>
    <w:rsid w:val="001B7EC8"/>
    <w:rsid w:val="001C01C8"/>
    <w:rsid w:val="001C050A"/>
    <w:rsid w:val="001C1A76"/>
    <w:rsid w:val="001C3603"/>
    <w:rsid w:val="001C3F07"/>
    <w:rsid w:val="001C6DEA"/>
    <w:rsid w:val="001C764E"/>
    <w:rsid w:val="001C7B9B"/>
    <w:rsid w:val="001D059A"/>
    <w:rsid w:val="001D1BCD"/>
    <w:rsid w:val="001D1C7D"/>
    <w:rsid w:val="001D3449"/>
    <w:rsid w:val="001D4ADA"/>
    <w:rsid w:val="001D633C"/>
    <w:rsid w:val="001D68CA"/>
    <w:rsid w:val="001E1052"/>
    <w:rsid w:val="001E1675"/>
    <w:rsid w:val="001E212B"/>
    <w:rsid w:val="001E219B"/>
    <w:rsid w:val="001E21B1"/>
    <w:rsid w:val="001E2CA0"/>
    <w:rsid w:val="001E2CEB"/>
    <w:rsid w:val="001E2F93"/>
    <w:rsid w:val="001E3445"/>
    <w:rsid w:val="001E5042"/>
    <w:rsid w:val="001E61E5"/>
    <w:rsid w:val="001F1B5D"/>
    <w:rsid w:val="001F2159"/>
    <w:rsid w:val="001F44DD"/>
    <w:rsid w:val="001F75D0"/>
    <w:rsid w:val="002019D4"/>
    <w:rsid w:val="00202F52"/>
    <w:rsid w:val="00203CA8"/>
    <w:rsid w:val="0020533B"/>
    <w:rsid w:val="00205FFE"/>
    <w:rsid w:val="0020601D"/>
    <w:rsid w:val="002062C0"/>
    <w:rsid w:val="00207241"/>
    <w:rsid w:val="0021133E"/>
    <w:rsid w:val="00213C2C"/>
    <w:rsid w:val="00214E2B"/>
    <w:rsid w:val="002205B5"/>
    <w:rsid w:val="00221778"/>
    <w:rsid w:val="00222B67"/>
    <w:rsid w:val="00222C8E"/>
    <w:rsid w:val="0022650D"/>
    <w:rsid w:val="00226A17"/>
    <w:rsid w:val="00227F4F"/>
    <w:rsid w:val="0023081C"/>
    <w:rsid w:val="002310E7"/>
    <w:rsid w:val="0023113F"/>
    <w:rsid w:val="002338A1"/>
    <w:rsid w:val="002341F0"/>
    <w:rsid w:val="00234BEB"/>
    <w:rsid w:val="002365BB"/>
    <w:rsid w:val="00236B1C"/>
    <w:rsid w:val="00237199"/>
    <w:rsid w:val="002376F3"/>
    <w:rsid w:val="0024191C"/>
    <w:rsid w:val="00241BC5"/>
    <w:rsid w:val="00241D40"/>
    <w:rsid w:val="00242CC9"/>
    <w:rsid w:val="00245300"/>
    <w:rsid w:val="00247691"/>
    <w:rsid w:val="00251B13"/>
    <w:rsid w:val="00251DFF"/>
    <w:rsid w:val="0025289F"/>
    <w:rsid w:val="00253222"/>
    <w:rsid w:val="00254298"/>
    <w:rsid w:val="00254E2B"/>
    <w:rsid w:val="00255789"/>
    <w:rsid w:val="00257F88"/>
    <w:rsid w:val="002600B4"/>
    <w:rsid w:val="0026018F"/>
    <w:rsid w:val="002626FB"/>
    <w:rsid w:val="00262E06"/>
    <w:rsid w:val="0026427B"/>
    <w:rsid w:val="0026449E"/>
    <w:rsid w:val="00266916"/>
    <w:rsid w:val="00266CF5"/>
    <w:rsid w:val="002709B2"/>
    <w:rsid w:val="00274606"/>
    <w:rsid w:val="0027567B"/>
    <w:rsid w:val="00280CFE"/>
    <w:rsid w:val="00280DEB"/>
    <w:rsid w:val="002811D7"/>
    <w:rsid w:val="00282101"/>
    <w:rsid w:val="00282838"/>
    <w:rsid w:val="00283077"/>
    <w:rsid w:val="00284C69"/>
    <w:rsid w:val="00286606"/>
    <w:rsid w:val="002916A3"/>
    <w:rsid w:val="00291880"/>
    <w:rsid w:val="0029486A"/>
    <w:rsid w:val="002A2001"/>
    <w:rsid w:val="002A27DE"/>
    <w:rsid w:val="002A3541"/>
    <w:rsid w:val="002A3902"/>
    <w:rsid w:val="002A3FCA"/>
    <w:rsid w:val="002A4FFC"/>
    <w:rsid w:val="002A5892"/>
    <w:rsid w:val="002A58C6"/>
    <w:rsid w:val="002A5C99"/>
    <w:rsid w:val="002A602F"/>
    <w:rsid w:val="002A7D1F"/>
    <w:rsid w:val="002B6D9B"/>
    <w:rsid w:val="002B72E9"/>
    <w:rsid w:val="002B7A14"/>
    <w:rsid w:val="002C13BA"/>
    <w:rsid w:val="002C2DE4"/>
    <w:rsid w:val="002C3A12"/>
    <w:rsid w:val="002C778C"/>
    <w:rsid w:val="002C7BE0"/>
    <w:rsid w:val="002D14A8"/>
    <w:rsid w:val="002D43C7"/>
    <w:rsid w:val="002D6162"/>
    <w:rsid w:val="002D6785"/>
    <w:rsid w:val="002D6A27"/>
    <w:rsid w:val="002D7B89"/>
    <w:rsid w:val="002E1D44"/>
    <w:rsid w:val="002E36BE"/>
    <w:rsid w:val="002E3935"/>
    <w:rsid w:val="002E46E3"/>
    <w:rsid w:val="002E5B06"/>
    <w:rsid w:val="002E7325"/>
    <w:rsid w:val="002F1D0F"/>
    <w:rsid w:val="002F1FA9"/>
    <w:rsid w:val="002F2DEC"/>
    <w:rsid w:val="002F390B"/>
    <w:rsid w:val="002F6E3D"/>
    <w:rsid w:val="002F74D5"/>
    <w:rsid w:val="00300464"/>
    <w:rsid w:val="0030065C"/>
    <w:rsid w:val="00302986"/>
    <w:rsid w:val="00303A86"/>
    <w:rsid w:val="00303EB0"/>
    <w:rsid w:val="00304C03"/>
    <w:rsid w:val="00310486"/>
    <w:rsid w:val="003106C8"/>
    <w:rsid w:val="00311357"/>
    <w:rsid w:val="00311465"/>
    <w:rsid w:val="00316920"/>
    <w:rsid w:val="00317985"/>
    <w:rsid w:val="00324999"/>
    <w:rsid w:val="003306E1"/>
    <w:rsid w:val="00331853"/>
    <w:rsid w:val="003320E4"/>
    <w:rsid w:val="0033392F"/>
    <w:rsid w:val="003346DF"/>
    <w:rsid w:val="00335111"/>
    <w:rsid w:val="0033525D"/>
    <w:rsid w:val="0033623E"/>
    <w:rsid w:val="003378DC"/>
    <w:rsid w:val="00337FC6"/>
    <w:rsid w:val="00340179"/>
    <w:rsid w:val="0034043A"/>
    <w:rsid w:val="00340640"/>
    <w:rsid w:val="003414F3"/>
    <w:rsid w:val="00341CCE"/>
    <w:rsid w:val="0034200D"/>
    <w:rsid w:val="0034267B"/>
    <w:rsid w:val="00342963"/>
    <w:rsid w:val="003448CD"/>
    <w:rsid w:val="00344A55"/>
    <w:rsid w:val="00344B52"/>
    <w:rsid w:val="00345578"/>
    <w:rsid w:val="00345A42"/>
    <w:rsid w:val="00345F6F"/>
    <w:rsid w:val="0035021F"/>
    <w:rsid w:val="00352531"/>
    <w:rsid w:val="003541F5"/>
    <w:rsid w:val="0035553A"/>
    <w:rsid w:val="0035613E"/>
    <w:rsid w:val="0035667E"/>
    <w:rsid w:val="00356D06"/>
    <w:rsid w:val="00361EBE"/>
    <w:rsid w:val="00363EE9"/>
    <w:rsid w:val="00365811"/>
    <w:rsid w:val="003707EE"/>
    <w:rsid w:val="00372F19"/>
    <w:rsid w:val="0037353F"/>
    <w:rsid w:val="003750A0"/>
    <w:rsid w:val="00376128"/>
    <w:rsid w:val="00376F1F"/>
    <w:rsid w:val="0037742E"/>
    <w:rsid w:val="0038245A"/>
    <w:rsid w:val="00382586"/>
    <w:rsid w:val="00382653"/>
    <w:rsid w:val="003837A1"/>
    <w:rsid w:val="003838EC"/>
    <w:rsid w:val="00384188"/>
    <w:rsid w:val="00384856"/>
    <w:rsid w:val="00385788"/>
    <w:rsid w:val="00387371"/>
    <w:rsid w:val="00392A2B"/>
    <w:rsid w:val="00392AA0"/>
    <w:rsid w:val="00392DD4"/>
    <w:rsid w:val="0039337A"/>
    <w:rsid w:val="00395917"/>
    <w:rsid w:val="00395ACF"/>
    <w:rsid w:val="00396605"/>
    <w:rsid w:val="00396B2B"/>
    <w:rsid w:val="003978CA"/>
    <w:rsid w:val="003A1328"/>
    <w:rsid w:val="003A3189"/>
    <w:rsid w:val="003A407E"/>
    <w:rsid w:val="003A6AB1"/>
    <w:rsid w:val="003A78E1"/>
    <w:rsid w:val="003B10EA"/>
    <w:rsid w:val="003B340C"/>
    <w:rsid w:val="003B3973"/>
    <w:rsid w:val="003B3AB8"/>
    <w:rsid w:val="003B4672"/>
    <w:rsid w:val="003B569D"/>
    <w:rsid w:val="003B5D8B"/>
    <w:rsid w:val="003B6465"/>
    <w:rsid w:val="003C23CC"/>
    <w:rsid w:val="003C2EB8"/>
    <w:rsid w:val="003C3C0E"/>
    <w:rsid w:val="003C7673"/>
    <w:rsid w:val="003D0C07"/>
    <w:rsid w:val="003D32F3"/>
    <w:rsid w:val="003D4715"/>
    <w:rsid w:val="003D4FAC"/>
    <w:rsid w:val="003D6F6F"/>
    <w:rsid w:val="003E2BF6"/>
    <w:rsid w:val="003E4534"/>
    <w:rsid w:val="003E46A0"/>
    <w:rsid w:val="003E4F7B"/>
    <w:rsid w:val="003E7906"/>
    <w:rsid w:val="003F05D4"/>
    <w:rsid w:val="003F0C5A"/>
    <w:rsid w:val="003F188E"/>
    <w:rsid w:val="003F3C50"/>
    <w:rsid w:val="003F3F1B"/>
    <w:rsid w:val="003F4F2F"/>
    <w:rsid w:val="003F5ED4"/>
    <w:rsid w:val="003F6270"/>
    <w:rsid w:val="003F6543"/>
    <w:rsid w:val="003F7936"/>
    <w:rsid w:val="00400320"/>
    <w:rsid w:val="0040042A"/>
    <w:rsid w:val="0040165B"/>
    <w:rsid w:val="00406A6A"/>
    <w:rsid w:val="00406B22"/>
    <w:rsid w:val="004103C2"/>
    <w:rsid w:val="00410E81"/>
    <w:rsid w:val="00411E4B"/>
    <w:rsid w:val="00413B85"/>
    <w:rsid w:val="004145AE"/>
    <w:rsid w:val="0042285F"/>
    <w:rsid w:val="00425275"/>
    <w:rsid w:val="00426A67"/>
    <w:rsid w:val="004320B0"/>
    <w:rsid w:val="00432279"/>
    <w:rsid w:val="004325C5"/>
    <w:rsid w:val="004328A7"/>
    <w:rsid w:val="00433A87"/>
    <w:rsid w:val="00433BF2"/>
    <w:rsid w:val="00434C74"/>
    <w:rsid w:val="0043629B"/>
    <w:rsid w:val="004366CE"/>
    <w:rsid w:val="00440BE5"/>
    <w:rsid w:val="00442CBE"/>
    <w:rsid w:val="00444352"/>
    <w:rsid w:val="004450D0"/>
    <w:rsid w:val="00450AA6"/>
    <w:rsid w:val="0045413A"/>
    <w:rsid w:val="004553F8"/>
    <w:rsid w:val="0045574C"/>
    <w:rsid w:val="0045623A"/>
    <w:rsid w:val="00456915"/>
    <w:rsid w:val="00456EB4"/>
    <w:rsid w:val="00457863"/>
    <w:rsid w:val="00457876"/>
    <w:rsid w:val="00461E8F"/>
    <w:rsid w:val="004640E0"/>
    <w:rsid w:val="004645A1"/>
    <w:rsid w:val="004666B8"/>
    <w:rsid w:val="004669D1"/>
    <w:rsid w:val="00470584"/>
    <w:rsid w:val="00470635"/>
    <w:rsid w:val="004718F3"/>
    <w:rsid w:val="004722AF"/>
    <w:rsid w:val="004723FB"/>
    <w:rsid w:val="00473BD4"/>
    <w:rsid w:val="004749E1"/>
    <w:rsid w:val="00474A70"/>
    <w:rsid w:val="00474FAA"/>
    <w:rsid w:val="00475040"/>
    <w:rsid w:val="004757D6"/>
    <w:rsid w:val="0047748E"/>
    <w:rsid w:val="004777CC"/>
    <w:rsid w:val="004816F9"/>
    <w:rsid w:val="00481BD1"/>
    <w:rsid w:val="004847E6"/>
    <w:rsid w:val="0048686F"/>
    <w:rsid w:val="00487965"/>
    <w:rsid w:val="00487C01"/>
    <w:rsid w:val="00491DA8"/>
    <w:rsid w:val="00493D40"/>
    <w:rsid w:val="004943FD"/>
    <w:rsid w:val="0049553E"/>
    <w:rsid w:val="00497217"/>
    <w:rsid w:val="004972F6"/>
    <w:rsid w:val="00497E16"/>
    <w:rsid w:val="00497FCD"/>
    <w:rsid w:val="004A0A07"/>
    <w:rsid w:val="004A2A6E"/>
    <w:rsid w:val="004A465C"/>
    <w:rsid w:val="004A504B"/>
    <w:rsid w:val="004A6911"/>
    <w:rsid w:val="004B3C23"/>
    <w:rsid w:val="004B4875"/>
    <w:rsid w:val="004B54E0"/>
    <w:rsid w:val="004B7384"/>
    <w:rsid w:val="004B7906"/>
    <w:rsid w:val="004C04C5"/>
    <w:rsid w:val="004C1F39"/>
    <w:rsid w:val="004C30E7"/>
    <w:rsid w:val="004C4269"/>
    <w:rsid w:val="004C4B3F"/>
    <w:rsid w:val="004C548F"/>
    <w:rsid w:val="004C61C5"/>
    <w:rsid w:val="004D0E33"/>
    <w:rsid w:val="004D0FB5"/>
    <w:rsid w:val="004D171E"/>
    <w:rsid w:val="004D248A"/>
    <w:rsid w:val="004D4D70"/>
    <w:rsid w:val="004D5CB9"/>
    <w:rsid w:val="004D6236"/>
    <w:rsid w:val="004D7C74"/>
    <w:rsid w:val="004E08B6"/>
    <w:rsid w:val="004E2F62"/>
    <w:rsid w:val="004E42E5"/>
    <w:rsid w:val="004E46F1"/>
    <w:rsid w:val="004E4C07"/>
    <w:rsid w:val="004E4DBB"/>
    <w:rsid w:val="004E5709"/>
    <w:rsid w:val="004E5C73"/>
    <w:rsid w:val="004E602B"/>
    <w:rsid w:val="004E6A9B"/>
    <w:rsid w:val="004E6B6C"/>
    <w:rsid w:val="004E6D54"/>
    <w:rsid w:val="004E7F9C"/>
    <w:rsid w:val="004F1804"/>
    <w:rsid w:val="004F3493"/>
    <w:rsid w:val="00501D0E"/>
    <w:rsid w:val="005022BA"/>
    <w:rsid w:val="00502EB3"/>
    <w:rsid w:val="00503BE3"/>
    <w:rsid w:val="005043AD"/>
    <w:rsid w:val="00504518"/>
    <w:rsid w:val="00504AE0"/>
    <w:rsid w:val="00504E58"/>
    <w:rsid w:val="00505749"/>
    <w:rsid w:val="005063FD"/>
    <w:rsid w:val="00510C73"/>
    <w:rsid w:val="00510D74"/>
    <w:rsid w:val="0051189F"/>
    <w:rsid w:val="00511AD6"/>
    <w:rsid w:val="00511BC4"/>
    <w:rsid w:val="00512B09"/>
    <w:rsid w:val="00512C3E"/>
    <w:rsid w:val="00513B0E"/>
    <w:rsid w:val="00513FD5"/>
    <w:rsid w:val="0051705A"/>
    <w:rsid w:val="0051710D"/>
    <w:rsid w:val="00520358"/>
    <w:rsid w:val="00521A49"/>
    <w:rsid w:val="005227FB"/>
    <w:rsid w:val="00522C75"/>
    <w:rsid w:val="005236C0"/>
    <w:rsid w:val="005251A0"/>
    <w:rsid w:val="005251C0"/>
    <w:rsid w:val="005253D1"/>
    <w:rsid w:val="00526D26"/>
    <w:rsid w:val="00527D4D"/>
    <w:rsid w:val="005361DF"/>
    <w:rsid w:val="005415E1"/>
    <w:rsid w:val="005422D3"/>
    <w:rsid w:val="00543B0C"/>
    <w:rsid w:val="00544A9D"/>
    <w:rsid w:val="00545BED"/>
    <w:rsid w:val="005467FC"/>
    <w:rsid w:val="00546EC8"/>
    <w:rsid w:val="005524E5"/>
    <w:rsid w:val="005544DF"/>
    <w:rsid w:val="00554EB6"/>
    <w:rsid w:val="005550B9"/>
    <w:rsid w:val="00555D75"/>
    <w:rsid w:val="005568D9"/>
    <w:rsid w:val="00557113"/>
    <w:rsid w:val="00560DF0"/>
    <w:rsid w:val="00562249"/>
    <w:rsid w:val="00567124"/>
    <w:rsid w:val="00567794"/>
    <w:rsid w:val="00571500"/>
    <w:rsid w:val="00571B29"/>
    <w:rsid w:val="00572112"/>
    <w:rsid w:val="00573247"/>
    <w:rsid w:val="00574427"/>
    <w:rsid w:val="0057455B"/>
    <w:rsid w:val="00574C02"/>
    <w:rsid w:val="00577D7F"/>
    <w:rsid w:val="00580E3C"/>
    <w:rsid w:val="005814EB"/>
    <w:rsid w:val="00581581"/>
    <w:rsid w:val="0058284A"/>
    <w:rsid w:val="005830D3"/>
    <w:rsid w:val="0058388E"/>
    <w:rsid w:val="00584A38"/>
    <w:rsid w:val="00584F62"/>
    <w:rsid w:val="0058532F"/>
    <w:rsid w:val="005865B5"/>
    <w:rsid w:val="00586BCE"/>
    <w:rsid w:val="005874BF"/>
    <w:rsid w:val="0058781A"/>
    <w:rsid w:val="005913AE"/>
    <w:rsid w:val="00591AF8"/>
    <w:rsid w:val="005947FE"/>
    <w:rsid w:val="00594FE6"/>
    <w:rsid w:val="00595D44"/>
    <w:rsid w:val="00596C71"/>
    <w:rsid w:val="00597523"/>
    <w:rsid w:val="005A0486"/>
    <w:rsid w:val="005A1BC6"/>
    <w:rsid w:val="005A253D"/>
    <w:rsid w:val="005A2985"/>
    <w:rsid w:val="005A2D6A"/>
    <w:rsid w:val="005A6239"/>
    <w:rsid w:val="005A6635"/>
    <w:rsid w:val="005A68C5"/>
    <w:rsid w:val="005A7119"/>
    <w:rsid w:val="005B17B5"/>
    <w:rsid w:val="005B2212"/>
    <w:rsid w:val="005B29B7"/>
    <w:rsid w:val="005B447D"/>
    <w:rsid w:val="005B48FF"/>
    <w:rsid w:val="005B5601"/>
    <w:rsid w:val="005B594D"/>
    <w:rsid w:val="005B63C9"/>
    <w:rsid w:val="005C0293"/>
    <w:rsid w:val="005C3923"/>
    <w:rsid w:val="005C5589"/>
    <w:rsid w:val="005C7764"/>
    <w:rsid w:val="005C7A40"/>
    <w:rsid w:val="005D156E"/>
    <w:rsid w:val="005D1A3F"/>
    <w:rsid w:val="005D1E4E"/>
    <w:rsid w:val="005D20AC"/>
    <w:rsid w:val="005D525B"/>
    <w:rsid w:val="005E2436"/>
    <w:rsid w:val="005E26E9"/>
    <w:rsid w:val="005E2BE0"/>
    <w:rsid w:val="005E5FC7"/>
    <w:rsid w:val="005E6684"/>
    <w:rsid w:val="005E76EE"/>
    <w:rsid w:val="005E7A62"/>
    <w:rsid w:val="005F0704"/>
    <w:rsid w:val="005F0BEE"/>
    <w:rsid w:val="005F0CC0"/>
    <w:rsid w:val="005F2AEF"/>
    <w:rsid w:val="005F34DA"/>
    <w:rsid w:val="005F4A31"/>
    <w:rsid w:val="005F7666"/>
    <w:rsid w:val="005F7A1B"/>
    <w:rsid w:val="00600A67"/>
    <w:rsid w:val="006012A7"/>
    <w:rsid w:val="00601409"/>
    <w:rsid w:val="00601BFD"/>
    <w:rsid w:val="00602AA8"/>
    <w:rsid w:val="00603B10"/>
    <w:rsid w:val="00605AA4"/>
    <w:rsid w:val="00613DFB"/>
    <w:rsid w:val="006141C1"/>
    <w:rsid w:val="0061522F"/>
    <w:rsid w:val="00615791"/>
    <w:rsid w:val="006158D5"/>
    <w:rsid w:val="0061650C"/>
    <w:rsid w:val="006177A4"/>
    <w:rsid w:val="00617964"/>
    <w:rsid w:val="00621914"/>
    <w:rsid w:val="00624666"/>
    <w:rsid w:val="006256F1"/>
    <w:rsid w:val="00625930"/>
    <w:rsid w:val="00625A6C"/>
    <w:rsid w:val="00625D83"/>
    <w:rsid w:val="00626061"/>
    <w:rsid w:val="00626125"/>
    <w:rsid w:val="0063123F"/>
    <w:rsid w:val="006338F9"/>
    <w:rsid w:val="0063711E"/>
    <w:rsid w:val="006429D1"/>
    <w:rsid w:val="00642AE6"/>
    <w:rsid w:val="00643292"/>
    <w:rsid w:val="00643857"/>
    <w:rsid w:val="00645718"/>
    <w:rsid w:val="00645D3D"/>
    <w:rsid w:val="006465B1"/>
    <w:rsid w:val="006466D9"/>
    <w:rsid w:val="0064700A"/>
    <w:rsid w:val="0064750A"/>
    <w:rsid w:val="006506AE"/>
    <w:rsid w:val="00650AAC"/>
    <w:rsid w:val="00655E68"/>
    <w:rsid w:val="006623E7"/>
    <w:rsid w:val="00662B80"/>
    <w:rsid w:val="006630DF"/>
    <w:rsid w:val="00664CE1"/>
    <w:rsid w:val="00664E63"/>
    <w:rsid w:val="00666568"/>
    <w:rsid w:val="00667E69"/>
    <w:rsid w:val="0067288E"/>
    <w:rsid w:val="00672946"/>
    <w:rsid w:val="00672CD2"/>
    <w:rsid w:val="006733E2"/>
    <w:rsid w:val="00673BB3"/>
    <w:rsid w:val="00674CC8"/>
    <w:rsid w:val="006756F1"/>
    <w:rsid w:val="00681A78"/>
    <w:rsid w:val="00682720"/>
    <w:rsid w:val="006833F6"/>
    <w:rsid w:val="00683CAF"/>
    <w:rsid w:val="00684197"/>
    <w:rsid w:val="006844EE"/>
    <w:rsid w:val="00684D6F"/>
    <w:rsid w:val="006852C7"/>
    <w:rsid w:val="00687328"/>
    <w:rsid w:val="00692AA2"/>
    <w:rsid w:val="0069383D"/>
    <w:rsid w:val="00695A4B"/>
    <w:rsid w:val="00696567"/>
    <w:rsid w:val="006A0347"/>
    <w:rsid w:val="006A133F"/>
    <w:rsid w:val="006A15B0"/>
    <w:rsid w:val="006A50F5"/>
    <w:rsid w:val="006A7432"/>
    <w:rsid w:val="006A7948"/>
    <w:rsid w:val="006A7AB3"/>
    <w:rsid w:val="006B11A6"/>
    <w:rsid w:val="006B1F7C"/>
    <w:rsid w:val="006B38D2"/>
    <w:rsid w:val="006B49C7"/>
    <w:rsid w:val="006C1727"/>
    <w:rsid w:val="006C1E6A"/>
    <w:rsid w:val="006C1E71"/>
    <w:rsid w:val="006C2234"/>
    <w:rsid w:val="006C24F0"/>
    <w:rsid w:val="006C2AAB"/>
    <w:rsid w:val="006C32FD"/>
    <w:rsid w:val="006C3641"/>
    <w:rsid w:val="006C48B7"/>
    <w:rsid w:val="006C54BC"/>
    <w:rsid w:val="006C5544"/>
    <w:rsid w:val="006D0240"/>
    <w:rsid w:val="006D0BEF"/>
    <w:rsid w:val="006D0FCC"/>
    <w:rsid w:val="006D3702"/>
    <w:rsid w:val="006D4B54"/>
    <w:rsid w:val="006D65DA"/>
    <w:rsid w:val="006E03A3"/>
    <w:rsid w:val="006E0D57"/>
    <w:rsid w:val="006E2FED"/>
    <w:rsid w:val="006E4EC3"/>
    <w:rsid w:val="006E4F24"/>
    <w:rsid w:val="006E53AB"/>
    <w:rsid w:val="006E68A8"/>
    <w:rsid w:val="006F0AC0"/>
    <w:rsid w:val="006F1D3A"/>
    <w:rsid w:val="006F39D2"/>
    <w:rsid w:val="006F417F"/>
    <w:rsid w:val="006F51F3"/>
    <w:rsid w:val="006F594B"/>
    <w:rsid w:val="006F6061"/>
    <w:rsid w:val="006F61E4"/>
    <w:rsid w:val="006F6B40"/>
    <w:rsid w:val="006F76B3"/>
    <w:rsid w:val="006F7E21"/>
    <w:rsid w:val="0070033E"/>
    <w:rsid w:val="00703AA6"/>
    <w:rsid w:val="00704796"/>
    <w:rsid w:val="007047B0"/>
    <w:rsid w:val="007048E2"/>
    <w:rsid w:val="00705AF9"/>
    <w:rsid w:val="0070616B"/>
    <w:rsid w:val="00706FBB"/>
    <w:rsid w:val="00706FDA"/>
    <w:rsid w:val="0071018F"/>
    <w:rsid w:val="00711F9A"/>
    <w:rsid w:val="00713810"/>
    <w:rsid w:val="00715298"/>
    <w:rsid w:val="00716A17"/>
    <w:rsid w:val="0071746D"/>
    <w:rsid w:val="0071789D"/>
    <w:rsid w:val="007201D6"/>
    <w:rsid w:val="00720EE7"/>
    <w:rsid w:val="00722504"/>
    <w:rsid w:val="0072322D"/>
    <w:rsid w:val="00723E5B"/>
    <w:rsid w:val="00724832"/>
    <w:rsid w:val="00725003"/>
    <w:rsid w:val="007250A8"/>
    <w:rsid w:val="007258C8"/>
    <w:rsid w:val="00726387"/>
    <w:rsid w:val="007303A5"/>
    <w:rsid w:val="00730B3E"/>
    <w:rsid w:val="0073245D"/>
    <w:rsid w:val="0073271C"/>
    <w:rsid w:val="00732B14"/>
    <w:rsid w:val="00734070"/>
    <w:rsid w:val="0073420B"/>
    <w:rsid w:val="00734232"/>
    <w:rsid w:val="00734899"/>
    <w:rsid w:val="007357BE"/>
    <w:rsid w:val="007359B4"/>
    <w:rsid w:val="00735DA3"/>
    <w:rsid w:val="00735EB7"/>
    <w:rsid w:val="00736540"/>
    <w:rsid w:val="00737C8B"/>
    <w:rsid w:val="007416DA"/>
    <w:rsid w:val="00741B70"/>
    <w:rsid w:val="00743B1B"/>
    <w:rsid w:val="0074402F"/>
    <w:rsid w:val="007440CC"/>
    <w:rsid w:val="00744F15"/>
    <w:rsid w:val="0074760E"/>
    <w:rsid w:val="00747E9A"/>
    <w:rsid w:val="00751A6B"/>
    <w:rsid w:val="00754ABA"/>
    <w:rsid w:val="007559DB"/>
    <w:rsid w:val="00756632"/>
    <w:rsid w:val="00760F0D"/>
    <w:rsid w:val="00760F9F"/>
    <w:rsid w:val="0076232C"/>
    <w:rsid w:val="00762D41"/>
    <w:rsid w:val="007639A9"/>
    <w:rsid w:val="007648EA"/>
    <w:rsid w:val="00767726"/>
    <w:rsid w:val="00770B71"/>
    <w:rsid w:val="007715DA"/>
    <w:rsid w:val="00771C31"/>
    <w:rsid w:val="00772373"/>
    <w:rsid w:val="00772C82"/>
    <w:rsid w:val="007734A1"/>
    <w:rsid w:val="007734E3"/>
    <w:rsid w:val="007736FD"/>
    <w:rsid w:val="0077639C"/>
    <w:rsid w:val="00776EB1"/>
    <w:rsid w:val="007778D4"/>
    <w:rsid w:val="0078216C"/>
    <w:rsid w:val="00784E17"/>
    <w:rsid w:val="00785B1F"/>
    <w:rsid w:val="00786518"/>
    <w:rsid w:val="00787117"/>
    <w:rsid w:val="00790C50"/>
    <w:rsid w:val="00791C13"/>
    <w:rsid w:val="00792BF1"/>
    <w:rsid w:val="007930D6"/>
    <w:rsid w:val="00794069"/>
    <w:rsid w:val="00794115"/>
    <w:rsid w:val="007941D9"/>
    <w:rsid w:val="00794B62"/>
    <w:rsid w:val="00795131"/>
    <w:rsid w:val="00795354"/>
    <w:rsid w:val="00797FB1"/>
    <w:rsid w:val="007A1546"/>
    <w:rsid w:val="007A228C"/>
    <w:rsid w:val="007A2A00"/>
    <w:rsid w:val="007A368E"/>
    <w:rsid w:val="007A4010"/>
    <w:rsid w:val="007A45B2"/>
    <w:rsid w:val="007A5868"/>
    <w:rsid w:val="007A60F4"/>
    <w:rsid w:val="007A6736"/>
    <w:rsid w:val="007A7C0D"/>
    <w:rsid w:val="007B04CE"/>
    <w:rsid w:val="007B1CF3"/>
    <w:rsid w:val="007B3D87"/>
    <w:rsid w:val="007B598C"/>
    <w:rsid w:val="007B6871"/>
    <w:rsid w:val="007B6897"/>
    <w:rsid w:val="007B7086"/>
    <w:rsid w:val="007C0031"/>
    <w:rsid w:val="007C0764"/>
    <w:rsid w:val="007C1C13"/>
    <w:rsid w:val="007C3D33"/>
    <w:rsid w:val="007C4332"/>
    <w:rsid w:val="007C478F"/>
    <w:rsid w:val="007C7DE2"/>
    <w:rsid w:val="007D0209"/>
    <w:rsid w:val="007D16F4"/>
    <w:rsid w:val="007D220A"/>
    <w:rsid w:val="007D294A"/>
    <w:rsid w:val="007D395B"/>
    <w:rsid w:val="007D3D13"/>
    <w:rsid w:val="007D47D2"/>
    <w:rsid w:val="007D4E9D"/>
    <w:rsid w:val="007D53DC"/>
    <w:rsid w:val="007D6EC0"/>
    <w:rsid w:val="007D7E1D"/>
    <w:rsid w:val="007E0687"/>
    <w:rsid w:val="007E1423"/>
    <w:rsid w:val="007E19C5"/>
    <w:rsid w:val="007E1A75"/>
    <w:rsid w:val="007E34CC"/>
    <w:rsid w:val="007E37F2"/>
    <w:rsid w:val="007E4AD1"/>
    <w:rsid w:val="007E4AF2"/>
    <w:rsid w:val="007E5252"/>
    <w:rsid w:val="007E7D5D"/>
    <w:rsid w:val="007E7E14"/>
    <w:rsid w:val="007F0546"/>
    <w:rsid w:val="007F0DB8"/>
    <w:rsid w:val="007F1349"/>
    <w:rsid w:val="007F1680"/>
    <w:rsid w:val="007F1FD7"/>
    <w:rsid w:val="007F2069"/>
    <w:rsid w:val="007F3CD7"/>
    <w:rsid w:val="007F4E71"/>
    <w:rsid w:val="007F5C5D"/>
    <w:rsid w:val="007F616E"/>
    <w:rsid w:val="007F7AE1"/>
    <w:rsid w:val="00800E07"/>
    <w:rsid w:val="00802196"/>
    <w:rsid w:val="008053B2"/>
    <w:rsid w:val="0080587C"/>
    <w:rsid w:val="00806097"/>
    <w:rsid w:val="008063BA"/>
    <w:rsid w:val="0081133E"/>
    <w:rsid w:val="00812687"/>
    <w:rsid w:val="00813B1D"/>
    <w:rsid w:val="00813E14"/>
    <w:rsid w:val="008142E9"/>
    <w:rsid w:val="008174A8"/>
    <w:rsid w:val="00817F27"/>
    <w:rsid w:val="00820160"/>
    <w:rsid w:val="00821DFA"/>
    <w:rsid w:val="00823848"/>
    <w:rsid w:val="0082542B"/>
    <w:rsid w:val="008260B5"/>
    <w:rsid w:val="00827692"/>
    <w:rsid w:val="00833DE9"/>
    <w:rsid w:val="008356D5"/>
    <w:rsid w:val="00836871"/>
    <w:rsid w:val="00840D2E"/>
    <w:rsid w:val="008416C4"/>
    <w:rsid w:val="0084251E"/>
    <w:rsid w:val="00843664"/>
    <w:rsid w:val="00844B44"/>
    <w:rsid w:val="00846129"/>
    <w:rsid w:val="00846DD2"/>
    <w:rsid w:val="00851A2C"/>
    <w:rsid w:val="008523C2"/>
    <w:rsid w:val="008531A9"/>
    <w:rsid w:val="00854A73"/>
    <w:rsid w:val="00861C23"/>
    <w:rsid w:val="00863230"/>
    <w:rsid w:val="0086495F"/>
    <w:rsid w:val="00866497"/>
    <w:rsid w:val="008706E7"/>
    <w:rsid w:val="008717D8"/>
    <w:rsid w:val="0087188D"/>
    <w:rsid w:val="0087215C"/>
    <w:rsid w:val="00874F2C"/>
    <w:rsid w:val="008755AF"/>
    <w:rsid w:val="0087581D"/>
    <w:rsid w:val="00877239"/>
    <w:rsid w:val="008774D3"/>
    <w:rsid w:val="00880AEE"/>
    <w:rsid w:val="00881A28"/>
    <w:rsid w:val="00882EE8"/>
    <w:rsid w:val="00883AD0"/>
    <w:rsid w:val="00884296"/>
    <w:rsid w:val="00884A4D"/>
    <w:rsid w:val="00884B1E"/>
    <w:rsid w:val="00886D79"/>
    <w:rsid w:val="008875FE"/>
    <w:rsid w:val="00887F8E"/>
    <w:rsid w:val="00890195"/>
    <w:rsid w:val="00890B4F"/>
    <w:rsid w:val="00893193"/>
    <w:rsid w:val="00896234"/>
    <w:rsid w:val="00896AA2"/>
    <w:rsid w:val="00896B9A"/>
    <w:rsid w:val="00897B6A"/>
    <w:rsid w:val="00897E43"/>
    <w:rsid w:val="008A089A"/>
    <w:rsid w:val="008A09C5"/>
    <w:rsid w:val="008A3367"/>
    <w:rsid w:val="008A3855"/>
    <w:rsid w:val="008B2ED4"/>
    <w:rsid w:val="008C05B6"/>
    <w:rsid w:val="008C2559"/>
    <w:rsid w:val="008C3782"/>
    <w:rsid w:val="008C4731"/>
    <w:rsid w:val="008C559B"/>
    <w:rsid w:val="008C5738"/>
    <w:rsid w:val="008C736A"/>
    <w:rsid w:val="008C7EAD"/>
    <w:rsid w:val="008D14E9"/>
    <w:rsid w:val="008D1D10"/>
    <w:rsid w:val="008D3823"/>
    <w:rsid w:val="008D447F"/>
    <w:rsid w:val="008D4BEE"/>
    <w:rsid w:val="008D5106"/>
    <w:rsid w:val="008D5C2E"/>
    <w:rsid w:val="008D6152"/>
    <w:rsid w:val="008E24AF"/>
    <w:rsid w:val="008E5598"/>
    <w:rsid w:val="008E5C0C"/>
    <w:rsid w:val="008E66BF"/>
    <w:rsid w:val="008F049F"/>
    <w:rsid w:val="008F0F68"/>
    <w:rsid w:val="008F0F81"/>
    <w:rsid w:val="008F3311"/>
    <w:rsid w:val="008F443B"/>
    <w:rsid w:val="008F677A"/>
    <w:rsid w:val="009003B1"/>
    <w:rsid w:val="0090207D"/>
    <w:rsid w:val="009058AE"/>
    <w:rsid w:val="00905DE4"/>
    <w:rsid w:val="009063E3"/>
    <w:rsid w:val="00906F4E"/>
    <w:rsid w:val="0090765D"/>
    <w:rsid w:val="00911A54"/>
    <w:rsid w:val="00912276"/>
    <w:rsid w:val="00912AA5"/>
    <w:rsid w:val="00913072"/>
    <w:rsid w:val="009144DB"/>
    <w:rsid w:val="009149A2"/>
    <w:rsid w:val="009153F1"/>
    <w:rsid w:val="00915677"/>
    <w:rsid w:val="00915D01"/>
    <w:rsid w:val="00916171"/>
    <w:rsid w:val="00920BCF"/>
    <w:rsid w:val="00921097"/>
    <w:rsid w:val="00921725"/>
    <w:rsid w:val="00921A62"/>
    <w:rsid w:val="00922950"/>
    <w:rsid w:val="00923540"/>
    <w:rsid w:val="00924160"/>
    <w:rsid w:val="00925AE3"/>
    <w:rsid w:val="00926767"/>
    <w:rsid w:val="0092697E"/>
    <w:rsid w:val="00927DDD"/>
    <w:rsid w:val="0093045B"/>
    <w:rsid w:val="00931858"/>
    <w:rsid w:val="00931D86"/>
    <w:rsid w:val="00934412"/>
    <w:rsid w:val="00935D0A"/>
    <w:rsid w:val="00936184"/>
    <w:rsid w:val="009361D5"/>
    <w:rsid w:val="00937C02"/>
    <w:rsid w:val="009405D5"/>
    <w:rsid w:val="00940D9C"/>
    <w:rsid w:val="00943014"/>
    <w:rsid w:val="0094377F"/>
    <w:rsid w:val="00943DAF"/>
    <w:rsid w:val="00944559"/>
    <w:rsid w:val="00944BDE"/>
    <w:rsid w:val="0094518E"/>
    <w:rsid w:val="00945AEA"/>
    <w:rsid w:val="009461B6"/>
    <w:rsid w:val="009465AC"/>
    <w:rsid w:val="0095042A"/>
    <w:rsid w:val="00952A41"/>
    <w:rsid w:val="009601C1"/>
    <w:rsid w:val="009611F3"/>
    <w:rsid w:val="00961792"/>
    <w:rsid w:val="00963668"/>
    <w:rsid w:val="00964625"/>
    <w:rsid w:val="009659F4"/>
    <w:rsid w:val="00966316"/>
    <w:rsid w:val="00967514"/>
    <w:rsid w:val="00970D60"/>
    <w:rsid w:val="00974279"/>
    <w:rsid w:val="00974B02"/>
    <w:rsid w:val="0097509C"/>
    <w:rsid w:val="00975A7D"/>
    <w:rsid w:val="00976682"/>
    <w:rsid w:val="00980910"/>
    <w:rsid w:val="00984F36"/>
    <w:rsid w:val="00985280"/>
    <w:rsid w:val="00985819"/>
    <w:rsid w:val="0098608C"/>
    <w:rsid w:val="0098627C"/>
    <w:rsid w:val="009873A9"/>
    <w:rsid w:val="00987E60"/>
    <w:rsid w:val="00990CCD"/>
    <w:rsid w:val="00991408"/>
    <w:rsid w:val="009923A2"/>
    <w:rsid w:val="009946F5"/>
    <w:rsid w:val="00994779"/>
    <w:rsid w:val="00994F05"/>
    <w:rsid w:val="00995C28"/>
    <w:rsid w:val="009962AF"/>
    <w:rsid w:val="00996BE7"/>
    <w:rsid w:val="00997071"/>
    <w:rsid w:val="009A546B"/>
    <w:rsid w:val="009A5EC4"/>
    <w:rsid w:val="009A680B"/>
    <w:rsid w:val="009A6D58"/>
    <w:rsid w:val="009A7513"/>
    <w:rsid w:val="009A7ADC"/>
    <w:rsid w:val="009B08CA"/>
    <w:rsid w:val="009B1CB9"/>
    <w:rsid w:val="009B325B"/>
    <w:rsid w:val="009B38D5"/>
    <w:rsid w:val="009B4097"/>
    <w:rsid w:val="009B45A0"/>
    <w:rsid w:val="009B6B52"/>
    <w:rsid w:val="009C19B7"/>
    <w:rsid w:val="009C1F7D"/>
    <w:rsid w:val="009C226F"/>
    <w:rsid w:val="009C2B1D"/>
    <w:rsid w:val="009C401F"/>
    <w:rsid w:val="009C4EDE"/>
    <w:rsid w:val="009C53AF"/>
    <w:rsid w:val="009C5D49"/>
    <w:rsid w:val="009C5E4D"/>
    <w:rsid w:val="009C5ECB"/>
    <w:rsid w:val="009C7239"/>
    <w:rsid w:val="009D23B8"/>
    <w:rsid w:val="009D2E3E"/>
    <w:rsid w:val="009D3CF8"/>
    <w:rsid w:val="009D3D27"/>
    <w:rsid w:val="009D53F2"/>
    <w:rsid w:val="009D6B3C"/>
    <w:rsid w:val="009D7C51"/>
    <w:rsid w:val="009E0622"/>
    <w:rsid w:val="009E1315"/>
    <w:rsid w:val="009E13EF"/>
    <w:rsid w:val="009E1602"/>
    <w:rsid w:val="009E1A0E"/>
    <w:rsid w:val="009E2EB0"/>
    <w:rsid w:val="009E3F46"/>
    <w:rsid w:val="009E7599"/>
    <w:rsid w:val="009E75AC"/>
    <w:rsid w:val="009F12A8"/>
    <w:rsid w:val="009F2553"/>
    <w:rsid w:val="009F36BF"/>
    <w:rsid w:val="009F3980"/>
    <w:rsid w:val="009F4DF6"/>
    <w:rsid w:val="009F7B4B"/>
    <w:rsid w:val="009F7FC7"/>
    <w:rsid w:val="00A00190"/>
    <w:rsid w:val="00A0320A"/>
    <w:rsid w:val="00A03665"/>
    <w:rsid w:val="00A03C9E"/>
    <w:rsid w:val="00A0541D"/>
    <w:rsid w:val="00A05E10"/>
    <w:rsid w:val="00A05FE0"/>
    <w:rsid w:val="00A10243"/>
    <w:rsid w:val="00A103B8"/>
    <w:rsid w:val="00A111B6"/>
    <w:rsid w:val="00A11DE9"/>
    <w:rsid w:val="00A14B4F"/>
    <w:rsid w:val="00A14E5F"/>
    <w:rsid w:val="00A15A91"/>
    <w:rsid w:val="00A16721"/>
    <w:rsid w:val="00A2094D"/>
    <w:rsid w:val="00A20D44"/>
    <w:rsid w:val="00A2286C"/>
    <w:rsid w:val="00A24A3F"/>
    <w:rsid w:val="00A252B6"/>
    <w:rsid w:val="00A318B6"/>
    <w:rsid w:val="00A32DB0"/>
    <w:rsid w:val="00A42A99"/>
    <w:rsid w:val="00A438F2"/>
    <w:rsid w:val="00A43C28"/>
    <w:rsid w:val="00A4489A"/>
    <w:rsid w:val="00A4494B"/>
    <w:rsid w:val="00A46B2E"/>
    <w:rsid w:val="00A46C65"/>
    <w:rsid w:val="00A47530"/>
    <w:rsid w:val="00A47602"/>
    <w:rsid w:val="00A504AA"/>
    <w:rsid w:val="00A507B7"/>
    <w:rsid w:val="00A5151A"/>
    <w:rsid w:val="00A5288A"/>
    <w:rsid w:val="00A529E2"/>
    <w:rsid w:val="00A52C5D"/>
    <w:rsid w:val="00A54715"/>
    <w:rsid w:val="00A54B95"/>
    <w:rsid w:val="00A55B0D"/>
    <w:rsid w:val="00A55C26"/>
    <w:rsid w:val="00A57FD8"/>
    <w:rsid w:val="00A60D46"/>
    <w:rsid w:val="00A61295"/>
    <w:rsid w:val="00A6147C"/>
    <w:rsid w:val="00A619A9"/>
    <w:rsid w:val="00A6327F"/>
    <w:rsid w:val="00A6632B"/>
    <w:rsid w:val="00A67FE0"/>
    <w:rsid w:val="00A70F8B"/>
    <w:rsid w:val="00A71409"/>
    <w:rsid w:val="00A72D4F"/>
    <w:rsid w:val="00A73A67"/>
    <w:rsid w:val="00A74752"/>
    <w:rsid w:val="00A769A3"/>
    <w:rsid w:val="00A771FD"/>
    <w:rsid w:val="00A776D9"/>
    <w:rsid w:val="00A80DF0"/>
    <w:rsid w:val="00A81194"/>
    <w:rsid w:val="00A823F6"/>
    <w:rsid w:val="00A824F8"/>
    <w:rsid w:val="00A84B41"/>
    <w:rsid w:val="00A852F9"/>
    <w:rsid w:val="00A86BBC"/>
    <w:rsid w:val="00A87BA5"/>
    <w:rsid w:val="00A91A3E"/>
    <w:rsid w:val="00A91DF7"/>
    <w:rsid w:val="00A924D8"/>
    <w:rsid w:val="00A92663"/>
    <w:rsid w:val="00A96E91"/>
    <w:rsid w:val="00A97459"/>
    <w:rsid w:val="00AA0A89"/>
    <w:rsid w:val="00AA236B"/>
    <w:rsid w:val="00AA2670"/>
    <w:rsid w:val="00AA388A"/>
    <w:rsid w:val="00AA6EF8"/>
    <w:rsid w:val="00AA71BF"/>
    <w:rsid w:val="00AB18A9"/>
    <w:rsid w:val="00AB32E3"/>
    <w:rsid w:val="00AB4FEC"/>
    <w:rsid w:val="00AB555A"/>
    <w:rsid w:val="00AB5A38"/>
    <w:rsid w:val="00AB722A"/>
    <w:rsid w:val="00AB7364"/>
    <w:rsid w:val="00AB7E59"/>
    <w:rsid w:val="00AC01AA"/>
    <w:rsid w:val="00AC1142"/>
    <w:rsid w:val="00AC17DF"/>
    <w:rsid w:val="00AC2A2A"/>
    <w:rsid w:val="00AC3935"/>
    <w:rsid w:val="00AC4F72"/>
    <w:rsid w:val="00AC526D"/>
    <w:rsid w:val="00AC5FC4"/>
    <w:rsid w:val="00AC78B1"/>
    <w:rsid w:val="00AD0273"/>
    <w:rsid w:val="00AD50AA"/>
    <w:rsid w:val="00AD56BF"/>
    <w:rsid w:val="00AD7296"/>
    <w:rsid w:val="00AD74D4"/>
    <w:rsid w:val="00AE0B5F"/>
    <w:rsid w:val="00AE2F5A"/>
    <w:rsid w:val="00AE3826"/>
    <w:rsid w:val="00AE4B6A"/>
    <w:rsid w:val="00AE5144"/>
    <w:rsid w:val="00AE53D9"/>
    <w:rsid w:val="00AE58E6"/>
    <w:rsid w:val="00AE655C"/>
    <w:rsid w:val="00AE71CE"/>
    <w:rsid w:val="00AE7469"/>
    <w:rsid w:val="00AE7BE4"/>
    <w:rsid w:val="00AF029F"/>
    <w:rsid w:val="00AF2EF7"/>
    <w:rsid w:val="00AF3778"/>
    <w:rsid w:val="00AF4C49"/>
    <w:rsid w:val="00AF4F21"/>
    <w:rsid w:val="00AF57EB"/>
    <w:rsid w:val="00AF5905"/>
    <w:rsid w:val="00AF741A"/>
    <w:rsid w:val="00AF7DB9"/>
    <w:rsid w:val="00B01736"/>
    <w:rsid w:val="00B021DF"/>
    <w:rsid w:val="00B02351"/>
    <w:rsid w:val="00B02535"/>
    <w:rsid w:val="00B0329C"/>
    <w:rsid w:val="00B03603"/>
    <w:rsid w:val="00B03EB2"/>
    <w:rsid w:val="00B04161"/>
    <w:rsid w:val="00B056F9"/>
    <w:rsid w:val="00B05DBB"/>
    <w:rsid w:val="00B064E2"/>
    <w:rsid w:val="00B06820"/>
    <w:rsid w:val="00B06A62"/>
    <w:rsid w:val="00B0758A"/>
    <w:rsid w:val="00B07707"/>
    <w:rsid w:val="00B07F1A"/>
    <w:rsid w:val="00B102E3"/>
    <w:rsid w:val="00B10BA2"/>
    <w:rsid w:val="00B11E3D"/>
    <w:rsid w:val="00B12626"/>
    <w:rsid w:val="00B13355"/>
    <w:rsid w:val="00B13D67"/>
    <w:rsid w:val="00B14137"/>
    <w:rsid w:val="00B150BC"/>
    <w:rsid w:val="00B15236"/>
    <w:rsid w:val="00B1647A"/>
    <w:rsid w:val="00B17E82"/>
    <w:rsid w:val="00B20997"/>
    <w:rsid w:val="00B2113F"/>
    <w:rsid w:val="00B25221"/>
    <w:rsid w:val="00B260E8"/>
    <w:rsid w:val="00B302D9"/>
    <w:rsid w:val="00B30D50"/>
    <w:rsid w:val="00B3195E"/>
    <w:rsid w:val="00B34E39"/>
    <w:rsid w:val="00B37284"/>
    <w:rsid w:val="00B37D09"/>
    <w:rsid w:val="00B40021"/>
    <w:rsid w:val="00B4057A"/>
    <w:rsid w:val="00B44406"/>
    <w:rsid w:val="00B44890"/>
    <w:rsid w:val="00B454C4"/>
    <w:rsid w:val="00B4672C"/>
    <w:rsid w:val="00B468D3"/>
    <w:rsid w:val="00B476FC"/>
    <w:rsid w:val="00B479D1"/>
    <w:rsid w:val="00B5080A"/>
    <w:rsid w:val="00B508FD"/>
    <w:rsid w:val="00B54883"/>
    <w:rsid w:val="00B55263"/>
    <w:rsid w:val="00B55E20"/>
    <w:rsid w:val="00B575BA"/>
    <w:rsid w:val="00B6004F"/>
    <w:rsid w:val="00B60129"/>
    <w:rsid w:val="00B60320"/>
    <w:rsid w:val="00B60C61"/>
    <w:rsid w:val="00B61D91"/>
    <w:rsid w:val="00B61F91"/>
    <w:rsid w:val="00B6486F"/>
    <w:rsid w:val="00B6496A"/>
    <w:rsid w:val="00B64E36"/>
    <w:rsid w:val="00B65BAD"/>
    <w:rsid w:val="00B66618"/>
    <w:rsid w:val="00B66839"/>
    <w:rsid w:val="00B6765A"/>
    <w:rsid w:val="00B67711"/>
    <w:rsid w:val="00B72B81"/>
    <w:rsid w:val="00B746AA"/>
    <w:rsid w:val="00B74C1D"/>
    <w:rsid w:val="00B758AB"/>
    <w:rsid w:val="00B76429"/>
    <w:rsid w:val="00B7706A"/>
    <w:rsid w:val="00B810A1"/>
    <w:rsid w:val="00B84E8E"/>
    <w:rsid w:val="00B86702"/>
    <w:rsid w:val="00B87F83"/>
    <w:rsid w:val="00B87FD8"/>
    <w:rsid w:val="00B90B14"/>
    <w:rsid w:val="00B90D7A"/>
    <w:rsid w:val="00B91487"/>
    <w:rsid w:val="00B931BF"/>
    <w:rsid w:val="00B956D4"/>
    <w:rsid w:val="00B964C7"/>
    <w:rsid w:val="00B97173"/>
    <w:rsid w:val="00B976B5"/>
    <w:rsid w:val="00BA0D38"/>
    <w:rsid w:val="00BA10F8"/>
    <w:rsid w:val="00BA2117"/>
    <w:rsid w:val="00BA2977"/>
    <w:rsid w:val="00BA2BDC"/>
    <w:rsid w:val="00BA3E50"/>
    <w:rsid w:val="00BA6043"/>
    <w:rsid w:val="00BA7432"/>
    <w:rsid w:val="00BA7BEF"/>
    <w:rsid w:val="00BB0383"/>
    <w:rsid w:val="00BB03E6"/>
    <w:rsid w:val="00BB1C11"/>
    <w:rsid w:val="00BB204C"/>
    <w:rsid w:val="00BB48BD"/>
    <w:rsid w:val="00BB4BC2"/>
    <w:rsid w:val="00BB7C1F"/>
    <w:rsid w:val="00BC0E89"/>
    <w:rsid w:val="00BC105F"/>
    <w:rsid w:val="00BC1AA0"/>
    <w:rsid w:val="00BC1C4E"/>
    <w:rsid w:val="00BC3835"/>
    <w:rsid w:val="00BC55BF"/>
    <w:rsid w:val="00BC6D5D"/>
    <w:rsid w:val="00BC7EB9"/>
    <w:rsid w:val="00BD2643"/>
    <w:rsid w:val="00BD42C2"/>
    <w:rsid w:val="00BD43CD"/>
    <w:rsid w:val="00BD6464"/>
    <w:rsid w:val="00BD6558"/>
    <w:rsid w:val="00BD7287"/>
    <w:rsid w:val="00BD7B60"/>
    <w:rsid w:val="00BE02FD"/>
    <w:rsid w:val="00BE08BF"/>
    <w:rsid w:val="00BE1731"/>
    <w:rsid w:val="00BE2209"/>
    <w:rsid w:val="00BE33B1"/>
    <w:rsid w:val="00BE3A50"/>
    <w:rsid w:val="00BE3C0E"/>
    <w:rsid w:val="00BE54B5"/>
    <w:rsid w:val="00BE63B5"/>
    <w:rsid w:val="00BE6F41"/>
    <w:rsid w:val="00BE7A31"/>
    <w:rsid w:val="00BE7D15"/>
    <w:rsid w:val="00BF0E1B"/>
    <w:rsid w:val="00BF1996"/>
    <w:rsid w:val="00BF1F7C"/>
    <w:rsid w:val="00BF2C18"/>
    <w:rsid w:val="00BF3214"/>
    <w:rsid w:val="00BF4101"/>
    <w:rsid w:val="00BF4748"/>
    <w:rsid w:val="00BF5971"/>
    <w:rsid w:val="00BF62EF"/>
    <w:rsid w:val="00BF71DE"/>
    <w:rsid w:val="00BF7E5F"/>
    <w:rsid w:val="00C00DB1"/>
    <w:rsid w:val="00C01C48"/>
    <w:rsid w:val="00C03181"/>
    <w:rsid w:val="00C04648"/>
    <w:rsid w:val="00C046CD"/>
    <w:rsid w:val="00C050BB"/>
    <w:rsid w:val="00C065C6"/>
    <w:rsid w:val="00C065FD"/>
    <w:rsid w:val="00C06FED"/>
    <w:rsid w:val="00C07FBD"/>
    <w:rsid w:val="00C14E2A"/>
    <w:rsid w:val="00C15867"/>
    <w:rsid w:val="00C17298"/>
    <w:rsid w:val="00C20A39"/>
    <w:rsid w:val="00C20FB5"/>
    <w:rsid w:val="00C21D94"/>
    <w:rsid w:val="00C2296D"/>
    <w:rsid w:val="00C229B5"/>
    <w:rsid w:val="00C22A04"/>
    <w:rsid w:val="00C23155"/>
    <w:rsid w:val="00C2435F"/>
    <w:rsid w:val="00C25C43"/>
    <w:rsid w:val="00C302DD"/>
    <w:rsid w:val="00C30F10"/>
    <w:rsid w:val="00C33206"/>
    <w:rsid w:val="00C334CC"/>
    <w:rsid w:val="00C33FF9"/>
    <w:rsid w:val="00C349CA"/>
    <w:rsid w:val="00C34E1F"/>
    <w:rsid w:val="00C40C41"/>
    <w:rsid w:val="00C42BF4"/>
    <w:rsid w:val="00C43175"/>
    <w:rsid w:val="00C43EF4"/>
    <w:rsid w:val="00C44226"/>
    <w:rsid w:val="00C447EC"/>
    <w:rsid w:val="00C45885"/>
    <w:rsid w:val="00C4641F"/>
    <w:rsid w:val="00C4698C"/>
    <w:rsid w:val="00C479D7"/>
    <w:rsid w:val="00C50F22"/>
    <w:rsid w:val="00C52B53"/>
    <w:rsid w:val="00C53B4F"/>
    <w:rsid w:val="00C53CE9"/>
    <w:rsid w:val="00C56223"/>
    <w:rsid w:val="00C57971"/>
    <w:rsid w:val="00C6006C"/>
    <w:rsid w:val="00C64081"/>
    <w:rsid w:val="00C6558B"/>
    <w:rsid w:val="00C667B5"/>
    <w:rsid w:val="00C67A87"/>
    <w:rsid w:val="00C7135D"/>
    <w:rsid w:val="00C71BC0"/>
    <w:rsid w:val="00C71DE8"/>
    <w:rsid w:val="00C730F9"/>
    <w:rsid w:val="00C73BE7"/>
    <w:rsid w:val="00C73C42"/>
    <w:rsid w:val="00C73EFF"/>
    <w:rsid w:val="00C74E8E"/>
    <w:rsid w:val="00C76A61"/>
    <w:rsid w:val="00C76BA4"/>
    <w:rsid w:val="00C77B53"/>
    <w:rsid w:val="00C804BE"/>
    <w:rsid w:val="00C80CC7"/>
    <w:rsid w:val="00C8108B"/>
    <w:rsid w:val="00C81BCC"/>
    <w:rsid w:val="00C82F90"/>
    <w:rsid w:val="00C83A48"/>
    <w:rsid w:val="00C848EA"/>
    <w:rsid w:val="00C85865"/>
    <w:rsid w:val="00C85E85"/>
    <w:rsid w:val="00C862B9"/>
    <w:rsid w:val="00C91A5B"/>
    <w:rsid w:val="00C92A1A"/>
    <w:rsid w:val="00C92C8C"/>
    <w:rsid w:val="00CA2EAE"/>
    <w:rsid w:val="00CA34D4"/>
    <w:rsid w:val="00CA3562"/>
    <w:rsid w:val="00CA3A9B"/>
    <w:rsid w:val="00CA4AC1"/>
    <w:rsid w:val="00CA5D94"/>
    <w:rsid w:val="00CA6F72"/>
    <w:rsid w:val="00CB0316"/>
    <w:rsid w:val="00CB0317"/>
    <w:rsid w:val="00CB0824"/>
    <w:rsid w:val="00CB0B11"/>
    <w:rsid w:val="00CB0F0C"/>
    <w:rsid w:val="00CB2349"/>
    <w:rsid w:val="00CB2416"/>
    <w:rsid w:val="00CB2E8D"/>
    <w:rsid w:val="00CB46C1"/>
    <w:rsid w:val="00CB499C"/>
    <w:rsid w:val="00CB5354"/>
    <w:rsid w:val="00CB5E30"/>
    <w:rsid w:val="00CB71F3"/>
    <w:rsid w:val="00CB7476"/>
    <w:rsid w:val="00CC14A1"/>
    <w:rsid w:val="00CC1A94"/>
    <w:rsid w:val="00CC2064"/>
    <w:rsid w:val="00CC2C7E"/>
    <w:rsid w:val="00CC38F8"/>
    <w:rsid w:val="00CC4AE5"/>
    <w:rsid w:val="00CC57DD"/>
    <w:rsid w:val="00CC6A14"/>
    <w:rsid w:val="00CC6E10"/>
    <w:rsid w:val="00CC70A3"/>
    <w:rsid w:val="00CC7F83"/>
    <w:rsid w:val="00CD0727"/>
    <w:rsid w:val="00CD0DAB"/>
    <w:rsid w:val="00CD53C3"/>
    <w:rsid w:val="00CD55DA"/>
    <w:rsid w:val="00CD574E"/>
    <w:rsid w:val="00CE0C5E"/>
    <w:rsid w:val="00CE3008"/>
    <w:rsid w:val="00CE46DA"/>
    <w:rsid w:val="00CE4C22"/>
    <w:rsid w:val="00CE5F31"/>
    <w:rsid w:val="00CE63CC"/>
    <w:rsid w:val="00CE756E"/>
    <w:rsid w:val="00CE7A7F"/>
    <w:rsid w:val="00CF038D"/>
    <w:rsid w:val="00CF2563"/>
    <w:rsid w:val="00CF3389"/>
    <w:rsid w:val="00CF41EC"/>
    <w:rsid w:val="00CF5359"/>
    <w:rsid w:val="00CF59C4"/>
    <w:rsid w:val="00CF5D04"/>
    <w:rsid w:val="00CF613E"/>
    <w:rsid w:val="00CF6FD8"/>
    <w:rsid w:val="00D039B1"/>
    <w:rsid w:val="00D03C0F"/>
    <w:rsid w:val="00D04DE4"/>
    <w:rsid w:val="00D04ECA"/>
    <w:rsid w:val="00D063F1"/>
    <w:rsid w:val="00D120F7"/>
    <w:rsid w:val="00D13B81"/>
    <w:rsid w:val="00D14F22"/>
    <w:rsid w:val="00D15994"/>
    <w:rsid w:val="00D15F41"/>
    <w:rsid w:val="00D20592"/>
    <w:rsid w:val="00D21677"/>
    <w:rsid w:val="00D218DE"/>
    <w:rsid w:val="00D22708"/>
    <w:rsid w:val="00D22B6C"/>
    <w:rsid w:val="00D24723"/>
    <w:rsid w:val="00D249C4"/>
    <w:rsid w:val="00D25137"/>
    <w:rsid w:val="00D2603D"/>
    <w:rsid w:val="00D2683C"/>
    <w:rsid w:val="00D31021"/>
    <w:rsid w:val="00D31777"/>
    <w:rsid w:val="00D3345F"/>
    <w:rsid w:val="00D33CBB"/>
    <w:rsid w:val="00D35F8B"/>
    <w:rsid w:val="00D42237"/>
    <w:rsid w:val="00D42E34"/>
    <w:rsid w:val="00D44762"/>
    <w:rsid w:val="00D460BC"/>
    <w:rsid w:val="00D46A6B"/>
    <w:rsid w:val="00D4718A"/>
    <w:rsid w:val="00D476D1"/>
    <w:rsid w:val="00D50D20"/>
    <w:rsid w:val="00D50D31"/>
    <w:rsid w:val="00D522B7"/>
    <w:rsid w:val="00D55B3D"/>
    <w:rsid w:val="00D56B9A"/>
    <w:rsid w:val="00D57918"/>
    <w:rsid w:val="00D57FD0"/>
    <w:rsid w:val="00D60CA1"/>
    <w:rsid w:val="00D61859"/>
    <w:rsid w:val="00D61A6E"/>
    <w:rsid w:val="00D620FF"/>
    <w:rsid w:val="00D631C2"/>
    <w:rsid w:val="00D63524"/>
    <w:rsid w:val="00D6413E"/>
    <w:rsid w:val="00D644A6"/>
    <w:rsid w:val="00D64B29"/>
    <w:rsid w:val="00D65F44"/>
    <w:rsid w:val="00D712B4"/>
    <w:rsid w:val="00D71723"/>
    <w:rsid w:val="00D731B5"/>
    <w:rsid w:val="00D737EA"/>
    <w:rsid w:val="00D73BA6"/>
    <w:rsid w:val="00D73DC6"/>
    <w:rsid w:val="00D7430E"/>
    <w:rsid w:val="00D74C1A"/>
    <w:rsid w:val="00D75205"/>
    <w:rsid w:val="00D754C1"/>
    <w:rsid w:val="00D75F8C"/>
    <w:rsid w:val="00D77A35"/>
    <w:rsid w:val="00D800D5"/>
    <w:rsid w:val="00D80CCC"/>
    <w:rsid w:val="00D80E9E"/>
    <w:rsid w:val="00D81494"/>
    <w:rsid w:val="00D81B3E"/>
    <w:rsid w:val="00D8332A"/>
    <w:rsid w:val="00D85512"/>
    <w:rsid w:val="00D90C70"/>
    <w:rsid w:val="00D90E49"/>
    <w:rsid w:val="00D92673"/>
    <w:rsid w:val="00D94E93"/>
    <w:rsid w:val="00DA11A5"/>
    <w:rsid w:val="00DA166F"/>
    <w:rsid w:val="00DA29D5"/>
    <w:rsid w:val="00DA4DC8"/>
    <w:rsid w:val="00DA53FF"/>
    <w:rsid w:val="00DA7718"/>
    <w:rsid w:val="00DB297C"/>
    <w:rsid w:val="00DB35CF"/>
    <w:rsid w:val="00DB6539"/>
    <w:rsid w:val="00DB6B91"/>
    <w:rsid w:val="00DB765B"/>
    <w:rsid w:val="00DB7900"/>
    <w:rsid w:val="00DB7F4F"/>
    <w:rsid w:val="00DC09BE"/>
    <w:rsid w:val="00DC2A72"/>
    <w:rsid w:val="00DC692A"/>
    <w:rsid w:val="00DC6A10"/>
    <w:rsid w:val="00DC6D65"/>
    <w:rsid w:val="00DD21ED"/>
    <w:rsid w:val="00DD49C9"/>
    <w:rsid w:val="00DD502B"/>
    <w:rsid w:val="00DD6BE9"/>
    <w:rsid w:val="00DE13F5"/>
    <w:rsid w:val="00DE19ED"/>
    <w:rsid w:val="00DE1D5E"/>
    <w:rsid w:val="00DE1E85"/>
    <w:rsid w:val="00DE258C"/>
    <w:rsid w:val="00DE2CC3"/>
    <w:rsid w:val="00DE2EB8"/>
    <w:rsid w:val="00DE350C"/>
    <w:rsid w:val="00DE3835"/>
    <w:rsid w:val="00DE3F39"/>
    <w:rsid w:val="00DE4AE0"/>
    <w:rsid w:val="00DE562F"/>
    <w:rsid w:val="00DE6236"/>
    <w:rsid w:val="00DE657E"/>
    <w:rsid w:val="00DE7307"/>
    <w:rsid w:val="00DF1687"/>
    <w:rsid w:val="00DF1D98"/>
    <w:rsid w:val="00DF44C1"/>
    <w:rsid w:val="00DF4704"/>
    <w:rsid w:val="00DF6528"/>
    <w:rsid w:val="00E00A51"/>
    <w:rsid w:val="00E013D5"/>
    <w:rsid w:val="00E024AA"/>
    <w:rsid w:val="00E04BA4"/>
    <w:rsid w:val="00E06673"/>
    <w:rsid w:val="00E06D22"/>
    <w:rsid w:val="00E07109"/>
    <w:rsid w:val="00E07EA0"/>
    <w:rsid w:val="00E105AF"/>
    <w:rsid w:val="00E106C4"/>
    <w:rsid w:val="00E10975"/>
    <w:rsid w:val="00E10FE3"/>
    <w:rsid w:val="00E125FB"/>
    <w:rsid w:val="00E14D1D"/>
    <w:rsid w:val="00E14E53"/>
    <w:rsid w:val="00E15101"/>
    <w:rsid w:val="00E15579"/>
    <w:rsid w:val="00E1690E"/>
    <w:rsid w:val="00E1693E"/>
    <w:rsid w:val="00E16D12"/>
    <w:rsid w:val="00E16E45"/>
    <w:rsid w:val="00E20584"/>
    <w:rsid w:val="00E217AA"/>
    <w:rsid w:val="00E22CBF"/>
    <w:rsid w:val="00E24535"/>
    <w:rsid w:val="00E250F1"/>
    <w:rsid w:val="00E25408"/>
    <w:rsid w:val="00E26496"/>
    <w:rsid w:val="00E2670D"/>
    <w:rsid w:val="00E26B1A"/>
    <w:rsid w:val="00E27022"/>
    <w:rsid w:val="00E311D1"/>
    <w:rsid w:val="00E329B6"/>
    <w:rsid w:val="00E32E6B"/>
    <w:rsid w:val="00E33106"/>
    <w:rsid w:val="00E33447"/>
    <w:rsid w:val="00E3550D"/>
    <w:rsid w:val="00E35B4E"/>
    <w:rsid w:val="00E4458A"/>
    <w:rsid w:val="00E446C6"/>
    <w:rsid w:val="00E47141"/>
    <w:rsid w:val="00E50035"/>
    <w:rsid w:val="00E529A3"/>
    <w:rsid w:val="00E53175"/>
    <w:rsid w:val="00E53C1D"/>
    <w:rsid w:val="00E55799"/>
    <w:rsid w:val="00E57893"/>
    <w:rsid w:val="00E6125E"/>
    <w:rsid w:val="00E614E0"/>
    <w:rsid w:val="00E642D2"/>
    <w:rsid w:val="00E65435"/>
    <w:rsid w:val="00E659D7"/>
    <w:rsid w:val="00E65C9C"/>
    <w:rsid w:val="00E66B33"/>
    <w:rsid w:val="00E70439"/>
    <w:rsid w:val="00E70DC3"/>
    <w:rsid w:val="00E72DD6"/>
    <w:rsid w:val="00E73C96"/>
    <w:rsid w:val="00E73F7F"/>
    <w:rsid w:val="00E74383"/>
    <w:rsid w:val="00E746D5"/>
    <w:rsid w:val="00E76BE9"/>
    <w:rsid w:val="00E80718"/>
    <w:rsid w:val="00E812BB"/>
    <w:rsid w:val="00E8137F"/>
    <w:rsid w:val="00E84923"/>
    <w:rsid w:val="00E8517D"/>
    <w:rsid w:val="00E86C2C"/>
    <w:rsid w:val="00E87726"/>
    <w:rsid w:val="00E907C9"/>
    <w:rsid w:val="00E9374C"/>
    <w:rsid w:val="00E94320"/>
    <w:rsid w:val="00E965E3"/>
    <w:rsid w:val="00EA0845"/>
    <w:rsid w:val="00EA2887"/>
    <w:rsid w:val="00EA429F"/>
    <w:rsid w:val="00EA4F9E"/>
    <w:rsid w:val="00EA5557"/>
    <w:rsid w:val="00EA6D3B"/>
    <w:rsid w:val="00EB00AD"/>
    <w:rsid w:val="00EB03E7"/>
    <w:rsid w:val="00EB10BD"/>
    <w:rsid w:val="00EB136C"/>
    <w:rsid w:val="00EB3D59"/>
    <w:rsid w:val="00EB480E"/>
    <w:rsid w:val="00EB4C44"/>
    <w:rsid w:val="00EB5EC6"/>
    <w:rsid w:val="00EB776C"/>
    <w:rsid w:val="00EB7FC9"/>
    <w:rsid w:val="00EC0DAE"/>
    <w:rsid w:val="00EC2060"/>
    <w:rsid w:val="00EC36C4"/>
    <w:rsid w:val="00EC4992"/>
    <w:rsid w:val="00ED06E1"/>
    <w:rsid w:val="00ED1E6E"/>
    <w:rsid w:val="00ED257B"/>
    <w:rsid w:val="00ED39DF"/>
    <w:rsid w:val="00ED3A89"/>
    <w:rsid w:val="00ED408D"/>
    <w:rsid w:val="00ED45F1"/>
    <w:rsid w:val="00ED490B"/>
    <w:rsid w:val="00ED7137"/>
    <w:rsid w:val="00ED7A2B"/>
    <w:rsid w:val="00EE191C"/>
    <w:rsid w:val="00EE2119"/>
    <w:rsid w:val="00EE28B9"/>
    <w:rsid w:val="00EE4F2A"/>
    <w:rsid w:val="00EE7380"/>
    <w:rsid w:val="00EF0901"/>
    <w:rsid w:val="00EF258F"/>
    <w:rsid w:val="00EF3175"/>
    <w:rsid w:val="00EF373A"/>
    <w:rsid w:val="00EF4408"/>
    <w:rsid w:val="00EF4CFE"/>
    <w:rsid w:val="00EF518E"/>
    <w:rsid w:val="00EF5684"/>
    <w:rsid w:val="00EF65CE"/>
    <w:rsid w:val="00EF705B"/>
    <w:rsid w:val="00F01CE5"/>
    <w:rsid w:val="00F028B2"/>
    <w:rsid w:val="00F030ED"/>
    <w:rsid w:val="00F036EB"/>
    <w:rsid w:val="00F036FF"/>
    <w:rsid w:val="00F03BD5"/>
    <w:rsid w:val="00F0459E"/>
    <w:rsid w:val="00F04EEC"/>
    <w:rsid w:val="00F064EF"/>
    <w:rsid w:val="00F07236"/>
    <w:rsid w:val="00F12109"/>
    <w:rsid w:val="00F1248E"/>
    <w:rsid w:val="00F12CA2"/>
    <w:rsid w:val="00F14041"/>
    <w:rsid w:val="00F1508A"/>
    <w:rsid w:val="00F2090A"/>
    <w:rsid w:val="00F21088"/>
    <w:rsid w:val="00F2351E"/>
    <w:rsid w:val="00F23BC5"/>
    <w:rsid w:val="00F244F9"/>
    <w:rsid w:val="00F24F28"/>
    <w:rsid w:val="00F269BB"/>
    <w:rsid w:val="00F269E1"/>
    <w:rsid w:val="00F275C8"/>
    <w:rsid w:val="00F30BE5"/>
    <w:rsid w:val="00F30E66"/>
    <w:rsid w:val="00F327E7"/>
    <w:rsid w:val="00F32A5F"/>
    <w:rsid w:val="00F33822"/>
    <w:rsid w:val="00F34966"/>
    <w:rsid w:val="00F35284"/>
    <w:rsid w:val="00F35746"/>
    <w:rsid w:val="00F36371"/>
    <w:rsid w:val="00F36C78"/>
    <w:rsid w:val="00F374E0"/>
    <w:rsid w:val="00F37BDF"/>
    <w:rsid w:val="00F4101B"/>
    <w:rsid w:val="00F41701"/>
    <w:rsid w:val="00F435B3"/>
    <w:rsid w:val="00F436A3"/>
    <w:rsid w:val="00F447C7"/>
    <w:rsid w:val="00F45B48"/>
    <w:rsid w:val="00F4632A"/>
    <w:rsid w:val="00F47535"/>
    <w:rsid w:val="00F47788"/>
    <w:rsid w:val="00F52BFB"/>
    <w:rsid w:val="00F554A9"/>
    <w:rsid w:val="00F5652E"/>
    <w:rsid w:val="00F60CC4"/>
    <w:rsid w:val="00F63AE1"/>
    <w:rsid w:val="00F65116"/>
    <w:rsid w:val="00F65506"/>
    <w:rsid w:val="00F65DD5"/>
    <w:rsid w:val="00F67DC0"/>
    <w:rsid w:val="00F70C2D"/>
    <w:rsid w:val="00F70DCB"/>
    <w:rsid w:val="00F71092"/>
    <w:rsid w:val="00F716FD"/>
    <w:rsid w:val="00F721B6"/>
    <w:rsid w:val="00F72392"/>
    <w:rsid w:val="00F73659"/>
    <w:rsid w:val="00F75C5F"/>
    <w:rsid w:val="00F75D9F"/>
    <w:rsid w:val="00F76F44"/>
    <w:rsid w:val="00F80355"/>
    <w:rsid w:val="00F80496"/>
    <w:rsid w:val="00F81E24"/>
    <w:rsid w:val="00F824A0"/>
    <w:rsid w:val="00F84557"/>
    <w:rsid w:val="00F8762C"/>
    <w:rsid w:val="00F90563"/>
    <w:rsid w:val="00F9058C"/>
    <w:rsid w:val="00F9171C"/>
    <w:rsid w:val="00F91A78"/>
    <w:rsid w:val="00F924A5"/>
    <w:rsid w:val="00F9314E"/>
    <w:rsid w:val="00F9601D"/>
    <w:rsid w:val="00F9608C"/>
    <w:rsid w:val="00FA1805"/>
    <w:rsid w:val="00FA2474"/>
    <w:rsid w:val="00FA2652"/>
    <w:rsid w:val="00FA29EE"/>
    <w:rsid w:val="00FA31C1"/>
    <w:rsid w:val="00FA386C"/>
    <w:rsid w:val="00FA4B4C"/>
    <w:rsid w:val="00FA54D3"/>
    <w:rsid w:val="00FA56BF"/>
    <w:rsid w:val="00FA6349"/>
    <w:rsid w:val="00FB0008"/>
    <w:rsid w:val="00FB0C81"/>
    <w:rsid w:val="00FB1465"/>
    <w:rsid w:val="00FB1E30"/>
    <w:rsid w:val="00FB1F17"/>
    <w:rsid w:val="00FB3B8D"/>
    <w:rsid w:val="00FB4AAB"/>
    <w:rsid w:val="00FB4CD5"/>
    <w:rsid w:val="00FC0BBD"/>
    <w:rsid w:val="00FC10F0"/>
    <w:rsid w:val="00FC2200"/>
    <w:rsid w:val="00FC2540"/>
    <w:rsid w:val="00FC770F"/>
    <w:rsid w:val="00FC7D01"/>
    <w:rsid w:val="00FD113F"/>
    <w:rsid w:val="00FD1BF9"/>
    <w:rsid w:val="00FD362E"/>
    <w:rsid w:val="00FD3B2A"/>
    <w:rsid w:val="00FD3DCC"/>
    <w:rsid w:val="00FD4012"/>
    <w:rsid w:val="00FD55FE"/>
    <w:rsid w:val="00FD6568"/>
    <w:rsid w:val="00FD73F4"/>
    <w:rsid w:val="00FD7F76"/>
    <w:rsid w:val="00FE09A1"/>
    <w:rsid w:val="00FE2597"/>
    <w:rsid w:val="00FE3364"/>
    <w:rsid w:val="00FE36AF"/>
    <w:rsid w:val="00FE471C"/>
    <w:rsid w:val="00FE5F62"/>
    <w:rsid w:val="00FE7BEF"/>
    <w:rsid w:val="00FF0204"/>
    <w:rsid w:val="00FF0B73"/>
    <w:rsid w:val="00FF141E"/>
    <w:rsid w:val="00FF1B8E"/>
    <w:rsid w:val="00FF1CD6"/>
    <w:rsid w:val="00FF321B"/>
    <w:rsid w:val="00FF3AED"/>
    <w:rsid w:val="00FF52CB"/>
    <w:rsid w:val="00FF5319"/>
    <w:rsid w:val="00FF5867"/>
    <w:rsid w:val="00FF5F42"/>
    <w:rsid w:val="00FF6CA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5D5FAC"/>
  <w15:chartTrackingRefBased/>
  <w15:docId w15:val="{3BA3C459-4D6B-44A9-8D0B-F43B20582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pPr>
      <w:numPr>
        <w:numId w:val="30"/>
      </w:numPr>
    </w:pPr>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rsid w:val="00720EE7"/>
    <w:rPr>
      <w:sz w:val="22"/>
      <w:szCs w:val="22"/>
      <w:lang w:val="en-CA"/>
    </w:rPr>
  </w:style>
  <w:style w:type="numbering" w:customStyle="1" w:styleId="1ai1">
    <w:name w:val="1 / a / i1"/>
    <w:basedOn w:val="NoList"/>
    <w:next w:val="1ai"/>
    <w:semiHidden/>
    <w:rsid w:val="00720EE7"/>
    <w:pPr>
      <w:numPr>
        <w:numId w:val="31"/>
      </w:numPr>
    </w:pPr>
  </w:style>
  <w:style w:type="numbering" w:customStyle="1" w:styleId="ArticleSection1">
    <w:name w:val="Article / Section1"/>
    <w:basedOn w:val="NoList"/>
    <w:next w:val="ArticleSection"/>
    <w:semiHidden/>
    <w:rsid w:val="00720EE7"/>
    <w:pPr>
      <w:numPr>
        <w:numId w:val="32"/>
      </w:numPr>
    </w:pPr>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1"/>
    <w:qFormat/>
    <w:locked/>
    <w:rsid w:val="00E10975"/>
    <w:rPr>
      <w:rFonts w:eastAsia="Times New Roman"/>
      <w:sz w:val="22"/>
      <w:szCs w:val="22"/>
      <w:lang w:val="en-GB" w:eastAsia="en-US"/>
    </w:rPr>
  </w:style>
  <w:style w:type="character" w:customStyle="1" w:styleId="normaltextrun">
    <w:name w:val="normaltextrun"/>
    <w:basedOn w:val="DefaultParagraphFont"/>
    <w:rsid w:val="00E10975"/>
  </w:style>
  <w:style w:type="paragraph" w:styleId="NoSpacing">
    <w:name w:val="No Spacing"/>
    <w:uiPriority w:val="1"/>
    <w:qFormat/>
    <w:rsid w:val="00E10975"/>
    <w:pPr>
      <w:jc w:val="left"/>
    </w:pPr>
    <w:rPr>
      <w:rFonts w:eastAsia="Times New Roman"/>
      <w:lang w:eastAsia="en-US"/>
    </w:rPr>
  </w:style>
  <w:style w:type="paragraph" w:customStyle="1" w:styleId="paragraph">
    <w:name w:val="paragraph"/>
    <w:basedOn w:val="Normal"/>
    <w:rsid w:val="00E10975"/>
    <w:pPr>
      <w:spacing w:before="100" w:beforeAutospacing="1" w:after="100" w:afterAutospacing="1"/>
      <w:jc w:val="left"/>
    </w:pPr>
    <w:rPr>
      <w:rFonts w:eastAsia="Times New Roman"/>
      <w:sz w:val="24"/>
      <w:szCs w:val="24"/>
      <w:lang w:eastAsia="en-CA"/>
    </w:rPr>
  </w:style>
  <w:style w:type="character" w:customStyle="1" w:styleId="eop">
    <w:name w:val="eop"/>
    <w:basedOn w:val="DefaultParagraphFont"/>
    <w:rsid w:val="00E10975"/>
  </w:style>
  <w:style w:type="character" w:customStyle="1" w:styleId="cf01">
    <w:name w:val="cf01"/>
    <w:basedOn w:val="DefaultParagraphFont"/>
    <w:rsid w:val="005236C0"/>
    <w:rPr>
      <w:rFonts w:ascii="Segoe UI" w:hAnsi="Segoe UI" w:cs="Segoe UI" w:hint="default"/>
      <w:sz w:val="18"/>
      <w:szCs w:val="18"/>
    </w:rPr>
  </w:style>
  <w:style w:type="paragraph" w:customStyle="1" w:styleId="pf0">
    <w:name w:val="pf0"/>
    <w:basedOn w:val="Normal"/>
    <w:rsid w:val="002365BB"/>
    <w:pPr>
      <w:spacing w:before="100" w:beforeAutospacing="1" w:after="100" w:afterAutospacing="1"/>
      <w:jc w:val="left"/>
    </w:pPr>
    <w:rPr>
      <w:rFonts w:eastAsia="Times New Roman"/>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MLF-New-Shared-Drives%20-%20General\MLF-Meeting\98th\Templates\98th%20ExCom%20HPMP%20tranch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A5F43FA5-5B14-45FB-A04C-4478C25A2A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3.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4.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HPMP tranche template</Template>
  <TotalTime>1113</TotalTime>
  <Pages>9</Pages>
  <Words>4159</Words>
  <Characters>23711</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Propuesta de proyecto: Fiji</vt:lpstr>
    </vt:vector>
  </TitlesOfParts>
  <Company>UNMFS</Company>
  <LinksUpToDate>false</LinksUpToDate>
  <CharactersWithSpaces>27815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Fiji</dc:title>
  <dc:creator>Balaji Natarajan</dc:creator>
  <cp:keywords>98th ExCom, docId:D15C684B8B60A576B7834DDBD4841DFB</cp:keywords>
  <dc:description>HPMP tranche request</dc:description>
  <cp:lastModifiedBy>Angela Xue He Yan</cp:lastModifiedBy>
  <cp:revision>12</cp:revision>
  <cp:lastPrinted>2001-05-26T16:40:00Z</cp:lastPrinted>
  <dcterms:created xsi:type="dcterms:W3CDTF">2026-05-18T19:09:00Z</dcterms:created>
  <dcterms:modified xsi:type="dcterms:W3CDTF">2026-05-20T13:40:00Z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UNEP/OzL.Pro/ExCom/98/35</vt:lpwstr>
  </property>
  <property fmtid="{D5CDD505-2E9C-101B-9397-08002B2CF9AE}" pid="3" name="Revision date">
    <vt:lpwstr>5/14/2026</vt:lpwstr>
  </property>
  <property fmtid="{D5CDD505-2E9C-101B-9397-08002B2CF9AE}" pid="4" name="Order">
    <vt:r8>4523800</vt:r8>
  </property>
  <property fmtid="{D5CDD505-2E9C-101B-9397-08002B2CF9AE}" pid="5" name="MediaServiceImageTags">
    <vt:lpwstr/>
  </property>
  <property fmtid="{D5CDD505-2E9C-101B-9397-08002B2CF9AE}" pid="6" name="GrammarlyDocumentId">
    <vt:lpwstr>8fe2f7fc77c441ec2bcd42b4d4a5423b42d4b636dec3a02abbe20a8022629f0a</vt:lpwstr>
  </property>
  <property fmtid="{D5CDD505-2E9C-101B-9397-08002B2CF9AE}" pid="7" name="MSIP_Label_606bed3f-efae-4d70-a15b-866bb27c918d_Enabled">
    <vt:lpwstr>true</vt:lpwstr>
  </property>
  <property fmtid="{D5CDD505-2E9C-101B-9397-08002B2CF9AE}" pid="8" name="MSIP_Label_606bed3f-efae-4d70-a15b-866bb27c918d_SetDate">
    <vt:lpwstr>2025-12-10T15:40:10Z</vt:lpwstr>
  </property>
  <property fmtid="{D5CDD505-2E9C-101B-9397-08002B2CF9AE}" pid="9" name="MSIP_Label_606bed3f-efae-4d70-a15b-866bb27c918d_Method">
    <vt:lpwstr>Privileged</vt:lpwstr>
  </property>
  <property fmtid="{D5CDD505-2E9C-101B-9397-08002B2CF9AE}" pid="10" name="MSIP_Label_606bed3f-efae-4d70-a15b-866bb27c918d_Name">
    <vt:lpwstr>606bed3f-efae-4d70-a15b-866bb27c918d</vt:lpwstr>
  </property>
  <property fmtid="{D5CDD505-2E9C-101B-9397-08002B2CF9AE}" pid="11" name="MSIP_Label_606bed3f-efae-4d70-a15b-866bb27c918d_SiteId">
    <vt:lpwstr>0f9e35db-544f-4f60-bdcc-5ea416e6dc70</vt:lpwstr>
  </property>
  <property fmtid="{D5CDD505-2E9C-101B-9397-08002B2CF9AE}" pid="12" name="MSIP_Label_606bed3f-efae-4d70-a15b-866bb27c918d_ActionId">
    <vt:lpwstr>20a45666-e728-42cf-bff8-dae27d207d15</vt:lpwstr>
  </property>
  <property fmtid="{D5CDD505-2E9C-101B-9397-08002B2CF9AE}" pid="13" name="MSIP_Label_606bed3f-efae-4d70-a15b-866bb27c918d_ContentBits">
    <vt:lpwstr>0</vt:lpwstr>
  </property>
  <property fmtid="{D5CDD505-2E9C-101B-9397-08002B2CF9AE}" pid="14" name="MSIP_Label_606bed3f-efae-4d70-a15b-866bb27c918d_Tag">
    <vt:lpwstr>10, 0, 1, 1</vt:lpwstr>
  </property>
  <property fmtid="{D5CDD505-2E9C-101B-9397-08002B2CF9AE}" pid="15" name="xd_ProgID">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xd_Signature">
    <vt:bool>false</vt:bool>
  </property>
  <property fmtid="{D5CDD505-2E9C-101B-9397-08002B2CF9AE}" pid="20" name="TriggerFlowInfo">
    <vt:lpwstr/>
  </property>
  <property fmtid="{D5CDD505-2E9C-101B-9397-08002B2CF9AE}" pid="21" name="ContentTypeId">
    <vt:lpwstr>0x010100C5F60F8E60516143877F7AC30EFBB2F3</vt:lpwstr>
  </property>
  <property fmtid="{D5CDD505-2E9C-101B-9397-08002B2CF9AE}" pid="22" name="Title">
    <vt:lpwstr>Propuesta de proyecto: Fiji</vt:lpwstr>
  </property>
</Properties>
</file>