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31363AF8" w14:textId="77777777" w:rsidTr="000706DC">
        <w:trPr>
          <w:trHeight w:val="720"/>
        </w:trPr>
        <w:tc>
          <w:tcPr>
            <w:tcW w:w="6494" w:type="dxa"/>
            <w:gridSpan w:val="2"/>
            <w:tcBorders>
              <w:bottom w:val="single" w:sz="18" w:space="0" w:color="auto"/>
            </w:tcBorders>
            <w:vAlign w:val="center"/>
          </w:tcPr>
          <w:p w14:paraId="699291C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36EF6532"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90A0A34" w14:textId="77777777" w:rsidR="006A24A7" w:rsidRPr="00F87EFD" w:rsidRDefault="006A24A7" w:rsidP="00C503FA">
            <w:pPr>
              <w:jc w:val="right"/>
              <w:rPr>
                <w:rFonts w:ascii="Univers" w:hAnsi="Univers" w:cstheme="minorBidi"/>
                <w:sz w:val="52"/>
                <w:szCs w:val="52"/>
              </w:rPr>
            </w:pPr>
            <w:r w:rsidRPr="00F87EFD">
              <w:rPr>
                <w:rFonts w:ascii="Univers" w:hAnsi="Univers" w:cstheme="minorBidi"/>
                <w:b/>
                <w:sz w:val="72"/>
              </w:rPr>
              <w:t>EP</w:t>
            </w:r>
          </w:p>
        </w:tc>
      </w:tr>
      <w:tr w:rsidR="006A24A7" w:rsidRPr="00C02117" w14:paraId="4AE456EC"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880F9EA" w14:textId="77777777" w:rsidR="006A24A7" w:rsidRDefault="00B84CF6" w:rsidP="00C503FA">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70033DD"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DD2856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055356F"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FEFBBD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B050842"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6B1AA2D1" w14:textId="77777777" w:rsidR="006A24A7" w:rsidRDefault="006A24A7" w:rsidP="00C503FA">
            <w:pPr>
              <w:rPr>
                <w:lang w:val="es-ES"/>
              </w:rPr>
            </w:pPr>
          </w:p>
          <w:p w14:paraId="77E519C5" w14:textId="77777777" w:rsidR="006A24A7" w:rsidRDefault="006A24A7" w:rsidP="00C503FA">
            <w:pPr>
              <w:rPr>
                <w:lang w:val="es-ES"/>
              </w:rPr>
            </w:pPr>
            <w:r>
              <w:rPr>
                <w:lang w:val="es-ES"/>
              </w:rPr>
              <w:t>Distr.</w:t>
            </w:r>
          </w:p>
          <w:p w14:paraId="2B1A7F7F" w14:textId="77777777" w:rsidR="006A24A7" w:rsidRDefault="006A24A7" w:rsidP="00C503FA">
            <w:pPr>
              <w:rPr>
                <w:lang w:val="es-ES"/>
              </w:rPr>
            </w:pPr>
            <w:r>
              <w:rPr>
                <w:lang w:val="es-ES"/>
              </w:rPr>
              <w:t>GENERAL</w:t>
            </w:r>
          </w:p>
          <w:p w14:paraId="3299F864" w14:textId="77777777" w:rsidR="006A24A7" w:rsidRDefault="006A24A7" w:rsidP="00C503FA">
            <w:pPr>
              <w:rPr>
                <w:lang w:val="es-ES"/>
              </w:rPr>
            </w:pPr>
          </w:p>
          <w:p w14:paraId="57DAD238" w14:textId="5D3B8443" w:rsidR="006A24A7" w:rsidRPr="00DF10F9" w:rsidRDefault="006A24A7" w:rsidP="00C503FA">
            <w:pPr>
              <w:rPr>
                <w:lang w:val="es-ES"/>
              </w:rPr>
            </w:pPr>
            <w:r>
              <w:fldChar w:fldCharType="begin"/>
            </w:r>
            <w:r w:rsidRPr="00DF10F9">
              <w:rPr>
                <w:lang w:val="es-ES"/>
              </w:rPr>
              <w:instrText xml:space="preserve"> DOCPROPERTY "Document number"  \* MERGEFORMAT </w:instrText>
            </w:r>
            <w:r>
              <w:fldChar w:fldCharType="separate"/>
            </w:r>
            <w:r w:rsidR="00AB4BD1" w:rsidRPr="00DF10F9">
              <w:rPr>
                <w:lang w:val="es-ES"/>
              </w:rPr>
              <w:t>UNEP/OzL.Pro/ExCom/98/10/Add.2</w:t>
            </w:r>
            <w:r>
              <w:fldChar w:fldCharType="end"/>
            </w:r>
          </w:p>
          <w:p w14:paraId="00BF8989" w14:textId="2C38EAC1" w:rsidR="00B84CF6" w:rsidRPr="004E2559" w:rsidRDefault="00B84CF6" w:rsidP="00B84CF6">
            <w:pPr>
              <w:rPr>
                <w:lang w:val="es-ES"/>
              </w:rPr>
            </w:pPr>
            <w:r w:rsidRPr="009B0D30">
              <w:fldChar w:fldCharType="begin"/>
            </w:r>
            <w:r w:rsidRPr="004E2559">
              <w:rPr>
                <w:lang w:val="es-ES"/>
              </w:rPr>
              <w:instrText xml:space="preserve"> DOCPROPERTY "Revision date" \@ "d MMMM YYYY"  \* MERGEFORMAT </w:instrText>
            </w:r>
            <w:r w:rsidRPr="009B0D30">
              <w:fldChar w:fldCharType="separate"/>
            </w:r>
            <w:r w:rsidR="00AB4BD1">
              <w:rPr>
                <w:lang w:val="es-ES"/>
              </w:rPr>
              <w:t>10 de junio de 2026</w:t>
            </w:r>
            <w:r w:rsidRPr="009B0D30">
              <w:fldChar w:fldCharType="end"/>
            </w:r>
          </w:p>
          <w:p w14:paraId="4F0C026B" w14:textId="77777777" w:rsidR="00BF6D9E" w:rsidRPr="004E2559" w:rsidRDefault="00BF6D9E" w:rsidP="00C503FA">
            <w:pPr>
              <w:rPr>
                <w:caps/>
                <w:lang w:val="es-ES"/>
              </w:rPr>
            </w:pPr>
          </w:p>
          <w:p w14:paraId="1AC59ED0" w14:textId="77777777" w:rsidR="006A24A7" w:rsidRDefault="006A24A7" w:rsidP="00C503FA">
            <w:pPr>
              <w:rPr>
                <w:lang w:val="es-MX"/>
              </w:rPr>
            </w:pPr>
            <w:r>
              <w:rPr>
                <w:lang w:val="es-MX"/>
              </w:rPr>
              <w:t xml:space="preserve">ESPAÑOL </w:t>
            </w:r>
          </w:p>
          <w:p w14:paraId="2A6A4BA2" w14:textId="77777777" w:rsidR="006A24A7" w:rsidRDefault="006A24A7" w:rsidP="00C503FA">
            <w:pPr>
              <w:rPr>
                <w:lang w:val="es-ES"/>
              </w:rPr>
            </w:pPr>
            <w:r>
              <w:rPr>
                <w:lang w:val="es-ES"/>
              </w:rPr>
              <w:t xml:space="preserve">ORIGINAL: </w:t>
            </w:r>
            <w:r>
              <w:rPr>
                <w:lang w:val="es-MX"/>
              </w:rPr>
              <w:t>INGLÉS</w:t>
            </w:r>
          </w:p>
        </w:tc>
      </w:tr>
    </w:tbl>
    <w:p w14:paraId="34E78A1B" w14:textId="77777777" w:rsidR="009E2B8C" w:rsidRPr="004E2559" w:rsidRDefault="006A24A7" w:rsidP="009E2B8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609D8" w:rsidRPr="004E2559">
        <w:rPr>
          <w:lang w:val="es-ES"/>
        </w:rPr>
        <w:t>Nonagésima octava reunión</w:t>
      </w:r>
    </w:p>
    <w:p w14:paraId="31A9F6A4" w14:textId="77777777" w:rsidR="009609D8" w:rsidRPr="004E2559" w:rsidRDefault="009609D8" w:rsidP="009E2B8C">
      <w:pPr>
        <w:jc w:val="left"/>
        <w:rPr>
          <w:lang w:val="es-ES"/>
        </w:rPr>
      </w:pPr>
      <w:r w:rsidRPr="004E2559">
        <w:rPr>
          <w:lang w:val="es-ES"/>
        </w:rPr>
        <w:t>Montreal, 22</w:t>
      </w:r>
      <w:r w:rsidR="00DC6A12" w:rsidRPr="004E2559">
        <w:rPr>
          <w:lang w:val="es-ES"/>
        </w:rPr>
        <w:t>-</w:t>
      </w:r>
      <w:r w:rsidRPr="004E2559">
        <w:rPr>
          <w:lang w:val="es-ES"/>
        </w:rPr>
        <w:t>26 de junio de 2026</w:t>
      </w:r>
    </w:p>
    <w:p w14:paraId="6067BA55" w14:textId="638C25F4" w:rsidR="006A24A7" w:rsidRPr="00603436" w:rsidRDefault="00A428F1" w:rsidP="009E2B8C">
      <w:pPr>
        <w:jc w:val="left"/>
      </w:pPr>
      <w:r>
        <w:rPr>
          <w:lang w:val="es-ES"/>
        </w:rPr>
        <w:t>Punto</w:t>
      </w:r>
      <w:r w:rsidR="00C303A0">
        <w:rPr>
          <w:lang w:val="es-ES"/>
        </w:rPr>
        <w:t xml:space="preserve"> 8 a)</w:t>
      </w:r>
      <w:r w:rsidR="006A24A7" w:rsidRPr="004E2559">
        <w:rPr>
          <w:lang w:val="es-ES"/>
        </w:rPr>
        <w:t xml:space="preserve"> del orden del día provisional</w:t>
      </w:r>
      <w:r w:rsidR="006A24A7" w:rsidRPr="00512BEF">
        <w:rPr>
          <w:rStyle w:val="FootnoteReference"/>
        </w:rPr>
        <w:footnoteReference w:id="1"/>
      </w:r>
    </w:p>
    <w:p w14:paraId="742C611C" w14:textId="77777777" w:rsidR="00C303A0" w:rsidRPr="00DF10F9" w:rsidRDefault="00C303A0" w:rsidP="00C303A0">
      <w:pPr>
        <w:rPr>
          <w:lang w:val="es-ES"/>
        </w:rPr>
      </w:pPr>
    </w:p>
    <w:p w14:paraId="6596596B" w14:textId="77777777" w:rsidR="00C303A0" w:rsidRPr="00DF10F9" w:rsidRDefault="00C303A0" w:rsidP="00C303A0">
      <w:pPr>
        <w:rPr>
          <w:lang w:val="es-ES"/>
        </w:rPr>
      </w:pPr>
    </w:p>
    <w:p w14:paraId="53F14D97" w14:textId="77777777" w:rsidR="00C303A0" w:rsidRPr="00DF10F9" w:rsidRDefault="00C303A0" w:rsidP="00C303A0">
      <w:pPr>
        <w:rPr>
          <w:lang w:val="es-ES"/>
        </w:rPr>
      </w:pPr>
    </w:p>
    <w:p w14:paraId="6B3A6D06" w14:textId="2ABE13C8" w:rsidR="00C303A0" w:rsidRPr="00C303A0" w:rsidRDefault="00C303A0" w:rsidP="00C303A0">
      <w:pPr>
        <w:spacing w:before="360" w:after="240"/>
        <w:jc w:val="center"/>
        <w:rPr>
          <w:b/>
          <w:bCs/>
          <w:lang w:val="es-ES"/>
        </w:rPr>
      </w:pPr>
      <w:r w:rsidRPr="00C303A0">
        <w:rPr>
          <w:b/>
          <w:bCs/>
          <w:lang w:val="es-ES"/>
        </w:rPr>
        <w:t>Ad</w:t>
      </w:r>
      <w:r w:rsidR="00DF10F9">
        <w:rPr>
          <w:b/>
          <w:bCs/>
          <w:lang w:val="es-ES"/>
        </w:rPr>
        <w:t>dendum</w:t>
      </w:r>
    </w:p>
    <w:p w14:paraId="3B7570D9" w14:textId="77777777" w:rsidR="00C303A0" w:rsidRPr="00C303A0" w:rsidRDefault="00C303A0" w:rsidP="00C303A0">
      <w:pPr>
        <w:spacing w:before="360" w:after="240"/>
        <w:jc w:val="center"/>
        <w:rPr>
          <w:b/>
          <w:lang w:val="es-ES"/>
        </w:rPr>
      </w:pPr>
      <w:r w:rsidRPr="00C303A0">
        <w:rPr>
          <w:b/>
          <w:lang w:val="es-ES"/>
        </w:rPr>
        <w:t>RESEÑA DE LAS CUESTIONES IDENTIFICADAS DURANTE EL EXAMEN DE PROYECTOS</w:t>
      </w:r>
    </w:p>
    <w:p w14:paraId="2376FD71" w14:textId="77777777" w:rsidR="00C303A0" w:rsidRPr="00C303A0" w:rsidRDefault="00C303A0" w:rsidP="00C303A0">
      <w:pPr>
        <w:pStyle w:val="Heading1"/>
        <w:numPr>
          <w:ilvl w:val="0"/>
          <w:numId w:val="0"/>
        </w:numPr>
        <w:ind w:firstLine="720"/>
        <w:rPr>
          <w:lang w:val="es-ES"/>
        </w:rPr>
      </w:pPr>
      <w:r w:rsidRPr="00C303A0">
        <w:rPr>
          <w:lang w:val="es-ES"/>
        </w:rPr>
        <w:t xml:space="preserve">El presente documento se publica con el fin de </w:t>
      </w:r>
      <w:r w:rsidRPr="00C303A0">
        <w:rPr>
          <w:b/>
          <w:lang w:val="es-ES"/>
        </w:rPr>
        <w:t>añadir</w:t>
      </w:r>
      <w:r w:rsidRPr="00C303A0">
        <w:rPr>
          <w:lang w:val="es-ES"/>
        </w:rPr>
        <w:t xml:space="preserve"> el párrafo 7 bis al documento UNEP/OzL.Pro/ExCom/98/10, con el siguiente texto:</w:t>
      </w:r>
    </w:p>
    <w:p w14:paraId="26E58BE7" w14:textId="77777777" w:rsidR="00C303A0" w:rsidRPr="00C303A0" w:rsidRDefault="00C303A0" w:rsidP="00C303A0">
      <w:pPr>
        <w:pStyle w:val="Heading1"/>
        <w:numPr>
          <w:ilvl w:val="0"/>
          <w:numId w:val="0"/>
        </w:numPr>
        <w:rPr>
          <w:i/>
          <w:iCs/>
          <w:lang w:val="es-ES"/>
        </w:rPr>
      </w:pPr>
      <w:r w:rsidRPr="00C303A0">
        <w:rPr>
          <w:i/>
          <w:iCs/>
          <w:lang w:val="es-ES"/>
        </w:rPr>
        <w:t>Proyecto de inversión en eficiencia energética presentado de conformidad con la decisión 94/60 (Argentina)</w:t>
      </w:r>
    </w:p>
    <w:p w14:paraId="4F34EB11" w14:textId="77777777" w:rsidR="00C303A0" w:rsidRPr="00C303A0" w:rsidRDefault="00C303A0" w:rsidP="00C303A0">
      <w:pPr>
        <w:pStyle w:val="Heading1"/>
        <w:numPr>
          <w:ilvl w:val="0"/>
          <w:numId w:val="0"/>
        </w:numPr>
        <w:rPr>
          <w:lang w:val="es-ES"/>
        </w:rPr>
      </w:pPr>
      <w:r w:rsidRPr="00C303A0">
        <w:rPr>
          <w:lang w:val="es-ES"/>
        </w:rPr>
        <w:t>7  bis).</w:t>
      </w:r>
      <w:r w:rsidRPr="00C303A0">
        <w:rPr>
          <w:lang w:val="es-ES"/>
        </w:rPr>
        <w:tab/>
        <w:t>En nombre del Gobierno de Argentina, la ONUDI presentó un proyecto de eficiencia energética en el sector de la fabricación de sistemas de aire acondicionado para uso doméstico, de conformidad con la decisión 94/60, por un importe de USD 4.118.051, más los gastos de apoyo al organismo por valor de USD 288.264, tal y como se había presentado inicialmente. Dada la complejidad del proyecto, se necesitó más tiempo para evaluar la propuesta revisada. Por consiguiente, la propuesta seguirá siendo objeto de debate y se someterá a la consideración del Comité Ejecutivo en su 99ª reunión.</w:t>
      </w:r>
    </w:p>
    <w:p w14:paraId="3C2AD653" w14:textId="77777777" w:rsidR="00C303A0" w:rsidRPr="00C303A0" w:rsidRDefault="00C303A0" w:rsidP="00C303A0">
      <w:pPr>
        <w:rPr>
          <w:lang w:val="es-ES" w:eastAsia="en-CA"/>
        </w:rPr>
      </w:pPr>
    </w:p>
    <w:p w14:paraId="526CFE40" w14:textId="77777777" w:rsidR="00C303A0" w:rsidRPr="00C303A0" w:rsidRDefault="00C303A0" w:rsidP="00C303A0">
      <w:pPr>
        <w:rPr>
          <w:lang w:val="es-ES" w:eastAsia="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03A0" w:rsidRPr="00603436" w14:paraId="39F34FA0" w14:textId="77777777" w:rsidTr="00E842FC">
        <w:trPr>
          <w:trHeight w:val="326"/>
          <w:jc w:val="center"/>
        </w:trPr>
        <w:tc>
          <w:tcPr>
            <w:tcW w:w="1871" w:type="dxa"/>
          </w:tcPr>
          <w:p w14:paraId="3A62BDC2" w14:textId="77777777" w:rsidR="00C303A0" w:rsidRPr="00C303A0" w:rsidRDefault="00C303A0" w:rsidP="00E842FC">
            <w:pPr>
              <w:rPr>
                <w:lang w:val="es-ES"/>
              </w:rPr>
            </w:pPr>
          </w:p>
        </w:tc>
        <w:tc>
          <w:tcPr>
            <w:tcW w:w="1872" w:type="dxa"/>
          </w:tcPr>
          <w:p w14:paraId="79169384" w14:textId="77777777" w:rsidR="00C303A0" w:rsidRPr="00C303A0" w:rsidRDefault="00C303A0" w:rsidP="00E842FC">
            <w:pPr>
              <w:contextualSpacing/>
              <w:rPr>
                <w:lang w:val="es-ES"/>
              </w:rPr>
            </w:pPr>
          </w:p>
        </w:tc>
        <w:tc>
          <w:tcPr>
            <w:tcW w:w="1872" w:type="dxa"/>
            <w:tcBorders>
              <w:bottom w:val="single" w:sz="4" w:space="0" w:color="auto"/>
            </w:tcBorders>
          </w:tcPr>
          <w:p w14:paraId="72261933" w14:textId="77777777" w:rsidR="00C303A0" w:rsidRPr="00C303A0" w:rsidRDefault="00C303A0" w:rsidP="00E842FC">
            <w:pPr>
              <w:contextualSpacing/>
              <w:rPr>
                <w:sz w:val="12"/>
                <w:szCs w:val="12"/>
                <w:lang w:val="es-ES"/>
              </w:rPr>
            </w:pPr>
          </w:p>
        </w:tc>
        <w:tc>
          <w:tcPr>
            <w:tcW w:w="1872" w:type="dxa"/>
          </w:tcPr>
          <w:p w14:paraId="3AA1A93F" w14:textId="77777777" w:rsidR="00C303A0" w:rsidRPr="00C303A0" w:rsidRDefault="00C303A0" w:rsidP="00E842FC">
            <w:pPr>
              <w:rPr>
                <w:sz w:val="12"/>
                <w:szCs w:val="12"/>
                <w:lang w:val="es-ES"/>
              </w:rPr>
            </w:pPr>
          </w:p>
        </w:tc>
        <w:tc>
          <w:tcPr>
            <w:tcW w:w="1873" w:type="dxa"/>
          </w:tcPr>
          <w:p w14:paraId="66E6A921" w14:textId="77777777" w:rsidR="00C303A0" w:rsidRPr="00C303A0" w:rsidRDefault="00C303A0" w:rsidP="00E842FC">
            <w:pPr>
              <w:rPr>
                <w:lang w:val="es-ES"/>
              </w:rPr>
            </w:pPr>
          </w:p>
        </w:tc>
      </w:tr>
    </w:tbl>
    <w:p w14:paraId="46427189" w14:textId="77777777" w:rsidR="00C303A0" w:rsidRPr="00C303A0" w:rsidRDefault="00C303A0" w:rsidP="00C303A0">
      <w:pPr>
        <w:pStyle w:val="Heading1"/>
        <w:numPr>
          <w:ilvl w:val="0"/>
          <w:numId w:val="0"/>
        </w:numPr>
        <w:jc w:val="center"/>
        <w:rPr>
          <w:lang w:val="es-ES" w:eastAsia="en-CA"/>
        </w:rPr>
      </w:pPr>
    </w:p>
    <w:p w14:paraId="205AE902" w14:textId="77777777" w:rsidR="00E85409" w:rsidRPr="00C303A0" w:rsidRDefault="00E85409" w:rsidP="00C303A0">
      <w:pPr>
        <w:jc w:val="left"/>
        <w:rPr>
          <w:lang w:val="es-ES"/>
        </w:rPr>
      </w:pPr>
    </w:p>
    <w:sectPr w:rsidR="00E85409" w:rsidRPr="00C303A0" w:rsidSect="00902F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0046C" w14:textId="77777777" w:rsidR="007A21D7" w:rsidRDefault="007A21D7" w:rsidP="004A504B">
      <w:r>
        <w:separator/>
      </w:r>
    </w:p>
  </w:endnote>
  <w:endnote w:type="continuationSeparator" w:id="0">
    <w:p w14:paraId="151DB534" w14:textId="77777777" w:rsidR="007A21D7" w:rsidRDefault="007A21D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82C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BD84"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8E4D" w14:textId="77777777" w:rsidR="000706DC" w:rsidRPr="004E2559" w:rsidRDefault="0044193D" w:rsidP="0044193D">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4E2559">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FFF013C"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DC43C" w14:textId="77777777" w:rsidR="007A21D7" w:rsidRDefault="007A21D7" w:rsidP="004A504B">
      <w:r>
        <w:separator/>
      </w:r>
    </w:p>
  </w:footnote>
  <w:footnote w:type="continuationSeparator" w:id="0">
    <w:p w14:paraId="327C70C1" w14:textId="77777777" w:rsidR="007A21D7" w:rsidRDefault="007A21D7" w:rsidP="004A504B">
      <w:r>
        <w:continuationSeparator/>
      </w:r>
    </w:p>
  </w:footnote>
  <w:footnote w:id="1">
    <w:p w14:paraId="4645A0BD" w14:textId="77777777" w:rsidR="006A24A7" w:rsidRPr="001E1147" w:rsidRDefault="006A24A7" w:rsidP="006A24A7">
      <w:pPr>
        <w:pStyle w:val="FootnoteText"/>
        <w:spacing w:after="120"/>
      </w:pPr>
      <w:r>
        <w:rPr>
          <w:rStyle w:val="FootnoteReference"/>
        </w:rPr>
        <w:footnoteRef/>
      </w:r>
      <w:r>
        <w:t xml:space="preserve"> UNEP/OzL.Pro/ExCom/9</w:t>
      </w:r>
      <w:r w:rsidR="009609D8">
        <w:t>8</w:t>
      </w:r>
      <w: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FBC5" w14:textId="77777777" w:rsidR="00DC6A10" w:rsidRPr="0033525D" w:rsidRDefault="004E2559">
    <w:fldSimple w:instr=" DOCPROPERTY &quot;Document number&quot;  \* MERGEFORMAT ">
      <w:r>
        <w:t>UNEP/OzL.Pro/ExCom/98/1</w:t>
      </w:r>
    </w:fldSimple>
  </w:p>
  <w:p w14:paraId="0CFB87D1" w14:textId="77777777" w:rsidR="00DC6A10" w:rsidRPr="0033525D" w:rsidRDefault="00DC6A10"/>
  <w:p w14:paraId="289608D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B1CA" w14:textId="77777777" w:rsidR="00DC6A10" w:rsidRPr="0033525D" w:rsidRDefault="004E2559">
    <w:pPr>
      <w:jc w:val="right"/>
    </w:pPr>
    <w:fldSimple w:instr=" DOCPROPERTY &quot;Document number&quot;  \* MERGEFORMAT ">
      <w:r>
        <w:t>UNEP/OzL.Pro/ExCom/98/1</w:t>
      </w:r>
    </w:fldSimple>
  </w:p>
  <w:p w14:paraId="69B56121" w14:textId="77777777" w:rsidR="006A24A7" w:rsidRPr="00D82B4B" w:rsidRDefault="006A24A7" w:rsidP="006A24A7">
    <w:pPr>
      <w:pStyle w:val="Header"/>
      <w:jc w:val="right"/>
    </w:pPr>
    <w:r w:rsidRPr="00D82B4B">
      <w:t>Anexo I</w:t>
    </w:r>
  </w:p>
  <w:p w14:paraId="6E5C2B8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E2559"/>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500E7"/>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B33BD"/>
    <w:rsid w:val="003B569D"/>
    <w:rsid w:val="003C3A87"/>
    <w:rsid w:val="003C3C0E"/>
    <w:rsid w:val="003D42A6"/>
    <w:rsid w:val="003D4F21"/>
    <w:rsid w:val="003D4FAC"/>
    <w:rsid w:val="003E1885"/>
    <w:rsid w:val="003E7906"/>
    <w:rsid w:val="003F000F"/>
    <w:rsid w:val="003F3C50"/>
    <w:rsid w:val="00406202"/>
    <w:rsid w:val="00406A6A"/>
    <w:rsid w:val="00406B22"/>
    <w:rsid w:val="00407147"/>
    <w:rsid w:val="004078FA"/>
    <w:rsid w:val="00417777"/>
    <w:rsid w:val="00431E08"/>
    <w:rsid w:val="004328A7"/>
    <w:rsid w:val="00434C74"/>
    <w:rsid w:val="0044193D"/>
    <w:rsid w:val="004471EA"/>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C756E"/>
    <w:rsid w:val="004D6236"/>
    <w:rsid w:val="004D7F90"/>
    <w:rsid w:val="004E2559"/>
    <w:rsid w:val="004E4DBB"/>
    <w:rsid w:val="004E4E41"/>
    <w:rsid w:val="004E73DB"/>
    <w:rsid w:val="004E7F9C"/>
    <w:rsid w:val="004F3493"/>
    <w:rsid w:val="004F5143"/>
    <w:rsid w:val="00512B09"/>
    <w:rsid w:val="005220ED"/>
    <w:rsid w:val="00524AE0"/>
    <w:rsid w:val="00533796"/>
    <w:rsid w:val="00537343"/>
    <w:rsid w:val="005516F3"/>
    <w:rsid w:val="00555D75"/>
    <w:rsid w:val="00560DF0"/>
    <w:rsid w:val="0056759C"/>
    <w:rsid w:val="0059513E"/>
    <w:rsid w:val="005A2920"/>
    <w:rsid w:val="005A6AA4"/>
    <w:rsid w:val="005A6D9F"/>
    <w:rsid w:val="005B48FF"/>
    <w:rsid w:val="005C1E32"/>
    <w:rsid w:val="005C670D"/>
    <w:rsid w:val="005D363F"/>
    <w:rsid w:val="005F234F"/>
    <w:rsid w:val="005F3D78"/>
    <w:rsid w:val="00603436"/>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4D32"/>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1D7"/>
    <w:rsid w:val="007A228C"/>
    <w:rsid w:val="007A368E"/>
    <w:rsid w:val="007A5868"/>
    <w:rsid w:val="007B04CE"/>
    <w:rsid w:val="007B1ABC"/>
    <w:rsid w:val="007B6871"/>
    <w:rsid w:val="007B7A2F"/>
    <w:rsid w:val="007C32EE"/>
    <w:rsid w:val="007C3D33"/>
    <w:rsid w:val="007C7F9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53B69"/>
    <w:rsid w:val="009609D8"/>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68B6"/>
    <w:rsid w:val="00A77919"/>
    <w:rsid w:val="00A823F6"/>
    <w:rsid w:val="00A8719E"/>
    <w:rsid w:val="00AA0A89"/>
    <w:rsid w:val="00AA5368"/>
    <w:rsid w:val="00AA6429"/>
    <w:rsid w:val="00AA6EDA"/>
    <w:rsid w:val="00AB4BD1"/>
    <w:rsid w:val="00AC01AA"/>
    <w:rsid w:val="00AC3EE9"/>
    <w:rsid w:val="00AC4F72"/>
    <w:rsid w:val="00AC5041"/>
    <w:rsid w:val="00AE16B2"/>
    <w:rsid w:val="00AE482E"/>
    <w:rsid w:val="00AF1B39"/>
    <w:rsid w:val="00AF50C4"/>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303A0"/>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E657E"/>
    <w:rsid w:val="00DF10F9"/>
    <w:rsid w:val="00DF4704"/>
    <w:rsid w:val="00E024AA"/>
    <w:rsid w:val="00E15C77"/>
    <w:rsid w:val="00E1693E"/>
    <w:rsid w:val="00E250F1"/>
    <w:rsid w:val="00E3550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87EFD"/>
    <w:rsid w:val="00FA5722"/>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0A81E"/>
  <w15:docId w15:val="{CE7E4194-D058-44B7-AC87-F96837E7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6</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Maria - Asus</dc:creator>
  <cp:lastModifiedBy>Angela Xue He Yan</cp:lastModifiedBy>
  <cp:revision>6</cp:revision>
  <cp:lastPrinted>2026-06-14T16:29:00Z</cp:lastPrinted>
  <dcterms:created xsi:type="dcterms:W3CDTF">2026-06-11T00:36:00Z</dcterms:created>
  <dcterms:modified xsi:type="dcterms:W3CDTF">2026-06-14T16:29:00Z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UNEP/OzL.Pro/ExCom/98/10/Add.2</vt:lpwstr>
  </property>
  <property fmtid="{D5CDD505-2E9C-101B-9397-08002B2CF9AE}" pid="3" name="Revision date">
    <vt:lpwstr>10 de junio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