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F72392" w:rsidRPr="009F23F0" w14:paraId="3A91401D" w14:textId="77777777" w:rsidTr="00290F83">
        <w:trPr>
          <w:trHeight w:val="720"/>
        </w:trPr>
        <w:tc>
          <w:tcPr>
            <w:tcW w:w="5387" w:type="dxa"/>
            <w:gridSpan w:val="2"/>
            <w:tcBorders>
              <w:bottom w:val="single" w:sz="18" w:space="0" w:color="auto"/>
            </w:tcBorders>
          </w:tcPr>
          <w:p w14:paraId="15819F78" w14:textId="77777777" w:rsidR="00F72392" w:rsidRPr="009B0D30"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Pr>
                <w:rFonts w:ascii="Univers" w:hAnsi="Univers"/>
                <w:b/>
                <w:sz w:val="28"/>
                <w:szCs w:val="28"/>
              </w:rPr>
              <w:t>UNITED</w:t>
            </w:r>
            <w:r>
              <w:rPr>
                <w:rFonts w:ascii="Univers" w:hAnsi="Univers"/>
                <w:b/>
                <w:sz w:val="28"/>
                <w:szCs w:val="28"/>
              </w:rPr>
              <w:br/>
              <w:t>NATIONS</w:t>
            </w:r>
          </w:p>
        </w:tc>
        <w:tc>
          <w:tcPr>
            <w:tcW w:w="4545" w:type="dxa"/>
            <w:tcBorders>
              <w:bottom w:val="single" w:sz="18" w:space="0" w:color="auto"/>
            </w:tcBorders>
          </w:tcPr>
          <w:p w14:paraId="28CF7A3D" w14:textId="77777777" w:rsidR="00F72392" w:rsidRPr="009B0D30" w:rsidRDefault="00F72392" w:rsidP="00BA7B47">
            <w:pPr>
              <w:jc w:val="right"/>
              <w:rPr>
                <w:sz w:val="52"/>
                <w:szCs w:val="52"/>
              </w:rPr>
            </w:pPr>
            <w:r>
              <w:rPr>
                <w:rFonts w:ascii="Univers Bold" w:hAnsi="Univers Bold"/>
                <w:b/>
                <w:sz w:val="72"/>
              </w:rPr>
              <w:t>EP</w:t>
            </w:r>
          </w:p>
        </w:tc>
      </w:tr>
      <w:tr w:rsidR="00F72392" w:rsidRPr="009F23F0" w14:paraId="43CC7E5A"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1557D16" w14:textId="77777777" w:rsidR="00F72392" w:rsidRPr="0053318E" w:rsidRDefault="00F72392" w:rsidP="00BA7B47">
            <w:pPr>
              <w:spacing w:before="120"/>
              <w:ind w:left="-9"/>
              <w:rPr>
                <w:sz w:val="22"/>
              </w:rPr>
            </w:pPr>
            <w:r>
              <w:rPr>
                <w:noProof/>
                <w:sz w:val="22"/>
                <w:lang w:val="en-US"/>
              </w:rPr>
              <mc:AlternateContent>
                <mc:Choice Requires="wpg">
                  <w:drawing>
                    <wp:inline distT="0" distB="0" distL="0" distR="0" wp14:anchorId="58AE094C" wp14:editId="27A77F3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160D119"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77ACAC0D" w14:textId="77777777" w:rsidR="00F72392" w:rsidRPr="00271CCC"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Pr>
                <w:rFonts w:ascii="Univers" w:hAnsi="Univers"/>
                <w:b/>
                <w:sz w:val="32"/>
                <w:szCs w:val="32"/>
              </w:rPr>
              <w:t>United Nations</w:t>
            </w:r>
          </w:p>
          <w:p w14:paraId="365160B1" w14:textId="77777777" w:rsidR="00F72392" w:rsidRPr="00271CCC"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Pr>
                <w:rFonts w:ascii="Univers" w:hAnsi="Univers"/>
                <w:b/>
                <w:sz w:val="32"/>
                <w:szCs w:val="32"/>
              </w:rPr>
              <w:t>Environment</w:t>
            </w:r>
          </w:p>
          <w:p w14:paraId="6AF7246A" w14:textId="77777777" w:rsidR="00F72392" w:rsidRPr="00271CCC" w:rsidRDefault="00F72392" w:rsidP="00BA7B4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Pr>
                <w:rFonts w:ascii="Univers" w:hAnsi="Univers"/>
                <w:b/>
                <w:sz w:val="32"/>
                <w:szCs w:val="32"/>
              </w:rPr>
              <w:t>Programme</w:t>
            </w:r>
          </w:p>
        </w:tc>
        <w:tc>
          <w:tcPr>
            <w:tcW w:w="4545" w:type="dxa"/>
            <w:tcBorders>
              <w:top w:val="nil"/>
              <w:left w:val="nil"/>
              <w:bottom w:val="single" w:sz="36" w:space="0" w:color="auto"/>
              <w:right w:val="nil"/>
            </w:tcBorders>
          </w:tcPr>
          <w:p w14:paraId="263CE69A" w14:textId="77777777" w:rsidR="00F72392" w:rsidRPr="0053318E" w:rsidRDefault="00F72392" w:rsidP="00BA7B47">
            <w:pPr>
              <w:spacing w:before="120"/>
              <w:rPr>
                <w:sz w:val="22"/>
              </w:rPr>
            </w:pPr>
            <w:r>
              <w:rPr>
                <w:sz w:val="22"/>
              </w:rPr>
              <w:t>Distr.</w:t>
            </w:r>
          </w:p>
          <w:p w14:paraId="09677199" w14:textId="77777777" w:rsidR="00F72392" w:rsidRPr="0053318E" w:rsidRDefault="00F72392" w:rsidP="00BA7B47">
            <w:pPr>
              <w:rPr>
                <w:sz w:val="22"/>
              </w:rPr>
            </w:pPr>
            <w:r>
              <w:rPr>
                <w:sz w:val="22"/>
              </w:rPr>
              <w:t>GENERAL</w:t>
            </w:r>
          </w:p>
          <w:p w14:paraId="607DB147" w14:textId="77777777" w:rsidR="00F72392" w:rsidRPr="0053318E" w:rsidRDefault="00F72392" w:rsidP="00BA7B47">
            <w:pPr>
              <w:rPr>
                <w:sz w:val="22"/>
              </w:rPr>
            </w:pPr>
          </w:p>
          <w:p w14:paraId="5106E18F" w14:textId="77777777" w:rsidR="00F72392" w:rsidRPr="0053318E" w:rsidRDefault="00F72392" w:rsidP="00BA7B47">
            <w:pPr>
              <w:rPr>
                <w:sz w:val="22"/>
              </w:rPr>
            </w:pPr>
          </w:p>
          <w:p w14:paraId="100812F4" w14:textId="18712A0D" w:rsidR="00F72392" w:rsidRPr="0053318E" w:rsidRDefault="00271B41" w:rsidP="00BA7B47">
            <w:pPr>
              <w:rPr>
                <w:sz w:val="22"/>
              </w:rPr>
            </w:pPr>
            <w:r>
              <w:rPr>
                <w:sz w:val="22"/>
              </w:rPr>
              <w:fldChar w:fldCharType="begin"/>
            </w:r>
            <w:r>
              <w:rPr>
                <w:sz w:val="22"/>
              </w:rPr>
              <w:instrText xml:space="preserve"> DOCPROPERTY "Document number"  \* MERGEFORMAT </w:instrText>
            </w:r>
            <w:r>
              <w:rPr>
                <w:sz w:val="22"/>
              </w:rPr>
              <w:fldChar w:fldCharType="separate"/>
            </w:r>
            <w:r>
              <w:rPr>
                <w:sz w:val="22"/>
              </w:rPr>
              <w:t>UNEP/</w:t>
            </w:r>
            <w:proofErr w:type="spellStart"/>
            <w:r>
              <w:rPr>
                <w:sz w:val="22"/>
              </w:rPr>
              <w:t>OzL.Pro</w:t>
            </w:r>
            <w:proofErr w:type="spellEnd"/>
            <w:r>
              <w:rPr>
                <w:sz w:val="22"/>
              </w:rPr>
              <w:t>/ExCom/99/59</w:t>
            </w:r>
            <w:r>
              <w:rPr>
                <w:sz w:val="22"/>
              </w:rPr>
              <w:fldChar w:fldCharType="end"/>
            </w:r>
          </w:p>
          <w:p w14:paraId="20CBD29D" w14:textId="640D91C2" w:rsidR="00F72392" w:rsidRPr="0053318E" w:rsidRDefault="00F72392" w:rsidP="00BA7B47">
            <w:pPr>
              <w:rPr>
                <w:sz w:val="22"/>
              </w:rPr>
            </w:pPr>
            <w:r>
              <w:rPr>
                <w:sz w:val="22"/>
              </w:rPr>
              <w:fldChar w:fldCharType="begin"/>
            </w:r>
            <w:r>
              <w:rPr>
                <w:sz w:val="22"/>
              </w:rPr>
              <w:instrText xml:space="preserve"> DOCPROPERTY "Revision date" \@ "d MMMM YYYY"  \* MERGEFORMAT </w:instrText>
            </w:r>
            <w:r>
              <w:rPr>
                <w:sz w:val="22"/>
              </w:rPr>
              <w:fldChar w:fldCharType="separate"/>
            </w:r>
            <w:r w:rsidR="00A44CD9">
              <w:rPr>
                <w:sz w:val="22"/>
              </w:rPr>
              <w:t>29 October 2026</w:t>
            </w:r>
            <w:r>
              <w:rPr>
                <w:sz w:val="22"/>
              </w:rPr>
              <w:fldChar w:fldCharType="end"/>
            </w:r>
          </w:p>
          <w:p w14:paraId="465B9ED0" w14:textId="77777777" w:rsidR="00F72392" w:rsidRPr="0053318E" w:rsidRDefault="00F72392" w:rsidP="00BA7B47">
            <w:pPr>
              <w:rPr>
                <w:caps/>
                <w:sz w:val="22"/>
              </w:rPr>
            </w:pPr>
          </w:p>
          <w:p w14:paraId="43E859DE" w14:textId="77777777" w:rsidR="00F72392" w:rsidRPr="0053318E" w:rsidRDefault="00F72392" w:rsidP="00BA7B47">
            <w:pPr>
              <w:rPr>
                <w:sz w:val="22"/>
              </w:rPr>
            </w:pPr>
            <w:r>
              <w:rPr>
                <w:sz w:val="22"/>
              </w:rPr>
              <w:t>ORIGINAL: ENGLISH</w:t>
            </w:r>
          </w:p>
        </w:tc>
      </w:tr>
    </w:tbl>
    <w:p w14:paraId="17182155" w14:textId="77777777" w:rsidR="00F72392" w:rsidRPr="0053318E" w:rsidRDefault="00F72392" w:rsidP="00BA7B47">
      <w:pPr>
        <w:spacing w:before="60"/>
        <w:rPr>
          <w:sz w:val="22"/>
        </w:rPr>
      </w:pPr>
      <w:r>
        <w:rPr>
          <w:sz w:val="22"/>
        </w:rPr>
        <w:t>EXECUTIVE COMMITTEE OF</w:t>
      </w:r>
      <w:r>
        <w:rPr>
          <w:sz w:val="22"/>
        </w:rPr>
        <w:br/>
        <w:t xml:space="preserve">  THE MULTILATERAL FUND FOR THE</w:t>
      </w:r>
      <w:r>
        <w:rPr>
          <w:sz w:val="22"/>
        </w:rPr>
        <w:br/>
        <w:t xml:space="preserve">  IMPLEMENTATION OF THE MONTREAL PROTOCOL</w:t>
      </w:r>
      <w:r>
        <w:rPr>
          <w:sz w:val="22"/>
        </w:rPr>
        <w:br/>
        <w:t>Ninety-ninth Meeting</w:t>
      </w:r>
    </w:p>
    <w:p w14:paraId="13C37D2B" w14:textId="77777777" w:rsidR="00F72392" w:rsidRPr="0053318E" w:rsidRDefault="00F72392" w:rsidP="00BA7B47">
      <w:pPr>
        <w:rPr>
          <w:sz w:val="22"/>
        </w:rPr>
      </w:pPr>
      <w:r>
        <w:rPr>
          <w:sz w:val="22"/>
        </w:rPr>
        <w:t>Montreal, 7–11 December 2026</w:t>
      </w:r>
    </w:p>
    <w:p w14:paraId="4DA59271" w14:textId="4A6FF832" w:rsidR="00F72392" w:rsidRPr="0053318E" w:rsidRDefault="00F72392" w:rsidP="00BA7B47">
      <w:pPr>
        <w:rPr>
          <w:sz w:val="22"/>
        </w:rPr>
      </w:pPr>
      <w:r>
        <w:rPr>
          <w:sz w:val="22"/>
        </w:rPr>
        <w:t>Item 9(c) of the provisional agenda</w:t>
      </w:r>
      <w:r>
        <w:rPr>
          <w:rStyle w:val="FootnoteReference"/>
          <w:sz w:val="22"/>
        </w:rPr>
        <w:footnoteReference w:id="1"/>
      </w:r>
    </w:p>
    <w:p w14:paraId="63EFDF40" w14:textId="77777777" w:rsidR="00F72392" w:rsidRPr="0053318E" w:rsidRDefault="00F72392" w:rsidP="00BA7B47">
      <w:pPr>
        <w:rPr>
          <w:sz w:val="22"/>
        </w:rPr>
      </w:pPr>
    </w:p>
    <w:p w14:paraId="0454912A" w14:textId="77777777" w:rsidR="00F72392" w:rsidRPr="0053318E" w:rsidRDefault="00F72392" w:rsidP="00BA7B47">
      <w:pPr>
        <w:rPr>
          <w:sz w:val="22"/>
        </w:rPr>
      </w:pPr>
    </w:p>
    <w:p w14:paraId="3B51B5D9" w14:textId="77777777" w:rsidR="00F72392" w:rsidRPr="0053318E" w:rsidRDefault="00F72392" w:rsidP="00BA7B47">
      <w:pPr>
        <w:rPr>
          <w:sz w:val="22"/>
        </w:rPr>
      </w:pPr>
    </w:p>
    <w:p w14:paraId="292406B9" w14:textId="77777777" w:rsidR="00F72392" w:rsidRPr="0053318E" w:rsidRDefault="00F72392" w:rsidP="00BA7B47">
      <w:pPr>
        <w:rPr>
          <w:sz w:val="22"/>
        </w:rPr>
      </w:pPr>
    </w:p>
    <w:p w14:paraId="6622C1A5" w14:textId="77777777" w:rsidR="00F72392" w:rsidRPr="0053318E" w:rsidRDefault="00F72392" w:rsidP="00BA7B47">
      <w:pPr>
        <w:rPr>
          <w:sz w:val="22"/>
        </w:rPr>
      </w:pPr>
    </w:p>
    <w:p w14:paraId="5E6BB9FF" w14:textId="0A17DC58" w:rsidR="00F72392" w:rsidRPr="0053318E" w:rsidRDefault="00F72392" w:rsidP="00BA7B47">
      <w:pPr>
        <w:jc w:val="center"/>
        <w:rPr>
          <w:b/>
          <w:sz w:val="22"/>
        </w:rPr>
      </w:pPr>
      <w:r>
        <w:rPr>
          <w:b/>
          <w:sz w:val="22"/>
        </w:rPr>
        <w:t>PROJECT PROPOSAL: LEBANON</w:t>
      </w:r>
    </w:p>
    <w:p w14:paraId="65CB4A6B" w14:textId="77777777" w:rsidR="00F72392" w:rsidRPr="0053318E" w:rsidRDefault="00F72392" w:rsidP="00BA7B47">
      <w:pPr>
        <w:rPr>
          <w:sz w:val="22"/>
        </w:rPr>
      </w:pPr>
    </w:p>
    <w:p w14:paraId="42F2E275" w14:textId="77777777" w:rsidR="00F72392" w:rsidRPr="0053318E" w:rsidRDefault="00F72392" w:rsidP="00BA7B47">
      <w:pPr>
        <w:rPr>
          <w:sz w:val="22"/>
        </w:rPr>
      </w:pPr>
    </w:p>
    <w:p w14:paraId="7AE67872" w14:textId="77B946BB" w:rsidR="00F72392" w:rsidRPr="0053318E" w:rsidRDefault="00F72392" w:rsidP="00BA7B47">
      <w:pPr>
        <w:spacing w:after="240"/>
        <w:ind w:firstLine="720"/>
        <w:rPr>
          <w:sz w:val="22"/>
        </w:rPr>
      </w:pPr>
      <w:r>
        <w:rPr>
          <w:sz w:val="22"/>
        </w:rPr>
        <w:t>This document consists of the comments and recommendation of the Secretariat on the following project proposal:</w:t>
      </w:r>
    </w:p>
    <w:p w14:paraId="76A7945D" w14:textId="77777777" w:rsidR="00F72392" w:rsidRPr="0053318E" w:rsidRDefault="00F72392" w:rsidP="00BA7B47">
      <w:pPr>
        <w:spacing w:after="240"/>
        <w:rPr>
          <w:sz w:val="22"/>
          <w:u w:val="single"/>
        </w:rPr>
      </w:pPr>
      <w:r>
        <w:rPr>
          <w:sz w:val="22"/>
          <w:u w:val="single"/>
        </w:rPr>
        <w:t>Phase-out</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1843"/>
        <w:gridCol w:w="2552"/>
      </w:tblGrid>
      <w:tr w:rsidR="00F72392" w:rsidRPr="009F23F0" w14:paraId="03F725A3" w14:textId="77777777" w:rsidTr="00231256">
        <w:tc>
          <w:tcPr>
            <w:tcW w:w="5103" w:type="dxa"/>
          </w:tcPr>
          <w:p w14:paraId="15F3A3CE" w14:textId="6799C963" w:rsidR="00F72392" w:rsidRPr="00F7433B" w:rsidRDefault="00F72392">
            <w:pPr>
              <w:numPr>
                <w:ilvl w:val="0"/>
                <w:numId w:val="6"/>
              </w:numPr>
              <w:ind w:left="599" w:hanging="709"/>
              <w:contextualSpacing/>
              <w:rPr>
                <w:sz w:val="22"/>
              </w:rPr>
            </w:pPr>
            <w:r>
              <w:rPr>
                <w:sz w:val="22"/>
              </w:rPr>
              <w:t>HCFC phase-out management plan (stage III, second tranche)</w:t>
            </w:r>
          </w:p>
        </w:tc>
        <w:tc>
          <w:tcPr>
            <w:tcW w:w="1843" w:type="dxa"/>
          </w:tcPr>
          <w:p w14:paraId="3EDFDE97" w14:textId="02F06D26" w:rsidR="00F72392" w:rsidRPr="00F7433B" w:rsidRDefault="003466E2" w:rsidP="00BA7B47">
            <w:pPr>
              <w:ind w:left="-248" w:right="-394"/>
              <w:jc w:val="center"/>
              <w:rPr>
                <w:sz w:val="22"/>
                <w:highlight w:val="cyan"/>
              </w:rPr>
            </w:pPr>
            <w:r>
              <w:rPr>
                <w:sz w:val="22"/>
              </w:rPr>
              <w:t>UNDP</w:t>
            </w:r>
          </w:p>
        </w:tc>
        <w:tc>
          <w:tcPr>
            <w:tcW w:w="2552" w:type="dxa"/>
          </w:tcPr>
          <w:p w14:paraId="2D6B2F02" w14:textId="1A456496" w:rsidR="00F72392" w:rsidRPr="0053318E" w:rsidRDefault="00F72392" w:rsidP="00BA7B47">
            <w:pPr>
              <w:jc w:val="right"/>
              <w:rPr>
                <w:sz w:val="22"/>
                <w:highlight w:val="cyan"/>
              </w:rPr>
            </w:pPr>
            <w:r>
              <w:rPr>
                <w:sz w:val="22"/>
              </w:rPr>
              <w:t xml:space="preserve">Blanket approval </w:t>
            </w:r>
          </w:p>
        </w:tc>
      </w:tr>
    </w:tbl>
    <w:p w14:paraId="3B6BA3C0" w14:textId="77777777" w:rsidR="00F72392" w:rsidRPr="0053318E" w:rsidRDefault="00F72392" w:rsidP="00BA7B47">
      <w:pPr>
        <w:rPr>
          <w:sz w:val="22"/>
        </w:rPr>
      </w:pPr>
    </w:p>
    <w:p w14:paraId="2B75C5CF" w14:textId="77777777" w:rsidR="00F72392" w:rsidRPr="0053318E" w:rsidRDefault="00F72392" w:rsidP="00BA7B47">
      <w:pPr>
        <w:rPr>
          <w:sz w:val="22"/>
        </w:rPr>
      </w:pPr>
    </w:p>
    <w:p w14:paraId="60324D7F" w14:textId="77777777" w:rsidR="00F72392" w:rsidRPr="0053318E" w:rsidRDefault="00F72392" w:rsidP="00BA7B47">
      <w:pPr>
        <w:rPr>
          <w:sz w:val="22"/>
        </w:rPr>
      </w:pPr>
    </w:p>
    <w:p w14:paraId="04D3DCEE" w14:textId="77777777" w:rsidR="00F72392" w:rsidRPr="0053318E" w:rsidRDefault="00F72392" w:rsidP="00BA7B47">
      <w:pPr>
        <w:rPr>
          <w:sz w:val="22"/>
        </w:rPr>
      </w:pPr>
    </w:p>
    <w:p w14:paraId="4ECF3721" w14:textId="77777777" w:rsidR="00F72392" w:rsidRPr="0053318E" w:rsidRDefault="00F72392" w:rsidP="00BA7B47">
      <w:pPr>
        <w:rPr>
          <w:sz w:val="22"/>
        </w:rPr>
      </w:pPr>
      <w:r>
        <w:rPr>
          <w:sz w:val="22"/>
        </w:rPr>
        <w:br w:type="page"/>
      </w:r>
    </w:p>
    <w:p w14:paraId="7E82CE51" w14:textId="77777777" w:rsidR="00F72392" w:rsidRPr="0053318E" w:rsidRDefault="00F72392" w:rsidP="00BA7B47">
      <w:pPr>
        <w:spacing w:after="120"/>
        <w:jc w:val="center"/>
        <w:rPr>
          <w:b/>
          <w:sz w:val="22"/>
        </w:rPr>
      </w:pPr>
      <w:r>
        <w:rPr>
          <w:b/>
          <w:sz w:val="22"/>
        </w:rPr>
        <w:lastRenderedPageBreak/>
        <w:t>PROJECT EVALUATION SHEET – MULTI-YEAR PROJECTS</w:t>
      </w:r>
    </w:p>
    <w:p w14:paraId="7B31F7C0" w14:textId="1F57C21C" w:rsidR="00F72392" w:rsidRPr="0053318E" w:rsidRDefault="008E37C5" w:rsidP="00BA7B47">
      <w:pPr>
        <w:spacing w:after="200"/>
        <w:jc w:val="center"/>
        <w:rPr>
          <w:b/>
          <w:bCs/>
          <w:sz w:val="22"/>
        </w:rPr>
      </w:pPr>
      <w:r>
        <w:rPr>
          <w:b/>
          <w:bCs/>
          <w:sz w:val="22"/>
        </w:rPr>
        <w:t>Lebanon</w:t>
      </w:r>
    </w:p>
    <w:tbl>
      <w:tblPr>
        <w:tblStyle w:val="TableGrid"/>
        <w:tblW w:w="5360" w:type="pct"/>
        <w:jc w:val="center"/>
        <w:tblLayout w:type="fixed"/>
        <w:tblLook w:val="04A0" w:firstRow="1" w:lastRow="0" w:firstColumn="1" w:lastColumn="0" w:noHBand="0" w:noVBand="1"/>
      </w:tblPr>
      <w:tblGrid>
        <w:gridCol w:w="2530"/>
        <w:gridCol w:w="2530"/>
        <w:gridCol w:w="2530"/>
        <w:gridCol w:w="2530"/>
      </w:tblGrid>
      <w:tr w:rsidR="00F72392" w:rsidRPr="009F23F0" w14:paraId="28F1C156" w14:textId="77777777" w:rsidTr="00C15BF3">
        <w:trPr>
          <w:trHeight w:val="240"/>
          <w:jc w:val="center"/>
        </w:trPr>
        <w:tc>
          <w:tcPr>
            <w:tcW w:w="2530" w:type="dxa"/>
            <w:vAlign w:val="center"/>
            <w:hideMark/>
          </w:tcPr>
          <w:p w14:paraId="46FA8A8B" w14:textId="77777777" w:rsidR="00F72392" w:rsidRPr="00E9063C" w:rsidRDefault="00F72392" w:rsidP="00DA0FEE">
            <w:pPr>
              <w:spacing w:before="20" w:after="20"/>
              <w:jc w:val="center"/>
              <w:rPr>
                <w:b/>
                <w:sz w:val="20"/>
                <w:szCs w:val="20"/>
                <w:lang w:val="en-US"/>
              </w:rPr>
            </w:pPr>
            <w:r>
              <w:rPr>
                <w:b/>
                <w:sz w:val="20"/>
                <w:szCs w:val="20"/>
                <w:lang w:val="en-US"/>
              </w:rPr>
              <w:t>PROJECT TITLE</w:t>
            </w:r>
          </w:p>
        </w:tc>
        <w:tc>
          <w:tcPr>
            <w:tcW w:w="2530" w:type="dxa"/>
            <w:vAlign w:val="center"/>
            <w:hideMark/>
          </w:tcPr>
          <w:p w14:paraId="14A1D1D6" w14:textId="77777777" w:rsidR="00F72392" w:rsidRPr="00E9063C" w:rsidRDefault="00F72392" w:rsidP="00DA0FEE">
            <w:pPr>
              <w:spacing w:before="20" w:after="20"/>
              <w:jc w:val="center"/>
              <w:rPr>
                <w:b/>
                <w:sz w:val="20"/>
                <w:szCs w:val="20"/>
                <w:lang w:val="en-US"/>
              </w:rPr>
            </w:pPr>
            <w:r>
              <w:rPr>
                <w:b/>
                <w:sz w:val="20"/>
                <w:szCs w:val="20"/>
                <w:lang w:val="en-US"/>
              </w:rPr>
              <w:t>AGENCY</w:t>
            </w:r>
          </w:p>
        </w:tc>
        <w:tc>
          <w:tcPr>
            <w:tcW w:w="2530" w:type="dxa"/>
            <w:vAlign w:val="center"/>
            <w:hideMark/>
          </w:tcPr>
          <w:p w14:paraId="1EFBC254" w14:textId="77777777" w:rsidR="00F72392" w:rsidRPr="00E9063C" w:rsidRDefault="00F72392" w:rsidP="00DA0FEE">
            <w:pPr>
              <w:spacing w:before="20" w:after="20"/>
              <w:jc w:val="center"/>
              <w:rPr>
                <w:b/>
                <w:sz w:val="20"/>
                <w:szCs w:val="20"/>
                <w:lang w:val="en-US"/>
              </w:rPr>
            </w:pPr>
            <w:r>
              <w:rPr>
                <w:b/>
                <w:sz w:val="20"/>
                <w:szCs w:val="20"/>
                <w:lang w:val="en-US"/>
              </w:rPr>
              <w:t>MEETING APPROVED</w:t>
            </w:r>
          </w:p>
        </w:tc>
        <w:tc>
          <w:tcPr>
            <w:tcW w:w="2530" w:type="dxa"/>
            <w:vAlign w:val="center"/>
            <w:hideMark/>
          </w:tcPr>
          <w:p w14:paraId="3B5AE436" w14:textId="77777777" w:rsidR="00F72392" w:rsidRPr="00E9063C" w:rsidRDefault="00F72392" w:rsidP="00DA0FEE">
            <w:pPr>
              <w:spacing w:before="20" w:after="20"/>
              <w:jc w:val="center"/>
              <w:rPr>
                <w:b/>
                <w:sz w:val="20"/>
                <w:szCs w:val="20"/>
                <w:lang w:val="en-US"/>
              </w:rPr>
            </w:pPr>
            <w:r>
              <w:rPr>
                <w:b/>
                <w:sz w:val="20"/>
                <w:szCs w:val="20"/>
                <w:lang w:val="en-US"/>
              </w:rPr>
              <w:t>CONTROL MEASURE</w:t>
            </w:r>
          </w:p>
        </w:tc>
      </w:tr>
      <w:tr w:rsidR="00C15BF3" w:rsidRPr="009F23F0" w14:paraId="2EBF4E78" w14:textId="77777777" w:rsidTr="00C15BF3">
        <w:trPr>
          <w:trHeight w:val="240"/>
          <w:jc w:val="center"/>
        </w:trPr>
        <w:tc>
          <w:tcPr>
            <w:tcW w:w="2530" w:type="dxa"/>
            <w:vAlign w:val="center"/>
            <w:hideMark/>
          </w:tcPr>
          <w:p w14:paraId="33A122D2" w14:textId="77777777" w:rsidR="00597AFB" w:rsidRDefault="00C15BF3" w:rsidP="00C15BF3">
            <w:pPr>
              <w:spacing w:before="20" w:after="20"/>
              <w:ind w:right="37"/>
              <w:jc w:val="center"/>
              <w:rPr>
                <w:sz w:val="20"/>
                <w:szCs w:val="20"/>
                <w:lang w:val="en-US"/>
              </w:rPr>
            </w:pPr>
            <w:r>
              <w:rPr>
                <w:sz w:val="20"/>
                <w:szCs w:val="20"/>
                <w:lang w:val="en-US"/>
              </w:rPr>
              <w:t>HCFC phase-out plan</w:t>
            </w:r>
          </w:p>
          <w:p w14:paraId="5D92D24A" w14:textId="1B15EFE7" w:rsidR="00C15BF3" w:rsidRPr="00E9063C" w:rsidRDefault="00C15BF3" w:rsidP="00C15BF3">
            <w:pPr>
              <w:spacing w:before="20" w:after="20"/>
              <w:ind w:right="37"/>
              <w:jc w:val="center"/>
              <w:rPr>
                <w:sz w:val="20"/>
                <w:szCs w:val="20"/>
                <w:lang w:val="en-US"/>
              </w:rPr>
            </w:pPr>
            <w:r>
              <w:rPr>
                <w:sz w:val="20"/>
                <w:szCs w:val="20"/>
                <w:lang w:val="en-US"/>
              </w:rPr>
              <w:t xml:space="preserve"> (stage III)</w:t>
            </w:r>
          </w:p>
        </w:tc>
        <w:tc>
          <w:tcPr>
            <w:tcW w:w="2530" w:type="dxa"/>
            <w:vAlign w:val="center"/>
          </w:tcPr>
          <w:p w14:paraId="649A36C0" w14:textId="460E6242" w:rsidR="00C15BF3" w:rsidRPr="00E9063C" w:rsidRDefault="00C15BF3" w:rsidP="00C15BF3">
            <w:pPr>
              <w:tabs>
                <w:tab w:val="left" w:pos="1729"/>
              </w:tabs>
              <w:spacing w:before="20" w:after="20"/>
              <w:jc w:val="center"/>
              <w:rPr>
                <w:sz w:val="20"/>
                <w:szCs w:val="20"/>
                <w:lang w:val="en-US"/>
              </w:rPr>
            </w:pPr>
            <w:r>
              <w:rPr>
                <w:color w:val="000000" w:themeColor="text1"/>
                <w:sz w:val="20"/>
                <w:szCs w:val="20"/>
              </w:rPr>
              <w:t>UNDP (lead)</w:t>
            </w:r>
          </w:p>
        </w:tc>
        <w:tc>
          <w:tcPr>
            <w:tcW w:w="2530" w:type="dxa"/>
            <w:vAlign w:val="center"/>
          </w:tcPr>
          <w:p w14:paraId="0B3343BD" w14:textId="415DE2E7" w:rsidR="00C15BF3" w:rsidRPr="00E9063C" w:rsidRDefault="00C15BF3" w:rsidP="00C15BF3">
            <w:pPr>
              <w:spacing w:before="20" w:after="20"/>
              <w:ind w:left="30" w:right="31"/>
              <w:jc w:val="center"/>
              <w:rPr>
                <w:sz w:val="20"/>
                <w:szCs w:val="20"/>
                <w:lang w:val="en-US"/>
              </w:rPr>
            </w:pPr>
            <w:r>
              <w:rPr>
                <w:sz w:val="20"/>
                <w:szCs w:val="20"/>
                <w:lang w:val="en-US"/>
              </w:rPr>
              <w:t>93</w:t>
            </w:r>
            <w:r>
              <w:rPr>
                <w:sz w:val="20"/>
                <w:szCs w:val="20"/>
                <w:vertAlign w:val="superscript"/>
                <w:lang w:val="en-US"/>
              </w:rPr>
              <w:t>rd</w:t>
            </w:r>
            <w:r>
              <w:rPr>
                <w:sz w:val="20"/>
                <w:szCs w:val="20"/>
                <w:lang w:val="en-US"/>
              </w:rPr>
              <w:t xml:space="preserve"> </w:t>
            </w:r>
          </w:p>
        </w:tc>
        <w:tc>
          <w:tcPr>
            <w:tcW w:w="2530" w:type="dxa"/>
            <w:vAlign w:val="center"/>
          </w:tcPr>
          <w:p w14:paraId="48BA50EC" w14:textId="08BA9222" w:rsidR="00C15BF3" w:rsidRPr="0037509A" w:rsidRDefault="00C15BF3" w:rsidP="00C15BF3">
            <w:pPr>
              <w:spacing w:before="20" w:after="20"/>
              <w:jc w:val="center"/>
              <w:rPr>
                <w:sz w:val="20"/>
                <w:szCs w:val="20"/>
              </w:rPr>
            </w:pPr>
            <w:r>
              <w:rPr>
                <w:sz w:val="20"/>
                <w:szCs w:val="20"/>
                <w:lang w:val="en-US"/>
              </w:rPr>
              <w:t>100% phase-out by 2030</w:t>
            </w:r>
          </w:p>
        </w:tc>
      </w:tr>
    </w:tbl>
    <w:p w14:paraId="7C32182C" w14:textId="77777777" w:rsidR="00F72392" w:rsidRPr="00E9063C"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5098"/>
        <w:gridCol w:w="2535"/>
        <w:gridCol w:w="2487"/>
      </w:tblGrid>
      <w:tr w:rsidR="00F72392" w:rsidRPr="009F23F0" w14:paraId="08F1A162" w14:textId="77777777" w:rsidTr="00E4456E">
        <w:trPr>
          <w:trHeight w:val="43"/>
          <w:jc w:val="center"/>
        </w:trPr>
        <w:tc>
          <w:tcPr>
            <w:tcW w:w="5098" w:type="dxa"/>
            <w:vAlign w:val="center"/>
            <w:hideMark/>
          </w:tcPr>
          <w:p w14:paraId="28D6543C" w14:textId="77777777" w:rsidR="00F72392" w:rsidRPr="00E9063C" w:rsidRDefault="00F72392" w:rsidP="00DA0FEE">
            <w:pPr>
              <w:spacing w:before="20" w:after="20"/>
              <w:rPr>
                <w:b/>
                <w:sz w:val="20"/>
                <w:szCs w:val="20"/>
                <w:lang w:val="en-US"/>
              </w:rPr>
            </w:pPr>
            <w:r>
              <w:rPr>
                <w:b/>
                <w:sz w:val="20"/>
                <w:szCs w:val="20"/>
                <w:lang w:val="en-US"/>
              </w:rPr>
              <w:t>ARTICLE 7 DATA (Annex C, Group I)</w:t>
            </w:r>
          </w:p>
        </w:tc>
        <w:tc>
          <w:tcPr>
            <w:tcW w:w="2535" w:type="dxa"/>
            <w:vAlign w:val="center"/>
            <w:hideMark/>
          </w:tcPr>
          <w:p w14:paraId="416A4C33" w14:textId="77777777" w:rsidR="00F72392" w:rsidRPr="002839C4" w:rsidRDefault="00F72392" w:rsidP="00DA0FEE">
            <w:pPr>
              <w:spacing w:before="20" w:after="20"/>
              <w:jc w:val="center"/>
              <w:rPr>
                <w:b/>
                <w:bCs/>
                <w:sz w:val="20"/>
                <w:szCs w:val="20"/>
                <w:lang w:val="en-US"/>
              </w:rPr>
            </w:pPr>
            <w:r>
              <w:rPr>
                <w:b/>
                <w:bCs/>
                <w:sz w:val="20"/>
                <w:szCs w:val="20"/>
                <w:lang w:val="en-US"/>
              </w:rPr>
              <w:t>Year: 2025</w:t>
            </w:r>
          </w:p>
        </w:tc>
        <w:tc>
          <w:tcPr>
            <w:tcW w:w="2487" w:type="dxa"/>
            <w:vAlign w:val="center"/>
            <w:hideMark/>
          </w:tcPr>
          <w:p w14:paraId="25FA2888" w14:textId="07AABD13" w:rsidR="00F72392" w:rsidRPr="00E9063C" w:rsidRDefault="00E423CB" w:rsidP="00DA0FEE">
            <w:pPr>
              <w:spacing w:before="20" w:after="20"/>
              <w:jc w:val="right"/>
              <w:rPr>
                <w:sz w:val="20"/>
                <w:szCs w:val="20"/>
                <w:lang w:val="en-US"/>
              </w:rPr>
            </w:pPr>
            <w:r>
              <w:rPr>
                <w:color w:val="000000" w:themeColor="text1"/>
                <w:sz w:val="20"/>
                <w:szCs w:val="20"/>
              </w:rPr>
              <w:t xml:space="preserve">17.76 </w:t>
            </w:r>
            <w:r>
              <w:rPr>
                <w:sz w:val="20"/>
                <w:szCs w:val="20"/>
                <w:lang w:val="en-US"/>
              </w:rPr>
              <w:t xml:space="preserve">ODP </w:t>
            </w:r>
            <w:proofErr w:type="spellStart"/>
            <w:r>
              <w:rPr>
                <w:sz w:val="20"/>
                <w:szCs w:val="20"/>
                <w:lang w:val="en-US"/>
              </w:rPr>
              <w:t>tonnes</w:t>
            </w:r>
            <w:proofErr w:type="spellEnd"/>
          </w:p>
        </w:tc>
      </w:tr>
    </w:tbl>
    <w:p w14:paraId="38C8D404" w14:textId="77777777" w:rsidR="00F72392" w:rsidRPr="00E9063C"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253"/>
        <w:gridCol w:w="1176"/>
        <w:gridCol w:w="1144"/>
        <w:gridCol w:w="1289"/>
        <w:gridCol w:w="1429"/>
        <w:gridCol w:w="1289"/>
        <w:gridCol w:w="1002"/>
        <w:gridCol w:w="880"/>
        <w:gridCol w:w="658"/>
      </w:tblGrid>
      <w:tr w:rsidR="00F72392" w:rsidRPr="009F23F0" w14:paraId="0FD3D8B2" w14:textId="77777777" w:rsidTr="00AF67FA">
        <w:trPr>
          <w:trHeight w:val="50"/>
          <w:jc w:val="center"/>
        </w:trPr>
        <w:tc>
          <w:tcPr>
            <w:tcW w:w="4240" w:type="pct"/>
            <w:gridSpan w:val="7"/>
            <w:tcBorders>
              <w:right w:val="single" w:sz="4" w:space="0" w:color="auto"/>
            </w:tcBorders>
            <w:hideMark/>
          </w:tcPr>
          <w:p w14:paraId="0B7A65C3" w14:textId="77777777" w:rsidR="00F72392" w:rsidRPr="00E9063C" w:rsidRDefault="00F72392" w:rsidP="00DA0FEE">
            <w:pPr>
              <w:spacing w:before="20" w:after="20"/>
              <w:rPr>
                <w:b/>
                <w:sz w:val="20"/>
                <w:szCs w:val="20"/>
                <w:lang w:val="en-US"/>
              </w:rPr>
            </w:pPr>
            <w:r>
              <w:rPr>
                <w:b/>
                <w:sz w:val="20"/>
                <w:szCs w:val="20"/>
                <w:lang w:val="en-US"/>
              </w:rPr>
              <w:t xml:space="preserve">COUNTRY PROGRAMME SECTORAL DATA (ODP </w:t>
            </w:r>
            <w:proofErr w:type="spellStart"/>
            <w:r>
              <w:rPr>
                <w:b/>
                <w:sz w:val="20"/>
                <w:szCs w:val="20"/>
                <w:lang w:val="en-US"/>
              </w:rPr>
              <w:t>tonnes</w:t>
            </w:r>
            <w:proofErr w:type="spellEnd"/>
            <w:r>
              <w:rPr>
                <w:b/>
                <w:sz w:val="20"/>
                <w:szCs w:val="20"/>
                <w:lang w:val="en-US"/>
              </w:rPr>
              <w:t>)</w:t>
            </w:r>
          </w:p>
        </w:tc>
        <w:tc>
          <w:tcPr>
            <w:tcW w:w="435" w:type="pct"/>
            <w:tcBorders>
              <w:top w:val="single" w:sz="4" w:space="0" w:color="auto"/>
              <w:left w:val="single" w:sz="4" w:space="0" w:color="auto"/>
              <w:bottom w:val="single" w:sz="4" w:space="0" w:color="auto"/>
              <w:right w:val="nil"/>
            </w:tcBorders>
          </w:tcPr>
          <w:p w14:paraId="719EA82D" w14:textId="77777777" w:rsidR="00F72392" w:rsidRPr="00E9063C" w:rsidRDefault="00F72392" w:rsidP="00DA0FEE">
            <w:pPr>
              <w:spacing w:before="20" w:after="20"/>
              <w:rPr>
                <w:b/>
                <w:sz w:val="20"/>
                <w:szCs w:val="20"/>
                <w:lang w:val="en-US"/>
              </w:rPr>
            </w:pPr>
            <w:r>
              <w:rPr>
                <w:b/>
                <w:sz w:val="20"/>
                <w:szCs w:val="20"/>
                <w:lang w:val="en-US"/>
              </w:rPr>
              <w:t>Year:</w:t>
            </w:r>
          </w:p>
        </w:tc>
        <w:tc>
          <w:tcPr>
            <w:tcW w:w="325" w:type="pct"/>
            <w:tcBorders>
              <w:top w:val="single" w:sz="4" w:space="0" w:color="auto"/>
              <w:left w:val="nil"/>
              <w:bottom w:val="single" w:sz="4" w:space="0" w:color="auto"/>
              <w:right w:val="single" w:sz="4" w:space="0" w:color="auto"/>
            </w:tcBorders>
          </w:tcPr>
          <w:p w14:paraId="6EA6CB58" w14:textId="77777777" w:rsidR="00F72392" w:rsidRPr="00EE4366" w:rsidRDefault="00F72392" w:rsidP="00DA0FEE">
            <w:pPr>
              <w:spacing w:before="20" w:after="20"/>
              <w:jc w:val="right"/>
              <w:rPr>
                <w:b/>
                <w:sz w:val="20"/>
                <w:szCs w:val="20"/>
                <w:lang w:val="en-US"/>
              </w:rPr>
            </w:pPr>
            <w:r>
              <w:rPr>
                <w:b/>
                <w:bCs/>
                <w:sz w:val="20"/>
                <w:szCs w:val="20"/>
                <w:lang w:val="en-US"/>
              </w:rPr>
              <w:t>2025</w:t>
            </w:r>
          </w:p>
        </w:tc>
      </w:tr>
      <w:tr w:rsidR="00F72392" w:rsidRPr="009F23F0" w14:paraId="6C9FB0AB" w14:textId="77777777" w:rsidTr="00D646A9">
        <w:trPr>
          <w:trHeight w:val="77"/>
          <w:jc w:val="center"/>
        </w:trPr>
        <w:tc>
          <w:tcPr>
            <w:tcW w:w="619" w:type="pct"/>
            <w:vMerge w:val="restart"/>
            <w:vAlign w:val="center"/>
            <w:hideMark/>
          </w:tcPr>
          <w:p w14:paraId="4D2CE387" w14:textId="77777777" w:rsidR="00F72392" w:rsidRPr="00E9063C" w:rsidRDefault="00F72392" w:rsidP="00DA0FEE">
            <w:pPr>
              <w:spacing w:before="20" w:after="20"/>
              <w:jc w:val="center"/>
              <w:rPr>
                <w:sz w:val="20"/>
                <w:szCs w:val="20"/>
                <w:lang w:val="en-US"/>
              </w:rPr>
            </w:pPr>
            <w:r>
              <w:rPr>
                <w:sz w:val="20"/>
                <w:szCs w:val="20"/>
                <w:lang w:val="en-US"/>
              </w:rPr>
              <w:t>Substance</w:t>
            </w:r>
          </w:p>
        </w:tc>
        <w:tc>
          <w:tcPr>
            <w:tcW w:w="581" w:type="pct"/>
            <w:vMerge w:val="restart"/>
            <w:vAlign w:val="center"/>
            <w:hideMark/>
          </w:tcPr>
          <w:p w14:paraId="4E219B18" w14:textId="77777777" w:rsidR="00F72392" w:rsidRPr="00E9063C" w:rsidRDefault="00F72392" w:rsidP="00DA0FEE">
            <w:pPr>
              <w:spacing w:before="20" w:after="20"/>
              <w:jc w:val="center"/>
              <w:rPr>
                <w:sz w:val="20"/>
                <w:szCs w:val="20"/>
                <w:lang w:val="en-US"/>
              </w:rPr>
            </w:pPr>
            <w:r>
              <w:rPr>
                <w:sz w:val="20"/>
                <w:szCs w:val="20"/>
                <w:lang w:val="en-US"/>
              </w:rPr>
              <w:t>Aerosol</w:t>
            </w:r>
          </w:p>
        </w:tc>
        <w:tc>
          <w:tcPr>
            <w:tcW w:w="565" w:type="pct"/>
            <w:vMerge w:val="restart"/>
            <w:vAlign w:val="center"/>
            <w:hideMark/>
          </w:tcPr>
          <w:p w14:paraId="7A47B484" w14:textId="77777777" w:rsidR="00F72392" w:rsidRPr="00E9063C" w:rsidRDefault="00F72392" w:rsidP="00DA0FEE">
            <w:pPr>
              <w:spacing w:before="20" w:after="20"/>
              <w:jc w:val="center"/>
              <w:rPr>
                <w:sz w:val="20"/>
                <w:szCs w:val="20"/>
                <w:lang w:val="en-US"/>
              </w:rPr>
            </w:pPr>
            <w:r>
              <w:rPr>
                <w:sz w:val="20"/>
                <w:szCs w:val="20"/>
                <w:lang w:val="en-US"/>
              </w:rPr>
              <w:t>Foam</w:t>
            </w:r>
          </w:p>
        </w:tc>
        <w:tc>
          <w:tcPr>
            <w:tcW w:w="637" w:type="pct"/>
            <w:vMerge w:val="restart"/>
            <w:vAlign w:val="center"/>
            <w:hideMark/>
          </w:tcPr>
          <w:p w14:paraId="2BE53320" w14:textId="77777777" w:rsidR="00F72392" w:rsidRPr="00E9063C" w:rsidRDefault="00F72392" w:rsidP="00DA0FEE">
            <w:pPr>
              <w:spacing w:before="20" w:after="20"/>
              <w:jc w:val="center"/>
              <w:rPr>
                <w:sz w:val="20"/>
                <w:szCs w:val="20"/>
                <w:lang w:val="en-US"/>
              </w:rPr>
            </w:pPr>
            <w:r>
              <w:rPr>
                <w:sz w:val="20"/>
                <w:szCs w:val="20"/>
                <w:lang w:val="en-US"/>
              </w:rPr>
              <w:t>Firefighting</w:t>
            </w:r>
          </w:p>
        </w:tc>
        <w:tc>
          <w:tcPr>
            <w:tcW w:w="1343" w:type="pct"/>
            <w:gridSpan w:val="2"/>
            <w:vAlign w:val="center"/>
            <w:hideMark/>
          </w:tcPr>
          <w:p w14:paraId="12E7202E" w14:textId="77777777" w:rsidR="00F72392" w:rsidRPr="00E9063C" w:rsidRDefault="00F72392" w:rsidP="00DA0FEE">
            <w:pPr>
              <w:spacing w:before="20" w:after="20"/>
              <w:jc w:val="center"/>
              <w:rPr>
                <w:sz w:val="20"/>
                <w:szCs w:val="20"/>
                <w:lang w:val="en-US"/>
              </w:rPr>
            </w:pPr>
            <w:r>
              <w:rPr>
                <w:sz w:val="20"/>
                <w:szCs w:val="20"/>
                <w:lang w:val="en-US"/>
              </w:rPr>
              <w:t>Refrigeration</w:t>
            </w:r>
          </w:p>
        </w:tc>
        <w:tc>
          <w:tcPr>
            <w:tcW w:w="495" w:type="pct"/>
            <w:vMerge w:val="restart"/>
            <w:vAlign w:val="center"/>
            <w:hideMark/>
          </w:tcPr>
          <w:p w14:paraId="47CA381D" w14:textId="77777777" w:rsidR="00F72392" w:rsidRPr="00E9063C" w:rsidRDefault="00F72392" w:rsidP="00DA0FEE">
            <w:pPr>
              <w:spacing w:before="20" w:after="20"/>
              <w:jc w:val="center"/>
              <w:rPr>
                <w:sz w:val="20"/>
                <w:szCs w:val="20"/>
                <w:lang w:val="en-US"/>
              </w:rPr>
            </w:pPr>
            <w:r>
              <w:rPr>
                <w:sz w:val="20"/>
                <w:szCs w:val="20"/>
                <w:lang w:val="en-US"/>
              </w:rPr>
              <w:t>Solvent</w:t>
            </w:r>
          </w:p>
        </w:tc>
        <w:tc>
          <w:tcPr>
            <w:tcW w:w="760" w:type="pct"/>
            <w:gridSpan w:val="2"/>
            <w:vMerge w:val="restart"/>
            <w:tcBorders>
              <w:top w:val="single" w:sz="4" w:space="0" w:color="auto"/>
            </w:tcBorders>
            <w:vAlign w:val="center"/>
            <w:hideMark/>
          </w:tcPr>
          <w:p w14:paraId="33D77B3D" w14:textId="77777777" w:rsidR="00F72392" w:rsidRPr="00E9063C" w:rsidRDefault="00F72392" w:rsidP="00DA0FEE">
            <w:pPr>
              <w:spacing w:before="20" w:after="20"/>
              <w:jc w:val="center"/>
              <w:rPr>
                <w:sz w:val="20"/>
                <w:szCs w:val="20"/>
                <w:lang w:val="en-US"/>
              </w:rPr>
            </w:pPr>
            <w:r>
              <w:rPr>
                <w:sz w:val="20"/>
                <w:szCs w:val="20"/>
                <w:lang w:val="en-US"/>
              </w:rPr>
              <w:t>Total sector consumption</w:t>
            </w:r>
          </w:p>
        </w:tc>
      </w:tr>
      <w:tr w:rsidR="00F72392" w:rsidRPr="009F23F0" w14:paraId="64935522" w14:textId="77777777" w:rsidTr="00D646A9">
        <w:trPr>
          <w:trHeight w:val="77"/>
          <w:jc w:val="center"/>
        </w:trPr>
        <w:tc>
          <w:tcPr>
            <w:tcW w:w="619" w:type="pct"/>
            <w:vMerge/>
            <w:tcBorders>
              <w:bottom w:val="single" w:sz="4" w:space="0" w:color="auto"/>
            </w:tcBorders>
            <w:hideMark/>
          </w:tcPr>
          <w:p w14:paraId="45498456" w14:textId="77777777" w:rsidR="00F72392" w:rsidRPr="00E9063C" w:rsidRDefault="00F72392" w:rsidP="00DA0FEE">
            <w:pPr>
              <w:spacing w:before="20" w:after="20"/>
              <w:jc w:val="center"/>
              <w:rPr>
                <w:sz w:val="20"/>
                <w:szCs w:val="20"/>
                <w:lang w:val="en-US"/>
              </w:rPr>
            </w:pPr>
          </w:p>
        </w:tc>
        <w:tc>
          <w:tcPr>
            <w:tcW w:w="581" w:type="pct"/>
            <w:vMerge/>
            <w:tcBorders>
              <w:bottom w:val="single" w:sz="4" w:space="0" w:color="auto"/>
            </w:tcBorders>
          </w:tcPr>
          <w:p w14:paraId="3066A698" w14:textId="77777777" w:rsidR="00F72392" w:rsidRPr="00E9063C" w:rsidRDefault="00F72392" w:rsidP="00DA0FEE">
            <w:pPr>
              <w:spacing w:before="20" w:after="20"/>
              <w:jc w:val="center"/>
              <w:rPr>
                <w:sz w:val="20"/>
                <w:szCs w:val="20"/>
                <w:lang w:val="en-US"/>
              </w:rPr>
            </w:pPr>
          </w:p>
        </w:tc>
        <w:tc>
          <w:tcPr>
            <w:tcW w:w="565" w:type="pct"/>
            <w:vMerge/>
            <w:tcBorders>
              <w:bottom w:val="single" w:sz="4" w:space="0" w:color="auto"/>
            </w:tcBorders>
          </w:tcPr>
          <w:p w14:paraId="6D11D667" w14:textId="77777777" w:rsidR="00F72392" w:rsidRPr="00E9063C" w:rsidRDefault="00F72392" w:rsidP="00DA0FEE">
            <w:pPr>
              <w:spacing w:before="20" w:after="20"/>
              <w:jc w:val="center"/>
              <w:rPr>
                <w:sz w:val="20"/>
                <w:szCs w:val="20"/>
                <w:lang w:val="en-US"/>
              </w:rPr>
            </w:pPr>
          </w:p>
        </w:tc>
        <w:tc>
          <w:tcPr>
            <w:tcW w:w="637" w:type="pct"/>
            <w:vMerge/>
            <w:tcBorders>
              <w:bottom w:val="single" w:sz="4" w:space="0" w:color="auto"/>
            </w:tcBorders>
          </w:tcPr>
          <w:p w14:paraId="605B2EAB" w14:textId="77777777" w:rsidR="00F72392" w:rsidRPr="00E9063C" w:rsidRDefault="00F72392" w:rsidP="00DA0FEE">
            <w:pPr>
              <w:spacing w:before="20" w:after="20"/>
              <w:jc w:val="center"/>
              <w:rPr>
                <w:sz w:val="20"/>
                <w:szCs w:val="20"/>
                <w:lang w:val="en-US"/>
              </w:rPr>
            </w:pPr>
          </w:p>
        </w:tc>
        <w:tc>
          <w:tcPr>
            <w:tcW w:w="706" w:type="pct"/>
            <w:hideMark/>
          </w:tcPr>
          <w:p w14:paraId="251A3CB3" w14:textId="77777777" w:rsidR="00F72392" w:rsidRPr="00E9063C" w:rsidRDefault="00F72392" w:rsidP="00DA0FEE">
            <w:pPr>
              <w:spacing w:before="20" w:after="20"/>
              <w:ind w:left="-250" w:right="-179"/>
              <w:jc w:val="center"/>
              <w:rPr>
                <w:sz w:val="20"/>
                <w:szCs w:val="20"/>
                <w:lang w:val="en-US"/>
              </w:rPr>
            </w:pPr>
            <w:r>
              <w:rPr>
                <w:sz w:val="20"/>
                <w:szCs w:val="20"/>
                <w:lang w:val="en-US"/>
              </w:rPr>
              <w:t>Manufacturing</w:t>
            </w:r>
          </w:p>
        </w:tc>
        <w:tc>
          <w:tcPr>
            <w:tcW w:w="637" w:type="pct"/>
            <w:hideMark/>
          </w:tcPr>
          <w:p w14:paraId="7A976C0D" w14:textId="77777777" w:rsidR="00F72392" w:rsidRPr="00E9063C" w:rsidRDefault="00F72392" w:rsidP="00DA0FEE">
            <w:pPr>
              <w:spacing w:before="20" w:after="20"/>
              <w:jc w:val="center"/>
              <w:rPr>
                <w:sz w:val="20"/>
                <w:szCs w:val="20"/>
                <w:lang w:val="en-US"/>
              </w:rPr>
            </w:pPr>
            <w:r>
              <w:rPr>
                <w:sz w:val="20"/>
                <w:szCs w:val="20"/>
                <w:lang w:val="en-US"/>
              </w:rPr>
              <w:t>Servicing</w:t>
            </w:r>
          </w:p>
        </w:tc>
        <w:tc>
          <w:tcPr>
            <w:tcW w:w="495" w:type="pct"/>
            <w:vMerge/>
            <w:tcBorders>
              <w:bottom w:val="single" w:sz="4" w:space="0" w:color="auto"/>
            </w:tcBorders>
          </w:tcPr>
          <w:p w14:paraId="1E192470" w14:textId="77777777" w:rsidR="00F72392" w:rsidRPr="00E9063C" w:rsidRDefault="00F72392" w:rsidP="00DA0FEE">
            <w:pPr>
              <w:spacing w:before="20" w:after="20"/>
              <w:jc w:val="right"/>
              <w:rPr>
                <w:sz w:val="20"/>
                <w:szCs w:val="20"/>
                <w:lang w:val="en-US"/>
              </w:rPr>
            </w:pPr>
          </w:p>
        </w:tc>
        <w:tc>
          <w:tcPr>
            <w:tcW w:w="760" w:type="pct"/>
            <w:gridSpan w:val="2"/>
            <w:vMerge/>
            <w:tcBorders>
              <w:bottom w:val="single" w:sz="4" w:space="0" w:color="auto"/>
            </w:tcBorders>
          </w:tcPr>
          <w:p w14:paraId="45979DF3" w14:textId="77777777" w:rsidR="00F72392" w:rsidRPr="00E9063C" w:rsidRDefault="00F72392" w:rsidP="00DA0FEE">
            <w:pPr>
              <w:spacing w:before="20" w:after="20"/>
              <w:jc w:val="right"/>
              <w:rPr>
                <w:sz w:val="20"/>
                <w:szCs w:val="20"/>
                <w:lang w:val="en-US"/>
              </w:rPr>
            </w:pPr>
          </w:p>
        </w:tc>
      </w:tr>
      <w:tr w:rsidR="00BD4EF2" w:rsidRPr="009F23F0" w14:paraId="5265E95C" w14:textId="77777777" w:rsidTr="00AF67FA">
        <w:trPr>
          <w:trHeight w:val="249"/>
          <w:jc w:val="center"/>
        </w:trPr>
        <w:tc>
          <w:tcPr>
            <w:tcW w:w="619" w:type="pct"/>
            <w:tcBorders>
              <w:top w:val="single" w:sz="4" w:space="0" w:color="auto"/>
            </w:tcBorders>
            <w:hideMark/>
          </w:tcPr>
          <w:p w14:paraId="0335DBBD" w14:textId="77777777" w:rsidR="00BD4EF2" w:rsidRPr="00E9063C" w:rsidRDefault="00BD4EF2" w:rsidP="00BD4EF2">
            <w:pPr>
              <w:spacing w:before="20" w:after="20"/>
              <w:ind w:left="32"/>
              <w:rPr>
                <w:sz w:val="20"/>
                <w:szCs w:val="20"/>
                <w:lang w:val="en-US"/>
              </w:rPr>
            </w:pPr>
            <w:r>
              <w:rPr>
                <w:sz w:val="20"/>
                <w:szCs w:val="20"/>
                <w:lang w:val="en-US"/>
              </w:rPr>
              <w:t>HCFC-22</w:t>
            </w:r>
          </w:p>
        </w:tc>
        <w:tc>
          <w:tcPr>
            <w:tcW w:w="581" w:type="pct"/>
            <w:tcBorders>
              <w:top w:val="single" w:sz="4" w:space="0" w:color="auto"/>
            </w:tcBorders>
          </w:tcPr>
          <w:p w14:paraId="443B81BB" w14:textId="77777777" w:rsidR="00BD4EF2" w:rsidRPr="00E9063C" w:rsidRDefault="00BD4EF2" w:rsidP="00BD4EF2">
            <w:pPr>
              <w:spacing w:before="20" w:after="20"/>
              <w:jc w:val="right"/>
              <w:rPr>
                <w:sz w:val="20"/>
                <w:szCs w:val="20"/>
                <w:lang w:val="en-US"/>
              </w:rPr>
            </w:pPr>
          </w:p>
        </w:tc>
        <w:tc>
          <w:tcPr>
            <w:tcW w:w="565" w:type="pct"/>
            <w:tcBorders>
              <w:top w:val="single" w:sz="4" w:space="0" w:color="auto"/>
            </w:tcBorders>
          </w:tcPr>
          <w:p w14:paraId="39ECB2E3" w14:textId="77777777" w:rsidR="00BD4EF2" w:rsidRPr="00E9063C" w:rsidRDefault="00BD4EF2" w:rsidP="00BD4EF2">
            <w:pPr>
              <w:spacing w:before="20" w:after="20"/>
              <w:jc w:val="right"/>
              <w:rPr>
                <w:sz w:val="20"/>
                <w:szCs w:val="20"/>
                <w:lang w:val="en-US"/>
              </w:rPr>
            </w:pPr>
          </w:p>
        </w:tc>
        <w:tc>
          <w:tcPr>
            <w:tcW w:w="637" w:type="pct"/>
            <w:tcBorders>
              <w:top w:val="single" w:sz="4" w:space="0" w:color="auto"/>
            </w:tcBorders>
          </w:tcPr>
          <w:p w14:paraId="489771AD" w14:textId="77777777" w:rsidR="00BD4EF2" w:rsidRPr="00E9063C" w:rsidRDefault="00BD4EF2" w:rsidP="00BD4EF2">
            <w:pPr>
              <w:spacing w:before="20" w:after="20"/>
              <w:jc w:val="right"/>
              <w:rPr>
                <w:sz w:val="20"/>
                <w:szCs w:val="20"/>
                <w:lang w:val="en-US"/>
              </w:rPr>
            </w:pPr>
          </w:p>
        </w:tc>
        <w:tc>
          <w:tcPr>
            <w:tcW w:w="706" w:type="pct"/>
          </w:tcPr>
          <w:p w14:paraId="74F0D110" w14:textId="79F990F1" w:rsidR="00BD4EF2" w:rsidRPr="00E9063C" w:rsidRDefault="00BD4EF2" w:rsidP="00BD4EF2">
            <w:pPr>
              <w:spacing w:before="20" w:after="20"/>
              <w:jc w:val="right"/>
              <w:rPr>
                <w:sz w:val="20"/>
                <w:szCs w:val="20"/>
                <w:lang w:val="en-US"/>
              </w:rPr>
            </w:pPr>
            <w:r>
              <w:rPr>
                <w:sz w:val="20"/>
                <w:szCs w:val="20"/>
                <w:lang w:val="en-US"/>
              </w:rPr>
              <w:t>0.40</w:t>
            </w:r>
          </w:p>
        </w:tc>
        <w:tc>
          <w:tcPr>
            <w:tcW w:w="637" w:type="pct"/>
          </w:tcPr>
          <w:p w14:paraId="55913D22" w14:textId="3A97169A" w:rsidR="00BD4EF2" w:rsidRPr="00E9063C" w:rsidRDefault="00BD4EF2" w:rsidP="00BD4EF2">
            <w:pPr>
              <w:spacing w:before="20" w:after="20"/>
              <w:jc w:val="right"/>
              <w:rPr>
                <w:sz w:val="20"/>
                <w:szCs w:val="20"/>
                <w:lang w:val="en-US"/>
              </w:rPr>
            </w:pPr>
            <w:r>
              <w:rPr>
                <w:color w:val="000000" w:themeColor="text1"/>
                <w:sz w:val="20"/>
                <w:szCs w:val="20"/>
              </w:rPr>
              <w:t>17.36</w:t>
            </w:r>
          </w:p>
        </w:tc>
        <w:tc>
          <w:tcPr>
            <w:tcW w:w="495" w:type="pct"/>
          </w:tcPr>
          <w:p w14:paraId="3FE337F7" w14:textId="77777777" w:rsidR="00BD4EF2" w:rsidRPr="00E9063C" w:rsidRDefault="00BD4EF2" w:rsidP="00BD4EF2">
            <w:pPr>
              <w:spacing w:before="20" w:after="20"/>
              <w:jc w:val="right"/>
              <w:rPr>
                <w:sz w:val="20"/>
                <w:szCs w:val="20"/>
                <w:lang w:val="en-US"/>
              </w:rPr>
            </w:pPr>
          </w:p>
        </w:tc>
        <w:tc>
          <w:tcPr>
            <w:tcW w:w="760" w:type="pct"/>
            <w:gridSpan w:val="2"/>
          </w:tcPr>
          <w:p w14:paraId="0AE6C6D1" w14:textId="42051289" w:rsidR="00BD4EF2" w:rsidRPr="00E9063C" w:rsidRDefault="00BD4EF2" w:rsidP="00BD4EF2">
            <w:pPr>
              <w:spacing w:before="20" w:after="20"/>
              <w:jc w:val="right"/>
              <w:rPr>
                <w:sz w:val="20"/>
                <w:szCs w:val="20"/>
                <w:lang w:val="en-US"/>
              </w:rPr>
            </w:pPr>
            <w:r>
              <w:rPr>
                <w:color w:val="000000" w:themeColor="text1"/>
                <w:sz w:val="20"/>
                <w:szCs w:val="20"/>
              </w:rPr>
              <w:t>17.76</w:t>
            </w:r>
          </w:p>
        </w:tc>
      </w:tr>
      <w:tr w:rsidR="00FE2F4E" w:rsidRPr="009F23F0" w14:paraId="1F0B4E57" w14:textId="77777777" w:rsidTr="00BB7D4E">
        <w:trPr>
          <w:trHeight w:val="77"/>
          <w:jc w:val="center"/>
        </w:trPr>
        <w:tc>
          <w:tcPr>
            <w:tcW w:w="619" w:type="pct"/>
            <w:hideMark/>
          </w:tcPr>
          <w:p w14:paraId="2AB6596C" w14:textId="77777777" w:rsidR="00FE2F4E" w:rsidRPr="00E9063C" w:rsidRDefault="00FE2F4E" w:rsidP="00FE2F4E">
            <w:pPr>
              <w:spacing w:before="20" w:after="20"/>
              <w:ind w:left="34"/>
              <w:rPr>
                <w:sz w:val="20"/>
                <w:szCs w:val="20"/>
                <w:lang w:val="en-US"/>
              </w:rPr>
            </w:pPr>
            <w:r>
              <w:rPr>
                <w:sz w:val="20"/>
                <w:szCs w:val="20"/>
                <w:lang w:val="en-US"/>
              </w:rPr>
              <w:t>HCFC-123</w:t>
            </w:r>
          </w:p>
        </w:tc>
        <w:tc>
          <w:tcPr>
            <w:tcW w:w="581" w:type="pct"/>
          </w:tcPr>
          <w:p w14:paraId="30914666" w14:textId="77777777" w:rsidR="00FE2F4E" w:rsidRPr="00E9063C" w:rsidRDefault="00FE2F4E" w:rsidP="00FE2F4E">
            <w:pPr>
              <w:spacing w:before="20" w:after="20"/>
              <w:jc w:val="right"/>
              <w:rPr>
                <w:sz w:val="20"/>
                <w:szCs w:val="20"/>
                <w:lang w:val="en-US"/>
              </w:rPr>
            </w:pPr>
          </w:p>
        </w:tc>
        <w:tc>
          <w:tcPr>
            <w:tcW w:w="565" w:type="pct"/>
          </w:tcPr>
          <w:p w14:paraId="50467971" w14:textId="77777777" w:rsidR="00FE2F4E" w:rsidRPr="00E9063C" w:rsidRDefault="00FE2F4E" w:rsidP="00FE2F4E">
            <w:pPr>
              <w:spacing w:before="20" w:after="20"/>
              <w:jc w:val="right"/>
              <w:rPr>
                <w:sz w:val="20"/>
                <w:szCs w:val="20"/>
                <w:lang w:val="en-US"/>
              </w:rPr>
            </w:pPr>
          </w:p>
        </w:tc>
        <w:tc>
          <w:tcPr>
            <w:tcW w:w="637" w:type="pct"/>
          </w:tcPr>
          <w:p w14:paraId="3AADBB58" w14:textId="77777777" w:rsidR="00FE2F4E" w:rsidRPr="00E9063C" w:rsidRDefault="00FE2F4E" w:rsidP="00FE2F4E">
            <w:pPr>
              <w:spacing w:before="20" w:after="20"/>
              <w:jc w:val="right"/>
              <w:rPr>
                <w:sz w:val="20"/>
                <w:szCs w:val="20"/>
                <w:lang w:val="en-US"/>
              </w:rPr>
            </w:pPr>
          </w:p>
        </w:tc>
        <w:tc>
          <w:tcPr>
            <w:tcW w:w="706" w:type="pct"/>
          </w:tcPr>
          <w:p w14:paraId="35F8E9E6" w14:textId="77777777" w:rsidR="00FE2F4E" w:rsidRPr="00E9063C" w:rsidRDefault="00FE2F4E" w:rsidP="00FE2F4E">
            <w:pPr>
              <w:spacing w:before="20" w:after="20"/>
              <w:jc w:val="right"/>
              <w:rPr>
                <w:sz w:val="20"/>
                <w:szCs w:val="20"/>
                <w:lang w:val="en-US"/>
              </w:rPr>
            </w:pPr>
          </w:p>
        </w:tc>
        <w:tc>
          <w:tcPr>
            <w:tcW w:w="637" w:type="pct"/>
          </w:tcPr>
          <w:p w14:paraId="2931E89C" w14:textId="77777777" w:rsidR="00FE2F4E" w:rsidRPr="00E9063C" w:rsidRDefault="00FE2F4E" w:rsidP="00FE2F4E">
            <w:pPr>
              <w:spacing w:before="20" w:after="20"/>
              <w:jc w:val="right"/>
              <w:rPr>
                <w:sz w:val="20"/>
                <w:szCs w:val="20"/>
                <w:lang w:val="en-US"/>
              </w:rPr>
            </w:pPr>
          </w:p>
        </w:tc>
        <w:tc>
          <w:tcPr>
            <w:tcW w:w="495" w:type="pct"/>
          </w:tcPr>
          <w:p w14:paraId="7AB56A28" w14:textId="77777777" w:rsidR="00FE2F4E" w:rsidRPr="00E9063C" w:rsidRDefault="00FE2F4E" w:rsidP="00FE2F4E">
            <w:pPr>
              <w:spacing w:before="20" w:after="20"/>
              <w:jc w:val="right"/>
              <w:rPr>
                <w:sz w:val="20"/>
                <w:szCs w:val="20"/>
                <w:lang w:val="en-US"/>
              </w:rPr>
            </w:pPr>
          </w:p>
        </w:tc>
        <w:tc>
          <w:tcPr>
            <w:tcW w:w="760" w:type="pct"/>
            <w:gridSpan w:val="2"/>
          </w:tcPr>
          <w:p w14:paraId="1CB6774C" w14:textId="6C7CD2A1" w:rsidR="00FE2F4E" w:rsidRPr="00E9063C" w:rsidRDefault="00FE2F4E" w:rsidP="00FE2F4E">
            <w:pPr>
              <w:spacing w:before="20" w:after="20"/>
              <w:jc w:val="right"/>
              <w:rPr>
                <w:sz w:val="20"/>
                <w:szCs w:val="20"/>
                <w:lang w:val="en-US"/>
              </w:rPr>
            </w:pPr>
            <w:r>
              <w:rPr>
                <w:sz w:val="20"/>
                <w:szCs w:val="20"/>
                <w:lang w:val="en-US"/>
              </w:rPr>
              <w:t>0.00</w:t>
            </w:r>
          </w:p>
        </w:tc>
      </w:tr>
      <w:tr w:rsidR="00FE2F4E" w:rsidRPr="009F23F0" w14:paraId="0BE689A7" w14:textId="77777777" w:rsidTr="00BB7D4E">
        <w:trPr>
          <w:trHeight w:val="249"/>
          <w:jc w:val="center"/>
        </w:trPr>
        <w:tc>
          <w:tcPr>
            <w:tcW w:w="619" w:type="pct"/>
            <w:hideMark/>
          </w:tcPr>
          <w:p w14:paraId="0FC92E22" w14:textId="77777777" w:rsidR="00FE2F4E" w:rsidRPr="00E9063C" w:rsidRDefault="00FE2F4E" w:rsidP="00FE2F4E">
            <w:pPr>
              <w:spacing w:before="20" w:after="20"/>
              <w:ind w:left="32"/>
              <w:rPr>
                <w:sz w:val="20"/>
                <w:szCs w:val="20"/>
                <w:lang w:val="en-US"/>
              </w:rPr>
            </w:pPr>
            <w:r>
              <w:rPr>
                <w:sz w:val="20"/>
                <w:szCs w:val="20"/>
                <w:lang w:val="en-US"/>
              </w:rPr>
              <w:t>HCFC-141b</w:t>
            </w:r>
          </w:p>
        </w:tc>
        <w:tc>
          <w:tcPr>
            <w:tcW w:w="581" w:type="pct"/>
          </w:tcPr>
          <w:p w14:paraId="33FB8F9D" w14:textId="77777777" w:rsidR="00FE2F4E" w:rsidRPr="00E9063C" w:rsidRDefault="00FE2F4E" w:rsidP="00FE2F4E">
            <w:pPr>
              <w:spacing w:before="20" w:after="20"/>
              <w:jc w:val="right"/>
              <w:rPr>
                <w:sz w:val="20"/>
                <w:szCs w:val="20"/>
                <w:lang w:val="en-US"/>
              </w:rPr>
            </w:pPr>
          </w:p>
        </w:tc>
        <w:tc>
          <w:tcPr>
            <w:tcW w:w="565" w:type="pct"/>
          </w:tcPr>
          <w:p w14:paraId="54C15BE4" w14:textId="77777777" w:rsidR="00FE2F4E" w:rsidRPr="00E9063C" w:rsidRDefault="00FE2F4E" w:rsidP="00FE2F4E">
            <w:pPr>
              <w:spacing w:before="20" w:after="20"/>
              <w:jc w:val="right"/>
              <w:rPr>
                <w:sz w:val="20"/>
                <w:szCs w:val="20"/>
                <w:lang w:val="en-US"/>
              </w:rPr>
            </w:pPr>
          </w:p>
        </w:tc>
        <w:tc>
          <w:tcPr>
            <w:tcW w:w="637" w:type="pct"/>
          </w:tcPr>
          <w:p w14:paraId="18EF1C36" w14:textId="77777777" w:rsidR="00FE2F4E" w:rsidRPr="00E9063C" w:rsidRDefault="00FE2F4E" w:rsidP="00FE2F4E">
            <w:pPr>
              <w:spacing w:before="20" w:after="20"/>
              <w:jc w:val="right"/>
              <w:rPr>
                <w:sz w:val="20"/>
                <w:szCs w:val="20"/>
                <w:lang w:val="en-US"/>
              </w:rPr>
            </w:pPr>
          </w:p>
        </w:tc>
        <w:tc>
          <w:tcPr>
            <w:tcW w:w="706" w:type="pct"/>
          </w:tcPr>
          <w:p w14:paraId="281A0A0D" w14:textId="77777777" w:rsidR="00FE2F4E" w:rsidRPr="00E9063C" w:rsidRDefault="00FE2F4E" w:rsidP="00FE2F4E">
            <w:pPr>
              <w:spacing w:before="20" w:after="20"/>
              <w:jc w:val="right"/>
              <w:rPr>
                <w:sz w:val="20"/>
                <w:szCs w:val="20"/>
                <w:lang w:val="en-US"/>
              </w:rPr>
            </w:pPr>
          </w:p>
        </w:tc>
        <w:tc>
          <w:tcPr>
            <w:tcW w:w="637" w:type="pct"/>
          </w:tcPr>
          <w:p w14:paraId="0A0064AD" w14:textId="77777777" w:rsidR="00FE2F4E" w:rsidRPr="00E9063C" w:rsidRDefault="00FE2F4E" w:rsidP="00FE2F4E">
            <w:pPr>
              <w:spacing w:before="20" w:after="20"/>
              <w:jc w:val="right"/>
              <w:rPr>
                <w:sz w:val="20"/>
                <w:szCs w:val="20"/>
                <w:lang w:val="en-US"/>
              </w:rPr>
            </w:pPr>
          </w:p>
        </w:tc>
        <w:tc>
          <w:tcPr>
            <w:tcW w:w="495" w:type="pct"/>
          </w:tcPr>
          <w:p w14:paraId="4C22ED0E" w14:textId="77777777" w:rsidR="00FE2F4E" w:rsidRPr="00E9063C" w:rsidRDefault="00FE2F4E" w:rsidP="00FE2F4E">
            <w:pPr>
              <w:spacing w:before="20" w:after="20"/>
              <w:jc w:val="right"/>
              <w:rPr>
                <w:sz w:val="20"/>
                <w:szCs w:val="20"/>
                <w:lang w:val="en-US"/>
              </w:rPr>
            </w:pPr>
          </w:p>
        </w:tc>
        <w:tc>
          <w:tcPr>
            <w:tcW w:w="760" w:type="pct"/>
            <w:gridSpan w:val="2"/>
          </w:tcPr>
          <w:p w14:paraId="72ED125E" w14:textId="0BA964DA" w:rsidR="00FE2F4E" w:rsidRPr="00E9063C" w:rsidRDefault="00FE2F4E" w:rsidP="00FE2F4E">
            <w:pPr>
              <w:spacing w:before="20" w:after="20"/>
              <w:jc w:val="right"/>
              <w:rPr>
                <w:sz w:val="20"/>
                <w:szCs w:val="20"/>
                <w:lang w:val="en-US"/>
              </w:rPr>
            </w:pPr>
            <w:r>
              <w:rPr>
                <w:sz w:val="20"/>
                <w:szCs w:val="20"/>
                <w:lang w:val="en-US"/>
              </w:rPr>
              <w:t>0.00</w:t>
            </w:r>
          </w:p>
        </w:tc>
      </w:tr>
    </w:tbl>
    <w:p w14:paraId="263B758E" w14:textId="77777777" w:rsidR="00F72392" w:rsidRPr="00E9063C"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2439"/>
        <w:gridCol w:w="2012"/>
        <w:gridCol w:w="4310"/>
        <w:gridCol w:w="1359"/>
      </w:tblGrid>
      <w:tr w:rsidR="00F72392" w:rsidRPr="009F23F0" w14:paraId="39CFBFEC" w14:textId="77777777" w:rsidTr="00252DC5">
        <w:trPr>
          <w:trHeight w:val="79"/>
          <w:jc w:val="center"/>
        </w:trPr>
        <w:tc>
          <w:tcPr>
            <w:tcW w:w="9983" w:type="dxa"/>
            <w:gridSpan w:val="4"/>
            <w:vAlign w:val="center"/>
            <w:hideMark/>
          </w:tcPr>
          <w:p w14:paraId="521990AB" w14:textId="77777777" w:rsidR="00F72392" w:rsidRPr="00E9063C" w:rsidRDefault="00F72392" w:rsidP="00DA0FEE">
            <w:pPr>
              <w:spacing w:before="20" w:after="20"/>
              <w:rPr>
                <w:b/>
                <w:sz w:val="20"/>
                <w:szCs w:val="20"/>
                <w:lang w:val="en-US"/>
              </w:rPr>
            </w:pPr>
            <w:r>
              <w:rPr>
                <w:b/>
                <w:sz w:val="20"/>
                <w:szCs w:val="20"/>
                <w:lang w:val="en-US"/>
              </w:rPr>
              <w:t xml:space="preserve">CONSUMPTION DATA (ODP </w:t>
            </w:r>
            <w:proofErr w:type="spellStart"/>
            <w:r>
              <w:rPr>
                <w:b/>
                <w:sz w:val="20"/>
                <w:szCs w:val="20"/>
                <w:lang w:val="en-US"/>
              </w:rPr>
              <w:t>tonnes</w:t>
            </w:r>
            <w:proofErr w:type="spellEnd"/>
            <w:r>
              <w:rPr>
                <w:b/>
                <w:sz w:val="20"/>
                <w:szCs w:val="20"/>
                <w:lang w:val="en-US"/>
              </w:rPr>
              <w:t>)</w:t>
            </w:r>
          </w:p>
        </w:tc>
      </w:tr>
      <w:tr w:rsidR="00F72392" w:rsidRPr="009F23F0" w14:paraId="3EFDFA2D" w14:textId="77777777" w:rsidTr="00252DC5">
        <w:trPr>
          <w:trHeight w:val="140"/>
          <w:jc w:val="center"/>
        </w:trPr>
        <w:tc>
          <w:tcPr>
            <w:tcW w:w="2405" w:type="dxa"/>
            <w:vAlign w:val="center"/>
            <w:hideMark/>
          </w:tcPr>
          <w:p w14:paraId="7202855E" w14:textId="77777777" w:rsidR="00F72392" w:rsidRPr="00E9063C" w:rsidRDefault="00F72392" w:rsidP="00DA0FEE">
            <w:pPr>
              <w:spacing w:before="20" w:after="20"/>
              <w:jc w:val="center"/>
              <w:rPr>
                <w:sz w:val="20"/>
                <w:szCs w:val="20"/>
                <w:lang w:val="en-US"/>
              </w:rPr>
            </w:pPr>
            <w:r>
              <w:rPr>
                <w:sz w:val="20"/>
                <w:szCs w:val="20"/>
                <w:lang w:val="en-US"/>
              </w:rPr>
              <w:t>2009–2010 baseline:</w:t>
            </w:r>
          </w:p>
        </w:tc>
        <w:tc>
          <w:tcPr>
            <w:tcW w:w="1985" w:type="dxa"/>
            <w:vAlign w:val="center"/>
            <w:hideMark/>
          </w:tcPr>
          <w:p w14:paraId="65C34FAC" w14:textId="499FDFB7" w:rsidR="00F72392" w:rsidRPr="00E9063C" w:rsidRDefault="002E0DF4" w:rsidP="00DA0FEE">
            <w:pPr>
              <w:spacing w:before="20" w:after="20"/>
              <w:jc w:val="right"/>
              <w:rPr>
                <w:sz w:val="20"/>
                <w:szCs w:val="20"/>
                <w:lang w:val="en-US"/>
              </w:rPr>
            </w:pPr>
            <w:r>
              <w:rPr>
                <w:color w:val="000000" w:themeColor="text1"/>
                <w:sz w:val="20"/>
                <w:szCs w:val="20"/>
              </w:rPr>
              <w:t>73.50</w:t>
            </w:r>
          </w:p>
        </w:tc>
        <w:tc>
          <w:tcPr>
            <w:tcW w:w="4252" w:type="dxa"/>
            <w:vAlign w:val="center"/>
            <w:hideMark/>
          </w:tcPr>
          <w:p w14:paraId="10D46250" w14:textId="77777777" w:rsidR="00F72392" w:rsidRPr="00E9063C" w:rsidRDefault="00F72392" w:rsidP="00DA0FEE">
            <w:pPr>
              <w:spacing w:before="20" w:after="20"/>
              <w:jc w:val="center"/>
              <w:rPr>
                <w:sz w:val="20"/>
                <w:szCs w:val="20"/>
                <w:lang w:val="en-US"/>
              </w:rPr>
            </w:pPr>
            <w:r>
              <w:rPr>
                <w:sz w:val="20"/>
                <w:szCs w:val="20"/>
                <w:lang w:val="en-US"/>
              </w:rPr>
              <w:t>Starting point for sustained aggregate reductions:</w:t>
            </w:r>
          </w:p>
        </w:tc>
        <w:tc>
          <w:tcPr>
            <w:tcW w:w="1341" w:type="dxa"/>
            <w:vAlign w:val="center"/>
            <w:hideMark/>
          </w:tcPr>
          <w:p w14:paraId="3ECC4EF6" w14:textId="233E6542" w:rsidR="00F72392" w:rsidRPr="00E9063C" w:rsidRDefault="002E0DF4" w:rsidP="00DA0FEE">
            <w:pPr>
              <w:spacing w:before="20" w:after="20"/>
              <w:jc w:val="right"/>
              <w:rPr>
                <w:sz w:val="20"/>
                <w:szCs w:val="20"/>
                <w:lang w:val="en-US"/>
              </w:rPr>
            </w:pPr>
            <w:r>
              <w:rPr>
                <w:color w:val="000000" w:themeColor="text1"/>
                <w:sz w:val="20"/>
                <w:szCs w:val="20"/>
              </w:rPr>
              <w:t>73.5</w:t>
            </w:r>
            <w:r w:rsidR="006F3250">
              <w:rPr>
                <w:color w:val="000000" w:themeColor="text1"/>
                <w:sz w:val="20"/>
                <w:szCs w:val="20"/>
              </w:rPr>
              <w:t>3</w:t>
            </w:r>
          </w:p>
        </w:tc>
      </w:tr>
      <w:tr w:rsidR="00F72392" w:rsidRPr="009F23F0" w14:paraId="54BAFC42" w14:textId="77777777" w:rsidTr="00252DC5">
        <w:trPr>
          <w:trHeight w:val="215"/>
          <w:jc w:val="center"/>
        </w:trPr>
        <w:tc>
          <w:tcPr>
            <w:tcW w:w="9983" w:type="dxa"/>
            <w:gridSpan w:val="4"/>
            <w:vAlign w:val="center"/>
            <w:hideMark/>
          </w:tcPr>
          <w:p w14:paraId="30735CC7" w14:textId="77777777" w:rsidR="00F72392" w:rsidRPr="00E9063C" w:rsidRDefault="00F72392" w:rsidP="00DA0FEE">
            <w:pPr>
              <w:spacing w:before="20" w:after="20"/>
              <w:rPr>
                <w:b/>
                <w:sz w:val="20"/>
                <w:szCs w:val="20"/>
                <w:lang w:val="en-US"/>
              </w:rPr>
            </w:pPr>
            <w:r>
              <w:rPr>
                <w:b/>
                <w:sz w:val="20"/>
                <w:szCs w:val="20"/>
                <w:lang w:val="en-US"/>
              </w:rPr>
              <w:t>CONSUMPTION ELIGIBLE FOR FUNDING</w:t>
            </w:r>
          </w:p>
        </w:tc>
      </w:tr>
      <w:tr w:rsidR="00F72392" w:rsidRPr="009F23F0" w14:paraId="08CD0B4A" w14:textId="77777777" w:rsidTr="00252DC5">
        <w:trPr>
          <w:trHeight w:val="50"/>
          <w:jc w:val="center"/>
        </w:trPr>
        <w:tc>
          <w:tcPr>
            <w:tcW w:w="2405" w:type="dxa"/>
            <w:vAlign w:val="center"/>
            <w:hideMark/>
          </w:tcPr>
          <w:p w14:paraId="246C5222" w14:textId="77777777" w:rsidR="00F72392" w:rsidRPr="00E9063C" w:rsidRDefault="00F72392" w:rsidP="00DA0FEE">
            <w:pPr>
              <w:spacing w:before="20" w:after="20"/>
              <w:jc w:val="center"/>
              <w:rPr>
                <w:sz w:val="20"/>
                <w:szCs w:val="20"/>
                <w:lang w:val="en-US"/>
              </w:rPr>
            </w:pPr>
            <w:r>
              <w:rPr>
                <w:sz w:val="20"/>
                <w:szCs w:val="20"/>
                <w:lang w:val="en-US"/>
              </w:rPr>
              <w:t>Already approved:</w:t>
            </w:r>
          </w:p>
        </w:tc>
        <w:tc>
          <w:tcPr>
            <w:tcW w:w="1985" w:type="dxa"/>
            <w:vAlign w:val="center"/>
            <w:hideMark/>
          </w:tcPr>
          <w:p w14:paraId="6A97BA3D" w14:textId="3DDBF685" w:rsidR="00F72392" w:rsidRPr="00E9063C" w:rsidRDefault="00FC021F" w:rsidP="00DA0FEE">
            <w:pPr>
              <w:spacing w:before="20" w:after="20"/>
              <w:jc w:val="right"/>
              <w:rPr>
                <w:sz w:val="20"/>
                <w:szCs w:val="20"/>
                <w:lang w:val="en-US"/>
              </w:rPr>
            </w:pPr>
            <w:r>
              <w:rPr>
                <w:color w:val="000000" w:themeColor="text1"/>
                <w:sz w:val="20"/>
                <w:szCs w:val="20"/>
              </w:rPr>
              <w:t>73.5</w:t>
            </w:r>
            <w:r w:rsidR="006F3250">
              <w:rPr>
                <w:color w:val="000000" w:themeColor="text1"/>
                <w:sz w:val="20"/>
                <w:szCs w:val="20"/>
              </w:rPr>
              <w:t>3</w:t>
            </w:r>
          </w:p>
        </w:tc>
        <w:tc>
          <w:tcPr>
            <w:tcW w:w="4252" w:type="dxa"/>
            <w:vAlign w:val="center"/>
            <w:hideMark/>
          </w:tcPr>
          <w:p w14:paraId="59D0B8D5" w14:textId="77777777" w:rsidR="00F72392" w:rsidRPr="00E9063C" w:rsidRDefault="00F72392" w:rsidP="00DA0FEE">
            <w:pPr>
              <w:spacing w:before="20" w:after="20"/>
              <w:jc w:val="center"/>
              <w:rPr>
                <w:i/>
                <w:sz w:val="20"/>
                <w:szCs w:val="20"/>
                <w:lang w:val="en-US"/>
              </w:rPr>
            </w:pPr>
            <w:r>
              <w:rPr>
                <w:sz w:val="20"/>
                <w:szCs w:val="20"/>
                <w:lang w:val="en-US"/>
              </w:rPr>
              <w:t>Remaining:</w:t>
            </w:r>
          </w:p>
        </w:tc>
        <w:tc>
          <w:tcPr>
            <w:tcW w:w="1341" w:type="dxa"/>
            <w:vAlign w:val="center"/>
            <w:hideMark/>
          </w:tcPr>
          <w:p w14:paraId="374FBB31" w14:textId="0E1B8CDA" w:rsidR="00F72392" w:rsidRPr="00E9063C" w:rsidRDefault="005960CE" w:rsidP="00DA0FEE">
            <w:pPr>
              <w:spacing w:before="20" w:after="20"/>
              <w:jc w:val="right"/>
              <w:rPr>
                <w:sz w:val="20"/>
                <w:szCs w:val="20"/>
                <w:lang w:val="en-US"/>
              </w:rPr>
            </w:pPr>
            <w:r>
              <w:rPr>
                <w:color w:val="000000" w:themeColor="text1"/>
                <w:sz w:val="20"/>
                <w:szCs w:val="20"/>
              </w:rPr>
              <w:t>0.00</w:t>
            </w:r>
          </w:p>
        </w:tc>
      </w:tr>
    </w:tbl>
    <w:p w14:paraId="3D36CA1C" w14:textId="77777777" w:rsidR="00F72392" w:rsidRPr="00E9063C" w:rsidRDefault="00F72392" w:rsidP="00DA0FEE">
      <w:pPr>
        <w:spacing w:before="20" w:after="20"/>
        <w:jc w:val="center"/>
        <w:rPr>
          <w:sz w:val="18"/>
          <w:szCs w:val="18"/>
        </w:rPr>
      </w:pPr>
    </w:p>
    <w:tbl>
      <w:tblPr>
        <w:tblStyle w:val="TableGrid"/>
        <w:tblW w:w="5360" w:type="pct"/>
        <w:jc w:val="center"/>
        <w:tblLayout w:type="fixed"/>
        <w:tblLook w:val="04A0" w:firstRow="1" w:lastRow="0" w:firstColumn="1" w:lastColumn="0" w:noHBand="0" w:noVBand="1"/>
      </w:tblPr>
      <w:tblGrid>
        <w:gridCol w:w="1578"/>
        <w:gridCol w:w="2874"/>
        <w:gridCol w:w="1417"/>
        <w:gridCol w:w="1417"/>
        <w:gridCol w:w="1417"/>
        <w:gridCol w:w="1417"/>
      </w:tblGrid>
      <w:tr w:rsidR="00F72392" w:rsidRPr="009F23F0" w14:paraId="68AF43FA" w14:textId="77777777" w:rsidTr="00B160C6">
        <w:trPr>
          <w:trHeight w:val="50"/>
          <w:jc w:val="center"/>
        </w:trPr>
        <w:tc>
          <w:tcPr>
            <w:tcW w:w="2200" w:type="pct"/>
            <w:gridSpan w:val="2"/>
            <w:vAlign w:val="center"/>
            <w:hideMark/>
          </w:tcPr>
          <w:p w14:paraId="79F45ECC" w14:textId="77777777" w:rsidR="00F72392" w:rsidRPr="00E9063C" w:rsidRDefault="00F72392" w:rsidP="00DA0FEE">
            <w:pPr>
              <w:spacing w:before="20" w:after="20"/>
              <w:rPr>
                <w:b/>
                <w:sz w:val="20"/>
                <w:szCs w:val="20"/>
                <w:lang w:val="en-US"/>
              </w:rPr>
            </w:pPr>
            <w:r>
              <w:rPr>
                <w:b/>
                <w:sz w:val="20"/>
                <w:szCs w:val="20"/>
                <w:lang w:val="en-US"/>
              </w:rPr>
              <w:t>ENDORSED BUSINESS PLAN</w:t>
            </w:r>
          </w:p>
        </w:tc>
        <w:tc>
          <w:tcPr>
            <w:tcW w:w="700" w:type="pct"/>
            <w:vAlign w:val="center"/>
            <w:hideMark/>
          </w:tcPr>
          <w:p w14:paraId="2EE5B504" w14:textId="77777777" w:rsidR="00F72392" w:rsidRPr="00E9063C" w:rsidRDefault="00F72392" w:rsidP="00DA0FEE">
            <w:pPr>
              <w:spacing w:before="20" w:after="20"/>
              <w:jc w:val="center"/>
              <w:rPr>
                <w:b/>
                <w:sz w:val="20"/>
                <w:szCs w:val="20"/>
                <w:lang w:val="en-US"/>
              </w:rPr>
            </w:pPr>
            <w:r>
              <w:rPr>
                <w:b/>
                <w:sz w:val="20"/>
                <w:szCs w:val="20"/>
                <w:lang w:val="en-US"/>
              </w:rPr>
              <w:t>2026</w:t>
            </w:r>
          </w:p>
        </w:tc>
        <w:tc>
          <w:tcPr>
            <w:tcW w:w="700" w:type="pct"/>
            <w:vAlign w:val="center"/>
            <w:hideMark/>
          </w:tcPr>
          <w:p w14:paraId="3D5E2C80" w14:textId="77777777" w:rsidR="00F72392" w:rsidRPr="00E9063C" w:rsidRDefault="00F72392" w:rsidP="00DA0FEE">
            <w:pPr>
              <w:spacing w:before="20" w:after="20"/>
              <w:jc w:val="center"/>
              <w:rPr>
                <w:b/>
                <w:sz w:val="20"/>
                <w:szCs w:val="20"/>
                <w:lang w:val="en-US"/>
              </w:rPr>
            </w:pPr>
            <w:r>
              <w:rPr>
                <w:b/>
                <w:sz w:val="20"/>
                <w:szCs w:val="20"/>
                <w:lang w:val="en-US"/>
              </w:rPr>
              <w:t>2027</w:t>
            </w:r>
          </w:p>
        </w:tc>
        <w:tc>
          <w:tcPr>
            <w:tcW w:w="700" w:type="pct"/>
            <w:vAlign w:val="center"/>
            <w:hideMark/>
          </w:tcPr>
          <w:p w14:paraId="60DE005E" w14:textId="77777777" w:rsidR="00F72392" w:rsidRPr="00E9063C" w:rsidRDefault="00F72392" w:rsidP="00DA0FEE">
            <w:pPr>
              <w:spacing w:before="20" w:after="20"/>
              <w:jc w:val="center"/>
              <w:rPr>
                <w:b/>
                <w:sz w:val="20"/>
                <w:szCs w:val="20"/>
                <w:lang w:val="en-US"/>
              </w:rPr>
            </w:pPr>
            <w:r>
              <w:rPr>
                <w:b/>
                <w:sz w:val="20"/>
                <w:szCs w:val="20"/>
                <w:lang w:val="en-US"/>
              </w:rPr>
              <w:t>2028</w:t>
            </w:r>
          </w:p>
        </w:tc>
        <w:tc>
          <w:tcPr>
            <w:tcW w:w="700" w:type="pct"/>
            <w:vAlign w:val="center"/>
            <w:hideMark/>
          </w:tcPr>
          <w:p w14:paraId="3FC0F622" w14:textId="77777777" w:rsidR="00F72392" w:rsidRPr="00E9063C" w:rsidRDefault="00F72392" w:rsidP="00DA0FEE">
            <w:pPr>
              <w:spacing w:before="20" w:after="20"/>
              <w:jc w:val="center"/>
              <w:rPr>
                <w:b/>
                <w:sz w:val="20"/>
                <w:szCs w:val="20"/>
                <w:lang w:val="en-US"/>
              </w:rPr>
            </w:pPr>
            <w:r>
              <w:rPr>
                <w:b/>
                <w:sz w:val="20"/>
                <w:szCs w:val="20"/>
                <w:lang w:val="en-US"/>
              </w:rPr>
              <w:t>Total</w:t>
            </w:r>
          </w:p>
        </w:tc>
      </w:tr>
      <w:tr w:rsidR="00D82F99" w:rsidRPr="009F23F0" w14:paraId="3095C5F6" w14:textId="77777777" w:rsidTr="00B160C6">
        <w:trPr>
          <w:trHeight w:val="187"/>
          <w:jc w:val="center"/>
        </w:trPr>
        <w:tc>
          <w:tcPr>
            <w:tcW w:w="780" w:type="pct"/>
            <w:vMerge w:val="restart"/>
            <w:vAlign w:val="center"/>
            <w:hideMark/>
          </w:tcPr>
          <w:p w14:paraId="26CFAE8E" w14:textId="4A078A0B" w:rsidR="00D82F99" w:rsidRPr="00E9063C" w:rsidRDefault="001B3D97" w:rsidP="00D82F99">
            <w:pPr>
              <w:spacing w:before="20" w:after="20"/>
              <w:jc w:val="center"/>
              <w:rPr>
                <w:sz w:val="20"/>
                <w:szCs w:val="20"/>
                <w:lang w:val="en-US"/>
              </w:rPr>
            </w:pPr>
            <w:r>
              <w:rPr>
                <w:color w:val="000000" w:themeColor="text1"/>
                <w:sz w:val="20"/>
                <w:szCs w:val="20"/>
              </w:rPr>
              <w:t>UNDP</w:t>
            </w:r>
          </w:p>
        </w:tc>
        <w:tc>
          <w:tcPr>
            <w:tcW w:w="1420" w:type="pct"/>
            <w:vAlign w:val="center"/>
            <w:hideMark/>
          </w:tcPr>
          <w:p w14:paraId="0868442C" w14:textId="77777777" w:rsidR="00D82F99" w:rsidRPr="00E9063C" w:rsidRDefault="00D82F99" w:rsidP="00D82F99">
            <w:pPr>
              <w:spacing w:before="20" w:after="20"/>
              <w:rPr>
                <w:sz w:val="20"/>
                <w:szCs w:val="20"/>
                <w:lang w:val="en-US"/>
              </w:rPr>
            </w:pPr>
            <w:r>
              <w:rPr>
                <w:sz w:val="20"/>
                <w:szCs w:val="20"/>
                <w:lang w:val="en-US"/>
              </w:rPr>
              <w:t xml:space="preserve">ODS phase-out (ODP </w:t>
            </w:r>
            <w:proofErr w:type="spellStart"/>
            <w:r>
              <w:rPr>
                <w:sz w:val="20"/>
                <w:szCs w:val="20"/>
                <w:lang w:val="en-US"/>
              </w:rPr>
              <w:t>tonnes</w:t>
            </w:r>
            <w:proofErr w:type="spellEnd"/>
            <w:r>
              <w:rPr>
                <w:sz w:val="20"/>
                <w:szCs w:val="20"/>
                <w:lang w:val="en-US"/>
              </w:rPr>
              <w:t>)</w:t>
            </w:r>
          </w:p>
        </w:tc>
        <w:tc>
          <w:tcPr>
            <w:tcW w:w="700" w:type="pct"/>
            <w:vAlign w:val="center"/>
          </w:tcPr>
          <w:p w14:paraId="230C0382" w14:textId="28F05E9C" w:rsidR="00D82F99" w:rsidRPr="00E9063C" w:rsidRDefault="00D82F99" w:rsidP="00D82F99">
            <w:pPr>
              <w:spacing w:before="20" w:after="20"/>
              <w:jc w:val="right"/>
              <w:rPr>
                <w:sz w:val="20"/>
                <w:szCs w:val="20"/>
                <w:lang w:val="en-US"/>
              </w:rPr>
            </w:pPr>
            <w:r>
              <w:rPr>
                <w:sz w:val="20"/>
                <w:szCs w:val="20"/>
              </w:rPr>
              <w:t>6.60</w:t>
            </w:r>
          </w:p>
        </w:tc>
        <w:tc>
          <w:tcPr>
            <w:tcW w:w="700" w:type="pct"/>
            <w:vAlign w:val="center"/>
          </w:tcPr>
          <w:p w14:paraId="1EEF5C8F" w14:textId="286A4F35" w:rsidR="00D82F99" w:rsidRPr="00E9063C" w:rsidRDefault="00D82F99" w:rsidP="00D82F99">
            <w:pPr>
              <w:spacing w:before="20" w:after="20"/>
              <w:jc w:val="right"/>
              <w:rPr>
                <w:sz w:val="20"/>
                <w:szCs w:val="20"/>
                <w:lang w:val="en-US"/>
              </w:rPr>
            </w:pPr>
            <w:r>
              <w:rPr>
                <w:sz w:val="20"/>
                <w:szCs w:val="20"/>
                <w:lang w:val="en-US"/>
              </w:rPr>
              <w:t>0.00</w:t>
            </w:r>
          </w:p>
        </w:tc>
        <w:tc>
          <w:tcPr>
            <w:tcW w:w="700" w:type="pct"/>
            <w:vAlign w:val="center"/>
          </w:tcPr>
          <w:p w14:paraId="5FBE949E" w14:textId="116D6824" w:rsidR="00D82F99" w:rsidRPr="00E9063C" w:rsidRDefault="00D82F99" w:rsidP="00D82F99">
            <w:pPr>
              <w:spacing w:before="20" w:after="20"/>
              <w:jc w:val="right"/>
              <w:rPr>
                <w:sz w:val="20"/>
                <w:szCs w:val="20"/>
                <w:lang w:val="en-US"/>
              </w:rPr>
            </w:pPr>
            <w:r>
              <w:rPr>
                <w:sz w:val="20"/>
                <w:szCs w:val="20"/>
                <w:lang w:val="en-US"/>
              </w:rPr>
              <w:t>0.00</w:t>
            </w:r>
          </w:p>
        </w:tc>
        <w:tc>
          <w:tcPr>
            <w:tcW w:w="700" w:type="pct"/>
            <w:vAlign w:val="center"/>
          </w:tcPr>
          <w:p w14:paraId="2D5853DB" w14:textId="303513C1" w:rsidR="00D82F99" w:rsidRPr="00E9063C" w:rsidRDefault="00D82F99" w:rsidP="00D82F99">
            <w:pPr>
              <w:spacing w:before="20" w:after="20"/>
              <w:jc w:val="right"/>
              <w:rPr>
                <w:sz w:val="20"/>
                <w:szCs w:val="20"/>
                <w:lang w:val="en-US"/>
              </w:rPr>
            </w:pPr>
            <w:r>
              <w:rPr>
                <w:sz w:val="20"/>
                <w:szCs w:val="20"/>
              </w:rPr>
              <w:t>6.60</w:t>
            </w:r>
          </w:p>
        </w:tc>
      </w:tr>
      <w:tr w:rsidR="00D82F99" w:rsidRPr="009F23F0" w14:paraId="759E9FE7" w14:textId="77777777" w:rsidTr="00B160C6">
        <w:trPr>
          <w:trHeight w:val="55"/>
          <w:jc w:val="center"/>
        </w:trPr>
        <w:tc>
          <w:tcPr>
            <w:tcW w:w="780" w:type="pct"/>
            <w:vMerge/>
            <w:vAlign w:val="center"/>
            <w:hideMark/>
          </w:tcPr>
          <w:p w14:paraId="7CD83A31" w14:textId="77777777" w:rsidR="00D82F99" w:rsidRPr="00E9063C" w:rsidRDefault="00D82F99" w:rsidP="00D82F99">
            <w:pPr>
              <w:spacing w:before="20" w:after="20"/>
              <w:jc w:val="center"/>
              <w:rPr>
                <w:sz w:val="20"/>
                <w:szCs w:val="20"/>
                <w:lang w:val="en-US"/>
              </w:rPr>
            </w:pPr>
          </w:p>
        </w:tc>
        <w:tc>
          <w:tcPr>
            <w:tcW w:w="1420" w:type="pct"/>
            <w:vAlign w:val="center"/>
            <w:hideMark/>
          </w:tcPr>
          <w:p w14:paraId="0E3D631D" w14:textId="77777777" w:rsidR="00D82F99" w:rsidRPr="00E9063C" w:rsidRDefault="00D82F99" w:rsidP="00D82F99">
            <w:pPr>
              <w:spacing w:before="20" w:after="20"/>
              <w:rPr>
                <w:sz w:val="20"/>
                <w:szCs w:val="20"/>
                <w:lang w:val="en-US"/>
              </w:rPr>
            </w:pPr>
            <w:r>
              <w:rPr>
                <w:sz w:val="20"/>
                <w:szCs w:val="20"/>
                <w:lang w:val="en-US"/>
              </w:rPr>
              <w:t>Funding (US $)</w:t>
            </w:r>
          </w:p>
        </w:tc>
        <w:tc>
          <w:tcPr>
            <w:tcW w:w="700" w:type="pct"/>
            <w:vAlign w:val="center"/>
          </w:tcPr>
          <w:p w14:paraId="64100602" w14:textId="615D692D" w:rsidR="00D82F99" w:rsidRPr="00E9063C" w:rsidRDefault="00D82F99" w:rsidP="00D82F99">
            <w:pPr>
              <w:spacing w:before="20" w:after="20"/>
              <w:jc w:val="right"/>
              <w:rPr>
                <w:sz w:val="20"/>
                <w:szCs w:val="20"/>
                <w:lang w:val="en-US"/>
              </w:rPr>
            </w:pPr>
            <w:r>
              <w:rPr>
                <w:sz w:val="20"/>
                <w:szCs w:val="20"/>
                <w:lang w:val="en-US"/>
              </w:rPr>
              <w:t>677,445</w:t>
            </w:r>
          </w:p>
        </w:tc>
        <w:tc>
          <w:tcPr>
            <w:tcW w:w="700" w:type="pct"/>
            <w:vAlign w:val="center"/>
          </w:tcPr>
          <w:p w14:paraId="55C35696" w14:textId="5798BDC9" w:rsidR="00D82F99" w:rsidRPr="00E9063C" w:rsidRDefault="00D82F99" w:rsidP="00D82F99">
            <w:pPr>
              <w:spacing w:before="20" w:after="20"/>
              <w:jc w:val="right"/>
              <w:rPr>
                <w:sz w:val="20"/>
                <w:szCs w:val="20"/>
                <w:lang w:val="en-US"/>
              </w:rPr>
            </w:pPr>
            <w:r>
              <w:rPr>
                <w:sz w:val="20"/>
                <w:szCs w:val="20"/>
                <w:lang w:val="en-US"/>
              </w:rPr>
              <w:t>0</w:t>
            </w:r>
          </w:p>
        </w:tc>
        <w:tc>
          <w:tcPr>
            <w:tcW w:w="700" w:type="pct"/>
            <w:vAlign w:val="center"/>
          </w:tcPr>
          <w:p w14:paraId="41DDACDB" w14:textId="19B5AB14" w:rsidR="00D82F99" w:rsidRPr="00E9063C" w:rsidRDefault="00D82F99" w:rsidP="00D82F99">
            <w:pPr>
              <w:spacing w:before="20" w:after="20"/>
              <w:jc w:val="right"/>
              <w:rPr>
                <w:sz w:val="20"/>
                <w:szCs w:val="20"/>
                <w:lang w:val="en-US"/>
              </w:rPr>
            </w:pPr>
            <w:r>
              <w:rPr>
                <w:sz w:val="20"/>
                <w:szCs w:val="20"/>
                <w:lang w:val="en-US"/>
              </w:rPr>
              <w:t>0</w:t>
            </w:r>
          </w:p>
        </w:tc>
        <w:tc>
          <w:tcPr>
            <w:tcW w:w="700" w:type="pct"/>
            <w:vAlign w:val="center"/>
          </w:tcPr>
          <w:p w14:paraId="703D2AC4" w14:textId="28E8EF29" w:rsidR="00D82F99" w:rsidRPr="00E9063C" w:rsidRDefault="00D82F99" w:rsidP="00D82F99">
            <w:pPr>
              <w:spacing w:before="20" w:after="20"/>
              <w:jc w:val="right"/>
              <w:rPr>
                <w:sz w:val="20"/>
                <w:szCs w:val="20"/>
                <w:lang w:val="en-US"/>
              </w:rPr>
            </w:pPr>
            <w:r>
              <w:rPr>
                <w:sz w:val="20"/>
                <w:szCs w:val="20"/>
                <w:lang w:val="en-US"/>
              </w:rPr>
              <w:t>677,445</w:t>
            </w:r>
          </w:p>
        </w:tc>
      </w:tr>
    </w:tbl>
    <w:p w14:paraId="62FF8241" w14:textId="7D2CA889" w:rsidR="00F72392" w:rsidRDefault="00F72392" w:rsidP="00DA0FEE">
      <w:pPr>
        <w:spacing w:before="20" w:after="20"/>
        <w:ind w:left="-284" w:right="-279"/>
        <w:rPr>
          <w:sz w:val="18"/>
          <w:szCs w:val="18"/>
        </w:rPr>
      </w:pPr>
    </w:p>
    <w:tbl>
      <w:tblPr>
        <w:tblStyle w:val="TableGrid"/>
        <w:tblW w:w="5360"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306"/>
        <w:gridCol w:w="736"/>
        <w:gridCol w:w="1367"/>
        <w:gridCol w:w="827"/>
        <w:gridCol w:w="827"/>
        <w:gridCol w:w="827"/>
        <w:gridCol w:w="827"/>
        <w:gridCol w:w="827"/>
        <w:gridCol w:w="827"/>
        <w:gridCol w:w="827"/>
        <w:gridCol w:w="926"/>
      </w:tblGrid>
      <w:tr w:rsidR="003B232C" w:rsidRPr="009F23F0" w14:paraId="2F43508C" w14:textId="77777777" w:rsidTr="00115EDB">
        <w:trPr>
          <w:trHeight w:val="82"/>
          <w:jc w:val="center"/>
        </w:trPr>
        <w:tc>
          <w:tcPr>
            <w:tcW w:w="3683" w:type="dxa"/>
            <w:gridSpan w:val="3"/>
            <w:tcBorders>
              <w:top w:val="single" w:sz="2" w:space="0" w:color="auto"/>
              <w:left w:val="single" w:sz="2" w:space="0" w:color="auto"/>
              <w:bottom w:val="single" w:sz="2" w:space="0" w:color="auto"/>
              <w:right w:val="single" w:sz="2" w:space="0" w:color="auto"/>
            </w:tcBorders>
            <w:vAlign w:val="center"/>
            <w:hideMark/>
          </w:tcPr>
          <w:p w14:paraId="1ED9826B" w14:textId="77777777" w:rsidR="003B232C" w:rsidRPr="003B232C" w:rsidRDefault="003B232C" w:rsidP="003B232C">
            <w:pPr>
              <w:spacing w:before="20" w:after="20"/>
              <w:ind w:left="38"/>
              <w:rPr>
                <w:b/>
                <w:sz w:val="20"/>
                <w:szCs w:val="20"/>
                <w:lang w:val="en-US"/>
              </w:rPr>
            </w:pPr>
            <w:r>
              <w:rPr>
                <w:b/>
                <w:sz w:val="20"/>
                <w:szCs w:val="20"/>
                <w:lang w:val="en-US"/>
              </w:rPr>
              <w:t>PROJECT DATA</w:t>
            </w:r>
          </w:p>
        </w:tc>
        <w:tc>
          <w:tcPr>
            <w:tcW w:w="539" w:type="dxa"/>
            <w:tcBorders>
              <w:top w:val="single" w:sz="2" w:space="0" w:color="auto"/>
              <w:left w:val="single" w:sz="2" w:space="0" w:color="auto"/>
              <w:bottom w:val="single" w:sz="2" w:space="0" w:color="auto"/>
              <w:right w:val="single" w:sz="2" w:space="0" w:color="auto"/>
            </w:tcBorders>
            <w:vAlign w:val="center"/>
            <w:hideMark/>
          </w:tcPr>
          <w:p w14:paraId="196D131F" w14:textId="77777777" w:rsidR="003B232C" w:rsidRPr="003B232C" w:rsidRDefault="003B232C" w:rsidP="003B232C">
            <w:pPr>
              <w:spacing w:before="20" w:after="20"/>
              <w:ind w:left="38"/>
              <w:jc w:val="center"/>
              <w:rPr>
                <w:b/>
                <w:sz w:val="20"/>
                <w:szCs w:val="20"/>
                <w:lang w:val="en-US"/>
              </w:rPr>
            </w:pPr>
            <w:r>
              <w:rPr>
                <w:b/>
                <w:sz w:val="18"/>
                <w:szCs w:val="18"/>
                <w:lang w:val="en-US"/>
              </w:rPr>
              <w:t>2023</w:t>
            </w:r>
          </w:p>
        </w:tc>
        <w:tc>
          <w:tcPr>
            <w:tcW w:w="789" w:type="dxa"/>
            <w:tcBorders>
              <w:top w:val="single" w:sz="2" w:space="0" w:color="auto"/>
              <w:left w:val="single" w:sz="2" w:space="0" w:color="auto"/>
              <w:bottom w:val="single" w:sz="2" w:space="0" w:color="auto"/>
              <w:right w:val="single" w:sz="2" w:space="0" w:color="auto"/>
            </w:tcBorders>
            <w:vAlign w:val="center"/>
            <w:hideMark/>
          </w:tcPr>
          <w:p w14:paraId="08835459" w14:textId="77777777" w:rsidR="003B232C" w:rsidRPr="003B232C" w:rsidRDefault="003B232C" w:rsidP="003B232C">
            <w:pPr>
              <w:spacing w:before="20" w:after="20"/>
              <w:jc w:val="center"/>
              <w:rPr>
                <w:b/>
                <w:sz w:val="20"/>
                <w:szCs w:val="20"/>
                <w:lang w:val="en-US"/>
              </w:rPr>
            </w:pPr>
            <w:r>
              <w:rPr>
                <w:b/>
                <w:sz w:val="18"/>
                <w:szCs w:val="18"/>
                <w:lang w:val="en-US"/>
              </w:rPr>
              <w:t>2024</w:t>
            </w:r>
          </w:p>
        </w:tc>
        <w:tc>
          <w:tcPr>
            <w:tcW w:w="789" w:type="dxa"/>
            <w:tcBorders>
              <w:top w:val="single" w:sz="2" w:space="0" w:color="auto"/>
              <w:left w:val="single" w:sz="2" w:space="0" w:color="auto"/>
              <w:bottom w:val="single" w:sz="2" w:space="0" w:color="auto"/>
              <w:right w:val="single" w:sz="2" w:space="0" w:color="auto"/>
            </w:tcBorders>
            <w:vAlign w:val="center"/>
            <w:hideMark/>
          </w:tcPr>
          <w:p w14:paraId="314783C5" w14:textId="77777777" w:rsidR="003B232C" w:rsidRPr="003B232C" w:rsidRDefault="003B232C" w:rsidP="003B232C">
            <w:pPr>
              <w:spacing w:before="20" w:after="20"/>
              <w:jc w:val="center"/>
              <w:rPr>
                <w:b/>
                <w:sz w:val="20"/>
                <w:szCs w:val="20"/>
                <w:lang w:val="en-US"/>
              </w:rPr>
            </w:pPr>
            <w:r>
              <w:rPr>
                <w:b/>
                <w:sz w:val="18"/>
                <w:szCs w:val="18"/>
                <w:lang w:val="en-US"/>
              </w:rPr>
              <w:t>2025</w:t>
            </w:r>
          </w:p>
        </w:tc>
        <w:tc>
          <w:tcPr>
            <w:tcW w:w="852" w:type="dxa"/>
            <w:tcBorders>
              <w:top w:val="single" w:sz="2" w:space="0" w:color="auto"/>
              <w:left w:val="single" w:sz="2" w:space="0" w:color="auto"/>
              <w:bottom w:val="single" w:sz="2" w:space="0" w:color="auto"/>
              <w:right w:val="single" w:sz="2" w:space="0" w:color="auto"/>
            </w:tcBorders>
            <w:vAlign w:val="center"/>
            <w:hideMark/>
          </w:tcPr>
          <w:p w14:paraId="1F96E134" w14:textId="77777777" w:rsidR="003B232C" w:rsidRPr="003B232C" w:rsidRDefault="003B232C" w:rsidP="003B232C">
            <w:pPr>
              <w:spacing w:before="20" w:after="20"/>
              <w:jc w:val="center"/>
              <w:rPr>
                <w:b/>
                <w:sz w:val="20"/>
                <w:szCs w:val="20"/>
                <w:lang w:val="en-US"/>
              </w:rPr>
            </w:pPr>
            <w:r>
              <w:rPr>
                <w:b/>
                <w:sz w:val="18"/>
                <w:szCs w:val="18"/>
                <w:lang w:val="en-US"/>
              </w:rPr>
              <w:t>2026</w:t>
            </w:r>
          </w:p>
        </w:tc>
        <w:tc>
          <w:tcPr>
            <w:tcW w:w="789" w:type="dxa"/>
            <w:tcBorders>
              <w:top w:val="single" w:sz="2" w:space="0" w:color="auto"/>
              <w:left w:val="single" w:sz="2" w:space="0" w:color="auto"/>
              <w:bottom w:val="single" w:sz="2" w:space="0" w:color="auto"/>
              <w:right w:val="single" w:sz="2" w:space="0" w:color="auto"/>
            </w:tcBorders>
            <w:vAlign w:val="center"/>
            <w:hideMark/>
          </w:tcPr>
          <w:p w14:paraId="7A4A4A0D" w14:textId="77777777" w:rsidR="003B232C" w:rsidRPr="003B232C" w:rsidRDefault="003B232C" w:rsidP="003B232C">
            <w:pPr>
              <w:spacing w:before="20" w:after="20"/>
              <w:jc w:val="center"/>
              <w:rPr>
                <w:b/>
                <w:sz w:val="20"/>
                <w:szCs w:val="20"/>
                <w:lang w:val="en-US"/>
              </w:rPr>
            </w:pPr>
            <w:r>
              <w:rPr>
                <w:b/>
                <w:sz w:val="18"/>
                <w:szCs w:val="18"/>
                <w:lang w:val="en-US"/>
              </w:rPr>
              <w:t>2027</w:t>
            </w:r>
          </w:p>
        </w:tc>
        <w:tc>
          <w:tcPr>
            <w:tcW w:w="920" w:type="dxa"/>
            <w:tcBorders>
              <w:top w:val="single" w:sz="2" w:space="0" w:color="auto"/>
              <w:left w:val="single" w:sz="2" w:space="0" w:color="auto"/>
              <w:bottom w:val="single" w:sz="2" w:space="0" w:color="auto"/>
              <w:right w:val="single" w:sz="2" w:space="0" w:color="auto"/>
            </w:tcBorders>
            <w:vAlign w:val="center"/>
            <w:hideMark/>
          </w:tcPr>
          <w:p w14:paraId="0F07BD7A" w14:textId="77777777" w:rsidR="003B232C" w:rsidRPr="003B232C" w:rsidRDefault="003B232C" w:rsidP="003B232C">
            <w:pPr>
              <w:spacing w:before="20" w:after="20"/>
              <w:jc w:val="center"/>
              <w:rPr>
                <w:b/>
                <w:sz w:val="20"/>
                <w:szCs w:val="20"/>
                <w:lang w:val="en-US"/>
              </w:rPr>
            </w:pPr>
            <w:r>
              <w:rPr>
                <w:b/>
                <w:sz w:val="18"/>
                <w:szCs w:val="18"/>
                <w:lang w:val="en-US"/>
              </w:rPr>
              <w:t>2028–2029</w:t>
            </w:r>
          </w:p>
        </w:tc>
        <w:tc>
          <w:tcPr>
            <w:tcW w:w="711" w:type="dxa"/>
            <w:tcBorders>
              <w:top w:val="single" w:sz="2" w:space="0" w:color="auto"/>
              <w:left w:val="single" w:sz="2" w:space="0" w:color="auto"/>
              <w:bottom w:val="single" w:sz="2" w:space="0" w:color="auto"/>
              <w:right w:val="single" w:sz="2" w:space="0" w:color="auto"/>
            </w:tcBorders>
            <w:vAlign w:val="center"/>
            <w:hideMark/>
          </w:tcPr>
          <w:p w14:paraId="36FCA266" w14:textId="77777777" w:rsidR="003B232C" w:rsidRPr="003B232C" w:rsidRDefault="003B232C" w:rsidP="003B232C">
            <w:pPr>
              <w:spacing w:before="20" w:after="20"/>
              <w:jc w:val="center"/>
              <w:rPr>
                <w:b/>
                <w:sz w:val="20"/>
                <w:szCs w:val="20"/>
                <w:lang w:val="en-US"/>
              </w:rPr>
            </w:pPr>
            <w:r>
              <w:rPr>
                <w:b/>
                <w:sz w:val="18"/>
                <w:szCs w:val="18"/>
                <w:lang w:val="en-US"/>
              </w:rPr>
              <w:t>2030</w:t>
            </w:r>
          </w:p>
        </w:tc>
        <w:tc>
          <w:tcPr>
            <w:tcW w:w="1052" w:type="dxa"/>
            <w:tcBorders>
              <w:top w:val="single" w:sz="2" w:space="0" w:color="auto"/>
              <w:left w:val="single" w:sz="2" w:space="0" w:color="auto"/>
              <w:bottom w:val="single" w:sz="2" w:space="0" w:color="auto"/>
              <w:right w:val="single" w:sz="2" w:space="0" w:color="auto"/>
            </w:tcBorders>
            <w:vAlign w:val="center"/>
            <w:hideMark/>
          </w:tcPr>
          <w:p w14:paraId="14EEFBEC" w14:textId="77777777" w:rsidR="003B232C" w:rsidRPr="003B232C" w:rsidRDefault="003B232C" w:rsidP="003B232C">
            <w:pPr>
              <w:spacing w:before="20" w:after="20"/>
              <w:jc w:val="center"/>
              <w:rPr>
                <w:b/>
                <w:sz w:val="20"/>
                <w:szCs w:val="20"/>
                <w:lang w:val="en-US"/>
              </w:rPr>
            </w:pPr>
            <w:r>
              <w:rPr>
                <w:b/>
                <w:sz w:val="20"/>
                <w:szCs w:val="20"/>
                <w:lang w:val="en-US"/>
              </w:rPr>
              <w:t>Total</w:t>
            </w:r>
          </w:p>
        </w:tc>
      </w:tr>
      <w:tr w:rsidR="003B232C" w:rsidRPr="009F23F0" w14:paraId="724CD62A" w14:textId="77777777" w:rsidTr="00E164DD">
        <w:trPr>
          <w:trHeight w:val="72"/>
          <w:jc w:val="center"/>
        </w:trPr>
        <w:tc>
          <w:tcPr>
            <w:tcW w:w="1495" w:type="dxa"/>
            <w:vMerge w:val="restart"/>
            <w:tcBorders>
              <w:top w:val="single" w:sz="2" w:space="0" w:color="auto"/>
              <w:left w:val="single" w:sz="2" w:space="0" w:color="auto"/>
              <w:right w:val="single" w:sz="2" w:space="0" w:color="auto"/>
            </w:tcBorders>
            <w:vAlign w:val="center"/>
            <w:hideMark/>
          </w:tcPr>
          <w:p w14:paraId="4475CD19" w14:textId="77777777" w:rsidR="003B232C" w:rsidRPr="003B232C" w:rsidRDefault="003B232C" w:rsidP="003B232C">
            <w:pPr>
              <w:spacing w:before="20" w:after="20"/>
              <w:ind w:left="38"/>
              <w:rPr>
                <w:sz w:val="20"/>
                <w:szCs w:val="20"/>
                <w:lang w:val="fr-CA"/>
              </w:rPr>
            </w:pPr>
            <w:r>
              <w:rPr>
                <w:sz w:val="20"/>
                <w:szCs w:val="20"/>
              </w:rPr>
              <w:t>Consumption</w:t>
            </w:r>
            <w:r>
              <w:rPr>
                <w:sz w:val="20"/>
                <w:szCs w:val="20"/>
                <w:lang w:val="fr-CA"/>
              </w:rPr>
              <w:t xml:space="preserve"> (ODP tonnes)</w:t>
            </w:r>
          </w:p>
        </w:tc>
        <w:tc>
          <w:tcPr>
            <w:tcW w:w="2188" w:type="dxa"/>
            <w:gridSpan w:val="2"/>
            <w:tcBorders>
              <w:top w:val="single" w:sz="2" w:space="0" w:color="auto"/>
              <w:left w:val="single" w:sz="2" w:space="0" w:color="auto"/>
              <w:bottom w:val="single" w:sz="2" w:space="0" w:color="auto"/>
              <w:right w:val="single" w:sz="2" w:space="0" w:color="auto"/>
            </w:tcBorders>
            <w:vAlign w:val="center"/>
          </w:tcPr>
          <w:p w14:paraId="764A016F" w14:textId="77777777" w:rsidR="003B232C" w:rsidRPr="003B232C" w:rsidRDefault="003B232C" w:rsidP="003B232C">
            <w:pPr>
              <w:spacing w:before="20" w:after="20"/>
              <w:ind w:left="38"/>
              <w:rPr>
                <w:sz w:val="20"/>
                <w:szCs w:val="20"/>
                <w:lang w:val="en-US"/>
              </w:rPr>
            </w:pPr>
            <w:r>
              <w:rPr>
                <w:sz w:val="20"/>
                <w:szCs w:val="20"/>
                <w:lang w:val="en-US"/>
              </w:rPr>
              <w:t>Montreal Protocol limits</w:t>
            </w:r>
          </w:p>
        </w:tc>
        <w:tc>
          <w:tcPr>
            <w:tcW w:w="936" w:type="dxa"/>
            <w:tcBorders>
              <w:top w:val="single" w:sz="2" w:space="0" w:color="auto"/>
              <w:left w:val="single" w:sz="2" w:space="0" w:color="auto"/>
              <w:bottom w:val="single" w:sz="2" w:space="0" w:color="auto"/>
              <w:right w:val="single" w:sz="2" w:space="0" w:color="auto"/>
            </w:tcBorders>
            <w:vAlign w:val="center"/>
          </w:tcPr>
          <w:p w14:paraId="1025F8DC" w14:textId="77777777" w:rsidR="003B232C" w:rsidRPr="002A7BBF" w:rsidRDefault="003B232C" w:rsidP="003B232C">
            <w:pPr>
              <w:spacing w:before="20" w:after="20"/>
              <w:ind w:left="38"/>
              <w:jc w:val="right"/>
              <w:rPr>
                <w:sz w:val="18"/>
                <w:szCs w:val="18"/>
                <w:lang w:val="en-US"/>
              </w:rPr>
            </w:pPr>
            <w:r>
              <w:rPr>
                <w:sz w:val="18"/>
                <w:szCs w:val="18"/>
                <w:lang w:val="en-US"/>
              </w:rPr>
              <w:t>47.78</w:t>
            </w:r>
          </w:p>
        </w:tc>
        <w:tc>
          <w:tcPr>
            <w:tcW w:w="936" w:type="dxa"/>
            <w:tcBorders>
              <w:top w:val="single" w:sz="2" w:space="0" w:color="auto"/>
              <w:left w:val="single" w:sz="2" w:space="0" w:color="auto"/>
              <w:bottom w:val="single" w:sz="2" w:space="0" w:color="auto"/>
              <w:right w:val="single" w:sz="2" w:space="0" w:color="auto"/>
            </w:tcBorders>
            <w:vAlign w:val="center"/>
          </w:tcPr>
          <w:p w14:paraId="1BC8DB61" w14:textId="77777777" w:rsidR="003B232C" w:rsidRPr="002A7BBF" w:rsidRDefault="003B232C" w:rsidP="003B232C">
            <w:pPr>
              <w:spacing w:before="20" w:after="20"/>
              <w:jc w:val="right"/>
              <w:rPr>
                <w:sz w:val="18"/>
                <w:szCs w:val="18"/>
                <w:lang w:val="en-US"/>
              </w:rPr>
            </w:pPr>
            <w:r>
              <w:rPr>
                <w:sz w:val="18"/>
                <w:szCs w:val="18"/>
                <w:lang w:val="en-US"/>
              </w:rPr>
              <w:t>47.78</w:t>
            </w:r>
          </w:p>
        </w:tc>
        <w:tc>
          <w:tcPr>
            <w:tcW w:w="936" w:type="dxa"/>
            <w:tcBorders>
              <w:top w:val="single" w:sz="2" w:space="0" w:color="auto"/>
              <w:left w:val="single" w:sz="2" w:space="0" w:color="auto"/>
              <w:bottom w:val="single" w:sz="2" w:space="0" w:color="auto"/>
              <w:right w:val="single" w:sz="2" w:space="0" w:color="auto"/>
            </w:tcBorders>
            <w:vAlign w:val="center"/>
          </w:tcPr>
          <w:p w14:paraId="0394C859" w14:textId="77777777" w:rsidR="003B232C" w:rsidRPr="002A7BBF" w:rsidRDefault="003B232C" w:rsidP="003B232C">
            <w:pPr>
              <w:spacing w:before="20" w:after="20"/>
              <w:jc w:val="right"/>
              <w:rPr>
                <w:sz w:val="18"/>
                <w:szCs w:val="18"/>
                <w:lang w:val="en-US"/>
              </w:rPr>
            </w:pPr>
            <w:r>
              <w:rPr>
                <w:sz w:val="18"/>
                <w:szCs w:val="18"/>
                <w:lang w:val="en-US"/>
              </w:rPr>
              <w:t>23.88</w:t>
            </w:r>
          </w:p>
        </w:tc>
        <w:tc>
          <w:tcPr>
            <w:tcW w:w="936" w:type="dxa"/>
            <w:tcBorders>
              <w:top w:val="single" w:sz="2" w:space="0" w:color="auto"/>
              <w:left w:val="single" w:sz="2" w:space="0" w:color="auto"/>
              <w:bottom w:val="single" w:sz="2" w:space="0" w:color="auto"/>
              <w:right w:val="single" w:sz="2" w:space="0" w:color="auto"/>
            </w:tcBorders>
            <w:vAlign w:val="center"/>
          </w:tcPr>
          <w:p w14:paraId="7DD6A2F8" w14:textId="77777777" w:rsidR="003B232C" w:rsidRPr="002A7BBF" w:rsidRDefault="003B232C" w:rsidP="003B232C">
            <w:pPr>
              <w:spacing w:before="20" w:after="20"/>
              <w:jc w:val="right"/>
              <w:rPr>
                <w:sz w:val="18"/>
                <w:szCs w:val="18"/>
                <w:lang w:val="en-US"/>
              </w:rPr>
            </w:pPr>
            <w:r>
              <w:rPr>
                <w:sz w:val="18"/>
                <w:szCs w:val="18"/>
                <w:lang w:val="en-US"/>
              </w:rPr>
              <w:t>23.88</w:t>
            </w:r>
          </w:p>
        </w:tc>
        <w:tc>
          <w:tcPr>
            <w:tcW w:w="936" w:type="dxa"/>
            <w:tcBorders>
              <w:top w:val="single" w:sz="2" w:space="0" w:color="auto"/>
              <w:left w:val="single" w:sz="2" w:space="0" w:color="auto"/>
              <w:bottom w:val="single" w:sz="2" w:space="0" w:color="auto"/>
              <w:right w:val="single" w:sz="2" w:space="0" w:color="auto"/>
            </w:tcBorders>
            <w:vAlign w:val="center"/>
          </w:tcPr>
          <w:p w14:paraId="2E36FD7B" w14:textId="77777777" w:rsidR="003B232C" w:rsidRPr="002A7BBF" w:rsidRDefault="003B232C" w:rsidP="003B232C">
            <w:pPr>
              <w:spacing w:before="20" w:after="20"/>
              <w:jc w:val="right"/>
              <w:rPr>
                <w:sz w:val="18"/>
                <w:szCs w:val="18"/>
                <w:lang w:val="en-US"/>
              </w:rPr>
            </w:pPr>
            <w:r>
              <w:rPr>
                <w:sz w:val="18"/>
                <w:szCs w:val="18"/>
                <w:lang w:val="en-US"/>
              </w:rPr>
              <w:t>23.88</w:t>
            </w:r>
          </w:p>
        </w:tc>
        <w:tc>
          <w:tcPr>
            <w:tcW w:w="936" w:type="dxa"/>
            <w:tcBorders>
              <w:top w:val="single" w:sz="2" w:space="0" w:color="auto"/>
              <w:left w:val="single" w:sz="2" w:space="0" w:color="auto"/>
              <w:bottom w:val="single" w:sz="2" w:space="0" w:color="auto"/>
              <w:right w:val="single" w:sz="2" w:space="0" w:color="auto"/>
            </w:tcBorders>
            <w:vAlign w:val="center"/>
          </w:tcPr>
          <w:p w14:paraId="0EA7150E" w14:textId="77777777" w:rsidR="003B232C" w:rsidRPr="002A7BBF" w:rsidRDefault="003B232C" w:rsidP="003B232C">
            <w:pPr>
              <w:spacing w:before="20" w:after="20"/>
              <w:jc w:val="right"/>
              <w:rPr>
                <w:sz w:val="18"/>
                <w:szCs w:val="18"/>
                <w:lang w:val="en-US"/>
              </w:rPr>
            </w:pPr>
            <w:r>
              <w:rPr>
                <w:sz w:val="18"/>
                <w:szCs w:val="18"/>
                <w:lang w:val="en-US"/>
              </w:rPr>
              <w:t>23.88</w:t>
            </w:r>
          </w:p>
        </w:tc>
        <w:tc>
          <w:tcPr>
            <w:tcW w:w="936" w:type="dxa"/>
            <w:tcBorders>
              <w:top w:val="single" w:sz="2" w:space="0" w:color="auto"/>
              <w:left w:val="single" w:sz="2" w:space="0" w:color="auto"/>
              <w:bottom w:val="single" w:sz="2" w:space="0" w:color="auto"/>
              <w:right w:val="single" w:sz="2" w:space="0" w:color="auto"/>
            </w:tcBorders>
            <w:vAlign w:val="center"/>
          </w:tcPr>
          <w:p w14:paraId="3ADF647F" w14:textId="77777777" w:rsidR="003B232C" w:rsidRPr="002A7BBF" w:rsidRDefault="003B232C" w:rsidP="003B232C">
            <w:pPr>
              <w:spacing w:before="20" w:after="20"/>
              <w:jc w:val="right"/>
              <w:rPr>
                <w:sz w:val="18"/>
                <w:szCs w:val="18"/>
                <w:lang w:val="en-US"/>
              </w:rPr>
            </w:pPr>
            <w:r>
              <w:rPr>
                <w:sz w:val="18"/>
                <w:szCs w:val="18"/>
                <w:lang w:val="en-US"/>
              </w:rPr>
              <w:t>0.00</w:t>
            </w:r>
          </w:p>
        </w:tc>
        <w:tc>
          <w:tcPr>
            <w:tcW w:w="936" w:type="dxa"/>
            <w:tcBorders>
              <w:top w:val="single" w:sz="2" w:space="0" w:color="auto"/>
              <w:left w:val="single" w:sz="2" w:space="0" w:color="auto"/>
              <w:bottom w:val="single" w:sz="2" w:space="0" w:color="auto"/>
              <w:right w:val="single" w:sz="2" w:space="0" w:color="auto"/>
            </w:tcBorders>
            <w:vAlign w:val="center"/>
            <w:hideMark/>
          </w:tcPr>
          <w:p w14:paraId="271F2EA2" w14:textId="77777777" w:rsidR="003B232C" w:rsidRPr="002A7BBF" w:rsidRDefault="003B232C" w:rsidP="003B232C">
            <w:pPr>
              <w:spacing w:before="20" w:after="20"/>
              <w:jc w:val="right"/>
              <w:rPr>
                <w:sz w:val="18"/>
                <w:szCs w:val="18"/>
                <w:lang w:val="en-US"/>
              </w:rPr>
            </w:pPr>
            <w:r>
              <w:rPr>
                <w:sz w:val="18"/>
                <w:szCs w:val="18"/>
                <w:lang w:val="en-US"/>
              </w:rPr>
              <w:t>n/a</w:t>
            </w:r>
          </w:p>
        </w:tc>
      </w:tr>
      <w:tr w:rsidR="003B232C" w:rsidRPr="009F23F0" w14:paraId="5C9C4948" w14:textId="77777777" w:rsidTr="00E164DD">
        <w:trPr>
          <w:trHeight w:val="84"/>
          <w:jc w:val="center"/>
        </w:trPr>
        <w:tc>
          <w:tcPr>
            <w:tcW w:w="1495" w:type="dxa"/>
            <w:vMerge/>
            <w:tcBorders>
              <w:left w:val="single" w:sz="2" w:space="0" w:color="auto"/>
              <w:bottom w:val="single" w:sz="2" w:space="0" w:color="auto"/>
              <w:right w:val="single" w:sz="2" w:space="0" w:color="auto"/>
            </w:tcBorders>
            <w:vAlign w:val="center"/>
            <w:hideMark/>
          </w:tcPr>
          <w:p w14:paraId="08C0F6E2" w14:textId="77777777" w:rsidR="003B232C" w:rsidRPr="003B232C" w:rsidRDefault="003B232C" w:rsidP="003B232C">
            <w:pPr>
              <w:spacing w:before="20" w:after="20"/>
              <w:ind w:left="38"/>
              <w:rPr>
                <w:sz w:val="20"/>
                <w:szCs w:val="20"/>
                <w:lang w:val="en-US"/>
              </w:rPr>
            </w:pPr>
          </w:p>
        </w:tc>
        <w:tc>
          <w:tcPr>
            <w:tcW w:w="2188" w:type="dxa"/>
            <w:gridSpan w:val="2"/>
            <w:tcBorders>
              <w:top w:val="single" w:sz="2" w:space="0" w:color="auto"/>
              <w:left w:val="single" w:sz="2" w:space="0" w:color="auto"/>
              <w:bottom w:val="single" w:sz="2" w:space="0" w:color="auto"/>
              <w:right w:val="single" w:sz="2" w:space="0" w:color="auto"/>
            </w:tcBorders>
            <w:vAlign w:val="center"/>
          </w:tcPr>
          <w:p w14:paraId="6DCBE5AF" w14:textId="77777777" w:rsidR="003B232C" w:rsidRPr="003B232C" w:rsidRDefault="003B232C" w:rsidP="003B232C">
            <w:pPr>
              <w:spacing w:before="20" w:after="20"/>
              <w:ind w:left="38"/>
              <w:rPr>
                <w:sz w:val="20"/>
                <w:szCs w:val="20"/>
                <w:lang w:val="en-US"/>
              </w:rPr>
            </w:pPr>
            <w:r>
              <w:rPr>
                <w:sz w:val="20"/>
                <w:szCs w:val="20"/>
                <w:lang w:val="en-US"/>
              </w:rPr>
              <w:t xml:space="preserve">Maximum allowable </w:t>
            </w:r>
          </w:p>
        </w:tc>
        <w:tc>
          <w:tcPr>
            <w:tcW w:w="936" w:type="dxa"/>
            <w:tcBorders>
              <w:top w:val="single" w:sz="2" w:space="0" w:color="auto"/>
              <w:left w:val="single" w:sz="2" w:space="0" w:color="auto"/>
              <w:bottom w:val="single" w:sz="2" w:space="0" w:color="auto"/>
              <w:right w:val="single" w:sz="2" w:space="0" w:color="auto"/>
            </w:tcBorders>
            <w:vAlign w:val="center"/>
          </w:tcPr>
          <w:p w14:paraId="42376382" w14:textId="77777777" w:rsidR="003B232C" w:rsidRPr="002A7BBF" w:rsidRDefault="003B232C" w:rsidP="003B232C">
            <w:pPr>
              <w:spacing w:before="20" w:after="20"/>
              <w:ind w:left="38"/>
              <w:jc w:val="right"/>
              <w:rPr>
                <w:sz w:val="18"/>
                <w:szCs w:val="18"/>
                <w:lang w:val="en-US"/>
              </w:rPr>
            </w:pPr>
            <w:r>
              <w:rPr>
                <w:sz w:val="18"/>
                <w:szCs w:val="18"/>
                <w:lang w:val="en-US"/>
              </w:rPr>
              <w:t>27.58</w:t>
            </w:r>
          </w:p>
        </w:tc>
        <w:tc>
          <w:tcPr>
            <w:tcW w:w="936" w:type="dxa"/>
            <w:tcBorders>
              <w:top w:val="single" w:sz="2" w:space="0" w:color="auto"/>
              <w:left w:val="single" w:sz="2" w:space="0" w:color="auto"/>
              <w:bottom w:val="single" w:sz="2" w:space="0" w:color="auto"/>
              <w:right w:val="single" w:sz="2" w:space="0" w:color="auto"/>
            </w:tcBorders>
            <w:vAlign w:val="center"/>
          </w:tcPr>
          <w:p w14:paraId="61F152A8" w14:textId="77777777" w:rsidR="003B232C" w:rsidRPr="002A7BBF" w:rsidRDefault="003B232C" w:rsidP="003B232C">
            <w:pPr>
              <w:spacing w:before="20" w:after="20"/>
              <w:jc w:val="right"/>
              <w:rPr>
                <w:sz w:val="18"/>
                <w:szCs w:val="18"/>
                <w:lang w:val="en-US"/>
              </w:rPr>
            </w:pPr>
            <w:r>
              <w:rPr>
                <w:sz w:val="18"/>
                <w:szCs w:val="18"/>
                <w:lang w:val="en-US"/>
              </w:rPr>
              <w:t>18.39</w:t>
            </w:r>
          </w:p>
        </w:tc>
        <w:tc>
          <w:tcPr>
            <w:tcW w:w="936" w:type="dxa"/>
            <w:tcBorders>
              <w:top w:val="single" w:sz="2" w:space="0" w:color="auto"/>
              <w:left w:val="single" w:sz="2" w:space="0" w:color="auto"/>
              <w:bottom w:val="single" w:sz="2" w:space="0" w:color="auto"/>
              <w:right w:val="single" w:sz="2" w:space="0" w:color="auto"/>
            </w:tcBorders>
            <w:vAlign w:val="center"/>
          </w:tcPr>
          <w:p w14:paraId="01FCEE79" w14:textId="77777777" w:rsidR="003B232C" w:rsidRPr="002A7BBF" w:rsidRDefault="003B232C" w:rsidP="003B232C">
            <w:pPr>
              <w:spacing w:before="20" w:after="20"/>
              <w:jc w:val="right"/>
              <w:rPr>
                <w:sz w:val="18"/>
                <w:szCs w:val="18"/>
                <w:lang w:val="en-US"/>
              </w:rPr>
            </w:pPr>
            <w:r>
              <w:rPr>
                <w:sz w:val="18"/>
                <w:szCs w:val="18"/>
                <w:lang w:val="en-US"/>
              </w:rPr>
              <w:t>17.84</w:t>
            </w:r>
          </w:p>
        </w:tc>
        <w:tc>
          <w:tcPr>
            <w:tcW w:w="936" w:type="dxa"/>
            <w:tcBorders>
              <w:top w:val="single" w:sz="2" w:space="0" w:color="auto"/>
              <w:left w:val="single" w:sz="2" w:space="0" w:color="auto"/>
              <w:bottom w:val="single" w:sz="2" w:space="0" w:color="auto"/>
              <w:right w:val="single" w:sz="2" w:space="0" w:color="auto"/>
            </w:tcBorders>
            <w:vAlign w:val="center"/>
          </w:tcPr>
          <w:p w14:paraId="5F553999" w14:textId="77777777" w:rsidR="003B232C" w:rsidRPr="002A7BBF" w:rsidRDefault="003B232C" w:rsidP="003B232C">
            <w:pPr>
              <w:spacing w:before="20" w:after="20"/>
              <w:jc w:val="right"/>
              <w:rPr>
                <w:sz w:val="18"/>
                <w:szCs w:val="18"/>
                <w:lang w:val="en-US"/>
              </w:rPr>
            </w:pPr>
            <w:r>
              <w:rPr>
                <w:sz w:val="18"/>
                <w:szCs w:val="18"/>
                <w:lang w:val="en-US"/>
              </w:rPr>
              <w:t>17.84</w:t>
            </w:r>
          </w:p>
        </w:tc>
        <w:tc>
          <w:tcPr>
            <w:tcW w:w="936" w:type="dxa"/>
            <w:tcBorders>
              <w:top w:val="single" w:sz="2" w:space="0" w:color="auto"/>
              <w:left w:val="single" w:sz="2" w:space="0" w:color="auto"/>
              <w:bottom w:val="single" w:sz="2" w:space="0" w:color="auto"/>
              <w:right w:val="single" w:sz="2" w:space="0" w:color="auto"/>
            </w:tcBorders>
            <w:vAlign w:val="center"/>
          </w:tcPr>
          <w:p w14:paraId="638F91C7" w14:textId="77777777" w:rsidR="003B232C" w:rsidRPr="002A7BBF" w:rsidRDefault="003B232C" w:rsidP="003B232C">
            <w:pPr>
              <w:spacing w:before="20" w:after="20"/>
              <w:jc w:val="right"/>
              <w:rPr>
                <w:sz w:val="18"/>
                <w:szCs w:val="18"/>
                <w:lang w:val="en-US"/>
              </w:rPr>
            </w:pPr>
            <w:r>
              <w:rPr>
                <w:sz w:val="18"/>
                <w:szCs w:val="18"/>
                <w:lang w:val="en-US"/>
              </w:rPr>
              <w:t>17.84</w:t>
            </w:r>
          </w:p>
        </w:tc>
        <w:tc>
          <w:tcPr>
            <w:tcW w:w="936" w:type="dxa"/>
            <w:tcBorders>
              <w:top w:val="single" w:sz="2" w:space="0" w:color="auto"/>
              <w:left w:val="single" w:sz="2" w:space="0" w:color="auto"/>
              <w:bottom w:val="single" w:sz="2" w:space="0" w:color="auto"/>
              <w:right w:val="single" w:sz="2" w:space="0" w:color="auto"/>
            </w:tcBorders>
            <w:vAlign w:val="center"/>
          </w:tcPr>
          <w:p w14:paraId="15D85F0E" w14:textId="77777777" w:rsidR="003B232C" w:rsidRPr="002A7BBF" w:rsidRDefault="003B232C" w:rsidP="003B232C">
            <w:pPr>
              <w:spacing w:before="20" w:after="20"/>
              <w:jc w:val="right"/>
              <w:rPr>
                <w:sz w:val="18"/>
                <w:szCs w:val="18"/>
                <w:lang w:val="en-US"/>
              </w:rPr>
            </w:pPr>
            <w:r>
              <w:rPr>
                <w:sz w:val="18"/>
                <w:szCs w:val="18"/>
                <w:lang w:val="en-US"/>
              </w:rPr>
              <w:t>8.92</w:t>
            </w:r>
          </w:p>
        </w:tc>
        <w:tc>
          <w:tcPr>
            <w:tcW w:w="936" w:type="dxa"/>
            <w:tcBorders>
              <w:top w:val="single" w:sz="2" w:space="0" w:color="auto"/>
              <w:left w:val="single" w:sz="2" w:space="0" w:color="auto"/>
              <w:bottom w:val="single" w:sz="2" w:space="0" w:color="auto"/>
              <w:right w:val="single" w:sz="2" w:space="0" w:color="auto"/>
            </w:tcBorders>
            <w:vAlign w:val="center"/>
          </w:tcPr>
          <w:p w14:paraId="28C354CF" w14:textId="77777777" w:rsidR="003B232C" w:rsidRPr="002A7BBF" w:rsidRDefault="003B232C" w:rsidP="003B232C">
            <w:pPr>
              <w:spacing w:before="20" w:after="20"/>
              <w:jc w:val="right"/>
              <w:rPr>
                <w:sz w:val="18"/>
                <w:szCs w:val="18"/>
                <w:lang w:val="en-US"/>
              </w:rPr>
            </w:pPr>
            <w:r>
              <w:rPr>
                <w:sz w:val="18"/>
                <w:szCs w:val="18"/>
                <w:lang w:val="en-US"/>
              </w:rPr>
              <w:t>0.00</w:t>
            </w:r>
          </w:p>
        </w:tc>
        <w:tc>
          <w:tcPr>
            <w:tcW w:w="936" w:type="dxa"/>
            <w:tcBorders>
              <w:top w:val="single" w:sz="2" w:space="0" w:color="auto"/>
              <w:left w:val="single" w:sz="2" w:space="0" w:color="auto"/>
              <w:bottom w:val="single" w:sz="2" w:space="0" w:color="auto"/>
              <w:right w:val="single" w:sz="2" w:space="0" w:color="auto"/>
            </w:tcBorders>
            <w:vAlign w:val="center"/>
            <w:hideMark/>
          </w:tcPr>
          <w:p w14:paraId="68994FEE" w14:textId="77777777" w:rsidR="003B232C" w:rsidRPr="002A7BBF" w:rsidRDefault="003B232C" w:rsidP="003B232C">
            <w:pPr>
              <w:spacing w:before="20" w:after="20"/>
              <w:jc w:val="right"/>
              <w:rPr>
                <w:sz w:val="18"/>
                <w:szCs w:val="18"/>
                <w:lang w:val="en-US"/>
              </w:rPr>
            </w:pPr>
            <w:r>
              <w:rPr>
                <w:sz w:val="18"/>
                <w:szCs w:val="18"/>
                <w:lang w:val="en-US"/>
              </w:rPr>
              <w:t>n/a</w:t>
            </w:r>
          </w:p>
        </w:tc>
      </w:tr>
      <w:tr w:rsidR="003B232C" w:rsidRPr="009F23F0" w14:paraId="2BEF3A8D" w14:textId="77777777" w:rsidTr="001578E5">
        <w:trPr>
          <w:trHeight w:val="94"/>
          <w:jc w:val="center"/>
        </w:trPr>
        <w:tc>
          <w:tcPr>
            <w:tcW w:w="1495" w:type="dxa"/>
            <w:vMerge w:val="restart"/>
            <w:tcBorders>
              <w:top w:val="single" w:sz="2" w:space="0" w:color="auto"/>
              <w:left w:val="single" w:sz="4" w:space="0" w:color="auto"/>
              <w:bottom w:val="single" w:sz="4" w:space="0" w:color="auto"/>
              <w:right w:val="single" w:sz="4" w:space="0" w:color="auto"/>
            </w:tcBorders>
            <w:vAlign w:val="center"/>
            <w:hideMark/>
          </w:tcPr>
          <w:p w14:paraId="72B4379B" w14:textId="77777777" w:rsidR="003B232C" w:rsidRPr="003B232C" w:rsidRDefault="003B232C" w:rsidP="003B232C">
            <w:pPr>
              <w:spacing w:before="20" w:after="20"/>
              <w:ind w:left="38" w:right="-82"/>
              <w:rPr>
                <w:sz w:val="20"/>
                <w:szCs w:val="20"/>
                <w:lang w:val="en-US"/>
              </w:rPr>
            </w:pPr>
            <w:r>
              <w:rPr>
                <w:sz w:val="20"/>
                <w:szCs w:val="20"/>
                <w:lang w:val="en-US"/>
              </w:rPr>
              <w:t>Amounts approved in principle (US $)</w:t>
            </w:r>
          </w:p>
        </w:tc>
        <w:tc>
          <w:tcPr>
            <w:tcW w:w="832" w:type="dxa"/>
            <w:vMerge w:val="restart"/>
            <w:tcBorders>
              <w:top w:val="single" w:sz="2" w:space="0" w:color="auto"/>
              <w:left w:val="single" w:sz="4" w:space="0" w:color="auto"/>
              <w:bottom w:val="single" w:sz="4" w:space="0" w:color="auto"/>
              <w:right w:val="single" w:sz="4" w:space="0" w:color="auto"/>
            </w:tcBorders>
            <w:vAlign w:val="center"/>
            <w:hideMark/>
          </w:tcPr>
          <w:p w14:paraId="06C61718" w14:textId="77777777" w:rsidR="003B232C" w:rsidRPr="003B232C" w:rsidRDefault="003B232C" w:rsidP="003B232C">
            <w:pPr>
              <w:spacing w:before="20" w:after="20"/>
              <w:ind w:left="38"/>
              <w:jc w:val="center"/>
              <w:rPr>
                <w:sz w:val="20"/>
                <w:szCs w:val="20"/>
                <w:lang w:val="en-US"/>
              </w:rPr>
            </w:pPr>
            <w:r>
              <w:rPr>
                <w:color w:val="000000"/>
                <w:sz w:val="20"/>
                <w:szCs w:val="20"/>
              </w:rPr>
              <w:t>UNDP</w:t>
            </w:r>
          </w:p>
        </w:tc>
        <w:tc>
          <w:tcPr>
            <w:tcW w:w="1565" w:type="dxa"/>
            <w:tcBorders>
              <w:top w:val="single" w:sz="2" w:space="0" w:color="auto"/>
              <w:left w:val="single" w:sz="4" w:space="0" w:color="auto"/>
              <w:bottom w:val="single" w:sz="4" w:space="0" w:color="auto"/>
              <w:right w:val="single" w:sz="4" w:space="0" w:color="auto"/>
            </w:tcBorders>
            <w:vAlign w:val="center"/>
            <w:hideMark/>
          </w:tcPr>
          <w:p w14:paraId="7870A8D7" w14:textId="77777777" w:rsidR="003B232C" w:rsidRPr="003B232C" w:rsidRDefault="003B232C" w:rsidP="00CE3360">
            <w:pPr>
              <w:spacing w:before="20" w:after="20"/>
              <w:ind w:left="40"/>
              <w:rPr>
                <w:sz w:val="20"/>
                <w:szCs w:val="20"/>
                <w:lang w:val="en-US"/>
              </w:rPr>
            </w:pPr>
            <w:r>
              <w:rPr>
                <w:sz w:val="20"/>
                <w:szCs w:val="20"/>
                <w:lang w:val="en-US"/>
              </w:rPr>
              <w:t>Project costs</w:t>
            </w:r>
          </w:p>
        </w:tc>
        <w:tc>
          <w:tcPr>
            <w:tcW w:w="936" w:type="dxa"/>
            <w:tcBorders>
              <w:top w:val="single" w:sz="2" w:space="0" w:color="auto"/>
              <w:left w:val="single" w:sz="4" w:space="0" w:color="auto"/>
              <w:bottom w:val="single" w:sz="4" w:space="0" w:color="auto"/>
              <w:right w:val="single" w:sz="4" w:space="0" w:color="auto"/>
            </w:tcBorders>
            <w:vAlign w:val="center"/>
          </w:tcPr>
          <w:p w14:paraId="150A37FE" w14:textId="77777777" w:rsidR="003B232C" w:rsidRPr="002A7BBF" w:rsidRDefault="003B232C" w:rsidP="003B232C">
            <w:pPr>
              <w:spacing w:before="20" w:after="20"/>
              <w:ind w:left="38"/>
              <w:jc w:val="right"/>
              <w:rPr>
                <w:color w:val="000000"/>
                <w:sz w:val="18"/>
                <w:szCs w:val="18"/>
                <w:lang w:val="en-US" w:eastAsia="en-CA"/>
              </w:rPr>
            </w:pPr>
            <w:r>
              <w:rPr>
                <w:color w:val="000000"/>
                <w:sz w:val="18"/>
                <w:szCs w:val="18"/>
                <w:lang w:val="en-US" w:eastAsia="en-CA"/>
              </w:rPr>
              <w:t>414,824</w:t>
            </w:r>
          </w:p>
        </w:tc>
        <w:tc>
          <w:tcPr>
            <w:tcW w:w="936" w:type="dxa"/>
            <w:tcBorders>
              <w:top w:val="single" w:sz="2" w:space="0" w:color="auto"/>
              <w:left w:val="single" w:sz="4" w:space="0" w:color="auto"/>
              <w:bottom w:val="single" w:sz="4" w:space="0" w:color="auto"/>
              <w:right w:val="single" w:sz="4" w:space="0" w:color="auto"/>
            </w:tcBorders>
            <w:vAlign w:val="center"/>
          </w:tcPr>
          <w:p w14:paraId="4412D6BA"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2" w:space="0" w:color="auto"/>
              <w:left w:val="single" w:sz="4" w:space="0" w:color="auto"/>
              <w:bottom w:val="single" w:sz="4" w:space="0" w:color="auto"/>
              <w:right w:val="single" w:sz="4" w:space="0" w:color="auto"/>
            </w:tcBorders>
            <w:vAlign w:val="center"/>
          </w:tcPr>
          <w:p w14:paraId="21C4740A"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2" w:space="0" w:color="auto"/>
              <w:left w:val="single" w:sz="4" w:space="0" w:color="auto"/>
              <w:bottom w:val="single" w:sz="4" w:space="0" w:color="auto"/>
              <w:right w:val="single" w:sz="4" w:space="0" w:color="auto"/>
            </w:tcBorders>
            <w:vAlign w:val="center"/>
          </w:tcPr>
          <w:p w14:paraId="08A46EA4"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633,126</w:t>
            </w:r>
          </w:p>
        </w:tc>
        <w:tc>
          <w:tcPr>
            <w:tcW w:w="936" w:type="dxa"/>
            <w:tcBorders>
              <w:top w:val="single" w:sz="2" w:space="0" w:color="auto"/>
              <w:left w:val="single" w:sz="4" w:space="0" w:color="auto"/>
              <w:bottom w:val="single" w:sz="4" w:space="0" w:color="auto"/>
              <w:right w:val="single" w:sz="4" w:space="0" w:color="auto"/>
            </w:tcBorders>
            <w:vAlign w:val="center"/>
          </w:tcPr>
          <w:p w14:paraId="2735363D"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2" w:space="0" w:color="auto"/>
              <w:left w:val="single" w:sz="4" w:space="0" w:color="auto"/>
              <w:bottom w:val="single" w:sz="4" w:space="0" w:color="auto"/>
              <w:right w:val="single" w:sz="4" w:space="0" w:color="auto"/>
            </w:tcBorders>
            <w:vAlign w:val="center"/>
          </w:tcPr>
          <w:p w14:paraId="3F6E7F87"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2" w:space="0" w:color="auto"/>
              <w:left w:val="single" w:sz="4" w:space="0" w:color="auto"/>
              <w:bottom w:val="single" w:sz="4" w:space="0" w:color="auto"/>
              <w:right w:val="single" w:sz="4" w:space="0" w:color="auto"/>
            </w:tcBorders>
            <w:vAlign w:val="center"/>
          </w:tcPr>
          <w:p w14:paraId="0D1F2ED2"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134,750</w:t>
            </w:r>
          </w:p>
        </w:tc>
        <w:tc>
          <w:tcPr>
            <w:tcW w:w="936" w:type="dxa"/>
            <w:tcBorders>
              <w:top w:val="single" w:sz="2" w:space="0" w:color="auto"/>
              <w:left w:val="single" w:sz="4" w:space="0" w:color="auto"/>
              <w:bottom w:val="single" w:sz="4" w:space="0" w:color="auto"/>
              <w:right w:val="single" w:sz="4" w:space="0" w:color="auto"/>
            </w:tcBorders>
            <w:vAlign w:val="center"/>
          </w:tcPr>
          <w:p w14:paraId="0053DA6D"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1,182,700</w:t>
            </w:r>
          </w:p>
        </w:tc>
      </w:tr>
      <w:tr w:rsidR="003B232C" w:rsidRPr="009F23F0" w14:paraId="28B4A151" w14:textId="77777777" w:rsidTr="00D155D4">
        <w:trPr>
          <w:trHeight w:val="77"/>
          <w:jc w:val="center"/>
        </w:trPr>
        <w:tc>
          <w:tcPr>
            <w:tcW w:w="1495" w:type="dxa"/>
            <w:vMerge/>
            <w:tcBorders>
              <w:top w:val="single" w:sz="4" w:space="0" w:color="auto"/>
              <w:left w:val="single" w:sz="4" w:space="0" w:color="auto"/>
              <w:bottom w:val="single" w:sz="4" w:space="0" w:color="auto"/>
              <w:right w:val="single" w:sz="4" w:space="0" w:color="auto"/>
            </w:tcBorders>
            <w:vAlign w:val="center"/>
            <w:hideMark/>
          </w:tcPr>
          <w:p w14:paraId="13A5FA7C" w14:textId="77777777" w:rsidR="003B232C" w:rsidRPr="003B232C" w:rsidRDefault="003B232C" w:rsidP="003B232C">
            <w:pPr>
              <w:spacing w:before="20" w:after="20"/>
              <w:ind w:left="38"/>
              <w:rPr>
                <w:sz w:val="20"/>
                <w:szCs w:val="20"/>
                <w:lang w:val="en-US"/>
              </w:rPr>
            </w:pPr>
          </w:p>
        </w:tc>
        <w:tc>
          <w:tcPr>
            <w:tcW w:w="832" w:type="dxa"/>
            <w:vMerge/>
            <w:tcBorders>
              <w:top w:val="single" w:sz="4" w:space="0" w:color="auto"/>
              <w:left w:val="single" w:sz="4" w:space="0" w:color="auto"/>
              <w:bottom w:val="single" w:sz="4" w:space="0" w:color="auto"/>
              <w:right w:val="single" w:sz="4" w:space="0" w:color="auto"/>
            </w:tcBorders>
            <w:vAlign w:val="center"/>
            <w:hideMark/>
          </w:tcPr>
          <w:p w14:paraId="61871EF1" w14:textId="77777777" w:rsidR="003B232C" w:rsidRPr="003B232C" w:rsidRDefault="003B232C" w:rsidP="003B232C">
            <w:pPr>
              <w:spacing w:before="20" w:after="20"/>
              <w:ind w:left="38"/>
              <w:jc w:val="center"/>
              <w:rPr>
                <w:sz w:val="20"/>
                <w:szCs w:val="20"/>
                <w:lang w:val="en-US"/>
              </w:rPr>
            </w:pPr>
          </w:p>
        </w:tc>
        <w:tc>
          <w:tcPr>
            <w:tcW w:w="1565" w:type="dxa"/>
            <w:tcBorders>
              <w:top w:val="single" w:sz="4" w:space="0" w:color="auto"/>
              <w:left w:val="single" w:sz="4" w:space="0" w:color="auto"/>
              <w:bottom w:val="single" w:sz="4" w:space="0" w:color="auto"/>
              <w:right w:val="single" w:sz="4" w:space="0" w:color="auto"/>
            </w:tcBorders>
            <w:hideMark/>
          </w:tcPr>
          <w:p w14:paraId="17BAF0B9" w14:textId="77777777" w:rsidR="003B232C" w:rsidRPr="003B232C" w:rsidRDefault="003B232C" w:rsidP="00D155D4">
            <w:pPr>
              <w:spacing w:before="20" w:after="20"/>
              <w:ind w:left="38"/>
              <w:jc w:val="right"/>
              <w:rPr>
                <w:sz w:val="20"/>
                <w:szCs w:val="20"/>
                <w:lang w:val="en-US"/>
              </w:rPr>
            </w:pPr>
            <w:r>
              <w:rPr>
                <w:sz w:val="20"/>
                <w:szCs w:val="20"/>
                <w:lang w:val="en-US"/>
              </w:rPr>
              <w:t>Support costs</w:t>
            </w:r>
          </w:p>
        </w:tc>
        <w:tc>
          <w:tcPr>
            <w:tcW w:w="936" w:type="dxa"/>
            <w:tcBorders>
              <w:top w:val="single" w:sz="4" w:space="0" w:color="auto"/>
              <w:left w:val="single" w:sz="4" w:space="0" w:color="auto"/>
              <w:bottom w:val="single" w:sz="4" w:space="0" w:color="auto"/>
              <w:right w:val="single" w:sz="4" w:space="0" w:color="auto"/>
            </w:tcBorders>
          </w:tcPr>
          <w:p w14:paraId="79B1B5A1" w14:textId="77777777" w:rsidR="003B232C" w:rsidRPr="002A7BBF" w:rsidRDefault="003B232C" w:rsidP="00D155D4">
            <w:pPr>
              <w:spacing w:before="20" w:after="20"/>
              <w:ind w:left="38"/>
              <w:jc w:val="right"/>
              <w:rPr>
                <w:color w:val="000000"/>
                <w:sz w:val="18"/>
                <w:szCs w:val="18"/>
                <w:lang w:val="en-US" w:eastAsia="en-CA"/>
              </w:rPr>
            </w:pPr>
            <w:r>
              <w:rPr>
                <w:color w:val="000000"/>
                <w:sz w:val="18"/>
                <w:szCs w:val="18"/>
                <w:lang w:val="en-US" w:eastAsia="en-CA"/>
              </w:rPr>
              <w:t>29,038</w:t>
            </w:r>
          </w:p>
        </w:tc>
        <w:tc>
          <w:tcPr>
            <w:tcW w:w="936" w:type="dxa"/>
            <w:tcBorders>
              <w:top w:val="single" w:sz="4" w:space="0" w:color="auto"/>
              <w:left w:val="single" w:sz="4" w:space="0" w:color="auto"/>
              <w:bottom w:val="single" w:sz="4" w:space="0" w:color="auto"/>
              <w:right w:val="single" w:sz="4" w:space="0" w:color="auto"/>
            </w:tcBorders>
          </w:tcPr>
          <w:p w14:paraId="3191EC2F" w14:textId="77777777" w:rsidR="003B232C" w:rsidRPr="002A7BBF" w:rsidRDefault="003B232C" w:rsidP="00D155D4">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tcPr>
          <w:p w14:paraId="461E82F1" w14:textId="77777777" w:rsidR="003B232C" w:rsidRPr="002A7BBF" w:rsidRDefault="003B232C" w:rsidP="00D155D4">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tcPr>
          <w:p w14:paraId="1B92366A" w14:textId="77777777" w:rsidR="003B232C" w:rsidRPr="002A7BBF" w:rsidRDefault="003B232C" w:rsidP="00D155D4">
            <w:pPr>
              <w:spacing w:before="20" w:after="20"/>
              <w:jc w:val="right"/>
              <w:rPr>
                <w:color w:val="000000"/>
                <w:sz w:val="18"/>
                <w:szCs w:val="18"/>
                <w:lang w:val="en-US" w:eastAsia="en-CA"/>
              </w:rPr>
            </w:pPr>
            <w:r>
              <w:rPr>
                <w:color w:val="000000"/>
                <w:sz w:val="18"/>
                <w:szCs w:val="18"/>
                <w:lang w:val="en-US" w:eastAsia="en-CA"/>
              </w:rPr>
              <w:t>44,319</w:t>
            </w:r>
          </w:p>
        </w:tc>
        <w:tc>
          <w:tcPr>
            <w:tcW w:w="936" w:type="dxa"/>
            <w:tcBorders>
              <w:top w:val="single" w:sz="4" w:space="0" w:color="auto"/>
              <w:left w:val="single" w:sz="4" w:space="0" w:color="auto"/>
              <w:bottom w:val="single" w:sz="4" w:space="0" w:color="auto"/>
              <w:right w:val="single" w:sz="4" w:space="0" w:color="auto"/>
            </w:tcBorders>
          </w:tcPr>
          <w:p w14:paraId="533E3256" w14:textId="77777777" w:rsidR="003B232C" w:rsidRPr="002A7BBF" w:rsidRDefault="003B232C" w:rsidP="00D155D4">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tcPr>
          <w:p w14:paraId="141DDF11" w14:textId="77777777" w:rsidR="003B232C" w:rsidRPr="002A7BBF" w:rsidRDefault="003B232C" w:rsidP="00D155D4">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tcPr>
          <w:p w14:paraId="59035023" w14:textId="77777777" w:rsidR="003B232C" w:rsidRPr="002A7BBF" w:rsidRDefault="003B232C" w:rsidP="00D155D4">
            <w:pPr>
              <w:spacing w:before="20" w:after="20"/>
              <w:jc w:val="right"/>
              <w:rPr>
                <w:color w:val="000000"/>
                <w:sz w:val="18"/>
                <w:szCs w:val="18"/>
                <w:lang w:val="en-US" w:eastAsia="en-CA"/>
              </w:rPr>
            </w:pPr>
            <w:r>
              <w:rPr>
                <w:color w:val="000000"/>
                <w:sz w:val="18"/>
                <w:szCs w:val="18"/>
                <w:lang w:val="en-US" w:eastAsia="en-CA"/>
              </w:rPr>
              <w:t>9,432</w:t>
            </w:r>
          </w:p>
        </w:tc>
        <w:tc>
          <w:tcPr>
            <w:tcW w:w="936" w:type="dxa"/>
            <w:tcBorders>
              <w:top w:val="single" w:sz="4" w:space="0" w:color="auto"/>
              <w:left w:val="single" w:sz="4" w:space="0" w:color="auto"/>
              <w:bottom w:val="single" w:sz="4" w:space="0" w:color="auto"/>
              <w:right w:val="single" w:sz="4" w:space="0" w:color="auto"/>
            </w:tcBorders>
          </w:tcPr>
          <w:p w14:paraId="6F263B0F" w14:textId="77777777" w:rsidR="003B232C" w:rsidRPr="002A7BBF" w:rsidRDefault="003B232C" w:rsidP="00D155D4">
            <w:pPr>
              <w:spacing w:before="20" w:after="20"/>
              <w:jc w:val="right"/>
              <w:rPr>
                <w:color w:val="000000"/>
                <w:sz w:val="18"/>
                <w:szCs w:val="18"/>
                <w:lang w:val="en-US" w:eastAsia="en-CA"/>
              </w:rPr>
            </w:pPr>
            <w:r>
              <w:rPr>
                <w:color w:val="000000"/>
                <w:sz w:val="18"/>
                <w:szCs w:val="18"/>
                <w:lang w:val="en-US" w:eastAsia="en-CA"/>
              </w:rPr>
              <w:t>82,789</w:t>
            </w:r>
          </w:p>
        </w:tc>
      </w:tr>
      <w:tr w:rsidR="003B232C" w:rsidRPr="009F23F0" w14:paraId="1232A53A" w14:textId="77777777" w:rsidTr="001578E5">
        <w:trPr>
          <w:trHeight w:val="50"/>
          <w:jc w:val="center"/>
        </w:trPr>
        <w:tc>
          <w:tcPr>
            <w:tcW w:w="232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349D6570" w14:textId="77777777" w:rsidR="003B232C" w:rsidRPr="003B232C" w:rsidRDefault="003B232C" w:rsidP="003B232C">
            <w:pPr>
              <w:spacing w:before="20" w:after="20"/>
              <w:ind w:left="38"/>
              <w:rPr>
                <w:sz w:val="20"/>
                <w:szCs w:val="20"/>
                <w:lang w:val="en-US"/>
              </w:rPr>
            </w:pPr>
            <w:r>
              <w:rPr>
                <w:sz w:val="20"/>
                <w:szCs w:val="20"/>
                <w:lang w:val="en-US"/>
              </w:rPr>
              <w:t>Funds approved by ExCom (US $)</w:t>
            </w:r>
          </w:p>
        </w:tc>
        <w:tc>
          <w:tcPr>
            <w:tcW w:w="1565" w:type="dxa"/>
            <w:tcBorders>
              <w:top w:val="single" w:sz="4" w:space="0" w:color="auto"/>
              <w:left w:val="single" w:sz="4" w:space="0" w:color="auto"/>
              <w:bottom w:val="single" w:sz="4" w:space="0" w:color="auto"/>
              <w:right w:val="single" w:sz="4" w:space="0" w:color="auto"/>
            </w:tcBorders>
            <w:vAlign w:val="center"/>
            <w:hideMark/>
          </w:tcPr>
          <w:p w14:paraId="15493855" w14:textId="77777777" w:rsidR="003B232C" w:rsidRPr="003B232C" w:rsidRDefault="003B232C" w:rsidP="003B232C">
            <w:pPr>
              <w:spacing w:before="20" w:after="20"/>
              <w:ind w:left="38"/>
              <w:rPr>
                <w:sz w:val="20"/>
                <w:szCs w:val="20"/>
                <w:lang w:val="en-US"/>
              </w:rPr>
            </w:pPr>
            <w:r>
              <w:rPr>
                <w:sz w:val="20"/>
                <w:szCs w:val="20"/>
                <w:lang w:val="en-US"/>
              </w:rPr>
              <w:t>Project costs</w:t>
            </w:r>
          </w:p>
        </w:tc>
        <w:tc>
          <w:tcPr>
            <w:tcW w:w="936" w:type="dxa"/>
            <w:tcBorders>
              <w:top w:val="single" w:sz="4" w:space="0" w:color="auto"/>
              <w:left w:val="single" w:sz="4" w:space="0" w:color="auto"/>
              <w:bottom w:val="single" w:sz="4" w:space="0" w:color="auto"/>
              <w:right w:val="single" w:sz="4" w:space="0" w:color="auto"/>
            </w:tcBorders>
            <w:vAlign w:val="center"/>
          </w:tcPr>
          <w:p w14:paraId="3502C2A9" w14:textId="77777777" w:rsidR="003B232C" w:rsidRPr="002A7BBF" w:rsidRDefault="003B232C" w:rsidP="003B232C">
            <w:pPr>
              <w:spacing w:before="20" w:after="20"/>
              <w:ind w:left="38"/>
              <w:jc w:val="right"/>
              <w:rPr>
                <w:color w:val="000000"/>
                <w:sz w:val="18"/>
                <w:szCs w:val="18"/>
                <w:lang w:val="en-US" w:eastAsia="en-CA"/>
              </w:rPr>
            </w:pPr>
            <w:r>
              <w:rPr>
                <w:color w:val="000000"/>
                <w:sz w:val="18"/>
                <w:szCs w:val="18"/>
                <w:lang w:val="en-US" w:eastAsia="en-CA"/>
              </w:rPr>
              <w:t>414,824</w:t>
            </w:r>
          </w:p>
        </w:tc>
        <w:tc>
          <w:tcPr>
            <w:tcW w:w="936" w:type="dxa"/>
            <w:tcBorders>
              <w:top w:val="single" w:sz="4" w:space="0" w:color="auto"/>
              <w:left w:val="single" w:sz="4" w:space="0" w:color="auto"/>
              <w:bottom w:val="single" w:sz="4" w:space="0" w:color="auto"/>
              <w:right w:val="single" w:sz="4" w:space="0" w:color="auto"/>
            </w:tcBorders>
            <w:vAlign w:val="center"/>
          </w:tcPr>
          <w:p w14:paraId="45F2A68F"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08EC9BA3"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781B6DF7"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4F568DF2"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46906870"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2D035D44"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751DC59A"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414,824</w:t>
            </w:r>
          </w:p>
        </w:tc>
      </w:tr>
      <w:tr w:rsidR="003B232C" w:rsidRPr="009F23F0" w14:paraId="0E05B52A" w14:textId="77777777" w:rsidTr="001578E5">
        <w:trPr>
          <w:trHeight w:val="184"/>
          <w:jc w:val="center"/>
        </w:trPr>
        <w:tc>
          <w:tcPr>
            <w:tcW w:w="2327" w:type="dxa"/>
            <w:gridSpan w:val="2"/>
            <w:vMerge/>
            <w:tcBorders>
              <w:top w:val="single" w:sz="4" w:space="0" w:color="auto"/>
              <w:left w:val="single" w:sz="4" w:space="0" w:color="auto"/>
              <w:bottom w:val="single" w:sz="4" w:space="0" w:color="auto"/>
              <w:right w:val="single" w:sz="4" w:space="0" w:color="auto"/>
            </w:tcBorders>
            <w:vAlign w:val="center"/>
            <w:hideMark/>
          </w:tcPr>
          <w:p w14:paraId="3BF95459" w14:textId="77777777" w:rsidR="003B232C" w:rsidRPr="003B232C" w:rsidRDefault="003B232C" w:rsidP="003B232C">
            <w:pPr>
              <w:spacing w:before="20" w:after="20"/>
              <w:ind w:left="38"/>
              <w:rPr>
                <w:sz w:val="20"/>
                <w:szCs w:val="20"/>
                <w:lang w:val="en-US"/>
              </w:rPr>
            </w:pPr>
          </w:p>
        </w:tc>
        <w:tc>
          <w:tcPr>
            <w:tcW w:w="1565" w:type="dxa"/>
            <w:tcBorders>
              <w:top w:val="single" w:sz="4" w:space="0" w:color="auto"/>
              <w:left w:val="single" w:sz="4" w:space="0" w:color="auto"/>
              <w:bottom w:val="single" w:sz="4" w:space="0" w:color="auto"/>
              <w:right w:val="single" w:sz="4" w:space="0" w:color="auto"/>
            </w:tcBorders>
            <w:vAlign w:val="center"/>
            <w:hideMark/>
          </w:tcPr>
          <w:p w14:paraId="6725AF99" w14:textId="77777777" w:rsidR="003B232C" w:rsidRPr="003B232C" w:rsidRDefault="003B232C" w:rsidP="003B232C">
            <w:pPr>
              <w:spacing w:before="20" w:after="20"/>
              <w:ind w:left="38"/>
              <w:rPr>
                <w:sz w:val="20"/>
                <w:szCs w:val="20"/>
                <w:lang w:val="en-US"/>
              </w:rPr>
            </w:pPr>
            <w:r>
              <w:rPr>
                <w:sz w:val="20"/>
                <w:szCs w:val="20"/>
                <w:lang w:val="en-US"/>
              </w:rPr>
              <w:t>Support costs</w:t>
            </w:r>
          </w:p>
        </w:tc>
        <w:tc>
          <w:tcPr>
            <w:tcW w:w="936" w:type="dxa"/>
            <w:tcBorders>
              <w:top w:val="single" w:sz="4" w:space="0" w:color="auto"/>
              <w:left w:val="single" w:sz="4" w:space="0" w:color="auto"/>
              <w:bottom w:val="single" w:sz="4" w:space="0" w:color="auto"/>
              <w:right w:val="single" w:sz="4" w:space="0" w:color="auto"/>
            </w:tcBorders>
            <w:vAlign w:val="center"/>
          </w:tcPr>
          <w:p w14:paraId="2BCE758C" w14:textId="77777777" w:rsidR="003B232C" w:rsidRPr="002A7BBF" w:rsidRDefault="003B232C" w:rsidP="003B232C">
            <w:pPr>
              <w:spacing w:before="20" w:after="20"/>
              <w:ind w:left="38"/>
              <w:jc w:val="right"/>
              <w:rPr>
                <w:color w:val="000000"/>
                <w:sz w:val="18"/>
                <w:szCs w:val="18"/>
                <w:lang w:val="en-US" w:eastAsia="en-CA"/>
              </w:rPr>
            </w:pPr>
            <w:r>
              <w:rPr>
                <w:color w:val="000000"/>
                <w:sz w:val="18"/>
                <w:szCs w:val="18"/>
                <w:lang w:val="en-US" w:eastAsia="en-CA"/>
              </w:rPr>
              <w:t>29,038</w:t>
            </w:r>
          </w:p>
        </w:tc>
        <w:tc>
          <w:tcPr>
            <w:tcW w:w="936" w:type="dxa"/>
            <w:tcBorders>
              <w:top w:val="single" w:sz="4" w:space="0" w:color="auto"/>
              <w:left w:val="single" w:sz="4" w:space="0" w:color="auto"/>
              <w:bottom w:val="single" w:sz="4" w:space="0" w:color="auto"/>
              <w:right w:val="single" w:sz="4" w:space="0" w:color="auto"/>
            </w:tcBorders>
            <w:vAlign w:val="center"/>
          </w:tcPr>
          <w:p w14:paraId="2A804418"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15C10418"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28C6C91D"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6D1E2072"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37CF971F"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31E554B5"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45EF726E"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29,038</w:t>
            </w:r>
          </w:p>
        </w:tc>
      </w:tr>
      <w:tr w:rsidR="003B232C" w:rsidRPr="009F23F0" w14:paraId="1D93684A" w14:textId="77777777" w:rsidTr="001578E5">
        <w:trPr>
          <w:trHeight w:val="50"/>
          <w:jc w:val="center"/>
        </w:trPr>
        <w:tc>
          <w:tcPr>
            <w:tcW w:w="2327"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C03BF83" w14:textId="77777777" w:rsidR="003B232C" w:rsidRPr="003B232C" w:rsidRDefault="003B232C" w:rsidP="003B232C">
            <w:pPr>
              <w:spacing w:before="20" w:after="20"/>
              <w:ind w:left="38" w:right="-85"/>
              <w:rPr>
                <w:sz w:val="20"/>
                <w:szCs w:val="20"/>
                <w:lang w:val="en-US"/>
              </w:rPr>
            </w:pPr>
            <w:r>
              <w:rPr>
                <w:sz w:val="20"/>
                <w:szCs w:val="20"/>
                <w:lang w:val="en-US"/>
              </w:rPr>
              <w:t xml:space="preserve">Total funds recommended for approval at this meeting </w:t>
            </w:r>
            <w:r>
              <w:rPr>
                <w:sz w:val="19"/>
                <w:szCs w:val="19"/>
                <w:lang w:val="en-US"/>
              </w:rPr>
              <w:t>(US $)</w:t>
            </w:r>
          </w:p>
        </w:tc>
        <w:tc>
          <w:tcPr>
            <w:tcW w:w="1565" w:type="dxa"/>
            <w:tcBorders>
              <w:top w:val="single" w:sz="4" w:space="0" w:color="auto"/>
              <w:left w:val="single" w:sz="4" w:space="0" w:color="auto"/>
              <w:bottom w:val="single" w:sz="4" w:space="0" w:color="auto"/>
              <w:right w:val="single" w:sz="4" w:space="0" w:color="auto"/>
            </w:tcBorders>
            <w:vAlign w:val="center"/>
            <w:hideMark/>
          </w:tcPr>
          <w:p w14:paraId="06D6C15C" w14:textId="77777777" w:rsidR="003B232C" w:rsidRPr="003B232C" w:rsidRDefault="003B232C" w:rsidP="003B232C">
            <w:pPr>
              <w:spacing w:before="20" w:after="20"/>
              <w:ind w:left="38"/>
              <w:rPr>
                <w:sz w:val="20"/>
                <w:szCs w:val="20"/>
                <w:lang w:val="en-US"/>
              </w:rPr>
            </w:pPr>
            <w:r>
              <w:rPr>
                <w:sz w:val="20"/>
                <w:szCs w:val="20"/>
                <w:lang w:val="en-US"/>
              </w:rPr>
              <w:t>Project costs</w:t>
            </w:r>
          </w:p>
        </w:tc>
        <w:tc>
          <w:tcPr>
            <w:tcW w:w="936" w:type="dxa"/>
            <w:tcBorders>
              <w:top w:val="single" w:sz="4" w:space="0" w:color="auto"/>
              <w:left w:val="single" w:sz="4" w:space="0" w:color="auto"/>
              <w:bottom w:val="single" w:sz="4" w:space="0" w:color="auto"/>
              <w:right w:val="single" w:sz="4" w:space="0" w:color="auto"/>
            </w:tcBorders>
            <w:vAlign w:val="center"/>
          </w:tcPr>
          <w:p w14:paraId="77C4A5CF" w14:textId="77777777" w:rsidR="003B232C" w:rsidRPr="002A7BBF" w:rsidRDefault="003B232C" w:rsidP="003B232C">
            <w:pPr>
              <w:spacing w:before="20" w:after="20"/>
              <w:ind w:left="38"/>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4E19E9AA"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5325F526"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723A9D33"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633,126</w:t>
            </w:r>
          </w:p>
        </w:tc>
        <w:tc>
          <w:tcPr>
            <w:tcW w:w="936" w:type="dxa"/>
            <w:tcBorders>
              <w:top w:val="single" w:sz="4" w:space="0" w:color="auto"/>
              <w:left w:val="single" w:sz="4" w:space="0" w:color="auto"/>
              <w:bottom w:val="single" w:sz="4" w:space="0" w:color="auto"/>
              <w:right w:val="single" w:sz="4" w:space="0" w:color="auto"/>
            </w:tcBorders>
            <w:vAlign w:val="center"/>
          </w:tcPr>
          <w:p w14:paraId="4DADAB08"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1A873557"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5015FF81"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76F7DAD7"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633,126</w:t>
            </w:r>
          </w:p>
        </w:tc>
      </w:tr>
      <w:tr w:rsidR="003B232C" w:rsidRPr="009F23F0" w14:paraId="1997CA35" w14:textId="77777777" w:rsidTr="001578E5">
        <w:trPr>
          <w:trHeight w:val="50"/>
          <w:jc w:val="center"/>
        </w:trPr>
        <w:tc>
          <w:tcPr>
            <w:tcW w:w="2327" w:type="dxa"/>
            <w:gridSpan w:val="2"/>
            <w:vMerge/>
            <w:tcBorders>
              <w:top w:val="single" w:sz="4" w:space="0" w:color="auto"/>
              <w:left w:val="single" w:sz="4" w:space="0" w:color="auto"/>
              <w:bottom w:val="single" w:sz="4" w:space="0" w:color="auto"/>
              <w:right w:val="single" w:sz="4" w:space="0" w:color="auto"/>
            </w:tcBorders>
            <w:vAlign w:val="center"/>
            <w:hideMark/>
          </w:tcPr>
          <w:p w14:paraId="3B148DDD" w14:textId="77777777" w:rsidR="003B232C" w:rsidRPr="003B232C" w:rsidRDefault="003B232C" w:rsidP="003B232C">
            <w:pPr>
              <w:spacing w:before="20" w:after="20"/>
              <w:ind w:left="38"/>
              <w:rPr>
                <w:sz w:val="20"/>
                <w:szCs w:val="20"/>
                <w:lang w:val="en-US"/>
              </w:rPr>
            </w:pPr>
          </w:p>
        </w:tc>
        <w:tc>
          <w:tcPr>
            <w:tcW w:w="1565" w:type="dxa"/>
            <w:tcBorders>
              <w:top w:val="single" w:sz="4" w:space="0" w:color="auto"/>
              <w:left w:val="single" w:sz="4" w:space="0" w:color="auto"/>
              <w:bottom w:val="single" w:sz="4" w:space="0" w:color="auto"/>
              <w:right w:val="single" w:sz="4" w:space="0" w:color="auto"/>
            </w:tcBorders>
            <w:vAlign w:val="center"/>
            <w:hideMark/>
          </w:tcPr>
          <w:p w14:paraId="1E932CDB" w14:textId="77777777" w:rsidR="003B232C" w:rsidRPr="003B232C" w:rsidRDefault="003B232C" w:rsidP="003B232C">
            <w:pPr>
              <w:spacing w:before="20" w:after="20"/>
              <w:ind w:left="38"/>
              <w:rPr>
                <w:sz w:val="20"/>
                <w:szCs w:val="20"/>
                <w:lang w:val="en-US"/>
              </w:rPr>
            </w:pPr>
            <w:r>
              <w:rPr>
                <w:sz w:val="20"/>
                <w:szCs w:val="20"/>
                <w:lang w:val="en-US"/>
              </w:rPr>
              <w:t>Support costs</w:t>
            </w:r>
          </w:p>
        </w:tc>
        <w:tc>
          <w:tcPr>
            <w:tcW w:w="936" w:type="dxa"/>
            <w:tcBorders>
              <w:top w:val="single" w:sz="4" w:space="0" w:color="auto"/>
              <w:left w:val="single" w:sz="4" w:space="0" w:color="auto"/>
              <w:bottom w:val="single" w:sz="4" w:space="0" w:color="auto"/>
              <w:right w:val="single" w:sz="4" w:space="0" w:color="auto"/>
            </w:tcBorders>
            <w:vAlign w:val="center"/>
          </w:tcPr>
          <w:p w14:paraId="0F2C91AC" w14:textId="77777777" w:rsidR="003B232C" w:rsidRPr="002A7BBF" w:rsidRDefault="003B232C" w:rsidP="003B232C">
            <w:pPr>
              <w:spacing w:before="20" w:after="20"/>
              <w:ind w:left="38"/>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3BDD2B3B"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2ED055AB"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097355CB"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44,319</w:t>
            </w:r>
          </w:p>
        </w:tc>
        <w:tc>
          <w:tcPr>
            <w:tcW w:w="936" w:type="dxa"/>
            <w:tcBorders>
              <w:top w:val="single" w:sz="4" w:space="0" w:color="auto"/>
              <w:left w:val="single" w:sz="4" w:space="0" w:color="auto"/>
              <w:bottom w:val="single" w:sz="4" w:space="0" w:color="auto"/>
              <w:right w:val="single" w:sz="4" w:space="0" w:color="auto"/>
            </w:tcBorders>
            <w:vAlign w:val="center"/>
          </w:tcPr>
          <w:p w14:paraId="28AF09F7"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5E1E0B91"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41AE946A"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0</w:t>
            </w:r>
          </w:p>
        </w:tc>
        <w:tc>
          <w:tcPr>
            <w:tcW w:w="936" w:type="dxa"/>
            <w:tcBorders>
              <w:top w:val="single" w:sz="4" w:space="0" w:color="auto"/>
              <w:left w:val="single" w:sz="4" w:space="0" w:color="auto"/>
              <w:bottom w:val="single" w:sz="4" w:space="0" w:color="auto"/>
              <w:right w:val="single" w:sz="4" w:space="0" w:color="auto"/>
            </w:tcBorders>
            <w:vAlign w:val="center"/>
          </w:tcPr>
          <w:p w14:paraId="61807F12" w14:textId="77777777" w:rsidR="003B232C" w:rsidRPr="002A7BBF" w:rsidRDefault="003B232C" w:rsidP="003B232C">
            <w:pPr>
              <w:spacing w:before="20" w:after="20"/>
              <w:jc w:val="right"/>
              <w:rPr>
                <w:color w:val="000000"/>
                <w:sz w:val="18"/>
                <w:szCs w:val="18"/>
                <w:lang w:val="en-US" w:eastAsia="en-CA"/>
              </w:rPr>
            </w:pPr>
            <w:r>
              <w:rPr>
                <w:color w:val="000000"/>
                <w:sz w:val="18"/>
                <w:szCs w:val="18"/>
                <w:lang w:val="en-US" w:eastAsia="en-CA"/>
              </w:rPr>
              <w:t>44,319</w:t>
            </w:r>
          </w:p>
        </w:tc>
      </w:tr>
    </w:tbl>
    <w:p w14:paraId="257F96D2" w14:textId="77777777" w:rsidR="00F72392" w:rsidRPr="00E9063C" w:rsidRDefault="00F72392" w:rsidP="00E20CE8">
      <w:pPr>
        <w:spacing w:before="20" w:after="20"/>
        <w:jc w:val="center"/>
        <w:rPr>
          <w:sz w:val="18"/>
          <w:szCs w:val="18"/>
        </w:rPr>
      </w:pPr>
    </w:p>
    <w:tbl>
      <w:tblPr>
        <w:tblStyle w:val="TableGrid"/>
        <w:tblW w:w="536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61"/>
        <w:gridCol w:w="5063"/>
      </w:tblGrid>
      <w:tr w:rsidR="00F72392" w:rsidRPr="009F23F0" w14:paraId="56A36E8C" w14:textId="77777777" w:rsidTr="00327F26">
        <w:trPr>
          <w:trHeight w:val="128"/>
          <w:jc w:val="center"/>
        </w:trPr>
        <w:tc>
          <w:tcPr>
            <w:tcW w:w="5013" w:type="dxa"/>
            <w:vAlign w:val="center"/>
            <w:hideMark/>
          </w:tcPr>
          <w:p w14:paraId="2AC9CF9B" w14:textId="77777777" w:rsidR="00F72392" w:rsidRPr="00E9063C" w:rsidRDefault="00F72392" w:rsidP="00E20CE8">
            <w:pPr>
              <w:spacing w:before="20" w:after="20"/>
              <w:rPr>
                <w:b/>
                <w:sz w:val="20"/>
                <w:szCs w:val="20"/>
                <w:lang w:val="en-US"/>
              </w:rPr>
            </w:pPr>
            <w:r>
              <w:rPr>
                <w:b/>
                <w:sz w:val="20"/>
                <w:szCs w:val="20"/>
                <w:lang w:val="en-US"/>
              </w:rPr>
              <w:t>Secretariat’s recommendation:</w:t>
            </w:r>
          </w:p>
        </w:tc>
        <w:tc>
          <w:tcPr>
            <w:tcW w:w="5014" w:type="dxa"/>
            <w:vAlign w:val="center"/>
            <w:hideMark/>
          </w:tcPr>
          <w:p w14:paraId="1B2E3491" w14:textId="6B0AE635" w:rsidR="00F72392" w:rsidRPr="00E9063C" w:rsidRDefault="00F72392" w:rsidP="00E20CE8">
            <w:pPr>
              <w:spacing w:before="20" w:after="20"/>
              <w:jc w:val="center"/>
              <w:rPr>
                <w:sz w:val="20"/>
                <w:szCs w:val="20"/>
                <w:lang w:val="en-US"/>
              </w:rPr>
            </w:pPr>
            <w:r>
              <w:rPr>
                <w:sz w:val="20"/>
                <w:szCs w:val="20"/>
                <w:lang w:val="en-US"/>
              </w:rPr>
              <w:t>Blanket approval</w:t>
            </w:r>
          </w:p>
        </w:tc>
      </w:tr>
    </w:tbl>
    <w:p w14:paraId="56D4E2D3" w14:textId="77777777" w:rsidR="00F72392" w:rsidRPr="0053318E" w:rsidRDefault="00F72392" w:rsidP="00FB3A3B">
      <w:pPr>
        <w:rPr>
          <w:sz w:val="22"/>
        </w:rPr>
      </w:pPr>
      <w:r>
        <w:rPr>
          <w:sz w:val="22"/>
        </w:rPr>
        <w:br w:type="page"/>
      </w:r>
    </w:p>
    <w:p w14:paraId="400E9D0E" w14:textId="77777777" w:rsidR="00F72392" w:rsidRPr="00D47CB1" w:rsidRDefault="00F72392" w:rsidP="00BA7B47">
      <w:pPr>
        <w:keepNext/>
        <w:spacing w:after="240"/>
        <w:jc w:val="center"/>
        <w:rPr>
          <w:b/>
          <w:sz w:val="22"/>
          <w:szCs w:val="22"/>
        </w:rPr>
      </w:pPr>
      <w:r>
        <w:rPr>
          <w:b/>
          <w:sz w:val="22"/>
          <w:szCs w:val="22"/>
        </w:rPr>
        <w:lastRenderedPageBreak/>
        <w:t>PROJECT DESCRIPTION</w:t>
      </w:r>
    </w:p>
    <w:p w14:paraId="747ABFEA" w14:textId="652839DF" w:rsidR="00F6016F" w:rsidRPr="00D47CB1" w:rsidRDefault="00F6016F" w:rsidP="001014BD">
      <w:pPr>
        <w:numPr>
          <w:ilvl w:val="0"/>
          <w:numId w:val="1"/>
        </w:numPr>
        <w:spacing w:after="240"/>
        <w:jc w:val="both"/>
        <w:outlineLvl w:val="0"/>
        <w:rPr>
          <w:sz w:val="22"/>
          <w:szCs w:val="22"/>
        </w:rPr>
      </w:pPr>
      <w:r>
        <w:rPr>
          <w:sz w:val="22"/>
          <w:szCs w:val="22"/>
        </w:rPr>
        <w:t>On behalf of the Government of Lebanon, UNDP as the designated implementing agency has submitted a request for funding for the second tranche of stage III of the HCFC phase-out management plan (HPMP), in the amount of US $633,126, plus agency support costs of US $44,319.</w:t>
      </w:r>
      <w:r>
        <w:rPr>
          <w:vertAlign w:val="superscript"/>
        </w:rPr>
        <w:footnoteReference w:id="2"/>
      </w:r>
      <w:r>
        <w:rPr>
          <w:sz w:val="22"/>
          <w:szCs w:val="22"/>
        </w:rPr>
        <w:t xml:space="preserve"> The submission includes a progress report on the implementation of the first tranche, verification reports on HCFC consumption for 2023 to 2025, and the tranche implementation plan for 2027 to 20</w:t>
      </w:r>
      <w:r w:rsidR="00BD38B1">
        <w:rPr>
          <w:sz w:val="22"/>
          <w:szCs w:val="22"/>
        </w:rPr>
        <w:t>30</w:t>
      </w:r>
      <w:r>
        <w:rPr>
          <w:sz w:val="22"/>
          <w:szCs w:val="22"/>
        </w:rPr>
        <w:t>.</w:t>
      </w:r>
    </w:p>
    <w:p w14:paraId="6236EA63" w14:textId="77777777" w:rsidR="00F72392" w:rsidRPr="00D47CB1" w:rsidRDefault="00F72392" w:rsidP="00BA7B47">
      <w:pPr>
        <w:keepNext/>
        <w:spacing w:after="240"/>
        <w:rPr>
          <w:sz w:val="22"/>
          <w:szCs w:val="22"/>
          <w:u w:val="single"/>
        </w:rPr>
      </w:pPr>
      <w:r>
        <w:rPr>
          <w:sz w:val="22"/>
          <w:szCs w:val="22"/>
          <w:u w:val="single"/>
        </w:rPr>
        <w:t>Report on HCFC consumption</w:t>
      </w:r>
    </w:p>
    <w:p w14:paraId="6FCAB4A6" w14:textId="5C87D5C6" w:rsidR="00F72392" w:rsidRPr="00D47CB1" w:rsidRDefault="00CB43B7" w:rsidP="008430D2">
      <w:pPr>
        <w:numPr>
          <w:ilvl w:val="0"/>
          <w:numId w:val="1"/>
        </w:numPr>
        <w:spacing w:after="240"/>
        <w:jc w:val="both"/>
        <w:outlineLvl w:val="0"/>
        <w:rPr>
          <w:sz w:val="22"/>
          <w:szCs w:val="22"/>
        </w:rPr>
      </w:pPr>
      <w:r>
        <w:rPr>
          <w:sz w:val="22"/>
          <w:szCs w:val="22"/>
        </w:rPr>
        <w:t>The Government of Lebanon reported a consumption of 17.76 ODP tonnes of HCFCs in 2025, which is 76 per cent below the country’s HCFC baseline for compliance. The 2021–2025 HCFC consumption is shown in table 1. </w:t>
      </w:r>
    </w:p>
    <w:p w14:paraId="5562A5B9" w14:textId="08DED7EB" w:rsidR="00F72392" w:rsidRPr="00D47CB1" w:rsidRDefault="00F72392" w:rsidP="00626B5B">
      <w:pPr>
        <w:keepNext/>
        <w:keepLines/>
        <w:spacing w:before="240"/>
        <w:rPr>
          <w:b/>
          <w:sz w:val="22"/>
          <w:szCs w:val="22"/>
        </w:rPr>
      </w:pPr>
      <w:r>
        <w:rPr>
          <w:b/>
          <w:sz w:val="22"/>
          <w:szCs w:val="22"/>
        </w:rPr>
        <w:t>Table 1. HCFC consumption in 2021</w:t>
      </w:r>
      <w:r>
        <w:rPr>
          <w:sz w:val="22"/>
          <w:szCs w:val="22"/>
        </w:rPr>
        <w:t>–</w:t>
      </w:r>
      <w:r>
        <w:rPr>
          <w:b/>
          <w:sz w:val="22"/>
          <w:szCs w:val="22"/>
        </w:rPr>
        <w:t>2025 in Lebanon (Article 7 data)</w:t>
      </w:r>
    </w:p>
    <w:tbl>
      <w:tblPr>
        <w:tblW w:w="5000" w:type="pct"/>
        <w:tblLayout w:type="fixed"/>
        <w:tblLook w:val="04A0" w:firstRow="1" w:lastRow="0" w:firstColumn="1" w:lastColumn="0" w:noHBand="0" w:noVBand="1"/>
      </w:tblPr>
      <w:tblGrid>
        <w:gridCol w:w="2287"/>
        <w:gridCol w:w="1193"/>
        <w:gridCol w:w="1193"/>
        <w:gridCol w:w="1193"/>
        <w:gridCol w:w="1197"/>
        <w:gridCol w:w="1197"/>
        <w:gridCol w:w="1180"/>
      </w:tblGrid>
      <w:tr w:rsidR="00F72392" w:rsidRPr="009F23F0" w14:paraId="6BD07172" w14:textId="77777777" w:rsidTr="007E5D8A">
        <w:trPr>
          <w:tblHeader/>
        </w:trPr>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47C7A9B" w14:textId="77777777" w:rsidR="00F72392" w:rsidRPr="00D47CB1" w:rsidRDefault="00F72392" w:rsidP="004C1EF7">
            <w:pPr>
              <w:keepNext/>
              <w:spacing w:before="20" w:after="20"/>
              <w:jc w:val="center"/>
              <w:rPr>
                <w:b/>
                <w:bCs/>
                <w:color w:val="000000"/>
                <w:sz w:val="20"/>
                <w:szCs w:val="20"/>
              </w:rPr>
            </w:pPr>
            <w:r>
              <w:rPr>
                <w:b/>
                <w:bCs/>
                <w:color w:val="000000"/>
                <w:sz w:val="20"/>
                <w:szCs w:val="20"/>
              </w:rPr>
              <w:t>HCFC</w:t>
            </w:r>
          </w:p>
        </w:tc>
        <w:tc>
          <w:tcPr>
            <w:tcW w:w="632" w:type="pct"/>
            <w:tcBorders>
              <w:top w:val="single" w:sz="4" w:space="0" w:color="auto"/>
              <w:left w:val="nil"/>
              <w:bottom w:val="single" w:sz="4" w:space="0" w:color="auto"/>
              <w:right w:val="single" w:sz="4" w:space="0" w:color="auto"/>
            </w:tcBorders>
            <w:noWrap/>
            <w:vAlign w:val="center"/>
            <w:hideMark/>
          </w:tcPr>
          <w:p w14:paraId="76786253" w14:textId="77777777" w:rsidR="00F72392" w:rsidRPr="00D47CB1" w:rsidRDefault="00F72392" w:rsidP="004C1EF7">
            <w:pPr>
              <w:keepNext/>
              <w:spacing w:before="20" w:after="20"/>
              <w:jc w:val="center"/>
              <w:rPr>
                <w:b/>
                <w:bCs/>
                <w:color w:val="000000"/>
                <w:sz w:val="20"/>
                <w:szCs w:val="20"/>
              </w:rPr>
            </w:pPr>
            <w:r>
              <w:rPr>
                <w:b/>
                <w:bCs/>
                <w:color w:val="000000"/>
                <w:sz w:val="20"/>
                <w:szCs w:val="20"/>
              </w:rPr>
              <w:t>2021</w:t>
            </w:r>
          </w:p>
        </w:tc>
        <w:tc>
          <w:tcPr>
            <w:tcW w:w="632" w:type="pct"/>
            <w:tcBorders>
              <w:top w:val="single" w:sz="4" w:space="0" w:color="auto"/>
              <w:left w:val="nil"/>
              <w:bottom w:val="single" w:sz="4" w:space="0" w:color="auto"/>
              <w:right w:val="single" w:sz="4" w:space="0" w:color="auto"/>
            </w:tcBorders>
            <w:noWrap/>
            <w:vAlign w:val="center"/>
            <w:hideMark/>
          </w:tcPr>
          <w:p w14:paraId="0360F814" w14:textId="77777777" w:rsidR="00F72392" w:rsidRPr="00D47CB1" w:rsidRDefault="00F72392" w:rsidP="004C1EF7">
            <w:pPr>
              <w:keepNext/>
              <w:spacing w:before="20" w:after="20"/>
              <w:jc w:val="center"/>
              <w:rPr>
                <w:b/>
                <w:bCs/>
                <w:color w:val="000000"/>
                <w:sz w:val="20"/>
                <w:szCs w:val="20"/>
              </w:rPr>
            </w:pPr>
            <w:r>
              <w:rPr>
                <w:b/>
                <w:bCs/>
                <w:color w:val="000000"/>
                <w:sz w:val="20"/>
                <w:szCs w:val="20"/>
              </w:rPr>
              <w:t>2022</w:t>
            </w:r>
          </w:p>
        </w:tc>
        <w:tc>
          <w:tcPr>
            <w:tcW w:w="632" w:type="pct"/>
            <w:tcBorders>
              <w:top w:val="single" w:sz="4" w:space="0" w:color="auto"/>
              <w:left w:val="nil"/>
              <w:bottom w:val="single" w:sz="4" w:space="0" w:color="auto"/>
              <w:right w:val="single" w:sz="4" w:space="0" w:color="auto"/>
            </w:tcBorders>
            <w:noWrap/>
            <w:vAlign w:val="center"/>
            <w:hideMark/>
          </w:tcPr>
          <w:p w14:paraId="3A19B65D" w14:textId="77777777" w:rsidR="00F72392" w:rsidRPr="00D47CB1" w:rsidRDefault="00F72392" w:rsidP="004C1EF7">
            <w:pPr>
              <w:keepNext/>
              <w:spacing w:before="20" w:after="20"/>
              <w:jc w:val="center"/>
              <w:rPr>
                <w:b/>
                <w:bCs/>
                <w:color w:val="000000"/>
                <w:sz w:val="20"/>
                <w:szCs w:val="20"/>
              </w:rPr>
            </w:pPr>
            <w:r>
              <w:rPr>
                <w:b/>
                <w:bCs/>
                <w:color w:val="000000"/>
                <w:sz w:val="20"/>
                <w:szCs w:val="20"/>
              </w:rPr>
              <w:t>2023</w:t>
            </w:r>
          </w:p>
        </w:tc>
        <w:tc>
          <w:tcPr>
            <w:tcW w:w="634" w:type="pct"/>
            <w:tcBorders>
              <w:top w:val="single" w:sz="4" w:space="0" w:color="auto"/>
              <w:left w:val="nil"/>
              <w:bottom w:val="single" w:sz="4" w:space="0" w:color="auto"/>
              <w:right w:val="single" w:sz="4" w:space="0" w:color="auto"/>
            </w:tcBorders>
          </w:tcPr>
          <w:p w14:paraId="0775CFE0" w14:textId="77777777" w:rsidR="00F72392" w:rsidRPr="00D47CB1" w:rsidRDefault="00F72392" w:rsidP="004C1EF7">
            <w:pPr>
              <w:keepNext/>
              <w:spacing w:before="20" w:after="20"/>
              <w:jc w:val="center"/>
              <w:rPr>
                <w:b/>
                <w:bCs/>
                <w:color w:val="000000"/>
                <w:sz w:val="20"/>
                <w:szCs w:val="20"/>
              </w:rPr>
            </w:pPr>
            <w:r>
              <w:rPr>
                <w:b/>
                <w:bCs/>
                <w:color w:val="000000"/>
                <w:sz w:val="20"/>
                <w:szCs w:val="20"/>
              </w:rPr>
              <w:t>2024</w:t>
            </w:r>
          </w:p>
        </w:tc>
        <w:tc>
          <w:tcPr>
            <w:tcW w:w="634" w:type="pct"/>
            <w:tcBorders>
              <w:top w:val="single" w:sz="4" w:space="0" w:color="auto"/>
              <w:left w:val="single" w:sz="4" w:space="0" w:color="auto"/>
              <w:bottom w:val="single" w:sz="4" w:space="0" w:color="auto"/>
              <w:right w:val="single" w:sz="4" w:space="0" w:color="auto"/>
            </w:tcBorders>
          </w:tcPr>
          <w:p w14:paraId="4DB47FCB" w14:textId="77777777" w:rsidR="00F72392" w:rsidRPr="00D47CB1" w:rsidRDefault="00F72392" w:rsidP="004C1EF7">
            <w:pPr>
              <w:keepNext/>
              <w:spacing w:before="20" w:after="20"/>
              <w:jc w:val="center"/>
              <w:rPr>
                <w:b/>
                <w:bCs/>
                <w:color w:val="000000"/>
                <w:sz w:val="20"/>
                <w:szCs w:val="20"/>
              </w:rPr>
            </w:pPr>
            <w:r>
              <w:rPr>
                <w:b/>
                <w:bCs/>
                <w:color w:val="000000"/>
                <w:sz w:val="20"/>
                <w:szCs w:val="20"/>
              </w:rPr>
              <w:t>2025</w:t>
            </w:r>
          </w:p>
        </w:tc>
        <w:tc>
          <w:tcPr>
            <w:tcW w:w="625" w:type="pct"/>
            <w:tcBorders>
              <w:top w:val="single" w:sz="4" w:space="0" w:color="auto"/>
              <w:left w:val="single" w:sz="4" w:space="0" w:color="auto"/>
              <w:bottom w:val="single" w:sz="4" w:space="0" w:color="auto"/>
              <w:right w:val="single" w:sz="4" w:space="0" w:color="auto"/>
            </w:tcBorders>
            <w:noWrap/>
            <w:vAlign w:val="center"/>
            <w:hideMark/>
          </w:tcPr>
          <w:p w14:paraId="20976A29" w14:textId="77777777" w:rsidR="00F72392" w:rsidRPr="00D47CB1" w:rsidRDefault="00F72392" w:rsidP="004C1EF7">
            <w:pPr>
              <w:keepNext/>
              <w:spacing w:before="20" w:after="20"/>
              <w:jc w:val="center"/>
              <w:rPr>
                <w:b/>
                <w:bCs/>
                <w:color w:val="000000"/>
                <w:sz w:val="20"/>
                <w:szCs w:val="20"/>
              </w:rPr>
            </w:pPr>
            <w:r>
              <w:rPr>
                <w:b/>
                <w:bCs/>
                <w:color w:val="000000"/>
                <w:sz w:val="20"/>
                <w:szCs w:val="20"/>
              </w:rPr>
              <w:t>Baseline</w:t>
            </w:r>
          </w:p>
        </w:tc>
      </w:tr>
      <w:tr w:rsidR="00F72392" w:rsidRPr="009F23F0" w14:paraId="43BC0AF0" w14:textId="77777777" w:rsidTr="009D2FDE">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369D185A" w14:textId="77777777" w:rsidR="00F72392" w:rsidRPr="00D47CB1" w:rsidRDefault="00F72392" w:rsidP="004C1EF7">
            <w:pPr>
              <w:keepNext/>
              <w:spacing w:before="20" w:after="20"/>
              <w:ind w:left="96"/>
              <w:jc w:val="center"/>
              <w:rPr>
                <w:b/>
                <w:bCs/>
                <w:color w:val="000000"/>
                <w:sz w:val="20"/>
                <w:szCs w:val="20"/>
              </w:rPr>
            </w:pPr>
            <w:r>
              <w:rPr>
                <w:b/>
                <w:bCs/>
                <w:color w:val="000000"/>
                <w:sz w:val="20"/>
                <w:szCs w:val="20"/>
              </w:rPr>
              <w:t>Metric tonnes (</w:t>
            </w:r>
            <w:proofErr w:type="spellStart"/>
            <w:r>
              <w:rPr>
                <w:b/>
                <w:bCs/>
                <w:color w:val="000000"/>
                <w:sz w:val="20"/>
                <w:szCs w:val="20"/>
              </w:rPr>
              <w:t>mt</w:t>
            </w:r>
            <w:proofErr w:type="spellEnd"/>
            <w:r>
              <w:rPr>
                <w:b/>
                <w:bCs/>
                <w:color w:val="000000"/>
                <w:sz w:val="20"/>
                <w:szCs w:val="20"/>
              </w:rPr>
              <w:t>)</w:t>
            </w:r>
          </w:p>
        </w:tc>
      </w:tr>
      <w:tr w:rsidR="0010190C" w:rsidRPr="009F23F0" w14:paraId="46C96A4A" w14:textId="77777777" w:rsidTr="007E5D8A">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1FFC75A7" w14:textId="77777777" w:rsidR="0010190C" w:rsidRPr="00D47CB1" w:rsidRDefault="0010190C" w:rsidP="0010190C">
            <w:pPr>
              <w:keepNext/>
              <w:spacing w:before="20" w:after="20"/>
              <w:ind w:left="96"/>
              <w:rPr>
                <w:color w:val="000000"/>
                <w:sz w:val="20"/>
                <w:szCs w:val="20"/>
              </w:rPr>
            </w:pPr>
            <w:r>
              <w:rPr>
                <w:color w:val="000000"/>
                <w:sz w:val="20"/>
                <w:szCs w:val="20"/>
              </w:rPr>
              <w:t>HCFC-22</w:t>
            </w:r>
          </w:p>
        </w:tc>
        <w:tc>
          <w:tcPr>
            <w:tcW w:w="632" w:type="pct"/>
            <w:tcBorders>
              <w:top w:val="nil"/>
              <w:left w:val="nil"/>
              <w:bottom w:val="single" w:sz="4" w:space="0" w:color="auto"/>
              <w:right w:val="single" w:sz="4" w:space="0" w:color="auto"/>
            </w:tcBorders>
            <w:noWrap/>
          </w:tcPr>
          <w:p w14:paraId="333A40B1" w14:textId="0FA1A3DF" w:rsidR="0010190C" w:rsidRPr="00D47CB1" w:rsidRDefault="0010190C" w:rsidP="0010190C">
            <w:pPr>
              <w:tabs>
                <w:tab w:val="left" w:pos="430"/>
              </w:tabs>
              <w:spacing w:before="20" w:after="20"/>
              <w:ind w:left="-137" w:right="63"/>
              <w:jc w:val="right"/>
              <w:rPr>
                <w:sz w:val="20"/>
                <w:szCs w:val="20"/>
              </w:rPr>
            </w:pPr>
            <w:r>
              <w:rPr>
                <w:sz w:val="20"/>
              </w:rPr>
              <w:t>474.28</w:t>
            </w:r>
          </w:p>
        </w:tc>
        <w:tc>
          <w:tcPr>
            <w:tcW w:w="632" w:type="pct"/>
            <w:tcBorders>
              <w:top w:val="nil"/>
              <w:left w:val="nil"/>
              <w:bottom w:val="single" w:sz="4" w:space="0" w:color="auto"/>
              <w:right w:val="single" w:sz="4" w:space="0" w:color="auto"/>
            </w:tcBorders>
            <w:noWrap/>
          </w:tcPr>
          <w:p w14:paraId="5CD0828B" w14:textId="0ACB3723" w:rsidR="0010190C" w:rsidRPr="00D47CB1" w:rsidRDefault="0010190C" w:rsidP="0010190C">
            <w:pPr>
              <w:tabs>
                <w:tab w:val="left" w:pos="430"/>
              </w:tabs>
              <w:spacing w:before="20" w:after="20"/>
              <w:ind w:left="-137" w:right="63"/>
              <w:jc w:val="right"/>
              <w:rPr>
                <w:sz w:val="20"/>
                <w:szCs w:val="20"/>
              </w:rPr>
            </w:pPr>
            <w:r>
              <w:rPr>
                <w:sz w:val="20"/>
              </w:rPr>
              <w:t>465.99</w:t>
            </w:r>
          </w:p>
        </w:tc>
        <w:tc>
          <w:tcPr>
            <w:tcW w:w="632" w:type="pct"/>
            <w:tcBorders>
              <w:top w:val="nil"/>
              <w:left w:val="nil"/>
              <w:bottom w:val="single" w:sz="4" w:space="0" w:color="auto"/>
              <w:right w:val="single" w:sz="4" w:space="0" w:color="auto"/>
            </w:tcBorders>
            <w:noWrap/>
          </w:tcPr>
          <w:p w14:paraId="462CE9D5" w14:textId="2799A0DA" w:rsidR="0010190C" w:rsidRPr="00D47CB1" w:rsidRDefault="0010190C" w:rsidP="0010190C">
            <w:pPr>
              <w:tabs>
                <w:tab w:val="left" w:pos="430"/>
              </w:tabs>
              <w:spacing w:before="20" w:after="20"/>
              <w:ind w:left="-137" w:right="63"/>
              <w:jc w:val="right"/>
              <w:rPr>
                <w:color w:val="000000"/>
                <w:sz w:val="20"/>
                <w:szCs w:val="20"/>
              </w:rPr>
            </w:pPr>
            <w:r>
              <w:rPr>
                <w:sz w:val="20"/>
              </w:rPr>
              <w:t>447.79</w:t>
            </w:r>
          </w:p>
        </w:tc>
        <w:tc>
          <w:tcPr>
            <w:tcW w:w="634" w:type="pct"/>
            <w:tcBorders>
              <w:top w:val="single" w:sz="4" w:space="0" w:color="auto"/>
              <w:left w:val="nil"/>
              <w:bottom w:val="single" w:sz="4" w:space="0" w:color="auto"/>
              <w:right w:val="single" w:sz="2" w:space="0" w:color="auto"/>
            </w:tcBorders>
          </w:tcPr>
          <w:p w14:paraId="44137A54" w14:textId="19AA9A47" w:rsidR="0010190C" w:rsidRPr="00D47CB1" w:rsidRDefault="0010190C" w:rsidP="0010190C">
            <w:pPr>
              <w:tabs>
                <w:tab w:val="left" w:pos="430"/>
              </w:tabs>
              <w:spacing w:before="20" w:after="20"/>
              <w:ind w:left="-137" w:right="63"/>
              <w:jc w:val="right"/>
              <w:rPr>
                <w:color w:val="000000"/>
                <w:sz w:val="20"/>
                <w:szCs w:val="20"/>
              </w:rPr>
            </w:pPr>
            <w:r>
              <w:rPr>
                <w:sz w:val="20"/>
              </w:rPr>
              <w:t>333.10</w:t>
            </w:r>
          </w:p>
        </w:tc>
        <w:tc>
          <w:tcPr>
            <w:tcW w:w="634" w:type="pct"/>
            <w:tcBorders>
              <w:top w:val="single" w:sz="2" w:space="0" w:color="auto"/>
              <w:left w:val="single" w:sz="2" w:space="0" w:color="auto"/>
              <w:bottom w:val="single" w:sz="2" w:space="0" w:color="auto"/>
              <w:right w:val="single" w:sz="2" w:space="0" w:color="auto"/>
            </w:tcBorders>
          </w:tcPr>
          <w:p w14:paraId="3A48BC36" w14:textId="6E877B0A" w:rsidR="0010190C" w:rsidRPr="00D47CB1" w:rsidRDefault="0010190C" w:rsidP="0010190C">
            <w:pPr>
              <w:tabs>
                <w:tab w:val="left" w:pos="430"/>
              </w:tabs>
              <w:spacing w:before="20" w:after="20"/>
              <w:ind w:left="-137" w:right="63"/>
              <w:jc w:val="right"/>
              <w:rPr>
                <w:color w:val="000000"/>
                <w:sz w:val="20"/>
                <w:szCs w:val="20"/>
              </w:rPr>
            </w:pPr>
            <w:r>
              <w:rPr>
                <w:sz w:val="20"/>
              </w:rPr>
              <w:t>322.85</w:t>
            </w:r>
          </w:p>
        </w:tc>
        <w:tc>
          <w:tcPr>
            <w:tcW w:w="625" w:type="pct"/>
            <w:tcBorders>
              <w:top w:val="nil"/>
              <w:left w:val="single" w:sz="2" w:space="0" w:color="auto"/>
              <w:bottom w:val="single" w:sz="4" w:space="0" w:color="auto"/>
              <w:right w:val="single" w:sz="4" w:space="0" w:color="auto"/>
            </w:tcBorders>
            <w:noWrap/>
          </w:tcPr>
          <w:p w14:paraId="13693957" w14:textId="28C76182" w:rsidR="0010190C" w:rsidRPr="00D47CB1" w:rsidRDefault="0010190C" w:rsidP="0010190C">
            <w:pPr>
              <w:tabs>
                <w:tab w:val="left" w:pos="430"/>
              </w:tabs>
              <w:spacing w:before="20" w:after="20"/>
              <w:ind w:left="-137" w:right="63"/>
              <w:jc w:val="right"/>
              <w:rPr>
                <w:color w:val="000000"/>
                <w:sz w:val="20"/>
                <w:szCs w:val="20"/>
              </w:rPr>
            </w:pPr>
            <w:r>
              <w:rPr>
                <w:sz w:val="20"/>
              </w:rPr>
              <w:t>653.55</w:t>
            </w:r>
          </w:p>
        </w:tc>
      </w:tr>
      <w:tr w:rsidR="0010190C" w:rsidRPr="009F23F0" w14:paraId="398CE0A8" w14:textId="77777777" w:rsidTr="00626B5B">
        <w:trPr>
          <w:trHeight w:val="60"/>
        </w:trPr>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37FF6EC0" w14:textId="77777777" w:rsidR="0010190C" w:rsidRPr="00D47CB1" w:rsidRDefault="0010190C" w:rsidP="0010190C">
            <w:pPr>
              <w:spacing w:before="20" w:after="20"/>
              <w:ind w:left="98"/>
              <w:rPr>
                <w:color w:val="000000"/>
                <w:sz w:val="20"/>
                <w:szCs w:val="20"/>
              </w:rPr>
            </w:pPr>
            <w:r>
              <w:rPr>
                <w:color w:val="000000"/>
                <w:sz w:val="20"/>
                <w:szCs w:val="20"/>
              </w:rPr>
              <w:t>HCFC-123</w:t>
            </w:r>
          </w:p>
        </w:tc>
        <w:tc>
          <w:tcPr>
            <w:tcW w:w="632" w:type="pct"/>
            <w:tcBorders>
              <w:top w:val="nil"/>
              <w:left w:val="nil"/>
              <w:bottom w:val="single" w:sz="4" w:space="0" w:color="auto"/>
              <w:right w:val="single" w:sz="4" w:space="0" w:color="auto"/>
            </w:tcBorders>
            <w:noWrap/>
          </w:tcPr>
          <w:p w14:paraId="5D489BBB" w14:textId="03F48B8D" w:rsidR="0010190C" w:rsidRPr="00D47CB1" w:rsidRDefault="0010190C" w:rsidP="0010190C">
            <w:pPr>
              <w:tabs>
                <w:tab w:val="left" w:pos="430"/>
              </w:tabs>
              <w:spacing w:before="20" w:after="20"/>
              <w:ind w:left="-137" w:right="63"/>
              <w:jc w:val="right"/>
              <w:rPr>
                <w:sz w:val="20"/>
                <w:szCs w:val="20"/>
              </w:rPr>
            </w:pPr>
            <w:r>
              <w:rPr>
                <w:sz w:val="20"/>
              </w:rPr>
              <w:t>0.00</w:t>
            </w:r>
          </w:p>
        </w:tc>
        <w:tc>
          <w:tcPr>
            <w:tcW w:w="632" w:type="pct"/>
            <w:tcBorders>
              <w:top w:val="nil"/>
              <w:left w:val="nil"/>
              <w:bottom w:val="single" w:sz="4" w:space="0" w:color="auto"/>
              <w:right w:val="single" w:sz="4" w:space="0" w:color="auto"/>
            </w:tcBorders>
            <w:noWrap/>
          </w:tcPr>
          <w:p w14:paraId="458B48EC" w14:textId="579A5319" w:rsidR="0010190C" w:rsidRPr="00D47CB1" w:rsidRDefault="0010190C" w:rsidP="0010190C">
            <w:pPr>
              <w:tabs>
                <w:tab w:val="left" w:pos="430"/>
              </w:tabs>
              <w:spacing w:before="20" w:after="20"/>
              <w:ind w:left="-137" w:right="63"/>
              <w:jc w:val="right"/>
              <w:rPr>
                <w:sz w:val="20"/>
                <w:szCs w:val="20"/>
              </w:rPr>
            </w:pPr>
            <w:r>
              <w:rPr>
                <w:sz w:val="20"/>
              </w:rPr>
              <w:t>0.00</w:t>
            </w:r>
          </w:p>
        </w:tc>
        <w:tc>
          <w:tcPr>
            <w:tcW w:w="632" w:type="pct"/>
            <w:tcBorders>
              <w:top w:val="nil"/>
              <w:left w:val="nil"/>
              <w:bottom w:val="single" w:sz="4" w:space="0" w:color="auto"/>
              <w:right w:val="single" w:sz="4" w:space="0" w:color="auto"/>
            </w:tcBorders>
            <w:noWrap/>
          </w:tcPr>
          <w:p w14:paraId="0B796678" w14:textId="5672CCBC" w:rsidR="0010190C" w:rsidRPr="00D47CB1" w:rsidRDefault="0010190C" w:rsidP="0010190C">
            <w:pPr>
              <w:tabs>
                <w:tab w:val="left" w:pos="430"/>
              </w:tabs>
              <w:spacing w:before="20" w:after="20"/>
              <w:ind w:left="-137" w:right="63"/>
              <w:jc w:val="right"/>
              <w:rPr>
                <w:color w:val="000000"/>
                <w:sz w:val="20"/>
                <w:szCs w:val="20"/>
              </w:rPr>
            </w:pPr>
            <w:r>
              <w:rPr>
                <w:sz w:val="20"/>
              </w:rPr>
              <w:t>0.00</w:t>
            </w:r>
          </w:p>
        </w:tc>
        <w:tc>
          <w:tcPr>
            <w:tcW w:w="634" w:type="pct"/>
            <w:tcBorders>
              <w:top w:val="single" w:sz="4" w:space="0" w:color="auto"/>
              <w:left w:val="nil"/>
              <w:bottom w:val="single" w:sz="4" w:space="0" w:color="auto"/>
              <w:right w:val="single" w:sz="2" w:space="0" w:color="auto"/>
            </w:tcBorders>
          </w:tcPr>
          <w:p w14:paraId="4B5CD02D" w14:textId="0D251C4B" w:rsidR="0010190C" w:rsidRPr="00D47CB1" w:rsidRDefault="0010190C" w:rsidP="0010190C">
            <w:pPr>
              <w:tabs>
                <w:tab w:val="left" w:pos="430"/>
              </w:tabs>
              <w:spacing w:before="20" w:after="20"/>
              <w:ind w:left="-137" w:right="63"/>
              <w:jc w:val="right"/>
              <w:rPr>
                <w:color w:val="000000"/>
                <w:sz w:val="20"/>
                <w:szCs w:val="20"/>
              </w:rPr>
            </w:pPr>
            <w:r>
              <w:rPr>
                <w:sz w:val="20"/>
              </w:rPr>
              <w:t>0.00</w:t>
            </w:r>
          </w:p>
        </w:tc>
        <w:tc>
          <w:tcPr>
            <w:tcW w:w="634" w:type="pct"/>
            <w:tcBorders>
              <w:top w:val="single" w:sz="2" w:space="0" w:color="auto"/>
              <w:left w:val="single" w:sz="2" w:space="0" w:color="auto"/>
              <w:bottom w:val="single" w:sz="2" w:space="0" w:color="auto"/>
              <w:right w:val="single" w:sz="2" w:space="0" w:color="auto"/>
            </w:tcBorders>
          </w:tcPr>
          <w:p w14:paraId="42AB2C3C" w14:textId="63BB3479" w:rsidR="0010190C" w:rsidRPr="00D47CB1" w:rsidRDefault="0010190C" w:rsidP="0010190C">
            <w:pPr>
              <w:tabs>
                <w:tab w:val="left" w:pos="430"/>
              </w:tabs>
              <w:spacing w:before="20" w:after="20"/>
              <w:ind w:left="-137" w:right="63"/>
              <w:jc w:val="right"/>
              <w:rPr>
                <w:color w:val="000000"/>
                <w:sz w:val="20"/>
                <w:szCs w:val="20"/>
              </w:rPr>
            </w:pPr>
            <w:r>
              <w:rPr>
                <w:sz w:val="20"/>
              </w:rPr>
              <w:t>0.00</w:t>
            </w:r>
          </w:p>
        </w:tc>
        <w:tc>
          <w:tcPr>
            <w:tcW w:w="625" w:type="pct"/>
            <w:tcBorders>
              <w:top w:val="nil"/>
              <w:left w:val="single" w:sz="2" w:space="0" w:color="auto"/>
              <w:bottom w:val="single" w:sz="4" w:space="0" w:color="auto"/>
              <w:right w:val="single" w:sz="4" w:space="0" w:color="auto"/>
            </w:tcBorders>
            <w:noWrap/>
          </w:tcPr>
          <w:p w14:paraId="3BCCC420" w14:textId="1FD8EDE3" w:rsidR="0010190C" w:rsidRPr="00D47CB1" w:rsidRDefault="0010190C" w:rsidP="0010190C">
            <w:pPr>
              <w:tabs>
                <w:tab w:val="left" w:pos="430"/>
              </w:tabs>
              <w:spacing w:before="20" w:after="20"/>
              <w:ind w:left="-137" w:right="63"/>
              <w:jc w:val="right"/>
              <w:rPr>
                <w:color w:val="000000"/>
                <w:sz w:val="20"/>
                <w:szCs w:val="20"/>
              </w:rPr>
            </w:pPr>
            <w:r>
              <w:rPr>
                <w:sz w:val="20"/>
              </w:rPr>
              <w:t>2.50</w:t>
            </w:r>
          </w:p>
        </w:tc>
      </w:tr>
      <w:tr w:rsidR="0010190C" w:rsidRPr="009F23F0" w14:paraId="5BE11FB9" w14:textId="77777777" w:rsidTr="00626B5B">
        <w:tc>
          <w:tcPr>
            <w:tcW w:w="1211"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0F47DC7C" w14:textId="77777777" w:rsidR="0010190C" w:rsidRPr="00D47CB1" w:rsidRDefault="0010190C" w:rsidP="0010190C">
            <w:pPr>
              <w:spacing w:before="20" w:after="20"/>
              <w:ind w:left="98"/>
              <w:rPr>
                <w:color w:val="000000"/>
                <w:sz w:val="20"/>
                <w:szCs w:val="20"/>
              </w:rPr>
            </w:pPr>
            <w:r>
              <w:rPr>
                <w:color w:val="000000"/>
                <w:sz w:val="20"/>
                <w:szCs w:val="20"/>
              </w:rPr>
              <w:t>HCFC-141b</w:t>
            </w:r>
          </w:p>
        </w:tc>
        <w:tc>
          <w:tcPr>
            <w:tcW w:w="632" w:type="pct"/>
            <w:tcBorders>
              <w:top w:val="nil"/>
              <w:left w:val="nil"/>
              <w:bottom w:val="single" w:sz="4" w:space="0" w:color="auto"/>
              <w:right w:val="single" w:sz="4" w:space="0" w:color="auto"/>
            </w:tcBorders>
            <w:noWrap/>
          </w:tcPr>
          <w:p w14:paraId="52E23F50" w14:textId="602ACE77" w:rsidR="0010190C" w:rsidRPr="00D47CB1" w:rsidRDefault="0010190C" w:rsidP="0010190C">
            <w:pPr>
              <w:tabs>
                <w:tab w:val="left" w:pos="430"/>
              </w:tabs>
              <w:spacing w:before="20" w:after="20"/>
              <w:ind w:left="-137" w:right="63"/>
              <w:jc w:val="right"/>
              <w:rPr>
                <w:sz w:val="20"/>
                <w:szCs w:val="20"/>
              </w:rPr>
            </w:pPr>
            <w:r>
              <w:rPr>
                <w:sz w:val="20"/>
              </w:rPr>
              <w:t>0.00</w:t>
            </w:r>
          </w:p>
        </w:tc>
        <w:tc>
          <w:tcPr>
            <w:tcW w:w="632" w:type="pct"/>
            <w:tcBorders>
              <w:top w:val="nil"/>
              <w:left w:val="nil"/>
              <w:bottom w:val="single" w:sz="4" w:space="0" w:color="auto"/>
              <w:right w:val="single" w:sz="4" w:space="0" w:color="auto"/>
            </w:tcBorders>
            <w:noWrap/>
          </w:tcPr>
          <w:p w14:paraId="4CA3B7BA" w14:textId="653FA37D" w:rsidR="0010190C" w:rsidRPr="00D47CB1" w:rsidRDefault="0010190C" w:rsidP="0010190C">
            <w:pPr>
              <w:tabs>
                <w:tab w:val="left" w:pos="430"/>
              </w:tabs>
              <w:spacing w:before="20" w:after="20"/>
              <w:ind w:left="-137" w:right="63"/>
              <w:jc w:val="right"/>
              <w:rPr>
                <w:sz w:val="20"/>
                <w:szCs w:val="20"/>
              </w:rPr>
            </w:pPr>
            <w:r>
              <w:rPr>
                <w:sz w:val="20"/>
              </w:rPr>
              <w:t>0.00</w:t>
            </w:r>
          </w:p>
        </w:tc>
        <w:tc>
          <w:tcPr>
            <w:tcW w:w="632" w:type="pct"/>
            <w:tcBorders>
              <w:top w:val="nil"/>
              <w:left w:val="nil"/>
              <w:bottom w:val="single" w:sz="4" w:space="0" w:color="auto"/>
              <w:right w:val="single" w:sz="4" w:space="0" w:color="auto"/>
            </w:tcBorders>
            <w:noWrap/>
          </w:tcPr>
          <w:p w14:paraId="3FCC4857" w14:textId="556FE0B4" w:rsidR="0010190C" w:rsidRPr="00D47CB1" w:rsidRDefault="0010190C" w:rsidP="0010190C">
            <w:pPr>
              <w:tabs>
                <w:tab w:val="left" w:pos="430"/>
              </w:tabs>
              <w:spacing w:before="20" w:after="20"/>
              <w:ind w:left="-137" w:right="63"/>
              <w:jc w:val="right"/>
              <w:rPr>
                <w:color w:val="000000"/>
                <w:sz w:val="20"/>
                <w:szCs w:val="20"/>
              </w:rPr>
            </w:pPr>
            <w:r>
              <w:rPr>
                <w:sz w:val="20"/>
              </w:rPr>
              <w:t>0.00</w:t>
            </w:r>
          </w:p>
        </w:tc>
        <w:tc>
          <w:tcPr>
            <w:tcW w:w="634" w:type="pct"/>
            <w:tcBorders>
              <w:top w:val="single" w:sz="4" w:space="0" w:color="auto"/>
              <w:left w:val="nil"/>
              <w:bottom w:val="single" w:sz="4" w:space="0" w:color="auto"/>
              <w:right w:val="single" w:sz="4" w:space="0" w:color="auto"/>
            </w:tcBorders>
          </w:tcPr>
          <w:p w14:paraId="1B000F6B" w14:textId="400C419E" w:rsidR="0010190C" w:rsidRPr="00D47CB1" w:rsidRDefault="0010190C" w:rsidP="0010190C">
            <w:pPr>
              <w:tabs>
                <w:tab w:val="left" w:pos="430"/>
              </w:tabs>
              <w:spacing w:before="20" w:after="20"/>
              <w:ind w:left="-137" w:right="63"/>
              <w:jc w:val="right"/>
              <w:rPr>
                <w:color w:val="000000"/>
                <w:sz w:val="20"/>
                <w:szCs w:val="20"/>
              </w:rPr>
            </w:pPr>
            <w:r>
              <w:rPr>
                <w:sz w:val="20"/>
              </w:rPr>
              <w:t>0.00</w:t>
            </w:r>
          </w:p>
        </w:tc>
        <w:tc>
          <w:tcPr>
            <w:tcW w:w="634" w:type="pct"/>
            <w:tcBorders>
              <w:top w:val="nil"/>
              <w:left w:val="single" w:sz="4" w:space="0" w:color="auto"/>
              <w:bottom w:val="single" w:sz="4" w:space="0" w:color="auto"/>
              <w:right w:val="single" w:sz="4" w:space="0" w:color="auto"/>
            </w:tcBorders>
          </w:tcPr>
          <w:p w14:paraId="6C5C3F3B" w14:textId="313E1747" w:rsidR="0010190C" w:rsidRPr="00D47CB1" w:rsidRDefault="0010190C" w:rsidP="0010190C">
            <w:pPr>
              <w:tabs>
                <w:tab w:val="left" w:pos="430"/>
              </w:tabs>
              <w:spacing w:before="20" w:after="20"/>
              <w:ind w:left="-137" w:right="63"/>
              <w:jc w:val="right"/>
              <w:rPr>
                <w:color w:val="000000"/>
                <w:sz w:val="20"/>
                <w:szCs w:val="20"/>
              </w:rPr>
            </w:pPr>
            <w:r>
              <w:rPr>
                <w:sz w:val="20"/>
              </w:rPr>
              <w:t>0.00</w:t>
            </w:r>
          </w:p>
        </w:tc>
        <w:tc>
          <w:tcPr>
            <w:tcW w:w="625" w:type="pct"/>
            <w:tcBorders>
              <w:top w:val="nil"/>
              <w:left w:val="single" w:sz="4" w:space="0" w:color="auto"/>
              <w:bottom w:val="single" w:sz="4" w:space="0" w:color="auto"/>
              <w:right w:val="single" w:sz="4" w:space="0" w:color="auto"/>
            </w:tcBorders>
            <w:noWrap/>
          </w:tcPr>
          <w:p w14:paraId="29F29F97" w14:textId="360FC035" w:rsidR="0010190C" w:rsidRPr="00D47CB1" w:rsidRDefault="0010190C" w:rsidP="0010190C">
            <w:pPr>
              <w:tabs>
                <w:tab w:val="left" w:pos="430"/>
              </w:tabs>
              <w:spacing w:before="20" w:after="20"/>
              <w:ind w:left="-137" w:right="63"/>
              <w:jc w:val="right"/>
              <w:rPr>
                <w:color w:val="000000"/>
                <w:sz w:val="20"/>
                <w:szCs w:val="20"/>
              </w:rPr>
            </w:pPr>
            <w:r>
              <w:rPr>
                <w:sz w:val="20"/>
              </w:rPr>
              <w:t>341.18</w:t>
            </w:r>
          </w:p>
        </w:tc>
      </w:tr>
      <w:tr w:rsidR="0010190C" w:rsidRPr="009F23F0" w14:paraId="05824A51" w14:textId="77777777" w:rsidTr="007E5D8A">
        <w:tc>
          <w:tcPr>
            <w:tcW w:w="1211" w:type="pct"/>
            <w:tcBorders>
              <w:top w:val="nil"/>
              <w:left w:val="single" w:sz="4" w:space="0" w:color="auto"/>
              <w:bottom w:val="single" w:sz="4" w:space="0" w:color="auto"/>
              <w:right w:val="single" w:sz="4" w:space="0" w:color="auto"/>
            </w:tcBorders>
            <w:noWrap/>
            <w:tcMar>
              <w:left w:w="43" w:type="dxa"/>
              <w:right w:w="43" w:type="dxa"/>
            </w:tcMar>
            <w:hideMark/>
          </w:tcPr>
          <w:p w14:paraId="4E71A680" w14:textId="77777777" w:rsidR="0010190C" w:rsidRPr="00D47CB1" w:rsidRDefault="0010190C" w:rsidP="0010190C">
            <w:pPr>
              <w:keepNext/>
              <w:spacing w:before="20" w:after="20"/>
              <w:ind w:left="96"/>
              <w:rPr>
                <w:rFonts w:eastAsiaTheme="minorHAnsi"/>
                <w:b/>
                <w:color w:val="000000"/>
                <w:sz w:val="20"/>
                <w:szCs w:val="20"/>
              </w:rPr>
            </w:pPr>
            <w:r>
              <w:rPr>
                <w:b/>
                <w:color w:val="000000"/>
                <w:sz w:val="20"/>
                <w:szCs w:val="20"/>
              </w:rPr>
              <w:t>Total (</w:t>
            </w:r>
            <w:proofErr w:type="spellStart"/>
            <w:r>
              <w:rPr>
                <w:b/>
                <w:color w:val="000000"/>
                <w:sz w:val="20"/>
                <w:szCs w:val="20"/>
              </w:rPr>
              <w:t>mt</w:t>
            </w:r>
            <w:proofErr w:type="spellEnd"/>
            <w:r>
              <w:rPr>
                <w:b/>
                <w:color w:val="000000"/>
                <w:sz w:val="20"/>
                <w:szCs w:val="20"/>
              </w:rPr>
              <w:t>)</w:t>
            </w:r>
          </w:p>
        </w:tc>
        <w:tc>
          <w:tcPr>
            <w:tcW w:w="632" w:type="pct"/>
            <w:tcBorders>
              <w:top w:val="nil"/>
              <w:left w:val="nil"/>
              <w:bottom w:val="single" w:sz="4" w:space="0" w:color="auto"/>
              <w:right w:val="single" w:sz="4" w:space="0" w:color="auto"/>
            </w:tcBorders>
            <w:noWrap/>
          </w:tcPr>
          <w:p w14:paraId="790D5C41" w14:textId="154D7AB0" w:rsidR="0010190C" w:rsidRPr="00D47CB1" w:rsidRDefault="0010190C" w:rsidP="0010190C">
            <w:pPr>
              <w:tabs>
                <w:tab w:val="left" w:pos="430"/>
              </w:tabs>
              <w:spacing w:before="20" w:after="20"/>
              <w:ind w:left="-137" w:right="63"/>
              <w:jc w:val="right"/>
              <w:rPr>
                <w:b/>
                <w:color w:val="000000"/>
                <w:sz w:val="20"/>
                <w:szCs w:val="20"/>
              </w:rPr>
            </w:pPr>
            <w:r>
              <w:rPr>
                <w:b/>
                <w:sz w:val="20"/>
              </w:rPr>
              <w:t>474.28</w:t>
            </w:r>
          </w:p>
        </w:tc>
        <w:tc>
          <w:tcPr>
            <w:tcW w:w="632" w:type="pct"/>
            <w:tcBorders>
              <w:top w:val="nil"/>
              <w:left w:val="nil"/>
              <w:bottom w:val="single" w:sz="4" w:space="0" w:color="auto"/>
              <w:right w:val="single" w:sz="4" w:space="0" w:color="auto"/>
            </w:tcBorders>
            <w:noWrap/>
          </w:tcPr>
          <w:p w14:paraId="10992F10" w14:textId="586865B6" w:rsidR="0010190C" w:rsidRPr="00D47CB1" w:rsidRDefault="0010190C" w:rsidP="0010190C">
            <w:pPr>
              <w:tabs>
                <w:tab w:val="left" w:pos="430"/>
              </w:tabs>
              <w:spacing w:before="20" w:after="20"/>
              <w:ind w:left="-137" w:right="63"/>
              <w:jc w:val="right"/>
              <w:rPr>
                <w:b/>
                <w:color w:val="000000"/>
                <w:sz w:val="20"/>
                <w:szCs w:val="20"/>
              </w:rPr>
            </w:pPr>
            <w:r>
              <w:rPr>
                <w:b/>
                <w:sz w:val="20"/>
              </w:rPr>
              <w:t>465.99</w:t>
            </w:r>
          </w:p>
        </w:tc>
        <w:tc>
          <w:tcPr>
            <w:tcW w:w="632" w:type="pct"/>
            <w:tcBorders>
              <w:top w:val="nil"/>
              <w:left w:val="nil"/>
              <w:bottom w:val="single" w:sz="4" w:space="0" w:color="auto"/>
              <w:right w:val="single" w:sz="4" w:space="0" w:color="auto"/>
            </w:tcBorders>
            <w:noWrap/>
          </w:tcPr>
          <w:p w14:paraId="5FAF3F9E" w14:textId="3812E4AA" w:rsidR="0010190C" w:rsidRPr="00D47CB1" w:rsidRDefault="0010190C" w:rsidP="0010190C">
            <w:pPr>
              <w:tabs>
                <w:tab w:val="left" w:pos="430"/>
              </w:tabs>
              <w:spacing w:before="20" w:after="20"/>
              <w:ind w:left="-137" w:right="63"/>
              <w:jc w:val="right"/>
              <w:rPr>
                <w:b/>
                <w:color w:val="000000"/>
                <w:sz w:val="20"/>
                <w:szCs w:val="20"/>
              </w:rPr>
            </w:pPr>
            <w:r>
              <w:rPr>
                <w:b/>
                <w:sz w:val="20"/>
              </w:rPr>
              <w:t>447.79</w:t>
            </w:r>
          </w:p>
        </w:tc>
        <w:tc>
          <w:tcPr>
            <w:tcW w:w="634" w:type="pct"/>
            <w:tcBorders>
              <w:top w:val="single" w:sz="4" w:space="0" w:color="auto"/>
              <w:left w:val="nil"/>
              <w:bottom w:val="single" w:sz="4" w:space="0" w:color="auto"/>
              <w:right w:val="single" w:sz="4" w:space="0" w:color="auto"/>
            </w:tcBorders>
          </w:tcPr>
          <w:p w14:paraId="61288330" w14:textId="47DB16AA" w:rsidR="0010190C" w:rsidRPr="00D47CB1" w:rsidRDefault="0010190C" w:rsidP="0010190C">
            <w:pPr>
              <w:tabs>
                <w:tab w:val="left" w:pos="430"/>
              </w:tabs>
              <w:spacing w:before="20" w:after="20"/>
              <w:ind w:left="-137" w:right="63"/>
              <w:jc w:val="right"/>
              <w:rPr>
                <w:b/>
                <w:color w:val="000000"/>
                <w:sz w:val="20"/>
                <w:szCs w:val="20"/>
              </w:rPr>
            </w:pPr>
            <w:r>
              <w:rPr>
                <w:b/>
                <w:sz w:val="20"/>
              </w:rPr>
              <w:t>333.10</w:t>
            </w:r>
          </w:p>
        </w:tc>
        <w:tc>
          <w:tcPr>
            <w:tcW w:w="634" w:type="pct"/>
            <w:tcBorders>
              <w:top w:val="nil"/>
              <w:left w:val="single" w:sz="4" w:space="0" w:color="auto"/>
              <w:bottom w:val="single" w:sz="4" w:space="0" w:color="auto"/>
              <w:right w:val="single" w:sz="4" w:space="0" w:color="auto"/>
            </w:tcBorders>
          </w:tcPr>
          <w:p w14:paraId="6A3DACC4" w14:textId="3B01477B" w:rsidR="0010190C" w:rsidRPr="00D47CB1" w:rsidRDefault="0010190C" w:rsidP="0010190C">
            <w:pPr>
              <w:tabs>
                <w:tab w:val="left" w:pos="430"/>
              </w:tabs>
              <w:spacing w:before="20" w:after="20"/>
              <w:ind w:left="-137" w:right="63"/>
              <w:jc w:val="right"/>
              <w:rPr>
                <w:b/>
                <w:color w:val="000000"/>
                <w:sz w:val="20"/>
                <w:szCs w:val="20"/>
              </w:rPr>
            </w:pPr>
            <w:r>
              <w:rPr>
                <w:b/>
                <w:sz w:val="20"/>
              </w:rPr>
              <w:t>322.85</w:t>
            </w:r>
          </w:p>
        </w:tc>
        <w:tc>
          <w:tcPr>
            <w:tcW w:w="625" w:type="pct"/>
            <w:tcBorders>
              <w:top w:val="nil"/>
              <w:left w:val="single" w:sz="4" w:space="0" w:color="auto"/>
              <w:bottom w:val="single" w:sz="4" w:space="0" w:color="auto"/>
              <w:right w:val="single" w:sz="4" w:space="0" w:color="auto"/>
            </w:tcBorders>
            <w:noWrap/>
          </w:tcPr>
          <w:p w14:paraId="5B19BD5C" w14:textId="3B201DB7" w:rsidR="0010190C" w:rsidRPr="00D47CB1" w:rsidRDefault="0010190C" w:rsidP="0010190C">
            <w:pPr>
              <w:tabs>
                <w:tab w:val="left" w:pos="430"/>
              </w:tabs>
              <w:spacing w:before="20" w:after="20"/>
              <w:ind w:left="-137" w:right="63"/>
              <w:jc w:val="right"/>
              <w:rPr>
                <w:b/>
                <w:color w:val="000000"/>
                <w:sz w:val="20"/>
                <w:szCs w:val="20"/>
              </w:rPr>
            </w:pPr>
            <w:r>
              <w:rPr>
                <w:b/>
                <w:sz w:val="20"/>
              </w:rPr>
              <w:t>997.23</w:t>
            </w:r>
          </w:p>
        </w:tc>
      </w:tr>
      <w:tr w:rsidR="00F72392" w:rsidRPr="009F23F0" w14:paraId="4A18CE15" w14:textId="77777777" w:rsidTr="009D2FDE">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6E8552E" w14:textId="77777777" w:rsidR="00F72392" w:rsidRPr="003A2975" w:rsidRDefault="00F72392" w:rsidP="004C1EF7">
            <w:pPr>
              <w:keepNext/>
              <w:spacing w:before="20" w:after="20"/>
              <w:ind w:left="96"/>
              <w:jc w:val="center"/>
              <w:rPr>
                <w:color w:val="000000"/>
                <w:sz w:val="20"/>
                <w:szCs w:val="20"/>
              </w:rPr>
            </w:pPr>
            <w:r>
              <w:rPr>
                <w:b/>
                <w:bCs/>
                <w:color w:val="000000"/>
                <w:sz w:val="20"/>
                <w:szCs w:val="20"/>
              </w:rPr>
              <w:t>ODP tonnes</w:t>
            </w:r>
          </w:p>
        </w:tc>
      </w:tr>
      <w:tr w:rsidR="00EF3369" w:rsidRPr="009F23F0" w14:paraId="79255BEB" w14:textId="77777777" w:rsidTr="007E5D8A">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4A6C596" w14:textId="77777777" w:rsidR="00EF3369" w:rsidRPr="003A2975" w:rsidRDefault="00EF3369" w:rsidP="00EF3369">
            <w:pPr>
              <w:keepNext/>
              <w:spacing w:before="20" w:after="20"/>
              <w:ind w:left="96"/>
              <w:rPr>
                <w:color w:val="000000"/>
                <w:sz w:val="20"/>
                <w:szCs w:val="20"/>
              </w:rPr>
            </w:pPr>
            <w:r>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noWrap/>
          </w:tcPr>
          <w:p w14:paraId="7CF6C9AE" w14:textId="7C6CB0A2" w:rsidR="00EF3369" w:rsidRPr="003A2975" w:rsidRDefault="00EF3369" w:rsidP="00EF3369">
            <w:pPr>
              <w:tabs>
                <w:tab w:val="left" w:pos="430"/>
              </w:tabs>
              <w:spacing w:before="20" w:after="20"/>
              <w:ind w:left="-137" w:right="63"/>
              <w:jc w:val="right"/>
              <w:rPr>
                <w:color w:val="000000"/>
                <w:sz w:val="20"/>
                <w:szCs w:val="20"/>
                <w:lang w:eastAsia="en-CA"/>
              </w:rPr>
            </w:pPr>
            <w:r>
              <w:rPr>
                <w:sz w:val="20"/>
              </w:rPr>
              <w:t>26.09</w:t>
            </w:r>
          </w:p>
        </w:tc>
        <w:tc>
          <w:tcPr>
            <w:tcW w:w="632" w:type="pct"/>
            <w:tcBorders>
              <w:top w:val="single" w:sz="4" w:space="0" w:color="auto"/>
              <w:left w:val="single" w:sz="4" w:space="0" w:color="auto"/>
              <w:bottom w:val="single" w:sz="4" w:space="0" w:color="auto"/>
              <w:right w:val="single" w:sz="4" w:space="0" w:color="auto"/>
            </w:tcBorders>
            <w:noWrap/>
          </w:tcPr>
          <w:p w14:paraId="22A40F46" w14:textId="70C1407E" w:rsidR="00EF3369" w:rsidRPr="003A2975" w:rsidRDefault="00EF3369" w:rsidP="00EF3369">
            <w:pPr>
              <w:spacing w:before="20" w:after="20"/>
              <w:ind w:left="-279" w:right="63"/>
              <w:jc w:val="right"/>
              <w:rPr>
                <w:color w:val="000000"/>
                <w:sz w:val="20"/>
                <w:szCs w:val="20"/>
              </w:rPr>
            </w:pPr>
            <w:r>
              <w:rPr>
                <w:sz w:val="20"/>
              </w:rPr>
              <w:t>25.63</w:t>
            </w:r>
          </w:p>
        </w:tc>
        <w:tc>
          <w:tcPr>
            <w:tcW w:w="632" w:type="pct"/>
            <w:tcBorders>
              <w:top w:val="single" w:sz="4" w:space="0" w:color="auto"/>
              <w:left w:val="single" w:sz="4" w:space="0" w:color="auto"/>
              <w:bottom w:val="single" w:sz="4" w:space="0" w:color="auto"/>
              <w:right w:val="single" w:sz="4" w:space="0" w:color="auto"/>
            </w:tcBorders>
            <w:noWrap/>
          </w:tcPr>
          <w:p w14:paraId="0AEABC09" w14:textId="40D4158A" w:rsidR="00EF3369" w:rsidRPr="003A2975" w:rsidRDefault="00EF3369" w:rsidP="00EF3369">
            <w:pPr>
              <w:spacing w:before="20" w:after="20"/>
              <w:ind w:left="-279" w:right="63"/>
              <w:jc w:val="right"/>
              <w:rPr>
                <w:color w:val="000000"/>
                <w:sz w:val="20"/>
                <w:szCs w:val="20"/>
              </w:rPr>
            </w:pPr>
            <w:r>
              <w:rPr>
                <w:sz w:val="20"/>
              </w:rPr>
              <w:t>24.63</w:t>
            </w:r>
          </w:p>
        </w:tc>
        <w:tc>
          <w:tcPr>
            <w:tcW w:w="634" w:type="pct"/>
            <w:tcBorders>
              <w:top w:val="single" w:sz="4" w:space="0" w:color="auto"/>
              <w:left w:val="single" w:sz="4" w:space="0" w:color="auto"/>
              <w:bottom w:val="single" w:sz="4" w:space="0" w:color="auto"/>
              <w:right w:val="single" w:sz="4" w:space="0" w:color="auto"/>
            </w:tcBorders>
          </w:tcPr>
          <w:p w14:paraId="6A3C634F" w14:textId="234B1B0A" w:rsidR="00EF3369" w:rsidRPr="003A2975" w:rsidRDefault="00EF3369" w:rsidP="00EF3369">
            <w:pPr>
              <w:spacing w:before="20" w:after="20"/>
              <w:ind w:left="-279" w:right="63"/>
              <w:jc w:val="right"/>
              <w:rPr>
                <w:color w:val="000000"/>
                <w:sz w:val="20"/>
                <w:szCs w:val="20"/>
              </w:rPr>
            </w:pPr>
            <w:r>
              <w:rPr>
                <w:sz w:val="20"/>
              </w:rPr>
              <w:t>18.32</w:t>
            </w:r>
          </w:p>
        </w:tc>
        <w:tc>
          <w:tcPr>
            <w:tcW w:w="634" w:type="pct"/>
            <w:tcBorders>
              <w:top w:val="single" w:sz="4" w:space="0" w:color="auto"/>
              <w:left w:val="single" w:sz="4" w:space="0" w:color="auto"/>
              <w:bottom w:val="single" w:sz="4" w:space="0" w:color="auto"/>
              <w:right w:val="single" w:sz="4" w:space="0" w:color="auto"/>
            </w:tcBorders>
          </w:tcPr>
          <w:p w14:paraId="29BAB6D3" w14:textId="13590230" w:rsidR="00EF3369" w:rsidRPr="003A2975" w:rsidRDefault="00EF3369" w:rsidP="00EF3369">
            <w:pPr>
              <w:spacing w:before="20" w:after="20"/>
              <w:ind w:left="-279" w:right="63"/>
              <w:jc w:val="right"/>
              <w:rPr>
                <w:color w:val="000000"/>
                <w:sz w:val="20"/>
                <w:szCs w:val="20"/>
              </w:rPr>
            </w:pPr>
            <w:r>
              <w:rPr>
                <w:sz w:val="20"/>
              </w:rPr>
              <w:t>17.76</w:t>
            </w:r>
          </w:p>
        </w:tc>
        <w:tc>
          <w:tcPr>
            <w:tcW w:w="625" w:type="pct"/>
            <w:tcBorders>
              <w:top w:val="single" w:sz="4" w:space="0" w:color="auto"/>
              <w:left w:val="single" w:sz="4" w:space="0" w:color="auto"/>
              <w:bottom w:val="single" w:sz="4" w:space="0" w:color="auto"/>
              <w:right w:val="single" w:sz="4" w:space="0" w:color="auto"/>
            </w:tcBorders>
            <w:noWrap/>
          </w:tcPr>
          <w:p w14:paraId="7B04906B" w14:textId="58B59DB7" w:rsidR="00EF3369" w:rsidRPr="003A2975" w:rsidRDefault="00EF3369" w:rsidP="00EF3369">
            <w:pPr>
              <w:spacing w:before="20" w:after="20"/>
              <w:ind w:left="-279" w:right="63"/>
              <w:jc w:val="right"/>
              <w:rPr>
                <w:color w:val="000000"/>
                <w:sz w:val="20"/>
                <w:szCs w:val="20"/>
              </w:rPr>
            </w:pPr>
            <w:r>
              <w:rPr>
                <w:sz w:val="20"/>
              </w:rPr>
              <w:t>35.95</w:t>
            </w:r>
          </w:p>
        </w:tc>
      </w:tr>
      <w:tr w:rsidR="00EF3369" w:rsidRPr="009F23F0" w14:paraId="26C62E8D" w14:textId="77777777" w:rsidTr="00626B5B">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9443ABD" w14:textId="77777777" w:rsidR="00EF3369" w:rsidRPr="003A2975" w:rsidRDefault="00EF3369" w:rsidP="00EF3369">
            <w:pPr>
              <w:spacing w:before="20" w:after="20"/>
              <w:ind w:left="98"/>
              <w:rPr>
                <w:color w:val="000000"/>
                <w:sz w:val="20"/>
                <w:szCs w:val="20"/>
              </w:rPr>
            </w:pPr>
            <w:r>
              <w:rPr>
                <w:color w:val="000000"/>
                <w:sz w:val="20"/>
                <w:szCs w:val="20"/>
              </w:rPr>
              <w:t>HCFC-123</w:t>
            </w:r>
          </w:p>
        </w:tc>
        <w:tc>
          <w:tcPr>
            <w:tcW w:w="632" w:type="pct"/>
            <w:tcBorders>
              <w:top w:val="single" w:sz="4" w:space="0" w:color="auto"/>
              <w:left w:val="single" w:sz="4" w:space="0" w:color="auto"/>
              <w:bottom w:val="single" w:sz="4" w:space="0" w:color="auto"/>
              <w:right w:val="single" w:sz="4" w:space="0" w:color="auto"/>
            </w:tcBorders>
            <w:noWrap/>
          </w:tcPr>
          <w:p w14:paraId="398E1B95" w14:textId="4A704AC0" w:rsidR="00EF3369" w:rsidRPr="003A2975" w:rsidRDefault="00EF3369" w:rsidP="00EF3369">
            <w:pPr>
              <w:spacing w:before="20" w:after="20"/>
              <w:ind w:left="-279" w:right="63"/>
              <w:jc w:val="right"/>
              <w:rPr>
                <w:color w:val="000000"/>
                <w:sz w:val="20"/>
                <w:szCs w:val="20"/>
                <w:lang w:eastAsia="en-CA"/>
              </w:rPr>
            </w:pPr>
            <w:r>
              <w:rPr>
                <w:sz w:val="20"/>
              </w:rPr>
              <w:t>0.00</w:t>
            </w:r>
          </w:p>
        </w:tc>
        <w:tc>
          <w:tcPr>
            <w:tcW w:w="632" w:type="pct"/>
            <w:tcBorders>
              <w:top w:val="single" w:sz="4" w:space="0" w:color="auto"/>
              <w:left w:val="single" w:sz="4" w:space="0" w:color="auto"/>
              <w:bottom w:val="single" w:sz="4" w:space="0" w:color="auto"/>
              <w:right w:val="single" w:sz="4" w:space="0" w:color="auto"/>
            </w:tcBorders>
            <w:noWrap/>
          </w:tcPr>
          <w:p w14:paraId="1BC50271" w14:textId="50F07659" w:rsidR="00EF3369" w:rsidRPr="003A2975" w:rsidRDefault="00EF3369" w:rsidP="00EF3369">
            <w:pPr>
              <w:spacing w:before="20" w:after="20"/>
              <w:ind w:left="-279" w:right="63"/>
              <w:jc w:val="right"/>
              <w:rPr>
                <w:color w:val="000000"/>
                <w:sz w:val="20"/>
                <w:szCs w:val="20"/>
              </w:rPr>
            </w:pPr>
            <w:r>
              <w:rPr>
                <w:sz w:val="20"/>
              </w:rPr>
              <w:t>0.00</w:t>
            </w:r>
          </w:p>
        </w:tc>
        <w:tc>
          <w:tcPr>
            <w:tcW w:w="632" w:type="pct"/>
            <w:tcBorders>
              <w:top w:val="single" w:sz="4" w:space="0" w:color="auto"/>
              <w:left w:val="single" w:sz="4" w:space="0" w:color="auto"/>
              <w:bottom w:val="single" w:sz="4" w:space="0" w:color="auto"/>
              <w:right w:val="single" w:sz="4" w:space="0" w:color="auto"/>
            </w:tcBorders>
            <w:noWrap/>
          </w:tcPr>
          <w:p w14:paraId="6FFB5E52" w14:textId="33F922ED" w:rsidR="00EF3369" w:rsidRPr="003A2975" w:rsidRDefault="00EF3369" w:rsidP="00EF3369">
            <w:pPr>
              <w:spacing w:before="20" w:after="20"/>
              <w:ind w:left="-279" w:right="63"/>
              <w:jc w:val="right"/>
              <w:rPr>
                <w:color w:val="000000"/>
                <w:sz w:val="20"/>
                <w:szCs w:val="20"/>
              </w:rPr>
            </w:pPr>
            <w:r>
              <w:rPr>
                <w:sz w:val="20"/>
              </w:rPr>
              <w:t>0.00</w:t>
            </w:r>
          </w:p>
        </w:tc>
        <w:tc>
          <w:tcPr>
            <w:tcW w:w="634" w:type="pct"/>
            <w:tcBorders>
              <w:top w:val="single" w:sz="4" w:space="0" w:color="auto"/>
              <w:left w:val="single" w:sz="4" w:space="0" w:color="auto"/>
              <w:bottom w:val="single" w:sz="4" w:space="0" w:color="auto"/>
              <w:right w:val="single" w:sz="4" w:space="0" w:color="auto"/>
            </w:tcBorders>
          </w:tcPr>
          <w:p w14:paraId="195E759D" w14:textId="77BDBBD4" w:rsidR="00EF3369" w:rsidRPr="003A2975" w:rsidRDefault="00EF3369" w:rsidP="00EF3369">
            <w:pPr>
              <w:spacing w:before="20" w:after="20"/>
              <w:ind w:left="-279" w:right="63"/>
              <w:jc w:val="right"/>
              <w:rPr>
                <w:color w:val="000000"/>
                <w:sz w:val="20"/>
                <w:szCs w:val="20"/>
              </w:rPr>
            </w:pPr>
            <w:r>
              <w:rPr>
                <w:sz w:val="20"/>
              </w:rPr>
              <w:t>0.00</w:t>
            </w:r>
          </w:p>
        </w:tc>
        <w:tc>
          <w:tcPr>
            <w:tcW w:w="634" w:type="pct"/>
            <w:tcBorders>
              <w:top w:val="single" w:sz="4" w:space="0" w:color="auto"/>
              <w:left w:val="single" w:sz="4" w:space="0" w:color="auto"/>
              <w:bottom w:val="single" w:sz="4" w:space="0" w:color="auto"/>
              <w:right w:val="single" w:sz="4" w:space="0" w:color="auto"/>
            </w:tcBorders>
          </w:tcPr>
          <w:p w14:paraId="57D2CB65" w14:textId="44DBBD22" w:rsidR="00EF3369" w:rsidRPr="003A2975" w:rsidRDefault="00EF3369" w:rsidP="00EF3369">
            <w:pPr>
              <w:spacing w:before="20" w:after="20"/>
              <w:ind w:left="-279" w:right="63"/>
              <w:jc w:val="right"/>
              <w:rPr>
                <w:color w:val="000000"/>
                <w:sz w:val="20"/>
                <w:szCs w:val="20"/>
              </w:rPr>
            </w:pPr>
            <w:r>
              <w:rPr>
                <w:sz w:val="20"/>
              </w:rPr>
              <w:t>0.00</w:t>
            </w:r>
          </w:p>
        </w:tc>
        <w:tc>
          <w:tcPr>
            <w:tcW w:w="625" w:type="pct"/>
            <w:tcBorders>
              <w:top w:val="single" w:sz="4" w:space="0" w:color="auto"/>
              <w:left w:val="single" w:sz="4" w:space="0" w:color="auto"/>
              <w:bottom w:val="single" w:sz="4" w:space="0" w:color="auto"/>
              <w:right w:val="single" w:sz="4" w:space="0" w:color="auto"/>
            </w:tcBorders>
            <w:noWrap/>
          </w:tcPr>
          <w:p w14:paraId="4CD1C6D8" w14:textId="3CF3AAC7" w:rsidR="00EF3369" w:rsidRPr="003A2975" w:rsidRDefault="00EF3369" w:rsidP="00EF3369">
            <w:pPr>
              <w:spacing w:before="20" w:after="20"/>
              <w:ind w:left="-279" w:right="63"/>
              <w:jc w:val="right"/>
              <w:rPr>
                <w:color w:val="000000"/>
                <w:sz w:val="20"/>
                <w:szCs w:val="20"/>
              </w:rPr>
            </w:pPr>
            <w:r>
              <w:rPr>
                <w:sz w:val="20"/>
              </w:rPr>
              <w:t>0.05</w:t>
            </w:r>
          </w:p>
        </w:tc>
      </w:tr>
      <w:tr w:rsidR="00EF3369" w:rsidRPr="009F23F0" w14:paraId="2C1C5879" w14:textId="77777777" w:rsidTr="00626B5B">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11FB3770" w14:textId="77777777" w:rsidR="00EF3369" w:rsidRPr="003A2975" w:rsidRDefault="00EF3369" w:rsidP="00EF3369">
            <w:pPr>
              <w:spacing w:before="20" w:after="20"/>
              <w:ind w:left="98"/>
              <w:rPr>
                <w:color w:val="000000"/>
                <w:sz w:val="20"/>
                <w:szCs w:val="20"/>
              </w:rPr>
            </w:pPr>
            <w:r>
              <w:rPr>
                <w:color w:val="000000"/>
                <w:sz w:val="20"/>
                <w:szCs w:val="20"/>
              </w:rPr>
              <w:t>HCFC-141b</w:t>
            </w:r>
          </w:p>
        </w:tc>
        <w:tc>
          <w:tcPr>
            <w:tcW w:w="632" w:type="pct"/>
            <w:tcBorders>
              <w:top w:val="single" w:sz="4" w:space="0" w:color="auto"/>
              <w:left w:val="single" w:sz="4" w:space="0" w:color="auto"/>
              <w:bottom w:val="single" w:sz="4" w:space="0" w:color="auto"/>
              <w:right w:val="single" w:sz="4" w:space="0" w:color="auto"/>
            </w:tcBorders>
            <w:noWrap/>
          </w:tcPr>
          <w:p w14:paraId="6D8A8D1D" w14:textId="6AEB5D92" w:rsidR="00EF3369" w:rsidRPr="003A2975" w:rsidRDefault="00EF3369" w:rsidP="00EF3369">
            <w:pPr>
              <w:spacing w:before="20" w:after="20"/>
              <w:ind w:left="-279" w:right="63"/>
              <w:jc w:val="right"/>
              <w:rPr>
                <w:color w:val="000000"/>
                <w:sz w:val="20"/>
                <w:szCs w:val="20"/>
                <w:lang w:eastAsia="en-CA"/>
              </w:rPr>
            </w:pPr>
            <w:r>
              <w:rPr>
                <w:sz w:val="20"/>
              </w:rPr>
              <w:t>0.00</w:t>
            </w:r>
          </w:p>
        </w:tc>
        <w:tc>
          <w:tcPr>
            <w:tcW w:w="632" w:type="pct"/>
            <w:tcBorders>
              <w:top w:val="single" w:sz="4" w:space="0" w:color="auto"/>
              <w:left w:val="single" w:sz="4" w:space="0" w:color="auto"/>
              <w:bottom w:val="single" w:sz="4" w:space="0" w:color="auto"/>
              <w:right w:val="single" w:sz="4" w:space="0" w:color="auto"/>
            </w:tcBorders>
            <w:noWrap/>
          </w:tcPr>
          <w:p w14:paraId="77549209" w14:textId="62719C9A" w:rsidR="00EF3369" w:rsidRPr="003A2975" w:rsidRDefault="00EF3369" w:rsidP="00EF3369">
            <w:pPr>
              <w:spacing w:before="20" w:after="20"/>
              <w:ind w:left="-279" w:right="63"/>
              <w:jc w:val="right"/>
              <w:rPr>
                <w:color w:val="000000"/>
                <w:sz w:val="20"/>
                <w:szCs w:val="20"/>
              </w:rPr>
            </w:pPr>
            <w:r>
              <w:rPr>
                <w:sz w:val="20"/>
              </w:rPr>
              <w:t>0.00</w:t>
            </w:r>
          </w:p>
        </w:tc>
        <w:tc>
          <w:tcPr>
            <w:tcW w:w="632" w:type="pct"/>
            <w:tcBorders>
              <w:top w:val="single" w:sz="4" w:space="0" w:color="auto"/>
              <w:left w:val="single" w:sz="4" w:space="0" w:color="auto"/>
              <w:bottom w:val="single" w:sz="4" w:space="0" w:color="auto"/>
              <w:right w:val="single" w:sz="4" w:space="0" w:color="auto"/>
            </w:tcBorders>
            <w:noWrap/>
          </w:tcPr>
          <w:p w14:paraId="027350E5" w14:textId="3B91B5CF" w:rsidR="00EF3369" w:rsidRPr="003A2975" w:rsidRDefault="00EF3369" w:rsidP="00EF3369">
            <w:pPr>
              <w:spacing w:before="20" w:after="20"/>
              <w:ind w:left="-279" w:right="63"/>
              <w:jc w:val="right"/>
              <w:rPr>
                <w:color w:val="000000"/>
                <w:sz w:val="20"/>
                <w:szCs w:val="20"/>
              </w:rPr>
            </w:pPr>
            <w:r>
              <w:rPr>
                <w:sz w:val="20"/>
              </w:rPr>
              <w:t>0.00</w:t>
            </w:r>
          </w:p>
        </w:tc>
        <w:tc>
          <w:tcPr>
            <w:tcW w:w="634" w:type="pct"/>
            <w:tcBorders>
              <w:top w:val="single" w:sz="4" w:space="0" w:color="auto"/>
              <w:left w:val="single" w:sz="4" w:space="0" w:color="auto"/>
              <w:bottom w:val="single" w:sz="4" w:space="0" w:color="auto"/>
              <w:right w:val="single" w:sz="4" w:space="0" w:color="auto"/>
            </w:tcBorders>
          </w:tcPr>
          <w:p w14:paraId="1CF30AC7" w14:textId="5FF89552" w:rsidR="00EF3369" w:rsidRPr="003A2975" w:rsidRDefault="00EF3369" w:rsidP="00EF3369">
            <w:pPr>
              <w:spacing w:before="20" w:after="20"/>
              <w:ind w:left="-279" w:right="63"/>
              <w:jc w:val="right"/>
              <w:rPr>
                <w:color w:val="000000"/>
                <w:sz w:val="20"/>
                <w:szCs w:val="20"/>
              </w:rPr>
            </w:pPr>
            <w:r>
              <w:rPr>
                <w:sz w:val="20"/>
              </w:rPr>
              <w:t>0.00</w:t>
            </w:r>
          </w:p>
        </w:tc>
        <w:tc>
          <w:tcPr>
            <w:tcW w:w="634" w:type="pct"/>
            <w:tcBorders>
              <w:top w:val="single" w:sz="4" w:space="0" w:color="auto"/>
              <w:left w:val="single" w:sz="4" w:space="0" w:color="auto"/>
              <w:bottom w:val="single" w:sz="4" w:space="0" w:color="auto"/>
              <w:right w:val="single" w:sz="4" w:space="0" w:color="auto"/>
            </w:tcBorders>
          </w:tcPr>
          <w:p w14:paraId="32F146DE" w14:textId="5E8563CC" w:rsidR="00EF3369" w:rsidRPr="003A2975" w:rsidRDefault="00EF3369" w:rsidP="00EF3369">
            <w:pPr>
              <w:spacing w:before="20" w:after="20"/>
              <w:ind w:left="-279" w:right="63"/>
              <w:jc w:val="right"/>
              <w:rPr>
                <w:color w:val="000000"/>
                <w:sz w:val="20"/>
                <w:szCs w:val="20"/>
              </w:rPr>
            </w:pPr>
            <w:r>
              <w:rPr>
                <w:sz w:val="20"/>
              </w:rPr>
              <w:t>0.00</w:t>
            </w:r>
          </w:p>
        </w:tc>
        <w:tc>
          <w:tcPr>
            <w:tcW w:w="625" w:type="pct"/>
            <w:tcBorders>
              <w:top w:val="single" w:sz="4" w:space="0" w:color="auto"/>
              <w:left w:val="single" w:sz="4" w:space="0" w:color="auto"/>
              <w:bottom w:val="single" w:sz="4" w:space="0" w:color="auto"/>
              <w:right w:val="single" w:sz="4" w:space="0" w:color="auto"/>
            </w:tcBorders>
            <w:noWrap/>
          </w:tcPr>
          <w:p w14:paraId="6D388392" w14:textId="3E52705C" w:rsidR="00EF3369" w:rsidRPr="003A2975" w:rsidRDefault="00EF3369" w:rsidP="00EF3369">
            <w:pPr>
              <w:spacing w:before="20" w:after="20"/>
              <w:ind w:left="-279" w:right="63"/>
              <w:jc w:val="right"/>
              <w:rPr>
                <w:color w:val="000000"/>
                <w:sz w:val="20"/>
                <w:szCs w:val="20"/>
              </w:rPr>
            </w:pPr>
            <w:r>
              <w:rPr>
                <w:sz w:val="20"/>
              </w:rPr>
              <w:t>37.53</w:t>
            </w:r>
          </w:p>
        </w:tc>
      </w:tr>
      <w:tr w:rsidR="00EF3369" w:rsidRPr="009F23F0" w14:paraId="5684D33C" w14:textId="77777777" w:rsidTr="007E5D8A">
        <w:tc>
          <w:tcPr>
            <w:tcW w:w="1211"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AE6172B" w14:textId="77777777" w:rsidR="00EF3369" w:rsidRPr="003A2975" w:rsidRDefault="00EF3369" w:rsidP="00EF3369">
            <w:pPr>
              <w:keepNext/>
              <w:spacing w:before="20" w:after="20"/>
              <w:ind w:left="96"/>
              <w:rPr>
                <w:rFonts w:eastAsiaTheme="minorHAnsi"/>
                <w:b/>
                <w:sz w:val="20"/>
                <w:szCs w:val="20"/>
              </w:rPr>
            </w:pPr>
            <w:r>
              <w:rPr>
                <w:b/>
                <w:sz w:val="20"/>
                <w:szCs w:val="20"/>
              </w:rPr>
              <w:t>Total (ODP tonnes)</w:t>
            </w:r>
          </w:p>
        </w:tc>
        <w:tc>
          <w:tcPr>
            <w:tcW w:w="632" w:type="pct"/>
            <w:tcBorders>
              <w:top w:val="single" w:sz="4" w:space="0" w:color="auto"/>
              <w:left w:val="single" w:sz="4" w:space="0" w:color="auto"/>
              <w:bottom w:val="single" w:sz="4" w:space="0" w:color="auto"/>
              <w:right w:val="single" w:sz="4" w:space="0" w:color="auto"/>
            </w:tcBorders>
            <w:noWrap/>
          </w:tcPr>
          <w:p w14:paraId="6813D836" w14:textId="7BAD5ECC" w:rsidR="00EF3369" w:rsidRPr="003A2975" w:rsidRDefault="00EF3369" w:rsidP="00EF3369">
            <w:pPr>
              <w:spacing w:before="20" w:after="20"/>
              <w:ind w:left="-279" w:right="63"/>
              <w:jc w:val="right"/>
              <w:rPr>
                <w:b/>
                <w:color w:val="000000"/>
                <w:sz w:val="20"/>
                <w:szCs w:val="20"/>
                <w:lang w:eastAsia="en-CA"/>
              </w:rPr>
            </w:pPr>
            <w:r>
              <w:rPr>
                <w:b/>
                <w:sz w:val="20"/>
              </w:rPr>
              <w:t>26.09</w:t>
            </w:r>
          </w:p>
        </w:tc>
        <w:tc>
          <w:tcPr>
            <w:tcW w:w="632" w:type="pct"/>
            <w:tcBorders>
              <w:top w:val="single" w:sz="4" w:space="0" w:color="auto"/>
              <w:left w:val="single" w:sz="4" w:space="0" w:color="auto"/>
              <w:bottom w:val="single" w:sz="4" w:space="0" w:color="auto"/>
              <w:right w:val="single" w:sz="4" w:space="0" w:color="auto"/>
            </w:tcBorders>
            <w:noWrap/>
          </w:tcPr>
          <w:p w14:paraId="5C5A78BD" w14:textId="451AAF18" w:rsidR="00EF3369" w:rsidRPr="003A2975" w:rsidRDefault="00EF3369" w:rsidP="00EF3369">
            <w:pPr>
              <w:spacing w:before="20" w:after="20"/>
              <w:ind w:left="-279" w:right="63"/>
              <w:jc w:val="right"/>
              <w:rPr>
                <w:b/>
                <w:color w:val="000000"/>
                <w:sz w:val="20"/>
                <w:szCs w:val="20"/>
              </w:rPr>
            </w:pPr>
            <w:r>
              <w:rPr>
                <w:b/>
                <w:sz w:val="20"/>
              </w:rPr>
              <w:t>25.63</w:t>
            </w:r>
          </w:p>
        </w:tc>
        <w:tc>
          <w:tcPr>
            <w:tcW w:w="632" w:type="pct"/>
            <w:tcBorders>
              <w:top w:val="single" w:sz="4" w:space="0" w:color="auto"/>
              <w:left w:val="single" w:sz="4" w:space="0" w:color="auto"/>
              <w:bottom w:val="single" w:sz="4" w:space="0" w:color="auto"/>
              <w:right w:val="single" w:sz="4" w:space="0" w:color="auto"/>
            </w:tcBorders>
            <w:noWrap/>
          </w:tcPr>
          <w:p w14:paraId="15D6E4CC" w14:textId="2BBC16A5" w:rsidR="00EF3369" w:rsidRPr="003A2975" w:rsidRDefault="00EF3369" w:rsidP="00EF3369">
            <w:pPr>
              <w:spacing w:before="20" w:after="20"/>
              <w:ind w:left="-279" w:right="63"/>
              <w:jc w:val="right"/>
              <w:rPr>
                <w:b/>
                <w:color w:val="000000"/>
                <w:sz w:val="20"/>
                <w:szCs w:val="20"/>
              </w:rPr>
            </w:pPr>
            <w:r>
              <w:rPr>
                <w:b/>
                <w:sz w:val="20"/>
              </w:rPr>
              <w:t>24.63</w:t>
            </w:r>
          </w:p>
        </w:tc>
        <w:tc>
          <w:tcPr>
            <w:tcW w:w="634" w:type="pct"/>
            <w:tcBorders>
              <w:top w:val="single" w:sz="4" w:space="0" w:color="auto"/>
              <w:left w:val="single" w:sz="4" w:space="0" w:color="auto"/>
              <w:bottom w:val="single" w:sz="4" w:space="0" w:color="auto"/>
              <w:right w:val="single" w:sz="4" w:space="0" w:color="auto"/>
            </w:tcBorders>
          </w:tcPr>
          <w:p w14:paraId="70141C6E" w14:textId="69BD7322" w:rsidR="00EF3369" w:rsidRPr="003A2975" w:rsidRDefault="00EF3369" w:rsidP="00EF3369">
            <w:pPr>
              <w:spacing w:before="20" w:after="20"/>
              <w:ind w:left="-279" w:right="63"/>
              <w:jc w:val="right"/>
              <w:rPr>
                <w:b/>
                <w:color w:val="000000"/>
                <w:sz w:val="20"/>
                <w:szCs w:val="20"/>
              </w:rPr>
            </w:pPr>
            <w:r>
              <w:rPr>
                <w:b/>
                <w:sz w:val="20"/>
              </w:rPr>
              <w:t>18.32</w:t>
            </w:r>
          </w:p>
        </w:tc>
        <w:tc>
          <w:tcPr>
            <w:tcW w:w="634" w:type="pct"/>
            <w:tcBorders>
              <w:top w:val="single" w:sz="4" w:space="0" w:color="auto"/>
              <w:left w:val="single" w:sz="4" w:space="0" w:color="auto"/>
              <w:bottom w:val="single" w:sz="4" w:space="0" w:color="auto"/>
              <w:right w:val="single" w:sz="4" w:space="0" w:color="auto"/>
            </w:tcBorders>
          </w:tcPr>
          <w:p w14:paraId="4E939C40" w14:textId="23F6CC39" w:rsidR="00EF3369" w:rsidRPr="003A2975" w:rsidRDefault="00EF3369" w:rsidP="00EF3369">
            <w:pPr>
              <w:spacing w:before="20" w:after="20"/>
              <w:ind w:left="-279" w:right="63"/>
              <w:jc w:val="right"/>
              <w:rPr>
                <w:b/>
                <w:color w:val="000000"/>
                <w:sz w:val="20"/>
                <w:szCs w:val="20"/>
              </w:rPr>
            </w:pPr>
            <w:r>
              <w:rPr>
                <w:b/>
                <w:sz w:val="20"/>
              </w:rPr>
              <w:t>17.76</w:t>
            </w:r>
          </w:p>
        </w:tc>
        <w:tc>
          <w:tcPr>
            <w:tcW w:w="625" w:type="pct"/>
            <w:tcBorders>
              <w:top w:val="single" w:sz="4" w:space="0" w:color="auto"/>
              <w:left w:val="single" w:sz="4" w:space="0" w:color="auto"/>
              <w:bottom w:val="single" w:sz="4" w:space="0" w:color="auto"/>
              <w:right w:val="single" w:sz="4" w:space="0" w:color="auto"/>
            </w:tcBorders>
            <w:noWrap/>
          </w:tcPr>
          <w:p w14:paraId="0FDE197F" w14:textId="4E057DA0" w:rsidR="00EF3369" w:rsidRPr="003A2975" w:rsidRDefault="00EF3369" w:rsidP="00EF3369">
            <w:pPr>
              <w:spacing w:before="20" w:after="20"/>
              <w:ind w:left="-279" w:right="63"/>
              <w:jc w:val="right"/>
              <w:rPr>
                <w:rFonts w:eastAsiaTheme="minorHAnsi"/>
                <w:b/>
                <w:color w:val="000000"/>
                <w:sz w:val="20"/>
                <w:szCs w:val="20"/>
              </w:rPr>
            </w:pPr>
            <w:r>
              <w:rPr>
                <w:b/>
                <w:sz w:val="20"/>
              </w:rPr>
              <w:t>73.53</w:t>
            </w:r>
          </w:p>
        </w:tc>
      </w:tr>
    </w:tbl>
    <w:p w14:paraId="7E6135AC" w14:textId="2F8B4876" w:rsidR="00015E1B" w:rsidRPr="003E2371" w:rsidRDefault="006A6FD2" w:rsidP="00AC3C5D">
      <w:pPr>
        <w:numPr>
          <w:ilvl w:val="0"/>
          <w:numId w:val="1"/>
        </w:numPr>
        <w:spacing w:before="240" w:after="240"/>
        <w:jc w:val="both"/>
        <w:outlineLvl w:val="0"/>
        <w:rPr>
          <w:sz w:val="22"/>
        </w:rPr>
      </w:pPr>
      <w:r>
        <w:rPr>
          <w:sz w:val="22"/>
        </w:rPr>
        <w:t>HCFC-22 is used predominantly in the refrigeration and air-conditioning (RAC) servicing sector, with a small quantity (2.2 per cent in 2025) used by one commercial refrigeration manufacturing enterprise (</w:t>
      </w:r>
      <w:proofErr w:type="spellStart"/>
      <w:r>
        <w:rPr>
          <w:sz w:val="22"/>
        </w:rPr>
        <w:t>Farjallah</w:t>
      </w:r>
      <w:proofErr w:type="spellEnd"/>
      <w:r>
        <w:rPr>
          <w:sz w:val="22"/>
        </w:rPr>
        <w:t xml:space="preserve"> Holding S.A.L.). The total HCFC consumption decreased gradually between 2021 and 2023, reflecting activities in the servicing sector, the gradual replacement of HCFC-22-based equipment, and the conversion of air-conditioning (AC) manufacturing enterprises in 2019 and 2021. Consumption fell in 2024, when the HCFC-22 import quota was reduced to the maximum allowable consumption under the Agreement. A ban on HCFC use in the AC manufacturing sector and on new HCFC-based installations was issued in December 2025 to support the continued HCFC phase-out. HCFC-141b consumption has remained at zero since 2021, following the conversion of the sandwich-panel for solar and electric water-heater manufacturing enterprises. </w:t>
      </w:r>
    </w:p>
    <w:p w14:paraId="5C93AF25" w14:textId="77777777" w:rsidR="00F72392" w:rsidRPr="003E2371" w:rsidRDefault="00F72392" w:rsidP="00AC3C5D">
      <w:pPr>
        <w:keepNext/>
        <w:spacing w:after="240"/>
        <w:jc w:val="both"/>
        <w:rPr>
          <w:i/>
          <w:sz w:val="22"/>
        </w:rPr>
      </w:pPr>
      <w:r>
        <w:rPr>
          <w:i/>
          <w:sz w:val="22"/>
        </w:rPr>
        <w:t>Country programme implementation report</w:t>
      </w:r>
    </w:p>
    <w:p w14:paraId="143DCA61" w14:textId="682131D0" w:rsidR="006E2CE1" w:rsidRPr="003E2371" w:rsidRDefault="00230FAB" w:rsidP="00AC3C5D">
      <w:pPr>
        <w:pStyle w:val="Heading1"/>
        <w:jc w:val="both"/>
        <w:rPr>
          <w:sz w:val="22"/>
        </w:rPr>
      </w:pPr>
      <w:r>
        <w:rPr>
          <w:sz w:val="22"/>
        </w:rPr>
        <w:t>The HCFC consumption reported by the Government of Lebanon in its country programme (CP) implementation report for 2025 is consistent with the data reported under Article 7 of the Montreal Protocol.</w:t>
      </w:r>
    </w:p>
    <w:p w14:paraId="77C8B2D9" w14:textId="014EE055" w:rsidR="00F72392" w:rsidRPr="003E2371" w:rsidRDefault="00F72392" w:rsidP="00AC3C5D">
      <w:pPr>
        <w:keepNext/>
        <w:spacing w:after="240"/>
        <w:jc w:val="both"/>
        <w:rPr>
          <w:i/>
          <w:sz w:val="22"/>
        </w:rPr>
      </w:pPr>
      <w:r>
        <w:rPr>
          <w:i/>
          <w:sz w:val="22"/>
        </w:rPr>
        <w:t xml:space="preserve">Verification report </w:t>
      </w:r>
    </w:p>
    <w:p w14:paraId="362208F8" w14:textId="2399BF79" w:rsidR="008267B5" w:rsidRPr="00996530" w:rsidRDefault="008571D9" w:rsidP="00791C37">
      <w:pPr>
        <w:numPr>
          <w:ilvl w:val="0"/>
          <w:numId w:val="1"/>
        </w:numPr>
        <w:spacing w:after="240"/>
        <w:jc w:val="both"/>
        <w:outlineLvl w:val="0"/>
        <w:rPr>
          <w:strike/>
          <w:sz w:val="22"/>
        </w:rPr>
      </w:pPr>
      <w:r>
        <w:rPr>
          <w:sz w:val="22"/>
        </w:rPr>
        <w:t xml:space="preserve">The verification reports confirmed that the Government was implementing a licensing and quota system for HCFC imports and exports and that the total consumption of HCFCs reported under Article 7 of the Montreal Protocol for 2023 to 2025 was correct (as shown in table 1 above), except for small differences for 2023 and 2025, when the verified consumption of 24.62 and 17.75 ODP tonnes, respectively, differed from the data reported under Article 7 owing to rounding differences in the conversion from metric to ODP </w:t>
      </w:r>
      <w:r>
        <w:rPr>
          <w:sz w:val="22"/>
        </w:rPr>
        <w:lastRenderedPageBreak/>
        <w:t xml:space="preserve">tonnes. The verification concluded that HCFC consumption in each year was below the maximum allowable consumption set out in the Agreement. HCFC-22 was the only HCFC imported and no exports were recorded. </w:t>
      </w:r>
      <w:r w:rsidR="007E3AB2">
        <w:rPr>
          <w:sz w:val="22"/>
        </w:rPr>
        <w:t>The verification also made several recommendations which are discussed in paragraph 15 below.</w:t>
      </w:r>
    </w:p>
    <w:p w14:paraId="400038B6" w14:textId="70EFF801" w:rsidR="00F72392" w:rsidRPr="00D47CB1" w:rsidRDefault="00F72392" w:rsidP="00AC3C5D">
      <w:pPr>
        <w:keepNext/>
        <w:spacing w:after="240"/>
        <w:jc w:val="both"/>
        <w:rPr>
          <w:sz w:val="22"/>
          <w:u w:val="single"/>
        </w:rPr>
      </w:pPr>
      <w:r>
        <w:rPr>
          <w:sz w:val="22"/>
          <w:u w:val="single"/>
        </w:rPr>
        <w:t xml:space="preserve">Status of implementation of stage II of the HCFC phase-out management plan </w:t>
      </w:r>
    </w:p>
    <w:p w14:paraId="638C8092" w14:textId="2210ADA7" w:rsidR="00F72392" w:rsidRPr="00996530" w:rsidRDefault="00F72392" w:rsidP="00AC3C5D">
      <w:pPr>
        <w:numPr>
          <w:ilvl w:val="0"/>
          <w:numId w:val="1"/>
        </w:numPr>
        <w:spacing w:after="240"/>
        <w:jc w:val="both"/>
        <w:outlineLvl w:val="0"/>
        <w:rPr>
          <w:sz w:val="22"/>
        </w:rPr>
      </w:pPr>
      <w:r>
        <w:rPr>
          <w:sz w:val="22"/>
        </w:rPr>
        <w:t>Stage II of the HPMP was completed on 31 December 2025. The project completion report was submitted on 27 April 2026.</w:t>
      </w:r>
    </w:p>
    <w:p w14:paraId="202D54CE" w14:textId="7AB45A88" w:rsidR="00F72392" w:rsidRPr="0053318E" w:rsidRDefault="00F72392" w:rsidP="00E12C53">
      <w:pPr>
        <w:keepNext/>
        <w:spacing w:after="240"/>
        <w:jc w:val="both"/>
        <w:rPr>
          <w:sz w:val="22"/>
          <w:u w:val="single"/>
        </w:rPr>
      </w:pPr>
      <w:r>
        <w:rPr>
          <w:sz w:val="22"/>
          <w:u w:val="single"/>
        </w:rPr>
        <w:t>Progress report on the implementation of the first tranche of stage III of the HCFC phase</w:t>
      </w:r>
      <w:r>
        <w:rPr>
          <w:sz w:val="22"/>
          <w:u w:val="single"/>
        </w:rPr>
        <w:noBreakHyphen/>
        <w:t>out management plan</w:t>
      </w:r>
    </w:p>
    <w:p w14:paraId="11EA654D" w14:textId="3D8CDD31" w:rsidR="00222719" w:rsidRPr="00222719" w:rsidRDefault="00F72392" w:rsidP="00FB3612">
      <w:pPr>
        <w:spacing w:after="240"/>
        <w:jc w:val="both"/>
        <w:rPr>
          <w:rStyle w:val="Emphasis"/>
          <w:i w:val="0"/>
          <w:iCs w:val="0"/>
          <w:sz w:val="22"/>
          <w:szCs w:val="22"/>
        </w:rPr>
      </w:pPr>
      <w:r>
        <w:rPr>
          <w:i/>
          <w:sz w:val="22"/>
          <w:szCs w:val="22"/>
        </w:rPr>
        <w:t>Legal framework</w:t>
      </w:r>
    </w:p>
    <w:p w14:paraId="683CFBB5" w14:textId="5C35D5D7" w:rsidR="00222719" w:rsidRPr="00222719" w:rsidRDefault="00222719" w:rsidP="00FB3612">
      <w:pPr>
        <w:pStyle w:val="Heading1"/>
        <w:jc w:val="both"/>
        <w:rPr>
          <w:rStyle w:val="Emphasis"/>
          <w:i w:val="0"/>
          <w:iCs w:val="0"/>
          <w:sz w:val="22"/>
          <w:szCs w:val="22"/>
        </w:rPr>
      </w:pPr>
      <w:r>
        <w:rPr>
          <w:rStyle w:val="Emphasis"/>
          <w:i w:val="0"/>
          <w:iCs w:val="0"/>
          <w:sz w:val="22"/>
          <w:szCs w:val="22"/>
        </w:rPr>
        <w:t xml:space="preserve">A legal review of the national framework governing Montreal Protocol controlled substances, including Decree No. 3277/2016 on the control of ODS, covering importer registration, licensing, quota allocation and management, reporting requirements and opportunities for digitalization was completed on 11 August 2026. This review and a consultation with Government authorities, Customs, importers and other stakeholders informed the development of a compendium of ODS phase-out legislation and policies. Revisions to the decree are being considered to strengthen and digitalize importer registration, quota allocation and licensing, including controls on HCFC-based equipment. </w:t>
      </w:r>
    </w:p>
    <w:p w14:paraId="043E408A" w14:textId="315AFD2B" w:rsidR="00FB3612" w:rsidRDefault="00222719" w:rsidP="00FB3612">
      <w:pPr>
        <w:pStyle w:val="Heading1"/>
        <w:jc w:val="both"/>
        <w:rPr>
          <w:rStyle w:val="Emphasis"/>
          <w:i w:val="0"/>
          <w:iCs w:val="0"/>
          <w:sz w:val="22"/>
          <w:szCs w:val="22"/>
        </w:rPr>
      </w:pPr>
      <w:r>
        <w:rPr>
          <w:rStyle w:val="Emphasis"/>
          <w:i w:val="0"/>
          <w:iCs w:val="0"/>
          <w:sz w:val="22"/>
          <w:szCs w:val="22"/>
        </w:rPr>
        <w:t xml:space="preserve">In December 2025, the Ministry of Environment issued Ministerial Decision No. 51/1, banning HCFC use in AC manufacturing and the import and establishment of new HCFC-based installations, thereby preventing new HCFC-based manufacturing capacity. </w:t>
      </w:r>
    </w:p>
    <w:p w14:paraId="231827E6" w14:textId="40C97386" w:rsidR="00222719" w:rsidRPr="00173E65" w:rsidRDefault="00222719" w:rsidP="00FB3612">
      <w:pPr>
        <w:pStyle w:val="Heading1"/>
        <w:jc w:val="both"/>
        <w:rPr>
          <w:rStyle w:val="Emphasis"/>
          <w:i w:val="0"/>
          <w:iCs w:val="0"/>
          <w:sz w:val="22"/>
          <w:szCs w:val="22"/>
        </w:rPr>
      </w:pPr>
      <w:r>
        <w:rPr>
          <w:rStyle w:val="Emphasis"/>
          <w:i w:val="0"/>
          <w:iCs w:val="0"/>
          <w:sz w:val="22"/>
          <w:szCs w:val="22"/>
        </w:rPr>
        <w:t>A consulting company was assigned to update the customs officer training module, with completion expected in the fourth quarter of 2026, to support Customs training under the second and third tranches. An ODS imports risk profile manual was finalized following legal and technical review, in coordination with the national ozone unit (NOU), the Ministry of Environment and in consultation with Customs. The manual serves as an internal customs guide for controlling imports and preventing illegal trade.</w:t>
      </w:r>
    </w:p>
    <w:p w14:paraId="55A69027" w14:textId="65B203DF" w:rsidR="00F72392" w:rsidRPr="00173E65" w:rsidRDefault="0097119A" w:rsidP="00E12C53">
      <w:pPr>
        <w:keepNext/>
        <w:spacing w:after="240"/>
        <w:jc w:val="both"/>
        <w:rPr>
          <w:i/>
          <w:iCs/>
          <w:sz w:val="22"/>
        </w:rPr>
      </w:pPr>
      <w:r>
        <w:rPr>
          <w:i/>
          <w:iCs/>
          <w:sz w:val="22"/>
        </w:rPr>
        <w:t>Commercial refrigeration manufacturing</w:t>
      </w:r>
    </w:p>
    <w:p w14:paraId="1DF0EC4D" w14:textId="4026F785" w:rsidR="003D6B05" w:rsidRPr="00173E65" w:rsidRDefault="003D6B05" w:rsidP="00E12C53">
      <w:pPr>
        <w:numPr>
          <w:ilvl w:val="0"/>
          <w:numId w:val="1"/>
        </w:numPr>
        <w:spacing w:after="240"/>
        <w:jc w:val="both"/>
        <w:outlineLvl w:val="0"/>
        <w:rPr>
          <w:sz w:val="22"/>
        </w:rPr>
      </w:pPr>
      <w:r>
        <w:rPr>
          <w:sz w:val="22"/>
        </w:rPr>
        <w:t>Contractual arrangements were finalized to initiate technical assistance activities to phase out 11.07 </w:t>
      </w:r>
      <w:proofErr w:type="spellStart"/>
      <w:r>
        <w:rPr>
          <w:sz w:val="22"/>
        </w:rPr>
        <w:t>mt</w:t>
      </w:r>
      <w:proofErr w:type="spellEnd"/>
      <w:r>
        <w:rPr>
          <w:sz w:val="22"/>
        </w:rPr>
        <w:t xml:space="preserve"> (0.61 ODP tonnes) of HCFC-22 used by </w:t>
      </w:r>
      <w:proofErr w:type="spellStart"/>
      <w:r>
        <w:rPr>
          <w:sz w:val="22"/>
        </w:rPr>
        <w:t>Farjallah</w:t>
      </w:r>
      <w:proofErr w:type="spellEnd"/>
      <w:r>
        <w:rPr>
          <w:sz w:val="22"/>
        </w:rPr>
        <w:t xml:space="preserve"> Holding S.A.L. in its cold-room condensing unit production line. The full amount of approved funds (US $53,136) was disbursed, and the enterprise is expected to cease using HCFC</w:t>
      </w:r>
      <w:r>
        <w:rPr>
          <w:sz w:val="22"/>
        </w:rPr>
        <w:noBreakHyphen/>
        <w:t xml:space="preserve">22 by July 2027; this enterprise is the only enterprise using HCFC-22 in manufacturing. </w:t>
      </w:r>
    </w:p>
    <w:p w14:paraId="5E9D20EF" w14:textId="77777777" w:rsidR="00F72392" w:rsidRPr="001D4F46" w:rsidRDefault="00F72392" w:rsidP="00E12C53">
      <w:pPr>
        <w:keepNext/>
        <w:spacing w:after="240"/>
        <w:jc w:val="both"/>
        <w:rPr>
          <w:i/>
          <w:sz w:val="22"/>
        </w:rPr>
      </w:pPr>
      <w:r>
        <w:rPr>
          <w:i/>
          <w:sz w:val="22"/>
        </w:rPr>
        <w:t>Refrigeration servicing sector</w:t>
      </w:r>
    </w:p>
    <w:p w14:paraId="49191613" w14:textId="38FD03E1" w:rsidR="008772B5" w:rsidRPr="001D4F46" w:rsidRDefault="008772B5" w:rsidP="00E12C53">
      <w:pPr>
        <w:pStyle w:val="Heading1"/>
        <w:jc w:val="both"/>
        <w:rPr>
          <w:sz w:val="22"/>
          <w:lang w:val="en-US"/>
        </w:rPr>
      </w:pPr>
      <w:r>
        <w:rPr>
          <w:sz w:val="22"/>
          <w:lang w:val="en-CA"/>
        </w:rPr>
        <w:t xml:space="preserve">The following activities were implemented during the first tranche of stage </w:t>
      </w:r>
      <w:r>
        <w:rPr>
          <w:sz w:val="22"/>
        </w:rPr>
        <w:t>I</w:t>
      </w:r>
      <w:r>
        <w:rPr>
          <w:sz w:val="22"/>
          <w:lang w:val="en-CA"/>
        </w:rPr>
        <w:t>II of the HPMP:</w:t>
      </w:r>
    </w:p>
    <w:p w14:paraId="490D523D" w14:textId="559E1062" w:rsidR="008772B5" w:rsidRPr="001D4F46" w:rsidRDefault="008772B5" w:rsidP="00E12C53">
      <w:pPr>
        <w:pStyle w:val="Heading2"/>
        <w:jc w:val="both"/>
        <w:rPr>
          <w:sz w:val="22"/>
          <w:lang w:val="en-US"/>
        </w:rPr>
      </w:pPr>
      <w:r>
        <w:rPr>
          <w:i/>
          <w:iCs/>
          <w:sz w:val="22"/>
          <w:lang w:val="en-US"/>
        </w:rPr>
        <w:t>RAC servicing sector training and certification</w:t>
      </w:r>
      <w:r>
        <w:rPr>
          <w:sz w:val="22"/>
          <w:lang w:val="en-US"/>
        </w:rPr>
        <w:t>: Standardized training materials on good servicing practices were developed, and 41 RAC trainers</w:t>
      </w:r>
      <w:r>
        <w:rPr>
          <w:sz w:val="22"/>
          <w:vertAlign w:val="superscript"/>
          <w:lang w:val="en-US"/>
        </w:rPr>
        <w:footnoteReference w:id="3"/>
      </w:r>
      <w:r>
        <w:rPr>
          <w:sz w:val="22"/>
          <w:lang w:val="en-US"/>
        </w:rPr>
        <w:t xml:space="preserve"> (including 14 women) were trained in August 2026 through a train-the-trainers </w:t>
      </w:r>
      <w:proofErr w:type="spellStart"/>
      <w:r>
        <w:rPr>
          <w:sz w:val="22"/>
          <w:lang w:val="en-US"/>
        </w:rPr>
        <w:t>programme</w:t>
      </w:r>
      <w:proofErr w:type="spellEnd"/>
      <w:r>
        <w:rPr>
          <w:sz w:val="22"/>
          <w:lang w:val="en-US"/>
        </w:rPr>
        <w:t>;</w:t>
      </w:r>
    </w:p>
    <w:p w14:paraId="1F18DB42" w14:textId="2FC6B38F" w:rsidR="008772B5" w:rsidRPr="00926131" w:rsidRDefault="008772B5" w:rsidP="00E12C53">
      <w:pPr>
        <w:pStyle w:val="Heading2"/>
        <w:jc w:val="both"/>
        <w:rPr>
          <w:sz w:val="22"/>
          <w:lang w:val="en-US"/>
        </w:rPr>
      </w:pPr>
      <w:r>
        <w:rPr>
          <w:i/>
          <w:iCs/>
          <w:sz w:val="22"/>
          <w:lang w:val="en-US"/>
        </w:rPr>
        <w:lastRenderedPageBreak/>
        <w:t xml:space="preserve">Equipment for training </w:t>
      </w:r>
      <w:proofErr w:type="spellStart"/>
      <w:r>
        <w:rPr>
          <w:i/>
          <w:iCs/>
          <w:sz w:val="22"/>
          <w:lang w:val="en-US"/>
        </w:rPr>
        <w:t>centres</w:t>
      </w:r>
      <w:proofErr w:type="spellEnd"/>
      <w:r>
        <w:rPr>
          <w:sz w:val="22"/>
          <w:lang w:val="en-US"/>
        </w:rPr>
        <w:t>: Equipment and tools</w:t>
      </w:r>
      <w:r>
        <w:rPr>
          <w:sz w:val="22"/>
          <w:vertAlign w:val="superscript"/>
          <w:lang w:val="en-US"/>
        </w:rPr>
        <w:footnoteReference w:id="4"/>
      </w:r>
      <w:r>
        <w:rPr>
          <w:sz w:val="22"/>
          <w:lang w:val="en-US"/>
        </w:rPr>
        <w:t xml:space="preserve"> to establish a new training </w:t>
      </w:r>
      <w:proofErr w:type="spellStart"/>
      <w:r>
        <w:rPr>
          <w:sz w:val="22"/>
          <w:lang w:val="en-US"/>
        </w:rPr>
        <w:t>centre</w:t>
      </w:r>
      <w:proofErr w:type="spellEnd"/>
      <w:r>
        <w:rPr>
          <w:sz w:val="22"/>
          <w:lang w:val="en-US"/>
        </w:rPr>
        <w:t xml:space="preserve"> were delivered in July 2026, and instructors were trained in their use; and</w:t>
      </w:r>
    </w:p>
    <w:p w14:paraId="47D8AE79" w14:textId="5C51FDC6" w:rsidR="0034155B" w:rsidRPr="00926131" w:rsidRDefault="00926131" w:rsidP="00E12C53">
      <w:pPr>
        <w:pStyle w:val="Heading2"/>
        <w:jc w:val="both"/>
        <w:rPr>
          <w:sz w:val="22"/>
          <w:lang w:val="en-US"/>
        </w:rPr>
      </w:pPr>
      <w:r>
        <w:rPr>
          <w:i/>
          <w:iCs/>
          <w:sz w:val="22"/>
          <w:lang w:val="en-US"/>
        </w:rPr>
        <w:t>Awareness activities</w:t>
      </w:r>
      <w:r>
        <w:rPr>
          <w:sz w:val="22"/>
          <w:lang w:val="en-US"/>
        </w:rPr>
        <w:t xml:space="preserve">: Two outreach events on HCFC controls and import procedures were held for 91 representatives of registered importers, including 29 women; seven communication products and an end-user campaign were developed to raise awareness of HCFC controls and alternative technologies; and 14 technical workshops on the use and application of alternative technologies were held at three vocational training </w:t>
      </w:r>
      <w:proofErr w:type="spellStart"/>
      <w:r>
        <w:rPr>
          <w:sz w:val="22"/>
          <w:lang w:val="en-US"/>
        </w:rPr>
        <w:t>centres</w:t>
      </w:r>
      <w:proofErr w:type="spellEnd"/>
      <w:r>
        <w:rPr>
          <w:sz w:val="22"/>
          <w:lang w:val="en-US"/>
        </w:rPr>
        <w:t xml:space="preserve"> for 226 RAC trainees, including 25 women.</w:t>
      </w:r>
    </w:p>
    <w:p w14:paraId="78F239F9" w14:textId="77777777" w:rsidR="00F72392" w:rsidRPr="0076611E" w:rsidRDefault="00F72392" w:rsidP="00E12C53">
      <w:pPr>
        <w:keepNext/>
        <w:spacing w:after="240"/>
        <w:jc w:val="both"/>
        <w:rPr>
          <w:i/>
          <w:sz w:val="22"/>
        </w:rPr>
      </w:pPr>
      <w:r>
        <w:rPr>
          <w:i/>
          <w:sz w:val="22"/>
        </w:rPr>
        <w:t>Project implementation and monitoring</w:t>
      </w:r>
    </w:p>
    <w:p w14:paraId="233C6F99" w14:textId="392F06CC" w:rsidR="000D1C33" w:rsidRPr="009403CB" w:rsidRDefault="00AF3C74" w:rsidP="00E12C53">
      <w:pPr>
        <w:pStyle w:val="Heading1"/>
        <w:jc w:val="both"/>
        <w:rPr>
          <w:sz w:val="22"/>
        </w:rPr>
      </w:pPr>
      <w:r>
        <w:rPr>
          <w:sz w:val="22"/>
        </w:rPr>
        <w:t xml:space="preserve">The NOU and UNDP, supported by the project management unit (PMU), monitor activities, report on progress and coordinate with stakeholders. Of the US $62,500 approved for project monitoring under the first tranche, US $46,927 was disbursed for PMU staff (US $30,927), stakeholder coordination, including travel, meetings and communication (US $8,000), and verification (US $8,000). The balance of US $15,573 is for PMU staff costs and will be disbursed by 31 December 2026. </w:t>
      </w:r>
    </w:p>
    <w:p w14:paraId="479D60B8" w14:textId="77D52CDD" w:rsidR="00F72392" w:rsidRPr="009403CB" w:rsidRDefault="00F72392" w:rsidP="00E12C53">
      <w:pPr>
        <w:spacing w:after="240"/>
        <w:ind w:right="62"/>
        <w:jc w:val="both"/>
        <w:rPr>
          <w:sz w:val="22"/>
        </w:rPr>
      </w:pPr>
      <w:r>
        <w:rPr>
          <w:sz w:val="22"/>
          <w:u w:val="single"/>
        </w:rPr>
        <w:t>Level of fund disbursement</w:t>
      </w:r>
      <w:r>
        <w:rPr>
          <w:sz w:val="22"/>
        </w:rPr>
        <w:t xml:space="preserve"> </w:t>
      </w:r>
    </w:p>
    <w:p w14:paraId="45FA2F84" w14:textId="51E86350" w:rsidR="00FE6CB4" w:rsidRPr="008714E0" w:rsidRDefault="006F02D8" w:rsidP="00E12C53">
      <w:pPr>
        <w:numPr>
          <w:ilvl w:val="0"/>
          <w:numId w:val="1"/>
        </w:numPr>
        <w:spacing w:after="240"/>
        <w:jc w:val="both"/>
        <w:outlineLvl w:val="0"/>
        <w:rPr>
          <w:color w:val="000000" w:themeColor="text1"/>
          <w:sz w:val="22"/>
        </w:rPr>
      </w:pPr>
      <w:r>
        <w:rPr>
          <w:sz w:val="22"/>
        </w:rPr>
        <w:t xml:space="preserve">As of September 2026, of the US $414,824 approved so far, US $383,028 (92 per cent) had been disbursed. The balance of US $31,796, which is committed to ongoing activities, will be disbursed in 2026 and 2027. </w:t>
      </w:r>
    </w:p>
    <w:p w14:paraId="0BC1127A" w14:textId="78B2A1F1" w:rsidR="00F72392" w:rsidRPr="008714E0" w:rsidRDefault="00F72392" w:rsidP="00E12C53">
      <w:pPr>
        <w:keepNext/>
        <w:spacing w:before="240" w:after="240"/>
        <w:jc w:val="both"/>
        <w:rPr>
          <w:color w:val="000000" w:themeColor="text1"/>
          <w:sz w:val="22"/>
          <w:u w:val="single"/>
        </w:rPr>
      </w:pPr>
      <w:r>
        <w:rPr>
          <w:color w:val="000000" w:themeColor="text1"/>
          <w:sz w:val="22"/>
          <w:u w:val="single"/>
        </w:rPr>
        <w:t>Implementation plan for the second tranche of stage III of the HCFC phase</w:t>
      </w:r>
      <w:r>
        <w:rPr>
          <w:color w:val="000000" w:themeColor="text1"/>
          <w:sz w:val="22"/>
          <w:u w:val="single"/>
        </w:rPr>
        <w:noBreakHyphen/>
        <w:t>out management plan</w:t>
      </w:r>
    </w:p>
    <w:p w14:paraId="08EE7B29" w14:textId="0A44BCF4" w:rsidR="00F72392" w:rsidRPr="008714E0" w:rsidRDefault="00F72392" w:rsidP="00E12C53">
      <w:pPr>
        <w:numPr>
          <w:ilvl w:val="0"/>
          <w:numId w:val="1"/>
        </w:numPr>
        <w:spacing w:after="240"/>
        <w:jc w:val="both"/>
        <w:outlineLvl w:val="0"/>
        <w:rPr>
          <w:color w:val="000000" w:themeColor="text1"/>
          <w:sz w:val="22"/>
        </w:rPr>
      </w:pPr>
      <w:bookmarkStart w:id="0" w:name="_Hlk126934425"/>
      <w:bookmarkStart w:id="1" w:name="_Hlk126663552"/>
      <w:r>
        <w:rPr>
          <w:color w:val="000000" w:themeColor="text1"/>
          <w:sz w:val="22"/>
        </w:rPr>
        <w:t>The following activities will be implemented by UNDP between January 2027 and December 20</w:t>
      </w:r>
      <w:r w:rsidR="008A0AF2">
        <w:rPr>
          <w:color w:val="000000" w:themeColor="text1"/>
          <w:sz w:val="22"/>
        </w:rPr>
        <w:t>30</w:t>
      </w:r>
      <w:r>
        <w:rPr>
          <w:color w:val="000000" w:themeColor="text1"/>
          <w:sz w:val="22"/>
        </w:rPr>
        <w:t>:</w:t>
      </w:r>
    </w:p>
    <w:p w14:paraId="1A53E1B6" w14:textId="4C5843EF" w:rsidR="00D35B97" w:rsidRPr="008714E0" w:rsidRDefault="00D35B97" w:rsidP="00E12C53">
      <w:pPr>
        <w:pStyle w:val="Heading2"/>
        <w:jc w:val="both"/>
        <w:rPr>
          <w:color w:val="000000" w:themeColor="text1"/>
          <w:sz w:val="22"/>
        </w:rPr>
      </w:pPr>
      <w:r>
        <w:rPr>
          <w:color w:val="000000" w:themeColor="text1"/>
          <w:sz w:val="22"/>
        </w:rPr>
        <w:t xml:space="preserve">Completion of the technical assistance to </w:t>
      </w:r>
      <w:proofErr w:type="spellStart"/>
      <w:r>
        <w:rPr>
          <w:color w:val="000000" w:themeColor="text1"/>
          <w:sz w:val="22"/>
        </w:rPr>
        <w:t>Farjallah</w:t>
      </w:r>
      <w:proofErr w:type="spellEnd"/>
      <w:r>
        <w:rPr>
          <w:color w:val="000000" w:themeColor="text1"/>
          <w:sz w:val="22"/>
        </w:rPr>
        <w:t xml:space="preserve"> Holding S.A.L.;</w:t>
      </w:r>
    </w:p>
    <w:p w14:paraId="3BE79F0B" w14:textId="5CC6FE3F" w:rsidR="00346443" w:rsidRPr="008458CF" w:rsidRDefault="00346443" w:rsidP="00E12C53">
      <w:pPr>
        <w:pStyle w:val="Heading2"/>
        <w:jc w:val="both"/>
        <w:rPr>
          <w:color w:val="000000" w:themeColor="text1"/>
          <w:sz w:val="22"/>
        </w:rPr>
      </w:pPr>
      <w:r>
        <w:rPr>
          <w:i/>
          <w:iCs/>
          <w:color w:val="000000" w:themeColor="text1"/>
          <w:sz w:val="22"/>
        </w:rPr>
        <w:t>Customs and enforcement:</w:t>
      </w:r>
      <w:r>
        <w:rPr>
          <w:color w:val="000000" w:themeColor="text1"/>
          <w:sz w:val="22"/>
        </w:rPr>
        <w:t xml:space="preserve"> Training of 38 customs officers on HCFC import control (US $33,750);</w:t>
      </w:r>
    </w:p>
    <w:p w14:paraId="3FCD2B3C" w14:textId="18D3764B" w:rsidR="00346443" w:rsidRPr="008458CF" w:rsidRDefault="00346443" w:rsidP="00E12C53">
      <w:pPr>
        <w:pStyle w:val="Heading2"/>
        <w:jc w:val="both"/>
        <w:rPr>
          <w:color w:val="000000" w:themeColor="text1"/>
          <w:sz w:val="22"/>
        </w:rPr>
      </w:pPr>
      <w:r>
        <w:rPr>
          <w:i/>
          <w:iCs/>
          <w:color w:val="000000" w:themeColor="text1"/>
          <w:sz w:val="22"/>
        </w:rPr>
        <w:t>RAC servicing sector training and certification:</w:t>
      </w:r>
      <w:r>
        <w:rPr>
          <w:color w:val="000000" w:themeColor="text1"/>
          <w:sz w:val="22"/>
        </w:rPr>
        <w:t xml:space="preserve"> Training and certification of 500 RAC technicians on good servicing practices (US $150,000, plus funds from the previous tranche);</w:t>
      </w:r>
    </w:p>
    <w:p w14:paraId="3D006627" w14:textId="6A8413AC" w:rsidR="00346443" w:rsidRPr="008458CF" w:rsidRDefault="00346443" w:rsidP="00E12C53">
      <w:pPr>
        <w:pStyle w:val="Heading2"/>
        <w:jc w:val="both"/>
        <w:rPr>
          <w:color w:val="000000" w:themeColor="text1"/>
          <w:sz w:val="22"/>
        </w:rPr>
      </w:pPr>
      <w:r>
        <w:rPr>
          <w:i/>
          <w:iCs/>
          <w:color w:val="000000" w:themeColor="text1"/>
          <w:sz w:val="22"/>
        </w:rPr>
        <w:t>Equipment for training centres:</w:t>
      </w:r>
      <w:r>
        <w:rPr>
          <w:color w:val="000000" w:themeColor="text1"/>
          <w:sz w:val="22"/>
        </w:rPr>
        <w:t xml:space="preserve"> Provision of training equipment and tools</w:t>
      </w:r>
      <w:r>
        <w:rPr>
          <w:rStyle w:val="FootnoteReference"/>
          <w:color w:val="000000" w:themeColor="text1"/>
          <w:sz w:val="22"/>
        </w:rPr>
        <w:footnoteReference w:id="5"/>
      </w:r>
      <w:r>
        <w:rPr>
          <w:color w:val="000000" w:themeColor="text1"/>
          <w:sz w:val="22"/>
        </w:rPr>
        <w:t xml:space="preserve"> to two vocational training centres (US $185,376);</w:t>
      </w:r>
    </w:p>
    <w:p w14:paraId="535BB956" w14:textId="4CBFA8C0" w:rsidR="00346443" w:rsidRPr="008458CF" w:rsidRDefault="00346443" w:rsidP="00E12C53">
      <w:pPr>
        <w:pStyle w:val="Heading2"/>
        <w:jc w:val="both"/>
        <w:rPr>
          <w:color w:val="000000" w:themeColor="text1"/>
          <w:sz w:val="22"/>
        </w:rPr>
      </w:pPr>
      <w:r>
        <w:rPr>
          <w:i/>
          <w:iCs/>
          <w:color w:val="000000" w:themeColor="text1"/>
          <w:sz w:val="22"/>
        </w:rPr>
        <w:t>Awareness-raising activities:</w:t>
      </w:r>
      <w:r>
        <w:rPr>
          <w:color w:val="000000" w:themeColor="text1"/>
          <w:sz w:val="22"/>
        </w:rPr>
        <w:t xml:space="preserve"> One campaign on HCFC bans, controlled uses and leakage reduction </w:t>
      </w:r>
      <w:r>
        <w:rPr>
          <w:rFonts w:eastAsiaTheme="minorEastAsia"/>
          <w:color w:val="000000" w:themeColor="text1"/>
          <w:sz w:val="22"/>
          <w:szCs w:val="22"/>
          <w:lang w:eastAsia="zh-CN"/>
        </w:rPr>
        <w:t>targeting refrigerant importers and distributors, RAC servicing enterprises and technicians, equipment owners and relevant enforcement authorities</w:t>
      </w:r>
      <w:r>
        <w:rPr>
          <w:color w:val="000000" w:themeColor="text1"/>
          <w:sz w:val="22"/>
        </w:rPr>
        <w:t xml:space="preserve"> (US $40,000); two end-user campaigns on the safety and benefits of ODS-free and low-GWP alternatives </w:t>
      </w:r>
      <w:r>
        <w:rPr>
          <w:rFonts w:eastAsiaTheme="minorEastAsia"/>
          <w:color w:val="000000" w:themeColor="text1"/>
          <w:sz w:val="22"/>
          <w:szCs w:val="22"/>
          <w:lang w:eastAsia="zh-CN"/>
        </w:rPr>
        <w:lastRenderedPageBreak/>
        <w:t>targeting owners, operators and purchasing and maintenance personnel of facilities using HCFC</w:t>
      </w:r>
      <w:r>
        <w:rPr>
          <w:rFonts w:eastAsiaTheme="minorEastAsia"/>
          <w:color w:val="000000" w:themeColor="text1"/>
          <w:sz w:val="22"/>
          <w:szCs w:val="22"/>
          <w:lang w:eastAsia="zh-CN"/>
        </w:rPr>
        <w:noBreakHyphen/>
        <w:t>based RAC equipment, including supermarkets, hotels, restaurants and commercial and institutional buildings</w:t>
      </w:r>
      <w:r>
        <w:rPr>
          <w:color w:val="000000" w:themeColor="text1"/>
          <w:sz w:val="22"/>
        </w:rPr>
        <w:t xml:space="preserve"> (US $20,000); and three national level technical workshops on alternative technologies for a total of 600 participants (US $169,000) (Total US $229,000); and</w:t>
      </w:r>
    </w:p>
    <w:p w14:paraId="2495D87D" w14:textId="1725F45D" w:rsidR="00346443" w:rsidRPr="008458CF" w:rsidRDefault="00346443" w:rsidP="00E12C53">
      <w:pPr>
        <w:pStyle w:val="Heading2"/>
        <w:jc w:val="both"/>
        <w:rPr>
          <w:color w:val="000000" w:themeColor="text1"/>
          <w:sz w:val="22"/>
        </w:rPr>
      </w:pPr>
      <w:r>
        <w:rPr>
          <w:i/>
          <w:iCs/>
          <w:color w:val="000000" w:themeColor="text1"/>
          <w:sz w:val="22"/>
        </w:rPr>
        <w:t>Project monitoring</w:t>
      </w:r>
      <w:r>
        <w:rPr>
          <w:color w:val="000000" w:themeColor="text1"/>
          <w:sz w:val="22"/>
        </w:rPr>
        <w:t>: PMU staff (US $21,000); stakeholder coordination, including travel, meetings and communication (US $6,000); and independent verification of HCFC consumption (US $8,000) (Total US $35,000).</w:t>
      </w:r>
    </w:p>
    <w:bookmarkEnd w:id="0"/>
    <w:bookmarkEnd w:id="1"/>
    <w:p w14:paraId="4ACDA2A0" w14:textId="77777777" w:rsidR="00F72392" w:rsidRPr="0053318E" w:rsidRDefault="00F72392" w:rsidP="005E3B63">
      <w:pPr>
        <w:keepNext/>
        <w:keepLines/>
        <w:spacing w:before="360" w:after="240"/>
        <w:jc w:val="center"/>
        <w:rPr>
          <w:b/>
          <w:sz w:val="22"/>
        </w:rPr>
      </w:pPr>
      <w:r>
        <w:rPr>
          <w:b/>
          <w:sz w:val="22"/>
        </w:rPr>
        <w:t>SECRETARIAT’S COMMENTS AND RECOMMENDATION</w:t>
      </w:r>
    </w:p>
    <w:p w14:paraId="4DE4AC17" w14:textId="77777777" w:rsidR="00F72392" w:rsidRPr="0053318E" w:rsidRDefault="00F72392" w:rsidP="00E12C53">
      <w:pPr>
        <w:keepNext/>
        <w:keepLines/>
        <w:jc w:val="both"/>
        <w:rPr>
          <w:b/>
          <w:sz w:val="22"/>
        </w:rPr>
      </w:pPr>
      <w:r>
        <w:rPr>
          <w:b/>
          <w:sz w:val="22"/>
        </w:rPr>
        <w:t>COMMENTS</w:t>
      </w:r>
    </w:p>
    <w:p w14:paraId="58AAD1A2" w14:textId="31D3B043" w:rsidR="00F72392" w:rsidRPr="00E13904" w:rsidRDefault="00F72392" w:rsidP="00E12C53">
      <w:pPr>
        <w:keepNext/>
        <w:keepLines/>
        <w:spacing w:before="240" w:after="240"/>
        <w:jc w:val="both"/>
        <w:rPr>
          <w:sz w:val="22"/>
        </w:rPr>
      </w:pPr>
      <w:r w:rsidRPr="00E13904">
        <w:rPr>
          <w:sz w:val="22"/>
          <w:u w:val="single"/>
        </w:rPr>
        <w:t>Report on HCFC consumption and verification</w:t>
      </w:r>
    </w:p>
    <w:p w14:paraId="50A22C9D" w14:textId="43598062" w:rsidR="00937A17" w:rsidRPr="00665018" w:rsidRDefault="000348ED" w:rsidP="001B4A60">
      <w:pPr>
        <w:pStyle w:val="Heading1"/>
        <w:jc w:val="both"/>
        <w:rPr>
          <w:sz w:val="22"/>
          <w:szCs w:val="22"/>
        </w:rPr>
      </w:pPr>
      <w:r w:rsidRPr="00E13904">
        <w:rPr>
          <w:sz w:val="22"/>
          <w:szCs w:val="22"/>
        </w:rPr>
        <w:t>The verification reports did not include the comparison between licensed quantities with actual imports by the importer, though the total quantity of HCFCs imported was verified. On including information on future verifications an importer-level comparison of licensed quantities with actual imports recorded by Customs, UNDP confirmed that this would be undertaken in future, in line with the guidelines for the verification of national HCFC consumption targets.</w:t>
      </w:r>
      <w:r w:rsidR="00A17B31" w:rsidRPr="00E13904">
        <w:rPr>
          <w:sz w:val="22"/>
          <w:szCs w:val="22"/>
        </w:rPr>
        <w:t xml:space="preserve"> </w:t>
      </w:r>
      <w:r w:rsidR="00A17B31" w:rsidRPr="00665018">
        <w:rPr>
          <w:sz w:val="22"/>
          <w:szCs w:val="22"/>
        </w:rPr>
        <w:t>UNDP w</w:t>
      </w:r>
      <w:r w:rsidR="00EF5F27">
        <w:rPr>
          <w:sz w:val="22"/>
          <w:szCs w:val="22"/>
        </w:rPr>
        <w:t>ill</w:t>
      </w:r>
      <w:r w:rsidR="00A17B31" w:rsidRPr="00665018">
        <w:rPr>
          <w:sz w:val="22"/>
          <w:szCs w:val="22"/>
        </w:rPr>
        <w:t xml:space="preserve"> provide an update on the progress in implementing the recommendations contained in the verification reports for 2023 to 2025 submitted to the 99</w:t>
      </w:r>
      <w:r w:rsidR="00A17B31" w:rsidRPr="00665018">
        <w:rPr>
          <w:sz w:val="22"/>
          <w:szCs w:val="22"/>
          <w:vertAlign w:val="superscript"/>
        </w:rPr>
        <w:t>th</w:t>
      </w:r>
      <w:r w:rsidR="00ED72EE" w:rsidRPr="00665018">
        <w:rPr>
          <w:sz w:val="22"/>
          <w:szCs w:val="22"/>
        </w:rPr>
        <w:t> </w:t>
      </w:r>
      <w:r w:rsidR="00A17B31" w:rsidRPr="00665018">
        <w:rPr>
          <w:sz w:val="22"/>
          <w:szCs w:val="22"/>
        </w:rPr>
        <w:t>meeting, including on the training of customs officers, the electronic management of imports, and the regular reconciliation of importer, customs and national ozone unit data.</w:t>
      </w:r>
    </w:p>
    <w:p w14:paraId="08262396" w14:textId="5D310B88" w:rsidR="002F664E" w:rsidRPr="00665018" w:rsidRDefault="002F664E" w:rsidP="00277CDB">
      <w:pPr>
        <w:pStyle w:val="Heading1"/>
        <w:jc w:val="both"/>
        <w:rPr>
          <w:sz w:val="22"/>
          <w:szCs w:val="22"/>
        </w:rPr>
      </w:pPr>
      <w:r w:rsidRPr="00665018">
        <w:rPr>
          <w:sz w:val="22"/>
          <w:szCs w:val="22"/>
        </w:rPr>
        <w:t>UNDP explained that the NOU coordinat</w:t>
      </w:r>
      <w:r w:rsidR="009C2A4C" w:rsidRPr="00665018">
        <w:rPr>
          <w:sz w:val="22"/>
          <w:szCs w:val="22"/>
        </w:rPr>
        <w:t xml:space="preserve">es actively </w:t>
      </w:r>
      <w:r w:rsidR="00267A18" w:rsidRPr="00665018">
        <w:rPr>
          <w:sz w:val="22"/>
          <w:szCs w:val="22"/>
        </w:rPr>
        <w:t xml:space="preserve">with the customs authorities to prevent illegal trade. </w:t>
      </w:r>
    </w:p>
    <w:p w14:paraId="6FCE6795" w14:textId="0891605B" w:rsidR="0040535D" w:rsidRPr="00E830DA" w:rsidRDefault="00215081" w:rsidP="00305D06">
      <w:pPr>
        <w:pStyle w:val="Heading1"/>
        <w:jc w:val="both"/>
        <w:rPr>
          <w:sz w:val="22"/>
        </w:rPr>
      </w:pPr>
      <w:r>
        <w:rPr>
          <w:sz w:val="22"/>
        </w:rPr>
        <w:t xml:space="preserve">Lebanon imports R-408A, a blend containing 47 per cent HCFC-22 and 53 per cent HFCs, for commercial refrigeration manufacturing and servicing (1.68 </w:t>
      </w:r>
      <w:proofErr w:type="spellStart"/>
      <w:r>
        <w:rPr>
          <w:sz w:val="22"/>
        </w:rPr>
        <w:t>mt</w:t>
      </w:r>
      <w:proofErr w:type="spellEnd"/>
      <w:r>
        <w:rPr>
          <w:sz w:val="22"/>
        </w:rPr>
        <w:t xml:space="preserve"> in both 2022 and 2023, and 2.35 </w:t>
      </w:r>
      <w:proofErr w:type="spellStart"/>
      <w:r>
        <w:rPr>
          <w:sz w:val="22"/>
        </w:rPr>
        <w:t>mt</w:t>
      </w:r>
      <w:proofErr w:type="spellEnd"/>
      <w:r>
        <w:rPr>
          <w:sz w:val="22"/>
        </w:rPr>
        <w:t xml:space="preserve"> in both 2024 and 2025). The Secretariat noted that the 2022 and 2023 CP reports omitted the blend's HCFC</w:t>
      </w:r>
      <w:r>
        <w:rPr>
          <w:sz w:val="22"/>
        </w:rPr>
        <w:noBreakHyphen/>
        <w:t xml:space="preserve">22 content (0.79 </w:t>
      </w:r>
      <w:proofErr w:type="spellStart"/>
      <w:r>
        <w:rPr>
          <w:sz w:val="22"/>
        </w:rPr>
        <w:t>mt</w:t>
      </w:r>
      <w:proofErr w:type="spellEnd"/>
      <w:r>
        <w:rPr>
          <w:sz w:val="22"/>
        </w:rPr>
        <w:t xml:space="preserve"> in 2022 and 2023) from HCFC-22 annual totals. UNDP confirmed that HCFC-22 in R</w:t>
      </w:r>
      <w:r>
        <w:rPr>
          <w:sz w:val="22"/>
        </w:rPr>
        <w:noBreakHyphen/>
        <w:t xml:space="preserve">408A is included in the national HCFC-22 import quota and Lebanon has submitted revised CP data for the years 2022 and 2023. </w:t>
      </w:r>
    </w:p>
    <w:p w14:paraId="5CF3B2C4" w14:textId="4D3324C9" w:rsidR="00215081" w:rsidRPr="007A0156" w:rsidRDefault="00215081" w:rsidP="00E12C53">
      <w:pPr>
        <w:pStyle w:val="Heading1"/>
        <w:jc w:val="both"/>
        <w:rPr>
          <w:sz w:val="22"/>
        </w:rPr>
      </w:pPr>
      <w:r>
        <w:rPr>
          <w:sz w:val="22"/>
        </w:rPr>
        <w:t>UNDP explained that HCFC-containing blends are identified by the designation and composition in import authorizations reviewed by the NOU before customs clearance. For R-408A, the gross quantity is recorded, and its HCFC-22 content (47 per cent) is calculated separately for consumption reporting under relevant data reporting. UNDP indicated that the current customs codes cover HFC blends, but further development of the codes is needed to distinguish HCFC-containing blends from HFC-only blends; the Secretariat note</w:t>
      </w:r>
      <w:r w:rsidR="003B0B7F">
        <w:rPr>
          <w:sz w:val="22"/>
        </w:rPr>
        <w:t>d</w:t>
      </w:r>
      <w:r>
        <w:rPr>
          <w:sz w:val="22"/>
        </w:rPr>
        <w:t xml:space="preserve"> that HCFC</w:t>
      </w:r>
      <w:r w:rsidR="003B0B7F">
        <w:rPr>
          <w:sz w:val="22"/>
        </w:rPr>
        <w:t>-containing</w:t>
      </w:r>
      <w:r>
        <w:rPr>
          <w:sz w:val="22"/>
        </w:rPr>
        <w:t xml:space="preserve"> blends may </w:t>
      </w:r>
      <w:r w:rsidR="003B0B7F">
        <w:rPr>
          <w:sz w:val="22"/>
        </w:rPr>
        <w:t>remain on the market</w:t>
      </w:r>
      <w:r w:rsidR="00546F07">
        <w:rPr>
          <w:sz w:val="22"/>
        </w:rPr>
        <w:t xml:space="preserve"> </w:t>
      </w:r>
      <w:r>
        <w:rPr>
          <w:sz w:val="22"/>
        </w:rPr>
        <w:t xml:space="preserve">depending </w:t>
      </w:r>
      <w:r w:rsidR="00546F07">
        <w:rPr>
          <w:sz w:val="22"/>
        </w:rPr>
        <w:t>on</w:t>
      </w:r>
      <w:r>
        <w:rPr>
          <w:sz w:val="22"/>
        </w:rPr>
        <w:t xml:space="preserve"> demand.</w:t>
      </w:r>
    </w:p>
    <w:p w14:paraId="27AEC45B" w14:textId="5EFC9539" w:rsidR="00F72392" w:rsidRPr="00615F78" w:rsidRDefault="00F72392" w:rsidP="00E12C53">
      <w:pPr>
        <w:keepNext/>
        <w:keepLines/>
        <w:spacing w:before="240" w:after="240"/>
        <w:jc w:val="both"/>
        <w:rPr>
          <w:sz w:val="22"/>
          <w:u w:val="single"/>
        </w:rPr>
      </w:pPr>
      <w:r>
        <w:rPr>
          <w:sz w:val="22"/>
          <w:u w:val="single"/>
        </w:rPr>
        <w:t>Progress report on the implementation of the first tranche of stage III of the HCFC phase</w:t>
      </w:r>
      <w:r>
        <w:rPr>
          <w:sz w:val="22"/>
          <w:u w:val="single"/>
        </w:rPr>
        <w:noBreakHyphen/>
        <w:t>out management plan</w:t>
      </w:r>
    </w:p>
    <w:p w14:paraId="76AFAE1F" w14:textId="77777777" w:rsidR="00F72392" w:rsidRPr="00615F78" w:rsidRDefault="00F72392" w:rsidP="00E12C53">
      <w:pPr>
        <w:keepNext/>
        <w:keepLines/>
        <w:spacing w:before="240" w:after="240"/>
        <w:jc w:val="both"/>
        <w:rPr>
          <w:i/>
          <w:sz w:val="22"/>
        </w:rPr>
      </w:pPr>
      <w:r>
        <w:rPr>
          <w:i/>
          <w:sz w:val="22"/>
        </w:rPr>
        <w:t>Legal framework</w:t>
      </w:r>
    </w:p>
    <w:p w14:paraId="23DFAF93" w14:textId="35D47C7D" w:rsidR="00D17BD2" w:rsidRPr="00E13904" w:rsidRDefault="00D17BD2" w:rsidP="00E12C53">
      <w:pPr>
        <w:pStyle w:val="Heading1"/>
        <w:jc w:val="both"/>
        <w:rPr>
          <w:sz w:val="22"/>
        </w:rPr>
      </w:pPr>
      <w:r w:rsidRPr="00E13904">
        <w:rPr>
          <w:sz w:val="22"/>
        </w:rPr>
        <w:t>The Government of Lebanon has issued the HCFC import quota for 2026 at 16.93 ODP tonnes, which is lower than the Montreal Protocol control target and the maximum allowable consumption of 17.84 ODP tonnes under the Agreement. The quota for 2027 has not yet been issued.</w:t>
      </w:r>
    </w:p>
    <w:p w14:paraId="56C65A47" w14:textId="36B10702" w:rsidR="00572F2C" w:rsidRPr="00665018" w:rsidRDefault="00C04F4F" w:rsidP="00E12C53">
      <w:pPr>
        <w:numPr>
          <w:ilvl w:val="0"/>
          <w:numId w:val="1"/>
        </w:numPr>
        <w:spacing w:after="240"/>
        <w:jc w:val="both"/>
        <w:outlineLvl w:val="0"/>
        <w:rPr>
          <w:sz w:val="22"/>
        </w:rPr>
      </w:pPr>
      <w:r w:rsidRPr="00E13904">
        <w:rPr>
          <w:sz w:val="22"/>
        </w:rPr>
        <w:t xml:space="preserve">Under decision 93/43(b)(ii), the Government of Lebanon committed to ban HCFC-22 use in local manufacturing and the import and establishment of new HCFC-based installations by 31 December 2025. </w:t>
      </w:r>
      <w:r w:rsidRPr="00E13904">
        <w:rPr>
          <w:sz w:val="22"/>
        </w:rPr>
        <w:lastRenderedPageBreak/>
        <w:t>At the 97</w:t>
      </w:r>
      <w:r w:rsidRPr="00E13904">
        <w:rPr>
          <w:sz w:val="22"/>
          <w:vertAlign w:val="superscript"/>
        </w:rPr>
        <w:t>th</w:t>
      </w:r>
      <w:r w:rsidRPr="00E13904">
        <w:rPr>
          <w:sz w:val="22"/>
        </w:rPr>
        <w:t xml:space="preserve"> meeting, UNDP reported that, as of 1 January 2025, the manufacture of RAC equipment using HCFCs was prohibited in Lebanon and that the remaining HCFC consumption was solely in the servicing sector.</w:t>
      </w:r>
      <w:r w:rsidRPr="00E13904">
        <w:rPr>
          <w:rStyle w:val="FootnoteReference"/>
          <w:sz w:val="22"/>
        </w:rPr>
        <w:footnoteReference w:id="6"/>
      </w:r>
      <w:r w:rsidRPr="00E13904">
        <w:rPr>
          <w:sz w:val="22"/>
        </w:rPr>
        <w:t xml:space="preserve"> UNDP clarified that the ban was applied on a trial basis from January 2025 and formalized through Ministerial Decision No. 51/1 in December 2025. The Ministerial Decision covers AC manufacturing, where no HCFC-22 has been consumed since January 2025 and prevents the establishment of new HCFC-based capacity. It does not cover commercial refrigeration manufacturing, where one enterprise continues to use HCFC-22 (</w:t>
      </w:r>
      <w:r w:rsidRPr="00665018">
        <w:rPr>
          <w:sz w:val="22"/>
        </w:rPr>
        <w:t>paragraph 2</w:t>
      </w:r>
      <w:r w:rsidR="004772A1" w:rsidRPr="00665018">
        <w:rPr>
          <w:sz w:val="22"/>
        </w:rPr>
        <w:t>1</w:t>
      </w:r>
      <w:r w:rsidRPr="00665018">
        <w:rPr>
          <w:sz w:val="22"/>
        </w:rPr>
        <w:t xml:space="preserve"> below</w:t>
      </w:r>
      <w:r w:rsidRPr="00E13904">
        <w:rPr>
          <w:sz w:val="22"/>
        </w:rPr>
        <w:t>). UNDP indicated that the regional conflict had delayed both the conversion at the enterprise and the regulatory process, and that the Ministry of Environment aims to extend the ban to all local manufacturing by the end of 2027, in line with decision</w:t>
      </w:r>
      <w:r w:rsidR="009F3649" w:rsidRPr="00E13904">
        <w:rPr>
          <w:sz w:val="22"/>
        </w:rPr>
        <w:t> </w:t>
      </w:r>
      <w:r w:rsidRPr="00E13904">
        <w:rPr>
          <w:sz w:val="22"/>
        </w:rPr>
        <w:t>93/43(b)(ii).</w:t>
      </w:r>
      <w:r w:rsidR="002F664E" w:rsidRPr="00E13904">
        <w:rPr>
          <w:sz w:val="22"/>
        </w:rPr>
        <w:t xml:space="preserve"> </w:t>
      </w:r>
      <w:r w:rsidR="002F664E" w:rsidRPr="00665018">
        <w:rPr>
          <w:sz w:val="22"/>
        </w:rPr>
        <w:t>UNDP w</w:t>
      </w:r>
      <w:r w:rsidR="009B0124">
        <w:rPr>
          <w:sz w:val="22"/>
        </w:rPr>
        <w:t>ill</w:t>
      </w:r>
      <w:r w:rsidR="002F664E" w:rsidRPr="00665018">
        <w:rPr>
          <w:sz w:val="22"/>
        </w:rPr>
        <w:t xml:space="preserve"> provide an update on the enforcement of this ban while submitting the next tranche. </w:t>
      </w:r>
    </w:p>
    <w:p w14:paraId="44CCF195" w14:textId="099D2A00" w:rsidR="00F72392" w:rsidRPr="00E13904" w:rsidRDefault="00F72392" w:rsidP="00E12C53">
      <w:pPr>
        <w:keepNext/>
        <w:spacing w:after="240"/>
        <w:jc w:val="both"/>
        <w:rPr>
          <w:i/>
          <w:sz w:val="22"/>
        </w:rPr>
      </w:pPr>
      <w:r w:rsidRPr="00E13904">
        <w:rPr>
          <w:i/>
          <w:sz w:val="22"/>
        </w:rPr>
        <w:t>Manufacturing sector</w:t>
      </w:r>
    </w:p>
    <w:p w14:paraId="379DFAF1" w14:textId="37447547" w:rsidR="00D060BC" w:rsidRPr="009A00BB" w:rsidRDefault="00D060BC" w:rsidP="00E12C53">
      <w:pPr>
        <w:pStyle w:val="Heading1"/>
        <w:jc w:val="both"/>
        <w:rPr>
          <w:sz w:val="22"/>
        </w:rPr>
      </w:pPr>
      <w:proofErr w:type="spellStart"/>
      <w:r w:rsidRPr="00E13904">
        <w:rPr>
          <w:sz w:val="22"/>
        </w:rPr>
        <w:t>Farjallah</w:t>
      </w:r>
      <w:proofErr w:type="spellEnd"/>
      <w:r w:rsidRPr="00E13904">
        <w:rPr>
          <w:sz w:val="22"/>
        </w:rPr>
        <w:t xml:space="preserve"> Holding S.A.L., the only enterprise</w:t>
      </w:r>
      <w:r>
        <w:rPr>
          <w:sz w:val="22"/>
        </w:rPr>
        <w:t xml:space="preserve"> using HCFC-22, used 7.25 </w:t>
      </w:r>
      <w:proofErr w:type="spellStart"/>
      <w:r>
        <w:rPr>
          <w:sz w:val="22"/>
        </w:rPr>
        <w:t>mt</w:t>
      </w:r>
      <w:proofErr w:type="spellEnd"/>
      <w:r>
        <w:rPr>
          <w:sz w:val="22"/>
        </w:rPr>
        <w:t xml:space="preserve"> (0.40 ODP tonnes) of HCFC-22 in 2025. UNDP indicated that the funds disbursed were supporting the transition of the enterprise's condensing unit line from HCFC</w:t>
      </w:r>
      <w:r>
        <w:rPr>
          <w:sz w:val="22"/>
        </w:rPr>
        <w:noBreakHyphen/>
        <w:t>22 to HFC</w:t>
      </w:r>
      <w:r>
        <w:rPr>
          <w:sz w:val="22"/>
        </w:rPr>
        <w:noBreakHyphen/>
        <w:t xml:space="preserve">32, covering technical experts for design adjustments, installation and performance testing, and personnel costs for installation, commissioning and testing. Following delays related to regional insecurity, the activities are expected to be completed by the end of 2026. HCFC-22 use will continue until July 2027 to allow trial production and validation of the new line, during which time it will remain outside the scope of Ministerial Decision No. 51/1. </w:t>
      </w:r>
    </w:p>
    <w:p w14:paraId="4EB78DB5" w14:textId="77777777" w:rsidR="00F72392" w:rsidRPr="0053318E" w:rsidRDefault="00F72392" w:rsidP="00E12C53">
      <w:pPr>
        <w:keepNext/>
        <w:spacing w:after="240"/>
        <w:jc w:val="both"/>
        <w:rPr>
          <w:i/>
          <w:sz w:val="22"/>
        </w:rPr>
      </w:pPr>
      <w:r>
        <w:rPr>
          <w:i/>
          <w:sz w:val="22"/>
        </w:rPr>
        <w:t>Refrigeration servicing sector</w:t>
      </w:r>
    </w:p>
    <w:p w14:paraId="736C8976" w14:textId="42200021" w:rsidR="00F939E5" w:rsidRDefault="00B52DE4" w:rsidP="00E12C53">
      <w:pPr>
        <w:jc w:val="both"/>
        <w:rPr>
          <w:sz w:val="22"/>
          <w:szCs w:val="22"/>
          <w:u w:val="single"/>
        </w:rPr>
      </w:pPr>
      <w:r>
        <w:rPr>
          <w:sz w:val="22"/>
          <w:szCs w:val="22"/>
          <w:u w:val="single"/>
        </w:rPr>
        <w:t>Equipment for training centres</w:t>
      </w:r>
    </w:p>
    <w:p w14:paraId="7043A09F" w14:textId="77777777" w:rsidR="00CF4B44" w:rsidRPr="00CF4B44" w:rsidRDefault="00CF4B44" w:rsidP="00E12C53">
      <w:pPr>
        <w:jc w:val="both"/>
        <w:rPr>
          <w:sz w:val="22"/>
          <w:szCs w:val="22"/>
          <w:u w:val="single"/>
        </w:rPr>
      </w:pPr>
    </w:p>
    <w:p w14:paraId="3515CBDB" w14:textId="175123B1" w:rsidR="00C70883" w:rsidRPr="00C70883" w:rsidRDefault="00DB1D26" w:rsidP="00C70883">
      <w:pPr>
        <w:pStyle w:val="Heading1"/>
        <w:jc w:val="both"/>
        <w:rPr>
          <w:sz w:val="22"/>
        </w:rPr>
      </w:pPr>
      <w:r>
        <w:rPr>
          <w:sz w:val="22"/>
        </w:rPr>
        <w:t>Equipment procured under the first tranche of stage III of the HPMP for the new RAC training centre included domestic refrigeration training units instead of the approved AC and commercial refrigeration training units and a charging machine. UNDP attributed the changes to the centre's needs and existing equipment and indicated that the domestic refrigeration training units funded under the Kigali HFC implementation plan (KIP) would be different models demonstrating low-GWP refrigerants, avoiding duplication. Noting the importance of AC and commercial refrigeration to remaining HCFC-22 servicing demand, the Secretariat sought clarification on equipment planned for the second tranche. UNDP indicated that selection would reflect the centres' needs, prioritize the approved list and avoid duplication. Equipment proposed for each centre includes split-AC and display-door training units and charging machines, but not condensing-unit or rack training units.</w:t>
      </w:r>
    </w:p>
    <w:p w14:paraId="2D3C6A70" w14:textId="6A42F911" w:rsidR="00F939E5" w:rsidRPr="00B532B5" w:rsidRDefault="00C35D3B" w:rsidP="00E12C53">
      <w:pPr>
        <w:spacing w:after="240"/>
        <w:jc w:val="both"/>
        <w:outlineLvl w:val="0"/>
        <w:rPr>
          <w:sz w:val="22"/>
          <w:u w:val="single"/>
        </w:rPr>
      </w:pPr>
      <w:r>
        <w:rPr>
          <w:sz w:val="22"/>
          <w:u w:val="single"/>
        </w:rPr>
        <w:t>RAC certification</w:t>
      </w:r>
    </w:p>
    <w:p w14:paraId="547F7170" w14:textId="08A9801D" w:rsidR="00B532B5" w:rsidRPr="00614BA5" w:rsidRDefault="00B532B5" w:rsidP="00E12C53">
      <w:pPr>
        <w:numPr>
          <w:ilvl w:val="0"/>
          <w:numId w:val="1"/>
        </w:numPr>
        <w:spacing w:after="240"/>
        <w:jc w:val="both"/>
        <w:outlineLvl w:val="0"/>
        <w:rPr>
          <w:sz w:val="22"/>
        </w:rPr>
      </w:pPr>
      <w:r>
        <w:rPr>
          <w:sz w:val="22"/>
        </w:rPr>
        <w:t>The existing certification scheme covers vocational school graduates, and stage III provides for its extension to practising technicians. UNDP indicated that the 500 technicians to be trained and certified under the second tranche will be selected through RAC enterprises, professional networks and vocational training centres, prioritizing installation and servicing technicians while considering geographical coverage and women’s participation. Competency-based certification will comprise an initial assessment, training, theoretical and practical examinations covering refrigerant identification, recovery, leak detection, safe handling and the safe use of alternative refrigerants. Candidates who do not meet the requirements will receive further training and reassessment. UNDP indicated that, in view of the current security situation, a date for introducing mandatory certification will be set at a later stage, once the Ministry of Environment has established the regulatory requirements and timetable in coordination with the relevant authorities.</w:t>
      </w:r>
    </w:p>
    <w:p w14:paraId="017AEF29" w14:textId="29B72F53" w:rsidR="00FA4A1B" w:rsidRPr="00B532B5" w:rsidRDefault="00FA4A1B" w:rsidP="00E836AE">
      <w:pPr>
        <w:keepNext/>
        <w:spacing w:after="240"/>
        <w:jc w:val="both"/>
        <w:outlineLvl w:val="0"/>
        <w:rPr>
          <w:sz w:val="22"/>
          <w:u w:val="single"/>
        </w:rPr>
      </w:pPr>
      <w:r>
        <w:rPr>
          <w:sz w:val="22"/>
          <w:u w:val="single"/>
        </w:rPr>
        <w:lastRenderedPageBreak/>
        <w:t xml:space="preserve">Awareness activities </w:t>
      </w:r>
    </w:p>
    <w:p w14:paraId="143C6EC9" w14:textId="77777777" w:rsidR="000671FA" w:rsidRDefault="00FA4A1B" w:rsidP="000671FA">
      <w:pPr>
        <w:keepNext/>
        <w:numPr>
          <w:ilvl w:val="0"/>
          <w:numId w:val="1"/>
        </w:numPr>
        <w:spacing w:after="240"/>
        <w:jc w:val="both"/>
        <w:outlineLvl w:val="0"/>
        <w:rPr>
          <w:sz w:val="22"/>
          <w:u w:val="single"/>
        </w:rPr>
      </w:pPr>
      <w:r w:rsidRPr="00A17B31">
        <w:rPr>
          <w:sz w:val="22"/>
        </w:rPr>
        <w:t xml:space="preserve">The first tranche plan provided for one technical workshop on alternative technologies (US $35,000). Owing to the security situation, it was replaced by 14 smaller sessions of 10 to 20 participants at three vocational training centres to limit travel, attended mainly by vocational trainees. The US $169,000 requested for three workshops under the second tranche represents 27 per cent of tranche funding. UNDP explained that, subject to improved security, these would be national workshops of about 200 participants each, comprising technicians, vocational trainees, trainers and other stakeholders. </w:t>
      </w:r>
    </w:p>
    <w:p w14:paraId="29FD91E9" w14:textId="094AC38B" w:rsidR="00F72392" w:rsidRPr="000671FA" w:rsidRDefault="00F72392" w:rsidP="000671FA">
      <w:pPr>
        <w:keepNext/>
        <w:spacing w:after="240"/>
        <w:jc w:val="both"/>
        <w:outlineLvl w:val="0"/>
        <w:rPr>
          <w:sz w:val="22"/>
          <w:u w:val="single"/>
        </w:rPr>
      </w:pPr>
      <w:r w:rsidRPr="000671FA">
        <w:rPr>
          <w:sz w:val="22"/>
          <w:u w:val="single"/>
        </w:rPr>
        <w:t>Gender policy implementation</w:t>
      </w:r>
    </w:p>
    <w:p w14:paraId="61233DC4" w14:textId="12912361" w:rsidR="00F5239E" w:rsidRPr="00B32D5F" w:rsidRDefault="00B32D5F" w:rsidP="00B32D5F">
      <w:pPr>
        <w:numPr>
          <w:ilvl w:val="0"/>
          <w:numId w:val="1"/>
        </w:numPr>
        <w:spacing w:after="240"/>
        <w:jc w:val="both"/>
        <w:outlineLvl w:val="0"/>
        <w:rPr>
          <w:sz w:val="22"/>
        </w:rPr>
      </w:pPr>
      <w:r>
        <w:rPr>
          <w:sz w:val="22"/>
        </w:rPr>
        <w:t>In line with decisions 84/92(d) and 90/48(c), UNDP reported on the application of the policy</w:t>
      </w:r>
      <w:r w:rsidR="00510048">
        <w:rPr>
          <w:sz w:val="22"/>
        </w:rPr>
        <w:t xml:space="preserve"> in this area</w:t>
      </w:r>
      <w:r>
        <w:rPr>
          <w:sz w:val="22"/>
        </w:rPr>
        <w:t xml:space="preserve">. Under the first tranche, five social media posts and one video </w:t>
      </w:r>
      <w:r w:rsidR="000B7F25">
        <w:rPr>
          <w:sz w:val="22"/>
        </w:rPr>
        <w:t>used</w:t>
      </w:r>
      <w:r>
        <w:rPr>
          <w:sz w:val="22"/>
        </w:rPr>
        <w:t xml:space="preserve"> </w:t>
      </w:r>
      <w:r w:rsidR="00EA0549">
        <w:rPr>
          <w:sz w:val="22"/>
        </w:rPr>
        <w:t>neu</w:t>
      </w:r>
      <w:r w:rsidR="00A17B31">
        <w:rPr>
          <w:sz w:val="22"/>
        </w:rPr>
        <w:t>t</w:t>
      </w:r>
      <w:r w:rsidR="00EA0549">
        <w:rPr>
          <w:sz w:val="22"/>
        </w:rPr>
        <w:t xml:space="preserve">ral </w:t>
      </w:r>
      <w:r>
        <w:rPr>
          <w:sz w:val="22"/>
        </w:rPr>
        <w:t>language, represent</w:t>
      </w:r>
      <w:r w:rsidR="00EA0549">
        <w:rPr>
          <w:sz w:val="22"/>
        </w:rPr>
        <w:t>ed</w:t>
      </w:r>
      <w:r>
        <w:rPr>
          <w:sz w:val="22"/>
        </w:rPr>
        <w:t xml:space="preserve"> women and men</w:t>
      </w:r>
      <w:r w:rsidR="00F178E4">
        <w:rPr>
          <w:sz w:val="22"/>
        </w:rPr>
        <w:t xml:space="preserve"> in a balanced way</w:t>
      </w:r>
      <w:r>
        <w:rPr>
          <w:sz w:val="22"/>
        </w:rPr>
        <w:t xml:space="preserve"> and avoid</w:t>
      </w:r>
      <w:r w:rsidR="00475E0E">
        <w:rPr>
          <w:sz w:val="22"/>
        </w:rPr>
        <w:t>ed</w:t>
      </w:r>
      <w:r>
        <w:rPr>
          <w:sz w:val="22"/>
        </w:rPr>
        <w:t xml:space="preserve"> stereotypes. Women represented 14 of 41 trainers, 25 of 226 technical training participants and 29 of 91 importer outreach participants. UNDP indicated that a</w:t>
      </w:r>
      <w:r w:rsidR="00F178E4">
        <w:rPr>
          <w:sz w:val="22"/>
        </w:rPr>
        <w:t>n</w:t>
      </w:r>
      <w:r>
        <w:rPr>
          <w:sz w:val="22"/>
        </w:rPr>
        <w:t xml:space="preserve"> expert </w:t>
      </w:r>
      <w:r w:rsidR="00F178E4">
        <w:rPr>
          <w:sz w:val="22"/>
        </w:rPr>
        <w:t xml:space="preserve">in this area </w:t>
      </w:r>
      <w:r>
        <w:rPr>
          <w:sz w:val="22"/>
        </w:rPr>
        <w:t>has been recruited and a stage III action plan is being developed for finalization early in the second tranche. The plan will establish activities, indicators, targets and monitoring arrangements across all components and will be coordinated with th</w:t>
      </w:r>
      <w:r w:rsidR="00C120FA">
        <w:rPr>
          <w:sz w:val="22"/>
        </w:rPr>
        <w:t xml:space="preserve">at of </w:t>
      </w:r>
      <w:r w:rsidR="00BE1FAF">
        <w:rPr>
          <w:sz w:val="22"/>
        </w:rPr>
        <w:t xml:space="preserve">stage I of the </w:t>
      </w:r>
      <w:r>
        <w:rPr>
          <w:sz w:val="22"/>
        </w:rPr>
        <w:t xml:space="preserve">KIP. Second tranche activities will promote women's participation through targeted outreach for technician training and certification, balanced nominations of customs officers where feasible, and awareness materials featuring women RAC professionals. </w:t>
      </w:r>
      <w:r w:rsidR="009764B0">
        <w:rPr>
          <w:sz w:val="22"/>
        </w:rPr>
        <w:t>C</w:t>
      </w:r>
      <w:r>
        <w:rPr>
          <w:sz w:val="22"/>
        </w:rPr>
        <w:t xml:space="preserve">riteria </w:t>
      </w:r>
      <w:r w:rsidR="009764B0">
        <w:rPr>
          <w:sz w:val="22"/>
        </w:rPr>
        <w:t xml:space="preserve">on women’s participation </w:t>
      </w:r>
      <w:r>
        <w:rPr>
          <w:sz w:val="22"/>
        </w:rPr>
        <w:t xml:space="preserve">are included in </w:t>
      </w:r>
      <w:r w:rsidR="00F35A58">
        <w:rPr>
          <w:sz w:val="22"/>
        </w:rPr>
        <w:t xml:space="preserve">the terms of references of </w:t>
      </w:r>
      <w:r>
        <w:rPr>
          <w:sz w:val="22"/>
        </w:rPr>
        <w:t>consultants and training providers, and sex-disaggregated data will be collected and reported. No numerical target has been set for women's participation in technician training under the second tranche. UNDP noted that the sector remains predominantly male and that Lebanon has no women's RAC association.</w:t>
      </w:r>
    </w:p>
    <w:p w14:paraId="034A5F2A" w14:textId="77777777" w:rsidR="00F72392" w:rsidRPr="0053318E" w:rsidRDefault="00F72392" w:rsidP="00E12C53">
      <w:pPr>
        <w:keepNext/>
        <w:spacing w:before="100" w:beforeAutospacing="1" w:after="100" w:afterAutospacing="1"/>
        <w:jc w:val="both"/>
        <w:rPr>
          <w:sz w:val="22"/>
          <w:u w:val="single"/>
        </w:rPr>
      </w:pPr>
      <w:r>
        <w:rPr>
          <w:sz w:val="22"/>
          <w:u w:val="single"/>
        </w:rPr>
        <w:t>Sustainability of the HCFC phase-out and assessment of risks</w:t>
      </w:r>
    </w:p>
    <w:p w14:paraId="57EAFEF2" w14:textId="602D5842" w:rsidR="00B63F81" w:rsidRDefault="00B63F81" w:rsidP="006C1509">
      <w:pPr>
        <w:pStyle w:val="Heading1"/>
        <w:jc w:val="both"/>
        <w:rPr>
          <w:sz w:val="22"/>
        </w:rPr>
      </w:pPr>
      <w:r>
        <w:rPr>
          <w:sz w:val="22"/>
        </w:rPr>
        <w:t xml:space="preserve">The sustainability of Lebanon's HCFC phase-out is supported by the licensing and quota system, the ban on new HCFC-based installations and the expected cessation of HCFC-22 use in manufacturing by </w:t>
      </w:r>
      <w:r w:rsidR="006068BE">
        <w:rPr>
          <w:sz w:val="22"/>
        </w:rPr>
        <w:t xml:space="preserve">the </w:t>
      </w:r>
      <w:r>
        <w:rPr>
          <w:sz w:val="22"/>
        </w:rPr>
        <w:t xml:space="preserve">end of 2027. Consumption in 2024 and 2025 </w:t>
      </w:r>
      <w:r w:rsidR="00601AB8">
        <w:rPr>
          <w:sz w:val="22"/>
        </w:rPr>
        <w:t>remained</w:t>
      </w:r>
      <w:r w:rsidR="00F37267">
        <w:rPr>
          <w:sz w:val="22"/>
        </w:rPr>
        <w:t xml:space="preserve"> </w:t>
      </w:r>
      <w:r>
        <w:rPr>
          <w:sz w:val="22"/>
        </w:rPr>
        <w:t>below the maximum allowable consumption under the Agreement (18.39 and 17.84 ODP tonnes, respectively</w:t>
      </w:r>
      <w:r w:rsidR="00F37267">
        <w:rPr>
          <w:sz w:val="22"/>
        </w:rPr>
        <w:t xml:space="preserve">, </w:t>
      </w:r>
      <w:r w:rsidR="005379CB">
        <w:rPr>
          <w:sz w:val="22"/>
        </w:rPr>
        <w:t xml:space="preserve">by </w:t>
      </w:r>
      <w:r w:rsidR="00F37267">
        <w:rPr>
          <w:sz w:val="22"/>
        </w:rPr>
        <w:t>0.07 and 0.08 ODP tonnes</w:t>
      </w:r>
      <w:r>
        <w:rPr>
          <w:sz w:val="22"/>
        </w:rPr>
        <w:t xml:space="preserve">). With the maximum allowable consumption declining to 8.92 ODP tonnes in 2028, </w:t>
      </w:r>
      <w:r w:rsidR="005379CB">
        <w:rPr>
          <w:sz w:val="22"/>
        </w:rPr>
        <w:t xml:space="preserve">the country is focusing on </w:t>
      </w:r>
      <w:r>
        <w:rPr>
          <w:sz w:val="22"/>
        </w:rPr>
        <w:t xml:space="preserve">reducing servicing demand through leak prevention, proper charging, and refrigerant recovery and recycling. Training will be sustained through the 41 national trainers, equipped vocational training centres and the extension of certification to practising technicians. Customs controls are </w:t>
      </w:r>
      <w:r w:rsidR="005D71B2">
        <w:rPr>
          <w:sz w:val="22"/>
        </w:rPr>
        <w:t>strengthened</w:t>
      </w:r>
      <w:r>
        <w:rPr>
          <w:sz w:val="22"/>
        </w:rPr>
        <w:t xml:space="preserve"> by training, the ODS imports risk profile manual and coordination with the </w:t>
      </w:r>
      <w:r w:rsidR="00CA3C4B">
        <w:rPr>
          <w:sz w:val="22"/>
        </w:rPr>
        <w:t>NOU and</w:t>
      </w:r>
      <w:r w:rsidR="00D617A2">
        <w:rPr>
          <w:sz w:val="22"/>
        </w:rPr>
        <w:t xml:space="preserve"> </w:t>
      </w:r>
      <w:r>
        <w:rPr>
          <w:sz w:val="22"/>
        </w:rPr>
        <w:t xml:space="preserve">will be complemented by the updated National Cooling Action Plan and work on energy-efficiency labelling and minimum energy performance standards. Importers and major end-users have been informed of the reduction targets. </w:t>
      </w:r>
    </w:p>
    <w:p w14:paraId="7D5F4236" w14:textId="48380871" w:rsidR="006127AE" w:rsidRPr="000F280D" w:rsidRDefault="006C1509" w:rsidP="002F02C1">
      <w:pPr>
        <w:pStyle w:val="Heading1"/>
        <w:jc w:val="both"/>
        <w:rPr>
          <w:sz w:val="22"/>
          <w:szCs w:val="22"/>
        </w:rPr>
      </w:pPr>
      <w:r>
        <w:rPr>
          <w:sz w:val="22"/>
        </w:rPr>
        <w:t xml:space="preserve">UNDP identified </w:t>
      </w:r>
      <w:r w:rsidR="00147545">
        <w:rPr>
          <w:sz w:val="22"/>
        </w:rPr>
        <w:t>risks</w:t>
      </w:r>
      <w:r w:rsidR="004D797B">
        <w:rPr>
          <w:sz w:val="22"/>
        </w:rPr>
        <w:t>, including</w:t>
      </w:r>
      <w:r w:rsidR="00147545">
        <w:rPr>
          <w:sz w:val="22"/>
        </w:rPr>
        <w:t xml:space="preserve"> </w:t>
      </w:r>
      <w:r>
        <w:rPr>
          <w:sz w:val="22"/>
        </w:rPr>
        <w:t>the security situation, economic instability, consumption at the quota ceiling, data inconsistencies and illegal trade</w:t>
      </w:r>
      <w:r w:rsidR="004D797B">
        <w:rPr>
          <w:sz w:val="22"/>
        </w:rPr>
        <w:t xml:space="preserve">, and these are being </w:t>
      </w:r>
      <w:r w:rsidR="00D84CFC">
        <w:rPr>
          <w:sz w:val="22"/>
        </w:rPr>
        <w:t xml:space="preserve">actively </w:t>
      </w:r>
      <w:r w:rsidR="007E6756">
        <w:rPr>
          <w:sz w:val="22"/>
        </w:rPr>
        <w:t>managed:</w:t>
      </w:r>
      <w:r>
        <w:rPr>
          <w:sz w:val="22"/>
          <w:szCs w:val="22"/>
        </w:rPr>
        <w:t xml:space="preserve"> </w:t>
      </w:r>
      <w:r w:rsidR="007E6756">
        <w:rPr>
          <w:sz w:val="22"/>
          <w:szCs w:val="22"/>
        </w:rPr>
        <w:t>t</w:t>
      </w:r>
      <w:r>
        <w:rPr>
          <w:sz w:val="22"/>
          <w:szCs w:val="22"/>
        </w:rPr>
        <w:t xml:space="preserve">he NOU is coordinating with Customs to review controls on controlled substances moving through free zones, although UNDP considers the associated risk to be low based on the assessment to date. Despite the narrow compliance margin and the security situation, the Secretariat considers that </w:t>
      </w:r>
      <w:r w:rsidR="00011551">
        <w:rPr>
          <w:sz w:val="22"/>
          <w:szCs w:val="22"/>
        </w:rPr>
        <w:t xml:space="preserve">Lebanon’s </w:t>
      </w:r>
      <w:r>
        <w:rPr>
          <w:sz w:val="22"/>
          <w:szCs w:val="22"/>
        </w:rPr>
        <w:t xml:space="preserve">established licensing and quota system </w:t>
      </w:r>
      <w:r w:rsidR="00011551">
        <w:rPr>
          <w:sz w:val="22"/>
          <w:szCs w:val="22"/>
        </w:rPr>
        <w:t xml:space="preserve">will keep </w:t>
      </w:r>
      <w:r>
        <w:rPr>
          <w:sz w:val="22"/>
          <w:szCs w:val="22"/>
        </w:rPr>
        <w:t>HCFC consumption within the limit.</w:t>
      </w:r>
    </w:p>
    <w:p w14:paraId="219E3739" w14:textId="77777777" w:rsidR="00F72392" w:rsidRPr="0053318E" w:rsidRDefault="00F72392" w:rsidP="00E12C53">
      <w:pPr>
        <w:keepNext/>
        <w:spacing w:before="240" w:after="240"/>
        <w:jc w:val="both"/>
        <w:rPr>
          <w:sz w:val="22"/>
          <w:u w:val="single"/>
        </w:rPr>
      </w:pPr>
      <w:r>
        <w:rPr>
          <w:sz w:val="22"/>
          <w:u w:val="single"/>
        </w:rPr>
        <w:t>Conclusion</w:t>
      </w:r>
    </w:p>
    <w:p w14:paraId="7A2F01D7" w14:textId="3A848E85" w:rsidR="00E83D1A" w:rsidRPr="00E83D1A" w:rsidRDefault="00E83D1A" w:rsidP="00E12C53">
      <w:pPr>
        <w:numPr>
          <w:ilvl w:val="0"/>
          <w:numId w:val="1"/>
        </w:numPr>
        <w:spacing w:after="240"/>
        <w:jc w:val="both"/>
        <w:outlineLvl w:val="0"/>
        <w:rPr>
          <w:sz w:val="22"/>
        </w:rPr>
      </w:pPr>
      <w:r>
        <w:rPr>
          <w:sz w:val="22"/>
        </w:rPr>
        <w:t xml:space="preserve">The verification reports confirmed that HCFC consumption reported under Article 7 for 2023 to 2025 was below the maximum allowable levels under the Agreement. Significant progress </w:t>
      </w:r>
      <w:r w:rsidR="00950DF0">
        <w:rPr>
          <w:sz w:val="22"/>
        </w:rPr>
        <w:t>was</w:t>
      </w:r>
      <w:r w:rsidR="00635EF5">
        <w:rPr>
          <w:sz w:val="22"/>
        </w:rPr>
        <w:t xml:space="preserve"> </w:t>
      </w:r>
      <w:r w:rsidR="00ED614F">
        <w:rPr>
          <w:sz w:val="22"/>
        </w:rPr>
        <w:t xml:space="preserve">made during the first tranche </w:t>
      </w:r>
      <w:r>
        <w:rPr>
          <w:sz w:val="22"/>
        </w:rPr>
        <w:t>includ</w:t>
      </w:r>
      <w:r w:rsidR="00ED614F">
        <w:rPr>
          <w:sz w:val="22"/>
        </w:rPr>
        <w:t>ing</w:t>
      </w:r>
      <w:r>
        <w:rPr>
          <w:sz w:val="22"/>
        </w:rPr>
        <w:t xml:space="preserve"> the development of a compendium of ODS legislation and policies and an ODS imports risk profile manual, training of RAC trainers, equipping a new training centre and awareness activities for importers and vocational trainees</w:t>
      </w:r>
      <w:r w:rsidR="00950DF0">
        <w:rPr>
          <w:sz w:val="22"/>
        </w:rPr>
        <w:t>, and</w:t>
      </w:r>
      <w:r>
        <w:rPr>
          <w:sz w:val="22"/>
        </w:rPr>
        <w:t xml:space="preserve"> </w:t>
      </w:r>
      <w:r w:rsidR="00950DF0">
        <w:rPr>
          <w:sz w:val="22"/>
        </w:rPr>
        <w:t>t</w:t>
      </w:r>
      <w:r w:rsidR="00DB459B">
        <w:rPr>
          <w:sz w:val="22"/>
        </w:rPr>
        <w:t>he d</w:t>
      </w:r>
      <w:r w:rsidR="00841E91">
        <w:rPr>
          <w:sz w:val="22"/>
        </w:rPr>
        <w:t>isburs</w:t>
      </w:r>
      <w:r w:rsidR="00DB459B">
        <w:rPr>
          <w:sz w:val="22"/>
        </w:rPr>
        <w:t>e</w:t>
      </w:r>
      <w:r w:rsidR="00841E91">
        <w:rPr>
          <w:sz w:val="22"/>
        </w:rPr>
        <w:t>ment</w:t>
      </w:r>
      <w:r w:rsidR="00DB459B">
        <w:rPr>
          <w:sz w:val="22"/>
        </w:rPr>
        <w:t xml:space="preserve"> </w:t>
      </w:r>
      <w:r w:rsidR="00950DF0">
        <w:rPr>
          <w:sz w:val="22"/>
        </w:rPr>
        <w:t xml:space="preserve">rate </w:t>
      </w:r>
      <w:r w:rsidR="00397D1C">
        <w:rPr>
          <w:sz w:val="22"/>
        </w:rPr>
        <w:t>reached 92 per cent</w:t>
      </w:r>
      <w:r w:rsidR="00950DF0">
        <w:rPr>
          <w:sz w:val="22"/>
        </w:rPr>
        <w:t>.</w:t>
      </w:r>
      <w:r w:rsidR="00841E91">
        <w:rPr>
          <w:sz w:val="22"/>
        </w:rPr>
        <w:t xml:space="preserve"> </w:t>
      </w:r>
      <w:r>
        <w:rPr>
          <w:sz w:val="22"/>
        </w:rPr>
        <w:t>UNDP will</w:t>
      </w:r>
      <w:r w:rsidR="00950DF0">
        <w:rPr>
          <w:sz w:val="22"/>
        </w:rPr>
        <w:t xml:space="preserve"> </w:t>
      </w:r>
      <w:r w:rsidR="00950DF0">
        <w:rPr>
          <w:sz w:val="22"/>
        </w:rPr>
        <w:lastRenderedPageBreak/>
        <w:t>continue</w:t>
      </w:r>
      <w:r>
        <w:rPr>
          <w:sz w:val="22"/>
        </w:rPr>
        <w:t xml:space="preserve"> work</w:t>
      </w:r>
      <w:r w:rsidR="00950DF0">
        <w:rPr>
          <w:sz w:val="22"/>
        </w:rPr>
        <w:t>ing</w:t>
      </w:r>
      <w:r>
        <w:rPr>
          <w:sz w:val="22"/>
        </w:rPr>
        <w:t xml:space="preserve"> closely with the Government on timely implementation of the prohibition of manufacturing equipment using HCFC-22 and, with the third tranche request, will report on the progress </w:t>
      </w:r>
      <w:r w:rsidR="00A45733">
        <w:rPr>
          <w:sz w:val="22"/>
        </w:rPr>
        <w:t xml:space="preserve">made at the </w:t>
      </w:r>
      <w:r w:rsidR="00EF0EDE">
        <w:rPr>
          <w:sz w:val="22"/>
        </w:rPr>
        <w:t xml:space="preserve">second tranche </w:t>
      </w:r>
      <w:r>
        <w:rPr>
          <w:sz w:val="22"/>
        </w:rPr>
        <w:t>towards mandatory technician certification which is essential for sustained adoption of flammable alternatives.</w:t>
      </w:r>
    </w:p>
    <w:p w14:paraId="588B3273" w14:textId="77777777" w:rsidR="00F72392" w:rsidRPr="0053318E" w:rsidRDefault="00F72392" w:rsidP="00E12C53">
      <w:pPr>
        <w:keepNext/>
        <w:spacing w:before="360" w:after="240"/>
        <w:jc w:val="both"/>
        <w:rPr>
          <w:b/>
          <w:sz w:val="22"/>
        </w:rPr>
      </w:pPr>
      <w:r>
        <w:rPr>
          <w:b/>
          <w:sz w:val="22"/>
        </w:rPr>
        <w:t>RECOMMENDATION</w:t>
      </w:r>
    </w:p>
    <w:p w14:paraId="37A105B2" w14:textId="77777777" w:rsidR="00E32F82" w:rsidRPr="007B3371" w:rsidRDefault="006425F6" w:rsidP="00E12C53">
      <w:pPr>
        <w:pStyle w:val="Heading1"/>
        <w:keepNext/>
        <w:keepLines/>
        <w:jc w:val="both"/>
        <w:rPr>
          <w:sz w:val="22"/>
          <w:szCs w:val="22"/>
        </w:rPr>
      </w:pPr>
      <w:r w:rsidRPr="007B3371">
        <w:rPr>
          <w:sz w:val="22"/>
          <w:szCs w:val="22"/>
        </w:rPr>
        <w:t>The Fund Secretariat recommends that the Executive Committee</w:t>
      </w:r>
      <w:r w:rsidR="00E32F82" w:rsidRPr="00BD3D3D">
        <w:rPr>
          <w:sz w:val="22"/>
          <w:szCs w:val="22"/>
        </w:rPr>
        <w:t>:</w:t>
      </w:r>
    </w:p>
    <w:p w14:paraId="027DD6A6" w14:textId="599076BC" w:rsidR="006425F6" w:rsidRPr="00665018" w:rsidRDefault="00E32F82" w:rsidP="00665018">
      <w:pPr>
        <w:pStyle w:val="Heading2"/>
        <w:rPr>
          <w:sz w:val="22"/>
          <w:szCs w:val="22"/>
        </w:rPr>
      </w:pPr>
      <w:r w:rsidRPr="00665018">
        <w:rPr>
          <w:sz w:val="22"/>
          <w:szCs w:val="22"/>
        </w:rPr>
        <w:t>N</w:t>
      </w:r>
      <w:r w:rsidR="006425F6" w:rsidRPr="00665018">
        <w:rPr>
          <w:sz w:val="22"/>
          <w:szCs w:val="22"/>
        </w:rPr>
        <w:t>ote the progress report on the implementation of the first tranche of stage III of the HCFC phase-out management plan (HPMP) for Lebanon</w:t>
      </w:r>
      <w:r w:rsidRPr="00665018">
        <w:rPr>
          <w:sz w:val="22"/>
          <w:szCs w:val="22"/>
        </w:rPr>
        <w:t>;</w:t>
      </w:r>
    </w:p>
    <w:p w14:paraId="32DE2CFD" w14:textId="41A6806D" w:rsidR="008F1643" w:rsidRPr="007B3371" w:rsidRDefault="00E32F82" w:rsidP="00122653">
      <w:pPr>
        <w:pStyle w:val="Heading2"/>
        <w:jc w:val="both"/>
        <w:rPr>
          <w:sz w:val="22"/>
          <w:szCs w:val="22"/>
        </w:rPr>
      </w:pPr>
      <w:r w:rsidRPr="007B3371">
        <w:rPr>
          <w:sz w:val="22"/>
          <w:szCs w:val="22"/>
        </w:rPr>
        <w:t xml:space="preserve">Request </w:t>
      </w:r>
      <w:r w:rsidR="0007395F" w:rsidRPr="007B3371">
        <w:rPr>
          <w:sz w:val="22"/>
          <w:szCs w:val="22"/>
        </w:rPr>
        <w:t xml:space="preserve">UNDP </w:t>
      </w:r>
      <w:r w:rsidRPr="007B3371">
        <w:rPr>
          <w:sz w:val="22"/>
          <w:szCs w:val="22"/>
        </w:rPr>
        <w:t>to</w:t>
      </w:r>
      <w:r w:rsidR="0007395F" w:rsidRPr="007B3371">
        <w:rPr>
          <w:sz w:val="22"/>
          <w:szCs w:val="22"/>
        </w:rPr>
        <w:t xml:space="preserve"> include, as part of the progress report on the implementation of the </w:t>
      </w:r>
      <w:r w:rsidR="00780E00" w:rsidRPr="007B3371">
        <w:rPr>
          <w:sz w:val="22"/>
          <w:szCs w:val="22"/>
        </w:rPr>
        <w:t>second</w:t>
      </w:r>
      <w:r w:rsidR="0007395F" w:rsidRPr="007B3371">
        <w:rPr>
          <w:sz w:val="22"/>
          <w:szCs w:val="22"/>
        </w:rPr>
        <w:t xml:space="preserve"> tranche of stage III of the HPMP</w:t>
      </w:r>
      <w:r w:rsidR="00280DBE" w:rsidRPr="007B3371">
        <w:rPr>
          <w:sz w:val="22"/>
          <w:szCs w:val="22"/>
        </w:rPr>
        <w:t>:</w:t>
      </w:r>
    </w:p>
    <w:p w14:paraId="6515F350" w14:textId="77777777" w:rsidR="0060271A" w:rsidRPr="007B3371" w:rsidRDefault="008F1643" w:rsidP="00AD4641">
      <w:pPr>
        <w:pStyle w:val="Heading3"/>
        <w:jc w:val="both"/>
        <w:rPr>
          <w:sz w:val="22"/>
          <w:szCs w:val="22"/>
        </w:rPr>
      </w:pPr>
      <w:r w:rsidRPr="007B3371">
        <w:rPr>
          <w:sz w:val="22"/>
          <w:szCs w:val="22"/>
        </w:rPr>
        <w:t>A</w:t>
      </w:r>
      <w:r w:rsidR="0007395F" w:rsidRPr="007B3371">
        <w:rPr>
          <w:sz w:val="22"/>
          <w:szCs w:val="22"/>
        </w:rPr>
        <w:t>n update on progress in implementing the recommendations contained in the verification reports for 2023 to 2025 submitted to the 99</w:t>
      </w:r>
      <w:r w:rsidR="0007395F" w:rsidRPr="007B3371">
        <w:rPr>
          <w:sz w:val="22"/>
          <w:szCs w:val="22"/>
          <w:vertAlign w:val="superscript"/>
        </w:rPr>
        <w:t>th</w:t>
      </w:r>
      <w:r w:rsidR="0007395F" w:rsidRPr="007B3371">
        <w:rPr>
          <w:sz w:val="22"/>
          <w:szCs w:val="22"/>
        </w:rPr>
        <w:t xml:space="preserve"> meeting, including on the training of customs officers, the electronic management of imports, and the regular reconciliation of importer, customs and national ozone unit data;</w:t>
      </w:r>
      <w:r w:rsidR="00FB2BA3" w:rsidRPr="00270431">
        <w:rPr>
          <w:sz w:val="22"/>
          <w:szCs w:val="22"/>
        </w:rPr>
        <w:t xml:space="preserve"> </w:t>
      </w:r>
    </w:p>
    <w:p w14:paraId="7C480ED8" w14:textId="43E85F40" w:rsidR="00FB2BA3" w:rsidRPr="007B3371" w:rsidRDefault="00FA71A8" w:rsidP="007C144C">
      <w:pPr>
        <w:pStyle w:val="Heading3"/>
        <w:rPr>
          <w:sz w:val="22"/>
          <w:szCs w:val="22"/>
        </w:rPr>
      </w:pPr>
      <w:r w:rsidRPr="007B3371">
        <w:rPr>
          <w:sz w:val="22"/>
          <w:szCs w:val="22"/>
        </w:rPr>
        <w:t>An update</w:t>
      </w:r>
      <w:r w:rsidR="00FB2BA3" w:rsidRPr="007B3371">
        <w:rPr>
          <w:sz w:val="22"/>
          <w:szCs w:val="22"/>
        </w:rPr>
        <w:t xml:space="preserve"> on progress in establishing mandatory certification of refrigeration and air-conditioning technicians, including the regulatory requirements adopted and the timetable for implementation</w:t>
      </w:r>
      <w:r w:rsidR="00C1161C" w:rsidRPr="007B3371">
        <w:rPr>
          <w:sz w:val="22"/>
          <w:szCs w:val="22"/>
        </w:rPr>
        <w:t xml:space="preserve">; </w:t>
      </w:r>
      <w:r w:rsidR="009F736E">
        <w:rPr>
          <w:sz w:val="22"/>
          <w:szCs w:val="22"/>
        </w:rPr>
        <w:t>and</w:t>
      </w:r>
    </w:p>
    <w:p w14:paraId="0A4209C1" w14:textId="00BDFB44" w:rsidR="006A0AA9" w:rsidRPr="007B3371" w:rsidRDefault="00E32F82" w:rsidP="006A0AA9">
      <w:pPr>
        <w:pStyle w:val="Heading2"/>
        <w:jc w:val="both"/>
        <w:rPr>
          <w:sz w:val="22"/>
          <w:szCs w:val="22"/>
        </w:rPr>
      </w:pPr>
      <w:r w:rsidRPr="007B3371">
        <w:rPr>
          <w:sz w:val="22"/>
          <w:szCs w:val="22"/>
        </w:rPr>
        <w:t>Note that t</w:t>
      </w:r>
      <w:r w:rsidR="006A0AA9" w:rsidRPr="007B3371">
        <w:rPr>
          <w:sz w:val="22"/>
          <w:szCs w:val="22"/>
        </w:rPr>
        <w:t>he Government of Lebanon will extend Ministerial Decision No. 51/1 to ban the use of HCFC-22 in all local manufacturing, including commercial refrigeration manufacturing, by 31 December 2027</w:t>
      </w:r>
      <w:r w:rsidR="0060271A" w:rsidRPr="007B3371">
        <w:rPr>
          <w:sz w:val="22"/>
          <w:szCs w:val="22"/>
        </w:rPr>
        <w:t>.</w:t>
      </w:r>
      <w:r w:rsidR="006A0AA9" w:rsidRPr="007B3371">
        <w:rPr>
          <w:sz w:val="22"/>
          <w:szCs w:val="22"/>
        </w:rPr>
        <w:t xml:space="preserve"> </w:t>
      </w:r>
    </w:p>
    <w:p w14:paraId="2C836038" w14:textId="1DB6435C" w:rsidR="00E32F82" w:rsidRPr="007B3371" w:rsidRDefault="006E1980" w:rsidP="003849D0">
      <w:pPr>
        <w:pStyle w:val="Heading1"/>
        <w:rPr>
          <w:sz w:val="22"/>
          <w:szCs w:val="22"/>
        </w:rPr>
      </w:pPr>
      <w:r w:rsidRPr="003849D0">
        <w:rPr>
          <w:sz w:val="22"/>
          <w:szCs w:val="22"/>
        </w:rPr>
        <w:t xml:space="preserve">The Fund Secretariat </w:t>
      </w:r>
      <w:r w:rsidR="00E32F82" w:rsidRPr="003849D0">
        <w:rPr>
          <w:sz w:val="22"/>
          <w:szCs w:val="22"/>
        </w:rPr>
        <w:t>further recommends blanket approval of the second tranche of stage</w:t>
      </w:r>
      <w:r w:rsidRPr="003849D0">
        <w:rPr>
          <w:sz w:val="22"/>
          <w:szCs w:val="22"/>
        </w:rPr>
        <w:t> </w:t>
      </w:r>
      <w:r w:rsidR="00E32F82" w:rsidRPr="003849D0">
        <w:rPr>
          <w:sz w:val="22"/>
          <w:szCs w:val="22"/>
        </w:rPr>
        <w:t>III of the HPMP and the corresponding 2027–2029 tranche implementation plan for Lebanon at the funding levels shown in the table below</w:t>
      </w:r>
      <w:r w:rsidR="009F736E">
        <w:rPr>
          <w:sz w:val="22"/>
          <w:szCs w:val="22"/>
        </w:rPr>
        <w:t>.</w:t>
      </w:r>
    </w:p>
    <w:p w14:paraId="585A65C9" w14:textId="77777777" w:rsidR="00FE3628" w:rsidRPr="0053318E" w:rsidRDefault="00FE3628" w:rsidP="00E12C53">
      <w:pPr>
        <w:jc w:val="both"/>
        <w:rPr>
          <w:sz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27"/>
        <w:gridCol w:w="4240"/>
        <w:gridCol w:w="1490"/>
        <w:gridCol w:w="1410"/>
        <w:gridCol w:w="1573"/>
      </w:tblGrid>
      <w:tr w:rsidR="001E0EC7" w:rsidRPr="009F23F0" w14:paraId="7449013B" w14:textId="77777777" w:rsidTr="00C15DE3">
        <w:trPr>
          <w:tblHeader/>
        </w:trPr>
        <w:tc>
          <w:tcPr>
            <w:tcW w:w="385" w:type="pct"/>
          </w:tcPr>
          <w:p w14:paraId="2C0635A6" w14:textId="77777777" w:rsidR="001E0EC7" w:rsidRPr="0034371D" w:rsidRDefault="001E0EC7" w:rsidP="00C15DE3">
            <w:pPr>
              <w:jc w:val="center"/>
              <w:rPr>
                <w:b/>
                <w:bCs/>
                <w:sz w:val="20"/>
                <w:szCs w:val="20"/>
              </w:rPr>
            </w:pPr>
          </w:p>
        </w:tc>
        <w:tc>
          <w:tcPr>
            <w:tcW w:w="2246" w:type="pct"/>
          </w:tcPr>
          <w:p w14:paraId="0544E951" w14:textId="77777777" w:rsidR="001E0EC7" w:rsidRPr="0034371D" w:rsidRDefault="001E0EC7" w:rsidP="00C15DE3">
            <w:pPr>
              <w:jc w:val="center"/>
              <w:rPr>
                <w:b/>
                <w:bCs/>
                <w:sz w:val="20"/>
                <w:szCs w:val="20"/>
              </w:rPr>
            </w:pPr>
            <w:r>
              <w:rPr>
                <w:b/>
                <w:bCs/>
                <w:sz w:val="20"/>
                <w:szCs w:val="20"/>
              </w:rPr>
              <w:t>Project title</w:t>
            </w:r>
          </w:p>
        </w:tc>
        <w:tc>
          <w:tcPr>
            <w:tcW w:w="789" w:type="pct"/>
            <w:tcMar>
              <w:left w:w="29" w:type="dxa"/>
              <w:right w:w="29" w:type="dxa"/>
            </w:tcMar>
          </w:tcPr>
          <w:p w14:paraId="3FB76AE5" w14:textId="77777777" w:rsidR="001E0EC7" w:rsidRPr="0034371D" w:rsidRDefault="001E0EC7" w:rsidP="00C15DE3">
            <w:pPr>
              <w:jc w:val="center"/>
              <w:rPr>
                <w:b/>
                <w:bCs/>
                <w:sz w:val="20"/>
                <w:szCs w:val="20"/>
              </w:rPr>
            </w:pPr>
            <w:r>
              <w:rPr>
                <w:b/>
                <w:bCs/>
                <w:sz w:val="20"/>
                <w:szCs w:val="20"/>
              </w:rPr>
              <w:t>Project funding (US $)</w:t>
            </w:r>
          </w:p>
        </w:tc>
        <w:tc>
          <w:tcPr>
            <w:tcW w:w="747" w:type="pct"/>
            <w:tcMar>
              <w:left w:w="29" w:type="dxa"/>
              <w:right w:w="29" w:type="dxa"/>
            </w:tcMar>
          </w:tcPr>
          <w:p w14:paraId="7A8C9BF2" w14:textId="77777777" w:rsidR="001E0EC7" w:rsidRPr="0034371D" w:rsidRDefault="001E0EC7" w:rsidP="00C15DE3">
            <w:pPr>
              <w:jc w:val="center"/>
              <w:rPr>
                <w:b/>
                <w:bCs/>
                <w:sz w:val="20"/>
                <w:szCs w:val="20"/>
              </w:rPr>
            </w:pPr>
            <w:r>
              <w:rPr>
                <w:b/>
                <w:bCs/>
                <w:sz w:val="20"/>
                <w:szCs w:val="20"/>
              </w:rPr>
              <w:t>Support costs (US $)</w:t>
            </w:r>
          </w:p>
        </w:tc>
        <w:tc>
          <w:tcPr>
            <w:tcW w:w="833" w:type="pct"/>
            <w:tcBorders>
              <w:bottom w:val="single" w:sz="4" w:space="0" w:color="auto"/>
            </w:tcBorders>
            <w:tcMar>
              <w:left w:w="29" w:type="dxa"/>
              <w:right w:w="29" w:type="dxa"/>
            </w:tcMar>
          </w:tcPr>
          <w:p w14:paraId="7F477B10" w14:textId="77777777" w:rsidR="001E0EC7" w:rsidRPr="0034371D" w:rsidRDefault="001E0EC7" w:rsidP="00C15DE3">
            <w:pPr>
              <w:jc w:val="center"/>
              <w:rPr>
                <w:b/>
                <w:bCs/>
                <w:sz w:val="20"/>
                <w:szCs w:val="20"/>
              </w:rPr>
            </w:pPr>
            <w:r>
              <w:rPr>
                <w:b/>
                <w:bCs/>
                <w:sz w:val="20"/>
                <w:szCs w:val="20"/>
              </w:rPr>
              <w:t>Implementing agency</w:t>
            </w:r>
          </w:p>
        </w:tc>
      </w:tr>
      <w:tr w:rsidR="00384B5E" w:rsidRPr="009F23F0" w14:paraId="64BE4722" w14:textId="77777777" w:rsidTr="00697367">
        <w:tc>
          <w:tcPr>
            <w:tcW w:w="385" w:type="pct"/>
          </w:tcPr>
          <w:p w14:paraId="2FC12E58" w14:textId="77777777" w:rsidR="00384B5E" w:rsidRPr="0034371D" w:rsidRDefault="00384B5E" w:rsidP="00384B5E">
            <w:pPr>
              <w:rPr>
                <w:sz w:val="20"/>
                <w:szCs w:val="20"/>
              </w:rPr>
            </w:pPr>
            <w:r>
              <w:rPr>
                <w:sz w:val="20"/>
                <w:szCs w:val="20"/>
              </w:rPr>
              <w:t>(a)</w:t>
            </w:r>
          </w:p>
        </w:tc>
        <w:tc>
          <w:tcPr>
            <w:tcW w:w="2246" w:type="pct"/>
          </w:tcPr>
          <w:p w14:paraId="211BADD4" w14:textId="11AF75B1" w:rsidR="00384B5E" w:rsidRPr="0034371D" w:rsidRDefault="00384B5E" w:rsidP="00384B5E">
            <w:pPr>
              <w:rPr>
                <w:sz w:val="20"/>
                <w:szCs w:val="20"/>
              </w:rPr>
            </w:pPr>
            <w:r>
              <w:rPr>
                <w:sz w:val="20"/>
                <w:szCs w:val="20"/>
              </w:rPr>
              <w:t>HCFC phase-out management plan (stage III, second tranche)</w:t>
            </w:r>
          </w:p>
        </w:tc>
        <w:tc>
          <w:tcPr>
            <w:tcW w:w="789" w:type="pct"/>
            <w:vAlign w:val="center"/>
          </w:tcPr>
          <w:p w14:paraId="3DE858E9" w14:textId="6B975C4D" w:rsidR="00384B5E" w:rsidRPr="00646417" w:rsidRDefault="00384B5E" w:rsidP="00697367">
            <w:pPr>
              <w:jc w:val="center"/>
              <w:rPr>
                <w:sz w:val="20"/>
                <w:szCs w:val="20"/>
              </w:rPr>
            </w:pPr>
            <w:r>
              <w:rPr>
                <w:sz w:val="20"/>
                <w:szCs w:val="20"/>
              </w:rPr>
              <w:t>633,126</w:t>
            </w:r>
          </w:p>
        </w:tc>
        <w:tc>
          <w:tcPr>
            <w:tcW w:w="747" w:type="pct"/>
            <w:vAlign w:val="center"/>
          </w:tcPr>
          <w:p w14:paraId="15A7B3A5" w14:textId="73039C43" w:rsidR="00384B5E" w:rsidRPr="00646417" w:rsidRDefault="00384B5E" w:rsidP="00697367">
            <w:pPr>
              <w:jc w:val="center"/>
              <w:rPr>
                <w:sz w:val="20"/>
                <w:szCs w:val="20"/>
              </w:rPr>
            </w:pPr>
            <w:r>
              <w:rPr>
                <w:sz w:val="20"/>
                <w:szCs w:val="20"/>
              </w:rPr>
              <w:t>44,319</w:t>
            </w:r>
          </w:p>
        </w:tc>
        <w:tc>
          <w:tcPr>
            <w:tcW w:w="833" w:type="pct"/>
            <w:tcBorders>
              <w:top w:val="single" w:sz="4" w:space="0" w:color="auto"/>
            </w:tcBorders>
            <w:vAlign w:val="center"/>
          </w:tcPr>
          <w:p w14:paraId="5DA381FA" w14:textId="3A56E04F" w:rsidR="00384B5E" w:rsidRPr="00646417" w:rsidRDefault="00384B5E" w:rsidP="00646417">
            <w:pPr>
              <w:jc w:val="center"/>
              <w:rPr>
                <w:sz w:val="20"/>
                <w:szCs w:val="20"/>
              </w:rPr>
            </w:pPr>
            <w:r>
              <w:rPr>
                <w:sz w:val="20"/>
                <w:szCs w:val="20"/>
              </w:rPr>
              <w:t>UNDP</w:t>
            </w:r>
          </w:p>
        </w:tc>
      </w:tr>
    </w:tbl>
    <w:p w14:paraId="72BBD218" w14:textId="77777777" w:rsidR="001E0EC7" w:rsidRPr="0053318E" w:rsidRDefault="001E0EC7" w:rsidP="001E0EC7">
      <w:pPr>
        <w:rPr>
          <w:sz w:val="22"/>
        </w:rPr>
      </w:pPr>
    </w:p>
    <w:p w14:paraId="4254AD5C" w14:textId="77777777" w:rsidR="00F72392" w:rsidRPr="0053318E" w:rsidRDefault="00F72392" w:rsidP="008B2362">
      <w:pPr>
        <w:spacing w:before="240" w:after="240"/>
        <w:jc w:val="center"/>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72392" w:rsidRPr="009F23F0" w14:paraId="1FFCC402" w14:textId="77777777" w:rsidTr="00805356">
        <w:tc>
          <w:tcPr>
            <w:tcW w:w="1871" w:type="dxa"/>
          </w:tcPr>
          <w:p w14:paraId="458B89E6" w14:textId="77777777" w:rsidR="00F72392" w:rsidRPr="00E9063C" w:rsidRDefault="00F72392" w:rsidP="00BA7B47"/>
        </w:tc>
        <w:tc>
          <w:tcPr>
            <w:tcW w:w="1872" w:type="dxa"/>
          </w:tcPr>
          <w:p w14:paraId="1536107A" w14:textId="77777777" w:rsidR="00F72392" w:rsidRPr="00E9063C" w:rsidRDefault="00F72392" w:rsidP="00BA7B47"/>
        </w:tc>
        <w:tc>
          <w:tcPr>
            <w:tcW w:w="1872" w:type="dxa"/>
            <w:tcBorders>
              <w:bottom w:val="single" w:sz="4" w:space="0" w:color="auto"/>
            </w:tcBorders>
          </w:tcPr>
          <w:p w14:paraId="5622DC94" w14:textId="77777777" w:rsidR="00F72392" w:rsidRPr="009F23F0" w:rsidRDefault="00F72392" w:rsidP="00BA7B47">
            <w:pPr>
              <w:rPr>
                <w:sz w:val="22"/>
              </w:rPr>
            </w:pPr>
          </w:p>
        </w:tc>
        <w:tc>
          <w:tcPr>
            <w:tcW w:w="1872" w:type="dxa"/>
          </w:tcPr>
          <w:p w14:paraId="127505D1" w14:textId="77777777" w:rsidR="00F72392" w:rsidRPr="00F7433B" w:rsidRDefault="00F72392" w:rsidP="00BA7B47">
            <w:pPr>
              <w:rPr>
                <w:sz w:val="22"/>
              </w:rPr>
            </w:pPr>
          </w:p>
        </w:tc>
        <w:tc>
          <w:tcPr>
            <w:tcW w:w="1873" w:type="dxa"/>
          </w:tcPr>
          <w:p w14:paraId="2E6CD38E" w14:textId="77777777" w:rsidR="00F72392" w:rsidRPr="0053318E" w:rsidRDefault="00F72392" w:rsidP="00BA7B47">
            <w:pPr>
              <w:rPr>
                <w:sz w:val="22"/>
              </w:rPr>
            </w:pPr>
          </w:p>
        </w:tc>
      </w:tr>
    </w:tbl>
    <w:p w14:paraId="3EF836E6" w14:textId="77777777" w:rsidR="00F72392" w:rsidRPr="0053318E" w:rsidRDefault="00F72392" w:rsidP="00A32B28">
      <w:pPr>
        <w:jc w:val="center"/>
        <w:rPr>
          <w:sz w:val="22"/>
        </w:rPr>
      </w:pPr>
    </w:p>
    <w:p w14:paraId="535EFBE8" w14:textId="77777777" w:rsidR="00720EE7" w:rsidRPr="0053318E" w:rsidRDefault="00720EE7" w:rsidP="0051710D">
      <w:pPr>
        <w:jc w:val="center"/>
        <w:rPr>
          <w:sz w:val="22"/>
        </w:rPr>
      </w:pPr>
    </w:p>
    <w:sectPr w:rsidR="00720EE7" w:rsidRPr="0053318E" w:rsidSect="00DE13F5">
      <w:headerReference w:type="even" r:id="rId15"/>
      <w:headerReference w:type="default" r:id="rId16"/>
      <w:footerReference w:type="even" r:id="rId17"/>
      <w:footerReference w:type="default" r:id="rId18"/>
      <w:footerReference w:type="first" r:id="rId19"/>
      <w:pgSz w:w="12240" w:h="15840" w:code="1"/>
      <w:pgMar w:top="720" w:right="135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E615B" w14:textId="77777777" w:rsidR="00E2098C" w:rsidRDefault="00E2098C" w:rsidP="004A504B">
      <w:r>
        <w:separator/>
      </w:r>
    </w:p>
  </w:endnote>
  <w:endnote w:type="continuationSeparator" w:id="0">
    <w:p w14:paraId="7FFDC070" w14:textId="77777777" w:rsidR="00E2098C" w:rsidRDefault="00E2098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9CFDC" w14:textId="77777777" w:rsidR="00DC6A10" w:rsidRPr="0053318E" w:rsidRDefault="005A68C5">
    <w:pPr>
      <w:jc w:val="center"/>
      <w:rPr>
        <w:sz w:val="22"/>
      </w:rPr>
    </w:pPr>
    <w:r w:rsidRPr="0053318E">
      <w:rPr>
        <w:sz w:val="22"/>
      </w:rPr>
      <w:fldChar w:fldCharType="begin"/>
    </w:r>
    <w:r w:rsidR="00FF1B8E" w:rsidRPr="0053318E">
      <w:rPr>
        <w:sz w:val="22"/>
      </w:rPr>
      <w:instrText xml:space="preserve"> PAGE </w:instrText>
    </w:r>
    <w:r w:rsidRPr="0053318E">
      <w:rPr>
        <w:sz w:val="22"/>
      </w:rPr>
      <w:fldChar w:fldCharType="separate"/>
    </w:r>
    <w:r w:rsidR="00FA6349" w:rsidRPr="0053318E">
      <w:rPr>
        <w:noProof/>
        <w:sz w:val="22"/>
      </w:rPr>
      <w:t>2</w:t>
    </w:r>
    <w:r w:rsidRPr="0053318E">
      <w:rPr>
        <w:noProof/>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43D68" w14:textId="77777777" w:rsidR="00DC6A10" w:rsidRPr="0053318E" w:rsidRDefault="005A68C5">
    <w:pPr>
      <w:jc w:val="center"/>
      <w:rPr>
        <w:sz w:val="22"/>
      </w:rPr>
    </w:pPr>
    <w:r w:rsidRPr="0053318E">
      <w:rPr>
        <w:sz w:val="22"/>
      </w:rPr>
      <w:fldChar w:fldCharType="begin"/>
    </w:r>
    <w:r w:rsidR="00FF1B8E" w:rsidRPr="0053318E">
      <w:rPr>
        <w:sz w:val="22"/>
      </w:rPr>
      <w:instrText xml:space="preserve"> PAGE </w:instrText>
    </w:r>
    <w:r w:rsidRPr="0053318E">
      <w:rPr>
        <w:sz w:val="22"/>
      </w:rPr>
      <w:fldChar w:fldCharType="separate"/>
    </w:r>
    <w:r w:rsidR="00FA6349" w:rsidRPr="0053318E">
      <w:rPr>
        <w:noProof/>
        <w:sz w:val="22"/>
      </w:rPr>
      <w:t>3</w:t>
    </w:r>
    <w:r w:rsidRPr="0053318E">
      <w:rPr>
        <w:noProof/>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DDB5D" w14:textId="77777777" w:rsidR="00F435B3" w:rsidRPr="00F435B3"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50B562F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59A271F3" w14:textId="77777777" w:rsidR="004E7F9C" w:rsidRPr="00F435B3" w:rsidRDefault="004E7F9C" w:rsidP="004E7F9C">
    <w:pPr>
      <w:pBdr>
        <w:top w:val="single" w:sz="4" w:space="1" w:color="auto"/>
        <w:left w:val="single" w:sz="4" w:space="4" w:color="auto"/>
        <w:bottom w:val="single" w:sz="4" w:space="1" w:color="auto"/>
        <w:right w:val="single" w:sz="4" w:space="4" w:color="auto"/>
      </w:pBd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71BCC" w14:textId="77777777" w:rsidR="00E2098C" w:rsidRDefault="00E2098C" w:rsidP="004A504B">
      <w:r>
        <w:separator/>
      </w:r>
    </w:p>
  </w:footnote>
  <w:footnote w:type="continuationSeparator" w:id="0">
    <w:p w14:paraId="5D808C40" w14:textId="77777777" w:rsidR="00E2098C" w:rsidRDefault="00E2098C" w:rsidP="004A504B">
      <w:r>
        <w:continuationSeparator/>
      </w:r>
    </w:p>
  </w:footnote>
  <w:footnote w:id="1">
    <w:p w14:paraId="71BE223E" w14:textId="77777777" w:rsidR="00F72392" w:rsidRPr="001E1147" w:rsidRDefault="00F72392" w:rsidP="008933E1">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w:t>
      </w:r>
      <w:r w:rsidR="00271B41">
        <w:rPr>
          <w:lang w:val="en-US"/>
        </w:rPr>
        <w:t>9</w:t>
      </w:r>
      <w:r w:rsidRPr="001E1147">
        <w:rPr>
          <w:lang w:val="en-US"/>
        </w:rPr>
        <w:t>/1</w:t>
      </w:r>
    </w:p>
  </w:footnote>
  <w:footnote w:id="2">
    <w:p w14:paraId="4B7E5C65" w14:textId="2AF2EC6F" w:rsidR="00296311" w:rsidRPr="00996241" w:rsidRDefault="00296311" w:rsidP="00296311">
      <w:pPr>
        <w:pStyle w:val="FootnoteText"/>
      </w:pPr>
      <w:r>
        <w:rPr>
          <w:rStyle w:val="FootnoteReference"/>
        </w:rPr>
        <w:footnoteRef/>
      </w:r>
      <w:r>
        <w:t xml:space="preserve"> </w:t>
      </w:r>
      <w:r w:rsidRPr="009931F4">
        <w:t xml:space="preserve">As per the letter of </w:t>
      </w:r>
      <w:r>
        <w:t>23 September 2026</w:t>
      </w:r>
      <w:r w:rsidRPr="00996241">
        <w:t xml:space="preserve"> from the Ministry of </w:t>
      </w:r>
      <w:r>
        <w:t>Environment</w:t>
      </w:r>
      <w:r w:rsidRPr="00996241">
        <w:t xml:space="preserve"> of </w:t>
      </w:r>
      <w:r>
        <w:t>Lebanon</w:t>
      </w:r>
      <w:r w:rsidRPr="00996241">
        <w:t xml:space="preserve"> to </w:t>
      </w:r>
      <w:r>
        <w:t>UNDP</w:t>
      </w:r>
      <w:r w:rsidRPr="00996241">
        <w:t>.</w:t>
      </w:r>
    </w:p>
  </w:footnote>
  <w:footnote w:id="3">
    <w:p w14:paraId="6174C635" w14:textId="77777777" w:rsidR="001D4F46" w:rsidRPr="0053318E" w:rsidRDefault="001D4F46" w:rsidP="002B4CC5">
      <w:pPr>
        <w:jc w:val="both"/>
        <w:rPr>
          <w:sz w:val="22"/>
        </w:rPr>
      </w:pPr>
      <w:r>
        <w:rPr>
          <w:sz w:val="18"/>
          <w:vertAlign w:val="superscript"/>
        </w:rPr>
        <w:footnoteRef/>
      </w:r>
      <w:r>
        <w:rPr>
          <w:sz w:val="18"/>
        </w:rPr>
        <w:t xml:space="preserve"> Compared with 15 trainers planned. The trainers will deliver the training and certification of 500 RAC technicians planned under the second tranche.</w:t>
      </w:r>
    </w:p>
  </w:footnote>
  <w:footnote w:id="4">
    <w:p w14:paraId="02CF3A8A" w14:textId="733C0C75" w:rsidR="00833AC1" w:rsidRPr="00A36345" w:rsidRDefault="00833AC1" w:rsidP="002B4CC5">
      <w:pPr>
        <w:jc w:val="both"/>
        <w:rPr>
          <w:sz w:val="20"/>
          <w:szCs w:val="20"/>
        </w:rPr>
      </w:pPr>
      <w:r>
        <w:rPr>
          <w:sz w:val="18"/>
          <w:vertAlign w:val="superscript"/>
        </w:rPr>
        <w:footnoteRef/>
      </w:r>
      <w:r>
        <w:rPr>
          <w:sz w:val="18"/>
        </w:rPr>
        <w:t xml:space="preserve"> </w:t>
      </w:r>
      <w:r w:rsidRPr="00A36345">
        <w:rPr>
          <w:sz w:val="20"/>
          <w:szCs w:val="20"/>
        </w:rPr>
        <w:t>Equipment for the new centre comprised two simple compression refrigeration train</w:t>
      </w:r>
      <w:r w:rsidR="00A36345" w:rsidRPr="00A36345">
        <w:rPr>
          <w:sz w:val="20"/>
          <w:szCs w:val="20"/>
        </w:rPr>
        <w:t>ing units</w:t>
      </w:r>
      <w:r w:rsidRPr="00A36345">
        <w:rPr>
          <w:sz w:val="20"/>
          <w:szCs w:val="20"/>
        </w:rPr>
        <w:t>; two domestic refrigeration and freezer train</w:t>
      </w:r>
      <w:r w:rsidR="00A36345" w:rsidRPr="00A36345">
        <w:rPr>
          <w:sz w:val="20"/>
          <w:szCs w:val="20"/>
        </w:rPr>
        <w:t>ing units</w:t>
      </w:r>
      <w:r w:rsidRPr="00A36345">
        <w:rPr>
          <w:sz w:val="20"/>
          <w:szCs w:val="20"/>
        </w:rPr>
        <w:t>; two refrigeration-cycle demonstration units; four refrigerant recovery machines; ten recovery cylinders; ten manifold sets; four charging scales; eight electronic leak detectors; four vacuum pumps; eight vacuum gauges; ten tubing tool sets; two thermometers; two clamp meters; and ten general tool sets.</w:t>
      </w:r>
    </w:p>
  </w:footnote>
  <w:footnote w:id="5">
    <w:p w14:paraId="20A770E4" w14:textId="1AA42780" w:rsidR="007713AB" w:rsidRDefault="007713AB" w:rsidP="002B4CC5">
      <w:pPr>
        <w:pStyle w:val="FootnoteText"/>
        <w:jc w:val="both"/>
      </w:pPr>
      <w:r w:rsidRPr="00A36345">
        <w:rPr>
          <w:rStyle w:val="FootnoteReference"/>
        </w:rPr>
        <w:footnoteRef/>
      </w:r>
      <w:r w:rsidRPr="00A36345">
        <w:t xml:space="preserve"> Equipment for each training centre will include: </w:t>
      </w:r>
      <w:r w:rsidR="008F5137" w:rsidRPr="00A36345">
        <w:t xml:space="preserve">a </w:t>
      </w:r>
      <w:r w:rsidRPr="00A36345">
        <w:t>basic refrigeration-cycle train</w:t>
      </w:r>
      <w:r w:rsidR="00E017B8">
        <w:t>ing unit</w:t>
      </w:r>
      <w:r w:rsidRPr="00A36345">
        <w:t xml:space="preserve">; </w:t>
      </w:r>
      <w:r w:rsidR="008F5137" w:rsidRPr="00A36345">
        <w:t xml:space="preserve">a </w:t>
      </w:r>
      <w:r w:rsidRPr="00A36345">
        <w:t xml:space="preserve">basic split </w:t>
      </w:r>
      <w:r w:rsidR="00E017B8">
        <w:t xml:space="preserve">AC </w:t>
      </w:r>
      <w:r w:rsidRPr="00A36345">
        <w:t>train</w:t>
      </w:r>
      <w:r w:rsidR="00E017B8">
        <w:t>ing unit</w:t>
      </w:r>
      <w:r w:rsidRPr="00A36345">
        <w:t xml:space="preserve">; </w:t>
      </w:r>
      <w:r w:rsidR="00C40EE9" w:rsidRPr="00A36345">
        <w:t xml:space="preserve">a </w:t>
      </w:r>
      <w:r w:rsidRPr="00A36345">
        <w:t xml:space="preserve">basic commercial refrigeration display/door </w:t>
      </w:r>
      <w:r w:rsidR="002B0DAB">
        <w:t>training unit</w:t>
      </w:r>
      <w:r w:rsidRPr="00A36345">
        <w:t xml:space="preserve">; </w:t>
      </w:r>
      <w:r w:rsidR="008F5137" w:rsidRPr="00A36345">
        <w:t>nine</w:t>
      </w:r>
      <w:r w:rsidR="007167CD" w:rsidRPr="00A36345">
        <w:t xml:space="preserve"> </w:t>
      </w:r>
      <w:r w:rsidRPr="00A36345">
        <w:t xml:space="preserve">manifold gauge sets; </w:t>
      </w:r>
      <w:r w:rsidR="006661E5" w:rsidRPr="00A36345">
        <w:t xml:space="preserve">nine </w:t>
      </w:r>
      <w:r w:rsidRPr="00A36345">
        <w:t xml:space="preserve">leak detectors; </w:t>
      </w:r>
      <w:r w:rsidR="006661E5" w:rsidRPr="00A36345">
        <w:t xml:space="preserve">nine </w:t>
      </w:r>
      <w:r w:rsidRPr="00A36345">
        <w:t xml:space="preserve">weighing scales; </w:t>
      </w:r>
      <w:r w:rsidR="00E82A74" w:rsidRPr="00A36345">
        <w:t xml:space="preserve">three </w:t>
      </w:r>
      <w:r w:rsidRPr="00A36345">
        <w:t xml:space="preserve">small-scale charging machines; </w:t>
      </w:r>
      <w:r w:rsidR="00E82A74" w:rsidRPr="00A36345">
        <w:t xml:space="preserve">nine </w:t>
      </w:r>
      <w:r w:rsidRPr="00A36345">
        <w:t xml:space="preserve">refrigerant recovery and recycling units; </w:t>
      </w:r>
      <w:r w:rsidR="00C35F58" w:rsidRPr="00A36345">
        <w:t xml:space="preserve">three </w:t>
      </w:r>
      <w:r w:rsidRPr="00A36345">
        <w:t xml:space="preserve">vacuum pumps (4 cfm); </w:t>
      </w:r>
      <w:r w:rsidR="00C35F58" w:rsidRPr="00A36345">
        <w:t xml:space="preserve">nine </w:t>
      </w:r>
      <w:r w:rsidRPr="00A36345">
        <w:t xml:space="preserve">digital vacuum gauges; </w:t>
      </w:r>
      <w:r w:rsidR="00C35F58" w:rsidRPr="00A36345">
        <w:t xml:space="preserve">nine </w:t>
      </w:r>
      <w:r w:rsidR="00740165" w:rsidRPr="00115308">
        <w:t xml:space="preserve">negative temperature coefficient </w:t>
      </w:r>
      <w:r w:rsidRPr="00115308">
        <w:t>thermometers</w:t>
      </w:r>
      <w:r w:rsidR="007E38AC" w:rsidRPr="00115308">
        <w:t>;</w:t>
      </w:r>
      <w:r w:rsidRPr="00A36345">
        <w:t xml:space="preserve"> and </w:t>
      </w:r>
      <w:r w:rsidR="007E38AC" w:rsidRPr="00A36345">
        <w:t xml:space="preserve">nine </w:t>
      </w:r>
      <w:r w:rsidRPr="00A36345">
        <w:t>refrigerant cylinders</w:t>
      </w:r>
      <w:r w:rsidRPr="007713AB">
        <w:t>.</w:t>
      </w:r>
    </w:p>
  </w:footnote>
  <w:footnote w:id="6">
    <w:p w14:paraId="7E9DF781" w14:textId="31C3EACC" w:rsidR="00145ED2" w:rsidRPr="00C17304" w:rsidRDefault="00145ED2">
      <w:pPr>
        <w:pStyle w:val="FootnoteText"/>
        <w:rPr>
          <w:lang w:val="en-CA"/>
        </w:rPr>
      </w:pPr>
      <w:r>
        <w:rPr>
          <w:rStyle w:val="FootnoteReference"/>
        </w:rPr>
        <w:footnoteRef/>
      </w:r>
      <w:r>
        <w:t xml:space="preserve"> </w:t>
      </w:r>
      <w:r w:rsidRPr="00F775A4">
        <w:t>Paragraph 30 of document UNEP/</w:t>
      </w:r>
      <w:proofErr w:type="spellStart"/>
      <w:r w:rsidRPr="00F775A4">
        <w:t>OzL.Pro</w:t>
      </w:r>
      <w:proofErr w:type="spellEnd"/>
      <w:r w:rsidRPr="00F775A4">
        <w:t>/ExCom/97/17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6A4A" w14:textId="1C3F3ED0" w:rsidR="00DC6A10" w:rsidRPr="0053318E" w:rsidRDefault="00271B41">
    <w:pPr>
      <w:rPr>
        <w:sz w:val="22"/>
      </w:rPr>
    </w:pPr>
    <w:r w:rsidRPr="0053318E">
      <w:rPr>
        <w:sz w:val="22"/>
      </w:rPr>
      <w:fldChar w:fldCharType="begin"/>
    </w:r>
    <w:r w:rsidRPr="0053318E">
      <w:rPr>
        <w:sz w:val="22"/>
      </w:rPr>
      <w:instrText xml:space="preserve"> DOCPROPERTY "Document number"  \* MERGEFORMAT </w:instrText>
    </w:r>
    <w:r w:rsidRPr="0053318E">
      <w:rPr>
        <w:sz w:val="22"/>
      </w:rPr>
      <w:fldChar w:fldCharType="separate"/>
    </w:r>
    <w:r w:rsidR="009F66BF">
      <w:rPr>
        <w:sz w:val="22"/>
      </w:rPr>
      <w:t>UNEP/</w:t>
    </w:r>
    <w:proofErr w:type="spellStart"/>
    <w:r w:rsidR="009F66BF">
      <w:rPr>
        <w:sz w:val="22"/>
      </w:rPr>
      <w:t>OzL.Pro</w:t>
    </w:r>
    <w:proofErr w:type="spellEnd"/>
    <w:r w:rsidR="009F66BF">
      <w:rPr>
        <w:sz w:val="22"/>
      </w:rPr>
      <w:t>/ExCom/99/59</w:t>
    </w:r>
    <w:r w:rsidRPr="0053318E">
      <w:rPr>
        <w:sz w:val="22"/>
      </w:rPr>
      <w:fldChar w:fldCharType="end"/>
    </w:r>
  </w:p>
  <w:p w14:paraId="6FC567EE" w14:textId="77777777" w:rsidR="00DC6A10" w:rsidRPr="0053318E" w:rsidRDefault="00DC6A10">
    <w:pPr>
      <w:rPr>
        <w:sz w:val="22"/>
      </w:rPr>
    </w:pPr>
  </w:p>
  <w:p w14:paraId="03310781" w14:textId="77777777" w:rsidR="00DC6A10" w:rsidRPr="0053318E" w:rsidRDefault="00DC6A10">
    <w:pPr>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A3C3" w14:textId="4D376C2C" w:rsidR="00DC6A10" w:rsidRPr="0053318E" w:rsidRDefault="00271B41">
    <w:pPr>
      <w:jc w:val="right"/>
      <w:rPr>
        <w:sz w:val="22"/>
      </w:rPr>
    </w:pPr>
    <w:r w:rsidRPr="0053318E">
      <w:rPr>
        <w:sz w:val="22"/>
      </w:rPr>
      <w:fldChar w:fldCharType="begin"/>
    </w:r>
    <w:r w:rsidRPr="0053318E">
      <w:rPr>
        <w:sz w:val="22"/>
      </w:rPr>
      <w:instrText xml:space="preserve"> DOCPROPERTY "Document number"  \* MERGEFORMAT </w:instrText>
    </w:r>
    <w:r w:rsidRPr="0053318E">
      <w:rPr>
        <w:sz w:val="22"/>
      </w:rPr>
      <w:fldChar w:fldCharType="separate"/>
    </w:r>
    <w:r w:rsidR="009F66BF">
      <w:rPr>
        <w:sz w:val="22"/>
      </w:rPr>
      <w:t>UNEP/</w:t>
    </w:r>
    <w:proofErr w:type="spellStart"/>
    <w:r w:rsidR="009F66BF">
      <w:rPr>
        <w:sz w:val="22"/>
      </w:rPr>
      <w:t>OzL.Pro</w:t>
    </w:r>
    <w:proofErr w:type="spellEnd"/>
    <w:r w:rsidR="009F66BF">
      <w:rPr>
        <w:sz w:val="22"/>
      </w:rPr>
      <w:t>/ExCom/99/59</w:t>
    </w:r>
    <w:r w:rsidRPr="0053318E">
      <w:rPr>
        <w:sz w:val="22"/>
      </w:rPr>
      <w:fldChar w:fldCharType="end"/>
    </w:r>
  </w:p>
  <w:p w14:paraId="7F632C5E" w14:textId="77777777" w:rsidR="00DC6A10" w:rsidRPr="0053318E" w:rsidRDefault="00DC6A10" w:rsidP="00003D27">
    <w:pPr>
      <w:jc w:val="right"/>
      <w:rPr>
        <w:sz w:val="22"/>
      </w:rPr>
    </w:pPr>
  </w:p>
  <w:p w14:paraId="1AAA207A" w14:textId="77777777" w:rsidR="00DC6A10" w:rsidRPr="0053318E" w:rsidRDefault="00DC6A10" w:rsidP="00003D27">
    <w:pPr>
      <w:pStyle w:val="Header"/>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3B465834"/>
    <w:lvl w:ilvl="0">
      <w:start w:val="1"/>
      <w:numFmt w:val="decimal"/>
      <w:pStyle w:val="Heading1"/>
      <w:lvlText w:val="%1."/>
      <w:lvlJc w:val="left"/>
      <w:pPr>
        <w:tabs>
          <w:tab w:val="num" w:pos="0"/>
        </w:tabs>
        <w:ind w:left="0" w:firstLine="0"/>
      </w:pPr>
      <w:rPr>
        <w:rFonts w:hint="default"/>
        <w:strike w:val="0"/>
        <w:color w:val="auto"/>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6D42E87"/>
    <w:multiLevelType w:val="hybridMultilevel"/>
    <w:tmpl w:val="34B8EC38"/>
    <w:lvl w:ilvl="0" w:tplc="E4B6AC62">
      <w:start w:val="1"/>
      <w:numFmt w:val="decimal"/>
      <w:lvlText w:val="%1."/>
      <w:lvlJc w:val="left"/>
      <w:pPr>
        <w:ind w:left="720" w:hanging="360"/>
      </w:pPr>
    </w:lvl>
    <w:lvl w:ilvl="1" w:tplc="A7E8DC64">
      <w:start w:val="1"/>
      <w:numFmt w:val="decimal"/>
      <w:lvlText w:val="%2."/>
      <w:lvlJc w:val="left"/>
      <w:pPr>
        <w:ind w:left="720" w:hanging="360"/>
      </w:pPr>
    </w:lvl>
    <w:lvl w:ilvl="2" w:tplc="84925490">
      <w:start w:val="1"/>
      <w:numFmt w:val="decimal"/>
      <w:lvlText w:val="%3."/>
      <w:lvlJc w:val="left"/>
      <w:pPr>
        <w:ind w:left="720" w:hanging="360"/>
      </w:pPr>
    </w:lvl>
    <w:lvl w:ilvl="3" w:tplc="8BAE2E64">
      <w:start w:val="1"/>
      <w:numFmt w:val="decimal"/>
      <w:lvlText w:val="%4."/>
      <w:lvlJc w:val="left"/>
      <w:pPr>
        <w:ind w:left="720" w:hanging="360"/>
      </w:pPr>
    </w:lvl>
    <w:lvl w:ilvl="4" w:tplc="1D14D732">
      <w:start w:val="1"/>
      <w:numFmt w:val="decimal"/>
      <w:lvlText w:val="%5."/>
      <w:lvlJc w:val="left"/>
      <w:pPr>
        <w:ind w:left="720" w:hanging="360"/>
      </w:pPr>
    </w:lvl>
    <w:lvl w:ilvl="5" w:tplc="17E869C2">
      <w:start w:val="1"/>
      <w:numFmt w:val="decimal"/>
      <w:lvlText w:val="%6."/>
      <w:lvlJc w:val="left"/>
      <w:pPr>
        <w:ind w:left="720" w:hanging="360"/>
      </w:pPr>
    </w:lvl>
    <w:lvl w:ilvl="6" w:tplc="B86A6640">
      <w:start w:val="1"/>
      <w:numFmt w:val="decimal"/>
      <w:lvlText w:val="%7."/>
      <w:lvlJc w:val="left"/>
      <w:pPr>
        <w:ind w:left="720" w:hanging="360"/>
      </w:pPr>
    </w:lvl>
    <w:lvl w:ilvl="7" w:tplc="3DB8474A">
      <w:start w:val="1"/>
      <w:numFmt w:val="decimal"/>
      <w:lvlText w:val="%8."/>
      <w:lvlJc w:val="left"/>
      <w:pPr>
        <w:ind w:left="720" w:hanging="360"/>
      </w:pPr>
    </w:lvl>
    <w:lvl w:ilvl="8" w:tplc="6960E506">
      <w:start w:val="1"/>
      <w:numFmt w:val="decimal"/>
      <w:lvlText w:val="%9."/>
      <w:lvlJc w:val="left"/>
      <w:pPr>
        <w:ind w:left="720" w:hanging="36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FD55BCA"/>
    <w:multiLevelType w:val="hybridMultilevel"/>
    <w:tmpl w:val="306852CE"/>
    <w:lvl w:ilvl="0" w:tplc="FC66583E">
      <w:start w:val="1"/>
      <w:numFmt w:val="decimal"/>
      <w:lvlText w:val="%1."/>
      <w:lvlJc w:val="left"/>
      <w:pPr>
        <w:ind w:left="720" w:hanging="360"/>
      </w:pPr>
    </w:lvl>
    <w:lvl w:ilvl="1" w:tplc="97565FD4">
      <w:start w:val="1"/>
      <w:numFmt w:val="decimal"/>
      <w:lvlText w:val="%2."/>
      <w:lvlJc w:val="left"/>
      <w:pPr>
        <w:ind w:left="720" w:hanging="360"/>
      </w:pPr>
    </w:lvl>
    <w:lvl w:ilvl="2" w:tplc="E2661E84">
      <w:start w:val="1"/>
      <w:numFmt w:val="decimal"/>
      <w:lvlText w:val="%3."/>
      <w:lvlJc w:val="left"/>
      <w:pPr>
        <w:ind w:left="720" w:hanging="360"/>
      </w:pPr>
    </w:lvl>
    <w:lvl w:ilvl="3" w:tplc="096A7CDC">
      <w:start w:val="1"/>
      <w:numFmt w:val="decimal"/>
      <w:lvlText w:val="%4."/>
      <w:lvlJc w:val="left"/>
      <w:pPr>
        <w:ind w:left="720" w:hanging="360"/>
      </w:pPr>
    </w:lvl>
    <w:lvl w:ilvl="4" w:tplc="6FBE2C2C">
      <w:start w:val="1"/>
      <w:numFmt w:val="decimal"/>
      <w:lvlText w:val="%5."/>
      <w:lvlJc w:val="left"/>
      <w:pPr>
        <w:ind w:left="720" w:hanging="360"/>
      </w:pPr>
    </w:lvl>
    <w:lvl w:ilvl="5" w:tplc="14BE199C">
      <w:start w:val="1"/>
      <w:numFmt w:val="decimal"/>
      <w:lvlText w:val="%6."/>
      <w:lvlJc w:val="left"/>
      <w:pPr>
        <w:ind w:left="720" w:hanging="360"/>
      </w:pPr>
    </w:lvl>
    <w:lvl w:ilvl="6" w:tplc="B6320BD6">
      <w:start w:val="1"/>
      <w:numFmt w:val="decimal"/>
      <w:lvlText w:val="%7."/>
      <w:lvlJc w:val="left"/>
      <w:pPr>
        <w:ind w:left="720" w:hanging="360"/>
      </w:pPr>
    </w:lvl>
    <w:lvl w:ilvl="7" w:tplc="741A94B6">
      <w:start w:val="1"/>
      <w:numFmt w:val="decimal"/>
      <w:lvlText w:val="%8."/>
      <w:lvlJc w:val="left"/>
      <w:pPr>
        <w:ind w:left="720" w:hanging="360"/>
      </w:pPr>
    </w:lvl>
    <w:lvl w:ilvl="8" w:tplc="B3C2A12E">
      <w:start w:val="1"/>
      <w:numFmt w:val="decimal"/>
      <w:lvlText w:val="%9."/>
      <w:lvlJc w:val="left"/>
      <w:pPr>
        <w:ind w:left="72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0"/>
  </w:num>
  <w:num w:numId="2" w16cid:durableId="1793548327">
    <w:abstractNumId w:val="2"/>
  </w:num>
  <w:num w:numId="3" w16cid:durableId="1137381005">
    <w:abstractNumId w:val="4"/>
  </w:num>
  <w:num w:numId="4" w16cid:durableId="671107749">
    <w:abstractNumId w:val="6"/>
  </w:num>
  <w:num w:numId="5" w16cid:durableId="1526870837">
    <w:abstractNumId w:val="10"/>
  </w:num>
  <w:num w:numId="6" w16cid:durableId="1051735893">
    <w:abstractNumId w:val="8"/>
  </w:num>
  <w:num w:numId="7" w16cid:durableId="1074813681">
    <w:abstractNumId w:val="7"/>
  </w:num>
  <w:num w:numId="8" w16cid:durableId="1725564835">
    <w:abstractNumId w:val="3"/>
  </w:num>
  <w:num w:numId="9" w16cid:durableId="1269001707">
    <w:abstractNumId w:val="9"/>
  </w:num>
  <w:num w:numId="10" w16cid:durableId="214853668">
    <w:abstractNumId w:val="0"/>
  </w:num>
  <w:num w:numId="11" w16cid:durableId="1721398630">
    <w:abstractNumId w:val="0"/>
  </w:num>
  <w:num w:numId="12" w16cid:durableId="2098744540">
    <w:abstractNumId w:val="5"/>
  </w:num>
  <w:num w:numId="13" w16cid:durableId="1575117533">
    <w:abstractNumId w:val="1"/>
  </w:num>
  <w:num w:numId="14" w16cid:durableId="926381459">
    <w:abstractNumId w:val="0"/>
  </w:num>
  <w:num w:numId="15" w16cid:durableId="980233727">
    <w:abstractNumId w:val="0"/>
  </w:num>
  <w:num w:numId="16" w16cid:durableId="433791283">
    <w:abstractNumId w:val="0"/>
  </w:num>
  <w:num w:numId="17" w16cid:durableId="488596169">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trackRevisions/>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5735CF"/>
    <w:rsid w:val="0000058B"/>
    <w:rsid w:val="00000FED"/>
    <w:rsid w:val="0000125E"/>
    <w:rsid w:val="00003D27"/>
    <w:rsid w:val="0000434E"/>
    <w:rsid w:val="0000504D"/>
    <w:rsid w:val="00005E16"/>
    <w:rsid w:val="00011551"/>
    <w:rsid w:val="00012D7D"/>
    <w:rsid w:val="00013977"/>
    <w:rsid w:val="00013D74"/>
    <w:rsid w:val="00014362"/>
    <w:rsid w:val="0001485A"/>
    <w:rsid w:val="00015E1B"/>
    <w:rsid w:val="00016FBD"/>
    <w:rsid w:val="00020B71"/>
    <w:rsid w:val="000219FC"/>
    <w:rsid w:val="00021A4C"/>
    <w:rsid w:val="00022BDD"/>
    <w:rsid w:val="00023BB5"/>
    <w:rsid w:val="00026EE9"/>
    <w:rsid w:val="00027178"/>
    <w:rsid w:val="0002794A"/>
    <w:rsid w:val="00030ABC"/>
    <w:rsid w:val="00030FA4"/>
    <w:rsid w:val="00031260"/>
    <w:rsid w:val="000327D0"/>
    <w:rsid w:val="00032A7D"/>
    <w:rsid w:val="000348ED"/>
    <w:rsid w:val="00036482"/>
    <w:rsid w:val="00036522"/>
    <w:rsid w:val="000366B3"/>
    <w:rsid w:val="000366D8"/>
    <w:rsid w:val="0003681A"/>
    <w:rsid w:val="00036F9B"/>
    <w:rsid w:val="000411A0"/>
    <w:rsid w:val="00042929"/>
    <w:rsid w:val="00042BA4"/>
    <w:rsid w:val="0004366A"/>
    <w:rsid w:val="0004505E"/>
    <w:rsid w:val="0004599F"/>
    <w:rsid w:val="00045EFD"/>
    <w:rsid w:val="00046984"/>
    <w:rsid w:val="0004742D"/>
    <w:rsid w:val="000515B7"/>
    <w:rsid w:val="00051659"/>
    <w:rsid w:val="00052A99"/>
    <w:rsid w:val="000534C2"/>
    <w:rsid w:val="000554FD"/>
    <w:rsid w:val="00055B0A"/>
    <w:rsid w:val="000565EB"/>
    <w:rsid w:val="00056D6E"/>
    <w:rsid w:val="00062A12"/>
    <w:rsid w:val="00065035"/>
    <w:rsid w:val="00065985"/>
    <w:rsid w:val="00065D34"/>
    <w:rsid w:val="000669EF"/>
    <w:rsid w:val="000671FA"/>
    <w:rsid w:val="0007186C"/>
    <w:rsid w:val="00072B13"/>
    <w:rsid w:val="0007395F"/>
    <w:rsid w:val="00073A74"/>
    <w:rsid w:val="00073D06"/>
    <w:rsid w:val="00076CEE"/>
    <w:rsid w:val="00080ED0"/>
    <w:rsid w:val="000816EE"/>
    <w:rsid w:val="00084B30"/>
    <w:rsid w:val="00085B8F"/>
    <w:rsid w:val="000861CC"/>
    <w:rsid w:val="00086721"/>
    <w:rsid w:val="00086BB2"/>
    <w:rsid w:val="00087AFC"/>
    <w:rsid w:val="00090481"/>
    <w:rsid w:val="00091A22"/>
    <w:rsid w:val="00092DFB"/>
    <w:rsid w:val="00095805"/>
    <w:rsid w:val="00095D68"/>
    <w:rsid w:val="00097BFC"/>
    <w:rsid w:val="000A134A"/>
    <w:rsid w:val="000A1A79"/>
    <w:rsid w:val="000A1FA3"/>
    <w:rsid w:val="000A443B"/>
    <w:rsid w:val="000A5C3B"/>
    <w:rsid w:val="000A6DE1"/>
    <w:rsid w:val="000A78CC"/>
    <w:rsid w:val="000B08BB"/>
    <w:rsid w:val="000B1CE5"/>
    <w:rsid w:val="000B324E"/>
    <w:rsid w:val="000B3375"/>
    <w:rsid w:val="000B7F25"/>
    <w:rsid w:val="000C3741"/>
    <w:rsid w:val="000C4F0C"/>
    <w:rsid w:val="000C7CD3"/>
    <w:rsid w:val="000C7D62"/>
    <w:rsid w:val="000C7EF8"/>
    <w:rsid w:val="000D1C33"/>
    <w:rsid w:val="000D1F1E"/>
    <w:rsid w:val="000D3111"/>
    <w:rsid w:val="000E07BC"/>
    <w:rsid w:val="000E0B5F"/>
    <w:rsid w:val="000E19D5"/>
    <w:rsid w:val="000E1C9F"/>
    <w:rsid w:val="000E1DE9"/>
    <w:rsid w:val="000E2313"/>
    <w:rsid w:val="000E3086"/>
    <w:rsid w:val="000E45E1"/>
    <w:rsid w:val="000E7259"/>
    <w:rsid w:val="000F024A"/>
    <w:rsid w:val="000F1CD4"/>
    <w:rsid w:val="000F280D"/>
    <w:rsid w:val="000F32C2"/>
    <w:rsid w:val="000F4103"/>
    <w:rsid w:val="000F520D"/>
    <w:rsid w:val="000F6EC9"/>
    <w:rsid w:val="000F70A7"/>
    <w:rsid w:val="0010011E"/>
    <w:rsid w:val="001014BD"/>
    <w:rsid w:val="0010190C"/>
    <w:rsid w:val="00102E11"/>
    <w:rsid w:val="00103AF4"/>
    <w:rsid w:val="00104568"/>
    <w:rsid w:val="001049B8"/>
    <w:rsid w:val="0010590F"/>
    <w:rsid w:val="00106BDD"/>
    <w:rsid w:val="0011062E"/>
    <w:rsid w:val="001139D2"/>
    <w:rsid w:val="00115308"/>
    <w:rsid w:val="0011564A"/>
    <w:rsid w:val="00115EDB"/>
    <w:rsid w:val="0011771A"/>
    <w:rsid w:val="00121C4D"/>
    <w:rsid w:val="00122653"/>
    <w:rsid w:val="00123AB6"/>
    <w:rsid w:val="00123EA2"/>
    <w:rsid w:val="00124708"/>
    <w:rsid w:val="00124CB2"/>
    <w:rsid w:val="00127515"/>
    <w:rsid w:val="00127C3C"/>
    <w:rsid w:val="00130B80"/>
    <w:rsid w:val="00132D67"/>
    <w:rsid w:val="00135980"/>
    <w:rsid w:val="001362B5"/>
    <w:rsid w:val="001363FB"/>
    <w:rsid w:val="00136DF4"/>
    <w:rsid w:val="001379B7"/>
    <w:rsid w:val="001413D2"/>
    <w:rsid w:val="0014193C"/>
    <w:rsid w:val="00142709"/>
    <w:rsid w:val="001429DE"/>
    <w:rsid w:val="00142FB8"/>
    <w:rsid w:val="00144CA5"/>
    <w:rsid w:val="00145ED2"/>
    <w:rsid w:val="001464E9"/>
    <w:rsid w:val="00147545"/>
    <w:rsid w:val="00147EC9"/>
    <w:rsid w:val="00151027"/>
    <w:rsid w:val="0015376B"/>
    <w:rsid w:val="00153FE9"/>
    <w:rsid w:val="00154357"/>
    <w:rsid w:val="001578E5"/>
    <w:rsid w:val="00157E86"/>
    <w:rsid w:val="0016394D"/>
    <w:rsid w:val="00164719"/>
    <w:rsid w:val="0016491C"/>
    <w:rsid w:val="00166A5E"/>
    <w:rsid w:val="00166FC4"/>
    <w:rsid w:val="001677AC"/>
    <w:rsid w:val="00170A34"/>
    <w:rsid w:val="001729AA"/>
    <w:rsid w:val="001738AB"/>
    <w:rsid w:val="00173E65"/>
    <w:rsid w:val="00183A56"/>
    <w:rsid w:val="00187AA0"/>
    <w:rsid w:val="00187BFE"/>
    <w:rsid w:val="001908E2"/>
    <w:rsid w:val="00190A61"/>
    <w:rsid w:val="001913CB"/>
    <w:rsid w:val="00191842"/>
    <w:rsid w:val="0019266B"/>
    <w:rsid w:val="00192AA0"/>
    <w:rsid w:val="00196357"/>
    <w:rsid w:val="001972C7"/>
    <w:rsid w:val="001A113A"/>
    <w:rsid w:val="001A13FA"/>
    <w:rsid w:val="001A1EE7"/>
    <w:rsid w:val="001A27EB"/>
    <w:rsid w:val="001A3342"/>
    <w:rsid w:val="001A3E3D"/>
    <w:rsid w:val="001A4DEB"/>
    <w:rsid w:val="001B1E40"/>
    <w:rsid w:val="001B3D97"/>
    <w:rsid w:val="001B4A60"/>
    <w:rsid w:val="001B4ADE"/>
    <w:rsid w:val="001B683E"/>
    <w:rsid w:val="001C1A1A"/>
    <w:rsid w:val="001C3684"/>
    <w:rsid w:val="001C6DEA"/>
    <w:rsid w:val="001C764E"/>
    <w:rsid w:val="001C7B9B"/>
    <w:rsid w:val="001D099A"/>
    <w:rsid w:val="001D1B66"/>
    <w:rsid w:val="001D1BCD"/>
    <w:rsid w:val="001D3B95"/>
    <w:rsid w:val="001D4ADA"/>
    <w:rsid w:val="001D4CFC"/>
    <w:rsid w:val="001D4D95"/>
    <w:rsid w:val="001D4F46"/>
    <w:rsid w:val="001D68CA"/>
    <w:rsid w:val="001D6FA5"/>
    <w:rsid w:val="001E03DA"/>
    <w:rsid w:val="001E0EC7"/>
    <w:rsid w:val="001E1052"/>
    <w:rsid w:val="001E1675"/>
    <w:rsid w:val="001E212B"/>
    <w:rsid w:val="001E21B1"/>
    <w:rsid w:val="001E2CEB"/>
    <w:rsid w:val="001E2F93"/>
    <w:rsid w:val="001E4A4D"/>
    <w:rsid w:val="001E4B70"/>
    <w:rsid w:val="001E5643"/>
    <w:rsid w:val="001E61E5"/>
    <w:rsid w:val="001E648D"/>
    <w:rsid w:val="001F2159"/>
    <w:rsid w:val="001F54C1"/>
    <w:rsid w:val="00203CA8"/>
    <w:rsid w:val="002041FA"/>
    <w:rsid w:val="00205FFE"/>
    <w:rsid w:val="0020601D"/>
    <w:rsid w:val="002062C0"/>
    <w:rsid w:val="0021133E"/>
    <w:rsid w:val="00213C2C"/>
    <w:rsid w:val="00215081"/>
    <w:rsid w:val="00215091"/>
    <w:rsid w:val="0022144F"/>
    <w:rsid w:val="00222719"/>
    <w:rsid w:val="00222946"/>
    <w:rsid w:val="00222C8E"/>
    <w:rsid w:val="00222CC8"/>
    <w:rsid w:val="002236D4"/>
    <w:rsid w:val="00223EBC"/>
    <w:rsid w:val="002263FE"/>
    <w:rsid w:val="00227F4F"/>
    <w:rsid w:val="00230FAB"/>
    <w:rsid w:val="002310E7"/>
    <w:rsid w:val="002338A1"/>
    <w:rsid w:val="002365BB"/>
    <w:rsid w:val="00236B1C"/>
    <w:rsid w:val="00236F32"/>
    <w:rsid w:val="00237199"/>
    <w:rsid w:val="002376F3"/>
    <w:rsid w:val="0024191C"/>
    <w:rsid w:val="00241BC5"/>
    <w:rsid w:val="002446E6"/>
    <w:rsid w:val="00251C4F"/>
    <w:rsid w:val="00251DFF"/>
    <w:rsid w:val="0025289F"/>
    <w:rsid w:val="00253222"/>
    <w:rsid w:val="00255E9D"/>
    <w:rsid w:val="0026047D"/>
    <w:rsid w:val="00260705"/>
    <w:rsid w:val="002623C5"/>
    <w:rsid w:val="00262E06"/>
    <w:rsid w:val="002639C4"/>
    <w:rsid w:val="00265619"/>
    <w:rsid w:val="0026720E"/>
    <w:rsid w:val="00267A18"/>
    <w:rsid w:val="00270431"/>
    <w:rsid w:val="002709B2"/>
    <w:rsid w:val="00271B41"/>
    <w:rsid w:val="00274606"/>
    <w:rsid w:val="0027567B"/>
    <w:rsid w:val="00277CDB"/>
    <w:rsid w:val="00280CFE"/>
    <w:rsid w:val="00280DBE"/>
    <w:rsid w:val="00283077"/>
    <w:rsid w:val="00284140"/>
    <w:rsid w:val="00284C69"/>
    <w:rsid w:val="002855C6"/>
    <w:rsid w:val="00285A59"/>
    <w:rsid w:val="00286EFF"/>
    <w:rsid w:val="00290418"/>
    <w:rsid w:val="002910FE"/>
    <w:rsid w:val="00291880"/>
    <w:rsid w:val="00293F7A"/>
    <w:rsid w:val="00294582"/>
    <w:rsid w:val="00296311"/>
    <w:rsid w:val="00296B5B"/>
    <w:rsid w:val="002A03DE"/>
    <w:rsid w:val="002A2001"/>
    <w:rsid w:val="002A27DE"/>
    <w:rsid w:val="002A3541"/>
    <w:rsid w:val="002A3FCA"/>
    <w:rsid w:val="002A58C6"/>
    <w:rsid w:val="002A5C99"/>
    <w:rsid w:val="002A7BBF"/>
    <w:rsid w:val="002B0DAB"/>
    <w:rsid w:val="002B1378"/>
    <w:rsid w:val="002B4CC5"/>
    <w:rsid w:val="002B72E9"/>
    <w:rsid w:val="002C0D87"/>
    <w:rsid w:val="002C21C1"/>
    <w:rsid w:val="002C3A12"/>
    <w:rsid w:val="002C42ED"/>
    <w:rsid w:val="002C517F"/>
    <w:rsid w:val="002C53C6"/>
    <w:rsid w:val="002D16F5"/>
    <w:rsid w:val="002D27E2"/>
    <w:rsid w:val="002D3DC9"/>
    <w:rsid w:val="002D6A27"/>
    <w:rsid w:val="002E0DF4"/>
    <w:rsid w:val="002E0F12"/>
    <w:rsid w:val="002E1D44"/>
    <w:rsid w:val="002E36BE"/>
    <w:rsid w:val="002E3935"/>
    <w:rsid w:val="002E46E3"/>
    <w:rsid w:val="002E4E51"/>
    <w:rsid w:val="002E5B06"/>
    <w:rsid w:val="002F02C1"/>
    <w:rsid w:val="002F0BAE"/>
    <w:rsid w:val="002F441E"/>
    <w:rsid w:val="002F664E"/>
    <w:rsid w:val="002F6E3D"/>
    <w:rsid w:val="002F74D5"/>
    <w:rsid w:val="0030065C"/>
    <w:rsid w:val="00302585"/>
    <w:rsid w:val="00302F2B"/>
    <w:rsid w:val="00303621"/>
    <w:rsid w:val="00303EB0"/>
    <w:rsid w:val="00303F20"/>
    <w:rsid w:val="00304C03"/>
    <w:rsid w:val="00305D06"/>
    <w:rsid w:val="00311465"/>
    <w:rsid w:val="003126E1"/>
    <w:rsid w:val="00321F43"/>
    <w:rsid w:val="00327FBB"/>
    <w:rsid w:val="003306E1"/>
    <w:rsid w:val="00331073"/>
    <w:rsid w:val="00331D29"/>
    <w:rsid w:val="003320E4"/>
    <w:rsid w:val="0033525D"/>
    <w:rsid w:val="0033777C"/>
    <w:rsid w:val="003378DC"/>
    <w:rsid w:val="00340640"/>
    <w:rsid w:val="00340FEA"/>
    <w:rsid w:val="003414F3"/>
    <w:rsid w:val="0034155B"/>
    <w:rsid w:val="00341CCE"/>
    <w:rsid w:val="0034267B"/>
    <w:rsid w:val="00344A55"/>
    <w:rsid w:val="00344B52"/>
    <w:rsid w:val="00345A42"/>
    <w:rsid w:val="00346443"/>
    <w:rsid w:val="003466E2"/>
    <w:rsid w:val="00350A46"/>
    <w:rsid w:val="00352531"/>
    <w:rsid w:val="0035553A"/>
    <w:rsid w:val="0035561B"/>
    <w:rsid w:val="00355871"/>
    <w:rsid w:val="0035613E"/>
    <w:rsid w:val="00356ED6"/>
    <w:rsid w:val="00357D0C"/>
    <w:rsid w:val="00361CB6"/>
    <w:rsid w:val="00363EE9"/>
    <w:rsid w:val="00366815"/>
    <w:rsid w:val="00366A5B"/>
    <w:rsid w:val="00372F19"/>
    <w:rsid w:val="003735F5"/>
    <w:rsid w:val="003749ED"/>
    <w:rsid w:val="00376128"/>
    <w:rsid w:val="003764B3"/>
    <w:rsid w:val="0037742E"/>
    <w:rsid w:val="00377BCC"/>
    <w:rsid w:val="003802FF"/>
    <w:rsid w:val="0038100B"/>
    <w:rsid w:val="00381444"/>
    <w:rsid w:val="0038245A"/>
    <w:rsid w:val="003837A1"/>
    <w:rsid w:val="003849D0"/>
    <w:rsid w:val="00384B5E"/>
    <w:rsid w:val="0038546E"/>
    <w:rsid w:val="00385788"/>
    <w:rsid w:val="0038686A"/>
    <w:rsid w:val="0039024F"/>
    <w:rsid w:val="0039337A"/>
    <w:rsid w:val="00393FDE"/>
    <w:rsid w:val="003961F4"/>
    <w:rsid w:val="00396605"/>
    <w:rsid w:val="00397D1C"/>
    <w:rsid w:val="003A2975"/>
    <w:rsid w:val="003A3189"/>
    <w:rsid w:val="003A4CCA"/>
    <w:rsid w:val="003B05FF"/>
    <w:rsid w:val="003B0B7F"/>
    <w:rsid w:val="003B1257"/>
    <w:rsid w:val="003B1E33"/>
    <w:rsid w:val="003B232C"/>
    <w:rsid w:val="003B3973"/>
    <w:rsid w:val="003B3AB8"/>
    <w:rsid w:val="003B569D"/>
    <w:rsid w:val="003B5D8B"/>
    <w:rsid w:val="003B7452"/>
    <w:rsid w:val="003C2312"/>
    <w:rsid w:val="003C3C0E"/>
    <w:rsid w:val="003C60FB"/>
    <w:rsid w:val="003D0C07"/>
    <w:rsid w:val="003D0E80"/>
    <w:rsid w:val="003D1838"/>
    <w:rsid w:val="003D1EAD"/>
    <w:rsid w:val="003D3D03"/>
    <w:rsid w:val="003D4FAC"/>
    <w:rsid w:val="003D537F"/>
    <w:rsid w:val="003D5509"/>
    <w:rsid w:val="003D5830"/>
    <w:rsid w:val="003D6B05"/>
    <w:rsid w:val="003D6F6F"/>
    <w:rsid w:val="003E2371"/>
    <w:rsid w:val="003E337B"/>
    <w:rsid w:val="003E3582"/>
    <w:rsid w:val="003E3A91"/>
    <w:rsid w:val="003E43A3"/>
    <w:rsid w:val="003E4534"/>
    <w:rsid w:val="003E45F0"/>
    <w:rsid w:val="003E5538"/>
    <w:rsid w:val="003E5E97"/>
    <w:rsid w:val="003E6F0C"/>
    <w:rsid w:val="003E7906"/>
    <w:rsid w:val="003F125D"/>
    <w:rsid w:val="003F268B"/>
    <w:rsid w:val="003F3479"/>
    <w:rsid w:val="003F36A4"/>
    <w:rsid w:val="003F3C50"/>
    <w:rsid w:val="003F3F1B"/>
    <w:rsid w:val="003F5ED4"/>
    <w:rsid w:val="003F6543"/>
    <w:rsid w:val="0040042A"/>
    <w:rsid w:val="0040241B"/>
    <w:rsid w:val="0040535D"/>
    <w:rsid w:val="00406A6A"/>
    <w:rsid w:val="00406B22"/>
    <w:rsid w:val="004103C2"/>
    <w:rsid w:val="00410E81"/>
    <w:rsid w:val="00413B85"/>
    <w:rsid w:val="00414701"/>
    <w:rsid w:val="004216D7"/>
    <w:rsid w:val="0042285F"/>
    <w:rsid w:val="00423699"/>
    <w:rsid w:val="004239D5"/>
    <w:rsid w:val="00424AA4"/>
    <w:rsid w:val="00425F75"/>
    <w:rsid w:val="00426160"/>
    <w:rsid w:val="0042789B"/>
    <w:rsid w:val="00431E27"/>
    <w:rsid w:val="004320B0"/>
    <w:rsid w:val="00432279"/>
    <w:rsid w:val="00432824"/>
    <w:rsid w:val="004328A7"/>
    <w:rsid w:val="00434C74"/>
    <w:rsid w:val="004379AD"/>
    <w:rsid w:val="00440909"/>
    <w:rsid w:val="00442CB2"/>
    <w:rsid w:val="00442CBE"/>
    <w:rsid w:val="00444B24"/>
    <w:rsid w:val="00450AA6"/>
    <w:rsid w:val="004553F8"/>
    <w:rsid w:val="0045623A"/>
    <w:rsid w:val="00456915"/>
    <w:rsid w:val="00456EB4"/>
    <w:rsid w:val="00457876"/>
    <w:rsid w:val="004666B8"/>
    <w:rsid w:val="004669D1"/>
    <w:rsid w:val="00470584"/>
    <w:rsid w:val="0047061B"/>
    <w:rsid w:val="004718F3"/>
    <w:rsid w:val="00473BD4"/>
    <w:rsid w:val="004749E1"/>
    <w:rsid w:val="00475040"/>
    <w:rsid w:val="00475E0E"/>
    <w:rsid w:val="004772A1"/>
    <w:rsid w:val="004777CC"/>
    <w:rsid w:val="00480861"/>
    <w:rsid w:val="0048686F"/>
    <w:rsid w:val="00491DA8"/>
    <w:rsid w:val="00493350"/>
    <w:rsid w:val="00493D40"/>
    <w:rsid w:val="004955F2"/>
    <w:rsid w:val="00497217"/>
    <w:rsid w:val="004A0A07"/>
    <w:rsid w:val="004A465C"/>
    <w:rsid w:val="004A504B"/>
    <w:rsid w:val="004A5E6B"/>
    <w:rsid w:val="004A60F3"/>
    <w:rsid w:val="004A6911"/>
    <w:rsid w:val="004A75D8"/>
    <w:rsid w:val="004A7DC4"/>
    <w:rsid w:val="004B09F2"/>
    <w:rsid w:val="004B1212"/>
    <w:rsid w:val="004B14FC"/>
    <w:rsid w:val="004B2BE8"/>
    <w:rsid w:val="004B54E0"/>
    <w:rsid w:val="004B6CC4"/>
    <w:rsid w:val="004B7384"/>
    <w:rsid w:val="004C04C5"/>
    <w:rsid w:val="004C1142"/>
    <w:rsid w:val="004C30E7"/>
    <w:rsid w:val="004C3EBE"/>
    <w:rsid w:val="004C4269"/>
    <w:rsid w:val="004C4B3F"/>
    <w:rsid w:val="004C548F"/>
    <w:rsid w:val="004D0FB5"/>
    <w:rsid w:val="004D4D70"/>
    <w:rsid w:val="004D6236"/>
    <w:rsid w:val="004D650C"/>
    <w:rsid w:val="004D797B"/>
    <w:rsid w:val="004D7C74"/>
    <w:rsid w:val="004E205A"/>
    <w:rsid w:val="004E2F62"/>
    <w:rsid w:val="004E4C07"/>
    <w:rsid w:val="004E4DBB"/>
    <w:rsid w:val="004E602B"/>
    <w:rsid w:val="004E6B6C"/>
    <w:rsid w:val="004E7F9C"/>
    <w:rsid w:val="004F0A22"/>
    <w:rsid w:val="004F0BCA"/>
    <w:rsid w:val="004F151A"/>
    <w:rsid w:val="004F3493"/>
    <w:rsid w:val="004F5F31"/>
    <w:rsid w:val="00503BE3"/>
    <w:rsid w:val="00504518"/>
    <w:rsid w:val="00504AE0"/>
    <w:rsid w:val="00504E58"/>
    <w:rsid w:val="0050545F"/>
    <w:rsid w:val="00510048"/>
    <w:rsid w:val="0051089C"/>
    <w:rsid w:val="00510E40"/>
    <w:rsid w:val="00512B09"/>
    <w:rsid w:val="00512C3E"/>
    <w:rsid w:val="00513B0E"/>
    <w:rsid w:val="00513FD5"/>
    <w:rsid w:val="00514880"/>
    <w:rsid w:val="0051710D"/>
    <w:rsid w:val="0052121B"/>
    <w:rsid w:val="00521A49"/>
    <w:rsid w:val="00522C75"/>
    <w:rsid w:val="005230FF"/>
    <w:rsid w:val="005231B3"/>
    <w:rsid w:val="005236C0"/>
    <w:rsid w:val="005251A0"/>
    <w:rsid w:val="005251C0"/>
    <w:rsid w:val="00527D4D"/>
    <w:rsid w:val="00530293"/>
    <w:rsid w:val="00530AE0"/>
    <w:rsid w:val="00532267"/>
    <w:rsid w:val="0053318E"/>
    <w:rsid w:val="005361DF"/>
    <w:rsid w:val="005379CB"/>
    <w:rsid w:val="00542A96"/>
    <w:rsid w:val="0054326F"/>
    <w:rsid w:val="00543B0C"/>
    <w:rsid w:val="0054581E"/>
    <w:rsid w:val="005467FC"/>
    <w:rsid w:val="00546F07"/>
    <w:rsid w:val="0055070E"/>
    <w:rsid w:val="005514E6"/>
    <w:rsid w:val="005544DF"/>
    <w:rsid w:val="00554EB6"/>
    <w:rsid w:val="005550B9"/>
    <w:rsid w:val="00555D75"/>
    <w:rsid w:val="00557D19"/>
    <w:rsid w:val="00560DF0"/>
    <w:rsid w:val="00562249"/>
    <w:rsid w:val="005668D3"/>
    <w:rsid w:val="00570198"/>
    <w:rsid w:val="0057157E"/>
    <w:rsid w:val="00572F2C"/>
    <w:rsid w:val="005735CF"/>
    <w:rsid w:val="00574427"/>
    <w:rsid w:val="00574C02"/>
    <w:rsid w:val="00574E50"/>
    <w:rsid w:val="00575173"/>
    <w:rsid w:val="00575225"/>
    <w:rsid w:val="00575C62"/>
    <w:rsid w:val="00576442"/>
    <w:rsid w:val="00577D7F"/>
    <w:rsid w:val="005814EB"/>
    <w:rsid w:val="00582D97"/>
    <w:rsid w:val="005830D3"/>
    <w:rsid w:val="00585E6B"/>
    <w:rsid w:val="005865B5"/>
    <w:rsid w:val="00586BCE"/>
    <w:rsid w:val="005913AE"/>
    <w:rsid w:val="00591AF8"/>
    <w:rsid w:val="0059246F"/>
    <w:rsid w:val="005935CE"/>
    <w:rsid w:val="005947FE"/>
    <w:rsid w:val="00594D33"/>
    <w:rsid w:val="005960CE"/>
    <w:rsid w:val="00597523"/>
    <w:rsid w:val="00597AFB"/>
    <w:rsid w:val="005A3236"/>
    <w:rsid w:val="005A6635"/>
    <w:rsid w:val="005A68C5"/>
    <w:rsid w:val="005A7D91"/>
    <w:rsid w:val="005B17B5"/>
    <w:rsid w:val="005B29B7"/>
    <w:rsid w:val="005B48FF"/>
    <w:rsid w:val="005B5601"/>
    <w:rsid w:val="005B594D"/>
    <w:rsid w:val="005B63C9"/>
    <w:rsid w:val="005C00B0"/>
    <w:rsid w:val="005C3DAA"/>
    <w:rsid w:val="005C5589"/>
    <w:rsid w:val="005C5654"/>
    <w:rsid w:val="005C5B08"/>
    <w:rsid w:val="005C6B81"/>
    <w:rsid w:val="005C7764"/>
    <w:rsid w:val="005C7A40"/>
    <w:rsid w:val="005D1A3F"/>
    <w:rsid w:val="005D1E4E"/>
    <w:rsid w:val="005D71B2"/>
    <w:rsid w:val="005E3727"/>
    <w:rsid w:val="005E3B63"/>
    <w:rsid w:val="005E4272"/>
    <w:rsid w:val="005E5355"/>
    <w:rsid w:val="005F0CC0"/>
    <w:rsid w:val="005F6959"/>
    <w:rsid w:val="005F7A1B"/>
    <w:rsid w:val="00600A67"/>
    <w:rsid w:val="006012A7"/>
    <w:rsid w:val="00601AB8"/>
    <w:rsid w:val="00601BFD"/>
    <w:rsid w:val="0060271A"/>
    <w:rsid w:val="00605AA4"/>
    <w:rsid w:val="006065C4"/>
    <w:rsid w:val="006068BE"/>
    <w:rsid w:val="00610786"/>
    <w:rsid w:val="00611CE8"/>
    <w:rsid w:val="006127AE"/>
    <w:rsid w:val="00613C0D"/>
    <w:rsid w:val="0061407D"/>
    <w:rsid w:val="006141C1"/>
    <w:rsid w:val="00614BA5"/>
    <w:rsid w:val="0061522F"/>
    <w:rsid w:val="00615791"/>
    <w:rsid w:val="00615828"/>
    <w:rsid w:val="006158D5"/>
    <w:rsid w:val="00615F78"/>
    <w:rsid w:val="0061650C"/>
    <w:rsid w:val="00616D40"/>
    <w:rsid w:val="006177A4"/>
    <w:rsid w:val="00617805"/>
    <w:rsid w:val="006207F4"/>
    <w:rsid w:val="00621914"/>
    <w:rsid w:val="00624C2C"/>
    <w:rsid w:val="006256F1"/>
    <w:rsid w:val="00625D83"/>
    <w:rsid w:val="00626125"/>
    <w:rsid w:val="00626B5B"/>
    <w:rsid w:val="00631399"/>
    <w:rsid w:val="00635EF5"/>
    <w:rsid w:val="006403C0"/>
    <w:rsid w:val="0064249F"/>
    <w:rsid w:val="006425F6"/>
    <w:rsid w:val="00643292"/>
    <w:rsid w:val="00643857"/>
    <w:rsid w:val="00645D3D"/>
    <w:rsid w:val="00645F84"/>
    <w:rsid w:val="00646417"/>
    <w:rsid w:val="006465B1"/>
    <w:rsid w:val="0064700A"/>
    <w:rsid w:val="006522F3"/>
    <w:rsid w:val="00654430"/>
    <w:rsid w:val="00655BB5"/>
    <w:rsid w:val="0066080F"/>
    <w:rsid w:val="006623E7"/>
    <w:rsid w:val="00662B80"/>
    <w:rsid w:val="00664E63"/>
    <w:rsid w:val="00665018"/>
    <w:rsid w:val="006661E5"/>
    <w:rsid w:val="00671AA2"/>
    <w:rsid w:val="006723E7"/>
    <w:rsid w:val="00672946"/>
    <w:rsid w:val="006733E2"/>
    <w:rsid w:val="00674CC8"/>
    <w:rsid w:val="00676988"/>
    <w:rsid w:val="00682720"/>
    <w:rsid w:val="006833F6"/>
    <w:rsid w:val="00683540"/>
    <w:rsid w:val="00684740"/>
    <w:rsid w:val="00684CEB"/>
    <w:rsid w:val="00684E1C"/>
    <w:rsid w:val="006852C7"/>
    <w:rsid w:val="00685822"/>
    <w:rsid w:val="00687328"/>
    <w:rsid w:val="00687F73"/>
    <w:rsid w:val="00691E6A"/>
    <w:rsid w:val="00695A4B"/>
    <w:rsid w:val="00696988"/>
    <w:rsid w:val="00697367"/>
    <w:rsid w:val="006A0347"/>
    <w:rsid w:val="006A0AA9"/>
    <w:rsid w:val="006A5E72"/>
    <w:rsid w:val="006A6FD2"/>
    <w:rsid w:val="006A7948"/>
    <w:rsid w:val="006B38D2"/>
    <w:rsid w:val="006C1509"/>
    <w:rsid w:val="006C1727"/>
    <w:rsid w:val="006C1FB6"/>
    <w:rsid w:val="006C245F"/>
    <w:rsid w:val="006C32FD"/>
    <w:rsid w:val="006C48B7"/>
    <w:rsid w:val="006C54BC"/>
    <w:rsid w:val="006C6E66"/>
    <w:rsid w:val="006C7557"/>
    <w:rsid w:val="006C78DC"/>
    <w:rsid w:val="006D0FCC"/>
    <w:rsid w:val="006D377A"/>
    <w:rsid w:val="006D523A"/>
    <w:rsid w:val="006D7EF5"/>
    <w:rsid w:val="006E0D57"/>
    <w:rsid w:val="006E1980"/>
    <w:rsid w:val="006E2CE1"/>
    <w:rsid w:val="006E2FED"/>
    <w:rsid w:val="006E3276"/>
    <w:rsid w:val="006E53AB"/>
    <w:rsid w:val="006F02D8"/>
    <w:rsid w:val="006F1709"/>
    <w:rsid w:val="006F19AB"/>
    <w:rsid w:val="006F3250"/>
    <w:rsid w:val="006F39D2"/>
    <w:rsid w:val="006F427A"/>
    <w:rsid w:val="006F6061"/>
    <w:rsid w:val="006F6B40"/>
    <w:rsid w:val="006F7E21"/>
    <w:rsid w:val="00704796"/>
    <w:rsid w:val="007048E2"/>
    <w:rsid w:val="0070616B"/>
    <w:rsid w:val="00706D04"/>
    <w:rsid w:val="00706FDA"/>
    <w:rsid w:val="007075C1"/>
    <w:rsid w:val="00711574"/>
    <w:rsid w:val="007115E6"/>
    <w:rsid w:val="00711F9A"/>
    <w:rsid w:val="00711FDE"/>
    <w:rsid w:val="00713810"/>
    <w:rsid w:val="00715298"/>
    <w:rsid w:val="00715336"/>
    <w:rsid w:val="007167CD"/>
    <w:rsid w:val="00716A17"/>
    <w:rsid w:val="0071746D"/>
    <w:rsid w:val="00720EE7"/>
    <w:rsid w:val="00721D5A"/>
    <w:rsid w:val="00723E5B"/>
    <w:rsid w:val="00724B21"/>
    <w:rsid w:val="00725003"/>
    <w:rsid w:val="007250A8"/>
    <w:rsid w:val="00725E3C"/>
    <w:rsid w:val="007303A5"/>
    <w:rsid w:val="00730B3E"/>
    <w:rsid w:val="00730B69"/>
    <w:rsid w:val="0073271C"/>
    <w:rsid w:val="00734070"/>
    <w:rsid w:val="0073420B"/>
    <w:rsid w:val="00734899"/>
    <w:rsid w:val="007357BE"/>
    <w:rsid w:val="007359B4"/>
    <w:rsid w:val="00737C8B"/>
    <w:rsid w:val="00740165"/>
    <w:rsid w:val="0074132E"/>
    <w:rsid w:val="007416B0"/>
    <w:rsid w:val="007416DA"/>
    <w:rsid w:val="00741B70"/>
    <w:rsid w:val="0074402F"/>
    <w:rsid w:val="007440CC"/>
    <w:rsid w:val="00744A21"/>
    <w:rsid w:val="0074760E"/>
    <w:rsid w:val="007525F3"/>
    <w:rsid w:val="00753711"/>
    <w:rsid w:val="00754ABA"/>
    <w:rsid w:val="00755750"/>
    <w:rsid w:val="00760F9F"/>
    <w:rsid w:val="00761CB6"/>
    <w:rsid w:val="0076217E"/>
    <w:rsid w:val="007648EA"/>
    <w:rsid w:val="0076611E"/>
    <w:rsid w:val="00767726"/>
    <w:rsid w:val="00770B71"/>
    <w:rsid w:val="007713AB"/>
    <w:rsid w:val="007715DA"/>
    <w:rsid w:val="007718C0"/>
    <w:rsid w:val="00772373"/>
    <w:rsid w:val="00772C82"/>
    <w:rsid w:val="007734A1"/>
    <w:rsid w:val="007737A9"/>
    <w:rsid w:val="007758EA"/>
    <w:rsid w:val="007779F2"/>
    <w:rsid w:val="00780E00"/>
    <w:rsid w:val="0078211B"/>
    <w:rsid w:val="007850B8"/>
    <w:rsid w:val="0078603E"/>
    <w:rsid w:val="00786224"/>
    <w:rsid w:val="00786518"/>
    <w:rsid w:val="00787117"/>
    <w:rsid w:val="00790C50"/>
    <w:rsid w:val="00791C13"/>
    <w:rsid w:val="00791C37"/>
    <w:rsid w:val="0079231A"/>
    <w:rsid w:val="00795131"/>
    <w:rsid w:val="00795354"/>
    <w:rsid w:val="00797A98"/>
    <w:rsid w:val="007A0156"/>
    <w:rsid w:val="007A1546"/>
    <w:rsid w:val="007A1C0F"/>
    <w:rsid w:val="007A228C"/>
    <w:rsid w:val="007A368E"/>
    <w:rsid w:val="007A390B"/>
    <w:rsid w:val="007A5868"/>
    <w:rsid w:val="007A60F4"/>
    <w:rsid w:val="007A637C"/>
    <w:rsid w:val="007A7C0D"/>
    <w:rsid w:val="007B04CE"/>
    <w:rsid w:val="007B1CF3"/>
    <w:rsid w:val="007B3371"/>
    <w:rsid w:val="007B3D87"/>
    <w:rsid w:val="007B5788"/>
    <w:rsid w:val="007B598C"/>
    <w:rsid w:val="007B6676"/>
    <w:rsid w:val="007B6871"/>
    <w:rsid w:val="007B6897"/>
    <w:rsid w:val="007B7086"/>
    <w:rsid w:val="007B79AC"/>
    <w:rsid w:val="007C0031"/>
    <w:rsid w:val="007C0AED"/>
    <w:rsid w:val="007C0E59"/>
    <w:rsid w:val="007C144C"/>
    <w:rsid w:val="007C1BC7"/>
    <w:rsid w:val="007C1C13"/>
    <w:rsid w:val="007C3D33"/>
    <w:rsid w:val="007C4332"/>
    <w:rsid w:val="007C7850"/>
    <w:rsid w:val="007C7DE2"/>
    <w:rsid w:val="007D0CC9"/>
    <w:rsid w:val="007D294A"/>
    <w:rsid w:val="007D3D13"/>
    <w:rsid w:val="007D47D2"/>
    <w:rsid w:val="007D47F3"/>
    <w:rsid w:val="007D53DC"/>
    <w:rsid w:val="007D6EC0"/>
    <w:rsid w:val="007D7E1D"/>
    <w:rsid w:val="007E0687"/>
    <w:rsid w:val="007E0A28"/>
    <w:rsid w:val="007E19C5"/>
    <w:rsid w:val="007E1ED7"/>
    <w:rsid w:val="007E38AC"/>
    <w:rsid w:val="007E3AB2"/>
    <w:rsid w:val="007E4AD1"/>
    <w:rsid w:val="007E4AF2"/>
    <w:rsid w:val="007E5D8A"/>
    <w:rsid w:val="007E6756"/>
    <w:rsid w:val="007E7B97"/>
    <w:rsid w:val="007E7D5D"/>
    <w:rsid w:val="007E7E14"/>
    <w:rsid w:val="007F0DB8"/>
    <w:rsid w:val="007F11FF"/>
    <w:rsid w:val="007F2069"/>
    <w:rsid w:val="007F4232"/>
    <w:rsid w:val="007F616E"/>
    <w:rsid w:val="007F6BDF"/>
    <w:rsid w:val="00802196"/>
    <w:rsid w:val="008052FE"/>
    <w:rsid w:val="00806097"/>
    <w:rsid w:val="008063BA"/>
    <w:rsid w:val="00807311"/>
    <w:rsid w:val="0081133E"/>
    <w:rsid w:val="00813B1D"/>
    <w:rsid w:val="00813B9C"/>
    <w:rsid w:val="00813E14"/>
    <w:rsid w:val="00814611"/>
    <w:rsid w:val="00821DFA"/>
    <w:rsid w:val="008223F2"/>
    <w:rsid w:val="00824CE3"/>
    <w:rsid w:val="008260B5"/>
    <w:rsid w:val="008267B5"/>
    <w:rsid w:val="0083126B"/>
    <w:rsid w:val="00833AC1"/>
    <w:rsid w:val="00833E53"/>
    <w:rsid w:val="008356D5"/>
    <w:rsid w:val="00840D2E"/>
    <w:rsid w:val="00841E91"/>
    <w:rsid w:val="008430D2"/>
    <w:rsid w:val="00843664"/>
    <w:rsid w:val="008458CF"/>
    <w:rsid w:val="00845C2A"/>
    <w:rsid w:val="00846DD2"/>
    <w:rsid w:val="00850D35"/>
    <w:rsid w:val="00851279"/>
    <w:rsid w:val="00857042"/>
    <w:rsid w:val="00857119"/>
    <w:rsid w:val="008571D9"/>
    <w:rsid w:val="00863230"/>
    <w:rsid w:val="0086491E"/>
    <w:rsid w:val="008657ED"/>
    <w:rsid w:val="008714E0"/>
    <w:rsid w:val="008717D8"/>
    <w:rsid w:val="0087188D"/>
    <w:rsid w:val="0087215C"/>
    <w:rsid w:val="00872EE5"/>
    <w:rsid w:val="00874E14"/>
    <w:rsid w:val="00874F2C"/>
    <w:rsid w:val="008772B5"/>
    <w:rsid w:val="00884596"/>
    <w:rsid w:val="00884A4D"/>
    <w:rsid w:val="00885497"/>
    <w:rsid w:val="008875FE"/>
    <w:rsid w:val="00887F8E"/>
    <w:rsid w:val="00890195"/>
    <w:rsid w:val="00890B4F"/>
    <w:rsid w:val="00893193"/>
    <w:rsid w:val="00896234"/>
    <w:rsid w:val="00896AA2"/>
    <w:rsid w:val="00897E43"/>
    <w:rsid w:val="00897EA5"/>
    <w:rsid w:val="008A089A"/>
    <w:rsid w:val="008A0AF2"/>
    <w:rsid w:val="008A0B05"/>
    <w:rsid w:val="008A15C1"/>
    <w:rsid w:val="008A26B7"/>
    <w:rsid w:val="008A3367"/>
    <w:rsid w:val="008A3855"/>
    <w:rsid w:val="008A5910"/>
    <w:rsid w:val="008A5F90"/>
    <w:rsid w:val="008B2ED4"/>
    <w:rsid w:val="008B7EB4"/>
    <w:rsid w:val="008C2559"/>
    <w:rsid w:val="008C3782"/>
    <w:rsid w:val="008C4731"/>
    <w:rsid w:val="008C54A3"/>
    <w:rsid w:val="008C5738"/>
    <w:rsid w:val="008C736A"/>
    <w:rsid w:val="008C7EAD"/>
    <w:rsid w:val="008D5C2E"/>
    <w:rsid w:val="008D6152"/>
    <w:rsid w:val="008E24AF"/>
    <w:rsid w:val="008E289A"/>
    <w:rsid w:val="008E37C5"/>
    <w:rsid w:val="008E42CB"/>
    <w:rsid w:val="008E66BF"/>
    <w:rsid w:val="008F0F81"/>
    <w:rsid w:val="008F1643"/>
    <w:rsid w:val="008F443B"/>
    <w:rsid w:val="008F5137"/>
    <w:rsid w:val="009063E3"/>
    <w:rsid w:val="00912276"/>
    <w:rsid w:val="00912AA5"/>
    <w:rsid w:val="009149A2"/>
    <w:rsid w:val="009153F1"/>
    <w:rsid w:val="00915677"/>
    <w:rsid w:val="00915BC0"/>
    <w:rsid w:val="00915D01"/>
    <w:rsid w:val="00916B02"/>
    <w:rsid w:val="009225FC"/>
    <w:rsid w:val="00923540"/>
    <w:rsid w:val="00923BFE"/>
    <w:rsid w:val="00925EC1"/>
    <w:rsid w:val="00926131"/>
    <w:rsid w:val="00926767"/>
    <w:rsid w:val="00927DDD"/>
    <w:rsid w:val="009301FF"/>
    <w:rsid w:val="00931D86"/>
    <w:rsid w:val="00934412"/>
    <w:rsid w:val="00935D0A"/>
    <w:rsid w:val="009361D5"/>
    <w:rsid w:val="009372DD"/>
    <w:rsid w:val="00937A17"/>
    <w:rsid w:val="009403CB"/>
    <w:rsid w:val="009405D5"/>
    <w:rsid w:val="00940669"/>
    <w:rsid w:val="0094128F"/>
    <w:rsid w:val="00943014"/>
    <w:rsid w:val="0094377F"/>
    <w:rsid w:val="00943E71"/>
    <w:rsid w:val="00944946"/>
    <w:rsid w:val="00945AEA"/>
    <w:rsid w:val="00950DF0"/>
    <w:rsid w:val="00952A41"/>
    <w:rsid w:val="00954826"/>
    <w:rsid w:val="0095495E"/>
    <w:rsid w:val="00955927"/>
    <w:rsid w:val="009601C1"/>
    <w:rsid w:val="00962127"/>
    <w:rsid w:val="00963668"/>
    <w:rsid w:val="00964E39"/>
    <w:rsid w:val="009659F4"/>
    <w:rsid w:val="00967514"/>
    <w:rsid w:val="0096756A"/>
    <w:rsid w:val="009677D6"/>
    <w:rsid w:val="00970D60"/>
    <w:rsid w:val="0097119A"/>
    <w:rsid w:val="009764B0"/>
    <w:rsid w:val="00976682"/>
    <w:rsid w:val="0098043B"/>
    <w:rsid w:val="00981665"/>
    <w:rsid w:val="00984F36"/>
    <w:rsid w:val="00985280"/>
    <w:rsid w:val="00985819"/>
    <w:rsid w:val="0098608C"/>
    <w:rsid w:val="00986DDE"/>
    <w:rsid w:val="00991408"/>
    <w:rsid w:val="00992578"/>
    <w:rsid w:val="00993D29"/>
    <w:rsid w:val="00995C28"/>
    <w:rsid w:val="00996530"/>
    <w:rsid w:val="00996BE7"/>
    <w:rsid w:val="00996D12"/>
    <w:rsid w:val="009976FD"/>
    <w:rsid w:val="009A00BB"/>
    <w:rsid w:val="009A1656"/>
    <w:rsid w:val="009A404E"/>
    <w:rsid w:val="009A546B"/>
    <w:rsid w:val="009A7ADC"/>
    <w:rsid w:val="009B0124"/>
    <w:rsid w:val="009B1CB9"/>
    <w:rsid w:val="009B38D5"/>
    <w:rsid w:val="009B49E7"/>
    <w:rsid w:val="009B5D8E"/>
    <w:rsid w:val="009B6B52"/>
    <w:rsid w:val="009C0A09"/>
    <w:rsid w:val="009C19B7"/>
    <w:rsid w:val="009C1F7D"/>
    <w:rsid w:val="009C228B"/>
    <w:rsid w:val="009C2A4C"/>
    <w:rsid w:val="009C3610"/>
    <w:rsid w:val="009C401F"/>
    <w:rsid w:val="009C541E"/>
    <w:rsid w:val="009C56D0"/>
    <w:rsid w:val="009C574F"/>
    <w:rsid w:val="009D1464"/>
    <w:rsid w:val="009D1F8F"/>
    <w:rsid w:val="009D2791"/>
    <w:rsid w:val="009D3CF8"/>
    <w:rsid w:val="009D53F2"/>
    <w:rsid w:val="009D7C51"/>
    <w:rsid w:val="009E0622"/>
    <w:rsid w:val="009E1315"/>
    <w:rsid w:val="009E1A0E"/>
    <w:rsid w:val="009E2EB0"/>
    <w:rsid w:val="009E3F46"/>
    <w:rsid w:val="009F15A3"/>
    <w:rsid w:val="009F23F0"/>
    <w:rsid w:val="009F2553"/>
    <w:rsid w:val="009F3649"/>
    <w:rsid w:val="009F36BF"/>
    <w:rsid w:val="009F3980"/>
    <w:rsid w:val="009F66BF"/>
    <w:rsid w:val="009F736E"/>
    <w:rsid w:val="00A0320A"/>
    <w:rsid w:val="00A03C9E"/>
    <w:rsid w:val="00A05FE0"/>
    <w:rsid w:val="00A10243"/>
    <w:rsid w:val="00A10F43"/>
    <w:rsid w:val="00A111B6"/>
    <w:rsid w:val="00A12139"/>
    <w:rsid w:val="00A1392D"/>
    <w:rsid w:val="00A14338"/>
    <w:rsid w:val="00A170FC"/>
    <w:rsid w:val="00A17B31"/>
    <w:rsid w:val="00A2094D"/>
    <w:rsid w:val="00A218B5"/>
    <w:rsid w:val="00A318B6"/>
    <w:rsid w:val="00A3484B"/>
    <w:rsid w:val="00A34AD7"/>
    <w:rsid w:val="00A36345"/>
    <w:rsid w:val="00A40A69"/>
    <w:rsid w:val="00A42A99"/>
    <w:rsid w:val="00A447D8"/>
    <w:rsid w:val="00A4489A"/>
    <w:rsid w:val="00A4494B"/>
    <w:rsid w:val="00A44CD9"/>
    <w:rsid w:val="00A45733"/>
    <w:rsid w:val="00A47530"/>
    <w:rsid w:val="00A47602"/>
    <w:rsid w:val="00A5151A"/>
    <w:rsid w:val="00A55525"/>
    <w:rsid w:val="00A55C26"/>
    <w:rsid w:val="00A55DBD"/>
    <w:rsid w:val="00A573E5"/>
    <w:rsid w:val="00A607D9"/>
    <w:rsid w:val="00A60DB0"/>
    <w:rsid w:val="00A619A9"/>
    <w:rsid w:val="00A639B8"/>
    <w:rsid w:val="00A63E1B"/>
    <w:rsid w:val="00A6432B"/>
    <w:rsid w:val="00A64625"/>
    <w:rsid w:val="00A65813"/>
    <w:rsid w:val="00A6632B"/>
    <w:rsid w:val="00A67FE0"/>
    <w:rsid w:val="00A70F8B"/>
    <w:rsid w:val="00A71D6D"/>
    <w:rsid w:val="00A72D4F"/>
    <w:rsid w:val="00A73A67"/>
    <w:rsid w:val="00A805F3"/>
    <w:rsid w:val="00A80DF0"/>
    <w:rsid w:val="00A823F0"/>
    <w:rsid w:val="00A823F6"/>
    <w:rsid w:val="00A83A5D"/>
    <w:rsid w:val="00A848B4"/>
    <w:rsid w:val="00A84B41"/>
    <w:rsid w:val="00A852F9"/>
    <w:rsid w:val="00A85C4B"/>
    <w:rsid w:val="00A87BA5"/>
    <w:rsid w:val="00A91A3E"/>
    <w:rsid w:val="00A91DF7"/>
    <w:rsid w:val="00A924D8"/>
    <w:rsid w:val="00A92663"/>
    <w:rsid w:val="00A93827"/>
    <w:rsid w:val="00A967C9"/>
    <w:rsid w:val="00A97459"/>
    <w:rsid w:val="00A97B5F"/>
    <w:rsid w:val="00AA0A89"/>
    <w:rsid w:val="00AA39E8"/>
    <w:rsid w:val="00AA4346"/>
    <w:rsid w:val="00AA4642"/>
    <w:rsid w:val="00AA5368"/>
    <w:rsid w:val="00AA7669"/>
    <w:rsid w:val="00AB3CE3"/>
    <w:rsid w:val="00AB4F0C"/>
    <w:rsid w:val="00AB4FEC"/>
    <w:rsid w:val="00AB53E9"/>
    <w:rsid w:val="00AB6DE4"/>
    <w:rsid w:val="00AB7364"/>
    <w:rsid w:val="00AC0082"/>
    <w:rsid w:val="00AC01AA"/>
    <w:rsid w:val="00AC1142"/>
    <w:rsid w:val="00AC17B9"/>
    <w:rsid w:val="00AC32F3"/>
    <w:rsid w:val="00AC3935"/>
    <w:rsid w:val="00AC3C5D"/>
    <w:rsid w:val="00AC4789"/>
    <w:rsid w:val="00AC4F72"/>
    <w:rsid w:val="00AD3341"/>
    <w:rsid w:val="00AD4641"/>
    <w:rsid w:val="00AD4A2C"/>
    <w:rsid w:val="00AD50AA"/>
    <w:rsid w:val="00AD56BF"/>
    <w:rsid w:val="00AD7296"/>
    <w:rsid w:val="00AD74D4"/>
    <w:rsid w:val="00AE0B5F"/>
    <w:rsid w:val="00AE2F5A"/>
    <w:rsid w:val="00AE33A4"/>
    <w:rsid w:val="00AE33DE"/>
    <w:rsid w:val="00AE36C7"/>
    <w:rsid w:val="00AE3700"/>
    <w:rsid w:val="00AE4122"/>
    <w:rsid w:val="00AE5144"/>
    <w:rsid w:val="00AE58E6"/>
    <w:rsid w:val="00AE655C"/>
    <w:rsid w:val="00AF09D7"/>
    <w:rsid w:val="00AF2231"/>
    <w:rsid w:val="00AF2EF7"/>
    <w:rsid w:val="00AF3778"/>
    <w:rsid w:val="00AF3C74"/>
    <w:rsid w:val="00AF5905"/>
    <w:rsid w:val="00AF5A5B"/>
    <w:rsid w:val="00AF741A"/>
    <w:rsid w:val="00AF7516"/>
    <w:rsid w:val="00B02351"/>
    <w:rsid w:val="00B03603"/>
    <w:rsid w:val="00B04161"/>
    <w:rsid w:val="00B056F9"/>
    <w:rsid w:val="00B05C41"/>
    <w:rsid w:val="00B05F4B"/>
    <w:rsid w:val="00B07707"/>
    <w:rsid w:val="00B07F1A"/>
    <w:rsid w:val="00B102E3"/>
    <w:rsid w:val="00B10BA2"/>
    <w:rsid w:val="00B11692"/>
    <w:rsid w:val="00B11E3D"/>
    <w:rsid w:val="00B13355"/>
    <w:rsid w:val="00B13D67"/>
    <w:rsid w:val="00B14137"/>
    <w:rsid w:val="00B14A12"/>
    <w:rsid w:val="00B1647A"/>
    <w:rsid w:val="00B16625"/>
    <w:rsid w:val="00B17E82"/>
    <w:rsid w:val="00B204DC"/>
    <w:rsid w:val="00B20997"/>
    <w:rsid w:val="00B23260"/>
    <w:rsid w:val="00B239BB"/>
    <w:rsid w:val="00B25221"/>
    <w:rsid w:val="00B260E8"/>
    <w:rsid w:val="00B313F3"/>
    <w:rsid w:val="00B3195E"/>
    <w:rsid w:val="00B32D5F"/>
    <w:rsid w:val="00B340E5"/>
    <w:rsid w:val="00B34BEF"/>
    <w:rsid w:val="00B37D09"/>
    <w:rsid w:val="00B40021"/>
    <w:rsid w:val="00B41463"/>
    <w:rsid w:val="00B432B7"/>
    <w:rsid w:val="00B44406"/>
    <w:rsid w:val="00B454C4"/>
    <w:rsid w:val="00B479D1"/>
    <w:rsid w:val="00B50DB6"/>
    <w:rsid w:val="00B52DE4"/>
    <w:rsid w:val="00B532B5"/>
    <w:rsid w:val="00B55263"/>
    <w:rsid w:val="00B55E20"/>
    <w:rsid w:val="00B57342"/>
    <w:rsid w:val="00B575BA"/>
    <w:rsid w:val="00B60320"/>
    <w:rsid w:val="00B60368"/>
    <w:rsid w:val="00B61D91"/>
    <w:rsid w:val="00B63F81"/>
    <w:rsid w:val="00B6496A"/>
    <w:rsid w:val="00B64E36"/>
    <w:rsid w:val="00B6632C"/>
    <w:rsid w:val="00B6765A"/>
    <w:rsid w:val="00B67711"/>
    <w:rsid w:val="00B702A9"/>
    <w:rsid w:val="00B72B81"/>
    <w:rsid w:val="00B758AB"/>
    <w:rsid w:val="00B76429"/>
    <w:rsid w:val="00B76533"/>
    <w:rsid w:val="00B76F9E"/>
    <w:rsid w:val="00B803FF"/>
    <w:rsid w:val="00B84E8E"/>
    <w:rsid w:val="00B854AA"/>
    <w:rsid w:val="00B86702"/>
    <w:rsid w:val="00B87F83"/>
    <w:rsid w:val="00B87FD8"/>
    <w:rsid w:val="00B90D7A"/>
    <w:rsid w:val="00B956D4"/>
    <w:rsid w:val="00B9627F"/>
    <w:rsid w:val="00BA0D38"/>
    <w:rsid w:val="00BA27C7"/>
    <w:rsid w:val="00BA2BDC"/>
    <w:rsid w:val="00BA3CD5"/>
    <w:rsid w:val="00BA7432"/>
    <w:rsid w:val="00BA7BEF"/>
    <w:rsid w:val="00BB03E6"/>
    <w:rsid w:val="00BB4828"/>
    <w:rsid w:val="00BB777C"/>
    <w:rsid w:val="00BB7C1F"/>
    <w:rsid w:val="00BB7D4E"/>
    <w:rsid w:val="00BC022A"/>
    <w:rsid w:val="00BC11F7"/>
    <w:rsid w:val="00BC1AA0"/>
    <w:rsid w:val="00BC3835"/>
    <w:rsid w:val="00BC6D5D"/>
    <w:rsid w:val="00BC7EB9"/>
    <w:rsid w:val="00BD0CEF"/>
    <w:rsid w:val="00BD2643"/>
    <w:rsid w:val="00BD2A6E"/>
    <w:rsid w:val="00BD38B1"/>
    <w:rsid w:val="00BD42C2"/>
    <w:rsid w:val="00BD43CD"/>
    <w:rsid w:val="00BD4EF2"/>
    <w:rsid w:val="00BD6464"/>
    <w:rsid w:val="00BD6558"/>
    <w:rsid w:val="00BD665E"/>
    <w:rsid w:val="00BD7287"/>
    <w:rsid w:val="00BD7B60"/>
    <w:rsid w:val="00BE02FD"/>
    <w:rsid w:val="00BE06B0"/>
    <w:rsid w:val="00BE077D"/>
    <w:rsid w:val="00BE08BF"/>
    <w:rsid w:val="00BE0FE6"/>
    <w:rsid w:val="00BE1FAF"/>
    <w:rsid w:val="00BE2209"/>
    <w:rsid w:val="00BE3C0E"/>
    <w:rsid w:val="00BE52D6"/>
    <w:rsid w:val="00BE600D"/>
    <w:rsid w:val="00BF1996"/>
    <w:rsid w:val="00BF1F7C"/>
    <w:rsid w:val="00BF3214"/>
    <w:rsid w:val="00BF36FB"/>
    <w:rsid w:val="00BF71DE"/>
    <w:rsid w:val="00BF7E5F"/>
    <w:rsid w:val="00C00DB1"/>
    <w:rsid w:val="00C01C48"/>
    <w:rsid w:val="00C028AA"/>
    <w:rsid w:val="00C02C55"/>
    <w:rsid w:val="00C04648"/>
    <w:rsid w:val="00C04F4F"/>
    <w:rsid w:val="00C06FED"/>
    <w:rsid w:val="00C10407"/>
    <w:rsid w:val="00C1161C"/>
    <w:rsid w:val="00C11A8F"/>
    <w:rsid w:val="00C120FA"/>
    <w:rsid w:val="00C15867"/>
    <w:rsid w:val="00C15BF3"/>
    <w:rsid w:val="00C17298"/>
    <w:rsid w:val="00C17304"/>
    <w:rsid w:val="00C1773A"/>
    <w:rsid w:val="00C2296D"/>
    <w:rsid w:val="00C22991"/>
    <w:rsid w:val="00C23155"/>
    <w:rsid w:val="00C2435F"/>
    <w:rsid w:val="00C24A7C"/>
    <w:rsid w:val="00C27D47"/>
    <w:rsid w:val="00C32879"/>
    <w:rsid w:val="00C3313B"/>
    <w:rsid w:val="00C33206"/>
    <w:rsid w:val="00C334CC"/>
    <w:rsid w:val="00C33696"/>
    <w:rsid w:val="00C35B35"/>
    <w:rsid w:val="00C35D3B"/>
    <w:rsid w:val="00C35F58"/>
    <w:rsid w:val="00C40654"/>
    <w:rsid w:val="00C40A64"/>
    <w:rsid w:val="00C40C41"/>
    <w:rsid w:val="00C40EE9"/>
    <w:rsid w:val="00C42684"/>
    <w:rsid w:val="00C42D6D"/>
    <w:rsid w:val="00C43175"/>
    <w:rsid w:val="00C442C0"/>
    <w:rsid w:val="00C447EC"/>
    <w:rsid w:val="00C45885"/>
    <w:rsid w:val="00C4641F"/>
    <w:rsid w:val="00C475A8"/>
    <w:rsid w:val="00C47F68"/>
    <w:rsid w:val="00C50F22"/>
    <w:rsid w:val="00C519A0"/>
    <w:rsid w:val="00C56BFC"/>
    <w:rsid w:val="00C57971"/>
    <w:rsid w:val="00C63A4F"/>
    <w:rsid w:val="00C64D37"/>
    <w:rsid w:val="00C65CB4"/>
    <w:rsid w:val="00C67A87"/>
    <w:rsid w:val="00C67CF4"/>
    <w:rsid w:val="00C70883"/>
    <w:rsid w:val="00C71BC0"/>
    <w:rsid w:val="00C71DE8"/>
    <w:rsid w:val="00C730F9"/>
    <w:rsid w:val="00C73C42"/>
    <w:rsid w:val="00C73EFF"/>
    <w:rsid w:val="00C75639"/>
    <w:rsid w:val="00C760C8"/>
    <w:rsid w:val="00C76BA4"/>
    <w:rsid w:val="00C804BE"/>
    <w:rsid w:val="00C83A48"/>
    <w:rsid w:val="00C848EA"/>
    <w:rsid w:val="00C85865"/>
    <w:rsid w:val="00C85E85"/>
    <w:rsid w:val="00C90C7A"/>
    <w:rsid w:val="00C91573"/>
    <w:rsid w:val="00C92C8C"/>
    <w:rsid w:val="00C92D3B"/>
    <w:rsid w:val="00C9374F"/>
    <w:rsid w:val="00C9656F"/>
    <w:rsid w:val="00CA2EAE"/>
    <w:rsid w:val="00CA34D4"/>
    <w:rsid w:val="00CA3A9B"/>
    <w:rsid w:val="00CA3C4B"/>
    <w:rsid w:val="00CA4083"/>
    <w:rsid w:val="00CA4AC1"/>
    <w:rsid w:val="00CA6F72"/>
    <w:rsid w:val="00CB0316"/>
    <w:rsid w:val="00CB0317"/>
    <w:rsid w:val="00CB0B11"/>
    <w:rsid w:val="00CB43B7"/>
    <w:rsid w:val="00CB4FE8"/>
    <w:rsid w:val="00CB5354"/>
    <w:rsid w:val="00CC14A1"/>
    <w:rsid w:val="00CC23B6"/>
    <w:rsid w:val="00CC4AE5"/>
    <w:rsid w:val="00CC6A14"/>
    <w:rsid w:val="00CC6E10"/>
    <w:rsid w:val="00CC70A3"/>
    <w:rsid w:val="00CC7F83"/>
    <w:rsid w:val="00CD1A43"/>
    <w:rsid w:val="00CD40E7"/>
    <w:rsid w:val="00CD46E2"/>
    <w:rsid w:val="00CD53C3"/>
    <w:rsid w:val="00CD55DA"/>
    <w:rsid w:val="00CD574E"/>
    <w:rsid w:val="00CD720A"/>
    <w:rsid w:val="00CE3360"/>
    <w:rsid w:val="00CE4C22"/>
    <w:rsid w:val="00CE5CDF"/>
    <w:rsid w:val="00CE63CC"/>
    <w:rsid w:val="00CE6D14"/>
    <w:rsid w:val="00CE756E"/>
    <w:rsid w:val="00CF0B1F"/>
    <w:rsid w:val="00CF0E91"/>
    <w:rsid w:val="00CF10BF"/>
    <w:rsid w:val="00CF2563"/>
    <w:rsid w:val="00CF41EC"/>
    <w:rsid w:val="00CF4B44"/>
    <w:rsid w:val="00CF5C5C"/>
    <w:rsid w:val="00CF5D04"/>
    <w:rsid w:val="00CF613E"/>
    <w:rsid w:val="00CF6F5E"/>
    <w:rsid w:val="00CF7087"/>
    <w:rsid w:val="00D00E74"/>
    <w:rsid w:val="00D0364E"/>
    <w:rsid w:val="00D039B1"/>
    <w:rsid w:val="00D04DE4"/>
    <w:rsid w:val="00D04ECA"/>
    <w:rsid w:val="00D060BC"/>
    <w:rsid w:val="00D063F1"/>
    <w:rsid w:val="00D12F07"/>
    <w:rsid w:val="00D14F22"/>
    <w:rsid w:val="00D155D4"/>
    <w:rsid w:val="00D17BD2"/>
    <w:rsid w:val="00D20F4A"/>
    <w:rsid w:val="00D21677"/>
    <w:rsid w:val="00D24723"/>
    <w:rsid w:val="00D249C4"/>
    <w:rsid w:val="00D25495"/>
    <w:rsid w:val="00D30AAA"/>
    <w:rsid w:val="00D31777"/>
    <w:rsid w:val="00D31D91"/>
    <w:rsid w:val="00D34F55"/>
    <w:rsid w:val="00D35B97"/>
    <w:rsid w:val="00D42237"/>
    <w:rsid w:val="00D4718A"/>
    <w:rsid w:val="00D47CB1"/>
    <w:rsid w:val="00D50D20"/>
    <w:rsid w:val="00D50D31"/>
    <w:rsid w:val="00D554D6"/>
    <w:rsid w:val="00D575DE"/>
    <w:rsid w:val="00D57918"/>
    <w:rsid w:val="00D617A2"/>
    <w:rsid w:val="00D620FF"/>
    <w:rsid w:val="00D644A6"/>
    <w:rsid w:val="00D731B5"/>
    <w:rsid w:val="00D73DC6"/>
    <w:rsid w:val="00D7430E"/>
    <w:rsid w:val="00D74C1A"/>
    <w:rsid w:val="00D75205"/>
    <w:rsid w:val="00D75298"/>
    <w:rsid w:val="00D754C1"/>
    <w:rsid w:val="00D77A35"/>
    <w:rsid w:val="00D800D5"/>
    <w:rsid w:val="00D81494"/>
    <w:rsid w:val="00D814AA"/>
    <w:rsid w:val="00D81B3E"/>
    <w:rsid w:val="00D82F99"/>
    <w:rsid w:val="00D84CFC"/>
    <w:rsid w:val="00D90398"/>
    <w:rsid w:val="00D90C70"/>
    <w:rsid w:val="00D90E49"/>
    <w:rsid w:val="00D92673"/>
    <w:rsid w:val="00D943D9"/>
    <w:rsid w:val="00DA0D3D"/>
    <w:rsid w:val="00DA11A5"/>
    <w:rsid w:val="00DA166F"/>
    <w:rsid w:val="00DA53FF"/>
    <w:rsid w:val="00DA7718"/>
    <w:rsid w:val="00DB1D26"/>
    <w:rsid w:val="00DB4112"/>
    <w:rsid w:val="00DB459B"/>
    <w:rsid w:val="00DB55A0"/>
    <w:rsid w:val="00DB5976"/>
    <w:rsid w:val="00DB6539"/>
    <w:rsid w:val="00DB6FA4"/>
    <w:rsid w:val="00DB7F4F"/>
    <w:rsid w:val="00DC0A10"/>
    <w:rsid w:val="00DC2A72"/>
    <w:rsid w:val="00DC42A7"/>
    <w:rsid w:val="00DC692A"/>
    <w:rsid w:val="00DC6A10"/>
    <w:rsid w:val="00DC6D14"/>
    <w:rsid w:val="00DC6D65"/>
    <w:rsid w:val="00DD367A"/>
    <w:rsid w:val="00DD502B"/>
    <w:rsid w:val="00DE13F5"/>
    <w:rsid w:val="00DE1673"/>
    <w:rsid w:val="00DE19ED"/>
    <w:rsid w:val="00DE1D5E"/>
    <w:rsid w:val="00DE258C"/>
    <w:rsid w:val="00DE2CC3"/>
    <w:rsid w:val="00DE2EB8"/>
    <w:rsid w:val="00DE3835"/>
    <w:rsid w:val="00DE3F39"/>
    <w:rsid w:val="00DE4AE0"/>
    <w:rsid w:val="00DE657E"/>
    <w:rsid w:val="00DE6D7B"/>
    <w:rsid w:val="00DE7307"/>
    <w:rsid w:val="00DE7F61"/>
    <w:rsid w:val="00DF1D98"/>
    <w:rsid w:val="00DF27A7"/>
    <w:rsid w:val="00DF4704"/>
    <w:rsid w:val="00DF6528"/>
    <w:rsid w:val="00E013D5"/>
    <w:rsid w:val="00E017B8"/>
    <w:rsid w:val="00E024AA"/>
    <w:rsid w:val="00E02F9F"/>
    <w:rsid w:val="00E06673"/>
    <w:rsid w:val="00E06FDA"/>
    <w:rsid w:val="00E105B6"/>
    <w:rsid w:val="00E10975"/>
    <w:rsid w:val="00E1206E"/>
    <w:rsid w:val="00E12385"/>
    <w:rsid w:val="00E125FB"/>
    <w:rsid w:val="00E12C53"/>
    <w:rsid w:val="00E13904"/>
    <w:rsid w:val="00E14D1D"/>
    <w:rsid w:val="00E1587C"/>
    <w:rsid w:val="00E15DA6"/>
    <w:rsid w:val="00E164DD"/>
    <w:rsid w:val="00E1693E"/>
    <w:rsid w:val="00E16D12"/>
    <w:rsid w:val="00E2032C"/>
    <w:rsid w:val="00E20584"/>
    <w:rsid w:val="00E2098C"/>
    <w:rsid w:val="00E217AA"/>
    <w:rsid w:val="00E21A04"/>
    <w:rsid w:val="00E2259C"/>
    <w:rsid w:val="00E22A0F"/>
    <w:rsid w:val="00E242F4"/>
    <w:rsid w:val="00E250F1"/>
    <w:rsid w:val="00E25408"/>
    <w:rsid w:val="00E25586"/>
    <w:rsid w:val="00E25810"/>
    <w:rsid w:val="00E26B1A"/>
    <w:rsid w:val="00E32489"/>
    <w:rsid w:val="00E32A97"/>
    <w:rsid w:val="00E32E6B"/>
    <w:rsid w:val="00E32F82"/>
    <w:rsid w:val="00E33106"/>
    <w:rsid w:val="00E33E30"/>
    <w:rsid w:val="00E3550D"/>
    <w:rsid w:val="00E35719"/>
    <w:rsid w:val="00E423CB"/>
    <w:rsid w:val="00E435C9"/>
    <w:rsid w:val="00E4456E"/>
    <w:rsid w:val="00E446C6"/>
    <w:rsid w:val="00E44A13"/>
    <w:rsid w:val="00E4584A"/>
    <w:rsid w:val="00E45BDE"/>
    <w:rsid w:val="00E47453"/>
    <w:rsid w:val="00E50035"/>
    <w:rsid w:val="00E52188"/>
    <w:rsid w:val="00E52E73"/>
    <w:rsid w:val="00E53175"/>
    <w:rsid w:val="00E57278"/>
    <w:rsid w:val="00E57893"/>
    <w:rsid w:val="00E614E0"/>
    <w:rsid w:val="00E63E89"/>
    <w:rsid w:val="00E65593"/>
    <w:rsid w:val="00E65D8D"/>
    <w:rsid w:val="00E66038"/>
    <w:rsid w:val="00E72071"/>
    <w:rsid w:val="00E72DD6"/>
    <w:rsid w:val="00E73F7F"/>
    <w:rsid w:val="00E746D5"/>
    <w:rsid w:val="00E8098B"/>
    <w:rsid w:val="00E812BB"/>
    <w:rsid w:val="00E82A74"/>
    <w:rsid w:val="00E830DA"/>
    <w:rsid w:val="00E836AE"/>
    <w:rsid w:val="00E83D1A"/>
    <w:rsid w:val="00E8614D"/>
    <w:rsid w:val="00E91A7A"/>
    <w:rsid w:val="00E9200D"/>
    <w:rsid w:val="00E965E3"/>
    <w:rsid w:val="00EA0549"/>
    <w:rsid w:val="00EA2887"/>
    <w:rsid w:val="00EA2ECE"/>
    <w:rsid w:val="00EA429F"/>
    <w:rsid w:val="00EA4F9E"/>
    <w:rsid w:val="00EA5557"/>
    <w:rsid w:val="00EA6D3B"/>
    <w:rsid w:val="00EA7E2B"/>
    <w:rsid w:val="00EB00AD"/>
    <w:rsid w:val="00EB03E7"/>
    <w:rsid w:val="00EB136C"/>
    <w:rsid w:val="00EB2183"/>
    <w:rsid w:val="00EB3D59"/>
    <w:rsid w:val="00EB480E"/>
    <w:rsid w:val="00EB4A22"/>
    <w:rsid w:val="00EB5EC6"/>
    <w:rsid w:val="00EB7FC9"/>
    <w:rsid w:val="00EC5254"/>
    <w:rsid w:val="00EC79ED"/>
    <w:rsid w:val="00ED0504"/>
    <w:rsid w:val="00ED408D"/>
    <w:rsid w:val="00ED45F1"/>
    <w:rsid w:val="00ED4C68"/>
    <w:rsid w:val="00ED57DE"/>
    <w:rsid w:val="00ED614F"/>
    <w:rsid w:val="00ED7137"/>
    <w:rsid w:val="00ED72EE"/>
    <w:rsid w:val="00ED7A2B"/>
    <w:rsid w:val="00EE0DBF"/>
    <w:rsid w:val="00EE10A1"/>
    <w:rsid w:val="00EE191C"/>
    <w:rsid w:val="00EE2119"/>
    <w:rsid w:val="00EE7380"/>
    <w:rsid w:val="00EF0EDE"/>
    <w:rsid w:val="00EF3175"/>
    <w:rsid w:val="00EF3369"/>
    <w:rsid w:val="00EF5187"/>
    <w:rsid w:val="00EF5684"/>
    <w:rsid w:val="00EF5F27"/>
    <w:rsid w:val="00EF65CE"/>
    <w:rsid w:val="00EF6F4C"/>
    <w:rsid w:val="00EF705B"/>
    <w:rsid w:val="00EF7997"/>
    <w:rsid w:val="00F00060"/>
    <w:rsid w:val="00F01CE5"/>
    <w:rsid w:val="00F036EB"/>
    <w:rsid w:val="00F036FF"/>
    <w:rsid w:val="00F03BD5"/>
    <w:rsid w:val="00F0459E"/>
    <w:rsid w:val="00F04EEC"/>
    <w:rsid w:val="00F064EF"/>
    <w:rsid w:val="00F07236"/>
    <w:rsid w:val="00F105E5"/>
    <w:rsid w:val="00F1248E"/>
    <w:rsid w:val="00F12CA2"/>
    <w:rsid w:val="00F14041"/>
    <w:rsid w:val="00F178E4"/>
    <w:rsid w:val="00F21088"/>
    <w:rsid w:val="00F222CC"/>
    <w:rsid w:val="00F23318"/>
    <w:rsid w:val="00F2351E"/>
    <w:rsid w:val="00F2382F"/>
    <w:rsid w:val="00F2450C"/>
    <w:rsid w:val="00F256EB"/>
    <w:rsid w:val="00F302C9"/>
    <w:rsid w:val="00F32281"/>
    <w:rsid w:val="00F327E7"/>
    <w:rsid w:val="00F32A5F"/>
    <w:rsid w:val="00F34966"/>
    <w:rsid w:val="00F35284"/>
    <w:rsid w:val="00F35746"/>
    <w:rsid w:val="00F358C4"/>
    <w:rsid w:val="00F35A58"/>
    <w:rsid w:val="00F36371"/>
    <w:rsid w:val="00F36702"/>
    <w:rsid w:val="00F36C78"/>
    <w:rsid w:val="00F37267"/>
    <w:rsid w:val="00F410E4"/>
    <w:rsid w:val="00F41213"/>
    <w:rsid w:val="00F41701"/>
    <w:rsid w:val="00F4283C"/>
    <w:rsid w:val="00F435B3"/>
    <w:rsid w:val="00F447C7"/>
    <w:rsid w:val="00F45AB3"/>
    <w:rsid w:val="00F46D27"/>
    <w:rsid w:val="00F5239E"/>
    <w:rsid w:val="00F554A9"/>
    <w:rsid w:val="00F5791C"/>
    <w:rsid w:val="00F6016F"/>
    <w:rsid w:val="00F60CC4"/>
    <w:rsid w:val="00F6208B"/>
    <w:rsid w:val="00F621E3"/>
    <w:rsid w:val="00F650FA"/>
    <w:rsid w:val="00F66897"/>
    <w:rsid w:val="00F66A57"/>
    <w:rsid w:val="00F70239"/>
    <w:rsid w:val="00F70C2D"/>
    <w:rsid w:val="00F70DCB"/>
    <w:rsid w:val="00F70EEE"/>
    <w:rsid w:val="00F716FD"/>
    <w:rsid w:val="00F721B6"/>
    <w:rsid w:val="00F72392"/>
    <w:rsid w:val="00F739A8"/>
    <w:rsid w:val="00F7433B"/>
    <w:rsid w:val="00F75C5F"/>
    <w:rsid w:val="00F775A4"/>
    <w:rsid w:val="00F80355"/>
    <w:rsid w:val="00F80496"/>
    <w:rsid w:val="00F80DF5"/>
    <w:rsid w:val="00F8189F"/>
    <w:rsid w:val="00F81E24"/>
    <w:rsid w:val="00F830DC"/>
    <w:rsid w:val="00F844D1"/>
    <w:rsid w:val="00F84FE1"/>
    <w:rsid w:val="00F85682"/>
    <w:rsid w:val="00F8747D"/>
    <w:rsid w:val="00F91A78"/>
    <w:rsid w:val="00F924A5"/>
    <w:rsid w:val="00F9314E"/>
    <w:rsid w:val="00F935FD"/>
    <w:rsid w:val="00F939E5"/>
    <w:rsid w:val="00FA0DF2"/>
    <w:rsid w:val="00FA1805"/>
    <w:rsid w:val="00FA2652"/>
    <w:rsid w:val="00FA29EE"/>
    <w:rsid w:val="00FA31C1"/>
    <w:rsid w:val="00FA360B"/>
    <w:rsid w:val="00FA3E9E"/>
    <w:rsid w:val="00FA4542"/>
    <w:rsid w:val="00FA4A1B"/>
    <w:rsid w:val="00FA54D3"/>
    <w:rsid w:val="00FA6349"/>
    <w:rsid w:val="00FA71A8"/>
    <w:rsid w:val="00FB0C81"/>
    <w:rsid w:val="00FB0D6E"/>
    <w:rsid w:val="00FB2431"/>
    <w:rsid w:val="00FB2BA3"/>
    <w:rsid w:val="00FB3612"/>
    <w:rsid w:val="00FB3F30"/>
    <w:rsid w:val="00FB4B94"/>
    <w:rsid w:val="00FC021F"/>
    <w:rsid w:val="00FC0504"/>
    <w:rsid w:val="00FC2200"/>
    <w:rsid w:val="00FC2540"/>
    <w:rsid w:val="00FC43E8"/>
    <w:rsid w:val="00FC71F4"/>
    <w:rsid w:val="00FC72C5"/>
    <w:rsid w:val="00FD09F3"/>
    <w:rsid w:val="00FD0CAD"/>
    <w:rsid w:val="00FD10B1"/>
    <w:rsid w:val="00FD1BF9"/>
    <w:rsid w:val="00FD263B"/>
    <w:rsid w:val="00FD3B2A"/>
    <w:rsid w:val="00FD3DCC"/>
    <w:rsid w:val="00FD4012"/>
    <w:rsid w:val="00FD48B6"/>
    <w:rsid w:val="00FD55FE"/>
    <w:rsid w:val="00FD7F76"/>
    <w:rsid w:val="00FE09A1"/>
    <w:rsid w:val="00FE2883"/>
    <w:rsid w:val="00FE2F4E"/>
    <w:rsid w:val="00FE3364"/>
    <w:rsid w:val="00FE3628"/>
    <w:rsid w:val="00FE6CB4"/>
    <w:rsid w:val="00FF0204"/>
    <w:rsid w:val="00FF0500"/>
    <w:rsid w:val="00FF0587"/>
    <w:rsid w:val="00FF0B73"/>
    <w:rsid w:val="00FF1B8E"/>
    <w:rsid w:val="00FF3AED"/>
    <w:rsid w:val="00FF52CB"/>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D27F4F"/>
  <w15:chartTrackingRefBased/>
  <w15:docId w15:val="{92257E87-8829-4686-8F50-5F101AB17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4A1B"/>
    <w:pPr>
      <w:jc w:val="left"/>
    </w:pPr>
    <w:rPr>
      <w:rFonts w:eastAsia="Times New Roman"/>
      <w:sz w:val="24"/>
      <w:szCs w:val="24"/>
      <w:lang w:val="en-GB" w:eastAsia="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uiPriority w:val="9"/>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rFonts w:eastAsia="Times New Roman"/>
      <w:sz w:val="24"/>
      <w:szCs w:val="24"/>
      <w:lang w:val="en-GB" w:eastAsia="en-GB"/>
    </w:rPr>
  </w:style>
  <w:style w:type="paragraph" w:customStyle="1" w:styleId="Header4">
    <w:name w:val="Header4"/>
    <w:aliases w:val="Para 4"/>
    <w:basedOn w:val="Heading4"/>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33106"/>
    <w:rPr>
      <w:rFonts w:eastAsia="Times New Roman"/>
      <w:sz w:val="24"/>
      <w:szCs w:val="24"/>
      <w:lang w:val="en-GB" w:eastAsia="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E33106"/>
    <w:rPr>
      <w:rFonts w:eastAsia="Times New Roman"/>
      <w:sz w:val="24"/>
      <w:szCs w:val="24"/>
      <w:lang w:val="en-GB" w:eastAsia="en-GB"/>
    </w:rPr>
  </w:style>
  <w:style w:type="character" w:customStyle="1" w:styleId="Heading4Char">
    <w:name w:val="Heading 4 Char"/>
    <w:aliases w:val="Heading 11 Char,para 4 Char,Título 41 Char,heading 4 Char,Heading 41 Char,标题 41 Char,He=ding 41 Char,标 题  41 Char"/>
    <w:basedOn w:val="DefaultParagraphFont"/>
    <w:link w:val="Heading4"/>
    <w:uiPriority w:val="9"/>
    <w:rsid w:val="00E446C6"/>
    <w:rPr>
      <w:rFonts w:eastAsia="Times New Roman"/>
      <w:sz w:val="24"/>
      <w:szCs w:val="24"/>
      <w:lang w:val="en-GB" w:eastAsia="en-GB"/>
    </w:rPr>
  </w:style>
  <w:style w:type="character" w:customStyle="1" w:styleId="Heading5Char">
    <w:name w:val="Heading 5 Char"/>
    <w:basedOn w:val="DefaultParagraphFont"/>
    <w:link w:val="Heading5"/>
    <w:rsid w:val="00821DFA"/>
    <w:rPr>
      <w:rFonts w:eastAsia="Times New Roman"/>
      <w:sz w:val="24"/>
      <w:szCs w:val="24"/>
      <w:lang w:val="en-GB" w:eastAsia="en-GB"/>
    </w:rPr>
  </w:style>
  <w:style w:type="character" w:customStyle="1" w:styleId="Heading6Char">
    <w:name w:val="Heading 6 Char"/>
    <w:basedOn w:val="DefaultParagraphFont"/>
    <w:link w:val="Heading6"/>
    <w:uiPriority w:val="9"/>
    <w:rsid w:val="00720EE7"/>
    <w:rPr>
      <w:rFonts w:ascii="Arial" w:eastAsia="Times New Roman" w:hAnsi="Arial"/>
      <w:i/>
      <w:sz w:val="24"/>
      <w:szCs w:val="24"/>
      <w:lang w:val="en-GB" w:eastAsia="en-GB"/>
    </w:rPr>
  </w:style>
  <w:style w:type="character" w:customStyle="1" w:styleId="Heading7Char">
    <w:name w:val="Heading 7 Char"/>
    <w:basedOn w:val="DefaultParagraphFont"/>
    <w:link w:val="Heading7"/>
    <w:uiPriority w:val="9"/>
    <w:rsid w:val="00720EE7"/>
    <w:rPr>
      <w:rFonts w:ascii="Arial" w:eastAsia="Times New Roman" w:hAnsi="Arial"/>
      <w:sz w:val="24"/>
      <w:szCs w:val="24"/>
      <w:lang w:val="en-GB" w:eastAsia="en-GB"/>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uiPriority w:val="9"/>
    <w:rsid w:val="00720EE7"/>
    <w:rPr>
      <w:rFonts w:ascii="Arial" w:eastAsia="Times New Roman" w:hAnsi="Arial"/>
      <w:i/>
      <w:sz w:val="18"/>
      <w:szCs w:val="24"/>
      <w:lang w:val="en-GB" w:eastAsia="en-GB"/>
    </w:rPr>
  </w:style>
  <w:style w:type="numbering" w:customStyle="1" w:styleId="1111111">
    <w:name w:val="1 / 1.1 / 1.1.11"/>
    <w:basedOn w:val="NoList"/>
    <w:next w:val="111111"/>
    <w:semiHidden/>
    <w:rsid w:val="00720EE7"/>
    <w:pPr>
      <w:numPr>
        <w:numId w:val="7"/>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rsid w:val="00720EE7"/>
    <w:rPr>
      <w:sz w:val="22"/>
      <w:szCs w:val="22"/>
      <w:lang w:val="en-CA"/>
    </w:rPr>
  </w:style>
  <w:style w:type="numbering" w:customStyle="1" w:styleId="1ai1">
    <w:name w:val="1 / a / i1"/>
    <w:basedOn w:val="NoList"/>
    <w:next w:val="1ai"/>
    <w:semiHidden/>
    <w:rsid w:val="00720EE7"/>
    <w:pPr>
      <w:numPr>
        <w:numId w:val="8"/>
      </w:numPr>
    </w:pPr>
  </w:style>
  <w:style w:type="numbering" w:customStyle="1" w:styleId="ArticleSection1">
    <w:name w:val="Article / Section1"/>
    <w:basedOn w:val="NoList"/>
    <w:next w:val="ArticleSection"/>
    <w:semiHidden/>
    <w:rsid w:val="00720EE7"/>
    <w:pPr>
      <w:numPr>
        <w:numId w:val="9"/>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34"/>
    <w:qFormat/>
    <w:rsid w:val="00720EE7"/>
    <w:pPr>
      <w:ind w:left="720"/>
      <w:contextualSpacing/>
    </w:pPr>
    <w:rPr>
      <w:lang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pPr>
    <w:rPr>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pPr>
    <w:rPr>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pPr>
    <w:rPr>
      <w:lang w:eastAsia="en-CA"/>
    </w:rPr>
  </w:style>
  <w:style w:type="character" w:styleId="Emphasis">
    <w:name w:val="Emphasis"/>
    <w:basedOn w:val="DefaultParagraphFont"/>
    <w:uiPriority w:val="20"/>
    <w:qFormat/>
    <w:rsid w:val="00251C4F"/>
    <w:rPr>
      <w:i/>
      <w:iCs/>
    </w:rPr>
  </w:style>
  <w:style w:type="character" w:styleId="Strong">
    <w:name w:val="Strong"/>
    <w:basedOn w:val="DefaultParagraphFont"/>
    <w:uiPriority w:val="22"/>
    <w:qFormat/>
    <w:rsid w:val="0053226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de\OneDrive\Documents\NEWMLF\99th\Lebanon%20HPMP%20RECEIVED%20COMMENTS%20SENT\99th%20ExCom%20-%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2.xml><?xml version="1.0" encoding="utf-8"?>
<ds:datastoreItem xmlns:ds="http://schemas.openxmlformats.org/officeDocument/2006/customXml" ds:itemID="{F1DFE09F-1A3C-4525-83E3-7ED021EC9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customXml/itemProps4.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99th ExCom - HPMP tranche template</Template>
  <TotalTime>3</TotalTime>
  <Pages>9</Pages>
  <Words>3507</Words>
  <Characters>19991</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Project proposal: Lebanon</vt:lpstr>
    </vt:vector>
  </TitlesOfParts>
  <Company>UNMFS</Company>
  <LinksUpToDate>false</LinksUpToDate>
  <CharactersWithSpaces>23452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Lebanon</dc:title>
  <dc:creator>JAD-BN</dc:creator>
  <cp:keywords>99th ExCom</cp:keywords>
  <dc:description>HPMP tranche request</dc:description>
  <cp:lastModifiedBy>Liona Davies</cp:lastModifiedBy>
  <cp:revision>2</cp:revision>
  <cp:lastPrinted>2001-05-26T16:40:00Z</cp:lastPrinted>
  <dcterms:created xsi:type="dcterms:W3CDTF">2026-10-30T16:18:00Z</dcterms:created>
  <dcterms:modified xsi:type="dcterms:W3CDTF">2026-10-30T16:18:00Z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UNEP/OzL.Pro/ExCom/99/59</vt:lpwstr>
  </property>
  <property fmtid="{D5CDD505-2E9C-101B-9397-08002B2CF9AE}" pid="3" name="Revision date">
    <vt:lpwstr>10/29/2026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ies>
</file>