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000" w:firstRow="0" w:lastRow="0" w:firstColumn="0" w:lastColumn="0" w:noHBand="0" w:noVBand="0"/>
      </w:tblPr>
      <w:tblGrid>
        <w:gridCol w:w="1922"/>
        <w:gridCol w:w="3175"/>
        <w:gridCol w:w="4263"/>
      </w:tblGrid>
      <w:tr w:rsidR="00C15867" w:rsidRPr="00675A5D" w14:paraId="263C7718" w14:textId="77777777" w:rsidTr="00AE46E9">
        <w:trPr>
          <w:trHeight w:val="720"/>
        </w:trPr>
        <w:tc>
          <w:tcPr>
            <w:tcW w:w="2723" w:type="pct"/>
            <w:gridSpan w:val="2"/>
            <w:tcBorders>
              <w:bottom w:val="single" w:sz="18" w:space="0" w:color="auto"/>
            </w:tcBorders>
            <w:vAlign w:val="center"/>
          </w:tcPr>
          <w:p w14:paraId="46F32237" w14:textId="77777777" w:rsidR="00C15867" w:rsidRPr="00675A5D" w:rsidRDefault="00C15867" w:rsidP="00AE46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sz w:val="28"/>
                <w:szCs w:val="28"/>
              </w:rPr>
            </w:pPr>
            <w:r w:rsidRPr="00675A5D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675A5D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2277" w:type="pct"/>
            <w:tcBorders>
              <w:bottom w:val="single" w:sz="18" w:space="0" w:color="auto"/>
            </w:tcBorders>
          </w:tcPr>
          <w:p w14:paraId="787471BE" w14:textId="77777777" w:rsidR="00C15867" w:rsidRPr="00675A5D" w:rsidRDefault="00C15867" w:rsidP="00494E63">
            <w:pPr>
              <w:jc w:val="right"/>
              <w:rPr>
                <w:sz w:val="52"/>
                <w:szCs w:val="52"/>
              </w:rPr>
            </w:pPr>
            <w:r w:rsidRPr="00675A5D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675A5D" w14:paraId="16B5AE2D" w14:textId="77777777" w:rsidTr="00B00A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1027" w:type="pct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8B18AF0" w14:textId="77777777" w:rsidR="00C15867" w:rsidRPr="00675A5D" w:rsidRDefault="00E52838" w:rsidP="00494E63">
            <w:pPr>
              <w:spacing w:before="120"/>
            </w:pPr>
            <w:r w:rsidRPr="00675A5D">
              <w:rPr>
                <w:noProof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DF0CA3C" wp14:editId="498B5A2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889EC5" id="Group 1" o:spid="_x0000_s1026" style="position:absolute;margin-left:.2pt;margin-top:2.85pt;width:66.5pt;height:127.25pt;z-index:251658240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1696" w:type="pct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52DCF9" w14:textId="20EBF3BD" w:rsidR="00C15867" w:rsidRPr="00675A5D" w:rsidRDefault="00C15867" w:rsidP="00AE46E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60"/>
              <w:jc w:val="left"/>
            </w:pPr>
            <w:r w:rsidRPr="00675A5D">
              <w:rPr>
                <w:rFonts w:ascii="Univers" w:hAnsi="Univers"/>
                <w:b/>
                <w:sz w:val="32"/>
              </w:rPr>
              <w:t>United Nations</w:t>
            </w:r>
            <w:r w:rsidR="00AE46E9" w:rsidRPr="00675A5D">
              <w:rPr>
                <w:rFonts w:ascii="Univers" w:hAnsi="Univers"/>
                <w:b/>
                <w:sz w:val="32"/>
              </w:rPr>
              <w:t xml:space="preserve"> </w:t>
            </w:r>
            <w:r w:rsidRPr="00675A5D">
              <w:rPr>
                <w:rFonts w:ascii="Univers" w:hAnsi="Univers"/>
                <w:b/>
                <w:sz w:val="32"/>
              </w:rPr>
              <w:t>Environment</w:t>
            </w:r>
            <w:r w:rsidR="00AE46E9" w:rsidRPr="00675A5D">
              <w:rPr>
                <w:rFonts w:ascii="Univers" w:hAnsi="Univers"/>
                <w:b/>
                <w:sz w:val="32"/>
              </w:rPr>
              <w:t xml:space="preserve"> </w:t>
            </w:r>
            <w:r w:rsidRPr="00675A5D">
              <w:rPr>
                <w:rFonts w:ascii="Univers" w:hAnsi="Univers"/>
                <w:b/>
                <w:sz w:val="32"/>
              </w:rPr>
              <w:t>Programme</w:t>
            </w:r>
          </w:p>
        </w:tc>
        <w:tc>
          <w:tcPr>
            <w:tcW w:w="2277" w:type="pct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F3E79E" w14:textId="77777777" w:rsidR="00C15867" w:rsidRPr="00675A5D" w:rsidRDefault="00C15867" w:rsidP="00AE46E9">
            <w:pPr>
              <w:spacing w:before="60"/>
            </w:pPr>
            <w:r w:rsidRPr="00675A5D">
              <w:t>Distr.</w:t>
            </w:r>
          </w:p>
          <w:p w14:paraId="520963DA" w14:textId="77777777" w:rsidR="00923540" w:rsidRPr="00675A5D" w:rsidRDefault="00923540" w:rsidP="00923540">
            <w:r w:rsidRPr="00675A5D">
              <w:t>GENERAL</w:t>
            </w:r>
          </w:p>
          <w:p w14:paraId="4D4878A9" w14:textId="77777777" w:rsidR="00C15867" w:rsidRPr="00675A5D" w:rsidRDefault="00C15867" w:rsidP="00494E63"/>
          <w:p w14:paraId="7049DCC2" w14:textId="77777777" w:rsidR="00C15867" w:rsidRPr="00675A5D" w:rsidRDefault="00C15867" w:rsidP="00494E63"/>
          <w:p w14:paraId="5CA6F7DC" w14:textId="742336D9" w:rsidR="00C15867" w:rsidRPr="00675A5D" w:rsidRDefault="00495035" w:rsidP="00494E63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903168">
              <w:t>UNEP/</w:t>
            </w:r>
            <w:proofErr w:type="spellStart"/>
            <w:r w:rsidR="00903168">
              <w:t>OzL.Pro</w:t>
            </w:r>
            <w:proofErr w:type="spellEnd"/>
            <w:r w:rsidR="00903168">
              <w:t>/ExCom/93/56/Add.1</w:t>
            </w:r>
            <w:r>
              <w:fldChar w:fldCharType="end"/>
            </w:r>
          </w:p>
          <w:p w14:paraId="0C7F96A8" w14:textId="2F240FBA" w:rsidR="00C15867" w:rsidRPr="00675A5D" w:rsidRDefault="00BC2495" w:rsidP="00494E63">
            <w:r w:rsidRPr="00675A5D">
              <w:fldChar w:fldCharType="begin"/>
            </w:r>
            <w:r w:rsidR="00851352" w:rsidRPr="00675A5D">
              <w:instrText xml:space="preserve"> DOCPROPERTY "Revision date" \@ "d MMMM YYYY"  \* MERGEFORMAT </w:instrText>
            </w:r>
            <w:r w:rsidRPr="00675A5D">
              <w:fldChar w:fldCharType="separate"/>
            </w:r>
            <w:r w:rsidR="00366E22">
              <w:t>16 December 2023</w:t>
            </w:r>
            <w:r w:rsidRPr="00675A5D">
              <w:fldChar w:fldCharType="end"/>
            </w:r>
          </w:p>
          <w:p w14:paraId="15C35572" w14:textId="77777777" w:rsidR="00C15867" w:rsidRPr="00675A5D" w:rsidRDefault="00C15867" w:rsidP="00494E63">
            <w:pPr>
              <w:rPr>
                <w:caps/>
              </w:rPr>
            </w:pPr>
          </w:p>
          <w:p w14:paraId="01B1A28D" w14:textId="77777777" w:rsidR="00C15867" w:rsidRPr="00675A5D" w:rsidRDefault="00C15867" w:rsidP="00494E63">
            <w:r w:rsidRPr="00675A5D">
              <w:t>ORIGINAL: ENGLISH</w:t>
            </w:r>
          </w:p>
        </w:tc>
      </w:tr>
    </w:tbl>
    <w:p w14:paraId="52E7BB9B" w14:textId="77777777" w:rsidR="00CA59FB" w:rsidRPr="00675A5D" w:rsidRDefault="00C15867" w:rsidP="00AE46E9">
      <w:pPr>
        <w:spacing w:before="60"/>
        <w:jc w:val="left"/>
      </w:pPr>
      <w:r w:rsidRPr="00675A5D">
        <w:t>EXECUTIVE COMMITTEE OF</w:t>
      </w:r>
      <w:r w:rsidRPr="00675A5D">
        <w:br/>
        <w:t xml:space="preserve">  THE MULTILATERAL FUND FOR THE</w:t>
      </w:r>
      <w:r w:rsidRPr="00675A5D">
        <w:br/>
        <w:t xml:space="preserve">  IMPLEMENTATION OF THE MONTREAL PROTOCOL</w:t>
      </w:r>
      <w:r w:rsidRPr="00675A5D">
        <w:br/>
      </w:r>
      <w:r w:rsidR="00CA59FB" w:rsidRPr="00675A5D">
        <w:t>Ninety-</w:t>
      </w:r>
      <w:r w:rsidR="006A7A3B" w:rsidRPr="00675A5D">
        <w:t>third</w:t>
      </w:r>
      <w:r w:rsidR="00CA59FB" w:rsidRPr="00675A5D">
        <w:t xml:space="preserve"> Meeting</w:t>
      </w:r>
    </w:p>
    <w:p w14:paraId="1F151030" w14:textId="77777777" w:rsidR="00CA59FB" w:rsidRPr="00675A5D" w:rsidRDefault="00CA59FB" w:rsidP="00CA59FB">
      <w:pPr>
        <w:jc w:val="left"/>
      </w:pPr>
      <w:r w:rsidRPr="00675A5D">
        <w:t xml:space="preserve">Montreal, </w:t>
      </w:r>
      <w:r w:rsidR="006A7A3B" w:rsidRPr="00675A5D">
        <w:t>15</w:t>
      </w:r>
      <w:r w:rsidR="00407147" w:rsidRPr="00675A5D">
        <w:t>-</w:t>
      </w:r>
      <w:r w:rsidR="006A7A3B" w:rsidRPr="00675A5D">
        <w:t>19 December</w:t>
      </w:r>
      <w:r w:rsidR="00DA2387" w:rsidRPr="00675A5D">
        <w:t xml:space="preserve"> 2023</w:t>
      </w:r>
    </w:p>
    <w:p w14:paraId="061AC3FA" w14:textId="44C598E8" w:rsidR="0079781A" w:rsidRPr="00675A5D" w:rsidRDefault="0079781A" w:rsidP="0079781A">
      <w:pPr>
        <w:jc w:val="left"/>
      </w:pPr>
      <w:r w:rsidRPr="00675A5D">
        <w:t>Item</w:t>
      </w:r>
      <w:r w:rsidR="00824DE9" w:rsidRPr="00675A5D">
        <w:t>s</w:t>
      </w:r>
      <w:r w:rsidRPr="00675A5D">
        <w:t xml:space="preserve"> </w:t>
      </w:r>
      <w:r w:rsidR="00096CAE" w:rsidRPr="00675A5D">
        <w:t>9(d)</w:t>
      </w:r>
      <w:r w:rsidRPr="00675A5D">
        <w:t xml:space="preserve"> of the provisional agenda</w:t>
      </w:r>
      <w:r w:rsidRPr="00675A5D">
        <w:rPr>
          <w:rStyle w:val="FootnoteReference"/>
        </w:rPr>
        <w:footnoteReference w:id="2"/>
      </w:r>
    </w:p>
    <w:p w14:paraId="641E98CC" w14:textId="77777777" w:rsidR="00B00AE1" w:rsidRPr="00675A5D" w:rsidRDefault="00B00AE1" w:rsidP="00DA764B">
      <w:pPr>
        <w:rPr>
          <w:highlight w:val="lightGray"/>
        </w:rPr>
      </w:pPr>
    </w:p>
    <w:p w14:paraId="06E53209" w14:textId="77777777" w:rsidR="00DA764B" w:rsidRPr="00675A5D" w:rsidRDefault="00DA764B" w:rsidP="00DA764B">
      <w:pPr>
        <w:rPr>
          <w:highlight w:val="lightGray"/>
        </w:rPr>
      </w:pPr>
    </w:p>
    <w:p w14:paraId="19ABB5C3" w14:textId="77777777" w:rsidR="00D91C33" w:rsidRDefault="00D91C33" w:rsidP="00D91C33">
      <w:pPr>
        <w:jc w:val="center"/>
        <w:rPr>
          <w:b/>
          <w:bCs/>
        </w:rPr>
      </w:pPr>
      <w:r>
        <w:rPr>
          <w:b/>
          <w:bCs/>
        </w:rPr>
        <w:t>Addendum</w:t>
      </w:r>
    </w:p>
    <w:p w14:paraId="6B68C630" w14:textId="77777777" w:rsidR="00D91C33" w:rsidRPr="000F77BF" w:rsidRDefault="00D91C33" w:rsidP="00D91C33">
      <w:pPr>
        <w:jc w:val="center"/>
      </w:pPr>
    </w:p>
    <w:p w14:paraId="2D88232A" w14:textId="277ADE33" w:rsidR="00D91C33" w:rsidRPr="000F77BF" w:rsidRDefault="00D91C33" w:rsidP="00D91C33">
      <w:pPr>
        <w:jc w:val="center"/>
        <w:rPr>
          <w:b/>
          <w:bCs/>
        </w:rPr>
      </w:pPr>
      <w:r w:rsidRPr="000F77BF">
        <w:rPr>
          <w:b/>
          <w:bCs/>
        </w:rPr>
        <w:t>PROJECT PROPOSAL</w:t>
      </w:r>
      <w:r w:rsidR="005B5C13">
        <w:rPr>
          <w:b/>
          <w:bCs/>
        </w:rPr>
        <w:t>S</w:t>
      </w:r>
      <w:r w:rsidRPr="000F77BF">
        <w:rPr>
          <w:b/>
          <w:bCs/>
        </w:rPr>
        <w:t xml:space="preserve">: </w:t>
      </w:r>
      <w:r>
        <w:rPr>
          <w:b/>
          <w:bCs/>
        </w:rPr>
        <w:t>GRENADA</w:t>
      </w:r>
    </w:p>
    <w:p w14:paraId="06A95F13" w14:textId="77777777" w:rsidR="00795725" w:rsidRPr="00675A5D" w:rsidRDefault="00795725" w:rsidP="00DA764B"/>
    <w:p w14:paraId="2F12F4C7" w14:textId="2953129A" w:rsidR="00410053" w:rsidRDefault="00410053" w:rsidP="0041005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ind w:firstLine="720"/>
        <w:rPr>
          <w:sz w:val="22"/>
        </w:rPr>
      </w:pPr>
      <w:r w:rsidRPr="00035C8C">
        <w:rPr>
          <w:sz w:val="22"/>
        </w:rPr>
        <w:t xml:space="preserve">This document is issued </w:t>
      </w:r>
      <w:r>
        <w:rPr>
          <w:sz w:val="22"/>
        </w:rPr>
        <w:t xml:space="preserve">to add new information </w:t>
      </w:r>
      <w:r w:rsidR="005B5C13">
        <w:rPr>
          <w:sz w:val="22"/>
        </w:rPr>
        <w:t xml:space="preserve">to stage I of the KIP </w:t>
      </w:r>
      <w:r w:rsidR="006077C4">
        <w:rPr>
          <w:sz w:val="22"/>
        </w:rPr>
        <w:t xml:space="preserve">based on the latest discussions between agencies and the Government of Grenada </w:t>
      </w:r>
      <w:r>
        <w:rPr>
          <w:sz w:val="22"/>
        </w:rPr>
        <w:t xml:space="preserve">on the </w:t>
      </w:r>
      <w:r w:rsidR="00C8454E">
        <w:rPr>
          <w:sz w:val="22"/>
        </w:rPr>
        <w:t xml:space="preserve">funding </w:t>
      </w:r>
      <w:r w:rsidR="002C31FA">
        <w:rPr>
          <w:sz w:val="22"/>
        </w:rPr>
        <w:t xml:space="preserve">tranche distribution </w:t>
      </w:r>
      <w:r w:rsidR="007E59FF">
        <w:rPr>
          <w:sz w:val="22"/>
        </w:rPr>
        <w:t xml:space="preserve">to adjust funding </w:t>
      </w:r>
      <w:r w:rsidR="00AB7FEB">
        <w:rPr>
          <w:sz w:val="22"/>
        </w:rPr>
        <w:t>allocation between agencies</w:t>
      </w:r>
      <w:r w:rsidR="00371BF1" w:rsidRPr="00371BF1">
        <w:rPr>
          <w:sz w:val="22"/>
        </w:rPr>
        <w:t xml:space="preserve"> </w:t>
      </w:r>
      <w:r w:rsidR="00371BF1">
        <w:rPr>
          <w:sz w:val="22"/>
        </w:rPr>
        <w:t>in the first tranche</w:t>
      </w:r>
      <w:r w:rsidR="00CB338A" w:rsidRPr="00CB338A">
        <w:rPr>
          <w:sz w:val="22"/>
        </w:rPr>
        <w:t xml:space="preserve"> </w:t>
      </w:r>
      <w:proofErr w:type="gramStart"/>
      <w:r w:rsidR="00CB338A">
        <w:rPr>
          <w:sz w:val="22"/>
        </w:rPr>
        <w:t>in order to</w:t>
      </w:r>
      <w:proofErr w:type="gramEnd"/>
      <w:r w:rsidR="00CB338A">
        <w:rPr>
          <w:sz w:val="22"/>
        </w:rPr>
        <w:t xml:space="preserve"> efficiently utilize the funding for equipment procurement.</w:t>
      </w:r>
      <w:r w:rsidR="00B7008E">
        <w:rPr>
          <w:sz w:val="22"/>
        </w:rPr>
        <w:t xml:space="preserve"> The </w:t>
      </w:r>
      <w:r>
        <w:rPr>
          <w:sz w:val="22"/>
        </w:rPr>
        <w:t xml:space="preserve">activities in the first tranche </w:t>
      </w:r>
      <w:r w:rsidR="00327F04">
        <w:rPr>
          <w:sz w:val="22"/>
        </w:rPr>
        <w:t>have been slightly adjusted</w:t>
      </w:r>
      <w:r w:rsidR="001C73D7">
        <w:rPr>
          <w:sz w:val="22"/>
        </w:rPr>
        <w:t>, and</w:t>
      </w:r>
      <w:r w:rsidR="00371BF1">
        <w:rPr>
          <w:sz w:val="22"/>
        </w:rPr>
        <w:t xml:space="preserve"> </w:t>
      </w:r>
      <w:r w:rsidR="00716D0D">
        <w:rPr>
          <w:sz w:val="22"/>
        </w:rPr>
        <w:t xml:space="preserve">the funding for UNDP </w:t>
      </w:r>
      <w:r w:rsidR="003E4C4E">
        <w:rPr>
          <w:sz w:val="22"/>
        </w:rPr>
        <w:t xml:space="preserve">has been </w:t>
      </w:r>
      <w:r w:rsidR="00716D0D">
        <w:rPr>
          <w:sz w:val="22"/>
        </w:rPr>
        <w:t xml:space="preserve">increased from </w:t>
      </w:r>
      <w:r w:rsidR="003E4C4E">
        <w:rPr>
          <w:sz w:val="22"/>
        </w:rPr>
        <w:t>US $29,670 to US</w:t>
      </w:r>
      <w:r w:rsidR="00AE58FE">
        <w:rPr>
          <w:sz w:val="22"/>
        </w:rPr>
        <w:t> </w:t>
      </w:r>
      <w:r w:rsidR="003E4C4E">
        <w:rPr>
          <w:sz w:val="22"/>
        </w:rPr>
        <w:t>$</w:t>
      </w:r>
      <w:r w:rsidR="00AE58FE">
        <w:rPr>
          <w:sz w:val="22"/>
        </w:rPr>
        <w:t xml:space="preserve">45,000. </w:t>
      </w:r>
      <w:r w:rsidR="005B5C13">
        <w:rPr>
          <w:sz w:val="22"/>
        </w:rPr>
        <w:t xml:space="preserve">The relevant paragraphs have been revised as follows and the updated </w:t>
      </w:r>
      <w:r w:rsidR="00495035">
        <w:rPr>
          <w:sz w:val="22"/>
        </w:rPr>
        <w:t xml:space="preserve">first table of </w:t>
      </w:r>
      <w:r w:rsidR="005B5C13">
        <w:rPr>
          <w:sz w:val="22"/>
        </w:rPr>
        <w:t>annex II is attached.</w:t>
      </w:r>
    </w:p>
    <w:p w14:paraId="074F4510" w14:textId="7E6F1C54" w:rsidR="00486E19" w:rsidRPr="00675A5D" w:rsidRDefault="0080017F" w:rsidP="00486E19">
      <w:pPr>
        <w:keepNext/>
        <w:suppressAutoHyphens/>
        <w:spacing w:after="240"/>
        <w:outlineLvl w:val="0"/>
        <w:rPr>
          <w:u w:val="single"/>
        </w:rPr>
      </w:pPr>
      <w:r w:rsidRPr="00675A5D">
        <w:rPr>
          <w:u w:val="single"/>
        </w:rPr>
        <w:t>Implementation</w:t>
      </w:r>
      <w:r w:rsidR="00486E19" w:rsidRPr="00675A5D">
        <w:rPr>
          <w:u w:val="single"/>
        </w:rPr>
        <w:t xml:space="preserve"> plan for the first tranche of stage I </w:t>
      </w:r>
      <w:r w:rsidRPr="00675A5D">
        <w:rPr>
          <w:u w:val="single"/>
        </w:rPr>
        <w:t xml:space="preserve">of the Kigali HFC </w:t>
      </w:r>
      <w:r w:rsidR="007724DA" w:rsidRPr="00675A5D">
        <w:rPr>
          <w:u w:val="single"/>
        </w:rPr>
        <w:t>i</w:t>
      </w:r>
      <w:r w:rsidRPr="00675A5D">
        <w:rPr>
          <w:u w:val="single"/>
        </w:rPr>
        <w:t>mplementation plan</w:t>
      </w:r>
    </w:p>
    <w:p w14:paraId="07193754" w14:textId="6CD9E671" w:rsidR="00486E19" w:rsidRPr="00675A5D" w:rsidRDefault="00486E19" w:rsidP="00124A3B">
      <w:pPr>
        <w:pStyle w:val="Heading1"/>
      </w:pPr>
      <w:r w:rsidRPr="00675A5D">
        <w:t>The first funding tranche of stage I of the KIP</w:t>
      </w:r>
      <w:r w:rsidR="00AB7CA9" w:rsidRPr="00675A5D">
        <w:t>,</w:t>
      </w:r>
      <w:r w:rsidRPr="00675A5D">
        <w:t xml:space="preserve"> in the total amount of US $</w:t>
      </w:r>
      <w:r w:rsidR="002851A1">
        <w:t>72</w:t>
      </w:r>
      <w:r w:rsidR="006E5F4F" w:rsidRPr="00675A5D">
        <w:t>,</w:t>
      </w:r>
      <w:r w:rsidR="002851A1">
        <w:t>500</w:t>
      </w:r>
      <w:r w:rsidR="00AB7CA9" w:rsidRPr="00675A5D">
        <w:t>,</w:t>
      </w:r>
      <w:r w:rsidRPr="00675A5D">
        <w:t xml:space="preserve"> will be implemented between </w:t>
      </w:r>
      <w:r w:rsidR="00B856B4" w:rsidRPr="00675A5D">
        <w:t>January</w:t>
      </w:r>
      <w:r w:rsidRPr="00675A5D">
        <w:t xml:space="preserve"> 202</w:t>
      </w:r>
      <w:r w:rsidR="002B2794" w:rsidRPr="00675A5D">
        <w:t>4</w:t>
      </w:r>
      <w:r w:rsidRPr="00675A5D">
        <w:t xml:space="preserve"> and </w:t>
      </w:r>
      <w:r w:rsidR="00B856B4" w:rsidRPr="00675A5D">
        <w:t>December 202</w:t>
      </w:r>
      <w:r w:rsidR="000725F8" w:rsidRPr="00675A5D">
        <w:t>6</w:t>
      </w:r>
      <w:r w:rsidRPr="00675A5D">
        <w:t xml:space="preserve"> and will include the following activities</w:t>
      </w:r>
      <w:r w:rsidR="006E5F4F" w:rsidRPr="00675A5D">
        <w:t>:</w:t>
      </w:r>
    </w:p>
    <w:p w14:paraId="5CB31D5C" w14:textId="61CA7165" w:rsidR="000816B9" w:rsidRPr="0078097B" w:rsidRDefault="000816B9" w:rsidP="000816B9">
      <w:pPr>
        <w:pStyle w:val="Heading2"/>
      </w:pPr>
      <w:bookmarkStart w:id="0" w:name="_Hlk126916095"/>
      <w:r w:rsidRPr="00675A5D">
        <w:t>Policy and legislation to control import</w:t>
      </w:r>
      <w:r w:rsidR="001E5491" w:rsidRPr="00675A5D">
        <w:t>s</w:t>
      </w:r>
      <w:r w:rsidRPr="00675A5D">
        <w:t xml:space="preserve"> of HFCs: </w:t>
      </w:r>
      <w:r w:rsidR="00903168">
        <w:t>T</w:t>
      </w:r>
      <w:r w:rsidR="00E4402F" w:rsidRPr="0078097B">
        <w:t xml:space="preserve">raining of 15 importers </w:t>
      </w:r>
      <w:r w:rsidR="00AA2204" w:rsidRPr="0078097B">
        <w:t xml:space="preserve">(UNEP) </w:t>
      </w:r>
      <w:r w:rsidR="00E4402F" w:rsidRPr="0078097B">
        <w:t>(US $</w:t>
      </w:r>
      <w:r w:rsidR="008F22FD">
        <w:t>2</w:t>
      </w:r>
      <w:r w:rsidR="00E4402F" w:rsidRPr="0078097B">
        <w:t>,000</w:t>
      </w:r>
      <w:proofErr w:type="gramStart"/>
      <w:r w:rsidR="00E4402F" w:rsidRPr="0078097B">
        <w:t>)</w:t>
      </w:r>
      <w:r w:rsidRPr="0078097B">
        <w:t>;</w:t>
      </w:r>
      <w:proofErr w:type="gramEnd"/>
    </w:p>
    <w:p w14:paraId="002C2261" w14:textId="31AAE3D3" w:rsidR="003E3010" w:rsidRPr="0078097B" w:rsidRDefault="0055497A" w:rsidP="001B650F">
      <w:pPr>
        <w:pStyle w:val="Heading2"/>
      </w:pPr>
      <w:r w:rsidRPr="0078097B">
        <w:t>Capacity</w:t>
      </w:r>
      <w:r w:rsidR="00254CF2" w:rsidRPr="0078097B">
        <w:noBreakHyphen/>
      </w:r>
      <w:r w:rsidRPr="0078097B">
        <w:t xml:space="preserve">building for RAC technicians: </w:t>
      </w:r>
      <w:r w:rsidR="00254CF2" w:rsidRPr="0078097B">
        <w:t>P</w:t>
      </w:r>
      <w:r w:rsidR="001E5491" w:rsidRPr="0078097B">
        <w:t>roviding t</w:t>
      </w:r>
      <w:r w:rsidR="003E3010" w:rsidRPr="0078097B">
        <w:t xml:space="preserve">raining </w:t>
      </w:r>
      <w:r w:rsidR="001E5491" w:rsidRPr="0078097B">
        <w:t xml:space="preserve">to </w:t>
      </w:r>
      <w:r w:rsidR="00614773" w:rsidRPr="0078097B">
        <w:t>1</w:t>
      </w:r>
      <w:r w:rsidR="003E3010" w:rsidRPr="0078097B">
        <w:t>5 technicians on the use of low</w:t>
      </w:r>
      <w:r w:rsidR="003E3010" w:rsidRPr="0078097B">
        <w:noBreakHyphen/>
        <w:t xml:space="preserve">GWP alternatives and on maintaining and enhancing </w:t>
      </w:r>
      <w:r w:rsidR="001E5491" w:rsidRPr="0078097B">
        <w:t xml:space="preserve">the </w:t>
      </w:r>
      <w:r w:rsidR="003E3010" w:rsidRPr="0078097B">
        <w:t xml:space="preserve">energy efficiency of RAC equipment; </w:t>
      </w:r>
      <w:r w:rsidR="00AC6B90" w:rsidRPr="0078097B">
        <w:t xml:space="preserve">establishing a national certification scheme; and </w:t>
      </w:r>
      <w:r w:rsidR="003E3010" w:rsidRPr="0078097B">
        <w:t>certif</w:t>
      </w:r>
      <w:r w:rsidR="001E5491" w:rsidRPr="0078097B">
        <w:t xml:space="preserve">ying </w:t>
      </w:r>
      <w:r w:rsidR="006A2C5E" w:rsidRPr="0078097B">
        <w:t>12</w:t>
      </w:r>
      <w:r w:rsidR="003E3010" w:rsidRPr="0078097B">
        <w:t xml:space="preserve"> technicians</w:t>
      </w:r>
      <w:r w:rsidR="00EC2F5F" w:rsidRPr="0078097B">
        <w:t xml:space="preserve"> </w:t>
      </w:r>
      <w:r w:rsidR="003E3010" w:rsidRPr="0078097B">
        <w:t>(UNEP) (US $</w:t>
      </w:r>
      <w:r w:rsidR="006A2C5E" w:rsidRPr="0078097B">
        <w:t>1</w:t>
      </w:r>
      <w:r w:rsidR="008F22FD">
        <w:t>3,0</w:t>
      </w:r>
      <w:r w:rsidR="003E3010" w:rsidRPr="0078097B">
        <w:t>00</w:t>
      </w:r>
      <w:proofErr w:type="gramStart"/>
      <w:r w:rsidR="003E3010" w:rsidRPr="0078097B">
        <w:t>);</w:t>
      </w:r>
      <w:proofErr w:type="gramEnd"/>
    </w:p>
    <w:p w14:paraId="35ABCC9B" w14:textId="27E50E97" w:rsidR="00C36C73" w:rsidRPr="0078097B" w:rsidRDefault="005035C0" w:rsidP="00C36C73">
      <w:pPr>
        <w:pStyle w:val="Heading2"/>
      </w:pPr>
      <w:r w:rsidRPr="0078097B">
        <w:t>Refrigerant recovery and recycling and procurement of equipment:</w:t>
      </w:r>
      <w:r w:rsidR="0035552D" w:rsidRPr="0078097B">
        <w:t xml:space="preserve"> </w:t>
      </w:r>
      <w:r w:rsidR="0090129C" w:rsidRPr="0078097B">
        <w:t>P</w:t>
      </w:r>
      <w:r w:rsidR="001E5491" w:rsidRPr="0078097B">
        <w:t xml:space="preserve">rocurement </w:t>
      </w:r>
      <w:r w:rsidR="00C36C73" w:rsidRPr="0078097B">
        <w:t xml:space="preserve">of equipment and tools for two training institutions (R-290 </w:t>
      </w:r>
      <w:r w:rsidR="009D657D" w:rsidRPr="0078097B">
        <w:t xml:space="preserve">AC </w:t>
      </w:r>
      <w:r w:rsidR="00C36C73" w:rsidRPr="0078097B">
        <w:t>training units, R</w:t>
      </w:r>
      <w:r w:rsidR="00C36C73" w:rsidRPr="0078097B">
        <w:noBreakHyphen/>
        <w:t xml:space="preserve">600a domestic refrigerator inverter training system, R-290 commercial refrigeration training unit, R-290 </w:t>
      </w:r>
      <w:proofErr w:type="spellStart"/>
      <w:r w:rsidR="00C36C73" w:rsidRPr="0078097B">
        <w:t>monoblock</w:t>
      </w:r>
      <w:proofErr w:type="spellEnd"/>
      <w:r w:rsidR="00C36C73" w:rsidRPr="0078097B">
        <w:t xml:space="preserve"> cold room training unit, leak detector)</w:t>
      </w:r>
      <w:r w:rsidR="000463D1" w:rsidRPr="0078097B">
        <w:t xml:space="preserve">; and </w:t>
      </w:r>
      <w:r w:rsidR="008F22FD">
        <w:t>p</w:t>
      </w:r>
      <w:r w:rsidR="008F22FD" w:rsidRPr="008F22FD">
        <w:t xml:space="preserve">rocurement and delivery of </w:t>
      </w:r>
      <w:r w:rsidR="008F22FD">
        <w:t>additional</w:t>
      </w:r>
      <w:r w:rsidR="008F22FD" w:rsidRPr="008F22FD">
        <w:t xml:space="preserve"> equipment</w:t>
      </w:r>
      <w:r w:rsidR="008F22FD">
        <w:t xml:space="preserve"> to recovery and reclamation centre</w:t>
      </w:r>
      <w:r w:rsidR="008F22FD" w:rsidRPr="008F22FD">
        <w:t xml:space="preserve"> (</w:t>
      </w:r>
      <w:r w:rsidR="008F22FD">
        <w:t>recovery cylinders, identifiers and others</w:t>
      </w:r>
      <w:r w:rsidR="008F22FD" w:rsidRPr="008F22FD">
        <w:t>)</w:t>
      </w:r>
      <w:r w:rsidR="008F22FD">
        <w:t xml:space="preserve"> </w:t>
      </w:r>
      <w:r w:rsidR="00C36C73" w:rsidRPr="0078097B">
        <w:t>(UNDP) (US $</w:t>
      </w:r>
      <w:r w:rsidR="008F22FD">
        <w:t>45,000</w:t>
      </w:r>
      <w:proofErr w:type="gramStart"/>
      <w:r w:rsidR="00C36C73" w:rsidRPr="0078097B">
        <w:t>)</w:t>
      </w:r>
      <w:r w:rsidR="00A84051" w:rsidRPr="0078097B">
        <w:t>;</w:t>
      </w:r>
      <w:proofErr w:type="gramEnd"/>
      <w:r w:rsidR="00C36C73" w:rsidRPr="0078097B">
        <w:t xml:space="preserve"> </w:t>
      </w:r>
    </w:p>
    <w:p w14:paraId="75DA8ACD" w14:textId="79C991D9" w:rsidR="002112EF" w:rsidRPr="00675A5D" w:rsidRDefault="002112EF" w:rsidP="002112EF">
      <w:pPr>
        <w:pStyle w:val="Heading2"/>
      </w:pPr>
      <w:r w:rsidRPr="00675A5D">
        <w:lastRenderedPageBreak/>
        <w:t xml:space="preserve">Strengthening </w:t>
      </w:r>
      <w:r w:rsidR="000D66C3" w:rsidRPr="00675A5D">
        <w:t xml:space="preserve">the </w:t>
      </w:r>
      <w:r w:rsidRPr="00675A5D">
        <w:t>RAC Association</w:t>
      </w:r>
      <w:r w:rsidR="0035552D" w:rsidRPr="00675A5D">
        <w:t>:</w:t>
      </w:r>
      <w:r w:rsidRPr="00675A5D">
        <w:t xml:space="preserve"> </w:t>
      </w:r>
      <w:r w:rsidR="000D66C3" w:rsidRPr="00675A5D">
        <w:t>E</w:t>
      </w:r>
      <w:r w:rsidRPr="00675A5D">
        <w:t xml:space="preserve">mploying a consultant to review its constitution and functions, </w:t>
      </w:r>
      <w:r w:rsidR="005A5A5B" w:rsidRPr="00675A5D">
        <w:t>initial consultation for RAC Association r</w:t>
      </w:r>
      <w:r w:rsidR="00CE5A3B" w:rsidRPr="00675A5D">
        <w:t>estructuring</w:t>
      </w:r>
      <w:r w:rsidR="00BA5E79" w:rsidRPr="00675A5D">
        <w:t xml:space="preserve"> (UNEP) (</w:t>
      </w:r>
      <w:r w:rsidRPr="00675A5D">
        <w:t>US $</w:t>
      </w:r>
      <w:r w:rsidR="00BA5E79" w:rsidRPr="00675A5D">
        <w:t>5</w:t>
      </w:r>
      <w:r w:rsidRPr="00675A5D">
        <w:t>,000</w:t>
      </w:r>
      <w:proofErr w:type="gramStart"/>
      <w:r w:rsidRPr="00675A5D">
        <w:t>);</w:t>
      </w:r>
      <w:proofErr w:type="gramEnd"/>
      <w:r w:rsidRPr="00675A5D">
        <w:t xml:space="preserve"> </w:t>
      </w:r>
    </w:p>
    <w:p w14:paraId="4C80A3D2" w14:textId="7983CEEC" w:rsidR="001B650F" w:rsidRPr="00675A5D" w:rsidRDefault="001B650F" w:rsidP="001B650F">
      <w:pPr>
        <w:pStyle w:val="Heading2"/>
      </w:pPr>
      <w:r w:rsidRPr="00675A5D">
        <w:t xml:space="preserve">Public awareness: </w:t>
      </w:r>
      <w:r w:rsidR="006200B7" w:rsidRPr="00675A5D">
        <w:t>O</w:t>
      </w:r>
      <w:r w:rsidR="00464671" w:rsidRPr="00675A5D">
        <w:t>utreach activities (p</w:t>
      </w:r>
      <w:r w:rsidRPr="00675A5D">
        <w:t>rint media, seminars, radio and TV interviews, and visits to schools and interest groups</w:t>
      </w:r>
      <w:r w:rsidR="00464671" w:rsidRPr="00675A5D">
        <w:t>)</w:t>
      </w:r>
      <w:r w:rsidR="005035C0" w:rsidRPr="00675A5D">
        <w:t xml:space="preserve"> to raise awareness for HFC phase</w:t>
      </w:r>
      <w:r w:rsidR="005035C0" w:rsidRPr="00675A5D">
        <w:noBreakHyphen/>
        <w:t>down</w:t>
      </w:r>
      <w:r w:rsidR="008F22FD">
        <w:t xml:space="preserve"> </w:t>
      </w:r>
      <w:r w:rsidR="00960343" w:rsidRPr="00675A5D">
        <w:t xml:space="preserve">(UNEP) </w:t>
      </w:r>
      <w:r w:rsidRPr="00675A5D">
        <w:t>(US $</w:t>
      </w:r>
      <w:r w:rsidR="008F22FD">
        <w:t>2</w:t>
      </w:r>
      <w:r w:rsidRPr="00675A5D">
        <w:t>,000</w:t>
      </w:r>
      <w:proofErr w:type="gramStart"/>
      <w:r w:rsidRPr="00675A5D">
        <w:t>);</w:t>
      </w:r>
      <w:proofErr w:type="gramEnd"/>
      <w:r w:rsidRPr="00675A5D">
        <w:t xml:space="preserve"> </w:t>
      </w:r>
    </w:p>
    <w:p w14:paraId="21C5E656" w14:textId="7922837A" w:rsidR="00F43359" w:rsidRPr="00675A5D" w:rsidRDefault="00F43359" w:rsidP="00F43359">
      <w:pPr>
        <w:pStyle w:val="Heading2"/>
      </w:pPr>
      <w:r w:rsidRPr="00675A5D">
        <w:t xml:space="preserve">Gender mainstreaming: </w:t>
      </w:r>
      <w:r w:rsidR="006200B7" w:rsidRPr="00675A5D">
        <w:t>C</w:t>
      </w:r>
      <w:r w:rsidR="00E00A18" w:rsidRPr="00675A5D">
        <w:t xml:space="preserve">onducting </w:t>
      </w:r>
      <w:r w:rsidRPr="00675A5D">
        <w:t>a training</w:t>
      </w:r>
      <w:r w:rsidR="00E00A18" w:rsidRPr="00675A5D">
        <w:t xml:space="preserve"> workshop</w:t>
      </w:r>
      <w:r w:rsidRPr="00675A5D">
        <w:t xml:space="preserve"> on good servicing practices and on handling low-GWP alternative technologies specifically for 13 female technicians</w:t>
      </w:r>
      <w:r w:rsidR="00FC09B3" w:rsidRPr="00675A5D">
        <w:t>;</w:t>
      </w:r>
      <w:r w:rsidRPr="00675A5D">
        <w:t xml:space="preserve"> </w:t>
      </w:r>
      <w:r w:rsidR="00FC09B3" w:rsidRPr="00675A5D">
        <w:t xml:space="preserve">and </w:t>
      </w:r>
      <w:r w:rsidR="00AF59F2" w:rsidRPr="00675A5D">
        <w:t>a public</w:t>
      </w:r>
      <w:r w:rsidR="00E00A18" w:rsidRPr="00675A5D">
        <w:t>-</w:t>
      </w:r>
      <w:r w:rsidR="00AF59F2" w:rsidRPr="00675A5D">
        <w:t xml:space="preserve">awareness activity to </w:t>
      </w:r>
      <w:r w:rsidRPr="00675A5D">
        <w:t>promot</w:t>
      </w:r>
      <w:r w:rsidR="00AF59F2" w:rsidRPr="00675A5D">
        <w:t>e</w:t>
      </w:r>
      <w:r w:rsidRPr="00675A5D">
        <w:t xml:space="preserve"> female technicians as role models (UNEP) (US $</w:t>
      </w:r>
      <w:r w:rsidR="00AF59F2" w:rsidRPr="00675A5D">
        <w:t>3</w:t>
      </w:r>
      <w:r w:rsidRPr="00675A5D">
        <w:t>,000)</w:t>
      </w:r>
      <w:r w:rsidR="00DC06F8" w:rsidRPr="00675A5D">
        <w:t>; and</w:t>
      </w:r>
    </w:p>
    <w:p w14:paraId="17D6DCB1" w14:textId="3C1AEB36" w:rsidR="0099106F" w:rsidRPr="00675A5D" w:rsidRDefault="006365E2" w:rsidP="001B650F">
      <w:pPr>
        <w:pStyle w:val="Heading2"/>
      </w:pPr>
      <w:r w:rsidRPr="00675A5D">
        <w:t>Project monitoring, coordination and reporting at a total cost of US $</w:t>
      </w:r>
      <w:r w:rsidR="00546D71" w:rsidRPr="00675A5D">
        <w:t>2</w:t>
      </w:r>
      <w:r w:rsidRPr="00675A5D">
        <w:t>,</w:t>
      </w:r>
      <w:r w:rsidR="00546D71" w:rsidRPr="00675A5D">
        <w:t>5</w:t>
      </w:r>
      <w:r w:rsidRPr="00675A5D">
        <w:t>00</w:t>
      </w:r>
      <w:r w:rsidR="008F38DE">
        <w:t>,</w:t>
      </w:r>
      <w:r w:rsidRPr="00675A5D">
        <w:t xml:space="preserve"> for monitoring </w:t>
      </w:r>
      <w:r w:rsidR="00546D71" w:rsidRPr="00675A5D">
        <w:t xml:space="preserve">activities </w:t>
      </w:r>
      <w:r w:rsidR="0099106F" w:rsidRPr="00675A5D">
        <w:t xml:space="preserve">under the KIP </w:t>
      </w:r>
      <w:r w:rsidRPr="00675A5D">
        <w:t xml:space="preserve">(US $2,000) and for preparing reports </w:t>
      </w:r>
      <w:r w:rsidR="00E00A18" w:rsidRPr="00675A5D">
        <w:t>(</w:t>
      </w:r>
      <w:r w:rsidRPr="00675A5D">
        <w:t>US $</w:t>
      </w:r>
      <w:r w:rsidR="0099106F" w:rsidRPr="00675A5D">
        <w:t>500</w:t>
      </w:r>
      <w:r w:rsidR="00E00A18" w:rsidRPr="00675A5D">
        <w:t>)</w:t>
      </w:r>
      <w:r w:rsidR="0099106F" w:rsidRPr="00675A5D">
        <w:t xml:space="preserve">. </w:t>
      </w:r>
    </w:p>
    <w:p w14:paraId="65348CC2" w14:textId="77777777" w:rsidR="00984D61" w:rsidRPr="00675A5D" w:rsidRDefault="0001218E" w:rsidP="008212A9">
      <w:pPr>
        <w:pStyle w:val="Heading1"/>
        <w:keepNext/>
        <w:keepLines/>
        <w:numPr>
          <w:ilvl w:val="0"/>
          <w:numId w:val="0"/>
        </w:numPr>
        <w:autoSpaceDE w:val="0"/>
        <w:autoSpaceDN w:val="0"/>
        <w:adjustRightInd w:val="0"/>
        <w:spacing w:before="360"/>
        <w:rPr>
          <w:b/>
        </w:rPr>
      </w:pPr>
      <w:bookmarkStart w:id="1" w:name="_Hlk126916251"/>
      <w:bookmarkEnd w:id="0"/>
      <w:r w:rsidRPr="00675A5D">
        <w:rPr>
          <w:b/>
        </w:rPr>
        <w:t>RECOMMENDATION</w:t>
      </w:r>
      <w:r w:rsidR="00D74DCB" w:rsidRPr="00675A5D">
        <w:rPr>
          <w:b/>
        </w:rPr>
        <w:t xml:space="preserve"> </w:t>
      </w:r>
    </w:p>
    <w:bookmarkEnd w:id="1"/>
    <w:p w14:paraId="25158C03" w14:textId="77777777" w:rsidR="00347206" w:rsidRPr="009E3949" w:rsidRDefault="00347206" w:rsidP="009E3949">
      <w:pPr>
        <w:pStyle w:val="Heading1"/>
        <w:keepNext/>
        <w:keepLines/>
        <w:numPr>
          <w:ilvl w:val="0"/>
          <w:numId w:val="41"/>
        </w:numPr>
        <w:rPr>
          <w:u w:val="single"/>
        </w:rPr>
      </w:pPr>
      <w:r w:rsidRPr="00675A5D">
        <w:t>The Executive Committee may wish to consider:</w:t>
      </w:r>
    </w:p>
    <w:p w14:paraId="13C2997C" w14:textId="54F31EEF" w:rsidR="009B032D" w:rsidRPr="00675A5D" w:rsidRDefault="009B032D" w:rsidP="00347206">
      <w:pPr>
        <w:pStyle w:val="Heading2"/>
      </w:pPr>
      <w:r w:rsidRPr="00675A5D">
        <w:t xml:space="preserve">Approving, in principle, stage I of the Kigali HFC implementation plan (KIP) for </w:t>
      </w:r>
      <w:r w:rsidR="00347206" w:rsidRPr="00675A5D">
        <w:t xml:space="preserve">Grenada </w:t>
      </w:r>
      <w:r w:rsidRPr="00675A5D">
        <w:t>for the period 2023</w:t>
      </w:r>
      <w:r w:rsidR="00C016C6" w:rsidRPr="00675A5D">
        <w:t>–</w:t>
      </w:r>
      <w:r w:rsidRPr="00675A5D">
        <w:t xml:space="preserve">2030 to reduce HFC consumption by </w:t>
      </w:r>
      <w:r w:rsidR="00B54E83">
        <w:t>10</w:t>
      </w:r>
      <w:r w:rsidRPr="00675A5D">
        <w:t xml:space="preserve"> per cent of the country’s baseline in 20</w:t>
      </w:r>
      <w:r w:rsidR="00B54E83">
        <w:t>29</w:t>
      </w:r>
      <w:r w:rsidRPr="00675A5D">
        <w:t>, in the amount of US $1</w:t>
      </w:r>
      <w:r w:rsidR="00E14392" w:rsidRPr="00675A5D">
        <w:t>61</w:t>
      </w:r>
      <w:r w:rsidRPr="00675A5D">
        <w:t>,</w:t>
      </w:r>
      <w:r w:rsidR="009E11AC" w:rsidRPr="00675A5D">
        <w:t>563</w:t>
      </w:r>
      <w:r w:rsidRPr="00675A5D">
        <w:t>, consisting of US $</w:t>
      </w:r>
      <w:r w:rsidR="009E11AC" w:rsidRPr="00675A5D">
        <w:t>87,842</w:t>
      </w:r>
      <w:r w:rsidRPr="00675A5D">
        <w:t>, plus agency support costs of US $</w:t>
      </w:r>
      <w:r w:rsidR="009E11AC" w:rsidRPr="00675A5D">
        <w:t>11</w:t>
      </w:r>
      <w:r w:rsidR="00C30BFA" w:rsidRPr="00675A5D">
        <w:t>,419</w:t>
      </w:r>
      <w:r w:rsidRPr="00675A5D">
        <w:t xml:space="preserve"> for UNEP</w:t>
      </w:r>
      <w:r w:rsidR="00062920" w:rsidRPr="00675A5D">
        <w:t>,</w:t>
      </w:r>
      <w:r w:rsidRPr="00675A5D">
        <w:t xml:space="preserve"> and US $</w:t>
      </w:r>
      <w:r w:rsidR="00C30BFA" w:rsidRPr="00675A5D">
        <w:t>57,158</w:t>
      </w:r>
      <w:r w:rsidRPr="00675A5D">
        <w:t>, plus agency support costs of US</w:t>
      </w:r>
      <w:r w:rsidR="00C30BFA" w:rsidRPr="00675A5D">
        <w:t> </w:t>
      </w:r>
      <w:r w:rsidRPr="00675A5D">
        <w:t>$5,</w:t>
      </w:r>
      <w:r w:rsidR="00C30BFA" w:rsidRPr="00675A5D">
        <w:t>1</w:t>
      </w:r>
      <w:r w:rsidRPr="00675A5D">
        <w:t>4</w:t>
      </w:r>
      <w:r w:rsidR="00C30BFA" w:rsidRPr="00675A5D">
        <w:t>4</w:t>
      </w:r>
      <w:r w:rsidRPr="00675A5D">
        <w:t xml:space="preserve"> for UND</w:t>
      </w:r>
      <w:r w:rsidR="00C30BFA" w:rsidRPr="00675A5D">
        <w:t>P</w:t>
      </w:r>
      <w:r w:rsidRPr="00675A5D">
        <w:t xml:space="preserve">, as reflected in the schedule contained in </w:t>
      </w:r>
      <w:r w:rsidR="00B54E83">
        <w:t>a</w:t>
      </w:r>
      <w:r w:rsidRPr="00675A5D">
        <w:t>nnex I</w:t>
      </w:r>
      <w:r w:rsidR="004E295E">
        <w:t>I</w:t>
      </w:r>
      <w:r w:rsidRPr="00675A5D">
        <w:t xml:space="preserve"> </w:t>
      </w:r>
      <w:r w:rsidR="000E07BF" w:rsidRPr="00675A5D">
        <w:t>to</w:t>
      </w:r>
      <w:r w:rsidRPr="00675A5D">
        <w:t xml:space="preserve"> the present document;</w:t>
      </w:r>
    </w:p>
    <w:p w14:paraId="6EA29E39" w14:textId="172797D7" w:rsidR="009B032D" w:rsidRPr="00675A5D" w:rsidRDefault="009B032D" w:rsidP="00830226">
      <w:pPr>
        <w:pStyle w:val="Heading2"/>
      </w:pPr>
      <w:r w:rsidRPr="00675A5D">
        <w:t xml:space="preserve">Approving the first tranche of stage I of the KIP for </w:t>
      </w:r>
      <w:r w:rsidR="00212A44" w:rsidRPr="00675A5D">
        <w:t>Grenada</w:t>
      </w:r>
      <w:r w:rsidRPr="00675A5D">
        <w:t>, and the corresponding tranche implementation plan, in the amount of US $</w:t>
      </w:r>
      <w:r w:rsidR="002C4EBD" w:rsidRPr="00675A5D">
        <w:t>80</w:t>
      </w:r>
      <w:r w:rsidR="00536EE6">
        <w:t>,125</w:t>
      </w:r>
      <w:r w:rsidRPr="00675A5D">
        <w:t>, consisting of US $</w:t>
      </w:r>
      <w:r w:rsidR="00636E6E">
        <w:t>27,500</w:t>
      </w:r>
      <w:r w:rsidRPr="00675A5D">
        <w:t>, plus agency support costs of US $</w:t>
      </w:r>
      <w:r w:rsidR="00636E6E">
        <w:t>3,575</w:t>
      </w:r>
      <w:r w:rsidRPr="00675A5D">
        <w:t xml:space="preserve"> for UNEP</w:t>
      </w:r>
      <w:r w:rsidR="00846591" w:rsidRPr="00675A5D">
        <w:t>,</w:t>
      </w:r>
      <w:r w:rsidRPr="00675A5D">
        <w:t xml:space="preserve"> and US $</w:t>
      </w:r>
      <w:r w:rsidR="00636E6E">
        <w:t>45,000</w:t>
      </w:r>
      <w:r w:rsidRPr="00675A5D">
        <w:t>, plus agency support costs of US</w:t>
      </w:r>
      <w:r w:rsidR="00E65630" w:rsidRPr="00675A5D">
        <w:t> </w:t>
      </w:r>
      <w:r w:rsidRPr="00675A5D">
        <w:t>$</w:t>
      </w:r>
      <w:r w:rsidR="00601CA8">
        <w:t>4,050</w:t>
      </w:r>
      <w:r w:rsidRPr="00675A5D">
        <w:t xml:space="preserve"> for UND</w:t>
      </w:r>
      <w:r w:rsidR="00DB1D0A" w:rsidRPr="00675A5D">
        <w:t>P</w:t>
      </w:r>
      <w:r w:rsidRPr="00675A5D">
        <w:t>; and</w:t>
      </w:r>
    </w:p>
    <w:p w14:paraId="6F9CD7A8" w14:textId="220BB02A" w:rsidR="009B032D" w:rsidRPr="00675A5D" w:rsidRDefault="009B032D" w:rsidP="00DB1D0A">
      <w:pPr>
        <w:pStyle w:val="Heading2"/>
      </w:pPr>
      <w:r w:rsidRPr="00675A5D">
        <w:t>Requesting the Government of</w:t>
      </w:r>
      <w:r w:rsidR="00DB1D0A" w:rsidRPr="00675A5D">
        <w:t xml:space="preserve"> Grenada</w:t>
      </w:r>
      <w:r w:rsidRPr="00675A5D">
        <w:t xml:space="preserve">, UNEP, </w:t>
      </w:r>
      <w:proofErr w:type="gramStart"/>
      <w:r w:rsidRPr="00675A5D">
        <w:t>UND</w:t>
      </w:r>
      <w:r w:rsidR="00211FA3" w:rsidRPr="00675A5D">
        <w:t>P</w:t>
      </w:r>
      <w:proofErr w:type="gramEnd"/>
      <w:r w:rsidRPr="00675A5D">
        <w:t xml:space="preserve"> and the Secretariat to finalize the draft Agreement between the Government of </w:t>
      </w:r>
      <w:r w:rsidR="00211FA3" w:rsidRPr="00675A5D">
        <w:t>Grenada</w:t>
      </w:r>
      <w:r w:rsidRPr="00675A5D">
        <w:t xml:space="preserve"> and the Executive Committee for the reduction in consumption of HFCs, including the information contained in the </w:t>
      </w:r>
      <w:r w:rsidR="00B54E83">
        <w:t>a</w:t>
      </w:r>
      <w:r w:rsidRPr="00675A5D">
        <w:t>nnex referred to in subparagraph (a) above, and to submit it to a future meeting once the KIP Agreement template has been approved by the Executive Committee.</w:t>
      </w:r>
    </w:p>
    <w:p w14:paraId="4F9BF0F0" w14:textId="77777777" w:rsidR="00C40947" w:rsidRDefault="00C40947" w:rsidP="00456B1A"/>
    <w:p w14:paraId="4719C8E1" w14:textId="77777777" w:rsidR="00FA35E0" w:rsidRDefault="00FA35E0" w:rsidP="00456B1A"/>
    <w:p w14:paraId="45C83BB2" w14:textId="77777777" w:rsidR="00FA35E0" w:rsidRPr="00675A5D" w:rsidRDefault="00FA35E0" w:rsidP="00456B1A">
      <w:pPr>
        <w:sectPr w:rsidR="00FA35E0" w:rsidRPr="00675A5D" w:rsidSect="00411306">
          <w:headerReference w:type="even" r:id="rId15"/>
          <w:headerReference w:type="default" r:id="rId16"/>
          <w:footerReference w:type="even" r:id="rId17"/>
          <w:footerReference w:type="default" r:id="rId18"/>
          <w:pgSz w:w="12240" w:h="15840" w:code="1"/>
          <w:pgMar w:top="720" w:right="1440" w:bottom="862" w:left="1440" w:header="720" w:footer="476" w:gutter="0"/>
          <w:cols w:space="720"/>
          <w:titlePg/>
          <w:docGrid w:linePitch="299"/>
        </w:sectPr>
      </w:pPr>
    </w:p>
    <w:p w14:paraId="025A67E8" w14:textId="4AAB6DF3" w:rsidR="00C52768" w:rsidRPr="00675A5D" w:rsidRDefault="00C52768" w:rsidP="00C52768">
      <w:pPr>
        <w:widowControl w:val="0"/>
        <w:spacing w:after="240"/>
        <w:jc w:val="center"/>
        <w:rPr>
          <w:b/>
          <w:bCs/>
        </w:rPr>
      </w:pPr>
      <w:r w:rsidRPr="00675A5D">
        <w:rPr>
          <w:b/>
          <w:bCs/>
        </w:rPr>
        <w:lastRenderedPageBreak/>
        <w:t>Annex I</w:t>
      </w:r>
      <w:r w:rsidR="006A2EB2">
        <w:rPr>
          <w:b/>
          <w:bCs/>
        </w:rPr>
        <w:t>I</w:t>
      </w:r>
    </w:p>
    <w:p w14:paraId="6150E0A8" w14:textId="0D986B76" w:rsidR="00C52768" w:rsidRPr="00675A5D" w:rsidRDefault="007A7270" w:rsidP="00C52768">
      <w:pPr>
        <w:suppressAutoHyphens/>
        <w:spacing w:after="360"/>
        <w:jc w:val="center"/>
        <w:rPr>
          <w:b/>
          <w:bCs/>
        </w:rPr>
      </w:pPr>
      <w:r w:rsidRPr="00675A5D">
        <w:rPr>
          <w:b/>
          <w:bCs/>
        </w:rPr>
        <w:t xml:space="preserve">SCHEDULE OF HFC PHASE-DOWN AND HCFC PHASE-OUT COMMITMENTS AND FUNDING TRANCHES </w:t>
      </w:r>
      <w:r w:rsidRPr="00675A5D">
        <w:rPr>
          <w:b/>
          <w:bCs/>
        </w:rPr>
        <w:br/>
        <w:t>UNDER THE KIGALI HFC IMPLEMENTATION PLAN AND THE HCFC PHASE-OUT MANAGEMENT PLAN FOR GRENADA</w:t>
      </w:r>
    </w:p>
    <w:p w14:paraId="76C781C5" w14:textId="77777777" w:rsidR="00C52768" w:rsidRPr="00675A5D" w:rsidRDefault="00C52768" w:rsidP="00C52768">
      <w:pPr>
        <w:suppressAutoHyphens/>
        <w:spacing w:after="40"/>
        <w:jc w:val="left"/>
        <w:rPr>
          <w:b/>
          <w:bCs/>
        </w:rPr>
      </w:pPr>
      <w:r w:rsidRPr="00675A5D">
        <w:rPr>
          <w:b/>
          <w:bCs/>
        </w:rPr>
        <w:t>Kigali HFC implementation plan (stage I)</w:t>
      </w:r>
    </w:p>
    <w:tbl>
      <w:tblPr>
        <w:tblW w:w="4958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35"/>
        <w:gridCol w:w="3859"/>
        <w:gridCol w:w="1082"/>
        <w:gridCol w:w="1082"/>
        <w:gridCol w:w="1082"/>
        <w:gridCol w:w="1082"/>
        <w:gridCol w:w="1082"/>
        <w:gridCol w:w="1082"/>
        <w:gridCol w:w="1082"/>
        <w:gridCol w:w="1082"/>
        <w:gridCol w:w="1076"/>
      </w:tblGrid>
      <w:tr w:rsidR="00C52768" w:rsidRPr="00675A5D" w14:paraId="25B4E827" w14:textId="77777777" w:rsidTr="00C90F91">
        <w:trPr>
          <w:trHeight w:val="280"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CA5342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Row</w:t>
            </w:r>
          </w:p>
        </w:tc>
        <w:tc>
          <w:tcPr>
            <w:tcW w:w="1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EC03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Particulars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EB30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2023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5377A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E0F26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7F7C0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2026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5D83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2027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3F7C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4A2B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2029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3075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2030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D45E" w14:textId="77777777" w:rsidR="00C52768" w:rsidRPr="00675A5D" w:rsidRDefault="00C52768" w:rsidP="00C90F91">
            <w:pPr>
              <w:suppressAutoHyphens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Total</w:t>
            </w:r>
          </w:p>
        </w:tc>
      </w:tr>
      <w:tr w:rsidR="00C52768" w:rsidRPr="00675A5D" w14:paraId="6E290045" w14:textId="77777777" w:rsidTr="00C90F91">
        <w:trPr>
          <w:trHeight w:val="280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83AD704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1.1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78CCA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Montreal Protocol reduction schedule of Annex F substances (CO</w:t>
            </w:r>
            <w:r w:rsidRPr="00675A5D">
              <w:rPr>
                <w:rFonts w:asciiTheme="majorBidi" w:hAnsiTheme="majorBidi" w:cstheme="majorBidi"/>
                <w:sz w:val="20"/>
                <w:szCs w:val="20"/>
                <w:vertAlign w:val="subscript"/>
                <w:lang w:eastAsia="en-CA"/>
              </w:rPr>
              <w:t>2</w:t>
            </w: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-eq tonnes)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12781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55F19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E16C1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BA755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F2AB6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968938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B01FC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47,534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7F5D1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47,534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E2187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n/a</w:t>
            </w:r>
          </w:p>
        </w:tc>
      </w:tr>
      <w:tr w:rsidR="00C52768" w:rsidRPr="00675A5D" w14:paraId="72281CD3" w14:textId="77777777" w:rsidTr="00C90F91">
        <w:trPr>
          <w:trHeight w:val="280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FC5B2A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1.2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23D17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Maximum allowable total consumption of Annex F substances (CO</w:t>
            </w:r>
            <w:r w:rsidRPr="00675A5D">
              <w:rPr>
                <w:rFonts w:asciiTheme="majorBidi" w:hAnsiTheme="majorBidi" w:cstheme="majorBidi"/>
                <w:sz w:val="20"/>
                <w:szCs w:val="20"/>
                <w:vertAlign w:val="subscript"/>
                <w:lang w:eastAsia="en-CA"/>
              </w:rPr>
              <w:t>2</w:t>
            </w: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-eq tonnes)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E653C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n/a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E8C62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C606C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BDA63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5E8ED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5813A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52,815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B393B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47,534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F57E3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00000"/>
                <w:sz w:val="20"/>
                <w:szCs w:val="20"/>
              </w:rPr>
              <w:t>47,534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B75EF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n/a</w:t>
            </w:r>
          </w:p>
        </w:tc>
      </w:tr>
      <w:tr w:rsidR="00C52768" w:rsidRPr="00675A5D" w14:paraId="23BA0E49" w14:textId="77777777" w:rsidTr="00C90F91">
        <w:trPr>
          <w:trHeight w:val="280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7E6C40A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2.1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B7100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Lead IA (UNEP) agreed funding (US $)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ADDC5" w14:textId="3CBD211A" w:rsidR="00C52768" w:rsidRPr="00675A5D" w:rsidRDefault="007709BD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>
              <w:rPr>
                <w:sz w:val="20"/>
              </w:rPr>
              <w:t>27,</w:t>
            </w:r>
            <w:r w:rsidR="002123BB">
              <w:rPr>
                <w:sz w:val="20"/>
              </w:rPr>
              <w:t>500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8AC76E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179E9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ECD43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57994" w14:textId="3EABC3A1" w:rsidR="00C52768" w:rsidRPr="00675A5D" w:rsidRDefault="005E69B4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>44,</w:t>
            </w:r>
            <w:r w:rsidR="009635A9">
              <w:rPr>
                <w:sz w:val="20"/>
              </w:rPr>
              <w:t>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5EE5F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76708E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C8BA58" w14:textId="77777777" w:rsidR="00C52768" w:rsidRPr="00675A5D" w:rsidRDefault="00C52768" w:rsidP="00C90F91">
            <w:pPr>
              <w:suppressAutoHyphens/>
              <w:ind w:left="-139"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sz w:val="20"/>
              </w:rPr>
              <w:t>16,342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1BC1A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87,842</w:t>
            </w:r>
          </w:p>
        </w:tc>
      </w:tr>
      <w:tr w:rsidR="00C52768" w:rsidRPr="00675A5D" w14:paraId="5806D98D" w14:textId="77777777" w:rsidTr="00C90F91">
        <w:trPr>
          <w:trHeight w:val="280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3C2BC05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2.2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3D9D1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Support costs for Lead IA (US $)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80424" w14:textId="5E7CC184" w:rsidR="00C52768" w:rsidRPr="00675A5D" w:rsidRDefault="00CA3836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>
              <w:rPr>
                <w:sz w:val="20"/>
              </w:rPr>
              <w:t>3,575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38B0F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7A77D9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4788E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A1A652" w14:textId="1A02A4E6" w:rsidR="00900AA0" w:rsidRPr="004800FC" w:rsidRDefault="004234C5">
            <w:pPr>
              <w:suppressAutoHyphens/>
              <w:jc w:val="right"/>
              <w:rPr>
                <w:sz w:val="20"/>
              </w:rPr>
            </w:pPr>
            <w:r>
              <w:rPr>
                <w:sz w:val="20"/>
              </w:rPr>
              <w:t>5,720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765D3F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42256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61F2D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sz w:val="20"/>
              </w:rPr>
              <w:t>2,124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6C455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11,419</w:t>
            </w:r>
          </w:p>
        </w:tc>
      </w:tr>
      <w:tr w:rsidR="00C52768" w:rsidRPr="00675A5D" w14:paraId="7B464F8C" w14:textId="77777777" w:rsidTr="00C90F91">
        <w:trPr>
          <w:trHeight w:val="280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D4ECE9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2.3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175B2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D0D0D" w:themeColor="text1" w:themeTint="F2"/>
                <w:sz w:val="20"/>
                <w:szCs w:val="20"/>
                <w:lang w:eastAsia="en-CA"/>
              </w:rPr>
              <w:t>Cooperating IA (UNDP) agreed funding (US $)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5CF958" w14:textId="727CD79B" w:rsidR="00C52768" w:rsidRPr="00675A5D" w:rsidRDefault="00CB7C22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>
              <w:rPr>
                <w:sz w:val="20"/>
              </w:rPr>
              <w:t>4</w:t>
            </w:r>
            <w:r w:rsidR="000C6A23">
              <w:rPr>
                <w:sz w:val="20"/>
              </w:rPr>
              <w:t>5,000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669FA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C80D3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D6F2CB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D5547" w14:textId="3A683D29" w:rsidR="00C52768" w:rsidRPr="00675A5D" w:rsidRDefault="00966751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>1</w:t>
            </w:r>
            <w:r w:rsidR="000C6A23">
              <w:rPr>
                <w:sz w:val="20"/>
              </w:rPr>
              <w:t>2,158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D3E44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A7665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CC34D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D4D2B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57,158</w:t>
            </w:r>
          </w:p>
        </w:tc>
      </w:tr>
      <w:tr w:rsidR="00C52768" w:rsidRPr="00675A5D" w14:paraId="63E05756" w14:textId="77777777" w:rsidTr="00C90F91">
        <w:trPr>
          <w:trHeight w:val="280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66A166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2.4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AA37E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color w:val="0D0D0D" w:themeColor="text1" w:themeTint="F2"/>
                <w:sz w:val="20"/>
                <w:szCs w:val="20"/>
                <w:lang w:eastAsia="en-CA"/>
              </w:rPr>
              <w:t>Support costs for Cooperating IA (US $)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EDFA9" w14:textId="4BFF1E71" w:rsidR="00C52768" w:rsidRPr="00675A5D" w:rsidRDefault="00C44FA7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  <w:highlight w:val="yellow"/>
              </w:rPr>
            </w:pPr>
            <w:r>
              <w:rPr>
                <w:sz w:val="20"/>
              </w:rPr>
              <w:t>4,050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7036E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B4CCE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E68DF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9EFC7" w14:textId="153FB902" w:rsidR="00C52768" w:rsidRPr="00675A5D" w:rsidRDefault="00B977B5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>1,094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08B0D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831876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E3D30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E22F8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5,144</w:t>
            </w:r>
          </w:p>
        </w:tc>
      </w:tr>
      <w:tr w:rsidR="00C52768" w:rsidRPr="00675A5D" w14:paraId="40D11AC9" w14:textId="77777777" w:rsidTr="00C90F91">
        <w:trPr>
          <w:trHeight w:val="280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8376E1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3.1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745A26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Total agreed funding (US $)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B3376E" w14:textId="48A9410A" w:rsidR="00C52768" w:rsidRPr="00675A5D" w:rsidRDefault="00E60AD9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72,500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621F59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96F80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756FF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131C7" w14:textId="20310922" w:rsidR="00C52768" w:rsidRPr="00675A5D" w:rsidRDefault="00451D0D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>56,158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8F8186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8D08B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51652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sz w:val="20"/>
              </w:rPr>
              <w:t>16,342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63FFA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145,000</w:t>
            </w:r>
          </w:p>
        </w:tc>
      </w:tr>
      <w:tr w:rsidR="00C52768" w:rsidRPr="00675A5D" w14:paraId="520B355B" w14:textId="77777777" w:rsidTr="00C90F91">
        <w:trPr>
          <w:trHeight w:val="280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FD5701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3.2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F8DDF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Total support costs (US $)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24295" w14:textId="1438116E" w:rsidR="00C52768" w:rsidRPr="00675A5D" w:rsidRDefault="00A75C50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>7,625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F12C2B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83687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0A8C4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74B3C" w14:textId="460165A7" w:rsidR="00C52768" w:rsidRPr="00675A5D" w:rsidRDefault="00830EDB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>6,814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E0313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C8FEA5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DB476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sz w:val="20"/>
              </w:rPr>
              <w:t>2,124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11FBC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16,563</w:t>
            </w:r>
          </w:p>
        </w:tc>
      </w:tr>
      <w:tr w:rsidR="00C52768" w:rsidRPr="00675A5D" w14:paraId="389CB7A0" w14:textId="77777777" w:rsidTr="00C90F91">
        <w:trPr>
          <w:trHeight w:val="280"/>
        </w:trPr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0AB788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3.3</w:t>
            </w:r>
          </w:p>
        </w:tc>
        <w:tc>
          <w:tcPr>
            <w:tcW w:w="1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F9D39" w14:textId="77777777" w:rsidR="00C52768" w:rsidRPr="00675A5D" w:rsidRDefault="00C52768" w:rsidP="00C90F91">
            <w:pPr>
              <w:suppressAutoHyphens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Total agreed costs (US $)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F4BC1" w14:textId="3EA59674" w:rsidR="00C52768" w:rsidRPr="00675A5D" w:rsidRDefault="00074A0C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sz w:val="20"/>
              </w:rPr>
              <w:t>80,125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9FFDB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95F1C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273E3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4A694" w14:textId="7189B15C" w:rsidR="00C52768" w:rsidRPr="00675A5D" w:rsidRDefault="005048D0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</w:rPr>
              <w:t>62,</w:t>
            </w:r>
            <w:r w:rsidR="00204D9B">
              <w:rPr>
                <w:sz w:val="20"/>
              </w:rPr>
              <w:t>972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750D0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3F542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4B992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675A5D">
              <w:rPr>
                <w:sz w:val="20"/>
              </w:rPr>
              <w:t>18,466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FF2A8" w14:textId="77777777" w:rsidR="00C52768" w:rsidRPr="00675A5D" w:rsidRDefault="00C52768" w:rsidP="00C90F91">
            <w:pPr>
              <w:suppressAutoHyphens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 w:rsidRPr="00675A5D">
              <w:rPr>
                <w:rFonts w:asciiTheme="majorBidi" w:hAnsiTheme="majorBidi" w:cstheme="majorBidi"/>
                <w:sz w:val="20"/>
                <w:szCs w:val="20"/>
              </w:rPr>
              <w:t>161,563</w:t>
            </w:r>
          </w:p>
        </w:tc>
      </w:tr>
    </w:tbl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2734B" w:rsidRPr="00675A5D" w14:paraId="6A21FF96" w14:textId="77777777" w:rsidTr="0072734B">
        <w:trPr>
          <w:trHeight w:val="900"/>
          <w:jc w:val="center"/>
        </w:trPr>
        <w:tc>
          <w:tcPr>
            <w:tcW w:w="1871" w:type="dxa"/>
          </w:tcPr>
          <w:p w14:paraId="7A74C115" w14:textId="77777777" w:rsidR="0072734B" w:rsidRPr="00675A5D" w:rsidRDefault="0072734B" w:rsidP="008D37E3">
            <w:pPr>
              <w:jc w:val="left"/>
            </w:pPr>
          </w:p>
          <w:p w14:paraId="6C202EC0" w14:textId="77777777" w:rsidR="0072734B" w:rsidRPr="00675A5D" w:rsidRDefault="0072734B" w:rsidP="008D37E3">
            <w:pPr>
              <w:jc w:val="left"/>
            </w:pPr>
          </w:p>
        </w:tc>
        <w:tc>
          <w:tcPr>
            <w:tcW w:w="1872" w:type="dxa"/>
          </w:tcPr>
          <w:p w14:paraId="29AE59C9" w14:textId="77777777" w:rsidR="0072734B" w:rsidRPr="00675A5D" w:rsidRDefault="0072734B" w:rsidP="008D37E3">
            <w:pPr>
              <w:suppressAutoHyphens/>
            </w:pP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14:paraId="20B74C5D" w14:textId="77777777" w:rsidR="0072734B" w:rsidRPr="00675A5D" w:rsidRDefault="0072734B" w:rsidP="008D37E3">
            <w:pPr>
              <w:suppressAutoHyphens/>
              <w:jc w:val="center"/>
            </w:pPr>
          </w:p>
          <w:p w14:paraId="32F9452E" w14:textId="77777777" w:rsidR="0072734B" w:rsidRDefault="0072734B" w:rsidP="008D37E3">
            <w:pPr>
              <w:suppressAutoHyphens/>
              <w:jc w:val="center"/>
            </w:pPr>
          </w:p>
          <w:p w14:paraId="1FDFD4CC" w14:textId="77777777" w:rsidR="0072734B" w:rsidRDefault="0072734B" w:rsidP="008D37E3">
            <w:pPr>
              <w:suppressAutoHyphens/>
              <w:jc w:val="center"/>
            </w:pPr>
          </w:p>
          <w:p w14:paraId="68F35CD7" w14:textId="77777777" w:rsidR="0072734B" w:rsidRDefault="0072734B" w:rsidP="008D37E3">
            <w:pPr>
              <w:suppressAutoHyphens/>
              <w:jc w:val="center"/>
            </w:pPr>
          </w:p>
          <w:p w14:paraId="5B3D8FED" w14:textId="77777777" w:rsidR="0072734B" w:rsidRDefault="0072734B" w:rsidP="008D37E3">
            <w:pPr>
              <w:suppressAutoHyphens/>
              <w:jc w:val="center"/>
            </w:pPr>
          </w:p>
          <w:p w14:paraId="63C75F8C" w14:textId="77777777" w:rsidR="0072734B" w:rsidRPr="00675A5D" w:rsidRDefault="0072734B" w:rsidP="008D37E3">
            <w:pPr>
              <w:suppressAutoHyphens/>
              <w:jc w:val="center"/>
            </w:pPr>
          </w:p>
          <w:p w14:paraId="72A95FA3" w14:textId="77777777" w:rsidR="0072734B" w:rsidRPr="00675A5D" w:rsidRDefault="0072734B" w:rsidP="008D37E3">
            <w:pPr>
              <w:suppressAutoHyphens/>
              <w:jc w:val="center"/>
            </w:pPr>
          </w:p>
        </w:tc>
        <w:tc>
          <w:tcPr>
            <w:tcW w:w="1872" w:type="dxa"/>
          </w:tcPr>
          <w:p w14:paraId="66C6F1FD" w14:textId="77777777" w:rsidR="0072734B" w:rsidRPr="00675A5D" w:rsidRDefault="0072734B" w:rsidP="008D37E3">
            <w:pPr>
              <w:suppressAutoHyphens/>
            </w:pPr>
          </w:p>
        </w:tc>
        <w:tc>
          <w:tcPr>
            <w:tcW w:w="1873" w:type="dxa"/>
          </w:tcPr>
          <w:p w14:paraId="793E67D3" w14:textId="77777777" w:rsidR="0072734B" w:rsidRPr="00675A5D" w:rsidRDefault="0072734B" w:rsidP="008D37E3">
            <w:pPr>
              <w:suppressAutoHyphens/>
            </w:pPr>
          </w:p>
        </w:tc>
      </w:tr>
    </w:tbl>
    <w:p w14:paraId="653E6448" w14:textId="0C4D7E52" w:rsidR="001D7D05" w:rsidRPr="00675A5D" w:rsidRDefault="001D7D05" w:rsidP="00EB7EC7">
      <w:pPr>
        <w:spacing w:after="240"/>
        <w:jc w:val="center"/>
        <w:rPr>
          <w:sz w:val="6"/>
          <w:szCs w:val="6"/>
          <w:lang w:eastAsia="en-CA"/>
        </w:rPr>
      </w:pPr>
    </w:p>
    <w:sectPr w:rsidR="001D7D05" w:rsidRPr="00675A5D" w:rsidSect="008A6D4B">
      <w:headerReference w:type="even" r:id="rId19"/>
      <w:headerReference w:type="default" r:id="rId20"/>
      <w:pgSz w:w="15840" w:h="12240" w:orient="landscape" w:code="1"/>
      <w:pgMar w:top="1440" w:right="720" w:bottom="1440" w:left="864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AA9DC" w14:textId="77777777" w:rsidR="00B9136B" w:rsidRDefault="00B9136B" w:rsidP="004A504B">
      <w:r>
        <w:separator/>
      </w:r>
    </w:p>
  </w:endnote>
  <w:endnote w:type="continuationSeparator" w:id="0">
    <w:p w14:paraId="12A141FA" w14:textId="77777777" w:rsidR="00B9136B" w:rsidRDefault="00B9136B" w:rsidP="004A504B">
      <w:r>
        <w:continuationSeparator/>
      </w:r>
    </w:p>
  </w:endnote>
  <w:endnote w:type="continuationNotice" w:id="1">
    <w:p w14:paraId="1B0401D6" w14:textId="77777777" w:rsidR="00B9136B" w:rsidRDefault="00B913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7D521" w14:textId="77777777" w:rsidR="00494E63" w:rsidRPr="0033525D" w:rsidRDefault="00494E6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68CC7" w14:textId="77777777" w:rsidR="00494E63" w:rsidRPr="0033525D" w:rsidRDefault="00494E6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D7701" w14:textId="77777777" w:rsidR="00B9136B" w:rsidRDefault="00B9136B" w:rsidP="004A504B">
      <w:r>
        <w:separator/>
      </w:r>
    </w:p>
  </w:footnote>
  <w:footnote w:type="continuationSeparator" w:id="0">
    <w:p w14:paraId="2E310D85" w14:textId="77777777" w:rsidR="00B9136B" w:rsidRDefault="00B9136B" w:rsidP="004A504B">
      <w:r>
        <w:continuationSeparator/>
      </w:r>
    </w:p>
  </w:footnote>
  <w:footnote w:type="continuationNotice" w:id="1">
    <w:p w14:paraId="007A3C36" w14:textId="77777777" w:rsidR="00B9136B" w:rsidRDefault="00B9136B"/>
  </w:footnote>
  <w:footnote w:id="2">
    <w:p w14:paraId="1070E1B6" w14:textId="29F37D21" w:rsidR="00494E63" w:rsidRPr="001E1147" w:rsidRDefault="00494E63" w:rsidP="0079781A">
      <w:pPr>
        <w:pStyle w:val="FootnoteText"/>
        <w:rPr>
          <w:lang w:val="en-US"/>
        </w:rPr>
      </w:pPr>
      <w:r w:rsidRPr="001A24C6">
        <w:rPr>
          <w:rStyle w:val="FootnoteReference"/>
        </w:rPr>
        <w:footnoteRef/>
      </w:r>
      <w:r w:rsidRPr="001A24C6">
        <w:t xml:space="preserve"> </w:t>
      </w:r>
      <w:r>
        <w:rPr>
          <w:lang w:val="en-US"/>
        </w:rPr>
        <w:t>UNDP</w:t>
      </w:r>
      <w:r w:rsidRPr="001E1147">
        <w:rPr>
          <w:lang w:val="en-US"/>
        </w:rPr>
        <w:t>/OzL.Pro/ExCom/9</w:t>
      </w:r>
      <w:r>
        <w:rPr>
          <w:lang w:val="en-US"/>
        </w:rPr>
        <w:t>3</w:t>
      </w:r>
      <w:r w:rsidRPr="001E1147">
        <w:rPr>
          <w:lang w:val="en-US"/>
        </w:rPr>
        <w:t>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39DE5" w14:textId="24B5E6E2" w:rsidR="00494E63" w:rsidRPr="0033525D" w:rsidRDefault="00495035" w:rsidP="0063370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66878">
      <w:t>UNEP/</w:t>
    </w:r>
    <w:proofErr w:type="spellStart"/>
    <w:r w:rsidR="00966878">
      <w:t>OzL.Pro</w:t>
    </w:r>
    <w:proofErr w:type="spellEnd"/>
    <w:r w:rsidR="00966878">
      <w:t>/ExCom/93/56/Add.1</w:t>
    </w:r>
    <w:r>
      <w:fldChar w:fldCharType="end"/>
    </w:r>
  </w:p>
  <w:p w14:paraId="74EA4E06" w14:textId="77777777" w:rsidR="00494E63" w:rsidRDefault="00494E63" w:rsidP="00DB0A36">
    <w:pPr>
      <w:jc w:val="left"/>
    </w:pPr>
  </w:p>
  <w:p w14:paraId="2D62C013" w14:textId="77777777" w:rsidR="00D34AE6" w:rsidRPr="0033525D" w:rsidRDefault="00D34AE6" w:rsidP="00DB0A36">
    <w:pPr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202B" w14:textId="1D66D49A" w:rsidR="00082D22" w:rsidRPr="0033525D" w:rsidRDefault="00495035" w:rsidP="0078097B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66878">
      <w:t>UNEP/</w:t>
    </w:r>
    <w:proofErr w:type="spellStart"/>
    <w:r w:rsidR="00966878">
      <w:t>OzL.Pro</w:t>
    </w:r>
    <w:proofErr w:type="spellEnd"/>
    <w:r w:rsidR="00966878">
      <w:t>/ExCom/93/56/Add.1</w:t>
    </w:r>
    <w:r>
      <w:fldChar w:fldCharType="end"/>
    </w:r>
  </w:p>
  <w:p w14:paraId="416F0608" w14:textId="4B149C73" w:rsidR="00494E63" w:rsidRDefault="00494E63" w:rsidP="00630F36">
    <w:pPr>
      <w:pStyle w:val="Header"/>
      <w:jc w:val="right"/>
    </w:pPr>
  </w:p>
  <w:p w14:paraId="2533857E" w14:textId="77777777" w:rsidR="00494E63" w:rsidRPr="0033525D" w:rsidRDefault="00494E63" w:rsidP="00630F3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3B8CB" w14:textId="75C0DF0E" w:rsidR="00557C0B" w:rsidRPr="0033525D" w:rsidRDefault="00495035">
    <w:r>
      <w:fldChar w:fldCharType="begin"/>
    </w:r>
    <w:r>
      <w:instrText xml:space="preserve"> DOCPROPERTY "Document number"  \* MERGEFORMAT </w:instrText>
    </w:r>
    <w:r>
      <w:fldChar w:fldCharType="separate"/>
    </w:r>
    <w:r w:rsidR="00966878">
      <w:t>UNEP/</w:t>
    </w:r>
    <w:proofErr w:type="spellStart"/>
    <w:r w:rsidR="00966878">
      <w:t>OzL.Pro</w:t>
    </w:r>
    <w:proofErr w:type="spellEnd"/>
    <w:r w:rsidR="00966878">
      <w:t>/ExCom/93/56/Add.1</w:t>
    </w:r>
    <w:r>
      <w:fldChar w:fldCharType="end"/>
    </w:r>
  </w:p>
  <w:p w14:paraId="287523F5" w14:textId="6EDE5CE1" w:rsidR="00557C0B" w:rsidRDefault="00557C0B">
    <w:r>
      <w:t>Annex III</w:t>
    </w:r>
  </w:p>
  <w:p w14:paraId="43A4F402" w14:textId="77777777" w:rsidR="00557C0B" w:rsidRPr="0033525D" w:rsidRDefault="00557C0B"/>
  <w:p w14:paraId="30F12A2C" w14:textId="77777777" w:rsidR="00557C0B" w:rsidRPr="0033525D" w:rsidRDefault="00557C0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105C4" w14:textId="65A72849" w:rsidR="002E67E9" w:rsidRPr="0033525D" w:rsidRDefault="0049503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66878">
      <w:t>UNEP/</w:t>
    </w:r>
    <w:proofErr w:type="spellStart"/>
    <w:r w:rsidR="00966878">
      <w:t>OzL.Pro</w:t>
    </w:r>
    <w:proofErr w:type="spellEnd"/>
    <w:r w:rsidR="00966878">
      <w:t>/ExCom/93/56/Add.1</w:t>
    </w:r>
    <w:r>
      <w:fldChar w:fldCharType="end"/>
    </w:r>
  </w:p>
  <w:p w14:paraId="20270A45" w14:textId="58ABBE6D" w:rsidR="002E67E9" w:rsidRPr="0033525D" w:rsidRDefault="002E67E9" w:rsidP="00C52768">
    <w:pPr>
      <w:jc w:val="right"/>
    </w:pPr>
    <w:r>
      <w:t>Annex II</w:t>
    </w:r>
  </w:p>
  <w:p w14:paraId="14C1B948" w14:textId="77777777" w:rsidR="002E67E9" w:rsidRDefault="002E67E9" w:rsidP="00C52768">
    <w:pPr>
      <w:pStyle w:val="Header"/>
      <w:jc w:val="right"/>
    </w:pPr>
  </w:p>
  <w:p w14:paraId="66EDCC2E" w14:textId="77777777" w:rsidR="002E67E9" w:rsidRPr="0033525D" w:rsidRDefault="002E67E9" w:rsidP="00C5276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EA28958"/>
    <w:lvl w:ilvl="0">
      <w:start w:val="49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1F5C4EA2"/>
    <w:multiLevelType w:val="hybridMultilevel"/>
    <w:tmpl w:val="A3C41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401367569">
    <w:abstractNumId w:val="10"/>
  </w:num>
  <w:num w:numId="2" w16cid:durableId="1086537188">
    <w:abstractNumId w:val="10"/>
  </w:num>
  <w:num w:numId="3" w16cid:durableId="1751000801">
    <w:abstractNumId w:val="10"/>
  </w:num>
  <w:num w:numId="4" w16cid:durableId="2145539597">
    <w:abstractNumId w:val="10"/>
  </w:num>
  <w:num w:numId="5" w16cid:durableId="1350372802">
    <w:abstractNumId w:val="10"/>
  </w:num>
  <w:num w:numId="6" w16cid:durableId="929431573">
    <w:abstractNumId w:val="9"/>
  </w:num>
  <w:num w:numId="7" w16cid:durableId="1299988828">
    <w:abstractNumId w:val="7"/>
  </w:num>
  <w:num w:numId="8" w16cid:durableId="1248073562">
    <w:abstractNumId w:val="6"/>
  </w:num>
  <w:num w:numId="9" w16cid:durableId="590236783">
    <w:abstractNumId w:val="5"/>
  </w:num>
  <w:num w:numId="10" w16cid:durableId="756169665">
    <w:abstractNumId w:val="4"/>
  </w:num>
  <w:num w:numId="11" w16cid:durableId="1537502040">
    <w:abstractNumId w:val="8"/>
  </w:num>
  <w:num w:numId="12" w16cid:durableId="1754928872">
    <w:abstractNumId w:val="3"/>
  </w:num>
  <w:num w:numId="13" w16cid:durableId="18893919">
    <w:abstractNumId w:val="2"/>
  </w:num>
  <w:num w:numId="14" w16cid:durableId="576355912">
    <w:abstractNumId w:val="1"/>
  </w:num>
  <w:num w:numId="15" w16cid:durableId="1672220384">
    <w:abstractNumId w:val="0"/>
  </w:num>
  <w:num w:numId="16" w16cid:durableId="859706781">
    <w:abstractNumId w:val="12"/>
  </w:num>
  <w:num w:numId="17" w16cid:durableId="1073970331">
    <w:abstractNumId w:val="15"/>
  </w:num>
  <w:num w:numId="18" w16cid:durableId="568735229">
    <w:abstractNumId w:val="16"/>
  </w:num>
  <w:num w:numId="19" w16cid:durableId="748845601">
    <w:abstractNumId w:val="18"/>
  </w:num>
  <w:num w:numId="20" w16cid:durableId="1892425068">
    <w:abstractNumId w:val="13"/>
  </w:num>
  <w:num w:numId="21" w16cid:durableId="895118031">
    <w:abstractNumId w:val="17"/>
  </w:num>
  <w:num w:numId="22" w16cid:durableId="1109156495">
    <w:abstractNumId w:val="14"/>
  </w:num>
  <w:num w:numId="23" w16cid:durableId="10663385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328483">
    <w:abstractNumId w:val="10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87032259">
    <w:abstractNumId w:val="11"/>
  </w:num>
  <w:num w:numId="26" w16cid:durableId="15747803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699387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170433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987272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716300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620468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819181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7647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021612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123755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604933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979568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1414579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142068111">
    <w:abstractNumId w:val="10"/>
    <w:lvlOverride w:ilvl="0">
      <w:startOverride w:val="17"/>
    </w:lvlOverride>
  </w:num>
  <w:num w:numId="40" w16cid:durableId="1702781702">
    <w:abstractNumId w:val="10"/>
  </w:num>
  <w:num w:numId="41" w16cid:durableId="794569532">
    <w:abstractNumId w:val="10"/>
    <w:lvlOverride w:ilvl="0">
      <w:startOverride w:val="6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113E3"/>
    <w:rsid w:val="00000B04"/>
    <w:rsid w:val="00000BB2"/>
    <w:rsid w:val="00000FED"/>
    <w:rsid w:val="00002376"/>
    <w:rsid w:val="00002FB8"/>
    <w:rsid w:val="0000378E"/>
    <w:rsid w:val="00003B8E"/>
    <w:rsid w:val="0000434E"/>
    <w:rsid w:val="00010C6C"/>
    <w:rsid w:val="0001218E"/>
    <w:rsid w:val="000167F7"/>
    <w:rsid w:val="00017821"/>
    <w:rsid w:val="000211A9"/>
    <w:rsid w:val="00021238"/>
    <w:rsid w:val="000222DF"/>
    <w:rsid w:val="00024653"/>
    <w:rsid w:val="00025FA9"/>
    <w:rsid w:val="0002682B"/>
    <w:rsid w:val="00026B60"/>
    <w:rsid w:val="00027040"/>
    <w:rsid w:val="00027DE0"/>
    <w:rsid w:val="00031260"/>
    <w:rsid w:val="0003134C"/>
    <w:rsid w:val="00031A64"/>
    <w:rsid w:val="00031CDB"/>
    <w:rsid w:val="000338E8"/>
    <w:rsid w:val="00034385"/>
    <w:rsid w:val="0003455D"/>
    <w:rsid w:val="000359BB"/>
    <w:rsid w:val="00035C8F"/>
    <w:rsid w:val="00035E91"/>
    <w:rsid w:val="000365E3"/>
    <w:rsid w:val="00036687"/>
    <w:rsid w:val="000367BA"/>
    <w:rsid w:val="0003681A"/>
    <w:rsid w:val="000372B7"/>
    <w:rsid w:val="00040A23"/>
    <w:rsid w:val="00041B31"/>
    <w:rsid w:val="00045A8E"/>
    <w:rsid w:val="000463D1"/>
    <w:rsid w:val="0004646F"/>
    <w:rsid w:val="000465A1"/>
    <w:rsid w:val="0004704D"/>
    <w:rsid w:val="000477E5"/>
    <w:rsid w:val="0005041D"/>
    <w:rsid w:val="00050B32"/>
    <w:rsid w:val="00050F6E"/>
    <w:rsid w:val="0005137B"/>
    <w:rsid w:val="00051409"/>
    <w:rsid w:val="00051532"/>
    <w:rsid w:val="00051D54"/>
    <w:rsid w:val="0005242B"/>
    <w:rsid w:val="00054202"/>
    <w:rsid w:val="000569FC"/>
    <w:rsid w:val="00056F5C"/>
    <w:rsid w:val="00060FAE"/>
    <w:rsid w:val="00061EC2"/>
    <w:rsid w:val="00062920"/>
    <w:rsid w:val="000631E4"/>
    <w:rsid w:val="000639F7"/>
    <w:rsid w:val="00064336"/>
    <w:rsid w:val="00064996"/>
    <w:rsid w:val="000659BA"/>
    <w:rsid w:val="0006618E"/>
    <w:rsid w:val="000667C2"/>
    <w:rsid w:val="00066CE8"/>
    <w:rsid w:val="000725F8"/>
    <w:rsid w:val="000730E1"/>
    <w:rsid w:val="00074A0C"/>
    <w:rsid w:val="00075F1A"/>
    <w:rsid w:val="0007700F"/>
    <w:rsid w:val="00077382"/>
    <w:rsid w:val="0008009C"/>
    <w:rsid w:val="0008040B"/>
    <w:rsid w:val="00080ED0"/>
    <w:rsid w:val="000810F0"/>
    <w:rsid w:val="000814DF"/>
    <w:rsid w:val="000816B9"/>
    <w:rsid w:val="00081A7C"/>
    <w:rsid w:val="00082D22"/>
    <w:rsid w:val="000840B1"/>
    <w:rsid w:val="000849FD"/>
    <w:rsid w:val="00085815"/>
    <w:rsid w:val="00085B8F"/>
    <w:rsid w:val="000872A2"/>
    <w:rsid w:val="00087344"/>
    <w:rsid w:val="00090481"/>
    <w:rsid w:val="00090759"/>
    <w:rsid w:val="0009076B"/>
    <w:rsid w:val="00091238"/>
    <w:rsid w:val="000936AE"/>
    <w:rsid w:val="000947EE"/>
    <w:rsid w:val="00094B22"/>
    <w:rsid w:val="00094BDA"/>
    <w:rsid w:val="00096CAE"/>
    <w:rsid w:val="000A07C8"/>
    <w:rsid w:val="000A0B3C"/>
    <w:rsid w:val="000A0CD5"/>
    <w:rsid w:val="000A1792"/>
    <w:rsid w:val="000A1B19"/>
    <w:rsid w:val="000A2398"/>
    <w:rsid w:val="000A2EAB"/>
    <w:rsid w:val="000A3269"/>
    <w:rsid w:val="000A3826"/>
    <w:rsid w:val="000A4864"/>
    <w:rsid w:val="000A6C26"/>
    <w:rsid w:val="000A759F"/>
    <w:rsid w:val="000B1264"/>
    <w:rsid w:val="000B2BF3"/>
    <w:rsid w:val="000B34F0"/>
    <w:rsid w:val="000B36C8"/>
    <w:rsid w:val="000B6881"/>
    <w:rsid w:val="000B6CBC"/>
    <w:rsid w:val="000B6EB9"/>
    <w:rsid w:val="000C0736"/>
    <w:rsid w:val="000C1276"/>
    <w:rsid w:val="000C20FA"/>
    <w:rsid w:val="000C22B9"/>
    <w:rsid w:val="000C22E0"/>
    <w:rsid w:val="000C24E1"/>
    <w:rsid w:val="000C2C15"/>
    <w:rsid w:val="000C31B5"/>
    <w:rsid w:val="000C3FA1"/>
    <w:rsid w:val="000C6204"/>
    <w:rsid w:val="000C6A23"/>
    <w:rsid w:val="000C6F47"/>
    <w:rsid w:val="000C7F03"/>
    <w:rsid w:val="000D19D6"/>
    <w:rsid w:val="000D472B"/>
    <w:rsid w:val="000D4DA4"/>
    <w:rsid w:val="000D52A4"/>
    <w:rsid w:val="000D66C3"/>
    <w:rsid w:val="000D6C73"/>
    <w:rsid w:val="000D6CC8"/>
    <w:rsid w:val="000D7A14"/>
    <w:rsid w:val="000E03B6"/>
    <w:rsid w:val="000E07BC"/>
    <w:rsid w:val="000E07BF"/>
    <w:rsid w:val="000E095A"/>
    <w:rsid w:val="000E1329"/>
    <w:rsid w:val="000E269E"/>
    <w:rsid w:val="000E2999"/>
    <w:rsid w:val="000E2E21"/>
    <w:rsid w:val="000E3A26"/>
    <w:rsid w:val="000E45C6"/>
    <w:rsid w:val="000E464B"/>
    <w:rsid w:val="000E5819"/>
    <w:rsid w:val="000E5E17"/>
    <w:rsid w:val="000E7A8F"/>
    <w:rsid w:val="000F0630"/>
    <w:rsid w:val="000F1BB9"/>
    <w:rsid w:val="000F1CD4"/>
    <w:rsid w:val="000F1E5D"/>
    <w:rsid w:val="000F21B4"/>
    <w:rsid w:val="000F21C1"/>
    <w:rsid w:val="000F2AAD"/>
    <w:rsid w:val="000F317C"/>
    <w:rsid w:val="000F4103"/>
    <w:rsid w:val="000F4C4C"/>
    <w:rsid w:val="000F4F69"/>
    <w:rsid w:val="000F563F"/>
    <w:rsid w:val="000F5961"/>
    <w:rsid w:val="000F5C0E"/>
    <w:rsid w:val="000F6B25"/>
    <w:rsid w:val="000F70A7"/>
    <w:rsid w:val="001010C1"/>
    <w:rsid w:val="00102498"/>
    <w:rsid w:val="00103293"/>
    <w:rsid w:val="00104349"/>
    <w:rsid w:val="00104BB8"/>
    <w:rsid w:val="0010550D"/>
    <w:rsid w:val="00105B08"/>
    <w:rsid w:val="00107129"/>
    <w:rsid w:val="00107341"/>
    <w:rsid w:val="001102D3"/>
    <w:rsid w:val="001103DF"/>
    <w:rsid w:val="00111135"/>
    <w:rsid w:val="00111691"/>
    <w:rsid w:val="00112111"/>
    <w:rsid w:val="001122C9"/>
    <w:rsid w:val="00113CCA"/>
    <w:rsid w:val="00115EAE"/>
    <w:rsid w:val="00117831"/>
    <w:rsid w:val="00117833"/>
    <w:rsid w:val="00120019"/>
    <w:rsid w:val="001214CD"/>
    <w:rsid w:val="00122F25"/>
    <w:rsid w:val="001230AB"/>
    <w:rsid w:val="0012379D"/>
    <w:rsid w:val="001237F3"/>
    <w:rsid w:val="0012393F"/>
    <w:rsid w:val="00123A0D"/>
    <w:rsid w:val="00124A3B"/>
    <w:rsid w:val="001265E8"/>
    <w:rsid w:val="00127627"/>
    <w:rsid w:val="001301A6"/>
    <w:rsid w:val="00130CF0"/>
    <w:rsid w:val="001318FA"/>
    <w:rsid w:val="001319E9"/>
    <w:rsid w:val="0013204A"/>
    <w:rsid w:val="00134231"/>
    <w:rsid w:val="00135980"/>
    <w:rsid w:val="00135D80"/>
    <w:rsid w:val="0013786F"/>
    <w:rsid w:val="00137AD8"/>
    <w:rsid w:val="00137D9D"/>
    <w:rsid w:val="00141160"/>
    <w:rsid w:val="00141241"/>
    <w:rsid w:val="00141A6B"/>
    <w:rsid w:val="00141ED7"/>
    <w:rsid w:val="00144CBB"/>
    <w:rsid w:val="001453DD"/>
    <w:rsid w:val="00147537"/>
    <w:rsid w:val="00147AC8"/>
    <w:rsid w:val="00151D93"/>
    <w:rsid w:val="00153B6F"/>
    <w:rsid w:val="00154D47"/>
    <w:rsid w:val="001552B2"/>
    <w:rsid w:val="0015591F"/>
    <w:rsid w:val="00156241"/>
    <w:rsid w:val="00156C36"/>
    <w:rsid w:val="00157200"/>
    <w:rsid w:val="0016050F"/>
    <w:rsid w:val="00161FF1"/>
    <w:rsid w:val="001629C3"/>
    <w:rsid w:val="0016325E"/>
    <w:rsid w:val="00164719"/>
    <w:rsid w:val="0016527C"/>
    <w:rsid w:val="00166FC4"/>
    <w:rsid w:val="001677AC"/>
    <w:rsid w:val="0017055F"/>
    <w:rsid w:val="0017408D"/>
    <w:rsid w:val="001740B9"/>
    <w:rsid w:val="001759C7"/>
    <w:rsid w:val="00175EB9"/>
    <w:rsid w:val="00175FFA"/>
    <w:rsid w:val="001804EA"/>
    <w:rsid w:val="001824F0"/>
    <w:rsid w:val="00182A72"/>
    <w:rsid w:val="00182BE0"/>
    <w:rsid w:val="001834E5"/>
    <w:rsid w:val="00183D5A"/>
    <w:rsid w:val="0018437B"/>
    <w:rsid w:val="001843D5"/>
    <w:rsid w:val="00184422"/>
    <w:rsid w:val="00185419"/>
    <w:rsid w:val="0018655F"/>
    <w:rsid w:val="00187123"/>
    <w:rsid w:val="00187137"/>
    <w:rsid w:val="00187E41"/>
    <w:rsid w:val="00190A61"/>
    <w:rsid w:val="0019197E"/>
    <w:rsid w:val="00193842"/>
    <w:rsid w:val="00194939"/>
    <w:rsid w:val="001963E5"/>
    <w:rsid w:val="00196CEF"/>
    <w:rsid w:val="00197594"/>
    <w:rsid w:val="001A155E"/>
    <w:rsid w:val="001A1AE7"/>
    <w:rsid w:val="001A2215"/>
    <w:rsid w:val="001A2FDF"/>
    <w:rsid w:val="001A3342"/>
    <w:rsid w:val="001A34D3"/>
    <w:rsid w:val="001A3E3D"/>
    <w:rsid w:val="001A40DE"/>
    <w:rsid w:val="001A4F56"/>
    <w:rsid w:val="001A7038"/>
    <w:rsid w:val="001A7049"/>
    <w:rsid w:val="001B0716"/>
    <w:rsid w:val="001B1B36"/>
    <w:rsid w:val="001B1E40"/>
    <w:rsid w:val="001B203E"/>
    <w:rsid w:val="001B2B5A"/>
    <w:rsid w:val="001B302D"/>
    <w:rsid w:val="001B3A4C"/>
    <w:rsid w:val="001B3E57"/>
    <w:rsid w:val="001B43E9"/>
    <w:rsid w:val="001B4963"/>
    <w:rsid w:val="001B5E08"/>
    <w:rsid w:val="001B650F"/>
    <w:rsid w:val="001B6E6B"/>
    <w:rsid w:val="001C06C8"/>
    <w:rsid w:val="001C1CC7"/>
    <w:rsid w:val="001C2C9A"/>
    <w:rsid w:val="001C2EDF"/>
    <w:rsid w:val="001C32B9"/>
    <w:rsid w:val="001C34AA"/>
    <w:rsid w:val="001C353F"/>
    <w:rsid w:val="001C3868"/>
    <w:rsid w:val="001C3A8F"/>
    <w:rsid w:val="001C3C94"/>
    <w:rsid w:val="001C4D87"/>
    <w:rsid w:val="001C67FA"/>
    <w:rsid w:val="001C7024"/>
    <w:rsid w:val="001C73D7"/>
    <w:rsid w:val="001C764E"/>
    <w:rsid w:val="001C78B0"/>
    <w:rsid w:val="001D02DC"/>
    <w:rsid w:val="001D030E"/>
    <w:rsid w:val="001D0486"/>
    <w:rsid w:val="001D0857"/>
    <w:rsid w:val="001D1154"/>
    <w:rsid w:val="001D2716"/>
    <w:rsid w:val="001D318A"/>
    <w:rsid w:val="001D36E1"/>
    <w:rsid w:val="001D48D1"/>
    <w:rsid w:val="001D59E4"/>
    <w:rsid w:val="001D5D7C"/>
    <w:rsid w:val="001D7D05"/>
    <w:rsid w:val="001E0770"/>
    <w:rsid w:val="001E1052"/>
    <w:rsid w:val="001E13E7"/>
    <w:rsid w:val="001E1810"/>
    <w:rsid w:val="001E21B1"/>
    <w:rsid w:val="001E2F93"/>
    <w:rsid w:val="001E3F19"/>
    <w:rsid w:val="001E4554"/>
    <w:rsid w:val="001E4B0D"/>
    <w:rsid w:val="001E5491"/>
    <w:rsid w:val="001E6161"/>
    <w:rsid w:val="001E61E5"/>
    <w:rsid w:val="001E7ECF"/>
    <w:rsid w:val="001F023D"/>
    <w:rsid w:val="001F13E8"/>
    <w:rsid w:val="001F20E8"/>
    <w:rsid w:val="001F2159"/>
    <w:rsid w:val="001F299B"/>
    <w:rsid w:val="001F2A3C"/>
    <w:rsid w:val="001F327B"/>
    <w:rsid w:val="001F51BC"/>
    <w:rsid w:val="001F53FD"/>
    <w:rsid w:val="001F5455"/>
    <w:rsid w:val="001F613A"/>
    <w:rsid w:val="001F721A"/>
    <w:rsid w:val="001F730D"/>
    <w:rsid w:val="001F7905"/>
    <w:rsid w:val="001F7CC3"/>
    <w:rsid w:val="00200D40"/>
    <w:rsid w:val="00201BDB"/>
    <w:rsid w:val="00202194"/>
    <w:rsid w:val="002024FF"/>
    <w:rsid w:val="002032D4"/>
    <w:rsid w:val="0020364D"/>
    <w:rsid w:val="0020457C"/>
    <w:rsid w:val="00204D9B"/>
    <w:rsid w:val="0020514E"/>
    <w:rsid w:val="00205597"/>
    <w:rsid w:val="00205DC1"/>
    <w:rsid w:val="00205FD0"/>
    <w:rsid w:val="00206261"/>
    <w:rsid w:val="0020678E"/>
    <w:rsid w:val="002076B4"/>
    <w:rsid w:val="00210B8B"/>
    <w:rsid w:val="00211195"/>
    <w:rsid w:val="002112EF"/>
    <w:rsid w:val="002117A9"/>
    <w:rsid w:val="00211FA3"/>
    <w:rsid w:val="002123BB"/>
    <w:rsid w:val="00212A44"/>
    <w:rsid w:val="00214238"/>
    <w:rsid w:val="0021455D"/>
    <w:rsid w:val="00214863"/>
    <w:rsid w:val="002152C0"/>
    <w:rsid w:val="002155AE"/>
    <w:rsid w:val="002156B4"/>
    <w:rsid w:val="00215A72"/>
    <w:rsid w:val="00220E88"/>
    <w:rsid w:val="002226EF"/>
    <w:rsid w:val="00222E6D"/>
    <w:rsid w:val="00223B93"/>
    <w:rsid w:val="00224FCD"/>
    <w:rsid w:val="00226060"/>
    <w:rsid w:val="00226631"/>
    <w:rsid w:val="00227880"/>
    <w:rsid w:val="0023532C"/>
    <w:rsid w:val="002359DD"/>
    <w:rsid w:val="00236026"/>
    <w:rsid w:val="00236ECA"/>
    <w:rsid w:val="002401E6"/>
    <w:rsid w:val="00240BF8"/>
    <w:rsid w:val="0024120E"/>
    <w:rsid w:val="002414D5"/>
    <w:rsid w:val="00241F1C"/>
    <w:rsid w:val="00242993"/>
    <w:rsid w:val="00242C76"/>
    <w:rsid w:val="00243F3A"/>
    <w:rsid w:val="0024463B"/>
    <w:rsid w:val="002457BC"/>
    <w:rsid w:val="00246A5C"/>
    <w:rsid w:val="00246EBD"/>
    <w:rsid w:val="00247283"/>
    <w:rsid w:val="00247EE3"/>
    <w:rsid w:val="00251718"/>
    <w:rsid w:val="0025257B"/>
    <w:rsid w:val="002529D9"/>
    <w:rsid w:val="00252DF8"/>
    <w:rsid w:val="00253064"/>
    <w:rsid w:val="00253222"/>
    <w:rsid w:val="00253F40"/>
    <w:rsid w:val="00254CF2"/>
    <w:rsid w:val="00255DFF"/>
    <w:rsid w:val="002564F3"/>
    <w:rsid w:val="002579DC"/>
    <w:rsid w:val="0026050F"/>
    <w:rsid w:val="00260745"/>
    <w:rsid w:val="0026174C"/>
    <w:rsid w:val="00261B45"/>
    <w:rsid w:val="00261C13"/>
    <w:rsid w:val="00262847"/>
    <w:rsid w:val="00262B82"/>
    <w:rsid w:val="0026302A"/>
    <w:rsid w:val="0026581E"/>
    <w:rsid w:val="00266179"/>
    <w:rsid w:val="00270649"/>
    <w:rsid w:val="00270A62"/>
    <w:rsid w:val="00271F7F"/>
    <w:rsid w:val="00271F97"/>
    <w:rsid w:val="00272634"/>
    <w:rsid w:val="002740B3"/>
    <w:rsid w:val="002743F5"/>
    <w:rsid w:val="002749DE"/>
    <w:rsid w:val="00274BC1"/>
    <w:rsid w:val="00275362"/>
    <w:rsid w:val="0027560E"/>
    <w:rsid w:val="00277FDE"/>
    <w:rsid w:val="00280F83"/>
    <w:rsid w:val="0028120F"/>
    <w:rsid w:val="00281BB2"/>
    <w:rsid w:val="00283283"/>
    <w:rsid w:val="002836BF"/>
    <w:rsid w:val="00284B63"/>
    <w:rsid w:val="002851A1"/>
    <w:rsid w:val="0028591D"/>
    <w:rsid w:val="00285C0A"/>
    <w:rsid w:val="00286E2D"/>
    <w:rsid w:val="00287224"/>
    <w:rsid w:val="002877A9"/>
    <w:rsid w:val="002877F7"/>
    <w:rsid w:val="00291B74"/>
    <w:rsid w:val="00292EC5"/>
    <w:rsid w:val="00293010"/>
    <w:rsid w:val="002966B6"/>
    <w:rsid w:val="00296CCC"/>
    <w:rsid w:val="00296FE4"/>
    <w:rsid w:val="002A03C3"/>
    <w:rsid w:val="002A060B"/>
    <w:rsid w:val="002A0A1A"/>
    <w:rsid w:val="002A3089"/>
    <w:rsid w:val="002A33ED"/>
    <w:rsid w:val="002A363E"/>
    <w:rsid w:val="002A6E26"/>
    <w:rsid w:val="002A72EC"/>
    <w:rsid w:val="002B254E"/>
    <w:rsid w:val="002B2794"/>
    <w:rsid w:val="002B2D4E"/>
    <w:rsid w:val="002B2EE7"/>
    <w:rsid w:val="002B2F33"/>
    <w:rsid w:val="002B4813"/>
    <w:rsid w:val="002B567A"/>
    <w:rsid w:val="002B72E9"/>
    <w:rsid w:val="002B7716"/>
    <w:rsid w:val="002C055D"/>
    <w:rsid w:val="002C31FA"/>
    <w:rsid w:val="002C4EBD"/>
    <w:rsid w:val="002C54B3"/>
    <w:rsid w:val="002C6162"/>
    <w:rsid w:val="002C69FE"/>
    <w:rsid w:val="002C784A"/>
    <w:rsid w:val="002C7898"/>
    <w:rsid w:val="002C7998"/>
    <w:rsid w:val="002D2B23"/>
    <w:rsid w:val="002D4366"/>
    <w:rsid w:val="002D55AF"/>
    <w:rsid w:val="002D5731"/>
    <w:rsid w:val="002D58D9"/>
    <w:rsid w:val="002D5D91"/>
    <w:rsid w:val="002D6248"/>
    <w:rsid w:val="002D78DE"/>
    <w:rsid w:val="002E043D"/>
    <w:rsid w:val="002E09FA"/>
    <w:rsid w:val="002E0C5D"/>
    <w:rsid w:val="002E1505"/>
    <w:rsid w:val="002E2DF8"/>
    <w:rsid w:val="002E3257"/>
    <w:rsid w:val="002E353D"/>
    <w:rsid w:val="002E5168"/>
    <w:rsid w:val="002E5FEC"/>
    <w:rsid w:val="002E67E9"/>
    <w:rsid w:val="002F0099"/>
    <w:rsid w:val="002F0880"/>
    <w:rsid w:val="002F17E7"/>
    <w:rsid w:val="002F17EC"/>
    <w:rsid w:val="002F1B7B"/>
    <w:rsid w:val="002F1D10"/>
    <w:rsid w:val="002F1DE3"/>
    <w:rsid w:val="002F1E53"/>
    <w:rsid w:val="002F2B38"/>
    <w:rsid w:val="002F2CAA"/>
    <w:rsid w:val="002F375C"/>
    <w:rsid w:val="002F42B2"/>
    <w:rsid w:val="002F5E1C"/>
    <w:rsid w:val="002F6EC9"/>
    <w:rsid w:val="002F7831"/>
    <w:rsid w:val="0030052C"/>
    <w:rsid w:val="00300766"/>
    <w:rsid w:val="00303718"/>
    <w:rsid w:val="00303D21"/>
    <w:rsid w:val="0030486F"/>
    <w:rsid w:val="00305A28"/>
    <w:rsid w:val="0030606B"/>
    <w:rsid w:val="003076EB"/>
    <w:rsid w:val="00310382"/>
    <w:rsid w:val="00312C9C"/>
    <w:rsid w:val="00312E6B"/>
    <w:rsid w:val="00313F18"/>
    <w:rsid w:val="0031482A"/>
    <w:rsid w:val="00314A16"/>
    <w:rsid w:val="00316AE5"/>
    <w:rsid w:val="00317792"/>
    <w:rsid w:val="00317C81"/>
    <w:rsid w:val="00317F63"/>
    <w:rsid w:val="003215D7"/>
    <w:rsid w:val="00322424"/>
    <w:rsid w:val="00326499"/>
    <w:rsid w:val="0032698F"/>
    <w:rsid w:val="0032708B"/>
    <w:rsid w:val="003275F7"/>
    <w:rsid w:val="00327CB5"/>
    <w:rsid w:val="00327F04"/>
    <w:rsid w:val="0033002C"/>
    <w:rsid w:val="003306E1"/>
    <w:rsid w:val="00331017"/>
    <w:rsid w:val="0033106E"/>
    <w:rsid w:val="003320E4"/>
    <w:rsid w:val="003327F8"/>
    <w:rsid w:val="00333550"/>
    <w:rsid w:val="00334293"/>
    <w:rsid w:val="0033525D"/>
    <w:rsid w:val="0033597C"/>
    <w:rsid w:val="0034079B"/>
    <w:rsid w:val="003414F3"/>
    <w:rsid w:val="003427F7"/>
    <w:rsid w:val="0034364B"/>
    <w:rsid w:val="00344E1F"/>
    <w:rsid w:val="003466F1"/>
    <w:rsid w:val="00346F83"/>
    <w:rsid w:val="00347206"/>
    <w:rsid w:val="003506E5"/>
    <w:rsid w:val="00351593"/>
    <w:rsid w:val="00351965"/>
    <w:rsid w:val="00352A36"/>
    <w:rsid w:val="00352B57"/>
    <w:rsid w:val="003534CB"/>
    <w:rsid w:val="003535E6"/>
    <w:rsid w:val="003540B3"/>
    <w:rsid w:val="00354116"/>
    <w:rsid w:val="0035504C"/>
    <w:rsid w:val="0035552D"/>
    <w:rsid w:val="0035613E"/>
    <w:rsid w:val="003571A2"/>
    <w:rsid w:val="00360E85"/>
    <w:rsid w:val="00361A72"/>
    <w:rsid w:val="0036378C"/>
    <w:rsid w:val="00363EE9"/>
    <w:rsid w:val="0036415F"/>
    <w:rsid w:val="0036476E"/>
    <w:rsid w:val="003655A0"/>
    <w:rsid w:val="0036599C"/>
    <w:rsid w:val="003662D4"/>
    <w:rsid w:val="00366E22"/>
    <w:rsid w:val="00367504"/>
    <w:rsid w:val="00367562"/>
    <w:rsid w:val="00367E3C"/>
    <w:rsid w:val="00370959"/>
    <w:rsid w:val="00371BF1"/>
    <w:rsid w:val="00372B43"/>
    <w:rsid w:val="00374288"/>
    <w:rsid w:val="0037443F"/>
    <w:rsid w:val="00374A0B"/>
    <w:rsid w:val="00375281"/>
    <w:rsid w:val="00375875"/>
    <w:rsid w:val="0037598B"/>
    <w:rsid w:val="00376128"/>
    <w:rsid w:val="0037742E"/>
    <w:rsid w:val="00377D56"/>
    <w:rsid w:val="00377DEE"/>
    <w:rsid w:val="0038245A"/>
    <w:rsid w:val="003829A4"/>
    <w:rsid w:val="003833D6"/>
    <w:rsid w:val="00383BB0"/>
    <w:rsid w:val="003840E6"/>
    <w:rsid w:val="0038491B"/>
    <w:rsid w:val="00385643"/>
    <w:rsid w:val="00385CFC"/>
    <w:rsid w:val="00390253"/>
    <w:rsid w:val="0039062C"/>
    <w:rsid w:val="00392C08"/>
    <w:rsid w:val="00392C3E"/>
    <w:rsid w:val="0039337A"/>
    <w:rsid w:val="003935E9"/>
    <w:rsid w:val="003949D8"/>
    <w:rsid w:val="00395B94"/>
    <w:rsid w:val="00395DDB"/>
    <w:rsid w:val="00396EAA"/>
    <w:rsid w:val="00397BDF"/>
    <w:rsid w:val="00397D5F"/>
    <w:rsid w:val="003A03D3"/>
    <w:rsid w:val="003A0D46"/>
    <w:rsid w:val="003A3189"/>
    <w:rsid w:val="003A3CA7"/>
    <w:rsid w:val="003A40D7"/>
    <w:rsid w:val="003A4218"/>
    <w:rsid w:val="003A569C"/>
    <w:rsid w:val="003A58F3"/>
    <w:rsid w:val="003A5A62"/>
    <w:rsid w:val="003A5DA7"/>
    <w:rsid w:val="003A6E96"/>
    <w:rsid w:val="003A7E74"/>
    <w:rsid w:val="003B012C"/>
    <w:rsid w:val="003B03C1"/>
    <w:rsid w:val="003B0BEB"/>
    <w:rsid w:val="003B1428"/>
    <w:rsid w:val="003B26F8"/>
    <w:rsid w:val="003B2965"/>
    <w:rsid w:val="003B33BD"/>
    <w:rsid w:val="003B4668"/>
    <w:rsid w:val="003B49CE"/>
    <w:rsid w:val="003B4AF9"/>
    <w:rsid w:val="003B4BDB"/>
    <w:rsid w:val="003B569D"/>
    <w:rsid w:val="003B65DE"/>
    <w:rsid w:val="003B70BC"/>
    <w:rsid w:val="003B7CAB"/>
    <w:rsid w:val="003C14D0"/>
    <w:rsid w:val="003C2F15"/>
    <w:rsid w:val="003C37EF"/>
    <w:rsid w:val="003C38D0"/>
    <w:rsid w:val="003C3C0E"/>
    <w:rsid w:val="003C55CF"/>
    <w:rsid w:val="003C6CC7"/>
    <w:rsid w:val="003C7B43"/>
    <w:rsid w:val="003C7E1B"/>
    <w:rsid w:val="003D088D"/>
    <w:rsid w:val="003D09CE"/>
    <w:rsid w:val="003D230D"/>
    <w:rsid w:val="003D3711"/>
    <w:rsid w:val="003D3A84"/>
    <w:rsid w:val="003D42A6"/>
    <w:rsid w:val="003D4588"/>
    <w:rsid w:val="003D4F21"/>
    <w:rsid w:val="003D4FAC"/>
    <w:rsid w:val="003D5C07"/>
    <w:rsid w:val="003D63A2"/>
    <w:rsid w:val="003D6AAE"/>
    <w:rsid w:val="003D6D56"/>
    <w:rsid w:val="003E0779"/>
    <w:rsid w:val="003E1A33"/>
    <w:rsid w:val="003E24C3"/>
    <w:rsid w:val="003E3010"/>
    <w:rsid w:val="003E3D6F"/>
    <w:rsid w:val="003E44C3"/>
    <w:rsid w:val="003E4C4E"/>
    <w:rsid w:val="003E4E8F"/>
    <w:rsid w:val="003E6729"/>
    <w:rsid w:val="003E6779"/>
    <w:rsid w:val="003E6D8B"/>
    <w:rsid w:val="003E7906"/>
    <w:rsid w:val="003F000F"/>
    <w:rsid w:val="003F0B5C"/>
    <w:rsid w:val="003F0E5A"/>
    <w:rsid w:val="003F235D"/>
    <w:rsid w:val="003F2AA3"/>
    <w:rsid w:val="003F3A22"/>
    <w:rsid w:val="003F3C50"/>
    <w:rsid w:val="003F3EFD"/>
    <w:rsid w:val="003F4EBB"/>
    <w:rsid w:val="00401AA2"/>
    <w:rsid w:val="0040290B"/>
    <w:rsid w:val="0040337D"/>
    <w:rsid w:val="00406202"/>
    <w:rsid w:val="0040621F"/>
    <w:rsid w:val="00406A6A"/>
    <w:rsid w:val="00406B22"/>
    <w:rsid w:val="00407147"/>
    <w:rsid w:val="00407287"/>
    <w:rsid w:val="0040741D"/>
    <w:rsid w:val="004078FA"/>
    <w:rsid w:val="00407A86"/>
    <w:rsid w:val="00410053"/>
    <w:rsid w:val="00411306"/>
    <w:rsid w:val="00411C0F"/>
    <w:rsid w:val="00411D12"/>
    <w:rsid w:val="0041206C"/>
    <w:rsid w:val="00414A9B"/>
    <w:rsid w:val="00416048"/>
    <w:rsid w:val="00417005"/>
    <w:rsid w:val="0042170C"/>
    <w:rsid w:val="00421937"/>
    <w:rsid w:val="00421BE3"/>
    <w:rsid w:val="00421F65"/>
    <w:rsid w:val="00422444"/>
    <w:rsid w:val="004234C5"/>
    <w:rsid w:val="00423525"/>
    <w:rsid w:val="004236F8"/>
    <w:rsid w:val="004247B5"/>
    <w:rsid w:val="0042537F"/>
    <w:rsid w:val="004260E4"/>
    <w:rsid w:val="00426B10"/>
    <w:rsid w:val="00427287"/>
    <w:rsid w:val="0042764B"/>
    <w:rsid w:val="00431E08"/>
    <w:rsid w:val="00431F81"/>
    <w:rsid w:val="0043204F"/>
    <w:rsid w:val="004328A7"/>
    <w:rsid w:val="00433B00"/>
    <w:rsid w:val="00434C74"/>
    <w:rsid w:val="00434DB4"/>
    <w:rsid w:val="00436918"/>
    <w:rsid w:val="00436B2F"/>
    <w:rsid w:val="004370DB"/>
    <w:rsid w:val="004419C2"/>
    <w:rsid w:val="00442ABE"/>
    <w:rsid w:val="00443DC7"/>
    <w:rsid w:val="00444543"/>
    <w:rsid w:val="00445411"/>
    <w:rsid w:val="00445C79"/>
    <w:rsid w:val="00447107"/>
    <w:rsid w:val="00447115"/>
    <w:rsid w:val="0044762D"/>
    <w:rsid w:val="004477E9"/>
    <w:rsid w:val="00451D0D"/>
    <w:rsid w:val="00451D24"/>
    <w:rsid w:val="00452285"/>
    <w:rsid w:val="004526C7"/>
    <w:rsid w:val="00456B1A"/>
    <w:rsid w:val="00456B77"/>
    <w:rsid w:val="00456EB4"/>
    <w:rsid w:val="00457827"/>
    <w:rsid w:val="00461093"/>
    <w:rsid w:val="00464671"/>
    <w:rsid w:val="00465493"/>
    <w:rsid w:val="00465806"/>
    <w:rsid w:val="004669B1"/>
    <w:rsid w:val="004700F6"/>
    <w:rsid w:val="004707B8"/>
    <w:rsid w:val="004712A6"/>
    <w:rsid w:val="00471645"/>
    <w:rsid w:val="004718F3"/>
    <w:rsid w:val="004722A8"/>
    <w:rsid w:val="00472E33"/>
    <w:rsid w:val="00473316"/>
    <w:rsid w:val="004744C4"/>
    <w:rsid w:val="0047477C"/>
    <w:rsid w:val="00474EC3"/>
    <w:rsid w:val="00475040"/>
    <w:rsid w:val="00475771"/>
    <w:rsid w:val="00475A0D"/>
    <w:rsid w:val="00477669"/>
    <w:rsid w:val="004800FC"/>
    <w:rsid w:val="004802F4"/>
    <w:rsid w:val="00481012"/>
    <w:rsid w:val="00481356"/>
    <w:rsid w:val="00481842"/>
    <w:rsid w:val="00481F2F"/>
    <w:rsid w:val="00486D2B"/>
    <w:rsid w:val="00486E19"/>
    <w:rsid w:val="0048784E"/>
    <w:rsid w:val="00490190"/>
    <w:rsid w:val="004904C5"/>
    <w:rsid w:val="00490C06"/>
    <w:rsid w:val="00491C26"/>
    <w:rsid w:val="00493012"/>
    <w:rsid w:val="0049365B"/>
    <w:rsid w:val="0049396D"/>
    <w:rsid w:val="00493D40"/>
    <w:rsid w:val="00493EE3"/>
    <w:rsid w:val="0049493F"/>
    <w:rsid w:val="00494E63"/>
    <w:rsid w:val="00495035"/>
    <w:rsid w:val="00495BA4"/>
    <w:rsid w:val="004967B6"/>
    <w:rsid w:val="004A01B9"/>
    <w:rsid w:val="004A23AC"/>
    <w:rsid w:val="004A4B1F"/>
    <w:rsid w:val="004A504B"/>
    <w:rsid w:val="004A6911"/>
    <w:rsid w:val="004B1000"/>
    <w:rsid w:val="004B1332"/>
    <w:rsid w:val="004B276D"/>
    <w:rsid w:val="004B2798"/>
    <w:rsid w:val="004B2FFA"/>
    <w:rsid w:val="004B385F"/>
    <w:rsid w:val="004B411F"/>
    <w:rsid w:val="004B44C4"/>
    <w:rsid w:val="004B4CDB"/>
    <w:rsid w:val="004B4D95"/>
    <w:rsid w:val="004B50AF"/>
    <w:rsid w:val="004B54E0"/>
    <w:rsid w:val="004B5A77"/>
    <w:rsid w:val="004B5DCD"/>
    <w:rsid w:val="004B5E7D"/>
    <w:rsid w:val="004B7384"/>
    <w:rsid w:val="004C011E"/>
    <w:rsid w:val="004C01D8"/>
    <w:rsid w:val="004C04AD"/>
    <w:rsid w:val="004C1348"/>
    <w:rsid w:val="004C157D"/>
    <w:rsid w:val="004C249F"/>
    <w:rsid w:val="004C277A"/>
    <w:rsid w:val="004C3003"/>
    <w:rsid w:val="004C4269"/>
    <w:rsid w:val="004C6194"/>
    <w:rsid w:val="004C7275"/>
    <w:rsid w:val="004D0CD5"/>
    <w:rsid w:val="004D1AD9"/>
    <w:rsid w:val="004D1E9D"/>
    <w:rsid w:val="004D1F17"/>
    <w:rsid w:val="004D4232"/>
    <w:rsid w:val="004D526C"/>
    <w:rsid w:val="004D5827"/>
    <w:rsid w:val="004D58AA"/>
    <w:rsid w:val="004D5A23"/>
    <w:rsid w:val="004D6236"/>
    <w:rsid w:val="004D6270"/>
    <w:rsid w:val="004D6F2E"/>
    <w:rsid w:val="004D7A70"/>
    <w:rsid w:val="004D7EBA"/>
    <w:rsid w:val="004D7F90"/>
    <w:rsid w:val="004E11EB"/>
    <w:rsid w:val="004E1706"/>
    <w:rsid w:val="004E19D6"/>
    <w:rsid w:val="004E295E"/>
    <w:rsid w:val="004E36F5"/>
    <w:rsid w:val="004E4DBB"/>
    <w:rsid w:val="004E4E41"/>
    <w:rsid w:val="004E5112"/>
    <w:rsid w:val="004E59BA"/>
    <w:rsid w:val="004E5DE5"/>
    <w:rsid w:val="004E62B6"/>
    <w:rsid w:val="004E73DB"/>
    <w:rsid w:val="004E7A3A"/>
    <w:rsid w:val="004E7F9C"/>
    <w:rsid w:val="004F16CC"/>
    <w:rsid w:val="004F21D1"/>
    <w:rsid w:val="004F2525"/>
    <w:rsid w:val="004F2DE8"/>
    <w:rsid w:val="004F3493"/>
    <w:rsid w:val="004F3F77"/>
    <w:rsid w:val="004F5143"/>
    <w:rsid w:val="004F6489"/>
    <w:rsid w:val="004F7248"/>
    <w:rsid w:val="004F769B"/>
    <w:rsid w:val="00501F13"/>
    <w:rsid w:val="00502AFA"/>
    <w:rsid w:val="005035C0"/>
    <w:rsid w:val="005042EF"/>
    <w:rsid w:val="005047C0"/>
    <w:rsid w:val="005048D0"/>
    <w:rsid w:val="00504E6C"/>
    <w:rsid w:val="00505091"/>
    <w:rsid w:val="0051006C"/>
    <w:rsid w:val="0051010C"/>
    <w:rsid w:val="00510992"/>
    <w:rsid w:val="00510FD4"/>
    <w:rsid w:val="0051277A"/>
    <w:rsid w:val="00512B09"/>
    <w:rsid w:val="005138A8"/>
    <w:rsid w:val="00514014"/>
    <w:rsid w:val="00514138"/>
    <w:rsid w:val="0051418C"/>
    <w:rsid w:val="005147A6"/>
    <w:rsid w:val="00514888"/>
    <w:rsid w:val="0051583D"/>
    <w:rsid w:val="00515A0E"/>
    <w:rsid w:val="00515AFE"/>
    <w:rsid w:val="00515FA2"/>
    <w:rsid w:val="005162D4"/>
    <w:rsid w:val="0051698A"/>
    <w:rsid w:val="00517892"/>
    <w:rsid w:val="00520362"/>
    <w:rsid w:val="00520542"/>
    <w:rsid w:val="005217F9"/>
    <w:rsid w:val="005220ED"/>
    <w:rsid w:val="00523457"/>
    <w:rsid w:val="0052353B"/>
    <w:rsid w:val="00523BA1"/>
    <w:rsid w:val="00525225"/>
    <w:rsid w:val="00525CAE"/>
    <w:rsid w:val="00525DE3"/>
    <w:rsid w:val="005279B2"/>
    <w:rsid w:val="0053064F"/>
    <w:rsid w:val="00531ACF"/>
    <w:rsid w:val="0053219E"/>
    <w:rsid w:val="00533498"/>
    <w:rsid w:val="00533796"/>
    <w:rsid w:val="005339F8"/>
    <w:rsid w:val="00533A63"/>
    <w:rsid w:val="005343A5"/>
    <w:rsid w:val="005345EE"/>
    <w:rsid w:val="005346AE"/>
    <w:rsid w:val="00534734"/>
    <w:rsid w:val="0053490C"/>
    <w:rsid w:val="00536C43"/>
    <w:rsid w:val="00536EE6"/>
    <w:rsid w:val="00537343"/>
    <w:rsid w:val="00537532"/>
    <w:rsid w:val="00537EAE"/>
    <w:rsid w:val="00541AAC"/>
    <w:rsid w:val="005427A9"/>
    <w:rsid w:val="00542945"/>
    <w:rsid w:val="00542C9A"/>
    <w:rsid w:val="00544269"/>
    <w:rsid w:val="00544CF1"/>
    <w:rsid w:val="00545E01"/>
    <w:rsid w:val="005462C5"/>
    <w:rsid w:val="00546D71"/>
    <w:rsid w:val="005509E7"/>
    <w:rsid w:val="00550B4A"/>
    <w:rsid w:val="005516F3"/>
    <w:rsid w:val="00551951"/>
    <w:rsid w:val="00554883"/>
    <w:rsid w:val="0055497A"/>
    <w:rsid w:val="00555304"/>
    <w:rsid w:val="00555594"/>
    <w:rsid w:val="00555AEE"/>
    <w:rsid w:val="00555D75"/>
    <w:rsid w:val="00555FBE"/>
    <w:rsid w:val="005563E4"/>
    <w:rsid w:val="00556616"/>
    <w:rsid w:val="00557C0B"/>
    <w:rsid w:val="00557F0B"/>
    <w:rsid w:val="00560355"/>
    <w:rsid w:val="0056093F"/>
    <w:rsid w:val="00560DF0"/>
    <w:rsid w:val="0056223C"/>
    <w:rsid w:val="00562387"/>
    <w:rsid w:val="00562E53"/>
    <w:rsid w:val="00564046"/>
    <w:rsid w:val="005645B4"/>
    <w:rsid w:val="0056482B"/>
    <w:rsid w:val="00564AE1"/>
    <w:rsid w:val="0056759C"/>
    <w:rsid w:val="00567C7E"/>
    <w:rsid w:val="00567EE1"/>
    <w:rsid w:val="00571367"/>
    <w:rsid w:val="00571766"/>
    <w:rsid w:val="00571C8C"/>
    <w:rsid w:val="0057242B"/>
    <w:rsid w:val="00573124"/>
    <w:rsid w:val="00573680"/>
    <w:rsid w:val="00573A4F"/>
    <w:rsid w:val="005757DC"/>
    <w:rsid w:val="00575FA8"/>
    <w:rsid w:val="00576564"/>
    <w:rsid w:val="005765CE"/>
    <w:rsid w:val="005768EA"/>
    <w:rsid w:val="00577BFA"/>
    <w:rsid w:val="00580541"/>
    <w:rsid w:val="00580E0C"/>
    <w:rsid w:val="00583AD0"/>
    <w:rsid w:val="00583C9D"/>
    <w:rsid w:val="005846FC"/>
    <w:rsid w:val="00584B0B"/>
    <w:rsid w:val="005853EE"/>
    <w:rsid w:val="0058703F"/>
    <w:rsid w:val="00590194"/>
    <w:rsid w:val="00591A4D"/>
    <w:rsid w:val="00592485"/>
    <w:rsid w:val="00592495"/>
    <w:rsid w:val="0059321B"/>
    <w:rsid w:val="00593484"/>
    <w:rsid w:val="00593519"/>
    <w:rsid w:val="00593699"/>
    <w:rsid w:val="005943E5"/>
    <w:rsid w:val="00594564"/>
    <w:rsid w:val="0059513E"/>
    <w:rsid w:val="00595210"/>
    <w:rsid w:val="0059564C"/>
    <w:rsid w:val="00596DF2"/>
    <w:rsid w:val="00597EBE"/>
    <w:rsid w:val="005A0D2A"/>
    <w:rsid w:val="005A14D0"/>
    <w:rsid w:val="005A15D3"/>
    <w:rsid w:val="005A407A"/>
    <w:rsid w:val="005A5A5B"/>
    <w:rsid w:val="005A67D2"/>
    <w:rsid w:val="005A697E"/>
    <w:rsid w:val="005A6AA4"/>
    <w:rsid w:val="005A6D9F"/>
    <w:rsid w:val="005B176B"/>
    <w:rsid w:val="005B1882"/>
    <w:rsid w:val="005B2305"/>
    <w:rsid w:val="005B48FF"/>
    <w:rsid w:val="005B5C13"/>
    <w:rsid w:val="005B7043"/>
    <w:rsid w:val="005B7696"/>
    <w:rsid w:val="005B7A80"/>
    <w:rsid w:val="005B7FFB"/>
    <w:rsid w:val="005C02D7"/>
    <w:rsid w:val="005C1E32"/>
    <w:rsid w:val="005C238E"/>
    <w:rsid w:val="005C2BD3"/>
    <w:rsid w:val="005C31D8"/>
    <w:rsid w:val="005C3832"/>
    <w:rsid w:val="005C585E"/>
    <w:rsid w:val="005C670D"/>
    <w:rsid w:val="005D0D4F"/>
    <w:rsid w:val="005D17F6"/>
    <w:rsid w:val="005D19E8"/>
    <w:rsid w:val="005D3556"/>
    <w:rsid w:val="005D363F"/>
    <w:rsid w:val="005D4D81"/>
    <w:rsid w:val="005D5A43"/>
    <w:rsid w:val="005D5A7A"/>
    <w:rsid w:val="005D61E2"/>
    <w:rsid w:val="005D6679"/>
    <w:rsid w:val="005D6F71"/>
    <w:rsid w:val="005E068A"/>
    <w:rsid w:val="005E14CC"/>
    <w:rsid w:val="005E2D3C"/>
    <w:rsid w:val="005E2E54"/>
    <w:rsid w:val="005E300E"/>
    <w:rsid w:val="005E3E9E"/>
    <w:rsid w:val="005E60F0"/>
    <w:rsid w:val="005E69B4"/>
    <w:rsid w:val="005E7BA0"/>
    <w:rsid w:val="005F00B5"/>
    <w:rsid w:val="005F0CCA"/>
    <w:rsid w:val="005F0E22"/>
    <w:rsid w:val="005F0F56"/>
    <w:rsid w:val="005F1537"/>
    <w:rsid w:val="005F16C5"/>
    <w:rsid w:val="005F2176"/>
    <w:rsid w:val="005F4A76"/>
    <w:rsid w:val="005F4DCD"/>
    <w:rsid w:val="005F650A"/>
    <w:rsid w:val="005F6E3F"/>
    <w:rsid w:val="005F739C"/>
    <w:rsid w:val="005F74C7"/>
    <w:rsid w:val="005F76B9"/>
    <w:rsid w:val="00600E49"/>
    <w:rsid w:val="006010ED"/>
    <w:rsid w:val="00601CA8"/>
    <w:rsid w:val="00602852"/>
    <w:rsid w:val="00602D43"/>
    <w:rsid w:val="00603736"/>
    <w:rsid w:val="00603DC1"/>
    <w:rsid w:val="00604C15"/>
    <w:rsid w:val="006075FC"/>
    <w:rsid w:val="006077C4"/>
    <w:rsid w:val="00607EEB"/>
    <w:rsid w:val="00612508"/>
    <w:rsid w:val="00613542"/>
    <w:rsid w:val="0061405B"/>
    <w:rsid w:val="006144F4"/>
    <w:rsid w:val="00614714"/>
    <w:rsid w:val="00614773"/>
    <w:rsid w:val="00614BC5"/>
    <w:rsid w:val="006156E6"/>
    <w:rsid w:val="006158D5"/>
    <w:rsid w:val="006200B7"/>
    <w:rsid w:val="006215A5"/>
    <w:rsid w:val="00621B24"/>
    <w:rsid w:val="00623012"/>
    <w:rsid w:val="00623ABA"/>
    <w:rsid w:val="006252A2"/>
    <w:rsid w:val="00625D83"/>
    <w:rsid w:val="00627CB1"/>
    <w:rsid w:val="00630053"/>
    <w:rsid w:val="006300BA"/>
    <w:rsid w:val="006305B0"/>
    <w:rsid w:val="00630998"/>
    <w:rsid w:val="00630F36"/>
    <w:rsid w:val="006321CB"/>
    <w:rsid w:val="00632B88"/>
    <w:rsid w:val="00632E47"/>
    <w:rsid w:val="00633141"/>
    <w:rsid w:val="0063370E"/>
    <w:rsid w:val="0063418D"/>
    <w:rsid w:val="006365E2"/>
    <w:rsid w:val="00636E6E"/>
    <w:rsid w:val="00636FF8"/>
    <w:rsid w:val="00637ECF"/>
    <w:rsid w:val="00640218"/>
    <w:rsid w:val="00640DEF"/>
    <w:rsid w:val="00642CF9"/>
    <w:rsid w:val="00644A7E"/>
    <w:rsid w:val="00644BBF"/>
    <w:rsid w:val="006459F4"/>
    <w:rsid w:val="0064719E"/>
    <w:rsid w:val="00650600"/>
    <w:rsid w:val="0065129E"/>
    <w:rsid w:val="00651984"/>
    <w:rsid w:val="00652B69"/>
    <w:rsid w:val="00653823"/>
    <w:rsid w:val="00653D27"/>
    <w:rsid w:val="0065500F"/>
    <w:rsid w:val="006555ED"/>
    <w:rsid w:val="00656228"/>
    <w:rsid w:val="006571CD"/>
    <w:rsid w:val="006572C3"/>
    <w:rsid w:val="00661EF1"/>
    <w:rsid w:val="006623E7"/>
    <w:rsid w:val="00662B80"/>
    <w:rsid w:val="006639A5"/>
    <w:rsid w:val="00664148"/>
    <w:rsid w:val="006641AE"/>
    <w:rsid w:val="00665310"/>
    <w:rsid w:val="00665739"/>
    <w:rsid w:val="00665CF3"/>
    <w:rsid w:val="00666E59"/>
    <w:rsid w:val="0066768F"/>
    <w:rsid w:val="00670CD2"/>
    <w:rsid w:val="00670D2C"/>
    <w:rsid w:val="00670F6C"/>
    <w:rsid w:val="00671078"/>
    <w:rsid w:val="006714E1"/>
    <w:rsid w:val="00671906"/>
    <w:rsid w:val="00672031"/>
    <w:rsid w:val="00674649"/>
    <w:rsid w:val="00675A5D"/>
    <w:rsid w:val="00676514"/>
    <w:rsid w:val="00676594"/>
    <w:rsid w:val="00676E58"/>
    <w:rsid w:val="00680941"/>
    <w:rsid w:val="0068169C"/>
    <w:rsid w:val="00682388"/>
    <w:rsid w:val="0068335D"/>
    <w:rsid w:val="00684BF7"/>
    <w:rsid w:val="006852C7"/>
    <w:rsid w:val="006852CE"/>
    <w:rsid w:val="00685DE3"/>
    <w:rsid w:val="00687588"/>
    <w:rsid w:val="0069211B"/>
    <w:rsid w:val="00692212"/>
    <w:rsid w:val="00692D14"/>
    <w:rsid w:val="00693D6B"/>
    <w:rsid w:val="00693D81"/>
    <w:rsid w:val="00695921"/>
    <w:rsid w:val="006962A2"/>
    <w:rsid w:val="006A021D"/>
    <w:rsid w:val="006A27E9"/>
    <w:rsid w:val="006A2C5E"/>
    <w:rsid w:val="006A2EB2"/>
    <w:rsid w:val="006A2F7C"/>
    <w:rsid w:val="006A4481"/>
    <w:rsid w:val="006A4952"/>
    <w:rsid w:val="006A68D1"/>
    <w:rsid w:val="006A7675"/>
    <w:rsid w:val="006A78FC"/>
    <w:rsid w:val="006A7A3B"/>
    <w:rsid w:val="006A7BB8"/>
    <w:rsid w:val="006B0675"/>
    <w:rsid w:val="006B1174"/>
    <w:rsid w:val="006B2348"/>
    <w:rsid w:val="006B24CD"/>
    <w:rsid w:val="006B5DC2"/>
    <w:rsid w:val="006B65C7"/>
    <w:rsid w:val="006B729B"/>
    <w:rsid w:val="006B7814"/>
    <w:rsid w:val="006B783C"/>
    <w:rsid w:val="006B7CEC"/>
    <w:rsid w:val="006C150B"/>
    <w:rsid w:val="006C1727"/>
    <w:rsid w:val="006C1FB9"/>
    <w:rsid w:val="006C27C4"/>
    <w:rsid w:val="006C3219"/>
    <w:rsid w:val="006C32FD"/>
    <w:rsid w:val="006C36E9"/>
    <w:rsid w:val="006C39CE"/>
    <w:rsid w:val="006C43A1"/>
    <w:rsid w:val="006D0FCC"/>
    <w:rsid w:val="006D21F5"/>
    <w:rsid w:val="006D2F87"/>
    <w:rsid w:val="006D3089"/>
    <w:rsid w:val="006D4737"/>
    <w:rsid w:val="006D60F5"/>
    <w:rsid w:val="006D6BA3"/>
    <w:rsid w:val="006E0192"/>
    <w:rsid w:val="006E0239"/>
    <w:rsid w:val="006E0516"/>
    <w:rsid w:val="006E126D"/>
    <w:rsid w:val="006E1FC3"/>
    <w:rsid w:val="006E2C18"/>
    <w:rsid w:val="006E3542"/>
    <w:rsid w:val="006E52AC"/>
    <w:rsid w:val="006E5C2F"/>
    <w:rsid w:val="006E5F4F"/>
    <w:rsid w:val="006E6EA5"/>
    <w:rsid w:val="006E783B"/>
    <w:rsid w:val="006F0C43"/>
    <w:rsid w:val="006F1357"/>
    <w:rsid w:val="006F2B61"/>
    <w:rsid w:val="006F34E7"/>
    <w:rsid w:val="006F4350"/>
    <w:rsid w:val="006F55A5"/>
    <w:rsid w:val="006F5895"/>
    <w:rsid w:val="006F5D82"/>
    <w:rsid w:val="00700FE1"/>
    <w:rsid w:val="00702038"/>
    <w:rsid w:val="00702D6F"/>
    <w:rsid w:val="00704CE9"/>
    <w:rsid w:val="007057F3"/>
    <w:rsid w:val="0070616B"/>
    <w:rsid w:val="00706295"/>
    <w:rsid w:val="00706FDA"/>
    <w:rsid w:val="007076AE"/>
    <w:rsid w:val="00711F9A"/>
    <w:rsid w:val="00713810"/>
    <w:rsid w:val="00713A0B"/>
    <w:rsid w:val="00714423"/>
    <w:rsid w:val="007145BE"/>
    <w:rsid w:val="00715D71"/>
    <w:rsid w:val="00716D0D"/>
    <w:rsid w:val="007171BB"/>
    <w:rsid w:val="00721556"/>
    <w:rsid w:val="00723B7E"/>
    <w:rsid w:val="00723C79"/>
    <w:rsid w:val="007268FB"/>
    <w:rsid w:val="0072734B"/>
    <w:rsid w:val="007303A5"/>
    <w:rsid w:val="00730ABF"/>
    <w:rsid w:val="00730B3E"/>
    <w:rsid w:val="0073420B"/>
    <w:rsid w:val="00734CE5"/>
    <w:rsid w:val="00734EA4"/>
    <w:rsid w:val="007355EA"/>
    <w:rsid w:val="00736367"/>
    <w:rsid w:val="00737CBB"/>
    <w:rsid w:val="007400D7"/>
    <w:rsid w:val="0074012D"/>
    <w:rsid w:val="00740B23"/>
    <w:rsid w:val="00740B3B"/>
    <w:rsid w:val="0074226D"/>
    <w:rsid w:val="00744092"/>
    <w:rsid w:val="0074441B"/>
    <w:rsid w:val="00744A1F"/>
    <w:rsid w:val="00745315"/>
    <w:rsid w:val="00745AB6"/>
    <w:rsid w:val="00746D7C"/>
    <w:rsid w:val="00747555"/>
    <w:rsid w:val="0074760E"/>
    <w:rsid w:val="007479A2"/>
    <w:rsid w:val="00750146"/>
    <w:rsid w:val="007504A0"/>
    <w:rsid w:val="00750756"/>
    <w:rsid w:val="007510D3"/>
    <w:rsid w:val="00751A8C"/>
    <w:rsid w:val="00751B66"/>
    <w:rsid w:val="007524E7"/>
    <w:rsid w:val="007531D2"/>
    <w:rsid w:val="00753477"/>
    <w:rsid w:val="00754022"/>
    <w:rsid w:val="00754ABA"/>
    <w:rsid w:val="00755182"/>
    <w:rsid w:val="00755360"/>
    <w:rsid w:val="00757CC0"/>
    <w:rsid w:val="00762529"/>
    <w:rsid w:val="007650A0"/>
    <w:rsid w:val="0076564A"/>
    <w:rsid w:val="0076784B"/>
    <w:rsid w:val="00767CE4"/>
    <w:rsid w:val="0077013D"/>
    <w:rsid w:val="007709BD"/>
    <w:rsid w:val="00770D5F"/>
    <w:rsid w:val="007713F3"/>
    <w:rsid w:val="00771D2A"/>
    <w:rsid w:val="007724DA"/>
    <w:rsid w:val="00772ECA"/>
    <w:rsid w:val="007732C1"/>
    <w:rsid w:val="007738B2"/>
    <w:rsid w:val="00774622"/>
    <w:rsid w:val="00775C17"/>
    <w:rsid w:val="00777C8C"/>
    <w:rsid w:val="007807B4"/>
    <w:rsid w:val="0078097B"/>
    <w:rsid w:val="0078122F"/>
    <w:rsid w:val="00782B0D"/>
    <w:rsid w:val="00782B62"/>
    <w:rsid w:val="00782D40"/>
    <w:rsid w:val="0078303E"/>
    <w:rsid w:val="007855E6"/>
    <w:rsid w:val="007857E4"/>
    <w:rsid w:val="00785EC6"/>
    <w:rsid w:val="0078616F"/>
    <w:rsid w:val="007864B3"/>
    <w:rsid w:val="00786A68"/>
    <w:rsid w:val="00786C2A"/>
    <w:rsid w:val="007910C7"/>
    <w:rsid w:val="007937AC"/>
    <w:rsid w:val="007938BE"/>
    <w:rsid w:val="00793B54"/>
    <w:rsid w:val="00795701"/>
    <w:rsid w:val="00795725"/>
    <w:rsid w:val="00795901"/>
    <w:rsid w:val="00796587"/>
    <w:rsid w:val="0079781A"/>
    <w:rsid w:val="007A1546"/>
    <w:rsid w:val="007A1B81"/>
    <w:rsid w:val="007A1D63"/>
    <w:rsid w:val="007A228C"/>
    <w:rsid w:val="007A3227"/>
    <w:rsid w:val="007A368E"/>
    <w:rsid w:val="007A483E"/>
    <w:rsid w:val="007A4899"/>
    <w:rsid w:val="007A5868"/>
    <w:rsid w:val="007A7270"/>
    <w:rsid w:val="007A7875"/>
    <w:rsid w:val="007A78A0"/>
    <w:rsid w:val="007A7A31"/>
    <w:rsid w:val="007A7E25"/>
    <w:rsid w:val="007B043C"/>
    <w:rsid w:val="007B04CE"/>
    <w:rsid w:val="007B18EF"/>
    <w:rsid w:val="007B256A"/>
    <w:rsid w:val="007B2648"/>
    <w:rsid w:val="007B2A67"/>
    <w:rsid w:val="007B3277"/>
    <w:rsid w:val="007B44D0"/>
    <w:rsid w:val="007B5742"/>
    <w:rsid w:val="007B58EB"/>
    <w:rsid w:val="007B6871"/>
    <w:rsid w:val="007B6BA8"/>
    <w:rsid w:val="007B7199"/>
    <w:rsid w:val="007B7A2F"/>
    <w:rsid w:val="007B7B19"/>
    <w:rsid w:val="007C011E"/>
    <w:rsid w:val="007C21CD"/>
    <w:rsid w:val="007C2E19"/>
    <w:rsid w:val="007C2EA7"/>
    <w:rsid w:val="007C32EE"/>
    <w:rsid w:val="007C33D7"/>
    <w:rsid w:val="007C3C90"/>
    <w:rsid w:val="007C3D33"/>
    <w:rsid w:val="007C588C"/>
    <w:rsid w:val="007C60FC"/>
    <w:rsid w:val="007C619A"/>
    <w:rsid w:val="007C6D1D"/>
    <w:rsid w:val="007C7606"/>
    <w:rsid w:val="007C76D0"/>
    <w:rsid w:val="007D032B"/>
    <w:rsid w:val="007D17AB"/>
    <w:rsid w:val="007D1C95"/>
    <w:rsid w:val="007D214B"/>
    <w:rsid w:val="007D2444"/>
    <w:rsid w:val="007D294A"/>
    <w:rsid w:val="007D448E"/>
    <w:rsid w:val="007D47D2"/>
    <w:rsid w:val="007D4840"/>
    <w:rsid w:val="007D6EC0"/>
    <w:rsid w:val="007D753A"/>
    <w:rsid w:val="007D7E1D"/>
    <w:rsid w:val="007E07D7"/>
    <w:rsid w:val="007E0CA5"/>
    <w:rsid w:val="007E143A"/>
    <w:rsid w:val="007E186D"/>
    <w:rsid w:val="007E2F5A"/>
    <w:rsid w:val="007E4023"/>
    <w:rsid w:val="007E4C63"/>
    <w:rsid w:val="007E4F33"/>
    <w:rsid w:val="007E51F1"/>
    <w:rsid w:val="007E59FF"/>
    <w:rsid w:val="007E6DBB"/>
    <w:rsid w:val="007E7816"/>
    <w:rsid w:val="007F0FD2"/>
    <w:rsid w:val="007F23D6"/>
    <w:rsid w:val="007F30FB"/>
    <w:rsid w:val="007F3AF6"/>
    <w:rsid w:val="007F4DD0"/>
    <w:rsid w:val="007F56D0"/>
    <w:rsid w:val="007F629D"/>
    <w:rsid w:val="007F7BAA"/>
    <w:rsid w:val="007F7E4A"/>
    <w:rsid w:val="0080017F"/>
    <w:rsid w:val="008023A4"/>
    <w:rsid w:val="0080345C"/>
    <w:rsid w:val="00803481"/>
    <w:rsid w:val="00803D9A"/>
    <w:rsid w:val="00805063"/>
    <w:rsid w:val="00806F28"/>
    <w:rsid w:val="00807EB6"/>
    <w:rsid w:val="00810960"/>
    <w:rsid w:val="0081192A"/>
    <w:rsid w:val="008120D9"/>
    <w:rsid w:val="00812489"/>
    <w:rsid w:val="00812A29"/>
    <w:rsid w:val="0081570E"/>
    <w:rsid w:val="0081687A"/>
    <w:rsid w:val="00816FA4"/>
    <w:rsid w:val="00817776"/>
    <w:rsid w:val="008207DA"/>
    <w:rsid w:val="00820822"/>
    <w:rsid w:val="00820B73"/>
    <w:rsid w:val="008212A9"/>
    <w:rsid w:val="008213BA"/>
    <w:rsid w:val="00821948"/>
    <w:rsid w:val="00822131"/>
    <w:rsid w:val="008248FF"/>
    <w:rsid w:val="00824DE9"/>
    <w:rsid w:val="00824E59"/>
    <w:rsid w:val="0082522F"/>
    <w:rsid w:val="00827529"/>
    <w:rsid w:val="00830226"/>
    <w:rsid w:val="00830824"/>
    <w:rsid w:val="00830AEB"/>
    <w:rsid w:val="00830EDB"/>
    <w:rsid w:val="008311A1"/>
    <w:rsid w:val="00831979"/>
    <w:rsid w:val="00832EDC"/>
    <w:rsid w:val="008333B1"/>
    <w:rsid w:val="0083358B"/>
    <w:rsid w:val="008340CA"/>
    <w:rsid w:val="00834462"/>
    <w:rsid w:val="00834EA0"/>
    <w:rsid w:val="00834EF7"/>
    <w:rsid w:val="00836D33"/>
    <w:rsid w:val="008375F8"/>
    <w:rsid w:val="00840808"/>
    <w:rsid w:val="00840A02"/>
    <w:rsid w:val="00840B62"/>
    <w:rsid w:val="00841290"/>
    <w:rsid w:val="00843BCA"/>
    <w:rsid w:val="00843BDE"/>
    <w:rsid w:val="00844E54"/>
    <w:rsid w:val="0084505E"/>
    <w:rsid w:val="00846591"/>
    <w:rsid w:val="008468DA"/>
    <w:rsid w:val="00846EB5"/>
    <w:rsid w:val="00847060"/>
    <w:rsid w:val="00850A2E"/>
    <w:rsid w:val="00850EAC"/>
    <w:rsid w:val="00851352"/>
    <w:rsid w:val="00851A9B"/>
    <w:rsid w:val="00853245"/>
    <w:rsid w:val="008534FA"/>
    <w:rsid w:val="008541A0"/>
    <w:rsid w:val="0085508A"/>
    <w:rsid w:val="00855800"/>
    <w:rsid w:val="00856597"/>
    <w:rsid w:val="00856CBA"/>
    <w:rsid w:val="00857077"/>
    <w:rsid w:val="00860DED"/>
    <w:rsid w:val="00861E55"/>
    <w:rsid w:val="00862068"/>
    <w:rsid w:val="00862D2A"/>
    <w:rsid w:val="00863230"/>
    <w:rsid w:val="0086445A"/>
    <w:rsid w:val="00865BD0"/>
    <w:rsid w:val="00865C9A"/>
    <w:rsid w:val="0086689D"/>
    <w:rsid w:val="00866E1F"/>
    <w:rsid w:val="00867DA2"/>
    <w:rsid w:val="00870732"/>
    <w:rsid w:val="00870EE7"/>
    <w:rsid w:val="00871196"/>
    <w:rsid w:val="00871540"/>
    <w:rsid w:val="008717D8"/>
    <w:rsid w:val="0087215C"/>
    <w:rsid w:val="00872C4B"/>
    <w:rsid w:val="00872F8D"/>
    <w:rsid w:val="00874699"/>
    <w:rsid w:val="00875D25"/>
    <w:rsid w:val="00876040"/>
    <w:rsid w:val="00876CA8"/>
    <w:rsid w:val="008773B8"/>
    <w:rsid w:val="0087780C"/>
    <w:rsid w:val="00880E35"/>
    <w:rsid w:val="00882B51"/>
    <w:rsid w:val="00884A08"/>
    <w:rsid w:val="00884CA8"/>
    <w:rsid w:val="00884F7C"/>
    <w:rsid w:val="008862B1"/>
    <w:rsid w:val="008864FD"/>
    <w:rsid w:val="008875FE"/>
    <w:rsid w:val="00887F8E"/>
    <w:rsid w:val="00890972"/>
    <w:rsid w:val="00892083"/>
    <w:rsid w:val="00892E83"/>
    <w:rsid w:val="00894C43"/>
    <w:rsid w:val="00896234"/>
    <w:rsid w:val="008962DA"/>
    <w:rsid w:val="0089645B"/>
    <w:rsid w:val="00897061"/>
    <w:rsid w:val="00897E43"/>
    <w:rsid w:val="008A06DD"/>
    <w:rsid w:val="008A0C71"/>
    <w:rsid w:val="008A150A"/>
    <w:rsid w:val="008A4430"/>
    <w:rsid w:val="008A4E6E"/>
    <w:rsid w:val="008A5DB6"/>
    <w:rsid w:val="008A6594"/>
    <w:rsid w:val="008A68FE"/>
    <w:rsid w:val="008A6D4B"/>
    <w:rsid w:val="008A746E"/>
    <w:rsid w:val="008A7F39"/>
    <w:rsid w:val="008B0F5C"/>
    <w:rsid w:val="008B304C"/>
    <w:rsid w:val="008B4327"/>
    <w:rsid w:val="008B65B5"/>
    <w:rsid w:val="008B6D21"/>
    <w:rsid w:val="008B714D"/>
    <w:rsid w:val="008C04E8"/>
    <w:rsid w:val="008C0791"/>
    <w:rsid w:val="008C16A1"/>
    <w:rsid w:val="008C222B"/>
    <w:rsid w:val="008C2DC1"/>
    <w:rsid w:val="008C3F34"/>
    <w:rsid w:val="008C4D5F"/>
    <w:rsid w:val="008C502E"/>
    <w:rsid w:val="008C5738"/>
    <w:rsid w:val="008C5E34"/>
    <w:rsid w:val="008C7EAD"/>
    <w:rsid w:val="008D0CFE"/>
    <w:rsid w:val="008D40BA"/>
    <w:rsid w:val="008D4F8D"/>
    <w:rsid w:val="008D6152"/>
    <w:rsid w:val="008E1D85"/>
    <w:rsid w:val="008E2CC1"/>
    <w:rsid w:val="008E2F2D"/>
    <w:rsid w:val="008E2F8D"/>
    <w:rsid w:val="008E3324"/>
    <w:rsid w:val="008E5088"/>
    <w:rsid w:val="008E77CA"/>
    <w:rsid w:val="008E7BA9"/>
    <w:rsid w:val="008E7F9E"/>
    <w:rsid w:val="008F0001"/>
    <w:rsid w:val="008F0F81"/>
    <w:rsid w:val="008F22FD"/>
    <w:rsid w:val="008F273D"/>
    <w:rsid w:val="008F27BF"/>
    <w:rsid w:val="008F27EF"/>
    <w:rsid w:val="008F2E64"/>
    <w:rsid w:val="008F38DE"/>
    <w:rsid w:val="008F3F50"/>
    <w:rsid w:val="008F43E8"/>
    <w:rsid w:val="008F6591"/>
    <w:rsid w:val="008F6AB0"/>
    <w:rsid w:val="008F6CC2"/>
    <w:rsid w:val="008F7BB3"/>
    <w:rsid w:val="00900AA0"/>
    <w:rsid w:val="0090129C"/>
    <w:rsid w:val="009016B9"/>
    <w:rsid w:val="00903168"/>
    <w:rsid w:val="00903296"/>
    <w:rsid w:val="00904E13"/>
    <w:rsid w:val="0090520D"/>
    <w:rsid w:val="00905275"/>
    <w:rsid w:val="009053E6"/>
    <w:rsid w:val="009061A0"/>
    <w:rsid w:val="009100E8"/>
    <w:rsid w:val="00913218"/>
    <w:rsid w:val="009142EC"/>
    <w:rsid w:val="00914693"/>
    <w:rsid w:val="009149DA"/>
    <w:rsid w:val="009154C3"/>
    <w:rsid w:val="00916727"/>
    <w:rsid w:val="00917B88"/>
    <w:rsid w:val="009205F0"/>
    <w:rsid w:val="009207B1"/>
    <w:rsid w:val="00920E4D"/>
    <w:rsid w:val="00922174"/>
    <w:rsid w:val="00923096"/>
    <w:rsid w:val="00923540"/>
    <w:rsid w:val="00923791"/>
    <w:rsid w:val="00924571"/>
    <w:rsid w:val="00925033"/>
    <w:rsid w:val="009262F5"/>
    <w:rsid w:val="00926527"/>
    <w:rsid w:val="00926767"/>
    <w:rsid w:val="00927536"/>
    <w:rsid w:val="0093188B"/>
    <w:rsid w:val="00931D5B"/>
    <w:rsid w:val="00933427"/>
    <w:rsid w:val="00933920"/>
    <w:rsid w:val="009353AB"/>
    <w:rsid w:val="0093553A"/>
    <w:rsid w:val="00935E3B"/>
    <w:rsid w:val="009361D5"/>
    <w:rsid w:val="00936CE0"/>
    <w:rsid w:val="00940097"/>
    <w:rsid w:val="00940323"/>
    <w:rsid w:val="009410C5"/>
    <w:rsid w:val="0094139C"/>
    <w:rsid w:val="009424E5"/>
    <w:rsid w:val="009428A4"/>
    <w:rsid w:val="0094501F"/>
    <w:rsid w:val="00946CF3"/>
    <w:rsid w:val="0094722C"/>
    <w:rsid w:val="009475B1"/>
    <w:rsid w:val="00951361"/>
    <w:rsid w:val="00951642"/>
    <w:rsid w:val="009529F9"/>
    <w:rsid w:val="0095325F"/>
    <w:rsid w:val="00953AD9"/>
    <w:rsid w:val="00953BF0"/>
    <w:rsid w:val="0095408E"/>
    <w:rsid w:val="00955AF3"/>
    <w:rsid w:val="00955E8F"/>
    <w:rsid w:val="0095655E"/>
    <w:rsid w:val="0095740D"/>
    <w:rsid w:val="00957710"/>
    <w:rsid w:val="0096026C"/>
    <w:rsid w:val="00960343"/>
    <w:rsid w:val="009606BF"/>
    <w:rsid w:val="00962981"/>
    <w:rsid w:val="009635A9"/>
    <w:rsid w:val="00964C87"/>
    <w:rsid w:val="009659F4"/>
    <w:rsid w:val="00966751"/>
    <w:rsid w:val="00966878"/>
    <w:rsid w:val="00966F0C"/>
    <w:rsid w:val="009678FA"/>
    <w:rsid w:val="00970D60"/>
    <w:rsid w:val="00971876"/>
    <w:rsid w:val="00972D7E"/>
    <w:rsid w:val="00973AA9"/>
    <w:rsid w:val="00974653"/>
    <w:rsid w:val="00975A1B"/>
    <w:rsid w:val="00975C62"/>
    <w:rsid w:val="00976D01"/>
    <w:rsid w:val="009772E9"/>
    <w:rsid w:val="00980DD1"/>
    <w:rsid w:val="009819D3"/>
    <w:rsid w:val="00983F4E"/>
    <w:rsid w:val="00984D61"/>
    <w:rsid w:val="00986673"/>
    <w:rsid w:val="00987049"/>
    <w:rsid w:val="00987590"/>
    <w:rsid w:val="0098778F"/>
    <w:rsid w:val="009878F1"/>
    <w:rsid w:val="00987E68"/>
    <w:rsid w:val="00990408"/>
    <w:rsid w:val="0099106F"/>
    <w:rsid w:val="00991785"/>
    <w:rsid w:val="00992E0E"/>
    <w:rsid w:val="00992F19"/>
    <w:rsid w:val="0099390E"/>
    <w:rsid w:val="00995570"/>
    <w:rsid w:val="00995FCC"/>
    <w:rsid w:val="009960E5"/>
    <w:rsid w:val="00996340"/>
    <w:rsid w:val="0099680B"/>
    <w:rsid w:val="009A0DF5"/>
    <w:rsid w:val="009A2C03"/>
    <w:rsid w:val="009A441C"/>
    <w:rsid w:val="009A4C61"/>
    <w:rsid w:val="009A5C7F"/>
    <w:rsid w:val="009A6BBA"/>
    <w:rsid w:val="009A74D0"/>
    <w:rsid w:val="009A75CD"/>
    <w:rsid w:val="009A77EB"/>
    <w:rsid w:val="009A7ADC"/>
    <w:rsid w:val="009A7C84"/>
    <w:rsid w:val="009B032D"/>
    <w:rsid w:val="009B0D30"/>
    <w:rsid w:val="009B202C"/>
    <w:rsid w:val="009B25F9"/>
    <w:rsid w:val="009B37CE"/>
    <w:rsid w:val="009B4844"/>
    <w:rsid w:val="009B4FBE"/>
    <w:rsid w:val="009B6458"/>
    <w:rsid w:val="009B6566"/>
    <w:rsid w:val="009C0FBF"/>
    <w:rsid w:val="009C19B7"/>
    <w:rsid w:val="009C1DC7"/>
    <w:rsid w:val="009C2B74"/>
    <w:rsid w:val="009C2C20"/>
    <w:rsid w:val="009C302B"/>
    <w:rsid w:val="009C3C95"/>
    <w:rsid w:val="009C442A"/>
    <w:rsid w:val="009C586D"/>
    <w:rsid w:val="009C58EB"/>
    <w:rsid w:val="009C5ABB"/>
    <w:rsid w:val="009C5BD9"/>
    <w:rsid w:val="009C6AE9"/>
    <w:rsid w:val="009C7224"/>
    <w:rsid w:val="009C72AC"/>
    <w:rsid w:val="009D1DBB"/>
    <w:rsid w:val="009D225A"/>
    <w:rsid w:val="009D25A6"/>
    <w:rsid w:val="009D41BB"/>
    <w:rsid w:val="009D47EA"/>
    <w:rsid w:val="009D657D"/>
    <w:rsid w:val="009D7C51"/>
    <w:rsid w:val="009E11AC"/>
    <w:rsid w:val="009E196C"/>
    <w:rsid w:val="009E2859"/>
    <w:rsid w:val="009E2FC4"/>
    <w:rsid w:val="009E3949"/>
    <w:rsid w:val="009E4549"/>
    <w:rsid w:val="009E5008"/>
    <w:rsid w:val="009E5710"/>
    <w:rsid w:val="009E6694"/>
    <w:rsid w:val="009E6A0A"/>
    <w:rsid w:val="009E6CCE"/>
    <w:rsid w:val="009E7E2B"/>
    <w:rsid w:val="009F08BA"/>
    <w:rsid w:val="009F276C"/>
    <w:rsid w:val="009F36BF"/>
    <w:rsid w:val="009F43A9"/>
    <w:rsid w:val="009F5C25"/>
    <w:rsid w:val="009F69F2"/>
    <w:rsid w:val="009F6DF8"/>
    <w:rsid w:val="009F7B6E"/>
    <w:rsid w:val="00A0384A"/>
    <w:rsid w:val="00A03B71"/>
    <w:rsid w:val="00A04B30"/>
    <w:rsid w:val="00A04C5D"/>
    <w:rsid w:val="00A0525E"/>
    <w:rsid w:val="00A053BD"/>
    <w:rsid w:val="00A05743"/>
    <w:rsid w:val="00A069DA"/>
    <w:rsid w:val="00A077ED"/>
    <w:rsid w:val="00A1078A"/>
    <w:rsid w:val="00A111B6"/>
    <w:rsid w:val="00A12506"/>
    <w:rsid w:val="00A12BDC"/>
    <w:rsid w:val="00A12DEF"/>
    <w:rsid w:val="00A13244"/>
    <w:rsid w:val="00A13651"/>
    <w:rsid w:val="00A13969"/>
    <w:rsid w:val="00A165D5"/>
    <w:rsid w:val="00A2186C"/>
    <w:rsid w:val="00A2207F"/>
    <w:rsid w:val="00A220EE"/>
    <w:rsid w:val="00A22481"/>
    <w:rsid w:val="00A23D96"/>
    <w:rsid w:val="00A24200"/>
    <w:rsid w:val="00A26899"/>
    <w:rsid w:val="00A26D27"/>
    <w:rsid w:val="00A3051B"/>
    <w:rsid w:val="00A312A9"/>
    <w:rsid w:val="00A36CD6"/>
    <w:rsid w:val="00A36CE0"/>
    <w:rsid w:val="00A37244"/>
    <w:rsid w:val="00A376EE"/>
    <w:rsid w:val="00A42A99"/>
    <w:rsid w:val="00A4327A"/>
    <w:rsid w:val="00A43CF6"/>
    <w:rsid w:val="00A44505"/>
    <w:rsid w:val="00A445A6"/>
    <w:rsid w:val="00A45D7E"/>
    <w:rsid w:val="00A476AE"/>
    <w:rsid w:val="00A476CD"/>
    <w:rsid w:val="00A5151A"/>
    <w:rsid w:val="00A54A0A"/>
    <w:rsid w:val="00A552FF"/>
    <w:rsid w:val="00A55A80"/>
    <w:rsid w:val="00A576C3"/>
    <w:rsid w:val="00A57E0A"/>
    <w:rsid w:val="00A609FC"/>
    <w:rsid w:val="00A61DB2"/>
    <w:rsid w:val="00A62099"/>
    <w:rsid w:val="00A639B4"/>
    <w:rsid w:val="00A64B04"/>
    <w:rsid w:val="00A64C45"/>
    <w:rsid w:val="00A653F9"/>
    <w:rsid w:val="00A65A12"/>
    <w:rsid w:val="00A665F1"/>
    <w:rsid w:val="00A67878"/>
    <w:rsid w:val="00A71A8A"/>
    <w:rsid w:val="00A71DC0"/>
    <w:rsid w:val="00A72033"/>
    <w:rsid w:val="00A72525"/>
    <w:rsid w:val="00A73863"/>
    <w:rsid w:val="00A739CC"/>
    <w:rsid w:val="00A73ABB"/>
    <w:rsid w:val="00A74B17"/>
    <w:rsid w:val="00A75C50"/>
    <w:rsid w:val="00A75D3D"/>
    <w:rsid w:val="00A762AC"/>
    <w:rsid w:val="00A76D27"/>
    <w:rsid w:val="00A77F4F"/>
    <w:rsid w:val="00A80054"/>
    <w:rsid w:val="00A8045E"/>
    <w:rsid w:val="00A823F6"/>
    <w:rsid w:val="00A84051"/>
    <w:rsid w:val="00A8627C"/>
    <w:rsid w:val="00A8719E"/>
    <w:rsid w:val="00A90CB3"/>
    <w:rsid w:val="00A93636"/>
    <w:rsid w:val="00A95594"/>
    <w:rsid w:val="00A95BE5"/>
    <w:rsid w:val="00A9697B"/>
    <w:rsid w:val="00AA0A89"/>
    <w:rsid w:val="00AA0C15"/>
    <w:rsid w:val="00AA2204"/>
    <w:rsid w:val="00AA2644"/>
    <w:rsid w:val="00AA322C"/>
    <w:rsid w:val="00AA4F73"/>
    <w:rsid w:val="00AA5368"/>
    <w:rsid w:val="00AA57E5"/>
    <w:rsid w:val="00AA6429"/>
    <w:rsid w:val="00AB164B"/>
    <w:rsid w:val="00AB2CAB"/>
    <w:rsid w:val="00AB43C3"/>
    <w:rsid w:val="00AB4643"/>
    <w:rsid w:val="00AB493B"/>
    <w:rsid w:val="00AB493E"/>
    <w:rsid w:val="00AB4E7D"/>
    <w:rsid w:val="00AB57B6"/>
    <w:rsid w:val="00AB5A61"/>
    <w:rsid w:val="00AB5BF8"/>
    <w:rsid w:val="00AB5CA9"/>
    <w:rsid w:val="00AB6169"/>
    <w:rsid w:val="00AB7548"/>
    <w:rsid w:val="00AB7CA9"/>
    <w:rsid w:val="00AB7FEB"/>
    <w:rsid w:val="00AC01AA"/>
    <w:rsid w:val="00AC0885"/>
    <w:rsid w:val="00AC1C21"/>
    <w:rsid w:val="00AC2350"/>
    <w:rsid w:val="00AC30AB"/>
    <w:rsid w:val="00AC34C6"/>
    <w:rsid w:val="00AC4A68"/>
    <w:rsid w:val="00AC4F72"/>
    <w:rsid w:val="00AC4FAC"/>
    <w:rsid w:val="00AC6B90"/>
    <w:rsid w:val="00AC725A"/>
    <w:rsid w:val="00AD05ED"/>
    <w:rsid w:val="00AD0EBE"/>
    <w:rsid w:val="00AD169D"/>
    <w:rsid w:val="00AD27B8"/>
    <w:rsid w:val="00AD3246"/>
    <w:rsid w:val="00AD3359"/>
    <w:rsid w:val="00AD41C2"/>
    <w:rsid w:val="00AD47C4"/>
    <w:rsid w:val="00AD5086"/>
    <w:rsid w:val="00AD5177"/>
    <w:rsid w:val="00AD55B6"/>
    <w:rsid w:val="00AD6326"/>
    <w:rsid w:val="00AD6621"/>
    <w:rsid w:val="00AD70EE"/>
    <w:rsid w:val="00AE21E7"/>
    <w:rsid w:val="00AE2789"/>
    <w:rsid w:val="00AE46E9"/>
    <w:rsid w:val="00AE482E"/>
    <w:rsid w:val="00AE48C9"/>
    <w:rsid w:val="00AE58FE"/>
    <w:rsid w:val="00AE59A6"/>
    <w:rsid w:val="00AE5D73"/>
    <w:rsid w:val="00AF0190"/>
    <w:rsid w:val="00AF14FF"/>
    <w:rsid w:val="00AF1B51"/>
    <w:rsid w:val="00AF37DA"/>
    <w:rsid w:val="00AF3920"/>
    <w:rsid w:val="00AF59F2"/>
    <w:rsid w:val="00AF741A"/>
    <w:rsid w:val="00AF7BDF"/>
    <w:rsid w:val="00B00911"/>
    <w:rsid w:val="00B00AE1"/>
    <w:rsid w:val="00B01ABE"/>
    <w:rsid w:val="00B01ADB"/>
    <w:rsid w:val="00B033E8"/>
    <w:rsid w:val="00B04161"/>
    <w:rsid w:val="00B046AF"/>
    <w:rsid w:val="00B049EB"/>
    <w:rsid w:val="00B0547B"/>
    <w:rsid w:val="00B056F9"/>
    <w:rsid w:val="00B05EFE"/>
    <w:rsid w:val="00B06713"/>
    <w:rsid w:val="00B10FC8"/>
    <w:rsid w:val="00B11551"/>
    <w:rsid w:val="00B11D5C"/>
    <w:rsid w:val="00B11E3D"/>
    <w:rsid w:val="00B14D2C"/>
    <w:rsid w:val="00B153D8"/>
    <w:rsid w:val="00B16E15"/>
    <w:rsid w:val="00B16EF8"/>
    <w:rsid w:val="00B1768F"/>
    <w:rsid w:val="00B17E82"/>
    <w:rsid w:val="00B20170"/>
    <w:rsid w:val="00B20590"/>
    <w:rsid w:val="00B20799"/>
    <w:rsid w:val="00B22390"/>
    <w:rsid w:val="00B228F4"/>
    <w:rsid w:val="00B238BC"/>
    <w:rsid w:val="00B25AE2"/>
    <w:rsid w:val="00B25CC2"/>
    <w:rsid w:val="00B261DF"/>
    <w:rsid w:val="00B26825"/>
    <w:rsid w:val="00B26D02"/>
    <w:rsid w:val="00B27441"/>
    <w:rsid w:val="00B322EA"/>
    <w:rsid w:val="00B3477E"/>
    <w:rsid w:val="00B3556E"/>
    <w:rsid w:val="00B36200"/>
    <w:rsid w:val="00B3721F"/>
    <w:rsid w:val="00B41338"/>
    <w:rsid w:val="00B417BD"/>
    <w:rsid w:val="00B41AB6"/>
    <w:rsid w:val="00B41EF6"/>
    <w:rsid w:val="00B42199"/>
    <w:rsid w:val="00B454EF"/>
    <w:rsid w:val="00B45502"/>
    <w:rsid w:val="00B4575A"/>
    <w:rsid w:val="00B465B4"/>
    <w:rsid w:val="00B466D6"/>
    <w:rsid w:val="00B478AA"/>
    <w:rsid w:val="00B50244"/>
    <w:rsid w:val="00B505B6"/>
    <w:rsid w:val="00B50CEF"/>
    <w:rsid w:val="00B51085"/>
    <w:rsid w:val="00B522C7"/>
    <w:rsid w:val="00B52378"/>
    <w:rsid w:val="00B53438"/>
    <w:rsid w:val="00B54E83"/>
    <w:rsid w:val="00B553AE"/>
    <w:rsid w:val="00B56D32"/>
    <w:rsid w:val="00B575BA"/>
    <w:rsid w:val="00B57C04"/>
    <w:rsid w:val="00B57F9C"/>
    <w:rsid w:val="00B6181B"/>
    <w:rsid w:val="00B61BCE"/>
    <w:rsid w:val="00B61C70"/>
    <w:rsid w:val="00B64821"/>
    <w:rsid w:val="00B7008E"/>
    <w:rsid w:val="00B70C83"/>
    <w:rsid w:val="00B71608"/>
    <w:rsid w:val="00B741C6"/>
    <w:rsid w:val="00B74874"/>
    <w:rsid w:val="00B76429"/>
    <w:rsid w:val="00B80684"/>
    <w:rsid w:val="00B809BF"/>
    <w:rsid w:val="00B81B4C"/>
    <w:rsid w:val="00B8308F"/>
    <w:rsid w:val="00B84B77"/>
    <w:rsid w:val="00B856B4"/>
    <w:rsid w:val="00B85C92"/>
    <w:rsid w:val="00B85CCA"/>
    <w:rsid w:val="00B85FE4"/>
    <w:rsid w:val="00B86471"/>
    <w:rsid w:val="00B86A13"/>
    <w:rsid w:val="00B871D4"/>
    <w:rsid w:val="00B87712"/>
    <w:rsid w:val="00B87891"/>
    <w:rsid w:val="00B903BC"/>
    <w:rsid w:val="00B90AA8"/>
    <w:rsid w:val="00B9136B"/>
    <w:rsid w:val="00B91F75"/>
    <w:rsid w:val="00B9354A"/>
    <w:rsid w:val="00B9415A"/>
    <w:rsid w:val="00B946AC"/>
    <w:rsid w:val="00B956D4"/>
    <w:rsid w:val="00B96C85"/>
    <w:rsid w:val="00B97446"/>
    <w:rsid w:val="00B97622"/>
    <w:rsid w:val="00B977B5"/>
    <w:rsid w:val="00BA0A51"/>
    <w:rsid w:val="00BA1C21"/>
    <w:rsid w:val="00BA2A29"/>
    <w:rsid w:val="00BA3BF0"/>
    <w:rsid w:val="00BA43DF"/>
    <w:rsid w:val="00BA5E79"/>
    <w:rsid w:val="00BA6EEF"/>
    <w:rsid w:val="00BA7432"/>
    <w:rsid w:val="00BA768E"/>
    <w:rsid w:val="00BB04DB"/>
    <w:rsid w:val="00BB1F41"/>
    <w:rsid w:val="00BB24AE"/>
    <w:rsid w:val="00BB2764"/>
    <w:rsid w:val="00BB2C43"/>
    <w:rsid w:val="00BB4330"/>
    <w:rsid w:val="00BB4364"/>
    <w:rsid w:val="00BB5106"/>
    <w:rsid w:val="00BB61A7"/>
    <w:rsid w:val="00BB6F15"/>
    <w:rsid w:val="00BB7212"/>
    <w:rsid w:val="00BC0258"/>
    <w:rsid w:val="00BC1312"/>
    <w:rsid w:val="00BC1AA0"/>
    <w:rsid w:val="00BC2495"/>
    <w:rsid w:val="00BC2914"/>
    <w:rsid w:val="00BC2C4A"/>
    <w:rsid w:val="00BC314A"/>
    <w:rsid w:val="00BC35F3"/>
    <w:rsid w:val="00BC3658"/>
    <w:rsid w:val="00BC4FF1"/>
    <w:rsid w:val="00BC538B"/>
    <w:rsid w:val="00BC541D"/>
    <w:rsid w:val="00BC5871"/>
    <w:rsid w:val="00BC676D"/>
    <w:rsid w:val="00BC7CBE"/>
    <w:rsid w:val="00BC7D68"/>
    <w:rsid w:val="00BC7EB9"/>
    <w:rsid w:val="00BD206C"/>
    <w:rsid w:val="00BD2643"/>
    <w:rsid w:val="00BD3106"/>
    <w:rsid w:val="00BD56B1"/>
    <w:rsid w:val="00BD5B8C"/>
    <w:rsid w:val="00BD6558"/>
    <w:rsid w:val="00BD7914"/>
    <w:rsid w:val="00BE1C8E"/>
    <w:rsid w:val="00BE2BF9"/>
    <w:rsid w:val="00BE35C7"/>
    <w:rsid w:val="00BE51A2"/>
    <w:rsid w:val="00BE671C"/>
    <w:rsid w:val="00BE7D07"/>
    <w:rsid w:val="00BE7EA0"/>
    <w:rsid w:val="00BF0FCB"/>
    <w:rsid w:val="00BF12BE"/>
    <w:rsid w:val="00BF2AD7"/>
    <w:rsid w:val="00BF2C40"/>
    <w:rsid w:val="00BF2E2C"/>
    <w:rsid w:val="00BF2F76"/>
    <w:rsid w:val="00BF3022"/>
    <w:rsid w:val="00BF3214"/>
    <w:rsid w:val="00BF5573"/>
    <w:rsid w:val="00BF5B16"/>
    <w:rsid w:val="00BF63E8"/>
    <w:rsid w:val="00BF6E88"/>
    <w:rsid w:val="00BF7028"/>
    <w:rsid w:val="00C016C6"/>
    <w:rsid w:val="00C02F8F"/>
    <w:rsid w:val="00C03254"/>
    <w:rsid w:val="00C035EE"/>
    <w:rsid w:val="00C03F52"/>
    <w:rsid w:val="00C04A7B"/>
    <w:rsid w:val="00C059ED"/>
    <w:rsid w:val="00C05A8C"/>
    <w:rsid w:val="00C063F1"/>
    <w:rsid w:val="00C0704F"/>
    <w:rsid w:val="00C07D19"/>
    <w:rsid w:val="00C10349"/>
    <w:rsid w:val="00C1056A"/>
    <w:rsid w:val="00C113E3"/>
    <w:rsid w:val="00C13BC3"/>
    <w:rsid w:val="00C14079"/>
    <w:rsid w:val="00C14514"/>
    <w:rsid w:val="00C14CBB"/>
    <w:rsid w:val="00C15867"/>
    <w:rsid w:val="00C15F2F"/>
    <w:rsid w:val="00C162BA"/>
    <w:rsid w:val="00C1630D"/>
    <w:rsid w:val="00C1659F"/>
    <w:rsid w:val="00C16983"/>
    <w:rsid w:val="00C174B6"/>
    <w:rsid w:val="00C20220"/>
    <w:rsid w:val="00C21A08"/>
    <w:rsid w:val="00C224A2"/>
    <w:rsid w:val="00C22629"/>
    <w:rsid w:val="00C2296D"/>
    <w:rsid w:val="00C23155"/>
    <w:rsid w:val="00C2731E"/>
    <w:rsid w:val="00C27418"/>
    <w:rsid w:val="00C30BFA"/>
    <w:rsid w:val="00C31975"/>
    <w:rsid w:val="00C32DF1"/>
    <w:rsid w:val="00C3384B"/>
    <w:rsid w:val="00C33D32"/>
    <w:rsid w:val="00C348F6"/>
    <w:rsid w:val="00C3493F"/>
    <w:rsid w:val="00C34A04"/>
    <w:rsid w:val="00C34C6A"/>
    <w:rsid w:val="00C35382"/>
    <w:rsid w:val="00C367DD"/>
    <w:rsid w:val="00C36C73"/>
    <w:rsid w:val="00C37735"/>
    <w:rsid w:val="00C402CA"/>
    <w:rsid w:val="00C407C2"/>
    <w:rsid w:val="00C40947"/>
    <w:rsid w:val="00C40C41"/>
    <w:rsid w:val="00C4143E"/>
    <w:rsid w:val="00C42198"/>
    <w:rsid w:val="00C44488"/>
    <w:rsid w:val="00C44FA7"/>
    <w:rsid w:val="00C45885"/>
    <w:rsid w:val="00C45909"/>
    <w:rsid w:val="00C46477"/>
    <w:rsid w:val="00C47531"/>
    <w:rsid w:val="00C479ED"/>
    <w:rsid w:val="00C47D24"/>
    <w:rsid w:val="00C47DD4"/>
    <w:rsid w:val="00C50F0D"/>
    <w:rsid w:val="00C50F22"/>
    <w:rsid w:val="00C52768"/>
    <w:rsid w:val="00C52DD6"/>
    <w:rsid w:val="00C53285"/>
    <w:rsid w:val="00C53620"/>
    <w:rsid w:val="00C53811"/>
    <w:rsid w:val="00C53D93"/>
    <w:rsid w:val="00C54BE6"/>
    <w:rsid w:val="00C573B7"/>
    <w:rsid w:val="00C57971"/>
    <w:rsid w:val="00C57DA2"/>
    <w:rsid w:val="00C6070B"/>
    <w:rsid w:val="00C60CA7"/>
    <w:rsid w:val="00C62814"/>
    <w:rsid w:val="00C63880"/>
    <w:rsid w:val="00C638A4"/>
    <w:rsid w:val="00C63C3E"/>
    <w:rsid w:val="00C6464C"/>
    <w:rsid w:val="00C6482C"/>
    <w:rsid w:val="00C64977"/>
    <w:rsid w:val="00C64A20"/>
    <w:rsid w:val="00C64D93"/>
    <w:rsid w:val="00C65BD7"/>
    <w:rsid w:val="00C66033"/>
    <w:rsid w:val="00C662AB"/>
    <w:rsid w:val="00C66332"/>
    <w:rsid w:val="00C67D5B"/>
    <w:rsid w:val="00C7162E"/>
    <w:rsid w:val="00C72D73"/>
    <w:rsid w:val="00C749C7"/>
    <w:rsid w:val="00C75031"/>
    <w:rsid w:val="00C76BA4"/>
    <w:rsid w:val="00C77F24"/>
    <w:rsid w:val="00C77F6A"/>
    <w:rsid w:val="00C77F75"/>
    <w:rsid w:val="00C82C86"/>
    <w:rsid w:val="00C8332C"/>
    <w:rsid w:val="00C83965"/>
    <w:rsid w:val="00C83A48"/>
    <w:rsid w:val="00C83C79"/>
    <w:rsid w:val="00C83E85"/>
    <w:rsid w:val="00C844E1"/>
    <w:rsid w:val="00C8454E"/>
    <w:rsid w:val="00C84754"/>
    <w:rsid w:val="00C85517"/>
    <w:rsid w:val="00C85865"/>
    <w:rsid w:val="00C85E85"/>
    <w:rsid w:val="00C8601E"/>
    <w:rsid w:val="00C86060"/>
    <w:rsid w:val="00C8709A"/>
    <w:rsid w:val="00C87435"/>
    <w:rsid w:val="00C87B17"/>
    <w:rsid w:val="00C901E6"/>
    <w:rsid w:val="00C90E2C"/>
    <w:rsid w:val="00C90EB1"/>
    <w:rsid w:val="00C91215"/>
    <w:rsid w:val="00C91421"/>
    <w:rsid w:val="00C92909"/>
    <w:rsid w:val="00C92936"/>
    <w:rsid w:val="00C93EEA"/>
    <w:rsid w:val="00C9423A"/>
    <w:rsid w:val="00C9509F"/>
    <w:rsid w:val="00C956C7"/>
    <w:rsid w:val="00C95F60"/>
    <w:rsid w:val="00C9601C"/>
    <w:rsid w:val="00C96AAD"/>
    <w:rsid w:val="00C96B5A"/>
    <w:rsid w:val="00CA007F"/>
    <w:rsid w:val="00CA0F10"/>
    <w:rsid w:val="00CA0F21"/>
    <w:rsid w:val="00CA1AF3"/>
    <w:rsid w:val="00CA262A"/>
    <w:rsid w:val="00CA2EAE"/>
    <w:rsid w:val="00CA3836"/>
    <w:rsid w:val="00CA4AC1"/>
    <w:rsid w:val="00CA4B80"/>
    <w:rsid w:val="00CA59FB"/>
    <w:rsid w:val="00CA6E88"/>
    <w:rsid w:val="00CA7B25"/>
    <w:rsid w:val="00CB025C"/>
    <w:rsid w:val="00CB0316"/>
    <w:rsid w:val="00CB0B11"/>
    <w:rsid w:val="00CB0C4C"/>
    <w:rsid w:val="00CB0F8D"/>
    <w:rsid w:val="00CB1047"/>
    <w:rsid w:val="00CB15D5"/>
    <w:rsid w:val="00CB2524"/>
    <w:rsid w:val="00CB338A"/>
    <w:rsid w:val="00CB426A"/>
    <w:rsid w:val="00CB49A1"/>
    <w:rsid w:val="00CB5354"/>
    <w:rsid w:val="00CB595E"/>
    <w:rsid w:val="00CB5FC8"/>
    <w:rsid w:val="00CB65BB"/>
    <w:rsid w:val="00CB7924"/>
    <w:rsid w:val="00CB7C22"/>
    <w:rsid w:val="00CC21DE"/>
    <w:rsid w:val="00CC32B7"/>
    <w:rsid w:val="00CC3650"/>
    <w:rsid w:val="00CC39ED"/>
    <w:rsid w:val="00CC3C9E"/>
    <w:rsid w:val="00CC524A"/>
    <w:rsid w:val="00CC5E88"/>
    <w:rsid w:val="00CC66B9"/>
    <w:rsid w:val="00CC694A"/>
    <w:rsid w:val="00CC6A14"/>
    <w:rsid w:val="00CC6BA6"/>
    <w:rsid w:val="00CC70A3"/>
    <w:rsid w:val="00CD14C1"/>
    <w:rsid w:val="00CD15E7"/>
    <w:rsid w:val="00CD1615"/>
    <w:rsid w:val="00CD2619"/>
    <w:rsid w:val="00CD2FBF"/>
    <w:rsid w:val="00CD3ECA"/>
    <w:rsid w:val="00CD4298"/>
    <w:rsid w:val="00CD43D2"/>
    <w:rsid w:val="00CD4442"/>
    <w:rsid w:val="00CD4969"/>
    <w:rsid w:val="00CD4DE0"/>
    <w:rsid w:val="00CD5276"/>
    <w:rsid w:val="00CD53C3"/>
    <w:rsid w:val="00CD574E"/>
    <w:rsid w:val="00CD589B"/>
    <w:rsid w:val="00CD67FC"/>
    <w:rsid w:val="00CD7316"/>
    <w:rsid w:val="00CE0E81"/>
    <w:rsid w:val="00CE126D"/>
    <w:rsid w:val="00CE2185"/>
    <w:rsid w:val="00CE2C5B"/>
    <w:rsid w:val="00CE4181"/>
    <w:rsid w:val="00CE4742"/>
    <w:rsid w:val="00CE4C22"/>
    <w:rsid w:val="00CE4EC7"/>
    <w:rsid w:val="00CE5A3B"/>
    <w:rsid w:val="00CE6E4A"/>
    <w:rsid w:val="00CE76E5"/>
    <w:rsid w:val="00CE7770"/>
    <w:rsid w:val="00CE7DD7"/>
    <w:rsid w:val="00CF0179"/>
    <w:rsid w:val="00CF036E"/>
    <w:rsid w:val="00CF052B"/>
    <w:rsid w:val="00CF0549"/>
    <w:rsid w:val="00CF0780"/>
    <w:rsid w:val="00CF372D"/>
    <w:rsid w:val="00CF3D1A"/>
    <w:rsid w:val="00CF4018"/>
    <w:rsid w:val="00CF41EC"/>
    <w:rsid w:val="00CF48FA"/>
    <w:rsid w:val="00CF4F60"/>
    <w:rsid w:val="00CF5D04"/>
    <w:rsid w:val="00CF5FD7"/>
    <w:rsid w:val="00D016E0"/>
    <w:rsid w:val="00D01FB1"/>
    <w:rsid w:val="00D02E07"/>
    <w:rsid w:val="00D02EF8"/>
    <w:rsid w:val="00D03934"/>
    <w:rsid w:val="00D04DE4"/>
    <w:rsid w:val="00D063F1"/>
    <w:rsid w:val="00D11327"/>
    <w:rsid w:val="00D11BF0"/>
    <w:rsid w:val="00D12D60"/>
    <w:rsid w:val="00D13044"/>
    <w:rsid w:val="00D13CE2"/>
    <w:rsid w:val="00D14282"/>
    <w:rsid w:val="00D14F22"/>
    <w:rsid w:val="00D170B3"/>
    <w:rsid w:val="00D17C9D"/>
    <w:rsid w:val="00D17FE0"/>
    <w:rsid w:val="00D20407"/>
    <w:rsid w:val="00D224F9"/>
    <w:rsid w:val="00D22C50"/>
    <w:rsid w:val="00D22E80"/>
    <w:rsid w:val="00D22FBD"/>
    <w:rsid w:val="00D2456E"/>
    <w:rsid w:val="00D24AFE"/>
    <w:rsid w:val="00D24C4F"/>
    <w:rsid w:val="00D24FE4"/>
    <w:rsid w:val="00D253C5"/>
    <w:rsid w:val="00D2585F"/>
    <w:rsid w:val="00D26067"/>
    <w:rsid w:val="00D268BC"/>
    <w:rsid w:val="00D279AC"/>
    <w:rsid w:val="00D30C18"/>
    <w:rsid w:val="00D3133E"/>
    <w:rsid w:val="00D318F8"/>
    <w:rsid w:val="00D321F6"/>
    <w:rsid w:val="00D32383"/>
    <w:rsid w:val="00D32E36"/>
    <w:rsid w:val="00D33822"/>
    <w:rsid w:val="00D33911"/>
    <w:rsid w:val="00D34AE6"/>
    <w:rsid w:val="00D3621E"/>
    <w:rsid w:val="00D41FF1"/>
    <w:rsid w:val="00D420FD"/>
    <w:rsid w:val="00D428DC"/>
    <w:rsid w:val="00D442A4"/>
    <w:rsid w:val="00D44380"/>
    <w:rsid w:val="00D45580"/>
    <w:rsid w:val="00D45D73"/>
    <w:rsid w:val="00D4635F"/>
    <w:rsid w:val="00D4741C"/>
    <w:rsid w:val="00D4773C"/>
    <w:rsid w:val="00D47C8A"/>
    <w:rsid w:val="00D50031"/>
    <w:rsid w:val="00D502A7"/>
    <w:rsid w:val="00D519EF"/>
    <w:rsid w:val="00D523C2"/>
    <w:rsid w:val="00D52AFB"/>
    <w:rsid w:val="00D52B99"/>
    <w:rsid w:val="00D54463"/>
    <w:rsid w:val="00D55826"/>
    <w:rsid w:val="00D55F48"/>
    <w:rsid w:val="00D5674C"/>
    <w:rsid w:val="00D57918"/>
    <w:rsid w:val="00D57DAE"/>
    <w:rsid w:val="00D60BF6"/>
    <w:rsid w:val="00D6187D"/>
    <w:rsid w:val="00D620DB"/>
    <w:rsid w:val="00D62398"/>
    <w:rsid w:val="00D63CA4"/>
    <w:rsid w:val="00D640C3"/>
    <w:rsid w:val="00D64410"/>
    <w:rsid w:val="00D6477C"/>
    <w:rsid w:val="00D6634D"/>
    <w:rsid w:val="00D66499"/>
    <w:rsid w:val="00D70E34"/>
    <w:rsid w:val="00D718F3"/>
    <w:rsid w:val="00D734E0"/>
    <w:rsid w:val="00D73DC6"/>
    <w:rsid w:val="00D74B54"/>
    <w:rsid w:val="00D74C1A"/>
    <w:rsid w:val="00D74DCB"/>
    <w:rsid w:val="00D754C1"/>
    <w:rsid w:val="00D76037"/>
    <w:rsid w:val="00D76D28"/>
    <w:rsid w:val="00D77393"/>
    <w:rsid w:val="00D77A35"/>
    <w:rsid w:val="00D80495"/>
    <w:rsid w:val="00D80E8A"/>
    <w:rsid w:val="00D80F7B"/>
    <w:rsid w:val="00D816C0"/>
    <w:rsid w:val="00D81B3E"/>
    <w:rsid w:val="00D81EA7"/>
    <w:rsid w:val="00D8257B"/>
    <w:rsid w:val="00D8290E"/>
    <w:rsid w:val="00D8396B"/>
    <w:rsid w:val="00D84951"/>
    <w:rsid w:val="00D8504D"/>
    <w:rsid w:val="00D85F8E"/>
    <w:rsid w:val="00D8769D"/>
    <w:rsid w:val="00D90C70"/>
    <w:rsid w:val="00D90E49"/>
    <w:rsid w:val="00D911E4"/>
    <w:rsid w:val="00D91C33"/>
    <w:rsid w:val="00D921A6"/>
    <w:rsid w:val="00D95436"/>
    <w:rsid w:val="00D95799"/>
    <w:rsid w:val="00D9625E"/>
    <w:rsid w:val="00D96ADE"/>
    <w:rsid w:val="00D96EAA"/>
    <w:rsid w:val="00D9795C"/>
    <w:rsid w:val="00D97A0F"/>
    <w:rsid w:val="00D97DBC"/>
    <w:rsid w:val="00D97F68"/>
    <w:rsid w:val="00DA0571"/>
    <w:rsid w:val="00DA0CE2"/>
    <w:rsid w:val="00DA0D0E"/>
    <w:rsid w:val="00DA108E"/>
    <w:rsid w:val="00DA2387"/>
    <w:rsid w:val="00DA3C39"/>
    <w:rsid w:val="00DA3EEA"/>
    <w:rsid w:val="00DA687B"/>
    <w:rsid w:val="00DA73D8"/>
    <w:rsid w:val="00DA764B"/>
    <w:rsid w:val="00DA7D24"/>
    <w:rsid w:val="00DB0A36"/>
    <w:rsid w:val="00DB0C2A"/>
    <w:rsid w:val="00DB1D0A"/>
    <w:rsid w:val="00DB341F"/>
    <w:rsid w:val="00DB7A8E"/>
    <w:rsid w:val="00DC06F8"/>
    <w:rsid w:val="00DC5162"/>
    <w:rsid w:val="00DC6249"/>
    <w:rsid w:val="00DC6A10"/>
    <w:rsid w:val="00DD0BCD"/>
    <w:rsid w:val="00DD2780"/>
    <w:rsid w:val="00DD37AC"/>
    <w:rsid w:val="00DD3B5A"/>
    <w:rsid w:val="00DD46D2"/>
    <w:rsid w:val="00DD4F7C"/>
    <w:rsid w:val="00DD522E"/>
    <w:rsid w:val="00DD5670"/>
    <w:rsid w:val="00DD77A8"/>
    <w:rsid w:val="00DD79C3"/>
    <w:rsid w:val="00DD7D80"/>
    <w:rsid w:val="00DD7F63"/>
    <w:rsid w:val="00DE05D5"/>
    <w:rsid w:val="00DE11A0"/>
    <w:rsid w:val="00DE1F9D"/>
    <w:rsid w:val="00DE2241"/>
    <w:rsid w:val="00DE3237"/>
    <w:rsid w:val="00DE4CB7"/>
    <w:rsid w:val="00DE657E"/>
    <w:rsid w:val="00DE6667"/>
    <w:rsid w:val="00DF3668"/>
    <w:rsid w:val="00DF3A65"/>
    <w:rsid w:val="00DF3BE6"/>
    <w:rsid w:val="00DF4238"/>
    <w:rsid w:val="00DF4483"/>
    <w:rsid w:val="00DF4704"/>
    <w:rsid w:val="00DF4C84"/>
    <w:rsid w:val="00DF5E94"/>
    <w:rsid w:val="00DF76EF"/>
    <w:rsid w:val="00E00A18"/>
    <w:rsid w:val="00E01D49"/>
    <w:rsid w:val="00E024AA"/>
    <w:rsid w:val="00E03FAD"/>
    <w:rsid w:val="00E0455B"/>
    <w:rsid w:val="00E04565"/>
    <w:rsid w:val="00E04D1F"/>
    <w:rsid w:val="00E062F2"/>
    <w:rsid w:val="00E06B27"/>
    <w:rsid w:val="00E06BC9"/>
    <w:rsid w:val="00E07F57"/>
    <w:rsid w:val="00E10046"/>
    <w:rsid w:val="00E10D43"/>
    <w:rsid w:val="00E13093"/>
    <w:rsid w:val="00E13308"/>
    <w:rsid w:val="00E13652"/>
    <w:rsid w:val="00E1400F"/>
    <w:rsid w:val="00E14392"/>
    <w:rsid w:val="00E143FF"/>
    <w:rsid w:val="00E15C77"/>
    <w:rsid w:val="00E16734"/>
    <w:rsid w:val="00E1707E"/>
    <w:rsid w:val="00E205C1"/>
    <w:rsid w:val="00E25029"/>
    <w:rsid w:val="00E250F1"/>
    <w:rsid w:val="00E30583"/>
    <w:rsid w:val="00E32B54"/>
    <w:rsid w:val="00E33590"/>
    <w:rsid w:val="00E3362F"/>
    <w:rsid w:val="00E3550D"/>
    <w:rsid w:val="00E357C8"/>
    <w:rsid w:val="00E36AFC"/>
    <w:rsid w:val="00E36F37"/>
    <w:rsid w:val="00E37C13"/>
    <w:rsid w:val="00E37C41"/>
    <w:rsid w:val="00E41FFD"/>
    <w:rsid w:val="00E42AEB"/>
    <w:rsid w:val="00E43E1D"/>
    <w:rsid w:val="00E4402F"/>
    <w:rsid w:val="00E44458"/>
    <w:rsid w:val="00E45810"/>
    <w:rsid w:val="00E45E7C"/>
    <w:rsid w:val="00E46361"/>
    <w:rsid w:val="00E46F04"/>
    <w:rsid w:val="00E511C0"/>
    <w:rsid w:val="00E51FD7"/>
    <w:rsid w:val="00E52838"/>
    <w:rsid w:val="00E538C8"/>
    <w:rsid w:val="00E54157"/>
    <w:rsid w:val="00E55435"/>
    <w:rsid w:val="00E55898"/>
    <w:rsid w:val="00E565B3"/>
    <w:rsid w:val="00E57EAF"/>
    <w:rsid w:val="00E60193"/>
    <w:rsid w:val="00E60AD9"/>
    <w:rsid w:val="00E614E0"/>
    <w:rsid w:val="00E61FD7"/>
    <w:rsid w:val="00E64274"/>
    <w:rsid w:val="00E644E5"/>
    <w:rsid w:val="00E64ECA"/>
    <w:rsid w:val="00E65624"/>
    <w:rsid w:val="00E65630"/>
    <w:rsid w:val="00E72105"/>
    <w:rsid w:val="00E73F7F"/>
    <w:rsid w:val="00E7462A"/>
    <w:rsid w:val="00E747A2"/>
    <w:rsid w:val="00E753E8"/>
    <w:rsid w:val="00E754E3"/>
    <w:rsid w:val="00E755FA"/>
    <w:rsid w:val="00E757AD"/>
    <w:rsid w:val="00E75BF4"/>
    <w:rsid w:val="00E75FB3"/>
    <w:rsid w:val="00E76118"/>
    <w:rsid w:val="00E76D0D"/>
    <w:rsid w:val="00E80459"/>
    <w:rsid w:val="00E8225F"/>
    <w:rsid w:val="00E837B3"/>
    <w:rsid w:val="00E85409"/>
    <w:rsid w:val="00E857E0"/>
    <w:rsid w:val="00E86A31"/>
    <w:rsid w:val="00E900DC"/>
    <w:rsid w:val="00E908B2"/>
    <w:rsid w:val="00E9113E"/>
    <w:rsid w:val="00E92682"/>
    <w:rsid w:val="00E92A37"/>
    <w:rsid w:val="00E92DE9"/>
    <w:rsid w:val="00E9459D"/>
    <w:rsid w:val="00E95040"/>
    <w:rsid w:val="00E97E1C"/>
    <w:rsid w:val="00E97F50"/>
    <w:rsid w:val="00EA058F"/>
    <w:rsid w:val="00EA06A8"/>
    <w:rsid w:val="00EA070F"/>
    <w:rsid w:val="00EA2ED4"/>
    <w:rsid w:val="00EA429F"/>
    <w:rsid w:val="00EA42CF"/>
    <w:rsid w:val="00EA494A"/>
    <w:rsid w:val="00EA4F9E"/>
    <w:rsid w:val="00EA5E43"/>
    <w:rsid w:val="00EA63CA"/>
    <w:rsid w:val="00EA6D3B"/>
    <w:rsid w:val="00EA7CEF"/>
    <w:rsid w:val="00EB00AD"/>
    <w:rsid w:val="00EB06D8"/>
    <w:rsid w:val="00EB06FD"/>
    <w:rsid w:val="00EB136C"/>
    <w:rsid w:val="00EB1AE0"/>
    <w:rsid w:val="00EB1E77"/>
    <w:rsid w:val="00EB1FB4"/>
    <w:rsid w:val="00EB2B7E"/>
    <w:rsid w:val="00EB480E"/>
    <w:rsid w:val="00EB52ED"/>
    <w:rsid w:val="00EB5C52"/>
    <w:rsid w:val="00EB5E79"/>
    <w:rsid w:val="00EB5EC6"/>
    <w:rsid w:val="00EB6691"/>
    <w:rsid w:val="00EB698A"/>
    <w:rsid w:val="00EB6DFA"/>
    <w:rsid w:val="00EB707B"/>
    <w:rsid w:val="00EB7EC7"/>
    <w:rsid w:val="00EB7FC9"/>
    <w:rsid w:val="00EC07B9"/>
    <w:rsid w:val="00EC0AC3"/>
    <w:rsid w:val="00EC1148"/>
    <w:rsid w:val="00EC1D3D"/>
    <w:rsid w:val="00EC2A66"/>
    <w:rsid w:val="00EC2F5F"/>
    <w:rsid w:val="00EC32A8"/>
    <w:rsid w:val="00EC368B"/>
    <w:rsid w:val="00EC3AC4"/>
    <w:rsid w:val="00EC50F0"/>
    <w:rsid w:val="00EC684B"/>
    <w:rsid w:val="00EC6A4D"/>
    <w:rsid w:val="00ED0704"/>
    <w:rsid w:val="00ED2303"/>
    <w:rsid w:val="00ED27E8"/>
    <w:rsid w:val="00ED2B4C"/>
    <w:rsid w:val="00ED35F9"/>
    <w:rsid w:val="00ED3EA2"/>
    <w:rsid w:val="00ED4AA8"/>
    <w:rsid w:val="00ED4E28"/>
    <w:rsid w:val="00ED517A"/>
    <w:rsid w:val="00ED5F05"/>
    <w:rsid w:val="00ED6A8C"/>
    <w:rsid w:val="00ED6AE9"/>
    <w:rsid w:val="00ED7137"/>
    <w:rsid w:val="00ED7557"/>
    <w:rsid w:val="00EE06EF"/>
    <w:rsid w:val="00EE152D"/>
    <w:rsid w:val="00EE1BDA"/>
    <w:rsid w:val="00EE1C47"/>
    <w:rsid w:val="00EE30C3"/>
    <w:rsid w:val="00EE53F4"/>
    <w:rsid w:val="00EE6537"/>
    <w:rsid w:val="00EE6B65"/>
    <w:rsid w:val="00EE7247"/>
    <w:rsid w:val="00EE74D0"/>
    <w:rsid w:val="00EE75B8"/>
    <w:rsid w:val="00EF0293"/>
    <w:rsid w:val="00EF06EA"/>
    <w:rsid w:val="00EF1CF8"/>
    <w:rsid w:val="00EF36BA"/>
    <w:rsid w:val="00EF5237"/>
    <w:rsid w:val="00EF5F35"/>
    <w:rsid w:val="00EF642F"/>
    <w:rsid w:val="00EF6609"/>
    <w:rsid w:val="00EF6AA8"/>
    <w:rsid w:val="00F0170B"/>
    <w:rsid w:val="00F02DB8"/>
    <w:rsid w:val="00F02DDC"/>
    <w:rsid w:val="00F03B49"/>
    <w:rsid w:val="00F06ADC"/>
    <w:rsid w:val="00F06CE2"/>
    <w:rsid w:val="00F07444"/>
    <w:rsid w:val="00F07604"/>
    <w:rsid w:val="00F079D9"/>
    <w:rsid w:val="00F1067E"/>
    <w:rsid w:val="00F10890"/>
    <w:rsid w:val="00F11BCF"/>
    <w:rsid w:val="00F122D7"/>
    <w:rsid w:val="00F124C9"/>
    <w:rsid w:val="00F1272B"/>
    <w:rsid w:val="00F135F8"/>
    <w:rsid w:val="00F13ADB"/>
    <w:rsid w:val="00F13C71"/>
    <w:rsid w:val="00F13F04"/>
    <w:rsid w:val="00F15186"/>
    <w:rsid w:val="00F16170"/>
    <w:rsid w:val="00F165C1"/>
    <w:rsid w:val="00F177C8"/>
    <w:rsid w:val="00F20C1A"/>
    <w:rsid w:val="00F21088"/>
    <w:rsid w:val="00F24054"/>
    <w:rsid w:val="00F242D6"/>
    <w:rsid w:val="00F24595"/>
    <w:rsid w:val="00F263DA"/>
    <w:rsid w:val="00F30BF9"/>
    <w:rsid w:val="00F3154E"/>
    <w:rsid w:val="00F31E29"/>
    <w:rsid w:val="00F3218E"/>
    <w:rsid w:val="00F327E7"/>
    <w:rsid w:val="00F32B4E"/>
    <w:rsid w:val="00F336DB"/>
    <w:rsid w:val="00F35746"/>
    <w:rsid w:val="00F40B85"/>
    <w:rsid w:val="00F41986"/>
    <w:rsid w:val="00F420EA"/>
    <w:rsid w:val="00F425FA"/>
    <w:rsid w:val="00F43359"/>
    <w:rsid w:val="00F43BDE"/>
    <w:rsid w:val="00F43ED6"/>
    <w:rsid w:val="00F443ED"/>
    <w:rsid w:val="00F444C5"/>
    <w:rsid w:val="00F447C7"/>
    <w:rsid w:val="00F459B4"/>
    <w:rsid w:val="00F45A4B"/>
    <w:rsid w:val="00F46D00"/>
    <w:rsid w:val="00F47075"/>
    <w:rsid w:val="00F473BB"/>
    <w:rsid w:val="00F474BA"/>
    <w:rsid w:val="00F476C8"/>
    <w:rsid w:val="00F47BE2"/>
    <w:rsid w:val="00F50AA4"/>
    <w:rsid w:val="00F50E17"/>
    <w:rsid w:val="00F5115D"/>
    <w:rsid w:val="00F5211B"/>
    <w:rsid w:val="00F52FC7"/>
    <w:rsid w:val="00F547C6"/>
    <w:rsid w:val="00F554A9"/>
    <w:rsid w:val="00F55672"/>
    <w:rsid w:val="00F55887"/>
    <w:rsid w:val="00F613FB"/>
    <w:rsid w:val="00F647CD"/>
    <w:rsid w:val="00F6525D"/>
    <w:rsid w:val="00F66B0B"/>
    <w:rsid w:val="00F66D67"/>
    <w:rsid w:val="00F6781E"/>
    <w:rsid w:val="00F70708"/>
    <w:rsid w:val="00F716FD"/>
    <w:rsid w:val="00F73219"/>
    <w:rsid w:val="00F73758"/>
    <w:rsid w:val="00F7388E"/>
    <w:rsid w:val="00F74442"/>
    <w:rsid w:val="00F74A56"/>
    <w:rsid w:val="00F75FA6"/>
    <w:rsid w:val="00F763B1"/>
    <w:rsid w:val="00F80355"/>
    <w:rsid w:val="00F808C9"/>
    <w:rsid w:val="00F81ABC"/>
    <w:rsid w:val="00F82B13"/>
    <w:rsid w:val="00F83DB6"/>
    <w:rsid w:val="00F87C43"/>
    <w:rsid w:val="00F90476"/>
    <w:rsid w:val="00F916F3"/>
    <w:rsid w:val="00F91743"/>
    <w:rsid w:val="00F92E00"/>
    <w:rsid w:val="00F93EEC"/>
    <w:rsid w:val="00F96346"/>
    <w:rsid w:val="00FA1C30"/>
    <w:rsid w:val="00FA35E0"/>
    <w:rsid w:val="00FA396E"/>
    <w:rsid w:val="00FA3B7B"/>
    <w:rsid w:val="00FA5722"/>
    <w:rsid w:val="00FA5F24"/>
    <w:rsid w:val="00FA77B9"/>
    <w:rsid w:val="00FA7D2D"/>
    <w:rsid w:val="00FB030F"/>
    <w:rsid w:val="00FB0C81"/>
    <w:rsid w:val="00FB1154"/>
    <w:rsid w:val="00FB224B"/>
    <w:rsid w:val="00FB44C3"/>
    <w:rsid w:val="00FB66E9"/>
    <w:rsid w:val="00FB6750"/>
    <w:rsid w:val="00FC018A"/>
    <w:rsid w:val="00FC09B3"/>
    <w:rsid w:val="00FC1555"/>
    <w:rsid w:val="00FC1DA6"/>
    <w:rsid w:val="00FC2200"/>
    <w:rsid w:val="00FC2273"/>
    <w:rsid w:val="00FC2540"/>
    <w:rsid w:val="00FC2964"/>
    <w:rsid w:val="00FC3297"/>
    <w:rsid w:val="00FC55F5"/>
    <w:rsid w:val="00FC5C2E"/>
    <w:rsid w:val="00FC6286"/>
    <w:rsid w:val="00FC6B03"/>
    <w:rsid w:val="00FC6DFF"/>
    <w:rsid w:val="00FC7A78"/>
    <w:rsid w:val="00FD2C82"/>
    <w:rsid w:val="00FD2F9D"/>
    <w:rsid w:val="00FD5D64"/>
    <w:rsid w:val="00FD7D01"/>
    <w:rsid w:val="00FE05FA"/>
    <w:rsid w:val="00FE0613"/>
    <w:rsid w:val="00FE1597"/>
    <w:rsid w:val="00FE1686"/>
    <w:rsid w:val="00FE16DC"/>
    <w:rsid w:val="00FE1B91"/>
    <w:rsid w:val="00FE4943"/>
    <w:rsid w:val="00FE4FB0"/>
    <w:rsid w:val="00FE7413"/>
    <w:rsid w:val="00FF0102"/>
    <w:rsid w:val="00FF0204"/>
    <w:rsid w:val="00FF067F"/>
    <w:rsid w:val="00FF15EE"/>
    <w:rsid w:val="00FF1CDC"/>
    <w:rsid w:val="00FF2305"/>
    <w:rsid w:val="00FF2357"/>
    <w:rsid w:val="00FF2CCA"/>
    <w:rsid w:val="00FF382E"/>
    <w:rsid w:val="00FF3AED"/>
    <w:rsid w:val="00FF4024"/>
    <w:rsid w:val="00FF46AE"/>
    <w:rsid w:val="00FF5B4A"/>
    <w:rsid w:val="00FF5EF9"/>
    <w:rsid w:val="00FF5F98"/>
    <w:rsid w:val="00FF6CDE"/>
    <w:rsid w:val="00FF7A7C"/>
    <w:rsid w:val="00FF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03F53"/>
  <w15:docId w15:val="{FAC334B9-0299-4728-BB75-EB6A168ED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8BC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01218E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1218E"/>
    <w:rPr>
      <w:sz w:val="22"/>
      <w:szCs w:val="22"/>
      <w:lang w:val="en-GB"/>
    </w:rPr>
  </w:style>
  <w:style w:type="paragraph" w:customStyle="1" w:styleId="Default">
    <w:name w:val="Default"/>
    <w:rsid w:val="0001218E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01218E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1218E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01218E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218E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218E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1218E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01218E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E36F37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ui-provider">
    <w:name w:val="ui-provider"/>
    <w:basedOn w:val="DefaultParagraphFont"/>
    <w:rsid w:val="00486E19"/>
  </w:style>
  <w:style w:type="character" w:customStyle="1" w:styleId="FooterChar">
    <w:name w:val="Footer Char"/>
    <w:basedOn w:val="DefaultParagraphFont"/>
    <w:link w:val="Footer"/>
    <w:uiPriority w:val="99"/>
    <w:rsid w:val="008A6D4B"/>
    <w:rPr>
      <w:sz w:val="22"/>
      <w:szCs w:val="22"/>
      <w:lang w:val="en-CA"/>
    </w:rPr>
  </w:style>
  <w:style w:type="character" w:styleId="LineNumber">
    <w:name w:val="line number"/>
    <w:basedOn w:val="DefaultParagraphFont"/>
    <w:uiPriority w:val="99"/>
    <w:semiHidden/>
    <w:unhideWhenUsed/>
    <w:rsid w:val="000816B9"/>
  </w:style>
  <w:style w:type="character" w:customStyle="1" w:styleId="Heading3Char3">
    <w:name w:val="Heading 3 Char3"/>
    <w:aliases w:val="Char Char3,Char Char Char2,Heading 3 Char Char1,Heading 3 Char1 Char1,Heading 3 Char Char Char1,Char Char Char Char1,Char Char1 Char1,Heading 3 Char1 Char Char,Heading 3 Char Char Char Char,Char Char Char Char Char,Char Char1 Char Char"/>
    <w:basedOn w:val="DefaultParagraphFont"/>
    <w:link w:val="Heading3"/>
    <w:rsid w:val="0069211B"/>
    <w:rPr>
      <w:sz w:val="22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C52768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mirez\United%20Nations\UNEP-UNMFS-Shared_drives%20-%20DRIVE%20J%20-%20Meeting\93rd\Templates\Eec9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8E0B7E71D6234AB0B0F3EEF89CE285" ma:contentTypeVersion="6" ma:contentTypeDescription="Create a new document." ma:contentTypeScope="" ma:versionID="380357f869716ca0b2ba1a6db5afcf67">
  <xsd:schema xmlns:xsd="http://www.w3.org/2001/XMLSchema" xmlns:p="http://schemas.microsoft.com/office/2006/metadata/properties" xmlns:ns2="6b03d5a6-c642-4a08-93b6-965b66bfac2e" xmlns:ns3="64e33b30-101d-41de-b951-961aab25ea29" xmlns:ns4="61e3678c-21a7-4dcc-a595-b35f28edc326" targetNamespace="http://schemas.microsoft.com/office/2006/metadata/properties" ma:root="true" ma:fieldsID="b8186cc01223aa74fd9eabcfce32d556" ns2:_="" ns3:_="" ns4:_="">
    <xsd:import namespace="6b03d5a6-c642-4a08-93b6-965b66bfac2e"/>
    <xsd:import namespace="64e33b30-101d-41de-b951-961aab25ea29"/>
    <xsd:import namespace="61e3678c-21a7-4dcc-a595-b35f28edc326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Agreement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61e3678c-21a7-4dcc-a595-b35f28edc326" elementFormDefault="qualified">
    <xsd:import namespace="http://schemas.microsoft.com/office/2006/documentManagement/types"/>
    <xsd:element name="Agreements" ma:index="10" nillable="true" ma:displayName="Agreements" ma:internalName="Agreements">
      <xsd:simpleType>
        <xsd:restriction base="dms:Text">
          <xsd:maxLength value="7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UNEP/OzL.Pro/ExCom/93/56/Add.1</Document_x0020_Number>
    <DocumentType xmlns="64e33b30-101d-41de-b951-961aab25ea29">Pre-session</DocumentType>
    <Agreements xmlns="61e3678c-21a7-4dcc-a595-b35f28edc326">89/6 (blanket) - KIP</Agreement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F36D6-4402-4DB6-B673-C4A17DD7A266}"/>
</file>

<file path=customXml/itemProps2.xml><?xml version="1.0" encoding="utf-8"?>
<ds:datastoreItem xmlns:ds="http://schemas.openxmlformats.org/officeDocument/2006/customXml" ds:itemID="{D12EF5BF-8F4F-46DB-838A-942B2895D7A8}"/>
</file>

<file path=customXml/itemProps3.xml><?xml version="1.0" encoding="utf-8"?>
<ds:datastoreItem xmlns:ds="http://schemas.openxmlformats.org/officeDocument/2006/customXml" ds:itemID="{690E6A70-B12D-4E8F-9862-49011D065232}"/>
</file>

<file path=customXml/itemProps4.xml><?xml version="1.0" encoding="utf-8"?>
<ds:datastoreItem xmlns:ds="http://schemas.openxmlformats.org/officeDocument/2006/customXml" ds:itemID="{0A01FC4C-4CFE-764C-8663-35991832A542}"/>
</file>

<file path=docProps/app.xml><?xml version="1.0" encoding="utf-8"?>
<Properties xmlns="http://schemas.openxmlformats.org/officeDocument/2006/extended-properties" xmlns:vt="http://schemas.openxmlformats.org/officeDocument/2006/docPropsVTypes">
  <Template>Eec93G</Template>
  <TotalTime>3</TotalTime>
  <Pages>3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proposals: Grenada</vt:lpstr>
    </vt:vector>
  </TitlesOfParts>
  <Company>UNMFS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proposals: Grenada - addendum</dc:title>
  <dc:creator>XW / JS</dc:creator>
  <cp:lastModifiedBy>Kata Koppel</cp:lastModifiedBy>
  <cp:revision>3</cp:revision>
  <cp:lastPrinted>2023-12-16T16:19:00Z</cp:lastPrinted>
  <dcterms:created xsi:type="dcterms:W3CDTF">2023-12-16T16:19:00Z</dcterms:created>
  <dcterms:modified xsi:type="dcterms:W3CDTF">2023-12-16T16:20:00Z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UNEP/OzL.Pro/ExCom/93/56/Add.1</vt:lpwstr>
  </property>
  <property fmtid="{D5CDD505-2E9C-101B-9397-08002B2CF9AE}" pid="3" name="Revision date">
    <vt:lpwstr>12/16/2023</vt:lpwstr>
  </property>
  <property fmtid="{D5CDD505-2E9C-101B-9397-08002B2CF9AE}" pid="4" name="ContentTypeId">
    <vt:lpwstr>0x010100B78E0B7E71D6234AB0B0F3EEF89CE285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GrammarlyDocumentId">
    <vt:lpwstr>e6f41e36fc1918c546fa5f0631bddb24e651c9fa02b4e410ee7b2bc2c9a76369</vt:lpwstr>
  </property>
  <property fmtid="{D5CDD505-2E9C-101B-9397-08002B2CF9AE}" pid="8" name="lcf76f155ced4ddcb4097134ff3c332f">
    <vt:lpwstr/>
  </property>
</Properties>
</file>