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4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230"/>
        <w:gridCol w:w="3544"/>
      </w:tblGrid>
      <w:tr w:rsidR="00F11D8F" w:rsidRPr="00CC542D" w14:paraId="4B0AA4CA" w14:textId="77777777" w:rsidTr="00BD5943">
        <w:trPr>
          <w:trHeight w:val="720"/>
        </w:trPr>
        <w:tc>
          <w:tcPr>
            <w:tcW w:w="6300" w:type="dxa"/>
            <w:gridSpan w:val="2"/>
            <w:tcBorders>
              <w:bottom w:val="single" w:sz="18" w:space="0" w:color="auto"/>
            </w:tcBorders>
          </w:tcPr>
          <w:p w14:paraId="44F04C8C" w14:textId="77777777" w:rsidR="00F11D8F" w:rsidRPr="00CC542D" w:rsidRDefault="00F11D8F" w:rsidP="00BD594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CC542D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51B56DB3" w14:textId="77777777" w:rsidR="00F11D8F" w:rsidRPr="00CC542D" w:rsidRDefault="00F11D8F" w:rsidP="00BD594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CC542D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383E59DF" w14:textId="77777777" w:rsidR="00F11D8F" w:rsidRPr="00CC542D" w:rsidRDefault="00606589" w:rsidP="00BD5943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>  </w:t>
            </w:r>
            <w:r w:rsidR="00F11D8F" w:rsidRPr="00CC542D">
              <w:rPr>
                <w:rFonts w:ascii="Univers Bold" w:hAnsi="Univers Bold"/>
                <w:b/>
                <w:sz w:val="72"/>
                <w:lang w:val="fr-CA"/>
              </w:rPr>
              <w:t> EP</w:t>
            </w:r>
          </w:p>
        </w:tc>
      </w:tr>
      <w:tr w:rsidR="00F11D8F" w:rsidRPr="001E25CE" w14:paraId="123C91C8" w14:textId="77777777" w:rsidTr="00BD59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60BEFC" w14:textId="77777777" w:rsidR="00F11D8F" w:rsidRPr="000676B8" w:rsidRDefault="00F11D8F" w:rsidP="00BD5943">
            <w:pPr>
              <w:ind w:right="440"/>
              <w:jc w:val="right"/>
              <w:rPr>
                <w:lang w:val="fr-CA"/>
              </w:rPr>
            </w:pPr>
            <w:r>
              <w:rPr>
                <w:noProof/>
                <w:lang w:val="nl-NL" w:eastAsia="nl-NL"/>
              </w:rPr>
              <w:drawing>
                <wp:anchor distT="0" distB="0" distL="114300" distR="114300" simplePos="0" relativeHeight="251659264" behindDoc="0" locked="0" layoutInCell="1" allowOverlap="1" wp14:anchorId="2680A84E" wp14:editId="30C57BFF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908050</wp:posOffset>
                  </wp:positionV>
                  <wp:extent cx="749300" cy="660400"/>
                  <wp:effectExtent l="0" t="0" r="0" b="635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60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nl-NL" w:eastAsia="nl-NL"/>
              </w:rPr>
              <w:drawing>
                <wp:anchor distT="0" distB="0" distL="114300" distR="114300" simplePos="0" relativeHeight="251660288" behindDoc="0" locked="0" layoutInCell="0" allowOverlap="1" wp14:anchorId="2332C04D" wp14:editId="6D081B91">
                  <wp:simplePos x="0" y="0"/>
                  <wp:positionH relativeFrom="column">
                    <wp:posOffset>-171450</wp:posOffset>
                  </wp:positionH>
                  <wp:positionV relativeFrom="paragraph">
                    <wp:posOffset>163830</wp:posOffset>
                  </wp:positionV>
                  <wp:extent cx="760730" cy="676275"/>
                  <wp:effectExtent l="0" t="0" r="127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CEB9979" w14:textId="77777777" w:rsidR="005C6444" w:rsidRDefault="005C6444" w:rsidP="00BD594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7DC84A89" w14:textId="27463F00" w:rsidR="00F11D8F" w:rsidRDefault="00F11D8F" w:rsidP="00BD594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07E0536C" w14:textId="77777777" w:rsidR="00F11D8F" w:rsidRDefault="00F11D8F" w:rsidP="00BD5943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43ED0E35" w14:textId="77777777" w:rsidR="00F11D8F" w:rsidRDefault="00F11D8F" w:rsidP="00BD5943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</w:t>
            </w:r>
            <w:r w:rsidR="00606589">
              <w:rPr>
                <w:rFonts w:ascii="Univers" w:hAnsi="Univers"/>
                <w:b/>
                <w:sz w:val="32"/>
                <w:lang w:val="fr-CA"/>
              </w:rPr>
              <w:t>’</w:t>
            </w:r>
            <w:r>
              <w:rPr>
                <w:rFonts w:ascii="Univers" w:hAnsi="Univers"/>
                <w:b/>
                <w:sz w:val="32"/>
                <w:lang w:val="fr-CA"/>
              </w:rPr>
              <w:t>environnement</w:t>
            </w:r>
            <w:proofErr w:type="gramEnd"/>
          </w:p>
          <w:p w14:paraId="7846D507" w14:textId="77777777" w:rsidR="00F11D8F" w:rsidRPr="00CC542D" w:rsidRDefault="00F11D8F" w:rsidP="00BD5943">
            <w:pPr>
              <w:spacing w:before="720"/>
              <w:ind w:left="158"/>
              <w:rPr>
                <w:lang w:val="fr-CA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B081FC" w14:textId="77777777" w:rsidR="005C6444" w:rsidRDefault="005C6444" w:rsidP="00BD5943">
            <w:pPr>
              <w:rPr>
                <w:lang w:val="fr-CA"/>
              </w:rPr>
            </w:pPr>
          </w:p>
          <w:p w14:paraId="28496866" w14:textId="15AFCF4D" w:rsidR="00F11D8F" w:rsidRPr="00CC542D" w:rsidRDefault="00F11D8F" w:rsidP="00BD5943">
            <w:pPr>
              <w:rPr>
                <w:lang w:val="fr-CA"/>
              </w:rPr>
            </w:pPr>
            <w:proofErr w:type="spellStart"/>
            <w:r w:rsidRPr="00CC542D">
              <w:rPr>
                <w:lang w:val="fr-CA"/>
              </w:rPr>
              <w:t>Distr</w:t>
            </w:r>
            <w:proofErr w:type="spellEnd"/>
            <w:r w:rsidRPr="00CC542D">
              <w:rPr>
                <w:lang w:val="fr-CA"/>
              </w:rPr>
              <w:t>.</w:t>
            </w:r>
          </w:p>
          <w:p w14:paraId="2336D04C" w14:textId="77777777" w:rsidR="00F11D8F" w:rsidRPr="00CC542D" w:rsidRDefault="00F11D8F" w:rsidP="00BD5943">
            <w:pPr>
              <w:rPr>
                <w:lang w:val="fr-CA"/>
              </w:rPr>
            </w:pPr>
            <w:r w:rsidRPr="00CC542D">
              <w:rPr>
                <w:lang w:val="fr-CA"/>
              </w:rPr>
              <w:t>GÉNÉRALE</w:t>
            </w:r>
          </w:p>
          <w:p w14:paraId="08E1B2C7" w14:textId="77777777" w:rsidR="00F11D8F" w:rsidRPr="00CC542D" w:rsidRDefault="00F11D8F" w:rsidP="00BD5943">
            <w:pPr>
              <w:rPr>
                <w:lang w:val="fr-CA"/>
              </w:rPr>
            </w:pPr>
          </w:p>
          <w:p w14:paraId="7B2C0558" w14:textId="401E6BD5" w:rsidR="001E25CE" w:rsidRPr="001E25CE" w:rsidRDefault="001E25CE" w:rsidP="001E25CE">
            <w:pPr>
              <w:rPr>
                <w:lang w:val="fr-FR"/>
              </w:rPr>
            </w:pPr>
            <w:r>
              <w:fldChar w:fldCharType="begin"/>
            </w:r>
            <w:r w:rsidRPr="001E25CE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>
              <w:rPr>
                <w:lang w:val="fr-FR"/>
              </w:rPr>
              <w:t>UNEP/</w:t>
            </w:r>
            <w:proofErr w:type="spellStart"/>
            <w:r>
              <w:rPr>
                <w:lang w:val="fr-FR"/>
              </w:rPr>
              <w:t>OzL.Pro</w:t>
            </w:r>
            <w:proofErr w:type="spellEnd"/>
            <w:r>
              <w:rPr>
                <w:lang w:val="fr-FR"/>
              </w:rPr>
              <w:t>/</w:t>
            </w:r>
            <w:proofErr w:type="spellStart"/>
            <w:r>
              <w:rPr>
                <w:lang w:val="fr-FR"/>
              </w:rPr>
              <w:t>ExCom</w:t>
            </w:r>
            <w:proofErr w:type="spellEnd"/>
            <w:r>
              <w:rPr>
                <w:lang w:val="fr-FR"/>
              </w:rPr>
              <w:t>/94/17</w:t>
            </w:r>
            <w:r>
              <w:fldChar w:fldCharType="end"/>
            </w:r>
          </w:p>
          <w:p w14:paraId="31AE8218" w14:textId="77777777" w:rsidR="00F11D8F" w:rsidRPr="00CC542D" w:rsidRDefault="00F11D8F" w:rsidP="00BD5943">
            <w:pPr>
              <w:rPr>
                <w:lang w:val="fr-CA"/>
              </w:rPr>
            </w:pPr>
            <w:r>
              <w:rPr>
                <w:lang w:val="fr-CA"/>
              </w:rPr>
              <w:t>13 mai</w:t>
            </w:r>
            <w:r w:rsidRPr="00CC542D">
              <w:rPr>
                <w:lang w:val="fr-CA"/>
              </w:rPr>
              <w:t xml:space="preserve"> 2024</w:t>
            </w:r>
          </w:p>
          <w:p w14:paraId="0EC18EAA" w14:textId="77777777" w:rsidR="00F11D8F" w:rsidRPr="00CC542D" w:rsidRDefault="00F11D8F" w:rsidP="00BD5943">
            <w:pPr>
              <w:rPr>
                <w:caps/>
                <w:lang w:val="fr-CA"/>
              </w:rPr>
            </w:pPr>
            <w:r w:rsidRPr="00CC542D">
              <w:rPr>
                <w:caps/>
                <w:lang w:val="fr-CA"/>
              </w:rPr>
              <w:br/>
              <w:t>FRANÇAIS</w:t>
            </w:r>
          </w:p>
          <w:p w14:paraId="328ACF39" w14:textId="77777777" w:rsidR="00F11D8F" w:rsidRPr="00CC542D" w:rsidRDefault="00F11D8F" w:rsidP="00BD5943">
            <w:pPr>
              <w:rPr>
                <w:lang w:val="fr-CA"/>
              </w:rPr>
            </w:pPr>
            <w:r w:rsidRPr="00CC542D">
              <w:rPr>
                <w:lang w:val="fr-CA"/>
              </w:rPr>
              <w:t>ORIGINAL: ANGLAIS</w:t>
            </w:r>
          </w:p>
        </w:tc>
      </w:tr>
    </w:tbl>
    <w:p w14:paraId="38B1517D" w14:textId="77777777" w:rsidR="00A97E14" w:rsidRDefault="00F11D8F" w:rsidP="00A97E14">
      <w:pPr>
        <w:jc w:val="left"/>
        <w:rPr>
          <w:lang w:val="fr-CA"/>
        </w:rPr>
      </w:pPr>
      <w:r w:rsidRPr="00CC542D">
        <w:rPr>
          <w:lang w:val="fr-CA"/>
        </w:rPr>
        <w:t xml:space="preserve">COMITÉ EXÉCUTIF </w:t>
      </w:r>
      <w:r w:rsidRPr="00CC542D">
        <w:rPr>
          <w:lang w:val="fr-CA"/>
        </w:rPr>
        <w:br/>
      </w:r>
      <w:r w:rsidR="00606589">
        <w:rPr>
          <w:lang w:val="fr-CA"/>
        </w:rPr>
        <w:t> </w:t>
      </w:r>
      <w:r w:rsidR="00A97E14">
        <w:rPr>
          <w:lang w:val="fr-CA"/>
        </w:rPr>
        <w:t xml:space="preserve">DU FONDS MULTILATÉRAL AUX FINS </w:t>
      </w:r>
      <w:r w:rsidR="00A97E14">
        <w:rPr>
          <w:lang w:val="fr-CA"/>
        </w:rPr>
        <w:br/>
      </w:r>
      <w:r w:rsidR="00606589">
        <w:rPr>
          <w:lang w:val="fr-CA"/>
        </w:rPr>
        <w:t> </w:t>
      </w:r>
      <w:r w:rsidR="00A97E14">
        <w:rPr>
          <w:lang w:val="fr-CA"/>
        </w:rPr>
        <w:t>D</w:t>
      </w:r>
      <w:r w:rsidR="00606589">
        <w:rPr>
          <w:lang w:val="fr-CA"/>
        </w:rPr>
        <w:t>’</w:t>
      </w:r>
      <w:r w:rsidR="00A97E14">
        <w:rPr>
          <w:lang w:val="fr-CA"/>
        </w:rPr>
        <w:t>APPLICATION DU PROTOCOLE DE MONTRÉAL</w:t>
      </w:r>
      <w:r w:rsidR="00A97E14">
        <w:rPr>
          <w:lang w:val="fr-CA"/>
        </w:rPr>
        <w:br/>
        <w:t>Quatre-vingt-</w:t>
      </w:r>
      <w:r w:rsidR="003465A8" w:rsidRPr="003465A8">
        <w:rPr>
          <w:lang w:val="fr-CA"/>
        </w:rPr>
        <w:t>quatorzième</w:t>
      </w:r>
      <w:r w:rsidR="00A97E14" w:rsidRPr="00FC5578">
        <w:rPr>
          <w:lang w:val="fr-CA"/>
        </w:rPr>
        <w:t xml:space="preserve"> </w:t>
      </w:r>
      <w:r w:rsidR="00A97E14">
        <w:rPr>
          <w:lang w:val="fr-CA"/>
        </w:rPr>
        <w:t>réunion</w:t>
      </w:r>
    </w:p>
    <w:p w14:paraId="05900C38" w14:textId="77777777" w:rsidR="00A97E14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7E0A86">
        <w:rPr>
          <w:lang w:val="fr-FR"/>
        </w:rPr>
        <w:t>27</w:t>
      </w:r>
      <w:r w:rsidR="005A7F28">
        <w:rPr>
          <w:lang w:val="fr-FR"/>
        </w:rPr>
        <w:t xml:space="preserve"> – </w:t>
      </w:r>
      <w:r w:rsidR="007E0A86">
        <w:rPr>
          <w:lang w:val="fr-FR"/>
        </w:rPr>
        <w:t>31</w:t>
      </w:r>
      <w:r w:rsidR="001B7045">
        <w:rPr>
          <w:lang w:val="fr-FR"/>
        </w:rPr>
        <w:t xml:space="preserve"> </w:t>
      </w:r>
      <w:r w:rsidR="007E0A86">
        <w:rPr>
          <w:lang w:val="fr-FR"/>
        </w:rPr>
        <w:t>mai 2024</w:t>
      </w:r>
    </w:p>
    <w:p w14:paraId="023171BA" w14:textId="77777777" w:rsidR="0001624B" w:rsidRPr="001E25CE" w:rsidRDefault="0001624B" w:rsidP="0001624B">
      <w:pPr>
        <w:jc w:val="left"/>
        <w:rPr>
          <w:szCs w:val="24"/>
          <w:lang w:val="fr-FR" w:eastAsia="en-CA"/>
        </w:rPr>
      </w:pPr>
      <w:r w:rsidRPr="0001624B">
        <w:rPr>
          <w:lang w:val="fr-FR"/>
        </w:rPr>
        <w:t>Point 9(d) de l</w:t>
      </w:r>
      <w:r w:rsidR="00606589">
        <w:rPr>
          <w:lang w:val="fr-FR"/>
        </w:rPr>
        <w:t>’</w:t>
      </w:r>
      <w:r w:rsidRPr="0001624B">
        <w:rPr>
          <w:lang w:val="fr-FR"/>
        </w:rPr>
        <w:t>ordre du jour provisoire</w:t>
      </w:r>
      <w:r w:rsidRPr="0001624B">
        <w:rPr>
          <w:vertAlign w:val="superscript"/>
          <w:lang w:val="fr-FR"/>
        </w:rPr>
        <w:footnoteReference w:id="1"/>
      </w:r>
    </w:p>
    <w:p w14:paraId="3DE49495" w14:textId="77777777" w:rsidR="00441083" w:rsidRPr="00843511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14:paraId="0524F1D3" w14:textId="77777777" w:rsidR="00441083" w:rsidRDefault="00441083">
      <w:pPr>
        <w:pStyle w:val="Title1"/>
        <w:rPr>
          <w:lang w:val="fr-FR"/>
        </w:rPr>
      </w:pPr>
    </w:p>
    <w:p w14:paraId="065314AE" w14:textId="77777777" w:rsidR="001E25CE" w:rsidRDefault="001E25CE">
      <w:pPr>
        <w:pStyle w:val="Title1"/>
        <w:rPr>
          <w:lang w:val="fr-FR"/>
        </w:rPr>
      </w:pPr>
    </w:p>
    <w:p w14:paraId="755DE006" w14:textId="77777777" w:rsidR="00843511" w:rsidRDefault="00843511">
      <w:pPr>
        <w:pStyle w:val="Title1"/>
        <w:rPr>
          <w:lang w:val="fr-FR"/>
        </w:rPr>
      </w:pPr>
    </w:p>
    <w:p w14:paraId="143011A0" w14:textId="77777777" w:rsidR="00147B6D" w:rsidRPr="001E25CE" w:rsidRDefault="0001624B" w:rsidP="001E25CE">
      <w:pPr>
        <w:pStyle w:val="Title1"/>
        <w:spacing w:after="240"/>
        <w:rPr>
          <w:sz w:val="24"/>
          <w:szCs w:val="24"/>
          <w:lang w:val="fr-FR"/>
        </w:rPr>
      </w:pPr>
      <w:r w:rsidRPr="0001624B">
        <w:rPr>
          <w:sz w:val="24"/>
          <w:szCs w:val="24"/>
          <w:lang w:val="fr-FR"/>
        </w:rPr>
        <w:t>Projets recommand</w:t>
      </w:r>
      <w:r w:rsidR="00864E9C">
        <w:rPr>
          <w:sz w:val="24"/>
          <w:szCs w:val="24"/>
          <w:lang w:val="fr-FR"/>
        </w:rPr>
        <w:t>É</w:t>
      </w:r>
      <w:r w:rsidRPr="0001624B">
        <w:rPr>
          <w:sz w:val="24"/>
          <w:szCs w:val="24"/>
          <w:lang w:val="fr-FR"/>
        </w:rPr>
        <w:t>s pour examen individuel</w:t>
      </w:r>
    </w:p>
    <w:p w14:paraId="1320E16C" w14:textId="77777777" w:rsidR="00147B6D" w:rsidRPr="001E25CE" w:rsidRDefault="00147B6D" w:rsidP="00147B6D">
      <w:pPr>
        <w:jc w:val="center"/>
        <w:rPr>
          <w:lang w:val="fr-FR"/>
        </w:rPr>
      </w:pPr>
    </w:p>
    <w:p w14:paraId="6F74ABD9" w14:textId="77777777" w:rsidR="008E291F" w:rsidRPr="008E291F" w:rsidRDefault="008E291F" w:rsidP="008E291F">
      <w:pPr>
        <w:pStyle w:val="Heading1"/>
      </w:pPr>
      <w:r w:rsidRPr="008E291F">
        <w:rPr>
          <w:lang w:val="fr-FR"/>
        </w:rPr>
        <w:t xml:space="preserve">Le présent document </w:t>
      </w:r>
      <w:r w:rsidR="00CC253D">
        <w:rPr>
          <w:lang w:val="fr-FR"/>
        </w:rPr>
        <w:t>offre u</w:t>
      </w:r>
      <w:r w:rsidRPr="008E291F">
        <w:rPr>
          <w:lang w:val="fr-FR"/>
        </w:rPr>
        <w:t>n ré</w:t>
      </w:r>
      <w:r w:rsidR="00591231">
        <w:rPr>
          <w:lang w:val="fr-FR"/>
        </w:rPr>
        <w:t>capitulatif des i</w:t>
      </w:r>
      <w:r w:rsidRPr="008E291F">
        <w:rPr>
          <w:lang w:val="fr-FR"/>
        </w:rPr>
        <w:t>nformations sur les projets et les activités présentés à la 94</w:t>
      </w:r>
      <w:r w:rsidRPr="008E291F">
        <w:rPr>
          <w:vertAlign w:val="superscript"/>
          <w:lang w:val="fr-FR"/>
        </w:rPr>
        <w:t>e</w:t>
      </w:r>
      <w:r w:rsidR="00606589">
        <w:rPr>
          <w:vertAlign w:val="superscript"/>
          <w:lang w:val="fr-FR"/>
        </w:rPr>
        <w:t> </w:t>
      </w:r>
      <w:r w:rsidRPr="008E291F">
        <w:rPr>
          <w:lang w:val="fr-FR"/>
        </w:rPr>
        <w:t xml:space="preserve">réunion </w:t>
      </w:r>
      <w:r w:rsidR="00591231">
        <w:rPr>
          <w:lang w:val="fr-FR"/>
        </w:rPr>
        <w:t xml:space="preserve">et </w:t>
      </w:r>
      <w:r w:rsidRPr="008E291F">
        <w:rPr>
          <w:lang w:val="fr-FR"/>
        </w:rPr>
        <w:t>qui sont recommandés pour examen individuel.</w:t>
      </w:r>
      <w:r w:rsidRPr="001E25CE">
        <w:rPr>
          <w:lang w:val="fr-FR"/>
        </w:rPr>
        <w:t xml:space="preserve"> </w:t>
      </w:r>
      <w:r w:rsidRPr="008E291F">
        <w:rPr>
          <w:lang w:val="fr-FR"/>
        </w:rPr>
        <w:t xml:space="preserve">Le tableau 1 présente un </w:t>
      </w:r>
      <w:r w:rsidR="00864E9C">
        <w:rPr>
          <w:lang w:val="fr-FR"/>
        </w:rPr>
        <w:t xml:space="preserve">récapitulatif </w:t>
      </w:r>
      <w:r w:rsidRPr="008E291F">
        <w:rPr>
          <w:lang w:val="fr-FR"/>
        </w:rPr>
        <w:t>de ces demandes.</w:t>
      </w:r>
    </w:p>
    <w:p w14:paraId="69F185D6" w14:textId="77777777" w:rsidR="00147B6D" w:rsidRPr="001E25CE" w:rsidRDefault="008E291F" w:rsidP="008E291F">
      <w:pPr>
        <w:pStyle w:val="Heading1"/>
        <w:keepNext/>
        <w:keepLines/>
        <w:numPr>
          <w:ilvl w:val="0"/>
          <w:numId w:val="0"/>
        </w:numPr>
        <w:spacing w:before="240" w:after="0"/>
        <w:rPr>
          <w:b/>
          <w:lang w:val="fr-FR"/>
        </w:rPr>
      </w:pPr>
      <w:r w:rsidRPr="008E291F">
        <w:rPr>
          <w:b/>
          <w:lang w:val="fr-FR"/>
        </w:rPr>
        <w:t>Tableau 1</w:t>
      </w:r>
      <w:r w:rsidR="00864E9C">
        <w:rPr>
          <w:b/>
          <w:lang w:val="fr-FR"/>
        </w:rPr>
        <w:t> :</w:t>
      </w:r>
      <w:r w:rsidRPr="008E291F">
        <w:rPr>
          <w:b/>
          <w:lang w:val="fr-FR"/>
        </w:rPr>
        <w:t xml:space="preserve"> Demandes recommandées pour examen individuel</w:t>
      </w:r>
    </w:p>
    <w:tbl>
      <w:tblPr>
        <w:tblStyle w:val="TableGrid10"/>
        <w:tblW w:w="5000" w:type="pct"/>
        <w:tblLayout w:type="fixed"/>
        <w:tblLook w:val="04A0" w:firstRow="1" w:lastRow="0" w:firstColumn="1" w:lastColumn="0" w:noHBand="0" w:noVBand="1"/>
      </w:tblPr>
      <w:tblGrid>
        <w:gridCol w:w="4936"/>
        <w:gridCol w:w="984"/>
        <w:gridCol w:w="1134"/>
        <w:gridCol w:w="1266"/>
        <w:gridCol w:w="1256"/>
      </w:tblGrid>
      <w:tr w:rsidR="00147B6D" w:rsidRPr="005C6444" w14:paraId="7575DFDE" w14:textId="77777777" w:rsidTr="00606589">
        <w:trPr>
          <w:trHeight w:val="268"/>
          <w:tblHeader/>
        </w:trPr>
        <w:tc>
          <w:tcPr>
            <w:tcW w:w="2577" w:type="pct"/>
            <w:shd w:val="clear" w:color="auto" w:fill="auto"/>
            <w:vAlign w:val="center"/>
          </w:tcPr>
          <w:p w14:paraId="71A8530F" w14:textId="77777777" w:rsidR="00147B6D" w:rsidRPr="008E291F" w:rsidRDefault="008E291F" w:rsidP="00174142">
            <w:pPr>
              <w:jc w:val="center"/>
              <w:rPr>
                <w:b/>
                <w:bCs/>
                <w:sz w:val="20"/>
                <w:szCs w:val="20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Projets et activités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61874B00" w14:textId="77777777" w:rsidR="00F11D8F" w:rsidRDefault="008E291F" w:rsidP="002D475D">
            <w:pPr>
              <w:ind w:left="-249" w:right="-252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Nbre</w:t>
            </w:r>
          </w:p>
          <w:p w14:paraId="1E553637" w14:textId="77777777" w:rsidR="00147B6D" w:rsidRPr="008E291F" w:rsidRDefault="008E291F" w:rsidP="002D475D">
            <w:pPr>
              <w:ind w:left="-249" w:right="-252"/>
              <w:jc w:val="center"/>
              <w:rPr>
                <w:b/>
                <w:bCs/>
                <w:sz w:val="20"/>
                <w:szCs w:val="20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 xml:space="preserve"> de pays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60D8F15" w14:textId="77777777" w:rsidR="00147B6D" w:rsidRPr="001E25CE" w:rsidRDefault="008E291F" w:rsidP="002D475D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 xml:space="preserve">Nbre de demandes de </w:t>
            </w:r>
            <w:proofErr w:type="spellStart"/>
            <w:r w:rsidRPr="008E291F">
              <w:rPr>
                <w:b/>
                <w:bCs/>
                <w:sz w:val="20"/>
                <w:szCs w:val="20"/>
                <w:lang w:val="fr-FR"/>
              </w:rPr>
              <w:t>finance</w:t>
            </w:r>
            <w:r w:rsidR="00F11D8F">
              <w:rPr>
                <w:b/>
                <w:bCs/>
                <w:sz w:val="20"/>
                <w:szCs w:val="20"/>
                <w:lang w:val="fr-FR"/>
              </w:rPr>
              <w:t>-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>ments</w:t>
            </w:r>
            <w:proofErr w:type="spellEnd"/>
          </w:p>
        </w:tc>
        <w:tc>
          <w:tcPr>
            <w:tcW w:w="661" w:type="pct"/>
            <w:shd w:val="clear" w:color="auto" w:fill="auto"/>
            <w:vAlign w:val="center"/>
          </w:tcPr>
          <w:p w14:paraId="1136EDD3" w14:textId="77777777" w:rsidR="00147B6D" w:rsidRPr="008E291F" w:rsidRDefault="008E291F" w:rsidP="00174142">
            <w:pPr>
              <w:ind w:left="-103" w:right="-107"/>
              <w:jc w:val="center"/>
              <w:rPr>
                <w:b/>
                <w:bCs/>
                <w:sz w:val="20"/>
                <w:szCs w:val="20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Montant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s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 xml:space="preserve"> recommandé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s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 xml:space="preserve"> ($US) 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034E7F4A" w14:textId="77777777" w:rsidR="00147B6D" w:rsidRPr="001E25CE" w:rsidRDefault="008E291F" w:rsidP="00174142">
            <w:pPr>
              <w:ind w:left="-110" w:right="-152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Montants demandés en principe ($US)</w:t>
            </w:r>
          </w:p>
        </w:tc>
      </w:tr>
      <w:tr w:rsidR="00147B6D" w:rsidRPr="008E426F" w14:paraId="04E9F83B" w14:textId="77777777" w:rsidTr="00606589">
        <w:trPr>
          <w:trHeight w:val="39"/>
        </w:trPr>
        <w:tc>
          <w:tcPr>
            <w:tcW w:w="2577" w:type="pct"/>
            <w:shd w:val="clear" w:color="auto" w:fill="auto"/>
          </w:tcPr>
          <w:p w14:paraId="461A4B60" w14:textId="77777777" w:rsidR="00147B6D" w:rsidRPr="001E25CE" w:rsidRDefault="008E291F" w:rsidP="00174142">
            <w:pPr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Phase</w:t>
            </w:r>
            <w:r w:rsidR="00864E9C">
              <w:rPr>
                <w:sz w:val="20"/>
                <w:szCs w:val="20"/>
                <w:lang w:val="fr-FR"/>
              </w:rPr>
              <w:t>s</w:t>
            </w:r>
            <w:r w:rsidRPr="008E291F">
              <w:rPr>
                <w:sz w:val="20"/>
                <w:szCs w:val="20"/>
                <w:lang w:val="fr-FR"/>
              </w:rPr>
              <w:t xml:space="preserve"> II/III des PGEH</w:t>
            </w:r>
          </w:p>
        </w:tc>
        <w:tc>
          <w:tcPr>
            <w:tcW w:w="514" w:type="pct"/>
            <w:shd w:val="clear" w:color="auto" w:fill="auto"/>
          </w:tcPr>
          <w:p w14:paraId="79CA78DD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 w:rsidRPr="00E41A2D">
              <w:rPr>
                <w:sz w:val="20"/>
                <w:szCs w:val="20"/>
              </w:rPr>
              <w:t>6</w:t>
            </w:r>
          </w:p>
        </w:tc>
        <w:tc>
          <w:tcPr>
            <w:tcW w:w="592" w:type="pct"/>
            <w:shd w:val="clear" w:color="auto" w:fill="auto"/>
          </w:tcPr>
          <w:p w14:paraId="678BB211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61" w:type="pct"/>
            <w:shd w:val="clear" w:color="auto" w:fill="auto"/>
          </w:tcPr>
          <w:p w14:paraId="753B12B6" w14:textId="77777777" w:rsidR="00147B6D" w:rsidRPr="00E41A2D" w:rsidRDefault="00147B6D" w:rsidP="008E291F">
            <w:pPr>
              <w:ind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321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191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649B677" w14:textId="77777777" w:rsidR="00147B6D" w:rsidRPr="00E41A2D" w:rsidRDefault="00147B6D" w:rsidP="008E291F">
            <w:pPr>
              <w:ind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239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879</w:t>
            </w:r>
          </w:p>
        </w:tc>
      </w:tr>
      <w:tr w:rsidR="00147B6D" w:rsidRPr="008E426F" w14:paraId="36B74AF4" w14:textId="77777777" w:rsidTr="00606589">
        <w:tc>
          <w:tcPr>
            <w:tcW w:w="2577" w:type="pct"/>
            <w:shd w:val="clear" w:color="auto" w:fill="auto"/>
          </w:tcPr>
          <w:p w14:paraId="1EE4B2CC" w14:textId="77777777" w:rsidR="00147B6D" w:rsidRPr="008E291F" w:rsidRDefault="008E291F" w:rsidP="00174142">
            <w:pPr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Tranches de PGEH approuvés</w:t>
            </w:r>
          </w:p>
        </w:tc>
        <w:tc>
          <w:tcPr>
            <w:tcW w:w="514" w:type="pct"/>
            <w:shd w:val="clear" w:color="auto" w:fill="auto"/>
          </w:tcPr>
          <w:p w14:paraId="46ABFAE6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 w:rsidRPr="00E41A2D">
              <w:rPr>
                <w:sz w:val="20"/>
                <w:szCs w:val="20"/>
              </w:rPr>
              <w:t>5</w:t>
            </w:r>
          </w:p>
        </w:tc>
        <w:tc>
          <w:tcPr>
            <w:tcW w:w="592" w:type="pct"/>
            <w:shd w:val="clear" w:color="auto" w:fill="auto"/>
          </w:tcPr>
          <w:p w14:paraId="4EC52BA3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61" w:type="pct"/>
            <w:shd w:val="clear" w:color="auto" w:fill="auto"/>
          </w:tcPr>
          <w:p w14:paraId="7D27DD22" w14:textId="77777777" w:rsidR="00147B6D" w:rsidRPr="00E41A2D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547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867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D5B6825" w14:textId="77777777" w:rsidR="00147B6D" w:rsidRPr="00E41A2D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</w:p>
        </w:tc>
      </w:tr>
      <w:tr w:rsidR="00147B6D" w:rsidRPr="008E426F" w14:paraId="6B687459" w14:textId="77777777" w:rsidTr="00606589">
        <w:tc>
          <w:tcPr>
            <w:tcW w:w="2577" w:type="pct"/>
            <w:shd w:val="clear" w:color="auto" w:fill="auto"/>
          </w:tcPr>
          <w:p w14:paraId="30C341B1" w14:textId="77777777" w:rsidR="00147B6D" w:rsidRPr="001E25CE" w:rsidRDefault="008E291F" w:rsidP="00174142">
            <w:pPr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Vérification de la conformité d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8E291F">
              <w:rPr>
                <w:sz w:val="20"/>
                <w:szCs w:val="20"/>
                <w:lang w:val="fr-FR"/>
              </w:rPr>
              <w:t>une sélection de pays visés à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8E291F">
              <w:rPr>
                <w:sz w:val="20"/>
                <w:szCs w:val="20"/>
                <w:lang w:val="fr-FR"/>
              </w:rPr>
              <w:t>article 5 avec leur accord relatif au PGEH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4DBBEEFA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 w:rsidRPr="00E41A2D">
              <w:rPr>
                <w:sz w:val="20"/>
                <w:szCs w:val="20"/>
              </w:rPr>
              <w:t>17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3DCBD831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 w:rsidRPr="00E41A2D">
              <w:rPr>
                <w:sz w:val="20"/>
                <w:szCs w:val="20"/>
              </w:rPr>
              <w:t>17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031B4CE" w14:textId="77777777" w:rsidR="00147B6D" w:rsidRPr="00E41A2D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  <w:r w:rsidRPr="00A648D3">
              <w:rPr>
                <w:sz w:val="20"/>
                <w:szCs w:val="20"/>
              </w:rPr>
              <w:t>571</w:t>
            </w:r>
            <w:r w:rsidR="00F11D8F">
              <w:rPr>
                <w:sz w:val="20"/>
                <w:szCs w:val="20"/>
              </w:rPr>
              <w:t> </w:t>
            </w:r>
            <w:r w:rsidRPr="00A648D3">
              <w:rPr>
                <w:sz w:val="20"/>
                <w:szCs w:val="20"/>
              </w:rPr>
              <w:t>500</w:t>
            </w:r>
            <w:r w:rsidRPr="00E41A2D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1DF216FC" w14:textId="77777777" w:rsidR="00147B6D" w:rsidRPr="00E41A2D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</w:p>
        </w:tc>
      </w:tr>
      <w:tr w:rsidR="00147B6D" w:rsidRPr="008E426F" w14:paraId="4F1F6BCF" w14:textId="77777777" w:rsidTr="00606589">
        <w:tc>
          <w:tcPr>
            <w:tcW w:w="2577" w:type="pct"/>
            <w:shd w:val="clear" w:color="auto" w:fill="auto"/>
          </w:tcPr>
          <w:p w14:paraId="21445A05" w14:textId="77777777" w:rsidR="00147B6D" w:rsidRPr="008E291F" w:rsidRDefault="008E291F" w:rsidP="00174142">
            <w:pPr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Phase I des KIP</w:t>
            </w:r>
          </w:p>
        </w:tc>
        <w:tc>
          <w:tcPr>
            <w:tcW w:w="514" w:type="pct"/>
            <w:shd w:val="clear" w:color="auto" w:fill="auto"/>
          </w:tcPr>
          <w:p w14:paraId="563E23A5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92" w:type="pct"/>
            <w:shd w:val="clear" w:color="auto" w:fill="auto"/>
          </w:tcPr>
          <w:p w14:paraId="28EA42C4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61" w:type="pct"/>
            <w:shd w:val="clear" w:color="auto" w:fill="auto"/>
          </w:tcPr>
          <w:p w14:paraId="3E101A2B" w14:textId="77777777" w:rsidR="00147B6D" w:rsidRPr="00E41A2D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048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039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0AC8A99C" w14:textId="77777777" w:rsidR="00147B6D" w:rsidRPr="00E41A2D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936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031</w:t>
            </w:r>
          </w:p>
        </w:tc>
      </w:tr>
      <w:tr w:rsidR="00147B6D" w:rsidRPr="008E426F" w14:paraId="1CA52177" w14:textId="77777777" w:rsidTr="00606589">
        <w:tc>
          <w:tcPr>
            <w:tcW w:w="2577" w:type="pct"/>
            <w:shd w:val="clear" w:color="auto" w:fill="auto"/>
          </w:tcPr>
          <w:p w14:paraId="0377CF80" w14:textId="77777777" w:rsidR="00147B6D" w:rsidRPr="001E25CE" w:rsidRDefault="008E291F" w:rsidP="00174142">
            <w:pPr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Préparation des KIP et/ou activités liées à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8E291F">
              <w:rPr>
                <w:sz w:val="20"/>
                <w:szCs w:val="20"/>
                <w:lang w:val="fr-FR"/>
              </w:rPr>
              <w:t>investissement</w:t>
            </w:r>
          </w:p>
        </w:tc>
        <w:tc>
          <w:tcPr>
            <w:tcW w:w="514" w:type="pct"/>
            <w:shd w:val="clear" w:color="auto" w:fill="auto"/>
          </w:tcPr>
          <w:p w14:paraId="2660192C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2" w:type="pct"/>
            <w:shd w:val="clear" w:color="auto" w:fill="auto"/>
          </w:tcPr>
          <w:p w14:paraId="4FB28540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61" w:type="pct"/>
            <w:shd w:val="clear" w:color="auto" w:fill="auto"/>
          </w:tcPr>
          <w:p w14:paraId="0EAEC10B" w14:textId="77777777" w:rsidR="00147B6D" w:rsidRPr="00E41A2D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400</w:t>
            </w:r>
          </w:p>
        </w:tc>
        <w:tc>
          <w:tcPr>
            <w:tcW w:w="656" w:type="pct"/>
            <w:shd w:val="clear" w:color="auto" w:fill="auto"/>
          </w:tcPr>
          <w:p w14:paraId="61307FD6" w14:textId="77777777" w:rsidR="00147B6D" w:rsidRPr="00E41A2D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</w:p>
        </w:tc>
      </w:tr>
      <w:tr w:rsidR="00147B6D" w:rsidRPr="008E426F" w14:paraId="0BA0ABB9" w14:textId="77777777" w:rsidTr="00606589">
        <w:tc>
          <w:tcPr>
            <w:tcW w:w="2577" w:type="pct"/>
            <w:shd w:val="clear" w:color="auto" w:fill="auto"/>
          </w:tcPr>
          <w:p w14:paraId="06019B37" w14:textId="77777777" w:rsidR="00147B6D" w:rsidRPr="001E25CE" w:rsidRDefault="008E291F" w:rsidP="00174142">
            <w:pPr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Nouveaux projets de renforcement des institutions </w:t>
            </w:r>
          </w:p>
        </w:tc>
        <w:tc>
          <w:tcPr>
            <w:tcW w:w="514" w:type="pct"/>
            <w:shd w:val="clear" w:color="auto" w:fill="auto"/>
          </w:tcPr>
          <w:p w14:paraId="06AC3D50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2" w:type="pct"/>
            <w:shd w:val="clear" w:color="auto" w:fill="auto"/>
          </w:tcPr>
          <w:p w14:paraId="18B8DF9C" w14:textId="77777777" w:rsidR="00147B6D" w:rsidRPr="00E41A2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61" w:type="pct"/>
            <w:shd w:val="clear" w:color="auto" w:fill="auto"/>
          </w:tcPr>
          <w:p w14:paraId="07672A55" w14:textId="77777777" w:rsidR="00147B6D" w:rsidRPr="00E41A2D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56" w:type="pct"/>
            <w:shd w:val="clear" w:color="auto" w:fill="auto"/>
          </w:tcPr>
          <w:p w14:paraId="1BCFBD5F" w14:textId="77777777" w:rsidR="00147B6D" w:rsidRPr="00E41A2D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</w:p>
        </w:tc>
      </w:tr>
      <w:tr w:rsidR="00147B6D" w:rsidRPr="008E426F" w14:paraId="14842F92" w14:textId="77777777" w:rsidTr="00606589">
        <w:trPr>
          <w:trHeight w:val="224"/>
        </w:trPr>
        <w:tc>
          <w:tcPr>
            <w:tcW w:w="2577" w:type="pct"/>
            <w:shd w:val="clear" w:color="auto" w:fill="auto"/>
          </w:tcPr>
          <w:p w14:paraId="2DE89341" w14:textId="77777777" w:rsidR="00147B6D" w:rsidRPr="001E25CE" w:rsidRDefault="008E291F" w:rsidP="00174142">
            <w:pPr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Préparation de projets</w:t>
            </w:r>
            <w:r w:rsidR="00606589">
              <w:rPr>
                <w:sz w:val="20"/>
                <w:szCs w:val="20"/>
                <w:lang w:val="fr-FR"/>
              </w:rPr>
              <w:t> </w:t>
            </w:r>
            <w:r w:rsidRPr="008E291F">
              <w:rPr>
                <w:sz w:val="20"/>
                <w:szCs w:val="20"/>
                <w:lang w:val="fr-FR"/>
              </w:rPr>
              <w:t>pilotes portant sur</w:t>
            </w:r>
            <w:r w:rsidR="00606589">
              <w:rPr>
                <w:sz w:val="20"/>
                <w:szCs w:val="20"/>
                <w:lang w:val="fr-FR"/>
              </w:rPr>
              <w:t> </w:t>
            </w:r>
            <w:r w:rsidRPr="008E291F">
              <w:rPr>
                <w:sz w:val="20"/>
                <w:szCs w:val="20"/>
                <w:lang w:val="fr-FR"/>
              </w:rPr>
              <w:t>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8E291F">
              <w:rPr>
                <w:sz w:val="20"/>
                <w:szCs w:val="20"/>
                <w:lang w:val="fr-FR"/>
              </w:rPr>
              <w:t>efficacité énergétique</w:t>
            </w:r>
            <w:r w:rsidR="00606589">
              <w:rPr>
                <w:sz w:val="20"/>
                <w:szCs w:val="20"/>
                <w:lang w:val="fr-FR"/>
              </w:rPr>
              <w:t> </w:t>
            </w:r>
            <w:r w:rsidRPr="008E291F">
              <w:rPr>
                <w:sz w:val="20"/>
                <w:szCs w:val="20"/>
                <w:lang w:val="fr-FR"/>
              </w:rPr>
              <w:t>(décision 91/65)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4E65DD2F" w14:textId="77777777" w:rsidR="00147B6D" w:rsidRPr="008E291F" w:rsidRDefault="008E291F" w:rsidP="00174142">
            <w:pPr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1 et un mondial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34E3333C" w14:textId="77777777" w:rsidR="00147B6D" w:rsidRPr="00493F13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B315280" w14:textId="77777777" w:rsidR="00147B6D" w:rsidRPr="00493F13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350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E36B9D6" w14:textId="77777777" w:rsidR="00147B6D" w:rsidRPr="008E426F" w:rsidRDefault="00147B6D" w:rsidP="008E291F">
            <w:pPr>
              <w:ind w:left="-101" w:right="110"/>
              <w:jc w:val="right"/>
              <w:rPr>
                <w:sz w:val="20"/>
                <w:szCs w:val="20"/>
              </w:rPr>
            </w:pPr>
          </w:p>
        </w:tc>
      </w:tr>
      <w:tr w:rsidR="00147B6D" w:rsidRPr="008E426F" w14:paraId="2138A899" w14:textId="77777777" w:rsidTr="00606589">
        <w:trPr>
          <w:trHeight w:val="224"/>
        </w:trPr>
        <w:tc>
          <w:tcPr>
            <w:tcW w:w="2577" w:type="pct"/>
            <w:shd w:val="clear" w:color="auto" w:fill="auto"/>
          </w:tcPr>
          <w:p w14:paraId="2E21AC03" w14:textId="77777777" w:rsidR="00147B6D" w:rsidRPr="001E25CE" w:rsidRDefault="008E291F" w:rsidP="00174142">
            <w:pPr>
              <w:keepNext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Projets</w:t>
            </w:r>
            <w:r w:rsidR="00606589">
              <w:rPr>
                <w:sz w:val="20"/>
                <w:szCs w:val="20"/>
                <w:lang w:val="fr-FR"/>
              </w:rPr>
              <w:t> </w:t>
            </w:r>
            <w:r w:rsidRPr="008E291F">
              <w:rPr>
                <w:sz w:val="20"/>
                <w:szCs w:val="20"/>
                <w:lang w:val="fr-FR"/>
              </w:rPr>
              <w:t>pilotes portant sur</w:t>
            </w:r>
            <w:r w:rsidR="00606589">
              <w:rPr>
                <w:sz w:val="20"/>
                <w:szCs w:val="20"/>
                <w:lang w:val="fr-FR"/>
              </w:rPr>
              <w:t> </w:t>
            </w:r>
            <w:r w:rsidRPr="008E291F">
              <w:rPr>
                <w:sz w:val="20"/>
                <w:szCs w:val="20"/>
                <w:lang w:val="fr-FR"/>
              </w:rPr>
              <w:t>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8E291F">
              <w:rPr>
                <w:sz w:val="20"/>
                <w:szCs w:val="20"/>
                <w:lang w:val="fr-FR"/>
              </w:rPr>
              <w:t>efficacité énergétique</w:t>
            </w:r>
            <w:r w:rsidR="00606589">
              <w:rPr>
                <w:sz w:val="20"/>
                <w:szCs w:val="20"/>
                <w:lang w:val="fr-FR"/>
              </w:rPr>
              <w:t> </w:t>
            </w:r>
            <w:r w:rsidRPr="008E291F">
              <w:rPr>
                <w:sz w:val="20"/>
                <w:szCs w:val="20"/>
                <w:lang w:val="fr-FR"/>
              </w:rPr>
              <w:t>(décision 91/65)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5CD0BCDD" w14:textId="77777777" w:rsidR="00147B6D" w:rsidRPr="00493F13" w:rsidRDefault="00147B6D" w:rsidP="008E291F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EEA58F4" w14:textId="77777777" w:rsidR="00147B6D" w:rsidRPr="00493F13" w:rsidRDefault="00147B6D" w:rsidP="008E291F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F636D59" w14:textId="77777777" w:rsidR="00147B6D" w:rsidRPr="00493F13" w:rsidRDefault="00147B6D" w:rsidP="008E291F">
            <w:pPr>
              <w:keepNext/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</w:t>
            </w:r>
            <w:r w:rsidR="00F11D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163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466A79A" w14:textId="77777777" w:rsidR="00147B6D" w:rsidRPr="008E426F" w:rsidRDefault="00147B6D" w:rsidP="008E291F">
            <w:pPr>
              <w:keepNext/>
              <w:ind w:left="-101" w:right="110"/>
              <w:jc w:val="right"/>
              <w:rPr>
                <w:sz w:val="20"/>
                <w:szCs w:val="20"/>
              </w:rPr>
            </w:pPr>
          </w:p>
        </w:tc>
      </w:tr>
      <w:tr w:rsidR="00147B6D" w:rsidRPr="008E426F" w14:paraId="7943A292" w14:textId="77777777" w:rsidTr="00606589">
        <w:tc>
          <w:tcPr>
            <w:tcW w:w="2577" w:type="pct"/>
            <w:shd w:val="clear" w:color="auto" w:fill="auto"/>
          </w:tcPr>
          <w:p w14:paraId="15A8AD8E" w14:textId="77777777" w:rsidR="00147B6D" w:rsidRPr="008E291F" w:rsidRDefault="008E291F" w:rsidP="00174142">
            <w:pPr>
              <w:keepNext/>
              <w:rPr>
                <w:b/>
                <w:bCs/>
                <w:sz w:val="20"/>
                <w:szCs w:val="20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Total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0316EE5E" w14:textId="77777777" w:rsidR="00147B6D" w:rsidRPr="00A061C4" w:rsidRDefault="00147B6D" w:rsidP="008E291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14:paraId="21C32E18" w14:textId="77777777" w:rsidR="00147B6D" w:rsidRPr="00A061C4" w:rsidRDefault="00147B6D" w:rsidP="008E291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7CC0D0F" w14:textId="77777777" w:rsidR="00147B6D" w:rsidRPr="00A061C4" w:rsidRDefault="00147B6D" w:rsidP="008E291F">
            <w:pPr>
              <w:keepNext/>
              <w:ind w:left="-101" w:right="110"/>
              <w:jc w:val="right"/>
              <w:rPr>
                <w:b/>
                <w:bCs/>
                <w:sz w:val="20"/>
                <w:szCs w:val="20"/>
              </w:rPr>
            </w:pPr>
            <w:r w:rsidRPr="00E30A1E">
              <w:rPr>
                <w:b/>
                <w:bCs/>
                <w:sz w:val="20"/>
                <w:szCs w:val="20"/>
              </w:rPr>
              <w:t>45</w:t>
            </w:r>
            <w:r w:rsidR="00F11D8F">
              <w:rPr>
                <w:b/>
                <w:bCs/>
                <w:sz w:val="20"/>
                <w:szCs w:val="20"/>
              </w:rPr>
              <w:t> </w:t>
            </w:r>
            <w:r w:rsidRPr="00E30A1E">
              <w:rPr>
                <w:b/>
                <w:bCs/>
                <w:sz w:val="20"/>
                <w:szCs w:val="20"/>
              </w:rPr>
              <w:t>235</w:t>
            </w:r>
            <w:r w:rsidR="00F11D8F">
              <w:rPr>
                <w:b/>
                <w:bCs/>
                <w:sz w:val="20"/>
                <w:szCs w:val="20"/>
              </w:rPr>
              <w:t> </w:t>
            </w:r>
            <w:r w:rsidRPr="00E30A1E">
              <w:rPr>
                <w:b/>
                <w:bCs/>
                <w:sz w:val="20"/>
                <w:szCs w:val="20"/>
              </w:rPr>
              <w:t>510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4A1DEE16" w14:textId="77777777" w:rsidR="00147B6D" w:rsidRPr="00A061C4" w:rsidRDefault="00147B6D" w:rsidP="008E291F">
            <w:pPr>
              <w:keepNext/>
              <w:ind w:left="-101" w:right="110"/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32C0C06A" w14:textId="77777777" w:rsidR="00147B6D" w:rsidRPr="001E25CE" w:rsidRDefault="008E291F" w:rsidP="008E291F">
      <w:pPr>
        <w:spacing w:before="40" w:after="240"/>
        <w:rPr>
          <w:sz w:val="18"/>
          <w:szCs w:val="18"/>
          <w:lang w:val="fr-FR"/>
        </w:rPr>
      </w:pPr>
      <w:r w:rsidRPr="008E291F">
        <w:rPr>
          <w:sz w:val="18"/>
          <w:szCs w:val="18"/>
          <w:u w:val="single"/>
          <w:lang w:val="fr-FR"/>
        </w:rPr>
        <w:t>Note</w:t>
      </w:r>
      <w:r w:rsidRPr="00864E9C">
        <w:rPr>
          <w:sz w:val="18"/>
          <w:szCs w:val="18"/>
          <w:lang w:val="fr-FR"/>
        </w:rPr>
        <w:t> :</w:t>
      </w:r>
      <w:r w:rsidR="00147B6D" w:rsidRPr="001E25CE">
        <w:rPr>
          <w:sz w:val="18"/>
          <w:szCs w:val="18"/>
          <w:lang w:val="fr-FR"/>
        </w:rPr>
        <w:t xml:space="preserve"> </w:t>
      </w:r>
      <w:r w:rsidRPr="008E291F">
        <w:rPr>
          <w:sz w:val="18"/>
          <w:szCs w:val="18"/>
          <w:lang w:val="fr-FR"/>
        </w:rPr>
        <w:t>Les montants des financements incluent les frais d</w:t>
      </w:r>
      <w:r w:rsidR="00606589">
        <w:rPr>
          <w:sz w:val="18"/>
          <w:szCs w:val="18"/>
          <w:lang w:val="fr-FR"/>
        </w:rPr>
        <w:t>’</w:t>
      </w:r>
      <w:r w:rsidRPr="008E291F">
        <w:rPr>
          <w:sz w:val="18"/>
          <w:szCs w:val="18"/>
          <w:lang w:val="fr-FR"/>
        </w:rPr>
        <w:t>appui d</w:t>
      </w:r>
      <w:r w:rsidR="00606589">
        <w:rPr>
          <w:sz w:val="18"/>
          <w:szCs w:val="18"/>
          <w:lang w:val="fr-FR"/>
        </w:rPr>
        <w:t>’</w:t>
      </w:r>
      <w:r w:rsidRPr="008E291F">
        <w:rPr>
          <w:sz w:val="18"/>
          <w:szCs w:val="18"/>
          <w:lang w:val="fr-FR"/>
        </w:rPr>
        <w:t>agence.</w:t>
      </w:r>
    </w:p>
    <w:p w14:paraId="4FE80DBD" w14:textId="77777777" w:rsidR="001E25CE" w:rsidRPr="001E25CE" w:rsidRDefault="008E291F" w:rsidP="001E25CE">
      <w:pPr>
        <w:pStyle w:val="Heading1"/>
        <w:keepNext/>
        <w:keepLines/>
        <w:widowControl w:val="0"/>
        <w:shd w:val="clear" w:color="auto" w:fill="FFFFFF" w:themeFill="background1"/>
        <w:rPr>
          <w:b/>
          <w:bCs/>
          <w:lang w:val="fr-FR"/>
        </w:rPr>
      </w:pPr>
      <w:bookmarkStart w:id="0" w:name="_Hlk116485229"/>
      <w:r w:rsidRPr="001E25CE">
        <w:rPr>
          <w:lang w:val="fr-FR"/>
        </w:rPr>
        <w:lastRenderedPageBreak/>
        <w:t xml:space="preserve">Les tableaux 2 à 5 fournissent </w:t>
      </w:r>
      <w:r w:rsidR="00591231" w:rsidRPr="001E25CE">
        <w:rPr>
          <w:lang w:val="fr-FR"/>
        </w:rPr>
        <w:t>un plus grand nombre</w:t>
      </w:r>
      <w:r w:rsidRPr="001E25CE">
        <w:rPr>
          <w:lang w:val="fr-FR"/>
        </w:rPr>
        <w:t xml:space="preserve"> d</w:t>
      </w:r>
      <w:r w:rsidR="00606589" w:rsidRPr="001E25CE">
        <w:rPr>
          <w:lang w:val="fr-FR"/>
        </w:rPr>
        <w:t>’</w:t>
      </w:r>
      <w:r w:rsidRPr="001E25CE">
        <w:rPr>
          <w:lang w:val="fr-FR"/>
        </w:rPr>
        <w:t xml:space="preserve">informations sur les projets et les activités recommandés pour examen individuel, à savoir : le tableau 2 </w:t>
      </w:r>
      <w:r w:rsidR="00910B81" w:rsidRPr="001E25CE">
        <w:rPr>
          <w:lang w:val="fr-FR"/>
        </w:rPr>
        <w:t>énumère</w:t>
      </w:r>
      <w:r w:rsidRPr="001E25CE">
        <w:rPr>
          <w:lang w:val="fr-FR"/>
        </w:rPr>
        <w:t xml:space="preserve"> les activités ne portant pas sur des investissements incluses dans les programmes de travail des agences d</w:t>
      </w:r>
      <w:r w:rsidR="00606589" w:rsidRPr="001E25CE">
        <w:rPr>
          <w:lang w:val="fr-FR"/>
        </w:rPr>
        <w:t>’</w:t>
      </w:r>
      <w:r w:rsidRPr="001E25CE">
        <w:rPr>
          <w:lang w:val="fr-FR"/>
        </w:rPr>
        <w:t xml:space="preserve">exécution et dans le document de coopération bilatérale ; le tableau 3 </w:t>
      </w:r>
      <w:r w:rsidR="00864E9C" w:rsidRPr="001E25CE">
        <w:rPr>
          <w:lang w:val="fr-FR"/>
        </w:rPr>
        <w:t>indique</w:t>
      </w:r>
      <w:r w:rsidR="00910B81" w:rsidRPr="001E25CE">
        <w:rPr>
          <w:lang w:val="fr-FR"/>
        </w:rPr>
        <w:t xml:space="preserve"> </w:t>
      </w:r>
      <w:r w:rsidRPr="001E25CE">
        <w:rPr>
          <w:lang w:val="fr-FR"/>
        </w:rPr>
        <w:t>les demandes concernant de nouvelles phases des plans de gestion de l</w:t>
      </w:r>
      <w:r w:rsidR="00864E9C" w:rsidRPr="001E25CE">
        <w:rPr>
          <w:lang w:val="fr-FR"/>
        </w:rPr>
        <w:t>’</w:t>
      </w:r>
      <w:r w:rsidRPr="001E25CE">
        <w:rPr>
          <w:lang w:val="fr-FR"/>
        </w:rPr>
        <w:t xml:space="preserve">élimination des HCFC (PGEH) et les demandes de tranches faites dans le cadre des phases approuvées des PGEH ; le tableau 4 </w:t>
      </w:r>
      <w:r w:rsidR="00864E9C" w:rsidRPr="001E25CE">
        <w:rPr>
          <w:lang w:val="fr-FR"/>
        </w:rPr>
        <w:t>répertorie</w:t>
      </w:r>
      <w:r w:rsidRPr="001E25CE">
        <w:rPr>
          <w:lang w:val="fr-FR"/>
        </w:rPr>
        <w:t xml:space="preserve"> les demandes pour la phase I des plans de mise en œuvre de l</w:t>
      </w:r>
      <w:r w:rsidR="00606589" w:rsidRPr="001E25CE">
        <w:rPr>
          <w:lang w:val="fr-FR"/>
        </w:rPr>
        <w:t>’</w:t>
      </w:r>
      <w:r w:rsidRPr="001E25CE">
        <w:rPr>
          <w:lang w:val="fr-FR"/>
        </w:rPr>
        <w:t>Amendement de Kigali sur les HFC (KIP) (y compris les projets d</w:t>
      </w:r>
      <w:r w:rsidR="00606589" w:rsidRPr="001E25CE">
        <w:rPr>
          <w:lang w:val="fr-FR"/>
        </w:rPr>
        <w:t>’</w:t>
      </w:r>
      <w:r w:rsidRPr="001E25CE">
        <w:rPr>
          <w:lang w:val="fr-FR"/>
        </w:rPr>
        <w:t xml:space="preserve">investissement sur les HFC soumis dans le cadre des KIP) ; et le tableau 5 </w:t>
      </w:r>
      <w:r w:rsidR="00864E9C" w:rsidRPr="001E25CE">
        <w:rPr>
          <w:lang w:val="fr-FR"/>
        </w:rPr>
        <w:t>présente</w:t>
      </w:r>
      <w:r w:rsidR="00910B81" w:rsidRPr="001E25CE">
        <w:rPr>
          <w:lang w:val="fr-FR"/>
        </w:rPr>
        <w:t xml:space="preserve"> </w:t>
      </w:r>
      <w:r w:rsidRPr="001E25CE">
        <w:rPr>
          <w:lang w:val="fr-FR"/>
        </w:rPr>
        <w:t>les demandes concernant des projets pilotes liés à l</w:t>
      </w:r>
      <w:r w:rsidR="00606589" w:rsidRPr="001E25CE">
        <w:rPr>
          <w:lang w:val="fr-FR"/>
        </w:rPr>
        <w:t>’</w:t>
      </w:r>
      <w:r w:rsidRPr="001E25CE">
        <w:rPr>
          <w:lang w:val="fr-FR"/>
        </w:rPr>
        <w:t>efficacité énergétique dans le secteur de l</w:t>
      </w:r>
      <w:r w:rsidR="00606589" w:rsidRPr="001E25CE">
        <w:rPr>
          <w:lang w:val="fr-FR"/>
        </w:rPr>
        <w:t>’</w:t>
      </w:r>
      <w:r w:rsidRPr="001E25CE">
        <w:rPr>
          <w:lang w:val="fr-FR"/>
        </w:rPr>
        <w:t>entretien soumises conformément à la décision 91/65, telles que présentées dans les propositions de projets des pays respectifs.</w:t>
      </w:r>
    </w:p>
    <w:p w14:paraId="1BA0E103" w14:textId="7C4DCE16" w:rsidR="00147B6D" w:rsidRPr="001E25CE" w:rsidRDefault="008E291F" w:rsidP="001E25CE">
      <w:pPr>
        <w:pStyle w:val="Heading1"/>
        <w:widowControl w:val="0"/>
        <w:numPr>
          <w:ilvl w:val="0"/>
          <w:numId w:val="0"/>
        </w:numPr>
        <w:shd w:val="clear" w:color="auto" w:fill="FFFFFF" w:themeFill="background1"/>
        <w:spacing w:after="0"/>
        <w:rPr>
          <w:b/>
          <w:bCs/>
          <w:lang w:val="fr-FR"/>
        </w:rPr>
      </w:pPr>
      <w:r w:rsidRPr="001E25CE">
        <w:rPr>
          <w:b/>
          <w:snapToGrid w:val="0"/>
          <w:lang w:val="fr-FR"/>
        </w:rPr>
        <w:t xml:space="preserve">Tableau 2 : </w:t>
      </w:r>
      <w:r w:rsidRPr="001E25CE">
        <w:rPr>
          <w:b/>
          <w:bCs/>
          <w:lang w:val="fr-FR"/>
        </w:rPr>
        <w:t>Activités ne portant pas sur des investissements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1345"/>
        <w:gridCol w:w="3780"/>
        <w:gridCol w:w="1260"/>
        <w:gridCol w:w="720"/>
        <w:gridCol w:w="2245"/>
      </w:tblGrid>
      <w:tr w:rsidR="00147B6D" w:rsidRPr="007B552C" w14:paraId="22D4C678" w14:textId="77777777" w:rsidTr="008E291F">
        <w:trPr>
          <w:trHeight w:val="300"/>
          <w:tblHeader/>
        </w:trPr>
        <w:tc>
          <w:tcPr>
            <w:tcW w:w="1345" w:type="dxa"/>
            <w:vAlign w:val="center"/>
          </w:tcPr>
          <w:p w14:paraId="05E4F1CE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Pays / Région</w:t>
            </w:r>
          </w:p>
        </w:tc>
        <w:tc>
          <w:tcPr>
            <w:tcW w:w="3780" w:type="dxa"/>
            <w:vAlign w:val="center"/>
          </w:tcPr>
          <w:p w14:paraId="3B1D2AC7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Titre du projet</w:t>
            </w:r>
          </w:p>
        </w:tc>
        <w:tc>
          <w:tcPr>
            <w:tcW w:w="1260" w:type="dxa"/>
            <w:vAlign w:val="center"/>
          </w:tcPr>
          <w:p w14:paraId="68FEDDF2" w14:textId="77777777" w:rsidR="00147B6D" w:rsidRPr="008E291F" w:rsidRDefault="008E291F" w:rsidP="00174142">
            <w:pPr>
              <w:widowControl w:val="0"/>
              <w:ind w:left="-109" w:right="-104"/>
              <w:jc w:val="center"/>
              <w:rPr>
                <w:sz w:val="20"/>
                <w:szCs w:val="20"/>
                <w:lang w:val="en-US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Agence d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>exécution</w:t>
            </w:r>
          </w:p>
        </w:tc>
        <w:tc>
          <w:tcPr>
            <w:tcW w:w="720" w:type="dxa"/>
            <w:vAlign w:val="center"/>
          </w:tcPr>
          <w:p w14:paraId="14957BF6" w14:textId="77777777" w:rsidR="00147B6D" w:rsidRPr="007B552C" w:rsidRDefault="008E291F" w:rsidP="002D475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8E291F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="00147B6D" w:rsidRPr="008E291F">
              <w:rPr>
                <w:b/>
                <w:bCs/>
                <w:sz w:val="20"/>
                <w:szCs w:val="20"/>
              </w:rPr>
              <w:t xml:space="preserve"> </w:t>
            </w:r>
            <w:r w:rsidR="002D475D">
              <w:rPr>
                <w:b/>
                <w:bCs/>
                <w:sz w:val="20"/>
                <w:szCs w:val="20"/>
              </w:rPr>
              <w:t>de doc.</w:t>
            </w:r>
          </w:p>
        </w:tc>
        <w:tc>
          <w:tcPr>
            <w:tcW w:w="2245" w:type="dxa"/>
            <w:vAlign w:val="center"/>
          </w:tcPr>
          <w:p w14:paraId="45C14730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Question</w:t>
            </w:r>
          </w:p>
        </w:tc>
      </w:tr>
      <w:tr w:rsidR="00147B6D" w:rsidRPr="005C6444" w14:paraId="2F12EEB1" w14:textId="77777777" w:rsidTr="008E291F">
        <w:trPr>
          <w:trHeight w:val="300"/>
        </w:trPr>
        <w:tc>
          <w:tcPr>
            <w:tcW w:w="9350" w:type="dxa"/>
            <w:gridSpan w:val="5"/>
            <w:shd w:val="clear" w:color="auto" w:fill="FFFFFF" w:themeFill="background1"/>
            <w:vAlign w:val="center"/>
          </w:tcPr>
          <w:p w14:paraId="57CEAEC0" w14:textId="77777777" w:rsidR="00147B6D" w:rsidRPr="001E25CE" w:rsidRDefault="008E291F" w:rsidP="00864E9C">
            <w:pPr>
              <w:widowControl w:val="0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Vérification de la conformité d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>une sélection de pays visés à l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>article 5 avec leur</w:t>
            </w:r>
            <w:r w:rsidR="00864E9C">
              <w:rPr>
                <w:b/>
                <w:bCs/>
                <w:sz w:val="20"/>
                <w:szCs w:val="20"/>
                <w:lang w:val="fr-FR"/>
              </w:rPr>
              <w:t>s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 xml:space="preserve"> accord</w:t>
            </w:r>
            <w:r w:rsidR="00864E9C">
              <w:rPr>
                <w:b/>
                <w:bCs/>
                <w:sz w:val="20"/>
                <w:szCs w:val="20"/>
                <w:lang w:val="fr-FR"/>
              </w:rPr>
              <w:t xml:space="preserve">s de 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>PGEH</w:t>
            </w:r>
          </w:p>
        </w:tc>
      </w:tr>
      <w:tr w:rsidR="00147B6D" w:rsidRPr="005C6444" w14:paraId="6DCF07CF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045BC835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Angola</w:t>
            </w:r>
          </w:p>
        </w:tc>
        <w:tc>
          <w:tcPr>
            <w:tcW w:w="3780" w:type="dxa"/>
            <w:vAlign w:val="center"/>
          </w:tcPr>
          <w:p w14:paraId="501C4CCE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  <w:r w:rsidR="00147B6D" w:rsidRPr="001E25CE" w:rsidDel="00E934A2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68BB5379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E4496" w14:textId="77777777" w:rsidR="00147B6D" w:rsidRPr="00A30270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A30270">
              <w:rPr>
                <w:sz w:val="20"/>
                <w:szCs w:val="20"/>
              </w:rPr>
              <w:t>94/18</w:t>
            </w:r>
          </w:p>
        </w:tc>
        <w:tc>
          <w:tcPr>
            <w:tcW w:w="2245" w:type="dxa"/>
            <w:vMerge w:val="restart"/>
            <w:vAlign w:val="center"/>
          </w:tcPr>
          <w:p w14:paraId="081A2376" w14:textId="577C941B" w:rsidR="00147B6D" w:rsidRPr="001E25CE" w:rsidRDefault="008E291F" w:rsidP="00864E9C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Sous réserve de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8E291F">
              <w:rPr>
                <w:sz w:val="20"/>
                <w:szCs w:val="20"/>
                <w:lang w:val="fr-FR"/>
              </w:rPr>
              <w:t xml:space="preserve">examen de la liste des pays sélectionnés pour la vérification de la conformité </w:t>
            </w:r>
            <w:r w:rsidR="001E25CE">
              <w:rPr>
                <w:sz w:val="20"/>
                <w:szCs w:val="20"/>
                <w:lang w:val="fr-FR"/>
              </w:rPr>
              <w:t xml:space="preserve">figurant </w:t>
            </w:r>
            <w:r w:rsidR="001E25CE" w:rsidRPr="008E291F">
              <w:rPr>
                <w:sz w:val="20"/>
                <w:szCs w:val="20"/>
                <w:lang w:val="fr-FR"/>
              </w:rPr>
              <w:t>dans</w:t>
            </w:r>
            <w:r w:rsidRPr="008E291F">
              <w:rPr>
                <w:sz w:val="20"/>
                <w:szCs w:val="20"/>
                <w:lang w:val="fr-FR"/>
              </w:rPr>
              <w:t xml:space="preserve"> le document UNEP/</w:t>
            </w:r>
            <w:proofErr w:type="spellStart"/>
            <w:r w:rsidRPr="008E291F">
              <w:rPr>
                <w:sz w:val="20"/>
                <w:szCs w:val="20"/>
                <w:lang w:val="fr-FR"/>
              </w:rPr>
              <w:t>OzL.Pro</w:t>
            </w:r>
            <w:proofErr w:type="spellEnd"/>
            <w:r w:rsidRPr="008E291F">
              <w:rPr>
                <w:sz w:val="20"/>
                <w:szCs w:val="20"/>
                <w:lang w:val="fr-FR"/>
              </w:rPr>
              <w:t>/</w:t>
            </w:r>
            <w:proofErr w:type="spellStart"/>
            <w:r w:rsidRPr="008E291F">
              <w:rPr>
                <w:sz w:val="20"/>
                <w:szCs w:val="20"/>
                <w:lang w:val="fr-FR"/>
              </w:rPr>
              <w:t>ExCom</w:t>
            </w:r>
            <w:proofErr w:type="spellEnd"/>
            <w:r w:rsidRPr="008E291F">
              <w:rPr>
                <w:sz w:val="20"/>
                <w:szCs w:val="20"/>
                <w:lang w:val="fr-FR"/>
              </w:rPr>
              <w:t>/94/</w:t>
            </w:r>
            <w:r w:rsidR="00F11D8F">
              <w:rPr>
                <w:sz w:val="20"/>
                <w:szCs w:val="20"/>
                <w:lang w:val="fr-FR"/>
              </w:rPr>
              <w:t>14</w:t>
            </w:r>
          </w:p>
        </w:tc>
      </w:tr>
      <w:tr w:rsidR="00147B6D" w14:paraId="73645DB2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3A6B74E7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Bahamas (Les)</w:t>
            </w:r>
          </w:p>
        </w:tc>
        <w:tc>
          <w:tcPr>
            <w:tcW w:w="3780" w:type="dxa"/>
            <w:vAlign w:val="center"/>
          </w:tcPr>
          <w:p w14:paraId="4770A08D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46CC2ADF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958B33" w14:textId="77777777" w:rsidR="00147B6D" w:rsidRPr="00A30270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A30270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0109E35F" w14:textId="77777777" w:rsidR="00147B6D" w:rsidRPr="0036734E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7206DCDE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6C6B599E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Barbade</w:t>
            </w:r>
          </w:p>
        </w:tc>
        <w:tc>
          <w:tcPr>
            <w:tcW w:w="3780" w:type="dxa"/>
            <w:vAlign w:val="center"/>
          </w:tcPr>
          <w:p w14:paraId="6D59F39D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EE3B98F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26F99" w14:textId="77777777" w:rsidR="00147B6D" w:rsidRPr="00A30270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A30270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029039D2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543E5101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0C54179B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Burkina Faso</w:t>
            </w:r>
          </w:p>
        </w:tc>
        <w:tc>
          <w:tcPr>
            <w:tcW w:w="3780" w:type="dxa"/>
            <w:vAlign w:val="center"/>
          </w:tcPr>
          <w:p w14:paraId="111A4F88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3969CD0E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C51DA" w14:textId="77777777" w:rsidR="00147B6D" w:rsidRPr="004760D4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4760D4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470CE1C6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7379F4EC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75B678AA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Cambodge</w:t>
            </w:r>
          </w:p>
        </w:tc>
        <w:tc>
          <w:tcPr>
            <w:tcW w:w="3780" w:type="dxa"/>
            <w:vAlign w:val="center"/>
          </w:tcPr>
          <w:p w14:paraId="744001C6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5690F80C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8CC96" w14:textId="77777777" w:rsidR="00147B6D" w:rsidRPr="004760D4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4760D4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251D635F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08EFA38E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28B5F187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Tchad</w:t>
            </w:r>
          </w:p>
        </w:tc>
        <w:tc>
          <w:tcPr>
            <w:tcW w:w="3780" w:type="dxa"/>
          </w:tcPr>
          <w:p w14:paraId="66FFA22E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77FDAC41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628E1" w14:textId="77777777" w:rsidR="00147B6D" w:rsidRPr="004760D4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4760D4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221B35E7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5CCBE7E2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6C6240BF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Gabon*</w:t>
            </w:r>
          </w:p>
        </w:tc>
        <w:tc>
          <w:tcPr>
            <w:tcW w:w="3780" w:type="dxa"/>
          </w:tcPr>
          <w:p w14:paraId="105AC824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05BCBE29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7DD66" w14:textId="77777777" w:rsidR="00147B6D" w:rsidRPr="004760D4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4760D4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585555DD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60BD1ACC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158BB8D3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Grenade</w:t>
            </w:r>
          </w:p>
        </w:tc>
        <w:tc>
          <w:tcPr>
            <w:tcW w:w="3780" w:type="dxa"/>
          </w:tcPr>
          <w:p w14:paraId="2C3E2376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66E3312B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E22D84" w14:textId="77777777" w:rsidR="00147B6D" w:rsidRPr="004760D4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4760D4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63F8F432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7DE3B390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51B9EEE2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Guyana</w:t>
            </w:r>
          </w:p>
        </w:tc>
        <w:tc>
          <w:tcPr>
            <w:tcW w:w="3780" w:type="dxa"/>
          </w:tcPr>
          <w:p w14:paraId="650E27B8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6B16B2F4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C372B" w14:textId="77777777" w:rsidR="00147B6D" w:rsidRPr="004760D4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4760D4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7B3D68A0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4B0EC134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236C9BD1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Madagascar</w:t>
            </w:r>
          </w:p>
        </w:tc>
        <w:tc>
          <w:tcPr>
            <w:tcW w:w="3780" w:type="dxa"/>
          </w:tcPr>
          <w:p w14:paraId="18A2682F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983A2F3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F0FE1" w14:textId="77777777" w:rsidR="00147B6D" w:rsidRPr="003D301F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3D301F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6EE10F24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00D7C900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1016BBBD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Monténégro</w:t>
            </w:r>
          </w:p>
        </w:tc>
        <w:tc>
          <w:tcPr>
            <w:tcW w:w="3780" w:type="dxa"/>
          </w:tcPr>
          <w:p w14:paraId="532CFEF3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003DA073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ONUDI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10C08" w14:textId="77777777" w:rsidR="00147B6D" w:rsidRPr="00A30270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A30270">
              <w:rPr>
                <w:sz w:val="20"/>
                <w:szCs w:val="20"/>
              </w:rPr>
              <w:t>94/20</w:t>
            </w:r>
          </w:p>
        </w:tc>
        <w:tc>
          <w:tcPr>
            <w:tcW w:w="2245" w:type="dxa"/>
            <w:vMerge/>
            <w:vAlign w:val="center"/>
          </w:tcPr>
          <w:p w14:paraId="757767D8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241D3D6F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7146BE78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Mozambique</w:t>
            </w:r>
          </w:p>
        </w:tc>
        <w:tc>
          <w:tcPr>
            <w:tcW w:w="3780" w:type="dxa"/>
            <w:vAlign w:val="center"/>
          </w:tcPr>
          <w:p w14:paraId="4205E7A6" w14:textId="77777777" w:rsidR="00147B6D" w:rsidRPr="001E25CE" w:rsidRDefault="008E291F" w:rsidP="00174142">
            <w:pPr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77949974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FE24A" w14:textId="77777777" w:rsidR="00147B6D" w:rsidRPr="003D301F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3D301F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34290122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414C6F2A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10CA9B20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Nicaragua</w:t>
            </w:r>
          </w:p>
        </w:tc>
        <w:tc>
          <w:tcPr>
            <w:tcW w:w="3780" w:type="dxa"/>
            <w:vAlign w:val="center"/>
          </w:tcPr>
          <w:p w14:paraId="47ADDF42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745ACF80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74A40" w14:textId="77777777" w:rsidR="00147B6D" w:rsidRPr="003D301F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3D301F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104850B2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5A0D79C1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2C51886F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Macédoine du Nord</w:t>
            </w:r>
          </w:p>
        </w:tc>
        <w:tc>
          <w:tcPr>
            <w:tcW w:w="3780" w:type="dxa"/>
            <w:vAlign w:val="center"/>
          </w:tcPr>
          <w:p w14:paraId="4EEBCC8F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471379AB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ONUDI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F684A" w14:textId="77777777" w:rsidR="00147B6D" w:rsidRPr="003D301F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3D301F">
              <w:rPr>
                <w:sz w:val="20"/>
                <w:szCs w:val="20"/>
              </w:rPr>
              <w:t>94/20</w:t>
            </w:r>
          </w:p>
        </w:tc>
        <w:tc>
          <w:tcPr>
            <w:tcW w:w="2245" w:type="dxa"/>
            <w:vMerge/>
            <w:vAlign w:val="center"/>
          </w:tcPr>
          <w:p w14:paraId="22C0D08D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67B93920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5204B45C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Sierra Leone</w:t>
            </w:r>
          </w:p>
        </w:tc>
        <w:tc>
          <w:tcPr>
            <w:tcW w:w="3780" w:type="dxa"/>
            <w:vAlign w:val="center"/>
          </w:tcPr>
          <w:p w14:paraId="1987FFB2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11691414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3F087" w14:textId="77777777" w:rsidR="00147B6D" w:rsidRPr="003D301F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3D301F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6E9F136D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42A54682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47D17CA2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Sri Lanka</w:t>
            </w:r>
          </w:p>
        </w:tc>
        <w:tc>
          <w:tcPr>
            <w:tcW w:w="3780" w:type="dxa"/>
            <w:vAlign w:val="center"/>
          </w:tcPr>
          <w:p w14:paraId="4AA71DEE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08340D74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4D463" w14:textId="77777777" w:rsidR="00147B6D" w:rsidRPr="003D301F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3D301F">
              <w:rPr>
                <w:sz w:val="20"/>
                <w:szCs w:val="20"/>
              </w:rPr>
              <w:t>94/18</w:t>
            </w:r>
          </w:p>
        </w:tc>
        <w:tc>
          <w:tcPr>
            <w:tcW w:w="2245" w:type="dxa"/>
            <w:vMerge/>
            <w:vAlign w:val="center"/>
          </w:tcPr>
          <w:p w14:paraId="7E84AB1C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14:paraId="2101AA0A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598ED473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Timor-Leste</w:t>
            </w:r>
          </w:p>
        </w:tc>
        <w:tc>
          <w:tcPr>
            <w:tcW w:w="3780" w:type="dxa"/>
            <w:vAlign w:val="center"/>
          </w:tcPr>
          <w:p w14:paraId="577916D8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Rapport de vérification pour la phase II du PGEH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5B6E38DB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801FA" w14:textId="77777777" w:rsidR="00147B6D" w:rsidRPr="003D301F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3D301F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Merge/>
            <w:vAlign w:val="center"/>
          </w:tcPr>
          <w:p w14:paraId="32C0942F" w14:textId="77777777" w:rsidR="00147B6D" w:rsidRDefault="00147B6D" w:rsidP="008E291F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147B6D" w:rsidRPr="005C6444" w14:paraId="088D22F7" w14:textId="77777777" w:rsidTr="008E291F">
        <w:trPr>
          <w:trHeight w:val="300"/>
        </w:trPr>
        <w:tc>
          <w:tcPr>
            <w:tcW w:w="9350" w:type="dxa"/>
            <w:gridSpan w:val="5"/>
            <w:shd w:val="clear" w:color="auto" w:fill="FFFFFF" w:themeFill="background1"/>
            <w:vAlign w:val="center"/>
          </w:tcPr>
          <w:p w14:paraId="57E508BD" w14:textId="77777777" w:rsidR="00147B6D" w:rsidRPr="001E25CE" w:rsidRDefault="008E291F" w:rsidP="00174142">
            <w:pPr>
              <w:widowControl w:val="0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t>Projets de renforcement des institutions </w:t>
            </w:r>
          </w:p>
        </w:tc>
      </w:tr>
      <w:tr w:rsidR="00147B6D" w:rsidRPr="005C6444" w14:paraId="1366E68F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29830B37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Afrique du Sud</w:t>
            </w:r>
          </w:p>
        </w:tc>
        <w:tc>
          <w:tcPr>
            <w:tcW w:w="3780" w:type="dxa"/>
            <w:vAlign w:val="center"/>
          </w:tcPr>
          <w:p w14:paraId="2351FA46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Demande pour un projet de renforcement des institutions (phase I)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1AFB193D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3E96A" w14:textId="77777777" w:rsidR="00147B6D" w:rsidRPr="00C218D4" w:rsidRDefault="00147B6D" w:rsidP="008E291F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665FA3">
              <w:rPr>
                <w:sz w:val="20"/>
                <w:szCs w:val="20"/>
              </w:rPr>
              <w:t>94/19</w:t>
            </w:r>
          </w:p>
        </w:tc>
        <w:tc>
          <w:tcPr>
            <w:tcW w:w="2245" w:type="dxa"/>
            <w:vAlign w:val="center"/>
          </w:tcPr>
          <w:p w14:paraId="671E6072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Nouvelle demande de renforcement des institutions </w:t>
            </w:r>
          </w:p>
        </w:tc>
      </w:tr>
      <w:tr w:rsidR="00147B6D" w:rsidRPr="005C6444" w14:paraId="5699E7E7" w14:textId="77777777" w:rsidTr="008E291F">
        <w:trPr>
          <w:trHeight w:val="300"/>
        </w:trPr>
        <w:tc>
          <w:tcPr>
            <w:tcW w:w="9350" w:type="dxa"/>
            <w:gridSpan w:val="5"/>
            <w:shd w:val="clear" w:color="auto" w:fill="FFFFFF" w:themeFill="background1"/>
            <w:vAlign w:val="center"/>
          </w:tcPr>
          <w:p w14:paraId="6DA7BA10" w14:textId="77777777" w:rsidR="00147B6D" w:rsidRPr="001E25CE" w:rsidRDefault="008E291F" w:rsidP="001E25CE">
            <w:pPr>
              <w:keepNext/>
              <w:keepLines/>
              <w:widowControl w:val="0"/>
              <w:jc w:val="center"/>
              <w:rPr>
                <w:sz w:val="20"/>
                <w:szCs w:val="20"/>
                <w:lang w:val="fr-FR"/>
              </w:rPr>
            </w:pPr>
            <w:r w:rsidRPr="008E291F">
              <w:rPr>
                <w:b/>
                <w:bCs/>
                <w:sz w:val="20"/>
                <w:szCs w:val="20"/>
                <w:lang w:val="fr-FR"/>
              </w:rPr>
              <w:lastRenderedPageBreak/>
              <w:t>Préparation des KIP et de projets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 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>pilotes portant sur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 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>l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>efficacité énergétique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 </w:t>
            </w:r>
            <w:r w:rsidRPr="008E291F">
              <w:rPr>
                <w:b/>
                <w:bCs/>
                <w:sz w:val="20"/>
                <w:szCs w:val="20"/>
                <w:lang w:val="fr-FR"/>
              </w:rPr>
              <w:t>(décision 91/65)</w:t>
            </w:r>
          </w:p>
        </w:tc>
      </w:tr>
      <w:tr w:rsidR="00147B6D" w:rsidRPr="005C6444" w14:paraId="697897B9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69627EEE" w14:textId="77777777" w:rsidR="00147B6D" w:rsidRPr="008E291F" w:rsidRDefault="008E291F" w:rsidP="001E25CE">
            <w:pPr>
              <w:keepNext/>
              <w:keepLines/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Chine</w:t>
            </w:r>
          </w:p>
        </w:tc>
        <w:tc>
          <w:tcPr>
            <w:tcW w:w="3780" w:type="dxa"/>
            <w:shd w:val="clear" w:color="auto" w:fill="FFFFFF" w:themeFill="background1"/>
            <w:vAlign w:val="center"/>
          </w:tcPr>
          <w:p w14:paraId="1A17440C" w14:textId="77777777" w:rsidR="00147B6D" w:rsidRDefault="008E291F" w:rsidP="001E25CE">
            <w:pPr>
              <w:keepNext/>
              <w:keepLines/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Préparation d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8E291F">
              <w:rPr>
                <w:sz w:val="20"/>
                <w:szCs w:val="20"/>
                <w:lang w:val="fr-FR"/>
              </w:rPr>
              <w:t>un KIP (phase I)</w:t>
            </w:r>
          </w:p>
          <w:p w14:paraId="49DEA23A" w14:textId="77777777" w:rsidR="001E25CE" w:rsidRPr="001E25CE" w:rsidRDefault="001E25CE" w:rsidP="001E25CE">
            <w:pPr>
              <w:keepNext/>
              <w:keepLines/>
              <w:widowControl w:val="0"/>
              <w:rPr>
                <w:sz w:val="20"/>
                <w:szCs w:val="20"/>
              </w:rPr>
            </w:pPr>
          </w:p>
          <w:p w14:paraId="61504005" w14:textId="77777777" w:rsidR="001E25CE" w:rsidRDefault="001E25CE" w:rsidP="001E25CE">
            <w:pPr>
              <w:keepNext/>
              <w:keepLines/>
              <w:widowControl w:val="0"/>
              <w:rPr>
                <w:sz w:val="20"/>
                <w:szCs w:val="20"/>
                <w:lang w:val="fr-FR"/>
              </w:rPr>
            </w:pPr>
          </w:p>
          <w:p w14:paraId="5DA9B5B3" w14:textId="77777777" w:rsidR="001E25CE" w:rsidRPr="001E25CE" w:rsidRDefault="001E25CE" w:rsidP="001E25CE">
            <w:pPr>
              <w:keepNext/>
              <w:keepLines/>
              <w:widowControl w:val="0"/>
              <w:rPr>
                <w:sz w:val="20"/>
                <w:szCs w:val="20"/>
              </w:rPr>
            </w:pPr>
          </w:p>
          <w:p w14:paraId="3C616AEC" w14:textId="77777777" w:rsidR="001E25CE" w:rsidRDefault="001E25CE" w:rsidP="001E25CE">
            <w:pPr>
              <w:keepNext/>
              <w:keepLines/>
              <w:widowControl w:val="0"/>
              <w:rPr>
                <w:sz w:val="20"/>
                <w:szCs w:val="20"/>
                <w:lang w:val="fr-FR"/>
              </w:rPr>
            </w:pPr>
          </w:p>
          <w:p w14:paraId="02AC4D87" w14:textId="77777777" w:rsidR="001E25CE" w:rsidRPr="001E25CE" w:rsidRDefault="001E25CE" w:rsidP="001E25CE">
            <w:pPr>
              <w:keepNext/>
              <w:keepLines/>
              <w:widowControl w:val="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726D816" w14:textId="77777777" w:rsidR="00147B6D" w:rsidRPr="008E291F" w:rsidRDefault="008E291F" w:rsidP="001E25CE">
            <w:pPr>
              <w:keepNext/>
              <w:keepLines/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3C85A2" w14:textId="77777777" w:rsidR="00147B6D" w:rsidRPr="00B03DCC" w:rsidRDefault="00147B6D" w:rsidP="001E25CE">
            <w:pPr>
              <w:keepNext/>
              <w:keepLines/>
              <w:widowControl w:val="0"/>
              <w:jc w:val="center"/>
              <w:rPr>
                <w:sz w:val="20"/>
                <w:szCs w:val="20"/>
              </w:rPr>
            </w:pPr>
            <w:r w:rsidRPr="004863CD">
              <w:rPr>
                <w:sz w:val="20"/>
                <w:szCs w:val="20"/>
              </w:rPr>
              <w:t>94/18</w:t>
            </w:r>
          </w:p>
        </w:tc>
        <w:tc>
          <w:tcPr>
            <w:tcW w:w="2245" w:type="dxa"/>
            <w:shd w:val="clear" w:color="auto" w:fill="FFFFFF" w:themeFill="background1"/>
            <w:vAlign w:val="center"/>
          </w:tcPr>
          <w:p w14:paraId="64DF66D3" w14:textId="77777777" w:rsidR="00147B6D" w:rsidRPr="001E25CE" w:rsidRDefault="008E291F" w:rsidP="001E25CE">
            <w:pPr>
              <w:keepNext/>
              <w:keepLines/>
              <w:widowControl w:val="0"/>
              <w:jc w:val="left"/>
              <w:rPr>
                <w:color w:val="000000"/>
                <w:sz w:val="20"/>
                <w:szCs w:val="20"/>
                <w:lang w:val="fr-FR"/>
              </w:rPr>
            </w:pPr>
            <w:r w:rsidRPr="008E291F">
              <w:rPr>
                <w:color w:val="000000"/>
                <w:sz w:val="20"/>
                <w:szCs w:val="20"/>
                <w:lang w:val="fr-FR"/>
              </w:rPr>
              <w:t>Comme la valeur de référence des HCFC est supérieure à 2 000 tonnes PAO, le niveau de financement sera</w:t>
            </w:r>
            <w:r w:rsidR="00606589">
              <w:rPr>
                <w:color w:val="000000"/>
                <w:sz w:val="20"/>
                <w:szCs w:val="20"/>
                <w:lang w:val="fr-FR"/>
              </w:rPr>
              <w:t> </w:t>
            </w:r>
            <w:r w:rsidRPr="008E291F">
              <w:rPr>
                <w:color w:val="000000"/>
                <w:sz w:val="20"/>
                <w:szCs w:val="20"/>
                <w:lang w:val="fr-FR"/>
              </w:rPr>
              <w:t>déterminé au cas par cas (décision 87/50(c))</w:t>
            </w:r>
          </w:p>
        </w:tc>
      </w:tr>
      <w:tr w:rsidR="00147B6D" w:rsidRPr="005C6444" w14:paraId="456BA65F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526183B3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Papouasie-Nouvelle-Guinée</w:t>
            </w:r>
          </w:p>
        </w:tc>
        <w:tc>
          <w:tcPr>
            <w:tcW w:w="3780" w:type="dxa"/>
            <w:shd w:val="clear" w:color="auto" w:fill="FFFFFF" w:themeFill="background1"/>
            <w:vAlign w:val="center"/>
          </w:tcPr>
          <w:p w14:paraId="02064EA9" w14:textId="77777777" w:rsidR="00147B6D" w:rsidRPr="008E291F" w:rsidRDefault="008E291F" w:rsidP="00174142">
            <w:pPr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Préparation d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8E291F">
              <w:rPr>
                <w:sz w:val="20"/>
                <w:szCs w:val="20"/>
                <w:lang w:val="fr-FR"/>
              </w:rPr>
              <w:t>un KIP (phase I)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47045AB2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Allemagne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84C71" w14:textId="77777777" w:rsidR="00147B6D" w:rsidRPr="004760D4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4760D4">
              <w:rPr>
                <w:sz w:val="20"/>
                <w:szCs w:val="20"/>
              </w:rPr>
              <w:t>94/15</w:t>
            </w:r>
          </w:p>
        </w:tc>
        <w:tc>
          <w:tcPr>
            <w:tcW w:w="2245" w:type="dxa"/>
            <w:shd w:val="clear" w:color="auto" w:fill="FFFFFF" w:themeFill="background1"/>
            <w:vAlign w:val="center"/>
          </w:tcPr>
          <w:p w14:paraId="78393322" w14:textId="77777777" w:rsidR="00147B6D" w:rsidRPr="001E25CE" w:rsidRDefault="008E291F" w:rsidP="00174142">
            <w:pPr>
              <w:widowControl w:val="0"/>
              <w:jc w:val="left"/>
              <w:rPr>
                <w:color w:val="000000"/>
                <w:sz w:val="20"/>
                <w:szCs w:val="20"/>
                <w:lang w:val="fr-FR"/>
              </w:rPr>
            </w:pPr>
            <w:r w:rsidRPr="008E291F">
              <w:rPr>
                <w:color w:val="000000"/>
                <w:sz w:val="20"/>
                <w:szCs w:val="20"/>
                <w:lang w:val="fr-FR"/>
              </w:rPr>
              <w:t>Le déblocage du financement approuvé dépend de la</w:t>
            </w:r>
            <w:r w:rsidR="00606589">
              <w:rPr>
                <w:color w:val="000000"/>
                <w:sz w:val="20"/>
                <w:szCs w:val="20"/>
                <w:lang w:val="fr-FR"/>
              </w:rPr>
              <w:t> </w:t>
            </w:r>
            <w:r w:rsidRPr="008E291F">
              <w:rPr>
                <w:color w:val="000000"/>
                <w:sz w:val="20"/>
                <w:szCs w:val="20"/>
                <w:lang w:val="fr-FR"/>
              </w:rPr>
              <w:t>ratification de l</w:t>
            </w:r>
            <w:r w:rsidR="00606589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8E291F">
              <w:rPr>
                <w:color w:val="000000"/>
                <w:sz w:val="20"/>
                <w:szCs w:val="20"/>
                <w:lang w:val="fr-FR"/>
              </w:rPr>
              <w:t>Amendement de Kigali</w:t>
            </w:r>
          </w:p>
        </w:tc>
      </w:tr>
      <w:tr w:rsidR="00147B6D" w:rsidRPr="005C6444" w14:paraId="42EBD0FB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4DDA70A3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Chine</w:t>
            </w:r>
          </w:p>
        </w:tc>
        <w:tc>
          <w:tcPr>
            <w:tcW w:w="3780" w:type="dxa"/>
            <w:shd w:val="clear" w:color="auto" w:fill="FFFFFF" w:themeFill="background1"/>
            <w:vAlign w:val="center"/>
          </w:tcPr>
          <w:p w14:paraId="50200D28" w14:textId="77777777" w:rsidR="00147B6D" w:rsidRPr="001E25CE" w:rsidRDefault="008E291F" w:rsidP="00174142">
            <w:pPr>
              <w:ind w:right="-111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Préparation d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8E291F">
              <w:rPr>
                <w:sz w:val="20"/>
                <w:szCs w:val="20"/>
                <w:lang w:val="fr-FR"/>
              </w:rPr>
              <w:t>un projet pilote pour maintenir et/ou améliorer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8E291F">
              <w:rPr>
                <w:sz w:val="20"/>
                <w:szCs w:val="20"/>
                <w:lang w:val="fr-FR"/>
              </w:rPr>
              <w:t>efficacité énergétique de la climatisation</w:t>
            </w:r>
            <w:r w:rsidR="00864E9C">
              <w:rPr>
                <w:sz w:val="20"/>
                <w:szCs w:val="20"/>
                <w:lang w:val="fr-FR"/>
              </w:rPr>
              <w:t xml:space="preserve"> pour</w:t>
            </w:r>
            <w:r w:rsidRPr="008E291F">
              <w:rPr>
                <w:sz w:val="20"/>
                <w:szCs w:val="20"/>
                <w:lang w:val="fr-FR"/>
              </w:rPr>
              <w:t xml:space="preserve"> des centres de données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78A59F9A" w14:textId="77777777" w:rsidR="00147B6D" w:rsidRPr="008E291F" w:rsidRDefault="008E291F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8E29E" w14:textId="77777777" w:rsidR="00147B6D" w:rsidRPr="004760D4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4760D4">
              <w:rPr>
                <w:sz w:val="20"/>
                <w:szCs w:val="20"/>
              </w:rPr>
              <w:t>94/18</w:t>
            </w:r>
          </w:p>
        </w:tc>
        <w:tc>
          <w:tcPr>
            <w:tcW w:w="2245" w:type="dxa"/>
            <w:shd w:val="clear" w:color="auto" w:fill="FFFFFF" w:themeFill="background1"/>
            <w:vAlign w:val="center"/>
          </w:tcPr>
          <w:p w14:paraId="754A6AB0" w14:textId="77777777" w:rsidR="00147B6D" w:rsidRPr="001E25CE" w:rsidRDefault="008E291F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8E291F">
              <w:rPr>
                <w:sz w:val="20"/>
                <w:szCs w:val="20"/>
                <w:lang w:val="fr-FR"/>
              </w:rPr>
              <w:t>Nouveau secteur et application de nature différente</w:t>
            </w:r>
          </w:p>
        </w:tc>
      </w:tr>
      <w:tr w:rsidR="00147B6D" w:rsidRPr="005C6444" w14:paraId="0722A0B0" w14:textId="77777777" w:rsidTr="008E291F">
        <w:trPr>
          <w:trHeight w:val="300"/>
        </w:trPr>
        <w:tc>
          <w:tcPr>
            <w:tcW w:w="1345" w:type="dxa"/>
            <w:shd w:val="clear" w:color="auto" w:fill="FFFFFF" w:themeFill="background1"/>
            <w:vAlign w:val="center"/>
          </w:tcPr>
          <w:p w14:paraId="6BBD0E83" w14:textId="77777777" w:rsidR="00147B6D" w:rsidRPr="008E291F" w:rsidRDefault="008E291F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8E291F">
              <w:rPr>
                <w:sz w:val="20"/>
                <w:szCs w:val="20"/>
                <w:lang w:val="fr-FR"/>
              </w:rPr>
              <w:t>Au niveau mondial </w:t>
            </w:r>
          </w:p>
        </w:tc>
        <w:tc>
          <w:tcPr>
            <w:tcW w:w="3780" w:type="dxa"/>
            <w:shd w:val="clear" w:color="auto" w:fill="FFFFFF" w:themeFill="background1"/>
            <w:vAlign w:val="center"/>
          </w:tcPr>
          <w:p w14:paraId="4EE2B5EB" w14:textId="77777777" w:rsidR="00147B6D" w:rsidRPr="001E25CE" w:rsidRDefault="008E291F" w:rsidP="00864E9C">
            <w:pPr>
              <w:jc w:val="left"/>
              <w:rPr>
                <w:sz w:val="20"/>
                <w:szCs w:val="20"/>
                <w:lang w:val="fr-FR"/>
              </w:rPr>
            </w:pPr>
            <w:r w:rsidRPr="001214A9">
              <w:rPr>
                <w:sz w:val="20"/>
                <w:szCs w:val="20"/>
                <w:lang w:val="fr-FR"/>
              </w:rPr>
              <w:t>Préparation d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1214A9">
              <w:rPr>
                <w:sz w:val="20"/>
                <w:szCs w:val="20"/>
                <w:lang w:val="fr-FR"/>
              </w:rPr>
              <w:t xml:space="preserve">un projet pilote pour </w:t>
            </w:r>
            <w:r w:rsidR="00864E9C">
              <w:rPr>
                <w:sz w:val="20"/>
                <w:szCs w:val="20"/>
                <w:lang w:val="fr-FR"/>
              </w:rPr>
              <w:t>faire la d</w:t>
            </w:r>
            <w:r w:rsidRPr="001214A9">
              <w:rPr>
                <w:sz w:val="20"/>
                <w:szCs w:val="20"/>
                <w:lang w:val="fr-FR"/>
              </w:rPr>
              <w:t>émon</w:t>
            </w:r>
            <w:r w:rsidR="00864E9C">
              <w:rPr>
                <w:sz w:val="20"/>
                <w:szCs w:val="20"/>
                <w:lang w:val="fr-FR"/>
              </w:rPr>
              <w:t xml:space="preserve">stration de </w:t>
            </w:r>
            <w:r w:rsidRPr="001214A9">
              <w:rPr>
                <w:sz w:val="20"/>
                <w:szCs w:val="20"/>
                <w:lang w:val="fr-FR"/>
              </w:rPr>
              <w:t>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1214A9">
              <w:rPr>
                <w:sz w:val="20"/>
                <w:szCs w:val="20"/>
                <w:lang w:val="fr-FR"/>
              </w:rPr>
              <w:t>utilisation d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1214A9">
              <w:rPr>
                <w:sz w:val="20"/>
                <w:szCs w:val="20"/>
                <w:lang w:val="fr-FR"/>
              </w:rPr>
              <w:t>outils numériques de su</w:t>
            </w:r>
            <w:r w:rsidR="00355D93">
              <w:rPr>
                <w:sz w:val="20"/>
                <w:szCs w:val="20"/>
                <w:lang w:val="fr-FR"/>
              </w:rPr>
              <w:t>ivi</w:t>
            </w:r>
            <w:r w:rsidRPr="001214A9">
              <w:rPr>
                <w:sz w:val="20"/>
                <w:szCs w:val="20"/>
                <w:lang w:val="fr-FR"/>
              </w:rPr>
              <w:t xml:space="preserve"> et de gestion </w:t>
            </w:r>
            <w:r w:rsidR="00355D93">
              <w:rPr>
                <w:sz w:val="20"/>
                <w:szCs w:val="20"/>
                <w:lang w:val="fr-FR"/>
              </w:rPr>
              <w:t>en vue d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1214A9">
              <w:rPr>
                <w:sz w:val="20"/>
                <w:szCs w:val="20"/>
                <w:lang w:val="fr-FR"/>
              </w:rPr>
              <w:t>améliorer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1214A9">
              <w:rPr>
                <w:sz w:val="20"/>
                <w:szCs w:val="20"/>
                <w:lang w:val="fr-FR"/>
              </w:rPr>
              <w:t>efficacité énergétique et réduire les émissions de gaz à effet de serre dans les secteurs du refroidissement des locaux et de la chaîne du froid en Colombie, au Liban, au Panama, au Sri Lanka et à Trinité-et-Tobago.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6A69DBCC" w14:textId="77777777" w:rsidR="00147B6D" w:rsidRPr="001214A9" w:rsidRDefault="001214A9" w:rsidP="00174142">
            <w:pPr>
              <w:widowControl w:val="0"/>
              <w:jc w:val="center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222BB" w14:textId="77777777" w:rsidR="00147B6D" w:rsidRPr="004760D4" w:rsidRDefault="00147B6D" w:rsidP="008E291F">
            <w:pPr>
              <w:widowControl w:val="0"/>
              <w:jc w:val="center"/>
              <w:rPr>
                <w:sz w:val="20"/>
                <w:szCs w:val="20"/>
              </w:rPr>
            </w:pPr>
            <w:r w:rsidRPr="0051100F">
              <w:rPr>
                <w:sz w:val="20"/>
                <w:szCs w:val="20"/>
              </w:rPr>
              <w:t>94/18</w:t>
            </w:r>
          </w:p>
        </w:tc>
        <w:tc>
          <w:tcPr>
            <w:tcW w:w="2245" w:type="dxa"/>
            <w:shd w:val="clear" w:color="auto" w:fill="FFFFFF" w:themeFill="background1"/>
            <w:vAlign w:val="center"/>
          </w:tcPr>
          <w:p w14:paraId="0A9B6948" w14:textId="77777777" w:rsidR="00147B6D" w:rsidRPr="001E25CE" w:rsidRDefault="001214A9" w:rsidP="00606589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1214A9">
              <w:rPr>
                <w:sz w:val="20"/>
                <w:szCs w:val="20"/>
                <w:lang w:val="fr-FR"/>
              </w:rPr>
              <w:t>Tou</w:t>
            </w:r>
            <w:r w:rsidR="00606589">
              <w:rPr>
                <w:sz w:val="20"/>
                <w:szCs w:val="20"/>
                <w:lang w:val="fr-FR"/>
              </w:rPr>
              <w:t>te</w:t>
            </w:r>
            <w:r w:rsidRPr="001214A9">
              <w:rPr>
                <w:sz w:val="20"/>
                <w:szCs w:val="20"/>
                <w:lang w:val="fr-FR"/>
              </w:rPr>
              <w:t xml:space="preserve">s les </w:t>
            </w:r>
            <w:r w:rsidR="00606589">
              <w:rPr>
                <w:sz w:val="20"/>
                <w:szCs w:val="20"/>
                <w:lang w:val="fr-FR"/>
              </w:rPr>
              <w:t>questions</w:t>
            </w:r>
            <w:r w:rsidRPr="001214A9">
              <w:rPr>
                <w:sz w:val="20"/>
                <w:szCs w:val="20"/>
                <w:lang w:val="fr-FR"/>
              </w:rPr>
              <w:t xml:space="preserve"> techniques résolu</w:t>
            </w:r>
            <w:r w:rsidR="00606589">
              <w:rPr>
                <w:sz w:val="20"/>
                <w:szCs w:val="20"/>
                <w:lang w:val="fr-FR"/>
              </w:rPr>
              <w:t>e</w:t>
            </w:r>
            <w:r w:rsidRPr="001214A9">
              <w:rPr>
                <w:sz w:val="20"/>
                <w:szCs w:val="20"/>
                <w:lang w:val="fr-FR"/>
              </w:rPr>
              <w:t>s</w:t>
            </w:r>
          </w:p>
        </w:tc>
      </w:tr>
    </w:tbl>
    <w:p w14:paraId="722BD39B" w14:textId="77777777" w:rsidR="001E25CE" w:rsidRDefault="001214A9" w:rsidP="001E25CE">
      <w:pPr>
        <w:widowControl w:val="0"/>
        <w:spacing w:after="120"/>
        <w:rPr>
          <w:sz w:val="18"/>
          <w:szCs w:val="18"/>
          <w:lang w:val="fr-FR"/>
        </w:rPr>
      </w:pPr>
      <w:r w:rsidRPr="001214A9">
        <w:rPr>
          <w:sz w:val="18"/>
          <w:szCs w:val="18"/>
          <w:lang w:val="fr-FR"/>
        </w:rPr>
        <w:t>* Sous réserve de l</w:t>
      </w:r>
      <w:r w:rsidR="00606589">
        <w:rPr>
          <w:sz w:val="18"/>
          <w:szCs w:val="18"/>
          <w:lang w:val="fr-FR"/>
        </w:rPr>
        <w:t>’</w:t>
      </w:r>
      <w:r w:rsidRPr="001214A9">
        <w:rPr>
          <w:sz w:val="18"/>
          <w:szCs w:val="18"/>
          <w:lang w:val="fr-FR"/>
        </w:rPr>
        <w:t>approbation de la phase II du PGEH soumis à la présente réunion</w:t>
      </w:r>
    </w:p>
    <w:p w14:paraId="4FCF16E9" w14:textId="17354885" w:rsidR="00147B6D" w:rsidRPr="001E25CE" w:rsidRDefault="001214A9" w:rsidP="001E25CE">
      <w:pPr>
        <w:widowControl w:val="0"/>
        <w:spacing w:after="120"/>
        <w:rPr>
          <w:b/>
          <w:snapToGrid w:val="0"/>
          <w:lang w:val="fr-FR"/>
        </w:rPr>
      </w:pPr>
      <w:r w:rsidRPr="001214A9">
        <w:rPr>
          <w:b/>
          <w:snapToGrid w:val="0"/>
          <w:lang w:val="fr-FR"/>
        </w:rPr>
        <w:t>Tableau 3 : Phase du PGEH et demandes de tranche</w:t>
      </w:r>
    </w:p>
    <w:tbl>
      <w:tblPr>
        <w:tblStyle w:val="TableGrid"/>
        <w:tblW w:w="5000" w:type="pct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582"/>
        <w:gridCol w:w="1362"/>
        <w:gridCol w:w="1463"/>
        <w:gridCol w:w="1505"/>
        <w:gridCol w:w="699"/>
        <w:gridCol w:w="2965"/>
      </w:tblGrid>
      <w:tr w:rsidR="00147B6D" w:rsidRPr="000371CB" w14:paraId="1EBB296B" w14:textId="77777777" w:rsidTr="00864E9C">
        <w:trPr>
          <w:trHeight w:val="48"/>
          <w:tblHeader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ED37E" w14:textId="77777777" w:rsidR="00147B6D" w:rsidRPr="001214A9" w:rsidRDefault="001214A9" w:rsidP="0017414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1214A9">
              <w:rPr>
                <w:b/>
                <w:bCs/>
                <w:sz w:val="20"/>
                <w:szCs w:val="20"/>
                <w:lang w:val="fr-FR"/>
              </w:rPr>
              <w:t>Pays</w:t>
            </w:r>
          </w:p>
        </w:tc>
        <w:tc>
          <w:tcPr>
            <w:tcW w:w="711" w:type="pct"/>
            <w:vAlign w:val="center"/>
          </w:tcPr>
          <w:p w14:paraId="0BF4635E" w14:textId="77777777" w:rsidR="00147B6D" w:rsidRPr="001E25CE" w:rsidRDefault="001214A9" w:rsidP="00F11D8F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1214A9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1214A9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Pr="001214A9">
              <w:rPr>
                <w:b/>
                <w:bCs/>
                <w:sz w:val="20"/>
                <w:szCs w:val="20"/>
                <w:lang w:val="fr-FR"/>
              </w:rPr>
              <w:t xml:space="preserve"> de phase/de tranche 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994B16A" w14:textId="77777777" w:rsidR="00147B6D" w:rsidRPr="001214A9" w:rsidRDefault="001214A9" w:rsidP="0017414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1214A9">
              <w:rPr>
                <w:b/>
                <w:bCs/>
                <w:sz w:val="20"/>
                <w:szCs w:val="20"/>
                <w:lang w:val="fr-FR"/>
              </w:rPr>
              <w:t>Agences d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1214A9">
              <w:rPr>
                <w:b/>
                <w:bCs/>
                <w:sz w:val="20"/>
                <w:szCs w:val="20"/>
                <w:lang w:val="fr-FR"/>
              </w:rPr>
              <w:t>exécution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7060D" w14:textId="77777777" w:rsidR="00147B6D" w:rsidRPr="000371CB" w:rsidRDefault="001214A9" w:rsidP="00F11D8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1214A9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355D93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Pr="001214A9">
              <w:rPr>
                <w:b/>
                <w:bCs/>
                <w:sz w:val="20"/>
                <w:szCs w:val="20"/>
                <w:lang w:val="fr-FR"/>
              </w:rPr>
              <w:t xml:space="preserve"> de doc.</w:t>
            </w:r>
            <w:r w:rsidR="00147B6D" w:rsidRPr="001214A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FF2B2" w14:textId="77777777" w:rsidR="00147B6D" w:rsidRPr="000371CB" w:rsidRDefault="001214A9" w:rsidP="00F11D8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1214A9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1214A9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="00355D93">
              <w:rPr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1214A9">
              <w:rPr>
                <w:b/>
                <w:bCs/>
                <w:sz w:val="20"/>
                <w:szCs w:val="20"/>
                <w:lang w:val="fr-FR"/>
              </w:rPr>
              <w:t>de par</w:t>
            </w:r>
            <w:r w:rsidR="00F11D8F">
              <w:rPr>
                <w:b/>
                <w:bCs/>
                <w:sz w:val="20"/>
                <w:szCs w:val="20"/>
                <w:lang w:val="fr-FR"/>
              </w:rPr>
              <w:t>.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E6590" w14:textId="77777777" w:rsidR="00147B6D" w:rsidRPr="001214A9" w:rsidRDefault="001214A9" w:rsidP="0017414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1214A9">
              <w:rPr>
                <w:b/>
                <w:bCs/>
                <w:sz w:val="20"/>
                <w:szCs w:val="20"/>
                <w:lang w:val="fr-FR"/>
              </w:rPr>
              <w:t>Question</w:t>
            </w:r>
          </w:p>
        </w:tc>
      </w:tr>
      <w:tr w:rsidR="00147B6D" w:rsidRPr="005C6444" w14:paraId="21877885" w14:textId="77777777" w:rsidTr="00355D93">
        <w:trPr>
          <w:trHeight w:val="4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0BB20" w14:textId="77777777" w:rsidR="00147B6D" w:rsidRPr="001E25CE" w:rsidRDefault="001214A9" w:rsidP="002D475D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1214A9">
              <w:rPr>
                <w:b/>
                <w:bCs/>
                <w:sz w:val="20"/>
                <w:szCs w:val="20"/>
                <w:lang w:val="fr-FR"/>
              </w:rPr>
              <w:t xml:space="preserve">Demandes pour les phases II ou III des PGEH qui ne </w:t>
            </w:r>
            <w:r>
              <w:rPr>
                <w:b/>
                <w:bCs/>
                <w:sz w:val="20"/>
                <w:szCs w:val="20"/>
                <w:lang w:val="fr-FR"/>
              </w:rPr>
              <w:t xml:space="preserve">doivent pas être </w:t>
            </w:r>
            <w:r w:rsidR="00355D93">
              <w:rPr>
                <w:b/>
                <w:bCs/>
                <w:sz w:val="20"/>
                <w:szCs w:val="20"/>
                <w:lang w:val="fr-FR"/>
              </w:rPr>
              <w:t>nécessairement</w:t>
            </w:r>
            <w:r w:rsidRPr="001214A9">
              <w:rPr>
                <w:b/>
                <w:bCs/>
                <w:sz w:val="20"/>
                <w:szCs w:val="20"/>
                <w:lang w:val="fr-FR"/>
              </w:rPr>
              <w:t xml:space="preserve"> présent</w:t>
            </w:r>
            <w:r>
              <w:rPr>
                <w:b/>
                <w:bCs/>
                <w:sz w:val="20"/>
                <w:szCs w:val="20"/>
                <w:lang w:val="fr-FR"/>
              </w:rPr>
              <w:t>ées</w:t>
            </w:r>
            <w:r w:rsidRPr="001214A9">
              <w:rPr>
                <w:b/>
                <w:bCs/>
                <w:sz w:val="20"/>
                <w:szCs w:val="20"/>
                <w:lang w:val="fr-FR"/>
              </w:rPr>
              <w:t xml:space="preserve"> par le Secrétariat</w:t>
            </w:r>
          </w:p>
        </w:tc>
      </w:tr>
      <w:tr w:rsidR="00147B6D" w:rsidRPr="005C6444" w14:paraId="5D891FD9" w14:textId="77777777" w:rsidTr="00864E9C">
        <w:trPr>
          <w:trHeight w:val="30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73B24" w14:textId="77777777" w:rsidR="00147B6D" w:rsidRPr="001214A9" w:rsidRDefault="001214A9" w:rsidP="0017414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1214A9">
              <w:rPr>
                <w:color w:val="000000" w:themeColor="text1"/>
                <w:sz w:val="20"/>
                <w:szCs w:val="20"/>
                <w:lang w:val="fr-FR"/>
              </w:rPr>
              <w:t>Comores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4B017" w14:textId="77777777" w:rsidR="00147B6D" w:rsidRPr="001214A9" w:rsidRDefault="001214A9" w:rsidP="00174142">
            <w:pPr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/>
              </w:rPr>
              <w:t>Phase II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0DB43E4C" w14:textId="77777777" w:rsidR="00147B6D" w:rsidRPr="001214A9" w:rsidRDefault="001214A9" w:rsidP="00174142">
            <w:pPr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 w:eastAsia="en-CA"/>
              </w:rPr>
              <w:t>PNUE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69837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 w:rsidRPr="004E70FD">
              <w:rPr>
                <w:sz w:val="20"/>
                <w:szCs w:val="20"/>
              </w:rPr>
              <w:t>94/3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4F13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83E41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0CDCD8D5" w14:textId="77777777" w:rsidTr="00864E9C">
        <w:trPr>
          <w:trHeight w:val="30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7B8AC" w14:textId="77777777" w:rsidR="00147B6D" w:rsidRPr="001214A9" w:rsidRDefault="001214A9" w:rsidP="0017414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1214A9">
              <w:rPr>
                <w:color w:val="000000" w:themeColor="text1"/>
                <w:sz w:val="20"/>
                <w:szCs w:val="20"/>
                <w:lang w:val="fr-FR"/>
              </w:rPr>
              <w:t>Côte d</w:t>
            </w:r>
            <w:r w:rsidR="00606589">
              <w:rPr>
                <w:color w:val="000000" w:themeColor="text1"/>
                <w:sz w:val="20"/>
                <w:szCs w:val="20"/>
                <w:lang w:val="fr-FR"/>
              </w:rPr>
              <w:t>’</w:t>
            </w:r>
            <w:r w:rsidRPr="001214A9">
              <w:rPr>
                <w:color w:val="000000" w:themeColor="text1"/>
                <w:sz w:val="20"/>
                <w:szCs w:val="20"/>
                <w:lang w:val="fr-FR"/>
              </w:rPr>
              <w:t>Ivoire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8D75" w14:textId="77777777" w:rsidR="00147B6D" w:rsidRPr="001214A9" w:rsidRDefault="001214A9" w:rsidP="00174142">
            <w:pPr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/>
              </w:rPr>
              <w:t>Phase II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6903756D" w14:textId="77777777" w:rsidR="00147B6D" w:rsidRPr="001214A9" w:rsidRDefault="001214A9" w:rsidP="00174142">
            <w:pPr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 w:eastAsia="en-CA"/>
              </w:rPr>
              <w:t>PNUE/ONUDI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CD214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94/31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304B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7DB8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2B577E6D" w14:textId="77777777" w:rsidTr="00864E9C">
        <w:trPr>
          <w:trHeight w:val="30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726D1" w14:textId="77777777" w:rsidR="00147B6D" w:rsidRPr="001214A9" w:rsidRDefault="001214A9" w:rsidP="0017414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1214A9">
              <w:rPr>
                <w:color w:val="000000" w:themeColor="text1"/>
                <w:sz w:val="20"/>
                <w:szCs w:val="20"/>
                <w:lang w:val="fr-FR"/>
              </w:rPr>
              <w:t>Gabon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E5AF" w14:textId="77777777" w:rsidR="00147B6D" w:rsidRPr="001214A9" w:rsidRDefault="001214A9" w:rsidP="00174142">
            <w:pPr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/>
              </w:rPr>
              <w:t>Phase II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7B304888" w14:textId="77777777" w:rsidR="00147B6D" w:rsidRPr="001214A9" w:rsidRDefault="001214A9" w:rsidP="00174142">
            <w:pPr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 w:eastAsia="en-CA"/>
              </w:rPr>
              <w:t>PNUE/ONUDI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B8112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94/36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4629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77CB2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31B5435C" w14:textId="77777777" w:rsidTr="00864E9C">
        <w:trPr>
          <w:trHeight w:val="30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9D332" w14:textId="77777777" w:rsidR="00147B6D" w:rsidRPr="001214A9" w:rsidRDefault="001214A9" w:rsidP="0017414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1214A9">
              <w:rPr>
                <w:color w:val="000000" w:themeColor="text1"/>
                <w:sz w:val="20"/>
                <w:szCs w:val="20"/>
                <w:lang w:val="fr-FR"/>
              </w:rPr>
              <w:t>Malaisie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7F676" w14:textId="77777777" w:rsidR="00147B6D" w:rsidRPr="001214A9" w:rsidRDefault="001214A9" w:rsidP="00174142">
            <w:pPr>
              <w:ind w:left="-1" w:right="154"/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/>
              </w:rPr>
              <w:t>Phase III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71C6E9C7" w14:textId="77777777" w:rsidR="00147B6D" w:rsidRPr="001214A9" w:rsidRDefault="001214A9" w:rsidP="00174142">
            <w:pPr>
              <w:ind w:left="-1" w:right="154"/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 w:eastAsia="en-CA"/>
              </w:rPr>
              <w:t>PNUD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5A1F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94/43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4794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noBreakHyphen/>
              <w:t>57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7DD66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3BFB8DD4" w14:textId="77777777" w:rsidTr="00355D93">
        <w:trPr>
          <w:trHeight w:val="26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5E7D5" w14:textId="77777777" w:rsidR="00147B6D" w:rsidRPr="001E25CE" w:rsidRDefault="001214A9" w:rsidP="00174142">
            <w:pPr>
              <w:widowControl w:val="0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1214A9">
              <w:rPr>
                <w:b/>
                <w:bCs/>
                <w:sz w:val="20"/>
                <w:szCs w:val="20"/>
                <w:lang w:val="fr-FR"/>
              </w:rPr>
              <w:t>Demandes pour les phases II ou III des PGEH qui doivent être présentées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 </w:t>
            </w:r>
            <w:r w:rsidRPr="001214A9">
              <w:rPr>
                <w:b/>
                <w:bCs/>
                <w:sz w:val="20"/>
                <w:szCs w:val="20"/>
                <w:lang w:val="fr-FR"/>
              </w:rPr>
              <w:t>par le Secrétariat</w:t>
            </w:r>
          </w:p>
        </w:tc>
      </w:tr>
      <w:tr w:rsidR="00147B6D" w:rsidRPr="005C6444" w14:paraId="6FDBDE4B" w14:textId="77777777" w:rsidTr="00864E9C">
        <w:trPr>
          <w:trHeight w:val="30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CC160" w14:textId="77777777" w:rsidR="00147B6D" w:rsidRPr="001214A9" w:rsidRDefault="001214A9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1214A9">
              <w:rPr>
                <w:color w:val="000000" w:themeColor="text1"/>
                <w:sz w:val="20"/>
                <w:szCs w:val="20"/>
                <w:lang w:val="fr-FR"/>
              </w:rPr>
              <w:t>Brésil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36508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t>Phase III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18179FA0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 w:eastAsia="en-CA"/>
              </w:rPr>
              <w:t>PNUD/ ONUDI/ Allemagne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38E0C" w14:textId="77777777" w:rsidR="00147B6D" w:rsidRPr="00BB5630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4E70FD">
              <w:rPr>
                <w:sz w:val="20"/>
                <w:szCs w:val="20"/>
              </w:rPr>
              <w:t>94/2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D42CA" w14:textId="77777777" w:rsidR="00147B6D" w:rsidRPr="000371CB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noBreakHyphen/>
              <w:t>98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836D3" w14:textId="77777777" w:rsidR="00147B6D" w:rsidRPr="001E25CE" w:rsidRDefault="00355D93" w:rsidP="00864E9C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  <w:r w:rsidR="001214A9" w:rsidRPr="001214A9">
              <w:rPr>
                <w:sz w:val="20"/>
                <w:szCs w:val="20"/>
                <w:lang w:val="fr-FR"/>
              </w:rPr>
              <w:t xml:space="preserve"> ; </w:t>
            </w:r>
            <w:r w:rsidR="00864E9C">
              <w:rPr>
                <w:sz w:val="20"/>
                <w:szCs w:val="20"/>
                <w:lang w:val="fr-FR"/>
              </w:rPr>
              <w:t xml:space="preserve">examen conjointement </w:t>
            </w:r>
            <w:r w:rsidR="001214A9" w:rsidRPr="001214A9">
              <w:rPr>
                <w:sz w:val="20"/>
                <w:szCs w:val="20"/>
                <w:lang w:val="fr-FR"/>
              </w:rPr>
              <w:t>avec la 6</w:t>
            </w:r>
            <w:r w:rsidR="001214A9" w:rsidRPr="001214A9">
              <w:rPr>
                <w:sz w:val="20"/>
                <w:szCs w:val="20"/>
                <w:vertAlign w:val="superscript"/>
                <w:lang w:val="fr-FR"/>
              </w:rPr>
              <w:t>e</w:t>
            </w:r>
            <w:r w:rsidR="001214A9">
              <w:rPr>
                <w:sz w:val="20"/>
                <w:szCs w:val="20"/>
                <w:lang w:val="fr-FR"/>
              </w:rPr>
              <w:t xml:space="preserve"> </w:t>
            </w:r>
            <w:r w:rsidR="001214A9" w:rsidRPr="001214A9">
              <w:rPr>
                <w:sz w:val="20"/>
                <w:szCs w:val="20"/>
                <w:lang w:val="fr-FR"/>
              </w:rPr>
              <w:t>tranche de la phase II</w:t>
            </w:r>
          </w:p>
        </w:tc>
      </w:tr>
      <w:tr w:rsidR="00147B6D" w:rsidRPr="005C6444" w14:paraId="2E13FD72" w14:textId="77777777" w:rsidTr="00864E9C">
        <w:trPr>
          <w:trHeight w:val="30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BD270" w14:textId="77777777" w:rsidR="00147B6D" w:rsidRPr="001214A9" w:rsidRDefault="001214A9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t>Arabie saoudite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501CE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/>
              </w:rPr>
              <w:t>Phase II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3F5323FD" w14:textId="77777777" w:rsidR="00864E9C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  <w:lang w:val="fr-FR" w:eastAsia="en-CA"/>
              </w:rPr>
            </w:pPr>
            <w:r w:rsidRPr="001214A9">
              <w:rPr>
                <w:sz w:val="20"/>
                <w:szCs w:val="20"/>
                <w:lang w:val="fr-FR" w:eastAsia="en-CA"/>
              </w:rPr>
              <w:t>ONUDI/</w:t>
            </w:r>
          </w:p>
          <w:p w14:paraId="739866D1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 w:eastAsia="en-CA"/>
              </w:rPr>
              <w:t>PNUE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4BD3" w14:textId="77777777" w:rsidR="00147B6D" w:rsidRPr="00BB5630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3B5DB7">
              <w:rPr>
                <w:sz w:val="20"/>
                <w:szCs w:val="20"/>
              </w:rPr>
              <w:t>94/51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A6B5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 w:rsidRPr="003B5DB7">
              <w:rPr>
                <w:sz w:val="20"/>
                <w:szCs w:val="20"/>
              </w:rPr>
              <w:t>-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24B69" w14:textId="77777777" w:rsidR="00147B6D" w:rsidRPr="001E25CE" w:rsidRDefault="001214A9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1214A9">
              <w:rPr>
                <w:sz w:val="20"/>
                <w:szCs w:val="20"/>
                <w:lang w:val="fr-FR"/>
              </w:rPr>
              <w:t>Dans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1214A9">
              <w:rPr>
                <w:sz w:val="20"/>
                <w:szCs w:val="20"/>
                <w:lang w:val="fr-FR"/>
              </w:rPr>
              <w:t>attente d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1214A9">
              <w:rPr>
                <w:sz w:val="20"/>
                <w:szCs w:val="20"/>
                <w:lang w:val="fr-FR"/>
              </w:rPr>
              <w:t>un objectif convenu pour le nombre minimum de techniciens formés et certifiés, et d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1214A9">
              <w:rPr>
                <w:sz w:val="20"/>
                <w:szCs w:val="20"/>
                <w:lang w:val="fr-FR"/>
              </w:rPr>
              <w:t>un accord sur certaines étapes</w:t>
            </w:r>
          </w:p>
        </w:tc>
      </w:tr>
      <w:tr w:rsidR="00147B6D" w:rsidRPr="005C6444" w14:paraId="18330F91" w14:textId="77777777" w:rsidTr="00355D93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ED375" w14:textId="77777777" w:rsidR="00147B6D" w:rsidRPr="001E25CE" w:rsidRDefault="001214A9" w:rsidP="00174142">
            <w:pPr>
              <w:widowControl w:val="0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1214A9">
              <w:rPr>
                <w:b/>
                <w:bCs/>
                <w:sz w:val="20"/>
                <w:szCs w:val="20"/>
                <w:lang w:val="fr-FR"/>
              </w:rPr>
              <w:t>Demandes de tranche au titre de la phase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 </w:t>
            </w:r>
            <w:r w:rsidRPr="001214A9">
              <w:rPr>
                <w:b/>
                <w:bCs/>
                <w:sz w:val="20"/>
                <w:szCs w:val="20"/>
                <w:lang w:val="fr-FR"/>
              </w:rPr>
              <w:t>II des PGEH qui doivent être présentées par le Secrétariat</w:t>
            </w:r>
          </w:p>
        </w:tc>
      </w:tr>
      <w:tr w:rsidR="00147B6D" w:rsidRPr="005C6444" w14:paraId="33637A72" w14:textId="77777777" w:rsidTr="00864E9C">
        <w:trPr>
          <w:trHeight w:val="30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8DBE7" w14:textId="77777777" w:rsidR="00147B6D" w:rsidRPr="001214A9" w:rsidRDefault="001214A9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1214A9">
              <w:rPr>
                <w:color w:val="000000" w:themeColor="text1"/>
                <w:sz w:val="20"/>
                <w:szCs w:val="20"/>
                <w:lang w:val="fr-FR"/>
              </w:rPr>
              <w:t>Bangladesh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2FE4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t>Phase II, 3</w:t>
            </w:r>
            <w:r w:rsidRPr="001214A9">
              <w:rPr>
                <w:sz w:val="20"/>
                <w:szCs w:val="20"/>
                <w:vertAlign w:val="superscript"/>
                <w:lang w:val="fr-FR"/>
              </w:rPr>
              <w:t xml:space="preserve">e </w:t>
            </w:r>
            <w:r w:rsidRPr="001214A9">
              <w:rPr>
                <w:sz w:val="20"/>
                <w:szCs w:val="20"/>
                <w:lang w:val="fr-FR"/>
              </w:rPr>
              <w:lastRenderedPageBreak/>
              <w:t>tranche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13BF2B27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 w:eastAsia="en-CA"/>
              </w:rPr>
              <w:lastRenderedPageBreak/>
              <w:t>PNUD/PNUE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2B3F" w14:textId="77777777" w:rsidR="00147B6D" w:rsidRPr="003B5DB7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4E70FD">
              <w:rPr>
                <w:sz w:val="20"/>
                <w:szCs w:val="20"/>
              </w:rPr>
              <w:t>94/2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CC94" w14:textId="77777777" w:rsidR="00147B6D" w:rsidRPr="003B5DB7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F288D" w14:textId="77777777" w:rsidR="00147B6D" w:rsidRPr="001E25CE" w:rsidRDefault="001214A9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1214A9">
              <w:rPr>
                <w:sz w:val="20"/>
                <w:szCs w:val="20"/>
                <w:lang w:val="fr-FR"/>
              </w:rPr>
              <w:t xml:space="preserve">Déblocage de la troisième tranche </w:t>
            </w:r>
            <w:r w:rsidRPr="001214A9">
              <w:rPr>
                <w:sz w:val="20"/>
                <w:szCs w:val="20"/>
                <w:lang w:val="fr-FR"/>
              </w:rPr>
              <w:lastRenderedPageBreak/>
              <w:t>(PNUD et PNUE) et de la quatrième tranche (PNUE) avant la date d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1214A9">
              <w:rPr>
                <w:sz w:val="20"/>
                <w:szCs w:val="20"/>
                <w:lang w:val="fr-FR"/>
              </w:rPr>
              <w:t>échéance</w:t>
            </w:r>
          </w:p>
        </w:tc>
      </w:tr>
      <w:tr w:rsidR="00147B6D" w:rsidRPr="005C6444" w14:paraId="26812F90" w14:textId="77777777" w:rsidTr="00864E9C">
        <w:trPr>
          <w:trHeight w:val="30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D3D5C" w14:textId="77777777" w:rsidR="00147B6D" w:rsidRPr="001214A9" w:rsidRDefault="001214A9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lastRenderedPageBreak/>
              <w:t>Brésil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7B303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t>Phase II, 6</w:t>
            </w:r>
            <w:r w:rsidRPr="001214A9">
              <w:rPr>
                <w:sz w:val="20"/>
                <w:szCs w:val="20"/>
                <w:vertAlign w:val="superscript"/>
                <w:lang w:val="fr-FR"/>
              </w:rPr>
              <w:t>e</w:t>
            </w:r>
            <w:r w:rsidR="00606589">
              <w:rPr>
                <w:sz w:val="20"/>
                <w:szCs w:val="20"/>
                <w:lang w:val="fr-FR"/>
              </w:rPr>
              <w:t> </w:t>
            </w:r>
            <w:r w:rsidRPr="001214A9">
              <w:rPr>
                <w:sz w:val="20"/>
                <w:szCs w:val="20"/>
                <w:lang w:val="fr-FR"/>
              </w:rPr>
              <w:t>tranche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606B4398" w14:textId="77777777" w:rsidR="00147B6D" w:rsidRPr="001214A9" w:rsidRDefault="001214A9" w:rsidP="001E25CE">
            <w:pPr>
              <w:ind w:left="86" w:right="144"/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/>
              </w:rPr>
              <w:t>PNUD/ ONUDI/ Allemagne/ Italie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CFF54" w14:textId="77777777" w:rsidR="00147B6D" w:rsidRPr="003B5DB7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154819">
              <w:rPr>
                <w:sz w:val="20"/>
                <w:szCs w:val="20"/>
              </w:rPr>
              <w:t>94/2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BFC94" w14:textId="77777777" w:rsidR="00147B6D" w:rsidRPr="003B5DB7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1-38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5830C" w14:textId="77777777" w:rsidR="00147B6D" w:rsidRPr="001E25CE" w:rsidRDefault="001214A9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1214A9">
              <w:rPr>
                <w:sz w:val="20"/>
                <w:szCs w:val="20"/>
                <w:lang w:val="fr-FR"/>
              </w:rPr>
              <w:t>Coûts révisés de suivi des projets pour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1214A9">
              <w:rPr>
                <w:sz w:val="20"/>
                <w:szCs w:val="20"/>
                <w:lang w:val="fr-FR"/>
              </w:rPr>
              <w:t>ONUDI</w:t>
            </w:r>
          </w:p>
        </w:tc>
      </w:tr>
      <w:tr w:rsidR="00147B6D" w:rsidRPr="005C6444" w14:paraId="52A7CA2A" w14:textId="77777777" w:rsidTr="00864E9C">
        <w:trPr>
          <w:trHeight w:val="30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76BD" w14:textId="77777777" w:rsidR="00147B6D" w:rsidRPr="001214A9" w:rsidRDefault="001214A9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t>Chine réfrigération et</w:t>
            </w:r>
            <w:r w:rsidR="00606589">
              <w:rPr>
                <w:sz w:val="20"/>
                <w:szCs w:val="20"/>
                <w:lang w:val="fr-FR"/>
              </w:rPr>
              <w:t> </w:t>
            </w:r>
            <w:r w:rsidRPr="001214A9">
              <w:rPr>
                <w:sz w:val="20"/>
                <w:szCs w:val="20"/>
                <w:lang w:val="fr-FR"/>
              </w:rPr>
              <w:t>climatisation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9F8D1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t>Phase II, 4</w:t>
            </w:r>
            <w:r w:rsidRPr="001214A9">
              <w:rPr>
                <w:sz w:val="20"/>
                <w:szCs w:val="20"/>
                <w:vertAlign w:val="superscript"/>
                <w:lang w:val="fr-FR"/>
              </w:rPr>
              <w:t>e</w:t>
            </w:r>
            <w:r w:rsidR="00606589">
              <w:rPr>
                <w:sz w:val="20"/>
                <w:szCs w:val="20"/>
                <w:lang w:val="fr-FR"/>
              </w:rPr>
              <w:t> </w:t>
            </w:r>
            <w:r w:rsidRPr="001214A9">
              <w:rPr>
                <w:sz w:val="20"/>
                <w:szCs w:val="20"/>
                <w:lang w:val="fr-FR"/>
              </w:rPr>
              <w:t>tranche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0B4B40B2" w14:textId="77777777" w:rsidR="00F11D8F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  <w:lang w:val="fr-FR"/>
              </w:rPr>
            </w:pPr>
            <w:r w:rsidRPr="001214A9">
              <w:rPr>
                <w:sz w:val="20"/>
                <w:szCs w:val="20"/>
                <w:lang w:val="fr-FR"/>
              </w:rPr>
              <w:t>ONUDI/</w:t>
            </w:r>
          </w:p>
          <w:p w14:paraId="60FDAD2D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/>
              </w:rPr>
              <w:t>Autriche/Italie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9803E" w14:textId="77777777" w:rsidR="00147B6D" w:rsidRPr="003B5DB7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D85ABF">
              <w:rPr>
                <w:sz w:val="20"/>
                <w:szCs w:val="20"/>
              </w:rPr>
              <w:t>94/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9D61D" w14:textId="77777777" w:rsidR="00147B6D" w:rsidRPr="003B5DB7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7FFA9" w14:textId="77777777" w:rsidR="00147B6D" w:rsidRPr="001E25CE" w:rsidRDefault="001214A9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1214A9">
              <w:rPr>
                <w:sz w:val="20"/>
                <w:szCs w:val="20"/>
                <w:lang w:val="fr-FR"/>
              </w:rPr>
              <w:t>Transfert de fonds au pays en attendant que des informations complémentaires soient soumises à la 95</w:t>
            </w:r>
            <w:r w:rsidRPr="001214A9">
              <w:rPr>
                <w:sz w:val="20"/>
                <w:szCs w:val="20"/>
                <w:vertAlign w:val="superscript"/>
                <w:lang w:val="fr-FR"/>
              </w:rPr>
              <w:t>e</w:t>
            </w:r>
            <w:r w:rsidRPr="001214A9">
              <w:rPr>
                <w:sz w:val="20"/>
                <w:szCs w:val="20"/>
                <w:lang w:val="fr-FR"/>
              </w:rPr>
              <w:t xml:space="preserve"> réunion</w:t>
            </w:r>
          </w:p>
        </w:tc>
      </w:tr>
      <w:tr w:rsidR="00147B6D" w:rsidRPr="005C6444" w14:paraId="3A8971FC" w14:textId="77777777" w:rsidTr="00864E9C">
        <w:trPr>
          <w:trHeight w:val="30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389F3" w14:textId="77777777" w:rsidR="00147B6D" w:rsidRPr="001214A9" w:rsidRDefault="001214A9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t>Égypte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FD6D7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t>Phase II, 4</w:t>
            </w:r>
            <w:r w:rsidRPr="001214A9">
              <w:rPr>
                <w:sz w:val="20"/>
                <w:szCs w:val="20"/>
                <w:vertAlign w:val="superscript"/>
                <w:lang w:val="fr-FR"/>
              </w:rPr>
              <w:t>e</w:t>
            </w:r>
            <w:r w:rsidR="00606589">
              <w:rPr>
                <w:sz w:val="20"/>
                <w:szCs w:val="20"/>
                <w:lang w:val="fr-FR"/>
              </w:rPr>
              <w:t> </w:t>
            </w:r>
            <w:r w:rsidRPr="001214A9">
              <w:rPr>
                <w:sz w:val="20"/>
                <w:szCs w:val="20"/>
                <w:lang w:val="fr-FR"/>
              </w:rPr>
              <w:t>tranche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7471CC58" w14:textId="77777777" w:rsidR="00864E9C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  <w:lang w:val="fr-FR"/>
              </w:rPr>
            </w:pPr>
            <w:r w:rsidRPr="001214A9">
              <w:rPr>
                <w:sz w:val="20"/>
                <w:szCs w:val="20"/>
                <w:lang w:val="fr-FR"/>
              </w:rPr>
              <w:t>ON</w:t>
            </w:r>
            <w:r w:rsidR="00F11D8F">
              <w:rPr>
                <w:sz w:val="20"/>
                <w:szCs w:val="20"/>
                <w:lang w:val="fr-FR"/>
              </w:rPr>
              <w:t>U</w:t>
            </w:r>
            <w:r w:rsidRPr="001214A9">
              <w:rPr>
                <w:sz w:val="20"/>
                <w:szCs w:val="20"/>
                <w:lang w:val="fr-FR"/>
              </w:rPr>
              <w:t>DI/</w:t>
            </w:r>
          </w:p>
          <w:p w14:paraId="4CB94ECB" w14:textId="77777777" w:rsidR="00F11D8F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  <w:lang w:val="fr-FR"/>
              </w:rPr>
            </w:pPr>
            <w:r w:rsidRPr="001214A9">
              <w:rPr>
                <w:sz w:val="20"/>
                <w:szCs w:val="20"/>
                <w:lang w:val="fr-FR"/>
              </w:rPr>
              <w:t>PNUD/ PNUE</w:t>
            </w:r>
          </w:p>
          <w:p w14:paraId="7C10A147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/>
              </w:rPr>
              <w:t>/Allemagne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81156" w14:textId="77777777" w:rsidR="00147B6D" w:rsidRPr="003B5DB7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94/33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DE37D" w14:textId="77777777" w:rsidR="00147B6D" w:rsidRPr="003B5DB7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D04AE" w14:textId="77777777" w:rsidR="00147B6D" w:rsidRPr="001E25CE" w:rsidRDefault="001214A9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1214A9">
              <w:rPr>
                <w:sz w:val="20"/>
                <w:szCs w:val="20"/>
                <w:lang w:val="fr-FR"/>
              </w:rPr>
              <w:t>Soumission du solde de la tranche à une prochaine réunion</w:t>
            </w:r>
          </w:p>
        </w:tc>
      </w:tr>
      <w:tr w:rsidR="00147B6D" w:rsidRPr="005C6444" w14:paraId="66966F1E" w14:textId="77777777" w:rsidTr="00864E9C">
        <w:trPr>
          <w:trHeight w:val="30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6A43E" w14:textId="77777777" w:rsidR="00147B6D" w:rsidRPr="001214A9" w:rsidRDefault="001214A9" w:rsidP="00174142">
            <w:pPr>
              <w:widowControl w:val="0"/>
              <w:jc w:val="left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t>Iran (République islamique d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1214A9"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B43E" w14:textId="77777777" w:rsidR="00147B6D" w:rsidRPr="001214A9" w:rsidRDefault="001214A9" w:rsidP="0017414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 w:rsidRPr="001214A9">
              <w:rPr>
                <w:sz w:val="20"/>
                <w:szCs w:val="20"/>
                <w:lang w:val="fr-FR"/>
              </w:rPr>
              <w:t>Phase II, 5</w:t>
            </w:r>
            <w:r w:rsidRPr="001214A9">
              <w:rPr>
                <w:sz w:val="20"/>
                <w:szCs w:val="20"/>
                <w:vertAlign w:val="superscript"/>
                <w:lang w:val="fr-FR"/>
              </w:rPr>
              <w:t>e</w:t>
            </w:r>
            <w:r w:rsidR="00606589">
              <w:rPr>
                <w:sz w:val="20"/>
                <w:szCs w:val="20"/>
                <w:lang w:val="fr-FR"/>
              </w:rPr>
              <w:t> </w:t>
            </w:r>
            <w:r w:rsidRPr="001214A9">
              <w:rPr>
                <w:sz w:val="20"/>
                <w:szCs w:val="20"/>
                <w:lang w:val="fr-FR"/>
              </w:rPr>
              <w:t>tranche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400A8092" w14:textId="77777777" w:rsidR="00147B6D" w:rsidRPr="001214A9" w:rsidRDefault="001214A9" w:rsidP="00155B77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1214A9">
              <w:rPr>
                <w:sz w:val="20"/>
                <w:szCs w:val="20"/>
                <w:lang w:val="fr-FR"/>
              </w:rPr>
              <w:t>PNUD/PNUE/ ONUDI/Italie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336E8" w14:textId="77777777" w:rsidR="00147B6D" w:rsidRPr="003B5DB7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D85ABF">
              <w:rPr>
                <w:sz w:val="20"/>
                <w:szCs w:val="20"/>
              </w:rPr>
              <w:t>94/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4244" w14:textId="77777777" w:rsidR="00147B6D" w:rsidRPr="003B5DB7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F868" w14:textId="77777777" w:rsidR="00147B6D" w:rsidRPr="001E25CE" w:rsidRDefault="001214A9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355D93">
              <w:rPr>
                <w:sz w:val="20"/>
                <w:szCs w:val="20"/>
                <w:lang w:val="fr-FR"/>
              </w:rPr>
              <w:t>Accord révisé pour la phase II du PGEH</w:t>
            </w:r>
          </w:p>
        </w:tc>
      </w:tr>
    </w:tbl>
    <w:p w14:paraId="3431BAB9" w14:textId="77777777" w:rsidR="00147B6D" w:rsidRPr="001E25CE" w:rsidRDefault="00355D93" w:rsidP="00355D93">
      <w:pPr>
        <w:keepNext/>
        <w:spacing w:before="240"/>
        <w:rPr>
          <w:b/>
          <w:bCs/>
          <w:lang w:val="fr-FR"/>
        </w:rPr>
      </w:pPr>
      <w:r w:rsidRPr="00355D93">
        <w:rPr>
          <w:b/>
          <w:bCs/>
          <w:lang w:val="fr-FR"/>
        </w:rPr>
        <w:t>Tableau 4 : Demandes concernant la phase I du KIP</w:t>
      </w:r>
    </w:p>
    <w:tbl>
      <w:tblPr>
        <w:tblStyle w:val="TableGrid"/>
        <w:tblW w:w="9558" w:type="dxa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2122"/>
        <w:gridCol w:w="1701"/>
        <w:gridCol w:w="850"/>
        <w:gridCol w:w="851"/>
        <w:gridCol w:w="4034"/>
      </w:tblGrid>
      <w:tr w:rsidR="00147B6D" w:rsidRPr="000371CB" w14:paraId="0F3036B1" w14:textId="77777777" w:rsidTr="001E25CE">
        <w:trPr>
          <w:trHeight w:val="48"/>
          <w:tblHeader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52977" w14:textId="77777777" w:rsidR="00147B6D" w:rsidRPr="00355D93" w:rsidRDefault="00355D93" w:rsidP="0017414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Pays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6A4A766" w14:textId="77777777" w:rsidR="00147B6D" w:rsidRPr="00355D93" w:rsidRDefault="00355D93" w:rsidP="0017414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Agences d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355D93">
              <w:rPr>
                <w:b/>
                <w:bCs/>
                <w:sz w:val="20"/>
                <w:szCs w:val="20"/>
                <w:lang w:val="fr-FR"/>
              </w:rPr>
              <w:t>exécution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6E6EC" w14:textId="77777777" w:rsidR="00147B6D" w:rsidRPr="000371CB" w:rsidRDefault="00355D93" w:rsidP="002D475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2D475D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Pr="00355D93">
              <w:rPr>
                <w:b/>
                <w:bCs/>
                <w:sz w:val="20"/>
                <w:szCs w:val="20"/>
                <w:lang w:val="fr-FR"/>
              </w:rPr>
              <w:t xml:space="preserve"> de doc.</w:t>
            </w:r>
            <w:r w:rsidR="00147B6D" w:rsidRPr="00355D9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5B0BE" w14:textId="77777777" w:rsidR="00147B6D" w:rsidRPr="000371CB" w:rsidRDefault="00355D93" w:rsidP="002D475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355D93">
              <w:rPr>
                <w:b/>
                <w:bCs/>
                <w:sz w:val="20"/>
                <w:szCs w:val="20"/>
                <w:vertAlign w:val="superscript"/>
                <w:lang w:val="fr-FR"/>
              </w:rPr>
              <w:t xml:space="preserve">o </w:t>
            </w:r>
            <w:r w:rsidRPr="00355D93">
              <w:rPr>
                <w:b/>
                <w:bCs/>
                <w:sz w:val="20"/>
                <w:szCs w:val="20"/>
                <w:lang w:val="fr-FR"/>
              </w:rPr>
              <w:t>de par</w:t>
            </w:r>
            <w:r w:rsidR="002D475D">
              <w:rPr>
                <w:b/>
                <w:bCs/>
                <w:sz w:val="20"/>
                <w:szCs w:val="20"/>
                <w:lang w:val="fr-FR"/>
              </w:rPr>
              <w:t>.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1A4E06" w14:textId="77777777" w:rsidR="00147B6D" w:rsidRPr="00355D93" w:rsidRDefault="00355D93" w:rsidP="0017414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Question</w:t>
            </w:r>
          </w:p>
        </w:tc>
      </w:tr>
      <w:tr w:rsidR="00147B6D" w:rsidRPr="005C6444" w14:paraId="197EE022" w14:textId="77777777" w:rsidTr="001E25CE">
        <w:trPr>
          <w:trHeight w:val="41"/>
        </w:trPr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ED71A" w14:textId="77777777" w:rsidR="00147B6D" w:rsidRPr="001E25CE" w:rsidRDefault="00355D93" w:rsidP="00174142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Demandes pour les phases II ou III des PGEH qui ne doivent pas être nécessairement présentées par le Secrétariat</w:t>
            </w:r>
          </w:p>
        </w:tc>
      </w:tr>
      <w:tr w:rsidR="00147B6D" w:rsidRPr="005C6444" w14:paraId="4ED1356C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92A1B" w14:textId="77777777" w:rsidR="00147B6D" w:rsidRPr="00355D93" w:rsidRDefault="00355D93" w:rsidP="0017414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El Salvador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648118A9" w14:textId="77777777" w:rsidR="00147B6D" w:rsidRPr="00355D93" w:rsidRDefault="00355D93" w:rsidP="00174142">
            <w:pPr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PNUD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BF6D7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 w:rsidRPr="54A13D04">
              <w:rPr>
                <w:sz w:val="20"/>
                <w:szCs w:val="20"/>
              </w:rPr>
              <w:t>94/34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98214" w14:textId="77777777" w:rsidR="00147B6D" w:rsidRPr="00FC1725" w:rsidRDefault="00147B6D" w:rsidP="008E291F">
            <w:pPr>
              <w:jc w:val="center"/>
              <w:rPr>
                <w:sz w:val="20"/>
                <w:szCs w:val="20"/>
              </w:rPr>
            </w:pPr>
            <w:r w:rsidRPr="00FC1725">
              <w:rPr>
                <w:sz w:val="20"/>
                <w:szCs w:val="20"/>
              </w:rPr>
              <w:t>1-49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0094B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 w:rsidRPr="00355D93">
              <w:rPr>
                <w:sz w:val="20"/>
                <w:szCs w:val="20"/>
                <w:lang w:val="fr-FR"/>
              </w:rPr>
              <w:t xml:space="preserve">Toutes des questions techniques et financières résolues ; </w:t>
            </w:r>
            <w:r w:rsidR="00864E9C">
              <w:rPr>
                <w:sz w:val="20"/>
                <w:szCs w:val="20"/>
                <w:lang w:val="fr-FR"/>
              </w:rPr>
              <w:t>examen</w:t>
            </w:r>
            <w:r w:rsidRPr="00355D93">
              <w:rPr>
                <w:sz w:val="20"/>
                <w:szCs w:val="20"/>
                <w:lang w:val="fr-FR"/>
              </w:rPr>
              <w:t xml:space="preserve"> conjointement avec le projet pilote sur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355D93">
              <w:rPr>
                <w:sz w:val="20"/>
                <w:szCs w:val="20"/>
                <w:lang w:val="fr-FR"/>
              </w:rPr>
              <w:t>efficacité énergétique</w:t>
            </w:r>
            <w:r w:rsidR="00147B6D" w:rsidRPr="001E25CE">
              <w:rPr>
                <w:sz w:val="20"/>
                <w:szCs w:val="20"/>
                <w:lang w:val="fr-FR"/>
              </w:rPr>
              <w:t xml:space="preserve"> </w:t>
            </w:r>
          </w:p>
        </w:tc>
      </w:tr>
      <w:tr w:rsidR="00147B6D" w:rsidRPr="005C6444" w14:paraId="42B196D8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B4C65" w14:textId="77777777" w:rsidR="00147B6D" w:rsidRPr="00355D93" w:rsidRDefault="00355D93" w:rsidP="0017414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Eswatini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5AEA891" w14:textId="77777777" w:rsidR="00147B6D" w:rsidRPr="00355D93" w:rsidRDefault="00355D93" w:rsidP="00174142">
            <w:pPr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PNUE/PNUD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58F67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B3C41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26-66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381A6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0FDEDA3F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4B8A2" w14:textId="77777777" w:rsidR="00147B6D" w:rsidRPr="00355D93" w:rsidRDefault="00355D93" w:rsidP="0017414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Gambie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45BE25D" w14:textId="77777777" w:rsidR="00147B6D" w:rsidRPr="00355D93" w:rsidRDefault="00355D93" w:rsidP="00174142">
            <w:pPr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PNUE/ONUDI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7D684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 w:rsidRPr="54A13D04">
              <w:rPr>
                <w:sz w:val="20"/>
                <w:szCs w:val="20"/>
              </w:rPr>
              <w:t>94/37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D396D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102A3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150B02CF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74ABF" w14:textId="77777777" w:rsidR="00147B6D" w:rsidRPr="00355D93" w:rsidRDefault="00355D93" w:rsidP="0017414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Honduras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CAB7380" w14:textId="77777777" w:rsidR="00147B6D" w:rsidRPr="00355D93" w:rsidRDefault="00355D93" w:rsidP="00174142">
            <w:pPr>
              <w:ind w:left="-1" w:right="154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ONUDI/PNUE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AE7EB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 w:rsidRPr="00B17263">
              <w:rPr>
                <w:sz w:val="20"/>
                <w:szCs w:val="20"/>
              </w:rPr>
              <w:t>94/3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1FE3DB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53F53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67CC3617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786C1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République démocratique populaire lao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E7985DD" w14:textId="77777777" w:rsidR="00147B6D" w:rsidRPr="00355D93" w:rsidRDefault="00355D93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PNUE/PNUD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12A68" w14:textId="77777777" w:rsidR="00147B6D" w:rsidRPr="00B17263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49752" w14:textId="77777777" w:rsidR="00147B6D" w:rsidRPr="000371CB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31-82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DFFD3" w14:textId="77777777" w:rsidR="00147B6D" w:rsidRPr="001E25CE" w:rsidRDefault="00355D93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035A4E21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43F489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Monténégro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A08FFFD" w14:textId="77777777" w:rsidR="00147B6D" w:rsidRPr="00355D93" w:rsidRDefault="00355D93" w:rsidP="00174142">
            <w:pPr>
              <w:keepNext/>
              <w:ind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ONUDI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16D0A" w14:textId="77777777" w:rsidR="00147B6D" w:rsidRPr="000371CB" w:rsidRDefault="00147B6D" w:rsidP="008E291F">
            <w:pPr>
              <w:ind w:left="28"/>
              <w:jc w:val="center"/>
              <w:rPr>
                <w:sz w:val="20"/>
                <w:szCs w:val="20"/>
                <w:highlight w:val="yellow"/>
              </w:rPr>
            </w:pPr>
            <w:r w:rsidRPr="007C4E3D">
              <w:rPr>
                <w:sz w:val="20"/>
                <w:szCs w:val="20"/>
              </w:rPr>
              <w:t>94/45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11A8F" w14:textId="77777777" w:rsidR="00147B6D" w:rsidRPr="000371CB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4B896" w14:textId="77777777" w:rsidR="00147B6D" w:rsidRPr="001E25CE" w:rsidRDefault="00355D93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6E2A7804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3F060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Mozambique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CD9690C" w14:textId="77777777" w:rsidR="00147B6D" w:rsidRPr="00355D93" w:rsidRDefault="00355D93" w:rsidP="00174142">
            <w:pPr>
              <w:keepNext/>
              <w:ind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PNUE/PNUD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FA07E" w14:textId="77777777" w:rsidR="00147B6D" w:rsidRPr="007C4E3D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7C4E3D">
              <w:rPr>
                <w:sz w:val="20"/>
                <w:szCs w:val="20"/>
              </w:rPr>
              <w:t>94/46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CBEEB" w14:textId="77777777" w:rsidR="00147B6D" w:rsidRPr="000371CB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4F93E" w14:textId="77777777" w:rsidR="00147B6D" w:rsidRPr="001E25CE" w:rsidRDefault="00355D93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678543FD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B3001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Paraguay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57D9A29" w14:textId="77777777" w:rsidR="00147B6D" w:rsidRPr="00355D93" w:rsidRDefault="00355D93" w:rsidP="00174142">
            <w:pPr>
              <w:keepNext/>
              <w:ind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PNUD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00437" w14:textId="77777777" w:rsidR="00147B6D" w:rsidRPr="008B596C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E8C59" w14:textId="77777777" w:rsidR="00147B6D" w:rsidRPr="000371CB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29-79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AE80F" w14:textId="77777777" w:rsidR="00147B6D" w:rsidRPr="001E25CE" w:rsidRDefault="00355D93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343ECC90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E381E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Sainte-Lucie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10BD6BA" w14:textId="77777777" w:rsidR="00147B6D" w:rsidRPr="00355D93" w:rsidRDefault="00355D93" w:rsidP="00174142">
            <w:pPr>
              <w:keepNext/>
              <w:ind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PNUE/ONUDI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972EA" w14:textId="77777777" w:rsidR="00147B6D" w:rsidRPr="00BB5630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BB5630">
              <w:rPr>
                <w:sz w:val="20"/>
                <w:szCs w:val="20"/>
              </w:rPr>
              <w:t>94/50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A5093" w14:textId="77777777" w:rsidR="00147B6D" w:rsidRPr="000371CB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31-79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201E0" w14:textId="77777777" w:rsidR="00147B6D" w:rsidRPr="001E25CE" w:rsidRDefault="00355D93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03E7CE94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A7026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Seychelles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4ED58B8" w14:textId="77777777" w:rsidR="00147B6D" w:rsidRPr="00355D93" w:rsidRDefault="00355D93" w:rsidP="00174142">
            <w:pPr>
              <w:keepNext/>
              <w:ind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PNUE/Allemagne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1486F" w14:textId="77777777" w:rsidR="00147B6D" w:rsidRPr="00627B21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4B000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0DC7F" w14:textId="77777777" w:rsidR="00147B6D" w:rsidRPr="001E25CE" w:rsidRDefault="00355D93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7BA5972B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CC074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Sierra Leone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BA0274B" w14:textId="77777777" w:rsidR="00147B6D" w:rsidRPr="00355D93" w:rsidRDefault="00355D93" w:rsidP="00174142">
            <w:pPr>
              <w:keepNext/>
              <w:ind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PNUE/ONUDI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0132F" w14:textId="77777777" w:rsidR="00147B6D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CA89E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DBE97" w14:textId="77777777" w:rsidR="00147B6D" w:rsidRPr="001E25CE" w:rsidRDefault="00355D93" w:rsidP="00174142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355D93"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</w:tr>
      <w:tr w:rsidR="00147B6D" w:rsidRPr="005C6444" w14:paraId="541C19FB" w14:textId="77777777" w:rsidTr="001E25CE">
        <w:trPr>
          <w:trHeight w:val="262"/>
        </w:trPr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5578A" w14:textId="77777777" w:rsidR="00147B6D" w:rsidRPr="001E25CE" w:rsidRDefault="00355D93" w:rsidP="00F11D8F">
            <w:pPr>
              <w:widowControl w:val="0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Demandes se rapportant au KIP qui doivent être présentées par le Secrétariat</w:t>
            </w:r>
          </w:p>
        </w:tc>
      </w:tr>
      <w:tr w:rsidR="00147B6D" w:rsidRPr="005C6444" w14:paraId="249FB007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D8BA6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Arménie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983347F" w14:textId="77777777" w:rsidR="00147B6D" w:rsidRPr="00355D93" w:rsidRDefault="00355D93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ONUDI/PNUE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1DA21" w14:textId="77777777" w:rsidR="00147B6D" w:rsidRPr="00BB5630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BB5630">
              <w:rPr>
                <w:sz w:val="20"/>
                <w:szCs w:val="20"/>
              </w:rPr>
              <w:t>94/21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A16B4" w14:textId="77777777" w:rsidR="00147B6D" w:rsidRPr="000371CB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5D4C0" w14:textId="77777777" w:rsidR="00147B6D" w:rsidRPr="001E25CE" w:rsidRDefault="00355D93" w:rsidP="00174142">
            <w:pPr>
              <w:widowControl w:val="0"/>
              <w:jc w:val="left"/>
              <w:rPr>
                <w:color w:val="000000"/>
                <w:sz w:val="20"/>
                <w:szCs w:val="20"/>
                <w:lang w:val="fr-FR"/>
              </w:rPr>
            </w:pPr>
            <w:r w:rsidRPr="00355D93">
              <w:rPr>
                <w:color w:val="000000"/>
                <w:sz w:val="20"/>
                <w:szCs w:val="20"/>
                <w:lang w:val="fr-FR"/>
              </w:rPr>
              <w:t>Financement supérieur à celui recommandé pour les pays à faible volume de consommation par la décision 92/37(b)(ii)</w:t>
            </w:r>
          </w:p>
        </w:tc>
      </w:tr>
      <w:tr w:rsidR="00147B6D" w:rsidRPr="005C6444" w14:paraId="4BE8F894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0D423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Burkina Faso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5470326" w14:textId="77777777" w:rsidR="00147B6D" w:rsidRPr="00355D93" w:rsidRDefault="00355D93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Allemagne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0D119" w14:textId="77777777" w:rsidR="00147B6D" w:rsidRPr="00BB5630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29581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E6583" w14:textId="77777777" w:rsidR="00147B6D" w:rsidRPr="001E25CE" w:rsidRDefault="00355D93" w:rsidP="00174142">
            <w:pPr>
              <w:widowControl w:val="0"/>
              <w:jc w:val="left"/>
              <w:rPr>
                <w:color w:val="000000"/>
                <w:sz w:val="20"/>
                <w:szCs w:val="20"/>
                <w:lang w:val="fr-FR"/>
              </w:rPr>
            </w:pPr>
            <w:r w:rsidRPr="00355D93">
              <w:rPr>
                <w:rStyle w:val="ui-provider"/>
                <w:color w:val="000000"/>
                <w:sz w:val="20"/>
                <w:szCs w:val="20"/>
                <w:lang w:val="fr-FR"/>
              </w:rPr>
              <w:t>Demande de soumission d</w:t>
            </w:r>
            <w:r w:rsidR="00606589">
              <w:rPr>
                <w:rStyle w:val="ui-provider"/>
                <w:color w:val="000000"/>
                <w:sz w:val="20"/>
                <w:szCs w:val="20"/>
                <w:lang w:val="fr-FR"/>
              </w:rPr>
              <w:t>’</w:t>
            </w:r>
            <w:r w:rsidRPr="00355D93">
              <w:rPr>
                <w:rStyle w:val="ui-provider"/>
                <w:color w:val="000000"/>
                <w:sz w:val="20"/>
                <w:szCs w:val="20"/>
                <w:lang w:val="fr-FR"/>
              </w:rPr>
              <w:t xml:space="preserve">un projet dans le secteur de la réfrigération commerciale lors </w:t>
            </w:r>
            <w:r w:rsidRPr="00355D93">
              <w:rPr>
                <w:rStyle w:val="ui-provider"/>
                <w:color w:val="000000"/>
                <w:sz w:val="20"/>
                <w:szCs w:val="20"/>
                <w:lang w:val="fr-FR"/>
              </w:rPr>
              <w:lastRenderedPageBreak/>
              <w:t>d</w:t>
            </w:r>
            <w:r w:rsidR="00606589">
              <w:rPr>
                <w:rStyle w:val="ui-provider"/>
                <w:color w:val="000000"/>
                <w:sz w:val="20"/>
                <w:szCs w:val="20"/>
                <w:lang w:val="fr-FR"/>
              </w:rPr>
              <w:t>’</w:t>
            </w:r>
            <w:r w:rsidRPr="00355D93">
              <w:rPr>
                <w:rStyle w:val="ui-provider"/>
                <w:color w:val="000000"/>
                <w:sz w:val="20"/>
                <w:szCs w:val="20"/>
                <w:lang w:val="fr-FR"/>
              </w:rPr>
              <w:t>une prochaine réunion</w:t>
            </w:r>
          </w:p>
        </w:tc>
      </w:tr>
      <w:tr w:rsidR="00147B6D" w:rsidRPr="005C6444" w14:paraId="05A29A64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52321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lastRenderedPageBreak/>
              <w:t>Libéria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B717FE8" w14:textId="77777777" w:rsidR="00147B6D" w:rsidRPr="00355D93" w:rsidRDefault="00355D93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Allemagne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4B5BB" w14:textId="77777777" w:rsidR="00147B6D" w:rsidRPr="00BB5630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BB5630">
              <w:rPr>
                <w:sz w:val="20"/>
                <w:szCs w:val="20"/>
              </w:rPr>
              <w:t>94/42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CA797" w14:textId="77777777" w:rsidR="00147B6D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631D5" w14:textId="77777777" w:rsidR="00147B6D" w:rsidRPr="001E25CE" w:rsidRDefault="00355D93" w:rsidP="00174142">
            <w:pPr>
              <w:jc w:val="left"/>
              <w:rPr>
                <w:color w:val="000000"/>
                <w:sz w:val="20"/>
                <w:szCs w:val="20"/>
                <w:lang w:val="fr-FR"/>
              </w:rPr>
            </w:pPr>
            <w:r w:rsidRPr="00355D93">
              <w:rPr>
                <w:color w:val="000000"/>
                <w:sz w:val="20"/>
                <w:szCs w:val="20"/>
                <w:lang w:val="fr-FR"/>
              </w:rPr>
              <w:t>Réduction accélérée et assistance technique pour le secteur de la lutte contre l</w:t>
            </w:r>
            <w:r w:rsidR="00606589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355D93">
              <w:rPr>
                <w:color w:val="000000"/>
                <w:sz w:val="20"/>
                <w:szCs w:val="20"/>
                <w:lang w:val="fr-FR"/>
              </w:rPr>
              <w:t>incendie</w:t>
            </w:r>
          </w:p>
        </w:tc>
      </w:tr>
      <w:tr w:rsidR="00147B6D" w:rsidRPr="005C6444" w14:paraId="3CB518CF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0991EB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Sri Lanka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C2FC8EC" w14:textId="77777777" w:rsidR="00147B6D" w:rsidRPr="00355D93" w:rsidRDefault="00355D93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PNUD/PNUE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BFCCD" w14:textId="77777777" w:rsidR="00147B6D" w:rsidRPr="00BB5630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BB5630">
              <w:rPr>
                <w:sz w:val="20"/>
                <w:szCs w:val="20"/>
              </w:rPr>
              <w:t>94/54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DE9B7" w14:textId="77777777" w:rsidR="00147B6D" w:rsidRPr="000371CB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noBreakHyphen/>
              <w:t>116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BCF85" w14:textId="77777777" w:rsidR="00147B6D" w:rsidRPr="001E25CE" w:rsidRDefault="00355D93" w:rsidP="00F11D8F">
            <w:pPr>
              <w:jc w:val="left"/>
              <w:rPr>
                <w:color w:val="000000"/>
                <w:sz w:val="20"/>
                <w:szCs w:val="20"/>
                <w:lang w:val="fr-FR"/>
              </w:rPr>
            </w:pPr>
            <w:r w:rsidRPr="00355D93">
              <w:rPr>
                <w:color w:val="000000"/>
                <w:sz w:val="20"/>
                <w:szCs w:val="20"/>
                <w:lang w:val="fr-FR" w:eastAsia="zh-CN"/>
              </w:rPr>
              <w:t xml:space="preserve">Interconnexion entre le KIP et le projet pilote </w:t>
            </w:r>
            <w:r w:rsidR="00F11D8F">
              <w:rPr>
                <w:color w:val="000000"/>
                <w:sz w:val="20"/>
                <w:szCs w:val="20"/>
                <w:lang w:val="fr-FR" w:eastAsia="zh-CN"/>
              </w:rPr>
              <w:t>sur l</w:t>
            </w:r>
            <w:r w:rsidR="00606589">
              <w:rPr>
                <w:color w:val="000000"/>
                <w:sz w:val="20"/>
                <w:szCs w:val="20"/>
                <w:lang w:val="fr-FR" w:eastAsia="zh-CN"/>
              </w:rPr>
              <w:t>’</w:t>
            </w:r>
            <w:r w:rsidRPr="00355D93">
              <w:rPr>
                <w:color w:val="000000"/>
                <w:sz w:val="20"/>
                <w:szCs w:val="20"/>
                <w:lang w:val="fr-FR" w:eastAsia="zh-CN"/>
              </w:rPr>
              <w:t xml:space="preserve">efficacité énergétique ; </w:t>
            </w:r>
            <w:r w:rsidR="00864E9C">
              <w:rPr>
                <w:color w:val="000000"/>
                <w:sz w:val="20"/>
                <w:szCs w:val="20"/>
                <w:lang w:val="fr-FR" w:eastAsia="zh-CN"/>
              </w:rPr>
              <w:t>examen</w:t>
            </w:r>
            <w:r w:rsidRPr="00355D93">
              <w:rPr>
                <w:color w:val="000000"/>
                <w:sz w:val="20"/>
                <w:szCs w:val="20"/>
                <w:lang w:val="fr-FR" w:eastAsia="zh-CN"/>
              </w:rPr>
              <w:t xml:space="preserve"> </w:t>
            </w:r>
            <w:r w:rsidRPr="00355D93">
              <w:rPr>
                <w:sz w:val="20"/>
                <w:szCs w:val="20"/>
                <w:lang w:val="fr-FR"/>
              </w:rPr>
              <w:t>conjointement avec le projet pilote sur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355D93">
              <w:rPr>
                <w:sz w:val="20"/>
                <w:szCs w:val="20"/>
                <w:lang w:val="fr-FR"/>
              </w:rPr>
              <w:t>efficacité énergétique</w:t>
            </w:r>
          </w:p>
        </w:tc>
      </w:tr>
      <w:tr w:rsidR="00147B6D" w:rsidRPr="005C6444" w14:paraId="18C5AD02" w14:textId="77777777" w:rsidTr="001E25C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940B" w14:textId="77777777" w:rsidR="00147B6D" w:rsidRPr="00355D93" w:rsidRDefault="00355D93" w:rsidP="0017414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355D93">
              <w:rPr>
                <w:color w:val="000000" w:themeColor="text1"/>
                <w:sz w:val="20"/>
                <w:szCs w:val="20"/>
                <w:lang w:val="fr-FR"/>
              </w:rPr>
              <w:t>Tunisie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18D317A" w14:textId="77777777" w:rsidR="00147B6D" w:rsidRPr="00355D93" w:rsidRDefault="00355D93" w:rsidP="00174142">
            <w:pPr>
              <w:keepNext/>
              <w:ind w:left="93" w:right="145"/>
              <w:jc w:val="center"/>
              <w:rPr>
                <w:sz w:val="20"/>
                <w:szCs w:val="20"/>
                <w:lang w:eastAsia="en-CA"/>
              </w:rPr>
            </w:pPr>
            <w:r w:rsidRPr="00355D93">
              <w:rPr>
                <w:sz w:val="20"/>
                <w:szCs w:val="20"/>
                <w:lang w:val="fr-FR" w:eastAsia="en-CA"/>
              </w:rPr>
              <w:t>ONUDI/PNUE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FFA19" w14:textId="77777777" w:rsidR="00147B6D" w:rsidRPr="00BB5630" w:rsidRDefault="00147B6D" w:rsidP="008E291F">
            <w:pPr>
              <w:ind w:left="28"/>
              <w:jc w:val="center"/>
              <w:rPr>
                <w:sz w:val="20"/>
                <w:szCs w:val="20"/>
              </w:rPr>
            </w:pPr>
            <w:r w:rsidRPr="00BB5630">
              <w:rPr>
                <w:sz w:val="20"/>
                <w:szCs w:val="20"/>
              </w:rPr>
              <w:t>94/56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A76AF" w14:textId="77777777" w:rsidR="00147B6D" w:rsidRPr="000371CB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1-73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7FD1A" w14:textId="77777777" w:rsidR="00147B6D" w:rsidRPr="001E25CE" w:rsidRDefault="00355D93" w:rsidP="00174142">
            <w:pPr>
              <w:widowControl w:val="0"/>
              <w:jc w:val="left"/>
              <w:rPr>
                <w:color w:val="000000"/>
                <w:sz w:val="20"/>
                <w:szCs w:val="20"/>
                <w:lang w:val="fr-FR"/>
              </w:rPr>
            </w:pPr>
            <w:r w:rsidRPr="00355D93">
              <w:rPr>
                <w:color w:val="000000"/>
                <w:sz w:val="20"/>
                <w:szCs w:val="20"/>
                <w:lang w:val="fr-FR"/>
              </w:rPr>
              <w:t>Inclusion de projets d</w:t>
            </w:r>
            <w:r w:rsidR="00606589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355D93">
              <w:rPr>
                <w:color w:val="000000"/>
                <w:sz w:val="20"/>
                <w:szCs w:val="20"/>
                <w:lang w:val="fr-FR"/>
              </w:rPr>
              <w:t>investissement en l</w:t>
            </w:r>
            <w:r w:rsidR="00606589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355D93">
              <w:rPr>
                <w:color w:val="000000"/>
                <w:sz w:val="20"/>
                <w:szCs w:val="20"/>
                <w:lang w:val="fr-FR"/>
              </w:rPr>
              <w:t xml:space="preserve">absence de lignes directrices relatives aux coûts ; </w:t>
            </w:r>
            <w:r w:rsidR="00864E9C">
              <w:rPr>
                <w:color w:val="000000"/>
                <w:sz w:val="20"/>
                <w:szCs w:val="20"/>
                <w:lang w:val="fr-FR"/>
              </w:rPr>
              <w:t>examen</w:t>
            </w:r>
            <w:r w:rsidRPr="00355D93">
              <w:rPr>
                <w:color w:val="000000"/>
                <w:sz w:val="20"/>
                <w:szCs w:val="20"/>
                <w:lang w:val="fr-FR"/>
              </w:rPr>
              <w:t xml:space="preserve"> </w:t>
            </w:r>
            <w:r w:rsidRPr="00355D93">
              <w:rPr>
                <w:sz w:val="20"/>
                <w:szCs w:val="20"/>
                <w:lang w:val="fr-FR"/>
              </w:rPr>
              <w:t>conjointement avec le projet pilote sur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355D93">
              <w:rPr>
                <w:sz w:val="20"/>
                <w:szCs w:val="20"/>
                <w:lang w:val="fr-FR"/>
              </w:rPr>
              <w:t>efficacité énergétique</w:t>
            </w:r>
          </w:p>
        </w:tc>
      </w:tr>
    </w:tbl>
    <w:p w14:paraId="728AE20B" w14:textId="77777777" w:rsidR="00147B6D" w:rsidRPr="001E25CE" w:rsidRDefault="00355D93" w:rsidP="00355D93">
      <w:pPr>
        <w:keepNext/>
        <w:spacing w:before="240"/>
        <w:rPr>
          <w:b/>
          <w:bCs/>
          <w:lang w:val="fr-FR"/>
        </w:rPr>
      </w:pPr>
      <w:r w:rsidRPr="00355D93">
        <w:rPr>
          <w:b/>
          <w:bCs/>
          <w:lang w:val="fr-FR"/>
        </w:rPr>
        <w:t>Tableau 5</w:t>
      </w:r>
      <w:r w:rsidR="00864E9C">
        <w:rPr>
          <w:b/>
          <w:bCs/>
          <w:lang w:val="fr-FR"/>
        </w:rPr>
        <w:t> :</w:t>
      </w:r>
      <w:r w:rsidRPr="00355D93">
        <w:rPr>
          <w:b/>
          <w:bCs/>
          <w:lang w:val="fr-FR"/>
        </w:rPr>
        <w:t xml:space="preserve"> Activités ne portant pas sur des investissements ciblant </w:t>
      </w:r>
      <w:bookmarkStart w:id="1" w:name="WfCopyCase"/>
      <w:r w:rsidRPr="00355D93">
        <w:rPr>
          <w:b/>
          <w:bCs/>
          <w:lang w:val="fr-FR"/>
        </w:rPr>
        <w:t>l</w:t>
      </w:r>
      <w:r w:rsidR="00606589">
        <w:rPr>
          <w:b/>
          <w:bCs/>
          <w:lang w:val="fr-FR"/>
        </w:rPr>
        <w:t>’</w:t>
      </w:r>
      <w:r w:rsidRPr="00355D93">
        <w:rPr>
          <w:b/>
          <w:bCs/>
          <w:lang w:val="fr-FR"/>
        </w:rPr>
        <w:t>efficacité énergétique</w:t>
      </w:r>
      <w:bookmarkEnd w:id="1"/>
      <w:r w:rsidRPr="00355D93">
        <w:rPr>
          <w:b/>
          <w:bCs/>
          <w:lang w:val="fr-FR"/>
        </w:rPr>
        <w:t xml:space="preserve"> dans le secteur de l</w:t>
      </w:r>
      <w:r w:rsidR="00606589">
        <w:rPr>
          <w:b/>
          <w:bCs/>
          <w:lang w:val="fr-FR"/>
        </w:rPr>
        <w:t>’</w:t>
      </w:r>
      <w:r w:rsidRPr="00355D93">
        <w:rPr>
          <w:b/>
          <w:bCs/>
          <w:lang w:val="fr-FR"/>
        </w:rPr>
        <w:t>entretien des équipements de réfrigération</w:t>
      </w:r>
    </w:p>
    <w:tbl>
      <w:tblPr>
        <w:tblStyle w:val="TableGrid"/>
        <w:tblW w:w="5005" w:type="pct"/>
        <w:tblInd w:w="-5" w:type="dxa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373"/>
        <w:gridCol w:w="5169"/>
        <w:gridCol w:w="1449"/>
        <w:gridCol w:w="688"/>
        <w:gridCol w:w="907"/>
      </w:tblGrid>
      <w:tr w:rsidR="00147B6D" w:rsidRPr="005109E6" w14:paraId="2F71108D" w14:textId="77777777" w:rsidTr="00355D93">
        <w:trPr>
          <w:tblHeader/>
        </w:trPr>
        <w:tc>
          <w:tcPr>
            <w:tcW w:w="716" w:type="pct"/>
            <w:vAlign w:val="center"/>
          </w:tcPr>
          <w:p w14:paraId="550EA24D" w14:textId="77777777" w:rsidR="00147B6D" w:rsidRPr="00355D93" w:rsidRDefault="00355D93" w:rsidP="0017414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bookmarkStart w:id="2" w:name="tblHere"/>
            <w:r w:rsidRPr="00355D93">
              <w:rPr>
                <w:b/>
                <w:bCs/>
                <w:sz w:val="20"/>
                <w:szCs w:val="20"/>
                <w:lang w:val="fr-FR"/>
              </w:rPr>
              <w:t>Pays</w:t>
            </w:r>
          </w:p>
        </w:tc>
        <w:tc>
          <w:tcPr>
            <w:tcW w:w="2696" w:type="pct"/>
            <w:vAlign w:val="center"/>
          </w:tcPr>
          <w:p w14:paraId="2D7549CD" w14:textId="77777777" w:rsidR="00147B6D" w:rsidRPr="00355D93" w:rsidRDefault="00355D93" w:rsidP="0017414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Titre du projet</w:t>
            </w:r>
          </w:p>
        </w:tc>
        <w:tc>
          <w:tcPr>
            <w:tcW w:w="756" w:type="pct"/>
            <w:vAlign w:val="center"/>
          </w:tcPr>
          <w:p w14:paraId="079D118C" w14:textId="77777777" w:rsidR="00147B6D" w:rsidRPr="00355D93" w:rsidRDefault="00355D93" w:rsidP="0017414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Agences d</w:t>
            </w:r>
            <w:r w:rsidR="00606589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355D93">
              <w:rPr>
                <w:b/>
                <w:bCs/>
                <w:sz w:val="20"/>
                <w:szCs w:val="20"/>
                <w:lang w:val="fr-FR"/>
              </w:rPr>
              <w:t>exécution</w:t>
            </w:r>
          </w:p>
        </w:tc>
        <w:tc>
          <w:tcPr>
            <w:tcW w:w="359" w:type="pct"/>
            <w:vAlign w:val="center"/>
          </w:tcPr>
          <w:p w14:paraId="2FB6D3B2" w14:textId="77777777" w:rsidR="00147B6D" w:rsidRPr="005109E6" w:rsidRDefault="00355D93" w:rsidP="002D475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2D475D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Pr="00355D93">
              <w:rPr>
                <w:b/>
                <w:bCs/>
                <w:sz w:val="20"/>
                <w:szCs w:val="20"/>
                <w:lang w:val="fr-FR"/>
              </w:rPr>
              <w:t xml:space="preserve"> de doc.</w:t>
            </w:r>
            <w:r w:rsidR="00147B6D" w:rsidRPr="00355D9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73" w:type="pct"/>
            <w:vAlign w:val="center"/>
          </w:tcPr>
          <w:p w14:paraId="13E4111C" w14:textId="77777777" w:rsidR="00147B6D" w:rsidRPr="005109E6" w:rsidRDefault="00355D93" w:rsidP="002D475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2D475D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Pr="00355D93">
              <w:rPr>
                <w:b/>
                <w:bCs/>
                <w:sz w:val="20"/>
                <w:szCs w:val="20"/>
                <w:lang w:val="fr-FR"/>
              </w:rPr>
              <w:t xml:space="preserve"> de par</w:t>
            </w:r>
            <w:r w:rsidR="002D475D">
              <w:rPr>
                <w:b/>
                <w:bCs/>
                <w:sz w:val="20"/>
                <w:szCs w:val="20"/>
                <w:lang w:val="fr-FR"/>
              </w:rPr>
              <w:t>.</w:t>
            </w:r>
          </w:p>
        </w:tc>
      </w:tr>
      <w:tr w:rsidR="00147B6D" w:rsidRPr="005109E6" w14:paraId="28872A46" w14:textId="77777777" w:rsidTr="00355D93">
        <w:trPr>
          <w:trHeight w:val="4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4BF9A" w14:textId="77777777" w:rsidR="00147B6D" w:rsidRPr="00355D93" w:rsidRDefault="00355D93" w:rsidP="00174142">
            <w:pPr>
              <w:jc w:val="center"/>
              <w:rPr>
                <w:sz w:val="20"/>
                <w:szCs w:val="20"/>
              </w:rPr>
            </w:pPr>
            <w:r w:rsidRPr="00355D93">
              <w:rPr>
                <w:b/>
                <w:bCs/>
                <w:sz w:val="20"/>
                <w:szCs w:val="20"/>
                <w:lang w:val="fr-FR"/>
              </w:rPr>
              <w:t>Projets pilotes (décision 91/65)</w:t>
            </w:r>
          </w:p>
        </w:tc>
      </w:tr>
      <w:tr w:rsidR="00147B6D" w:rsidRPr="005109E6" w14:paraId="17706C7C" w14:textId="77777777" w:rsidTr="00355D93">
        <w:trPr>
          <w:trHeight w:val="44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832A" w14:textId="77777777" w:rsidR="00147B6D" w:rsidRPr="00355D93" w:rsidRDefault="00355D93" w:rsidP="00174142">
            <w:pPr>
              <w:jc w:val="left"/>
              <w:rPr>
                <w:sz w:val="20"/>
                <w:szCs w:val="20"/>
              </w:rPr>
            </w:pPr>
            <w:r w:rsidRPr="00355D93">
              <w:rPr>
                <w:sz w:val="20"/>
                <w:szCs w:val="20"/>
                <w:lang w:val="fr-FR"/>
              </w:rPr>
              <w:t>Cameroun</w:t>
            </w: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DC3E3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 w:rsidRPr="00355D93">
              <w:rPr>
                <w:sz w:val="20"/>
                <w:szCs w:val="20"/>
                <w:lang w:val="fr-FR"/>
              </w:rPr>
              <w:t>Projet pilote visant à maintenir ou améliorer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355D93">
              <w:rPr>
                <w:sz w:val="20"/>
                <w:szCs w:val="20"/>
                <w:lang w:val="fr-FR"/>
              </w:rPr>
              <w:t>efficacité énergétique des technologies et équipements de remplacement dans le contexte de la réduction progressive des HFC (activités ne portant pas sur des investissements)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3A60CF4E" w14:textId="77777777" w:rsidR="00147B6D" w:rsidRPr="00355D93" w:rsidRDefault="00355D93" w:rsidP="00174142">
            <w:pPr>
              <w:ind w:right="123"/>
              <w:jc w:val="center"/>
              <w:rPr>
                <w:sz w:val="20"/>
                <w:szCs w:val="20"/>
              </w:rPr>
            </w:pPr>
            <w:r w:rsidRPr="00355D93">
              <w:rPr>
                <w:sz w:val="20"/>
                <w:szCs w:val="20"/>
                <w:lang w:val="fr-FR"/>
              </w:rPr>
              <w:t>ONUDI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DB622" w14:textId="77777777" w:rsidR="00147B6D" w:rsidRPr="00CE327C" w:rsidRDefault="00147B6D" w:rsidP="008E291F">
            <w:pPr>
              <w:jc w:val="center"/>
              <w:rPr>
                <w:sz w:val="20"/>
                <w:szCs w:val="20"/>
                <w:highlight w:val="yellow"/>
              </w:rPr>
            </w:pPr>
            <w:r w:rsidRPr="00CE327C">
              <w:rPr>
                <w:sz w:val="20"/>
                <w:szCs w:val="20"/>
              </w:rPr>
              <w:t>94/28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052D" w14:textId="77777777" w:rsidR="00147B6D" w:rsidRPr="00CE327C" w:rsidRDefault="00147B6D" w:rsidP="008E291F">
            <w:pPr>
              <w:jc w:val="center"/>
              <w:rPr>
                <w:sz w:val="20"/>
                <w:szCs w:val="20"/>
              </w:rPr>
            </w:pPr>
            <w:r w:rsidRPr="00CE327C">
              <w:rPr>
                <w:sz w:val="20"/>
                <w:szCs w:val="20"/>
              </w:rPr>
              <w:t>-</w:t>
            </w:r>
          </w:p>
        </w:tc>
      </w:tr>
      <w:tr w:rsidR="00147B6D" w:rsidRPr="005109E6" w14:paraId="58C554BA" w14:textId="77777777" w:rsidTr="00355D93">
        <w:trPr>
          <w:trHeight w:val="44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A26B" w14:textId="77777777" w:rsidR="00147B6D" w:rsidRPr="00355D93" w:rsidRDefault="00355D93" w:rsidP="00174142">
            <w:pPr>
              <w:jc w:val="left"/>
              <w:rPr>
                <w:sz w:val="20"/>
                <w:szCs w:val="20"/>
              </w:rPr>
            </w:pPr>
            <w:r w:rsidRPr="00355D93">
              <w:rPr>
                <w:sz w:val="20"/>
                <w:szCs w:val="20"/>
                <w:lang w:val="fr-FR"/>
              </w:rPr>
              <w:t>El Salvador</w:t>
            </w: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9C6C1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 w:rsidRPr="00355D93">
              <w:rPr>
                <w:sz w:val="20"/>
                <w:szCs w:val="20"/>
                <w:lang w:val="fr-FR"/>
              </w:rPr>
              <w:t>Projet pilote visant à maintenir ou améliorer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355D93">
              <w:rPr>
                <w:sz w:val="20"/>
                <w:szCs w:val="20"/>
                <w:lang w:val="fr-FR"/>
              </w:rPr>
              <w:t>efficacité énergétique des technologies et équipements de remplacement dans le contexte de la réduction progressive des HFC (activités ne portant pas sur des investissements)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213A9276" w14:textId="77777777" w:rsidR="00147B6D" w:rsidRPr="00355D93" w:rsidRDefault="00355D93" w:rsidP="00174142">
            <w:pPr>
              <w:ind w:right="123"/>
              <w:jc w:val="center"/>
              <w:rPr>
                <w:sz w:val="20"/>
                <w:szCs w:val="20"/>
              </w:rPr>
            </w:pPr>
            <w:r w:rsidRPr="00355D93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1831F" w14:textId="77777777" w:rsidR="00147B6D" w:rsidRPr="00CE327C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94/34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1653" w14:textId="77777777" w:rsidR="00147B6D" w:rsidRPr="00EF6ED8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50-64</w:t>
            </w:r>
          </w:p>
        </w:tc>
      </w:tr>
      <w:tr w:rsidR="00147B6D" w:rsidRPr="005109E6" w14:paraId="2C530A4F" w14:textId="77777777" w:rsidTr="00355D93">
        <w:trPr>
          <w:trHeight w:val="44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056F6" w14:textId="77777777" w:rsidR="00147B6D" w:rsidRPr="00355D93" w:rsidRDefault="00355D93" w:rsidP="00174142">
            <w:pPr>
              <w:jc w:val="left"/>
              <w:rPr>
                <w:sz w:val="20"/>
                <w:szCs w:val="20"/>
              </w:rPr>
            </w:pPr>
            <w:r w:rsidRPr="00355D93">
              <w:rPr>
                <w:sz w:val="20"/>
                <w:szCs w:val="20"/>
                <w:lang w:val="fr-FR"/>
              </w:rPr>
              <w:t>Sri Lanka</w:t>
            </w: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4EAB8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 w:rsidRPr="00355D93">
              <w:rPr>
                <w:sz w:val="20"/>
                <w:szCs w:val="20"/>
                <w:lang w:val="fr-FR"/>
              </w:rPr>
              <w:t>Projet pilote visant à maintenir ou améliorer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355D93">
              <w:rPr>
                <w:sz w:val="20"/>
                <w:szCs w:val="20"/>
                <w:lang w:val="fr-FR"/>
              </w:rPr>
              <w:t>efficacité énergétique des technologies et équipements de remplacement dans le contexte de la réduction progressive des HFC (activités ne portant pas sur des investissements)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14D5609" w14:textId="77777777" w:rsidR="00147B6D" w:rsidRPr="00355D93" w:rsidRDefault="00355D93" w:rsidP="00174142">
            <w:pPr>
              <w:ind w:left="-9" w:right="123"/>
              <w:jc w:val="center"/>
              <w:rPr>
                <w:sz w:val="20"/>
                <w:szCs w:val="20"/>
              </w:rPr>
            </w:pPr>
            <w:r w:rsidRPr="00355D93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A4BCC" w14:textId="77777777" w:rsidR="00147B6D" w:rsidRPr="004661C9" w:rsidRDefault="00147B6D" w:rsidP="008E291F">
            <w:pPr>
              <w:jc w:val="center"/>
              <w:rPr>
                <w:sz w:val="20"/>
                <w:szCs w:val="20"/>
              </w:rPr>
            </w:pPr>
            <w:r w:rsidRPr="004661C9">
              <w:rPr>
                <w:sz w:val="20"/>
                <w:szCs w:val="20"/>
              </w:rPr>
              <w:t>94/54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A913F" w14:textId="77777777" w:rsidR="00147B6D" w:rsidRPr="005109E6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  <w:r>
              <w:rPr>
                <w:sz w:val="20"/>
                <w:szCs w:val="20"/>
              </w:rPr>
              <w:noBreakHyphen/>
              <w:t>136</w:t>
            </w:r>
          </w:p>
        </w:tc>
      </w:tr>
      <w:tr w:rsidR="00147B6D" w:rsidRPr="005109E6" w14:paraId="5956C29F" w14:textId="77777777" w:rsidTr="00355D93">
        <w:trPr>
          <w:trHeight w:val="44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4C3F" w14:textId="77777777" w:rsidR="00147B6D" w:rsidRPr="00355D93" w:rsidRDefault="00355D93" w:rsidP="00174142">
            <w:pPr>
              <w:jc w:val="left"/>
              <w:rPr>
                <w:sz w:val="20"/>
                <w:szCs w:val="20"/>
              </w:rPr>
            </w:pPr>
            <w:r w:rsidRPr="00355D93">
              <w:rPr>
                <w:sz w:val="20"/>
                <w:szCs w:val="20"/>
                <w:lang w:val="fr-FR"/>
              </w:rPr>
              <w:t>Tunisie</w:t>
            </w: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CD4AB" w14:textId="77777777" w:rsidR="00147B6D" w:rsidRPr="001E25CE" w:rsidRDefault="00355D93" w:rsidP="00174142">
            <w:pPr>
              <w:jc w:val="left"/>
              <w:rPr>
                <w:sz w:val="20"/>
                <w:szCs w:val="20"/>
                <w:lang w:val="fr-FR"/>
              </w:rPr>
            </w:pPr>
            <w:r w:rsidRPr="00355D93">
              <w:rPr>
                <w:sz w:val="20"/>
                <w:szCs w:val="20"/>
                <w:lang w:val="fr-FR"/>
              </w:rPr>
              <w:t>Projet pilote visant à maintenir ou améliorer l</w:t>
            </w:r>
            <w:r w:rsidR="00606589">
              <w:rPr>
                <w:sz w:val="20"/>
                <w:szCs w:val="20"/>
                <w:lang w:val="fr-FR"/>
              </w:rPr>
              <w:t>’</w:t>
            </w:r>
            <w:r w:rsidRPr="00355D93">
              <w:rPr>
                <w:sz w:val="20"/>
                <w:szCs w:val="20"/>
                <w:lang w:val="fr-FR"/>
              </w:rPr>
              <w:t>efficacité énergétique des technologies et équipements de remplacement dans le contexte de la réduction progressive des HFC (activités ne portant pas sur des investissements)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0BD77E6A" w14:textId="77777777" w:rsidR="00147B6D" w:rsidRPr="00355D93" w:rsidRDefault="00355D93" w:rsidP="00174142">
            <w:pPr>
              <w:ind w:left="-13"/>
              <w:jc w:val="center"/>
              <w:rPr>
                <w:sz w:val="20"/>
                <w:szCs w:val="20"/>
              </w:rPr>
            </w:pPr>
            <w:r w:rsidRPr="00355D93">
              <w:rPr>
                <w:sz w:val="20"/>
                <w:szCs w:val="20"/>
                <w:lang w:val="fr-FR"/>
              </w:rPr>
              <w:t>ONUDI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5743" w14:textId="77777777" w:rsidR="00147B6D" w:rsidRPr="004661C9" w:rsidRDefault="00147B6D" w:rsidP="008E291F">
            <w:pPr>
              <w:jc w:val="center"/>
              <w:rPr>
                <w:sz w:val="20"/>
                <w:szCs w:val="20"/>
              </w:rPr>
            </w:pPr>
            <w:r w:rsidRPr="004661C9">
              <w:rPr>
                <w:sz w:val="20"/>
                <w:szCs w:val="20"/>
              </w:rPr>
              <w:t>94/56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58C5E" w14:textId="77777777" w:rsidR="00147B6D" w:rsidRPr="005109E6" w:rsidRDefault="00147B6D" w:rsidP="008E29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Del="005F4A5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-95</w:t>
            </w:r>
          </w:p>
        </w:tc>
      </w:tr>
      <w:bookmarkEnd w:id="0"/>
      <w:bookmarkEnd w:id="2"/>
    </w:tbl>
    <w:p w14:paraId="70752ABF" w14:textId="77777777" w:rsidR="00147B6D" w:rsidRDefault="00147B6D" w:rsidP="00147B6D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47B6D" w14:paraId="53DD6CA4" w14:textId="77777777" w:rsidTr="001E25CE">
        <w:trPr>
          <w:trHeight w:val="1395"/>
        </w:trPr>
        <w:tc>
          <w:tcPr>
            <w:tcW w:w="1870" w:type="dxa"/>
          </w:tcPr>
          <w:p w14:paraId="59F5CB2F" w14:textId="77777777" w:rsidR="00147B6D" w:rsidRDefault="00147B6D" w:rsidP="008E291F">
            <w:pPr>
              <w:jc w:val="center"/>
            </w:pPr>
          </w:p>
        </w:tc>
        <w:tc>
          <w:tcPr>
            <w:tcW w:w="1870" w:type="dxa"/>
          </w:tcPr>
          <w:p w14:paraId="4580B632" w14:textId="77777777" w:rsidR="00147B6D" w:rsidRDefault="00147B6D" w:rsidP="008E291F">
            <w:pPr>
              <w:jc w:val="center"/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75DA7A1F" w14:textId="77777777" w:rsidR="00147B6D" w:rsidRDefault="00147B6D" w:rsidP="008E291F">
            <w:pPr>
              <w:jc w:val="center"/>
            </w:pPr>
          </w:p>
        </w:tc>
        <w:tc>
          <w:tcPr>
            <w:tcW w:w="1870" w:type="dxa"/>
          </w:tcPr>
          <w:p w14:paraId="598BEEEC" w14:textId="77777777" w:rsidR="00147B6D" w:rsidRDefault="00147B6D" w:rsidP="008E291F">
            <w:pPr>
              <w:jc w:val="center"/>
            </w:pPr>
          </w:p>
        </w:tc>
        <w:tc>
          <w:tcPr>
            <w:tcW w:w="1870" w:type="dxa"/>
          </w:tcPr>
          <w:p w14:paraId="6859B0B8" w14:textId="77777777" w:rsidR="00147B6D" w:rsidRDefault="00147B6D" w:rsidP="008E291F">
            <w:pPr>
              <w:jc w:val="center"/>
            </w:pPr>
          </w:p>
        </w:tc>
      </w:tr>
    </w:tbl>
    <w:p w14:paraId="709DBBB2" w14:textId="77777777" w:rsidR="00147B6D" w:rsidRPr="009B0D30" w:rsidRDefault="00147B6D" w:rsidP="00147B6D">
      <w:pPr>
        <w:jc w:val="center"/>
      </w:pPr>
    </w:p>
    <w:p w14:paraId="6E369FFC" w14:textId="77777777"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sectPr w:rsidR="0044108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3078BA" w14:textId="77777777" w:rsidR="00CB633F" w:rsidRDefault="00CB633F">
      <w:r>
        <w:separator/>
      </w:r>
    </w:p>
  </w:endnote>
  <w:endnote w:type="continuationSeparator" w:id="0">
    <w:p w14:paraId="39847B86" w14:textId="77777777" w:rsidR="00CB633F" w:rsidRDefault="00CB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281826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7D77D5" w14:textId="77777777" w:rsidR="001E25CE" w:rsidRDefault="001E25CE">
        <w:pPr>
          <w:pStyle w:val="Footer"/>
          <w:jc w:val="center"/>
        </w:pPr>
      </w:p>
      <w:p w14:paraId="78AC32EE" w14:textId="004FC677" w:rsidR="001E25CE" w:rsidRDefault="001E25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03F376" w14:textId="77777777" w:rsidR="001E25CE" w:rsidRDefault="001E25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17548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AE5F86" w14:textId="77777777" w:rsidR="001E25CE" w:rsidRDefault="001E25CE">
        <w:pPr>
          <w:pStyle w:val="Footer"/>
          <w:jc w:val="center"/>
        </w:pPr>
      </w:p>
      <w:p w14:paraId="42B03801" w14:textId="66503281" w:rsidR="001E25CE" w:rsidRDefault="001E25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DCB35F" w14:textId="77777777" w:rsidR="001E25CE" w:rsidRDefault="001E25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98390" w14:textId="77777777" w:rsidR="001E25CE" w:rsidRDefault="001E25CE" w:rsidP="001E25C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590A75D6" w14:textId="4F8407F6" w:rsidR="00355D93" w:rsidRPr="001E25CE" w:rsidRDefault="001E25CE" w:rsidP="001E25C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5B21E1" w14:textId="77777777" w:rsidR="00CB633F" w:rsidRDefault="00CB633F">
      <w:r>
        <w:separator/>
      </w:r>
    </w:p>
  </w:footnote>
  <w:footnote w:type="continuationSeparator" w:id="0">
    <w:p w14:paraId="08D6DCF1" w14:textId="77777777" w:rsidR="00CB633F" w:rsidRDefault="00CB633F">
      <w:r>
        <w:continuationSeparator/>
      </w:r>
    </w:p>
  </w:footnote>
  <w:footnote w:id="1">
    <w:p w14:paraId="7403D81E" w14:textId="77777777" w:rsidR="00355D93" w:rsidRDefault="00355D93" w:rsidP="0001624B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/ExCom/94/1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2F890" w14:textId="50AF9ABC" w:rsidR="001E25CE" w:rsidRPr="009B0D30" w:rsidRDefault="001E25CE" w:rsidP="001E25CE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/ExCom/94/17</w:t>
    </w:r>
    <w:r>
      <w:fldChar w:fldCharType="end"/>
    </w:r>
  </w:p>
  <w:p w14:paraId="7AAF1518" w14:textId="77777777" w:rsidR="001E25CE" w:rsidRPr="001E25CE" w:rsidRDefault="001E25CE" w:rsidP="001E25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FF3DD" w14:textId="409CE2FB" w:rsidR="001E25CE" w:rsidRPr="009B0D30" w:rsidRDefault="001E25CE" w:rsidP="001E25C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/ExCom/94/17</w:t>
    </w:r>
    <w:r>
      <w:fldChar w:fldCharType="end"/>
    </w:r>
  </w:p>
  <w:p w14:paraId="2652D4D5" w14:textId="77777777" w:rsidR="001E25CE" w:rsidRDefault="001E25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64F60" w14:textId="77777777" w:rsidR="00355D93" w:rsidRDefault="00355D9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922B0D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231426785">
    <w:abstractNumId w:val="10"/>
  </w:num>
  <w:num w:numId="2" w16cid:durableId="1431269776">
    <w:abstractNumId w:val="10"/>
  </w:num>
  <w:num w:numId="3" w16cid:durableId="1632319608">
    <w:abstractNumId w:val="10"/>
  </w:num>
  <w:num w:numId="4" w16cid:durableId="1638031147">
    <w:abstractNumId w:val="10"/>
  </w:num>
  <w:num w:numId="5" w16cid:durableId="1661889351">
    <w:abstractNumId w:val="10"/>
  </w:num>
  <w:num w:numId="6" w16cid:durableId="1157766841">
    <w:abstractNumId w:val="9"/>
  </w:num>
  <w:num w:numId="7" w16cid:durableId="169490490">
    <w:abstractNumId w:val="7"/>
  </w:num>
  <w:num w:numId="8" w16cid:durableId="1091466299">
    <w:abstractNumId w:val="6"/>
  </w:num>
  <w:num w:numId="9" w16cid:durableId="926232535">
    <w:abstractNumId w:val="5"/>
  </w:num>
  <w:num w:numId="10" w16cid:durableId="927811412">
    <w:abstractNumId w:val="4"/>
  </w:num>
  <w:num w:numId="11" w16cid:durableId="662860142">
    <w:abstractNumId w:val="8"/>
  </w:num>
  <w:num w:numId="12" w16cid:durableId="1468627971">
    <w:abstractNumId w:val="3"/>
  </w:num>
  <w:num w:numId="13" w16cid:durableId="1874612727">
    <w:abstractNumId w:val="2"/>
  </w:num>
  <w:num w:numId="14" w16cid:durableId="1941520051">
    <w:abstractNumId w:val="1"/>
  </w:num>
  <w:num w:numId="15" w16cid:durableId="2085686743">
    <w:abstractNumId w:val="0"/>
  </w:num>
  <w:num w:numId="16" w16cid:durableId="133567165">
    <w:abstractNumId w:val="13"/>
  </w:num>
  <w:num w:numId="17" w16cid:durableId="1949237474">
    <w:abstractNumId w:val="15"/>
  </w:num>
  <w:num w:numId="18" w16cid:durableId="366955674">
    <w:abstractNumId w:val="16"/>
  </w:num>
  <w:num w:numId="19" w16cid:durableId="1712993004">
    <w:abstractNumId w:val="17"/>
  </w:num>
  <w:num w:numId="20" w16cid:durableId="270285720">
    <w:abstractNumId w:val="14"/>
  </w:num>
  <w:num w:numId="21" w16cid:durableId="1383599425">
    <w:abstractNumId w:val="11"/>
  </w:num>
  <w:num w:numId="22" w16cid:durableId="430051056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fID" w:val="B8019D25"/>
    <w:docVar w:name="WfLastSegment" w:val="21708"/>
    <w:docVar w:name="WfProtection" w:val="1"/>
    <w:docVar w:name="WfSegPar" w:val="                "/>
    <w:docVar w:name="WfSetup" w:val="C:\Users\Catherine\AppData\Roaming\Microsoft\Word\OPSTARTEN\wordfast.ini"/>
    <w:docVar w:name="WfStyles" w:val="274 WfIntNo docCells=8A ,C:\Users\Catherine\Documents\Montreal 94\F9417.docx, | ,,0 Heading 0,1 / 1.1 / 1.1.1,1 / a / i,3D-effecten voor tabel 1,3D-effecten voor tabel 2,3D-effecten voor tabel 3,Artikel/sectie,Ballontekst,Bloktekst,Datum,Decision,Eenvoudige tabel 1,Eenvoudige tabel 2,Eenvoudige tabel 3,Eigentijdse tabel,Elegante tabel,Geen lijst,Header4;Para 4,Klassieke tabel 1,Klassieke tabel 2,Klassieke tabel 3,Klassieke tabel 4,Kleurrijke tabel 1,Kleurrijke tabel 2,Kleurrijke tabel 3,Kop 1;Para (1);Heading 1 Char;Heading 1 Char3 Char;Heading 1 Char Char1 Char;Heading 1 Char1 Char Char1 Char;Heading 1 Char Char Char Char1 Char1;Para (1) Char Char Char Char1 Char;Heading 1 Char3 Char Char Char Char1 Char;Heading 1 Char3;Título 11,Kop 2;SubPara (a);Heading 2 Char3;Heading 2 Char Char2;Heading 2 Char1 Char Char1;SubPara (a) Char Char Char1;Heading 2 Char Char Char Char1;Heading 2 Char1 Char Char Char Char1;SubPara (a) Char1 Char Char Char Char1;Heading 2 Char2;Heading 2 Char1,Kop 3;Char;Heading 3 Char;Char Char;Heading 3 Char1;Heading 3 Char Char;Char Char Char;Char Char1;Heading 3 Char1 Char;Heading 3 Char Char Char;Char Char Char Char;Char Char1 Char;Heading 3 Char2;Char Char2;Char Char Char1;Heading 3 Char Char1 Char,Kop 4;Heading 11;para 4;Título 41;heading 4;Heading 41;标题 41;He=ding 41,Kop 5,Kop 6,Kop 7,Kop 8,Kop 9,Koptekst,Ondertitel,Onderwerp van opmerking,Platte tekst 3,Platte tekst inspringen 3,Professionele tabel,Standaard,Standaardalinea-lettertype,Standaardtabel,Style Header4Para 4 + Left:  0&quot; First line:  0&quot;,Style Heading 1Para (1)Heading 1 CharHeading 1 Char3 CharHeadin...,sub-title,Tabelkolommen 1,Tabelkolommen 2,Tabelkolommen 3,Tabelkolommen 4,Tabelkolommen 5,Tabellijst 1,Tabellijst 2,Tabellijst 3,Tabellijst 4,Tabellijst 5,Tabellijst 6,Tabellijst 7,Tabellijst 8,Tabelraster,Tabelraster 1,Tabelraster 2,Tabelraster 3,Tabelraster 4,Tabelraster 5,Tabelraster 6,Tabelraster 7,Tabelraster 8,Tabelthema,Table Grid1,Tekst opmerking,Tekst van tijdelijke aanduiding,Tekst zonder opmaak,Titel,Title1,tw4winMark,ui-provider,Verfijnde tabel 1,Verfijnde tabel 2,Verwijzing opmerking,Voetnootmarkering;ftref;Footnote Text1;Footnote Text2;Footnote text,Voetnoottekst;Char1;Char1 Char Char; Char1; Char1 Char Char;Fußnotentextf;FOOTNOTES;fn;single space;Footnote;Footnote Text Char1 Char;Footnote Text Char Char Char;Footnote Text Char1 Char Char Char;Footnote Text Char Char Char Char Char,Voettekst,Webtabel 1,Webtabel 2,Webtabel 3,"/>
  </w:docVars>
  <w:rsids>
    <w:rsidRoot w:val="00147B6D"/>
    <w:rsid w:val="0001624B"/>
    <w:rsid w:val="00033E13"/>
    <w:rsid w:val="0005110A"/>
    <w:rsid w:val="00081443"/>
    <w:rsid w:val="000F6C8E"/>
    <w:rsid w:val="001214A9"/>
    <w:rsid w:val="001330D3"/>
    <w:rsid w:val="00147B6D"/>
    <w:rsid w:val="00155B77"/>
    <w:rsid w:val="00174142"/>
    <w:rsid w:val="00177D11"/>
    <w:rsid w:val="001A7720"/>
    <w:rsid w:val="001B7045"/>
    <w:rsid w:val="001C3D0C"/>
    <w:rsid w:val="001D4CE7"/>
    <w:rsid w:val="001E25CE"/>
    <w:rsid w:val="00265AF0"/>
    <w:rsid w:val="002C06D4"/>
    <w:rsid w:val="002D475D"/>
    <w:rsid w:val="002F0B57"/>
    <w:rsid w:val="002F3E88"/>
    <w:rsid w:val="003029F8"/>
    <w:rsid w:val="003465A8"/>
    <w:rsid w:val="00355D93"/>
    <w:rsid w:val="003A0CA4"/>
    <w:rsid w:val="00403EDF"/>
    <w:rsid w:val="00441083"/>
    <w:rsid w:val="00444619"/>
    <w:rsid w:val="004B1B59"/>
    <w:rsid w:val="004C2C87"/>
    <w:rsid w:val="004E3A36"/>
    <w:rsid w:val="004F6C80"/>
    <w:rsid w:val="00591231"/>
    <w:rsid w:val="005A7F28"/>
    <w:rsid w:val="005B3CAD"/>
    <w:rsid w:val="005B4809"/>
    <w:rsid w:val="005C278F"/>
    <w:rsid w:val="005C6444"/>
    <w:rsid w:val="00605093"/>
    <w:rsid w:val="00606589"/>
    <w:rsid w:val="006133C0"/>
    <w:rsid w:val="006B3EF4"/>
    <w:rsid w:val="006D3999"/>
    <w:rsid w:val="006E435D"/>
    <w:rsid w:val="007034FA"/>
    <w:rsid w:val="0075750B"/>
    <w:rsid w:val="00775FBB"/>
    <w:rsid w:val="007778F9"/>
    <w:rsid w:val="007E0A86"/>
    <w:rsid w:val="00843511"/>
    <w:rsid w:val="00847BDB"/>
    <w:rsid w:val="00864E9C"/>
    <w:rsid w:val="0088735F"/>
    <w:rsid w:val="008E1788"/>
    <w:rsid w:val="008E291F"/>
    <w:rsid w:val="008E770E"/>
    <w:rsid w:val="00910B81"/>
    <w:rsid w:val="0091161A"/>
    <w:rsid w:val="00956C5C"/>
    <w:rsid w:val="00972E99"/>
    <w:rsid w:val="009A5180"/>
    <w:rsid w:val="009F6617"/>
    <w:rsid w:val="009F709E"/>
    <w:rsid w:val="00A97E14"/>
    <w:rsid w:val="00AB41B3"/>
    <w:rsid w:val="00AC013C"/>
    <w:rsid w:val="00AE4053"/>
    <w:rsid w:val="00AE63D8"/>
    <w:rsid w:val="00B55AA4"/>
    <w:rsid w:val="00B811F2"/>
    <w:rsid w:val="00B85807"/>
    <w:rsid w:val="00BC3C7D"/>
    <w:rsid w:val="00C004D8"/>
    <w:rsid w:val="00C16E3F"/>
    <w:rsid w:val="00C34C3E"/>
    <w:rsid w:val="00C6443E"/>
    <w:rsid w:val="00C9547D"/>
    <w:rsid w:val="00CB633F"/>
    <w:rsid w:val="00CC253D"/>
    <w:rsid w:val="00CC2B33"/>
    <w:rsid w:val="00CF515A"/>
    <w:rsid w:val="00D7654A"/>
    <w:rsid w:val="00DB2922"/>
    <w:rsid w:val="00DB4E64"/>
    <w:rsid w:val="00DD207A"/>
    <w:rsid w:val="00DD3433"/>
    <w:rsid w:val="00E11AA2"/>
    <w:rsid w:val="00E348C6"/>
    <w:rsid w:val="00E5237E"/>
    <w:rsid w:val="00E54871"/>
    <w:rsid w:val="00E60D9C"/>
    <w:rsid w:val="00EB2067"/>
    <w:rsid w:val="00F11D8F"/>
    <w:rsid w:val="00F143BC"/>
    <w:rsid w:val="00F218B0"/>
    <w:rsid w:val="00F35341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9F31A3"/>
  <w15:docId w15:val="{1752A290-8719-45DB-AEBB-25AA0D51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tref,Footnote Text1,Footnote Text2,Footnote text"/>
    <w:basedOn w:val="DefaultParagraphFont"/>
    <w:uiPriority w:val="99"/>
    <w:unhideWhenUsed/>
    <w:rsid w:val="002C06D4"/>
    <w:rPr>
      <w:vertAlign w:val="superscript"/>
    </w:rPr>
  </w:style>
  <w:style w:type="table" w:customStyle="1" w:styleId="TableGrid10">
    <w:name w:val="Table Grid1"/>
    <w:basedOn w:val="TableNormal"/>
    <w:next w:val="TableGrid"/>
    <w:qFormat/>
    <w:rsid w:val="00147B6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147B6D"/>
  </w:style>
  <w:style w:type="character" w:customStyle="1" w:styleId="tw4winMark">
    <w:name w:val="tw4winMark"/>
    <w:basedOn w:val="DefaultParagraphFont"/>
    <w:rsid w:val="0001624B"/>
    <w:rPr>
      <w:rFonts w:ascii="Courier New" w:hAnsi="Courier New" w:cs="Courier New"/>
      <w:b w:val="0"/>
      <w:i w:val="0"/>
      <w:dstrike w:val="0"/>
      <w:noProof/>
      <w:vanish/>
      <w:color w:val="800080"/>
      <w:spacing w:val="0"/>
      <w:kern w:val="30"/>
      <w:sz w:val="18"/>
      <w:effect w:val="none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herine\Documents\Montreal%2094\F9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UNEP/OzL.Pro/ExCom/94/17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D6F5B3C066F4585A645B8FC801316" ma:contentTypeVersion="5" ma:contentTypeDescription="Create a new document." ma:contentTypeScope="" ma:versionID="2eed13ee09967b1a4fd237a02d751e4e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2B8D39-013B-44A7-B15B-1647623B2DF5}"/>
</file>

<file path=customXml/itemProps2.xml><?xml version="1.0" encoding="utf-8"?>
<ds:datastoreItem xmlns:ds="http://schemas.openxmlformats.org/officeDocument/2006/customXml" ds:itemID="{C74A6604-6E82-4668-ADB6-9D308E6EF7C3}"/>
</file>

<file path=customXml/itemProps3.xml><?xml version="1.0" encoding="utf-8"?>
<ds:datastoreItem xmlns:ds="http://schemas.openxmlformats.org/officeDocument/2006/customXml" ds:itemID="{30628112-CDB0-4406-9F3A-8A8098A0F2C4}"/>
</file>

<file path=customXml/itemProps4.xml><?xml version="1.0" encoding="utf-8"?>
<ds:datastoreItem xmlns:ds="http://schemas.openxmlformats.org/officeDocument/2006/customXml" ds:itemID="{3140F79F-9871-4FC0-A665-4F083D80E4E5}"/>
</file>

<file path=docProps/app.xml><?xml version="1.0" encoding="utf-8"?>
<Properties xmlns="http://schemas.openxmlformats.org/officeDocument/2006/extended-properties" xmlns:vt="http://schemas.openxmlformats.org/officeDocument/2006/docPropsVTypes">
  <Template>F94-template</Template>
  <TotalTime>4</TotalTime>
  <Pages>5</Pages>
  <Words>1615</Words>
  <Characters>9208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Projets recommandés pour examen individuel</vt:lpstr>
      <vt:lpstr/>
    </vt:vector>
  </TitlesOfParts>
  <Company>UNMFS</Company>
  <LinksUpToDate>false</LinksUpToDate>
  <CharactersWithSpaces>10802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Projets recommandés pour examen individuel</dc:title>
  <dc:creator>Catherine</dc:creator>
  <cp:lastModifiedBy>Angela Xue He Yan</cp:lastModifiedBy>
  <cp:revision>3</cp:revision>
  <cp:lastPrinted>2001-05-26T16:40:00Z</cp:lastPrinted>
  <dcterms:created xsi:type="dcterms:W3CDTF">2024-05-20T20:07:00Z</dcterms:created>
  <dcterms:modified xsi:type="dcterms:W3CDTF">2024-05-21T12:57:00Z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UNEP/OzL.Pro/ExCom/94/17</vt:lpwstr>
  </property>
  <property fmtid="{D5CDD505-2E9C-101B-9397-08002B2CF9AE}" pid="3" name="Revision date">
    <vt:lpwstr>5/13/2024</vt:lpwstr>
  </property>
  <property fmtid="{D5CDD505-2E9C-101B-9397-08002B2CF9AE}" pid="4" name="ContentTypeId">
    <vt:lpwstr>0x010100281D6F5B3C066F4585A645B8FC801316</vt:lpwstr>
  </property>
  <property fmtid="{D5CDD505-2E9C-101B-9397-08002B2CF9AE}" pid="5" name="Order">
    <vt:r8>147800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