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F72392" w:rsidRPr="009B0D30" w14:paraId="4323E965" w14:textId="77777777" w:rsidTr="00086105">
        <w:trPr>
          <w:trHeight w:val="720"/>
        </w:trPr>
        <w:tc>
          <w:tcPr>
            <w:tcW w:w="5387" w:type="dxa"/>
            <w:gridSpan w:val="2"/>
            <w:tcBorders>
              <w:bottom w:val="single" w:sz="18" w:space="0" w:color="auto"/>
            </w:tcBorders>
          </w:tcPr>
          <w:p w14:paraId="1740BA5E" w14:textId="77777777" w:rsidR="00F72392" w:rsidRPr="009B0D30" w:rsidRDefault="00F72392" w:rsidP="000861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293A7840" w14:textId="77777777" w:rsidR="00F72392" w:rsidRPr="009B0D30" w:rsidRDefault="00F72392" w:rsidP="00086105">
            <w:pPr>
              <w:jc w:val="right"/>
              <w:rPr>
                <w:sz w:val="52"/>
                <w:szCs w:val="52"/>
              </w:rPr>
            </w:pPr>
            <w:r w:rsidRPr="009B0D30">
              <w:rPr>
                <w:rFonts w:ascii="Univers Bold" w:hAnsi="Univers Bold"/>
                <w:b/>
                <w:sz w:val="72"/>
              </w:rPr>
              <w:t>EP</w:t>
            </w:r>
          </w:p>
        </w:tc>
      </w:tr>
      <w:tr w:rsidR="00F72392" w:rsidRPr="009B0D30" w14:paraId="4417D03B" w14:textId="77777777" w:rsidTr="000861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53BD9FBB" w14:textId="77777777" w:rsidR="00F72392" w:rsidRPr="009B0D30" w:rsidRDefault="00F72392" w:rsidP="00086105">
            <w:pPr>
              <w:spacing w:before="120"/>
              <w:ind w:left="-9"/>
            </w:pPr>
            <w:r w:rsidRPr="009B0D30">
              <w:rPr>
                <w:noProof/>
                <w:lang w:val="en-US"/>
              </w:rPr>
              <mc:AlternateContent>
                <mc:Choice Requires="wpg">
                  <w:drawing>
                    <wp:inline distT="0" distB="0" distL="0" distR="0" wp14:anchorId="58AE094C" wp14:editId="27A77F3A">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062E9CA5"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2CA5B32F" w14:textId="77777777" w:rsidR="00F72392" w:rsidRPr="00271CCC" w:rsidRDefault="00F72392" w:rsidP="000861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6BD7DB47" w14:textId="77777777" w:rsidR="00F72392" w:rsidRPr="00271CCC" w:rsidRDefault="00F72392" w:rsidP="000861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53041E64" w14:textId="77777777" w:rsidR="00F72392" w:rsidRPr="00271CCC" w:rsidRDefault="00F72392" w:rsidP="000861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600EB5DF" w14:textId="77777777" w:rsidR="00F72392" w:rsidRPr="009B0D30" w:rsidRDefault="00F72392" w:rsidP="00086105">
            <w:pPr>
              <w:spacing w:before="120"/>
            </w:pPr>
            <w:r w:rsidRPr="009B0D30">
              <w:t>Distr.</w:t>
            </w:r>
          </w:p>
          <w:p w14:paraId="2F641A28" w14:textId="77777777" w:rsidR="00F72392" w:rsidRPr="009B0D30" w:rsidRDefault="00F72392" w:rsidP="00086105">
            <w:r w:rsidRPr="009B0D30">
              <w:t>GENERAL</w:t>
            </w:r>
          </w:p>
          <w:p w14:paraId="2E4C4AD2" w14:textId="77777777" w:rsidR="00F72392" w:rsidRPr="009B0D30" w:rsidRDefault="00F72392" w:rsidP="00086105"/>
          <w:p w14:paraId="3FDF2F68" w14:textId="77777777" w:rsidR="00F72392" w:rsidRPr="009B0D30" w:rsidRDefault="00F72392" w:rsidP="00086105"/>
          <w:p w14:paraId="702A8FCE" w14:textId="736BDCDC" w:rsidR="00F72392" w:rsidRPr="009B0D30" w:rsidRDefault="001D0E1E" w:rsidP="00086105">
            <w:fldSimple w:instr=" DOCPROPERTY &quot;Document number&quot;  \* MERGEFORMAT ">
              <w:r>
                <w:t>UNEP/OzL.Pro/ExCom/98/38</w:t>
              </w:r>
            </w:fldSimple>
          </w:p>
          <w:p w14:paraId="2BDBC8AC" w14:textId="1E311E14" w:rsidR="00F72392" w:rsidRPr="009B0D30" w:rsidRDefault="00F72392" w:rsidP="00086105">
            <w:r w:rsidRPr="009B0D30">
              <w:fldChar w:fldCharType="begin"/>
            </w:r>
            <w:r w:rsidRPr="009B0D30">
              <w:instrText xml:space="preserve"> DOCPROPERTY "Revision date" \@ "d MMMM YYYY"  \* MERGEFORMAT </w:instrText>
            </w:r>
            <w:r w:rsidRPr="009B0D30">
              <w:fldChar w:fldCharType="separate"/>
            </w:r>
            <w:r w:rsidR="008A4017">
              <w:t>15 May 2026</w:t>
            </w:r>
            <w:r w:rsidRPr="009B0D30">
              <w:fldChar w:fldCharType="end"/>
            </w:r>
          </w:p>
          <w:p w14:paraId="29AE4B9F" w14:textId="77777777" w:rsidR="00F72392" w:rsidRPr="009B0D30" w:rsidRDefault="00F72392" w:rsidP="00086105">
            <w:pPr>
              <w:rPr>
                <w:caps/>
              </w:rPr>
            </w:pPr>
          </w:p>
          <w:p w14:paraId="1E97E423" w14:textId="77777777" w:rsidR="00F72392" w:rsidRPr="009B0D30" w:rsidRDefault="00F72392" w:rsidP="00086105">
            <w:r w:rsidRPr="009B0D30">
              <w:t>ORIGINAL: ENGLISH</w:t>
            </w:r>
          </w:p>
        </w:tc>
      </w:tr>
    </w:tbl>
    <w:p w14:paraId="609C4624" w14:textId="77777777" w:rsidR="00F72392" w:rsidRDefault="00F72392" w:rsidP="00086105">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eighth</w:t>
      </w:r>
      <w:r w:rsidRPr="00E9339B">
        <w:t xml:space="preserve"> </w:t>
      </w:r>
      <w:r>
        <w:t>Meeting</w:t>
      </w:r>
    </w:p>
    <w:p w14:paraId="663BC3B1" w14:textId="77777777" w:rsidR="00F72392" w:rsidRDefault="00F72392" w:rsidP="00086105">
      <w:pPr>
        <w:jc w:val="left"/>
      </w:pPr>
      <w:r>
        <w:t>Montreal, 22–26 June 2026</w:t>
      </w:r>
    </w:p>
    <w:p w14:paraId="1DCF5DBB" w14:textId="09FB0B88" w:rsidR="00F72392" w:rsidRDefault="00F72392" w:rsidP="00086105">
      <w:pPr>
        <w:jc w:val="left"/>
      </w:pPr>
      <w:r>
        <w:t xml:space="preserve">Item </w:t>
      </w:r>
      <w:r w:rsidR="00B55DAF">
        <w:t>8</w:t>
      </w:r>
      <w:r w:rsidR="00A87FF5" w:rsidRPr="00CA0B2A">
        <w:t>(c)</w:t>
      </w:r>
      <w:r>
        <w:t xml:space="preserve"> </w:t>
      </w:r>
      <w:r w:rsidRPr="00512BEF">
        <w:t>of the provisional agenda</w:t>
      </w:r>
      <w:r w:rsidRPr="00512BEF">
        <w:rPr>
          <w:rStyle w:val="FootnoteReference"/>
        </w:rPr>
        <w:footnoteReference w:id="1"/>
      </w:r>
    </w:p>
    <w:p w14:paraId="374B8F26" w14:textId="77777777" w:rsidR="00F72392" w:rsidRPr="008933E1" w:rsidRDefault="00F72392" w:rsidP="00086105"/>
    <w:p w14:paraId="68BF71D4" w14:textId="77777777" w:rsidR="00F72392" w:rsidRPr="008933E1" w:rsidRDefault="00F72392" w:rsidP="00086105"/>
    <w:p w14:paraId="137EC7BB" w14:textId="77777777" w:rsidR="00F72392" w:rsidRPr="008933E1" w:rsidRDefault="00F72392" w:rsidP="00086105"/>
    <w:p w14:paraId="66E10A26" w14:textId="77777777" w:rsidR="00F72392" w:rsidRPr="00E9063C" w:rsidRDefault="00F72392" w:rsidP="00086105"/>
    <w:p w14:paraId="624F3A4F" w14:textId="77777777" w:rsidR="00F72392" w:rsidRPr="00E9063C" w:rsidRDefault="00F72392" w:rsidP="00086105"/>
    <w:p w14:paraId="147CC5C3" w14:textId="2C60DA36" w:rsidR="00F72392" w:rsidRPr="00E9063C" w:rsidRDefault="00F72392" w:rsidP="00086105">
      <w:pPr>
        <w:jc w:val="center"/>
        <w:rPr>
          <w:b/>
        </w:rPr>
      </w:pPr>
      <w:r w:rsidRPr="00E9063C">
        <w:rPr>
          <w:b/>
        </w:rPr>
        <w:t xml:space="preserve">PROJECT </w:t>
      </w:r>
      <w:r w:rsidRPr="00A87FF5">
        <w:rPr>
          <w:b/>
        </w:rPr>
        <w:t xml:space="preserve">PROPOSAL: </w:t>
      </w:r>
      <w:r w:rsidR="00D52ACF" w:rsidRPr="00A87FF5">
        <w:rPr>
          <w:b/>
        </w:rPr>
        <w:t>MALAWI</w:t>
      </w:r>
    </w:p>
    <w:p w14:paraId="11BB943F" w14:textId="77777777" w:rsidR="00F72392" w:rsidRPr="00E9063C" w:rsidRDefault="00F72392" w:rsidP="00086105"/>
    <w:p w14:paraId="6432F686" w14:textId="77777777" w:rsidR="00F72392" w:rsidRPr="00E9063C" w:rsidRDefault="00F72392" w:rsidP="00086105"/>
    <w:p w14:paraId="12285104" w14:textId="36FF6C30" w:rsidR="00F72392" w:rsidRPr="00E9063C" w:rsidRDefault="00F72392" w:rsidP="00086105">
      <w:pPr>
        <w:spacing w:after="240"/>
        <w:ind w:firstLine="720"/>
      </w:pPr>
      <w:r w:rsidRPr="00E9063C">
        <w:t>This document consists of the comments and recommendation of the Secretariat on the following project proposal:</w:t>
      </w:r>
    </w:p>
    <w:p w14:paraId="2FB8D43B" w14:textId="77777777" w:rsidR="00F72392" w:rsidRPr="00E9063C" w:rsidRDefault="00F72392" w:rsidP="00086105">
      <w:pPr>
        <w:spacing w:after="240"/>
        <w:rPr>
          <w:u w:val="single"/>
        </w:rPr>
      </w:pPr>
      <w:r w:rsidRPr="00E9063C">
        <w:rPr>
          <w:u w:val="single"/>
        </w:rPr>
        <w:t>Phase-out</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843"/>
        <w:gridCol w:w="2552"/>
      </w:tblGrid>
      <w:tr w:rsidR="00F72392" w:rsidRPr="00F4229F" w14:paraId="043A2686" w14:textId="77777777" w:rsidTr="00086105">
        <w:tc>
          <w:tcPr>
            <w:tcW w:w="5103" w:type="dxa"/>
          </w:tcPr>
          <w:p w14:paraId="60B2A3BD" w14:textId="0C2965BA" w:rsidR="00F72392" w:rsidRPr="009A48A6" w:rsidRDefault="00F72392" w:rsidP="006D1166">
            <w:pPr>
              <w:numPr>
                <w:ilvl w:val="0"/>
                <w:numId w:val="6"/>
              </w:numPr>
              <w:ind w:left="599" w:hanging="709"/>
              <w:contextualSpacing/>
              <w:jc w:val="left"/>
            </w:pPr>
            <w:r w:rsidRPr="009A48A6">
              <w:t>HCFC phase-out management plan (stage</w:t>
            </w:r>
            <w:r w:rsidR="00787625" w:rsidRPr="009A48A6">
              <w:t xml:space="preserve"> </w:t>
            </w:r>
            <w:r w:rsidRPr="009A48A6">
              <w:t xml:space="preserve">II, </w:t>
            </w:r>
            <w:r w:rsidR="009A48A6" w:rsidRPr="009A48A6">
              <w:t>third</w:t>
            </w:r>
            <w:r w:rsidRPr="009A48A6">
              <w:t> tranche)</w:t>
            </w:r>
          </w:p>
        </w:tc>
        <w:tc>
          <w:tcPr>
            <w:tcW w:w="1843" w:type="dxa"/>
          </w:tcPr>
          <w:p w14:paraId="40406E5D" w14:textId="6A4F4511" w:rsidR="00F72392" w:rsidRPr="009A48A6" w:rsidRDefault="009A48A6" w:rsidP="00086105">
            <w:pPr>
              <w:ind w:left="-248" w:right="-394"/>
              <w:jc w:val="center"/>
            </w:pPr>
            <w:r w:rsidRPr="009A48A6">
              <w:t>UNEP</w:t>
            </w:r>
            <w:r w:rsidR="00F72392" w:rsidRPr="009A48A6">
              <w:t xml:space="preserve"> and </w:t>
            </w:r>
            <w:r w:rsidRPr="009A48A6">
              <w:t>UNIDO</w:t>
            </w:r>
          </w:p>
        </w:tc>
        <w:tc>
          <w:tcPr>
            <w:tcW w:w="2552" w:type="dxa"/>
          </w:tcPr>
          <w:p w14:paraId="02D6C46C" w14:textId="6CC3BB6D" w:rsidR="00F72392" w:rsidRPr="00F4229F" w:rsidRDefault="001B02C5" w:rsidP="00086105">
            <w:pPr>
              <w:jc w:val="right"/>
            </w:pPr>
            <w:r w:rsidRPr="00F4229F">
              <w:t>Blanket approval</w:t>
            </w:r>
          </w:p>
        </w:tc>
      </w:tr>
    </w:tbl>
    <w:p w14:paraId="45E49A81" w14:textId="77777777" w:rsidR="00F72392" w:rsidRPr="00E9063C" w:rsidRDefault="00F72392" w:rsidP="00086105"/>
    <w:p w14:paraId="6E081DB1" w14:textId="77777777" w:rsidR="00F72392" w:rsidRPr="00E9063C" w:rsidRDefault="00F72392" w:rsidP="00086105"/>
    <w:p w14:paraId="48681439" w14:textId="77777777" w:rsidR="00F72392" w:rsidRDefault="00F72392" w:rsidP="00086105"/>
    <w:p w14:paraId="5BDCB189" w14:textId="77777777" w:rsidR="00F72392" w:rsidRPr="00E9063C" w:rsidRDefault="00F72392" w:rsidP="00086105"/>
    <w:p w14:paraId="3C93C503" w14:textId="77777777" w:rsidR="00F72392" w:rsidRPr="00E9063C" w:rsidRDefault="00F72392" w:rsidP="00086105">
      <w:r w:rsidRPr="00E9063C">
        <w:br w:type="page"/>
      </w:r>
    </w:p>
    <w:p w14:paraId="0BF9E1AE" w14:textId="77777777" w:rsidR="00F72392" w:rsidRPr="00E9063C" w:rsidRDefault="00F72392" w:rsidP="00086105">
      <w:pPr>
        <w:spacing w:after="120"/>
        <w:jc w:val="center"/>
        <w:rPr>
          <w:b/>
        </w:rPr>
      </w:pPr>
      <w:r w:rsidRPr="00E9063C">
        <w:rPr>
          <w:b/>
        </w:rPr>
        <w:lastRenderedPageBreak/>
        <w:t>PROJECT EVALUATION SHEET – MULTI</w:t>
      </w:r>
      <w:r>
        <w:rPr>
          <w:b/>
        </w:rPr>
        <w:t>-</w:t>
      </w:r>
      <w:r w:rsidRPr="00E9063C">
        <w:rPr>
          <w:b/>
        </w:rPr>
        <w:t>YEAR PROJECTS</w:t>
      </w:r>
    </w:p>
    <w:p w14:paraId="0C537EAC" w14:textId="5EE39A80" w:rsidR="00F72392" w:rsidRPr="00E9063C" w:rsidRDefault="004533F6" w:rsidP="00086105">
      <w:pPr>
        <w:spacing w:after="200"/>
        <w:jc w:val="center"/>
      </w:pPr>
      <w:r w:rsidRPr="004533F6">
        <w:rPr>
          <w:b/>
        </w:rPr>
        <w:t>Malawi</w:t>
      </w:r>
    </w:p>
    <w:tbl>
      <w:tblPr>
        <w:tblStyle w:val="TableGrid"/>
        <w:tblW w:w="5360" w:type="pct"/>
        <w:tblLayout w:type="fixed"/>
        <w:tblLook w:val="04A0" w:firstRow="1" w:lastRow="0" w:firstColumn="1" w:lastColumn="0" w:noHBand="0" w:noVBand="1"/>
      </w:tblPr>
      <w:tblGrid>
        <w:gridCol w:w="2530"/>
        <w:gridCol w:w="2530"/>
        <w:gridCol w:w="2530"/>
        <w:gridCol w:w="2530"/>
      </w:tblGrid>
      <w:tr w:rsidR="00F72392" w:rsidRPr="00E9063C" w14:paraId="36CE4FDD" w14:textId="77777777" w:rsidTr="00E61B45">
        <w:trPr>
          <w:trHeight w:val="240"/>
        </w:trPr>
        <w:tc>
          <w:tcPr>
            <w:tcW w:w="2505" w:type="dxa"/>
            <w:vAlign w:val="center"/>
            <w:hideMark/>
          </w:tcPr>
          <w:p w14:paraId="7A2F3145" w14:textId="77777777" w:rsidR="00F72392" w:rsidRPr="00E9063C" w:rsidRDefault="00F72392" w:rsidP="0082110D">
            <w:pPr>
              <w:spacing w:before="20" w:after="20"/>
              <w:jc w:val="center"/>
              <w:rPr>
                <w:b/>
                <w:sz w:val="20"/>
                <w:szCs w:val="20"/>
                <w:lang w:val="en-US"/>
              </w:rPr>
            </w:pPr>
            <w:r w:rsidRPr="00E9063C">
              <w:rPr>
                <w:b/>
                <w:sz w:val="20"/>
                <w:szCs w:val="20"/>
                <w:lang w:val="en-US"/>
              </w:rPr>
              <w:t>PROJECT TITLE</w:t>
            </w:r>
          </w:p>
        </w:tc>
        <w:tc>
          <w:tcPr>
            <w:tcW w:w="2506" w:type="dxa"/>
            <w:vAlign w:val="center"/>
            <w:hideMark/>
          </w:tcPr>
          <w:p w14:paraId="7F822B62" w14:textId="77777777" w:rsidR="00F72392" w:rsidRPr="00E9063C" w:rsidRDefault="00F72392" w:rsidP="0082110D">
            <w:pPr>
              <w:spacing w:before="20" w:after="20"/>
              <w:jc w:val="center"/>
              <w:rPr>
                <w:b/>
                <w:sz w:val="20"/>
                <w:szCs w:val="20"/>
                <w:lang w:val="en-US"/>
              </w:rPr>
            </w:pPr>
            <w:r w:rsidRPr="00E9063C">
              <w:rPr>
                <w:b/>
                <w:sz w:val="20"/>
                <w:szCs w:val="20"/>
                <w:lang w:val="en-US"/>
              </w:rPr>
              <w:t>AGENCY</w:t>
            </w:r>
          </w:p>
        </w:tc>
        <w:tc>
          <w:tcPr>
            <w:tcW w:w="2506" w:type="dxa"/>
            <w:vAlign w:val="center"/>
            <w:hideMark/>
          </w:tcPr>
          <w:p w14:paraId="3FC7509A" w14:textId="77777777" w:rsidR="00F72392" w:rsidRPr="00E9063C" w:rsidRDefault="00F72392" w:rsidP="0082110D">
            <w:pPr>
              <w:spacing w:before="20" w:after="20"/>
              <w:jc w:val="center"/>
              <w:rPr>
                <w:b/>
                <w:sz w:val="20"/>
                <w:szCs w:val="20"/>
                <w:lang w:val="en-US"/>
              </w:rPr>
            </w:pPr>
            <w:r w:rsidRPr="00E9063C">
              <w:rPr>
                <w:b/>
                <w:sz w:val="20"/>
                <w:szCs w:val="20"/>
                <w:lang w:val="en-US"/>
              </w:rPr>
              <w:t>MEETING APPROVED</w:t>
            </w:r>
          </w:p>
        </w:tc>
        <w:tc>
          <w:tcPr>
            <w:tcW w:w="2506" w:type="dxa"/>
            <w:vAlign w:val="center"/>
            <w:hideMark/>
          </w:tcPr>
          <w:p w14:paraId="5C6C037A" w14:textId="77777777" w:rsidR="00F72392" w:rsidRPr="00E9063C" w:rsidRDefault="00F72392" w:rsidP="0082110D">
            <w:pPr>
              <w:spacing w:before="20" w:after="20"/>
              <w:jc w:val="center"/>
              <w:rPr>
                <w:b/>
                <w:sz w:val="20"/>
                <w:szCs w:val="20"/>
                <w:lang w:val="en-US"/>
              </w:rPr>
            </w:pPr>
            <w:r w:rsidRPr="00E9063C">
              <w:rPr>
                <w:b/>
                <w:sz w:val="20"/>
                <w:szCs w:val="20"/>
                <w:lang w:val="en-US"/>
              </w:rPr>
              <w:t>CONTROL MEASURE</w:t>
            </w:r>
          </w:p>
        </w:tc>
      </w:tr>
      <w:tr w:rsidR="00F72392" w:rsidRPr="00E9063C" w14:paraId="00282CC4" w14:textId="77777777" w:rsidTr="00E61B45">
        <w:trPr>
          <w:trHeight w:val="240"/>
        </w:trPr>
        <w:tc>
          <w:tcPr>
            <w:tcW w:w="2505" w:type="dxa"/>
            <w:vAlign w:val="center"/>
            <w:hideMark/>
          </w:tcPr>
          <w:p w14:paraId="23DAA462" w14:textId="1B10EA04" w:rsidR="00F72392" w:rsidRPr="00E9063C" w:rsidRDefault="00F72392" w:rsidP="0082110D">
            <w:pPr>
              <w:spacing w:before="20" w:after="20"/>
              <w:ind w:right="37"/>
              <w:jc w:val="center"/>
              <w:rPr>
                <w:sz w:val="20"/>
                <w:szCs w:val="20"/>
                <w:lang w:val="en-US"/>
              </w:rPr>
            </w:pPr>
            <w:r w:rsidRPr="00E9063C">
              <w:rPr>
                <w:sz w:val="20"/>
                <w:szCs w:val="20"/>
                <w:lang w:val="en-US"/>
              </w:rPr>
              <w:t>HCFC phase-out plan (</w:t>
            </w:r>
            <w:r w:rsidRPr="004533F6">
              <w:rPr>
                <w:sz w:val="20"/>
                <w:szCs w:val="20"/>
                <w:lang w:val="en-US"/>
              </w:rPr>
              <w:t>stage II)</w:t>
            </w:r>
          </w:p>
        </w:tc>
        <w:tc>
          <w:tcPr>
            <w:tcW w:w="2506" w:type="dxa"/>
            <w:vAlign w:val="center"/>
          </w:tcPr>
          <w:p w14:paraId="15E107F0" w14:textId="3ED46300" w:rsidR="00F72392" w:rsidRPr="00E9063C" w:rsidRDefault="004533F6" w:rsidP="0082110D">
            <w:pPr>
              <w:tabs>
                <w:tab w:val="left" w:pos="1729"/>
              </w:tabs>
              <w:spacing w:before="20" w:after="20"/>
              <w:jc w:val="center"/>
              <w:rPr>
                <w:sz w:val="20"/>
                <w:szCs w:val="20"/>
                <w:lang w:val="en-US"/>
              </w:rPr>
            </w:pPr>
            <w:r w:rsidRPr="004533F6">
              <w:rPr>
                <w:color w:val="000000" w:themeColor="text1"/>
                <w:sz w:val="20"/>
                <w:szCs w:val="20"/>
              </w:rPr>
              <w:t>UNEP</w:t>
            </w:r>
            <w:r w:rsidR="00F72392" w:rsidRPr="004533F6">
              <w:rPr>
                <w:color w:val="000000" w:themeColor="text1"/>
                <w:sz w:val="20"/>
                <w:szCs w:val="20"/>
              </w:rPr>
              <w:t xml:space="preserve"> (lead),</w:t>
            </w:r>
            <w:r w:rsidRPr="004533F6">
              <w:rPr>
                <w:color w:val="000000" w:themeColor="text1"/>
                <w:sz w:val="20"/>
                <w:szCs w:val="20"/>
              </w:rPr>
              <w:t xml:space="preserve"> UNIDO</w:t>
            </w:r>
          </w:p>
        </w:tc>
        <w:tc>
          <w:tcPr>
            <w:tcW w:w="2506" w:type="dxa"/>
            <w:vAlign w:val="center"/>
          </w:tcPr>
          <w:p w14:paraId="74FA4ED6" w14:textId="539DA0CE" w:rsidR="00F72392" w:rsidRPr="00E9063C" w:rsidRDefault="004533F6" w:rsidP="0082110D">
            <w:pPr>
              <w:spacing w:before="20" w:after="20"/>
              <w:ind w:left="30" w:right="31"/>
              <w:jc w:val="center"/>
              <w:rPr>
                <w:sz w:val="20"/>
                <w:szCs w:val="20"/>
                <w:lang w:val="en-US"/>
              </w:rPr>
            </w:pPr>
            <w:r w:rsidRPr="00F16230">
              <w:rPr>
                <w:sz w:val="20"/>
                <w:szCs w:val="20"/>
                <w:lang w:val="en-US"/>
              </w:rPr>
              <w:t>85</w:t>
            </w:r>
            <w:r w:rsidRPr="00F16230">
              <w:rPr>
                <w:sz w:val="20"/>
                <w:szCs w:val="20"/>
                <w:vertAlign w:val="superscript"/>
                <w:lang w:val="en-US"/>
              </w:rPr>
              <w:t>th</w:t>
            </w:r>
            <w:r>
              <w:rPr>
                <w:sz w:val="20"/>
                <w:szCs w:val="20"/>
                <w:lang w:val="en-US"/>
              </w:rPr>
              <w:t xml:space="preserve"> </w:t>
            </w:r>
          </w:p>
        </w:tc>
        <w:tc>
          <w:tcPr>
            <w:tcW w:w="2506" w:type="dxa"/>
            <w:vAlign w:val="center"/>
          </w:tcPr>
          <w:p w14:paraId="41AF60FA" w14:textId="2B7E9461" w:rsidR="00F72392" w:rsidRPr="0037509A" w:rsidRDefault="004533F6" w:rsidP="0082110D">
            <w:pPr>
              <w:spacing w:before="20" w:after="20"/>
              <w:jc w:val="center"/>
              <w:rPr>
                <w:sz w:val="20"/>
                <w:szCs w:val="20"/>
              </w:rPr>
            </w:pPr>
            <w:r>
              <w:rPr>
                <w:sz w:val="20"/>
                <w:szCs w:val="20"/>
                <w:lang w:val="en-US"/>
              </w:rPr>
              <w:t>100</w:t>
            </w:r>
            <w:r w:rsidR="00F72392" w:rsidRPr="00E9063C">
              <w:rPr>
                <w:sz w:val="20"/>
                <w:szCs w:val="20"/>
                <w:lang w:val="en-US"/>
              </w:rPr>
              <w:t xml:space="preserve">% phase-out </w:t>
            </w:r>
            <w:r w:rsidR="00F72392" w:rsidRPr="004533F6">
              <w:rPr>
                <w:sz w:val="20"/>
                <w:szCs w:val="20"/>
                <w:lang w:val="en-US"/>
              </w:rPr>
              <w:t xml:space="preserve">by </w:t>
            </w:r>
            <w:r w:rsidRPr="004533F6">
              <w:rPr>
                <w:sz w:val="20"/>
                <w:szCs w:val="20"/>
                <w:lang w:val="en-US"/>
              </w:rPr>
              <w:t>2030</w:t>
            </w:r>
          </w:p>
        </w:tc>
      </w:tr>
    </w:tbl>
    <w:p w14:paraId="204A1BCB" w14:textId="77777777" w:rsidR="00F72392" w:rsidRPr="00E9063C" w:rsidRDefault="00F72392" w:rsidP="00086105">
      <w:pPr>
        <w:spacing w:before="20" w:after="20"/>
        <w:jc w:val="center"/>
        <w:rPr>
          <w:sz w:val="18"/>
          <w:szCs w:val="18"/>
        </w:rPr>
      </w:pPr>
    </w:p>
    <w:tbl>
      <w:tblPr>
        <w:tblStyle w:val="TableGrid"/>
        <w:tblW w:w="5360" w:type="pct"/>
        <w:tblLayout w:type="fixed"/>
        <w:tblLook w:val="04A0" w:firstRow="1" w:lastRow="0" w:firstColumn="1" w:lastColumn="0" w:noHBand="0" w:noVBand="1"/>
      </w:tblPr>
      <w:tblGrid>
        <w:gridCol w:w="5147"/>
        <w:gridCol w:w="2486"/>
        <w:gridCol w:w="2487"/>
      </w:tblGrid>
      <w:tr w:rsidR="00F72392" w:rsidRPr="00E9063C" w14:paraId="0234F157" w14:textId="77777777" w:rsidTr="00E61B45">
        <w:trPr>
          <w:trHeight w:val="43"/>
        </w:trPr>
        <w:tc>
          <w:tcPr>
            <w:tcW w:w="5098" w:type="dxa"/>
            <w:vAlign w:val="center"/>
            <w:hideMark/>
          </w:tcPr>
          <w:p w14:paraId="56190440" w14:textId="77777777" w:rsidR="00F72392" w:rsidRPr="00E9063C" w:rsidRDefault="00F72392" w:rsidP="0082110D">
            <w:pPr>
              <w:spacing w:before="20" w:after="20"/>
              <w:jc w:val="left"/>
              <w:rPr>
                <w:b/>
                <w:sz w:val="20"/>
                <w:szCs w:val="20"/>
                <w:lang w:val="en-US"/>
              </w:rPr>
            </w:pPr>
            <w:r w:rsidRPr="00E9063C">
              <w:rPr>
                <w:b/>
                <w:sz w:val="20"/>
                <w:szCs w:val="20"/>
                <w:lang w:val="en-US"/>
              </w:rPr>
              <w:t>ARTICLE 7 DATA (Annex C, Group I)</w:t>
            </w:r>
          </w:p>
        </w:tc>
        <w:tc>
          <w:tcPr>
            <w:tcW w:w="2462" w:type="dxa"/>
            <w:vAlign w:val="center"/>
            <w:hideMark/>
          </w:tcPr>
          <w:p w14:paraId="18C4FABF" w14:textId="320F0A28" w:rsidR="00F72392" w:rsidRPr="002839C4" w:rsidRDefault="00F72392" w:rsidP="0082110D">
            <w:pPr>
              <w:spacing w:before="20" w:after="20"/>
              <w:jc w:val="center"/>
              <w:rPr>
                <w:b/>
                <w:bCs/>
                <w:sz w:val="20"/>
                <w:szCs w:val="20"/>
                <w:lang w:val="en-US"/>
              </w:rPr>
            </w:pPr>
            <w:r w:rsidRPr="002839C4">
              <w:rPr>
                <w:b/>
                <w:bCs/>
                <w:sz w:val="20"/>
                <w:szCs w:val="20"/>
                <w:lang w:val="en-US"/>
              </w:rPr>
              <w:t xml:space="preserve">Year: </w:t>
            </w:r>
            <w:r w:rsidRPr="00583B3D">
              <w:rPr>
                <w:b/>
                <w:bCs/>
                <w:sz w:val="20"/>
                <w:szCs w:val="20"/>
                <w:lang w:val="en-US"/>
              </w:rPr>
              <w:t>2025</w:t>
            </w:r>
          </w:p>
        </w:tc>
        <w:tc>
          <w:tcPr>
            <w:tcW w:w="2463" w:type="dxa"/>
            <w:vAlign w:val="center"/>
            <w:hideMark/>
          </w:tcPr>
          <w:p w14:paraId="57D42FA7" w14:textId="7C6A307E" w:rsidR="00F72392" w:rsidRPr="00E9063C" w:rsidRDefault="00F370C7" w:rsidP="0082110D">
            <w:pPr>
              <w:spacing w:before="20" w:after="20"/>
              <w:jc w:val="right"/>
              <w:rPr>
                <w:sz w:val="20"/>
                <w:szCs w:val="20"/>
                <w:lang w:val="en-US"/>
              </w:rPr>
            </w:pPr>
            <w:r w:rsidRPr="00F370C7">
              <w:rPr>
                <w:color w:val="000000" w:themeColor="text1"/>
                <w:sz w:val="20"/>
                <w:szCs w:val="20"/>
              </w:rPr>
              <w:t>1.30</w:t>
            </w:r>
            <w:r w:rsidR="00F72392" w:rsidRPr="00F370C7">
              <w:rPr>
                <w:sz w:val="20"/>
                <w:szCs w:val="20"/>
                <w:lang w:val="en-US"/>
              </w:rPr>
              <w:t xml:space="preserve"> ODP</w:t>
            </w:r>
            <w:r w:rsidR="00F72392" w:rsidRPr="00E9063C">
              <w:rPr>
                <w:sz w:val="20"/>
                <w:szCs w:val="20"/>
                <w:lang w:val="en-US"/>
              </w:rPr>
              <w:t xml:space="preserve"> tonnes</w:t>
            </w:r>
          </w:p>
        </w:tc>
      </w:tr>
    </w:tbl>
    <w:p w14:paraId="441B37A6" w14:textId="77777777" w:rsidR="00F72392" w:rsidRPr="00E9063C" w:rsidRDefault="00F72392" w:rsidP="00086105">
      <w:pPr>
        <w:spacing w:before="20" w:after="20"/>
        <w:jc w:val="center"/>
        <w:rPr>
          <w:sz w:val="18"/>
          <w:szCs w:val="18"/>
        </w:rPr>
      </w:pPr>
    </w:p>
    <w:tbl>
      <w:tblPr>
        <w:tblStyle w:val="TableGrid"/>
        <w:tblW w:w="5360" w:type="pct"/>
        <w:tblLayout w:type="fixed"/>
        <w:tblLook w:val="04A0" w:firstRow="1" w:lastRow="0" w:firstColumn="1" w:lastColumn="0" w:noHBand="0" w:noVBand="1"/>
      </w:tblPr>
      <w:tblGrid>
        <w:gridCol w:w="1253"/>
        <w:gridCol w:w="1176"/>
        <w:gridCol w:w="1144"/>
        <w:gridCol w:w="1289"/>
        <w:gridCol w:w="1429"/>
        <w:gridCol w:w="1289"/>
        <w:gridCol w:w="1002"/>
        <w:gridCol w:w="880"/>
        <w:gridCol w:w="658"/>
      </w:tblGrid>
      <w:tr w:rsidR="00F72392" w:rsidRPr="00EE4366" w14:paraId="5A6C4480" w14:textId="77777777" w:rsidTr="00E61B45">
        <w:trPr>
          <w:trHeight w:val="50"/>
        </w:trPr>
        <w:tc>
          <w:tcPr>
            <w:tcW w:w="4240" w:type="pct"/>
            <w:gridSpan w:val="7"/>
            <w:tcBorders>
              <w:right w:val="single" w:sz="4" w:space="0" w:color="auto"/>
            </w:tcBorders>
            <w:hideMark/>
          </w:tcPr>
          <w:p w14:paraId="6332B91E" w14:textId="77777777" w:rsidR="00F72392" w:rsidRPr="00E9063C" w:rsidRDefault="00F72392" w:rsidP="0082110D">
            <w:pPr>
              <w:spacing w:before="20" w:after="20"/>
              <w:jc w:val="left"/>
              <w:rPr>
                <w:b/>
                <w:sz w:val="20"/>
                <w:szCs w:val="20"/>
                <w:lang w:val="en-US"/>
              </w:rPr>
            </w:pPr>
            <w:r w:rsidRPr="00E9063C">
              <w:rPr>
                <w:b/>
                <w:sz w:val="20"/>
                <w:szCs w:val="20"/>
                <w:lang w:val="en-US"/>
              </w:rPr>
              <w:t>COUNTRY PROGRAMME SECTORAL DATA (ODP tonnes)</w:t>
            </w:r>
          </w:p>
        </w:tc>
        <w:tc>
          <w:tcPr>
            <w:tcW w:w="435" w:type="pct"/>
            <w:tcBorders>
              <w:top w:val="single" w:sz="4" w:space="0" w:color="auto"/>
              <w:left w:val="single" w:sz="4" w:space="0" w:color="auto"/>
              <w:bottom w:val="single" w:sz="4" w:space="0" w:color="auto"/>
              <w:right w:val="nil"/>
            </w:tcBorders>
          </w:tcPr>
          <w:p w14:paraId="2BF48E43" w14:textId="77777777" w:rsidR="00F72392" w:rsidRPr="00E9063C" w:rsidRDefault="00F72392" w:rsidP="0082110D">
            <w:pPr>
              <w:spacing w:before="20" w:after="20"/>
              <w:jc w:val="left"/>
              <w:rPr>
                <w:b/>
                <w:sz w:val="20"/>
                <w:szCs w:val="20"/>
                <w:lang w:val="en-US"/>
              </w:rPr>
            </w:pPr>
            <w:r w:rsidRPr="00E9063C">
              <w:rPr>
                <w:b/>
                <w:sz w:val="20"/>
                <w:szCs w:val="20"/>
                <w:lang w:val="en-US"/>
              </w:rPr>
              <w:t>Year:</w:t>
            </w:r>
          </w:p>
        </w:tc>
        <w:tc>
          <w:tcPr>
            <w:tcW w:w="325" w:type="pct"/>
            <w:tcBorders>
              <w:top w:val="single" w:sz="4" w:space="0" w:color="auto"/>
              <w:left w:val="nil"/>
              <w:bottom w:val="single" w:sz="4" w:space="0" w:color="auto"/>
              <w:right w:val="single" w:sz="4" w:space="0" w:color="auto"/>
            </w:tcBorders>
          </w:tcPr>
          <w:p w14:paraId="60027C6D" w14:textId="77777777" w:rsidR="00F72392" w:rsidRPr="00EE4366" w:rsidRDefault="00F72392" w:rsidP="0082110D">
            <w:pPr>
              <w:spacing w:before="20" w:after="20"/>
              <w:jc w:val="right"/>
              <w:rPr>
                <w:b/>
                <w:sz w:val="20"/>
                <w:szCs w:val="20"/>
                <w:lang w:val="en-US"/>
              </w:rPr>
            </w:pPr>
            <w:r w:rsidRPr="00EE4366">
              <w:rPr>
                <w:b/>
                <w:bCs/>
                <w:sz w:val="20"/>
                <w:szCs w:val="20"/>
                <w:lang w:val="en-US"/>
              </w:rPr>
              <w:t>2025</w:t>
            </w:r>
          </w:p>
        </w:tc>
      </w:tr>
      <w:tr w:rsidR="00F72392" w:rsidRPr="00E9063C" w14:paraId="5C1B4366" w14:textId="77777777" w:rsidTr="00E61B45">
        <w:trPr>
          <w:trHeight w:val="77"/>
        </w:trPr>
        <w:tc>
          <w:tcPr>
            <w:tcW w:w="619" w:type="pct"/>
            <w:vMerge w:val="restart"/>
            <w:vAlign w:val="center"/>
            <w:hideMark/>
          </w:tcPr>
          <w:p w14:paraId="068CD9B7" w14:textId="77777777" w:rsidR="00F72392" w:rsidRPr="00E9063C" w:rsidRDefault="00F72392" w:rsidP="0082110D">
            <w:pPr>
              <w:spacing w:before="20" w:after="20"/>
              <w:jc w:val="center"/>
              <w:rPr>
                <w:sz w:val="20"/>
                <w:szCs w:val="20"/>
                <w:lang w:val="en-US"/>
              </w:rPr>
            </w:pPr>
            <w:r>
              <w:rPr>
                <w:sz w:val="20"/>
                <w:szCs w:val="20"/>
                <w:lang w:val="en-US"/>
              </w:rPr>
              <w:t>Substance</w:t>
            </w:r>
          </w:p>
        </w:tc>
        <w:tc>
          <w:tcPr>
            <w:tcW w:w="581" w:type="pct"/>
            <w:vMerge w:val="restart"/>
            <w:vAlign w:val="center"/>
            <w:hideMark/>
          </w:tcPr>
          <w:p w14:paraId="6488F494" w14:textId="77777777" w:rsidR="00F72392" w:rsidRPr="00E9063C" w:rsidRDefault="00F72392" w:rsidP="0082110D">
            <w:pPr>
              <w:spacing w:before="20" w:after="20"/>
              <w:jc w:val="center"/>
              <w:rPr>
                <w:sz w:val="20"/>
                <w:szCs w:val="20"/>
                <w:lang w:val="en-US"/>
              </w:rPr>
            </w:pPr>
            <w:r w:rsidRPr="00E9063C">
              <w:rPr>
                <w:sz w:val="20"/>
                <w:szCs w:val="20"/>
                <w:lang w:val="en-US"/>
              </w:rPr>
              <w:t>Aerosol</w:t>
            </w:r>
          </w:p>
        </w:tc>
        <w:tc>
          <w:tcPr>
            <w:tcW w:w="565" w:type="pct"/>
            <w:vMerge w:val="restart"/>
            <w:vAlign w:val="center"/>
            <w:hideMark/>
          </w:tcPr>
          <w:p w14:paraId="751BCD52" w14:textId="77777777" w:rsidR="00F72392" w:rsidRPr="00E9063C" w:rsidRDefault="00F72392" w:rsidP="0082110D">
            <w:pPr>
              <w:spacing w:before="20" w:after="20"/>
              <w:jc w:val="center"/>
              <w:rPr>
                <w:sz w:val="20"/>
                <w:szCs w:val="20"/>
                <w:lang w:val="en-US"/>
              </w:rPr>
            </w:pPr>
            <w:r w:rsidRPr="00E9063C">
              <w:rPr>
                <w:sz w:val="20"/>
                <w:szCs w:val="20"/>
                <w:lang w:val="en-US"/>
              </w:rPr>
              <w:t>Foam</w:t>
            </w:r>
          </w:p>
        </w:tc>
        <w:tc>
          <w:tcPr>
            <w:tcW w:w="637" w:type="pct"/>
            <w:vMerge w:val="restart"/>
            <w:vAlign w:val="center"/>
            <w:hideMark/>
          </w:tcPr>
          <w:p w14:paraId="46A0B0C9" w14:textId="77777777" w:rsidR="00F72392" w:rsidRPr="00E9063C" w:rsidRDefault="00F72392" w:rsidP="0082110D">
            <w:pPr>
              <w:spacing w:before="20" w:after="20"/>
              <w:jc w:val="center"/>
              <w:rPr>
                <w:sz w:val="20"/>
                <w:szCs w:val="20"/>
                <w:lang w:val="en-US"/>
              </w:rPr>
            </w:pPr>
            <w:r w:rsidRPr="00E9063C">
              <w:rPr>
                <w:sz w:val="20"/>
                <w:szCs w:val="20"/>
                <w:lang w:val="en-US"/>
              </w:rPr>
              <w:t>Fire</w:t>
            </w:r>
            <w:r>
              <w:rPr>
                <w:sz w:val="20"/>
                <w:szCs w:val="20"/>
                <w:lang w:val="en-US"/>
              </w:rPr>
              <w:t>f</w:t>
            </w:r>
            <w:r w:rsidRPr="00E9063C">
              <w:rPr>
                <w:sz w:val="20"/>
                <w:szCs w:val="20"/>
                <w:lang w:val="en-US"/>
              </w:rPr>
              <w:t>ighting</w:t>
            </w:r>
          </w:p>
        </w:tc>
        <w:tc>
          <w:tcPr>
            <w:tcW w:w="1343" w:type="pct"/>
            <w:gridSpan w:val="2"/>
            <w:vAlign w:val="center"/>
            <w:hideMark/>
          </w:tcPr>
          <w:p w14:paraId="1DAADB60" w14:textId="77777777" w:rsidR="00F72392" w:rsidRPr="00E9063C" w:rsidRDefault="00F72392" w:rsidP="0082110D">
            <w:pPr>
              <w:spacing w:before="20" w:after="20"/>
              <w:jc w:val="center"/>
              <w:rPr>
                <w:sz w:val="20"/>
                <w:szCs w:val="20"/>
                <w:lang w:val="en-US"/>
              </w:rPr>
            </w:pPr>
            <w:r w:rsidRPr="00E9063C">
              <w:rPr>
                <w:sz w:val="20"/>
                <w:szCs w:val="20"/>
                <w:lang w:val="en-US"/>
              </w:rPr>
              <w:t>Refrigeration</w:t>
            </w:r>
          </w:p>
        </w:tc>
        <w:tc>
          <w:tcPr>
            <w:tcW w:w="495" w:type="pct"/>
            <w:vMerge w:val="restart"/>
            <w:vAlign w:val="center"/>
            <w:hideMark/>
          </w:tcPr>
          <w:p w14:paraId="3EAEA8DF" w14:textId="77777777" w:rsidR="00F72392" w:rsidRPr="00E9063C" w:rsidRDefault="00F72392" w:rsidP="0082110D">
            <w:pPr>
              <w:spacing w:before="20" w:after="20"/>
              <w:jc w:val="center"/>
              <w:rPr>
                <w:sz w:val="20"/>
                <w:szCs w:val="20"/>
                <w:lang w:val="en-US"/>
              </w:rPr>
            </w:pPr>
            <w:r w:rsidRPr="00E9063C">
              <w:rPr>
                <w:sz w:val="20"/>
                <w:szCs w:val="20"/>
                <w:lang w:val="en-US"/>
              </w:rPr>
              <w:t>Solvent</w:t>
            </w:r>
          </w:p>
        </w:tc>
        <w:tc>
          <w:tcPr>
            <w:tcW w:w="760" w:type="pct"/>
            <w:gridSpan w:val="2"/>
            <w:vMerge w:val="restart"/>
            <w:tcBorders>
              <w:top w:val="single" w:sz="4" w:space="0" w:color="auto"/>
            </w:tcBorders>
            <w:vAlign w:val="center"/>
            <w:hideMark/>
          </w:tcPr>
          <w:p w14:paraId="4D91594A" w14:textId="77777777" w:rsidR="00F72392" w:rsidRPr="00E9063C" w:rsidRDefault="00F72392" w:rsidP="0082110D">
            <w:pPr>
              <w:spacing w:before="20" w:after="20"/>
              <w:jc w:val="center"/>
              <w:rPr>
                <w:sz w:val="20"/>
                <w:szCs w:val="20"/>
                <w:lang w:val="en-US"/>
              </w:rPr>
            </w:pPr>
            <w:r w:rsidRPr="00E9063C">
              <w:rPr>
                <w:sz w:val="20"/>
                <w:szCs w:val="20"/>
                <w:lang w:val="en-US"/>
              </w:rPr>
              <w:t>Total sector consumption</w:t>
            </w:r>
          </w:p>
        </w:tc>
      </w:tr>
      <w:tr w:rsidR="00F72392" w:rsidRPr="00E9063C" w14:paraId="7BEA7544" w14:textId="77777777" w:rsidTr="00E61B45">
        <w:trPr>
          <w:trHeight w:val="77"/>
        </w:trPr>
        <w:tc>
          <w:tcPr>
            <w:tcW w:w="619" w:type="pct"/>
            <w:vMerge/>
            <w:tcBorders>
              <w:bottom w:val="single" w:sz="4" w:space="0" w:color="auto"/>
            </w:tcBorders>
            <w:hideMark/>
          </w:tcPr>
          <w:p w14:paraId="1CF57FE4" w14:textId="77777777" w:rsidR="00F72392" w:rsidRPr="00E9063C" w:rsidRDefault="00F72392" w:rsidP="0082110D">
            <w:pPr>
              <w:spacing w:before="20" w:after="20"/>
              <w:jc w:val="center"/>
              <w:rPr>
                <w:sz w:val="20"/>
                <w:szCs w:val="20"/>
                <w:lang w:val="en-US"/>
              </w:rPr>
            </w:pPr>
          </w:p>
        </w:tc>
        <w:tc>
          <w:tcPr>
            <w:tcW w:w="581" w:type="pct"/>
            <w:vMerge/>
            <w:tcBorders>
              <w:bottom w:val="single" w:sz="4" w:space="0" w:color="auto"/>
            </w:tcBorders>
          </w:tcPr>
          <w:p w14:paraId="11380D85" w14:textId="77777777" w:rsidR="00F72392" w:rsidRPr="00E9063C" w:rsidRDefault="00F72392" w:rsidP="0082110D">
            <w:pPr>
              <w:spacing w:before="20" w:after="20"/>
              <w:jc w:val="center"/>
              <w:rPr>
                <w:sz w:val="20"/>
                <w:szCs w:val="20"/>
                <w:lang w:val="en-US"/>
              </w:rPr>
            </w:pPr>
          </w:p>
        </w:tc>
        <w:tc>
          <w:tcPr>
            <w:tcW w:w="565" w:type="pct"/>
            <w:vMerge/>
            <w:tcBorders>
              <w:bottom w:val="single" w:sz="4" w:space="0" w:color="auto"/>
            </w:tcBorders>
          </w:tcPr>
          <w:p w14:paraId="2E6B69EE" w14:textId="77777777" w:rsidR="00F72392" w:rsidRPr="00E9063C" w:rsidRDefault="00F72392" w:rsidP="0082110D">
            <w:pPr>
              <w:spacing w:before="20" w:after="20"/>
              <w:jc w:val="center"/>
              <w:rPr>
                <w:sz w:val="20"/>
                <w:szCs w:val="20"/>
                <w:lang w:val="en-US"/>
              </w:rPr>
            </w:pPr>
          </w:p>
        </w:tc>
        <w:tc>
          <w:tcPr>
            <w:tcW w:w="637" w:type="pct"/>
            <w:vMerge/>
            <w:tcBorders>
              <w:bottom w:val="single" w:sz="4" w:space="0" w:color="auto"/>
            </w:tcBorders>
          </w:tcPr>
          <w:p w14:paraId="69CB954B" w14:textId="77777777" w:rsidR="00F72392" w:rsidRPr="00E9063C" w:rsidRDefault="00F72392" w:rsidP="0082110D">
            <w:pPr>
              <w:spacing w:before="20" w:after="20"/>
              <w:jc w:val="center"/>
              <w:rPr>
                <w:sz w:val="20"/>
                <w:szCs w:val="20"/>
                <w:lang w:val="en-US"/>
              </w:rPr>
            </w:pPr>
          </w:p>
        </w:tc>
        <w:tc>
          <w:tcPr>
            <w:tcW w:w="706" w:type="pct"/>
            <w:hideMark/>
          </w:tcPr>
          <w:p w14:paraId="422B432D" w14:textId="77777777" w:rsidR="00F72392" w:rsidRPr="00E9063C" w:rsidRDefault="00F72392" w:rsidP="0082110D">
            <w:pPr>
              <w:spacing w:before="20" w:after="20"/>
              <w:ind w:left="-250" w:right="-179"/>
              <w:jc w:val="center"/>
              <w:rPr>
                <w:sz w:val="20"/>
                <w:szCs w:val="20"/>
                <w:lang w:val="en-US"/>
              </w:rPr>
            </w:pPr>
            <w:r w:rsidRPr="00E9063C">
              <w:rPr>
                <w:sz w:val="20"/>
                <w:szCs w:val="20"/>
                <w:lang w:val="en-US"/>
              </w:rPr>
              <w:t>Manufacturing</w:t>
            </w:r>
          </w:p>
        </w:tc>
        <w:tc>
          <w:tcPr>
            <w:tcW w:w="637" w:type="pct"/>
            <w:hideMark/>
          </w:tcPr>
          <w:p w14:paraId="10BCE287" w14:textId="77777777" w:rsidR="00F72392" w:rsidRPr="00E9063C" w:rsidRDefault="00F72392" w:rsidP="0082110D">
            <w:pPr>
              <w:spacing w:before="20" w:after="20"/>
              <w:jc w:val="center"/>
              <w:rPr>
                <w:sz w:val="20"/>
                <w:szCs w:val="20"/>
                <w:lang w:val="en-US"/>
              </w:rPr>
            </w:pPr>
            <w:r w:rsidRPr="00E9063C">
              <w:rPr>
                <w:sz w:val="20"/>
                <w:szCs w:val="20"/>
                <w:lang w:val="en-US"/>
              </w:rPr>
              <w:t>Servicing</w:t>
            </w:r>
          </w:p>
        </w:tc>
        <w:tc>
          <w:tcPr>
            <w:tcW w:w="495" w:type="pct"/>
            <w:vMerge/>
            <w:tcBorders>
              <w:bottom w:val="single" w:sz="4" w:space="0" w:color="auto"/>
            </w:tcBorders>
          </w:tcPr>
          <w:p w14:paraId="394B0BF7" w14:textId="77777777" w:rsidR="00F72392" w:rsidRPr="00E9063C" w:rsidRDefault="00F72392" w:rsidP="0082110D">
            <w:pPr>
              <w:spacing w:before="20" w:after="20"/>
              <w:jc w:val="right"/>
              <w:rPr>
                <w:sz w:val="20"/>
                <w:szCs w:val="20"/>
                <w:lang w:val="en-US"/>
              </w:rPr>
            </w:pPr>
          </w:p>
        </w:tc>
        <w:tc>
          <w:tcPr>
            <w:tcW w:w="760" w:type="pct"/>
            <w:gridSpan w:val="2"/>
            <w:vMerge/>
            <w:tcBorders>
              <w:bottom w:val="single" w:sz="4" w:space="0" w:color="auto"/>
            </w:tcBorders>
          </w:tcPr>
          <w:p w14:paraId="0F16E20B" w14:textId="77777777" w:rsidR="00F72392" w:rsidRPr="00E9063C" w:rsidRDefault="00F72392" w:rsidP="0082110D">
            <w:pPr>
              <w:spacing w:before="20" w:after="20"/>
              <w:jc w:val="right"/>
              <w:rPr>
                <w:sz w:val="20"/>
                <w:szCs w:val="20"/>
                <w:lang w:val="en-US"/>
              </w:rPr>
            </w:pPr>
          </w:p>
        </w:tc>
      </w:tr>
      <w:tr w:rsidR="00F72392" w:rsidRPr="00E9063C" w14:paraId="53EAD42B" w14:textId="77777777" w:rsidTr="00E61B45">
        <w:trPr>
          <w:trHeight w:val="249"/>
        </w:trPr>
        <w:tc>
          <w:tcPr>
            <w:tcW w:w="619" w:type="pct"/>
            <w:tcBorders>
              <w:top w:val="single" w:sz="4" w:space="0" w:color="auto"/>
            </w:tcBorders>
            <w:hideMark/>
          </w:tcPr>
          <w:p w14:paraId="6CA1B786" w14:textId="77777777" w:rsidR="00F72392" w:rsidRPr="00E9063C" w:rsidRDefault="00F72392" w:rsidP="0082110D">
            <w:pPr>
              <w:spacing w:before="20" w:after="20"/>
              <w:ind w:left="32"/>
              <w:jc w:val="left"/>
              <w:rPr>
                <w:sz w:val="20"/>
                <w:szCs w:val="20"/>
                <w:lang w:val="en-US"/>
              </w:rPr>
            </w:pPr>
            <w:r w:rsidRPr="00E9063C">
              <w:rPr>
                <w:sz w:val="20"/>
                <w:szCs w:val="20"/>
                <w:lang w:val="en-US"/>
              </w:rPr>
              <w:t>HCFC-22</w:t>
            </w:r>
          </w:p>
        </w:tc>
        <w:tc>
          <w:tcPr>
            <w:tcW w:w="581" w:type="pct"/>
            <w:tcBorders>
              <w:top w:val="single" w:sz="4" w:space="0" w:color="auto"/>
            </w:tcBorders>
          </w:tcPr>
          <w:p w14:paraId="130A7968" w14:textId="77777777" w:rsidR="00F72392" w:rsidRPr="00E9063C" w:rsidRDefault="00F72392" w:rsidP="0082110D">
            <w:pPr>
              <w:spacing w:before="20" w:after="20"/>
              <w:jc w:val="right"/>
              <w:rPr>
                <w:sz w:val="20"/>
                <w:szCs w:val="20"/>
                <w:lang w:val="en-US"/>
              </w:rPr>
            </w:pPr>
          </w:p>
        </w:tc>
        <w:tc>
          <w:tcPr>
            <w:tcW w:w="565" w:type="pct"/>
            <w:tcBorders>
              <w:top w:val="single" w:sz="4" w:space="0" w:color="auto"/>
            </w:tcBorders>
          </w:tcPr>
          <w:p w14:paraId="13E049A6" w14:textId="77777777" w:rsidR="00F72392" w:rsidRPr="00E9063C" w:rsidRDefault="00F72392" w:rsidP="0082110D">
            <w:pPr>
              <w:spacing w:before="20" w:after="20"/>
              <w:jc w:val="right"/>
              <w:rPr>
                <w:sz w:val="20"/>
                <w:szCs w:val="20"/>
                <w:lang w:val="en-US"/>
              </w:rPr>
            </w:pPr>
          </w:p>
        </w:tc>
        <w:tc>
          <w:tcPr>
            <w:tcW w:w="637" w:type="pct"/>
            <w:tcBorders>
              <w:top w:val="single" w:sz="4" w:space="0" w:color="auto"/>
            </w:tcBorders>
          </w:tcPr>
          <w:p w14:paraId="1E7627FE" w14:textId="77777777" w:rsidR="00F72392" w:rsidRPr="00E9063C" w:rsidRDefault="00F72392" w:rsidP="0082110D">
            <w:pPr>
              <w:spacing w:before="20" w:after="20"/>
              <w:jc w:val="right"/>
              <w:rPr>
                <w:sz w:val="20"/>
                <w:szCs w:val="20"/>
                <w:lang w:val="en-US"/>
              </w:rPr>
            </w:pPr>
          </w:p>
        </w:tc>
        <w:tc>
          <w:tcPr>
            <w:tcW w:w="706" w:type="pct"/>
          </w:tcPr>
          <w:p w14:paraId="35E90813" w14:textId="77777777" w:rsidR="00F72392" w:rsidRPr="00E9063C" w:rsidRDefault="00F72392" w:rsidP="0082110D">
            <w:pPr>
              <w:spacing w:before="20" w:after="20"/>
              <w:jc w:val="right"/>
              <w:rPr>
                <w:sz w:val="20"/>
                <w:szCs w:val="20"/>
                <w:lang w:val="en-US"/>
              </w:rPr>
            </w:pPr>
          </w:p>
        </w:tc>
        <w:tc>
          <w:tcPr>
            <w:tcW w:w="637" w:type="pct"/>
          </w:tcPr>
          <w:p w14:paraId="47E7A1B6" w14:textId="779D4852" w:rsidR="00F72392" w:rsidRPr="00E9063C" w:rsidRDefault="007E311B" w:rsidP="0082110D">
            <w:pPr>
              <w:spacing w:before="20" w:after="20"/>
              <w:jc w:val="right"/>
              <w:rPr>
                <w:sz w:val="20"/>
                <w:szCs w:val="20"/>
                <w:lang w:val="en-US"/>
              </w:rPr>
            </w:pPr>
            <w:r>
              <w:rPr>
                <w:color w:val="000000" w:themeColor="text1"/>
                <w:sz w:val="20"/>
                <w:szCs w:val="20"/>
              </w:rPr>
              <w:t>1.30</w:t>
            </w:r>
          </w:p>
        </w:tc>
        <w:tc>
          <w:tcPr>
            <w:tcW w:w="495" w:type="pct"/>
          </w:tcPr>
          <w:p w14:paraId="1C3390AC" w14:textId="77777777" w:rsidR="00F72392" w:rsidRPr="00E9063C" w:rsidRDefault="00F72392" w:rsidP="0082110D">
            <w:pPr>
              <w:spacing w:before="20" w:after="20"/>
              <w:jc w:val="right"/>
              <w:rPr>
                <w:sz w:val="20"/>
                <w:szCs w:val="20"/>
                <w:lang w:val="en-US"/>
              </w:rPr>
            </w:pPr>
          </w:p>
        </w:tc>
        <w:tc>
          <w:tcPr>
            <w:tcW w:w="760" w:type="pct"/>
            <w:gridSpan w:val="2"/>
          </w:tcPr>
          <w:p w14:paraId="0141C9E4" w14:textId="72FBB9E7" w:rsidR="00F72392" w:rsidRPr="00E9063C" w:rsidRDefault="007E311B" w:rsidP="0082110D">
            <w:pPr>
              <w:spacing w:before="20" w:after="20"/>
              <w:jc w:val="right"/>
              <w:rPr>
                <w:sz w:val="20"/>
                <w:szCs w:val="20"/>
                <w:lang w:val="en-US"/>
              </w:rPr>
            </w:pPr>
            <w:r w:rsidRPr="007E311B">
              <w:rPr>
                <w:color w:val="000000" w:themeColor="text1"/>
                <w:sz w:val="20"/>
                <w:szCs w:val="20"/>
              </w:rPr>
              <w:t>1.30</w:t>
            </w:r>
          </w:p>
        </w:tc>
      </w:tr>
    </w:tbl>
    <w:p w14:paraId="7A8EA75F" w14:textId="77777777" w:rsidR="00F72392" w:rsidRPr="00E9063C" w:rsidRDefault="00F72392" w:rsidP="00E12D61">
      <w:pPr>
        <w:jc w:val="center"/>
        <w:rPr>
          <w:sz w:val="18"/>
          <w:szCs w:val="18"/>
        </w:rPr>
      </w:pPr>
    </w:p>
    <w:tbl>
      <w:tblPr>
        <w:tblStyle w:val="TableGrid"/>
        <w:tblW w:w="5360" w:type="pct"/>
        <w:tblLayout w:type="fixed"/>
        <w:tblLook w:val="04A0" w:firstRow="1" w:lastRow="0" w:firstColumn="1" w:lastColumn="0" w:noHBand="0" w:noVBand="1"/>
      </w:tblPr>
      <w:tblGrid>
        <w:gridCol w:w="2439"/>
        <w:gridCol w:w="2012"/>
        <w:gridCol w:w="4310"/>
        <w:gridCol w:w="1359"/>
      </w:tblGrid>
      <w:tr w:rsidR="00F72392" w:rsidRPr="00E9063C" w14:paraId="22A8D029" w14:textId="77777777" w:rsidTr="00E61B45">
        <w:trPr>
          <w:trHeight w:val="79"/>
        </w:trPr>
        <w:tc>
          <w:tcPr>
            <w:tcW w:w="9983" w:type="dxa"/>
            <w:gridSpan w:val="4"/>
            <w:vAlign w:val="center"/>
            <w:hideMark/>
          </w:tcPr>
          <w:p w14:paraId="4DB7E3BE" w14:textId="77777777" w:rsidR="00F72392" w:rsidRPr="00E9063C" w:rsidRDefault="00F72392" w:rsidP="0082110D">
            <w:pPr>
              <w:spacing w:before="20" w:after="20"/>
              <w:jc w:val="left"/>
              <w:rPr>
                <w:b/>
                <w:sz w:val="20"/>
                <w:szCs w:val="20"/>
                <w:lang w:val="en-US"/>
              </w:rPr>
            </w:pPr>
            <w:r w:rsidRPr="00E9063C">
              <w:rPr>
                <w:b/>
                <w:sz w:val="20"/>
                <w:szCs w:val="20"/>
                <w:lang w:val="en-US"/>
              </w:rPr>
              <w:t>CONSUMPTION DATA (ODP tonnes)</w:t>
            </w:r>
          </w:p>
        </w:tc>
      </w:tr>
      <w:tr w:rsidR="00F72392" w:rsidRPr="00E9063C" w14:paraId="7AA116BD" w14:textId="77777777" w:rsidTr="00E61B45">
        <w:trPr>
          <w:trHeight w:val="140"/>
        </w:trPr>
        <w:tc>
          <w:tcPr>
            <w:tcW w:w="2405" w:type="dxa"/>
            <w:vAlign w:val="center"/>
            <w:hideMark/>
          </w:tcPr>
          <w:p w14:paraId="41466A18" w14:textId="77777777" w:rsidR="00F72392" w:rsidRPr="00E9063C" w:rsidRDefault="00F72392" w:rsidP="0082110D">
            <w:pPr>
              <w:spacing w:before="20" w:after="20"/>
              <w:jc w:val="center"/>
              <w:rPr>
                <w:sz w:val="20"/>
                <w:szCs w:val="20"/>
                <w:lang w:val="en-US"/>
              </w:rPr>
            </w:pPr>
            <w:r w:rsidRPr="00E9063C">
              <w:rPr>
                <w:sz w:val="20"/>
                <w:szCs w:val="20"/>
                <w:lang w:val="en-US"/>
              </w:rPr>
              <w:t>2009–2010 baseline:</w:t>
            </w:r>
          </w:p>
        </w:tc>
        <w:tc>
          <w:tcPr>
            <w:tcW w:w="1985" w:type="dxa"/>
            <w:vAlign w:val="center"/>
            <w:hideMark/>
          </w:tcPr>
          <w:p w14:paraId="4560F336" w14:textId="3A183552" w:rsidR="00F72392" w:rsidRPr="00D57A2F" w:rsidRDefault="00D57A2F" w:rsidP="0082110D">
            <w:pPr>
              <w:spacing w:before="20" w:after="20"/>
              <w:jc w:val="right"/>
              <w:rPr>
                <w:sz w:val="20"/>
                <w:szCs w:val="20"/>
                <w:lang w:val="en-US"/>
              </w:rPr>
            </w:pPr>
            <w:r w:rsidRPr="00D57A2F">
              <w:rPr>
                <w:color w:val="000000" w:themeColor="text1"/>
                <w:sz w:val="20"/>
                <w:szCs w:val="20"/>
              </w:rPr>
              <w:t>10.8</w:t>
            </w:r>
          </w:p>
        </w:tc>
        <w:tc>
          <w:tcPr>
            <w:tcW w:w="4252" w:type="dxa"/>
            <w:vAlign w:val="center"/>
            <w:hideMark/>
          </w:tcPr>
          <w:p w14:paraId="335F25F3" w14:textId="77777777" w:rsidR="00F72392" w:rsidRPr="00D57A2F" w:rsidRDefault="00F72392" w:rsidP="0082110D">
            <w:pPr>
              <w:spacing w:before="20" w:after="20"/>
              <w:jc w:val="center"/>
              <w:rPr>
                <w:sz w:val="20"/>
                <w:szCs w:val="20"/>
                <w:lang w:val="en-US"/>
              </w:rPr>
            </w:pPr>
            <w:r w:rsidRPr="00D57A2F">
              <w:rPr>
                <w:sz w:val="20"/>
                <w:szCs w:val="20"/>
                <w:lang w:val="en-US"/>
              </w:rPr>
              <w:t>Starting point for sustained aggregate reductions:</w:t>
            </w:r>
          </w:p>
        </w:tc>
        <w:tc>
          <w:tcPr>
            <w:tcW w:w="1341" w:type="dxa"/>
            <w:vAlign w:val="center"/>
            <w:hideMark/>
          </w:tcPr>
          <w:p w14:paraId="643FB21E" w14:textId="034BEEE3" w:rsidR="00F72392" w:rsidRPr="00D57A2F" w:rsidRDefault="00D57A2F" w:rsidP="0082110D">
            <w:pPr>
              <w:spacing w:before="20" w:after="20"/>
              <w:jc w:val="right"/>
              <w:rPr>
                <w:sz w:val="20"/>
                <w:szCs w:val="20"/>
                <w:lang w:val="en-US"/>
              </w:rPr>
            </w:pPr>
            <w:r w:rsidRPr="00D57A2F">
              <w:rPr>
                <w:color w:val="000000" w:themeColor="text1"/>
                <w:sz w:val="20"/>
                <w:szCs w:val="20"/>
              </w:rPr>
              <w:t>10.8</w:t>
            </w:r>
          </w:p>
        </w:tc>
      </w:tr>
      <w:tr w:rsidR="00F72392" w:rsidRPr="00E9063C" w14:paraId="3CB8AD27" w14:textId="77777777" w:rsidTr="00E61B45">
        <w:trPr>
          <w:trHeight w:val="215"/>
        </w:trPr>
        <w:tc>
          <w:tcPr>
            <w:tcW w:w="9983" w:type="dxa"/>
            <w:gridSpan w:val="4"/>
            <w:vAlign w:val="center"/>
            <w:hideMark/>
          </w:tcPr>
          <w:p w14:paraId="10F25BCE" w14:textId="77777777" w:rsidR="00F72392" w:rsidRPr="00D57A2F" w:rsidRDefault="00F72392" w:rsidP="0082110D">
            <w:pPr>
              <w:spacing w:before="20" w:after="20"/>
              <w:jc w:val="left"/>
              <w:rPr>
                <w:b/>
                <w:sz w:val="20"/>
                <w:szCs w:val="20"/>
                <w:lang w:val="en-US"/>
              </w:rPr>
            </w:pPr>
            <w:r w:rsidRPr="00D57A2F">
              <w:rPr>
                <w:b/>
                <w:sz w:val="20"/>
                <w:szCs w:val="20"/>
                <w:lang w:val="en-US"/>
              </w:rPr>
              <w:t>CONSUMPTION ELIGIBLE FOR FUNDING</w:t>
            </w:r>
          </w:p>
        </w:tc>
      </w:tr>
      <w:tr w:rsidR="00F72392" w:rsidRPr="00E9063C" w14:paraId="4E3D5749" w14:textId="77777777" w:rsidTr="00E61B45">
        <w:trPr>
          <w:trHeight w:val="50"/>
        </w:trPr>
        <w:tc>
          <w:tcPr>
            <w:tcW w:w="2405" w:type="dxa"/>
            <w:vAlign w:val="center"/>
            <w:hideMark/>
          </w:tcPr>
          <w:p w14:paraId="13D7774E" w14:textId="77777777" w:rsidR="00F72392" w:rsidRPr="00E9063C" w:rsidRDefault="00F72392" w:rsidP="0082110D">
            <w:pPr>
              <w:spacing w:before="20" w:after="20"/>
              <w:jc w:val="center"/>
              <w:rPr>
                <w:sz w:val="20"/>
                <w:szCs w:val="20"/>
                <w:lang w:val="en-US"/>
              </w:rPr>
            </w:pPr>
            <w:r w:rsidRPr="00E9063C">
              <w:rPr>
                <w:sz w:val="20"/>
                <w:szCs w:val="20"/>
                <w:lang w:val="en-US"/>
              </w:rPr>
              <w:t>Already approved:</w:t>
            </w:r>
          </w:p>
        </w:tc>
        <w:tc>
          <w:tcPr>
            <w:tcW w:w="1985" w:type="dxa"/>
            <w:vAlign w:val="center"/>
            <w:hideMark/>
          </w:tcPr>
          <w:p w14:paraId="4C089F69" w14:textId="05AFFBD4" w:rsidR="00F72392" w:rsidRPr="00D57A2F" w:rsidRDefault="00D57A2F" w:rsidP="0082110D">
            <w:pPr>
              <w:spacing w:before="20" w:after="20"/>
              <w:jc w:val="right"/>
              <w:rPr>
                <w:sz w:val="20"/>
                <w:szCs w:val="20"/>
                <w:lang w:val="en-US"/>
              </w:rPr>
            </w:pPr>
            <w:r w:rsidRPr="00D57A2F">
              <w:rPr>
                <w:color w:val="000000" w:themeColor="text1"/>
                <w:sz w:val="20"/>
                <w:szCs w:val="20"/>
              </w:rPr>
              <w:t>10.8</w:t>
            </w:r>
          </w:p>
        </w:tc>
        <w:tc>
          <w:tcPr>
            <w:tcW w:w="4252" w:type="dxa"/>
            <w:vAlign w:val="center"/>
            <w:hideMark/>
          </w:tcPr>
          <w:p w14:paraId="01D86234" w14:textId="77777777" w:rsidR="00F72392" w:rsidRPr="00D57A2F" w:rsidRDefault="00F72392" w:rsidP="0082110D">
            <w:pPr>
              <w:spacing w:before="20" w:after="20"/>
              <w:jc w:val="center"/>
              <w:rPr>
                <w:i/>
                <w:sz w:val="20"/>
                <w:szCs w:val="20"/>
                <w:lang w:val="en-US"/>
              </w:rPr>
            </w:pPr>
            <w:r w:rsidRPr="00D57A2F">
              <w:rPr>
                <w:sz w:val="20"/>
                <w:szCs w:val="20"/>
                <w:lang w:val="en-US"/>
              </w:rPr>
              <w:t>Remaining:</w:t>
            </w:r>
          </w:p>
        </w:tc>
        <w:tc>
          <w:tcPr>
            <w:tcW w:w="1341" w:type="dxa"/>
            <w:vAlign w:val="center"/>
            <w:hideMark/>
          </w:tcPr>
          <w:p w14:paraId="653C1D4F" w14:textId="5531FE88" w:rsidR="00F72392" w:rsidRPr="00D57A2F" w:rsidRDefault="00F72392" w:rsidP="0082110D">
            <w:pPr>
              <w:spacing w:before="20" w:after="20"/>
              <w:jc w:val="right"/>
              <w:rPr>
                <w:sz w:val="20"/>
                <w:szCs w:val="20"/>
                <w:lang w:val="en-US"/>
              </w:rPr>
            </w:pPr>
            <w:r w:rsidRPr="00D57A2F">
              <w:rPr>
                <w:color w:val="000000" w:themeColor="text1"/>
                <w:sz w:val="20"/>
                <w:szCs w:val="20"/>
              </w:rPr>
              <w:t>0.00</w:t>
            </w:r>
          </w:p>
        </w:tc>
      </w:tr>
    </w:tbl>
    <w:p w14:paraId="224A7878" w14:textId="77777777" w:rsidR="00F72392" w:rsidRPr="00E9063C" w:rsidRDefault="00F72392" w:rsidP="00086105">
      <w:pPr>
        <w:spacing w:before="20" w:after="20"/>
        <w:jc w:val="center"/>
        <w:rPr>
          <w:sz w:val="18"/>
          <w:szCs w:val="18"/>
        </w:rPr>
      </w:pPr>
    </w:p>
    <w:tbl>
      <w:tblPr>
        <w:tblStyle w:val="TableGrid"/>
        <w:tblW w:w="5360" w:type="pct"/>
        <w:tblLayout w:type="fixed"/>
        <w:tblLook w:val="04A0" w:firstRow="1" w:lastRow="0" w:firstColumn="1" w:lastColumn="0" w:noHBand="0" w:noVBand="1"/>
      </w:tblPr>
      <w:tblGrid>
        <w:gridCol w:w="1578"/>
        <w:gridCol w:w="2874"/>
        <w:gridCol w:w="1417"/>
        <w:gridCol w:w="1417"/>
        <w:gridCol w:w="1417"/>
        <w:gridCol w:w="1417"/>
      </w:tblGrid>
      <w:tr w:rsidR="00F72392" w:rsidRPr="00E9063C" w14:paraId="782F7F81" w14:textId="77777777" w:rsidTr="00E61B45">
        <w:trPr>
          <w:trHeight w:val="50"/>
        </w:trPr>
        <w:tc>
          <w:tcPr>
            <w:tcW w:w="2200" w:type="pct"/>
            <w:gridSpan w:val="2"/>
            <w:vAlign w:val="center"/>
            <w:hideMark/>
          </w:tcPr>
          <w:p w14:paraId="1DFC4B1E" w14:textId="77777777" w:rsidR="00F72392" w:rsidRPr="00E9063C" w:rsidRDefault="00F72392" w:rsidP="002C714A">
            <w:pPr>
              <w:jc w:val="left"/>
              <w:rPr>
                <w:b/>
                <w:sz w:val="20"/>
                <w:szCs w:val="20"/>
                <w:lang w:val="en-US"/>
              </w:rPr>
            </w:pPr>
            <w:r w:rsidRPr="00E9063C">
              <w:rPr>
                <w:b/>
                <w:sz w:val="20"/>
                <w:szCs w:val="20"/>
                <w:lang w:val="en-US"/>
              </w:rPr>
              <w:t>ENDORSED BUSINESS PLAN</w:t>
            </w:r>
          </w:p>
        </w:tc>
        <w:tc>
          <w:tcPr>
            <w:tcW w:w="700" w:type="pct"/>
            <w:vAlign w:val="center"/>
            <w:hideMark/>
          </w:tcPr>
          <w:p w14:paraId="72DA8839" w14:textId="77777777" w:rsidR="00F72392" w:rsidRPr="00E9063C" w:rsidRDefault="00F72392" w:rsidP="002C714A">
            <w:pPr>
              <w:jc w:val="center"/>
              <w:rPr>
                <w:b/>
                <w:sz w:val="20"/>
                <w:szCs w:val="20"/>
                <w:lang w:val="en-US"/>
              </w:rPr>
            </w:pPr>
            <w:r w:rsidRPr="00E9063C">
              <w:rPr>
                <w:b/>
                <w:sz w:val="20"/>
                <w:szCs w:val="20"/>
                <w:lang w:val="en-US"/>
              </w:rPr>
              <w:t>202</w:t>
            </w:r>
            <w:r>
              <w:rPr>
                <w:b/>
                <w:sz w:val="20"/>
                <w:szCs w:val="20"/>
                <w:lang w:val="en-US"/>
              </w:rPr>
              <w:t>6</w:t>
            </w:r>
          </w:p>
        </w:tc>
        <w:tc>
          <w:tcPr>
            <w:tcW w:w="700" w:type="pct"/>
            <w:vAlign w:val="center"/>
            <w:hideMark/>
          </w:tcPr>
          <w:p w14:paraId="44A8FA1A" w14:textId="77777777" w:rsidR="00F72392" w:rsidRPr="00E9063C" w:rsidRDefault="00F72392" w:rsidP="002C714A">
            <w:pPr>
              <w:jc w:val="center"/>
              <w:rPr>
                <w:b/>
                <w:sz w:val="20"/>
                <w:szCs w:val="20"/>
                <w:lang w:val="en-US"/>
              </w:rPr>
            </w:pPr>
            <w:r w:rsidRPr="00E9063C">
              <w:rPr>
                <w:b/>
                <w:sz w:val="20"/>
                <w:szCs w:val="20"/>
                <w:lang w:val="en-US"/>
              </w:rPr>
              <w:t>202</w:t>
            </w:r>
            <w:r>
              <w:rPr>
                <w:b/>
                <w:sz w:val="20"/>
                <w:szCs w:val="20"/>
                <w:lang w:val="en-US"/>
              </w:rPr>
              <w:t>7</w:t>
            </w:r>
          </w:p>
        </w:tc>
        <w:tc>
          <w:tcPr>
            <w:tcW w:w="700" w:type="pct"/>
            <w:vAlign w:val="center"/>
            <w:hideMark/>
          </w:tcPr>
          <w:p w14:paraId="218F99FA" w14:textId="77777777" w:rsidR="00F72392" w:rsidRPr="00E9063C" w:rsidRDefault="00F72392" w:rsidP="002C714A">
            <w:pPr>
              <w:jc w:val="center"/>
              <w:rPr>
                <w:b/>
                <w:sz w:val="20"/>
                <w:szCs w:val="20"/>
                <w:lang w:val="en-US"/>
              </w:rPr>
            </w:pPr>
            <w:r w:rsidRPr="00E9063C">
              <w:rPr>
                <w:b/>
                <w:sz w:val="20"/>
                <w:szCs w:val="20"/>
                <w:lang w:val="en-US"/>
              </w:rPr>
              <w:t>202</w:t>
            </w:r>
            <w:r>
              <w:rPr>
                <w:b/>
                <w:sz w:val="20"/>
                <w:szCs w:val="20"/>
                <w:lang w:val="en-US"/>
              </w:rPr>
              <w:t>8</w:t>
            </w:r>
          </w:p>
        </w:tc>
        <w:tc>
          <w:tcPr>
            <w:tcW w:w="700" w:type="pct"/>
            <w:vAlign w:val="center"/>
            <w:hideMark/>
          </w:tcPr>
          <w:p w14:paraId="1D12E031" w14:textId="77777777" w:rsidR="00F72392" w:rsidRPr="00E9063C" w:rsidRDefault="00F72392" w:rsidP="002C714A">
            <w:pPr>
              <w:jc w:val="center"/>
              <w:rPr>
                <w:b/>
                <w:sz w:val="20"/>
                <w:szCs w:val="20"/>
                <w:lang w:val="en-US"/>
              </w:rPr>
            </w:pPr>
            <w:r w:rsidRPr="00E9063C">
              <w:rPr>
                <w:b/>
                <w:sz w:val="20"/>
                <w:szCs w:val="20"/>
                <w:lang w:val="en-US"/>
              </w:rPr>
              <w:t>Total</w:t>
            </w:r>
          </w:p>
        </w:tc>
      </w:tr>
      <w:tr w:rsidR="00742E6C" w:rsidRPr="00E9063C" w14:paraId="79D64EC3" w14:textId="77777777" w:rsidTr="00E61B45">
        <w:trPr>
          <w:trHeight w:val="187"/>
        </w:trPr>
        <w:tc>
          <w:tcPr>
            <w:tcW w:w="780" w:type="pct"/>
            <w:vMerge w:val="restart"/>
            <w:vAlign w:val="center"/>
            <w:hideMark/>
          </w:tcPr>
          <w:p w14:paraId="513B718C" w14:textId="46258210" w:rsidR="00742E6C" w:rsidRPr="00607C92" w:rsidRDefault="00742E6C" w:rsidP="002C714A">
            <w:pPr>
              <w:jc w:val="center"/>
              <w:rPr>
                <w:sz w:val="20"/>
                <w:szCs w:val="20"/>
                <w:lang w:val="en-US"/>
              </w:rPr>
            </w:pPr>
            <w:r w:rsidRPr="00607C92">
              <w:rPr>
                <w:color w:val="000000" w:themeColor="text1"/>
                <w:sz w:val="20"/>
                <w:szCs w:val="20"/>
              </w:rPr>
              <w:t>UNEP</w:t>
            </w:r>
          </w:p>
        </w:tc>
        <w:tc>
          <w:tcPr>
            <w:tcW w:w="1420" w:type="pct"/>
            <w:vAlign w:val="center"/>
            <w:hideMark/>
          </w:tcPr>
          <w:p w14:paraId="707FE119" w14:textId="77777777" w:rsidR="00742E6C" w:rsidRPr="00E9063C" w:rsidRDefault="00742E6C" w:rsidP="002C714A">
            <w:pPr>
              <w:jc w:val="left"/>
              <w:rPr>
                <w:sz w:val="20"/>
                <w:szCs w:val="20"/>
                <w:lang w:val="en-US"/>
              </w:rPr>
            </w:pPr>
            <w:r w:rsidRPr="00E9063C">
              <w:rPr>
                <w:sz w:val="20"/>
                <w:szCs w:val="20"/>
                <w:lang w:val="en-US"/>
              </w:rPr>
              <w:t>ODS phase-out (ODP tonnes)</w:t>
            </w:r>
          </w:p>
        </w:tc>
        <w:tc>
          <w:tcPr>
            <w:tcW w:w="700" w:type="pct"/>
            <w:vAlign w:val="center"/>
          </w:tcPr>
          <w:p w14:paraId="74EB62BB" w14:textId="2C547DC5" w:rsidR="00742E6C" w:rsidRPr="00262AFC" w:rsidRDefault="00742E6C" w:rsidP="002C714A">
            <w:pPr>
              <w:jc w:val="right"/>
              <w:rPr>
                <w:sz w:val="20"/>
                <w:szCs w:val="20"/>
                <w:lang w:val="en-US"/>
              </w:rPr>
            </w:pPr>
            <w:r w:rsidRPr="00262AFC">
              <w:rPr>
                <w:sz w:val="20"/>
                <w:szCs w:val="20"/>
              </w:rPr>
              <w:t>0.59</w:t>
            </w:r>
          </w:p>
        </w:tc>
        <w:tc>
          <w:tcPr>
            <w:tcW w:w="700" w:type="pct"/>
            <w:vAlign w:val="center"/>
          </w:tcPr>
          <w:p w14:paraId="05379A72" w14:textId="33EF7E54" w:rsidR="00742E6C" w:rsidRPr="00262AFC" w:rsidRDefault="00742E6C" w:rsidP="002C714A">
            <w:pPr>
              <w:jc w:val="right"/>
              <w:rPr>
                <w:sz w:val="20"/>
                <w:szCs w:val="20"/>
                <w:lang w:val="en-US"/>
              </w:rPr>
            </w:pPr>
            <w:r w:rsidRPr="00262AFC">
              <w:rPr>
                <w:sz w:val="20"/>
                <w:szCs w:val="20"/>
                <w:lang w:val="en-US"/>
              </w:rPr>
              <w:t>0.00</w:t>
            </w:r>
          </w:p>
        </w:tc>
        <w:tc>
          <w:tcPr>
            <w:tcW w:w="700" w:type="pct"/>
            <w:vAlign w:val="center"/>
          </w:tcPr>
          <w:p w14:paraId="412CBA4A" w14:textId="4F3F5E50" w:rsidR="00742E6C" w:rsidRPr="00262AFC" w:rsidRDefault="00742E6C" w:rsidP="002C714A">
            <w:pPr>
              <w:jc w:val="right"/>
              <w:rPr>
                <w:sz w:val="20"/>
                <w:szCs w:val="20"/>
                <w:lang w:val="en-US"/>
              </w:rPr>
            </w:pPr>
            <w:r w:rsidRPr="00262AFC">
              <w:rPr>
                <w:sz w:val="20"/>
                <w:szCs w:val="20"/>
                <w:lang w:val="en-US"/>
              </w:rPr>
              <w:t>0.00</w:t>
            </w:r>
          </w:p>
        </w:tc>
        <w:tc>
          <w:tcPr>
            <w:tcW w:w="700" w:type="pct"/>
            <w:vAlign w:val="center"/>
          </w:tcPr>
          <w:p w14:paraId="6BF38F88" w14:textId="4736CF0C" w:rsidR="00742E6C" w:rsidRPr="00262AFC" w:rsidRDefault="00742E6C" w:rsidP="002C714A">
            <w:pPr>
              <w:jc w:val="right"/>
              <w:rPr>
                <w:sz w:val="20"/>
                <w:szCs w:val="20"/>
                <w:lang w:val="en-US"/>
              </w:rPr>
            </w:pPr>
            <w:r w:rsidRPr="00262AFC">
              <w:rPr>
                <w:sz w:val="20"/>
                <w:szCs w:val="20"/>
              </w:rPr>
              <w:t>0.59</w:t>
            </w:r>
          </w:p>
        </w:tc>
      </w:tr>
      <w:tr w:rsidR="00742E6C" w:rsidRPr="00E9063C" w14:paraId="2B559543" w14:textId="77777777" w:rsidTr="00E61B45">
        <w:trPr>
          <w:trHeight w:val="55"/>
        </w:trPr>
        <w:tc>
          <w:tcPr>
            <w:tcW w:w="780" w:type="pct"/>
            <w:vMerge/>
            <w:vAlign w:val="center"/>
            <w:hideMark/>
          </w:tcPr>
          <w:p w14:paraId="2D988082" w14:textId="77777777" w:rsidR="00742E6C" w:rsidRPr="00607C92" w:rsidRDefault="00742E6C" w:rsidP="002C714A">
            <w:pPr>
              <w:jc w:val="center"/>
              <w:rPr>
                <w:sz w:val="20"/>
                <w:szCs w:val="20"/>
                <w:lang w:val="en-US"/>
              </w:rPr>
            </w:pPr>
          </w:p>
        </w:tc>
        <w:tc>
          <w:tcPr>
            <w:tcW w:w="1420" w:type="pct"/>
            <w:vAlign w:val="center"/>
            <w:hideMark/>
          </w:tcPr>
          <w:p w14:paraId="4E86C3D5" w14:textId="77777777" w:rsidR="00742E6C" w:rsidRPr="00E9063C" w:rsidRDefault="00742E6C" w:rsidP="002C714A">
            <w:pPr>
              <w:jc w:val="left"/>
              <w:rPr>
                <w:sz w:val="20"/>
                <w:szCs w:val="20"/>
                <w:lang w:val="en-US"/>
              </w:rPr>
            </w:pPr>
            <w:r w:rsidRPr="00E9063C">
              <w:rPr>
                <w:sz w:val="20"/>
                <w:szCs w:val="20"/>
                <w:lang w:val="en-US"/>
              </w:rPr>
              <w:t>Funding (US $)</w:t>
            </w:r>
          </w:p>
        </w:tc>
        <w:tc>
          <w:tcPr>
            <w:tcW w:w="700" w:type="pct"/>
            <w:vAlign w:val="center"/>
          </w:tcPr>
          <w:p w14:paraId="23139C98" w14:textId="6B6B07C7" w:rsidR="00742E6C" w:rsidRPr="00262AFC" w:rsidRDefault="00742E6C" w:rsidP="002C714A">
            <w:pPr>
              <w:jc w:val="right"/>
              <w:rPr>
                <w:sz w:val="20"/>
                <w:szCs w:val="20"/>
                <w:lang w:val="en-US"/>
              </w:rPr>
            </w:pPr>
            <w:r w:rsidRPr="00262AFC">
              <w:rPr>
                <w:sz w:val="20"/>
                <w:szCs w:val="20"/>
                <w:lang w:val="en-US"/>
              </w:rPr>
              <w:t>73,217</w:t>
            </w:r>
          </w:p>
        </w:tc>
        <w:tc>
          <w:tcPr>
            <w:tcW w:w="700" w:type="pct"/>
            <w:vAlign w:val="center"/>
          </w:tcPr>
          <w:p w14:paraId="426B415E" w14:textId="677E14C8" w:rsidR="00742E6C" w:rsidRPr="00262AFC" w:rsidRDefault="00742E6C" w:rsidP="002C714A">
            <w:pPr>
              <w:jc w:val="right"/>
              <w:rPr>
                <w:sz w:val="20"/>
                <w:szCs w:val="20"/>
                <w:lang w:val="en-US"/>
              </w:rPr>
            </w:pPr>
            <w:r w:rsidRPr="00262AFC">
              <w:rPr>
                <w:sz w:val="20"/>
                <w:szCs w:val="20"/>
                <w:lang w:val="en-US"/>
              </w:rPr>
              <w:t>0</w:t>
            </w:r>
          </w:p>
        </w:tc>
        <w:tc>
          <w:tcPr>
            <w:tcW w:w="700" w:type="pct"/>
            <w:vAlign w:val="center"/>
          </w:tcPr>
          <w:p w14:paraId="27B79E4C" w14:textId="1CE5BAE6" w:rsidR="00742E6C" w:rsidRPr="00262AFC" w:rsidRDefault="00742E6C" w:rsidP="002C714A">
            <w:pPr>
              <w:jc w:val="right"/>
              <w:rPr>
                <w:sz w:val="20"/>
                <w:szCs w:val="20"/>
                <w:lang w:val="en-US"/>
              </w:rPr>
            </w:pPr>
            <w:r w:rsidRPr="00262AFC">
              <w:rPr>
                <w:sz w:val="20"/>
                <w:szCs w:val="20"/>
                <w:lang w:val="en-US"/>
              </w:rPr>
              <w:t>0</w:t>
            </w:r>
          </w:p>
        </w:tc>
        <w:tc>
          <w:tcPr>
            <w:tcW w:w="700" w:type="pct"/>
            <w:vAlign w:val="center"/>
          </w:tcPr>
          <w:p w14:paraId="4A4099B5" w14:textId="0E885375" w:rsidR="00742E6C" w:rsidRPr="00262AFC" w:rsidRDefault="00742E6C" w:rsidP="002C714A">
            <w:pPr>
              <w:jc w:val="right"/>
              <w:rPr>
                <w:sz w:val="20"/>
                <w:szCs w:val="20"/>
                <w:lang w:val="en-US"/>
              </w:rPr>
            </w:pPr>
            <w:r w:rsidRPr="00262AFC">
              <w:rPr>
                <w:sz w:val="20"/>
                <w:szCs w:val="20"/>
                <w:lang w:val="en-US"/>
              </w:rPr>
              <w:t>73,217</w:t>
            </w:r>
          </w:p>
        </w:tc>
      </w:tr>
      <w:tr w:rsidR="00742E6C" w:rsidRPr="00E9063C" w14:paraId="0B68E62F" w14:textId="77777777" w:rsidTr="00E61B45">
        <w:trPr>
          <w:trHeight w:val="78"/>
        </w:trPr>
        <w:tc>
          <w:tcPr>
            <w:tcW w:w="780" w:type="pct"/>
            <w:vMerge w:val="restart"/>
            <w:vAlign w:val="center"/>
            <w:hideMark/>
          </w:tcPr>
          <w:p w14:paraId="0D4C0362" w14:textId="5B3505AF" w:rsidR="00742E6C" w:rsidRPr="00607C92" w:rsidRDefault="00742E6C" w:rsidP="002C714A">
            <w:pPr>
              <w:jc w:val="center"/>
              <w:rPr>
                <w:sz w:val="20"/>
                <w:szCs w:val="20"/>
                <w:lang w:val="en-US"/>
              </w:rPr>
            </w:pPr>
            <w:r w:rsidRPr="00607C92">
              <w:rPr>
                <w:color w:val="000000" w:themeColor="text1"/>
                <w:sz w:val="20"/>
                <w:szCs w:val="20"/>
              </w:rPr>
              <w:t>UNIDO</w:t>
            </w:r>
          </w:p>
        </w:tc>
        <w:tc>
          <w:tcPr>
            <w:tcW w:w="1420" w:type="pct"/>
            <w:vAlign w:val="center"/>
            <w:hideMark/>
          </w:tcPr>
          <w:p w14:paraId="382A8A7D" w14:textId="77777777" w:rsidR="00742E6C" w:rsidRPr="00E9063C" w:rsidRDefault="00742E6C" w:rsidP="002C714A">
            <w:pPr>
              <w:jc w:val="left"/>
              <w:rPr>
                <w:sz w:val="20"/>
                <w:szCs w:val="20"/>
                <w:lang w:val="en-US"/>
              </w:rPr>
            </w:pPr>
            <w:r w:rsidRPr="00E9063C">
              <w:rPr>
                <w:sz w:val="20"/>
                <w:szCs w:val="20"/>
                <w:lang w:val="en-US"/>
              </w:rPr>
              <w:t>ODS phase-out (ODP tonnes)</w:t>
            </w:r>
          </w:p>
        </w:tc>
        <w:tc>
          <w:tcPr>
            <w:tcW w:w="700" w:type="pct"/>
            <w:vAlign w:val="center"/>
          </w:tcPr>
          <w:p w14:paraId="530FA69D" w14:textId="2DE336CF" w:rsidR="00742E6C" w:rsidRPr="00262AFC" w:rsidRDefault="00742E6C" w:rsidP="002C714A">
            <w:pPr>
              <w:jc w:val="right"/>
              <w:rPr>
                <w:sz w:val="20"/>
                <w:szCs w:val="20"/>
                <w:lang w:val="en-US"/>
              </w:rPr>
            </w:pPr>
            <w:r>
              <w:rPr>
                <w:sz w:val="20"/>
                <w:szCs w:val="20"/>
              </w:rPr>
              <w:t>0.00</w:t>
            </w:r>
          </w:p>
        </w:tc>
        <w:tc>
          <w:tcPr>
            <w:tcW w:w="700" w:type="pct"/>
            <w:vAlign w:val="center"/>
          </w:tcPr>
          <w:p w14:paraId="1A77C0A3" w14:textId="7EC8AE87" w:rsidR="00742E6C" w:rsidRPr="00262AFC" w:rsidRDefault="00742E6C" w:rsidP="002C714A">
            <w:pPr>
              <w:jc w:val="right"/>
              <w:rPr>
                <w:sz w:val="20"/>
                <w:szCs w:val="20"/>
                <w:lang w:val="en-US"/>
              </w:rPr>
            </w:pPr>
            <w:r w:rsidRPr="00262AFC">
              <w:rPr>
                <w:sz w:val="20"/>
                <w:szCs w:val="20"/>
                <w:lang w:val="en-US"/>
              </w:rPr>
              <w:t>0.00</w:t>
            </w:r>
          </w:p>
        </w:tc>
        <w:tc>
          <w:tcPr>
            <w:tcW w:w="700" w:type="pct"/>
            <w:vAlign w:val="center"/>
          </w:tcPr>
          <w:p w14:paraId="7F25DA65" w14:textId="73DC7297" w:rsidR="00742E6C" w:rsidRPr="00262AFC" w:rsidRDefault="00742E6C" w:rsidP="002C714A">
            <w:pPr>
              <w:jc w:val="right"/>
              <w:rPr>
                <w:sz w:val="20"/>
                <w:szCs w:val="20"/>
                <w:lang w:val="en-US"/>
              </w:rPr>
            </w:pPr>
            <w:r w:rsidRPr="00262AFC">
              <w:rPr>
                <w:sz w:val="20"/>
                <w:szCs w:val="20"/>
                <w:lang w:val="en-US"/>
              </w:rPr>
              <w:t>0.00</w:t>
            </w:r>
          </w:p>
        </w:tc>
        <w:tc>
          <w:tcPr>
            <w:tcW w:w="700" w:type="pct"/>
            <w:vAlign w:val="center"/>
          </w:tcPr>
          <w:p w14:paraId="6A3842D5" w14:textId="367E266C" w:rsidR="00742E6C" w:rsidRPr="00262AFC" w:rsidRDefault="00742E6C" w:rsidP="002C714A">
            <w:pPr>
              <w:jc w:val="right"/>
              <w:rPr>
                <w:sz w:val="20"/>
                <w:szCs w:val="20"/>
                <w:lang w:val="en-US"/>
              </w:rPr>
            </w:pPr>
            <w:r w:rsidRPr="00262AFC">
              <w:rPr>
                <w:sz w:val="20"/>
                <w:szCs w:val="20"/>
              </w:rPr>
              <w:t>0.</w:t>
            </w:r>
            <w:r>
              <w:rPr>
                <w:sz w:val="20"/>
                <w:szCs w:val="20"/>
              </w:rPr>
              <w:t>00</w:t>
            </w:r>
          </w:p>
        </w:tc>
      </w:tr>
      <w:tr w:rsidR="00742E6C" w:rsidRPr="00E9063C" w14:paraId="28616504" w14:textId="77777777" w:rsidTr="00E61B45">
        <w:trPr>
          <w:trHeight w:val="77"/>
        </w:trPr>
        <w:tc>
          <w:tcPr>
            <w:tcW w:w="780" w:type="pct"/>
            <w:vMerge/>
            <w:vAlign w:val="center"/>
            <w:hideMark/>
          </w:tcPr>
          <w:p w14:paraId="525355C4" w14:textId="77777777" w:rsidR="00742E6C" w:rsidRPr="00E9063C" w:rsidRDefault="00742E6C" w:rsidP="002C714A">
            <w:pPr>
              <w:jc w:val="left"/>
              <w:rPr>
                <w:sz w:val="20"/>
                <w:szCs w:val="20"/>
                <w:lang w:val="en-US"/>
              </w:rPr>
            </w:pPr>
          </w:p>
        </w:tc>
        <w:tc>
          <w:tcPr>
            <w:tcW w:w="1420" w:type="pct"/>
            <w:vAlign w:val="center"/>
            <w:hideMark/>
          </w:tcPr>
          <w:p w14:paraId="620E1EFC" w14:textId="77777777" w:rsidR="00742E6C" w:rsidRPr="00E9063C" w:rsidRDefault="00742E6C" w:rsidP="002C714A">
            <w:pPr>
              <w:jc w:val="left"/>
              <w:rPr>
                <w:sz w:val="20"/>
                <w:szCs w:val="20"/>
                <w:lang w:val="en-US"/>
              </w:rPr>
            </w:pPr>
            <w:r w:rsidRPr="00E9063C">
              <w:rPr>
                <w:sz w:val="20"/>
                <w:szCs w:val="20"/>
                <w:lang w:val="en-US"/>
              </w:rPr>
              <w:t>Funding (US $)</w:t>
            </w:r>
          </w:p>
        </w:tc>
        <w:tc>
          <w:tcPr>
            <w:tcW w:w="700" w:type="pct"/>
            <w:vAlign w:val="center"/>
          </w:tcPr>
          <w:p w14:paraId="52C7A122" w14:textId="594D99A4" w:rsidR="00742E6C" w:rsidRPr="00262AFC" w:rsidRDefault="00742E6C" w:rsidP="002C714A">
            <w:pPr>
              <w:jc w:val="right"/>
              <w:rPr>
                <w:sz w:val="20"/>
                <w:szCs w:val="20"/>
                <w:lang w:val="en-US"/>
              </w:rPr>
            </w:pPr>
            <w:r>
              <w:rPr>
                <w:sz w:val="20"/>
                <w:szCs w:val="20"/>
                <w:lang w:val="en-US"/>
              </w:rPr>
              <w:t>0</w:t>
            </w:r>
          </w:p>
        </w:tc>
        <w:tc>
          <w:tcPr>
            <w:tcW w:w="700" w:type="pct"/>
            <w:vAlign w:val="center"/>
          </w:tcPr>
          <w:p w14:paraId="4F7D6B4B" w14:textId="5D2CB9BE" w:rsidR="00742E6C" w:rsidRPr="00262AFC" w:rsidRDefault="00742E6C" w:rsidP="002C714A">
            <w:pPr>
              <w:jc w:val="right"/>
              <w:rPr>
                <w:sz w:val="20"/>
                <w:szCs w:val="20"/>
                <w:lang w:val="en-US"/>
              </w:rPr>
            </w:pPr>
            <w:r w:rsidRPr="00262AFC">
              <w:rPr>
                <w:sz w:val="20"/>
                <w:szCs w:val="20"/>
                <w:lang w:val="en-US"/>
              </w:rPr>
              <w:t>0</w:t>
            </w:r>
          </w:p>
        </w:tc>
        <w:tc>
          <w:tcPr>
            <w:tcW w:w="700" w:type="pct"/>
            <w:vAlign w:val="center"/>
          </w:tcPr>
          <w:p w14:paraId="198A0333" w14:textId="3BFFBE1A" w:rsidR="00742E6C" w:rsidRPr="00262AFC" w:rsidRDefault="00742E6C" w:rsidP="002C714A">
            <w:pPr>
              <w:jc w:val="right"/>
              <w:rPr>
                <w:sz w:val="20"/>
                <w:szCs w:val="20"/>
                <w:lang w:val="en-US"/>
              </w:rPr>
            </w:pPr>
            <w:r w:rsidRPr="00262AFC">
              <w:rPr>
                <w:sz w:val="20"/>
                <w:szCs w:val="20"/>
                <w:lang w:val="en-US"/>
              </w:rPr>
              <w:t>0</w:t>
            </w:r>
          </w:p>
        </w:tc>
        <w:tc>
          <w:tcPr>
            <w:tcW w:w="700" w:type="pct"/>
            <w:vAlign w:val="center"/>
          </w:tcPr>
          <w:p w14:paraId="5EA98508" w14:textId="72790697" w:rsidR="00742E6C" w:rsidRPr="00262AFC" w:rsidRDefault="00742E6C" w:rsidP="002C714A">
            <w:pPr>
              <w:jc w:val="right"/>
              <w:rPr>
                <w:sz w:val="20"/>
                <w:szCs w:val="20"/>
                <w:lang w:val="en-US"/>
              </w:rPr>
            </w:pPr>
            <w:r>
              <w:rPr>
                <w:sz w:val="20"/>
                <w:szCs w:val="20"/>
                <w:lang w:val="en-US"/>
              </w:rPr>
              <w:t>0</w:t>
            </w:r>
          </w:p>
        </w:tc>
      </w:tr>
    </w:tbl>
    <w:p w14:paraId="61AC4A3B" w14:textId="77777777" w:rsidR="00F72392" w:rsidRPr="00E9063C" w:rsidRDefault="00F72392" w:rsidP="00086105">
      <w:pPr>
        <w:spacing w:before="20" w:after="20"/>
        <w:jc w:val="center"/>
        <w:rPr>
          <w:sz w:val="18"/>
          <w:szCs w:val="18"/>
        </w:rPr>
      </w:pPr>
    </w:p>
    <w:tbl>
      <w:tblPr>
        <w:tblStyle w:val="TableGrid"/>
        <w:tblW w:w="536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85" w:type="dxa"/>
        </w:tblCellMar>
        <w:tblLook w:val="04A0" w:firstRow="1" w:lastRow="0" w:firstColumn="1" w:lastColumn="0" w:noHBand="0" w:noVBand="1"/>
      </w:tblPr>
      <w:tblGrid>
        <w:gridCol w:w="1286"/>
        <w:gridCol w:w="973"/>
        <w:gridCol w:w="1139"/>
        <w:gridCol w:w="894"/>
        <w:gridCol w:w="708"/>
        <w:gridCol w:w="792"/>
        <w:gridCol w:w="708"/>
        <w:gridCol w:w="708"/>
        <w:gridCol w:w="708"/>
        <w:gridCol w:w="709"/>
        <w:gridCol w:w="707"/>
        <w:gridCol w:w="792"/>
      </w:tblGrid>
      <w:tr w:rsidR="00FD70C6" w:rsidRPr="00E9063C" w14:paraId="656BC4D8" w14:textId="77777777" w:rsidTr="002C714A">
        <w:trPr>
          <w:trHeight w:val="82"/>
        </w:trPr>
        <w:tc>
          <w:tcPr>
            <w:tcW w:w="1679" w:type="pct"/>
            <w:gridSpan w:val="3"/>
            <w:tcBorders>
              <w:top w:val="single" w:sz="2" w:space="0" w:color="auto"/>
              <w:left w:val="single" w:sz="2" w:space="0" w:color="auto"/>
              <w:bottom w:val="single" w:sz="2" w:space="0" w:color="auto"/>
              <w:right w:val="single" w:sz="2" w:space="0" w:color="auto"/>
            </w:tcBorders>
            <w:vAlign w:val="center"/>
            <w:hideMark/>
          </w:tcPr>
          <w:p w14:paraId="29A8AC00" w14:textId="1FCA1E17" w:rsidR="00FD70C6" w:rsidRPr="00E9063C" w:rsidRDefault="00FD70C6" w:rsidP="0082110D">
            <w:pPr>
              <w:spacing w:before="20" w:after="20"/>
              <w:ind w:left="38"/>
              <w:jc w:val="left"/>
              <w:rPr>
                <w:b/>
                <w:sz w:val="20"/>
                <w:szCs w:val="20"/>
                <w:lang w:val="en-US"/>
              </w:rPr>
            </w:pPr>
            <w:r w:rsidRPr="00E9063C">
              <w:rPr>
                <w:b/>
                <w:sz w:val="20"/>
                <w:szCs w:val="20"/>
                <w:lang w:val="en-US"/>
              </w:rPr>
              <w:t xml:space="preserve">PROJECT DATA </w:t>
            </w:r>
          </w:p>
        </w:tc>
        <w:tc>
          <w:tcPr>
            <w:tcW w:w="442" w:type="pct"/>
            <w:tcBorders>
              <w:top w:val="single" w:sz="2" w:space="0" w:color="auto"/>
              <w:left w:val="single" w:sz="2" w:space="0" w:color="auto"/>
              <w:bottom w:val="single" w:sz="2" w:space="0" w:color="auto"/>
              <w:right w:val="single" w:sz="2" w:space="0" w:color="auto"/>
            </w:tcBorders>
            <w:vAlign w:val="center"/>
            <w:hideMark/>
          </w:tcPr>
          <w:p w14:paraId="46DB4B6D" w14:textId="45E3525A" w:rsidR="00FD70C6" w:rsidRPr="00FD70C6" w:rsidRDefault="00FD70C6" w:rsidP="0082110D">
            <w:pPr>
              <w:spacing w:before="20" w:after="20"/>
              <w:ind w:left="38"/>
              <w:jc w:val="center"/>
              <w:rPr>
                <w:b/>
                <w:sz w:val="20"/>
                <w:szCs w:val="20"/>
                <w:lang w:val="en-US"/>
              </w:rPr>
            </w:pPr>
            <w:r w:rsidRPr="00FD70C6">
              <w:rPr>
                <w:b/>
                <w:sz w:val="20"/>
                <w:szCs w:val="20"/>
                <w:lang w:val="en-US"/>
              </w:rPr>
              <w:t>2020</w:t>
            </w:r>
          </w:p>
        </w:tc>
        <w:tc>
          <w:tcPr>
            <w:tcW w:w="350" w:type="pct"/>
            <w:tcBorders>
              <w:top w:val="single" w:sz="2" w:space="0" w:color="auto"/>
              <w:left w:val="single" w:sz="2" w:space="0" w:color="auto"/>
              <w:bottom w:val="single" w:sz="2" w:space="0" w:color="auto"/>
              <w:right w:val="single" w:sz="2" w:space="0" w:color="auto"/>
            </w:tcBorders>
            <w:vAlign w:val="center"/>
            <w:hideMark/>
          </w:tcPr>
          <w:p w14:paraId="65E95CC0" w14:textId="08D982CB" w:rsidR="00FD70C6" w:rsidRPr="00FD70C6" w:rsidRDefault="00FD70C6" w:rsidP="0082110D">
            <w:pPr>
              <w:spacing w:before="20" w:after="20"/>
              <w:jc w:val="center"/>
              <w:rPr>
                <w:b/>
                <w:sz w:val="20"/>
                <w:szCs w:val="20"/>
                <w:lang w:val="en-US"/>
              </w:rPr>
            </w:pPr>
            <w:r w:rsidRPr="00FD70C6">
              <w:rPr>
                <w:b/>
                <w:sz w:val="20"/>
                <w:szCs w:val="20"/>
                <w:lang w:val="en-US"/>
              </w:rPr>
              <w:t xml:space="preserve">2021–2022 </w:t>
            </w:r>
          </w:p>
        </w:tc>
        <w:tc>
          <w:tcPr>
            <w:tcW w:w="391" w:type="pct"/>
            <w:tcBorders>
              <w:top w:val="single" w:sz="2" w:space="0" w:color="auto"/>
              <w:left w:val="single" w:sz="2" w:space="0" w:color="auto"/>
              <w:bottom w:val="single" w:sz="2" w:space="0" w:color="auto"/>
              <w:right w:val="single" w:sz="2" w:space="0" w:color="auto"/>
            </w:tcBorders>
            <w:vAlign w:val="center"/>
            <w:hideMark/>
          </w:tcPr>
          <w:p w14:paraId="44982EE1" w14:textId="24D27F2C" w:rsidR="00FD70C6" w:rsidRPr="00FD70C6" w:rsidRDefault="00FD70C6" w:rsidP="0082110D">
            <w:pPr>
              <w:spacing w:before="20" w:after="20"/>
              <w:jc w:val="center"/>
              <w:rPr>
                <w:b/>
                <w:sz w:val="20"/>
                <w:szCs w:val="20"/>
                <w:lang w:val="en-US"/>
              </w:rPr>
            </w:pPr>
            <w:r w:rsidRPr="00FD70C6">
              <w:rPr>
                <w:b/>
                <w:sz w:val="20"/>
                <w:szCs w:val="20"/>
                <w:lang w:val="en-US"/>
              </w:rPr>
              <w:t>2023*</w:t>
            </w:r>
          </w:p>
        </w:tc>
        <w:tc>
          <w:tcPr>
            <w:tcW w:w="350" w:type="pct"/>
            <w:tcBorders>
              <w:top w:val="single" w:sz="2" w:space="0" w:color="auto"/>
              <w:left w:val="single" w:sz="2" w:space="0" w:color="auto"/>
              <w:bottom w:val="single" w:sz="2" w:space="0" w:color="auto"/>
              <w:right w:val="single" w:sz="2" w:space="0" w:color="auto"/>
            </w:tcBorders>
            <w:vAlign w:val="center"/>
            <w:hideMark/>
          </w:tcPr>
          <w:p w14:paraId="1D4B549E" w14:textId="5E484A74" w:rsidR="00FD70C6" w:rsidRPr="00FD70C6" w:rsidRDefault="00FD70C6" w:rsidP="0082110D">
            <w:pPr>
              <w:spacing w:before="20" w:after="20"/>
              <w:jc w:val="center"/>
              <w:rPr>
                <w:b/>
                <w:sz w:val="20"/>
                <w:szCs w:val="20"/>
                <w:lang w:val="en-US"/>
              </w:rPr>
            </w:pPr>
            <w:r w:rsidRPr="00FD70C6">
              <w:rPr>
                <w:b/>
                <w:sz w:val="20"/>
                <w:szCs w:val="20"/>
                <w:lang w:val="en-US"/>
              </w:rPr>
              <w:t>2024</w:t>
            </w:r>
          </w:p>
        </w:tc>
        <w:tc>
          <w:tcPr>
            <w:tcW w:w="350" w:type="pct"/>
            <w:tcBorders>
              <w:top w:val="single" w:sz="2" w:space="0" w:color="auto"/>
              <w:left w:val="single" w:sz="2" w:space="0" w:color="auto"/>
              <w:bottom w:val="single" w:sz="2" w:space="0" w:color="auto"/>
              <w:right w:val="single" w:sz="2" w:space="0" w:color="auto"/>
            </w:tcBorders>
            <w:vAlign w:val="center"/>
            <w:hideMark/>
          </w:tcPr>
          <w:p w14:paraId="6DF9F3EF" w14:textId="131D1F06" w:rsidR="00FD70C6" w:rsidRPr="00FD70C6" w:rsidRDefault="00FD70C6" w:rsidP="0082110D">
            <w:pPr>
              <w:spacing w:before="20" w:after="20"/>
              <w:jc w:val="center"/>
              <w:rPr>
                <w:b/>
                <w:sz w:val="20"/>
                <w:szCs w:val="20"/>
                <w:lang w:val="en-US"/>
              </w:rPr>
            </w:pPr>
            <w:r w:rsidRPr="00FD70C6">
              <w:rPr>
                <w:b/>
                <w:sz w:val="20"/>
                <w:szCs w:val="20"/>
                <w:lang w:val="en-US"/>
              </w:rPr>
              <w:t>2025</w:t>
            </w:r>
          </w:p>
        </w:tc>
        <w:tc>
          <w:tcPr>
            <w:tcW w:w="350" w:type="pct"/>
            <w:tcBorders>
              <w:top w:val="single" w:sz="2" w:space="0" w:color="auto"/>
              <w:left w:val="single" w:sz="2" w:space="0" w:color="auto"/>
              <w:bottom w:val="single" w:sz="2" w:space="0" w:color="auto"/>
              <w:right w:val="single" w:sz="2" w:space="0" w:color="auto"/>
            </w:tcBorders>
            <w:vAlign w:val="center"/>
          </w:tcPr>
          <w:p w14:paraId="227A7AB5" w14:textId="76106D25" w:rsidR="00FD70C6" w:rsidRPr="00FD70C6" w:rsidRDefault="00FD70C6" w:rsidP="0082110D">
            <w:pPr>
              <w:spacing w:before="20" w:after="20"/>
              <w:jc w:val="center"/>
              <w:rPr>
                <w:b/>
                <w:sz w:val="20"/>
                <w:szCs w:val="20"/>
                <w:lang w:val="en-US"/>
              </w:rPr>
            </w:pPr>
            <w:r w:rsidRPr="00FD70C6">
              <w:rPr>
                <w:b/>
                <w:sz w:val="20"/>
                <w:szCs w:val="20"/>
                <w:lang w:val="en-US"/>
              </w:rPr>
              <w:t>2026</w:t>
            </w:r>
          </w:p>
        </w:tc>
        <w:tc>
          <w:tcPr>
            <w:tcW w:w="350" w:type="pct"/>
            <w:tcBorders>
              <w:top w:val="single" w:sz="2" w:space="0" w:color="auto"/>
              <w:left w:val="single" w:sz="2" w:space="0" w:color="auto"/>
              <w:bottom w:val="single" w:sz="2" w:space="0" w:color="auto"/>
              <w:right w:val="single" w:sz="2" w:space="0" w:color="auto"/>
            </w:tcBorders>
            <w:vAlign w:val="center"/>
          </w:tcPr>
          <w:p w14:paraId="471E35A6" w14:textId="241569A6" w:rsidR="00FD70C6" w:rsidRPr="00FD70C6" w:rsidRDefault="00FD70C6" w:rsidP="0082110D">
            <w:pPr>
              <w:spacing w:before="20" w:after="20"/>
              <w:jc w:val="center"/>
              <w:rPr>
                <w:b/>
                <w:sz w:val="20"/>
                <w:szCs w:val="20"/>
                <w:lang w:val="en-US"/>
              </w:rPr>
            </w:pPr>
            <w:r w:rsidRPr="00FD70C6">
              <w:rPr>
                <w:b/>
                <w:sz w:val="20"/>
                <w:szCs w:val="20"/>
                <w:lang w:val="en-US"/>
              </w:rPr>
              <w:t>2027– 2029</w:t>
            </w:r>
          </w:p>
        </w:tc>
        <w:tc>
          <w:tcPr>
            <w:tcW w:w="349" w:type="pct"/>
            <w:tcBorders>
              <w:top w:val="single" w:sz="2" w:space="0" w:color="auto"/>
              <w:left w:val="single" w:sz="2" w:space="0" w:color="auto"/>
              <w:bottom w:val="single" w:sz="2" w:space="0" w:color="auto"/>
              <w:right w:val="single" w:sz="2" w:space="0" w:color="auto"/>
            </w:tcBorders>
            <w:vAlign w:val="center"/>
          </w:tcPr>
          <w:p w14:paraId="1058FE44" w14:textId="77E6FFF7" w:rsidR="00FD70C6" w:rsidRPr="00FD70C6" w:rsidRDefault="00FD70C6" w:rsidP="0082110D">
            <w:pPr>
              <w:spacing w:before="20" w:after="20"/>
              <w:jc w:val="center"/>
              <w:rPr>
                <w:b/>
                <w:sz w:val="20"/>
                <w:szCs w:val="20"/>
                <w:lang w:val="en-US"/>
              </w:rPr>
            </w:pPr>
            <w:r w:rsidRPr="00FD70C6">
              <w:rPr>
                <w:b/>
                <w:sz w:val="20"/>
                <w:szCs w:val="20"/>
                <w:lang w:val="en-US"/>
              </w:rPr>
              <w:t>2030</w:t>
            </w:r>
          </w:p>
        </w:tc>
        <w:tc>
          <w:tcPr>
            <w:tcW w:w="391" w:type="pct"/>
            <w:tcBorders>
              <w:top w:val="single" w:sz="2" w:space="0" w:color="auto"/>
              <w:left w:val="single" w:sz="2" w:space="0" w:color="auto"/>
              <w:bottom w:val="single" w:sz="2" w:space="0" w:color="auto"/>
              <w:right w:val="single" w:sz="2" w:space="0" w:color="auto"/>
            </w:tcBorders>
            <w:vAlign w:val="center"/>
            <w:hideMark/>
          </w:tcPr>
          <w:p w14:paraId="290FFD0E" w14:textId="75DBE7D0" w:rsidR="00FD70C6" w:rsidRPr="00E9063C" w:rsidRDefault="00FD70C6" w:rsidP="0082110D">
            <w:pPr>
              <w:spacing w:before="20" w:after="20"/>
              <w:jc w:val="center"/>
              <w:rPr>
                <w:b/>
                <w:sz w:val="20"/>
                <w:szCs w:val="20"/>
                <w:lang w:val="en-US"/>
              </w:rPr>
            </w:pPr>
            <w:r w:rsidRPr="00E9063C">
              <w:rPr>
                <w:b/>
                <w:sz w:val="20"/>
                <w:szCs w:val="20"/>
                <w:lang w:val="en-US"/>
              </w:rPr>
              <w:t>Total</w:t>
            </w:r>
          </w:p>
        </w:tc>
      </w:tr>
      <w:tr w:rsidR="00126994" w:rsidRPr="00E9063C" w14:paraId="1B7C00E9" w14:textId="77777777" w:rsidTr="002C714A">
        <w:trPr>
          <w:trHeight w:val="500"/>
        </w:trPr>
        <w:tc>
          <w:tcPr>
            <w:tcW w:w="635" w:type="pct"/>
            <w:vMerge w:val="restart"/>
            <w:tcBorders>
              <w:top w:val="single" w:sz="2" w:space="0" w:color="auto"/>
              <w:left w:val="single" w:sz="2" w:space="0" w:color="auto"/>
              <w:right w:val="single" w:sz="2" w:space="0" w:color="auto"/>
            </w:tcBorders>
            <w:vAlign w:val="center"/>
            <w:hideMark/>
          </w:tcPr>
          <w:p w14:paraId="726B8C99" w14:textId="77777777" w:rsidR="00126994" w:rsidRPr="00390399" w:rsidRDefault="00126994" w:rsidP="0082110D">
            <w:pPr>
              <w:spacing w:before="20" w:after="20"/>
              <w:ind w:left="38"/>
              <w:jc w:val="left"/>
              <w:rPr>
                <w:sz w:val="20"/>
                <w:szCs w:val="20"/>
                <w:lang w:val="fr-CA"/>
              </w:rPr>
            </w:pPr>
            <w:r w:rsidRPr="00390399">
              <w:rPr>
                <w:sz w:val="20"/>
                <w:szCs w:val="20"/>
              </w:rPr>
              <w:t>Consumption</w:t>
            </w:r>
            <w:r w:rsidRPr="00390399">
              <w:rPr>
                <w:sz w:val="20"/>
                <w:szCs w:val="20"/>
                <w:lang w:val="fr-CA"/>
              </w:rPr>
              <w:t xml:space="preserve"> (ODP tonnes)</w:t>
            </w:r>
          </w:p>
        </w:tc>
        <w:tc>
          <w:tcPr>
            <w:tcW w:w="1044" w:type="pct"/>
            <w:gridSpan w:val="2"/>
            <w:tcBorders>
              <w:top w:val="single" w:sz="2" w:space="0" w:color="auto"/>
              <w:left w:val="single" w:sz="2" w:space="0" w:color="auto"/>
              <w:bottom w:val="single" w:sz="2" w:space="0" w:color="auto"/>
              <w:right w:val="single" w:sz="2" w:space="0" w:color="auto"/>
            </w:tcBorders>
            <w:vAlign w:val="center"/>
          </w:tcPr>
          <w:p w14:paraId="22FDCCA2" w14:textId="77777777" w:rsidR="00126994" w:rsidRPr="00E9063C" w:rsidRDefault="00126994" w:rsidP="0082110D">
            <w:pPr>
              <w:spacing w:before="20" w:after="20"/>
              <w:ind w:left="38"/>
              <w:jc w:val="left"/>
              <w:rPr>
                <w:sz w:val="20"/>
                <w:szCs w:val="20"/>
                <w:lang w:val="en-US"/>
              </w:rPr>
            </w:pPr>
            <w:r w:rsidRPr="00E9063C">
              <w:rPr>
                <w:sz w:val="20"/>
                <w:szCs w:val="20"/>
                <w:lang w:val="en-US"/>
              </w:rPr>
              <w:t>Montreal Protocol limits</w:t>
            </w:r>
          </w:p>
        </w:tc>
        <w:tc>
          <w:tcPr>
            <w:tcW w:w="442" w:type="pct"/>
            <w:tcBorders>
              <w:top w:val="single" w:sz="2" w:space="0" w:color="auto"/>
              <w:left w:val="single" w:sz="2" w:space="0" w:color="auto"/>
              <w:bottom w:val="single" w:sz="2" w:space="0" w:color="auto"/>
              <w:right w:val="single" w:sz="2" w:space="0" w:color="auto"/>
            </w:tcBorders>
            <w:vAlign w:val="center"/>
          </w:tcPr>
          <w:p w14:paraId="7DA030D9" w14:textId="295CE673" w:rsidR="00126994" w:rsidRPr="00E9063C" w:rsidRDefault="00126994" w:rsidP="0082110D">
            <w:pPr>
              <w:spacing w:before="20" w:after="20"/>
              <w:ind w:left="38"/>
              <w:jc w:val="right"/>
              <w:rPr>
                <w:sz w:val="20"/>
                <w:szCs w:val="20"/>
                <w:lang w:val="en-US"/>
              </w:rPr>
            </w:pPr>
            <w:r>
              <w:rPr>
                <w:sz w:val="20"/>
                <w:szCs w:val="20"/>
                <w:lang w:val="en-US"/>
              </w:rPr>
              <w:t>7.02</w:t>
            </w:r>
          </w:p>
        </w:tc>
        <w:tc>
          <w:tcPr>
            <w:tcW w:w="350" w:type="pct"/>
            <w:tcBorders>
              <w:top w:val="single" w:sz="2" w:space="0" w:color="auto"/>
              <w:left w:val="single" w:sz="2" w:space="0" w:color="auto"/>
              <w:bottom w:val="single" w:sz="2" w:space="0" w:color="auto"/>
              <w:right w:val="single" w:sz="2" w:space="0" w:color="auto"/>
            </w:tcBorders>
            <w:vAlign w:val="center"/>
          </w:tcPr>
          <w:p w14:paraId="057EF869" w14:textId="1395F11A" w:rsidR="00126994" w:rsidRPr="00E9063C" w:rsidRDefault="00126994" w:rsidP="0082110D">
            <w:pPr>
              <w:spacing w:before="20" w:after="20"/>
              <w:jc w:val="right"/>
              <w:rPr>
                <w:sz w:val="20"/>
                <w:szCs w:val="20"/>
                <w:lang w:val="en-US"/>
              </w:rPr>
            </w:pPr>
            <w:r>
              <w:rPr>
                <w:sz w:val="20"/>
                <w:szCs w:val="20"/>
                <w:lang w:val="en-US"/>
              </w:rPr>
              <w:t>7.02</w:t>
            </w:r>
          </w:p>
        </w:tc>
        <w:tc>
          <w:tcPr>
            <w:tcW w:w="391" w:type="pct"/>
            <w:tcBorders>
              <w:top w:val="single" w:sz="2" w:space="0" w:color="auto"/>
              <w:left w:val="single" w:sz="2" w:space="0" w:color="auto"/>
              <w:bottom w:val="single" w:sz="2" w:space="0" w:color="auto"/>
              <w:right w:val="single" w:sz="2" w:space="0" w:color="auto"/>
            </w:tcBorders>
            <w:vAlign w:val="center"/>
          </w:tcPr>
          <w:p w14:paraId="730C861E" w14:textId="7A4F36DA" w:rsidR="00126994" w:rsidRPr="00E9063C" w:rsidRDefault="00126994" w:rsidP="0082110D">
            <w:pPr>
              <w:spacing w:before="20" w:after="20"/>
              <w:jc w:val="right"/>
              <w:rPr>
                <w:sz w:val="20"/>
                <w:szCs w:val="20"/>
                <w:lang w:val="en-US"/>
              </w:rPr>
            </w:pPr>
            <w:r>
              <w:rPr>
                <w:sz w:val="20"/>
                <w:szCs w:val="20"/>
                <w:lang w:val="en-US"/>
              </w:rPr>
              <w:t>7.02</w:t>
            </w:r>
          </w:p>
        </w:tc>
        <w:tc>
          <w:tcPr>
            <w:tcW w:w="350" w:type="pct"/>
            <w:tcBorders>
              <w:top w:val="single" w:sz="2" w:space="0" w:color="auto"/>
              <w:left w:val="single" w:sz="2" w:space="0" w:color="auto"/>
              <w:bottom w:val="single" w:sz="2" w:space="0" w:color="auto"/>
              <w:right w:val="single" w:sz="2" w:space="0" w:color="auto"/>
            </w:tcBorders>
            <w:vAlign w:val="center"/>
          </w:tcPr>
          <w:p w14:paraId="42823305" w14:textId="4BF8432E" w:rsidR="00126994" w:rsidRPr="00E9063C" w:rsidRDefault="00126994" w:rsidP="0082110D">
            <w:pPr>
              <w:spacing w:before="20" w:after="20"/>
              <w:jc w:val="right"/>
              <w:rPr>
                <w:sz w:val="20"/>
                <w:szCs w:val="20"/>
                <w:lang w:val="en-US"/>
              </w:rPr>
            </w:pPr>
            <w:r>
              <w:rPr>
                <w:sz w:val="20"/>
                <w:szCs w:val="20"/>
                <w:lang w:val="en-US"/>
              </w:rPr>
              <w:t>7.02</w:t>
            </w:r>
          </w:p>
        </w:tc>
        <w:tc>
          <w:tcPr>
            <w:tcW w:w="350" w:type="pct"/>
            <w:tcBorders>
              <w:top w:val="single" w:sz="2" w:space="0" w:color="auto"/>
              <w:left w:val="single" w:sz="2" w:space="0" w:color="auto"/>
              <w:bottom w:val="single" w:sz="2" w:space="0" w:color="auto"/>
              <w:right w:val="single" w:sz="2" w:space="0" w:color="auto"/>
            </w:tcBorders>
            <w:vAlign w:val="center"/>
          </w:tcPr>
          <w:p w14:paraId="17EC260E" w14:textId="54F8D1DA" w:rsidR="00126994" w:rsidRPr="00E9063C" w:rsidRDefault="00126994" w:rsidP="0082110D">
            <w:pPr>
              <w:spacing w:before="20" w:after="20"/>
              <w:jc w:val="right"/>
              <w:rPr>
                <w:sz w:val="20"/>
                <w:szCs w:val="20"/>
                <w:lang w:val="en-US"/>
              </w:rPr>
            </w:pPr>
            <w:r>
              <w:rPr>
                <w:sz w:val="20"/>
                <w:szCs w:val="20"/>
                <w:lang w:val="en-US"/>
              </w:rPr>
              <w:t>3.51</w:t>
            </w:r>
          </w:p>
        </w:tc>
        <w:tc>
          <w:tcPr>
            <w:tcW w:w="350" w:type="pct"/>
            <w:tcBorders>
              <w:top w:val="single" w:sz="2" w:space="0" w:color="auto"/>
              <w:left w:val="single" w:sz="2" w:space="0" w:color="auto"/>
              <w:bottom w:val="single" w:sz="2" w:space="0" w:color="auto"/>
              <w:right w:val="single" w:sz="2" w:space="0" w:color="auto"/>
            </w:tcBorders>
            <w:vAlign w:val="center"/>
          </w:tcPr>
          <w:p w14:paraId="2A96B7E4" w14:textId="14779AD0" w:rsidR="00126994" w:rsidRPr="00E9063C" w:rsidRDefault="00126994" w:rsidP="0082110D">
            <w:pPr>
              <w:spacing w:before="20" w:after="20"/>
              <w:jc w:val="right"/>
              <w:rPr>
                <w:sz w:val="20"/>
                <w:szCs w:val="20"/>
                <w:lang w:val="en-US"/>
              </w:rPr>
            </w:pPr>
            <w:r>
              <w:rPr>
                <w:sz w:val="20"/>
                <w:szCs w:val="20"/>
                <w:lang w:val="en-US"/>
              </w:rPr>
              <w:t>3.51</w:t>
            </w:r>
          </w:p>
        </w:tc>
        <w:tc>
          <w:tcPr>
            <w:tcW w:w="350" w:type="pct"/>
            <w:tcBorders>
              <w:top w:val="single" w:sz="2" w:space="0" w:color="auto"/>
              <w:left w:val="single" w:sz="2" w:space="0" w:color="auto"/>
              <w:bottom w:val="single" w:sz="2" w:space="0" w:color="auto"/>
              <w:right w:val="single" w:sz="2" w:space="0" w:color="auto"/>
            </w:tcBorders>
            <w:vAlign w:val="center"/>
          </w:tcPr>
          <w:p w14:paraId="3A3B5086" w14:textId="44F6B8AC" w:rsidR="00126994" w:rsidRPr="00E9063C" w:rsidRDefault="00126994" w:rsidP="0082110D">
            <w:pPr>
              <w:spacing w:before="20" w:after="20"/>
              <w:jc w:val="right"/>
              <w:rPr>
                <w:sz w:val="20"/>
                <w:szCs w:val="20"/>
                <w:lang w:val="en-US"/>
              </w:rPr>
            </w:pPr>
            <w:r>
              <w:rPr>
                <w:sz w:val="20"/>
                <w:szCs w:val="20"/>
                <w:lang w:val="en-US"/>
              </w:rPr>
              <w:t>3.51</w:t>
            </w:r>
          </w:p>
        </w:tc>
        <w:tc>
          <w:tcPr>
            <w:tcW w:w="349" w:type="pct"/>
            <w:tcBorders>
              <w:top w:val="single" w:sz="2" w:space="0" w:color="auto"/>
              <w:left w:val="single" w:sz="2" w:space="0" w:color="auto"/>
              <w:bottom w:val="single" w:sz="2" w:space="0" w:color="auto"/>
              <w:right w:val="single" w:sz="2" w:space="0" w:color="auto"/>
            </w:tcBorders>
            <w:vAlign w:val="center"/>
          </w:tcPr>
          <w:p w14:paraId="7445A70D" w14:textId="53CD9657" w:rsidR="00126994" w:rsidRPr="00E9063C" w:rsidRDefault="00126994" w:rsidP="0082110D">
            <w:pPr>
              <w:spacing w:before="20" w:after="20"/>
              <w:jc w:val="right"/>
              <w:rPr>
                <w:sz w:val="20"/>
                <w:szCs w:val="20"/>
                <w:lang w:val="en-US"/>
              </w:rPr>
            </w:pPr>
            <w:r>
              <w:rPr>
                <w:sz w:val="20"/>
                <w:szCs w:val="20"/>
                <w:lang w:val="en-US"/>
              </w:rPr>
              <w:t>0.27</w:t>
            </w:r>
          </w:p>
        </w:tc>
        <w:tc>
          <w:tcPr>
            <w:tcW w:w="391" w:type="pct"/>
            <w:tcBorders>
              <w:top w:val="single" w:sz="2" w:space="0" w:color="auto"/>
              <w:left w:val="single" w:sz="2" w:space="0" w:color="auto"/>
              <w:bottom w:val="single" w:sz="2" w:space="0" w:color="auto"/>
              <w:right w:val="single" w:sz="2" w:space="0" w:color="auto"/>
            </w:tcBorders>
            <w:vAlign w:val="center"/>
            <w:hideMark/>
          </w:tcPr>
          <w:p w14:paraId="597C9564" w14:textId="7EC55B1F" w:rsidR="00126994" w:rsidRPr="00E9063C" w:rsidRDefault="00126994" w:rsidP="0082110D">
            <w:pPr>
              <w:spacing w:before="20" w:after="20"/>
              <w:jc w:val="right"/>
              <w:rPr>
                <w:sz w:val="20"/>
                <w:szCs w:val="20"/>
                <w:lang w:val="en-US"/>
              </w:rPr>
            </w:pPr>
            <w:r w:rsidRPr="00E9063C">
              <w:rPr>
                <w:sz w:val="20"/>
                <w:szCs w:val="20"/>
                <w:lang w:val="en-US"/>
              </w:rPr>
              <w:t>n/a</w:t>
            </w:r>
          </w:p>
        </w:tc>
      </w:tr>
      <w:tr w:rsidR="00B436A0" w:rsidRPr="00E9063C" w14:paraId="773322C7" w14:textId="77777777" w:rsidTr="002C714A">
        <w:trPr>
          <w:trHeight w:val="500"/>
        </w:trPr>
        <w:tc>
          <w:tcPr>
            <w:tcW w:w="635" w:type="pct"/>
            <w:vMerge/>
            <w:tcBorders>
              <w:left w:val="single" w:sz="2" w:space="0" w:color="auto"/>
              <w:bottom w:val="single" w:sz="2" w:space="0" w:color="auto"/>
              <w:right w:val="single" w:sz="2" w:space="0" w:color="auto"/>
            </w:tcBorders>
            <w:vAlign w:val="center"/>
            <w:hideMark/>
          </w:tcPr>
          <w:p w14:paraId="7F3BAD7A" w14:textId="77777777" w:rsidR="00B436A0" w:rsidRPr="00E9063C" w:rsidRDefault="00B436A0" w:rsidP="0082110D">
            <w:pPr>
              <w:spacing w:before="20" w:after="20"/>
              <w:ind w:left="38"/>
              <w:jc w:val="left"/>
              <w:rPr>
                <w:sz w:val="20"/>
                <w:szCs w:val="20"/>
                <w:lang w:val="en-US"/>
              </w:rPr>
            </w:pPr>
          </w:p>
        </w:tc>
        <w:tc>
          <w:tcPr>
            <w:tcW w:w="1044" w:type="pct"/>
            <w:gridSpan w:val="2"/>
            <w:tcBorders>
              <w:top w:val="single" w:sz="2" w:space="0" w:color="auto"/>
              <w:left w:val="single" w:sz="2" w:space="0" w:color="auto"/>
              <w:bottom w:val="single" w:sz="2" w:space="0" w:color="auto"/>
              <w:right w:val="single" w:sz="2" w:space="0" w:color="auto"/>
            </w:tcBorders>
            <w:vAlign w:val="center"/>
          </w:tcPr>
          <w:p w14:paraId="2F7B226C" w14:textId="77777777" w:rsidR="00B436A0" w:rsidRPr="00E9063C" w:rsidRDefault="00B436A0" w:rsidP="0082110D">
            <w:pPr>
              <w:spacing w:before="20" w:after="20"/>
              <w:ind w:left="38"/>
              <w:jc w:val="left"/>
              <w:rPr>
                <w:sz w:val="20"/>
                <w:szCs w:val="20"/>
                <w:lang w:val="en-US"/>
              </w:rPr>
            </w:pPr>
            <w:r w:rsidRPr="00E9063C">
              <w:rPr>
                <w:sz w:val="20"/>
                <w:szCs w:val="20"/>
                <w:lang w:val="en-US"/>
              </w:rPr>
              <w:t xml:space="preserve">Maximum allowable </w:t>
            </w:r>
          </w:p>
        </w:tc>
        <w:tc>
          <w:tcPr>
            <w:tcW w:w="442" w:type="pct"/>
            <w:tcBorders>
              <w:top w:val="single" w:sz="2" w:space="0" w:color="auto"/>
              <w:left w:val="single" w:sz="2" w:space="0" w:color="auto"/>
              <w:bottom w:val="single" w:sz="2" w:space="0" w:color="auto"/>
              <w:right w:val="single" w:sz="2" w:space="0" w:color="auto"/>
            </w:tcBorders>
            <w:vAlign w:val="center"/>
          </w:tcPr>
          <w:p w14:paraId="21E461E0" w14:textId="7897CE1A" w:rsidR="00B436A0" w:rsidRPr="00E9063C" w:rsidRDefault="00B436A0" w:rsidP="0082110D">
            <w:pPr>
              <w:spacing w:before="20" w:after="20"/>
              <w:ind w:left="38"/>
              <w:jc w:val="right"/>
              <w:rPr>
                <w:sz w:val="20"/>
                <w:szCs w:val="20"/>
                <w:lang w:val="en-US"/>
              </w:rPr>
            </w:pPr>
            <w:r>
              <w:rPr>
                <w:sz w:val="20"/>
                <w:szCs w:val="20"/>
                <w:lang w:val="en-US"/>
              </w:rPr>
              <w:t>7.02</w:t>
            </w:r>
          </w:p>
        </w:tc>
        <w:tc>
          <w:tcPr>
            <w:tcW w:w="350" w:type="pct"/>
            <w:tcBorders>
              <w:top w:val="single" w:sz="2" w:space="0" w:color="auto"/>
              <w:left w:val="single" w:sz="2" w:space="0" w:color="auto"/>
              <w:bottom w:val="single" w:sz="2" w:space="0" w:color="auto"/>
              <w:right w:val="single" w:sz="2" w:space="0" w:color="auto"/>
            </w:tcBorders>
            <w:vAlign w:val="center"/>
          </w:tcPr>
          <w:p w14:paraId="518BA3A5" w14:textId="72CAA850" w:rsidR="00B436A0" w:rsidRPr="00E9063C" w:rsidRDefault="00B436A0" w:rsidP="0082110D">
            <w:pPr>
              <w:spacing w:before="20" w:after="20"/>
              <w:jc w:val="right"/>
              <w:rPr>
                <w:sz w:val="20"/>
                <w:szCs w:val="20"/>
                <w:lang w:val="en-US"/>
              </w:rPr>
            </w:pPr>
            <w:r>
              <w:rPr>
                <w:sz w:val="20"/>
                <w:szCs w:val="20"/>
                <w:lang w:val="en-US"/>
              </w:rPr>
              <w:t>7.02</w:t>
            </w:r>
          </w:p>
        </w:tc>
        <w:tc>
          <w:tcPr>
            <w:tcW w:w="391" w:type="pct"/>
            <w:tcBorders>
              <w:top w:val="single" w:sz="2" w:space="0" w:color="auto"/>
              <w:left w:val="single" w:sz="2" w:space="0" w:color="auto"/>
              <w:bottom w:val="single" w:sz="2" w:space="0" w:color="auto"/>
              <w:right w:val="single" w:sz="2" w:space="0" w:color="auto"/>
            </w:tcBorders>
            <w:vAlign w:val="center"/>
          </w:tcPr>
          <w:p w14:paraId="7511BF8A" w14:textId="63A8026A" w:rsidR="00B436A0" w:rsidRPr="00E9063C" w:rsidRDefault="00B436A0" w:rsidP="0082110D">
            <w:pPr>
              <w:spacing w:before="20" w:after="20"/>
              <w:jc w:val="right"/>
              <w:rPr>
                <w:sz w:val="20"/>
                <w:szCs w:val="20"/>
                <w:lang w:val="en-US"/>
              </w:rPr>
            </w:pPr>
            <w:r>
              <w:rPr>
                <w:sz w:val="20"/>
                <w:szCs w:val="20"/>
                <w:lang w:val="en-US"/>
              </w:rPr>
              <w:t>7.02</w:t>
            </w:r>
          </w:p>
        </w:tc>
        <w:tc>
          <w:tcPr>
            <w:tcW w:w="350" w:type="pct"/>
            <w:tcBorders>
              <w:top w:val="single" w:sz="2" w:space="0" w:color="auto"/>
              <w:left w:val="single" w:sz="2" w:space="0" w:color="auto"/>
              <w:bottom w:val="single" w:sz="2" w:space="0" w:color="auto"/>
              <w:right w:val="single" w:sz="2" w:space="0" w:color="auto"/>
            </w:tcBorders>
            <w:vAlign w:val="center"/>
          </w:tcPr>
          <w:p w14:paraId="44EDFFBA" w14:textId="3F71985D" w:rsidR="00B436A0" w:rsidRPr="00E9063C" w:rsidRDefault="00B436A0" w:rsidP="0082110D">
            <w:pPr>
              <w:spacing w:before="20" w:after="20"/>
              <w:jc w:val="right"/>
              <w:rPr>
                <w:sz w:val="20"/>
                <w:szCs w:val="20"/>
                <w:lang w:val="en-US"/>
              </w:rPr>
            </w:pPr>
            <w:r>
              <w:rPr>
                <w:sz w:val="20"/>
                <w:szCs w:val="20"/>
                <w:lang w:val="en-US"/>
              </w:rPr>
              <w:t>7.02</w:t>
            </w:r>
          </w:p>
        </w:tc>
        <w:tc>
          <w:tcPr>
            <w:tcW w:w="350" w:type="pct"/>
            <w:tcBorders>
              <w:top w:val="single" w:sz="2" w:space="0" w:color="auto"/>
              <w:left w:val="single" w:sz="2" w:space="0" w:color="auto"/>
              <w:bottom w:val="single" w:sz="2" w:space="0" w:color="auto"/>
              <w:right w:val="single" w:sz="2" w:space="0" w:color="auto"/>
            </w:tcBorders>
            <w:vAlign w:val="center"/>
          </w:tcPr>
          <w:p w14:paraId="7978604D" w14:textId="03EF0B4B" w:rsidR="00B436A0" w:rsidRPr="00E9063C" w:rsidRDefault="00B436A0" w:rsidP="0082110D">
            <w:pPr>
              <w:spacing w:before="20" w:after="20"/>
              <w:jc w:val="right"/>
              <w:rPr>
                <w:sz w:val="20"/>
                <w:szCs w:val="20"/>
                <w:lang w:val="en-US"/>
              </w:rPr>
            </w:pPr>
            <w:r>
              <w:rPr>
                <w:sz w:val="20"/>
                <w:szCs w:val="20"/>
                <w:lang w:val="en-US"/>
              </w:rPr>
              <w:t>3.51</w:t>
            </w:r>
          </w:p>
        </w:tc>
        <w:tc>
          <w:tcPr>
            <w:tcW w:w="350" w:type="pct"/>
            <w:tcBorders>
              <w:top w:val="single" w:sz="2" w:space="0" w:color="auto"/>
              <w:left w:val="single" w:sz="2" w:space="0" w:color="auto"/>
              <w:bottom w:val="single" w:sz="2" w:space="0" w:color="auto"/>
              <w:right w:val="single" w:sz="2" w:space="0" w:color="auto"/>
            </w:tcBorders>
            <w:vAlign w:val="center"/>
          </w:tcPr>
          <w:p w14:paraId="07EA3668" w14:textId="4D7E93E3" w:rsidR="00B436A0" w:rsidRPr="00E9063C" w:rsidRDefault="00B436A0" w:rsidP="0082110D">
            <w:pPr>
              <w:spacing w:before="20" w:after="20"/>
              <w:jc w:val="right"/>
              <w:rPr>
                <w:sz w:val="20"/>
                <w:szCs w:val="20"/>
                <w:lang w:val="en-US"/>
              </w:rPr>
            </w:pPr>
            <w:r>
              <w:rPr>
                <w:sz w:val="20"/>
                <w:szCs w:val="20"/>
                <w:lang w:val="en-US"/>
              </w:rPr>
              <w:t>3.51</w:t>
            </w:r>
          </w:p>
        </w:tc>
        <w:tc>
          <w:tcPr>
            <w:tcW w:w="350" w:type="pct"/>
            <w:tcBorders>
              <w:top w:val="single" w:sz="2" w:space="0" w:color="auto"/>
              <w:left w:val="single" w:sz="2" w:space="0" w:color="auto"/>
              <w:bottom w:val="single" w:sz="2" w:space="0" w:color="auto"/>
              <w:right w:val="single" w:sz="2" w:space="0" w:color="auto"/>
            </w:tcBorders>
            <w:vAlign w:val="center"/>
          </w:tcPr>
          <w:p w14:paraId="41321C20" w14:textId="03256C6E" w:rsidR="00B436A0" w:rsidRPr="00E9063C" w:rsidRDefault="00B436A0" w:rsidP="0082110D">
            <w:pPr>
              <w:spacing w:before="20" w:after="20"/>
              <w:jc w:val="right"/>
              <w:rPr>
                <w:sz w:val="20"/>
                <w:szCs w:val="20"/>
                <w:lang w:val="en-US"/>
              </w:rPr>
            </w:pPr>
            <w:r>
              <w:rPr>
                <w:sz w:val="20"/>
                <w:szCs w:val="20"/>
                <w:lang w:val="en-US"/>
              </w:rPr>
              <w:t>3.51</w:t>
            </w:r>
          </w:p>
        </w:tc>
        <w:tc>
          <w:tcPr>
            <w:tcW w:w="349" w:type="pct"/>
            <w:tcBorders>
              <w:top w:val="single" w:sz="2" w:space="0" w:color="auto"/>
              <w:left w:val="single" w:sz="2" w:space="0" w:color="auto"/>
              <w:bottom w:val="single" w:sz="2" w:space="0" w:color="auto"/>
              <w:right w:val="single" w:sz="2" w:space="0" w:color="auto"/>
            </w:tcBorders>
            <w:vAlign w:val="center"/>
          </w:tcPr>
          <w:p w14:paraId="570857D7" w14:textId="769C3639" w:rsidR="00B436A0" w:rsidRPr="00E9063C" w:rsidRDefault="00B436A0" w:rsidP="0082110D">
            <w:pPr>
              <w:spacing w:before="20" w:after="20"/>
              <w:jc w:val="right"/>
              <w:rPr>
                <w:sz w:val="20"/>
                <w:szCs w:val="20"/>
                <w:lang w:val="en-US"/>
              </w:rPr>
            </w:pPr>
            <w:r>
              <w:rPr>
                <w:sz w:val="20"/>
                <w:szCs w:val="20"/>
                <w:lang w:val="en-US"/>
              </w:rPr>
              <w:t>0.00</w:t>
            </w:r>
          </w:p>
        </w:tc>
        <w:tc>
          <w:tcPr>
            <w:tcW w:w="391" w:type="pct"/>
            <w:tcBorders>
              <w:top w:val="single" w:sz="2" w:space="0" w:color="auto"/>
              <w:left w:val="single" w:sz="2" w:space="0" w:color="auto"/>
              <w:bottom w:val="single" w:sz="2" w:space="0" w:color="auto"/>
              <w:right w:val="single" w:sz="2" w:space="0" w:color="auto"/>
            </w:tcBorders>
            <w:vAlign w:val="center"/>
            <w:hideMark/>
          </w:tcPr>
          <w:p w14:paraId="1A137318" w14:textId="14428581" w:rsidR="00B436A0" w:rsidRPr="00E9063C" w:rsidRDefault="00B436A0" w:rsidP="0082110D">
            <w:pPr>
              <w:spacing w:before="20" w:after="20"/>
              <w:jc w:val="right"/>
              <w:rPr>
                <w:sz w:val="20"/>
                <w:szCs w:val="20"/>
                <w:lang w:val="en-US"/>
              </w:rPr>
            </w:pPr>
            <w:r w:rsidRPr="00E9063C">
              <w:rPr>
                <w:sz w:val="20"/>
                <w:szCs w:val="20"/>
                <w:lang w:val="en-US"/>
              </w:rPr>
              <w:t>n/a</w:t>
            </w:r>
          </w:p>
        </w:tc>
      </w:tr>
      <w:tr w:rsidR="00C850B0" w:rsidRPr="00E9063C" w14:paraId="3BA14183" w14:textId="77777777" w:rsidTr="002C714A">
        <w:trPr>
          <w:trHeight w:val="500"/>
        </w:trPr>
        <w:tc>
          <w:tcPr>
            <w:tcW w:w="635" w:type="pct"/>
            <w:vMerge w:val="restart"/>
            <w:tcBorders>
              <w:top w:val="single" w:sz="2" w:space="0" w:color="auto"/>
              <w:left w:val="single" w:sz="4" w:space="0" w:color="auto"/>
              <w:bottom w:val="single" w:sz="4" w:space="0" w:color="auto"/>
              <w:right w:val="single" w:sz="4" w:space="0" w:color="auto"/>
            </w:tcBorders>
            <w:vAlign w:val="center"/>
            <w:hideMark/>
          </w:tcPr>
          <w:p w14:paraId="7FCA1BEF" w14:textId="77777777" w:rsidR="00C850B0" w:rsidRPr="00E9063C" w:rsidRDefault="00C850B0" w:rsidP="0082110D">
            <w:pPr>
              <w:spacing w:before="20" w:after="20"/>
              <w:ind w:left="38" w:right="-82"/>
              <w:jc w:val="left"/>
              <w:rPr>
                <w:sz w:val="20"/>
                <w:szCs w:val="20"/>
                <w:lang w:val="en-US"/>
              </w:rPr>
            </w:pPr>
            <w:r>
              <w:rPr>
                <w:sz w:val="20"/>
                <w:szCs w:val="20"/>
                <w:lang w:val="en-US"/>
              </w:rPr>
              <w:t>Amounts approved</w:t>
            </w:r>
            <w:r w:rsidRPr="00E9063C">
              <w:rPr>
                <w:sz w:val="20"/>
                <w:szCs w:val="20"/>
                <w:lang w:val="en-US"/>
              </w:rPr>
              <w:t xml:space="preserve"> in principle (US $)</w:t>
            </w:r>
          </w:p>
        </w:tc>
        <w:tc>
          <w:tcPr>
            <w:tcW w:w="481" w:type="pct"/>
            <w:vMerge w:val="restart"/>
            <w:tcBorders>
              <w:top w:val="single" w:sz="2" w:space="0" w:color="auto"/>
              <w:left w:val="single" w:sz="4" w:space="0" w:color="auto"/>
              <w:bottom w:val="single" w:sz="4" w:space="0" w:color="auto"/>
              <w:right w:val="single" w:sz="4" w:space="0" w:color="auto"/>
            </w:tcBorders>
            <w:vAlign w:val="center"/>
            <w:hideMark/>
          </w:tcPr>
          <w:p w14:paraId="079E928B" w14:textId="37AA8922" w:rsidR="00C850B0" w:rsidRPr="00E9063C" w:rsidRDefault="00C850B0" w:rsidP="0082110D">
            <w:pPr>
              <w:spacing w:before="20" w:after="20"/>
              <w:ind w:left="38"/>
              <w:jc w:val="center"/>
              <w:rPr>
                <w:sz w:val="20"/>
                <w:szCs w:val="20"/>
                <w:lang w:val="en-US"/>
              </w:rPr>
            </w:pPr>
            <w:r>
              <w:rPr>
                <w:color w:val="000000" w:themeColor="text1"/>
                <w:sz w:val="20"/>
                <w:szCs w:val="20"/>
              </w:rPr>
              <w:t>UNEP</w:t>
            </w:r>
          </w:p>
        </w:tc>
        <w:tc>
          <w:tcPr>
            <w:tcW w:w="563" w:type="pct"/>
            <w:tcBorders>
              <w:top w:val="single" w:sz="2" w:space="0" w:color="auto"/>
              <w:left w:val="single" w:sz="4" w:space="0" w:color="auto"/>
              <w:bottom w:val="single" w:sz="4" w:space="0" w:color="auto"/>
              <w:right w:val="single" w:sz="4" w:space="0" w:color="auto"/>
            </w:tcBorders>
            <w:vAlign w:val="center"/>
            <w:hideMark/>
          </w:tcPr>
          <w:p w14:paraId="69689591" w14:textId="77777777" w:rsidR="00C850B0" w:rsidRPr="00E9063C" w:rsidRDefault="00C850B0" w:rsidP="0082110D">
            <w:pPr>
              <w:spacing w:before="20" w:after="20"/>
              <w:ind w:left="38"/>
              <w:jc w:val="left"/>
              <w:rPr>
                <w:sz w:val="20"/>
                <w:szCs w:val="20"/>
                <w:lang w:val="en-US"/>
              </w:rPr>
            </w:pPr>
            <w:r w:rsidRPr="00E9063C">
              <w:rPr>
                <w:sz w:val="20"/>
                <w:szCs w:val="20"/>
                <w:lang w:val="en-US"/>
              </w:rPr>
              <w:t>Project costs</w:t>
            </w:r>
          </w:p>
        </w:tc>
        <w:tc>
          <w:tcPr>
            <w:tcW w:w="442" w:type="pct"/>
            <w:tcBorders>
              <w:top w:val="single" w:sz="2" w:space="0" w:color="auto"/>
              <w:left w:val="single" w:sz="4" w:space="0" w:color="auto"/>
              <w:bottom w:val="single" w:sz="4" w:space="0" w:color="auto"/>
              <w:right w:val="single" w:sz="4" w:space="0" w:color="auto"/>
            </w:tcBorders>
            <w:vAlign w:val="center"/>
          </w:tcPr>
          <w:p w14:paraId="6C3EC8EB" w14:textId="70BC1680" w:rsidR="00C850B0" w:rsidRPr="00E9063C" w:rsidRDefault="00C850B0" w:rsidP="0082110D">
            <w:pPr>
              <w:spacing w:before="20" w:after="20"/>
              <w:ind w:left="38"/>
              <w:jc w:val="right"/>
              <w:rPr>
                <w:color w:val="000000"/>
                <w:sz w:val="20"/>
                <w:szCs w:val="20"/>
                <w:lang w:val="en-US" w:eastAsia="en-CA"/>
              </w:rPr>
            </w:pPr>
            <w:r>
              <w:rPr>
                <w:color w:val="000000"/>
                <w:sz w:val="20"/>
                <w:szCs w:val="20"/>
                <w:lang w:val="en-US" w:eastAsia="en-CA"/>
              </w:rPr>
              <w:t>180,000</w:t>
            </w:r>
          </w:p>
        </w:tc>
        <w:tc>
          <w:tcPr>
            <w:tcW w:w="350" w:type="pct"/>
            <w:tcBorders>
              <w:top w:val="single" w:sz="2" w:space="0" w:color="auto"/>
              <w:left w:val="single" w:sz="4" w:space="0" w:color="auto"/>
              <w:bottom w:val="single" w:sz="4" w:space="0" w:color="auto"/>
              <w:right w:val="single" w:sz="4" w:space="0" w:color="auto"/>
            </w:tcBorders>
            <w:vAlign w:val="center"/>
          </w:tcPr>
          <w:p w14:paraId="3FAED921" w14:textId="2C957842" w:rsidR="00C850B0" w:rsidRPr="00E9063C" w:rsidRDefault="00C850B0" w:rsidP="0082110D">
            <w:pPr>
              <w:spacing w:before="20" w:after="20"/>
              <w:jc w:val="right"/>
              <w:rPr>
                <w:color w:val="000000"/>
                <w:sz w:val="20"/>
                <w:szCs w:val="20"/>
                <w:lang w:val="en-US" w:eastAsia="en-CA"/>
              </w:rPr>
            </w:pPr>
            <w:r>
              <w:rPr>
                <w:color w:val="000000"/>
                <w:sz w:val="20"/>
                <w:szCs w:val="20"/>
                <w:lang w:val="en-US" w:eastAsia="en-CA"/>
              </w:rPr>
              <w:t>0</w:t>
            </w:r>
          </w:p>
        </w:tc>
        <w:tc>
          <w:tcPr>
            <w:tcW w:w="391" w:type="pct"/>
            <w:tcBorders>
              <w:top w:val="single" w:sz="2" w:space="0" w:color="auto"/>
              <w:left w:val="single" w:sz="4" w:space="0" w:color="auto"/>
              <w:bottom w:val="single" w:sz="4" w:space="0" w:color="auto"/>
              <w:right w:val="single" w:sz="4" w:space="0" w:color="auto"/>
            </w:tcBorders>
            <w:vAlign w:val="center"/>
          </w:tcPr>
          <w:p w14:paraId="31CCA746" w14:textId="7C93AB82" w:rsidR="00C850B0" w:rsidRPr="00E9063C" w:rsidRDefault="00C850B0" w:rsidP="0082110D">
            <w:pPr>
              <w:spacing w:before="20" w:after="20"/>
              <w:jc w:val="right"/>
              <w:rPr>
                <w:color w:val="000000"/>
                <w:sz w:val="20"/>
                <w:szCs w:val="20"/>
                <w:lang w:val="en-US" w:eastAsia="en-CA"/>
              </w:rPr>
            </w:pPr>
            <w:r>
              <w:rPr>
                <w:color w:val="000000"/>
                <w:sz w:val="20"/>
                <w:szCs w:val="20"/>
                <w:lang w:val="en-US" w:eastAsia="en-CA"/>
              </w:rPr>
              <w:t>260,000</w:t>
            </w:r>
          </w:p>
        </w:tc>
        <w:tc>
          <w:tcPr>
            <w:tcW w:w="350" w:type="pct"/>
            <w:tcBorders>
              <w:top w:val="single" w:sz="2" w:space="0" w:color="auto"/>
              <w:left w:val="single" w:sz="4" w:space="0" w:color="auto"/>
              <w:bottom w:val="single" w:sz="4" w:space="0" w:color="auto"/>
              <w:right w:val="single" w:sz="4" w:space="0" w:color="auto"/>
            </w:tcBorders>
            <w:vAlign w:val="center"/>
          </w:tcPr>
          <w:p w14:paraId="1339EB92" w14:textId="482797BB" w:rsidR="00C850B0" w:rsidRPr="00E9063C" w:rsidRDefault="00C850B0" w:rsidP="0082110D">
            <w:pPr>
              <w:spacing w:before="20" w:after="20"/>
              <w:jc w:val="right"/>
              <w:rPr>
                <w:color w:val="000000"/>
                <w:sz w:val="20"/>
                <w:szCs w:val="20"/>
                <w:lang w:val="en-US" w:eastAsia="en-CA"/>
              </w:rPr>
            </w:pPr>
            <w:r>
              <w:rPr>
                <w:color w:val="000000"/>
                <w:sz w:val="20"/>
                <w:szCs w:val="20"/>
                <w:lang w:val="en-US" w:eastAsia="en-CA"/>
              </w:rPr>
              <w:t>0</w:t>
            </w:r>
          </w:p>
        </w:tc>
        <w:tc>
          <w:tcPr>
            <w:tcW w:w="350" w:type="pct"/>
            <w:tcBorders>
              <w:top w:val="single" w:sz="2" w:space="0" w:color="auto"/>
              <w:left w:val="single" w:sz="4" w:space="0" w:color="auto"/>
              <w:bottom w:val="single" w:sz="4" w:space="0" w:color="auto"/>
              <w:right w:val="single" w:sz="4" w:space="0" w:color="auto"/>
            </w:tcBorders>
            <w:vAlign w:val="center"/>
          </w:tcPr>
          <w:p w14:paraId="300EE9ED" w14:textId="31F4C45D" w:rsidR="00C850B0" w:rsidRPr="00E9063C" w:rsidRDefault="00C850B0" w:rsidP="0082110D">
            <w:pPr>
              <w:spacing w:before="20" w:after="20"/>
              <w:jc w:val="right"/>
              <w:rPr>
                <w:color w:val="000000"/>
                <w:sz w:val="20"/>
                <w:szCs w:val="20"/>
                <w:lang w:val="en-US" w:eastAsia="en-CA"/>
              </w:rPr>
            </w:pPr>
            <w:r>
              <w:rPr>
                <w:color w:val="000000"/>
                <w:sz w:val="20"/>
                <w:szCs w:val="20"/>
                <w:lang w:val="en-US" w:eastAsia="en-CA"/>
              </w:rPr>
              <w:t>0</w:t>
            </w:r>
          </w:p>
        </w:tc>
        <w:tc>
          <w:tcPr>
            <w:tcW w:w="350" w:type="pct"/>
            <w:tcBorders>
              <w:top w:val="single" w:sz="2" w:space="0" w:color="auto"/>
              <w:left w:val="single" w:sz="4" w:space="0" w:color="auto"/>
              <w:bottom w:val="single" w:sz="4" w:space="0" w:color="auto"/>
              <w:right w:val="single" w:sz="4" w:space="0" w:color="auto"/>
            </w:tcBorders>
            <w:vAlign w:val="center"/>
          </w:tcPr>
          <w:p w14:paraId="554647BE" w14:textId="5BE5E79F" w:rsidR="00C850B0" w:rsidRPr="00E9063C" w:rsidRDefault="00C850B0" w:rsidP="0082110D">
            <w:pPr>
              <w:spacing w:before="20" w:after="20"/>
              <w:jc w:val="right"/>
              <w:rPr>
                <w:color w:val="000000"/>
                <w:sz w:val="20"/>
                <w:szCs w:val="20"/>
                <w:lang w:val="en-US" w:eastAsia="en-CA"/>
              </w:rPr>
            </w:pPr>
            <w:r>
              <w:rPr>
                <w:color w:val="000000"/>
                <w:sz w:val="20"/>
                <w:szCs w:val="20"/>
                <w:lang w:val="en-US" w:eastAsia="en-CA"/>
              </w:rPr>
              <w:t>65,000</w:t>
            </w:r>
          </w:p>
        </w:tc>
        <w:tc>
          <w:tcPr>
            <w:tcW w:w="350" w:type="pct"/>
            <w:tcBorders>
              <w:top w:val="single" w:sz="2" w:space="0" w:color="auto"/>
              <w:left w:val="single" w:sz="4" w:space="0" w:color="auto"/>
              <w:bottom w:val="single" w:sz="4" w:space="0" w:color="auto"/>
              <w:right w:val="single" w:sz="4" w:space="0" w:color="auto"/>
            </w:tcBorders>
            <w:vAlign w:val="center"/>
          </w:tcPr>
          <w:p w14:paraId="2032A59E" w14:textId="1330F2D2" w:rsidR="00C850B0" w:rsidRPr="00E9063C" w:rsidRDefault="00C850B0" w:rsidP="0082110D">
            <w:pPr>
              <w:spacing w:before="20" w:after="20"/>
              <w:jc w:val="right"/>
              <w:rPr>
                <w:color w:val="000000"/>
                <w:sz w:val="20"/>
                <w:szCs w:val="20"/>
                <w:lang w:val="en-US" w:eastAsia="en-CA"/>
              </w:rPr>
            </w:pPr>
            <w:r>
              <w:rPr>
                <w:color w:val="000000"/>
                <w:sz w:val="20"/>
                <w:szCs w:val="20"/>
                <w:lang w:val="en-US" w:eastAsia="en-CA"/>
              </w:rPr>
              <w:t>0</w:t>
            </w:r>
          </w:p>
        </w:tc>
        <w:tc>
          <w:tcPr>
            <w:tcW w:w="349" w:type="pct"/>
            <w:tcBorders>
              <w:top w:val="single" w:sz="2" w:space="0" w:color="auto"/>
              <w:left w:val="single" w:sz="4" w:space="0" w:color="auto"/>
              <w:bottom w:val="single" w:sz="4" w:space="0" w:color="auto"/>
              <w:right w:val="single" w:sz="4" w:space="0" w:color="auto"/>
            </w:tcBorders>
            <w:vAlign w:val="center"/>
          </w:tcPr>
          <w:p w14:paraId="03E94C38" w14:textId="75DA4FD2" w:rsidR="00C850B0" w:rsidRPr="00E9063C" w:rsidRDefault="00C850B0" w:rsidP="0082110D">
            <w:pPr>
              <w:spacing w:before="20" w:after="20"/>
              <w:jc w:val="right"/>
              <w:rPr>
                <w:color w:val="000000"/>
                <w:sz w:val="20"/>
                <w:szCs w:val="20"/>
                <w:lang w:val="en-US" w:eastAsia="en-CA"/>
              </w:rPr>
            </w:pPr>
            <w:r>
              <w:rPr>
                <w:color w:val="000000"/>
                <w:sz w:val="20"/>
                <w:szCs w:val="20"/>
                <w:lang w:val="en-US" w:eastAsia="en-CA"/>
              </w:rPr>
              <w:t>65,000</w:t>
            </w:r>
          </w:p>
        </w:tc>
        <w:tc>
          <w:tcPr>
            <w:tcW w:w="391" w:type="pct"/>
            <w:tcBorders>
              <w:top w:val="single" w:sz="2" w:space="0" w:color="auto"/>
              <w:left w:val="single" w:sz="4" w:space="0" w:color="auto"/>
              <w:bottom w:val="single" w:sz="4" w:space="0" w:color="auto"/>
              <w:right w:val="single" w:sz="4" w:space="0" w:color="auto"/>
            </w:tcBorders>
            <w:vAlign w:val="center"/>
          </w:tcPr>
          <w:p w14:paraId="4730F12E" w14:textId="7F0248E1" w:rsidR="00C850B0" w:rsidRPr="00E9063C" w:rsidRDefault="003652B3" w:rsidP="0082110D">
            <w:pPr>
              <w:spacing w:before="20" w:after="20"/>
              <w:jc w:val="right"/>
              <w:rPr>
                <w:color w:val="000000"/>
                <w:sz w:val="20"/>
                <w:szCs w:val="20"/>
                <w:lang w:val="en-US" w:eastAsia="en-CA"/>
              </w:rPr>
            </w:pPr>
            <w:r>
              <w:rPr>
                <w:color w:val="000000"/>
                <w:sz w:val="20"/>
                <w:szCs w:val="20"/>
                <w:lang w:val="en-US" w:eastAsia="en-CA"/>
              </w:rPr>
              <w:fldChar w:fldCharType="begin"/>
            </w:r>
            <w:r>
              <w:rPr>
                <w:color w:val="000000"/>
                <w:sz w:val="20"/>
                <w:szCs w:val="20"/>
                <w:lang w:val="en-US" w:eastAsia="en-CA"/>
              </w:rPr>
              <w:instrText xml:space="preserve"> =SUM(LEFT) </w:instrText>
            </w:r>
            <w:r>
              <w:rPr>
                <w:color w:val="000000"/>
                <w:sz w:val="20"/>
                <w:szCs w:val="20"/>
                <w:lang w:val="en-US" w:eastAsia="en-CA"/>
              </w:rPr>
              <w:fldChar w:fldCharType="separate"/>
            </w:r>
            <w:r>
              <w:rPr>
                <w:noProof/>
                <w:color w:val="000000"/>
                <w:sz w:val="20"/>
                <w:szCs w:val="20"/>
                <w:lang w:val="en-US" w:eastAsia="en-CA"/>
              </w:rPr>
              <w:t>570,000</w:t>
            </w:r>
            <w:r>
              <w:rPr>
                <w:color w:val="000000"/>
                <w:sz w:val="20"/>
                <w:szCs w:val="20"/>
                <w:lang w:val="en-US" w:eastAsia="en-CA"/>
              </w:rPr>
              <w:fldChar w:fldCharType="end"/>
            </w:r>
          </w:p>
        </w:tc>
      </w:tr>
      <w:tr w:rsidR="00070E26" w:rsidRPr="00E9063C" w14:paraId="0E5987D9" w14:textId="77777777" w:rsidTr="002C714A">
        <w:trPr>
          <w:trHeight w:val="500"/>
        </w:trPr>
        <w:tc>
          <w:tcPr>
            <w:tcW w:w="635" w:type="pct"/>
            <w:vMerge/>
            <w:tcBorders>
              <w:top w:val="single" w:sz="4" w:space="0" w:color="auto"/>
              <w:left w:val="single" w:sz="4" w:space="0" w:color="auto"/>
              <w:bottom w:val="single" w:sz="4" w:space="0" w:color="auto"/>
              <w:right w:val="single" w:sz="4" w:space="0" w:color="auto"/>
            </w:tcBorders>
            <w:vAlign w:val="center"/>
            <w:hideMark/>
          </w:tcPr>
          <w:p w14:paraId="345B033A" w14:textId="77777777" w:rsidR="00070E26" w:rsidRPr="00E9063C" w:rsidRDefault="00070E26" w:rsidP="0082110D">
            <w:pPr>
              <w:spacing w:before="20" w:after="20"/>
              <w:ind w:left="38"/>
              <w:jc w:val="left"/>
              <w:rPr>
                <w:sz w:val="20"/>
                <w:szCs w:val="20"/>
                <w:lang w:val="en-US"/>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22978A3C" w14:textId="77777777" w:rsidR="00070E26" w:rsidRPr="00E9063C" w:rsidRDefault="00070E26" w:rsidP="0082110D">
            <w:pPr>
              <w:spacing w:before="20" w:after="20"/>
              <w:ind w:left="38"/>
              <w:jc w:val="center"/>
              <w:rPr>
                <w:sz w:val="20"/>
                <w:szCs w:val="20"/>
                <w:lang w:val="en-US"/>
              </w:rPr>
            </w:pPr>
          </w:p>
        </w:tc>
        <w:tc>
          <w:tcPr>
            <w:tcW w:w="563" w:type="pct"/>
            <w:tcBorders>
              <w:top w:val="single" w:sz="4" w:space="0" w:color="auto"/>
              <w:left w:val="single" w:sz="4" w:space="0" w:color="auto"/>
              <w:bottom w:val="single" w:sz="4" w:space="0" w:color="auto"/>
              <w:right w:val="single" w:sz="4" w:space="0" w:color="auto"/>
            </w:tcBorders>
            <w:vAlign w:val="center"/>
            <w:hideMark/>
          </w:tcPr>
          <w:p w14:paraId="2A9EE22F" w14:textId="77777777" w:rsidR="00070E26" w:rsidRPr="00E9063C" w:rsidRDefault="00070E26" w:rsidP="0082110D">
            <w:pPr>
              <w:spacing w:before="20" w:after="20"/>
              <w:ind w:left="38"/>
              <w:jc w:val="left"/>
              <w:rPr>
                <w:sz w:val="20"/>
                <w:szCs w:val="20"/>
                <w:lang w:val="en-US"/>
              </w:rPr>
            </w:pPr>
            <w:r w:rsidRPr="00E9063C">
              <w:rPr>
                <w:sz w:val="20"/>
                <w:szCs w:val="20"/>
                <w:lang w:val="en-US"/>
              </w:rPr>
              <w:t>Support costs</w:t>
            </w:r>
          </w:p>
        </w:tc>
        <w:tc>
          <w:tcPr>
            <w:tcW w:w="442" w:type="pct"/>
            <w:tcBorders>
              <w:top w:val="single" w:sz="4" w:space="0" w:color="auto"/>
              <w:left w:val="single" w:sz="4" w:space="0" w:color="auto"/>
              <w:bottom w:val="single" w:sz="4" w:space="0" w:color="auto"/>
              <w:right w:val="single" w:sz="4" w:space="0" w:color="auto"/>
            </w:tcBorders>
            <w:vAlign w:val="center"/>
          </w:tcPr>
          <w:p w14:paraId="2C57FC5E" w14:textId="5DAA7D22" w:rsidR="00070E26" w:rsidRPr="00E9063C" w:rsidRDefault="00070E26" w:rsidP="0082110D">
            <w:pPr>
              <w:spacing w:before="20" w:after="20"/>
              <w:ind w:left="38"/>
              <w:jc w:val="right"/>
              <w:rPr>
                <w:color w:val="000000"/>
                <w:sz w:val="20"/>
                <w:szCs w:val="20"/>
                <w:lang w:val="en-US" w:eastAsia="en-CA"/>
              </w:rPr>
            </w:pPr>
            <w:r>
              <w:rPr>
                <w:color w:val="000000"/>
                <w:sz w:val="20"/>
                <w:szCs w:val="20"/>
                <w:lang w:val="en-US" w:eastAsia="en-CA"/>
              </w:rPr>
              <w:t>23,400</w:t>
            </w:r>
          </w:p>
        </w:tc>
        <w:tc>
          <w:tcPr>
            <w:tcW w:w="350" w:type="pct"/>
            <w:tcBorders>
              <w:top w:val="single" w:sz="4" w:space="0" w:color="auto"/>
              <w:left w:val="single" w:sz="4" w:space="0" w:color="auto"/>
              <w:bottom w:val="single" w:sz="4" w:space="0" w:color="auto"/>
              <w:right w:val="single" w:sz="4" w:space="0" w:color="auto"/>
            </w:tcBorders>
            <w:vAlign w:val="center"/>
          </w:tcPr>
          <w:p w14:paraId="46796D14" w14:textId="4AE1825E"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0</w:t>
            </w:r>
          </w:p>
        </w:tc>
        <w:tc>
          <w:tcPr>
            <w:tcW w:w="391" w:type="pct"/>
            <w:tcBorders>
              <w:top w:val="single" w:sz="4" w:space="0" w:color="auto"/>
              <w:left w:val="single" w:sz="4" w:space="0" w:color="auto"/>
              <w:bottom w:val="single" w:sz="4" w:space="0" w:color="auto"/>
              <w:right w:val="single" w:sz="4" w:space="0" w:color="auto"/>
            </w:tcBorders>
            <w:vAlign w:val="center"/>
          </w:tcPr>
          <w:p w14:paraId="3B5A6452" w14:textId="0A215FE1"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32,866</w:t>
            </w:r>
          </w:p>
        </w:tc>
        <w:tc>
          <w:tcPr>
            <w:tcW w:w="350" w:type="pct"/>
            <w:tcBorders>
              <w:top w:val="single" w:sz="4" w:space="0" w:color="auto"/>
              <w:left w:val="single" w:sz="4" w:space="0" w:color="auto"/>
              <w:bottom w:val="single" w:sz="4" w:space="0" w:color="auto"/>
              <w:right w:val="single" w:sz="4" w:space="0" w:color="auto"/>
            </w:tcBorders>
            <w:vAlign w:val="center"/>
          </w:tcPr>
          <w:p w14:paraId="15C75F47" w14:textId="7F74B977"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0</w:t>
            </w:r>
          </w:p>
        </w:tc>
        <w:tc>
          <w:tcPr>
            <w:tcW w:w="350" w:type="pct"/>
            <w:tcBorders>
              <w:top w:val="single" w:sz="4" w:space="0" w:color="auto"/>
              <w:left w:val="single" w:sz="4" w:space="0" w:color="auto"/>
              <w:bottom w:val="single" w:sz="4" w:space="0" w:color="auto"/>
              <w:right w:val="single" w:sz="4" w:space="0" w:color="auto"/>
            </w:tcBorders>
            <w:vAlign w:val="center"/>
          </w:tcPr>
          <w:p w14:paraId="1C9EF732" w14:textId="02AE1FD0"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0</w:t>
            </w:r>
          </w:p>
        </w:tc>
        <w:tc>
          <w:tcPr>
            <w:tcW w:w="350" w:type="pct"/>
            <w:tcBorders>
              <w:top w:val="single" w:sz="4" w:space="0" w:color="auto"/>
              <w:left w:val="single" w:sz="4" w:space="0" w:color="auto"/>
              <w:bottom w:val="single" w:sz="4" w:space="0" w:color="auto"/>
              <w:right w:val="single" w:sz="4" w:space="0" w:color="auto"/>
            </w:tcBorders>
            <w:vAlign w:val="center"/>
          </w:tcPr>
          <w:p w14:paraId="5099C50B" w14:textId="69F8B276" w:rsidR="00070E26" w:rsidRPr="00E9063C" w:rsidRDefault="00070E26" w:rsidP="0082110D">
            <w:pPr>
              <w:spacing w:before="20" w:after="20"/>
              <w:ind w:left="720" w:hanging="720"/>
              <w:jc w:val="right"/>
              <w:rPr>
                <w:color w:val="000000"/>
                <w:sz w:val="20"/>
                <w:szCs w:val="20"/>
                <w:lang w:val="en-US" w:eastAsia="en-CA"/>
              </w:rPr>
            </w:pPr>
            <w:r>
              <w:rPr>
                <w:color w:val="000000"/>
                <w:sz w:val="20"/>
                <w:szCs w:val="20"/>
                <w:lang w:val="en-US" w:eastAsia="en-CA"/>
              </w:rPr>
              <w:t>8,217</w:t>
            </w:r>
          </w:p>
        </w:tc>
        <w:tc>
          <w:tcPr>
            <w:tcW w:w="350" w:type="pct"/>
            <w:tcBorders>
              <w:top w:val="single" w:sz="4" w:space="0" w:color="auto"/>
              <w:left w:val="single" w:sz="4" w:space="0" w:color="auto"/>
              <w:bottom w:val="single" w:sz="4" w:space="0" w:color="auto"/>
              <w:right w:val="single" w:sz="4" w:space="0" w:color="auto"/>
            </w:tcBorders>
            <w:vAlign w:val="center"/>
          </w:tcPr>
          <w:p w14:paraId="5FD1CB51" w14:textId="2A2085CF"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0</w:t>
            </w:r>
          </w:p>
        </w:tc>
        <w:tc>
          <w:tcPr>
            <w:tcW w:w="349" w:type="pct"/>
            <w:tcBorders>
              <w:top w:val="single" w:sz="4" w:space="0" w:color="auto"/>
              <w:left w:val="single" w:sz="4" w:space="0" w:color="auto"/>
              <w:bottom w:val="single" w:sz="4" w:space="0" w:color="auto"/>
              <w:right w:val="single" w:sz="4" w:space="0" w:color="auto"/>
            </w:tcBorders>
            <w:vAlign w:val="center"/>
          </w:tcPr>
          <w:p w14:paraId="2F0FAB17" w14:textId="7958E920"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8,217</w:t>
            </w:r>
          </w:p>
        </w:tc>
        <w:tc>
          <w:tcPr>
            <w:tcW w:w="391" w:type="pct"/>
            <w:tcBorders>
              <w:top w:val="single" w:sz="4" w:space="0" w:color="auto"/>
              <w:left w:val="single" w:sz="4" w:space="0" w:color="auto"/>
              <w:bottom w:val="single" w:sz="4" w:space="0" w:color="auto"/>
              <w:right w:val="single" w:sz="4" w:space="0" w:color="auto"/>
            </w:tcBorders>
            <w:vAlign w:val="center"/>
          </w:tcPr>
          <w:p w14:paraId="197DE8D2" w14:textId="1A2DA625" w:rsidR="00070E26" w:rsidRPr="00E9063C" w:rsidRDefault="003652B3" w:rsidP="0082110D">
            <w:pPr>
              <w:spacing w:before="20" w:after="20"/>
              <w:jc w:val="right"/>
              <w:rPr>
                <w:color w:val="000000"/>
                <w:sz w:val="20"/>
                <w:szCs w:val="20"/>
                <w:lang w:val="en-US" w:eastAsia="en-CA"/>
              </w:rPr>
            </w:pPr>
            <w:r>
              <w:rPr>
                <w:color w:val="000000"/>
                <w:sz w:val="20"/>
                <w:szCs w:val="20"/>
                <w:lang w:val="en-US" w:eastAsia="en-CA"/>
              </w:rPr>
              <w:fldChar w:fldCharType="begin"/>
            </w:r>
            <w:r>
              <w:rPr>
                <w:color w:val="000000"/>
                <w:sz w:val="20"/>
                <w:szCs w:val="20"/>
                <w:lang w:val="en-US" w:eastAsia="en-CA"/>
              </w:rPr>
              <w:instrText xml:space="preserve"> =SUM(LEFT) </w:instrText>
            </w:r>
            <w:r>
              <w:rPr>
                <w:color w:val="000000"/>
                <w:sz w:val="20"/>
                <w:szCs w:val="20"/>
                <w:lang w:val="en-US" w:eastAsia="en-CA"/>
              </w:rPr>
              <w:fldChar w:fldCharType="separate"/>
            </w:r>
            <w:r>
              <w:rPr>
                <w:noProof/>
                <w:color w:val="000000"/>
                <w:sz w:val="20"/>
                <w:szCs w:val="20"/>
                <w:lang w:val="en-US" w:eastAsia="en-CA"/>
              </w:rPr>
              <w:t>72,700</w:t>
            </w:r>
            <w:r>
              <w:rPr>
                <w:color w:val="000000"/>
                <w:sz w:val="20"/>
                <w:szCs w:val="20"/>
                <w:lang w:val="en-US" w:eastAsia="en-CA"/>
              </w:rPr>
              <w:fldChar w:fldCharType="end"/>
            </w:r>
          </w:p>
        </w:tc>
      </w:tr>
      <w:tr w:rsidR="00070E26" w:rsidRPr="00E9063C" w14:paraId="74296243" w14:textId="77777777" w:rsidTr="002C714A">
        <w:trPr>
          <w:trHeight w:val="500"/>
        </w:trPr>
        <w:tc>
          <w:tcPr>
            <w:tcW w:w="635" w:type="pct"/>
            <w:vMerge/>
            <w:tcBorders>
              <w:top w:val="single" w:sz="4" w:space="0" w:color="auto"/>
              <w:left w:val="single" w:sz="4" w:space="0" w:color="auto"/>
              <w:bottom w:val="single" w:sz="4" w:space="0" w:color="auto"/>
              <w:right w:val="single" w:sz="4" w:space="0" w:color="auto"/>
            </w:tcBorders>
            <w:vAlign w:val="center"/>
            <w:hideMark/>
          </w:tcPr>
          <w:p w14:paraId="1BBD5538" w14:textId="77777777" w:rsidR="00070E26" w:rsidRPr="00E9063C" w:rsidRDefault="00070E26" w:rsidP="0082110D">
            <w:pPr>
              <w:spacing w:before="20" w:after="20"/>
              <w:ind w:left="38"/>
              <w:jc w:val="left"/>
              <w:rPr>
                <w:sz w:val="20"/>
                <w:szCs w:val="20"/>
                <w:lang w:val="en-US"/>
              </w:rPr>
            </w:pPr>
          </w:p>
        </w:tc>
        <w:tc>
          <w:tcPr>
            <w:tcW w:w="481" w:type="pct"/>
            <w:vMerge w:val="restart"/>
            <w:tcBorders>
              <w:top w:val="single" w:sz="4" w:space="0" w:color="auto"/>
              <w:left w:val="single" w:sz="4" w:space="0" w:color="auto"/>
              <w:bottom w:val="single" w:sz="4" w:space="0" w:color="auto"/>
              <w:right w:val="single" w:sz="4" w:space="0" w:color="auto"/>
            </w:tcBorders>
            <w:vAlign w:val="center"/>
            <w:hideMark/>
          </w:tcPr>
          <w:p w14:paraId="497B0076" w14:textId="476FF1AB" w:rsidR="00070E26" w:rsidRPr="00E9063C" w:rsidRDefault="00070E26" w:rsidP="0082110D">
            <w:pPr>
              <w:spacing w:before="20" w:after="20"/>
              <w:ind w:left="38"/>
              <w:jc w:val="center"/>
              <w:rPr>
                <w:caps/>
                <w:sz w:val="20"/>
                <w:szCs w:val="20"/>
                <w:lang w:val="en-US"/>
              </w:rPr>
            </w:pPr>
            <w:r>
              <w:rPr>
                <w:color w:val="000000" w:themeColor="text1"/>
                <w:sz w:val="20"/>
                <w:szCs w:val="20"/>
              </w:rPr>
              <w:t>UNIDO</w:t>
            </w:r>
          </w:p>
        </w:tc>
        <w:tc>
          <w:tcPr>
            <w:tcW w:w="563" w:type="pct"/>
            <w:tcBorders>
              <w:top w:val="single" w:sz="4" w:space="0" w:color="auto"/>
              <w:left w:val="single" w:sz="4" w:space="0" w:color="auto"/>
              <w:bottom w:val="single" w:sz="4" w:space="0" w:color="auto"/>
              <w:right w:val="single" w:sz="4" w:space="0" w:color="auto"/>
            </w:tcBorders>
            <w:vAlign w:val="center"/>
            <w:hideMark/>
          </w:tcPr>
          <w:p w14:paraId="0ECD94C6" w14:textId="77777777" w:rsidR="00070E26" w:rsidRPr="00E9063C" w:rsidRDefault="00070E26" w:rsidP="0082110D">
            <w:pPr>
              <w:spacing w:before="20" w:after="20"/>
              <w:ind w:left="38"/>
              <w:jc w:val="left"/>
              <w:rPr>
                <w:sz w:val="20"/>
                <w:szCs w:val="20"/>
                <w:lang w:val="en-US"/>
              </w:rPr>
            </w:pPr>
            <w:r w:rsidRPr="00E9063C">
              <w:rPr>
                <w:sz w:val="20"/>
                <w:szCs w:val="20"/>
                <w:lang w:val="en-US"/>
              </w:rPr>
              <w:t>Project costs</w:t>
            </w:r>
          </w:p>
        </w:tc>
        <w:tc>
          <w:tcPr>
            <w:tcW w:w="442" w:type="pct"/>
            <w:tcBorders>
              <w:top w:val="single" w:sz="4" w:space="0" w:color="auto"/>
              <w:left w:val="single" w:sz="4" w:space="0" w:color="auto"/>
              <w:bottom w:val="single" w:sz="4" w:space="0" w:color="auto"/>
              <w:right w:val="single" w:sz="4" w:space="0" w:color="auto"/>
            </w:tcBorders>
            <w:vAlign w:val="center"/>
          </w:tcPr>
          <w:p w14:paraId="7FD1249A" w14:textId="44219418" w:rsidR="00070E26" w:rsidRPr="00E9063C" w:rsidRDefault="00070E26" w:rsidP="0082110D">
            <w:pPr>
              <w:spacing w:before="20" w:after="20"/>
              <w:ind w:left="38"/>
              <w:jc w:val="right"/>
              <w:rPr>
                <w:color w:val="000000"/>
                <w:sz w:val="20"/>
                <w:szCs w:val="20"/>
                <w:lang w:val="en-US" w:eastAsia="en-CA"/>
              </w:rPr>
            </w:pPr>
            <w:r>
              <w:rPr>
                <w:color w:val="000000"/>
                <w:sz w:val="20"/>
                <w:szCs w:val="20"/>
                <w:lang w:val="en-US" w:eastAsia="en-CA"/>
              </w:rPr>
              <w:t>100,000</w:t>
            </w:r>
          </w:p>
        </w:tc>
        <w:tc>
          <w:tcPr>
            <w:tcW w:w="350" w:type="pct"/>
            <w:tcBorders>
              <w:top w:val="single" w:sz="4" w:space="0" w:color="auto"/>
              <w:left w:val="single" w:sz="4" w:space="0" w:color="auto"/>
              <w:bottom w:val="single" w:sz="4" w:space="0" w:color="auto"/>
              <w:right w:val="single" w:sz="4" w:space="0" w:color="auto"/>
            </w:tcBorders>
            <w:vAlign w:val="center"/>
          </w:tcPr>
          <w:p w14:paraId="15761C63" w14:textId="48532B43"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0</w:t>
            </w:r>
          </w:p>
        </w:tc>
        <w:tc>
          <w:tcPr>
            <w:tcW w:w="391" w:type="pct"/>
            <w:tcBorders>
              <w:top w:val="single" w:sz="4" w:space="0" w:color="auto"/>
              <w:left w:val="single" w:sz="4" w:space="0" w:color="auto"/>
              <w:bottom w:val="single" w:sz="4" w:space="0" w:color="auto"/>
              <w:right w:val="single" w:sz="4" w:space="0" w:color="auto"/>
            </w:tcBorders>
            <w:vAlign w:val="center"/>
          </w:tcPr>
          <w:p w14:paraId="6F2BBFEE" w14:textId="20984567"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100,000</w:t>
            </w:r>
          </w:p>
        </w:tc>
        <w:tc>
          <w:tcPr>
            <w:tcW w:w="350" w:type="pct"/>
            <w:tcBorders>
              <w:top w:val="single" w:sz="4" w:space="0" w:color="auto"/>
              <w:left w:val="single" w:sz="4" w:space="0" w:color="auto"/>
              <w:bottom w:val="single" w:sz="4" w:space="0" w:color="auto"/>
              <w:right w:val="single" w:sz="4" w:space="0" w:color="auto"/>
            </w:tcBorders>
            <w:vAlign w:val="center"/>
          </w:tcPr>
          <w:p w14:paraId="7C6EEF9D" w14:textId="3BFC19DE"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0</w:t>
            </w:r>
          </w:p>
        </w:tc>
        <w:tc>
          <w:tcPr>
            <w:tcW w:w="350" w:type="pct"/>
            <w:tcBorders>
              <w:top w:val="single" w:sz="4" w:space="0" w:color="auto"/>
              <w:left w:val="single" w:sz="4" w:space="0" w:color="auto"/>
              <w:bottom w:val="single" w:sz="4" w:space="0" w:color="auto"/>
              <w:right w:val="single" w:sz="4" w:space="0" w:color="auto"/>
            </w:tcBorders>
            <w:vAlign w:val="center"/>
          </w:tcPr>
          <w:p w14:paraId="46EB5870" w14:textId="6D072FD3"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0</w:t>
            </w:r>
          </w:p>
        </w:tc>
        <w:tc>
          <w:tcPr>
            <w:tcW w:w="350" w:type="pct"/>
            <w:tcBorders>
              <w:top w:val="single" w:sz="4" w:space="0" w:color="auto"/>
              <w:left w:val="single" w:sz="4" w:space="0" w:color="auto"/>
              <w:bottom w:val="single" w:sz="4" w:space="0" w:color="auto"/>
              <w:right w:val="single" w:sz="4" w:space="0" w:color="auto"/>
            </w:tcBorders>
            <w:vAlign w:val="center"/>
          </w:tcPr>
          <w:p w14:paraId="0880A113" w14:textId="595828B8"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0</w:t>
            </w:r>
          </w:p>
        </w:tc>
        <w:tc>
          <w:tcPr>
            <w:tcW w:w="350" w:type="pct"/>
            <w:tcBorders>
              <w:top w:val="single" w:sz="4" w:space="0" w:color="auto"/>
              <w:left w:val="single" w:sz="4" w:space="0" w:color="auto"/>
              <w:bottom w:val="single" w:sz="4" w:space="0" w:color="auto"/>
              <w:right w:val="single" w:sz="4" w:space="0" w:color="auto"/>
            </w:tcBorders>
            <w:vAlign w:val="center"/>
          </w:tcPr>
          <w:p w14:paraId="0A4C0C2D" w14:textId="1A0BA4A0"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0</w:t>
            </w:r>
          </w:p>
        </w:tc>
        <w:tc>
          <w:tcPr>
            <w:tcW w:w="349" w:type="pct"/>
            <w:tcBorders>
              <w:top w:val="single" w:sz="4" w:space="0" w:color="auto"/>
              <w:left w:val="single" w:sz="4" w:space="0" w:color="auto"/>
              <w:bottom w:val="single" w:sz="4" w:space="0" w:color="auto"/>
              <w:right w:val="single" w:sz="4" w:space="0" w:color="auto"/>
            </w:tcBorders>
            <w:vAlign w:val="center"/>
          </w:tcPr>
          <w:p w14:paraId="66704CF1" w14:textId="76EFFCEF"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0</w:t>
            </w:r>
          </w:p>
        </w:tc>
        <w:tc>
          <w:tcPr>
            <w:tcW w:w="391" w:type="pct"/>
            <w:tcBorders>
              <w:top w:val="single" w:sz="4" w:space="0" w:color="auto"/>
              <w:left w:val="single" w:sz="4" w:space="0" w:color="auto"/>
              <w:bottom w:val="single" w:sz="4" w:space="0" w:color="auto"/>
              <w:right w:val="single" w:sz="4" w:space="0" w:color="auto"/>
            </w:tcBorders>
            <w:vAlign w:val="center"/>
          </w:tcPr>
          <w:p w14:paraId="4DACAB03" w14:textId="4820AF3F" w:rsidR="00070E26" w:rsidRPr="00E9063C" w:rsidRDefault="003652B3" w:rsidP="0082110D">
            <w:pPr>
              <w:spacing w:before="20" w:after="20"/>
              <w:jc w:val="right"/>
              <w:rPr>
                <w:color w:val="000000"/>
                <w:sz w:val="20"/>
                <w:szCs w:val="20"/>
                <w:lang w:val="en-US" w:eastAsia="en-CA"/>
              </w:rPr>
            </w:pPr>
            <w:r>
              <w:rPr>
                <w:color w:val="000000"/>
                <w:sz w:val="20"/>
                <w:szCs w:val="20"/>
                <w:lang w:val="en-US" w:eastAsia="en-CA"/>
              </w:rPr>
              <w:fldChar w:fldCharType="begin"/>
            </w:r>
            <w:r>
              <w:rPr>
                <w:color w:val="000000"/>
                <w:sz w:val="20"/>
                <w:szCs w:val="20"/>
                <w:lang w:val="en-US" w:eastAsia="en-CA"/>
              </w:rPr>
              <w:instrText xml:space="preserve"> =SUM(LEFT) </w:instrText>
            </w:r>
            <w:r>
              <w:rPr>
                <w:color w:val="000000"/>
                <w:sz w:val="20"/>
                <w:szCs w:val="20"/>
                <w:lang w:val="en-US" w:eastAsia="en-CA"/>
              </w:rPr>
              <w:fldChar w:fldCharType="separate"/>
            </w:r>
            <w:r>
              <w:rPr>
                <w:noProof/>
                <w:color w:val="000000"/>
                <w:sz w:val="20"/>
                <w:szCs w:val="20"/>
                <w:lang w:val="en-US" w:eastAsia="en-CA"/>
              </w:rPr>
              <w:t>200,000</w:t>
            </w:r>
            <w:r>
              <w:rPr>
                <w:color w:val="000000"/>
                <w:sz w:val="20"/>
                <w:szCs w:val="20"/>
                <w:lang w:val="en-US" w:eastAsia="en-CA"/>
              </w:rPr>
              <w:fldChar w:fldCharType="end"/>
            </w:r>
          </w:p>
        </w:tc>
      </w:tr>
      <w:tr w:rsidR="00070E26" w:rsidRPr="00E9063C" w14:paraId="339109C1" w14:textId="77777777" w:rsidTr="002C714A">
        <w:trPr>
          <w:trHeight w:val="500"/>
        </w:trPr>
        <w:tc>
          <w:tcPr>
            <w:tcW w:w="635" w:type="pct"/>
            <w:vMerge/>
            <w:tcBorders>
              <w:top w:val="single" w:sz="4" w:space="0" w:color="auto"/>
              <w:left w:val="single" w:sz="4" w:space="0" w:color="auto"/>
              <w:bottom w:val="single" w:sz="4" w:space="0" w:color="auto"/>
              <w:right w:val="single" w:sz="4" w:space="0" w:color="auto"/>
            </w:tcBorders>
            <w:vAlign w:val="center"/>
            <w:hideMark/>
          </w:tcPr>
          <w:p w14:paraId="72AB8BD0" w14:textId="77777777" w:rsidR="00070E26" w:rsidRPr="00E9063C" w:rsidRDefault="00070E26" w:rsidP="0082110D">
            <w:pPr>
              <w:spacing w:before="20" w:after="20"/>
              <w:ind w:left="38"/>
              <w:jc w:val="left"/>
              <w:rPr>
                <w:sz w:val="20"/>
                <w:szCs w:val="20"/>
                <w:lang w:val="en-US"/>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3A1FA4EC" w14:textId="77777777" w:rsidR="00070E26" w:rsidRPr="00E9063C" w:rsidRDefault="00070E26" w:rsidP="0082110D">
            <w:pPr>
              <w:spacing w:before="20" w:after="20"/>
              <w:ind w:left="38"/>
              <w:jc w:val="left"/>
              <w:rPr>
                <w:sz w:val="20"/>
                <w:szCs w:val="20"/>
                <w:lang w:val="en-US"/>
              </w:rPr>
            </w:pPr>
          </w:p>
        </w:tc>
        <w:tc>
          <w:tcPr>
            <w:tcW w:w="563" w:type="pct"/>
            <w:tcBorders>
              <w:top w:val="single" w:sz="4" w:space="0" w:color="auto"/>
              <w:left w:val="single" w:sz="4" w:space="0" w:color="auto"/>
              <w:bottom w:val="single" w:sz="4" w:space="0" w:color="auto"/>
              <w:right w:val="single" w:sz="4" w:space="0" w:color="auto"/>
            </w:tcBorders>
            <w:vAlign w:val="center"/>
            <w:hideMark/>
          </w:tcPr>
          <w:p w14:paraId="6B06BD09" w14:textId="77777777" w:rsidR="00070E26" w:rsidRPr="00E9063C" w:rsidRDefault="00070E26" w:rsidP="0082110D">
            <w:pPr>
              <w:spacing w:before="20" w:after="20"/>
              <w:ind w:left="38"/>
              <w:jc w:val="left"/>
              <w:rPr>
                <w:sz w:val="20"/>
                <w:szCs w:val="20"/>
                <w:lang w:val="en-US"/>
              </w:rPr>
            </w:pPr>
            <w:r w:rsidRPr="00E9063C">
              <w:rPr>
                <w:sz w:val="20"/>
                <w:szCs w:val="20"/>
                <w:lang w:val="en-US"/>
              </w:rPr>
              <w:t>Support costs</w:t>
            </w:r>
          </w:p>
        </w:tc>
        <w:tc>
          <w:tcPr>
            <w:tcW w:w="442" w:type="pct"/>
            <w:tcBorders>
              <w:top w:val="single" w:sz="4" w:space="0" w:color="auto"/>
              <w:left w:val="single" w:sz="4" w:space="0" w:color="auto"/>
              <w:bottom w:val="single" w:sz="4" w:space="0" w:color="auto"/>
              <w:right w:val="single" w:sz="4" w:space="0" w:color="auto"/>
            </w:tcBorders>
            <w:vAlign w:val="center"/>
          </w:tcPr>
          <w:p w14:paraId="7C8EF129" w14:textId="218B597B" w:rsidR="00070E26" w:rsidRPr="00E9063C" w:rsidRDefault="00070E26" w:rsidP="0082110D">
            <w:pPr>
              <w:spacing w:before="20" w:after="20"/>
              <w:ind w:left="38"/>
              <w:jc w:val="right"/>
              <w:rPr>
                <w:color w:val="000000"/>
                <w:sz w:val="20"/>
                <w:szCs w:val="20"/>
                <w:lang w:val="en-US" w:eastAsia="en-CA"/>
              </w:rPr>
            </w:pPr>
            <w:r>
              <w:rPr>
                <w:color w:val="000000"/>
                <w:sz w:val="20"/>
                <w:szCs w:val="20"/>
                <w:lang w:val="en-US" w:eastAsia="en-CA"/>
              </w:rPr>
              <w:t>9,000</w:t>
            </w:r>
          </w:p>
        </w:tc>
        <w:tc>
          <w:tcPr>
            <w:tcW w:w="350" w:type="pct"/>
            <w:tcBorders>
              <w:top w:val="single" w:sz="4" w:space="0" w:color="auto"/>
              <w:left w:val="single" w:sz="4" w:space="0" w:color="auto"/>
              <w:bottom w:val="single" w:sz="4" w:space="0" w:color="auto"/>
              <w:right w:val="single" w:sz="4" w:space="0" w:color="auto"/>
            </w:tcBorders>
            <w:vAlign w:val="center"/>
          </w:tcPr>
          <w:p w14:paraId="12C6AB82" w14:textId="39AF7E62"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0</w:t>
            </w:r>
          </w:p>
        </w:tc>
        <w:tc>
          <w:tcPr>
            <w:tcW w:w="391" w:type="pct"/>
            <w:tcBorders>
              <w:top w:val="single" w:sz="4" w:space="0" w:color="auto"/>
              <w:left w:val="single" w:sz="4" w:space="0" w:color="auto"/>
              <w:bottom w:val="single" w:sz="4" w:space="0" w:color="auto"/>
              <w:right w:val="single" w:sz="4" w:space="0" w:color="auto"/>
            </w:tcBorders>
            <w:vAlign w:val="center"/>
          </w:tcPr>
          <w:p w14:paraId="6AAE4635" w14:textId="7BB7E9CF"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9,000</w:t>
            </w:r>
          </w:p>
        </w:tc>
        <w:tc>
          <w:tcPr>
            <w:tcW w:w="350" w:type="pct"/>
            <w:tcBorders>
              <w:top w:val="single" w:sz="4" w:space="0" w:color="auto"/>
              <w:left w:val="single" w:sz="4" w:space="0" w:color="auto"/>
              <w:bottom w:val="single" w:sz="4" w:space="0" w:color="auto"/>
              <w:right w:val="single" w:sz="4" w:space="0" w:color="auto"/>
            </w:tcBorders>
            <w:vAlign w:val="center"/>
          </w:tcPr>
          <w:p w14:paraId="3AC850FF" w14:textId="51793B6E"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0</w:t>
            </w:r>
          </w:p>
        </w:tc>
        <w:tc>
          <w:tcPr>
            <w:tcW w:w="350" w:type="pct"/>
            <w:tcBorders>
              <w:top w:val="single" w:sz="4" w:space="0" w:color="auto"/>
              <w:left w:val="single" w:sz="4" w:space="0" w:color="auto"/>
              <w:bottom w:val="single" w:sz="4" w:space="0" w:color="auto"/>
              <w:right w:val="single" w:sz="4" w:space="0" w:color="auto"/>
            </w:tcBorders>
            <w:vAlign w:val="center"/>
          </w:tcPr>
          <w:p w14:paraId="31D81623" w14:textId="47C29383"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0</w:t>
            </w:r>
          </w:p>
        </w:tc>
        <w:tc>
          <w:tcPr>
            <w:tcW w:w="350" w:type="pct"/>
            <w:tcBorders>
              <w:top w:val="single" w:sz="4" w:space="0" w:color="auto"/>
              <w:left w:val="single" w:sz="4" w:space="0" w:color="auto"/>
              <w:bottom w:val="single" w:sz="4" w:space="0" w:color="auto"/>
              <w:right w:val="single" w:sz="4" w:space="0" w:color="auto"/>
            </w:tcBorders>
            <w:vAlign w:val="center"/>
          </w:tcPr>
          <w:p w14:paraId="12381A35" w14:textId="57E332CC"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0</w:t>
            </w:r>
          </w:p>
        </w:tc>
        <w:tc>
          <w:tcPr>
            <w:tcW w:w="350" w:type="pct"/>
            <w:tcBorders>
              <w:top w:val="single" w:sz="4" w:space="0" w:color="auto"/>
              <w:left w:val="single" w:sz="4" w:space="0" w:color="auto"/>
              <w:bottom w:val="single" w:sz="4" w:space="0" w:color="auto"/>
              <w:right w:val="single" w:sz="4" w:space="0" w:color="auto"/>
            </w:tcBorders>
            <w:vAlign w:val="center"/>
          </w:tcPr>
          <w:p w14:paraId="595869C1" w14:textId="2AA63C02"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0</w:t>
            </w:r>
          </w:p>
        </w:tc>
        <w:tc>
          <w:tcPr>
            <w:tcW w:w="349" w:type="pct"/>
            <w:tcBorders>
              <w:top w:val="single" w:sz="4" w:space="0" w:color="auto"/>
              <w:left w:val="single" w:sz="4" w:space="0" w:color="auto"/>
              <w:bottom w:val="single" w:sz="4" w:space="0" w:color="auto"/>
              <w:right w:val="single" w:sz="4" w:space="0" w:color="auto"/>
            </w:tcBorders>
            <w:vAlign w:val="center"/>
          </w:tcPr>
          <w:p w14:paraId="28B4765C" w14:textId="72CCDD3F"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0</w:t>
            </w:r>
          </w:p>
        </w:tc>
        <w:tc>
          <w:tcPr>
            <w:tcW w:w="391" w:type="pct"/>
            <w:tcBorders>
              <w:top w:val="single" w:sz="4" w:space="0" w:color="auto"/>
              <w:left w:val="single" w:sz="4" w:space="0" w:color="auto"/>
              <w:bottom w:val="single" w:sz="4" w:space="0" w:color="auto"/>
              <w:right w:val="single" w:sz="4" w:space="0" w:color="auto"/>
            </w:tcBorders>
            <w:vAlign w:val="center"/>
          </w:tcPr>
          <w:p w14:paraId="49D60BD7" w14:textId="23AE3930" w:rsidR="00070E26" w:rsidRPr="00E9063C" w:rsidRDefault="003652B3" w:rsidP="0082110D">
            <w:pPr>
              <w:spacing w:before="20" w:after="20"/>
              <w:jc w:val="right"/>
              <w:rPr>
                <w:color w:val="000000"/>
                <w:sz w:val="20"/>
                <w:szCs w:val="20"/>
                <w:lang w:val="en-US" w:eastAsia="en-CA"/>
              </w:rPr>
            </w:pPr>
            <w:r>
              <w:rPr>
                <w:color w:val="000000"/>
                <w:sz w:val="20"/>
                <w:szCs w:val="20"/>
                <w:lang w:val="en-US" w:eastAsia="en-CA"/>
              </w:rPr>
              <w:fldChar w:fldCharType="begin"/>
            </w:r>
            <w:r>
              <w:rPr>
                <w:color w:val="000000"/>
                <w:sz w:val="20"/>
                <w:szCs w:val="20"/>
                <w:lang w:val="en-US" w:eastAsia="en-CA"/>
              </w:rPr>
              <w:instrText xml:space="preserve"> =SUM(LEFT) </w:instrText>
            </w:r>
            <w:r>
              <w:rPr>
                <w:color w:val="000000"/>
                <w:sz w:val="20"/>
                <w:szCs w:val="20"/>
                <w:lang w:val="en-US" w:eastAsia="en-CA"/>
              </w:rPr>
              <w:fldChar w:fldCharType="separate"/>
            </w:r>
            <w:r>
              <w:rPr>
                <w:noProof/>
                <w:color w:val="000000"/>
                <w:sz w:val="20"/>
                <w:szCs w:val="20"/>
                <w:lang w:val="en-US" w:eastAsia="en-CA"/>
              </w:rPr>
              <w:t>18,000</w:t>
            </w:r>
            <w:r>
              <w:rPr>
                <w:color w:val="000000"/>
                <w:sz w:val="20"/>
                <w:szCs w:val="20"/>
                <w:lang w:val="en-US" w:eastAsia="en-CA"/>
              </w:rPr>
              <w:fldChar w:fldCharType="end"/>
            </w:r>
          </w:p>
        </w:tc>
      </w:tr>
      <w:tr w:rsidR="00070E26" w:rsidRPr="00E9063C" w14:paraId="4BC30717" w14:textId="77777777" w:rsidTr="002C714A">
        <w:trPr>
          <w:trHeight w:val="500"/>
        </w:trPr>
        <w:tc>
          <w:tcPr>
            <w:tcW w:w="1116"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5E2FF200" w14:textId="77777777" w:rsidR="00070E26" w:rsidRPr="00E9063C" w:rsidRDefault="00070E26" w:rsidP="0082110D">
            <w:pPr>
              <w:spacing w:before="20" w:after="20"/>
              <w:ind w:left="38"/>
              <w:jc w:val="left"/>
              <w:rPr>
                <w:sz w:val="20"/>
                <w:szCs w:val="20"/>
                <w:lang w:val="en-US"/>
              </w:rPr>
            </w:pPr>
            <w:r w:rsidRPr="00E9063C">
              <w:rPr>
                <w:sz w:val="20"/>
                <w:szCs w:val="20"/>
                <w:lang w:val="en-US"/>
              </w:rPr>
              <w:t>Funds approved by ExCom (US $)</w:t>
            </w:r>
          </w:p>
        </w:tc>
        <w:tc>
          <w:tcPr>
            <w:tcW w:w="563" w:type="pct"/>
            <w:tcBorders>
              <w:top w:val="single" w:sz="4" w:space="0" w:color="auto"/>
              <w:left w:val="single" w:sz="4" w:space="0" w:color="auto"/>
              <w:bottom w:val="single" w:sz="4" w:space="0" w:color="auto"/>
              <w:right w:val="single" w:sz="4" w:space="0" w:color="auto"/>
            </w:tcBorders>
            <w:vAlign w:val="center"/>
            <w:hideMark/>
          </w:tcPr>
          <w:p w14:paraId="7063CF60" w14:textId="77777777" w:rsidR="00070E26" w:rsidRPr="00E9063C" w:rsidRDefault="00070E26" w:rsidP="0082110D">
            <w:pPr>
              <w:spacing w:before="20" w:after="20"/>
              <w:ind w:left="38"/>
              <w:jc w:val="left"/>
              <w:rPr>
                <w:sz w:val="20"/>
                <w:szCs w:val="20"/>
                <w:lang w:val="en-US"/>
              </w:rPr>
            </w:pPr>
            <w:r w:rsidRPr="00E9063C">
              <w:rPr>
                <w:sz w:val="20"/>
                <w:szCs w:val="20"/>
                <w:lang w:val="en-US"/>
              </w:rPr>
              <w:t>Project costs</w:t>
            </w:r>
          </w:p>
        </w:tc>
        <w:tc>
          <w:tcPr>
            <w:tcW w:w="442" w:type="pct"/>
            <w:tcBorders>
              <w:top w:val="single" w:sz="4" w:space="0" w:color="auto"/>
              <w:left w:val="single" w:sz="4" w:space="0" w:color="auto"/>
              <w:bottom w:val="single" w:sz="4" w:space="0" w:color="auto"/>
              <w:right w:val="single" w:sz="4" w:space="0" w:color="auto"/>
            </w:tcBorders>
            <w:vAlign w:val="center"/>
          </w:tcPr>
          <w:p w14:paraId="40178CDD" w14:textId="1B84C07F" w:rsidR="00070E26" w:rsidRPr="00E9063C" w:rsidRDefault="00070E26" w:rsidP="0082110D">
            <w:pPr>
              <w:spacing w:before="20" w:after="20"/>
              <w:ind w:left="38"/>
              <w:jc w:val="right"/>
              <w:rPr>
                <w:color w:val="000000"/>
                <w:sz w:val="20"/>
                <w:szCs w:val="20"/>
                <w:lang w:val="en-US" w:eastAsia="en-CA"/>
              </w:rPr>
            </w:pPr>
            <w:r>
              <w:rPr>
                <w:color w:val="000000"/>
                <w:sz w:val="20"/>
                <w:szCs w:val="20"/>
                <w:lang w:val="en-US" w:eastAsia="en-CA"/>
              </w:rPr>
              <w:t>280,000</w:t>
            </w:r>
          </w:p>
        </w:tc>
        <w:tc>
          <w:tcPr>
            <w:tcW w:w="350" w:type="pct"/>
            <w:tcBorders>
              <w:top w:val="single" w:sz="4" w:space="0" w:color="auto"/>
              <w:left w:val="single" w:sz="4" w:space="0" w:color="auto"/>
              <w:bottom w:val="single" w:sz="4" w:space="0" w:color="auto"/>
              <w:right w:val="single" w:sz="4" w:space="0" w:color="auto"/>
            </w:tcBorders>
            <w:vAlign w:val="center"/>
          </w:tcPr>
          <w:p w14:paraId="6283BED8" w14:textId="1C9055AA"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0</w:t>
            </w:r>
          </w:p>
        </w:tc>
        <w:tc>
          <w:tcPr>
            <w:tcW w:w="391" w:type="pct"/>
            <w:tcBorders>
              <w:top w:val="single" w:sz="4" w:space="0" w:color="auto"/>
              <w:left w:val="single" w:sz="4" w:space="0" w:color="auto"/>
              <w:bottom w:val="single" w:sz="4" w:space="0" w:color="auto"/>
              <w:right w:val="single" w:sz="4" w:space="0" w:color="auto"/>
            </w:tcBorders>
            <w:vAlign w:val="center"/>
          </w:tcPr>
          <w:p w14:paraId="733D4606" w14:textId="4101935E" w:rsidR="00070E26" w:rsidRPr="00E9063C" w:rsidRDefault="00070E26" w:rsidP="0082110D">
            <w:pPr>
              <w:spacing w:before="20" w:after="20"/>
              <w:ind w:left="720" w:hanging="720"/>
              <w:jc w:val="right"/>
              <w:rPr>
                <w:color w:val="000000"/>
                <w:sz w:val="20"/>
                <w:szCs w:val="20"/>
                <w:lang w:val="en-US" w:eastAsia="en-CA"/>
              </w:rPr>
            </w:pPr>
            <w:r>
              <w:rPr>
                <w:color w:val="000000"/>
                <w:sz w:val="20"/>
                <w:szCs w:val="20"/>
                <w:lang w:val="en-US" w:eastAsia="en-CA"/>
              </w:rPr>
              <w:t>360,000</w:t>
            </w:r>
          </w:p>
        </w:tc>
        <w:tc>
          <w:tcPr>
            <w:tcW w:w="350" w:type="pct"/>
            <w:tcBorders>
              <w:top w:val="single" w:sz="4" w:space="0" w:color="auto"/>
              <w:left w:val="single" w:sz="4" w:space="0" w:color="auto"/>
              <w:bottom w:val="single" w:sz="4" w:space="0" w:color="auto"/>
              <w:right w:val="single" w:sz="4" w:space="0" w:color="auto"/>
            </w:tcBorders>
            <w:vAlign w:val="center"/>
          </w:tcPr>
          <w:p w14:paraId="10B4410E" w14:textId="32E9C660"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0</w:t>
            </w:r>
          </w:p>
        </w:tc>
        <w:tc>
          <w:tcPr>
            <w:tcW w:w="350" w:type="pct"/>
            <w:tcBorders>
              <w:top w:val="single" w:sz="4" w:space="0" w:color="auto"/>
              <w:left w:val="single" w:sz="4" w:space="0" w:color="auto"/>
              <w:bottom w:val="single" w:sz="4" w:space="0" w:color="auto"/>
              <w:right w:val="single" w:sz="4" w:space="0" w:color="auto"/>
            </w:tcBorders>
            <w:vAlign w:val="center"/>
          </w:tcPr>
          <w:p w14:paraId="6E3066B6" w14:textId="0EA1DBB0"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0</w:t>
            </w:r>
          </w:p>
        </w:tc>
        <w:tc>
          <w:tcPr>
            <w:tcW w:w="350" w:type="pct"/>
            <w:tcBorders>
              <w:top w:val="single" w:sz="4" w:space="0" w:color="auto"/>
              <w:left w:val="single" w:sz="4" w:space="0" w:color="auto"/>
              <w:bottom w:val="single" w:sz="4" w:space="0" w:color="auto"/>
              <w:right w:val="single" w:sz="4" w:space="0" w:color="auto"/>
            </w:tcBorders>
            <w:vAlign w:val="center"/>
          </w:tcPr>
          <w:p w14:paraId="0DEA0AE5" w14:textId="705D49EE"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0</w:t>
            </w:r>
          </w:p>
        </w:tc>
        <w:tc>
          <w:tcPr>
            <w:tcW w:w="350" w:type="pct"/>
            <w:tcBorders>
              <w:top w:val="single" w:sz="4" w:space="0" w:color="auto"/>
              <w:left w:val="single" w:sz="4" w:space="0" w:color="auto"/>
              <w:bottom w:val="single" w:sz="4" w:space="0" w:color="auto"/>
              <w:right w:val="single" w:sz="4" w:space="0" w:color="auto"/>
            </w:tcBorders>
            <w:vAlign w:val="center"/>
          </w:tcPr>
          <w:p w14:paraId="3840EA55" w14:textId="1A0AE5CA"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0</w:t>
            </w:r>
          </w:p>
        </w:tc>
        <w:tc>
          <w:tcPr>
            <w:tcW w:w="349" w:type="pct"/>
            <w:tcBorders>
              <w:top w:val="single" w:sz="4" w:space="0" w:color="auto"/>
              <w:left w:val="single" w:sz="4" w:space="0" w:color="auto"/>
              <w:bottom w:val="single" w:sz="4" w:space="0" w:color="auto"/>
              <w:right w:val="single" w:sz="4" w:space="0" w:color="auto"/>
            </w:tcBorders>
            <w:vAlign w:val="center"/>
          </w:tcPr>
          <w:p w14:paraId="26727CC0" w14:textId="62F3F435"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0</w:t>
            </w:r>
          </w:p>
        </w:tc>
        <w:tc>
          <w:tcPr>
            <w:tcW w:w="391" w:type="pct"/>
            <w:tcBorders>
              <w:top w:val="single" w:sz="4" w:space="0" w:color="auto"/>
              <w:left w:val="single" w:sz="4" w:space="0" w:color="auto"/>
              <w:bottom w:val="single" w:sz="4" w:space="0" w:color="auto"/>
              <w:right w:val="single" w:sz="4" w:space="0" w:color="auto"/>
            </w:tcBorders>
            <w:vAlign w:val="center"/>
          </w:tcPr>
          <w:p w14:paraId="51E14FE6" w14:textId="4B03F8CF" w:rsidR="00070E26" w:rsidRPr="00E9063C" w:rsidRDefault="00C911B2" w:rsidP="0082110D">
            <w:pPr>
              <w:spacing w:before="20" w:after="20"/>
              <w:jc w:val="right"/>
              <w:rPr>
                <w:color w:val="000000"/>
                <w:sz w:val="20"/>
                <w:szCs w:val="20"/>
                <w:lang w:val="en-US" w:eastAsia="en-CA"/>
              </w:rPr>
            </w:pPr>
            <w:r>
              <w:rPr>
                <w:color w:val="000000"/>
                <w:sz w:val="20"/>
                <w:szCs w:val="20"/>
                <w:lang w:val="en-US" w:eastAsia="en-CA"/>
              </w:rPr>
              <w:fldChar w:fldCharType="begin"/>
            </w:r>
            <w:r>
              <w:rPr>
                <w:color w:val="000000"/>
                <w:sz w:val="20"/>
                <w:szCs w:val="20"/>
                <w:lang w:val="en-US" w:eastAsia="en-CA"/>
              </w:rPr>
              <w:instrText xml:space="preserve"> =SUM(LEFT) </w:instrText>
            </w:r>
            <w:r>
              <w:rPr>
                <w:color w:val="000000"/>
                <w:sz w:val="20"/>
                <w:szCs w:val="20"/>
                <w:lang w:val="en-US" w:eastAsia="en-CA"/>
              </w:rPr>
              <w:fldChar w:fldCharType="separate"/>
            </w:r>
            <w:r>
              <w:rPr>
                <w:noProof/>
                <w:color w:val="000000"/>
                <w:sz w:val="20"/>
                <w:szCs w:val="20"/>
                <w:lang w:val="en-US" w:eastAsia="en-CA"/>
              </w:rPr>
              <w:t>640,000</w:t>
            </w:r>
            <w:r>
              <w:rPr>
                <w:color w:val="000000"/>
                <w:sz w:val="20"/>
                <w:szCs w:val="20"/>
                <w:lang w:val="en-US" w:eastAsia="en-CA"/>
              </w:rPr>
              <w:fldChar w:fldCharType="end"/>
            </w:r>
          </w:p>
        </w:tc>
      </w:tr>
      <w:tr w:rsidR="00070E26" w:rsidRPr="00E9063C" w14:paraId="01940A7B" w14:textId="77777777" w:rsidTr="002C714A">
        <w:trPr>
          <w:trHeight w:val="500"/>
        </w:trPr>
        <w:tc>
          <w:tcPr>
            <w:tcW w:w="1116" w:type="pct"/>
            <w:gridSpan w:val="2"/>
            <w:vMerge/>
            <w:tcBorders>
              <w:top w:val="single" w:sz="4" w:space="0" w:color="auto"/>
              <w:left w:val="single" w:sz="4" w:space="0" w:color="auto"/>
              <w:bottom w:val="single" w:sz="4" w:space="0" w:color="auto"/>
              <w:right w:val="single" w:sz="4" w:space="0" w:color="auto"/>
            </w:tcBorders>
            <w:vAlign w:val="center"/>
            <w:hideMark/>
          </w:tcPr>
          <w:p w14:paraId="13F3E3B6" w14:textId="77777777" w:rsidR="00070E26" w:rsidRPr="00E9063C" w:rsidRDefault="00070E26" w:rsidP="0082110D">
            <w:pPr>
              <w:spacing w:before="20" w:after="20"/>
              <w:ind w:left="38"/>
              <w:jc w:val="left"/>
              <w:rPr>
                <w:sz w:val="20"/>
                <w:szCs w:val="20"/>
                <w:lang w:val="en-US"/>
              </w:rPr>
            </w:pPr>
          </w:p>
        </w:tc>
        <w:tc>
          <w:tcPr>
            <w:tcW w:w="563" w:type="pct"/>
            <w:tcBorders>
              <w:top w:val="single" w:sz="4" w:space="0" w:color="auto"/>
              <w:left w:val="single" w:sz="4" w:space="0" w:color="auto"/>
              <w:bottom w:val="single" w:sz="4" w:space="0" w:color="auto"/>
              <w:right w:val="single" w:sz="4" w:space="0" w:color="auto"/>
            </w:tcBorders>
            <w:vAlign w:val="center"/>
            <w:hideMark/>
          </w:tcPr>
          <w:p w14:paraId="0E73753E" w14:textId="77777777" w:rsidR="00070E26" w:rsidRPr="00E9063C" w:rsidRDefault="00070E26" w:rsidP="0082110D">
            <w:pPr>
              <w:spacing w:before="20" w:after="20"/>
              <w:ind w:left="38"/>
              <w:jc w:val="left"/>
              <w:rPr>
                <w:sz w:val="20"/>
                <w:szCs w:val="20"/>
                <w:lang w:val="en-US"/>
              </w:rPr>
            </w:pPr>
            <w:r w:rsidRPr="00E9063C">
              <w:rPr>
                <w:sz w:val="20"/>
                <w:szCs w:val="20"/>
                <w:lang w:val="en-US"/>
              </w:rPr>
              <w:t>Support costs</w:t>
            </w:r>
          </w:p>
        </w:tc>
        <w:tc>
          <w:tcPr>
            <w:tcW w:w="442" w:type="pct"/>
            <w:tcBorders>
              <w:top w:val="single" w:sz="4" w:space="0" w:color="auto"/>
              <w:left w:val="single" w:sz="4" w:space="0" w:color="auto"/>
              <w:bottom w:val="single" w:sz="4" w:space="0" w:color="auto"/>
              <w:right w:val="single" w:sz="4" w:space="0" w:color="auto"/>
            </w:tcBorders>
            <w:vAlign w:val="center"/>
          </w:tcPr>
          <w:p w14:paraId="7E6580DE" w14:textId="4E637A12" w:rsidR="00070E26" w:rsidRPr="00E9063C" w:rsidRDefault="00070E26" w:rsidP="0082110D">
            <w:pPr>
              <w:spacing w:before="20" w:after="20"/>
              <w:ind w:left="38"/>
              <w:jc w:val="right"/>
              <w:rPr>
                <w:color w:val="000000"/>
                <w:sz w:val="20"/>
                <w:szCs w:val="20"/>
                <w:lang w:val="en-US" w:eastAsia="en-CA"/>
              </w:rPr>
            </w:pPr>
            <w:r>
              <w:rPr>
                <w:color w:val="000000"/>
                <w:sz w:val="20"/>
                <w:szCs w:val="20"/>
                <w:lang w:val="en-US" w:eastAsia="en-CA"/>
              </w:rPr>
              <w:t>32,400</w:t>
            </w:r>
          </w:p>
        </w:tc>
        <w:tc>
          <w:tcPr>
            <w:tcW w:w="350" w:type="pct"/>
            <w:tcBorders>
              <w:top w:val="single" w:sz="4" w:space="0" w:color="auto"/>
              <w:left w:val="single" w:sz="4" w:space="0" w:color="auto"/>
              <w:bottom w:val="single" w:sz="4" w:space="0" w:color="auto"/>
              <w:right w:val="single" w:sz="4" w:space="0" w:color="auto"/>
            </w:tcBorders>
            <w:vAlign w:val="center"/>
          </w:tcPr>
          <w:p w14:paraId="170DD171" w14:textId="683308FD"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0</w:t>
            </w:r>
          </w:p>
        </w:tc>
        <w:tc>
          <w:tcPr>
            <w:tcW w:w="391" w:type="pct"/>
            <w:tcBorders>
              <w:top w:val="single" w:sz="4" w:space="0" w:color="auto"/>
              <w:left w:val="single" w:sz="4" w:space="0" w:color="auto"/>
              <w:bottom w:val="single" w:sz="4" w:space="0" w:color="auto"/>
              <w:right w:val="single" w:sz="4" w:space="0" w:color="auto"/>
            </w:tcBorders>
            <w:vAlign w:val="center"/>
          </w:tcPr>
          <w:p w14:paraId="08289B38" w14:textId="587A5F37"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41,866</w:t>
            </w:r>
          </w:p>
        </w:tc>
        <w:tc>
          <w:tcPr>
            <w:tcW w:w="350" w:type="pct"/>
            <w:tcBorders>
              <w:top w:val="single" w:sz="4" w:space="0" w:color="auto"/>
              <w:left w:val="single" w:sz="4" w:space="0" w:color="auto"/>
              <w:bottom w:val="single" w:sz="4" w:space="0" w:color="auto"/>
              <w:right w:val="single" w:sz="4" w:space="0" w:color="auto"/>
            </w:tcBorders>
            <w:vAlign w:val="center"/>
          </w:tcPr>
          <w:p w14:paraId="18D76B8B" w14:textId="4D6C1B6E"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0</w:t>
            </w:r>
          </w:p>
        </w:tc>
        <w:tc>
          <w:tcPr>
            <w:tcW w:w="350" w:type="pct"/>
            <w:tcBorders>
              <w:top w:val="single" w:sz="4" w:space="0" w:color="auto"/>
              <w:left w:val="single" w:sz="4" w:space="0" w:color="auto"/>
              <w:bottom w:val="single" w:sz="4" w:space="0" w:color="auto"/>
              <w:right w:val="single" w:sz="4" w:space="0" w:color="auto"/>
            </w:tcBorders>
            <w:vAlign w:val="center"/>
          </w:tcPr>
          <w:p w14:paraId="1B456FD1" w14:textId="7275B345"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0</w:t>
            </w:r>
          </w:p>
        </w:tc>
        <w:tc>
          <w:tcPr>
            <w:tcW w:w="350" w:type="pct"/>
            <w:tcBorders>
              <w:top w:val="single" w:sz="4" w:space="0" w:color="auto"/>
              <w:left w:val="single" w:sz="4" w:space="0" w:color="auto"/>
              <w:bottom w:val="single" w:sz="4" w:space="0" w:color="auto"/>
              <w:right w:val="single" w:sz="4" w:space="0" w:color="auto"/>
            </w:tcBorders>
            <w:vAlign w:val="center"/>
          </w:tcPr>
          <w:p w14:paraId="37AAEC2D" w14:textId="5B85CF6E"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0</w:t>
            </w:r>
          </w:p>
        </w:tc>
        <w:tc>
          <w:tcPr>
            <w:tcW w:w="350" w:type="pct"/>
            <w:tcBorders>
              <w:top w:val="single" w:sz="4" w:space="0" w:color="auto"/>
              <w:left w:val="single" w:sz="4" w:space="0" w:color="auto"/>
              <w:bottom w:val="single" w:sz="4" w:space="0" w:color="auto"/>
              <w:right w:val="single" w:sz="4" w:space="0" w:color="auto"/>
            </w:tcBorders>
            <w:vAlign w:val="center"/>
          </w:tcPr>
          <w:p w14:paraId="1CD391DE" w14:textId="4F186AE4"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0</w:t>
            </w:r>
          </w:p>
        </w:tc>
        <w:tc>
          <w:tcPr>
            <w:tcW w:w="349" w:type="pct"/>
            <w:tcBorders>
              <w:top w:val="single" w:sz="4" w:space="0" w:color="auto"/>
              <w:left w:val="single" w:sz="4" w:space="0" w:color="auto"/>
              <w:bottom w:val="single" w:sz="4" w:space="0" w:color="auto"/>
              <w:right w:val="single" w:sz="4" w:space="0" w:color="auto"/>
            </w:tcBorders>
            <w:vAlign w:val="center"/>
          </w:tcPr>
          <w:p w14:paraId="2C838A3B" w14:textId="10D6D037"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0</w:t>
            </w:r>
          </w:p>
        </w:tc>
        <w:tc>
          <w:tcPr>
            <w:tcW w:w="391" w:type="pct"/>
            <w:tcBorders>
              <w:top w:val="single" w:sz="4" w:space="0" w:color="auto"/>
              <w:left w:val="single" w:sz="4" w:space="0" w:color="auto"/>
              <w:bottom w:val="single" w:sz="4" w:space="0" w:color="auto"/>
              <w:right w:val="single" w:sz="4" w:space="0" w:color="auto"/>
            </w:tcBorders>
            <w:vAlign w:val="center"/>
          </w:tcPr>
          <w:p w14:paraId="51DF60DE" w14:textId="627E3769" w:rsidR="00070E26" w:rsidRPr="00E9063C" w:rsidRDefault="00C911B2" w:rsidP="0082110D">
            <w:pPr>
              <w:spacing w:before="20" w:after="20"/>
              <w:jc w:val="right"/>
              <w:rPr>
                <w:color w:val="000000"/>
                <w:sz w:val="20"/>
                <w:szCs w:val="20"/>
                <w:lang w:val="en-US" w:eastAsia="en-CA"/>
              </w:rPr>
            </w:pPr>
            <w:r>
              <w:rPr>
                <w:color w:val="000000"/>
                <w:sz w:val="20"/>
                <w:szCs w:val="20"/>
                <w:lang w:val="en-US" w:eastAsia="en-CA"/>
              </w:rPr>
              <w:fldChar w:fldCharType="begin"/>
            </w:r>
            <w:r>
              <w:rPr>
                <w:color w:val="000000"/>
                <w:sz w:val="20"/>
                <w:szCs w:val="20"/>
                <w:lang w:val="en-US" w:eastAsia="en-CA"/>
              </w:rPr>
              <w:instrText xml:space="preserve"> =SUM(LEFT) </w:instrText>
            </w:r>
            <w:r>
              <w:rPr>
                <w:color w:val="000000"/>
                <w:sz w:val="20"/>
                <w:szCs w:val="20"/>
                <w:lang w:val="en-US" w:eastAsia="en-CA"/>
              </w:rPr>
              <w:fldChar w:fldCharType="separate"/>
            </w:r>
            <w:r>
              <w:rPr>
                <w:noProof/>
                <w:color w:val="000000"/>
                <w:sz w:val="20"/>
                <w:szCs w:val="20"/>
                <w:lang w:val="en-US" w:eastAsia="en-CA"/>
              </w:rPr>
              <w:t>74,266</w:t>
            </w:r>
            <w:r>
              <w:rPr>
                <w:color w:val="000000"/>
                <w:sz w:val="20"/>
                <w:szCs w:val="20"/>
                <w:lang w:val="en-US" w:eastAsia="en-CA"/>
              </w:rPr>
              <w:fldChar w:fldCharType="end"/>
            </w:r>
          </w:p>
        </w:tc>
      </w:tr>
      <w:tr w:rsidR="00070E26" w:rsidRPr="00E9063C" w14:paraId="6945AB62" w14:textId="77777777" w:rsidTr="002C714A">
        <w:trPr>
          <w:trHeight w:val="358"/>
        </w:trPr>
        <w:tc>
          <w:tcPr>
            <w:tcW w:w="1116"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2762BE64" w14:textId="77777777" w:rsidR="00070E26" w:rsidRPr="00E9063C" w:rsidRDefault="00070E26" w:rsidP="0082110D">
            <w:pPr>
              <w:spacing w:before="20" w:after="20"/>
              <w:ind w:left="38" w:right="-85"/>
              <w:jc w:val="left"/>
              <w:rPr>
                <w:sz w:val="20"/>
                <w:szCs w:val="20"/>
                <w:lang w:val="en-US"/>
              </w:rPr>
            </w:pPr>
            <w:r w:rsidRPr="00E9063C">
              <w:rPr>
                <w:sz w:val="20"/>
                <w:szCs w:val="20"/>
                <w:lang w:val="en-US"/>
              </w:rPr>
              <w:t xml:space="preserve">Total funds recommended for approval at this meeting </w:t>
            </w:r>
            <w:r w:rsidRPr="00E9063C">
              <w:rPr>
                <w:sz w:val="19"/>
                <w:szCs w:val="19"/>
                <w:lang w:val="en-US"/>
              </w:rPr>
              <w:t>(US $)</w:t>
            </w:r>
          </w:p>
        </w:tc>
        <w:tc>
          <w:tcPr>
            <w:tcW w:w="563" w:type="pct"/>
            <w:tcBorders>
              <w:top w:val="single" w:sz="4" w:space="0" w:color="auto"/>
              <w:left w:val="single" w:sz="4" w:space="0" w:color="auto"/>
              <w:bottom w:val="single" w:sz="4" w:space="0" w:color="auto"/>
              <w:right w:val="single" w:sz="4" w:space="0" w:color="auto"/>
            </w:tcBorders>
            <w:vAlign w:val="center"/>
            <w:hideMark/>
          </w:tcPr>
          <w:p w14:paraId="122ED487" w14:textId="77777777" w:rsidR="00070E26" w:rsidRPr="00E9063C" w:rsidRDefault="00070E26" w:rsidP="0082110D">
            <w:pPr>
              <w:spacing w:before="20" w:after="20"/>
              <w:ind w:left="38"/>
              <w:jc w:val="left"/>
              <w:rPr>
                <w:sz w:val="20"/>
                <w:szCs w:val="20"/>
                <w:lang w:val="en-US"/>
              </w:rPr>
            </w:pPr>
            <w:r w:rsidRPr="00E9063C">
              <w:rPr>
                <w:sz w:val="20"/>
                <w:szCs w:val="20"/>
                <w:lang w:val="en-US"/>
              </w:rPr>
              <w:t>Project costs</w:t>
            </w:r>
          </w:p>
        </w:tc>
        <w:tc>
          <w:tcPr>
            <w:tcW w:w="442" w:type="pct"/>
            <w:tcBorders>
              <w:top w:val="single" w:sz="4" w:space="0" w:color="auto"/>
              <w:left w:val="single" w:sz="4" w:space="0" w:color="auto"/>
              <w:bottom w:val="single" w:sz="4" w:space="0" w:color="auto"/>
              <w:right w:val="single" w:sz="4" w:space="0" w:color="auto"/>
            </w:tcBorders>
            <w:vAlign w:val="center"/>
          </w:tcPr>
          <w:p w14:paraId="299C07FD" w14:textId="6F30EDA4" w:rsidR="00070E26" w:rsidRPr="00E9063C" w:rsidRDefault="00070E26" w:rsidP="0082110D">
            <w:pPr>
              <w:spacing w:before="20" w:after="20"/>
              <w:ind w:left="38"/>
              <w:jc w:val="right"/>
              <w:rPr>
                <w:color w:val="000000"/>
                <w:sz w:val="20"/>
                <w:szCs w:val="20"/>
                <w:lang w:val="en-US" w:eastAsia="en-CA"/>
              </w:rPr>
            </w:pPr>
          </w:p>
        </w:tc>
        <w:tc>
          <w:tcPr>
            <w:tcW w:w="350" w:type="pct"/>
            <w:tcBorders>
              <w:top w:val="single" w:sz="4" w:space="0" w:color="auto"/>
              <w:left w:val="single" w:sz="4" w:space="0" w:color="auto"/>
              <w:bottom w:val="single" w:sz="4" w:space="0" w:color="auto"/>
              <w:right w:val="single" w:sz="4" w:space="0" w:color="auto"/>
            </w:tcBorders>
            <w:vAlign w:val="center"/>
          </w:tcPr>
          <w:p w14:paraId="61EB34EF" w14:textId="486F4182" w:rsidR="00070E26" w:rsidRPr="00E9063C" w:rsidRDefault="00070E26" w:rsidP="0082110D">
            <w:pPr>
              <w:spacing w:before="20" w:after="20"/>
              <w:jc w:val="right"/>
              <w:rPr>
                <w:color w:val="000000"/>
                <w:sz w:val="20"/>
                <w:szCs w:val="20"/>
                <w:lang w:val="en-US" w:eastAsia="en-CA"/>
              </w:rPr>
            </w:pPr>
          </w:p>
        </w:tc>
        <w:tc>
          <w:tcPr>
            <w:tcW w:w="391" w:type="pct"/>
            <w:tcBorders>
              <w:top w:val="single" w:sz="4" w:space="0" w:color="auto"/>
              <w:left w:val="single" w:sz="4" w:space="0" w:color="auto"/>
              <w:bottom w:val="single" w:sz="4" w:space="0" w:color="auto"/>
              <w:right w:val="single" w:sz="4" w:space="0" w:color="auto"/>
            </w:tcBorders>
            <w:vAlign w:val="center"/>
          </w:tcPr>
          <w:p w14:paraId="175AA9FA" w14:textId="4F27E454" w:rsidR="00070E26" w:rsidRPr="00E9063C" w:rsidRDefault="00070E26" w:rsidP="0082110D">
            <w:pPr>
              <w:spacing w:before="20" w:after="20"/>
              <w:jc w:val="right"/>
              <w:rPr>
                <w:color w:val="000000"/>
                <w:sz w:val="20"/>
                <w:szCs w:val="20"/>
                <w:lang w:val="en-US" w:eastAsia="en-CA"/>
              </w:rPr>
            </w:pPr>
          </w:p>
        </w:tc>
        <w:tc>
          <w:tcPr>
            <w:tcW w:w="350" w:type="pct"/>
            <w:tcBorders>
              <w:top w:val="single" w:sz="4" w:space="0" w:color="auto"/>
              <w:left w:val="single" w:sz="4" w:space="0" w:color="auto"/>
              <w:bottom w:val="single" w:sz="4" w:space="0" w:color="auto"/>
              <w:right w:val="single" w:sz="4" w:space="0" w:color="auto"/>
            </w:tcBorders>
            <w:vAlign w:val="center"/>
          </w:tcPr>
          <w:p w14:paraId="0C37A242" w14:textId="356DC4E9" w:rsidR="00070E26" w:rsidRPr="00E9063C" w:rsidRDefault="00070E26" w:rsidP="0082110D">
            <w:pPr>
              <w:spacing w:before="20" w:after="20"/>
              <w:jc w:val="right"/>
              <w:rPr>
                <w:color w:val="000000"/>
                <w:sz w:val="20"/>
                <w:szCs w:val="20"/>
                <w:lang w:val="en-US" w:eastAsia="en-CA"/>
              </w:rPr>
            </w:pPr>
          </w:p>
        </w:tc>
        <w:tc>
          <w:tcPr>
            <w:tcW w:w="350" w:type="pct"/>
            <w:tcBorders>
              <w:top w:val="single" w:sz="4" w:space="0" w:color="auto"/>
              <w:left w:val="single" w:sz="4" w:space="0" w:color="auto"/>
              <w:bottom w:val="single" w:sz="4" w:space="0" w:color="auto"/>
              <w:right w:val="single" w:sz="4" w:space="0" w:color="auto"/>
            </w:tcBorders>
            <w:vAlign w:val="center"/>
          </w:tcPr>
          <w:p w14:paraId="4D586790" w14:textId="604AECDD" w:rsidR="00070E26" w:rsidRPr="00E9063C" w:rsidRDefault="00070E26" w:rsidP="0082110D">
            <w:pPr>
              <w:spacing w:before="20" w:after="20"/>
              <w:jc w:val="right"/>
              <w:rPr>
                <w:color w:val="000000"/>
                <w:sz w:val="20"/>
                <w:szCs w:val="20"/>
                <w:lang w:val="en-US" w:eastAsia="en-CA"/>
              </w:rPr>
            </w:pPr>
          </w:p>
        </w:tc>
        <w:tc>
          <w:tcPr>
            <w:tcW w:w="350" w:type="pct"/>
            <w:tcBorders>
              <w:top w:val="single" w:sz="4" w:space="0" w:color="auto"/>
              <w:left w:val="single" w:sz="4" w:space="0" w:color="auto"/>
              <w:bottom w:val="single" w:sz="4" w:space="0" w:color="auto"/>
              <w:right w:val="single" w:sz="4" w:space="0" w:color="auto"/>
            </w:tcBorders>
            <w:vAlign w:val="center"/>
          </w:tcPr>
          <w:p w14:paraId="0C163AD4" w14:textId="37EB983D"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65,000</w:t>
            </w:r>
          </w:p>
        </w:tc>
        <w:tc>
          <w:tcPr>
            <w:tcW w:w="350" w:type="pct"/>
            <w:tcBorders>
              <w:top w:val="single" w:sz="4" w:space="0" w:color="auto"/>
              <w:left w:val="single" w:sz="4" w:space="0" w:color="auto"/>
              <w:bottom w:val="single" w:sz="4" w:space="0" w:color="auto"/>
              <w:right w:val="single" w:sz="4" w:space="0" w:color="auto"/>
            </w:tcBorders>
            <w:vAlign w:val="center"/>
          </w:tcPr>
          <w:p w14:paraId="330125ED" w14:textId="50F0B051" w:rsidR="00070E26" w:rsidRPr="00E9063C" w:rsidRDefault="00070E26" w:rsidP="0082110D">
            <w:pPr>
              <w:spacing w:before="20" w:after="20"/>
              <w:jc w:val="right"/>
              <w:rPr>
                <w:color w:val="000000"/>
                <w:sz w:val="20"/>
                <w:szCs w:val="20"/>
                <w:lang w:val="en-US" w:eastAsia="en-CA"/>
              </w:rPr>
            </w:pPr>
          </w:p>
        </w:tc>
        <w:tc>
          <w:tcPr>
            <w:tcW w:w="349" w:type="pct"/>
            <w:tcBorders>
              <w:top w:val="single" w:sz="4" w:space="0" w:color="auto"/>
              <w:left w:val="single" w:sz="4" w:space="0" w:color="auto"/>
              <w:bottom w:val="single" w:sz="4" w:space="0" w:color="auto"/>
              <w:right w:val="single" w:sz="4" w:space="0" w:color="auto"/>
            </w:tcBorders>
            <w:vAlign w:val="center"/>
          </w:tcPr>
          <w:p w14:paraId="71659752" w14:textId="43F60A29" w:rsidR="00070E26" w:rsidRPr="00E9063C" w:rsidRDefault="00070E26" w:rsidP="0082110D">
            <w:pPr>
              <w:spacing w:before="20" w:after="20"/>
              <w:jc w:val="right"/>
              <w:rPr>
                <w:color w:val="000000"/>
                <w:sz w:val="20"/>
                <w:szCs w:val="20"/>
                <w:lang w:val="en-US" w:eastAsia="en-CA"/>
              </w:rPr>
            </w:pPr>
          </w:p>
        </w:tc>
        <w:tc>
          <w:tcPr>
            <w:tcW w:w="391" w:type="pct"/>
            <w:tcBorders>
              <w:top w:val="single" w:sz="4" w:space="0" w:color="auto"/>
              <w:left w:val="single" w:sz="4" w:space="0" w:color="auto"/>
              <w:bottom w:val="single" w:sz="4" w:space="0" w:color="auto"/>
              <w:right w:val="single" w:sz="4" w:space="0" w:color="auto"/>
            </w:tcBorders>
            <w:vAlign w:val="center"/>
          </w:tcPr>
          <w:p w14:paraId="5389D1E2" w14:textId="0686266E" w:rsidR="00070E26" w:rsidRPr="00E9063C" w:rsidRDefault="00C911B2" w:rsidP="0082110D">
            <w:pPr>
              <w:spacing w:before="20" w:after="20"/>
              <w:jc w:val="right"/>
              <w:rPr>
                <w:color w:val="000000"/>
                <w:sz w:val="20"/>
                <w:szCs w:val="20"/>
                <w:lang w:val="en-US" w:eastAsia="en-CA"/>
              </w:rPr>
            </w:pPr>
            <w:r>
              <w:rPr>
                <w:color w:val="000000"/>
                <w:sz w:val="20"/>
                <w:szCs w:val="20"/>
                <w:lang w:val="en-US" w:eastAsia="en-CA"/>
              </w:rPr>
              <w:fldChar w:fldCharType="begin"/>
            </w:r>
            <w:r>
              <w:rPr>
                <w:color w:val="000000"/>
                <w:sz w:val="20"/>
                <w:szCs w:val="20"/>
                <w:lang w:val="en-US" w:eastAsia="en-CA"/>
              </w:rPr>
              <w:instrText xml:space="preserve"> =SUM(LEFT) </w:instrText>
            </w:r>
            <w:r>
              <w:rPr>
                <w:color w:val="000000"/>
                <w:sz w:val="20"/>
                <w:szCs w:val="20"/>
                <w:lang w:val="en-US" w:eastAsia="en-CA"/>
              </w:rPr>
              <w:fldChar w:fldCharType="separate"/>
            </w:r>
            <w:r>
              <w:rPr>
                <w:noProof/>
                <w:color w:val="000000"/>
                <w:sz w:val="20"/>
                <w:szCs w:val="20"/>
                <w:lang w:val="en-US" w:eastAsia="en-CA"/>
              </w:rPr>
              <w:t>65,000</w:t>
            </w:r>
            <w:r>
              <w:rPr>
                <w:color w:val="000000"/>
                <w:sz w:val="20"/>
                <w:szCs w:val="20"/>
                <w:lang w:val="en-US" w:eastAsia="en-CA"/>
              </w:rPr>
              <w:fldChar w:fldCharType="end"/>
            </w:r>
          </w:p>
        </w:tc>
      </w:tr>
      <w:tr w:rsidR="00070E26" w:rsidRPr="00E9063C" w14:paraId="083F2FBE" w14:textId="77777777" w:rsidTr="002C714A">
        <w:trPr>
          <w:trHeight w:val="500"/>
        </w:trPr>
        <w:tc>
          <w:tcPr>
            <w:tcW w:w="1116" w:type="pct"/>
            <w:gridSpan w:val="2"/>
            <w:vMerge/>
            <w:tcBorders>
              <w:top w:val="single" w:sz="4" w:space="0" w:color="auto"/>
              <w:left w:val="single" w:sz="4" w:space="0" w:color="auto"/>
              <w:bottom w:val="single" w:sz="4" w:space="0" w:color="auto"/>
              <w:right w:val="single" w:sz="4" w:space="0" w:color="auto"/>
            </w:tcBorders>
            <w:vAlign w:val="center"/>
            <w:hideMark/>
          </w:tcPr>
          <w:p w14:paraId="30CCB81A" w14:textId="77777777" w:rsidR="00070E26" w:rsidRPr="00E9063C" w:rsidRDefault="00070E26" w:rsidP="0082110D">
            <w:pPr>
              <w:spacing w:before="20" w:after="20"/>
              <w:ind w:left="38"/>
              <w:jc w:val="left"/>
              <w:rPr>
                <w:sz w:val="20"/>
                <w:szCs w:val="20"/>
                <w:lang w:val="en-US"/>
              </w:rPr>
            </w:pPr>
          </w:p>
        </w:tc>
        <w:tc>
          <w:tcPr>
            <w:tcW w:w="563" w:type="pct"/>
            <w:tcBorders>
              <w:top w:val="single" w:sz="4" w:space="0" w:color="auto"/>
              <w:left w:val="single" w:sz="4" w:space="0" w:color="auto"/>
              <w:bottom w:val="single" w:sz="4" w:space="0" w:color="auto"/>
              <w:right w:val="single" w:sz="4" w:space="0" w:color="auto"/>
            </w:tcBorders>
            <w:vAlign w:val="center"/>
            <w:hideMark/>
          </w:tcPr>
          <w:p w14:paraId="38BF8DB2" w14:textId="77777777" w:rsidR="00070E26" w:rsidRPr="00E9063C" w:rsidRDefault="00070E26" w:rsidP="0082110D">
            <w:pPr>
              <w:spacing w:before="20" w:after="20"/>
              <w:ind w:left="38"/>
              <w:jc w:val="left"/>
              <w:rPr>
                <w:sz w:val="20"/>
                <w:szCs w:val="20"/>
                <w:lang w:val="en-US"/>
              </w:rPr>
            </w:pPr>
            <w:r w:rsidRPr="00E9063C">
              <w:rPr>
                <w:sz w:val="20"/>
                <w:szCs w:val="20"/>
                <w:lang w:val="en-US"/>
              </w:rPr>
              <w:t>Support costs</w:t>
            </w:r>
          </w:p>
        </w:tc>
        <w:tc>
          <w:tcPr>
            <w:tcW w:w="442" w:type="pct"/>
            <w:tcBorders>
              <w:top w:val="single" w:sz="4" w:space="0" w:color="auto"/>
              <w:left w:val="single" w:sz="4" w:space="0" w:color="auto"/>
              <w:bottom w:val="single" w:sz="4" w:space="0" w:color="auto"/>
              <w:right w:val="single" w:sz="4" w:space="0" w:color="auto"/>
            </w:tcBorders>
            <w:vAlign w:val="center"/>
          </w:tcPr>
          <w:p w14:paraId="27ABADBF" w14:textId="6BB96F77" w:rsidR="00070E26" w:rsidRPr="00E9063C" w:rsidRDefault="00070E26" w:rsidP="0082110D">
            <w:pPr>
              <w:spacing w:before="20" w:after="20"/>
              <w:ind w:left="38"/>
              <w:jc w:val="right"/>
              <w:rPr>
                <w:color w:val="000000"/>
                <w:sz w:val="20"/>
                <w:szCs w:val="20"/>
                <w:lang w:val="en-US" w:eastAsia="en-CA"/>
              </w:rPr>
            </w:pPr>
          </w:p>
        </w:tc>
        <w:tc>
          <w:tcPr>
            <w:tcW w:w="350" w:type="pct"/>
            <w:tcBorders>
              <w:top w:val="single" w:sz="4" w:space="0" w:color="auto"/>
              <w:left w:val="single" w:sz="4" w:space="0" w:color="auto"/>
              <w:bottom w:val="single" w:sz="4" w:space="0" w:color="auto"/>
              <w:right w:val="single" w:sz="4" w:space="0" w:color="auto"/>
            </w:tcBorders>
            <w:vAlign w:val="center"/>
          </w:tcPr>
          <w:p w14:paraId="00354831" w14:textId="62838CB2" w:rsidR="00070E26" w:rsidRPr="00E9063C" w:rsidRDefault="00070E26" w:rsidP="0082110D">
            <w:pPr>
              <w:spacing w:before="20" w:after="20"/>
              <w:jc w:val="right"/>
              <w:rPr>
                <w:color w:val="000000"/>
                <w:sz w:val="20"/>
                <w:szCs w:val="20"/>
                <w:lang w:val="en-US" w:eastAsia="en-CA"/>
              </w:rPr>
            </w:pPr>
          </w:p>
        </w:tc>
        <w:tc>
          <w:tcPr>
            <w:tcW w:w="391" w:type="pct"/>
            <w:tcBorders>
              <w:top w:val="single" w:sz="4" w:space="0" w:color="auto"/>
              <w:left w:val="single" w:sz="4" w:space="0" w:color="auto"/>
              <w:bottom w:val="single" w:sz="4" w:space="0" w:color="auto"/>
              <w:right w:val="single" w:sz="4" w:space="0" w:color="auto"/>
            </w:tcBorders>
            <w:vAlign w:val="center"/>
          </w:tcPr>
          <w:p w14:paraId="171F1E13" w14:textId="4CAEA1D7" w:rsidR="00070E26" w:rsidRPr="00E9063C" w:rsidRDefault="00070E26" w:rsidP="0082110D">
            <w:pPr>
              <w:spacing w:before="20" w:after="20"/>
              <w:jc w:val="right"/>
              <w:rPr>
                <w:color w:val="000000"/>
                <w:sz w:val="20"/>
                <w:szCs w:val="20"/>
                <w:lang w:val="en-US" w:eastAsia="en-CA"/>
              </w:rPr>
            </w:pPr>
          </w:p>
        </w:tc>
        <w:tc>
          <w:tcPr>
            <w:tcW w:w="350" w:type="pct"/>
            <w:tcBorders>
              <w:top w:val="single" w:sz="4" w:space="0" w:color="auto"/>
              <w:left w:val="single" w:sz="4" w:space="0" w:color="auto"/>
              <w:bottom w:val="single" w:sz="4" w:space="0" w:color="auto"/>
              <w:right w:val="single" w:sz="4" w:space="0" w:color="auto"/>
            </w:tcBorders>
            <w:vAlign w:val="center"/>
          </w:tcPr>
          <w:p w14:paraId="1FD18111" w14:textId="4B6DC1BF" w:rsidR="00070E26" w:rsidRPr="00E9063C" w:rsidRDefault="00070E26" w:rsidP="0082110D">
            <w:pPr>
              <w:spacing w:before="20" w:after="20"/>
              <w:jc w:val="right"/>
              <w:rPr>
                <w:color w:val="000000"/>
                <w:sz w:val="20"/>
                <w:szCs w:val="20"/>
                <w:lang w:val="en-US" w:eastAsia="en-CA"/>
              </w:rPr>
            </w:pPr>
          </w:p>
        </w:tc>
        <w:tc>
          <w:tcPr>
            <w:tcW w:w="350" w:type="pct"/>
            <w:tcBorders>
              <w:top w:val="single" w:sz="4" w:space="0" w:color="auto"/>
              <w:left w:val="single" w:sz="4" w:space="0" w:color="auto"/>
              <w:bottom w:val="single" w:sz="4" w:space="0" w:color="auto"/>
              <w:right w:val="single" w:sz="4" w:space="0" w:color="auto"/>
            </w:tcBorders>
            <w:vAlign w:val="center"/>
          </w:tcPr>
          <w:p w14:paraId="435139EE" w14:textId="4319AF7A" w:rsidR="00070E26" w:rsidRPr="00E9063C" w:rsidRDefault="00070E26" w:rsidP="0082110D">
            <w:pPr>
              <w:spacing w:before="20" w:after="20"/>
              <w:jc w:val="right"/>
              <w:rPr>
                <w:color w:val="000000"/>
                <w:sz w:val="20"/>
                <w:szCs w:val="20"/>
                <w:lang w:val="en-US" w:eastAsia="en-CA"/>
              </w:rPr>
            </w:pPr>
          </w:p>
        </w:tc>
        <w:tc>
          <w:tcPr>
            <w:tcW w:w="350" w:type="pct"/>
            <w:tcBorders>
              <w:top w:val="single" w:sz="4" w:space="0" w:color="auto"/>
              <w:left w:val="single" w:sz="4" w:space="0" w:color="auto"/>
              <w:bottom w:val="single" w:sz="4" w:space="0" w:color="auto"/>
              <w:right w:val="single" w:sz="4" w:space="0" w:color="auto"/>
            </w:tcBorders>
            <w:vAlign w:val="center"/>
          </w:tcPr>
          <w:p w14:paraId="32D61D98" w14:textId="2DF83FF5" w:rsidR="00070E26" w:rsidRPr="00E9063C" w:rsidRDefault="00070E26" w:rsidP="0082110D">
            <w:pPr>
              <w:spacing w:before="20" w:after="20"/>
              <w:jc w:val="right"/>
              <w:rPr>
                <w:color w:val="000000"/>
                <w:sz w:val="20"/>
                <w:szCs w:val="20"/>
                <w:lang w:val="en-US" w:eastAsia="en-CA"/>
              </w:rPr>
            </w:pPr>
            <w:r>
              <w:rPr>
                <w:color w:val="000000"/>
                <w:sz w:val="20"/>
                <w:szCs w:val="20"/>
                <w:lang w:val="en-US" w:eastAsia="en-CA"/>
              </w:rPr>
              <w:t>8,217</w:t>
            </w:r>
          </w:p>
        </w:tc>
        <w:tc>
          <w:tcPr>
            <w:tcW w:w="350" w:type="pct"/>
            <w:tcBorders>
              <w:top w:val="single" w:sz="4" w:space="0" w:color="auto"/>
              <w:left w:val="single" w:sz="4" w:space="0" w:color="auto"/>
              <w:bottom w:val="single" w:sz="4" w:space="0" w:color="auto"/>
              <w:right w:val="single" w:sz="4" w:space="0" w:color="auto"/>
            </w:tcBorders>
            <w:vAlign w:val="center"/>
          </w:tcPr>
          <w:p w14:paraId="330C706D" w14:textId="3AE795BE" w:rsidR="00070E26" w:rsidRPr="00E9063C" w:rsidRDefault="00070E26" w:rsidP="0082110D">
            <w:pPr>
              <w:spacing w:before="20" w:after="20"/>
              <w:jc w:val="right"/>
              <w:rPr>
                <w:color w:val="000000"/>
                <w:sz w:val="20"/>
                <w:szCs w:val="20"/>
                <w:lang w:val="en-US" w:eastAsia="en-CA"/>
              </w:rPr>
            </w:pPr>
          </w:p>
        </w:tc>
        <w:tc>
          <w:tcPr>
            <w:tcW w:w="349" w:type="pct"/>
            <w:tcBorders>
              <w:top w:val="single" w:sz="4" w:space="0" w:color="auto"/>
              <w:left w:val="single" w:sz="4" w:space="0" w:color="auto"/>
              <w:bottom w:val="single" w:sz="4" w:space="0" w:color="auto"/>
              <w:right w:val="single" w:sz="4" w:space="0" w:color="auto"/>
            </w:tcBorders>
            <w:vAlign w:val="center"/>
          </w:tcPr>
          <w:p w14:paraId="6C4A59BB" w14:textId="3CA90312" w:rsidR="00070E26" w:rsidRPr="00E9063C" w:rsidRDefault="00070E26" w:rsidP="0082110D">
            <w:pPr>
              <w:spacing w:before="20" w:after="20"/>
              <w:jc w:val="right"/>
              <w:rPr>
                <w:color w:val="000000"/>
                <w:sz w:val="20"/>
                <w:szCs w:val="20"/>
                <w:lang w:val="en-US" w:eastAsia="en-CA"/>
              </w:rPr>
            </w:pPr>
          </w:p>
        </w:tc>
        <w:tc>
          <w:tcPr>
            <w:tcW w:w="391" w:type="pct"/>
            <w:tcBorders>
              <w:top w:val="single" w:sz="4" w:space="0" w:color="auto"/>
              <w:left w:val="single" w:sz="4" w:space="0" w:color="auto"/>
              <w:bottom w:val="single" w:sz="4" w:space="0" w:color="auto"/>
              <w:right w:val="single" w:sz="4" w:space="0" w:color="auto"/>
            </w:tcBorders>
            <w:vAlign w:val="center"/>
          </w:tcPr>
          <w:p w14:paraId="1E2839D4" w14:textId="11925A6F" w:rsidR="00070E26" w:rsidRPr="00E9063C" w:rsidRDefault="00C911B2" w:rsidP="0082110D">
            <w:pPr>
              <w:spacing w:before="20" w:after="20"/>
              <w:jc w:val="right"/>
              <w:rPr>
                <w:color w:val="000000"/>
                <w:sz w:val="20"/>
                <w:szCs w:val="20"/>
                <w:lang w:val="en-US" w:eastAsia="en-CA"/>
              </w:rPr>
            </w:pPr>
            <w:r>
              <w:rPr>
                <w:color w:val="000000"/>
                <w:sz w:val="20"/>
                <w:szCs w:val="20"/>
                <w:lang w:val="en-US" w:eastAsia="en-CA"/>
              </w:rPr>
              <w:fldChar w:fldCharType="begin"/>
            </w:r>
            <w:r>
              <w:rPr>
                <w:color w:val="000000"/>
                <w:sz w:val="20"/>
                <w:szCs w:val="20"/>
                <w:lang w:val="en-US" w:eastAsia="en-CA"/>
              </w:rPr>
              <w:instrText xml:space="preserve"> =SUM(LEFT) </w:instrText>
            </w:r>
            <w:r>
              <w:rPr>
                <w:color w:val="000000"/>
                <w:sz w:val="20"/>
                <w:szCs w:val="20"/>
                <w:lang w:val="en-US" w:eastAsia="en-CA"/>
              </w:rPr>
              <w:fldChar w:fldCharType="separate"/>
            </w:r>
            <w:r>
              <w:rPr>
                <w:noProof/>
                <w:color w:val="000000"/>
                <w:sz w:val="20"/>
                <w:szCs w:val="20"/>
                <w:lang w:val="en-US" w:eastAsia="en-CA"/>
              </w:rPr>
              <w:t>8,217</w:t>
            </w:r>
            <w:r>
              <w:rPr>
                <w:color w:val="000000"/>
                <w:sz w:val="20"/>
                <w:szCs w:val="20"/>
                <w:lang w:val="en-US" w:eastAsia="en-CA"/>
              </w:rPr>
              <w:fldChar w:fldCharType="end"/>
            </w:r>
          </w:p>
        </w:tc>
      </w:tr>
    </w:tbl>
    <w:p w14:paraId="7B174890" w14:textId="2BBC53E3" w:rsidR="00F72392" w:rsidRPr="00E9063C" w:rsidRDefault="00F72392" w:rsidP="00E61B45">
      <w:pPr>
        <w:ind w:right="-279"/>
        <w:rPr>
          <w:sz w:val="18"/>
          <w:szCs w:val="18"/>
        </w:rPr>
      </w:pPr>
      <w:r w:rsidRPr="00E9738A">
        <w:rPr>
          <w:sz w:val="18"/>
          <w:szCs w:val="18"/>
        </w:rPr>
        <w:t xml:space="preserve">*Funding for </w:t>
      </w:r>
      <w:r w:rsidR="00AB6AA4" w:rsidRPr="00E9738A">
        <w:rPr>
          <w:sz w:val="18"/>
          <w:szCs w:val="18"/>
        </w:rPr>
        <w:t>2023</w:t>
      </w:r>
      <w:r w:rsidRPr="00E9738A">
        <w:rPr>
          <w:sz w:val="18"/>
          <w:szCs w:val="18"/>
        </w:rPr>
        <w:t xml:space="preserve"> includes US $</w:t>
      </w:r>
      <w:r w:rsidR="00AB6AA4" w:rsidRPr="00E9738A">
        <w:rPr>
          <w:sz w:val="18"/>
          <w:szCs w:val="18"/>
        </w:rPr>
        <w:t>120,000</w:t>
      </w:r>
      <w:r w:rsidRPr="00E9738A">
        <w:rPr>
          <w:sz w:val="18"/>
          <w:szCs w:val="18"/>
        </w:rPr>
        <w:t>, plus agency support costs of US $</w:t>
      </w:r>
      <w:r w:rsidR="00E9738A" w:rsidRPr="00E9738A">
        <w:rPr>
          <w:sz w:val="18"/>
          <w:szCs w:val="18"/>
        </w:rPr>
        <w:t>15,169</w:t>
      </w:r>
      <w:r w:rsidRPr="00E9738A">
        <w:rPr>
          <w:sz w:val="18"/>
          <w:szCs w:val="18"/>
        </w:rPr>
        <w:t xml:space="preserve">, for </w:t>
      </w:r>
      <w:r w:rsidR="00AB6AA4" w:rsidRPr="00E9738A">
        <w:rPr>
          <w:sz w:val="18"/>
          <w:szCs w:val="18"/>
        </w:rPr>
        <w:t xml:space="preserve">UNEP </w:t>
      </w:r>
      <w:r w:rsidRPr="00E9738A">
        <w:rPr>
          <w:sz w:val="18"/>
          <w:szCs w:val="18"/>
        </w:rPr>
        <w:t>for additional activities to maintain energy efficiency (decision 89/6).</w:t>
      </w:r>
    </w:p>
    <w:p w14:paraId="4747B386" w14:textId="77777777" w:rsidR="00F72392" w:rsidRPr="00E9063C" w:rsidRDefault="00F72392" w:rsidP="00086105">
      <w:pPr>
        <w:spacing w:before="20" w:after="20"/>
        <w:jc w:val="center"/>
        <w:rPr>
          <w:sz w:val="18"/>
          <w:szCs w:val="18"/>
        </w:rPr>
      </w:pPr>
    </w:p>
    <w:tbl>
      <w:tblPr>
        <w:tblStyle w:val="TableGrid"/>
        <w:tblW w:w="536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61"/>
        <w:gridCol w:w="5063"/>
      </w:tblGrid>
      <w:tr w:rsidR="00F72392" w:rsidRPr="00E9063C" w14:paraId="3927DBBD" w14:textId="77777777" w:rsidTr="00E61B45">
        <w:trPr>
          <w:trHeight w:val="128"/>
        </w:trPr>
        <w:tc>
          <w:tcPr>
            <w:tcW w:w="5013" w:type="dxa"/>
            <w:vAlign w:val="center"/>
            <w:hideMark/>
          </w:tcPr>
          <w:p w14:paraId="24BEF539" w14:textId="77777777" w:rsidR="00F72392" w:rsidRPr="00E9063C" w:rsidRDefault="00F72392" w:rsidP="0082110D">
            <w:pPr>
              <w:spacing w:before="20" w:after="20"/>
              <w:jc w:val="left"/>
              <w:rPr>
                <w:b/>
                <w:sz w:val="20"/>
                <w:szCs w:val="20"/>
                <w:lang w:val="en-US"/>
              </w:rPr>
            </w:pPr>
            <w:r w:rsidRPr="00E9063C">
              <w:rPr>
                <w:b/>
                <w:sz w:val="20"/>
                <w:szCs w:val="20"/>
                <w:lang w:val="en-US"/>
              </w:rPr>
              <w:t>Secretariat</w:t>
            </w:r>
            <w:r>
              <w:rPr>
                <w:b/>
                <w:sz w:val="20"/>
                <w:szCs w:val="20"/>
                <w:lang w:val="en-US"/>
              </w:rPr>
              <w:t>’</w:t>
            </w:r>
            <w:r w:rsidRPr="00E9063C">
              <w:rPr>
                <w:b/>
                <w:sz w:val="20"/>
                <w:szCs w:val="20"/>
                <w:lang w:val="en-US"/>
              </w:rPr>
              <w:t>s recommendation:</w:t>
            </w:r>
          </w:p>
        </w:tc>
        <w:tc>
          <w:tcPr>
            <w:tcW w:w="5014" w:type="dxa"/>
            <w:vAlign w:val="center"/>
            <w:hideMark/>
          </w:tcPr>
          <w:p w14:paraId="4CD24181" w14:textId="61C781E1" w:rsidR="00F72392" w:rsidRPr="003652B3" w:rsidRDefault="001B02C5" w:rsidP="0082110D">
            <w:pPr>
              <w:spacing w:before="20" w:after="20"/>
              <w:jc w:val="center"/>
              <w:rPr>
                <w:sz w:val="20"/>
                <w:szCs w:val="20"/>
                <w:highlight w:val="cyan"/>
                <w:lang w:val="en-US"/>
              </w:rPr>
            </w:pPr>
            <w:r w:rsidRPr="00F4229F">
              <w:rPr>
                <w:sz w:val="20"/>
                <w:szCs w:val="20"/>
                <w:lang w:val="en-US"/>
              </w:rPr>
              <w:t>Blanket approval</w:t>
            </w:r>
          </w:p>
        </w:tc>
      </w:tr>
    </w:tbl>
    <w:p w14:paraId="4925AE63" w14:textId="1432BD43" w:rsidR="00F72392" w:rsidRPr="00E9063C" w:rsidRDefault="00F72392" w:rsidP="00086105"/>
    <w:p w14:paraId="459FE5CE" w14:textId="77777777" w:rsidR="00F72392" w:rsidRPr="00E9063C" w:rsidRDefault="00F72392" w:rsidP="00086105">
      <w:pPr>
        <w:keepNext/>
        <w:spacing w:after="240"/>
        <w:jc w:val="center"/>
        <w:rPr>
          <w:b/>
        </w:rPr>
      </w:pPr>
      <w:r w:rsidRPr="00E9063C">
        <w:rPr>
          <w:b/>
        </w:rPr>
        <w:lastRenderedPageBreak/>
        <w:t>PROJECT DESCRIPTION</w:t>
      </w:r>
    </w:p>
    <w:p w14:paraId="223FE183" w14:textId="3503EF7F" w:rsidR="0016491C" w:rsidRPr="00E9063C" w:rsidRDefault="00F72392" w:rsidP="0016491C">
      <w:pPr>
        <w:numPr>
          <w:ilvl w:val="0"/>
          <w:numId w:val="1"/>
        </w:numPr>
        <w:spacing w:after="240"/>
        <w:outlineLvl w:val="0"/>
      </w:pPr>
      <w:r w:rsidRPr="00612EDF">
        <w:t xml:space="preserve">On behalf of the Government of </w:t>
      </w:r>
      <w:r w:rsidR="003C5FC3" w:rsidRPr="00612EDF">
        <w:t>Malawi</w:t>
      </w:r>
      <w:r w:rsidRPr="00612EDF">
        <w:t xml:space="preserve">, </w:t>
      </w:r>
      <w:r w:rsidR="003C5FC3" w:rsidRPr="00612EDF">
        <w:t>UNEP</w:t>
      </w:r>
      <w:r w:rsidRPr="00612EDF">
        <w:t xml:space="preserve"> as the lead</w:t>
      </w:r>
      <w:r w:rsidR="003C5FC3" w:rsidRPr="00612EDF">
        <w:t xml:space="preserve"> </w:t>
      </w:r>
      <w:r w:rsidRPr="00612EDF">
        <w:t xml:space="preserve">implementing agency has submitted a request for funding for the </w:t>
      </w:r>
      <w:r w:rsidR="003C5FC3" w:rsidRPr="00612EDF">
        <w:t xml:space="preserve">third </w:t>
      </w:r>
      <w:r w:rsidRPr="00612EDF">
        <w:t>tranche of stage</w:t>
      </w:r>
      <w:r w:rsidR="003C5FC3" w:rsidRPr="00612EDF">
        <w:t xml:space="preserve"> </w:t>
      </w:r>
      <w:r w:rsidRPr="00612EDF">
        <w:t>II of the HCFC phase-out management plan (HPMP), in the amount of US $</w:t>
      </w:r>
      <w:r w:rsidR="00612EDF" w:rsidRPr="00612EDF">
        <w:t>65,000</w:t>
      </w:r>
      <w:r w:rsidRPr="00612EDF">
        <w:t>, plus agency support costs of US $</w:t>
      </w:r>
      <w:r w:rsidR="00612EDF" w:rsidRPr="00612EDF">
        <w:t>8,217</w:t>
      </w:r>
      <w:r w:rsidRPr="00612EDF">
        <w:t xml:space="preserve">, for </w:t>
      </w:r>
      <w:r w:rsidR="00612EDF" w:rsidRPr="00612EDF">
        <w:t>UNEP</w:t>
      </w:r>
      <w:r w:rsidRPr="00612EDF">
        <w:t xml:space="preserve"> only.</w:t>
      </w:r>
      <w:r w:rsidRPr="00612EDF">
        <w:rPr>
          <w:vertAlign w:val="superscript"/>
        </w:rPr>
        <w:footnoteReference w:id="2"/>
      </w:r>
      <w:r w:rsidRPr="00612EDF">
        <w:t xml:space="preserve"> The submission includes a progress report on the implement</w:t>
      </w:r>
      <w:r w:rsidRPr="000F07B6">
        <w:t xml:space="preserve">ation of the </w:t>
      </w:r>
      <w:r w:rsidR="00612EDF" w:rsidRPr="000F07B6">
        <w:t xml:space="preserve">second </w:t>
      </w:r>
      <w:r w:rsidRPr="000F07B6">
        <w:t>tranche</w:t>
      </w:r>
      <w:r w:rsidR="001D4E46">
        <w:t xml:space="preserve"> </w:t>
      </w:r>
      <w:r w:rsidRPr="000F07B6">
        <w:t>and the tranche im</w:t>
      </w:r>
      <w:r w:rsidRPr="00612EDF">
        <w:t>plementation plan for</w:t>
      </w:r>
      <w:r w:rsidR="000E7B82">
        <w:t> </w:t>
      </w:r>
      <w:r w:rsidRPr="00612EDF">
        <w:t>2026</w:t>
      </w:r>
      <w:r w:rsidR="00611D41">
        <w:t> </w:t>
      </w:r>
      <w:r w:rsidRPr="00612EDF">
        <w:t xml:space="preserve">to </w:t>
      </w:r>
      <w:r w:rsidR="00612EDF" w:rsidRPr="00612EDF">
        <w:t>2030</w:t>
      </w:r>
      <w:r w:rsidRPr="00E9063C">
        <w:t>.</w:t>
      </w:r>
    </w:p>
    <w:p w14:paraId="07BB119F" w14:textId="77777777" w:rsidR="00F72392" w:rsidRPr="00E9063C" w:rsidRDefault="00F72392" w:rsidP="00086105">
      <w:pPr>
        <w:keepNext/>
        <w:spacing w:after="240"/>
        <w:rPr>
          <w:u w:val="single"/>
        </w:rPr>
      </w:pPr>
      <w:r w:rsidRPr="00E9063C">
        <w:rPr>
          <w:u w:val="single"/>
        </w:rPr>
        <w:t>Report on HCFC consumption</w:t>
      </w:r>
    </w:p>
    <w:p w14:paraId="2E9FA8A0" w14:textId="221E3B69" w:rsidR="00F72392" w:rsidRPr="00E9063C" w:rsidRDefault="00F72392" w:rsidP="00086105">
      <w:pPr>
        <w:numPr>
          <w:ilvl w:val="0"/>
          <w:numId w:val="1"/>
        </w:numPr>
        <w:spacing w:after="240"/>
        <w:outlineLvl w:val="0"/>
      </w:pPr>
      <w:r w:rsidRPr="00E9063C">
        <w:t xml:space="preserve">The Government of </w:t>
      </w:r>
      <w:r w:rsidR="00612EDF" w:rsidRPr="00000377">
        <w:t>Malawi</w:t>
      </w:r>
      <w:r w:rsidRPr="00E9063C">
        <w:t xml:space="preserve"> reported a consumption of </w:t>
      </w:r>
      <w:r w:rsidR="00523EAA">
        <w:t>1.30</w:t>
      </w:r>
      <w:r w:rsidRPr="00E9063C">
        <w:t> ODP</w:t>
      </w:r>
      <w:r>
        <w:t> </w:t>
      </w:r>
      <w:r w:rsidRPr="00E9063C">
        <w:t>tonnes of HCFCs in 202</w:t>
      </w:r>
      <w:r>
        <w:t>5</w:t>
      </w:r>
      <w:r w:rsidRPr="00E9063C">
        <w:t xml:space="preserve">, which is </w:t>
      </w:r>
      <w:r w:rsidR="005809A9">
        <w:t>8</w:t>
      </w:r>
      <w:r w:rsidR="0094465C">
        <w:t>8</w:t>
      </w:r>
      <w:r w:rsidRPr="00E9063C">
        <w:t> per</w:t>
      </w:r>
      <w:r>
        <w:t> </w:t>
      </w:r>
      <w:r w:rsidRPr="00E9063C">
        <w:t>cent below the country’s HCFC baseline for compliance. The 202</w:t>
      </w:r>
      <w:r>
        <w:t>1–</w:t>
      </w:r>
      <w:r w:rsidRPr="00E9063C">
        <w:t>202</w:t>
      </w:r>
      <w:r>
        <w:t>5</w:t>
      </w:r>
      <w:r w:rsidRPr="00E9063C">
        <w:t xml:space="preserve"> HCFC consumption is shown in table 1.</w:t>
      </w:r>
    </w:p>
    <w:p w14:paraId="3E14CDE1" w14:textId="38BCEF0B" w:rsidR="00F72392" w:rsidRPr="00E9063C" w:rsidRDefault="00F72392" w:rsidP="00086105">
      <w:pPr>
        <w:keepNext/>
        <w:keepLines/>
        <w:spacing w:before="240"/>
        <w:rPr>
          <w:b/>
        </w:rPr>
      </w:pPr>
      <w:r w:rsidRPr="00E9063C">
        <w:rPr>
          <w:b/>
        </w:rPr>
        <w:t>Table 1. HCFC consumption in 202</w:t>
      </w:r>
      <w:r>
        <w:rPr>
          <w:b/>
        </w:rPr>
        <w:t>1</w:t>
      </w:r>
      <w:r>
        <w:t>–</w:t>
      </w:r>
      <w:r w:rsidRPr="00770513">
        <w:rPr>
          <w:b/>
        </w:rPr>
        <w:t xml:space="preserve">2025 in </w:t>
      </w:r>
      <w:r w:rsidR="00770513" w:rsidRPr="00770513">
        <w:rPr>
          <w:b/>
        </w:rPr>
        <w:t>Malawi</w:t>
      </w:r>
      <w:r w:rsidRPr="00770513">
        <w:rPr>
          <w:b/>
        </w:rPr>
        <w:t xml:space="preserve"> (Article</w:t>
      </w:r>
      <w:r w:rsidRPr="00E9063C">
        <w:rPr>
          <w:b/>
        </w:rPr>
        <w:t> 7 data)</w:t>
      </w:r>
    </w:p>
    <w:tbl>
      <w:tblPr>
        <w:tblW w:w="5000" w:type="pct"/>
        <w:tblLook w:val="04A0" w:firstRow="1" w:lastRow="0" w:firstColumn="1" w:lastColumn="0" w:noHBand="0" w:noVBand="1"/>
      </w:tblPr>
      <w:tblGrid>
        <w:gridCol w:w="3101"/>
        <w:gridCol w:w="1039"/>
        <w:gridCol w:w="1039"/>
        <w:gridCol w:w="1039"/>
        <w:gridCol w:w="1038"/>
        <w:gridCol w:w="1040"/>
        <w:gridCol w:w="1144"/>
      </w:tblGrid>
      <w:tr w:rsidR="00F72392" w:rsidRPr="00E9063C" w14:paraId="6CF4948D" w14:textId="77777777" w:rsidTr="00086105">
        <w:trPr>
          <w:trHeight w:val="150"/>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F2AFCB7" w14:textId="77777777" w:rsidR="00F72392" w:rsidRPr="00E9063C" w:rsidRDefault="00F72392" w:rsidP="004152FB">
            <w:pPr>
              <w:keepNext/>
              <w:keepLines/>
              <w:jc w:val="center"/>
              <w:rPr>
                <w:b/>
                <w:bCs/>
                <w:color w:val="000000"/>
                <w:sz w:val="20"/>
                <w:szCs w:val="20"/>
              </w:rPr>
            </w:pPr>
            <w:r w:rsidRPr="00E9063C">
              <w:rPr>
                <w:b/>
                <w:bCs/>
                <w:color w:val="000000"/>
                <w:sz w:val="20"/>
                <w:szCs w:val="20"/>
              </w:rPr>
              <w:t>HCFC-22</w:t>
            </w:r>
          </w:p>
        </w:tc>
        <w:tc>
          <w:tcPr>
            <w:tcW w:w="550" w:type="pct"/>
            <w:tcBorders>
              <w:top w:val="single" w:sz="4" w:space="0" w:color="auto"/>
              <w:left w:val="nil"/>
              <w:bottom w:val="single" w:sz="4" w:space="0" w:color="auto"/>
              <w:right w:val="single" w:sz="4" w:space="0" w:color="auto"/>
            </w:tcBorders>
            <w:noWrap/>
            <w:vAlign w:val="center"/>
            <w:hideMark/>
          </w:tcPr>
          <w:p w14:paraId="6F2DD95C" w14:textId="77777777" w:rsidR="00F72392" w:rsidRPr="00E9063C" w:rsidRDefault="00F72392" w:rsidP="004152FB">
            <w:pPr>
              <w:keepNext/>
              <w:keepLines/>
              <w:jc w:val="center"/>
              <w:rPr>
                <w:b/>
                <w:bCs/>
                <w:color w:val="000000"/>
                <w:sz w:val="20"/>
                <w:szCs w:val="20"/>
              </w:rPr>
            </w:pPr>
            <w:r w:rsidRPr="00E9063C">
              <w:rPr>
                <w:b/>
                <w:bCs/>
                <w:color w:val="000000"/>
                <w:sz w:val="20"/>
                <w:szCs w:val="20"/>
              </w:rPr>
              <w:t>202</w:t>
            </w:r>
            <w:r>
              <w:rPr>
                <w:b/>
                <w:bCs/>
                <w:color w:val="000000"/>
                <w:sz w:val="20"/>
                <w:szCs w:val="20"/>
              </w:rPr>
              <w:t>1</w:t>
            </w:r>
          </w:p>
        </w:tc>
        <w:tc>
          <w:tcPr>
            <w:tcW w:w="550" w:type="pct"/>
            <w:tcBorders>
              <w:top w:val="single" w:sz="4" w:space="0" w:color="auto"/>
              <w:left w:val="nil"/>
              <w:bottom w:val="single" w:sz="4" w:space="0" w:color="auto"/>
              <w:right w:val="single" w:sz="4" w:space="0" w:color="auto"/>
            </w:tcBorders>
            <w:noWrap/>
            <w:vAlign w:val="center"/>
            <w:hideMark/>
          </w:tcPr>
          <w:p w14:paraId="4CF8994E" w14:textId="77777777" w:rsidR="00F72392" w:rsidRPr="00E9063C" w:rsidRDefault="00F72392" w:rsidP="004152FB">
            <w:pPr>
              <w:keepNext/>
              <w:keepLines/>
              <w:jc w:val="center"/>
              <w:rPr>
                <w:b/>
                <w:bCs/>
                <w:color w:val="000000"/>
                <w:sz w:val="20"/>
                <w:szCs w:val="20"/>
              </w:rPr>
            </w:pPr>
            <w:r w:rsidRPr="00E9063C">
              <w:rPr>
                <w:b/>
                <w:bCs/>
                <w:color w:val="000000"/>
                <w:sz w:val="20"/>
                <w:szCs w:val="20"/>
              </w:rPr>
              <w:t>202</w:t>
            </w:r>
            <w:r>
              <w:rPr>
                <w:b/>
                <w:bCs/>
                <w:color w:val="000000"/>
                <w:sz w:val="20"/>
                <w:szCs w:val="20"/>
              </w:rPr>
              <w:t>2</w:t>
            </w:r>
          </w:p>
        </w:tc>
        <w:tc>
          <w:tcPr>
            <w:tcW w:w="550" w:type="pct"/>
            <w:tcBorders>
              <w:top w:val="single" w:sz="4" w:space="0" w:color="auto"/>
              <w:left w:val="nil"/>
              <w:bottom w:val="single" w:sz="4" w:space="0" w:color="auto"/>
              <w:right w:val="single" w:sz="4" w:space="0" w:color="auto"/>
            </w:tcBorders>
            <w:vAlign w:val="center"/>
          </w:tcPr>
          <w:p w14:paraId="781E1AFA" w14:textId="77777777" w:rsidR="00F72392" w:rsidRPr="00E9063C" w:rsidRDefault="00F72392" w:rsidP="004152FB">
            <w:pPr>
              <w:keepNext/>
              <w:keepLines/>
              <w:jc w:val="center"/>
              <w:rPr>
                <w:b/>
                <w:bCs/>
                <w:color w:val="000000"/>
                <w:sz w:val="20"/>
                <w:szCs w:val="20"/>
              </w:rPr>
            </w:pPr>
            <w:r w:rsidRPr="00E9063C">
              <w:rPr>
                <w:b/>
                <w:bCs/>
                <w:color w:val="000000"/>
                <w:sz w:val="20"/>
                <w:szCs w:val="20"/>
              </w:rPr>
              <w:t>202</w:t>
            </w:r>
            <w:r>
              <w:rPr>
                <w:b/>
                <w:bCs/>
                <w:color w:val="000000"/>
                <w:sz w:val="20"/>
                <w:szCs w:val="20"/>
              </w:rPr>
              <w:t>3</w:t>
            </w:r>
          </w:p>
        </w:tc>
        <w:tc>
          <w:tcPr>
            <w:tcW w:w="550" w:type="pct"/>
            <w:tcBorders>
              <w:top w:val="single" w:sz="4" w:space="0" w:color="auto"/>
              <w:left w:val="single" w:sz="4" w:space="0" w:color="auto"/>
              <w:bottom w:val="single" w:sz="4" w:space="0" w:color="auto"/>
              <w:right w:val="single" w:sz="4" w:space="0" w:color="auto"/>
            </w:tcBorders>
            <w:vAlign w:val="center"/>
          </w:tcPr>
          <w:p w14:paraId="35FDDA43" w14:textId="77777777" w:rsidR="00F72392" w:rsidRPr="00E9063C" w:rsidRDefault="00F72392" w:rsidP="004152FB">
            <w:pPr>
              <w:keepNext/>
              <w:keepLines/>
              <w:jc w:val="center"/>
              <w:rPr>
                <w:b/>
                <w:bCs/>
                <w:color w:val="000000"/>
                <w:sz w:val="20"/>
                <w:szCs w:val="20"/>
              </w:rPr>
            </w:pPr>
            <w:r w:rsidRPr="00E9063C">
              <w:rPr>
                <w:b/>
                <w:bCs/>
                <w:color w:val="000000"/>
                <w:sz w:val="20"/>
                <w:szCs w:val="20"/>
              </w:rPr>
              <w:t>202</w:t>
            </w:r>
            <w:r>
              <w:rPr>
                <w:b/>
                <w:bCs/>
                <w:color w:val="000000"/>
                <w:sz w:val="20"/>
                <w:szCs w:val="20"/>
              </w:rPr>
              <w:t>4</w:t>
            </w:r>
          </w:p>
        </w:tc>
        <w:tc>
          <w:tcPr>
            <w:tcW w:w="551" w:type="pct"/>
            <w:tcBorders>
              <w:top w:val="single" w:sz="4" w:space="0" w:color="auto"/>
              <w:left w:val="single" w:sz="4" w:space="0" w:color="auto"/>
              <w:bottom w:val="single" w:sz="4" w:space="0" w:color="auto"/>
              <w:right w:val="single" w:sz="4" w:space="0" w:color="auto"/>
            </w:tcBorders>
            <w:vAlign w:val="center"/>
          </w:tcPr>
          <w:p w14:paraId="66AB167A" w14:textId="2C0C0444" w:rsidR="00F72392" w:rsidRPr="00E9063C" w:rsidRDefault="00F72392" w:rsidP="004152FB">
            <w:pPr>
              <w:keepNext/>
              <w:keepLines/>
              <w:jc w:val="center"/>
              <w:rPr>
                <w:b/>
                <w:bCs/>
                <w:color w:val="000000"/>
                <w:sz w:val="20"/>
                <w:szCs w:val="20"/>
              </w:rPr>
            </w:pPr>
            <w:r w:rsidRPr="00E9063C">
              <w:rPr>
                <w:b/>
                <w:bCs/>
                <w:color w:val="000000"/>
                <w:sz w:val="20"/>
                <w:szCs w:val="20"/>
              </w:rPr>
              <w:t>202</w:t>
            </w:r>
            <w:r>
              <w:rPr>
                <w:b/>
                <w:bCs/>
                <w:color w:val="000000"/>
                <w:sz w:val="20"/>
                <w:szCs w:val="20"/>
              </w:rPr>
              <w:t>5</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4C8A33DD" w14:textId="77777777" w:rsidR="00F72392" w:rsidRPr="00E9063C" w:rsidRDefault="00F72392" w:rsidP="004152FB">
            <w:pPr>
              <w:keepNext/>
              <w:keepLines/>
              <w:jc w:val="center"/>
              <w:rPr>
                <w:b/>
                <w:bCs/>
                <w:color w:val="000000"/>
                <w:sz w:val="20"/>
                <w:szCs w:val="20"/>
              </w:rPr>
            </w:pPr>
            <w:r w:rsidRPr="00E9063C">
              <w:rPr>
                <w:b/>
                <w:bCs/>
                <w:color w:val="000000"/>
                <w:sz w:val="20"/>
                <w:szCs w:val="20"/>
              </w:rPr>
              <w:t>Baseline</w:t>
            </w:r>
          </w:p>
        </w:tc>
      </w:tr>
      <w:tr w:rsidR="00F72392" w:rsidRPr="00E9063C" w14:paraId="57F9550A" w14:textId="77777777" w:rsidTr="00086105">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DF3DB4E" w14:textId="77777777" w:rsidR="00F72392" w:rsidRPr="00E9063C" w:rsidRDefault="00F72392" w:rsidP="004152FB">
            <w:pPr>
              <w:keepNext/>
              <w:keepLines/>
              <w:ind w:left="98"/>
              <w:jc w:val="left"/>
              <w:rPr>
                <w:b/>
                <w:color w:val="000000"/>
                <w:sz w:val="20"/>
                <w:szCs w:val="20"/>
              </w:rPr>
            </w:pPr>
            <w:r w:rsidRPr="00E9063C">
              <w:rPr>
                <w:b/>
                <w:color w:val="000000"/>
                <w:sz w:val="20"/>
                <w:szCs w:val="20"/>
              </w:rPr>
              <w:t>Metric tonnes (mt)</w:t>
            </w:r>
          </w:p>
        </w:tc>
        <w:tc>
          <w:tcPr>
            <w:tcW w:w="550" w:type="pct"/>
            <w:tcBorders>
              <w:top w:val="nil"/>
              <w:left w:val="nil"/>
              <w:bottom w:val="single" w:sz="4" w:space="0" w:color="auto"/>
              <w:right w:val="single" w:sz="4" w:space="0" w:color="auto"/>
            </w:tcBorders>
            <w:noWrap/>
            <w:vAlign w:val="center"/>
          </w:tcPr>
          <w:p w14:paraId="0F3149BB" w14:textId="63D06718" w:rsidR="00F72392" w:rsidRPr="00E9063C" w:rsidRDefault="003472C7" w:rsidP="004152FB">
            <w:pPr>
              <w:keepNext/>
              <w:keepLines/>
              <w:ind w:left="-201" w:right="104"/>
              <w:jc w:val="right"/>
              <w:rPr>
                <w:color w:val="000000"/>
                <w:sz w:val="20"/>
                <w:szCs w:val="20"/>
              </w:rPr>
            </w:pPr>
            <w:r>
              <w:rPr>
                <w:color w:val="000000"/>
                <w:sz w:val="20"/>
                <w:szCs w:val="20"/>
              </w:rPr>
              <w:t>51.</w:t>
            </w:r>
            <w:r w:rsidR="00374CF2">
              <w:rPr>
                <w:color w:val="000000"/>
                <w:sz w:val="20"/>
                <w:szCs w:val="20"/>
              </w:rPr>
              <w:t>20</w:t>
            </w:r>
          </w:p>
        </w:tc>
        <w:tc>
          <w:tcPr>
            <w:tcW w:w="550" w:type="pct"/>
            <w:tcBorders>
              <w:top w:val="nil"/>
              <w:left w:val="nil"/>
              <w:bottom w:val="single" w:sz="4" w:space="0" w:color="auto"/>
              <w:right w:val="single" w:sz="4" w:space="0" w:color="auto"/>
            </w:tcBorders>
            <w:noWrap/>
            <w:vAlign w:val="center"/>
          </w:tcPr>
          <w:p w14:paraId="70E6514A" w14:textId="6C19177C" w:rsidR="00F72392" w:rsidRPr="00E9063C" w:rsidRDefault="007B28C1" w:rsidP="004152FB">
            <w:pPr>
              <w:keepNext/>
              <w:keepLines/>
              <w:ind w:left="-201" w:right="104"/>
              <w:jc w:val="right"/>
              <w:rPr>
                <w:color w:val="000000"/>
                <w:sz w:val="20"/>
                <w:szCs w:val="20"/>
              </w:rPr>
            </w:pPr>
            <w:r>
              <w:rPr>
                <w:color w:val="000000"/>
                <w:sz w:val="20"/>
                <w:szCs w:val="20"/>
              </w:rPr>
              <w:t>45.6</w:t>
            </w:r>
            <w:r w:rsidR="00E741ED">
              <w:rPr>
                <w:color w:val="000000"/>
                <w:sz w:val="20"/>
                <w:szCs w:val="20"/>
              </w:rPr>
              <w:t>0</w:t>
            </w:r>
          </w:p>
        </w:tc>
        <w:tc>
          <w:tcPr>
            <w:tcW w:w="550" w:type="pct"/>
            <w:tcBorders>
              <w:top w:val="single" w:sz="4" w:space="0" w:color="auto"/>
              <w:left w:val="nil"/>
              <w:bottom w:val="single" w:sz="4" w:space="0" w:color="auto"/>
              <w:right w:val="single" w:sz="4" w:space="0" w:color="auto"/>
            </w:tcBorders>
            <w:vAlign w:val="center"/>
          </w:tcPr>
          <w:p w14:paraId="4EC9733A" w14:textId="03CB635B" w:rsidR="00F72392" w:rsidRPr="00E9063C" w:rsidRDefault="00E70425" w:rsidP="004152FB">
            <w:pPr>
              <w:keepNext/>
              <w:keepLines/>
              <w:ind w:left="-201" w:right="104"/>
              <w:jc w:val="right"/>
              <w:rPr>
                <w:color w:val="000000"/>
                <w:sz w:val="20"/>
                <w:szCs w:val="20"/>
              </w:rPr>
            </w:pPr>
            <w:r>
              <w:rPr>
                <w:color w:val="000000"/>
                <w:sz w:val="20"/>
                <w:szCs w:val="20"/>
              </w:rPr>
              <w:t>34.</w:t>
            </w:r>
            <w:r w:rsidR="00AA16DF">
              <w:rPr>
                <w:color w:val="000000"/>
                <w:sz w:val="20"/>
                <w:szCs w:val="20"/>
              </w:rPr>
              <w:t>2</w:t>
            </w:r>
            <w:r w:rsidR="00002AC5">
              <w:rPr>
                <w:color w:val="000000"/>
                <w:sz w:val="20"/>
                <w:szCs w:val="20"/>
              </w:rPr>
              <w:t>0</w:t>
            </w:r>
          </w:p>
        </w:tc>
        <w:tc>
          <w:tcPr>
            <w:tcW w:w="550" w:type="pct"/>
            <w:tcBorders>
              <w:top w:val="nil"/>
              <w:left w:val="single" w:sz="4" w:space="0" w:color="auto"/>
              <w:bottom w:val="single" w:sz="4" w:space="0" w:color="auto"/>
              <w:right w:val="single" w:sz="4" w:space="0" w:color="auto"/>
            </w:tcBorders>
            <w:vAlign w:val="center"/>
          </w:tcPr>
          <w:p w14:paraId="21564EEA" w14:textId="073487F6" w:rsidR="00F72392" w:rsidRPr="00E9063C" w:rsidRDefault="00E70425" w:rsidP="004152FB">
            <w:pPr>
              <w:keepNext/>
              <w:keepLines/>
              <w:ind w:left="-201" w:right="104"/>
              <w:jc w:val="right"/>
              <w:rPr>
                <w:color w:val="000000"/>
                <w:sz w:val="20"/>
                <w:szCs w:val="20"/>
              </w:rPr>
            </w:pPr>
            <w:r>
              <w:rPr>
                <w:color w:val="000000"/>
                <w:sz w:val="20"/>
                <w:szCs w:val="20"/>
              </w:rPr>
              <w:t>28.3</w:t>
            </w:r>
            <w:r w:rsidR="00002AC5">
              <w:rPr>
                <w:color w:val="000000"/>
                <w:sz w:val="20"/>
                <w:szCs w:val="20"/>
              </w:rPr>
              <w:t>0</w:t>
            </w:r>
          </w:p>
        </w:tc>
        <w:tc>
          <w:tcPr>
            <w:tcW w:w="551" w:type="pct"/>
            <w:tcBorders>
              <w:top w:val="nil"/>
              <w:left w:val="single" w:sz="4" w:space="0" w:color="auto"/>
              <w:bottom w:val="single" w:sz="4" w:space="0" w:color="auto"/>
              <w:right w:val="single" w:sz="4" w:space="0" w:color="auto"/>
            </w:tcBorders>
            <w:vAlign w:val="center"/>
          </w:tcPr>
          <w:p w14:paraId="071E2E7E" w14:textId="3DC090CE" w:rsidR="00F72392" w:rsidRPr="00E9063C" w:rsidRDefault="00856358" w:rsidP="004152FB">
            <w:pPr>
              <w:keepNext/>
              <w:keepLines/>
              <w:ind w:left="-201" w:right="104"/>
              <w:jc w:val="right"/>
              <w:rPr>
                <w:rFonts w:eastAsiaTheme="minorHAnsi"/>
                <w:color w:val="000000"/>
                <w:sz w:val="20"/>
                <w:szCs w:val="20"/>
              </w:rPr>
            </w:pPr>
            <w:r>
              <w:rPr>
                <w:rFonts w:eastAsiaTheme="minorHAnsi"/>
                <w:color w:val="000000"/>
                <w:sz w:val="20"/>
                <w:szCs w:val="20"/>
              </w:rPr>
              <w:t>23.</w:t>
            </w:r>
            <w:r w:rsidR="00E36543">
              <w:rPr>
                <w:rFonts w:eastAsiaTheme="minorHAnsi"/>
                <w:color w:val="000000"/>
                <w:sz w:val="20"/>
                <w:szCs w:val="20"/>
              </w:rPr>
              <w:t>7</w:t>
            </w:r>
            <w:r w:rsidR="00002AC5">
              <w:rPr>
                <w:rFonts w:eastAsiaTheme="minorHAnsi"/>
                <w:color w:val="000000"/>
                <w:sz w:val="20"/>
                <w:szCs w:val="20"/>
              </w:rPr>
              <w:t>0</w:t>
            </w:r>
          </w:p>
        </w:tc>
        <w:tc>
          <w:tcPr>
            <w:tcW w:w="606" w:type="pct"/>
            <w:tcBorders>
              <w:top w:val="nil"/>
              <w:left w:val="single" w:sz="4" w:space="0" w:color="auto"/>
              <w:bottom w:val="single" w:sz="4" w:space="0" w:color="auto"/>
              <w:right w:val="single" w:sz="4" w:space="0" w:color="auto"/>
            </w:tcBorders>
            <w:noWrap/>
            <w:vAlign w:val="center"/>
          </w:tcPr>
          <w:p w14:paraId="2BEA5631" w14:textId="757DF20E" w:rsidR="00F72392" w:rsidRPr="00E9063C" w:rsidRDefault="00856358" w:rsidP="004152FB">
            <w:pPr>
              <w:keepNext/>
              <w:keepLines/>
              <w:ind w:left="-201" w:right="104"/>
              <w:jc w:val="right"/>
              <w:rPr>
                <w:color w:val="000000"/>
                <w:sz w:val="20"/>
                <w:szCs w:val="20"/>
              </w:rPr>
            </w:pPr>
            <w:r>
              <w:rPr>
                <w:color w:val="000000"/>
                <w:sz w:val="20"/>
                <w:szCs w:val="20"/>
              </w:rPr>
              <w:t>196.4</w:t>
            </w:r>
          </w:p>
        </w:tc>
      </w:tr>
      <w:tr w:rsidR="00F72392" w:rsidRPr="00E9063C" w14:paraId="1B4DB06A" w14:textId="77777777" w:rsidTr="00086105">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340462A" w14:textId="77777777" w:rsidR="00F72392" w:rsidRPr="00E9063C" w:rsidRDefault="00F72392" w:rsidP="004152FB">
            <w:pPr>
              <w:keepNext/>
              <w:keepLines/>
              <w:ind w:left="98"/>
              <w:jc w:val="left"/>
              <w:rPr>
                <w:b/>
                <w:color w:val="000000"/>
                <w:sz w:val="20"/>
                <w:szCs w:val="20"/>
              </w:rPr>
            </w:pPr>
            <w:r w:rsidRPr="00E9063C">
              <w:rPr>
                <w:b/>
                <w:color w:val="000000"/>
                <w:sz w:val="20"/>
                <w:szCs w:val="20"/>
              </w:rPr>
              <w:t>ODP tonnes</w:t>
            </w:r>
          </w:p>
        </w:tc>
        <w:tc>
          <w:tcPr>
            <w:tcW w:w="550" w:type="pct"/>
            <w:tcBorders>
              <w:top w:val="nil"/>
              <w:left w:val="nil"/>
              <w:bottom w:val="single" w:sz="4" w:space="0" w:color="auto"/>
              <w:right w:val="single" w:sz="4" w:space="0" w:color="auto"/>
            </w:tcBorders>
            <w:noWrap/>
            <w:vAlign w:val="center"/>
          </w:tcPr>
          <w:p w14:paraId="23D07175" w14:textId="0D65D754" w:rsidR="00F72392" w:rsidRPr="00E9063C" w:rsidRDefault="003472C7" w:rsidP="004152FB">
            <w:pPr>
              <w:keepNext/>
              <w:keepLines/>
              <w:ind w:left="-201" w:right="104"/>
              <w:jc w:val="right"/>
              <w:rPr>
                <w:rFonts w:eastAsiaTheme="minorHAnsi"/>
                <w:color w:val="000000"/>
                <w:sz w:val="20"/>
                <w:szCs w:val="20"/>
              </w:rPr>
            </w:pPr>
            <w:r>
              <w:rPr>
                <w:rFonts w:eastAsiaTheme="minorHAnsi"/>
                <w:color w:val="000000"/>
                <w:sz w:val="20"/>
                <w:szCs w:val="20"/>
              </w:rPr>
              <w:t>2.82</w:t>
            </w:r>
          </w:p>
        </w:tc>
        <w:tc>
          <w:tcPr>
            <w:tcW w:w="550" w:type="pct"/>
            <w:tcBorders>
              <w:top w:val="nil"/>
              <w:left w:val="nil"/>
              <w:bottom w:val="single" w:sz="4" w:space="0" w:color="auto"/>
              <w:right w:val="single" w:sz="4" w:space="0" w:color="auto"/>
            </w:tcBorders>
            <w:noWrap/>
            <w:vAlign w:val="center"/>
          </w:tcPr>
          <w:p w14:paraId="0E9D51D3" w14:textId="6A3FDEEF" w:rsidR="00F72392" w:rsidRPr="00E9063C" w:rsidRDefault="007B28C1" w:rsidP="004152FB">
            <w:pPr>
              <w:keepNext/>
              <w:keepLines/>
              <w:ind w:left="-201" w:right="104"/>
              <w:jc w:val="right"/>
              <w:rPr>
                <w:color w:val="000000"/>
                <w:sz w:val="20"/>
                <w:szCs w:val="20"/>
              </w:rPr>
            </w:pPr>
            <w:r>
              <w:rPr>
                <w:color w:val="000000"/>
                <w:sz w:val="20"/>
                <w:szCs w:val="20"/>
              </w:rPr>
              <w:t>2.51</w:t>
            </w:r>
          </w:p>
        </w:tc>
        <w:tc>
          <w:tcPr>
            <w:tcW w:w="550" w:type="pct"/>
            <w:tcBorders>
              <w:top w:val="single" w:sz="4" w:space="0" w:color="auto"/>
              <w:left w:val="nil"/>
              <w:bottom w:val="single" w:sz="4" w:space="0" w:color="auto"/>
              <w:right w:val="single" w:sz="4" w:space="0" w:color="auto"/>
            </w:tcBorders>
            <w:vAlign w:val="center"/>
          </w:tcPr>
          <w:p w14:paraId="4458C798" w14:textId="518157C5" w:rsidR="00F72392" w:rsidRPr="00E9063C" w:rsidRDefault="007B28C1" w:rsidP="004152FB">
            <w:pPr>
              <w:keepNext/>
              <w:keepLines/>
              <w:ind w:left="-201" w:right="104"/>
              <w:jc w:val="right"/>
              <w:rPr>
                <w:color w:val="000000"/>
                <w:sz w:val="20"/>
                <w:szCs w:val="20"/>
              </w:rPr>
            </w:pPr>
            <w:r>
              <w:rPr>
                <w:color w:val="000000"/>
                <w:sz w:val="20"/>
                <w:szCs w:val="20"/>
              </w:rPr>
              <w:t>1.88</w:t>
            </w:r>
          </w:p>
        </w:tc>
        <w:tc>
          <w:tcPr>
            <w:tcW w:w="550" w:type="pct"/>
            <w:tcBorders>
              <w:top w:val="nil"/>
              <w:left w:val="single" w:sz="4" w:space="0" w:color="auto"/>
              <w:bottom w:val="single" w:sz="4" w:space="0" w:color="auto"/>
              <w:right w:val="single" w:sz="4" w:space="0" w:color="auto"/>
            </w:tcBorders>
            <w:vAlign w:val="center"/>
          </w:tcPr>
          <w:p w14:paraId="1CEDF80C" w14:textId="2BD93B31" w:rsidR="00F72392" w:rsidRPr="00E9063C" w:rsidRDefault="007B28C1" w:rsidP="004152FB">
            <w:pPr>
              <w:keepNext/>
              <w:keepLines/>
              <w:ind w:left="-201" w:right="104"/>
              <w:jc w:val="right"/>
              <w:rPr>
                <w:sz w:val="20"/>
                <w:szCs w:val="20"/>
              </w:rPr>
            </w:pPr>
            <w:r>
              <w:rPr>
                <w:sz w:val="20"/>
                <w:szCs w:val="20"/>
              </w:rPr>
              <w:t>1.56</w:t>
            </w:r>
          </w:p>
        </w:tc>
        <w:tc>
          <w:tcPr>
            <w:tcW w:w="551" w:type="pct"/>
            <w:tcBorders>
              <w:top w:val="nil"/>
              <w:left w:val="single" w:sz="4" w:space="0" w:color="auto"/>
              <w:bottom w:val="single" w:sz="4" w:space="0" w:color="auto"/>
              <w:right w:val="single" w:sz="4" w:space="0" w:color="auto"/>
            </w:tcBorders>
            <w:vAlign w:val="center"/>
          </w:tcPr>
          <w:p w14:paraId="7051B86D" w14:textId="7E3D32F6" w:rsidR="00F72392" w:rsidRPr="00E9063C" w:rsidRDefault="007B28C1" w:rsidP="004152FB">
            <w:pPr>
              <w:keepNext/>
              <w:keepLines/>
              <w:ind w:left="-201" w:right="104"/>
              <w:jc w:val="right"/>
              <w:rPr>
                <w:rFonts w:eastAsiaTheme="minorHAnsi"/>
                <w:color w:val="000000"/>
                <w:sz w:val="20"/>
                <w:szCs w:val="20"/>
              </w:rPr>
            </w:pPr>
            <w:r>
              <w:rPr>
                <w:rFonts w:eastAsiaTheme="minorHAnsi"/>
                <w:color w:val="000000"/>
                <w:sz w:val="20"/>
                <w:szCs w:val="20"/>
              </w:rPr>
              <w:t>1.3</w:t>
            </w:r>
            <w:r w:rsidR="00215DB4">
              <w:rPr>
                <w:rFonts w:eastAsiaTheme="minorHAnsi"/>
                <w:color w:val="000000"/>
                <w:sz w:val="20"/>
                <w:szCs w:val="20"/>
              </w:rPr>
              <w:t>0</w:t>
            </w:r>
          </w:p>
        </w:tc>
        <w:tc>
          <w:tcPr>
            <w:tcW w:w="606" w:type="pct"/>
            <w:tcBorders>
              <w:top w:val="nil"/>
              <w:left w:val="single" w:sz="4" w:space="0" w:color="auto"/>
              <w:bottom w:val="single" w:sz="4" w:space="0" w:color="auto"/>
              <w:right w:val="single" w:sz="4" w:space="0" w:color="auto"/>
            </w:tcBorders>
            <w:noWrap/>
            <w:vAlign w:val="center"/>
          </w:tcPr>
          <w:p w14:paraId="0A1D2629" w14:textId="15728B28" w:rsidR="00F72392" w:rsidRPr="00E9063C" w:rsidRDefault="00856358" w:rsidP="004152FB">
            <w:pPr>
              <w:keepNext/>
              <w:keepLines/>
              <w:ind w:left="-201" w:right="104"/>
              <w:jc w:val="right"/>
              <w:rPr>
                <w:rFonts w:eastAsiaTheme="minorHAnsi"/>
                <w:color w:val="000000"/>
                <w:sz w:val="20"/>
                <w:szCs w:val="20"/>
              </w:rPr>
            </w:pPr>
            <w:r>
              <w:rPr>
                <w:rFonts w:eastAsiaTheme="minorHAnsi"/>
                <w:color w:val="000000"/>
                <w:sz w:val="20"/>
                <w:szCs w:val="20"/>
              </w:rPr>
              <w:t>10.8</w:t>
            </w:r>
          </w:p>
        </w:tc>
      </w:tr>
    </w:tbl>
    <w:p w14:paraId="603E5022" w14:textId="4C09747A" w:rsidR="005E43D9" w:rsidRDefault="00915B0D" w:rsidP="00845857">
      <w:pPr>
        <w:numPr>
          <w:ilvl w:val="0"/>
          <w:numId w:val="1"/>
        </w:numPr>
        <w:spacing w:before="240" w:after="240"/>
        <w:outlineLvl w:val="0"/>
      </w:pPr>
      <w:r w:rsidRPr="00DC628A">
        <w:t xml:space="preserve">The consumption of HCFC-22 has shown a consistent decline over the past five years, supported by effective and strengthened enforcement of ODS regulations, customs monitoring and stakeholder engagement to prevent illegal trade and ensure that national consumption </w:t>
      </w:r>
      <w:r>
        <w:t xml:space="preserve">has </w:t>
      </w:r>
      <w:r w:rsidRPr="00DC628A">
        <w:t xml:space="preserve">remained within the allocated quotas. </w:t>
      </w:r>
      <w:r w:rsidR="00A76904">
        <w:t xml:space="preserve">In addition, </w:t>
      </w:r>
      <w:r w:rsidR="006219E8" w:rsidRPr="00DC628A">
        <w:t>HFC</w:t>
      </w:r>
      <w:r w:rsidR="0094354D">
        <w:t>s</w:t>
      </w:r>
      <w:r w:rsidR="006219E8" w:rsidRPr="00DC628A">
        <w:t xml:space="preserve"> and HFC-blends are being adopted in the domestic refrigeration and air</w:t>
      </w:r>
      <w:r w:rsidR="004152FB">
        <w:noBreakHyphen/>
      </w:r>
      <w:r w:rsidR="006219E8" w:rsidRPr="00DC628A">
        <w:t>conditioning</w:t>
      </w:r>
      <w:r w:rsidR="004152FB">
        <w:t> </w:t>
      </w:r>
      <w:r w:rsidR="00B76331">
        <w:t>(RAC)</w:t>
      </w:r>
      <w:r w:rsidR="004152FB">
        <w:t> </w:t>
      </w:r>
      <w:r w:rsidR="006219E8" w:rsidRPr="00DC628A">
        <w:t>sector</w:t>
      </w:r>
      <w:r w:rsidR="00DC628A">
        <w:t>s</w:t>
      </w:r>
      <w:r w:rsidR="006219E8" w:rsidRPr="00DC628A">
        <w:t xml:space="preserve">. </w:t>
      </w:r>
      <w:r w:rsidR="00DC628A">
        <w:t xml:space="preserve">There </w:t>
      </w:r>
      <w:r w:rsidR="008428AA">
        <w:t xml:space="preserve">has </w:t>
      </w:r>
      <w:r w:rsidR="00417FA6">
        <w:t xml:space="preserve">also </w:t>
      </w:r>
      <w:r w:rsidR="008428AA">
        <w:t xml:space="preserve">been </w:t>
      </w:r>
      <w:r w:rsidR="00DC628A">
        <w:t>so</w:t>
      </w:r>
      <w:r w:rsidR="006219E8" w:rsidRPr="00DC628A">
        <w:t xml:space="preserve">me </w:t>
      </w:r>
      <w:r w:rsidR="00DC628A">
        <w:t xml:space="preserve">recent </w:t>
      </w:r>
      <w:r w:rsidR="006219E8" w:rsidRPr="00DC628A">
        <w:t xml:space="preserve">penetration of HFCs and HFC-blends in the industrial and commercial </w:t>
      </w:r>
      <w:r w:rsidR="00DF1118">
        <w:t xml:space="preserve">RAC </w:t>
      </w:r>
      <w:r w:rsidR="006219E8" w:rsidRPr="00DC628A">
        <w:t xml:space="preserve">sectors, </w:t>
      </w:r>
      <w:r w:rsidR="008428AA">
        <w:t>though</w:t>
      </w:r>
      <w:r w:rsidR="006219E8" w:rsidRPr="00DC628A">
        <w:t xml:space="preserve"> HCFC</w:t>
      </w:r>
      <w:r w:rsidR="008428AA">
        <w:t>-</w:t>
      </w:r>
      <w:r w:rsidR="006219E8" w:rsidRPr="00DC628A">
        <w:t>22 remains prominent.</w:t>
      </w:r>
      <w:r w:rsidR="008428AA">
        <w:t xml:space="preserve"> </w:t>
      </w:r>
      <w:r w:rsidR="006219E8" w:rsidRPr="00DC628A">
        <w:t xml:space="preserve">Adoption of low-GWP alternatives in the transport refrigeration and </w:t>
      </w:r>
      <w:r w:rsidR="008428AA">
        <w:t>mobile air-conditioning</w:t>
      </w:r>
      <w:r w:rsidR="006219E8" w:rsidRPr="00DC628A">
        <w:t xml:space="preserve"> subsectors remains low. </w:t>
      </w:r>
    </w:p>
    <w:p w14:paraId="3BB00E10" w14:textId="67721E41" w:rsidR="00992AB9" w:rsidRPr="00992AB9" w:rsidRDefault="00F72392" w:rsidP="00992AB9">
      <w:pPr>
        <w:spacing w:after="240"/>
        <w:rPr>
          <w:i/>
        </w:rPr>
      </w:pPr>
      <w:r w:rsidRPr="005E43D9">
        <w:rPr>
          <w:i/>
        </w:rPr>
        <w:t>Country programme implementation report</w:t>
      </w:r>
    </w:p>
    <w:p w14:paraId="4D60116B" w14:textId="1D6AB8BC" w:rsidR="00992AB9" w:rsidRDefault="00F72392" w:rsidP="00086105">
      <w:pPr>
        <w:pStyle w:val="Heading1"/>
        <w:keepNext/>
      </w:pPr>
      <w:r w:rsidRPr="00996241">
        <w:t>The H</w:t>
      </w:r>
      <w:r>
        <w:t>C</w:t>
      </w:r>
      <w:r w:rsidRPr="00996241">
        <w:t xml:space="preserve">FC consumption data </w:t>
      </w:r>
      <w:r>
        <w:t xml:space="preserve">provided by the </w:t>
      </w:r>
      <w:r w:rsidRPr="00996241">
        <w:t xml:space="preserve">Government of </w:t>
      </w:r>
      <w:r w:rsidR="00992AB9">
        <w:t xml:space="preserve">Malawi </w:t>
      </w:r>
      <w:r>
        <w:t xml:space="preserve">in its CP </w:t>
      </w:r>
      <w:r w:rsidRPr="00E67117">
        <w:t>implementation report</w:t>
      </w:r>
      <w:r>
        <w:t xml:space="preserve"> for</w:t>
      </w:r>
      <w:r w:rsidRPr="00996241">
        <w:t xml:space="preserve"> </w:t>
      </w:r>
      <w:r w:rsidRPr="00992AB9">
        <w:rPr>
          <w:shd w:val="clear" w:color="auto" w:fill="FFFFFF" w:themeFill="background1"/>
        </w:rPr>
        <w:t>2025</w:t>
      </w:r>
      <w:r>
        <w:t xml:space="preserve"> is </w:t>
      </w:r>
      <w:r w:rsidRPr="00E67117">
        <w:t>consistent with the data reported</w:t>
      </w:r>
      <w:r w:rsidRPr="009931F4">
        <w:t xml:space="preserve"> under Article</w:t>
      </w:r>
      <w:r>
        <w:t> </w:t>
      </w:r>
      <w:r w:rsidRPr="009931F4">
        <w:t>7 of the Montreal Prot</w:t>
      </w:r>
      <w:r w:rsidRPr="00996241">
        <w:t>ocol</w:t>
      </w:r>
      <w:r w:rsidR="001F722C">
        <w:t>.</w:t>
      </w:r>
    </w:p>
    <w:p w14:paraId="301EB3A3" w14:textId="25290416" w:rsidR="00F72392" w:rsidRPr="00E9063C" w:rsidRDefault="00F72392" w:rsidP="005218D6">
      <w:pPr>
        <w:keepNext/>
        <w:spacing w:after="240"/>
        <w:rPr>
          <w:u w:val="single"/>
        </w:rPr>
      </w:pPr>
      <w:r w:rsidRPr="00E9063C">
        <w:rPr>
          <w:u w:val="single"/>
        </w:rPr>
        <w:t>Progress report on the implementation of the</w:t>
      </w:r>
      <w:r w:rsidR="006520A0">
        <w:rPr>
          <w:u w:val="single"/>
        </w:rPr>
        <w:t xml:space="preserve"> second </w:t>
      </w:r>
      <w:r w:rsidRPr="00E9063C">
        <w:rPr>
          <w:u w:val="single"/>
        </w:rPr>
        <w:t xml:space="preserve">tranche of </w:t>
      </w:r>
      <w:r w:rsidRPr="00D20D4A">
        <w:rPr>
          <w:u w:val="single"/>
        </w:rPr>
        <w:t>stage II of the</w:t>
      </w:r>
      <w:r w:rsidRPr="00E9063C">
        <w:rPr>
          <w:u w:val="single"/>
        </w:rPr>
        <w:t xml:space="preserve"> HCFC phase</w:t>
      </w:r>
      <w:r w:rsidRPr="00E9063C">
        <w:rPr>
          <w:u w:val="single"/>
        </w:rPr>
        <w:noBreakHyphen/>
        <w:t>out management plan</w:t>
      </w:r>
    </w:p>
    <w:p w14:paraId="24DE4690" w14:textId="582A4633" w:rsidR="00F72392" w:rsidRPr="00E9063C" w:rsidRDefault="00F72392" w:rsidP="005218D6">
      <w:pPr>
        <w:keepNext/>
        <w:spacing w:after="240"/>
      </w:pPr>
      <w:r w:rsidRPr="00E9063C">
        <w:rPr>
          <w:i/>
        </w:rPr>
        <w:t>Legal framework</w:t>
      </w:r>
    </w:p>
    <w:p w14:paraId="33FB854F" w14:textId="103280EA" w:rsidR="00D169BA" w:rsidRDefault="00D169BA" w:rsidP="00086105">
      <w:pPr>
        <w:numPr>
          <w:ilvl w:val="0"/>
          <w:numId w:val="1"/>
        </w:numPr>
        <w:spacing w:after="240"/>
        <w:outlineLvl w:val="0"/>
      </w:pPr>
      <w:r w:rsidRPr="00D169BA">
        <w:t xml:space="preserve">The Government of Malawi </w:t>
      </w:r>
      <w:r w:rsidR="00865264">
        <w:t xml:space="preserve">is updating </w:t>
      </w:r>
      <w:r w:rsidRPr="00D169BA">
        <w:t>the ODS regulations in line with revisions</w:t>
      </w:r>
      <w:r w:rsidR="00ED790B">
        <w:t xml:space="preserve"> of </w:t>
      </w:r>
      <w:r w:rsidR="00ED790B" w:rsidRPr="00D169BA">
        <w:t>Environment Management Act</w:t>
      </w:r>
      <w:r w:rsidRPr="00D169BA">
        <w:t>.</w:t>
      </w:r>
      <w:r>
        <w:t xml:space="preserve"> </w:t>
      </w:r>
      <w:r w:rsidRPr="00D169BA">
        <w:t xml:space="preserve">The regulations outline the quota and licensing systems and </w:t>
      </w:r>
      <w:r w:rsidR="00E14AE2">
        <w:t xml:space="preserve">the </w:t>
      </w:r>
      <w:r w:rsidRPr="00D169BA">
        <w:t>rules on import</w:t>
      </w:r>
      <w:r w:rsidR="00480BE1">
        <w:t xml:space="preserve">s </w:t>
      </w:r>
      <w:r w:rsidRPr="00D169BA">
        <w:t>and exports of ODS and</w:t>
      </w:r>
      <w:r w:rsidR="00C34A39">
        <w:t xml:space="preserve"> </w:t>
      </w:r>
      <w:r w:rsidRPr="00D169BA">
        <w:t>ODS-dependent equipment. The</w:t>
      </w:r>
      <w:r w:rsidR="00196253">
        <w:t xml:space="preserve"> </w:t>
      </w:r>
      <w:r w:rsidRPr="00D169BA">
        <w:t>ban</w:t>
      </w:r>
      <w:r w:rsidRPr="00D169BA" w:rsidDel="00C3429B">
        <w:t xml:space="preserve"> </w:t>
      </w:r>
      <w:r w:rsidR="00C3429B">
        <w:t>o</w:t>
      </w:r>
      <w:r w:rsidR="007C4F04">
        <w:t>n</w:t>
      </w:r>
      <w:r w:rsidR="00C3429B" w:rsidRPr="00D169BA">
        <w:t xml:space="preserve"> </w:t>
      </w:r>
      <w:r w:rsidRPr="00D169BA">
        <w:t>import</w:t>
      </w:r>
      <w:r w:rsidR="007C4F04">
        <w:t>s</w:t>
      </w:r>
      <w:r w:rsidRPr="00D169BA">
        <w:t xml:space="preserve"> of new and used HCFC-based equipment </w:t>
      </w:r>
      <w:r w:rsidR="00983DEC">
        <w:t xml:space="preserve">will be implemented </w:t>
      </w:r>
      <w:r w:rsidRPr="00D169BA">
        <w:t>by</w:t>
      </w:r>
      <w:r w:rsidR="00F24914">
        <w:t> </w:t>
      </w:r>
      <w:r w:rsidRPr="00D169BA">
        <w:t>31</w:t>
      </w:r>
      <w:r w:rsidR="00F24914">
        <w:t> </w:t>
      </w:r>
      <w:r w:rsidRPr="00D169BA">
        <w:t xml:space="preserve">December 2026. </w:t>
      </w:r>
    </w:p>
    <w:p w14:paraId="7E45CDB0" w14:textId="30A73CA9" w:rsidR="00F72392" w:rsidRDefault="00D169BA" w:rsidP="00086105">
      <w:pPr>
        <w:numPr>
          <w:ilvl w:val="0"/>
          <w:numId w:val="1"/>
        </w:numPr>
        <w:spacing w:after="240"/>
        <w:outlineLvl w:val="0"/>
      </w:pPr>
      <w:r w:rsidRPr="00D169BA">
        <w:t>The Government of Malawi has developed Minimum Energy Performance Standards (MEPS) for domestic and commercial refrigerating appliances. There are</w:t>
      </w:r>
      <w:r w:rsidR="00A032C2">
        <w:t xml:space="preserve"> </w:t>
      </w:r>
      <w:r w:rsidR="00A032C2" w:rsidRPr="00D169BA">
        <w:t>voluntary</w:t>
      </w:r>
      <w:r w:rsidRPr="00D169BA">
        <w:t xml:space="preserve"> certification standards for</w:t>
      </w:r>
      <w:r w:rsidR="00A032C2">
        <w:t xml:space="preserve"> </w:t>
      </w:r>
      <w:r w:rsidR="00B76331">
        <w:t>RAC</w:t>
      </w:r>
      <w:r w:rsidRPr="00D169BA">
        <w:t xml:space="preserve"> servicing technicians in the country, with the draft revised ODS regulations intending to make the standards mandatory in 2027.</w:t>
      </w:r>
    </w:p>
    <w:p w14:paraId="2926DE78" w14:textId="2CA2564D" w:rsidR="00D435A2" w:rsidRPr="00E9063C" w:rsidRDefault="00A02FD9" w:rsidP="00086105">
      <w:pPr>
        <w:numPr>
          <w:ilvl w:val="0"/>
          <w:numId w:val="1"/>
        </w:numPr>
        <w:spacing w:after="240"/>
        <w:outlineLvl w:val="0"/>
      </w:pPr>
      <w:r>
        <w:t>During the second tranche, o</w:t>
      </w:r>
      <w:r w:rsidR="00D435A2" w:rsidRPr="00F16230">
        <w:t>ne border dialogue for eight customs officers (five from Malawi and three from Zambia) on collaboration between the two countries on implementation of Montreal</w:t>
      </w:r>
      <w:r w:rsidR="00D435A2">
        <w:t> </w:t>
      </w:r>
      <w:r w:rsidR="00D435A2" w:rsidRPr="00F16230">
        <w:t>Protocol activities</w:t>
      </w:r>
      <w:r w:rsidR="00D435A2">
        <w:t xml:space="preserve"> was conducted</w:t>
      </w:r>
      <w:r w:rsidR="00D435A2" w:rsidRPr="00F16230">
        <w:t>; two training sessions</w:t>
      </w:r>
      <w:r w:rsidR="00D435A2">
        <w:t xml:space="preserve"> were conducted</w:t>
      </w:r>
      <w:r w:rsidR="00D435A2" w:rsidRPr="00F16230">
        <w:t xml:space="preserve"> for a total of 50 customs and law enforcement officers</w:t>
      </w:r>
      <w:r w:rsidR="00FF6D04">
        <w:t> </w:t>
      </w:r>
      <w:r w:rsidR="00D435A2" w:rsidRPr="00F16230">
        <w:t>(</w:t>
      </w:r>
      <w:r w:rsidR="00D435A2">
        <w:t>including </w:t>
      </w:r>
      <w:r w:rsidR="00D435A2" w:rsidRPr="00F16230">
        <w:t>17</w:t>
      </w:r>
      <w:r w:rsidR="00D435A2">
        <w:t> </w:t>
      </w:r>
      <w:r w:rsidR="00D435A2" w:rsidRPr="00F16230">
        <w:t>women) on enforcement of legislation relating to controlled substance</w:t>
      </w:r>
      <w:r w:rsidR="00D435A2">
        <w:t>s.</w:t>
      </w:r>
    </w:p>
    <w:p w14:paraId="2D28691A" w14:textId="77777777" w:rsidR="00F72392" w:rsidRPr="00E9063C" w:rsidRDefault="00F72392" w:rsidP="00086105">
      <w:pPr>
        <w:keepNext/>
        <w:spacing w:after="240"/>
        <w:rPr>
          <w:i/>
        </w:rPr>
      </w:pPr>
      <w:r w:rsidRPr="00E9063C">
        <w:rPr>
          <w:i/>
        </w:rPr>
        <w:lastRenderedPageBreak/>
        <w:t>Refrigeration servicing sector</w:t>
      </w:r>
    </w:p>
    <w:p w14:paraId="0254C737" w14:textId="5BE6B6FC" w:rsidR="00F72392" w:rsidRDefault="00671D5E" w:rsidP="00086105">
      <w:pPr>
        <w:numPr>
          <w:ilvl w:val="0"/>
          <w:numId w:val="1"/>
        </w:numPr>
        <w:spacing w:after="240"/>
        <w:outlineLvl w:val="0"/>
      </w:pPr>
      <w:r>
        <w:t xml:space="preserve">During the implementation period, the following activities were implemented: </w:t>
      </w:r>
    </w:p>
    <w:p w14:paraId="2ADFFA5A" w14:textId="54FCA52C" w:rsidR="00671D5E" w:rsidRPr="00F16230" w:rsidRDefault="002414D8" w:rsidP="00671D5E">
      <w:pPr>
        <w:pStyle w:val="Heading2"/>
        <w:rPr>
          <w:lang w:eastAsia="en-CA"/>
        </w:rPr>
      </w:pPr>
      <w:r w:rsidRPr="00F16230">
        <w:rPr>
          <w:i/>
          <w:iCs/>
          <w:lang w:eastAsia="en-CA"/>
        </w:rPr>
        <w:t>Development of national technical standards and promotion of green procurement</w:t>
      </w:r>
      <w:r w:rsidR="001F38A4" w:rsidRPr="00F16230">
        <w:rPr>
          <w:i/>
          <w:iCs/>
          <w:lang w:eastAsia="en-CA"/>
        </w:rPr>
        <w:t xml:space="preserve"> of RAC systems: </w:t>
      </w:r>
      <w:r w:rsidR="00671D5E" w:rsidRPr="00F16230">
        <w:rPr>
          <w:lang w:eastAsia="en-CA"/>
        </w:rPr>
        <w:t>Conducted training for 20 enforcement officers (</w:t>
      </w:r>
      <w:r w:rsidR="00F41C20">
        <w:rPr>
          <w:lang w:eastAsia="en-CA"/>
        </w:rPr>
        <w:t>including</w:t>
      </w:r>
      <w:r w:rsidR="00671D5E" w:rsidRPr="00F16230">
        <w:rPr>
          <w:lang w:eastAsia="en-CA"/>
        </w:rPr>
        <w:t xml:space="preserve"> eight women) on MEPS for refrigerating appliances; held one workshop for 30 participants (</w:t>
      </w:r>
      <w:r w:rsidR="00F41C20">
        <w:rPr>
          <w:lang w:eastAsia="en-CA"/>
        </w:rPr>
        <w:t xml:space="preserve">including </w:t>
      </w:r>
      <w:r w:rsidR="00671D5E" w:rsidRPr="00F16230">
        <w:rPr>
          <w:lang w:eastAsia="en-CA"/>
        </w:rPr>
        <w:t>eight women) on RAC certification standards; provided training for 20 procurement officers</w:t>
      </w:r>
      <w:r w:rsidR="00D54BC2">
        <w:rPr>
          <w:lang w:eastAsia="en-CA"/>
        </w:rPr>
        <w:t> </w:t>
      </w:r>
      <w:r w:rsidR="00671D5E" w:rsidRPr="00F16230">
        <w:rPr>
          <w:lang w:eastAsia="en-CA"/>
        </w:rPr>
        <w:t>(</w:t>
      </w:r>
      <w:r w:rsidR="00F41C20">
        <w:rPr>
          <w:lang w:eastAsia="en-CA"/>
        </w:rPr>
        <w:t xml:space="preserve">including </w:t>
      </w:r>
      <w:r w:rsidR="00671D5E" w:rsidRPr="00F16230">
        <w:rPr>
          <w:lang w:eastAsia="en-CA"/>
        </w:rPr>
        <w:t>nine women) on green procurement practices; conducted two compliance monitoring inspections to a total of 60 institutions on implementation of regulations on management of controlled substances</w:t>
      </w:r>
      <w:r w:rsidR="0007155C">
        <w:rPr>
          <w:lang w:eastAsia="en-CA"/>
        </w:rPr>
        <w:t>;</w:t>
      </w:r>
    </w:p>
    <w:p w14:paraId="60E54227" w14:textId="52980653" w:rsidR="00731300" w:rsidRPr="00F16230" w:rsidRDefault="001F38A4" w:rsidP="00731300">
      <w:pPr>
        <w:pStyle w:val="Heading2"/>
        <w:rPr>
          <w:lang w:eastAsia="en-CA"/>
        </w:rPr>
      </w:pPr>
      <w:r w:rsidRPr="00F16230">
        <w:rPr>
          <w:i/>
          <w:iCs/>
          <w:lang w:eastAsia="en-CA"/>
        </w:rPr>
        <w:t>Capacity building of the RAC sector:</w:t>
      </w:r>
      <w:r w:rsidRPr="00F16230">
        <w:rPr>
          <w:lang w:eastAsia="en-CA"/>
        </w:rPr>
        <w:t xml:space="preserve"> </w:t>
      </w:r>
      <w:r w:rsidR="00731300" w:rsidRPr="00F16230">
        <w:rPr>
          <w:lang w:eastAsia="en-CA"/>
        </w:rPr>
        <w:t>Conducted training for 167 RAC technicians (</w:t>
      </w:r>
      <w:r w:rsidR="00F41C20">
        <w:rPr>
          <w:lang w:eastAsia="en-CA"/>
        </w:rPr>
        <w:t>including</w:t>
      </w:r>
      <w:r w:rsidR="00731300" w:rsidRPr="00F16230">
        <w:rPr>
          <w:lang w:eastAsia="en-CA"/>
        </w:rPr>
        <w:t xml:space="preserve"> 44 women) </w:t>
      </w:r>
      <w:r w:rsidR="00D8562B">
        <w:rPr>
          <w:lang w:eastAsia="en-CA"/>
        </w:rPr>
        <w:t>through</w:t>
      </w:r>
      <w:r w:rsidR="00731300" w:rsidRPr="00F16230">
        <w:rPr>
          <w:lang w:eastAsia="en-CA"/>
        </w:rPr>
        <w:t xml:space="preserve"> five training sessions on good servicing practices; conducted one training session for 20 participants (</w:t>
      </w:r>
      <w:r w:rsidR="00F41C20">
        <w:rPr>
          <w:lang w:eastAsia="en-CA"/>
        </w:rPr>
        <w:t>including</w:t>
      </w:r>
      <w:r w:rsidR="00731300" w:rsidRPr="00F16230">
        <w:rPr>
          <w:lang w:eastAsia="en-CA"/>
        </w:rPr>
        <w:t xml:space="preserve"> six women) on the national certification scheme; held one meeting for 39 participants (</w:t>
      </w:r>
      <w:r w:rsidR="00F41C20">
        <w:rPr>
          <w:lang w:eastAsia="en-CA"/>
        </w:rPr>
        <w:t>including</w:t>
      </w:r>
      <w:r w:rsidR="00731300" w:rsidRPr="00F16230">
        <w:rPr>
          <w:lang w:eastAsia="en-CA"/>
        </w:rPr>
        <w:t xml:space="preserve"> 18 women) aimed at increasing adoption of low-GWP and energy</w:t>
      </w:r>
      <w:r w:rsidR="00DD3386">
        <w:rPr>
          <w:lang w:eastAsia="en-CA"/>
        </w:rPr>
        <w:t>-</w:t>
      </w:r>
      <w:r w:rsidR="00731300" w:rsidRPr="00F16230">
        <w:rPr>
          <w:lang w:eastAsia="en-CA"/>
        </w:rPr>
        <w:t>efficient technologies</w:t>
      </w:r>
      <w:r w:rsidR="0007155C">
        <w:rPr>
          <w:lang w:eastAsia="en-CA"/>
        </w:rPr>
        <w:t>;</w:t>
      </w:r>
      <w:r w:rsidR="00731300" w:rsidRPr="00F16230">
        <w:rPr>
          <w:lang w:eastAsia="en-CA"/>
        </w:rPr>
        <w:t xml:space="preserve"> </w:t>
      </w:r>
    </w:p>
    <w:p w14:paraId="67E6F0E6" w14:textId="0A501542" w:rsidR="002902E0" w:rsidRPr="00F16230" w:rsidRDefault="004D3F39" w:rsidP="002902E0">
      <w:pPr>
        <w:pStyle w:val="Heading2"/>
        <w:rPr>
          <w:lang w:eastAsia="en-CA"/>
        </w:rPr>
      </w:pPr>
      <w:r w:rsidRPr="00F16230">
        <w:rPr>
          <w:i/>
          <w:iCs/>
          <w:lang w:eastAsia="en-CA"/>
        </w:rPr>
        <w:t>Technical assistance and strengthening of centr</w:t>
      </w:r>
      <w:r w:rsidR="0032182F">
        <w:rPr>
          <w:i/>
          <w:iCs/>
          <w:lang w:eastAsia="en-CA"/>
        </w:rPr>
        <w:t>e</w:t>
      </w:r>
      <w:r w:rsidRPr="00F16230">
        <w:rPr>
          <w:i/>
          <w:iCs/>
          <w:lang w:eastAsia="en-CA"/>
        </w:rPr>
        <w:t>s of excellence:</w:t>
      </w:r>
      <w:r w:rsidRPr="00F16230">
        <w:rPr>
          <w:lang w:eastAsia="en-CA"/>
        </w:rPr>
        <w:t xml:space="preserve"> </w:t>
      </w:r>
      <w:r w:rsidR="002902E0" w:rsidRPr="00F16230">
        <w:rPr>
          <w:lang w:eastAsia="en-CA"/>
        </w:rPr>
        <w:t>Procurement and provision of tools and equipment</w:t>
      </w:r>
      <w:r w:rsidR="00E765A8">
        <w:rPr>
          <w:rStyle w:val="FootnoteReference"/>
          <w:lang w:eastAsia="en-CA"/>
        </w:rPr>
        <w:footnoteReference w:id="3"/>
      </w:r>
      <w:r w:rsidR="002902E0" w:rsidRPr="00F16230">
        <w:rPr>
          <w:lang w:eastAsia="en-CA"/>
        </w:rPr>
        <w:t xml:space="preserve"> to two regional centres of excellence for use by RAC students and graduates and informal technicians; establishment of one </w:t>
      </w:r>
      <w:r w:rsidR="00036A04">
        <w:rPr>
          <w:lang w:eastAsia="en-CA"/>
        </w:rPr>
        <w:t>reclamation</w:t>
      </w:r>
      <w:r w:rsidR="00036A04" w:rsidRPr="00F16230">
        <w:rPr>
          <w:lang w:eastAsia="en-CA"/>
        </w:rPr>
        <w:t xml:space="preserve"> </w:t>
      </w:r>
      <w:r w:rsidR="002902E0" w:rsidRPr="00F16230">
        <w:rPr>
          <w:lang w:eastAsia="en-CA"/>
        </w:rPr>
        <w:t>centre including procurement and installation of a reclaim machine and training of 14 trainers (</w:t>
      </w:r>
      <w:r w:rsidR="003B476F">
        <w:rPr>
          <w:lang w:eastAsia="en-CA"/>
        </w:rPr>
        <w:t xml:space="preserve">including </w:t>
      </w:r>
      <w:r w:rsidR="002902E0" w:rsidRPr="00F16230">
        <w:rPr>
          <w:lang w:eastAsia="en-CA"/>
        </w:rPr>
        <w:t>two women)</w:t>
      </w:r>
      <w:r w:rsidR="0007155C">
        <w:rPr>
          <w:lang w:eastAsia="en-CA"/>
        </w:rPr>
        <w:t xml:space="preserve">; </w:t>
      </w:r>
    </w:p>
    <w:p w14:paraId="41DC605D" w14:textId="45F102ED" w:rsidR="00A613F4" w:rsidRDefault="00A613F4" w:rsidP="00A613F4">
      <w:pPr>
        <w:pStyle w:val="Heading2"/>
        <w:rPr>
          <w:lang w:eastAsia="en-CA"/>
        </w:rPr>
      </w:pPr>
      <w:r w:rsidRPr="00F16230">
        <w:rPr>
          <w:i/>
          <w:iCs/>
          <w:lang w:eastAsia="en-CA"/>
        </w:rPr>
        <w:t xml:space="preserve">Activities </w:t>
      </w:r>
      <w:r w:rsidR="00847608">
        <w:rPr>
          <w:i/>
          <w:iCs/>
          <w:lang w:eastAsia="en-CA"/>
        </w:rPr>
        <w:t xml:space="preserve">to maintain </w:t>
      </w:r>
      <w:r w:rsidRPr="00F16230">
        <w:rPr>
          <w:i/>
          <w:iCs/>
          <w:lang w:eastAsia="en-CA"/>
        </w:rPr>
        <w:t>energy efficienc</w:t>
      </w:r>
      <w:r w:rsidR="00847608">
        <w:rPr>
          <w:i/>
          <w:iCs/>
          <w:lang w:eastAsia="en-CA"/>
        </w:rPr>
        <w:t>y</w:t>
      </w:r>
      <w:r w:rsidRPr="00F16230">
        <w:rPr>
          <w:i/>
          <w:iCs/>
          <w:lang w:eastAsia="en-CA"/>
        </w:rPr>
        <w:t>:</w:t>
      </w:r>
      <w:r w:rsidRPr="00F16230">
        <w:rPr>
          <w:lang w:eastAsia="en-CA"/>
        </w:rPr>
        <w:t xml:space="preserve"> </w:t>
      </w:r>
      <w:r w:rsidR="004A2D9C">
        <w:rPr>
          <w:lang w:eastAsia="en-CA"/>
        </w:rPr>
        <w:t xml:space="preserve">Completion of </w:t>
      </w:r>
      <w:r w:rsidR="00C0397D">
        <w:rPr>
          <w:lang w:eastAsia="en-CA"/>
        </w:rPr>
        <w:t xml:space="preserve">all activities under </w:t>
      </w:r>
      <w:r w:rsidR="0051461F">
        <w:rPr>
          <w:lang w:eastAsia="en-CA"/>
        </w:rPr>
        <w:t>the c</w:t>
      </w:r>
      <w:r w:rsidR="00090C21">
        <w:rPr>
          <w:lang w:eastAsia="en-CA"/>
        </w:rPr>
        <w:t>omponent</w:t>
      </w:r>
      <w:r w:rsidR="00E5092A">
        <w:rPr>
          <w:lang w:eastAsia="en-CA"/>
        </w:rPr>
        <w:t>; the final deliverable</w:t>
      </w:r>
      <w:r w:rsidR="00354C75">
        <w:rPr>
          <w:lang w:eastAsia="en-CA"/>
        </w:rPr>
        <w:t>s achieved are described in detail in t</w:t>
      </w:r>
      <w:r w:rsidR="00E71829">
        <w:rPr>
          <w:lang w:eastAsia="en-CA"/>
        </w:rPr>
        <w:t>able 3</w:t>
      </w:r>
      <w:r w:rsidR="00350FE8">
        <w:rPr>
          <w:lang w:eastAsia="en-CA"/>
        </w:rPr>
        <w:t xml:space="preserve">; and </w:t>
      </w:r>
    </w:p>
    <w:p w14:paraId="0DC1AA93" w14:textId="56694DB0" w:rsidR="00AF44AA" w:rsidRPr="009A33AB" w:rsidRDefault="009C6C7B" w:rsidP="009A33AB">
      <w:pPr>
        <w:pStyle w:val="Heading2"/>
        <w:rPr>
          <w:lang w:eastAsia="en-CA"/>
        </w:rPr>
      </w:pPr>
      <w:r>
        <w:rPr>
          <w:i/>
          <w:iCs/>
          <w:lang w:eastAsia="en-CA"/>
        </w:rPr>
        <w:t xml:space="preserve">Project implementation and monitoring: </w:t>
      </w:r>
      <w:r w:rsidR="00C4349D">
        <w:t xml:space="preserve">Project </w:t>
      </w:r>
      <w:r>
        <w:t>monitoring activities including personnel and consultants (US $5,000), travel and compliance monitoring visits (US $5,000) and consultative workshops (US $5,000).</w:t>
      </w:r>
    </w:p>
    <w:p w14:paraId="57A5FA0F" w14:textId="77777777" w:rsidR="009A33AB" w:rsidRDefault="00F72392" w:rsidP="000166AF">
      <w:pPr>
        <w:pStyle w:val="Heading2"/>
        <w:numPr>
          <w:ilvl w:val="0"/>
          <w:numId w:val="0"/>
        </w:numPr>
      </w:pPr>
      <w:r w:rsidRPr="00AF44AA">
        <w:rPr>
          <w:u w:val="single"/>
        </w:rPr>
        <w:t>Level of fund disbursement</w:t>
      </w:r>
      <w:r w:rsidRPr="00E9063C">
        <w:t xml:space="preserve"> </w:t>
      </w:r>
    </w:p>
    <w:p w14:paraId="03190DDB" w14:textId="146A936A" w:rsidR="00F72392" w:rsidRPr="00E9063C" w:rsidRDefault="00F72392" w:rsidP="000166AF">
      <w:pPr>
        <w:pStyle w:val="Heading1"/>
        <w:rPr>
          <w:lang w:eastAsia="en-CA"/>
        </w:rPr>
      </w:pPr>
      <w:r w:rsidRPr="00EF0104">
        <w:t xml:space="preserve">As of </w:t>
      </w:r>
      <w:r w:rsidR="00A75EC4" w:rsidRPr="00EF0104">
        <w:t>February</w:t>
      </w:r>
      <w:r w:rsidRPr="00EF0104">
        <w:t xml:space="preserve"> 2026, of the US $</w:t>
      </w:r>
      <w:r w:rsidR="00A75EC4" w:rsidRPr="00EF0104">
        <w:t>640,000</w:t>
      </w:r>
      <w:r w:rsidRPr="00EF0104">
        <w:t xml:space="preserve"> approved so far, US $</w:t>
      </w:r>
      <w:r w:rsidR="00A75EC4" w:rsidRPr="00EF0104">
        <w:t>566,482</w:t>
      </w:r>
      <w:r w:rsidRPr="00EF0104">
        <w:t xml:space="preserve"> had been</w:t>
      </w:r>
      <w:r w:rsidR="00E81392">
        <w:t xml:space="preserve"> </w:t>
      </w:r>
      <w:r w:rsidRPr="00EF0104">
        <w:t>disbursed</w:t>
      </w:r>
      <w:r w:rsidR="0096059C">
        <w:t> </w:t>
      </w:r>
      <w:r w:rsidRPr="00EF0104">
        <w:t>(US $</w:t>
      </w:r>
      <w:r w:rsidR="00BD71AB" w:rsidRPr="00EF0104">
        <w:t>440,000</w:t>
      </w:r>
      <w:r w:rsidRPr="00EF0104">
        <w:t xml:space="preserve"> for </w:t>
      </w:r>
      <w:r w:rsidR="00BD71AB" w:rsidRPr="00EF0104">
        <w:t>UNEP</w:t>
      </w:r>
      <w:r w:rsidRPr="00EF0104">
        <w:t xml:space="preserve"> and US $</w:t>
      </w:r>
      <w:r w:rsidR="00BD71AB" w:rsidRPr="00EF0104">
        <w:t xml:space="preserve">126,482 </w:t>
      </w:r>
      <w:r w:rsidRPr="00EF0104">
        <w:t xml:space="preserve">for </w:t>
      </w:r>
      <w:r w:rsidR="00BD71AB" w:rsidRPr="00EF0104">
        <w:t xml:space="preserve">UNIDO) </w:t>
      </w:r>
      <w:r w:rsidRPr="00EF0104">
        <w:t>as shown in table 2. The balance of</w:t>
      </w:r>
      <w:r w:rsidR="00E81392">
        <w:t> </w:t>
      </w:r>
      <w:r w:rsidRPr="00EF0104">
        <w:t>US $</w:t>
      </w:r>
      <w:r w:rsidR="00BD71AB" w:rsidRPr="00EF0104">
        <w:t>73,518</w:t>
      </w:r>
      <w:r w:rsidRPr="00EF0104">
        <w:t xml:space="preserve"> will be disbursed</w:t>
      </w:r>
      <w:r w:rsidRPr="00E9063C">
        <w:t xml:space="preserve"> in </w:t>
      </w:r>
      <w:r w:rsidR="00743885" w:rsidRPr="00CA0B2A">
        <w:t>202</w:t>
      </w:r>
      <w:r w:rsidR="00EF0104" w:rsidRPr="00CA0B2A">
        <w:t>6</w:t>
      </w:r>
      <w:r w:rsidRPr="00CA0B2A">
        <w:t>.</w:t>
      </w:r>
    </w:p>
    <w:p w14:paraId="2754B6AB" w14:textId="23367589" w:rsidR="00F72392" w:rsidRPr="00E9063C" w:rsidRDefault="00F72392" w:rsidP="000166AF">
      <w:pPr>
        <w:keepNext/>
        <w:keepLines/>
        <w:rPr>
          <w:b/>
        </w:rPr>
      </w:pPr>
      <w:r w:rsidRPr="00C12740">
        <w:rPr>
          <w:b/>
        </w:rPr>
        <w:t>Table 2. Financial report of stage</w:t>
      </w:r>
      <w:r w:rsidR="00C12740" w:rsidRPr="00C12740">
        <w:rPr>
          <w:b/>
        </w:rPr>
        <w:t xml:space="preserve"> </w:t>
      </w:r>
      <w:r w:rsidRPr="00C12740">
        <w:rPr>
          <w:b/>
        </w:rPr>
        <w:t>II</w:t>
      </w:r>
      <w:r w:rsidR="00C12740" w:rsidRPr="00C12740">
        <w:rPr>
          <w:b/>
        </w:rPr>
        <w:t xml:space="preserve"> </w:t>
      </w:r>
      <w:r w:rsidRPr="00C12740">
        <w:rPr>
          <w:b/>
        </w:rPr>
        <w:t xml:space="preserve">of the HPMP for </w:t>
      </w:r>
      <w:r w:rsidR="00C12740" w:rsidRPr="00C12740">
        <w:rPr>
          <w:b/>
        </w:rPr>
        <w:t>Malawi</w:t>
      </w:r>
      <w:r w:rsidRPr="00C12740">
        <w:rPr>
          <w:b/>
        </w:rPr>
        <w:t xml:space="preserve"> (US $)</w:t>
      </w:r>
    </w:p>
    <w:tbl>
      <w:tblPr>
        <w:tblStyle w:val="TableGrid"/>
        <w:tblW w:w="5000" w:type="pct"/>
        <w:tblLayout w:type="fixed"/>
        <w:tblLook w:val="04A0" w:firstRow="1" w:lastRow="0" w:firstColumn="1" w:lastColumn="0" w:noHBand="0" w:noVBand="1"/>
      </w:tblPr>
      <w:tblGrid>
        <w:gridCol w:w="1572"/>
        <w:gridCol w:w="1152"/>
        <w:gridCol w:w="1137"/>
        <w:gridCol w:w="1142"/>
        <w:gridCol w:w="1146"/>
        <w:gridCol w:w="1144"/>
        <w:gridCol w:w="1146"/>
        <w:gridCol w:w="1001"/>
      </w:tblGrid>
      <w:tr w:rsidR="00F72392" w:rsidRPr="00E9063C" w14:paraId="47B02FA8" w14:textId="77777777" w:rsidTr="00086105">
        <w:trPr>
          <w:tblHeader/>
        </w:trPr>
        <w:tc>
          <w:tcPr>
            <w:tcW w:w="833" w:type="pct"/>
            <w:vMerge w:val="restart"/>
            <w:vAlign w:val="center"/>
          </w:tcPr>
          <w:p w14:paraId="77F09350" w14:textId="77777777" w:rsidR="00F72392" w:rsidRPr="00256368" w:rsidRDefault="00F72392" w:rsidP="000166AF">
            <w:pPr>
              <w:keepNext/>
              <w:keepLines/>
              <w:jc w:val="center"/>
              <w:rPr>
                <w:b/>
                <w:sz w:val="20"/>
                <w:szCs w:val="20"/>
              </w:rPr>
            </w:pPr>
            <w:r w:rsidRPr="00256368">
              <w:rPr>
                <w:b/>
                <w:sz w:val="20"/>
                <w:szCs w:val="20"/>
              </w:rPr>
              <w:t>Agency</w:t>
            </w:r>
          </w:p>
        </w:tc>
        <w:tc>
          <w:tcPr>
            <w:tcW w:w="1212" w:type="pct"/>
            <w:gridSpan w:val="2"/>
            <w:vAlign w:val="center"/>
          </w:tcPr>
          <w:p w14:paraId="6350520E" w14:textId="77777777" w:rsidR="00F72392" w:rsidRPr="00256368" w:rsidRDefault="00F72392" w:rsidP="000166AF">
            <w:pPr>
              <w:keepNext/>
              <w:keepLines/>
              <w:jc w:val="center"/>
              <w:rPr>
                <w:b/>
                <w:sz w:val="20"/>
                <w:szCs w:val="20"/>
              </w:rPr>
            </w:pPr>
            <w:r w:rsidRPr="00256368">
              <w:rPr>
                <w:b/>
                <w:sz w:val="20"/>
                <w:szCs w:val="20"/>
              </w:rPr>
              <w:t>First tranche</w:t>
            </w:r>
          </w:p>
        </w:tc>
        <w:tc>
          <w:tcPr>
            <w:tcW w:w="1212" w:type="pct"/>
            <w:gridSpan w:val="2"/>
            <w:vAlign w:val="center"/>
          </w:tcPr>
          <w:p w14:paraId="1B68D5CE" w14:textId="77777777" w:rsidR="00F72392" w:rsidRPr="00256368" w:rsidRDefault="00F72392" w:rsidP="000166AF">
            <w:pPr>
              <w:keepNext/>
              <w:keepLines/>
              <w:jc w:val="center"/>
              <w:rPr>
                <w:b/>
                <w:sz w:val="20"/>
                <w:szCs w:val="20"/>
              </w:rPr>
            </w:pPr>
            <w:r w:rsidRPr="00256368">
              <w:rPr>
                <w:b/>
                <w:sz w:val="20"/>
                <w:szCs w:val="20"/>
              </w:rPr>
              <w:t>Second tranche</w:t>
            </w:r>
          </w:p>
        </w:tc>
        <w:tc>
          <w:tcPr>
            <w:tcW w:w="1743" w:type="pct"/>
            <w:gridSpan w:val="3"/>
            <w:vAlign w:val="center"/>
          </w:tcPr>
          <w:p w14:paraId="1FDEF6D6" w14:textId="77777777" w:rsidR="00F72392" w:rsidRPr="00256368" w:rsidRDefault="00F72392" w:rsidP="000166AF">
            <w:pPr>
              <w:keepNext/>
              <w:keepLines/>
              <w:jc w:val="center"/>
              <w:rPr>
                <w:b/>
                <w:sz w:val="20"/>
                <w:szCs w:val="20"/>
              </w:rPr>
            </w:pPr>
            <w:r w:rsidRPr="00256368">
              <w:rPr>
                <w:b/>
                <w:sz w:val="20"/>
                <w:szCs w:val="20"/>
              </w:rPr>
              <w:t>Total</w:t>
            </w:r>
          </w:p>
        </w:tc>
      </w:tr>
      <w:tr w:rsidR="00F72392" w:rsidRPr="00E9063C" w14:paraId="69F75DEF" w14:textId="77777777" w:rsidTr="00086105">
        <w:trPr>
          <w:tblHeader/>
        </w:trPr>
        <w:tc>
          <w:tcPr>
            <w:tcW w:w="833" w:type="pct"/>
            <w:vMerge/>
            <w:vAlign w:val="center"/>
          </w:tcPr>
          <w:p w14:paraId="4D21178C" w14:textId="77777777" w:rsidR="00F72392" w:rsidRPr="00256368" w:rsidRDefault="00F72392" w:rsidP="000166AF">
            <w:pPr>
              <w:keepNext/>
              <w:keepLines/>
              <w:jc w:val="center"/>
              <w:rPr>
                <w:b/>
                <w:sz w:val="20"/>
                <w:szCs w:val="20"/>
              </w:rPr>
            </w:pPr>
          </w:p>
        </w:tc>
        <w:tc>
          <w:tcPr>
            <w:tcW w:w="610" w:type="pct"/>
            <w:vAlign w:val="center"/>
          </w:tcPr>
          <w:p w14:paraId="099135B2" w14:textId="77777777" w:rsidR="00F72392" w:rsidRPr="00256368" w:rsidRDefault="00F72392" w:rsidP="000166AF">
            <w:pPr>
              <w:keepNext/>
              <w:keepLines/>
              <w:jc w:val="center"/>
              <w:rPr>
                <w:b/>
                <w:sz w:val="20"/>
                <w:szCs w:val="20"/>
              </w:rPr>
            </w:pPr>
            <w:r w:rsidRPr="00256368">
              <w:rPr>
                <w:b/>
                <w:sz w:val="20"/>
                <w:szCs w:val="20"/>
              </w:rPr>
              <w:t>Approved</w:t>
            </w:r>
          </w:p>
        </w:tc>
        <w:tc>
          <w:tcPr>
            <w:tcW w:w="602" w:type="pct"/>
            <w:vAlign w:val="center"/>
          </w:tcPr>
          <w:p w14:paraId="22C5AD5B" w14:textId="77777777" w:rsidR="00F72392" w:rsidRPr="00256368" w:rsidRDefault="00F72392" w:rsidP="000166AF">
            <w:pPr>
              <w:keepNext/>
              <w:keepLines/>
              <w:jc w:val="center"/>
              <w:rPr>
                <w:b/>
                <w:sz w:val="20"/>
                <w:szCs w:val="20"/>
              </w:rPr>
            </w:pPr>
            <w:r w:rsidRPr="00256368">
              <w:rPr>
                <w:b/>
                <w:sz w:val="20"/>
                <w:szCs w:val="20"/>
              </w:rPr>
              <w:t>Disbursed</w:t>
            </w:r>
          </w:p>
        </w:tc>
        <w:tc>
          <w:tcPr>
            <w:tcW w:w="605" w:type="pct"/>
            <w:vAlign w:val="center"/>
          </w:tcPr>
          <w:p w14:paraId="14983EAC" w14:textId="77777777" w:rsidR="00F72392" w:rsidRPr="00256368" w:rsidRDefault="00F72392" w:rsidP="000166AF">
            <w:pPr>
              <w:keepNext/>
              <w:keepLines/>
              <w:jc w:val="center"/>
              <w:rPr>
                <w:b/>
                <w:sz w:val="20"/>
                <w:szCs w:val="20"/>
              </w:rPr>
            </w:pPr>
            <w:r w:rsidRPr="00256368">
              <w:rPr>
                <w:b/>
                <w:sz w:val="20"/>
                <w:szCs w:val="20"/>
              </w:rPr>
              <w:t>Approved</w:t>
            </w:r>
          </w:p>
        </w:tc>
        <w:tc>
          <w:tcPr>
            <w:tcW w:w="607" w:type="pct"/>
            <w:vAlign w:val="center"/>
          </w:tcPr>
          <w:p w14:paraId="2FA91252" w14:textId="77777777" w:rsidR="00F72392" w:rsidRPr="00256368" w:rsidRDefault="00F72392" w:rsidP="000166AF">
            <w:pPr>
              <w:keepNext/>
              <w:keepLines/>
              <w:jc w:val="center"/>
              <w:rPr>
                <w:b/>
                <w:sz w:val="20"/>
                <w:szCs w:val="20"/>
              </w:rPr>
            </w:pPr>
            <w:r w:rsidRPr="00256368">
              <w:rPr>
                <w:b/>
                <w:sz w:val="20"/>
                <w:szCs w:val="20"/>
              </w:rPr>
              <w:t>Disbursed</w:t>
            </w:r>
          </w:p>
        </w:tc>
        <w:tc>
          <w:tcPr>
            <w:tcW w:w="606" w:type="pct"/>
            <w:vAlign w:val="center"/>
          </w:tcPr>
          <w:p w14:paraId="0430925C" w14:textId="77777777" w:rsidR="00F72392" w:rsidRPr="00256368" w:rsidRDefault="00F72392" w:rsidP="000166AF">
            <w:pPr>
              <w:keepNext/>
              <w:keepLines/>
              <w:jc w:val="center"/>
              <w:rPr>
                <w:b/>
                <w:sz w:val="20"/>
                <w:szCs w:val="20"/>
              </w:rPr>
            </w:pPr>
            <w:r w:rsidRPr="00256368">
              <w:rPr>
                <w:b/>
                <w:sz w:val="20"/>
                <w:szCs w:val="20"/>
              </w:rPr>
              <w:t>Approved</w:t>
            </w:r>
          </w:p>
        </w:tc>
        <w:tc>
          <w:tcPr>
            <w:tcW w:w="607" w:type="pct"/>
            <w:vAlign w:val="center"/>
          </w:tcPr>
          <w:p w14:paraId="566B7A3C" w14:textId="77777777" w:rsidR="00F72392" w:rsidRPr="00256368" w:rsidRDefault="00F72392" w:rsidP="000166AF">
            <w:pPr>
              <w:keepNext/>
              <w:keepLines/>
              <w:jc w:val="center"/>
              <w:rPr>
                <w:b/>
                <w:sz w:val="20"/>
                <w:szCs w:val="20"/>
              </w:rPr>
            </w:pPr>
            <w:r w:rsidRPr="00256368">
              <w:rPr>
                <w:b/>
                <w:sz w:val="20"/>
                <w:szCs w:val="20"/>
              </w:rPr>
              <w:t>Disbursed</w:t>
            </w:r>
          </w:p>
        </w:tc>
        <w:tc>
          <w:tcPr>
            <w:tcW w:w="530" w:type="pct"/>
          </w:tcPr>
          <w:p w14:paraId="743D2D14" w14:textId="77777777" w:rsidR="00F72392" w:rsidRPr="00256368" w:rsidRDefault="00F72392" w:rsidP="000166AF">
            <w:pPr>
              <w:keepNext/>
              <w:keepLines/>
              <w:jc w:val="center"/>
              <w:rPr>
                <w:b/>
                <w:sz w:val="20"/>
                <w:szCs w:val="20"/>
              </w:rPr>
            </w:pPr>
            <w:r w:rsidRPr="00256368">
              <w:rPr>
                <w:b/>
                <w:sz w:val="20"/>
                <w:szCs w:val="20"/>
              </w:rPr>
              <w:t>Balance</w:t>
            </w:r>
          </w:p>
        </w:tc>
      </w:tr>
      <w:tr w:rsidR="00F72392" w:rsidRPr="00E9063C" w14:paraId="29A758E2" w14:textId="77777777" w:rsidTr="00086105">
        <w:tc>
          <w:tcPr>
            <w:tcW w:w="833" w:type="pct"/>
          </w:tcPr>
          <w:p w14:paraId="51DB9BD3" w14:textId="2394CF5E" w:rsidR="00F72392" w:rsidRPr="00256368" w:rsidRDefault="00C12740" w:rsidP="000166AF">
            <w:pPr>
              <w:keepNext/>
              <w:keepLines/>
              <w:rPr>
                <w:sz w:val="20"/>
                <w:szCs w:val="20"/>
              </w:rPr>
            </w:pPr>
            <w:r w:rsidRPr="00256368">
              <w:rPr>
                <w:sz w:val="20"/>
                <w:szCs w:val="20"/>
              </w:rPr>
              <w:t>UNEP</w:t>
            </w:r>
          </w:p>
        </w:tc>
        <w:tc>
          <w:tcPr>
            <w:tcW w:w="610" w:type="pct"/>
          </w:tcPr>
          <w:p w14:paraId="70F5CD1C" w14:textId="0FE0FC6A" w:rsidR="00F72392" w:rsidRPr="00256368" w:rsidRDefault="00C12740" w:rsidP="000166AF">
            <w:pPr>
              <w:keepNext/>
              <w:keepLines/>
              <w:jc w:val="right"/>
              <w:rPr>
                <w:sz w:val="20"/>
                <w:szCs w:val="20"/>
              </w:rPr>
            </w:pPr>
            <w:r w:rsidRPr="00256368">
              <w:rPr>
                <w:sz w:val="20"/>
                <w:szCs w:val="20"/>
              </w:rPr>
              <w:t>180,000</w:t>
            </w:r>
          </w:p>
        </w:tc>
        <w:tc>
          <w:tcPr>
            <w:tcW w:w="602" w:type="pct"/>
          </w:tcPr>
          <w:p w14:paraId="20CA94C0" w14:textId="03DD40E9" w:rsidR="00F72392" w:rsidRPr="00256368" w:rsidRDefault="00FB3B42" w:rsidP="000166AF">
            <w:pPr>
              <w:keepNext/>
              <w:keepLines/>
              <w:jc w:val="right"/>
              <w:rPr>
                <w:sz w:val="20"/>
                <w:szCs w:val="20"/>
              </w:rPr>
            </w:pPr>
            <w:r w:rsidRPr="00256368">
              <w:rPr>
                <w:sz w:val="20"/>
                <w:szCs w:val="20"/>
              </w:rPr>
              <w:t>1</w:t>
            </w:r>
            <w:r w:rsidR="00DA059C" w:rsidRPr="00256368">
              <w:rPr>
                <w:sz w:val="20"/>
                <w:szCs w:val="20"/>
              </w:rPr>
              <w:t>8</w:t>
            </w:r>
            <w:r w:rsidRPr="00256368">
              <w:rPr>
                <w:sz w:val="20"/>
                <w:szCs w:val="20"/>
              </w:rPr>
              <w:t>0,000</w:t>
            </w:r>
          </w:p>
        </w:tc>
        <w:tc>
          <w:tcPr>
            <w:tcW w:w="605" w:type="pct"/>
          </w:tcPr>
          <w:p w14:paraId="16B93AAE" w14:textId="22A5C49C" w:rsidR="00F72392" w:rsidRPr="00256368" w:rsidRDefault="00722FD3" w:rsidP="000166AF">
            <w:pPr>
              <w:keepNext/>
              <w:keepLines/>
              <w:jc w:val="right"/>
              <w:rPr>
                <w:sz w:val="20"/>
                <w:szCs w:val="20"/>
              </w:rPr>
            </w:pPr>
            <w:r w:rsidRPr="00256368">
              <w:rPr>
                <w:sz w:val="20"/>
                <w:szCs w:val="20"/>
              </w:rPr>
              <w:t>260,000</w:t>
            </w:r>
          </w:p>
        </w:tc>
        <w:tc>
          <w:tcPr>
            <w:tcW w:w="607" w:type="pct"/>
          </w:tcPr>
          <w:p w14:paraId="5B0CF023" w14:textId="4BFAE207" w:rsidR="00F72392" w:rsidRPr="00256368" w:rsidRDefault="00DA059C" w:rsidP="000166AF">
            <w:pPr>
              <w:keepNext/>
              <w:keepLines/>
              <w:jc w:val="right"/>
              <w:rPr>
                <w:sz w:val="20"/>
                <w:szCs w:val="20"/>
              </w:rPr>
            </w:pPr>
            <w:r w:rsidRPr="00256368">
              <w:rPr>
                <w:sz w:val="20"/>
                <w:szCs w:val="20"/>
              </w:rPr>
              <w:t>260,000</w:t>
            </w:r>
          </w:p>
        </w:tc>
        <w:tc>
          <w:tcPr>
            <w:tcW w:w="606" w:type="pct"/>
          </w:tcPr>
          <w:p w14:paraId="1A656122" w14:textId="4E78B0C2" w:rsidR="00F72392" w:rsidRPr="00256368" w:rsidRDefault="00442373" w:rsidP="000166AF">
            <w:pPr>
              <w:keepNext/>
              <w:keepLines/>
              <w:jc w:val="right"/>
              <w:rPr>
                <w:sz w:val="20"/>
                <w:szCs w:val="20"/>
              </w:rPr>
            </w:pPr>
            <w:r w:rsidRPr="00256368">
              <w:rPr>
                <w:sz w:val="20"/>
                <w:szCs w:val="20"/>
              </w:rPr>
              <w:t>440,000</w:t>
            </w:r>
          </w:p>
        </w:tc>
        <w:tc>
          <w:tcPr>
            <w:tcW w:w="607" w:type="pct"/>
          </w:tcPr>
          <w:p w14:paraId="3E4C16D7" w14:textId="2443820D" w:rsidR="00F72392" w:rsidRPr="00256368" w:rsidRDefault="00442373" w:rsidP="000166AF">
            <w:pPr>
              <w:keepNext/>
              <w:keepLines/>
              <w:jc w:val="right"/>
              <w:rPr>
                <w:sz w:val="20"/>
                <w:szCs w:val="20"/>
              </w:rPr>
            </w:pPr>
            <w:r w:rsidRPr="00256368">
              <w:rPr>
                <w:sz w:val="20"/>
                <w:szCs w:val="20"/>
              </w:rPr>
              <w:t>440,000</w:t>
            </w:r>
          </w:p>
        </w:tc>
        <w:tc>
          <w:tcPr>
            <w:tcW w:w="530" w:type="pct"/>
          </w:tcPr>
          <w:p w14:paraId="08150682" w14:textId="4CE0EAD7" w:rsidR="00F72392" w:rsidRPr="00256368" w:rsidRDefault="00442373" w:rsidP="000166AF">
            <w:pPr>
              <w:keepNext/>
              <w:keepLines/>
              <w:jc w:val="right"/>
              <w:rPr>
                <w:sz w:val="20"/>
                <w:szCs w:val="20"/>
              </w:rPr>
            </w:pPr>
            <w:r w:rsidRPr="00256368">
              <w:rPr>
                <w:sz w:val="20"/>
                <w:szCs w:val="20"/>
              </w:rPr>
              <w:t>0</w:t>
            </w:r>
          </w:p>
        </w:tc>
      </w:tr>
      <w:tr w:rsidR="00F72392" w:rsidRPr="00E9063C" w14:paraId="59200C86" w14:textId="77777777" w:rsidTr="00086105">
        <w:tc>
          <w:tcPr>
            <w:tcW w:w="833" w:type="pct"/>
          </w:tcPr>
          <w:p w14:paraId="14099DA9" w14:textId="1ECA1C7F" w:rsidR="00F72392" w:rsidRPr="00256368" w:rsidRDefault="00C12740" w:rsidP="00DD7E3B">
            <w:pPr>
              <w:rPr>
                <w:sz w:val="20"/>
                <w:szCs w:val="20"/>
              </w:rPr>
            </w:pPr>
            <w:r w:rsidRPr="00256368">
              <w:rPr>
                <w:sz w:val="20"/>
                <w:szCs w:val="20"/>
              </w:rPr>
              <w:t>UNIDO</w:t>
            </w:r>
          </w:p>
        </w:tc>
        <w:tc>
          <w:tcPr>
            <w:tcW w:w="610" w:type="pct"/>
          </w:tcPr>
          <w:p w14:paraId="4FF221C7" w14:textId="64EC2BDF" w:rsidR="00F72392" w:rsidRPr="00256368" w:rsidRDefault="00FB3B42" w:rsidP="00DD7E3B">
            <w:pPr>
              <w:jc w:val="right"/>
              <w:rPr>
                <w:sz w:val="20"/>
                <w:szCs w:val="20"/>
              </w:rPr>
            </w:pPr>
            <w:r w:rsidRPr="00256368">
              <w:rPr>
                <w:sz w:val="20"/>
                <w:szCs w:val="20"/>
              </w:rPr>
              <w:t>1</w:t>
            </w:r>
            <w:r w:rsidR="00DA059C" w:rsidRPr="00256368">
              <w:rPr>
                <w:sz w:val="20"/>
                <w:szCs w:val="20"/>
              </w:rPr>
              <w:t>0</w:t>
            </w:r>
            <w:r w:rsidRPr="00256368">
              <w:rPr>
                <w:sz w:val="20"/>
                <w:szCs w:val="20"/>
              </w:rPr>
              <w:t>0,000</w:t>
            </w:r>
          </w:p>
        </w:tc>
        <w:tc>
          <w:tcPr>
            <w:tcW w:w="602" w:type="pct"/>
          </w:tcPr>
          <w:p w14:paraId="1706B0C7" w14:textId="1A833001" w:rsidR="00F72392" w:rsidRPr="00256368" w:rsidRDefault="00FB3B42" w:rsidP="00DD7E3B">
            <w:pPr>
              <w:jc w:val="right"/>
              <w:rPr>
                <w:sz w:val="20"/>
                <w:szCs w:val="20"/>
              </w:rPr>
            </w:pPr>
            <w:r w:rsidRPr="00256368">
              <w:rPr>
                <w:sz w:val="20"/>
                <w:szCs w:val="20"/>
              </w:rPr>
              <w:t>100,000</w:t>
            </w:r>
          </w:p>
        </w:tc>
        <w:tc>
          <w:tcPr>
            <w:tcW w:w="605" w:type="pct"/>
          </w:tcPr>
          <w:p w14:paraId="76B881D4" w14:textId="3906D3E4" w:rsidR="00F72392" w:rsidRPr="00256368" w:rsidRDefault="00390242" w:rsidP="00DD7E3B">
            <w:pPr>
              <w:jc w:val="right"/>
              <w:rPr>
                <w:sz w:val="20"/>
                <w:szCs w:val="20"/>
              </w:rPr>
            </w:pPr>
            <w:r w:rsidRPr="00256368">
              <w:rPr>
                <w:sz w:val="20"/>
                <w:szCs w:val="20"/>
              </w:rPr>
              <w:t>10</w:t>
            </w:r>
            <w:r w:rsidR="00722FD3" w:rsidRPr="00256368">
              <w:rPr>
                <w:sz w:val="20"/>
                <w:szCs w:val="20"/>
              </w:rPr>
              <w:t>0,000</w:t>
            </w:r>
          </w:p>
        </w:tc>
        <w:tc>
          <w:tcPr>
            <w:tcW w:w="607" w:type="pct"/>
          </w:tcPr>
          <w:p w14:paraId="1F59A36B" w14:textId="401C9EB0" w:rsidR="00F72392" w:rsidRPr="00256368" w:rsidRDefault="00390242" w:rsidP="00DD7E3B">
            <w:pPr>
              <w:jc w:val="right"/>
              <w:rPr>
                <w:sz w:val="20"/>
                <w:szCs w:val="20"/>
              </w:rPr>
            </w:pPr>
            <w:r w:rsidRPr="00256368">
              <w:rPr>
                <w:sz w:val="20"/>
                <w:szCs w:val="20"/>
              </w:rPr>
              <w:t>26,</w:t>
            </w:r>
            <w:r w:rsidR="00F96C29">
              <w:rPr>
                <w:sz w:val="20"/>
                <w:szCs w:val="20"/>
              </w:rPr>
              <w:t>48</w:t>
            </w:r>
            <w:r w:rsidRPr="00256368">
              <w:rPr>
                <w:sz w:val="20"/>
                <w:szCs w:val="20"/>
              </w:rPr>
              <w:t>2</w:t>
            </w:r>
          </w:p>
        </w:tc>
        <w:tc>
          <w:tcPr>
            <w:tcW w:w="606" w:type="pct"/>
          </w:tcPr>
          <w:p w14:paraId="4CDF0E05" w14:textId="5D70E401" w:rsidR="00F72392" w:rsidRPr="00256368" w:rsidRDefault="004A40B9" w:rsidP="00DD7E3B">
            <w:pPr>
              <w:jc w:val="right"/>
              <w:rPr>
                <w:sz w:val="20"/>
                <w:szCs w:val="20"/>
              </w:rPr>
            </w:pPr>
            <w:r w:rsidRPr="00256368">
              <w:rPr>
                <w:sz w:val="20"/>
                <w:szCs w:val="20"/>
              </w:rPr>
              <w:t>200,000</w:t>
            </w:r>
          </w:p>
        </w:tc>
        <w:tc>
          <w:tcPr>
            <w:tcW w:w="607" w:type="pct"/>
          </w:tcPr>
          <w:p w14:paraId="2429C0F7" w14:textId="29FFABA2" w:rsidR="00F72392" w:rsidRPr="00256368" w:rsidRDefault="001908D8" w:rsidP="00DD7E3B">
            <w:pPr>
              <w:jc w:val="right"/>
              <w:rPr>
                <w:sz w:val="20"/>
                <w:szCs w:val="20"/>
              </w:rPr>
            </w:pPr>
            <w:r>
              <w:rPr>
                <w:sz w:val="20"/>
                <w:szCs w:val="20"/>
              </w:rPr>
              <w:t>1</w:t>
            </w:r>
            <w:r w:rsidR="004A40B9" w:rsidRPr="00256368">
              <w:rPr>
                <w:sz w:val="20"/>
                <w:szCs w:val="20"/>
              </w:rPr>
              <w:t>26,</w:t>
            </w:r>
            <w:r w:rsidR="00F96C29">
              <w:rPr>
                <w:sz w:val="20"/>
                <w:szCs w:val="20"/>
              </w:rPr>
              <w:t>48</w:t>
            </w:r>
            <w:r w:rsidR="004A40B9" w:rsidRPr="00256368">
              <w:rPr>
                <w:sz w:val="20"/>
                <w:szCs w:val="20"/>
              </w:rPr>
              <w:t>2</w:t>
            </w:r>
          </w:p>
        </w:tc>
        <w:tc>
          <w:tcPr>
            <w:tcW w:w="530" w:type="pct"/>
          </w:tcPr>
          <w:p w14:paraId="70DC93D3" w14:textId="6D3FE0CF" w:rsidR="00F72392" w:rsidRPr="00256368" w:rsidRDefault="004A40B9" w:rsidP="00DD7E3B">
            <w:pPr>
              <w:jc w:val="right"/>
              <w:rPr>
                <w:sz w:val="20"/>
                <w:szCs w:val="20"/>
              </w:rPr>
            </w:pPr>
            <w:r w:rsidRPr="00256368">
              <w:rPr>
                <w:sz w:val="20"/>
                <w:szCs w:val="20"/>
              </w:rPr>
              <w:t>73,518</w:t>
            </w:r>
          </w:p>
        </w:tc>
      </w:tr>
      <w:tr w:rsidR="00F72392" w:rsidRPr="00E9063C" w14:paraId="4E68FDAF" w14:textId="77777777" w:rsidTr="00086105">
        <w:tc>
          <w:tcPr>
            <w:tcW w:w="833" w:type="pct"/>
          </w:tcPr>
          <w:p w14:paraId="734B445C" w14:textId="77777777" w:rsidR="00F72392" w:rsidRPr="00256368" w:rsidRDefault="00F72392" w:rsidP="00DD7E3B">
            <w:pPr>
              <w:keepNext/>
              <w:keepLines/>
              <w:rPr>
                <w:b/>
                <w:sz w:val="20"/>
                <w:szCs w:val="20"/>
              </w:rPr>
            </w:pPr>
            <w:r w:rsidRPr="00256368">
              <w:rPr>
                <w:b/>
                <w:sz w:val="20"/>
                <w:szCs w:val="20"/>
              </w:rPr>
              <w:t>Total</w:t>
            </w:r>
          </w:p>
        </w:tc>
        <w:tc>
          <w:tcPr>
            <w:tcW w:w="610" w:type="pct"/>
          </w:tcPr>
          <w:p w14:paraId="298A6F2A" w14:textId="746C8592" w:rsidR="00F72392" w:rsidRPr="00256368" w:rsidRDefault="00DA059C" w:rsidP="00DD7E3B">
            <w:pPr>
              <w:keepNext/>
              <w:keepLines/>
              <w:jc w:val="right"/>
              <w:rPr>
                <w:b/>
                <w:bCs/>
                <w:sz w:val="20"/>
                <w:szCs w:val="20"/>
              </w:rPr>
            </w:pPr>
            <w:r w:rsidRPr="00256368">
              <w:rPr>
                <w:b/>
                <w:bCs/>
                <w:sz w:val="20"/>
                <w:szCs w:val="20"/>
              </w:rPr>
              <w:t>280,000</w:t>
            </w:r>
          </w:p>
        </w:tc>
        <w:tc>
          <w:tcPr>
            <w:tcW w:w="602" w:type="pct"/>
          </w:tcPr>
          <w:p w14:paraId="3ED76DE8" w14:textId="77B353F7" w:rsidR="00F72392" w:rsidRPr="00256368" w:rsidRDefault="00DA059C" w:rsidP="00DD7E3B">
            <w:pPr>
              <w:keepNext/>
              <w:keepLines/>
              <w:jc w:val="right"/>
              <w:rPr>
                <w:b/>
                <w:bCs/>
                <w:sz w:val="20"/>
                <w:szCs w:val="20"/>
              </w:rPr>
            </w:pPr>
            <w:r w:rsidRPr="00256368">
              <w:rPr>
                <w:b/>
                <w:bCs/>
                <w:sz w:val="20"/>
                <w:szCs w:val="20"/>
              </w:rPr>
              <w:t>280,000</w:t>
            </w:r>
          </w:p>
        </w:tc>
        <w:tc>
          <w:tcPr>
            <w:tcW w:w="605" w:type="pct"/>
          </w:tcPr>
          <w:p w14:paraId="69A03A57" w14:textId="1A8D976E" w:rsidR="00F72392" w:rsidRPr="00256368" w:rsidRDefault="00390242" w:rsidP="00DD7E3B">
            <w:pPr>
              <w:keepNext/>
              <w:keepLines/>
              <w:jc w:val="right"/>
              <w:rPr>
                <w:b/>
                <w:bCs/>
                <w:sz w:val="20"/>
                <w:szCs w:val="20"/>
              </w:rPr>
            </w:pPr>
            <w:r w:rsidRPr="00256368">
              <w:rPr>
                <w:b/>
                <w:bCs/>
                <w:sz w:val="20"/>
                <w:szCs w:val="20"/>
              </w:rPr>
              <w:t>360,000</w:t>
            </w:r>
          </w:p>
        </w:tc>
        <w:tc>
          <w:tcPr>
            <w:tcW w:w="607" w:type="pct"/>
          </w:tcPr>
          <w:p w14:paraId="42EB0C5F" w14:textId="2A13CA40" w:rsidR="00F72392" w:rsidRPr="00256368" w:rsidRDefault="00390242" w:rsidP="00DD7E3B">
            <w:pPr>
              <w:keepNext/>
              <w:keepLines/>
              <w:jc w:val="right"/>
              <w:rPr>
                <w:b/>
                <w:bCs/>
                <w:sz w:val="20"/>
                <w:szCs w:val="20"/>
              </w:rPr>
            </w:pPr>
            <w:r w:rsidRPr="00256368">
              <w:rPr>
                <w:b/>
                <w:bCs/>
                <w:sz w:val="20"/>
                <w:szCs w:val="20"/>
              </w:rPr>
              <w:t>286,482</w:t>
            </w:r>
          </w:p>
        </w:tc>
        <w:tc>
          <w:tcPr>
            <w:tcW w:w="606" w:type="pct"/>
          </w:tcPr>
          <w:p w14:paraId="4E468083" w14:textId="30DF3111" w:rsidR="00F72392" w:rsidRPr="00256368" w:rsidRDefault="004A40B9" w:rsidP="00DD7E3B">
            <w:pPr>
              <w:keepNext/>
              <w:keepLines/>
              <w:jc w:val="right"/>
              <w:rPr>
                <w:b/>
                <w:bCs/>
                <w:sz w:val="20"/>
                <w:szCs w:val="20"/>
              </w:rPr>
            </w:pPr>
            <w:r w:rsidRPr="00256368">
              <w:rPr>
                <w:b/>
                <w:bCs/>
                <w:sz w:val="20"/>
                <w:szCs w:val="20"/>
              </w:rPr>
              <w:t>640,000</w:t>
            </w:r>
          </w:p>
        </w:tc>
        <w:tc>
          <w:tcPr>
            <w:tcW w:w="607" w:type="pct"/>
          </w:tcPr>
          <w:p w14:paraId="01BCFFEE" w14:textId="7BF1F71B" w:rsidR="00F72392" w:rsidRPr="00256368" w:rsidRDefault="004A40B9" w:rsidP="00DD7E3B">
            <w:pPr>
              <w:keepNext/>
              <w:keepLines/>
              <w:jc w:val="right"/>
              <w:rPr>
                <w:b/>
                <w:bCs/>
                <w:sz w:val="20"/>
                <w:szCs w:val="20"/>
              </w:rPr>
            </w:pPr>
            <w:r w:rsidRPr="00256368">
              <w:rPr>
                <w:b/>
                <w:bCs/>
                <w:sz w:val="20"/>
                <w:szCs w:val="20"/>
              </w:rPr>
              <w:t>566,482</w:t>
            </w:r>
          </w:p>
        </w:tc>
        <w:tc>
          <w:tcPr>
            <w:tcW w:w="530" w:type="pct"/>
          </w:tcPr>
          <w:p w14:paraId="4AB2F4DF" w14:textId="4437CC7C" w:rsidR="00F72392" w:rsidRPr="00256368" w:rsidRDefault="004D2DAB" w:rsidP="00DD7E3B">
            <w:pPr>
              <w:keepNext/>
              <w:keepLines/>
              <w:jc w:val="right"/>
              <w:rPr>
                <w:b/>
                <w:bCs/>
                <w:sz w:val="20"/>
                <w:szCs w:val="20"/>
              </w:rPr>
            </w:pPr>
            <w:r w:rsidRPr="00256368">
              <w:rPr>
                <w:b/>
                <w:bCs/>
                <w:sz w:val="20"/>
                <w:szCs w:val="20"/>
              </w:rPr>
              <w:t>73,518</w:t>
            </w:r>
          </w:p>
        </w:tc>
      </w:tr>
      <w:tr w:rsidR="00F72392" w:rsidRPr="00E9063C" w14:paraId="2F968D19" w14:textId="77777777" w:rsidTr="00086105">
        <w:tc>
          <w:tcPr>
            <w:tcW w:w="833" w:type="pct"/>
          </w:tcPr>
          <w:p w14:paraId="2CD8F7EB" w14:textId="77777777" w:rsidR="00F72392" w:rsidRPr="00256368" w:rsidRDefault="00F72392" w:rsidP="00DD7E3B">
            <w:pPr>
              <w:jc w:val="left"/>
              <w:rPr>
                <w:b/>
                <w:sz w:val="20"/>
                <w:szCs w:val="20"/>
              </w:rPr>
            </w:pPr>
            <w:r w:rsidRPr="00256368">
              <w:rPr>
                <w:b/>
                <w:sz w:val="20"/>
                <w:szCs w:val="20"/>
              </w:rPr>
              <w:t>Disbursement rate (%)</w:t>
            </w:r>
          </w:p>
        </w:tc>
        <w:tc>
          <w:tcPr>
            <w:tcW w:w="1212" w:type="pct"/>
            <w:gridSpan w:val="2"/>
            <w:vAlign w:val="center"/>
          </w:tcPr>
          <w:p w14:paraId="1AABC7F1" w14:textId="59AB2EA3" w:rsidR="00F72392" w:rsidRPr="00256368" w:rsidRDefault="00722FD3" w:rsidP="00DD7E3B">
            <w:pPr>
              <w:jc w:val="center"/>
              <w:rPr>
                <w:b/>
                <w:bCs/>
                <w:sz w:val="20"/>
                <w:szCs w:val="20"/>
              </w:rPr>
            </w:pPr>
            <w:r w:rsidRPr="00256368">
              <w:rPr>
                <w:b/>
                <w:bCs/>
                <w:sz w:val="20"/>
                <w:szCs w:val="20"/>
              </w:rPr>
              <w:t>100</w:t>
            </w:r>
          </w:p>
        </w:tc>
        <w:tc>
          <w:tcPr>
            <w:tcW w:w="1212" w:type="pct"/>
            <w:gridSpan w:val="2"/>
            <w:vAlign w:val="center"/>
          </w:tcPr>
          <w:p w14:paraId="4B222CA9" w14:textId="7E8F47A7" w:rsidR="00F72392" w:rsidRPr="00256368" w:rsidRDefault="00390242" w:rsidP="00DD7E3B">
            <w:pPr>
              <w:jc w:val="center"/>
              <w:rPr>
                <w:b/>
                <w:bCs/>
                <w:sz w:val="20"/>
                <w:szCs w:val="20"/>
              </w:rPr>
            </w:pPr>
            <w:r w:rsidRPr="00256368">
              <w:rPr>
                <w:b/>
                <w:bCs/>
                <w:sz w:val="20"/>
                <w:szCs w:val="20"/>
              </w:rPr>
              <w:t>79.6</w:t>
            </w:r>
          </w:p>
        </w:tc>
        <w:tc>
          <w:tcPr>
            <w:tcW w:w="1743" w:type="pct"/>
            <w:gridSpan w:val="3"/>
            <w:vAlign w:val="center"/>
          </w:tcPr>
          <w:p w14:paraId="79182D80" w14:textId="26032E47" w:rsidR="00F72392" w:rsidRPr="00256368" w:rsidRDefault="004D2DAB" w:rsidP="00DD7E3B">
            <w:pPr>
              <w:jc w:val="center"/>
              <w:rPr>
                <w:b/>
                <w:bCs/>
                <w:sz w:val="20"/>
                <w:szCs w:val="20"/>
              </w:rPr>
            </w:pPr>
            <w:r w:rsidRPr="00256368">
              <w:rPr>
                <w:b/>
                <w:bCs/>
                <w:sz w:val="20"/>
                <w:szCs w:val="20"/>
              </w:rPr>
              <w:t>88.5</w:t>
            </w:r>
          </w:p>
        </w:tc>
      </w:tr>
    </w:tbl>
    <w:p w14:paraId="02ED461B" w14:textId="7ADECEFC" w:rsidR="00F72392" w:rsidRPr="00E9063C" w:rsidRDefault="00F72392" w:rsidP="007A5254">
      <w:pPr>
        <w:keepNext/>
        <w:spacing w:before="240" w:after="240"/>
        <w:rPr>
          <w:u w:val="single"/>
        </w:rPr>
      </w:pPr>
      <w:r w:rsidRPr="00E9063C">
        <w:rPr>
          <w:u w:val="single"/>
        </w:rPr>
        <w:lastRenderedPageBreak/>
        <w:t xml:space="preserve">Implementation plan for </w:t>
      </w:r>
      <w:r w:rsidRPr="00C0276F">
        <w:rPr>
          <w:u w:val="single"/>
        </w:rPr>
        <w:t xml:space="preserve">the </w:t>
      </w:r>
      <w:r w:rsidR="00AD5A48">
        <w:rPr>
          <w:u w:val="single"/>
        </w:rPr>
        <w:t xml:space="preserve">third </w:t>
      </w:r>
      <w:r w:rsidRPr="00C0276F">
        <w:rPr>
          <w:u w:val="single"/>
        </w:rPr>
        <w:t>tranche of stage II</w:t>
      </w:r>
      <w:r w:rsidR="00C0276F" w:rsidRPr="00C0276F">
        <w:rPr>
          <w:u w:val="single"/>
        </w:rPr>
        <w:t xml:space="preserve"> </w:t>
      </w:r>
      <w:r w:rsidRPr="00C0276F">
        <w:rPr>
          <w:u w:val="single"/>
        </w:rPr>
        <w:t>of the HCFC phase</w:t>
      </w:r>
      <w:r w:rsidRPr="00E9063C">
        <w:rPr>
          <w:u w:val="single"/>
        </w:rPr>
        <w:noBreakHyphen/>
        <w:t>out management plan</w:t>
      </w:r>
    </w:p>
    <w:p w14:paraId="63A71BF9" w14:textId="1CA94C48" w:rsidR="00F72392" w:rsidRPr="00E9063C" w:rsidRDefault="00F72392" w:rsidP="000166AF">
      <w:pPr>
        <w:keepNext/>
        <w:numPr>
          <w:ilvl w:val="0"/>
          <w:numId w:val="1"/>
        </w:numPr>
        <w:spacing w:after="240"/>
        <w:outlineLvl w:val="0"/>
      </w:pPr>
      <w:bookmarkStart w:id="0" w:name="_Hlk126934425"/>
      <w:bookmarkStart w:id="1" w:name="_Hlk126663552"/>
      <w:r w:rsidRPr="00E9063C">
        <w:t xml:space="preserve">The following activities will be </w:t>
      </w:r>
      <w:r w:rsidRPr="00A81D76">
        <w:t xml:space="preserve">implemented by </w:t>
      </w:r>
      <w:r w:rsidR="00A81D76" w:rsidRPr="00A81D76">
        <w:t>UNEP</w:t>
      </w:r>
      <w:r w:rsidRPr="00A81D76">
        <w:t xml:space="preserve"> between July</w:t>
      </w:r>
      <w:r w:rsidRPr="00A50FD9">
        <w:t xml:space="preserve"> 2026</w:t>
      </w:r>
      <w:r w:rsidRPr="00E9063C">
        <w:t xml:space="preserve"> </w:t>
      </w:r>
      <w:r w:rsidRPr="0084782C">
        <w:t xml:space="preserve">and </w:t>
      </w:r>
      <w:r w:rsidR="0084782C" w:rsidRPr="0084782C">
        <w:t>June 2030</w:t>
      </w:r>
      <w:r w:rsidRPr="0084782C">
        <w:t>:</w:t>
      </w:r>
    </w:p>
    <w:p w14:paraId="7851CDCB" w14:textId="6BF303E3" w:rsidR="00855552" w:rsidRPr="00855552" w:rsidRDefault="00855552" w:rsidP="00855552">
      <w:pPr>
        <w:pStyle w:val="Heading2"/>
        <w:rPr>
          <w:lang w:eastAsia="en-CA"/>
        </w:rPr>
      </w:pPr>
      <w:r w:rsidRPr="00855552">
        <w:rPr>
          <w:lang w:eastAsia="en-CA"/>
        </w:rPr>
        <w:t xml:space="preserve">Conduct one training session for 20 officers on enforcement and technical standards in the RAC sector; carry out two monitoring inspections on 60 institutions including borders, shops, warehouses and storage facilities to ensure compliance with technical standards and ODS regulations </w:t>
      </w:r>
      <w:r>
        <w:rPr>
          <w:lang w:eastAsia="en-CA"/>
        </w:rPr>
        <w:t>(US $15,000)</w:t>
      </w:r>
      <w:r w:rsidR="00144593">
        <w:rPr>
          <w:lang w:eastAsia="en-CA"/>
        </w:rPr>
        <w:t>;</w:t>
      </w:r>
    </w:p>
    <w:p w14:paraId="2C933F7C" w14:textId="2D88DA6F" w:rsidR="00F72392" w:rsidRPr="00E9063C" w:rsidRDefault="00855552" w:rsidP="00855552">
      <w:pPr>
        <w:pStyle w:val="Heading2"/>
      </w:pPr>
      <w:r>
        <w:t>Conduct t</w:t>
      </w:r>
      <w:r w:rsidRPr="00855552">
        <w:rPr>
          <w:lang w:eastAsia="en-CA"/>
        </w:rPr>
        <w:t>raining for 50 law enforcement offi</w:t>
      </w:r>
      <w:r w:rsidRPr="00244623">
        <w:rPr>
          <w:lang w:eastAsia="en-CA"/>
        </w:rPr>
        <w:t xml:space="preserve">cers over two sessions on Montreal Protocol issues </w:t>
      </w:r>
      <w:r w:rsidR="00F72392" w:rsidRPr="00244623">
        <w:t>(U</w:t>
      </w:r>
      <w:r w:rsidR="00F72392" w:rsidRPr="00E9063C">
        <w:t>S $</w:t>
      </w:r>
      <w:r>
        <w:t>10,000</w:t>
      </w:r>
      <w:r w:rsidR="00F72392" w:rsidRPr="00E9063C">
        <w:t>);</w:t>
      </w:r>
    </w:p>
    <w:p w14:paraId="27F74C7E" w14:textId="3CD2F86F" w:rsidR="00F72392" w:rsidRPr="000809C5" w:rsidRDefault="00855552" w:rsidP="00855552">
      <w:pPr>
        <w:pStyle w:val="Heading2"/>
      </w:pPr>
      <w:r w:rsidRPr="00855552">
        <w:rPr>
          <w:lang w:eastAsia="en-CA"/>
        </w:rPr>
        <w:t>Conduct three training sessions for 60 RAC technicians on alternative technologies; conduct one training session for 20 participants on the certification scheme and codes of conduct for the RAC industry; conduct one awareness meeting for 30 participants on benefits of using low-GWP energy</w:t>
      </w:r>
      <w:r w:rsidR="00EB05BC">
        <w:rPr>
          <w:lang w:eastAsia="en-CA"/>
        </w:rPr>
        <w:t>-</w:t>
      </w:r>
      <w:r w:rsidRPr="00855552">
        <w:rPr>
          <w:lang w:eastAsia="en-CA"/>
        </w:rPr>
        <w:t xml:space="preserve">efficient technologies </w:t>
      </w:r>
      <w:r w:rsidR="00F72392" w:rsidRPr="00E9063C">
        <w:t>(</w:t>
      </w:r>
      <w:r w:rsidR="00F72392" w:rsidRPr="000809C5">
        <w:t>US $</w:t>
      </w:r>
      <w:r w:rsidRPr="000809C5">
        <w:t>30,000</w:t>
      </w:r>
      <w:r w:rsidR="00F72392" w:rsidRPr="000809C5">
        <w:t>);</w:t>
      </w:r>
      <w:r w:rsidR="006C2AED">
        <w:t xml:space="preserve"> and</w:t>
      </w:r>
    </w:p>
    <w:p w14:paraId="5207A6FA" w14:textId="5F69A6E1" w:rsidR="00F72392" w:rsidRPr="000809C5" w:rsidRDefault="00F72392" w:rsidP="00086105">
      <w:pPr>
        <w:numPr>
          <w:ilvl w:val="1"/>
          <w:numId w:val="1"/>
        </w:numPr>
        <w:spacing w:after="240"/>
        <w:outlineLvl w:val="1"/>
      </w:pPr>
      <w:r w:rsidRPr="000809C5">
        <w:t>Project monitoring</w:t>
      </w:r>
      <w:r w:rsidR="00872DDC" w:rsidRPr="000809C5">
        <w:t xml:space="preserve"> activities including consultants and a technical advisor to assist with the implementation of the HPMP</w:t>
      </w:r>
      <w:r w:rsidR="00855552" w:rsidRPr="000809C5">
        <w:t xml:space="preserve"> </w:t>
      </w:r>
      <w:r w:rsidRPr="000809C5">
        <w:t>(</w:t>
      </w:r>
      <w:r w:rsidR="00855552" w:rsidRPr="000809C5">
        <w:t>US $10,000</w:t>
      </w:r>
      <w:r w:rsidRPr="000809C5">
        <w:t>)</w:t>
      </w:r>
      <w:r w:rsidR="006C2AED">
        <w:t>.</w:t>
      </w:r>
    </w:p>
    <w:bookmarkEnd w:id="0"/>
    <w:bookmarkEnd w:id="1"/>
    <w:p w14:paraId="7D1262B5" w14:textId="77777777" w:rsidR="00401A06" w:rsidRDefault="00F72392" w:rsidP="00E05FA2">
      <w:pPr>
        <w:keepNext/>
        <w:keepLines/>
        <w:spacing w:before="360"/>
        <w:jc w:val="center"/>
        <w:rPr>
          <w:b/>
        </w:rPr>
      </w:pPr>
      <w:r w:rsidRPr="00E9063C">
        <w:rPr>
          <w:b/>
        </w:rPr>
        <w:t>SECRETARIAT’S COMMENTS AND RECOMMENDATION</w:t>
      </w:r>
    </w:p>
    <w:p w14:paraId="0DAEA583" w14:textId="2992BABB" w:rsidR="00D96AF4" w:rsidRDefault="00F72392" w:rsidP="00E05FA2">
      <w:pPr>
        <w:keepNext/>
        <w:keepLines/>
        <w:spacing w:before="360"/>
        <w:jc w:val="left"/>
        <w:rPr>
          <w:b/>
        </w:rPr>
      </w:pPr>
      <w:r w:rsidRPr="00E9063C">
        <w:rPr>
          <w:b/>
        </w:rPr>
        <w:t>COMMENTS</w:t>
      </w:r>
    </w:p>
    <w:p w14:paraId="5CDAEF62" w14:textId="3E104292" w:rsidR="00F72392" w:rsidRPr="00D96AF4" w:rsidRDefault="00F72392" w:rsidP="009B6351">
      <w:pPr>
        <w:keepNext/>
        <w:keepLines/>
        <w:spacing w:before="360" w:after="240"/>
        <w:rPr>
          <w:b/>
        </w:rPr>
      </w:pPr>
      <w:r w:rsidRPr="00E9063C">
        <w:rPr>
          <w:u w:val="single"/>
        </w:rPr>
        <w:t xml:space="preserve">Progress report on the implementation of the </w:t>
      </w:r>
      <w:r w:rsidR="00DA124F" w:rsidRPr="00DA124F">
        <w:rPr>
          <w:u w:val="single"/>
        </w:rPr>
        <w:t>second</w:t>
      </w:r>
      <w:r w:rsidRPr="00E9063C">
        <w:rPr>
          <w:u w:val="single"/>
        </w:rPr>
        <w:t xml:space="preserve"> tranche of stage </w:t>
      </w:r>
      <w:r w:rsidRPr="00AA7992">
        <w:rPr>
          <w:u w:val="single"/>
        </w:rPr>
        <w:t>II o</w:t>
      </w:r>
      <w:r w:rsidRPr="00E9063C">
        <w:rPr>
          <w:u w:val="single"/>
        </w:rPr>
        <w:t>f the HCFC phase</w:t>
      </w:r>
      <w:r w:rsidRPr="00E9063C">
        <w:rPr>
          <w:u w:val="single"/>
        </w:rPr>
        <w:noBreakHyphen/>
        <w:t>out management plan</w:t>
      </w:r>
    </w:p>
    <w:p w14:paraId="561E7192" w14:textId="77777777" w:rsidR="00F72392" w:rsidRPr="00E9063C" w:rsidRDefault="00F72392" w:rsidP="00086105">
      <w:pPr>
        <w:keepNext/>
        <w:keepLines/>
        <w:spacing w:before="240" w:after="240"/>
        <w:rPr>
          <w:i/>
        </w:rPr>
      </w:pPr>
      <w:r w:rsidRPr="00E9063C">
        <w:rPr>
          <w:i/>
        </w:rPr>
        <w:t>Legal framework</w:t>
      </w:r>
    </w:p>
    <w:p w14:paraId="68F7C840" w14:textId="166BD30A" w:rsidR="00F72392" w:rsidRPr="00DF2631" w:rsidRDefault="00F72392" w:rsidP="00086105">
      <w:pPr>
        <w:numPr>
          <w:ilvl w:val="0"/>
          <w:numId w:val="1"/>
        </w:numPr>
        <w:spacing w:after="240"/>
        <w:outlineLvl w:val="0"/>
      </w:pPr>
      <w:r w:rsidRPr="00E9063C">
        <w:t xml:space="preserve">The Government of </w:t>
      </w:r>
      <w:r w:rsidR="00C05C82">
        <w:t xml:space="preserve">Malawi </w:t>
      </w:r>
      <w:r w:rsidRPr="00E9063C">
        <w:t>has issu</w:t>
      </w:r>
      <w:r w:rsidRPr="00DF2631">
        <w:t xml:space="preserve">ed HCFC import quotas for 2026 at </w:t>
      </w:r>
      <w:r w:rsidR="00BF6E1C" w:rsidRPr="00DF2631">
        <w:t>15 metric tonnes</w:t>
      </w:r>
      <w:r w:rsidR="001143DC">
        <w:t> </w:t>
      </w:r>
      <w:r w:rsidR="00DF2631" w:rsidRPr="00DF2631">
        <w:t>(0.83</w:t>
      </w:r>
      <w:r w:rsidRPr="00DF2631">
        <w:t> ODP</w:t>
      </w:r>
      <w:r w:rsidR="00DF2631" w:rsidRPr="00DF2631">
        <w:t> </w:t>
      </w:r>
      <w:r w:rsidRPr="00DF2631">
        <w:t>tonnes</w:t>
      </w:r>
      <w:r w:rsidR="00DF2631" w:rsidRPr="00DF2631">
        <w:t xml:space="preserve">) </w:t>
      </w:r>
      <w:r w:rsidRPr="00DF2631">
        <w:t>which is lower than the Montreal Protocol control</w:t>
      </w:r>
      <w:r w:rsidR="001C52A6">
        <w:t xml:space="preserve"> </w:t>
      </w:r>
      <w:r w:rsidRPr="00DF2631">
        <w:t>targets.</w:t>
      </w:r>
    </w:p>
    <w:p w14:paraId="6A3E9B15" w14:textId="68781728" w:rsidR="00427B24" w:rsidRPr="00FD3624" w:rsidRDefault="00CA7CB3" w:rsidP="00427B24">
      <w:pPr>
        <w:pStyle w:val="Heading1"/>
      </w:pPr>
      <w:r w:rsidRPr="00084CFE">
        <w:t xml:space="preserve">The Secretariat enquired about the </w:t>
      </w:r>
      <w:r w:rsidR="00184E9C" w:rsidRPr="00084CFE">
        <w:t xml:space="preserve">progress in </w:t>
      </w:r>
      <w:r w:rsidR="00881977" w:rsidRPr="00084CFE">
        <w:t xml:space="preserve">issuing </w:t>
      </w:r>
      <w:r w:rsidR="00DC1BFA">
        <w:t xml:space="preserve">the </w:t>
      </w:r>
      <w:r w:rsidR="00881977" w:rsidRPr="00084CFE">
        <w:t>ban on HCFC</w:t>
      </w:r>
      <w:r w:rsidR="00DC1BFA">
        <w:t>-</w:t>
      </w:r>
      <w:r w:rsidR="00881977" w:rsidRPr="00084CFE">
        <w:t xml:space="preserve">based </w:t>
      </w:r>
      <w:r w:rsidR="006122F3" w:rsidRPr="00084CFE">
        <w:t xml:space="preserve">equipment, UNEP </w:t>
      </w:r>
      <w:r w:rsidR="00BC4050" w:rsidRPr="00084CFE">
        <w:t xml:space="preserve">clarified that the </w:t>
      </w:r>
      <w:r w:rsidR="003E2AE7" w:rsidRPr="00084CFE">
        <w:t xml:space="preserve">draft </w:t>
      </w:r>
      <w:r w:rsidR="00523D2D" w:rsidRPr="00084CFE">
        <w:t>r</w:t>
      </w:r>
      <w:r w:rsidR="003E2AE7" w:rsidRPr="00084CFE">
        <w:t xml:space="preserve">egulation </w:t>
      </w:r>
      <w:r w:rsidR="00136E27" w:rsidRPr="00084CFE">
        <w:t xml:space="preserve">is </w:t>
      </w:r>
      <w:r w:rsidR="003E2AE7" w:rsidRPr="00084CFE">
        <w:t xml:space="preserve">being finalized by </w:t>
      </w:r>
      <w:r w:rsidR="00DB4C21" w:rsidRPr="00084CFE">
        <w:t xml:space="preserve">the </w:t>
      </w:r>
      <w:r w:rsidR="003E2AE7" w:rsidRPr="00084CFE">
        <w:t>Ministry of Justice and Constitutional</w:t>
      </w:r>
      <w:r w:rsidR="000222C8" w:rsidRPr="00084CFE">
        <w:t xml:space="preserve"> </w:t>
      </w:r>
      <w:r w:rsidR="003E2AE7" w:rsidRPr="00084CFE">
        <w:t xml:space="preserve">Affairs and </w:t>
      </w:r>
      <w:r w:rsidR="00DC1BFA">
        <w:t xml:space="preserve">is </w:t>
      </w:r>
      <w:r w:rsidR="003E2AE7" w:rsidRPr="00084CFE">
        <w:t xml:space="preserve">expected to be approved by June 2026. </w:t>
      </w:r>
      <w:r w:rsidR="00F84CD2">
        <w:t>Implementation of the ban is exp</w:t>
      </w:r>
      <w:r w:rsidR="00AC3CDB">
        <w:t xml:space="preserve">ected by 31 December 2026. UNEP added that </w:t>
      </w:r>
      <w:r w:rsidR="003E2AE7" w:rsidRPr="00084CFE">
        <w:t>public sensitization on the</w:t>
      </w:r>
      <w:r w:rsidR="000222C8" w:rsidRPr="00084CFE">
        <w:t xml:space="preserve"> </w:t>
      </w:r>
      <w:r w:rsidR="00C85471" w:rsidRPr="00084CFE">
        <w:t xml:space="preserve">implementation of the </w:t>
      </w:r>
      <w:r w:rsidR="003E2AE7" w:rsidRPr="00084CFE">
        <w:t>ban has been initiated</w:t>
      </w:r>
      <w:r w:rsidR="0039729A">
        <w:t xml:space="preserve"> and</w:t>
      </w:r>
      <w:r w:rsidR="00DC1BFA">
        <w:t xml:space="preserve"> the country is</w:t>
      </w:r>
      <w:r w:rsidR="00D75F5F">
        <w:t xml:space="preserve"> currently</w:t>
      </w:r>
      <w:r w:rsidR="0039729A">
        <w:t xml:space="preserve"> benefiting from the regional </w:t>
      </w:r>
      <w:r w:rsidR="00F41C20">
        <w:t>Southern African Development Community (</w:t>
      </w:r>
      <w:r w:rsidR="0039729A">
        <w:t>SADC</w:t>
      </w:r>
      <w:r w:rsidR="00F41C20">
        <w:t>)</w:t>
      </w:r>
      <w:r w:rsidR="0039729A">
        <w:t xml:space="preserve"> MEPS</w:t>
      </w:r>
      <w:r w:rsidR="000F5F54">
        <w:rPr>
          <w:rStyle w:val="FootnoteReference"/>
        </w:rPr>
        <w:footnoteReference w:id="4"/>
      </w:r>
      <w:r w:rsidR="002D08B0">
        <w:t xml:space="preserve"> </w:t>
      </w:r>
      <w:r w:rsidR="00171EDE">
        <w:t xml:space="preserve">which </w:t>
      </w:r>
      <w:r w:rsidR="00B16AF7">
        <w:t xml:space="preserve">has </w:t>
      </w:r>
      <w:r w:rsidR="00957AF0">
        <w:t xml:space="preserve">already </w:t>
      </w:r>
      <w:r w:rsidR="00171EDE">
        <w:t xml:space="preserve">limited </w:t>
      </w:r>
      <w:r w:rsidR="004061E3">
        <w:t xml:space="preserve">the </w:t>
      </w:r>
      <w:r w:rsidR="00171EDE">
        <w:t>introduction of HCFC</w:t>
      </w:r>
      <w:r w:rsidR="00BB2801">
        <w:t>-</w:t>
      </w:r>
      <w:r w:rsidR="00171EDE">
        <w:t>based appliances to local market</w:t>
      </w:r>
      <w:r w:rsidR="003E2AE7" w:rsidRPr="00084CFE">
        <w:t>.</w:t>
      </w:r>
    </w:p>
    <w:p w14:paraId="6F1B1841" w14:textId="688786AB" w:rsidR="006A1E5D" w:rsidRPr="0086184F" w:rsidRDefault="00F72392" w:rsidP="0086184F">
      <w:pPr>
        <w:keepNext/>
        <w:spacing w:after="240"/>
        <w:rPr>
          <w:i/>
        </w:rPr>
      </w:pPr>
      <w:r w:rsidRPr="00E9063C">
        <w:rPr>
          <w:i/>
        </w:rPr>
        <w:t>Refrigeration servicing sector</w:t>
      </w:r>
    </w:p>
    <w:p w14:paraId="7F5BEE7C" w14:textId="1D51BFA8" w:rsidR="00901E59" w:rsidRDefault="00117650" w:rsidP="00901E59">
      <w:pPr>
        <w:pStyle w:val="Heading1"/>
      </w:pPr>
      <w:r w:rsidRPr="00091BDD">
        <w:t>In relation to the Secret</w:t>
      </w:r>
      <w:r w:rsidRPr="00084CFE">
        <w:t>ariat</w:t>
      </w:r>
      <w:r w:rsidR="00123C9F">
        <w:t xml:space="preserve">’s </w:t>
      </w:r>
      <w:r w:rsidRPr="00084CFE">
        <w:t xml:space="preserve">enquiry about the level of enforcement </w:t>
      </w:r>
      <w:r w:rsidR="00091BDD" w:rsidRPr="00084CFE">
        <w:t xml:space="preserve">and modality of </w:t>
      </w:r>
      <w:r w:rsidRPr="00084CFE">
        <w:t>implementation</w:t>
      </w:r>
      <w:r w:rsidR="00091BDD" w:rsidRPr="00084CFE">
        <w:t xml:space="preserve"> of the green procurement policy, </w:t>
      </w:r>
      <w:r w:rsidR="004F4C4B" w:rsidRPr="00084CFE">
        <w:t xml:space="preserve">UNEP </w:t>
      </w:r>
      <w:r w:rsidR="00403D7E">
        <w:t>indicated</w:t>
      </w:r>
      <w:r w:rsidR="004F4C4B" w:rsidRPr="00084CFE">
        <w:t xml:space="preserve"> that </w:t>
      </w:r>
      <w:r w:rsidR="00123C70">
        <w:t xml:space="preserve">notwithstanding </w:t>
      </w:r>
      <w:r w:rsidR="007B21CC">
        <w:t xml:space="preserve">that </w:t>
      </w:r>
      <w:r w:rsidR="004F4C4B" w:rsidRPr="00084CFE">
        <w:t>the</w:t>
      </w:r>
      <w:r w:rsidR="006A1E5D" w:rsidRPr="00084CFE">
        <w:t xml:space="preserve"> </w:t>
      </w:r>
      <w:r w:rsidR="004F4C4B" w:rsidRPr="00084CFE">
        <w:t>p</w:t>
      </w:r>
      <w:r w:rsidR="006A1E5D" w:rsidRPr="00084CFE">
        <w:t xml:space="preserve">olicy is </w:t>
      </w:r>
      <w:r w:rsidR="004F4C4B" w:rsidRPr="00084CFE">
        <w:t xml:space="preserve">currently being implemented </w:t>
      </w:r>
      <w:r w:rsidR="00017BE6" w:rsidRPr="00084CFE">
        <w:t xml:space="preserve">on </w:t>
      </w:r>
      <w:r w:rsidR="006A1E5D" w:rsidRPr="00084CFE">
        <w:t>voluntary</w:t>
      </w:r>
      <w:r w:rsidR="00017BE6" w:rsidRPr="00084CFE">
        <w:t xml:space="preserve"> basis</w:t>
      </w:r>
      <w:r w:rsidR="00B17A6A">
        <w:t>,</w:t>
      </w:r>
      <w:r w:rsidR="006A1E5D" w:rsidRPr="00084CFE">
        <w:t xml:space="preserve"> the</w:t>
      </w:r>
      <w:r w:rsidR="00100E04" w:rsidRPr="00084CFE">
        <w:t xml:space="preserve"> Public Procurement and Disposal of Assets Authority</w:t>
      </w:r>
      <w:r w:rsidR="006A1E5D" w:rsidRPr="00084CFE">
        <w:t xml:space="preserve"> has incorporated issues of green procurement as a requirement during </w:t>
      </w:r>
      <w:r w:rsidR="00596A26" w:rsidRPr="00084CFE">
        <w:t xml:space="preserve">government </w:t>
      </w:r>
      <w:r w:rsidR="006A1E5D" w:rsidRPr="00084CFE">
        <w:t>procurement processes.</w:t>
      </w:r>
      <w:r w:rsidR="00362A7F">
        <w:t xml:space="preserve"> </w:t>
      </w:r>
      <w:r w:rsidR="006A1E5D" w:rsidRPr="00084CFE">
        <w:t>The</w:t>
      </w:r>
      <w:r w:rsidR="00B72C96">
        <w:t xml:space="preserve"> National Ozone Unit</w:t>
      </w:r>
      <w:r w:rsidR="006A1E5D" w:rsidRPr="00084CFE">
        <w:t xml:space="preserve"> is </w:t>
      </w:r>
      <w:r w:rsidR="00ED375E">
        <w:t xml:space="preserve">conducting </w:t>
      </w:r>
      <w:r w:rsidR="006A1E5D" w:rsidRPr="00084CFE">
        <w:t>sensitization</w:t>
      </w:r>
      <w:r w:rsidR="00ED375E">
        <w:t xml:space="preserve"> activities for</w:t>
      </w:r>
      <w:r w:rsidR="006A1E5D" w:rsidRPr="00084CFE">
        <w:t xml:space="preserve"> the public on the benefits of green procurement</w:t>
      </w:r>
      <w:r w:rsidR="001E6F3C">
        <w:t>,</w:t>
      </w:r>
      <w:r w:rsidR="006A1E5D" w:rsidRPr="00084CFE">
        <w:t xml:space="preserve"> especially on refrigeration </w:t>
      </w:r>
      <w:r w:rsidR="00BC1C9E" w:rsidRPr="00084CFE">
        <w:t>technologies</w:t>
      </w:r>
      <w:r w:rsidR="001E6F3C">
        <w:t>,</w:t>
      </w:r>
      <w:r w:rsidR="00BC1C9E">
        <w:t xml:space="preserve"> and</w:t>
      </w:r>
      <w:r w:rsidR="006A1E5D" w:rsidRPr="00084CFE">
        <w:t xml:space="preserve"> is further promoting the mainstreaming of the policy considerations into the public and private procurement processes.</w:t>
      </w:r>
    </w:p>
    <w:p w14:paraId="2970D026" w14:textId="5E4A1469" w:rsidR="00427B24" w:rsidRPr="00427B24" w:rsidRDefault="00407AAF" w:rsidP="00427B24">
      <w:pPr>
        <w:pStyle w:val="Heading1"/>
      </w:pPr>
      <w:r w:rsidRPr="00901E59">
        <w:rPr>
          <w:bCs/>
        </w:rPr>
        <w:lastRenderedPageBreak/>
        <w:t>In r</w:t>
      </w:r>
      <w:r w:rsidR="003027C4" w:rsidRPr="00901E59">
        <w:rPr>
          <w:bCs/>
        </w:rPr>
        <w:t xml:space="preserve">esponse </w:t>
      </w:r>
      <w:r w:rsidR="00A97CBB" w:rsidRPr="00901E59">
        <w:rPr>
          <w:bCs/>
        </w:rPr>
        <w:t>to the Secretariat</w:t>
      </w:r>
      <w:r w:rsidR="00123C9F" w:rsidRPr="00901E59">
        <w:rPr>
          <w:bCs/>
        </w:rPr>
        <w:t xml:space="preserve">’s </w:t>
      </w:r>
      <w:r w:rsidR="00A97CBB" w:rsidRPr="00901E59">
        <w:rPr>
          <w:bCs/>
        </w:rPr>
        <w:t xml:space="preserve">enquiry about status of implementation of the RAC </w:t>
      </w:r>
      <w:r w:rsidR="003027C4" w:rsidRPr="00901E59">
        <w:rPr>
          <w:bCs/>
        </w:rPr>
        <w:t>certification</w:t>
      </w:r>
      <w:r w:rsidR="008C7C3A" w:rsidRPr="00901E59">
        <w:rPr>
          <w:bCs/>
        </w:rPr>
        <w:t xml:space="preserve"> and the</w:t>
      </w:r>
      <w:r w:rsidR="00351200" w:rsidRPr="00901E59">
        <w:rPr>
          <w:bCs/>
        </w:rPr>
        <w:t xml:space="preserve"> established certification</w:t>
      </w:r>
      <w:r w:rsidR="008C7C3A" w:rsidRPr="00901E59">
        <w:rPr>
          <w:bCs/>
        </w:rPr>
        <w:t xml:space="preserve"> level</w:t>
      </w:r>
      <w:r w:rsidR="00351200" w:rsidRPr="00901E59">
        <w:rPr>
          <w:bCs/>
        </w:rPr>
        <w:t>s, UNEP clarified that</w:t>
      </w:r>
      <w:r w:rsidR="0007351E" w:rsidRPr="00901E59">
        <w:rPr>
          <w:bCs/>
        </w:rPr>
        <w:t xml:space="preserve"> currently, the scheme is </w:t>
      </w:r>
      <w:r w:rsidR="00351200" w:rsidRPr="00901E59">
        <w:rPr>
          <w:bCs/>
        </w:rPr>
        <w:t xml:space="preserve">being implemented as </w:t>
      </w:r>
      <w:r w:rsidR="00513CB4" w:rsidRPr="00901E59">
        <w:rPr>
          <w:bCs/>
        </w:rPr>
        <w:t>voluntary and</w:t>
      </w:r>
      <w:r w:rsidR="00351200" w:rsidRPr="00901E59">
        <w:rPr>
          <w:bCs/>
        </w:rPr>
        <w:t xml:space="preserve"> </w:t>
      </w:r>
      <w:r w:rsidR="00056C01" w:rsidRPr="00901E59">
        <w:rPr>
          <w:bCs/>
        </w:rPr>
        <w:t xml:space="preserve">is </w:t>
      </w:r>
      <w:r w:rsidR="00FA57B2" w:rsidRPr="00901E59">
        <w:rPr>
          <w:bCs/>
        </w:rPr>
        <w:t xml:space="preserve">in </w:t>
      </w:r>
      <w:r w:rsidR="00607805" w:rsidRPr="00901E59">
        <w:rPr>
          <w:bCs/>
        </w:rPr>
        <w:t>the process</w:t>
      </w:r>
      <w:r w:rsidR="0007351E" w:rsidRPr="00901E59">
        <w:rPr>
          <w:bCs/>
        </w:rPr>
        <w:t xml:space="preserve"> of being</w:t>
      </w:r>
      <w:r w:rsidR="004925A8" w:rsidRPr="00901E59">
        <w:rPr>
          <w:bCs/>
        </w:rPr>
        <w:t xml:space="preserve"> </w:t>
      </w:r>
      <w:r w:rsidR="00F14866" w:rsidRPr="00901E59">
        <w:rPr>
          <w:bCs/>
        </w:rPr>
        <w:t>mandated</w:t>
      </w:r>
      <w:r w:rsidR="000D4DE8">
        <w:rPr>
          <w:bCs/>
        </w:rPr>
        <w:t xml:space="preserve"> </w:t>
      </w:r>
      <w:r w:rsidR="00BD0525">
        <w:rPr>
          <w:bCs/>
        </w:rPr>
        <w:t>by</w:t>
      </w:r>
      <w:r w:rsidR="00DF7F65">
        <w:rPr>
          <w:bCs/>
        </w:rPr>
        <w:t xml:space="preserve"> </w:t>
      </w:r>
      <w:r w:rsidR="00607805" w:rsidRPr="00901E59">
        <w:rPr>
          <w:bCs/>
        </w:rPr>
        <w:t>mid</w:t>
      </w:r>
      <w:r w:rsidR="00742B44" w:rsidRPr="00901E59">
        <w:rPr>
          <w:bCs/>
        </w:rPr>
        <w:noBreakHyphen/>
      </w:r>
      <w:r w:rsidR="00607805" w:rsidRPr="00901E59">
        <w:rPr>
          <w:bCs/>
        </w:rPr>
        <w:t>2026</w:t>
      </w:r>
      <w:r w:rsidR="003027C4" w:rsidRPr="00901E59">
        <w:rPr>
          <w:bCs/>
        </w:rPr>
        <w:t xml:space="preserve">. </w:t>
      </w:r>
      <w:r w:rsidR="00513CB4" w:rsidRPr="00901E59">
        <w:rPr>
          <w:bCs/>
        </w:rPr>
        <w:t>The Technical, Entrepreneurial and Vocation</w:t>
      </w:r>
      <w:r w:rsidR="008F4FE0">
        <w:rPr>
          <w:bCs/>
        </w:rPr>
        <w:t>al</w:t>
      </w:r>
      <w:r w:rsidR="00513CB4" w:rsidRPr="00901E59">
        <w:rPr>
          <w:bCs/>
        </w:rPr>
        <w:t xml:space="preserve"> Education and Training Authority</w:t>
      </w:r>
      <w:r w:rsidR="007D3618" w:rsidRPr="00901E59">
        <w:rPr>
          <w:bCs/>
        </w:rPr>
        <w:t xml:space="preserve"> </w:t>
      </w:r>
      <w:r w:rsidR="003027C4" w:rsidRPr="00901E59">
        <w:rPr>
          <w:bCs/>
        </w:rPr>
        <w:t xml:space="preserve">will be the certifying </w:t>
      </w:r>
      <w:r w:rsidR="00A9665A" w:rsidRPr="00901E59">
        <w:rPr>
          <w:bCs/>
        </w:rPr>
        <w:t>authority,</w:t>
      </w:r>
      <w:r w:rsidR="003027C4" w:rsidRPr="00901E59">
        <w:rPr>
          <w:bCs/>
        </w:rPr>
        <w:t xml:space="preserve"> </w:t>
      </w:r>
      <w:r w:rsidR="009C5157" w:rsidRPr="00901E59">
        <w:rPr>
          <w:bCs/>
        </w:rPr>
        <w:t>with the</w:t>
      </w:r>
      <w:r w:rsidR="003027C4" w:rsidRPr="00901E59">
        <w:rPr>
          <w:bCs/>
        </w:rPr>
        <w:t xml:space="preserve"> </w:t>
      </w:r>
      <w:r w:rsidR="00360D1D">
        <w:rPr>
          <w:bCs/>
        </w:rPr>
        <w:t xml:space="preserve">National </w:t>
      </w:r>
      <w:r w:rsidR="003027C4" w:rsidRPr="00901E59">
        <w:rPr>
          <w:bCs/>
        </w:rPr>
        <w:t>Refrigeration Association</w:t>
      </w:r>
      <w:r w:rsidR="009C5157" w:rsidRPr="00901E59">
        <w:rPr>
          <w:bCs/>
        </w:rPr>
        <w:t xml:space="preserve"> </w:t>
      </w:r>
      <w:r w:rsidR="003027C4" w:rsidRPr="00901E59">
        <w:rPr>
          <w:bCs/>
        </w:rPr>
        <w:t xml:space="preserve">providing technical support </w:t>
      </w:r>
      <w:r w:rsidR="009C5157" w:rsidRPr="00901E59">
        <w:rPr>
          <w:bCs/>
        </w:rPr>
        <w:t>throughout</w:t>
      </w:r>
      <w:r w:rsidR="003027C4" w:rsidRPr="00901E59">
        <w:rPr>
          <w:bCs/>
        </w:rPr>
        <w:t xml:space="preserve"> the process. There are four </w:t>
      </w:r>
      <w:r w:rsidR="003639B9" w:rsidRPr="00901E59">
        <w:rPr>
          <w:bCs/>
        </w:rPr>
        <w:t xml:space="preserve">established </w:t>
      </w:r>
      <w:r w:rsidR="003027C4" w:rsidRPr="00901E59">
        <w:rPr>
          <w:bCs/>
        </w:rPr>
        <w:t>categories for the certification scheme</w:t>
      </w:r>
      <w:r w:rsidR="00BE69ED">
        <w:rPr>
          <w:bCs/>
        </w:rPr>
        <w:t xml:space="preserve">, which </w:t>
      </w:r>
      <w:r w:rsidR="003639B9" w:rsidRPr="00901E59">
        <w:rPr>
          <w:bCs/>
        </w:rPr>
        <w:t>are</w:t>
      </w:r>
      <w:r w:rsidR="009C5157" w:rsidRPr="00901E59">
        <w:rPr>
          <w:bCs/>
        </w:rPr>
        <w:t xml:space="preserve"> (i) </w:t>
      </w:r>
      <w:r w:rsidR="003027C4" w:rsidRPr="00901E59">
        <w:rPr>
          <w:bCs/>
        </w:rPr>
        <w:t xml:space="preserve">Gold Card </w:t>
      </w:r>
      <w:r w:rsidR="00901076" w:rsidRPr="00901E59">
        <w:rPr>
          <w:bCs/>
        </w:rPr>
        <w:t>(for</w:t>
      </w:r>
      <w:r w:rsidR="003027C4" w:rsidRPr="00901E59">
        <w:rPr>
          <w:bCs/>
        </w:rPr>
        <w:t xml:space="preserve"> experts with a minimum of </w:t>
      </w:r>
      <w:r w:rsidR="00A9665A" w:rsidRPr="00901E59">
        <w:rPr>
          <w:bCs/>
        </w:rPr>
        <w:t>bachelor’s</w:t>
      </w:r>
      <w:r w:rsidR="003027C4" w:rsidRPr="00901E59">
        <w:rPr>
          <w:bCs/>
        </w:rPr>
        <w:t xml:space="preserve"> degree in refrigeration </w:t>
      </w:r>
      <w:r w:rsidR="00923B9D">
        <w:rPr>
          <w:bCs/>
        </w:rPr>
        <w:t>along with</w:t>
      </w:r>
      <w:r w:rsidR="00923B9D" w:rsidRPr="00901E59">
        <w:rPr>
          <w:bCs/>
        </w:rPr>
        <w:t xml:space="preserve"> </w:t>
      </w:r>
      <w:r w:rsidR="003027C4" w:rsidRPr="00901E59">
        <w:rPr>
          <w:bCs/>
        </w:rPr>
        <w:t xml:space="preserve">knowledge and skills </w:t>
      </w:r>
      <w:r w:rsidR="007D3618" w:rsidRPr="00901E59">
        <w:rPr>
          <w:bCs/>
        </w:rPr>
        <w:t>i</w:t>
      </w:r>
      <w:r w:rsidR="003027C4" w:rsidRPr="00901E59">
        <w:rPr>
          <w:bCs/>
        </w:rPr>
        <w:t>n good servicing practice</w:t>
      </w:r>
      <w:r w:rsidR="00BE69ED">
        <w:rPr>
          <w:bCs/>
        </w:rPr>
        <w:t>s</w:t>
      </w:r>
      <w:r w:rsidR="009C5157" w:rsidRPr="00901E59">
        <w:rPr>
          <w:bCs/>
        </w:rPr>
        <w:t>, (ii)</w:t>
      </w:r>
      <w:r w:rsidR="000315E1">
        <w:rPr>
          <w:bCs/>
        </w:rPr>
        <w:t xml:space="preserve"> </w:t>
      </w:r>
      <w:r w:rsidR="003027C4" w:rsidRPr="00901E59">
        <w:rPr>
          <w:bCs/>
        </w:rPr>
        <w:t>Green Card</w:t>
      </w:r>
      <w:r w:rsidR="009C5157" w:rsidRPr="00901E59">
        <w:rPr>
          <w:bCs/>
        </w:rPr>
        <w:t xml:space="preserve"> </w:t>
      </w:r>
      <w:r w:rsidR="002C6670" w:rsidRPr="00901E59">
        <w:rPr>
          <w:bCs/>
        </w:rPr>
        <w:t>(</w:t>
      </w:r>
      <w:r w:rsidR="003027C4" w:rsidRPr="00901E59">
        <w:rPr>
          <w:bCs/>
        </w:rPr>
        <w:t xml:space="preserve">holders of Trade Test Grade 1 or Diploma in refrigeration and competent in servicing, installation and maintenance of refrigeration </w:t>
      </w:r>
      <w:r w:rsidR="00D513CA">
        <w:rPr>
          <w:bCs/>
        </w:rPr>
        <w:t>equipment</w:t>
      </w:r>
      <w:r w:rsidR="00E25097" w:rsidRPr="00901E59">
        <w:rPr>
          <w:bCs/>
        </w:rPr>
        <w:t>)</w:t>
      </w:r>
      <w:r w:rsidR="009C5157" w:rsidRPr="00901E59">
        <w:rPr>
          <w:bCs/>
        </w:rPr>
        <w:t>, and (iii)</w:t>
      </w:r>
      <w:r w:rsidR="003027C4" w:rsidRPr="00901E59">
        <w:rPr>
          <w:bCs/>
        </w:rPr>
        <w:t xml:space="preserve"> Blue </w:t>
      </w:r>
      <w:r w:rsidR="005216F1" w:rsidRPr="00901E59">
        <w:rPr>
          <w:bCs/>
        </w:rPr>
        <w:t xml:space="preserve">or </w:t>
      </w:r>
      <w:r w:rsidR="00336D95">
        <w:rPr>
          <w:bCs/>
        </w:rPr>
        <w:t xml:space="preserve">(iv) </w:t>
      </w:r>
      <w:r w:rsidR="005216F1" w:rsidRPr="00901E59">
        <w:rPr>
          <w:bCs/>
        </w:rPr>
        <w:t xml:space="preserve">Yellow </w:t>
      </w:r>
      <w:r w:rsidR="003027C4" w:rsidRPr="00901E59">
        <w:rPr>
          <w:bCs/>
        </w:rPr>
        <w:t>Card</w:t>
      </w:r>
      <w:r w:rsidR="005216F1" w:rsidRPr="00901E59">
        <w:rPr>
          <w:bCs/>
        </w:rPr>
        <w:t>s</w:t>
      </w:r>
      <w:r w:rsidR="0007351E" w:rsidRPr="00901E59">
        <w:rPr>
          <w:bCs/>
        </w:rPr>
        <w:t>, which</w:t>
      </w:r>
      <w:r w:rsidR="003027C4" w:rsidRPr="00901E59">
        <w:rPr>
          <w:bCs/>
        </w:rPr>
        <w:t xml:space="preserve"> are</w:t>
      </w:r>
      <w:r w:rsidR="00C34D7E">
        <w:rPr>
          <w:bCs/>
        </w:rPr>
        <w:t xml:space="preserve"> more commonly assigned to technicians with informal, on-the-job experience</w:t>
      </w:r>
      <w:r w:rsidR="003027C4" w:rsidRPr="00901E59">
        <w:rPr>
          <w:bCs/>
        </w:rPr>
        <w:t xml:space="preserve"> </w:t>
      </w:r>
      <w:r w:rsidR="00C34D7E">
        <w:rPr>
          <w:bCs/>
        </w:rPr>
        <w:t xml:space="preserve">and are </w:t>
      </w:r>
      <w:r w:rsidR="003027C4" w:rsidRPr="00901E59">
        <w:rPr>
          <w:bCs/>
        </w:rPr>
        <w:t>based on qualifications,</w:t>
      </w:r>
      <w:r w:rsidR="009C5157" w:rsidRPr="00901E59">
        <w:rPr>
          <w:bCs/>
        </w:rPr>
        <w:t xml:space="preserve"> </w:t>
      </w:r>
      <w:r w:rsidR="003027C4" w:rsidRPr="00901E59">
        <w:rPr>
          <w:bCs/>
        </w:rPr>
        <w:t xml:space="preserve">knowledge and skills related to installation and maintenance of </w:t>
      </w:r>
      <w:r w:rsidR="00B16AF7">
        <w:rPr>
          <w:bCs/>
        </w:rPr>
        <w:t xml:space="preserve">RAC </w:t>
      </w:r>
      <w:r w:rsidR="003027C4" w:rsidRPr="00901E59">
        <w:rPr>
          <w:bCs/>
        </w:rPr>
        <w:t>appliances.</w:t>
      </w:r>
      <w:r w:rsidR="008F0742">
        <w:rPr>
          <w:bCs/>
        </w:rPr>
        <w:t xml:space="preserve"> </w:t>
      </w:r>
      <w:r w:rsidR="008C2EF8" w:rsidRPr="00901E59">
        <w:rPr>
          <w:bCs/>
        </w:rPr>
        <w:t>UNEP further clarified that</w:t>
      </w:r>
      <w:r w:rsidR="009C5157" w:rsidRPr="00901E59">
        <w:rPr>
          <w:bCs/>
        </w:rPr>
        <w:t xml:space="preserve"> the</w:t>
      </w:r>
      <w:r w:rsidR="008C2EF8" w:rsidRPr="00901E59">
        <w:rPr>
          <w:bCs/>
        </w:rPr>
        <w:t xml:space="preserve"> next training</w:t>
      </w:r>
      <w:r w:rsidR="009C5157" w:rsidRPr="00901E59">
        <w:rPr>
          <w:bCs/>
        </w:rPr>
        <w:t>s conducted</w:t>
      </w:r>
      <w:r w:rsidR="008C2EF8" w:rsidRPr="00901E59">
        <w:rPr>
          <w:bCs/>
        </w:rPr>
        <w:t xml:space="preserve"> under</w:t>
      </w:r>
      <w:r w:rsidR="009C5157" w:rsidRPr="00901E59">
        <w:rPr>
          <w:bCs/>
        </w:rPr>
        <w:t xml:space="preserve"> the</w:t>
      </w:r>
      <w:r w:rsidR="008C2EF8" w:rsidRPr="00901E59">
        <w:rPr>
          <w:bCs/>
        </w:rPr>
        <w:t xml:space="preserve"> HPMP will be </w:t>
      </w:r>
      <w:r w:rsidR="00A9665A" w:rsidRPr="00901E59">
        <w:rPr>
          <w:bCs/>
        </w:rPr>
        <w:t>linked with the certification scheme.</w:t>
      </w:r>
    </w:p>
    <w:p w14:paraId="6EDB59EC" w14:textId="310B36E8" w:rsidR="005F5B92" w:rsidRPr="0006555E" w:rsidRDefault="004E34EA" w:rsidP="00A572A2">
      <w:pPr>
        <w:pStyle w:val="Heading1"/>
      </w:pPr>
      <w:r w:rsidRPr="002721A0">
        <w:t xml:space="preserve">The </w:t>
      </w:r>
      <w:r w:rsidR="00833613" w:rsidRPr="002721A0">
        <w:t>Secretariat</w:t>
      </w:r>
      <w:r w:rsidRPr="002721A0">
        <w:t xml:space="preserve"> </w:t>
      </w:r>
      <w:r w:rsidR="00D37471">
        <w:t>requested further</w:t>
      </w:r>
      <w:r w:rsidR="00A61E5C" w:rsidRPr="002721A0">
        <w:t xml:space="preserve"> details about </w:t>
      </w:r>
      <w:r w:rsidR="00D37471">
        <w:t xml:space="preserve">the </w:t>
      </w:r>
      <w:r w:rsidR="00D81BE0" w:rsidRPr="002721A0">
        <w:t xml:space="preserve">support to strengthen </w:t>
      </w:r>
      <w:r w:rsidR="00BF1A41" w:rsidRPr="002721A0">
        <w:t xml:space="preserve">local refrigeration associations, </w:t>
      </w:r>
      <w:r w:rsidR="0063272D">
        <w:t xml:space="preserve">and </w:t>
      </w:r>
      <w:r w:rsidR="00BF1A41" w:rsidRPr="002721A0">
        <w:t xml:space="preserve">UNEP </w:t>
      </w:r>
      <w:r w:rsidR="0063272D">
        <w:t>reported that</w:t>
      </w:r>
      <w:r w:rsidR="00BF1A41" w:rsidRPr="002721A0">
        <w:t xml:space="preserve"> the s</w:t>
      </w:r>
      <w:r w:rsidR="00A61E5C" w:rsidRPr="002721A0">
        <w:t xml:space="preserve">upport </w:t>
      </w:r>
      <w:r w:rsidR="00590AFA" w:rsidRPr="002721A0">
        <w:t xml:space="preserve">included </w:t>
      </w:r>
      <w:r w:rsidR="00A61E5C" w:rsidRPr="002721A0">
        <w:t>delivery of one training session for 20 members of the RAC association on the certification scheme for RAC technicians. Additionally, one further training session is planned for 20 association members to strengthen their capacity to support the certification process</w:t>
      </w:r>
      <w:r w:rsidR="0063272D">
        <w:t>,</w:t>
      </w:r>
      <w:r w:rsidR="00A61E5C" w:rsidRPr="002721A0">
        <w:t xml:space="preserve"> and</w:t>
      </w:r>
      <w:r w:rsidR="00B05F9E">
        <w:t xml:space="preserve"> to</w:t>
      </w:r>
      <w:r w:rsidR="00A61E5C" w:rsidRPr="002721A0">
        <w:t xml:space="preserve"> promote the adoption of good servicing practices nationwide.</w:t>
      </w:r>
    </w:p>
    <w:p w14:paraId="3FB8089F" w14:textId="6231F1D3" w:rsidR="0006555E" w:rsidRDefault="00D41FAF" w:rsidP="00B05F9E">
      <w:pPr>
        <w:pStyle w:val="Heading1"/>
      </w:pPr>
      <w:r w:rsidRPr="00A572A2">
        <w:t xml:space="preserve">In relation to the operation of the established </w:t>
      </w:r>
      <w:r w:rsidR="0006555E" w:rsidRPr="00A572A2">
        <w:t>reclamation cent</w:t>
      </w:r>
      <w:r w:rsidR="0032182F">
        <w:t>re</w:t>
      </w:r>
      <w:r w:rsidRPr="00A572A2">
        <w:t xml:space="preserve">, UNEP </w:t>
      </w:r>
      <w:r w:rsidR="008E703D" w:rsidRPr="00A572A2">
        <w:t xml:space="preserve">clarified that the </w:t>
      </w:r>
      <w:r w:rsidR="0006555E" w:rsidRPr="00A572A2">
        <w:t>centr</w:t>
      </w:r>
      <w:r w:rsidR="0032182F">
        <w:t>e</w:t>
      </w:r>
      <w:r w:rsidR="0006555E" w:rsidRPr="00A572A2">
        <w:t xml:space="preserve"> is </w:t>
      </w:r>
      <w:r w:rsidR="008E703D" w:rsidRPr="00A572A2">
        <w:t xml:space="preserve">now </w:t>
      </w:r>
      <w:r w:rsidR="0006555E" w:rsidRPr="00A572A2">
        <w:t>operational; however, it remains under</w:t>
      </w:r>
      <w:r w:rsidR="00B05F9E">
        <w:t>-</w:t>
      </w:r>
      <w:r w:rsidR="0006555E" w:rsidRPr="00A572A2">
        <w:t>utilized</w:t>
      </w:r>
      <w:r w:rsidR="00E65C71">
        <w:t xml:space="preserve"> </w:t>
      </w:r>
      <w:r w:rsidR="00AA09D3">
        <w:t>due to its recent establishment</w:t>
      </w:r>
      <w:r w:rsidR="00E65C71">
        <w:t xml:space="preserve">. </w:t>
      </w:r>
      <w:r w:rsidR="0006555E" w:rsidRPr="00A572A2">
        <w:t>The volume of refrigerants recovered to date is minimal and is largely sourced from commercial entities.</w:t>
      </w:r>
      <w:r w:rsidR="00C04AE3">
        <w:t xml:space="preserve"> </w:t>
      </w:r>
      <w:r w:rsidR="0006555E" w:rsidRPr="00A572A2">
        <w:t xml:space="preserve">Ongoing </w:t>
      </w:r>
      <w:r w:rsidR="00C04AE3">
        <w:t>sensitization</w:t>
      </w:r>
      <w:r w:rsidR="0006555E" w:rsidRPr="00A572A2">
        <w:t xml:space="preserve"> efforts aim to increase awareness and encourage broader use of the centr</w:t>
      </w:r>
      <w:r w:rsidR="004105E2" w:rsidRPr="00A572A2">
        <w:t>e</w:t>
      </w:r>
      <w:r w:rsidR="0006555E" w:rsidRPr="00A572A2">
        <w:t xml:space="preserve"> and its facilities.</w:t>
      </w:r>
      <w:r w:rsidR="00254518" w:rsidRPr="00A572A2">
        <w:t xml:space="preserve"> The centre </w:t>
      </w:r>
      <w:r w:rsidR="00D10BD7" w:rsidRPr="00A572A2">
        <w:t xml:space="preserve">is </w:t>
      </w:r>
      <w:r w:rsidR="00254518" w:rsidRPr="00A572A2">
        <w:t xml:space="preserve">still </w:t>
      </w:r>
      <w:r w:rsidR="00A72085">
        <w:t xml:space="preserve">in the process of </w:t>
      </w:r>
      <w:r w:rsidR="00124C6B">
        <w:t>designing</w:t>
      </w:r>
      <w:r w:rsidR="00124C6B" w:rsidRPr="00A572A2">
        <w:t xml:space="preserve"> </w:t>
      </w:r>
      <w:r w:rsidR="00D10BD7" w:rsidRPr="00A572A2">
        <w:t>the</w:t>
      </w:r>
      <w:r w:rsidR="00254518" w:rsidRPr="00A572A2">
        <w:t xml:space="preserve"> best business model of operation</w:t>
      </w:r>
      <w:r w:rsidR="00E65C71">
        <w:t>,</w:t>
      </w:r>
      <w:r w:rsidR="00254518" w:rsidRPr="00A572A2">
        <w:t xml:space="preserve"> </w:t>
      </w:r>
      <w:r w:rsidR="00E65C71">
        <w:t>considering</w:t>
      </w:r>
      <w:r w:rsidR="00254518" w:rsidRPr="00A572A2">
        <w:t xml:space="preserve"> </w:t>
      </w:r>
      <w:r w:rsidR="00AD65B0" w:rsidRPr="00A572A2">
        <w:t xml:space="preserve">all possible tracks </w:t>
      </w:r>
      <w:r w:rsidR="00E65C71">
        <w:t>including</w:t>
      </w:r>
      <w:r w:rsidR="00AD65B0" w:rsidRPr="00A572A2">
        <w:t xml:space="preserve"> reclaiming refrigerant for re-use at a fee </w:t>
      </w:r>
      <w:r w:rsidR="00467966">
        <w:t>or</w:t>
      </w:r>
      <w:r w:rsidR="00AD65B0" w:rsidRPr="00A572A2">
        <w:t xml:space="preserve"> </w:t>
      </w:r>
      <w:r w:rsidR="00172AFB" w:rsidRPr="00A572A2">
        <w:t>buying recovered refrigerants and re-introduc</w:t>
      </w:r>
      <w:r w:rsidR="009E7A9B">
        <w:t xml:space="preserve">ing them </w:t>
      </w:r>
      <w:r w:rsidR="00172AFB" w:rsidRPr="00A572A2">
        <w:t>in the market at lower price</w:t>
      </w:r>
      <w:r w:rsidR="00A7779B">
        <w:t>,</w:t>
      </w:r>
      <w:r w:rsidR="00172AFB" w:rsidRPr="00A572A2">
        <w:t xml:space="preserve"> compared to </w:t>
      </w:r>
      <w:r w:rsidR="009E7A9B">
        <w:t>virgin</w:t>
      </w:r>
      <w:r w:rsidR="006F1D26" w:rsidRPr="00A572A2">
        <w:t xml:space="preserve"> refrigerants. </w:t>
      </w:r>
    </w:p>
    <w:p w14:paraId="31CD952D" w14:textId="3CA5C057" w:rsidR="001E609F" w:rsidRPr="00654043" w:rsidRDefault="00923178" w:rsidP="00CC6394">
      <w:pPr>
        <w:pStyle w:val="Heading1"/>
      </w:pPr>
      <w:r>
        <w:t xml:space="preserve">In relation to the support of the centre of excellence, UNEP </w:t>
      </w:r>
      <w:r w:rsidR="004E3B4A">
        <w:t xml:space="preserve">clarified that in addition to the equipment </w:t>
      </w:r>
      <w:r w:rsidR="004D0E5A">
        <w:t>supplied and reported under the current progress, additional equipment</w:t>
      </w:r>
      <w:r w:rsidR="007B69ED">
        <w:rPr>
          <w:rStyle w:val="FootnoteReference"/>
        </w:rPr>
        <w:footnoteReference w:id="5"/>
      </w:r>
      <w:r w:rsidR="004D0E5A">
        <w:t xml:space="preserve"> </w:t>
      </w:r>
      <w:r w:rsidR="007B69ED">
        <w:t>is</w:t>
      </w:r>
      <w:r w:rsidR="004D0E5A">
        <w:t xml:space="preserve"> under </w:t>
      </w:r>
      <w:r w:rsidR="000907D9">
        <w:t xml:space="preserve">purchase </w:t>
      </w:r>
      <w:r w:rsidR="00E67C50">
        <w:t xml:space="preserve">to complete </w:t>
      </w:r>
      <w:r w:rsidR="007C6E2A">
        <w:t>the basic requirements for the centre of excellence and reclamation</w:t>
      </w:r>
      <w:r w:rsidR="00E333E3">
        <w:t xml:space="preserve"> centre</w:t>
      </w:r>
      <w:r w:rsidR="007B69ED">
        <w:t>.</w:t>
      </w:r>
      <w:r w:rsidR="00CC14A5">
        <w:t xml:space="preserve"> </w:t>
      </w:r>
    </w:p>
    <w:p w14:paraId="036C062E" w14:textId="4185CABA" w:rsidR="0006555E" w:rsidRPr="000166AF" w:rsidRDefault="00FF3B1D" w:rsidP="0006555E">
      <w:pPr>
        <w:pStyle w:val="Heading1"/>
        <w:rPr>
          <w:color w:val="000000" w:themeColor="text1"/>
        </w:rPr>
      </w:pPr>
      <w:r>
        <w:t xml:space="preserve">Noting that the additional activities to support energy efficiency under </w:t>
      </w:r>
      <w:r w:rsidR="00B81571">
        <w:t xml:space="preserve">decision </w:t>
      </w:r>
      <w:r>
        <w:t>89/6 are reported</w:t>
      </w:r>
      <w:r w:rsidR="00336E35">
        <w:t xml:space="preserve"> as</w:t>
      </w:r>
      <w:r>
        <w:t xml:space="preserve"> completed and all funds </w:t>
      </w:r>
      <w:r w:rsidR="000A4F80">
        <w:t xml:space="preserve">are fully </w:t>
      </w:r>
      <w:r w:rsidR="00336E35">
        <w:t>disbursed</w:t>
      </w:r>
      <w:r w:rsidR="00F31758">
        <w:t>, the Secretariat requested</w:t>
      </w:r>
      <w:r>
        <w:t xml:space="preserve"> </w:t>
      </w:r>
      <w:r w:rsidR="00090C18">
        <w:t xml:space="preserve">UNEP to provide </w:t>
      </w:r>
      <w:r w:rsidR="00D91325">
        <w:t xml:space="preserve">additional </w:t>
      </w:r>
      <w:r w:rsidR="00090C18">
        <w:t>detail</w:t>
      </w:r>
      <w:r w:rsidR="009127D3">
        <w:t>s</w:t>
      </w:r>
      <w:r w:rsidR="00090C18">
        <w:t xml:space="preserve"> about the </w:t>
      </w:r>
      <w:r w:rsidR="00E81F7B">
        <w:t>final deliverables achieved, and the breakdown of funds</w:t>
      </w:r>
      <w:r>
        <w:t xml:space="preserve"> </w:t>
      </w:r>
      <w:r w:rsidR="00E81F7B">
        <w:t>against activities implemented under this project.</w:t>
      </w:r>
      <w:r>
        <w:t xml:space="preserve"> </w:t>
      </w:r>
      <w:r w:rsidR="00451515">
        <w:t>Accordingly, UNEP provided detail</w:t>
      </w:r>
      <w:r w:rsidR="00654043">
        <w:t xml:space="preserve">s as per </w:t>
      </w:r>
      <w:r w:rsidR="00E90834">
        <w:t>t</w:t>
      </w:r>
      <w:r w:rsidR="00451515">
        <w:t>able</w:t>
      </w:r>
      <w:r w:rsidR="00654043">
        <w:t xml:space="preserve"> 3 below</w:t>
      </w:r>
      <w:r w:rsidR="00047F01" w:rsidRPr="000166AF">
        <w:rPr>
          <w:color w:val="000000" w:themeColor="text1"/>
        </w:rPr>
        <w:t xml:space="preserve">. </w:t>
      </w:r>
    </w:p>
    <w:p w14:paraId="0575B160" w14:textId="1D7C3538" w:rsidR="002F74A9" w:rsidRPr="0086184F" w:rsidRDefault="00654043" w:rsidP="000166AF">
      <w:pPr>
        <w:keepNext/>
        <w:shd w:val="clear" w:color="auto" w:fill="FFFFFF"/>
        <w:rPr>
          <w:rFonts w:eastAsia="Times New Roman"/>
          <w:b/>
          <w:bCs/>
        </w:rPr>
      </w:pPr>
      <w:r w:rsidRPr="0086184F">
        <w:rPr>
          <w:rFonts w:eastAsia="Times New Roman"/>
          <w:b/>
          <w:bCs/>
        </w:rPr>
        <w:t xml:space="preserve">Table 3: </w:t>
      </w:r>
      <w:r w:rsidR="0086184F" w:rsidRPr="0086184F">
        <w:rPr>
          <w:rFonts w:eastAsia="Times New Roman"/>
          <w:b/>
          <w:bCs/>
        </w:rPr>
        <w:t>Report on the activities to maintain energy efficiency under decision 89/6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2376"/>
        <w:gridCol w:w="4473"/>
        <w:gridCol w:w="1286"/>
      </w:tblGrid>
      <w:tr w:rsidR="002F74A9" w:rsidRPr="007F3987" w14:paraId="0AF81F8E" w14:textId="77777777" w:rsidTr="00B35E81">
        <w:trPr>
          <w:tblHeader/>
        </w:trPr>
        <w:tc>
          <w:tcPr>
            <w:tcW w:w="1305" w:type="dxa"/>
          </w:tcPr>
          <w:p w14:paraId="0F226B26" w14:textId="77777777" w:rsidR="002F74A9" w:rsidRPr="007F3987" w:rsidRDefault="002F74A9" w:rsidP="00FD2EE5">
            <w:pPr>
              <w:jc w:val="center"/>
              <w:rPr>
                <w:b/>
                <w:bCs/>
                <w:sz w:val="20"/>
                <w:szCs w:val="20"/>
              </w:rPr>
            </w:pPr>
            <w:r w:rsidRPr="007F3987">
              <w:rPr>
                <w:b/>
                <w:bCs/>
                <w:sz w:val="20"/>
                <w:szCs w:val="20"/>
              </w:rPr>
              <w:t>Activity</w:t>
            </w:r>
          </w:p>
        </w:tc>
        <w:tc>
          <w:tcPr>
            <w:tcW w:w="2376" w:type="dxa"/>
          </w:tcPr>
          <w:p w14:paraId="367537EB" w14:textId="77777777" w:rsidR="002F74A9" w:rsidRPr="007F3987" w:rsidRDefault="002F74A9" w:rsidP="00FD2EE5">
            <w:pPr>
              <w:jc w:val="center"/>
              <w:rPr>
                <w:b/>
                <w:bCs/>
                <w:sz w:val="20"/>
                <w:szCs w:val="20"/>
              </w:rPr>
            </w:pPr>
            <w:r w:rsidRPr="007F3987">
              <w:rPr>
                <w:b/>
                <w:bCs/>
                <w:sz w:val="20"/>
                <w:szCs w:val="20"/>
              </w:rPr>
              <w:t>Description of work undertaken during reporting period</w:t>
            </w:r>
          </w:p>
        </w:tc>
        <w:tc>
          <w:tcPr>
            <w:tcW w:w="4473" w:type="dxa"/>
          </w:tcPr>
          <w:p w14:paraId="49EF052B" w14:textId="0AA12784" w:rsidR="002F74A9" w:rsidRPr="007F3987" w:rsidRDefault="002F74A9" w:rsidP="00FD2EE5">
            <w:pPr>
              <w:jc w:val="center"/>
              <w:rPr>
                <w:b/>
                <w:bCs/>
                <w:sz w:val="20"/>
                <w:szCs w:val="20"/>
              </w:rPr>
            </w:pPr>
            <w:r w:rsidRPr="007F3987">
              <w:rPr>
                <w:b/>
                <w:bCs/>
                <w:sz w:val="20"/>
                <w:szCs w:val="20"/>
              </w:rPr>
              <w:t>Deliverables</w:t>
            </w:r>
            <w:r w:rsidR="001C04F3">
              <w:rPr>
                <w:b/>
                <w:bCs/>
                <w:sz w:val="20"/>
                <w:szCs w:val="20"/>
              </w:rPr>
              <w:t xml:space="preserve"> achieved</w:t>
            </w:r>
          </w:p>
        </w:tc>
        <w:tc>
          <w:tcPr>
            <w:tcW w:w="1286" w:type="dxa"/>
          </w:tcPr>
          <w:p w14:paraId="71A61171" w14:textId="5A74DD5D" w:rsidR="002F74A9" w:rsidRPr="007F3987" w:rsidRDefault="00415234" w:rsidP="00FD2EE5">
            <w:pPr>
              <w:jc w:val="center"/>
              <w:rPr>
                <w:b/>
                <w:bCs/>
                <w:sz w:val="20"/>
                <w:szCs w:val="20"/>
              </w:rPr>
            </w:pPr>
            <w:r>
              <w:rPr>
                <w:b/>
                <w:bCs/>
                <w:sz w:val="20"/>
                <w:szCs w:val="20"/>
              </w:rPr>
              <w:t>Expenditure</w:t>
            </w:r>
            <w:r w:rsidR="002F74A9" w:rsidRPr="007F3987">
              <w:rPr>
                <w:b/>
                <w:bCs/>
                <w:sz w:val="20"/>
                <w:szCs w:val="20"/>
              </w:rPr>
              <w:t xml:space="preserve"> (</w:t>
            </w:r>
            <w:r w:rsidR="00F2129A">
              <w:rPr>
                <w:b/>
                <w:bCs/>
                <w:sz w:val="20"/>
                <w:szCs w:val="20"/>
              </w:rPr>
              <w:t>US $</w:t>
            </w:r>
            <w:r w:rsidR="002F74A9" w:rsidRPr="007F3987">
              <w:rPr>
                <w:b/>
                <w:bCs/>
                <w:sz w:val="20"/>
                <w:szCs w:val="20"/>
              </w:rPr>
              <w:t>)</w:t>
            </w:r>
          </w:p>
        </w:tc>
      </w:tr>
      <w:tr w:rsidR="002F74A9" w:rsidRPr="007F3987" w14:paraId="43BFE416" w14:textId="77777777" w:rsidTr="00FD2EE5">
        <w:tc>
          <w:tcPr>
            <w:tcW w:w="1305" w:type="dxa"/>
            <w:vMerge w:val="restart"/>
          </w:tcPr>
          <w:p w14:paraId="6BDF35AB" w14:textId="77777777" w:rsidR="002F74A9" w:rsidRPr="007F3987" w:rsidRDefault="002F74A9" w:rsidP="00F2129A">
            <w:pPr>
              <w:jc w:val="left"/>
              <w:rPr>
                <w:b/>
                <w:bCs/>
                <w:sz w:val="20"/>
                <w:szCs w:val="20"/>
              </w:rPr>
            </w:pPr>
            <w:r w:rsidRPr="007F3987">
              <w:rPr>
                <w:b/>
                <w:bCs/>
                <w:sz w:val="20"/>
                <w:szCs w:val="20"/>
              </w:rPr>
              <w:t>Capacity building of key staff and stakeholders</w:t>
            </w:r>
          </w:p>
        </w:tc>
        <w:tc>
          <w:tcPr>
            <w:tcW w:w="2376" w:type="dxa"/>
          </w:tcPr>
          <w:p w14:paraId="6D1ACBF7" w14:textId="1BACBACB" w:rsidR="002F74A9" w:rsidRPr="007F3987" w:rsidRDefault="002F74A9" w:rsidP="00F2129A">
            <w:pPr>
              <w:jc w:val="left"/>
              <w:rPr>
                <w:sz w:val="20"/>
                <w:szCs w:val="20"/>
              </w:rPr>
            </w:pPr>
            <w:r w:rsidRPr="007F3987">
              <w:rPr>
                <w:sz w:val="20"/>
                <w:szCs w:val="20"/>
              </w:rPr>
              <w:t>Coordinati</w:t>
            </w:r>
            <w:r w:rsidR="00DD589A">
              <w:rPr>
                <w:sz w:val="20"/>
                <w:szCs w:val="20"/>
              </w:rPr>
              <w:t>on</w:t>
            </w:r>
            <w:r w:rsidRPr="007F3987">
              <w:rPr>
                <w:sz w:val="20"/>
                <w:szCs w:val="20"/>
              </w:rPr>
              <w:t xml:space="preserve"> meetings with key stakeholders</w:t>
            </w:r>
          </w:p>
        </w:tc>
        <w:tc>
          <w:tcPr>
            <w:tcW w:w="4473" w:type="dxa"/>
          </w:tcPr>
          <w:p w14:paraId="380FC3D5" w14:textId="470BEB52" w:rsidR="002F74A9" w:rsidRPr="007F3987" w:rsidRDefault="002F74A9" w:rsidP="00F2129A">
            <w:pPr>
              <w:jc w:val="left"/>
              <w:rPr>
                <w:sz w:val="20"/>
                <w:szCs w:val="20"/>
              </w:rPr>
            </w:pPr>
            <w:r w:rsidRPr="007F3987">
              <w:rPr>
                <w:sz w:val="20"/>
                <w:szCs w:val="20"/>
              </w:rPr>
              <w:t>Four coordination meetings were conducted with enforcement agencies on implementation of the standards on refrigerating appliances</w:t>
            </w:r>
            <w:r w:rsidR="00724FC2">
              <w:rPr>
                <w:sz w:val="20"/>
                <w:szCs w:val="20"/>
              </w:rPr>
              <w:t>, and r</w:t>
            </w:r>
            <w:r w:rsidRPr="007F3987">
              <w:rPr>
                <w:sz w:val="20"/>
                <w:szCs w:val="20"/>
              </w:rPr>
              <w:t>oles of the enforcement agencies were identified. A total of 78 participants (</w:t>
            </w:r>
            <w:r w:rsidR="00F2129A">
              <w:rPr>
                <w:sz w:val="20"/>
                <w:szCs w:val="20"/>
              </w:rPr>
              <w:t>including</w:t>
            </w:r>
            <w:r w:rsidRPr="007F3987">
              <w:rPr>
                <w:sz w:val="20"/>
                <w:szCs w:val="20"/>
              </w:rPr>
              <w:t xml:space="preserve"> 36 </w:t>
            </w:r>
            <w:r w:rsidR="00F2129A">
              <w:rPr>
                <w:sz w:val="20"/>
                <w:szCs w:val="20"/>
              </w:rPr>
              <w:t>women</w:t>
            </w:r>
            <w:r w:rsidRPr="007F3987">
              <w:rPr>
                <w:sz w:val="20"/>
                <w:szCs w:val="20"/>
              </w:rPr>
              <w:t>) attended the meetings.</w:t>
            </w:r>
          </w:p>
        </w:tc>
        <w:tc>
          <w:tcPr>
            <w:tcW w:w="1286" w:type="dxa"/>
          </w:tcPr>
          <w:p w14:paraId="4FD89B05" w14:textId="77777777" w:rsidR="002F74A9" w:rsidRPr="007F3987" w:rsidRDefault="002F74A9" w:rsidP="00F2129A">
            <w:pPr>
              <w:jc w:val="right"/>
              <w:rPr>
                <w:sz w:val="20"/>
                <w:szCs w:val="20"/>
              </w:rPr>
            </w:pPr>
            <w:r w:rsidRPr="007F3987">
              <w:rPr>
                <w:sz w:val="20"/>
                <w:szCs w:val="20"/>
              </w:rPr>
              <w:t>20,000</w:t>
            </w:r>
          </w:p>
        </w:tc>
      </w:tr>
      <w:tr w:rsidR="002F74A9" w:rsidRPr="007F3987" w14:paraId="0EB3C765" w14:textId="77777777" w:rsidTr="00FD2EE5">
        <w:tc>
          <w:tcPr>
            <w:tcW w:w="1305" w:type="dxa"/>
            <w:vMerge/>
          </w:tcPr>
          <w:p w14:paraId="339DEE98" w14:textId="77777777" w:rsidR="002F74A9" w:rsidRPr="007F3987" w:rsidRDefault="002F74A9" w:rsidP="00F2129A">
            <w:pPr>
              <w:jc w:val="left"/>
              <w:rPr>
                <w:sz w:val="20"/>
                <w:szCs w:val="20"/>
              </w:rPr>
            </w:pPr>
          </w:p>
        </w:tc>
        <w:tc>
          <w:tcPr>
            <w:tcW w:w="2376" w:type="dxa"/>
          </w:tcPr>
          <w:p w14:paraId="4CD70573" w14:textId="77777777" w:rsidR="002F74A9" w:rsidRPr="007F3987" w:rsidRDefault="002F74A9" w:rsidP="00F2129A">
            <w:pPr>
              <w:jc w:val="left"/>
              <w:rPr>
                <w:sz w:val="20"/>
                <w:szCs w:val="20"/>
              </w:rPr>
            </w:pPr>
            <w:r w:rsidRPr="007F3987">
              <w:rPr>
                <w:sz w:val="20"/>
                <w:szCs w:val="20"/>
              </w:rPr>
              <w:t>Training of enforcement officers</w:t>
            </w:r>
          </w:p>
        </w:tc>
        <w:tc>
          <w:tcPr>
            <w:tcW w:w="4473" w:type="dxa"/>
          </w:tcPr>
          <w:p w14:paraId="6FF8EA83" w14:textId="6C69E728" w:rsidR="002F74A9" w:rsidRPr="007F3987" w:rsidRDefault="002F74A9" w:rsidP="00B40D31">
            <w:pPr>
              <w:jc w:val="left"/>
              <w:rPr>
                <w:sz w:val="20"/>
                <w:szCs w:val="20"/>
              </w:rPr>
            </w:pPr>
            <w:r w:rsidRPr="007F3987">
              <w:rPr>
                <w:sz w:val="20"/>
                <w:szCs w:val="20"/>
              </w:rPr>
              <w:t>Four training sessions of enforcement officers were undertaken.</w:t>
            </w:r>
            <w:r w:rsidR="00724FC2">
              <w:rPr>
                <w:sz w:val="20"/>
                <w:szCs w:val="20"/>
              </w:rPr>
              <w:t xml:space="preserve"> </w:t>
            </w:r>
            <w:r w:rsidRPr="007F3987">
              <w:rPr>
                <w:sz w:val="20"/>
                <w:szCs w:val="20"/>
              </w:rPr>
              <w:t>The officers were oriented on new standards on refrigerating appliances. The trainings enhanced th</w:t>
            </w:r>
            <w:r w:rsidR="00724FC2">
              <w:rPr>
                <w:sz w:val="20"/>
                <w:szCs w:val="20"/>
              </w:rPr>
              <w:t>e</w:t>
            </w:r>
            <w:r w:rsidRPr="007F3987">
              <w:rPr>
                <w:sz w:val="20"/>
                <w:szCs w:val="20"/>
              </w:rPr>
              <w:t xml:space="preserve"> capacity and understanding for </w:t>
            </w:r>
            <w:r w:rsidRPr="007F3987">
              <w:rPr>
                <w:sz w:val="20"/>
                <w:szCs w:val="20"/>
              </w:rPr>
              <w:lastRenderedPageBreak/>
              <w:t>effective enforcement.</w:t>
            </w:r>
            <w:r w:rsidR="00096EF7">
              <w:rPr>
                <w:sz w:val="20"/>
                <w:szCs w:val="20"/>
              </w:rPr>
              <w:t xml:space="preserve"> </w:t>
            </w:r>
            <w:r w:rsidRPr="007F3987">
              <w:rPr>
                <w:sz w:val="20"/>
                <w:szCs w:val="20"/>
              </w:rPr>
              <w:t>A total of 80 officers (</w:t>
            </w:r>
            <w:r w:rsidR="00B40D31">
              <w:rPr>
                <w:sz w:val="20"/>
                <w:szCs w:val="20"/>
              </w:rPr>
              <w:t>including</w:t>
            </w:r>
            <w:r w:rsidRPr="007F3987">
              <w:rPr>
                <w:sz w:val="20"/>
                <w:szCs w:val="20"/>
              </w:rPr>
              <w:t xml:space="preserve"> 25 </w:t>
            </w:r>
            <w:r w:rsidR="00B40D31">
              <w:rPr>
                <w:sz w:val="20"/>
                <w:szCs w:val="20"/>
              </w:rPr>
              <w:t>women</w:t>
            </w:r>
            <w:r w:rsidRPr="007F3987">
              <w:rPr>
                <w:sz w:val="20"/>
                <w:szCs w:val="20"/>
              </w:rPr>
              <w:t>)</w:t>
            </w:r>
            <w:r w:rsidR="00B40D31">
              <w:rPr>
                <w:sz w:val="20"/>
                <w:szCs w:val="20"/>
              </w:rPr>
              <w:t xml:space="preserve"> </w:t>
            </w:r>
            <w:r w:rsidRPr="007F3987">
              <w:rPr>
                <w:sz w:val="20"/>
                <w:szCs w:val="20"/>
              </w:rPr>
              <w:t>were trained.</w:t>
            </w:r>
          </w:p>
        </w:tc>
        <w:tc>
          <w:tcPr>
            <w:tcW w:w="1286" w:type="dxa"/>
          </w:tcPr>
          <w:p w14:paraId="3B498659" w14:textId="77777777" w:rsidR="002F74A9" w:rsidRPr="007F3987" w:rsidRDefault="002F74A9" w:rsidP="00F2129A">
            <w:pPr>
              <w:jc w:val="right"/>
              <w:rPr>
                <w:sz w:val="20"/>
                <w:szCs w:val="20"/>
              </w:rPr>
            </w:pPr>
            <w:r w:rsidRPr="007F3987">
              <w:rPr>
                <w:sz w:val="20"/>
                <w:szCs w:val="20"/>
              </w:rPr>
              <w:lastRenderedPageBreak/>
              <w:t>30,000</w:t>
            </w:r>
          </w:p>
        </w:tc>
      </w:tr>
      <w:tr w:rsidR="002F74A9" w:rsidRPr="007F3987" w14:paraId="4581802E" w14:textId="77777777" w:rsidTr="00FD2EE5">
        <w:tc>
          <w:tcPr>
            <w:tcW w:w="1305" w:type="dxa"/>
            <w:vMerge/>
          </w:tcPr>
          <w:p w14:paraId="21F536F9" w14:textId="77777777" w:rsidR="002F74A9" w:rsidRPr="007F3987" w:rsidRDefault="002F74A9" w:rsidP="00F2129A">
            <w:pPr>
              <w:jc w:val="left"/>
              <w:rPr>
                <w:sz w:val="20"/>
                <w:szCs w:val="20"/>
              </w:rPr>
            </w:pPr>
          </w:p>
        </w:tc>
        <w:tc>
          <w:tcPr>
            <w:tcW w:w="2376" w:type="dxa"/>
          </w:tcPr>
          <w:p w14:paraId="574ABAA8" w14:textId="77777777" w:rsidR="002F74A9" w:rsidRPr="007F3987" w:rsidRDefault="002F74A9" w:rsidP="00F2129A">
            <w:pPr>
              <w:jc w:val="left"/>
              <w:rPr>
                <w:sz w:val="20"/>
                <w:szCs w:val="20"/>
              </w:rPr>
            </w:pPr>
            <w:r w:rsidRPr="007F3987">
              <w:rPr>
                <w:sz w:val="20"/>
                <w:szCs w:val="20"/>
              </w:rPr>
              <w:t xml:space="preserve">Sensitization of importers and retail suppliers </w:t>
            </w:r>
          </w:p>
        </w:tc>
        <w:tc>
          <w:tcPr>
            <w:tcW w:w="4473" w:type="dxa"/>
          </w:tcPr>
          <w:p w14:paraId="68E7B4D1" w14:textId="330A5C7E" w:rsidR="002F74A9" w:rsidRPr="007F3987" w:rsidRDefault="002F74A9" w:rsidP="00F2129A">
            <w:pPr>
              <w:jc w:val="left"/>
              <w:rPr>
                <w:sz w:val="20"/>
                <w:szCs w:val="20"/>
              </w:rPr>
            </w:pPr>
            <w:r w:rsidRPr="007F3987">
              <w:rPr>
                <w:sz w:val="20"/>
                <w:szCs w:val="20"/>
              </w:rPr>
              <w:t>Two sensitization meetings were held with importers and suppliers of refrigeration technologies. A total of 38 participants (</w:t>
            </w:r>
            <w:r w:rsidR="00096EF7">
              <w:rPr>
                <w:sz w:val="20"/>
                <w:szCs w:val="20"/>
              </w:rPr>
              <w:t>including</w:t>
            </w:r>
            <w:r w:rsidRPr="007F3987">
              <w:rPr>
                <w:sz w:val="20"/>
                <w:szCs w:val="20"/>
              </w:rPr>
              <w:t xml:space="preserve"> 17 </w:t>
            </w:r>
            <w:r w:rsidR="00096EF7">
              <w:rPr>
                <w:sz w:val="20"/>
                <w:szCs w:val="20"/>
              </w:rPr>
              <w:t>women</w:t>
            </w:r>
            <w:r w:rsidRPr="007F3987">
              <w:rPr>
                <w:sz w:val="20"/>
                <w:szCs w:val="20"/>
              </w:rPr>
              <w:t>) attended the meeting</w:t>
            </w:r>
            <w:r w:rsidR="00FD2EE5">
              <w:rPr>
                <w:sz w:val="20"/>
                <w:szCs w:val="20"/>
              </w:rPr>
              <w:t>s</w:t>
            </w:r>
            <w:r w:rsidRPr="007F3987">
              <w:rPr>
                <w:sz w:val="20"/>
                <w:szCs w:val="20"/>
              </w:rPr>
              <w:t>. The stakeholders were sensitized on the standards for refrigerating appliance</w:t>
            </w:r>
            <w:r w:rsidR="00FD2EE5">
              <w:rPr>
                <w:sz w:val="20"/>
                <w:szCs w:val="20"/>
              </w:rPr>
              <w:t>s</w:t>
            </w:r>
            <w:r w:rsidRPr="007F3987">
              <w:rPr>
                <w:sz w:val="20"/>
                <w:szCs w:val="20"/>
              </w:rPr>
              <w:t xml:space="preserve"> to enhance</w:t>
            </w:r>
            <w:r w:rsidR="00FD2EE5">
              <w:rPr>
                <w:sz w:val="20"/>
                <w:szCs w:val="20"/>
              </w:rPr>
              <w:t xml:space="preserve"> </w:t>
            </w:r>
            <w:r w:rsidRPr="007F3987">
              <w:rPr>
                <w:sz w:val="20"/>
                <w:szCs w:val="20"/>
              </w:rPr>
              <w:t>uptake of high energy</w:t>
            </w:r>
            <w:r w:rsidR="007935B4">
              <w:rPr>
                <w:sz w:val="20"/>
                <w:szCs w:val="20"/>
              </w:rPr>
              <w:t xml:space="preserve"> </w:t>
            </w:r>
            <w:r w:rsidRPr="007F3987">
              <w:rPr>
                <w:sz w:val="20"/>
                <w:szCs w:val="20"/>
              </w:rPr>
              <w:t>efficient RAC technologies.</w:t>
            </w:r>
          </w:p>
        </w:tc>
        <w:tc>
          <w:tcPr>
            <w:tcW w:w="1286" w:type="dxa"/>
          </w:tcPr>
          <w:p w14:paraId="1C10A473" w14:textId="77777777" w:rsidR="002F74A9" w:rsidRPr="007F3987" w:rsidRDefault="002F74A9" w:rsidP="00F2129A">
            <w:pPr>
              <w:jc w:val="right"/>
              <w:rPr>
                <w:sz w:val="20"/>
                <w:szCs w:val="20"/>
              </w:rPr>
            </w:pPr>
            <w:r w:rsidRPr="007F3987">
              <w:rPr>
                <w:sz w:val="20"/>
                <w:szCs w:val="20"/>
              </w:rPr>
              <w:t>10,000</w:t>
            </w:r>
          </w:p>
        </w:tc>
      </w:tr>
      <w:tr w:rsidR="002F74A9" w:rsidRPr="007F3987" w14:paraId="71737D03" w14:textId="77777777" w:rsidTr="00FD2EE5">
        <w:tc>
          <w:tcPr>
            <w:tcW w:w="1305" w:type="dxa"/>
            <w:vMerge w:val="restart"/>
          </w:tcPr>
          <w:p w14:paraId="141F4B97" w14:textId="77777777" w:rsidR="002F74A9" w:rsidRPr="007F3987" w:rsidRDefault="002F74A9" w:rsidP="00724FC2">
            <w:pPr>
              <w:jc w:val="left"/>
              <w:rPr>
                <w:b/>
                <w:bCs/>
                <w:sz w:val="20"/>
                <w:szCs w:val="20"/>
              </w:rPr>
            </w:pPr>
            <w:r w:rsidRPr="007F3987">
              <w:rPr>
                <w:b/>
                <w:bCs/>
                <w:sz w:val="20"/>
                <w:szCs w:val="20"/>
              </w:rPr>
              <w:t>Outreach and Impact Assessment</w:t>
            </w:r>
          </w:p>
        </w:tc>
        <w:tc>
          <w:tcPr>
            <w:tcW w:w="2376" w:type="dxa"/>
          </w:tcPr>
          <w:p w14:paraId="0FA3A265" w14:textId="77777777" w:rsidR="002F74A9" w:rsidRPr="007F3987" w:rsidRDefault="002F74A9" w:rsidP="00F2129A">
            <w:pPr>
              <w:jc w:val="left"/>
              <w:rPr>
                <w:sz w:val="20"/>
                <w:szCs w:val="20"/>
              </w:rPr>
            </w:pPr>
            <w:r w:rsidRPr="007F3987">
              <w:rPr>
                <w:sz w:val="20"/>
                <w:szCs w:val="20"/>
              </w:rPr>
              <w:t>Development of outreach materials</w:t>
            </w:r>
          </w:p>
        </w:tc>
        <w:tc>
          <w:tcPr>
            <w:tcW w:w="4473" w:type="dxa"/>
          </w:tcPr>
          <w:p w14:paraId="1399BB8F" w14:textId="77777777" w:rsidR="002F74A9" w:rsidRPr="007F3987" w:rsidRDefault="002F74A9" w:rsidP="00F2129A">
            <w:pPr>
              <w:jc w:val="left"/>
              <w:rPr>
                <w:sz w:val="20"/>
                <w:szCs w:val="20"/>
              </w:rPr>
            </w:pPr>
            <w:r w:rsidRPr="007F3987">
              <w:rPr>
                <w:sz w:val="20"/>
                <w:szCs w:val="20"/>
              </w:rPr>
              <w:t>Outreach materials highlighting the provisions of the refrigerating standards and other energy efficient related issues were developed and disseminated to key stakeholders. The materials included posters, jingles which were aired in local radios and televisions, T-shirts and caps.</w:t>
            </w:r>
          </w:p>
        </w:tc>
        <w:tc>
          <w:tcPr>
            <w:tcW w:w="1286" w:type="dxa"/>
          </w:tcPr>
          <w:p w14:paraId="0BBD1FA4" w14:textId="77777777" w:rsidR="002F74A9" w:rsidRPr="007F3987" w:rsidRDefault="002F74A9" w:rsidP="00F2129A">
            <w:pPr>
              <w:jc w:val="right"/>
              <w:rPr>
                <w:sz w:val="20"/>
                <w:szCs w:val="20"/>
              </w:rPr>
            </w:pPr>
            <w:r w:rsidRPr="007F3987">
              <w:rPr>
                <w:sz w:val="20"/>
                <w:szCs w:val="20"/>
              </w:rPr>
              <w:t>20,000</w:t>
            </w:r>
          </w:p>
        </w:tc>
      </w:tr>
      <w:tr w:rsidR="002F74A9" w:rsidRPr="007F3987" w14:paraId="5AFDFC22" w14:textId="77777777" w:rsidTr="00336E35">
        <w:trPr>
          <w:trHeight w:val="941"/>
        </w:trPr>
        <w:tc>
          <w:tcPr>
            <w:tcW w:w="1305" w:type="dxa"/>
            <w:vMerge/>
          </w:tcPr>
          <w:p w14:paraId="768FE342" w14:textId="77777777" w:rsidR="002F74A9" w:rsidRPr="007F3987" w:rsidRDefault="002F74A9">
            <w:pPr>
              <w:rPr>
                <w:b/>
                <w:bCs/>
                <w:sz w:val="20"/>
                <w:szCs w:val="20"/>
              </w:rPr>
            </w:pPr>
          </w:p>
        </w:tc>
        <w:tc>
          <w:tcPr>
            <w:tcW w:w="2376" w:type="dxa"/>
          </w:tcPr>
          <w:p w14:paraId="090E4EE5" w14:textId="488892C0" w:rsidR="002F74A9" w:rsidRPr="007F3987" w:rsidRDefault="002F74A9" w:rsidP="00F2129A">
            <w:pPr>
              <w:jc w:val="left"/>
              <w:rPr>
                <w:sz w:val="20"/>
                <w:szCs w:val="20"/>
              </w:rPr>
            </w:pPr>
            <w:r w:rsidRPr="007F3987">
              <w:rPr>
                <w:sz w:val="20"/>
                <w:szCs w:val="20"/>
              </w:rPr>
              <w:t xml:space="preserve">Survey on </w:t>
            </w:r>
            <w:r w:rsidR="002D42FD">
              <w:rPr>
                <w:sz w:val="20"/>
                <w:szCs w:val="20"/>
              </w:rPr>
              <w:t>c</w:t>
            </w:r>
            <w:r w:rsidRPr="007F3987">
              <w:rPr>
                <w:sz w:val="20"/>
                <w:szCs w:val="20"/>
              </w:rPr>
              <w:t>onsumer behavio</w:t>
            </w:r>
            <w:r w:rsidR="002D42FD">
              <w:rPr>
                <w:sz w:val="20"/>
                <w:szCs w:val="20"/>
              </w:rPr>
              <w:t>u</w:t>
            </w:r>
            <w:r w:rsidRPr="007F3987">
              <w:rPr>
                <w:sz w:val="20"/>
                <w:szCs w:val="20"/>
              </w:rPr>
              <w:t>r on purchasing RAC appliances</w:t>
            </w:r>
          </w:p>
        </w:tc>
        <w:tc>
          <w:tcPr>
            <w:tcW w:w="4473" w:type="dxa"/>
          </w:tcPr>
          <w:p w14:paraId="04F55AAC" w14:textId="26868B6C" w:rsidR="002F74A9" w:rsidRPr="007F3987" w:rsidRDefault="002F74A9" w:rsidP="00F2129A">
            <w:pPr>
              <w:jc w:val="left"/>
              <w:rPr>
                <w:sz w:val="20"/>
                <w:szCs w:val="20"/>
              </w:rPr>
            </w:pPr>
            <w:r w:rsidRPr="007F3987">
              <w:rPr>
                <w:sz w:val="20"/>
                <w:szCs w:val="20"/>
              </w:rPr>
              <w:t>A survey on consumer behavio</w:t>
            </w:r>
            <w:r w:rsidR="00C20E09">
              <w:rPr>
                <w:sz w:val="20"/>
                <w:szCs w:val="20"/>
              </w:rPr>
              <w:t>u</w:t>
            </w:r>
            <w:r w:rsidRPr="007F3987">
              <w:rPr>
                <w:sz w:val="20"/>
                <w:szCs w:val="20"/>
              </w:rPr>
              <w:t xml:space="preserve">r was </w:t>
            </w:r>
            <w:r w:rsidR="00F2129A" w:rsidRPr="007F3987">
              <w:rPr>
                <w:sz w:val="20"/>
                <w:szCs w:val="20"/>
              </w:rPr>
              <w:t>conducted,</w:t>
            </w:r>
            <w:r w:rsidRPr="007F3987">
              <w:rPr>
                <w:sz w:val="20"/>
                <w:szCs w:val="20"/>
              </w:rPr>
              <w:t xml:space="preserve"> and priority </w:t>
            </w:r>
            <w:r w:rsidR="00F2129A">
              <w:rPr>
                <w:sz w:val="20"/>
                <w:szCs w:val="20"/>
              </w:rPr>
              <w:t>behaviour</w:t>
            </w:r>
            <w:r w:rsidRPr="007F3987">
              <w:rPr>
                <w:sz w:val="20"/>
                <w:szCs w:val="20"/>
              </w:rPr>
              <w:t xml:space="preserve"> issues were identified.</w:t>
            </w:r>
          </w:p>
        </w:tc>
        <w:tc>
          <w:tcPr>
            <w:tcW w:w="1286" w:type="dxa"/>
          </w:tcPr>
          <w:p w14:paraId="53A423CB" w14:textId="77777777" w:rsidR="002F74A9" w:rsidRPr="007F3987" w:rsidRDefault="002F74A9" w:rsidP="00F2129A">
            <w:pPr>
              <w:jc w:val="right"/>
              <w:rPr>
                <w:sz w:val="20"/>
                <w:szCs w:val="20"/>
              </w:rPr>
            </w:pPr>
            <w:r w:rsidRPr="007F3987">
              <w:rPr>
                <w:sz w:val="20"/>
                <w:szCs w:val="20"/>
              </w:rPr>
              <w:t>10,000</w:t>
            </w:r>
          </w:p>
        </w:tc>
      </w:tr>
      <w:tr w:rsidR="002F74A9" w:rsidRPr="007F3987" w14:paraId="318B626F" w14:textId="77777777" w:rsidTr="00FD2EE5">
        <w:tc>
          <w:tcPr>
            <w:tcW w:w="1305" w:type="dxa"/>
            <w:vMerge/>
          </w:tcPr>
          <w:p w14:paraId="5CBE98F0" w14:textId="77777777" w:rsidR="002F74A9" w:rsidRPr="007F3987" w:rsidRDefault="002F74A9">
            <w:pPr>
              <w:rPr>
                <w:b/>
                <w:bCs/>
                <w:sz w:val="20"/>
                <w:szCs w:val="20"/>
              </w:rPr>
            </w:pPr>
          </w:p>
        </w:tc>
        <w:tc>
          <w:tcPr>
            <w:tcW w:w="2376" w:type="dxa"/>
          </w:tcPr>
          <w:p w14:paraId="16FE214E" w14:textId="1ADD30C7" w:rsidR="002F74A9" w:rsidRPr="007F3987" w:rsidRDefault="002F74A9" w:rsidP="00F2129A">
            <w:pPr>
              <w:jc w:val="left"/>
              <w:rPr>
                <w:sz w:val="20"/>
                <w:szCs w:val="20"/>
              </w:rPr>
            </w:pPr>
            <w:r w:rsidRPr="007F3987">
              <w:rPr>
                <w:sz w:val="20"/>
                <w:szCs w:val="20"/>
              </w:rPr>
              <w:t>Awareness campaigns on low</w:t>
            </w:r>
            <w:r w:rsidR="002D42FD">
              <w:rPr>
                <w:sz w:val="20"/>
                <w:szCs w:val="20"/>
              </w:rPr>
              <w:t>-</w:t>
            </w:r>
            <w:r w:rsidRPr="007F3987">
              <w:rPr>
                <w:sz w:val="20"/>
                <w:szCs w:val="20"/>
              </w:rPr>
              <w:t>GWP and energy</w:t>
            </w:r>
            <w:r w:rsidR="002D42FD">
              <w:rPr>
                <w:sz w:val="20"/>
                <w:szCs w:val="20"/>
              </w:rPr>
              <w:noBreakHyphen/>
            </w:r>
            <w:r w:rsidRPr="007F3987">
              <w:rPr>
                <w:sz w:val="20"/>
                <w:szCs w:val="20"/>
              </w:rPr>
              <w:t>efficient technologies and standards</w:t>
            </w:r>
          </w:p>
        </w:tc>
        <w:tc>
          <w:tcPr>
            <w:tcW w:w="4473" w:type="dxa"/>
          </w:tcPr>
          <w:p w14:paraId="2E507951" w14:textId="4E85F528" w:rsidR="002F74A9" w:rsidRPr="007F3987" w:rsidRDefault="002F74A9" w:rsidP="00F2129A">
            <w:pPr>
              <w:jc w:val="left"/>
              <w:rPr>
                <w:sz w:val="20"/>
                <w:szCs w:val="20"/>
              </w:rPr>
            </w:pPr>
            <w:r w:rsidRPr="007F3987">
              <w:rPr>
                <w:sz w:val="20"/>
                <w:szCs w:val="20"/>
              </w:rPr>
              <w:t>Five awareness meetings were held with officers from district councils, consumer protection and bureau of standards. A total of 120 participants (</w:t>
            </w:r>
            <w:r w:rsidR="00336E35">
              <w:rPr>
                <w:sz w:val="20"/>
                <w:szCs w:val="20"/>
              </w:rPr>
              <w:t>including</w:t>
            </w:r>
            <w:r w:rsidRPr="007F3987">
              <w:rPr>
                <w:sz w:val="20"/>
                <w:szCs w:val="20"/>
              </w:rPr>
              <w:t xml:space="preserve"> 39 </w:t>
            </w:r>
            <w:r w:rsidR="00336E35">
              <w:rPr>
                <w:sz w:val="20"/>
                <w:szCs w:val="20"/>
              </w:rPr>
              <w:t>women</w:t>
            </w:r>
            <w:r w:rsidRPr="007F3987">
              <w:rPr>
                <w:sz w:val="20"/>
                <w:szCs w:val="20"/>
              </w:rPr>
              <w:t>) attended the meetings.</w:t>
            </w:r>
          </w:p>
        </w:tc>
        <w:tc>
          <w:tcPr>
            <w:tcW w:w="1286" w:type="dxa"/>
          </w:tcPr>
          <w:p w14:paraId="604AD2F1" w14:textId="77777777" w:rsidR="002F74A9" w:rsidRPr="007F3987" w:rsidRDefault="002F74A9" w:rsidP="00F2129A">
            <w:pPr>
              <w:jc w:val="right"/>
              <w:rPr>
                <w:sz w:val="20"/>
                <w:szCs w:val="20"/>
              </w:rPr>
            </w:pPr>
            <w:r w:rsidRPr="007F3987">
              <w:rPr>
                <w:sz w:val="20"/>
                <w:szCs w:val="20"/>
              </w:rPr>
              <w:t>30,000</w:t>
            </w:r>
          </w:p>
        </w:tc>
      </w:tr>
      <w:tr w:rsidR="002F74A9" w:rsidRPr="007F3987" w14:paraId="5CDDCBF9" w14:textId="77777777" w:rsidTr="00FD2EE5">
        <w:trPr>
          <w:trHeight w:val="376"/>
        </w:trPr>
        <w:tc>
          <w:tcPr>
            <w:tcW w:w="8154" w:type="dxa"/>
            <w:gridSpan w:val="3"/>
          </w:tcPr>
          <w:p w14:paraId="4B4C11F8" w14:textId="77777777" w:rsidR="002F74A9" w:rsidRPr="007F3987" w:rsidRDefault="002F74A9" w:rsidP="00407010">
            <w:pPr>
              <w:rPr>
                <w:b/>
                <w:sz w:val="20"/>
                <w:szCs w:val="20"/>
              </w:rPr>
            </w:pPr>
            <w:r w:rsidRPr="007F3987">
              <w:rPr>
                <w:b/>
                <w:sz w:val="20"/>
                <w:szCs w:val="20"/>
              </w:rPr>
              <w:t>Total</w:t>
            </w:r>
          </w:p>
        </w:tc>
        <w:tc>
          <w:tcPr>
            <w:tcW w:w="1286" w:type="dxa"/>
          </w:tcPr>
          <w:p w14:paraId="405A222C" w14:textId="46EB1343" w:rsidR="002F74A9" w:rsidRPr="007F3987" w:rsidRDefault="00FD2EE5" w:rsidP="00407010">
            <w:pPr>
              <w:jc w:val="right"/>
              <w:rPr>
                <w:b/>
                <w:sz w:val="20"/>
                <w:szCs w:val="20"/>
              </w:rPr>
            </w:pPr>
            <w:r>
              <w:rPr>
                <w:b/>
                <w:sz w:val="20"/>
                <w:szCs w:val="20"/>
              </w:rPr>
              <w:fldChar w:fldCharType="begin"/>
            </w:r>
            <w:r>
              <w:rPr>
                <w:b/>
                <w:sz w:val="20"/>
                <w:szCs w:val="20"/>
              </w:rPr>
              <w:instrText xml:space="preserve"> =SUM(ABOVE) </w:instrText>
            </w:r>
            <w:r>
              <w:rPr>
                <w:b/>
                <w:sz w:val="20"/>
                <w:szCs w:val="20"/>
              </w:rPr>
              <w:fldChar w:fldCharType="separate"/>
            </w:r>
            <w:r>
              <w:rPr>
                <w:b/>
                <w:noProof/>
                <w:sz w:val="20"/>
                <w:szCs w:val="20"/>
              </w:rPr>
              <w:t>120,000</w:t>
            </w:r>
            <w:r>
              <w:rPr>
                <w:b/>
                <w:sz w:val="20"/>
                <w:szCs w:val="20"/>
              </w:rPr>
              <w:fldChar w:fldCharType="end"/>
            </w:r>
          </w:p>
        </w:tc>
      </w:tr>
    </w:tbl>
    <w:p w14:paraId="0A279CDC" w14:textId="25BB2C9F" w:rsidR="00F72392" w:rsidRPr="00E9063C" w:rsidRDefault="00F72392" w:rsidP="009F033D">
      <w:pPr>
        <w:keepNext/>
        <w:spacing w:before="240" w:after="240"/>
        <w:rPr>
          <w:u w:val="single"/>
        </w:rPr>
      </w:pPr>
      <w:r w:rsidRPr="00E9063C">
        <w:rPr>
          <w:u w:val="single"/>
        </w:rPr>
        <w:t>Gender policy implementation</w:t>
      </w:r>
    </w:p>
    <w:p w14:paraId="2B983CDF" w14:textId="4DBDD6EB" w:rsidR="004060DB" w:rsidRDefault="00D126B1" w:rsidP="00DA17FD">
      <w:pPr>
        <w:pStyle w:val="Heading1"/>
        <w:rPr>
          <w:lang w:val="en-US"/>
        </w:rPr>
      </w:pPr>
      <w:r w:rsidRPr="003D72A3">
        <w:t>The Government of Malawi, UNEP and UNIDO are fully committed to</w:t>
      </w:r>
      <w:r w:rsidR="00344312">
        <w:t xml:space="preserve"> the</w:t>
      </w:r>
      <w:r w:rsidRPr="003D72A3">
        <w:t xml:space="preserve"> </w:t>
      </w:r>
      <w:r w:rsidR="00911616" w:rsidRPr="003D72A3">
        <w:t>implementa</w:t>
      </w:r>
      <w:r w:rsidR="00911616">
        <w:t>tion</w:t>
      </w:r>
      <w:r w:rsidRPr="003D72A3">
        <w:t xml:space="preserve"> </w:t>
      </w:r>
      <w:r w:rsidR="00344312">
        <w:t xml:space="preserve">of </w:t>
      </w:r>
      <w:r w:rsidRPr="003D72A3">
        <w:t xml:space="preserve">the </w:t>
      </w:r>
      <w:r w:rsidR="007846C5" w:rsidRPr="003D72A3">
        <w:t>Multilateral Fund’s policy in line with decisions 84/92(d) and 90/48(c)</w:t>
      </w:r>
      <w:r w:rsidR="00212A57" w:rsidRPr="003D72A3">
        <w:t>.</w:t>
      </w:r>
      <w:r w:rsidR="00C43E54">
        <w:t xml:space="preserve"> </w:t>
      </w:r>
      <w:r w:rsidR="009611B0" w:rsidRPr="003D72A3">
        <w:t>During the first tranche,</w:t>
      </w:r>
      <w:r w:rsidR="00107E07" w:rsidRPr="003D72A3">
        <w:t xml:space="preserve"> eight</w:t>
      </w:r>
      <w:r w:rsidR="000C5F9E" w:rsidRPr="003D72A3">
        <w:t xml:space="preserve"> </w:t>
      </w:r>
      <w:r w:rsidR="00B9384A" w:rsidRPr="003D72A3">
        <w:t xml:space="preserve">female </w:t>
      </w:r>
      <w:r w:rsidR="000C5F9E" w:rsidRPr="003D72A3">
        <w:t xml:space="preserve">enforcement officers, </w:t>
      </w:r>
      <w:r w:rsidR="00107E07" w:rsidRPr="003D72A3">
        <w:t xml:space="preserve">17 </w:t>
      </w:r>
      <w:r w:rsidR="00B9384A" w:rsidRPr="003D72A3">
        <w:t xml:space="preserve">female </w:t>
      </w:r>
      <w:r w:rsidR="00107E07" w:rsidRPr="003D72A3">
        <w:t xml:space="preserve">customs officers and 44 </w:t>
      </w:r>
      <w:r w:rsidR="00B9384A" w:rsidRPr="003D72A3">
        <w:t>female RAC technicians engaged in capacity</w:t>
      </w:r>
      <w:r w:rsidR="00777B81">
        <w:t xml:space="preserve"> </w:t>
      </w:r>
      <w:r w:rsidR="00B9384A" w:rsidRPr="003D72A3">
        <w:t>building and training activities.</w:t>
      </w:r>
      <w:r w:rsidR="003D72A3" w:rsidRPr="003D72A3">
        <w:t xml:space="preserve"> </w:t>
      </w:r>
      <w:r w:rsidR="00D279FB">
        <w:t>A</w:t>
      </w:r>
      <w:r w:rsidR="006B6F68">
        <w:t>n</w:t>
      </w:r>
      <w:r w:rsidR="00D279FB">
        <w:t xml:space="preserve"> action plan was developed </w:t>
      </w:r>
      <w:r w:rsidR="00BB6597">
        <w:t xml:space="preserve">and </w:t>
      </w:r>
      <w:r w:rsidR="00777B81">
        <w:t xml:space="preserve">is currently </w:t>
      </w:r>
      <w:r w:rsidR="00BB6597">
        <w:t>being implemented which include</w:t>
      </w:r>
      <w:r w:rsidR="00F93689">
        <w:t xml:space="preserve">s </w:t>
      </w:r>
      <w:r w:rsidR="007E300C">
        <w:t>integratin</w:t>
      </w:r>
      <w:r w:rsidR="007E300C" w:rsidRPr="00CC7E97">
        <w:t>g responsive indicators</w:t>
      </w:r>
      <w:r w:rsidR="00777B81">
        <w:t xml:space="preserve"> and </w:t>
      </w:r>
      <w:r w:rsidR="007E300C" w:rsidRPr="00CC7E97">
        <w:t>reporting into HPMP implementation</w:t>
      </w:r>
      <w:r w:rsidR="002241AD" w:rsidRPr="00CC7E97">
        <w:t xml:space="preserve">, </w:t>
      </w:r>
      <w:r w:rsidR="00BC7C9B">
        <w:t xml:space="preserve">and </w:t>
      </w:r>
      <w:r w:rsidR="002241AD" w:rsidRPr="00CC7E97">
        <w:t xml:space="preserve">adopting approaches </w:t>
      </w:r>
      <w:r w:rsidR="006967B9">
        <w:t xml:space="preserve">for </w:t>
      </w:r>
      <w:r w:rsidR="001402A8" w:rsidRPr="00CC7E97">
        <w:t>encourag</w:t>
      </w:r>
      <w:r w:rsidR="00777B81">
        <w:t>ing</w:t>
      </w:r>
      <w:r w:rsidR="001402A8" w:rsidRPr="00CC7E97">
        <w:t xml:space="preserve"> women’s participation in training, data collection, stakeholder consultations and decision-making processes </w:t>
      </w:r>
      <w:r w:rsidR="00ED23CC">
        <w:t>to</w:t>
      </w:r>
      <w:r w:rsidR="001C6C88" w:rsidRPr="00CC7E97">
        <w:t xml:space="preserve"> address inequalities in project design, implementation and accessibility.</w:t>
      </w:r>
    </w:p>
    <w:p w14:paraId="10AF318C" w14:textId="6AC9E0C3" w:rsidR="00F72392" w:rsidRPr="00DE0C9B" w:rsidRDefault="00F72392" w:rsidP="00FD4F92">
      <w:pPr>
        <w:keepNext/>
        <w:spacing w:after="240"/>
        <w:outlineLvl w:val="0"/>
        <w:rPr>
          <w:u w:val="single"/>
        </w:rPr>
      </w:pPr>
      <w:r w:rsidRPr="00DE0C9B">
        <w:rPr>
          <w:u w:val="single"/>
        </w:rPr>
        <w:t>Sustainability of the HCFC phase-out and assessment of risks</w:t>
      </w:r>
    </w:p>
    <w:p w14:paraId="242BFFFB" w14:textId="5E41B5E4" w:rsidR="008C5360" w:rsidRPr="00DE0C9B" w:rsidRDefault="008C5360" w:rsidP="00CC7816">
      <w:pPr>
        <w:pStyle w:val="Heading1"/>
      </w:pPr>
      <w:r w:rsidRPr="00DE0C9B">
        <w:t>The key risks and mitigation measures are buil</w:t>
      </w:r>
      <w:r w:rsidR="00782236" w:rsidRPr="00DE0C9B">
        <w:t>t</w:t>
      </w:r>
      <w:r w:rsidRPr="00DE0C9B">
        <w:t xml:space="preserve"> on approaches successfully applied in previous</w:t>
      </w:r>
      <w:r w:rsidR="003179C7">
        <w:t xml:space="preserve"> tranches of the</w:t>
      </w:r>
      <w:r w:rsidRPr="00DE0C9B">
        <w:t xml:space="preserve"> HPMP</w:t>
      </w:r>
      <w:r w:rsidR="003179C7">
        <w:t xml:space="preserve"> </w:t>
      </w:r>
      <w:r w:rsidRPr="00DE0C9B">
        <w:t xml:space="preserve">and will be further </w:t>
      </w:r>
      <w:r w:rsidR="00D17420" w:rsidRPr="00DE0C9B">
        <w:t>strengthened</w:t>
      </w:r>
      <w:r w:rsidRPr="00DE0C9B">
        <w:t xml:space="preserve"> in subsequent tranches to ensure continuity and sustainability of HCFC phase-out activities.</w:t>
      </w:r>
      <w:r w:rsidR="00353FD2" w:rsidRPr="00DE0C9B">
        <w:t xml:space="preserve"> It includes </w:t>
      </w:r>
      <w:r w:rsidR="00D541CA" w:rsidRPr="00DE0C9B">
        <w:t>the following aspects</w:t>
      </w:r>
      <w:r w:rsidR="00DD7EB9" w:rsidRPr="00DE0C9B">
        <w:t>:</w:t>
      </w:r>
    </w:p>
    <w:p w14:paraId="6F3F6E1B" w14:textId="301F8751" w:rsidR="00357531" w:rsidRPr="00DE0C9B" w:rsidRDefault="00357531" w:rsidP="00AE2184">
      <w:pPr>
        <w:pStyle w:val="Heading2"/>
      </w:pPr>
      <w:r w:rsidRPr="00DE0C9B">
        <w:t xml:space="preserve">Institutional and technical capacity limitations </w:t>
      </w:r>
      <w:r w:rsidR="00E626E6" w:rsidRPr="00DE0C9B">
        <w:t xml:space="preserve">which </w:t>
      </w:r>
      <w:r w:rsidR="001206D2" w:rsidRPr="00DE0C9B">
        <w:t>are</w:t>
      </w:r>
      <w:r w:rsidR="00E626E6" w:rsidRPr="00DE0C9B">
        <w:t xml:space="preserve"> </w:t>
      </w:r>
      <w:r w:rsidRPr="00DE0C9B">
        <w:t xml:space="preserve">mitigated through targeted training, </w:t>
      </w:r>
      <w:r w:rsidR="004F66A2" w:rsidRPr="00DE0C9B">
        <w:t>ensur</w:t>
      </w:r>
      <w:r w:rsidR="003179C7">
        <w:t xml:space="preserve">ing clarity </w:t>
      </w:r>
      <w:r w:rsidR="009C3D27" w:rsidRPr="00DE0C9B">
        <w:t xml:space="preserve">and fostering </w:t>
      </w:r>
      <w:r w:rsidR="004F66A2" w:rsidRPr="00DE0C9B">
        <w:t xml:space="preserve">roles and </w:t>
      </w:r>
      <w:r w:rsidR="009C3D27" w:rsidRPr="00DE0C9B">
        <w:t>institutional collaboration amongst different</w:t>
      </w:r>
      <w:r w:rsidR="009D69F3" w:rsidRPr="00DE0C9B">
        <w:t xml:space="preserve"> </w:t>
      </w:r>
      <w:r w:rsidR="00CB1E39" w:rsidRPr="00DE0C9B">
        <w:t xml:space="preserve">relevant </w:t>
      </w:r>
      <w:r w:rsidR="009D69F3" w:rsidRPr="00DE0C9B">
        <w:t>entities</w:t>
      </w:r>
      <w:r w:rsidR="004E2102" w:rsidRPr="00DE0C9B">
        <w:t>;</w:t>
      </w:r>
    </w:p>
    <w:p w14:paraId="6F6FEDA1" w14:textId="78EC90F2" w:rsidR="00357531" w:rsidRDefault="00357531" w:rsidP="00AE2184">
      <w:pPr>
        <w:pStyle w:val="Heading2"/>
      </w:pPr>
      <w:r w:rsidRPr="009E09F6">
        <w:t>Slow market uptake of alternatives due to higher upfront costs</w:t>
      </w:r>
      <w:r w:rsidR="00B20D3C">
        <w:t xml:space="preserve"> which is being </w:t>
      </w:r>
      <w:r w:rsidRPr="009E09F6">
        <w:t xml:space="preserve">addressed through </w:t>
      </w:r>
      <w:r w:rsidR="0003553F">
        <w:t xml:space="preserve">strengthening </w:t>
      </w:r>
      <w:r w:rsidRPr="009E09F6">
        <w:t>supplier engagement</w:t>
      </w:r>
      <w:r w:rsidR="00A074D4">
        <w:t xml:space="preserve"> </w:t>
      </w:r>
      <w:r w:rsidRPr="009E09F6">
        <w:t xml:space="preserve">and awareness campaigns highlighting </w:t>
      </w:r>
      <w:r w:rsidR="003179C7">
        <w:t>both</w:t>
      </w:r>
      <w:r w:rsidR="00741B2C">
        <w:t xml:space="preserve"> short</w:t>
      </w:r>
      <w:r w:rsidR="003179C7">
        <w:t>-</w:t>
      </w:r>
      <w:r w:rsidR="00741B2C">
        <w:t xml:space="preserve"> and </w:t>
      </w:r>
      <w:r w:rsidRPr="009E09F6">
        <w:t>long</w:t>
      </w:r>
      <w:r w:rsidR="003179C7">
        <w:t>-</w:t>
      </w:r>
      <w:r w:rsidRPr="009E09F6">
        <w:t xml:space="preserve">term </w:t>
      </w:r>
      <w:r w:rsidR="00741B2C">
        <w:t>benefits</w:t>
      </w:r>
      <w:r w:rsidR="004E2102">
        <w:t>;</w:t>
      </w:r>
    </w:p>
    <w:p w14:paraId="33FC2204" w14:textId="6035B5A0" w:rsidR="00357531" w:rsidRPr="009E09F6" w:rsidRDefault="00357531" w:rsidP="00AE2184">
      <w:pPr>
        <w:pStyle w:val="Heading2"/>
      </w:pPr>
      <w:r w:rsidRPr="009E09F6">
        <w:t xml:space="preserve">Regulatory enforcement challenges </w:t>
      </w:r>
      <w:r w:rsidR="008D7682">
        <w:t xml:space="preserve">which </w:t>
      </w:r>
      <w:r w:rsidR="00AE2184">
        <w:t>are</w:t>
      </w:r>
      <w:r w:rsidR="008D7682">
        <w:t xml:space="preserve"> being</w:t>
      </w:r>
      <w:r w:rsidRPr="009E09F6">
        <w:t xml:space="preserve"> addressed through strengthened monitoring, customs training, and inter-agency coordination</w:t>
      </w:r>
      <w:r w:rsidR="004E53D7">
        <w:t xml:space="preserve"> as well as inspection campaigns on</w:t>
      </w:r>
      <w:r w:rsidR="0046368E">
        <w:t xml:space="preserve"> </w:t>
      </w:r>
      <w:r w:rsidR="00A20D33">
        <w:t>the implementation of ODS regulations</w:t>
      </w:r>
      <w:r w:rsidR="004E2102">
        <w:t xml:space="preserve">; and </w:t>
      </w:r>
    </w:p>
    <w:p w14:paraId="2C0C7F16" w14:textId="0C96A3E2" w:rsidR="00F72392" w:rsidRPr="00E9063C" w:rsidRDefault="00357531" w:rsidP="00EA5B51">
      <w:pPr>
        <w:pStyle w:val="Heading2"/>
      </w:pPr>
      <w:r w:rsidRPr="009E09F6">
        <w:lastRenderedPageBreak/>
        <w:t xml:space="preserve">Safety and technical risks associated with flammable or high-pressure refrigerants </w:t>
      </w:r>
      <w:r w:rsidR="001E49D4">
        <w:t xml:space="preserve">which </w:t>
      </w:r>
      <w:r w:rsidR="00994B9E">
        <w:t xml:space="preserve">are </w:t>
      </w:r>
      <w:r w:rsidR="001E49D4">
        <w:t xml:space="preserve">being </w:t>
      </w:r>
      <w:r w:rsidRPr="009E09F6">
        <w:t>mitigated through comprehensive training, adoption of international standards, and incorporation of safety requirements into national regulations and enterprise procedures</w:t>
      </w:r>
      <w:r w:rsidR="001E49D4">
        <w:t xml:space="preserve">, as well as </w:t>
      </w:r>
      <w:r w:rsidR="003A390E">
        <w:t xml:space="preserve">the </w:t>
      </w:r>
      <w:r w:rsidR="001E49D4">
        <w:t>establishment of the RAC certification scheme.</w:t>
      </w:r>
    </w:p>
    <w:p w14:paraId="4023E5F4" w14:textId="5A595C5D" w:rsidR="00EB2060" w:rsidRPr="00E9063C" w:rsidRDefault="00F72392" w:rsidP="00086105">
      <w:pPr>
        <w:keepNext/>
        <w:spacing w:before="240" w:after="240"/>
        <w:rPr>
          <w:u w:val="single"/>
        </w:rPr>
      </w:pPr>
      <w:r w:rsidRPr="00E9063C">
        <w:rPr>
          <w:u w:val="single"/>
        </w:rPr>
        <w:t>Conclusion</w:t>
      </w:r>
    </w:p>
    <w:p w14:paraId="6A912F23" w14:textId="069019C8" w:rsidR="00562CC8" w:rsidRPr="00E9063C" w:rsidRDefault="00562CC8" w:rsidP="00DA17FD">
      <w:pPr>
        <w:pStyle w:val="Heading1"/>
      </w:pPr>
      <w:r w:rsidRPr="00562CC8">
        <w:t xml:space="preserve">The Government of Malawi has reduced its consumption of HCFCs to </w:t>
      </w:r>
      <w:r>
        <w:t>1.3</w:t>
      </w:r>
      <w:r w:rsidRPr="00562CC8">
        <w:t xml:space="preserve"> ODP tonnes in 202</w:t>
      </w:r>
      <w:r w:rsidR="00501BAB">
        <w:t>5</w:t>
      </w:r>
      <w:r w:rsidRPr="00562CC8">
        <w:t xml:space="preserve"> which is</w:t>
      </w:r>
      <w:r w:rsidR="00550159">
        <w:t> </w:t>
      </w:r>
      <w:r w:rsidR="0005678C">
        <w:t>8</w:t>
      </w:r>
      <w:r w:rsidR="00233346">
        <w:t>8</w:t>
      </w:r>
      <w:r w:rsidR="00251834">
        <w:t> </w:t>
      </w:r>
      <w:r w:rsidRPr="00562CC8">
        <w:t xml:space="preserve">per cent below the HCFC baseline and </w:t>
      </w:r>
      <w:r w:rsidR="00233346">
        <w:t>70</w:t>
      </w:r>
      <w:r w:rsidRPr="00562CC8">
        <w:t xml:space="preserve"> per cent below the Agreement target for </w:t>
      </w:r>
      <w:r w:rsidR="006A021A">
        <w:t>the same</w:t>
      </w:r>
      <w:r w:rsidR="006A021A" w:rsidRPr="00562CC8">
        <w:t xml:space="preserve"> </w:t>
      </w:r>
      <w:r w:rsidRPr="00562CC8">
        <w:t>year. The activities relating to the service sector</w:t>
      </w:r>
      <w:r w:rsidR="00803120">
        <w:t>,</w:t>
      </w:r>
      <w:r w:rsidRPr="00562CC8">
        <w:t xml:space="preserve"> customs </w:t>
      </w:r>
      <w:r w:rsidR="006A021A" w:rsidRPr="00562CC8">
        <w:t xml:space="preserve">training </w:t>
      </w:r>
      <w:r w:rsidRPr="00562CC8">
        <w:t>and enforcement</w:t>
      </w:r>
      <w:r w:rsidR="00803120">
        <w:t xml:space="preserve">, </w:t>
      </w:r>
      <w:r w:rsidR="0059743B">
        <w:t xml:space="preserve">and </w:t>
      </w:r>
      <w:r w:rsidR="00C73114">
        <w:t xml:space="preserve">operation of the </w:t>
      </w:r>
      <w:r w:rsidR="0059743B">
        <w:t xml:space="preserve">national reclamation centres </w:t>
      </w:r>
      <w:r w:rsidRPr="00562CC8">
        <w:t xml:space="preserve">are </w:t>
      </w:r>
      <w:r w:rsidR="007D28CF">
        <w:t xml:space="preserve">progressing </w:t>
      </w:r>
      <w:r w:rsidR="00915BDE">
        <w:t>as planned</w:t>
      </w:r>
      <w:r w:rsidRPr="00562CC8">
        <w:t xml:space="preserve">. </w:t>
      </w:r>
      <w:r w:rsidR="004F223F">
        <w:t>The</w:t>
      </w:r>
      <w:r w:rsidR="002721A0">
        <w:t xml:space="preserve"> additional activities to maintain</w:t>
      </w:r>
      <w:r w:rsidR="004F223F">
        <w:t xml:space="preserve"> energy efficiency</w:t>
      </w:r>
      <w:r w:rsidR="002721A0">
        <w:t xml:space="preserve"> </w:t>
      </w:r>
      <w:r w:rsidR="004216E3">
        <w:t xml:space="preserve">under decision 89/6 are completed with </w:t>
      </w:r>
      <w:r w:rsidR="004F223F">
        <w:t xml:space="preserve">targets fully </w:t>
      </w:r>
      <w:r w:rsidR="004216E3">
        <w:t>achieved</w:t>
      </w:r>
      <w:r w:rsidR="00F15B73">
        <w:t xml:space="preserve"> </w:t>
      </w:r>
      <w:r w:rsidR="00B12E36">
        <w:t>and detailed reporting provided</w:t>
      </w:r>
      <w:r w:rsidR="00FE5431">
        <w:t xml:space="preserve">. </w:t>
      </w:r>
      <w:r w:rsidRPr="00562CC8">
        <w:t>All funds approved under the first tranche have been fully disbursed</w:t>
      </w:r>
      <w:r w:rsidR="00C74BD4">
        <w:t xml:space="preserve">, and 80 per cent of the funds approved under the second tranche </w:t>
      </w:r>
      <w:r w:rsidR="00610637">
        <w:t>have been</w:t>
      </w:r>
      <w:r w:rsidR="00C74BD4">
        <w:t xml:space="preserve"> disbursed</w:t>
      </w:r>
      <w:r w:rsidR="00BF5F7B">
        <w:t>,</w:t>
      </w:r>
      <w:r w:rsidR="00C74BD4">
        <w:t xml:space="preserve"> including </w:t>
      </w:r>
      <w:r w:rsidR="0066083A">
        <w:t>full utilization of the funds allocated for the additional</w:t>
      </w:r>
      <w:r w:rsidR="00610637">
        <w:t xml:space="preserve"> activities to maintain</w:t>
      </w:r>
      <w:r w:rsidR="0066083A">
        <w:t xml:space="preserve"> </w:t>
      </w:r>
      <w:r w:rsidR="00610637">
        <w:t>energy</w:t>
      </w:r>
      <w:r w:rsidR="00BF5F7B">
        <w:t> </w:t>
      </w:r>
      <w:r w:rsidR="00610637">
        <w:t>efficiency</w:t>
      </w:r>
      <w:r w:rsidR="0066083A">
        <w:t>.</w:t>
      </w:r>
      <w:r w:rsidR="00550159">
        <w:t xml:space="preserve"> </w:t>
      </w:r>
      <w:r w:rsidRPr="00562CC8">
        <w:t xml:space="preserve">Stage II activities </w:t>
      </w:r>
      <w:r w:rsidR="001A75CA">
        <w:t>facilitated</w:t>
      </w:r>
      <w:r w:rsidR="00475B6D">
        <w:t xml:space="preserve"> the e</w:t>
      </w:r>
      <w:r w:rsidR="001A75CA">
        <w:t xml:space="preserve">stablishment of </w:t>
      </w:r>
      <w:r w:rsidR="00475B6D">
        <w:t xml:space="preserve">the </w:t>
      </w:r>
      <w:r w:rsidR="00723716">
        <w:t>technicians’</w:t>
      </w:r>
      <w:r w:rsidR="00475B6D">
        <w:t xml:space="preserve"> </w:t>
      </w:r>
      <w:r w:rsidR="00BC3912">
        <w:t xml:space="preserve">certification scheme, </w:t>
      </w:r>
      <w:r w:rsidR="00357EA9">
        <w:t xml:space="preserve">the </w:t>
      </w:r>
      <w:r w:rsidRPr="00562CC8">
        <w:t>monitor</w:t>
      </w:r>
      <w:r w:rsidR="00357EA9">
        <w:t>ing of</w:t>
      </w:r>
      <w:r w:rsidRPr="00562CC8">
        <w:t xml:space="preserve"> HCFC imports</w:t>
      </w:r>
      <w:r w:rsidR="00357EA9">
        <w:t xml:space="preserve">, </w:t>
      </w:r>
      <w:r w:rsidRPr="00562CC8">
        <w:t>including training of enforcement officers</w:t>
      </w:r>
      <w:r w:rsidR="00357EA9">
        <w:t xml:space="preserve">, </w:t>
      </w:r>
      <w:r w:rsidRPr="00562CC8">
        <w:t>and implementation of green procurement policies</w:t>
      </w:r>
      <w:r w:rsidR="00357EA9">
        <w:t xml:space="preserve">, </w:t>
      </w:r>
      <w:r w:rsidR="004524FA">
        <w:t xml:space="preserve">as well </w:t>
      </w:r>
      <w:r w:rsidR="00357EA9">
        <w:t xml:space="preserve">as </w:t>
      </w:r>
      <w:r w:rsidR="004524FA">
        <w:t xml:space="preserve">inspection campaigns on the implementation of </w:t>
      </w:r>
      <w:r w:rsidR="00357EA9">
        <w:t xml:space="preserve">the </w:t>
      </w:r>
      <w:r w:rsidR="004524FA">
        <w:t>ODS regulation</w:t>
      </w:r>
      <w:r w:rsidR="000B323F">
        <w:t>s</w:t>
      </w:r>
      <w:r w:rsidRPr="00562CC8">
        <w:t>.</w:t>
      </w:r>
      <w:r w:rsidR="00715696">
        <w:t xml:space="preserve"> It also facilitated</w:t>
      </w:r>
      <w:r w:rsidR="00357EA9">
        <w:t xml:space="preserve"> the</w:t>
      </w:r>
      <w:r w:rsidR="00715696">
        <w:t xml:space="preserve"> support </w:t>
      </w:r>
      <w:r w:rsidR="00357EA9">
        <w:t>of</w:t>
      </w:r>
      <w:r w:rsidR="00715696">
        <w:t xml:space="preserve"> two centre</w:t>
      </w:r>
      <w:r w:rsidR="00C72374">
        <w:t>s</w:t>
      </w:r>
      <w:r w:rsidR="00715696">
        <w:t xml:space="preserve"> of excellence and </w:t>
      </w:r>
      <w:r w:rsidR="00357EA9">
        <w:t xml:space="preserve">the </w:t>
      </w:r>
      <w:r w:rsidR="00715696">
        <w:t>establishment of the reclamation centre</w:t>
      </w:r>
      <w:r w:rsidR="00C72374">
        <w:t>. The additional energy efficiency activities under decision 89/6 facil</w:t>
      </w:r>
      <w:r w:rsidR="00352FFE">
        <w:t xml:space="preserve">itated </w:t>
      </w:r>
      <w:r w:rsidR="00F84E9B">
        <w:t>creating the necessary momentum towards deploying energy</w:t>
      </w:r>
      <w:r w:rsidR="00BF5F7B">
        <w:t>-</w:t>
      </w:r>
      <w:r w:rsidR="00F84E9B">
        <w:t xml:space="preserve">efficient </w:t>
      </w:r>
      <w:r w:rsidR="00FE3CAE">
        <w:t>RAC applications</w:t>
      </w:r>
      <w:r w:rsidR="00BF5F7B">
        <w:t>,</w:t>
      </w:r>
      <w:r w:rsidR="00FE3CAE">
        <w:t xml:space="preserve"> especially in </w:t>
      </w:r>
      <w:r w:rsidR="000B7441">
        <w:t>residential</w:t>
      </w:r>
      <w:r w:rsidR="00FE3CAE">
        <w:t xml:space="preserve"> and</w:t>
      </w:r>
      <w:r w:rsidR="000B7441">
        <w:t xml:space="preserve"> light commercial sectors</w:t>
      </w:r>
      <w:r w:rsidR="00BF5F7B">
        <w:t>,</w:t>
      </w:r>
      <w:r w:rsidR="00D0532D">
        <w:t xml:space="preserve"> in support </w:t>
      </w:r>
      <w:r w:rsidR="009F033D">
        <w:t>of</w:t>
      </w:r>
      <w:r w:rsidR="00D0532D">
        <w:t xml:space="preserve"> the regional SADC MEPS</w:t>
      </w:r>
      <w:r w:rsidR="009F033D">
        <w:t>.</w:t>
      </w:r>
    </w:p>
    <w:p w14:paraId="06017B01" w14:textId="77777777" w:rsidR="00F72392" w:rsidRPr="00E9063C" w:rsidRDefault="00F72392" w:rsidP="00BF5F7B">
      <w:pPr>
        <w:keepNext/>
        <w:spacing w:before="360" w:after="240"/>
        <w:rPr>
          <w:b/>
        </w:rPr>
      </w:pPr>
      <w:r w:rsidRPr="00E9063C">
        <w:rPr>
          <w:b/>
        </w:rPr>
        <w:t>RECOMMENDATION</w:t>
      </w:r>
    </w:p>
    <w:p w14:paraId="4F0E04C6" w14:textId="0EE4C705" w:rsidR="00F72392" w:rsidRPr="00E9063C" w:rsidRDefault="00F72392" w:rsidP="00BF5F7B">
      <w:pPr>
        <w:keepNext/>
        <w:numPr>
          <w:ilvl w:val="0"/>
          <w:numId w:val="1"/>
        </w:numPr>
        <w:spacing w:after="240"/>
        <w:outlineLvl w:val="0"/>
      </w:pPr>
      <w:bookmarkStart w:id="2" w:name="_Hlk122622077"/>
      <w:r w:rsidRPr="00090DE3">
        <w:t>The Fund Secretariat</w:t>
      </w:r>
      <w:r w:rsidRPr="00E9063C">
        <w:t xml:space="preserve"> recommends that the Executive Committee note the progress report on the implementation of the </w:t>
      </w:r>
      <w:r w:rsidR="001213E7">
        <w:t xml:space="preserve">second </w:t>
      </w:r>
      <w:r w:rsidRPr="00E9063C">
        <w:t>tranche of stage </w:t>
      </w:r>
      <w:r w:rsidRPr="001213E7">
        <w:t>II</w:t>
      </w:r>
      <w:r w:rsidR="001213E7" w:rsidRPr="001213E7">
        <w:t xml:space="preserve"> </w:t>
      </w:r>
      <w:r w:rsidRPr="001213E7">
        <w:t>of</w:t>
      </w:r>
      <w:r w:rsidRPr="00E9063C">
        <w:t xml:space="preserve"> the HCFC phase-out management plan (HPMP) for</w:t>
      </w:r>
      <w:r w:rsidR="001213E7">
        <w:t xml:space="preserve"> Malawi, </w:t>
      </w:r>
      <w:r w:rsidRPr="00E9063C">
        <w:t xml:space="preserve">and further recommends blanket approval of the </w:t>
      </w:r>
      <w:r w:rsidR="001213E7">
        <w:t>third</w:t>
      </w:r>
      <w:r w:rsidRPr="00E9063C">
        <w:t xml:space="preserve"> tranche of </w:t>
      </w:r>
      <w:r w:rsidRPr="001213E7">
        <w:t>stage II of</w:t>
      </w:r>
      <w:r w:rsidRPr="00E9063C">
        <w:t xml:space="preserve"> the HPMP and the corresponding 202</w:t>
      </w:r>
      <w:r>
        <w:t>6</w:t>
      </w:r>
      <w:r w:rsidRPr="001213E7">
        <w:t>–</w:t>
      </w:r>
      <w:r w:rsidR="001213E7" w:rsidRPr="001213E7">
        <w:t>2030</w:t>
      </w:r>
      <w:r w:rsidRPr="001213E7">
        <w:t xml:space="preserve"> tranche</w:t>
      </w:r>
      <w:r w:rsidRPr="00E9063C">
        <w:t xml:space="preserve"> implementation plan for </w:t>
      </w:r>
      <w:r w:rsidR="001213E7">
        <w:t xml:space="preserve">Malawi </w:t>
      </w:r>
      <w:r w:rsidRPr="00E9063C">
        <w:t>at the funding level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3"/>
        <w:gridCol w:w="4412"/>
        <w:gridCol w:w="1492"/>
        <w:gridCol w:w="1410"/>
        <w:gridCol w:w="1573"/>
      </w:tblGrid>
      <w:tr w:rsidR="00F72392" w:rsidRPr="00E9063C" w14:paraId="1A60849C" w14:textId="77777777" w:rsidTr="00086105">
        <w:trPr>
          <w:tblHeader/>
        </w:trPr>
        <w:tc>
          <w:tcPr>
            <w:tcW w:w="293" w:type="pct"/>
            <w:vAlign w:val="center"/>
          </w:tcPr>
          <w:p w14:paraId="67DA0801" w14:textId="77777777" w:rsidR="00F72392" w:rsidRPr="00E9063C" w:rsidRDefault="00F72392" w:rsidP="00BF5F7B">
            <w:pPr>
              <w:keepNext/>
              <w:spacing w:before="20" w:after="20"/>
              <w:jc w:val="center"/>
              <w:rPr>
                <w:b/>
                <w:bCs/>
                <w:sz w:val="20"/>
                <w:szCs w:val="20"/>
              </w:rPr>
            </w:pPr>
          </w:p>
        </w:tc>
        <w:tc>
          <w:tcPr>
            <w:tcW w:w="2337" w:type="pct"/>
            <w:vAlign w:val="center"/>
          </w:tcPr>
          <w:p w14:paraId="3271F3AB" w14:textId="77777777" w:rsidR="00F72392" w:rsidRPr="001213E7" w:rsidRDefault="00F72392" w:rsidP="00BF5F7B">
            <w:pPr>
              <w:keepNext/>
              <w:spacing w:before="20" w:after="20"/>
              <w:jc w:val="center"/>
              <w:rPr>
                <w:b/>
                <w:bCs/>
                <w:sz w:val="20"/>
                <w:szCs w:val="20"/>
              </w:rPr>
            </w:pPr>
            <w:r w:rsidRPr="001213E7">
              <w:rPr>
                <w:b/>
                <w:bCs/>
                <w:sz w:val="20"/>
                <w:szCs w:val="20"/>
              </w:rPr>
              <w:t>Project title</w:t>
            </w:r>
          </w:p>
        </w:tc>
        <w:tc>
          <w:tcPr>
            <w:tcW w:w="790" w:type="pct"/>
            <w:tcMar>
              <w:left w:w="29" w:type="dxa"/>
              <w:right w:w="29" w:type="dxa"/>
            </w:tcMar>
            <w:vAlign w:val="center"/>
          </w:tcPr>
          <w:p w14:paraId="589DB0C6" w14:textId="77777777" w:rsidR="00F72392" w:rsidRPr="001213E7" w:rsidRDefault="00F72392" w:rsidP="00BF5F7B">
            <w:pPr>
              <w:keepNext/>
              <w:spacing w:before="20" w:after="20"/>
              <w:jc w:val="center"/>
              <w:rPr>
                <w:b/>
                <w:bCs/>
                <w:sz w:val="20"/>
                <w:szCs w:val="20"/>
              </w:rPr>
            </w:pPr>
            <w:r w:rsidRPr="001213E7">
              <w:rPr>
                <w:b/>
                <w:bCs/>
                <w:sz w:val="20"/>
                <w:szCs w:val="20"/>
              </w:rPr>
              <w:t>Project funding (US $)</w:t>
            </w:r>
          </w:p>
        </w:tc>
        <w:tc>
          <w:tcPr>
            <w:tcW w:w="747" w:type="pct"/>
            <w:tcMar>
              <w:left w:w="29" w:type="dxa"/>
              <w:right w:w="29" w:type="dxa"/>
            </w:tcMar>
            <w:vAlign w:val="center"/>
          </w:tcPr>
          <w:p w14:paraId="34938AF9" w14:textId="77777777" w:rsidR="00F72392" w:rsidRPr="001213E7" w:rsidRDefault="00F72392" w:rsidP="00BF5F7B">
            <w:pPr>
              <w:keepNext/>
              <w:spacing w:before="20" w:after="20"/>
              <w:jc w:val="center"/>
              <w:rPr>
                <w:b/>
                <w:bCs/>
                <w:sz w:val="20"/>
                <w:szCs w:val="20"/>
              </w:rPr>
            </w:pPr>
            <w:r w:rsidRPr="001213E7">
              <w:rPr>
                <w:b/>
                <w:bCs/>
                <w:sz w:val="20"/>
                <w:szCs w:val="20"/>
              </w:rPr>
              <w:t>Support costs (US $)</w:t>
            </w:r>
          </w:p>
        </w:tc>
        <w:tc>
          <w:tcPr>
            <w:tcW w:w="833" w:type="pct"/>
            <w:tcBorders>
              <w:bottom w:val="single" w:sz="4" w:space="0" w:color="auto"/>
            </w:tcBorders>
            <w:tcMar>
              <w:left w:w="29" w:type="dxa"/>
              <w:right w:w="29" w:type="dxa"/>
            </w:tcMar>
            <w:vAlign w:val="center"/>
          </w:tcPr>
          <w:p w14:paraId="1B4753A4" w14:textId="77777777" w:rsidR="00F72392" w:rsidRPr="001213E7" w:rsidRDefault="00F72392" w:rsidP="00BF5F7B">
            <w:pPr>
              <w:keepNext/>
              <w:spacing w:before="20" w:after="20"/>
              <w:jc w:val="center"/>
              <w:rPr>
                <w:b/>
                <w:bCs/>
                <w:sz w:val="20"/>
                <w:szCs w:val="20"/>
              </w:rPr>
            </w:pPr>
            <w:r w:rsidRPr="001213E7">
              <w:rPr>
                <w:b/>
                <w:bCs/>
                <w:sz w:val="20"/>
                <w:szCs w:val="20"/>
              </w:rPr>
              <w:t>Implementing agency</w:t>
            </w:r>
          </w:p>
        </w:tc>
      </w:tr>
      <w:tr w:rsidR="00F72392" w:rsidRPr="00E9063C" w14:paraId="2555161B" w14:textId="77777777" w:rsidTr="00086105">
        <w:tc>
          <w:tcPr>
            <w:tcW w:w="293" w:type="pct"/>
          </w:tcPr>
          <w:p w14:paraId="03CC19D6" w14:textId="77777777" w:rsidR="00F72392" w:rsidRPr="00E9063C" w:rsidRDefault="00F72392" w:rsidP="00BF5F7B">
            <w:pPr>
              <w:keepNext/>
              <w:spacing w:before="20" w:after="20"/>
              <w:rPr>
                <w:sz w:val="20"/>
                <w:szCs w:val="20"/>
              </w:rPr>
            </w:pPr>
            <w:r w:rsidRPr="00E9063C">
              <w:rPr>
                <w:sz w:val="20"/>
                <w:szCs w:val="20"/>
              </w:rPr>
              <w:t>(a)</w:t>
            </w:r>
          </w:p>
        </w:tc>
        <w:tc>
          <w:tcPr>
            <w:tcW w:w="2337" w:type="pct"/>
          </w:tcPr>
          <w:p w14:paraId="4807CCF5" w14:textId="3C71692A" w:rsidR="00F72392" w:rsidRPr="001213E7" w:rsidRDefault="00F72392" w:rsidP="00BF5F7B">
            <w:pPr>
              <w:keepNext/>
              <w:spacing w:before="20" w:after="20"/>
              <w:jc w:val="left"/>
              <w:rPr>
                <w:sz w:val="20"/>
                <w:szCs w:val="20"/>
              </w:rPr>
            </w:pPr>
            <w:r w:rsidRPr="001213E7">
              <w:rPr>
                <w:sz w:val="20"/>
                <w:szCs w:val="20"/>
              </w:rPr>
              <w:t>HCFC phase-out management plan (stage</w:t>
            </w:r>
            <w:r w:rsidR="001213E7" w:rsidRPr="001213E7">
              <w:rPr>
                <w:sz w:val="20"/>
                <w:szCs w:val="20"/>
              </w:rPr>
              <w:t xml:space="preserve"> </w:t>
            </w:r>
            <w:r w:rsidRPr="001213E7">
              <w:rPr>
                <w:sz w:val="20"/>
                <w:szCs w:val="20"/>
              </w:rPr>
              <w:t xml:space="preserve">II, </w:t>
            </w:r>
            <w:r w:rsidR="001213E7" w:rsidRPr="001213E7">
              <w:rPr>
                <w:sz w:val="20"/>
                <w:szCs w:val="20"/>
              </w:rPr>
              <w:t xml:space="preserve">third </w:t>
            </w:r>
            <w:r w:rsidRPr="001213E7">
              <w:rPr>
                <w:sz w:val="20"/>
                <w:szCs w:val="20"/>
              </w:rPr>
              <w:t>tranche)</w:t>
            </w:r>
          </w:p>
        </w:tc>
        <w:tc>
          <w:tcPr>
            <w:tcW w:w="790" w:type="pct"/>
            <w:vAlign w:val="center"/>
          </w:tcPr>
          <w:p w14:paraId="6E4E9EE7" w14:textId="5FDB15CC" w:rsidR="00F72392" w:rsidRPr="001213E7" w:rsidRDefault="001213E7" w:rsidP="00BF5F7B">
            <w:pPr>
              <w:keepNext/>
              <w:spacing w:before="20" w:after="20"/>
              <w:jc w:val="right"/>
              <w:rPr>
                <w:sz w:val="20"/>
                <w:szCs w:val="20"/>
              </w:rPr>
            </w:pPr>
            <w:r w:rsidRPr="001213E7">
              <w:rPr>
                <w:sz w:val="20"/>
                <w:szCs w:val="20"/>
              </w:rPr>
              <w:t>65,000</w:t>
            </w:r>
          </w:p>
        </w:tc>
        <w:tc>
          <w:tcPr>
            <w:tcW w:w="747" w:type="pct"/>
            <w:vAlign w:val="center"/>
          </w:tcPr>
          <w:p w14:paraId="59330432" w14:textId="12E3C539" w:rsidR="00F72392" w:rsidRPr="001213E7" w:rsidRDefault="001213E7" w:rsidP="00BF5F7B">
            <w:pPr>
              <w:keepNext/>
              <w:spacing w:before="20" w:after="20"/>
              <w:jc w:val="right"/>
            </w:pPr>
            <w:r w:rsidRPr="001213E7">
              <w:rPr>
                <w:sz w:val="20"/>
                <w:szCs w:val="20"/>
              </w:rPr>
              <w:t>8,217</w:t>
            </w:r>
          </w:p>
        </w:tc>
        <w:tc>
          <w:tcPr>
            <w:tcW w:w="833" w:type="pct"/>
            <w:tcBorders>
              <w:top w:val="single" w:sz="4" w:space="0" w:color="auto"/>
            </w:tcBorders>
            <w:vAlign w:val="center"/>
          </w:tcPr>
          <w:p w14:paraId="1534CACF" w14:textId="14A28FF7" w:rsidR="00F72392" w:rsidRPr="001213E7" w:rsidRDefault="001213E7" w:rsidP="00BF5F7B">
            <w:pPr>
              <w:keepNext/>
              <w:spacing w:before="20" w:after="20"/>
              <w:jc w:val="center"/>
              <w:rPr>
                <w:sz w:val="20"/>
                <w:szCs w:val="20"/>
              </w:rPr>
            </w:pPr>
            <w:r w:rsidRPr="001213E7">
              <w:rPr>
                <w:sz w:val="20"/>
                <w:szCs w:val="20"/>
              </w:rPr>
              <w:t>UNEP</w:t>
            </w:r>
          </w:p>
        </w:tc>
      </w:tr>
      <w:bookmarkEnd w:id="2"/>
    </w:tbl>
    <w:p w14:paraId="73F624EA" w14:textId="75879430" w:rsidR="00F72392" w:rsidRPr="00E9063C" w:rsidRDefault="00F72392" w:rsidP="001B02C5">
      <w:pPr>
        <w:spacing w:before="240" w:after="24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2392" w:rsidRPr="00E9063C" w14:paraId="214D0B2E" w14:textId="77777777" w:rsidTr="00086105">
        <w:tc>
          <w:tcPr>
            <w:tcW w:w="1871" w:type="dxa"/>
          </w:tcPr>
          <w:p w14:paraId="44F30BBC" w14:textId="77777777" w:rsidR="00F72392" w:rsidRPr="00E9063C" w:rsidRDefault="00F72392" w:rsidP="00086105"/>
        </w:tc>
        <w:tc>
          <w:tcPr>
            <w:tcW w:w="1872" w:type="dxa"/>
          </w:tcPr>
          <w:p w14:paraId="3B160656" w14:textId="77777777" w:rsidR="00F72392" w:rsidRPr="00E9063C" w:rsidRDefault="00F72392" w:rsidP="00086105"/>
        </w:tc>
        <w:tc>
          <w:tcPr>
            <w:tcW w:w="1872" w:type="dxa"/>
            <w:tcBorders>
              <w:bottom w:val="single" w:sz="4" w:space="0" w:color="auto"/>
            </w:tcBorders>
          </w:tcPr>
          <w:p w14:paraId="56FDDF51" w14:textId="77777777" w:rsidR="00F72392" w:rsidRPr="00E9063C" w:rsidRDefault="00F72392" w:rsidP="00086105"/>
        </w:tc>
        <w:tc>
          <w:tcPr>
            <w:tcW w:w="1872" w:type="dxa"/>
          </w:tcPr>
          <w:p w14:paraId="646D0A9A" w14:textId="77777777" w:rsidR="00F72392" w:rsidRPr="00E9063C" w:rsidRDefault="00F72392" w:rsidP="00086105"/>
        </w:tc>
        <w:tc>
          <w:tcPr>
            <w:tcW w:w="1873" w:type="dxa"/>
          </w:tcPr>
          <w:p w14:paraId="463CB087" w14:textId="77777777" w:rsidR="00F72392" w:rsidRPr="00E9063C" w:rsidRDefault="00F72392" w:rsidP="00086105"/>
        </w:tc>
      </w:tr>
    </w:tbl>
    <w:p w14:paraId="15A0FB23" w14:textId="77777777" w:rsidR="00720EE7" w:rsidRPr="009B0D30" w:rsidRDefault="00720EE7" w:rsidP="002A062E"/>
    <w:sectPr w:rsidR="00720EE7" w:rsidRPr="009B0D30"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71BDD" w14:textId="77777777" w:rsidR="00C0648E" w:rsidRDefault="00C0648E" w:rsidP="004A504B">
      <w:r>
        <w:separator/>
      </w:r>
    </w:p>
  </w:endnote>
  <w:endnote w:type="continuationSeparator" w:id="0">
    <w:p w14:paraId="2A829021" w14:textId="77777777" w:rsidR="00C0648E" w:rsidRDefault="00C0648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B9592"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7B530"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BCDA4"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05DCEF5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7D67928"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34308" w14:textId="77777777" w:rsidR="00C0648E" w:rsidRDefault="00C0648E" w:rsidP="004A504B">
      <w:r>
        <w:separator/>
      </w:r>
    </w:p>
  </w:footnote>
  <w:footnote w:type="continuationSeparator" w:id="0">
    <w:p w14:paraId="4BC945EB" w14:textId="77777777" w:rsidR="00C0648E" w:rsidRDefault="00C0648E" w:rsidP="004A504B">
      <w:r>
        <w:continuationSeparator/>
      </w:r>
    </w:p>
  </w:footnote>
  <w:footnote w:id="1">
    <w:p w14:paraId="6A0595F6" w14:textId="77777777" w:rsidR="00F72392" w:rsidRPr="001E1147" w:rsidRDefault="00F72392" w:rsidP="00086105">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w:t>
      </w:r>
      <w:r>
        <w:rPr>
          <w:lang w:val="en-US"/>
        </w:rPr>
        <w:t>98</w:t>
      </w:r>
      <w:r w:rsidRPr="001E1147">
        <w:rPr>
          <w:lang w:val="en-US"/>
        </w:rPr>
        <w:t>/1</w:t>
      </w:r>
    </w:p>
  </w:footnote>
  <w:footnote w:id="2">
    <w:p w14:paraId="7356F414" w14:textId="7E277746" w:rsidR="00F72392" w:rsidRPr="00FE3307" w:rsidRDefault="00F72392" w:rsidP="00086105">
      <w:pPr>
        <w:pStyle w:val="FootnoteText"/>
      </w:pPr>
      <w:r w:rsidRPr="00FE3307">
        <w:rPr>
          <w:rStyle w:val="FootnoteReference"/>
        </w:rPr>
        <w:footnoteRef/>
      </w:r>
      <w:r w:rsidRPr="00FE3307">
        <w:t xml:space="preserve"> As per </w:t>
      </w:r>
      <w:r w:rsidRPr="00A714E6">
        <w:t xml:space="preserve">the letter of </w:t>
      </w:r>
      <w:r w:rsidR="00A714E6" w:rsidRPr="00A714E6">
        <w:t>10</w:t>
      </w:r>
      <w:r w:rsidRPr="00A714E6">
        <w:t xml:space="preserve"> </w:t>
      </w:r>
      <w:r w:rsidR="00A714E6" w:rsidRPr="00A714E6">
        <w:t>February</w:t>
      </w:r>
      <w:r w:rsidRPr="00A714E6">
        <w:t xml:space="preserve"> 2026 from the Ministry </w:t>
      </w:r>
      <w:r w:rsidR="00A714E6" w:rsidRPr="00A714E6">
        <w:t>of Environmental Affairs</w:t>
      </w:r>
      <w:r w:rsidRPr="00A714E6">
        <w:t xml:space="preserve"> of</w:t>
      </w:r>
      <w:r w:rsidR="001F722C">
        <w:t xml:space="preserve"> </w:t>
      </w:r>
      <w:r w:rsidR="00A714E6" w:rsidRPr="00A714E6">
        <w:t>Malawi</w:t>
      </w:r>
      <w:r w:rsidRPr="00A714E6">
        <w:t xml:space="preserve"> to the Secretariat</w:t>
      </w:r>
      <w:r w:rsidR="00A714E6" w:rsidRPr="00A714E6">
        <w:t>.</w:t>
      </w:r>
    </w:p>
  </w:footnote>
  <w:footnote w:id="3">
    <w:p w14:paraId="77E0DDB5" w14:textId="1765F3D4" w:rsidR="00E765A8" w:rsidRPr="00BF3A8A" w:rsidRDefault="00E765A8">
      <w:pPr>
        <w:pStyle w:val="FootnoteText"/>
        <w:rPr>
          <w:lang w:val="en-US"/>
        </w:rPr>
      </w:pPr>
      <w:r>
        <w:rPr>
          <w:rStyle w:val="FootnoteReference"/>
        </w:rPr>
        <w:footnoteRef/>
      </w:r>
      <w:r>
        <w:t xml:space="preserve"> </w:t>
      </w:r>
      <w:r w:rsidR="00D630C3">
        <w:t xml:space="preserve">Initial supply to the centres of excellence </w:t>
      </w:r>
      <w:r w:rsidR="00BF3A8A">
        <w:t>include</w:t>
      </w:r>
      <w:r w:rsidR="00DD3386">
        <w:t xml:space="preserve">d </w:t>
      </w:r>
      <w:r w:rsidR="00F43CC9">
        <w:t xml:space="preserve">one set of </w:t>
      </w:r>
      <w:r w:rsidR="00CA36C6">
        <w:t xml:space="preserve">refrigerant identifier, recovery and recycling unit, </w:t>
      </w:r>
      <w:r w:rsidR="004E4591">
        <w:t>vacuum pump,</w:t>
      </w:r>
      <w:r w:rsidR="00252FB0">
        <w:t xml:space="preserve"> recovery unit, </w:t>
      </w:r>
      <w:r w:rsidR="004613EC">
        <w:t>nitrogen purging set</w:t>
      </w:r>
      <w:r w:rsidR="001831D6">
        <w:t xml:space="preserve"> and </w:t>
      </w:r>
      <w:r w:rsidR="00901E59">
        <w:t>toolboxes</w:t>
      </w:r>
      <w:r w:rsidR="001831D6">
        <w:t xml:space="preserve"> (including manifold gauges, </w:t>
      </w:r>
      <w:r w:rsidR="00B62062">
        <w:t>adapters, pinching, piercing</w:t>
      </w:r>
      <w:r w:rsidR="00C04746">
        <w:t>, tube</w:t>
      </w:r>
      <w:r w:rsidR="00A93A40">
        <w:t>-</w:t>
      </w:r>
      <w:r w:rsidR="00C04746">
        <w:t>cutting and flaring tools</w:t>
      </w:r>
      <w:r w:rsidR="00BE30B8">
        <w:t xml:space="preserve">, tube benders, reamers, etc.). </w:t>
      </w:r>
    </w:p>
  </w:footnote>
  <w:footnote w:id="4">
    <w:p w14:paraId="74217737" w14:textId="0C7ECEB6" w:rsidR="000F5F54" w:rsidRPr="000F5F54" w:rsidRDefault="000F5F54" w:rsidP="00827EAA">
      <w:pPr>
        <w:pStyle w:val="FootnoteText"/>
        <w:rPr>
          <w:lang w:val="en-US"/>
        </w:rPr>
      </w:pPr>
      <w:r w:rsidRPr="00224949">
        <w:rPr>
          <w:rStyle w:val="FootnoteReference"/>
        </w:rPr>
        <w:footnoteRef/>
      </w:r>
      <w:r w:rsidRPr="00224949">
        <w:t xml:space="preserve"> SADC HT 110:2023 for </w:t>
      </w:r>
      <w:r w:rsidR="00DE0668" w:rsidRPr="00224949">
        <w:t>A</w:t>
      </w:r>
      <w:r w:rsidRPr="00224949">
        <w:t xml:space="preserve">ir </w:t>
      </w:r>
      <w:r w:rsidR="00DE0668" w:rsidRPr="00224949">
        <w:t>C</w:t>
      </w:r>
      <w:r w:rsidRPr="00224949">
        <w:t>onditioners</w:t>
      </w:r>
      <w:r w:rsidR="00827EAA" w:rsidRPr="00224949">
        <w:t xml:space="preserve"> </w:t>
      </w:r>
      <w:r w:rsidR="009F033D">
        <w:t>and</w:t>
      </w:r>
      <w:r w:rsidRPr="00224949">
        <w:t xml:space="preserve"> SADC HT 111:2023 for </w:t>
      </w:r>
      <w:r w:rsidR="00827EAA" w:rsidRPr="00224949">
        <w:t>Refrigerating Appliances</w:t>
      </w:r>
      <w:r w:rsidR="008F1105" w:rsidRPr="00224949">
        <w:t xml:space="preserve"> – December 2023</w:t>
      </w:r>
    </w:p>
  </w:footnote>
  <w:footnote w:id="5">
    <w:p w14:paraId="3DD0A4DE" w14:textId="08DDC0BA" w:rsidR="007B69ED" w:rsidRPr="00F2129A" w:rsidRDefault="007B69ED">
      <w:pPr>
        <w:pStyle w:val="FootnoteText"/>
        <w:rPr>
          <w:lang w:val="en-US"/>
        </w:rPr>
      </w:pPr>
      <w:r>
        <w:rPr>
          <w:rStyle w:val="FootnoteReference"/>
        </w:rPr>
        <w:footnoteRef/>
      </w:r>
      <w:r>
        <w:t xml:space="preserve"> </w:t>
      </w:r>
      <w:r w:rsidR="007943FC">
        <w:rPr>
          <w:lang w:val="en-US"/>
        </w:rPr>
        <w:t xml:space="preserve">This includes refrigerant identifiers, </w:t>
      </w:r>
      <w:r w:rsidR="00FF51DA">
        <w:rPr>
          <w:lang w:val="en-US"/>
        </w:rPr>
        <w:t xml:space="preserve">electronic leak detectors, </w:t>
      </w:r>
      <w:r w:rsidR="00D8086E">
        <w:rPr>
          <w:lang w:val="en-US"/>
        </w:rPr>
        <w:t>recovery units, recovery cylinders, weighing scales, chargin</w:t>
      </w:r>
      <w:r w:rsidR="0031702D">
        <w:rPr>
          <w:lang w:val="en-US"/>
        </w:rPr>
        <w:t>g stations, large storage tanks</w:t>
      </w:r>
      <w:r w:rsidR="00887EFE">
        <w:rPr>
          <w:lang w:val="en-US"/>
        </w:rPr>
        <w:t>, training r</w:t>
      </w:r>
      <w:r w:rsidR="009E3AD7">
        <w:rPr>
          <w:lang w:val="en-US"/>
        </w:rPr>
        <w:t xml:space="preserve">igs </w:t>
      </w:r>
      <w:r w:rsidR="008467B3">
        <w:rPr>
          <w:lang w:val="en-US"/>
        </w:rPr>
        <w:t>(</w:t>
      </w:r>
      <w:r w:rsidR="009E3AD7">
        <w:rPr>
          <w:lang w:val="en-US"/>
        </w:rPr>
        <w:t xml:space="preserve">including </w:t>
      </w:r>
      <w:r w:rsidR="00D73D7F">
        <w:rPr>
          <w:lang w:val="en-US"/>
        </w:rPr>
        <w:t>CO</w:t>
      </w:r>
      <w:r w:rsidR="00D73D7F" w:rsidRPr="0008605B">
        <w:rPr>
          <w:vertAlign w:val="subscript"/>
          <w:lang w:val="en-US"/>
        </w:rPr>
        <w:t>2</w:t>
      </w:r>
      <w:r w:rsidR="00D73D7F">
        <w:rPr>
          <w:lang w:val="en-US"/>
        </w:rPr>
        <w:t xml:space="preserve"> learning system</w:t>
      </w:r>
      <w:r w:rsidR="0047304A">
        <w:rPr>
          <w:lang w:val="en-US"/>
        </w:rPr>
        <w:t xml:space="preserve">), vacuum pumps, manifold gauges, refrigeration and air-conditioning units for training purposes and several tubing and hand tools.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84B96" w14:textId="54B1176B" w:rsidR="00DC6A10" w:rsidRPr="0033525D" w:rsidRDefault="005B5BE4">
    <w:fldSimple w:instr=" DOCPROPERTY &quot;Document number&quot;  \* MERGEFORMAT ">
      <w:r>
        <w:t>UNEP/OzL.Pro/ExCom/98/38</w:t>
      </w:r>
    </w:fldSimple>
  </w:p>
  <w:p w14:paraId="71588D8F" w14:textId="77777777" w:rsidR="00DC6A10" w:rsidRPr="0033525D" w:rsidRDefault="00DC6A10"/>
  <w:p w14:paraId="6D3B9F8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04498" w14:textId="2391884B" w:rsidR="00DC6A10" w:rsidRPr="0033525D" w:rsidRDefault="005B5BE4">
    <w:pPr>
      <w:jc w:val="right"/>
    </w:pPr>
    <w:fldSimple w:instr=" DOCPROPERTY &quot;Document number&quot;  \* MERGEFORMAT ">
      <w:r>
        <w:t>UNEP/OzL.Pro/ExCom/98/38</w:t>
      </w:r>
    </w:fldSimple>
  </w:p>
  <w:p w14:paraId="49F44C71" w14:textId="77777777" w:rsidR="00DC6A10" w:rsidRPr="0033525D" w:rsidRDefault="00DC6A10" w:rsidP="00003D27">
    <w:pPr>
      <w:jc w:val="right"/>
    </w:pPr>
  </w:p>
  <w:p w14:paraId="3C2560FE" w14:textId="77777777" w:rsidR="00DC6A10" w:rsidRPr="0033525D" w:rsidRDefault="00DC6A10" w:rsidP="00003D2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6C47C94"/>
    <w:lvl w:ilvl="0">
      <w:start w:val="1"/>
      <w:numFmt w:val="decimal"/>
      <w:pStyle w:val="Heading1"/>
      <w:lvlText w:val="%1."/>
      <w:lvlJc w:val="left"/>
      <w:pPr>
        <w:tabs>
          <w:tab w:val="num" w:pos="0"/>
        </w:tabs>
        <w:ind w:left="0" w:firstLine="0"/>
      </w:pPr>
      <w:rPr>
        <w:rFonts w:hint="default"/>
        <w:color w:val="auto"/>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1CC66A2"/>
    <w:multiLevelType w:val="hybridMultilevel"/>
    <w:tmpl w:val="64EAFC2E"/>
    <w:lvl w:ilvl="0" w:tplc="77045DC2">
      <w:numFmt w:val="bullet"/>
      <w:lvlText w:val="-"/>
      <w:lvlJc w:val="left"/>
      <w:pPr>
        <w:ind w:left="360" w:hanging="360"/>
      </w:pPr>
      <w:rPr>
        <w:rFonts w:ascii="Calibri" w:eastAsia="Calibr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82D072A"/>
    <w:multiLevelType w:val="hybridMultilevel"/>
    <w:tmpl w:val="FB966BB8"/>
    <w:lvl w:ilvl="0" w:tplc="77045DC2">
      <w:numFmt w:val="bullet"/>
      <w:lvlText w:val="-"/>
      <w:lvlJc w:val="left"/>
      <w:pPr>
        <w:ind w:left="360" w:hanging="360"/>
      </w:pPr>
      <w:rPr>
        <w:rFonts w:ascii="Calibri" w:eastAsia="Calibr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58B84659"/>
    <w:multiLevelType w:val="hybridMultilevel"/>
    <w:tmpl w:val="30081BD0"/>
    <w:lvl w:ilvl="0" w:tplc="77045DC2">
      <w:numFmt w:val="bullet"/>
      <w:lvlText w:val="-"/>
      <w:lvlJc w:val="left"/>
      <w:pPr>
        <w:ind w:left="360" w:hanging="360"/>
      </w:pPr>
      <w:rPr>
        <w:rFonts w:ascii="Calibri" w:eastAsia="Calibr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0E215A1"/>
    <w:multiLevelType w:val="hybridMultilevel"/>
    <w:tmpl w:val="D10E9950"/>
    <w:lvl w:ilvl="0" w:tplc="77045DC2">
      <w:numFmt w:val="bullet"/>
      <w:lvlText w:val="-"/>
      <w:lvlJc w:val="left"/>
      <w:pPr>
        <w:ind w:left="360" w:hanging="360"/>
      </w:pPr>
      <w:rPr>
        <w:rFonts w:ascii="Calibri" w:eastAsia="Calibr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62982CB4"/>
    <w:multiLevelType w:val="hybridMultilevel"/>
    <w:tmpl w:val="4062622C"/>
    <w:lvl w:ilvl="0" w:tplc="77045DC2">
      <w:numFmt w:val="bullet"/>
      <w:lvlText w:val="-"/>
      <w:lvlJc w:val="left"/>
      <w:pPr>
        <w:ind w:left="360" w:hanging="360"/>
      </w:pPr>
      <w:rPr>
        <w:rFonts w:ascii="Calibri" w:eastAsia="Calibr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13" w15:restartNumberingAfterBreak="0">
    <w:nsid w:val="724814B3"/>
    <w:multiLevelType w:val="hybridMultilevel"/>
    <w:tmpl w:val="9DEACB66"/>
    <w:lvl w:ilvl="0" w:tplc="77045DC2">
      <w:numFmt w:val="bullet"/>
      <w:lvlText w:val="-"/>
      <w:lvlJc w:val="left"/>
      <w:pPr>
        <w:ind w:left="360" w:hanging="360"/>
      </w:pPr>
      <w:rPr>
        <w:rFonts w:ascii="Calibri" w:eastAsia="Calibr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74FE015F"/>
    <w:multiLevelType w:val="multilevel"/>
    <w:tmpl w:val="850EE5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2"/>
  </w:num>
  <w:num w:numId="3" w16cid:durableId="1137381005">
    <w:abstractNumId w:val="4"/>
  </w:num>
  <w:num w:numId="4" w16cid:durableId="671107749">
    <w:abstractNumId w:val="5"/>
  </w:num>
  <w:num w:numId="5" w16cid:durableId="1526870837">
    <w:abstractNumId w:val="15"/>
  </w:num>
  <w:num w:numId="6" w16cid:durableId="1051735893">
    <w:abstractNumId w:val="9"/>
  </w:num>
  <w:num w:numId="7" w16cid:durableId="1074813681">
    <w:abstractNumId w:val="6"/>
  </w:num>
  <w:num w:numId="8" w16cid:durableId="1725564835">
    <w:abstractNumId w:val="3"/>
  </w:num>
  <w:num w:numId="9" w16cid:durableId="1269001707">
    <w:abstractNumId w:val="12"/>
  </w:num>
  <w:num w:numId="10" w16cid:durableId="1872723133">
    <w:abstractNumId w:val="14"/>
  </w:num>
  <w:num w:numId="11" w16cid:durableId="334069475">
    <w:abstractNumId w:val="8"/>
  </w:num>
  <w:num w:numId="12" w16cid:durableId="815268651">
    <w:abstractNumId w:val="7"/>
  </w:num>
  <w:num w:numId="13" w16cid:durableId="861289201">
    <w:abstractNumId w:val="13"/>
  </w:num>
  <w:num w:numId="14" w16cid:durableId="1948462659">
    <w:abstractNumId w:val="11"/>
  </w:num>
  <w:num w:numId="15" w16cid:durableId="1805275690">
    <w:abstractNumId w:val="10"/>
  </w:num>
  <w:num w:numId="16" w16cid:durableId="1238630830">
    <w:abstractNumId w:val="1"/>
  </w:num>
  <w:num w:numId="17" w16cid:durableId="896358687">
    <w:abstractNumId w:val="0"/>
  </w:num>
  <w:num w:numId="18" w16cid:durableId="2237636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D620C3"/>
    <w:rsid w:val="00000377"/>
    <w:rsid w:val="00000FED"/>
    <w:rsid w:val="0000125E"/>
    <w:rsid w:val="00002AC5"/>
    <w:rsid w:val="000036FD"/>
    <w:rsid w:val="00003D27"/>
    <w:rsid w:val="0000434E"/>
    <w:rsid w:val="00004F53"/>
    <w:rsid w:val="00007F93"/>
    <w:rsid w:val="00010747"/>
    <w:rsid w:val="0001179F"/>
    <w:rsid w:val="000144A2"/>
    <w:rsid w:val="0001485A"/>
    <w:rsid w:val="00014E92"/>
    <w:rsid w:val="00016025"/>
    <w:rsid w:val="00016147"/>
    <w:rsid w:val="000166AF"/>
    <w:rsid w:val="00016FBD"/>
    <w:rsid w:val="000173D1"/>
    <w:rsid w:val="00017BE6"/>
    <w:rsid w:val="000200C6"/>
    <w:rsid w:val="00020960"/>
    <w:rsid w:val="000219FC"/>
    <w:rsid w:val="00021A4C"/>
    <w:rsid w:val="000222C8"/>
    <w:rsid w:val="00022BDD"/>
    <w:rsid w:val="00022FA2"/>
    <w:rsid w:val="00023BB5"/>
    <w:rsid w:val="00024948"/>
    <w:rsid w:val="00026F1A"/>
    <w:rsid w:val="00027178"/>
    <w:rsid w:val="0003030D"/>
    <w:rsid w:val="00030723"/>
    <w:rsid w:val="00030861"/>
    <w:rsid w:val="00031260"/>
    <w:rsid w:val="000315E1"/>
    <w:rsid w:val="00031D4D"/>
    <w:rsid w:val="000327D0"/>
    <w:rsid w:val="00033B37"/>
    <w:rsid w:val="0003553F"/>
    <w:rsid w:val="00036482"/>
    <w:rsid w:val="00036522"/>
    <w:rsid w:val="0003681A"/>
    <w:rsid w:val="00036A04"/>
    <w:rsid w:val="00036E2B"/>
    <w:rsid w:val="00042885"/>
    <w:rsid w:val="00042BA4"/>
    <w:rsid w:val="00043546"/>
    <w:rsid w:val="0004366A"/>
    <w:rsid w:val="00043966"/>
    <w:rsid w:val="000451D8"/>
    <w:rsid w:val="0004555A"/>
    <w:rsid w:val="00045EFD"/>
    <w:rsid w:val="00046B54"/>
    <w:rsid w:val="00046BB4"/>
    <w:rsid w:val="0004742D"/>
    <w:rsid w:val="00047F01"/>
    <w:rsid w:val="000534C2"/>
    <w:rsid w:val="00053FE4"/>
    <w:rsid w:val="000554FD"/>
    <w:rsid w:val="000565EB"/>
    <w:rsid w:val="0005678C"/>
    <w:rsid w:val="00056AB5"/>
    <w:rsid w:val="00056C01"/>
    <w:rsid w:val="00056D6E"/>
    <w:rsid w:val="000601DC"/>
    <w:rsid w:val="000616B3"/>
    <w:rsid w:val="00065035"/>
    <w:rsid w:val="0006555E"/>
    <w:rsid w:val="00065D34"/>
    <w:rsid w:val="00070E26"/>
    <w:rsid w:val="0007155C"/>
    <w:rsid w:val="00072B13"/>
    <w:rsid w:val="0007351E"/>
    <w:rsid w:val="00073A74"/>
    <w:rsid w:val="00076155"/>
    <w:rsid w:val="00076CEE"/>
    <w:rsid w:val="000809C5"/>
    <w:rsid w:val="00080ED0"/>
    <w:rsid w:val="00081E35"/>
    <w:rsid w:val="00083121"/>
    <w:rsid w:val="00083481"/>
    <w:rsid w:val="00084B30"/>
    <w:rsid w:val="00084CFE"/>
    <w:rsid w:val="00085B8F"/>
    <w:rsid w:val="0008605B"/>
    <w:rsid w:val="00086105"/>
    <w:rsid w:val="000861CC"/>
    <w:rsid w:val="0008698E"/>
    <w:rsid w:val="00086B97"/>
    <w:rsid w:val="000877F6"/>
    <w:rsid w:val="00087AFC"/>
    <w:rsid w:val="00090481"/>
    <w:rsid w:val="000907D9"/>
    <w:rsid w:val="00090C18"/>
    <w:rsid w:val="00090C21"/>
    <w:rsid w:val="00091A22"/>
    <w:rsid w:val="00091BDD"/>
    <w:rsid w:val="00092DFB"/>
    <w:rsid w:val="00095D68"/>
    <w:rsid w:val="00096EF7"/>
    <w:rsid w:val="000A134A"/>
    <w:rsid w:val="000A2F65"/>
    <w:rsid w:val="000A4F80"/>
    <w:rsid w:val="000A5D7B"/>
    <w:rsid w:val="000A6DE1"/>
    <w:rsid w:val="000A78CC"/>
    <w:rsid w:val="000B1CE5"/>
    <w:rsid w:val="000B1F31"/>
    <w:rsid w:val="000B323F"/>
    <w:rsid w:val="000B324E"/>
    <w:rsid w:val="000B3375"/>
    <w:rsid w:val="000B3D26"/>
    <w:rsid w:val="000B51C8"/>
    <w:rsid w:val="000B7441"/>
    <w:rsid w:val="000C07BF"/>
    <w:rsid w:val="000C5DA5"/>
    <w:rsid w:val="000C5F9E"/>
    <w:rsid w:val="000C61C9"/>
    <w:rsid w:val="000C6980"/>
    <w:rsid w:val="000C7EF8"/>
    <w:rsid w:val="000D2047"/>
    <w:rsid w:val="000D3111"/>
    <w:rsid w:val="000D4DE8"/>
    <w:rsid w:val="000D4ED5"/>
    <w:rsid w:val="000D58A4"/>
    <w:rsid w:val="000E07BC"/>
    <w:rsid w:val="000E0B5F"/>
    <w:rsid w:val="000E15AD"/>
    <w:rsid w:val="000E19D5"/>
    <w:rsid w:val="000E1DE9"/>
    <w:rsid w:val="000E2313"/>
    <w:rsid w:val="000E29EC"/>
    <w:rsid w:val="000E3086"/>
    <w:rsid w:val="000E345A"/>
    <w:rsid w:val="000E3EEF"/>
    <w:rsid w:val="000E45E1"/>
    <w:rsid w:val="000E6293"/>
    <w:rsid w:val="000E7674"/>
    <w:rsid w:val="000E7B82"/>
    <w:rsid w:val="000F07B6"/>
    <w:rsid w:val="000F0F1A"/>
    <w:rsid w:val="000F1CD4"/>
    <w:rsid w:val="000F4103"/>
    <w:rsid w:val="000F5F54"/>
    <w:rsid w:val="000F70A7"/>
    <w:rsid w:val="000F72F3"/>
    <w:rsid w:val="00100E04"/>
    <w:rsid w:val="00102E11"/>
    <w:rsid w:val="00103AF4"/>
    <w:rsid w:val="00104568"/>
    <w:rsid w:val="001049B8"/>
    <w:rsid w:val="001069F6"/>
    <w:rsid w:val="00106BDD"/>
    <w:rsid w:val="00107E07"/>
    <w:rsid w:val="0011062E"/>
    <w:rsid w:val="001130FC"/>
    <w:rsid w:val="001139D2"/>
    <w:rsid w:val="001143DC"/>
    <w:rsid w:val="001153FF"/>
    <w:rsid w:val="00117650"/>
    <w:rsid w:val="0011771A"/>
    <w:rsid w:val="00117A6B"/>
    <w:rsid w:val="001206D2"/>
    <w:rsid w:val="001213E7"/>
    <w:rsid w:val="00123C70"/>
    <w:rsid w:val="00123C9F"/>
    <w:rsid w:val="00123EA2"/>
    <w:rsid w:val="00124C6B"/>
    <w:rsid w:val="00125C32"/>
    <w:rsid w:val="00126994"/>
    <w:rsid w:val="001348FB"/>
    <w:rsid w:val="00135980"/>
    <w:rsid w:val="001362B5"/>
    <w:rsid w:val="001363FB"/>
    <w:rsid w:val="00136E27"/>
    <w:rsid w:val="001402A8"/>
    <w:rsid w:val="001413D2"/>
    <w:rsid w:val="001425F6"/>
    <w:rsid w:val="00142FB8"/>
    <w:rsid w:val="00144593"/>
    <w:rsid w:val="00144A72"/>
    <w:rsid w:val="00144CA5"/>
    <w:rsid w:val="00146433"/>
    <w:rsid w:val="001464E9"/>
    <w:rsid w:val="00146599"/>
    <w:rsid w:val="001477ED"/>
    <w:rsid w:val="0015376B"/>
    <w:rsid w:val="00154357"/>
    <w:rsid w:val="00157E86"/>
    <w:rsid w:val="001621AD"/>
    <w:rsid w:val="001624D2"/>
    <w:rsid w:val="0016394D"/>
    <w:rsid w:val="00164719"/>
    <w:rsid w:val="0016491C"/>
    <w:rsid w:val="001654A3"/>
    <w:rsid w:val="001667B8"/>
    <w:rsid w:val="00166A5E"/>
    <w:rsid w:val="00166FC4"/>
    <w:rsid w:val="001677AC"/>
    <w:rsid w:val="00171EDE"/>
    <w:rsid w:val="00172805"/>
    <w:rsid w:val="00172AFB"/>
    <w:rsid w:val="001743E5"/>
    <w:rsid w:val="0017466B"/>
    <w:rsid w:val="00180FBB"/>
    <w:rsid w:val="00181BBA"/>
    <w:rsid w:val="001831D6"/>
    <w:rsid w:val="00184E9C"/>
    <w:rsid w:val="001857FD"/>
    <w:rsid w:val="00186B95"/>
    <w:rsid w:val="001908D8"/>
    <w:rsid w:val="001908E2"/>
    <w:rsid w:val="00190A61"/>
    <w:rsid w:val="001913CB"/>
    <w:rsid w:val="0019266B"/>
    <w:rsid w:val="00192AA0"/>
    <w:rsid w:val="0019303E"/>
    <w:rsid w:val="0019560D"/>
    <w:rsid w:val="00196253"/>
    <w:rsid w:val="00196357"/>
    <w:rsid w:val="0019682B"/>
    <w:rsid w:val="0019757C"/>
    <w:rsid w:val="001976BC"/>
    <w:rsid w:val="001A0D8F"/>
    <w:rsid w:val="001A10AE"/>
    <w:rsid w:val="001A113A"/>
    <w:rsid w:val="001A13FA"/>
    <w:rsid w:val="001A267C"/>
    <w:rsid w:val="001A3342"/>
    <w:rsid w:val="001A3E3D"/>
    <w:rsid w:val="001A4DEB"/>
    <w:rsid w:val="001A5A24"/>
    <w:rsid w:val="001A5E6E"/>
    <w:rsid w:val="001A7027"/>
    <w:rsid w:val="001A75CA"/>
    <w:rsid w:val="001B02C5"/>
    <w:rsid w:val="001B1E40"/>
    <w:rsid w:val="001B7EEE"/>
    <w:rsid w:val="001B7F8C"/>
    <w:rsid w:val="001C04F3"/>
    <w:rsid w:val="001C257F"/>
    <w:rsid w:val="001C2F87"/>
    <w:rsid w:val="001C43B6"/>
    <w:rsid w:val="001C52A6"/>
    <w:rsid w:val="001C6C88"/>
    <w:rsid w:val="001C6DEA"/>
    <w:rsid w:val="001C764E"/>
    <w:rsid w:val="001C7B9B"/>
    <w:rsid w:val="001C7E4C"/>
    <w:rsid w:val="001D0168"/>
    <w:rsid w:val="001D0E1E"/>
    <w:rsid w:val="001D1BCD"/>
    <w:rsid w:val="001D262C"/>
    <w:rsid w:val="001D4586"/>
    <w:rsid w:val="001D4ADA"/>
    <w:rsid w:val="001D4E46"/>
    <w:rsid w:val="001D68CA"/>
    <w:rsid w:val="001E1052"/>
    <w:rsid w:val="001E12C4"/>
    <w:rsid w:val="001E1675"/>
    <w:rsid w:val="001E212B"/>
    <w:rsid w:val="001E21B1"/>
    <w:rsid w:val="001E2519"/>
    <w:rsid w:val="001E2CEB"/>
    <w:rsid w:val="001E2D9D"/>
    <w:rsid w:val="001E2F93"/>
    <w:rsid w:val="001E49D4"/>
    <w:rsid w:val="001E609F"/>
    <w:rsid w:val="001E614F"/>
    <w:rsid w:val="001E61E5"/>
    <w:rsid w:val="001E6F3C"/>
    <w:rsid w:val="001E7707"/>
    <w:rsid w:val="001F0589"/>
    <w:rsid w:val="001F0F46"/>
    <w:rsid w:val="001F160A"/>
    <w:rsid w:val="001F1BC0"/>
    <w:rsid w:val="001F2159"/>
    <w:rsid w:val="001F220B"/>
    <w:rsid w:val="001F38A4"/>
    <w:rsid w:val="001F5E4E"/>
    <w:rsid w:val="001F722C"/>
    <w:rsid w:val="001F7F0C"/>
    <w:rsid w:val="002006E8"/>
    <w:rsid w:val="00203CA8"/>
    <w:rsid w:val="00205FFE"/>
    <w:rsid w:val="0020601D"/>
    <w:rsid w:val="002062C0"/>
    <w:rsid w:val="002066C3"/>
    <w:rsid w:val="002109DE"/>
    <w:rsid w:val="0021133E"/>
    <w:rsid w:val="00211E05"/>
    <w:rsid w:val="00212A57"/>
    <w:rsid w:val="0021341D"/>
    <w:rsid w:val="00213C2C"/>
    <w:rsid w:val="002150EA"/>
    <w:rsid w:val="0021528F"/>
    <w:rsid w:val="00215DB4"/>
    <w:rsid w:val="0021729E"/>
    <w:rsid w:val="00217564"/>
    <w:rsid w:val="00217617"/>
    <w:rsid w:val="00221CAC"/>
    <w:rsid w:val="00222C8E"/>
    <w:rsid w:val="002241AD"/>
    <w:rsid w:val="00224632"/>
    <w:rsid w:val="00224949"/>
    <w:rsid w:val="00224B28"/>
    <w:rsid w:val="002252A2"/>
    <w:rsid w:val="002268C2"/>
    <w:rsid w:val="00227F38"/>
    <w:rsid w:val="00227F4F"/>
    <w:rsid w:val="002310E7"/>
    <w:rsid w:val="00233346"/>
    <w:rsid w:val="002338A1"/>
    <w:rsid w:val="00233F29"/>
    <w:rsid w:val="002365BB"/>
    <w:rsid w:val="00236B1C"/>
    <w:rsid w:val="00236BB4"/>
    <w:rsid w:val="00236E11"/>
    <w:rsid w:val="00237199"/>
    <w:rsid w:val="002371BA"/>
    <w:rsid w:val="0023737D"/>
    <w:rsid w:val="002376F3"/>
    <w:rsid w:val="002414D8"/>
    <w:rsid w:val="0024191C"/>
    <w:rsid w:val="00241BC5"/>
    <w:rsid w:val="00242190"/>
    <w:rsid w:val="002422ED"/>
    <w:rsid w:val="002423FB"/>
    <w:rsid w:val="00244623"/>
    <w:rsid w:val="00251834"/>
    <w:rsid w:val="00251DFF"/>
    <w:rsid w:val="0025289F"/>
    <w:rsid w:val="00252FB0"/>
    <w:rsid w:val="00253222"/>
    <w:rsid w:val="00254518"/>
    <w:rsid w:val="00256368"/>
    <w:rsid w:val="0025667E"/>
    <w:rsid w:val="00257903"/>
    <w:rsid w:val="002616BA"/>
    <w:rsid w:val="00261AD4"/>
    <w:rsid w:val="0026204A"/>
    <w:rsid w:val="00262AFC"/>
    <w:rsid w:val="00262E06"/>
    <w:rsid w:val="00265088"/>
    <w:rsid w:val="002709B2"/>
    <w:rsid w:val="00271A43"/>
    <w:rsid w:val="002721A0"/>
    <w:rsid w:val="00274606"/>
    <w:rsid w:val="0027567B"/>
    <w:rsid w:val="00276D10"/>
    <w:rsid w:val="002774FE"/>
    <w:rsid w:val="00280CFE"/>
    <w:rsid w:val="0028134F"/>
    <w:rsid w:val="00283077"/>
    <w:rsid w:val="00283AF8"/>
    <w:rsid w:val="00284C69"/>
    <w:rsid w:val="002902E0"/>
    <w:rsid w:val="00291181"/>
    <w:rsid w:val="00291880"/>
    <w:rsid w:val="00292200"/>
    <w:rsid w:val="00292AA2"/>
    <w:rsid w:val="00293479"/>
    <w:rsid w:val="00293BDB"/>
    <w:rsid w:val="00294DDC"/>
    <w:rsid w:val="002A062E"/>
    <w:rsid w:val="002A2001"/>
    <w:rsid w:val="002A27DE"/>
    <w:rsid w:val="002A3398"/>
    <w:rsid w:val="002A3541"/>
    <w:rsid w:val="002A3D7F"/>
    <w:rsid w:val="002A3FCA"/>
    <w:rsid w:val="002A58C6"/>
    <w:rsid w:val="002A5C99"/>
    <w:rsid w:val="002B67E7"/>
    <w:rsid w:val="002B72E9"/>
    <w:rsid w:val="002C133B"/>
    <w:rsid w:val="002C1E9B"/>
    <w:rsid w:val="002C3A12"/>
    <w:rsid w:val="002C6670"/>
    <w:rsid w:val="002C6BC2"/>
    <w:rsid w:val="002C714A"/>
    <w:rsid w:val="002C7241"/>
    <w:rsid w:val="002C753D"/>
    <w:rsid w:val="002D08B0"/>
    <w:rsid w:val="002D30EE"/>
    <w:rsid w:val="002D42FD"/>
    <w:rsid w:val="002D6A27"/>
    <w:rsid w:val="002D7F1C"/>
    <w:rsid w:val="002E1466"/>
    <w:rsid w:val="002E1D44"/>
    <w:rsid w:val="002E1DB6"/>
    <w:rsid w:val="002E36BE"/>
    <w:rsid w:val="002E3882"/>
    <w:rsid w:val="002E3935"/>
    <w:rsid w:val="002E4686"/>
    <w:rsid w:val="002E46E3"/>
    <w:rsid w:val="002E495D"/>
    <w:rsid w:val="002E5B06"/>
    <w:rsid w:val="002E7150"/>
    <w:rsid w:val="002F08C2"/>
    <w:rsid w:val="002F16BB"/>
    <w:rsid w:val="002F3AB3"/>
    <w:rsid w:val="002F53D9"/>
    <w:rsid w:val="002F6E3D"/>
    <w:rsid w:val="002F74A9"/>
    <w:rsid w:val="002F74D5"/>
    <w:rsid w:val="002F752A"/>
    <w:rsid w:val="0030065C"/>
    <w:rsid w:val="003027C4"/>
    <w:rsid w:val="00303EB0"/>
    <w:rsid w:val="00304C03"/>
    <w:rsid w:val="0030527E"/>
    <w:rsid w:val="003064E5"/>
    <w:rsid w:val="00307F6F"/>
    <w:rsid w:val="0031046E"/>
    <w:rsid w:val="00311465"/>
    <w:rsid w:val="00311736"/>
    <w:rsid w:val="003123E9"/>
    <w:rsid w:val="003126D2"/>
    <w:rsid w:val="00312D0D"/>
    <w:rsid w:val="00313806"/>
    <w:rsid w:val="00313E30"/>
    <w:rsid w:val="00314FFC"/>
    <w:rsid w:val="00316BCE"/>
    <w:rsid w:val="0031702D"/>
    <w:rsid w:val="003179C7"/>
    <w:rsid w:val="0032182F"/>
    <w:rsid w:val="00322869"/>
    <w:rsid w:val="003256FE"/>
    <w:rsid w:val="003272D4"/>
    <w:rsid w:val="0032769A"/>
    <w:rsid w:val="003306E1"/>
    <w:rsid w:val="003320E4"/>
    <w:rsid w:val="003336BC"/>
    <w:rsid w:val="0033525D"/>
    <w:rsid w:val="00335888"/>
    <w:rsid w:val="00336D95"/>
    <w:rsid w:val="00336E35"/>
    <w:rsid w:val="003378DC"/>
    <w:rsid w:val="00340640"/>
    <w:rsid w:val="00340DCF"/>
    <w:rsid w:val="003414F3"/>
    <w:rsid w:val="00341CCE"/>
    <w:rsid w:val="0034209C"/>
    <w:rsid w:val="0034267B"/>
    <w:rsid w:val="00344312"/>
    <w:rsid w:val="00344A55"/>
    <w:rsid w:val="00344B52"/>
    <w:rsid w:val="00345A42"/>
    <w:rsid w:val="00345AB8"/>
    <w:rsid w:val="0034656E"/>
    <w:rsid w:val="003472C7"/>
    <w:rsid w:val="00350FE8"/>
    <w:rsid w:val="00351200"/>
    <w:rsid w:val="003524A3"/>
    <w:rsid w:val="00352531"/>
    <w:rsid w:val="00352FFE"/>
    <w:rsid w:val="00353FD2"/>
    <w:rsid w:val="003544E0"/>
    <w:rsid w:val="00354C75"/>
    <w:rsid w:val="00355345"/>
    <w:rsid w:val="0035553A"/>
    <w:rsid w:val="0035613E"/>
    <w:rsid w:val="00357357"/>
    <w:rsid w:val="00357531"/>
    <w:rsid w:val="00357EA9"/>
    <w:rsid w:val="003600DD"/>
    <w:rsid w:val="00360D1D"/>
    <w:rsid w:val="00361FDA"/>
    <w:rsid w:val="00362A7F"/>
    <w:rsid w:val="003639B9"/>
    <w:rsid w:val="00363EE9"/>
    <w:rsid w:val="00364A2C"/>
    <w:rsid w:val="003652B3"/>
    <w:rsid w:val="00366591"/>
    <w:rsid w:val="0037088E"/>
    <w:rsid w:val="0037098C"/>
    <w:rsid w:val="00372F19"/>
    <w:rsid w:val="00374CF2"/>
    <w:rsid w:val="00376128"/>
    <w:rsid w:val="0037742E"/>
    <w:rsid w:val="003774F5"/>
    <w:rsid w:val="00377D80"/>
    <w:rsid w:val="00382015"/>
    <w:rsid w:val="0038233E"/>
    <w:rsid w:val="0038245A"/>
    <w:rsid w:val="00382869"/>
    <w:rsid w:val="003837A1"/>
    <w:rsid w:val="00383EAD"/>
    <w:rsid w:val="00385788"/>
    <w:rsid w:val="00387CC5"/>
    <w:rsid w:val="00390242"/>
    <w:rsid w:val="00391F5E"/>
    <w:rsid w:val="0039337A"/>
    <w:rsid w:val="00396605"/>
    <w:rsid w:val="0039729A"/>
    <w:rsid w:val="003A188C"/>
    <w:rsid w:val="003A3189"/>
    <w:rsid w:val="003A390E"/>
    <w:rsid w:val="003A429A"/>
    <w:rsid w:val="003A6D72"/>
    <w:rsid w:val="003B1866"/>
    <w:rsid w:val="003B28BA"/>
    <w:rsid w:val="003B3973"/>
    <w:rsid w:val="003B3AB8"/>
    <w:rsid w:val="003B466C"/>
    <w:rsid w:val="003B476F"/>
    <w:rsid w:val="003B569D"/>
    <w:rsid w:val="003B5A3F"/>
    <w:rsid w:val="003B5D8B"/>
    <w:rsid w:val="003C3690"/>
    <w:rsid w:val="003C3C0E"/>
    <w:rsid w:val="003C5FC3"/>
    <w:rsid w:val="003C62F4"/>
    <w:rsid w:val="003C6F48"/>
    <w:rsid w:val="003D0C07"/>
    <w:rsid w:val="003D241C"/>
    <w:rsid w:val="003D4FAC"/>
    <w:rsid w:val="003D61A2"/>
    <w:rsid w:val="003D61D6"/>
    <w:rsid w:val="003D6F6F"/>
    <w:rsid w:val="003D72A3"/>
    <w:rsid w:val="003E2AE7"/>
    <w:rsid w:val="003E4534"/>
    <w:rsid w:val="003E7906"/>
    <w:rsid w:val="003F00AF"/>
    <w:rsid w:val="003F05DD"/>
    <w:rsid w:val="003F2AC8"/>
    <w:rsid w:val="003F2CED"/>
    <w:rsid w:val="003F32A6"/>
    <w:rsid w:val="003F3C50"/>
    <w:rsid w:val="003F3F1B"/>
    <w:rsid w:val="003F47E5"/>
    <w:rsid w:val="003F5ED4"/>
    <w:rsid w:val="003F6543"/>
    <w:rsid w:val="003F6A1B"/>
    <w:rsid w:val="0040042A"/>
    <w:rsid w:val="00401A06"/>
    <w:rsid w:val="004028D8"/>
    <w:rsid w:val="00403D7E"/>
    <w:rsid w:val="004040DD"/>
    <w:rsid w:val="004060DB"/>
    <w:rsid w:val="004061E3"/>
    <w:rsid w:val="00406A6A"/>
    <w:rsid w:val="00406B22"/>
    <w:rsid w:val="00407010"/>
    <w:rsid w:val="00407AAF"/>
    <w:rsid w:val="004103C2"/>
    <w:rsid w:val="00410453"/>
    <w:rsid w:val="004105E2"/>
    <w:rsid w:val="00410C9D"/>
    <w:rsid w:val="00410E81"/>
    <w:rsid w:val="00412DF1"/>
    <w:rsid w:val="00413B85"/>
    <w:rsid w:val="00415234"/>
    <w:rsid w:val="004152FB"/>
    <w:rsid w:val="00417FA6"/>
    <w:rsid w:val="00417FD8"/>
    <w:rsid w:val="0042061C"/>
    <w:rsid w:val="004216E3"/>
    <w:rsid w:val="0042285F"/>
    <w:rsid w:val="00424749"/>
    <w:rsid w:val="00427B24"/>
    <w:rsid w:val="00427C95"/>
    <w:rsid w:val="00431B1D"/>
    <w:rsid w:val="004320B0"/>
    <w:rsid w:val="00432279"/>
    <w:rsid w:val="00432298"/>
    <w:rsid w:val="004328A7"/>
    <w:rsid w:val="00434C74"/>
    <w:rsid w:val="00435315"/>
    <w:rsid w:val="00436510"/>
    <w:rsid w:val="00442373"/>
    <w:rsid w:val="00442CBE"/>
    <w:rsid w:val="00443568"/>
    <w:rsid w:val="00447528"/>
    <w:rsid w:val="00450AA6"/>
    <w:rsid w:val="00451515"/>
    <w:rsid w:val="004524FA"/>
    <w:rsid w:val="004533F6"/>
    <w:rsid w:val="00455276"/>
    <w:rsid w:val="004553F8"/>
    <w:rsid w:val="00455EDC"/>
    <w:rsid w:val="0045623A"/>
    <w:rsid w:val="00456915"/>
    <w:rsid w:val="00456EB4"/>
    <w:rsid w:val="0045700A"/>
    <w:rsid w:val="00457876"/>
    <w:rsid w:val="00460C15"/>
    <w:rsid w:val="004613EC"/>
    <w:rsid w:val="0046245B"/>
    <w:rsid w:val="00462CDD"/>
    <w:rsid w:val="0046368E"/>
    <w:rsid w:val="00464231"/>
    <w:rsid w:val="00466265"/>
    <w:rsid w:val="004666B8"/>
    <w:rsid w:val="004669D1"/>
    <w:rsid w:val="00467966"/>
    <w:rsid w:val="00467B82"/>
    <w:rsid w:val="00470584"/>
    <w:rsid w:val="004718F3"/>
    <w:rsid w:val="004726EC"/>
    <w:rsid w:val="0047304A"/>
    <w:rsid w:val="00473BD4"/>
    <w:rsid w:val="004749E1"/>
    <w:rsid w:val="00475040"/>
    <w:rsid w:val="00475B6D"/>
    <w:rsid w:val="004777CC"/>
    <w:rsid w:val="00480539"/>
    <w:rsid w:val="00480A9B"/>
    <w:rsid w:val="00480BE1"/>
    <w:rsid w:val="00484F82"/>
    <w:rsid w:val="0048686F"/>
    <w:rsid w:val="00491DA8"/>
    <w:rsid w:val="004921F8"/>
    <w:rsid w:val="004925A8"/>
    <w:rsid w:val="00493D40"/>
    <w:rsid w:val="00495F07"/>
    <w:rsid w:val="004960ED"/>
    <w:rsid w:val="00497217"/>
    <w:rsid w:val="004A0A07"/>
    <w:rsid w:val="004A2D9C"/>
    <w:rsid w:val="004A3E58"/>
    <w:rsid w:val="004A40B9"/>
    <w:rsid w:val="004A465C"/>
    <w:rsid w:val="004A4CDA"/>
    <w:rsid w:val="004A504B"/>
    <w:rsid w:val="004A6911"/>
    <w:rsid w:val="004A6980"/>
    <w:rsid w:val="004B545C"/>
    <w:rsid w:val="004B54E0"/>
    <w:rsid w:val="004B6AB4"/>
    <w:rsid w:val="004B6B53"/>
    <w:rsid w:val="004B7384"/>
    <w:rsid w:val="004C04C5"/>
    <w:rsid w:val="004C1BEE"/>
    <w:rsid w:val="004C26E6"/>
    <w:rsid w:val="004C296F"/>
    <w:rsid w:val="004C30E7"/>
    <w:rsid w:val="004C4269"/>
    <w:rsid w:val="004C4B3F"/>
    <w:rsid w:val="004C548F"/>
    <w:rsid w:val="004D0E5A"/>
    <w:rsid w:val="004D0FB5"/>
    <w:rsid w:val="004D20B6"/>
    <w:rsid w:val="004D244F"/>
    <w:rsid w:val="004D2DAB"/>
    <w:rsid w:val="004D3551"/>
    <w:rsid w:val="004D3F39"/>
    <w:rsid w:val="004D4D70"/>
    <w:rsid w:val="004D6236"/>
    <w:rsid w:val="004D7C74"/>
    <w:rsid w:val="004E07D9"/>
    <w:rsid w:val="004E0F33"/>
    <w:rsid w:val="004E0F88"/>
    <w:rsid w:val="004E2102"/>
    <w:rsid w:val="004E25BD"/>
    <w:rsid w:val="004E2F62"/>
    <w:rsid w:val="004E34EA"/>
    <w:rsid w:val="004E3B4A"/>
    <w:rsid w:val="004E3D7C"/>
    <w:rsid w:val="004E4591"/>
    <w:rsid w:val="004E4C07"/>
    <w:rsid w:val="004E4DBB"/>
    <w:rsid w:val="004E53D7"/>
    <w:rsid w:val="004E602B"/>
    <w:rsid w:val="004E6B6C"/>
    <w:rsid w:val="004E6F62"/>
    <w:rsid w:val="004E7F9C"/>
    <w:rsid w:val="004F0E49"/>
    <w:rsid w:val="004F223F"/>
    <w:rsid w:val="004F3493"/>
    <w:rsid w:val="004F4C4B"/>
    <w:rsid w:val="004F66A2"/>
    <w:rsid w:val="00501BAB"/>
    <w:rsid w:val="00502487"/>
    <w:rsid w:val="00503BE3"/>
    <w:rsid w:val="00504518"/>
    <w:rsid w:val="00504AE0"/>
    <w:rsid w:val="00504E58"/>
    <w:rsid w:val="00506244"/>
    <w:rsid w:val="00507454"/>
    <w:rsid w:val="00507F2D"/>
    <w:rsid w:val="00507F8C"/>
    <w:rsid w:val="00512B09"/>
    <w:rsid w:val="00512C3E"/>
    <w:rsid w:val="00513B0E"/>
    <w:rsid w:val="00513CB4"/>
    <w:rsid w:val="00513FD5"/>
    <w:rsid w:val="0051461F"/>
    <w:rsid w:val="0051506E"/>
    <w:rsid w:val="005156EB"/>
    <w:rsid w:val="0051710D"/>
    <w:rsid w:val="005216F1"/>
    <w:rsid w:val="005218D6"/>
    <w:rsid w:val="00521A49"/>
    <w:rsid w:val="0052233A"/>
    <w:rsid w:val="00522C75"/>
    <w:rsid w:val="005236C0"/>
    <w:rsid w:val="00523D2D"/>
    <w:rsid w:val="00523EAA"/>
    <w:rsid w:val="005251A0"/>
    <w:rsid w:val="005251C0"/>
    <w:rsid w:val="0052703A"/>
    <w:rsid w:val="00527D4D"/>
    <w:rsid w:val="00530429"/>
    <w:rsid w:val="005307F6"/>
    <w:rsid w:val="005361DF"/>
    <w:rsid w:val="00540DCC"/>
    <w:rsid w:val="00542452"/>
    <w:rsid w:val="00542837"/>
    <w:rsid w:val="00543B0C"/>
    <w:rsid w:val="005467FC"/>
    <w:rsid w:val="00550159"/>
    <w:rsid w:val="005544DF"/>
    <w:rsid w:val="00554EB6"/>
    <w:rsid w:val="005550B9"/>
    <w:rsid w:val="00555148"/>
    <w:rsid w:val="005559B3"/>
    <w:rsid w:val="00555D75"/>
    <w:rsid w:val="00560DF0"/>
    <w:rsid w:val="00562148"/>
    <w:rsid w:val="00562249"/>
    <w:rsid w:val="00562CC8"/>
    <w:rsid w:val="005669B8"/>
    <w:rsid w:val="00571B30"/>
    <w:rsid w:val="00572D31"/>
    <w:rsid w:val="005736AF"/>
    <w:rsid w:val="00574427"/>
    <w:rsid w:val="00574C02"/>
    <w:rsid w:val="00574DBE"/>
    <w:rsid w:val="00576024"/>
    <w:rsid w:val="00577A87"/>
    <w:rsid w:val="00577D7F"/>
    <w:rsid w:val="0058062F"/>
    <w:rsid w:val="005809A9"/>
    <w:rsid w:val="0058131D"/>
    <w:rsid w:val="005814EB"/>
    <w:rsid w:val="005830D3"/>
    <w:rsid w:val="00583734"/>
    <w:rsid w:val="005865B5"/>
    <w:rsid w:val="00586BCE"/>
    <w:rsid w:val="00590AFA"/>
    <w:rsid w:val="005913AE"/>
    <w:rsid w:val="00591AF8"/>
    <w:rsid w:val="00591BC9"/>
    <w:rsid w:val="005947FE"/>
    <w:rsid w:val="00596A26"/>
    <w:rsid w:val="00597002"/>
    <w:rsid w:val="0059743B"/>
    <w:rsid w:val="00597523"/>
    <w:rsid w:val="005A0251"/>
    <w:rsid w:val="005A1481"/>
    <w:rsid w:val="005A2933"/>
    <w:rsid w:val="005A4CB0"/>
    <w:rsid w:val="005A647A"/>
    <w:rsid w:val="005A6635"/>
    <w:rsid w:val="005A68C5"/>
    <w:rsid w:val="005B17B5"/>
    <w:rsid w:val="005B29B7"/>
    <w:rsid w:val="005B48FF"/>
    <w:rsid w:val="005B4BDB"/>
    <w:rsid w:val="005B5601"/>
    <w:rsid w:val="005B594D"/>
    <w:rsid w:val="005B5BE4"/>
    <w:rsid w:val="005B63C9"/>
    <w:rsid w:val="005B7646"/>
    <w:rsid w:val="005C2758"/>
    <w:rsid w:val="005C37E3"/>
    <w:rsid w:val="005C5589"/>
    <w:rsid w:val="005C7764"/>
    <w:rsid w:val="005C7A40"/>
    <w:rsid w:val="005C7DFB"/>
    <w:rsid w:val="005D1A3F"/>
    <w:rsid w:val="005D1E4E"/>
    <w:rsid w:val="005D51CE"/>
    <w:rsid w:val="005D5927"/>
    <w:rsid w:val="005D6993"/>
    <w:rsid w:val="005E33F1"/>
    <w:rsid w:val="005E3FC3"/>
    <w:rsid w:val="005E4366"/>
    <w:rsid w:val="005E43D9"/>
    <w:rsid w:val="005E44DD"/>
    <w:rsid w:val="005E6E73"/>
    <w:rsid w:val="005E7B42"/>
    <w:rsid w:val="005F0CC0"/>
    <w:rsid w:val="005F2B68"/>
    <w:rsid w:val="005F5B92"/>
    <w:rsid w:val="005F7A1B"/>
    <w:rsid w:val="005F7F3E"/>
    <w:rsid w:val="00600A67"/>
    <w:rsid w:val="006012A7"/>
    <w:rsid w:val="006013BD"/>
    <w:rsid w:val="00601BFD"/>
    <w:rsid w:val="00603D0D"/>
    <w:rsid w:val="00605AA4"/>
    <w:rsid w:val="00606929"/>
    <w:rsid w:val="00607805"/>
    <w:rsid w:val="00607C92"/>
    <w:rsid w:val="00610637"/>
    <w:rsid w:val="00610E58"/>
    <w:rsid w:val="00611D41"/>
    <w:rsid w:val="006122F3"/>
    <w:rsid w:val="00612704"/>
    <w:rsid w:val="00612EDF"/>
    <w:rsid w:val="006141C1"/>
    <w:rsid w:val="0061522F"/>
    <w:rsid w:val="00615791"/>
    <w:rsid w:val="006158D5"/>
    <w:rsid w:val="0061650C"/>
    <w:rsid w:val="006177A4"/>
    <w:rsid w:val="006212CB"/>
    <w:rsid w:val="00621914"/>
    <w:rsid w:val="006219E8"/>
    <w:rsid w:val="006256F1"/>
    <w:rsid w:val="00625C5A"/>
    <w:rsid w:val="00625D83"/>
    <w:rsid w:val="00625DE3"/>
    <w:rsid w:val="00626125"/>
    <w:rsid w:val="0063136F"/>
    <w:rsid w:val="0063272D"/>
    <w:rsid w:val="00633287"/>
    <w:rsid w:val="006359B9"/>
    <w:rsid w:val="00635A35"/>
    <w:rsid w:val="0063656D"/>
    <w:rsid w:val="00636A52"/>
    <w:rsid w:val="00636DCC"/>
    <w:rsid w:val="00637577"/>
    <w:rsid w:val="006422C1"/>
    <w:rsid w:val="00643292"/>
    <w:rsid w:val="00643857"/>
    <w:rsid w:val="0064452B"/>
    <w:rsid w:val="00645D3D"/>
    <w:rsid w:val="006465B1"/>
    <w:rsid w:val="00646BF6"/>
    <w:rsid w:val="0064700A"/>
    <w:rsid w:val="006520A0"/>
    <w:rsid w:val="00654043"/>
    <w:rsid w:val="00654184"/>
    <w:rsid w:val="0066083A"/>
    <w:rsid w:val="006617BC"/>
    <w:rsid w:val="006623E7"/>
    <w:rsid w:val="0066268E"/>
    <w:rsid w:val="00662B80"/>
    <w:rsid w:val="00664E63"/>
    <w:rsid w:val="006653AA"/>
    <w:rsid w:val="00671D5E"/>
    <w:rsid w:val="00672946"/>
    <w:rsid w:val="006733E2"/>
    <w:rsid w:val="00674CC8"/>
    <w:rsid w:val="006753CA"/>
    <w:rsid w:val="006809D4"/>
    <w:rsid w:val="0068191B"/>
    <w:rsid w:val="00682720"/>
    <w:rsid w:val="006833F6"/>
    <w:rsid w:val="00683C27"/>
    <w:rsid w:val="006852C7"/>
    <w:rsid w:val="00687328"/>
    <w:rsid w:val="006900E0"/>
    <w:rsid w:val="006915ED"/>
    <w:rsid w:val="00694C1E"/>
    <w:rsid w:val="006959B3"/>
    <w:rsid w:val="00695A4B"/>
    <w:rsid w:val="006967B9"/>
    <w:rsid w:val="006A021A"/>
    <w:rsid w:val="006A0347"/>
    <w:rsid w:val="006A1E5D"/>
    <w:rsid w:val="006A329B"/>
    <w:rsid w:val="006A54A7"/>
    <w:rsid w:val="006A65D4"/>
    <w:rsid w:val="006A6890"/>
    <w:rsid w:val="006A73F3"/>
    <w:rsid w:val="006A7948"/>
    <w:rsid w:val="006B23CA"/>
    <w:rsid w:val="006B38D2"/>
    <w:rsid w:val="006B4E61"/>
    <w:rsid w:val="006B6F68"/>
    <w:rsid w:val="006B7AD8"/>
    <w:rsid w:val="006C0F84"/>
    <w:rsid w:val="006C1727"/>
    <w:rsid w:val="006C290A"/>
    <w:rsid w:val="006C2AED"/>
    <w:rsid w:val="006C32FD"/>
    <w:rsid w:val="006C4779"/>
    <w:rsid w:val="006C48B7"/>
    <w:rsid w:val="006C54BC"/>
    <w:rsid w:val="006C5CAB"/>
    <w:rsid w:val="006C5E9D"/>
    <w:rsid w:val="006C6AD2"/>
    <w:rsid w:val="006C6DD9"/>
    <w:rsid w:val="006D0940"/>
    <w:rsid w:val="006D0FCC"/>
    <w:rsid w:val="006D1166"/>
    <w:rsid w:val="006D19CC"/>
    <w:rsid w:val="006D29E9"/>
    <w:rsid w:val="006D37D3"/>
    <w:rsid w:val="006D3FBE"/>
    <w:rsid w:val="006D591C"/>
    <w:rsid w:val="006D60B9"/>
    <w:rsid w:val="006D7E46"/>
    <w:rsid w:val="006E0D57"/>
    <w:rsid w:val="006E2FED"/>
    <w:rsid w:val="006E44BF"/>
    <w:rsid w:val="006E4963"/>
    <w:rsid w:val="006E53AB"/>
    <w:rsid w:val="006F0078"/>
    <w:rsid w:val="006F0CEE"/>
    <w:rsid w:val="006F1D26"/>
    <w:rsid w:val="006F39D2"/>
    <w:rsid w:val="006F4FED"/>
    <w:rsid w:val="006F5392"/>
    <w:rsid w:val="006F6061"/>
    <w:rsid w:val="006F6B40"/>
    <w:rsid w:val="006F77F2"/>
    <w:rsid w:val="006F7E21"/>
    <w:rsid w:val="007000C4"/>
    <w:rsid w:val="00703E34"/>
    <w:rsid w:val="00704796"/>
    <w:rsid w:val="007048E2"/>
    <w:rsid w:val="00705E97"/>
    <w:rsid w:val="0070616B"/>
    <w:rsid w:val="00706FDA"/>
    <w:rsid w:val="0071106C"/>
    <w:rsid w:val="00711F9A"/>
    <w:rsid w:val="007123CC"/>
    <w:rsid w:val="00713810"/>
    <w:rsid w:val="00715298"/>
    <w:rsid w:val="00715696"/>
    <w:rsid w:val="00716A17"/>
    <w:rsid w:val="0071746D"/>
    <w:rsid w:val="00720393"/>
    <w:rsid w:val="00720619"/>
    <w:rsid w:val="00720EE7"/>
    <w:rsid w:val="00722D28"/>
    <w:rsid w:val="00722FD3"/>
    <w:rsid w:val="00723716"/>
    <w:rsid w:val="00723E5B"/>
    <w:rsid w:val="00724FC2"/>
    <w:rsid w:val="00725003"/>
    <w:rsid w:val="007250A8"/>
    <w:rsid w:val="007303A5"/>
    <w:rsid w:val="00730B3E"/>
    <w:rsid w:val="00730B42"/>
    <w:rsid w:val="00731300"/>
    <w:rsid w:val="0073271C"/>
    <w:rsid w:val="007330C6"/>
    <w:rsid w:val="00734070"/>
    <w:rsid w:val="0073420B"/>
    <w:rsid w:val="00734899"/>
    <w:rsid w:val="007357BE"/>
    <w:rsid w:val="00735814"/>
    <w:rsid w:val="007359B4"/>
    <w:rsid w:val="00737C8B"/>
    <w:rsid w:val="007416DA"/>
    <w:rsid w:val="00741B2C"/>
    <w:rsid w:val="00741B70"/>
    <w:rsid w:val="00742B44"/>
    <w:rsid w:val="00742E6C"/>
    <w:rsid w:val="00743885"/>
    <w:rsid w:val="0074402F"/>
    <w:rsid w:val="007440CC"/>
    <w:rsid w:val="00746F3F"/>
    <w:rsid w:val="0074760E"/>
    <w:rsid w:val="00750CDA"/>
    <w:rsid w:val="00752A9A"/>
    <w:rsid w:val="00752C5C"/>
    <w:rsid w:val="00753D75"/>
    <w:rsid w:val="00754ABA"/>
    <w:rsid w:val="007550D2"/>
    <w:rsid w:val="00757B94"/>
    <w:rsid w:val="00760F9F"/>
    <w:rsid w:val="0076212C"/>
    <w:rsid w:val="00762F7C"/>
    <w:rsid w:val="00763655"/>
    <w:rsid w:val="007648EA"/>
    <w:rsid w:val="00765427"/>
    <w:rsid w:val="007673FA"/>
    <w:rsid w:val="00767726"/>
    <w:rsid w:val="00770513"/>
    <w:rsid w:val="00770B71"/>
    <w:rsid w:val="007715DA"/>
    <w:rsid w:val="00772373"/>
    <w:rsid w:val="00772C82"/>
    <w:rsid w:val="007734A1"/>
    <w:rsid w:val="00777B81"/>
    <w:rsid w:val="00777CCF"/>
    <w:rsid w:val="0078154D"/>
    <w:rsid w:val="00782236"/>
    <w:rsid w:val="00782C69"/>
    <w:rsid w:val="007846C5"/>
    <w:rsid w:val="0078534E"/>
    <w:rsid w:val="00785401"/>
    <w:rsid w:val="00786518"/>
    <w:rsid w:val="00787117"/>
    <w:rsid w:val="00787625"/>
    <w:rsid w:val="00790C50"/>
    <w:rsid w:val="00791C13"/>
    <w:rsid w:val="007935B4"/>
    <w:rsid w:val="007943FC"/>
    <w:rsid w:val="00795131"/>
    <w:rsid w:val="00795354"/>
    <w:rsid w:val="00795BEA"/>
    <w:rsid w:val="00796104"/>
    <w:rsid w:val="00797670"/>
    <w:rsid w:val="007A1546"/>
    <w:rsid w:val="007A19D7"/>
    <w:rsid w:val="007A228C"/>
    <w:rsid w:val="007A368E"/>
    <w:rsid w:val="007A5254"/>
    <w:rsid w:val="007A5868"/>
    <w:rsid w:val="007A60F4"/>
    <w:rsid w:val="007A7649"/>
    <w:rsid w:val="007A7C0D"/>
    <w:rsid w:val="007B04CE"/>
    <w:rsid w:val="007B1CF3"/>
    <w:rsid w:val="007B21CC"/>
    <w:rsid w:val="007B28C1"/>
    <w:rsid w:val="007B3D87"/>
    <w:rsid w:val="007B598C"/>
    <w:rsid w:val="007B6871"/>
    <w:rsid w:val="007B6897"/>
    <w:rsid w:val="007B69ED"/>
    <w:rsid w:val="007B7086"/>
    <w:rsid w:val="007C0031"/>
    <w:rsid w:val="007C1714"/>
    <w:rsid w:val="007C1C13"/>
    <w:rsid w:val="007C20D8"/>
    <w:rsid w:val="007C2FE6"/>
    <w:rsid w:val="007C3D33"/>
    <w:rsid w:val="007C4332"/>
    <w:rsid w:val="007C4F04"/>
    <w:rsid w:val="007C55A1"/>
    <w:rsid w:val="007C6E2A"/>
    <w:rsid w:val="007C7DE2"/>
    <w:rsid w:val="007D114C"/>
    <w:rsid w:val="007D28CF"/>
    <w:rsid w:val="007D294A"/>
    <w:rsid w:val="007D3618"/>
    <w:rsid w:val="007D3D13"/>
    <w:rsid w:val="007D47D2"/>
    <w:rsid w:val="007D53DC"/>
    <w:rsid w:val="007D5636"/>
    <w:rsid w:val="007D6EC0"/>
    <w:rsid w:val="007D7E1D"/>
    <w:rsid w:val="007E0687"/>
    <w:rsid w:val="007E1915"/>
    <w:rsid w:val="007E19C5"/>
    <w:rsid w:val="007E253F"/>
    <w:rsid w:val="007E300C"/>
    <w:rsid w:val="007E311B"/>
    <w:rsid w:val="007E4AD1"/>
    <w:rsid w:val="007E4AF2"/>
    <w:rsid w:val="007E6D6A"/>
    <w:rsid w:val="007E7D5D"/>
    <w:rsid w:val="007E7E14"/>
    <w:rsid w:val="007F0DB8"/>
    <w:rsid w:val="007F2069"/>
    <w:rsid w:val="007F5940"/>
    <w:rsid w:val="007F616E"/>
    <w:rsid w:val="00801FDD"/>
    <w:rsid w:val="00802196"/>
    <w:rsid w:val="00802C8B"/>
    <w:rsid w:val="00803120"/>
    <w:rsid w:val="00804A0C"/>
    <w:rsid w:val="00806097"/>
    <w:rsid w:val="008063BA"/>
    <w:rsid w:val="008071F2"/>
    <w:rsid w:val="0081133E"/>
    <w:rsid w:val="00811C7F"/>
    <w:rsid w:val="00811EB9"/>
    <w:rsid w:val="00813B1D"/>
    <w:rsid w:val="00813E14"/>
    <w:rsid w:val="00814AB8"/>
    <w:rsid w:val="00817778"/>
    <w:rsid w:val="0081792B"/>
    <w:rsid w:val="0082110D"/>
    <w:rsid w:val="00821DFA"/>
    <w:rsid w:val="008223E9"/>
    <w:rsid w:val="008260B5"/>
    <w:rsid w:val="00827EAA"/>
    <w:rsid w:val="0083096D"/>
    <w:rsid w:val="00833613"/>
    <w:rsid w:val="008356D5"/>
    <w:rsid w:val="008366F0"/>
    <w:rsid w:val="00840C35"/>
    <w:rsid w:val="00840D2E"/>
    <w:rsid w:val="008428AA"/>
    <w:rsid w:val="00843664"/>
    <w:rsid w:val="00845857"/>
    <w:rsid w:val="00845CF2"/>
    <w:rsid w:val="008467B3"/>
    <w:rsid w:val="00846DD2"/>
    <w:rsid w:val="00847253"/>
    <w:rsid w:val="00847608"/>
    <w:rsid w:val="0084782C"/>
    <w:rsid w:val="00847919"/>
    <w:rsid w:val="00850ED9"/>
    <w:rsid w:val="00852543"/>
    <w:rsid w:val="00852ED2"/>
    <w:rsid w:val="00853E37"/>
    <w:rsid w:val="00855552"/>
    <w:rsid w:val="00856358"/>
    <w:rsid w:val="0086184F"/>
    <w:rsid w:val="00862654"/>
    <w:rsid w:val="00863230"/>
    <w:rsid w:val="00864114"/>
    <w:rsid w:val="00865264"/>
    <w:rsid w:val="0086715A"/>
    <w:rsid w:val="008717D8"/>
    <w:rsid w:val="0087188D"/>
    <w:rsid w:val="0087215C"/>
    <w:rsid w:val="00872DDC"/>
    <w:rsid w:val="00873AE2"/>
    <w:rsid w:val="00874F2C"/>
    <w:rsid w:val="00881977"/>
    <w:rsid w:val="00884A4D"/>
    <w:rsid w:val="008875FE"/>
    <w:rsid w:val="00887EFE"/>
    <w:rsid w:val="00887F8E"/>
    <w:rsid w:val="00890195"/>
    <w:rsid w:val="00890B4F"/>
    <w:rsid w:val="00893193"/>
    <w:rsid w:val="00896234"/>
    <w:rsid w:val="00896AA2"/>
    <w:rsid w:val="00897E43"/>
    <w:rsid w:val="008A089A"/>
    <w:rsid w:val="008A1B44"/>
    <w:rsid w:val="008A2644"/>
    <w:rsid w:val="008A27A5"/>
    <w:rsid w:val="008A3367"/>
    <w:rsid w:val="008A3855"/>
    <w:rsid w:val="008A3FFB"/>
    <w:rsid w:val="008A4017"/>
    <w:rsid w:val="008A7624"/>
    <w:rsid w:val="008A787E"/>
    <w:rsid w:val="008B2ED4"/>
    <w:rsid w:val="008B5C3E"/>
    <w:rsid w:val="008B67CD"/>
    <w:rsid w:val="008B6A33"/>
    <w:rsid w:val="008C0E8A"/>
    <w:rsid w:val="008C1295"/>
    <w:rsid w:val="008C2559"/>
    <w:rsid w:val="008C2EF8"/>
    <w:rsid w:val="008C3782"/>
    <w:rsid w:val="008C4731"/>
    <w:rsid w:val="008C5360"/>
    <w:rsid w:val="008C5738"/>
    <w:rsid w:val="008C68C7"/>
    <w:rsid w:val="008C736A"/>
    <w:rsid w:val="008C796D"/>
    <w:rsid w:val="008C7C3A"/>
    <w:rsid w:val="008C7EAD"/>
    <w:rsid w:val="008D185B"/>
    <w:rsid w:val="008D2D17"/>
    <w:rsid w:val="008D5C2E"/>
    <w:rsid w:val="008D6152"/>
    <w:rsid w:val="008D7682"/>
    <w:rsid w:val="008E24AF"/>
    <w:rsid w:val="008E32B8"/>
    <w:rsid w:val="008E4B82"/>
    <w:rsid w:val="008E66BF"/>
    <w:rsid w:val="008E703D"/>
    <w:rsid w:val="008E774F"/>
    <w:rsid w:val="008F0095"/>
    <w:rsid w:val="008F0742"/>
    <w:rsid w:val="008F0F81"/>
    <w:rsid w:val="008F1105"/>
    <w:rsid w:val="008F15F3"/>
    <w:rsid w:val="008F25BB"/>
    <w:rsid w:val="008F443B"/>
    <w:rsid w:val="008F47C6"/>
    <w:rsid w:val="008F4FE0"/>
    <w:rsid w:val="008F5A0E"/>
    <w:rsid w:val="00901076"/>
    <w:rsid w:val="00901E59"/>
    <w:rsid w:val="009063E3"/>
    <w:rsid w:val="00906442"/>
    <w:rsid w:val="009110FD"/>
    <w:rsid w:val="00911616"/>
    <w:rsid w:val="00912276"/>
    <w:rsid w:val="009127D3"/>
    <w:rsid w:val="00912AA5"/>
    <w:rsid w:val="00913FDE"/>
    <w:rsid w:val="009149A2"/>
    <w:rsid w:val="009152C9"/>
    <w:rsid w:val="009153F1"/>
    <w:rsid w:val="00915677"/>
    <w:rsid w:val="009157B8"/>
    <w:rsid w:val="00915B0D"/>
    <w:rsid w:val="00915BDE"/>
    <w:rsid w:val="00915D01"/>
    <w:rsid w:val="00916C38"/>
    <w:rsid w:val="00920C03"/>
    <w:rsid w:val="00923178"/>
    <w:rsid w:val="00923540"/>
    <w:rsid w:val="00923B9D"/>
    <w:rsid w:val="00924B8E"/>
    <w:rsid w:val="00926767"/>
    <w:rsid w:val="00927DDD"/>
    <w:rsid w:val="00931103"/>
    <w:rsid w:val="00931D86"/>
    <w:rsid w:val="00934412"/>
    <w:rsid w:val="00935D0A"/>
    <w:rsid w:val="009361D5"/>
    <w:rsid w:val="009362C3"/>
    <w:rsid w:val="0093756D"/>
    <w:rsid w:val="00940089"/>
    <w:rsid w:val="009405D5"/>
    <w:rsid w:val="00943014"/>
    <w:rsid w:val="0094354D"/>
    <w:rsid w:val="0094377F"/>
    <w:rsid w:val="0094465C"/>
    <w:rsid w:val="009446D2"/>
    <w:rsid w:val="00945AEA"/>
    <w:rsid w:val="0094715A"/>
    <w:rsid w:val="009503DD"/>
    <w:rsid w:val="00950555"/>
    <w:rsid w:val="00952A41"/>
    <w:rsid w:val="00957AF0"/>
    <w:rsid w:val="009601C1"/>
    <w:rsid w:val="0096059C"/>
    <w:rsid w:val="009611B0"/>
    <w:rsid w:val="00962F8A"/>
    <w:rsid w:val="00963668"/>
    <w:rsid w:val="00964757"/>
    <w:rsid w:val="009659F4"/>
    <w:rsid w:val="00966438"/>
    <w:rsid w:val="00967514"/>
    <w:rsid w:val="00970D60"/>
    <w:rsid w:val="00971595"/>
    <w:rsid w:val="009722C5"/>
    <w:rsid w:val="00973854"/>
    <w:rsid w:val="00975B20"/>
    <w:rsid w:val="00976682"/>
    <w:rsid w:val="00976A23"/>
    <w:rsid w:val="00983DEC"/>
    <w:rsid w:val="00984F36"/>
    <w:rsid w:val="00985280"/>
    <w:rsid w:val="00985819"/>
    <w:rsid w:val="0098608C"/>
    <w:rsid w:val="00991408"/>
    <w:rsid w:val="00991CED"/>
    <w:rsid w:val="00992AB9"/>
    <w:rsid w:val="0099468B"/>
    <w:rsid w:val="00994B9E"/>
    <w:rsid w:val="00995ADF"/>
    <w:rsid w:val="00995C28"/>
    <w:rsid w:val="00995E1A"/>
    <w:rsid w:val="00996BE7"/>
    <w:rsid w:val="009A273C"/>
    <w:rsid w:val="009A2A9F"/>
    <w:rsid w:val="009A33AB"/>
    <w:rsid w:val="009A39B7"/>
    <w:rsid w:val="009A3F22"/>
    <w:rsid w:val="009A45BF"/>
    <w:rsid w:val="009A48A6"/>
    <w:rsid w:val="009A5111"/>
    <w:rsid w:val="009A546B"/>
    <w:rsid w:val="009A7615"/>
    <w:rsid w:val="009A7ADC"/>
    <w:rsid w:val="009B1CB9"/>
    <w:rsid w:val="009B38D5"/>
    <w:rsid w:val="009B6351"/>
    <w:rsid w:val="009B6416"/>
    <w:rsid w:val="009B6B20"/>
    <w:rsid w:val="009B6B52"/>
    <w:rsid w:val="009B6EE3"/>
    <w:rsid w:val="009B7D31"/>
    <w:rsid w:val="009C19B7"/>
    <w:rsid w:val="009C1DF8"/>
    <w:rsid w:val="009C1E14"/>
    <w:rsid w:val="009C1F7D"/>
    <w:rsid w:val="009C3D27"/>
    <w:rsid w:val="009C401F"/>
    <w:rsid w:val="009C5157"/>
    <w:rsid w:val="009C6C7B"/>
    <w:rsid w:val="009D053F"/>
    <w:rsid w:val="009D1F74"/>
    <w:rsid w:val="009D3CF8"/>
    <w:rsid w:val="009D4E95"/>
    <w:rsid w:val="009D53F2"/>
    <w:rsid w:val="009D64CD"/>
    <w:rsid w:val="009D6621"/>
    <w:rsid w:val="009D69F3"/>
    <w:rsid w:val="009D6F20"/>
    <w:rsid w:val="009D7C51"/>
    <w:rsid w:val="009E0622"/>
    <w:rsid w:val="009E1315"/>
    <w:rsid w:val="009E1A0E"/>
    <w:rsid w:val="009E2EB0"/>
    <w:rsid w:val="009E3AD7"/>
    <w:rsid w:val="009E3F46"/>
    <w:rsid w:val="009E4EAC"/>
    <w:rsid w:val="009E63B0"/>
    <w:rsid w:val="009E7A9B"/>
    <w:rsid w:val="009E7FA7"/>
    <w:rsid w:val="009F02C0"/>
    <w:rsid w:val="009F033D"/>
    <w:rsid w:val="009F13EF"/>
    <w:rsid w:val="009F2553"/>
    <w:rsid w:val="009F36BF"/>
    <w:rsid w:val="009F3980"/>
    <w:rsid w:val="009F5333"/>
    <w:rsid w:val="009F6C2D"/>
    <w:rsid w:val="00A00A3D"/>
    <w:rsid w:val="00A02FD9"/>
    <w:rsid w:val="00A03068"/>
    <w:rsid w:val="00A0320A"/>
    <w:rsid w:val="00A032C2"/>
    <w:rsid w:val="00A03833"/>
    <w:rsid w:val="00A03C9E"/>
    <w:rsid w:val="00A05C50"/>
    <w:rsid w:val="00A05FE0"/>
    <w:rsid w:val="00A074D4"/>
    <w:rsid w:val="00A10243"/>
    <w:rsid w:val="00A111B6"/>
    <w:rsid w:val="00A14CE9"/>
    <w:rsid w:val="00A16430"/>
    <w:rsid w:val="00A170DC"/>
    <w:rsid w:val="00A2094D"/>
    <w:rsid w:val="00A20D33"/>
    <w:rsid w:val="00A25947"/>
    <w:rsid w:val="00A27FE6"/>
    <w:rsid w:val="00A318B6"/>
    <w:rsid w:val="00A32D41"/>
    <w:rsid w:val="00A35B11"/>
    <w:rsid w:val="00A35B9A"/>
    <w:rsid w:val="00A42A99"/>
    <w:rsid w:val="00A4489A"/>
    <w:rsid w:val="00A4494B"/>
    <w:rsid w:val="00A45C5C"/>
    <w:rsid w:val="00A4721C"/>
    <w:rsid w:val="00A47530"/>
    <w:rsid w:val="00A47602"/>
    <w:rsid w:val="00A50E1C"/>
    <w:rsid w:val="00A5151A"/>
    <w:rsid w:val="00A528FF"/>
    <w:rsid w:val="00A54C8B"/>
    <w:rsid w:val="00A55C26"/>
    <w:rsid w:val="00A562A1"/>
    <w:rsid w:val="00A572A2"/>
    <w:rsid w:val="00A60572"/>
    <w:rsid w:val="00A613F4"/>
    <w:rsid w:val="00A619A9"/>
    <w:rsid w:val="00A61E5C"/>
    <w:rsid w:val="00A657AC"/>
    <w:rsid w:val="00A6632B"/>
    <w:rsid w:val="00A67024"/>
    <w:rsid w:val="00A67FE0"/>
    <w:rsid w:val="00A700DF"/>
    <w:rsid w:val="00A700E6"/>
    <w:rsid w:val="00A70F8B"/>
    <w:rsid w:val="00A714E6"/>
    <w:rsid w:val="00A71524"/>
    <w:rsid w:val="00A72085"/>
    <w:rsid w:val="00A72D4F"/>
    <w:rsid w:val="00A73A67"/>
    <w:rsid w:val="00A7500C"/>
    <w:rsid w:val="00A75EC4"/>
    <w:rsid w:val="00A7688C"/>
    <w:rsid w:val="00A76904"/>
    <w:rsid w:val="00A7779B"/>
    <w:rsid w:val="00A80698"/>
    <w:rsid w:val="00A80DF0"/>
    <w:rsid w:val="00A81D76"/>
    <w:rsid w:val="00A823F6"/>
    <w:rsid w:val="00A8491C"/>
    <w:rsid w:val="00A84B41"/>
    <w:rsid w:val="00A852F9"/>
    <w:rsid w:val="00A85ABD"/>
    <w:rsid w:val="00A87628"/>
    <w:rsid w:val="00A87BA5"/>
    <w:rsid w:val="00A87C9B"/>
    <w:rsid w:val="00A87FF5"/>
    <w:rsid w:val="00A91A3E"/>
    <w:rsid w:val="00A91DF7"/>
    <w:rsid w:val="00A924D8"/>
    <w:rsid w:val="00A92663"/>
    <w:rsid w:val="00A93A40"/>
    <w:rsid w:val="00A95C8E"/>
    <w:rsid w:val="00A9665A"/>
    <w:rsid w:val="00A96CB7"/>
    <w:rsid w:val="00A96F7C"/>
    <w:rsid w:val="00A97459"/>
    <w:rsid w:val="00A97CBB"/>
    <w:rsid w:val="00AA09D3"/>
    <w:rsid w:val="00AA0A89"/>
    <w:rsid w:val="00AA0DCD"/>
    <w:rsid w:val="00AA16DF"/>
    <w:rsid w:val="00AA288C"/>
    <w:rsid w:val="00AA6E31"/>
    <w:rsid w:val="00AA7121"/>
    <w:rsid w:val="00AA7992"/>
    <w:rsid w:val="00AB394D"/>
    <w:rsid w:val="00AB4FEC"/>
    <w:rsid w:val="00AB5758"/>
    <w:rsid w:val="00AB5F78"/>
    <w:rsid w:val="00AB632D"/>
    <w:rsid w:val="00AB6901"/>
    <w:rsid w:val="00AB6AA4"/>
    <w:rsid w:val="00AB7364"/>
    <w:rsid w:val="00AC01AA"/>
    <w:rsid w:val="00AC048F"/>
    <w:rsid w:val="00AC1142"/>
    <w:rsid w:val="00AC1F26"/>
    <w:rsid w:val="00AC207A"/>
    <w:rsid w:val="00AC3935"/>
    <w:rsid w:val="00AC3CDB"/>
    <w:rsid w:val="00AC41DE"/>
    <w:rsid w:val="00AC4F72"/>
    <w:rsid w:val="00AC5118"/>
    <w:rsid w:val="00AC5FB7"/>
    <w:rsid w:val="00AD296C"/>
    <w:rsid w:val="00AD3379"/>
    <w:rsid w:val="00AD50AA"/>
    <w:rsid w:val="00AD56BF"/>
    <w:rsid w:val="00AD5A48"/>
    <w:rsid w:val="00AD65B0"/>
    <w:rsid w:val="00AD7296"/>
    <w:rsid w:val="00AD74D4"/>
    <w:rsid w:val="00AE0B5F"/>
    <w:rsid w:val="00AE2184"/>
    <w:rsid w:val="00AE2F5A"/>
    <w:rsid w:val="00AE3751"/>
    <w:rsid w:val="00AE5144"/>
    <w:rsid w:val="00AE58E6"/>
    <w:rsid w:val="00AE655C"/>
    <w:rsid w:val="00AF2EF7"/>
    <w:rsid w:val="00AF36C0"/>
    <w:rsid w:val="00AF3778"/>
    <w:rsid w:val="00AF44AA"/>
    <w:rsid w:val="00AF5905"/>
    <w:rsid w:val="00AF6E02"/>
    <w:rsid w:val="00AF741A"/>
    <w:rsid w:val="00B000FF"/>
    <w:rsid w:val="00B01DEB"/>
    <w:rsid w:val="00B02351"/>
    <w:rsid w:val="00B03603"/>
    <w:rsid w:val="00B04161"/>
    <w:rsid w:val="00B056F9"/>
    <w:rsid w:val="00B059A5"/>
    <w:rsid w:val="00B05F9E"/>
    <w:rsid w:val="00B0656E"/>
    <w:rsid w:val="00B07707"/>
    <w:rsid w:val="00B07F1A"/>
    <w:rsid w:val="00B102E3"/>
    <w:rsid w:val="00B10494"/>
    <w:rsid w:val="00B10BA2"/>
    <w:rsid w:val="00B11E3D"/>
    <w:rsid w:val="00B12E36"/>
    <w:rsid w:val="00B13355"/>
    <w:rsid w:val="00B13D67"/>
    <w:rsid w:val="00B14137"/>
    <w:rsid w:val="00B1647A"/>
    <w:rsid w:val="00B16AF7"/>
    <w:rsid w:val="00B17A6A"/>
    <w:rsid w:val="00B17E82"/>
    <w:rsid w:val="00B2070C"/>
    <w:rsid w:val="00B20997"/>
    <w:rsid w:val="00B20D3C"/>
    <w:rsid w:val="00B25221"/>
    <w:rsid w:val="00B253E3"/>
    <w:rsid w:val="00B25759"/>
    <w:rsid w:val="00B2579E"/>
    <w:rsid w:val="00B260E8"/>
    <w:rsid w:val="00B3195E"/>
    <w:rsid w:val="00B33BDA"/>
    <w:rsid w:val="00B34DC8"/>
    <w:rsid w:val="00B35E81"/>
    <w:rsid w:val="00B360C4"/>
    <w:rsid w:val="00B363A9"/>
    <w:rsid w:val="00B3641F"/>
    <w:rsid w:val="00B37D09"/>
    <w:rsid w:val="00B40021"/>
    <w:rsid w:val="00B40D31"/>
    <w:rsid w:val="00B436A0"/>
    <w:rsid w:val="00B44406"/>
    <w:rsid w:val="00B454C4"/>
    <w:rsid w:val="00B479D1"/>
    <w:rsid w:val="00B5403B"/>
    <w:rsid w:val="00B55263"/>
    <w:rsid w:val="00B55DAF"/>
    <w:rsid w:val="00B55E20"/>
    <w:rsid w:val="00B563ED"/>
    <w:rsid w:val="00B56693"/>
    <w:rsid w:val="00B56AE7"/>
    <w:rsid w:val="00B575BA"/>
    <w:rsid w:val="00B6026B"/>
    <w:rsid w:val="00B60320"/>
    <w:rsid w:val="00B605D1"/>
    <w:rsid w:val="00B61273"/>
    <w:rsid w:val="00B61C9B"/>
    <w:rsid w:val="00B61D91"/>
    <w:rsid w:val="00B62062"/>
    <w:rsid w:val="00B6496A"/>
    <w:rsid w:val="00B64E36"/>
    <w:rsid w:val="00B661D2"/>
    <w:rsid w:val="00B6765A"/>
    <w:rsid w:val="00B67711"/>
    <w:rsid w:val="00B72B81"/>
    <w:rsid w:val="00B72C96"/>
    <w:rsid w:val="00B758AB"/>
    <w:rsid w:val="00B76331"/>
    <w:rsid w:val="00B76429"/>
    <w:rsid w:val="00B77536"/>
    <w:rsid w:val="00B776F9"/>
    <w:rsid w:val="00B77764"/>
    <w:rsid w:val="00B77BA9"/>
    <w:rsid w:val="00B81571"/>
    <w:rsid w:val="00B82565"/>
    <w:rsid w:val="00B828A8"/>
    <w:rsid w:val="00B836A0"/>
    <w:rsid w:val="00B837E9"/>
    <w:rsid w:val="00B84C3E"/>
    <w:rsid w:val="00B84E8E"/>
    <w:rsid w:val="00B86702"/>
    <w:rsid w:val="00B87F83"/>
    <w:rsid w:val="00B87FD8"/>
    <w:rsid w:val="00B87FDB"/>
    <w:rsid w:val="00B90D7A"/>
    <w:rsid w:val="00B91C5A"/>
    <w:rsid w:val="00B91DE5"/>
    <w:rsid w:val="00B92087"/>
    <w:rsid w:val="00B9213E"/>
    <w:rsid w:val="00B9384A"/>
    <w:rsid w:val="00B956D4"/>
    <w:rsid w:val="00BA0D38"/>
    <w:rsid w:val="00BA24BA"/>
    <w:rsid w:val="00BA2BDC"/>
    <w:rsid w:val="00BA44F1"/>
    <w:rsid w:val="00BA7432"/>
    <w:rsid w:val="00BA7BEF"/>
    <w:rsid w:val="00BB03E6"/>
    <w:rsid w:val="00BB2580"/>
    <w:rsid w:val="00BB2801"/>
    <w:rsid w:val="00BB57E5"/>
    <w:rsid w:val="00BB6597"/>
    <w:rsid w:val="00BB7C1F"/>
    <w:rsid w:val="00BC1AA0"/>
    <w:rsid w:val="00BC1C9E"/>
    <w:rsid w:val="00BC3835"/>
    <w:rsid w:val="00BC3912"/>
    <w:rsid w:val="00BC4050"/>
    <w:rsid w:val="00BC5929"/>
    <w:rsid w:val="00BC5A39"/>
    <w:rsid w:val="00BC6D5D"/>
    <w:rsid w:val="00BC7C9B"/>
    <w:rsid w:val="00BC7EB9"/>
    <w:rsid w:val="00BD03D4"/>
    <w:rsid w:val="00BD0525"/>
    <w:rsid w:val="00BD2643"/>
    <w:rsid w:val="00BD42C2"/>
    <w:rsid w:val="00BD43CD"/>
    <w:rsid w:val="00BD6464"/>
    <w:rsid w:val="00BD6558"/>
    <w:rsid w:val="00BD71AB"/>
    <w:rsid w:val="00BD7287"/>
    <w:rsid w:val="00BD7B60"/>
    <w:rsid w:val="00BE02FD"/>
    <w:rsid w:val="00BE08BF"/>
    <w:rsid w:val="00BE2209"/>
    <w:rsid w:val="00BE2BC2"/>
    <w:rsid w:val="00BE30B8"/>
    <w:rsid w:val="00BE3C0E"/>
    <w:rsid w:val="00BE69ED"/>
    <w:rsid w:val="00BF1996"/>
    <w:rsid w:val="00BF1A41"/>
    <w:rsid w:val="00BF1F7C"/>
    <w:rsid w:val="00BF3214"/>
    <w:rsid w:val="00BF3A8A"/>
    <w:rsid w:val="00BF5F7B"/>
    <w:rsid w:val="00BF6E1C"/>
    <w:rsid w:val="00BF71DE"/>
    <w:rsid w:val="00BF7E5F"/>
    <w:rsid w:val="00C00DB1"/>
    <w:rsid w:val="00C01C48"/>
    <w:rsid w:val="00C0276F"/>
    <w:rsid w:val="00C0397D"/>
    <w:rsid w:val="00C04648"/>
    <w:rsid w:val="00C04746"/>
    <w:rsid w:val="00C04AE3"/>
    <w:rsid w:val="00C05C82"/>
    <w:rsid w:val="00C0648E"/>
    <w:rsid w:val="00C06FED"/>
    <w:rsid w:val="00C07D1F"/>
    <w:rsid w:val="00C11B9B"/>
    <w:rsid w:val="00C12740"/>
    <w:rsid w:val="00C12BBE"/>
    <w:rsid w:val="00C15867"/>
    <w:rsid w:val="00C16B5D"/>
    <w:rsid w:val="00C17298"/>
    <w:rsid w:val="00C1763C"/>
    <w:rsid w:val="00C20E09"/>
    <w:rsid w:val="00C2296D"/>
    <w:rsid w:val="00C23155"/>
    <w:rsid w:val="00C2435F"/>
    <w:rsid w:val="00C31488"/>
    <w:rsid w:val="00C31692"/>
    <w:rsid w:val="00C33206"/>
    <w:rsid w:val="00C334CC"/>
    <w:rsid w:val="00C3429B"/>
    <w:rsid w:val="00C34A39"/>
    <w:rsid w:val="00C34D7E"/>
    <w:rsid w:val="00C355CC"/>
    <w:rsid w:val="00C36EA8"/>
    <w:rsid w:val="00C40C41"/>
    <w:rsid w:val="00C4109F"/>
    <w:rsid w:val="00C43175"/>
    <w:rsid w:val="00C4349D"/>
    <w:rsid w:val="00C43E54"/>
    <w:rsid w:val="00C447EC"/>
    <w:rsid w:val="00C44ADA"/>
    <w:rsid w:val="00C45885"/>
    <w:rsid w:val="00C4641F"/>
    <w:rsid w:val="00C478B1"/>
    <w:rsid w:val="00C50F22"/>
    <w:rsid w:val="00C54F79"/>
    <w:rsid w:val="00C558B9"/>
    <w:rsid w:val="00C55947"/>
    <w:rsid w:val="00C57971"/>
    <w:rsid w:val="00C60E16"/>
    <w:rsid w:val="00C6792B"/>
    <w:rsid w:val="00C679B3"/>
    <w:rsid w:val="00C67A87"/>
    <w:rsid w:val="00C71488"/>
    <w:rsid w:val="00C71BC0"/>
    <w:rsid w:val="00C71DE8"/>
    <w:rsid w:val="00C72374"/>
    <w:rsid w:val="00C72D4D"/>
    <w:rsid w:val="00C730F9"/>
    <w:rsid w:val="00C73114"/>
    <w:rsid w:val="00C73C42"/>
    <w:rsid w:val="00C73EFF"/>
    <w:rsid w:val="00C74BD4"/>
    <w:rsid w:val="00C74C3A"/>
    <w:rsid w:val="00C74D0F"/>
    <w:rsid w:val="00C752F8"/>
    <w:rsid w:val="00C75BC7"/>
    <w:rsid w:val="00C76BA4"/>
    <w:rsid w:val="00C778F6"/>
    <w:rsid w:val="00C804BE"/>
    <w:rsid w:val="00C8073D"/>
    <w:rsid w:val="00C81CEA"/>
    <w:rsid w:val="00C83262"/>
    <w:rsid w:val="00C83A48"/>
    <w:rsid w:val="00C848EA"/>
    <w:rsid w:val="00C850B0"/>
    <w:rsid w:val="00C85199"/>
    <w:rsid w:val="00C85471"/>
    <w:rsid w:val="00C85865"/>
    <w:rsid w:val="00C85E85"/>
    <w:rsid w:val="00C911B2"/>
    <w:rsid w:val="00C92C8C"/>
    <w:rsid w:val="00CA03B1"/>
    <w:rsid w:val="00CA0B2A"/>
    <w:rsid w:val="00CA2EAE"/>
    <w:rsid w:val="00CA34D4"/>
    <w:rsid w:val="00CA36C6"/>
    <w:rsid w:val="00CA3A9B"/>
    <w:rsid w:val="00CA4AC1"/>
    <w:rsid w:val="00CA5265"/>
    <w:rsid w:val="00CA6F72"/>
    <w:rsid w:val="00CA7889"/>
    <w:rsid w:val="00CA7CB3"/>
    <w:rsid w:val="00CB0316"/>
    <w:rsid w:val="00CB0317"/>
    <w:rsid w:val="00CB0B11"/>
    <w:rsid w:val="00CB1E39"/>
    <w:rsid w:val="00CB22B3"/>
    <w:rsid w:val="00CB242D"/>
    <w:rsid w:val="00CB3871"/>
    <w:rsid w:val="00CB5354"/>
    <w:rsid w:val="00CB57B5"/>
    <w:rsid w:val="00CC14A1"/>
    <w:rsid w:val="00CC14A5"/>
    <w:rsid w:val="00CC4AE5"/>
    <w:rsid w:val="00CC5D59"/>
    <w:rsid w:val="00CC62B9"/>
    <w:rsid w:val="00CC6394"/>
    <w:rsid w:val="00CC6A14"/>
    <w:rsid w:val="00CC6E10"/>
    <w:rsid w:val="00CC70A3"/>
    <w:rsid w:val="00CC7816"/>
    <w:rsid w:val="00CC7E97"/>
    <w:rsid w:val="00CC7F83"/>
    <w:rsid w:val="00CD0F37"/>
    <w:rsid w:val="00CD5131"/>
    <w:rsid w:val="00CD53C3"/>
    <w:rsid w:val="00CD55DA"/>
    <w:rsid w:val="00CD574E"/>
    <w:rsid w:val="00CE4388"/>
    <w:rsid w:val="00CE4BCF"/>
    <w:rsid w:val="00CE4C22"/>
    <w:rsid w:val="00CE540C"/>
    <w:rsid w:val="00CE63CC"/>
    <w:rsid w:val="00CE756E"/>
    <w:rsid w:val="00CF0CCD"/>
    <w:rsid w:val="00CF2195"/>
    <w:rsid w:val="00CF2563"/>
    <w:rsid w:val="00CF2CF2"/>
    <w:rsid w:val="00CF2E93"/>
    <w:rsid w:val="00CF3FB3"/>
    <w:rsid w:val="00CF41EC"/>
    <w:rsid w:val="00CF4624"/>
    <w:rsid w:val="00CF5C59"/>
    <w:rsid w:val="00CF5D04"/>
    <w:rsid w:val="00CF613E"/>
    <w:rsid w:val="00CF7617"/>
    <w:rsid w:val="00D024C5"/>
    <w:rsid w:val="00D034FE"/>
    <w:rsid w:val="00D039B1"/>
    <w:rsid w:val="00D04DE4"/>
    <w:rsid w:val="00D04ECA"/>
    <w:rsid w:val="00D0532D"/>
    <w:rsid w:val="00D06196"/>
    <w:rsid w:val="00D063F1"/>
    <w:rsid w:val="00D10BD7"/>
    <w:rsid w:val="00D126B1"/>
    <w:rsid w:val="00D14F22"/>
    <w:rsid w:val="00D169BA"/>
    <w:rsid w:val="00D17420"/>
    <w:rsid w:val="00D20D4A"/>
    <w:rsid w:val="00D21677"/>
    <w:rsid w:val="00D21DE6"/>
    <w:rsid w:val="00D22892"/>
    <w:rsid w:val="00D23DCD"/>
    <w:rsid w:val="00D24723"/>
    <w:rsid w:val="00D249C4"/>
    <w:rsid w:val="00D279FB"/>
    <w:rsid w:val="00D31777"/>
    <w:rsid w:val="00D32610"/>
    <w:rsid w:val="00D34530"/>
    <w:rsid w:val="00D35690"/>
    <w:rsid w:val="00D37471"/>
    <w:rsid w:val="00D37E2F"/>
    <w:rsid w:val="00D41FAF"/>
    <w:rsid w:val="00D42237"/>
    <w:rsid w:val="00D435A2"/>
    <w:rsid w:val="00D46BE4"/>
    <w:rsid w:val="00D4718A"/>
    <w:rsid w:val="00D507BC"/>
    <w:rsid w:val="00D50D20"/>
    <w:rsid w:val="00D50D31"/>
    <w:rsid w:val="00D513CA"/>
    <w:rsid w:val="00D52ACF"/>
    <w:rsid w:val="00D541CA"/>
    <w:rsid w:val="00D54BC2"/>
    <w:rsid w:val="00D57918"/>
    <w:rsid w:val="00D57A2F"/>
    <w:rsid w:val="00D620C3"/>
    <w:rsid w:val="00D620FF"/>
    <w:rsid w:val="00D630C3"/>
    <w:rsid w:val="00D644A6"/>
    <w:rsid w:val="00D66D2E"/>
    <w:rsid w:val="00D66DD1"/>
    <w:rsid w:val="00D731B5"/>
    <w:rsid w:val="00D73D7F"/>
    <w:rsid w:val="00D73DC6"/>
    <w:rsid w:val="00D7430E"/>
    <w:rsid w:val="00D74A4F"/>
    <w:rsid w:val="00D74B72"/>
    <w:rsid w:val="00D74C1A"/>
    <w:rsid w:val="00D75205"/>
    <w:rsid w:val="00D754C1"/>
    <w:rsid w:val="00D7552E"/>
    <w:rsid w:val="00D75F5F"/>
    <w:rsid w:val="00D77A35"/>
    <w:rsid w:val="00D800D5"/>
    <w:rsid w:val="00D8086E"/>
    <w:rsid w:val="00D81494"/>
    <w:rsid w:val="00D814A4"/>
    <w:rsid w:val="00D81B3E"/>
    <w:rsid w:val="00D81BE0"/>
    <w:rsid w:val="00D82163"/>
    <w:rsid w:val="00D835ED"/>
    <w:rsid w:val="00D8562B"/>
    <w:rsid w:val="00D87CBD"/>
    <w:rsid w:val="00D90C70"/>
    <w:rsid w:val="00D90E49"/>
    <w:rsid w:val="00D91325"/>
    <w:rsid w:val="00D92673"/>
    <w:rsid w:val="00D92A3E"/>
    <w:rsid w:val="00D945C7"/>
    <w:rsid w:val="00D96AF4"/>
    <w:rsid w:val="00DA059C"/>
    <w:rsid w:val="00DA11A5"/>
    <w:rsid w:val="00DA124F"/>
    <w:rsid w:val="00DA166F"/>
    <w:rsid w:val="00DA17FD"/>
    <w:rsid w:val="00DA53FF"/>
    <w:rsid w:val="00DA71F8"/>
    <w:rsid w:val="00DA7718"/>
    <w:rsid w:val="00DB4C21"/>
    <w:rsid w:val="00DB6539"/>
    <w:rsid w:val="00DB7E55"/>
    <w:rsid w:val="00DB7F4F"/>
    <w:rsid w:val="00DC1BFA"/>
    <w:rsid w:val="00DC2A72"/>
    <w:rsid w:val="00DC628A"/>
    <w:rsid w:val="00DC692A"/>
    <w:rsid w:val="00DC6A10"/>
    <w:rsid w:val="00DC6D65"/>
    <w:rsid w:val="00DD3386"/>
    <w:rsid w:val="00DD42AB"/>
    <w:rsid w:val="00DD502B"/>
    <w:rsid w:val="00DD589A"/>
    <w:rsid w:val="00DD7E3B"/>
    <w:rsid w:val="00DD7EB9"/>
    <w:rsid w:val="00DE00B0"/>
    <w:rsid w:val="00DE0668"/>
    <w:rsid w:val="00DE0C9B"/>
    <w:rsid w:val="00DE0D2C"/>
    <w:rsid w:val="00DE13F5"/>
    <w:rsid w:val="00DE19ED"/>
    <w:rsid w:val="00DE1D5E"/>
    <w:rsid w:val="00DE258C"/>
    <w:rsid w:val="00DE2CC3"/>
    <w:rsid w:val="00DE2EB8"/>
    <w:rsid w:val="00DE3835"/>
    <w:rsid w:val="00DE3F39"/>
    <w:rsid w:val="00DE4AE0"/>
    <w:rsid w:val="00DE657E"/>
    <w:rsid w:val="00DE7307"/>
    <w:rsid w:val="00DE7843"/>
    <w:rsid w:val="00DF0BF3"/>
    <w:rsid w:val="00DF1118"/>
    <w:rsid w:val="00DF1D98"/>
    <w:rsid w:val="00DF2631"/>
    <w:rsid w:val="00DF2F33"/>
    <w:rsid w:val="00DF4704"/>
    <w:rsid w:val="00DF4E7C"/>
    <w:rsid w:val="00DF50FC"/>
    <w:rsid w:val="00DF6528"/>
    <w:rsid w:val="00DF7F65"/>
    <w:rsid w:val="00E013D5"/>
    <w:rsid w:val="00E024AA"/>
    <w:rsid w:val="00E05FA2"/>
    <w:rsid w:val="00E06572"/>
    <w:rsid w:val="00E06673"/>
    <w:rsid w:val="00E10975"/>
    <w:rsid w:val="00E125FB"/>
    <w:rsid w:val="00E12D38"/>
    <w:rsid w:val="00E12D61"/>
    <w:rsid w:val="00E14AE2"/>
    <w:rsid w:val="00E14D1D"/>
    <w:rsid w:val="00E1693E"/>
    <w:rsid w:val="00E16D12"/>
    <w:rsid w:val="00E20584"/>
    <w:rsid w:val="00E212DB"/>
    <w:rsid w:val="00E217AA"/>
    <w:rsid w:val="00E2252F"/>
    <w:rsid w:val="00E25097"/>
    <w:rsid w:val="00E250F1"/>
    <w:rsid w:val="00E25408"/>
    <w:rsid w:val="00E26B1A"/>
    <w:rsid w:val="00E3141E"/>
    <w:rsid w:val="00E32E6B"/>
    <w:rsid w:val="00E33106"/>
    <w:rsid w:val="00E333E3"/>
    <w:rsid w:val="00E3550D"/>
    <w:rsid w:val="00E36543"/>
    <w:rsid w:val="00E41517"/>
    <w:rsid w:val="00E446C6"/>
    <w:rsid w:val="00E47F79"/>
    <w:rsid w:val="00E50035"/>
    <w:rsid w:val="00E5092A"/>
    <w:rsid w:val="00E53175"/>
    <w:rsid w:val="00E541BA"/>
    <w:rsid w:val="00E562DF"/>
    <w:rsid w:val="00E57893"/>
    <w:rsid w:val="00E614E0"/>
    <w:rsid w:val="00E61B45"/>
    <w:rsid w:val="00E626E6"/>
    <w:rsid w:val="00E62EBF"/>
    <w:rsid w:val="00E65C71"/>
    <w:rsid w:val="00E66537"/>
    <w:rsid w:val="00E67C50"/>
    <w:rsid w:val="00E70425"/>
    <w:rsid w:val="00E7079D"/>
    <w:rsid w:val="00E71829"/>
    <w:rsid w:val="00E72307"/>
    <w:rsid w:val="00E72DD6"/>
    <w:rsid w:val="00E73F7F"/>
    <w:rsid w:val="00E741ED"/>
    <w:rsid w:val="00E746D5"/>
    <w:rsid w:val="00E765A8"/>
    <w:rsid w:val="00E8097F"/>
    <w:rsid w:val="00E812BB"/>
    <w:rsid w:val="00E81392"/>
    <w:rsid w:val="00E81F7B"/>
    <w:rsid w:val="00E830D9"/>
    <w:rsid w:val="00E837D7"/>
    <w:rsid w:val="00E84B27"/>
    <w:rsid w:val="00E8586F"/>
    <w:rsid w:val="00E87CDF"/>
    <w:rsid w:val="00E90834"/>
    <w:rsid w:val="00E91390"/>
    <w:rsid w:val="00E93463"/>
    <w:rsid w:val="00E946D8"/>
    <w:rsid w:val="00E965E3"/>
    <w:rsid w:val="00E9738A"/>
    <w:rsid w:val="00E97835"/>
    <w:rsid w:val="00EA1A7F"/>
    <w:rsid w:val="00EA2447"/>
    <w:rsid w:val="00EA2887"/>
    <w:rsid w:val="00EA3A56"/>
    <w:rsid w:val="00EA429F"/>
    <w:rsid w:val="00EA4F9E"/>
    <w:rsid w:val="00EA5557"/>
    <w:rsid w:val="00EA5B51"/>
    <w:rsid w:val="00EA6D3B"/>
    <w:rsid w:val="00EA7E74"/>
    <w:rsid w:val="00EB00AD"/>
    <w:rsid w:val="00EB03E7"/>
    <w:rsid w:val="00EB05BC"/>
    <w:rsid w:val="00EB136C"/>
    <w:rsid w:val="00EB2060"/>
    <w:rsid w:val="00EB2471"/>
    <w:rsid w:val="00EB3D59"/>
    <w:rsid w:val="00EB4401"/>
    <w:rsid w:val="00EB480E"/>
    <w:rsid w:val="00EB5EC6"/>
    <w:rsid w:val="00EB79E1"/>
    <w:rsid w:val="00EB7FC9"/>
    <w:rsid w:val="00EC4640"/>
    <w:rsid w:val="00EC4C0D"/>
    <w:rsid w:val="00EC57CD"/>
    <w:rsid w:val="00ED23CC"/>
    <w:rsid w:val="00ED375E"/>
    <w:rsid w:val="00ED408D"/>
    <w:rsid w:val="00ED45F1"/>
    <w:rsid w:val="00ED6950"/>
    <w:rsid w:val="00ED7137"/>
    <w:rsid w:val="00ED790B"/>
    <w:rsid w:val="00ED7A2B"/>
    <w:rsid w:val="00EE191C"/>
    <w:rsid w:val="00EE2119"/>
    <w:rsid w:val="00EE330F"/>
    <w:rsid w:val="00EE7380"/>
    <w:rsid w:val="00EF0104"/>
    <w:rsid w:val="00EF1C2F"/>
    <w:rsid w:val="00EF26C4"/>
    <w:rsid w:val="00EF3175"/>
    <w:rsid w:val="00EF5684"/>
    <w:rsid w:val="00EF65CE"/>
    <w:rsid w:val="00EF705B"/>
    <w:rsid w:val="00EF7570"/>
    <w:rsid w:val="00EF7B59"/>
    <w:rsid w:val="00F00E8D"/>
    <w:rsid w:val="00F0153D"/>
    <w:rsid w:val="00F01CE5"/>
    <w:rsid w:val="00F0361F"/>
    <w:rsid w:val="00F036EB"/>
    <w:rsid w:val="00F036FF"/>
    <w:rsid w:val="00F03BD5"/>
    <w:rsid w:val="00F0459E"/>
    <w:rsid w:val="00F04EEC"/>
    <w:rsid w:val="00F064EF"/>
    <w:rsid w:val="00F06A68"/>
    <w:rsid w:val="00F07236"/>
    <w:rsid w:val="00F11FB2"/>
    <w:rsid w:val="00F1230D"/>
    <w:rsid w:val="00F1248E"/>
    <w:rsid w:val="00F12CA2"/>
    <w:rsid w:val="00F14041"/>
    <w:rsid w:val="00F14866"/>
    <w:rsid w:val="00F15B73"/>
    <w:rsid w:val="00F15DFF"/>
    <w:rsid w:val="00F16230"/>
    <w:rsid w:val="00F21088"/>
    <w:rsid w:val="00F2129A"/>
    <w:rsid w:val="00F2351E"/>
    <w:rsid w:val="00F24914"/>
    <w:rsid w:val="00F27B33"/>
    <w:rsid w:val="00F31758"/>
    <w:rsid w:val="00F327E7"/>
    <w:rsid w:val="00F32A5F"/>
    <w:rsid w:val="00F32EBF"/>
    <w:rsid w:val="00F34966"/>
    <w:rsid w:val="00F35284"/>
    <w:rsid w:val="00F35746"/>
    <w:rsid w:val="00F35899"/>
    <w:rsid w:val="00F36371"/>
    <w:rsid w:val="00F36C78"/>
    <w:rsid w:val="00F370C7"/>
    <w:rsid w:val="00F40DD3"/>
    <w:rsid w:val="00F41701"/>
    <w:rsid w:val="00F41C20"/>
    <w:rsid w:val="00F4229F"/>
    <w:rsid w:val="00F435B3"/>
    <w:rsid w:val="00F43CC9"/>
    <w:rsid w:val="00F447C7"/>
    <w:rsid w:val="00F50CFE"/>
    <w:rsid w:val="00F52260"/>
    <w:rsid w:val="00F54B9D"/>
    <w:rsid w:val="00F554A9"/>
    <w:rsid w:val="00F56B82"/>
    <w:rsid w:val="00F60409"/>
    <w:rsid w:val="00F60486"/>
    <w:rsid w:val="00F605F6"/>
    <w:rsid w:val="00F6080A"/>
    <w:rsid w:val="00F60CC4"/>
    <w:rsid w:val="00F647D1"/>
    <w:rsid w:val="00F64CD8"/>
    <w:rsid w:val="00F70C2D"/>
    <w:rsid w:val="00F70DCB"/>
    <w:rsid w:val="00F70F36"/>
    <w:rsid w:val="00F716FD"/>
    <w:rsid w:val="00F721B6"/>
    <w:rsid w:val="00F72392"/>
    <w:rsid w:val="00F72D07"/>
    <w:rsid w:val="00F737F4"/>
    <w:rsid w:val="00F75C5F"/>
    <w:rsid w:val="00F769F8"/>
    <w:rsid w:val="00F76DEB"/>
    <w:rsid w:val="00F80355"/>
    <w:rsid w:val="00F80496"/>
    <w:rsid w:val="00F81635"/>
    <w:rsid w:val="00F81E24"/>
    <w:rsid w:val="00F82BB5"/>
    <w:rsid w:val="00F84CD2"/>
    <w:rsid w:val="00F84E9B"/>
    <w:rsid w:val="00F867D9"/>
    <w:rsid w:val="00F913EE"/>
    <w:rsid w:val="00F91A78"/>
    <w:rsid w:val="00F924A5"/>
    <w:rsid w:val="00F929AA"/>
    <w:rsid w:val="00F9314E"/>
    <w:rsid w:val="00F93689"/>
    <w:rsid w:val="00F93A4E"/>
    <w:rsid w:val="00F9642B"/>
    <w:rsid w:val="00F96C29"/>
    <w:rsid w:val="00FA1805"/>
    <w:rsid w:val="00FA222F"/>
    <w:rsid w:val="00FA2652"/>
    <w:rsid w:val="00FA29EE"/>
    <w:rsid w:val="00FA31C1"/>
    <w:rsid w:val="00FA4C7D"/>
    <w:rsid w:val="00FA54D3"/>
    <w:rsid w:val="00FA57B2"/>
    <w:rsid w:val="00FA605D"/>
    <w:rsid w:val="00FA62AC"/>
    <w:rsid w:val="00FA6349"/>
    <w:rsid w:val="00FB0C81"/>
    <w:rsid w:val="00FB10A9"/>
    <w:rsid w:val="00FB3B42"/>
    <w:rsid w:val="00FB5325"/>
    <w:rsid w:val="00FB680C"/>
    <w:rsid w:val="00FC16A1"/>
    <w:rsid w:val="00FC2200"/>
    <w:rsid w:val="00FC2540"/>
    <w:rsid w:val="00FC6C6F"/>
    <w:rsid w:val="00FD1BF9"/>
    <w:rsid w:val="00FD20E2"/>
    <w:rsid w:val="00FD2DBD"/>
    <w:rsid w:val="00FD2EE5"/>
    <w:rsid w:val="00FD3624"/>
    <w:rsid w:val="00FD3B2A"/>
    <w:rsid w:val="00FD3DCC"/>
    <w:rsid w:val="00FD4012"/>
    <w:rsid w:val="00FD4D19"/>
    <w:rsid w:val="00FD4F92"/>
    <w:rsid w:val="00FD55FE"/>
    <w:rsid w:val="00FD5B5F"/>
    <w:rsid w:val="00FD70C6"/>
    <w:rsid w:val="00FD7F76"/>
    <w:rsid w:val="00FE09A1"/>
    <w:rsid w:val="00FE2714"/>
    <w:rsid w:val="00FE3364"/>
    <w:rsid w:val="00FE3CAE"/>
    <w:rsid w:val="00FE5431"/>
    <w:rsid w:val="00FF0204"/>
    <w:rsid w:val="00FF08E9"/>
    <w:rsid w:val="00FF0B73"/>
    <w:rsid w:val="00FF1382"/>
    <w:rsid w:val="00FF1B8E"/>
    <w:rsid w:val="00FF393A"/>
    <w:rsid w:val="00FF3AED"/>
    <w:rsid w:val="00FF3B1D"/>
    <w:rsid w:val="00FF51DA"/>
    <w:rsid w:val="00FF52CB"/>
    <w:rsid w:val="00FF5867"/>
    <w:rsid w:val="00FF5C92"/>
    <w:rsid w:val="00FF6D0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9DEE04"/>
  <w15:chartTrackingRefBased/>
  <w15:docId w15:val="{D514C3BA-D824-41AA-BA3E-530E2150A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7"/>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rsid w:val="00720EE7"/>
    <w:rPr>
      <w:sz w:val="22"/>
      <w:szCs w:val="22"/>
      <w:lang w:val="en-CA"/>
    </w:rPr>
  </w:style>
  <w:style w:type="numbering" w:customStyle="1" w:styleId="1ai1">
    <w:name w:val="1 / a / i1"/>
    <w:basedOn w:val="NoList"/>
    <w:next w:val="1ai"/>
    <w:semiHidden/>
    <w:rsid w:val="00720EE7"/>
    <w:pPr>
      <w:numPr>
        <w:numId w:val="8"/>
      </w:numPr>
    </w:pPr>
  </w:style>
  <w:style w:type="numbering" w:customStyle="1" w:styleId="ArticleSection1">
    <w:name w:val="Article / Section1"/>
    <w:basedOn w:val="NoList"/>
    <w:next w:val="ArticleSection"/>
    <w:semiHidden/>
    <w:rsid w:val="00720EE7"/>
    <w:pPr>
      <w:numPr>
        <w:numId w:val="9"/>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paragraph" w:customStyle="1" w:styleId="Default">
    <w:name w:val="Default"/>
    <w:rsid w:val="006C6AD2"/>
    <w:pPr>
      <w:autoSpaceDE w:val="0"/>
      <w:autoSpaceDN w:val="0"/>
      <w:adjustRightInd w:val="0"/>
      <w:jc w:val="left"/>
    </w:pPr>
    <w:rPr>
      <w:color w:val="000000"/>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https://unitednations.sharepoint.com/sites/UNEP-MLF-NSH/Shared%20Documents/General/MLF-Meeting/98th/Templates/98th%20ExCom%20HPMP%20tranche%20template.dotm?OR=81dd2b71-fb82-4b33-ac71-fed46bf0f87a&amp;CID=29700fa2-d03c-1001-12b3-4fb2fa4c9ce7&amp;CT=17776607158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78DF04-17BB-4DBA-920E-1AD47F115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98th%20ExCom%20HPMP%20tranche%20template.dotm?OR=81dd2b71-fb82-4b33-ac71-fed46bf0f87a&amp;CID=29700fa2-d03c-1001-12b3-4fb2fa4c9ce7&amp;CT=1777660715810</Template>
  <TotalTime>12</TotalTime>
  <Pages>8</Pages>
  <Words>2972</Words>
  <Characters>16945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Project proposal: Malawi</vt:lpstr>
    </vt:vector>
  </TitlesOfParts>
  <Company>UNMFS</Company>
  <LinksUpToDate>false</LinksUpToDate>
  <CharactersWithSpaces>19878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Malawi</dc:title>
  <dc:subject/>
  <dc:creator>Rhona - Maire Conway-Kenny</dc:creator>
  <cp:keywords>98th ExCom</cp:keywords>
  <dc:description>HPMP tranche request</dc:description>
  <cp:lastModifiedBy>Rhona - Maire Conway-Kenny</cp:lastModifiedBy>
  <cp:revision>12</cp:revision>
  <cp:lastPrinted>2001-05-26T13:40:00Z</cp:lastPrinted>
  <dcterms:created xsi:type="dcterms:W3CDTF">2026-05-15T14:27:00Z</dcterms:created>
  <dcterms:modified xsi:type="dcterms:W3CDTF">2026-05-15T16:33:00Z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0x0101005B4E12BC6CABEA4BA8700881D1FA59F9</vt:lpwstr>
  </property>
  <property fmtid="{D5CDD505-2E9C-101B-9397-08002B2CF9AE}" pid="3" name="Order">
    <vt:r8>4523800</vt:r8>
  </property>
  <property fmtid="{D5CDD505-2E9C-101B-9397-08002B2CF9AE}" pid="4" name="MediaServiceImageTags">
    <vt:lpwstr/>
  </property>
  <property fmtid="{D5CDD505-2E9C-101B-9397-08002B2CF9AE}" pid="5" name="GrammarlyDocumentId">
    <vt:lpwstr>8fe2f7fc77c441ec2bcd42b4d4a5423b42d4b636dec3a02abbe20a8022629f0a</vt:lpwstr>
  </property>
  <property fmtid="{D5CDD505-2E9C-101B-9397-08002B2CF9AE}" pid="6" name="MSIP_Label_606bed3f-efae-4d70-a15b-866bb27c918d_Enabled">
    <vt:lpwstr>true</vt:lpwstr>
  </property>
  <property fmtid="{D5CDD505-2E9C-101B-9397-08002B2CF9AE}" pid="7" name="MSIP_Label_606bed3f-efae-4d70-a15b-866bb27c918d_SetDate">
    <vt:lpwstr>2025-12-10T15:40:10Z</vt:lpwstr>
  </property>
  <property fmtid="{D5CDD505-2E9C-101B-9397-08002B2CF9AE}" pid="8" name="MSIP_Label_606bed3f-efae-4d70-a15b-866bb27c918d_Method">
    <vt:lpwstr>Privileged</vt:lpwstr>
  </property>
  <property fmtid="{D5CDD505-2E9C-101B-9397-08002B2CF9AE}" pid="9" name="MSIP_Label_606bed3f-efae-4d70-a15b-866bb27c918d_Name">
    <vt:lpwstr>606bed3f-efae-4d70-a15b-866bb27c918d</vt:lpwstr>
  </property>
  <property fmtid="{D5CDD505-2E9C-101B-9397-08002B2CF9AE}" pid="10" name="MSIP_Label_606bed3f-efae-4d70-a15b-866bb27c918d_SiteId">
    <vt:lpwstr>0f9e35db-544f-4f60-bdcc-5ea416e6dc70</vt:lpwstr>
  </property>
  <property fmtid="{D5CDD505-2E9C-101B-9397-08002B2CF9AE}" pid="11" name="MSIP_Label_606bed3f-efae-4d70-a15b-866bb27c918d_ActionId">
    <vt:lpwstr>20a45666-e728-42cf-bff8-dae27d207d15</vt:lpwstr>
  </property>
  <property fmtid="{D5CDD505-2E9C-101B-9397-08002B2CF9AE}" pid="12" name="MSIP_Label_606bed3f-efae-4d70-a15b-866bb27c918d_ContentBits">
    <vt:lpwstr>0</vt:lpwstr>
  </property>
  <property fmtid="{D5CDD505-2E9C-101B-9397-08002B2CF9AE}" pid="13" name="MSIP_Label_606bed3f-efae-4d70-a15b-866bb27c918d_Tag">
    <vt:lpwstr>10, 0, 1, 1</vt:lpwstr>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xd_Signature">
    <vt:bool>false</vt:bool>
  </property>
  <property fmtid="{D5CDD505-2E9C-101B-9397-08002B2CF9AE}" pid="19" name="TriggerFlowInfo">
    <vt:lpwstr/>
  </property>
  <property fmtid="{D5CDD505-2E9C-101B-9397-08002B2CF9AE}" pid="20" name="Document number">
    <vt:lpwstr>UNEP/OzL.Pro/ExCom/98/38</vt:lpwstr>
  </property>
  <property fmtid="{D5CDD505-2E9C-101B-9397-08002B2CF9AE}" pid="21" name="Revision date">
    <vt:lpwstr>5/15/2026</vt:lpwstr>
  </property>
</Properties>
</file>