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27"/>
        <w:gridCol w:w="4535"/>
        <w:gridCol w:w="3690"/>
      </w:tblGrid>
      <w:tr w:rsidR="00720EE7" w:rsidRPr="00A47393" w14:paraId="5FF4445B" w14:textId="77777777" w:rsidTr="00B31594">
        <w:trPr>
          <w:trHeight w:val="663"/>
        </w:trPr>
        <w:tc>
          <w:tcPr>
            <w:tcW w:w="6462" w:type="dxa"/>
            <w:gridSpan w:val="2"/>
            <w:tcBorders>
              <w:bottom w:val="single" w:sz="18" w:space="0" w:color="auto"/>
            </w:tcBorders>
          </w:tcPr>
          <w:p w14:paraId="6AAF067C" w14:textId="77777777" w:rsidR="00181C38" w:rsidRDefault="00181C38" w:rsidP="00181C3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4164505A" w14:textId="77777777" w:rsidR="00181C38" w:rsidRDefault="00181C38" w:rsidP="00181C38">
            <w:pPr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5511AC7F" w14:textId="79DA2903" w:rsidR="00720EE7" w:rsidRPr="00181C38" w:rsidRDefault="00181C38" w:rsidP="00181C38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22137821" w14:textId="77777777" w:rsidR="00720EE7" w:rsidRPr="00A47393" w:rsidRDefault="00720EE7" w:rsidP="004669D1">
            <w:pPr>
              <w:jc w:val="right"/>
              <w:rPr>
                <w:sz w:val="52"/>
                <w:szCs w:val="52"/>
              </w:rPr>
            </w:pPr>
            <w:r w:rsidRPr="00A47393"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720EE7" w:rsidRPr="00A47393" w14:paraId="75AF0A71" w14:textId="77777777" w:rsidTr="00B315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4"/>
        </w:trPr>
        <w:tc>
          <w:tcPr>
            <w:tcW w:w="1927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EF4401" w14:textId="77777777" w:rsidR="00720EE7" w:rsidRPr="00A47393" w:rsidRDefault="00720EE7" w:rsidP="004669D1">
            <w:pPr>
              <w:spacing w:before="120"/>
              <w:ind w:left="-9"/>
            </w:pPr>
            <w:r w:rsidRPr="00A47393">
              <w:rPr>
                <w:noProof/>
              </w:rPr>
              <mc:AlternateContent>
                <mc:Choice Requires="wpg">
                  <w:drawing>
                    <wp:inline distT="0" distB="0" distL="0" distR="0" wp14:anchorId="0646FB73" wp14:editId="1F0AFD89">
                      <wp:extent cx="828000" cy="1512018"/>
                      <wp:effectExtent l="0" t="0" r="0" b="0"/>
                      <wp:docPr id="1149756559" name="Group 11497565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8000" cy="1512018"/>
                                <a:chOff x="-7316" y="0"/>
                                <a:chExt cx="828000" cy="15120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2929917" name="Picture 402929917" descr="UNEP"/>
                                <pic:cNvPicPr preferRelativeResize="0">
                                  <a:picLocks/>
                                </pic:cNvPicPr>
                              </pic:nvPicPr>
                              <pic:blipFill rotWithShape="1">
                                <a:blip r:embed="rId11" cstate="print"/>
                                <a:srcRect t="-35" r="6" b="71"/>
                                <a:stretch/>
                              </pic:blipFill>
                              <pic:spPr bwMode="auto">
                                <a:xfrm>
                                  <a:off x="-7316" y="756018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61509766" name="Picture 961509766"/>
                                <pic:cNvPicPr preferRelativeResize="0">
                                  <a:picLocks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-7316" y="0"/>
                                  <a:ext cx="828000" cy="7560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B85484" id="Group 1149756559" o:spid="_x0000_s1026" style="width:65.2pt;height:119.05pt;mso-position-horizontal-relative:char;mso-position-vertical-relative:line" coordorigin="-73" coordsize="8280,151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02929917" o:spid="_x0000_s1027" type="#_x0000_t75" alt="UNEP" style="position:absolute;left:-73;top:7560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    <v:imagedata r:id="rId13" o:title="UNEP" croptop="-23f" cropbottom="47f" cropright="4f"/>
                        <o:lock v:ext="edit" aspectratio="f"/>
                      </v:shape>
                      <v:shape id="Picture 961509766" o:spid="_x0000_s1028" type="#_x0000_t75" style="position:absolute;left:-73;width:8279;height:7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    <v:imagedata r:id="rId14" o:title=""/>
                        <o:lock v:ext="edit" aspectratio="f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53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08B9CC" w14:textId="77777777" w:rsidR="00181C38" w:rsidRDefault="00181C38" w:rsidP="00181C38">
            <w:pPr>
              <w:rPr>
                <w:b/>
                <w:bCs/>
                <w:sz w:val="32"/>
                <w:szCs w:val="32"/>
                <w:lang w:val="en-US"/>
              </w:rPr>
            </w:pPr>
          </w:p>
          <w:p w14:paraId="51FA7037" w14:textId="57FA2275" w:rsidR="00181C38" w:rsidRDefault="00181C38" w:rsidP="00181C38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FAFBF22" w14:textId="77777777" w:rsidR="00181C38" w:rsidRDefault="00181C38" w:rsidP="00181C38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2FA2C3CD" w14:textId="64442F6D" w:rsidR="00720EE7" w:rsidRPr="00181C38" w:rsidRDefault="00181C38" w:rsidP="00181C3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23E4BA5" w14:textId="64AF5190" w:rsidR="00720EE7" w:rsidRPr="00A47393" w:rsidRDefault="00720EE7" w:rsidP="004669D1">
            <w:pPr>
              <w:spacing w:before="120"/>
            </w:pPr>
            <w:r w:rsidRPr="00A47393">
              <w:t>Distr.</w:t>
            </w:r>
          </w:p>
          <w:p w14:paraId="4A597FFC" w14:textId="40CE0711" w:rsidR="00720EE7" w:rsidRPr="00A47393" w:rsidRDefault="00720EE7" w:rsidP="004669D1">
            <w:r w:rsidRPr="00A47393">
              <w:t>GENERAL</w:t>
            </w:r>
          </w:p>
          <w:p w14:paraId="668FB9F1" w14:textId="77777777" w:rsidR="00720EE7" w:rsidRPr="00A47393" w:rsidRDefault="00720EE7" w:rsidP="004669D1"/>
          <w:p w14:paraId="32DD32C3" w14:textId="5DA5C01C" w:rsidR="00720EE7" w:rsidRPr="00A47393" w:rsidRDefault="00B31594" w:rsidP="004669D1">
            <w:fldSimple w:instr=" DOCPROPERTY &quot;Document number&quot;  \* MERGEFORMAT ">
              <w:r>
                <w:t>UNEP/OzL.Pro/ExCom/99/8</w:t>
              </w:r>
            </w:fldSimple>
          </w:p>
          <w:p w14:paraId="6AF11F01" w14:textId="060E0F5A" w:rsidR="00720EE7" w:rsidRPr="00A47393" w:rsidRDefault="00720EE7" w:rsidP="004669D1">
            <w:r w:rsidRPr="00A47393">
              <w:fldChar w:fldCharType="begin"/>
            </w:r>
            <w:r w:rsidRPr="00A47393">
              <w:instrText xml:space="preserve"> DOCPROPERTY "Revision date" \@ "d MMMM YYYY"  \* MERGEFORMAT </w:instrText>
            </w:r>
            <w:r w:rsidRPr="00A47393">
              <w:fldChar w:fldCharType="separate"/>
            </w:r>
            <w:r w:rsidR="006E3D89" w:rsidRPr="00A47393">
              <w:t>21 October 2026</w:t>
            </w:r>
            <w:r w:rsidRPr="00A47393">
              <w:fldChar w:fldCharType="end"/>
            </w:r>
          </w:p>
          <w:p w14:paraId="3F3F6419" w14:textId="77777777" w:rsidR="00720EE7" w:rsidRPr="00A47393" w:rsidRDefault="00720EE7" w:rsidP="004669D1">
            <w:pPr>
              <w:rPr>
                <w:caps/>
              </w:rPr>
            </w:pPr>
          </w:p>
          <w:p w14:paraId="0002B352" w14:textId="77777777" w:rsidR="00B31594" w:rsidRPr="00B31594" w:rsidRDefault="00B31594" w:rsidP="00B31594">
            <w:pPr>
              <w:rPr>
                <w:lang w:val="ru-RU"/>
              </w:rPr>
            </w:pPr>
            <w:r w:rsidRPr="00B31594">
              <w:rPr>
                <w:lang w:val="ru-RU"/>
              </w:rPr>
              <w:t>RUSSIAN</w:t>
            </w:r>
          </w:p>
          <w:p w14:paraId="7DEFDAEF" w14:textId="02A60EAF" w:rsidR="00720EE7" w:rsidRPr="00A47393" w:rsidRDefault="00B31594" w:rsidP="00B31594">
            <w:r w:rsidRPr="00B31594">
              <w:rPr>
                <w:lang w:val="ru-RU"/>
              </w:rPr>
              <w:t>ORIGINAL: ENGLISH</w:t>
            </w:r>
          </w:p>
        </w:tc>
      </w:tr>
    </w:tbl>
    <w:p w14:paraId="7DBF0215" w14:textId="77777777" w:rsidR="00181C38" w:rsidRPr="00DB6803" w:rsidRDefault="00181C38" w:rsidP="00181C38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23BFCD40" w14:textId="77777777" w:rsidR="00181C38" w:rsidRDefault="00181C38" w:rsidP="00181C38">
      <w:pPr>
        <w:jc w:val="left"/>
      </w:pPr>
      <w:r w:rsidRPr="00DB6803">
        <w:rPr>
          <w:lang w:val="ru-RU"/>
        </w:rPr>
        <w:t xml:space="preserve">  ОСУЩЕСТВЛЕНИЯ МОНРЕАЛЬСКОГО ПРОТОКОЛА</w:t>
      </w:r>
    </w:p>
    <w:p w14:paraId="1031E034" w14:textId="77777777" w:rsidR="00181C38" w:rsidRPr="007E1D46" w:rsidRDefault="00181C38" w:rsidP="00181C38">
      <w:r w:rsidRPr="00D25892">
        <w:rPr>
          <w:rFonts w:eastAsia="SimSun"/>
        </w:rPr>
        <w:t>Девяносто девятое совещание</w:t>
      </w:r>
      <w:r>
        <w:rPr>
          <w:rFonts w:eastAsia="SimSun"/>
          <w:b/>
          <w:bCs/>
        </w:rPr>
        <w:t xml:space="preserve"> </w:t>
      </w:r>
    </w:p>
    <w:p w14:paraId="6472D719" w14:textId="6A3CF1B7" w:rsidR="00181C38" w:rsidRPr="00D25892" w:rsidRDefault="00181C38" w:rsidP="00181C38">
      <w:pPr>
        <w:jc w:val="left"/>
        <w:rPr>
          <w:lang w:val="ru-RU"/>
        </w:rPr>
      </w:pPr>
      <w:r w:rsidRPr="00D25892">
        <w:rPr>
          <w:rFonts w:eastAsia="SimSun"/>
          <w:lang w:val="ru-RU"/>
        </w:rPr>
        <w:t>Монреаль, 7–11 декабря 2026 года</w:t>
      </w:r>
      <w:r w:rsidRPr="00D25892">
        <w:rPr>
          <w:rFonts w:eastAsia="SimSun"/>
          <w:b/>
          <w:bCs/>
          <w:lang w:val="ru-RU"/>
        </w:rPr>
        <w:t xml:space="preserve"> </w:t>
      </w:r>
    </w:p>
    <w:p w14:paraId="52CD7A76" w14:textId="00E68AE7" w:rsidR="00720EE7" w:rsidRPr="003C7C3C" w:rsidRDefault="00181C38" w:rsidP="00181C38">
      <w:pPr>
        <w:spacing w:after="240"/>
        <w:jc w:val="left"/>
        <w:rPr>
          <w:lang w:val="ru-RU"/>
        </w:rPr>
      </w:pPr>
      <w:r w:rsidRPr="004331A5">
        <w:rPr>
          <w:lang w:val="ru-RU"/>
        </w:rPr>
        <w:t xml:space="preserve">Пункт </w:t>
      </w:r>
      <w:r w:rsidRPr="003C7C3C">
        <w:rPr>
          <w:lang w:val="ru-RU"/>
        </w:rPr>
        <w:t>5</w:t>
      </w:r>
      <w:r w:rsidRPr="004331A5">
        <w:rPr>
          <w:lang w:val="ru-RU"/>
        </w:rPr>
        <w:t xml:space="preserve"> предварительной повестки дня</w:t>
      </w:r>
      <w:r w:rsidRPr="003C7C3C">
        <w:rPr>
          <w:rStyle w:val="FootnoteReference"/>
          <w:lang w:val="ru-RU"/>
        </w:rPr>
        <w:t xml:space="preserve"> </w:t>
      </w:r>
      <w:r w:rsidR="00720EE7" w:rsidRPr="00A47393">
        <w:rPr>
          <w:rStyle w:val="FootnoteReference"/>
        </w:rPr>
        <w:footnoteReference w:id="1"/>
      </w:r>
    </w:p>
    <w:p w14:paraId="63B00D5A" w14:textId="77777777" w:rsidR="007E72E1" w:rsidRPr="003C7C3C" w:rsidRDefault="007E72E1" w:rsidP="007E72E1">
      <w:pPr>
        <w:jc w:val="left"/>
        <w:rPr>
          <w:lang w:val="ru-RU"/>
        </w:rPr>
      </w:pPr>
    </w:p>
    <w:p w14:paraId="30DF9417" w14:textId="73898F7C" w:rsidR="00C3180B" w:rsidRPr="00613A40" w:rsidRDefault="00613A40" w:rsidP="00C3180B">
      <w:pPr>
        <w:jc w:val="center"/>
        <w:outlineLvl w:val="0"/>
        <w:rPr>
          <w:b/>
          <w:sz w:val="24"/>
          <w:szCs w:val="24"/>
          <w:lang w:val="ru-RU"/>
        </w:rPr>
      </w:pPr>
      <w:bookmarkStart w:id="0" w:name="_Hlk195690809"/>
      <w:r w:rsidRPr="00613A40">
        <w:rPr>
          <w:b/>
          <w:sz w:val="24"/>
          <w:szCs w:val="24"/>
          <w:lang w:val="ru-RU"/>
        </w:rPr>
        <w:t>ДАННЫЕ ПО СТРАНОВЫМ ПРОГРАММАМ И ПЕРСПЕКТИВЫ СОБЛЮДЕНИЯ</w:t>
      </w:r>
    </w:p>
    <w:bookmarkEnd w:id="0"/>
    <w:p w14:paraId="0C4104F5" w14:textId="77777777" w:rsidR="00C3180B" w:rsidRPr="00613A40" w:rsidRDefault="00C3180B" w:rsidP="00343B81">
      <w:pPr>
        <w:jc w:val="left"/>
        <w:outlineLvl w:val="0"/>
        <w:rPr>
          <w:lang w:val="ru-RU"/>
        </w:rPr>
      </w:pPr>
    </w:p>
    <w:p w14:paraId="3567F33C" w14:textId="23D37897" w:rsidR="00C3180B" w:rsidRPr="00613A40" w:rsidRDefault="00613A40" w:rsidP="00C3180B">
      <w:pPr>
        <w:pStyle w:val="Heading1"/>
        <w:numPr>
          <w:ilvl w:val="0"/>
          <w:numId w:val="0"/>
        </w:numPr>
        <w:tabs>
          <w:tab w:val="left" w:pos="720"/>
        </w:tabs>
        <w:adjustRightInd w:val="0"/>
        <w:textAlignment w:val="baseline"/>
        <w:rPr>
          <w:b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Введение</w:t>
      </w:r>
    </w:p>
    <w:p w14:paraId="6FEB2288" w14:textId="57E33279" w:rsidR="00C3180B" w:rsidRPr="00EE699B" w:rsidRDefault="00613A40" w:rsidP="00CB1AFE">
      <w:pPr>
        <w:pStyle w:val="Heading1"/>
        <w:rPr>
          <w:lang w:val="ru-RU"/>
        </w:rPr>
      </w:pPr>
      <w:r w:rsidRPr="00613A40">
        <w:rPr>
          <w:lang w:val="ru-RU"/>
        </w:rPr>
        <w:t>В общей сложности 147 стран классифицируются как Стороны, действующие в рамках статьи 5, включая Республику Корея, Сингапур и Объединенные Арабские Эмираты. Этим трем странам</w:t>
      </w:r>
      <w:r w:rsidR="00C3180B" w:rsidRPr="00A47393">
        <w:rPr>
          <w:rStyle w:val="FootnoteReference"/>
          <w:bCs/>
        </w:rPr>
        <w:footnoteReference w:id="2"/>
      </w:r>
      <w:r w:rsidR="00C3180B" w:rsidRPr="00613A40">
        <w:rPr>
          <w:lang w:val="ru-RU"/>
        </w:rPr>
        <w:t xml:space="preserve"> </w:t>
      </w:r>
      <w:r w:rsidRPr="00613A40">
        <w:rPr>
          <w:lang w:val="ru-RU"/>
        </w:rPr>
        <w:t>было настоятельно рекомендовано не запрашивать финансирование Многостороннего фонда для поэтапного отказа от потребления и производства регулируемых веществ (в соответствующих случаях) и, таким образом, им не требуется представлять обязательные доклады о ходе осуществления страновых программ (СП)</w:t>
      </w:r>
      <w:r w:rsidR="00C3180B" w:rsidRPr="00613A40">
        <w:rPr>
          <w:lang w:val="ru-RU"/>
        </w:rPr>
        <w:t>.</w:t>
      </w:r>
      <w:r w:rsidR="00C3180B" w:rsidRPr="00A47393">
        <w:rPr>
          <w:rStyle w:val="FootnoteReference"/>
          <w:bCs/>
        </w:rPr>
        <w:footnoteReference w:id="3"/>
      </w:r>
      <w:r w:rsidR="00C3180B" w:rsidRPr="00613A40">
        <w:rPr>
          <w:lang w:val="ru-RU"/>
        </w:rPr>
        <w:t xml:space="preserve"> </w:t>
      </w:r>
      <w:r w:rsidR="00EE699B" w:rsidRPr="00EE699B">
        <w:rPr>
          <w:lang w:val="ru-RU"/>
        </w:rPr>
        <w:t>Однако данные о потреблении и производстве регулируемых веществ в этих трех странах включены в отдельные разделы настоящего документа с целью обеспечения глобального анализа тенденций в производстве и потреблении озоноразрушающих веществ (ОРВ)</w:t>
      </w:r>
      <w:r w:rsidR="00C3180B" w:rsidRPr="00EE699B">
        <w:rPr>
          <w:lang w:val="ru-RU"/>
        </w:rPr>
        <w:t xml:space="preserve">. </w:t>
      </w:r>
    </w:p>
    <w:p w14:paraId="2A989E2A" w14:textId="707C352C" w:rsidR="00C3180B" w:rsidRPr="00B70DED" w:rsidRDefault="00007248" w:rsidP="00CB1AFE">
      <w:pPr>
        <w:pStyle w:val="Heading1"/>
        <w:rPr>
          <w:lang w:val="ru-RU"/>
        </w:rPr>
      </w:pPr>
      <w:r w:rsidRPr="00007248">
        <w:rPr>
          <w:lang w:val="ru-RU"/>
        </w:rPr>
        <w:t xml:space="preserve">Сторонам рекомендуется ежегодно представлять данные в соответствии со статьей 7 до 30 июня, но не позднее 30 сентября (решение </w:t>
      </w:r>
      <w:r>
        <w:t>XV</w:t>
      </w:r>
      <w:r w:rsidRPr="00007248">
        <w:rPr>
          <w:lang w:val="ru-RU"/>
        </w:rPr>
        <w:t>/15)</w:t>
      </w:r>
      <w:r w:rsidR="00C3180B" w:rsidRPr="00007248">
        <w:rPr>
          <w:lang w:val="ru-RU"/>
        </w:rPr>
        <w:t xml:space="preserve">. </w:t>
      </w:r>
      <w:r w:rsidR="00B70DED" w:rsidRPr="00B70DED">
        <w:rPr>
          <w:lang w:val="ru-RU"/>
        </w:rPr>
        <w:t>Кроме того, Стороны, действующие в рамках статьи 5, должны по возможности представлять данные по СП за восемь недель до первого в году совещания Исполнительного комитета, но не позднее 1 мая (решение 74/9 b) iv))</w:t>
      </w:r>
      <w:r w:rsidR="00C3180B" w:rsidRPr="00B70DED">
        <w:rPr>
          <w:lang w:val="ru-RU"/>
        </w:rPr>
        <w:t xml:space="preserve">. </w:t>
      </w:r>
      <w:r w:rsidR="00B70DED" w:rsidRPr="00B70DED">
        <w:rPr>
          <w:lang w:val="ru-RU"/>
        </w:rPr>
        <w:t xml:space="preserve">С </w:t>
      </w:r>
      <w:r w:rsidR="00B70DED">
        <w:rPr>
          <w:lang w:val="ru-RU"/>
        </w:rPr>
        <w:t>момента официального ввода в эксплуатацию</w:t>
      </w:r>
      <w:r w:rsidR="00B70DED" w:rsidRPr="00B70DED">
        <w:rPr>
          <w:lang w:val="ru-RU"/>
        </w:rPr>
        <w:t xml:space="preserve"> новой онлайновой системы отчетности об осуществлении СП 1 января 2025 года е</w:t>
      </w:r>
      <w:r w:rsidR="00B70DED">
        <w:rPr>
          <w:lang w:val="ru-RU"/>
        </w:rPr>
        <w:t>ю воспользовались</w:t>
      </w:r>
      <w:r w:rsidR="00B70DED" w:rsidRPr="00B70DED">
        <w:rPr>
          <w:lang w:val="ru-RU"/>
        </w:rPr>
        <w:t xml:space="preserve"> 12</w:t>
      </w:r>
      <w:r w:rsidR="00B70DED">
        <w:rPr>
          <w:lang w:val="ru-RU"/>
        </w:rPr>
        <w:t>9</w:t>
      </w:r>
      <w:r w:rsidR="00B70DED" w:rsidRPr="00B70DED">
        <w:rPr>
          <w:lang w:val="ru-RU"/>
        </w:rPr>
        <w:t xml:space="preserve"> стран, которы</w:t>
      </w:r>
      <w:r w:rsidR="00B70DED">
        <w:rPr>
          <w:lang w:val="ru-RU"/>
        </w:rPr>
        <w:t>е с ее помощью</w:t>
      </w:r>
      <w:r w:rsidR="00B70DED" w:rsidRPr="00B70DED">
        <w:rPr>
          <w:lang w:val="ru-RU"/>
        </w:rPr>
        <w:t xml:space="preserve"> официально представили свои данные за 2024</w:t>
      </w:r>
      <w:r w:rsidR="00B70DED">
        <w:rPr>
          <w:lang w:val="ru-RU"/>
        </w:rPr>
        <w:t xml:space="preserve"> и 2025</w:t>
      </w:r>
      <w:r w:rsidR="00B70DED" w:rsidRPr="00B70DED">
        <w:rPr>
          <w:lang w:val="ru-RU"/>
        </w:rPr>
        <w:t xml:space="preserve"> год</w:t>
      </w:r>
      <w:r w:rsidR="00B70DED">
        <w:rPr>
          <w:lang w:val="ru-RU"/>
        </w:rPr>
        <w:t>ы</w:t>
      </w:r>
      <w:r w:rsidR="00C3180B" w:rsidRPr="00B70DED">
        <w:rPr>
          <w:lang w:val="ru-RU"/>
        </w:rPr>
        <w:t>.</w:t>
      </w:r>
      <w:r w:rsidR="00C3180B" w:rsidRPr="00B70DED">
        <w:rPr>
          <w:sz w:val="24"/>
          <w:szCs w:val="24"/>
          <w:lang w:val="ru-RU"/>
        </w:rPr>
        <w:t xml:space="preserve"> </w:t>
      </w:r>
    </w:p>
    <w:p w14:paraId="3BF87452" w14:textId="4A6B3C77" w:rsidR="00C3180B" w:rsidRPr="000258D4" w:rsidRDefault="000258D4" w:rsidP="00CB1AFE">
      <w:pPr>
        <w:pStyle w:val="Heading1"/>
        <w:rPr>
          <w:lang w:val="ru-RU"/>
        </w:rPr>
      </w:pPr>
      <w:r w:rsidRPr="000258D4">
        <w:rPr>
          <w:lang w:val="ru-RU"/>
        </w:rPr>
        <w:t xml:space="preserve">В таблице 1 обобщены данные, представленные Сторонами, действующими в рамках статьи 5, </w:t>
      </w:r>
      <w:r w:rsidR="00FC5609">
        <w:rPr>
          <w:lang w:val="ru-RU"/>
        </w:rPr>
        <w:t>за</w:t>
      </w:r>
      <w:r w:rsidRPr="000258D4">
        <w:rPr>
          <w:lang w:val="ru-RU"/>
        </w:rPr>
        <w:t xml:space="preserve"> период с 2015 по 2025 год. </w:t>
      </w:r>
      <w:r>
        <w:rPr>
          <w:lang w:val="ru-RU"/>
        </w:rPr>
        <w:t>По</w:t>
      </w:r>
      <w:r w:rsidRPr="000258D4">
        <w:rPr>
          <w:lang w:val="ru-RU"/>
        </w:rPr>
        <w:t xml:space="preserve"> </w:t>
      </w:r>
      <w:r>
        <w:rPr>
          <w:lang w:val="ru-RU"/>
        </w:rPr>
        <w:t>состоянию</w:t>
      </w:r>
      <w:r w:rsidRPr="000258D4">
        <w:rPr>
          <w:lang w:val="ru-RU"/>
        </w:rPr>
        <w:t xml:space="preserve"> </w:t>
      </w:r>
      <w:r>
        <w:rPr>
          <w:lang w:val="ru-RU"/>
        </w:rPr>
        <w:t>на</w:t>
      </w:r>
      <w:r w:rsidR="00C3180B" w:rsidRPr="000258D4">
        <w:rPr>
          <w:lang w:val="ru-RU"/>
        </w:rPr>
        <w:t xml:space="preserve"> </w:t>
      </w:r>
      <w:r w:rsidR="00625030" w:rsidRPr="000258D4">
        <w:rPr>
          <w:lang w:val="ru-RU"/>
        </w:rPr>
        <w:t>16</w:t>
      </w:r>
      <w:r w:rsidR="00C3180B" w:rsidRPr="000258D4">
        <w:rPr>
          <w:lang w:val="ru-RU"/>
        </w:rPr>
        <w:t xml:space="preserve"> </w:t>
      </w:r>
      <w:r>
        <w:rPr>
          <w:lang w:val="ru-RU"/>
        </w:rPr>
        <w:t>октября</w:t>
      </w:r>
      <w:r w:rsidR="00C3180B" w:rsidRPr="000258D4">
        <w:rPr>
          <w:lang w:val="ru-RU"/>
        </w:rPr>
        <w:t xml:space="preserve"> 2026</w:t>
      </w:r>
      <w:r w:rsidRPr="000258D4">
        <w:rPr>
          <w:lang w:val="ru-RU"/>
        </w:rPr>
        <w:t xml:space="preserve"> </w:t>
      </w:r>
      <w:r>
        <w:rPr>
          <w:lang w:val="ru-RU"/>
        </w:rPr>
        <w:t>года</w:t>
      </w:r>
      <w:r w:rsidR="00C3180B" w:rsidRPr="000258D4">
        <w:rPr>
          <w:lang w:val="ru-RU"/>
        </w:rPr>
        <w:t xml:space="preserve">, </w:t>
      </w:r>
      <w:r>
        <w:rPr>
          <w:lang w:val="ru-RU"/>
        </w:rPr>
        <w:t>странами</w:t>
      </w:r>
      <w:r w:rsidRPr="000258D4">
        <w:rPr>
          <w:lang w:val="ru-RU"/>
        </w:rPr>
        <w:t xml:space="preserve">, </w:t>
      </w:r>
      <w:r>
        <w:rPr>
          <w:lang w:val="ru-RU"/>
        </w:rPr>
        <w:t>представившими</w:t>
      </w:r>
      <w:r w:rsidRPr="000258D4">
        <w:rPr>
          <w:lang w:val="ru-RU"/>
        </w:rPr>
        <w:t xml:space="preserve"> </w:t>
      </w:r>
      <w:r>
        <w:rPr>
          <w:lang w:val="ru-RU"/>
        </w:rPr>
        <w:t>к</w:t>
      </w:r>
      <w:r w:rsidRPr="000258D4">
        <w:rPr>
          <w:lang w:val="ru-RU"/>
        </w:rPr>
        <w:t xml:space="preserve"> </w:t>
      </w:r>
      <w:r w:rsidR="00C3180B" w:rsidRPr="000258D4">
        <w:rPr>
          <w:lang w:val="ru-RU"/>
        </w:rPr>
        <w:t>9</w:t>
      </w:r>
      <w:r w:rsidR="00815F51" w:rsidRPr="000258D4">
        <w:rPr>
          <w:lang w:val="ru-RU"/>
        </w:rPr>
        <w:t>9</w:t>
      </w:r>
      <w:r>
        <w:rPr>
          <w:lang w:val="ru-RU"/>
        </w:rPr>
        <w:t>-му совещанию заявки на финансирование, но не представившими данные об осуществлении СП за</w:t>
      </w:r>
      <w:r w:rsidR="00C3180B" w:rsidRPr="000258D4">
        <w:rPr>
          <w:lang w:val="ru-RU"/>
        </w:rPr>
        <w:t xml:space="preserve"> 2025</w:t>
      </w:r>
      <w:r>
        <w:rPr>
          <w:lang w:val="ru-RU"/>
        </w:rPr>
        <w:t xml:space="preserve"> год, являются Джибути и Мозамбик</w:t>
      </w:r>
      <w:r w:rsidR="00C3180B" w:rsidRPr="000258D4">
        <w:rPr>
          <w:lang w:val="ru-RU"/>
        </w:rPr>
        <w:t>.</w:t>
      </w:r>
    </w:p>
    <w:p w14:paraId="2EA9C47C" w14:textId="08046797" w:rsidR="00666431" w:rsidRPr="00666431" w:rsidRDefault="00666431" w:rsidP="00666431">
      <w:pPr>
        <w:keepNext/>
        <w:rPr>
          <w:b/>
          <w:lang w:val="ru-RU"/>
        </w:rPr>
      </w:pPr>
      <w:r>
        <w:rPr>
          <w:b/>
          <w:lang w:val="ru-RU"/>
        </w:rPr>
        <w:lastRenderedPageBreak/>
        <w:t>Таблица</w:t>
      </w:r>
      <w:r w:rsidR="00C3180B" w:rsidRPr="00EE0FD4">
        <w:rPr>
          <w:b/>
          <w:lang w:val="ru-RU"/>
        </w:rPr>
        <w:t xml:space="preserve"> 1. </w:t>
      </w:r>
      <w:r w:rsidRPr="00666431">
        <w:rPr>
          <w:b/>
          <w:lang w:val="ru-RU"/>
        </w:rPr>
        <w:t>Данные, представленные Сторонами, действующими в рамках статьи 5, в</w:t>
      </w:r>
    </w:p>
    <w:p w14:paraId="45933712" w14:textId="2C06B691" w:rsidR="00C3180B" w:rsidRPr="00666431" w:rsidRDefault="00666431" w:rsidP="00666431">
      <w:pPr>
        <w:keepNext/>
        <w:rPr>
          <w:b/>
          <w:lang w:val="ru-RU"/>
        </w:rPr>
      </w:pPr>
      <w:r w:rsidRPr="00666431">
        <w:rPr>
          <w:b/>
          <w:lang w:val="ru-RU"/>
        </w:rPr>
        <w:t>соответствии со статьей 7 и в рамках докладов об осуществлении СП</w:t>
      </w:r>
      <w:r w:rsidR="00C3180B" w:rsidRPr="00666431">
        <w:rPr>
          <w:b/>
          <w:lang w:val="ru-RU"/>
        </w:rPr>
        <w:t xml:space="preserve"> </w:t>
      </w:r>
    </w:p>
    <w:tbl>
      <w:tblPr>
        <w:tblStyle w:val="TableGrid"/>
        <w:tblW w:w="10085" w:type="dxa"/>
        <w:jc w:val="center"/>
        <w:tblLook w:val="04A0" w:firstRow="1" w:lastRow="0" w:firstColumn="1" w:lastColumn="0" w:noHBand="0" w:noVBand="1"/>
      </w:tblPr>
      <w:tblGrid>
        <w:gridCol w:w="2065"/>
        <w:gridCol w:w="674"/>
        <w:gridCol w:w="735"/>
        <w:gridCol w:w="734"/>
        <w:gridCol w:w="735"/>
        <w:gridCol w:w="734"/>
        <w:gridCol w:w="735"/>
        <w:gridCol w:w="734"/>
        <w:gridCol w:w="735"/>
        <w:gridCol w:w="734"/>
        <w:gridCol w:w="735"/>
        <w:gridCol w:w="735"/>
      </w:tblGrid>
      <w:tr w:rsidR="00C3180B" w:rsidRPr="00A47393" w14:paraId="6FE73218" w14:textId="77777777" w:rsidTr="00666431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479BE" w14:textId="719DF043" w:rsidR="00C3180B" w:rsidRPr="00666431" w:rsidRDefault="00666431" w:rsidP="004F7B01">
            <w:pPr>
              <w:keepNext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Источник данных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3D73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2015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2CEE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2016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A397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2017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5BEE1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2018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8B493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2019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488A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2020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A781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2021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E3BE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2022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CEBC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2023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CC8E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2024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174A" w14:textId="77777777" w:rsidR="00C3180B" w:rsidRPr="00A47393" w:rsidRDefault="00C3180B" w:rsidP="004F7B01">
            <w:pPr>
              <w:keepNext/>
              <w:jc w:val="center"/>
              <w:rPr>
                <w:b/>
                <w:sz w:val="20"/>
                <w:szCs w:val="20"/>
              </w:rPr>
            </w:pPr>
            <w:r w:rsidRPr="00A47393">
              <w:rPr>
                <w:b/>
                <w:sz w:val="20"/>
                <w:szCs w:val="20"/>
              </w:rPr>
              <w:t>2025</w:t>
            </w:r>
          </w:p>
        </w:tc>
      </w:tr>
      <w:tr w:rsidR="00C3180B" w:rsidRPr="00A47393" w14:paraId="172BE043" w14:textId="77777777" w:rsidTr="00666431">
        <w:trPr>
          <w:trHeight w:val="83"/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1379B61D" w14:textId="07585EA7" w:rsidR="00C3180B" w:rsidRPr="00A47393" w:rsidRDefault="00666431" w:rsidP="004F7B01">
            <w:pPr>
              <w:keepNext/>
              <w:ind w:left="10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Ст. </w:t>
            </w:r>
            <w:r w:rsidR="00C3180B" w:rsidRPr="00A47393">
              <w:rPr>
                <w:sz w:val="20"/>
                <w:szCs w:val="20"/>
              </w:rPr>
              <w:t xml:space="preserve">7 </w:t>
            </w:r>
            <w:r w:rsidR="00F501E2" w:rsidRPr="00A47393">
              <w:rPr>
                <w:sz w:val="20"/>
                <w:szCs w:val="20"/>
              </w:rPr>
              <w:t>(</w:t>
            </w:r>
            <w:r w:rsidR="00D23B8D" w:rsidRPr="00A47393">
              <w:rPr>
                <w:sz w:val="20"/>
                <w:szCs w:val="20"/>
              </w:rPr>
              <w:t xml:space="preserve">6 </w:t>
            </w:r>
            <w:r>
              <w:rPr>
                <w:sz w:val="20"/>
                <w:szCs w:val="20"/>
                <w:lang w:val="ru-RU"/>
              </w:rPr>
              <w:t>октября</w:t>
            </w:r>
            <w:r w:rsidR="00D23B8D" w:rsidRPr="00A47393">
              <w:rPr>
                <w:sz w:val="20"/>
                <w:szCs w:val="20"/>
              </w:rPr>
              <w:t xml:space="preserve"> </w:t>
            </w:r>
            <w:r w:rsidR="00F501E2" w:rsidRPr="00A47393">
              <w:rPr>
                <w:sz w:val="20"/>
                <w:szCs w:val="20"/>
              </w:rPr>
              <w:t>2026)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3F4C1F85" w14:textId="77777777" w:rsidR="00C3180B" w:rsidRPr="00A47393" w:rsidRDefault="00C3180B" w:rsidP="004F7B01">
            <w:pPr>
              <w:keepNext/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666218DE" w14:textId="77777777" w:rsidR="00C3180B" w:rsidRPr="00A47393" w:rsidRDefault="00C3180B" w:rsidP="004F7B01">
            <w:pPr>
              <w:keepNext/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5C60D789" w14:textId="77777777" w:rsidR="00C3180B" w:rsidRPr="00A47393" w:rsidRDefault="00C3180B" w:rsidP="004F7B01">
            <w:pPr>
              <w:keepNext/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0A398946" w14:textId="77777777" w:rsidR="00C3180B" w:rsidRPr="00A47393" w:rsidRDefault="00C3180B" w:rsidP="004F7B01">
            <w:pPr>
              <w:keepNext/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5C54087C" w14:textId="77777777" w:rsidR="00C3180B" w:rsidRPr="00A47393" w:rsidRDefault="00C3180B" w:rsidP="004F7B01">
            <w:pPr>
              <w:keepNext/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1ED676E2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  <w:hideMark/>
          </w:tcPr>
          <w:p w14:paraId="249B7CEB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7C13FB6A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25A10C9E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CDA9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9214" w14:textId="5A009B4D" w:rsidR="00C3180B" w:rsidRPr="00A47393" w:rsidRDefault="00904AB4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130</w:t>
            </w:r>
          </w:p>
        </w:tc>
      </w:tr>
      <w:tr w:rsidR="00C3180B" w:rsidRPr="00A47393" w14:paraId="7C68636D" w14:textId="77777777" w:rsidTr="00666431">
        <w:trPr>
          <w:jc w:val="center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hideMark/>
          </w:tcPr>
          <w:p w14:paraId="09471966" w14:textId="609D93F0" w:rsidR="00C3180B" w:rsidRPr="00A47393" w:rsidRDefault="00666431" w:rsidP="004F7B01">
            <w:pPr>
              <w:ind w:left="107" w:right="-10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СП</w:t>
            </w:r>
            <w:r w:rsidR="00C3180B" w:rsidRPr="00A47393">
              <w:rPr>
                <w:sz w:val="20"/>
                <w:szCs w:val="20"/>
              </w:rPr>
              <w:t xml:space="preserve"> </w:t>
            </w:r>
            <w:r w:rsidR="00D011BE" w:rsidRPr="00A47393">
              <w:rPr>
                <w:sz w:val="20"/>
                <w:szCs w:val="20"/>
              </w:rPr>
              <w:t xml:space="preserve">(16 </w:t>
            </w:r>
            <w:r>
              <w:rPr>
                <w:sz w:val="20"/>
                <w:szCs w:val="20"/>
                <w:lang w:val="ru-RU"/>
              </w:rPr>
              <w:t>октября</w:t>
            </w:r>
            <w:r w:rsidR="00D011BE" w:rsidRPr="00A47393">
              <w:rPr>
                <w:sz w:val="20"/>
                <w:szCs w:val="20"/>
              </w:rPr>
              <w:t xml:space="preserve"> 2026)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07A6143B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144*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0962DB6D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30889CB8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03F11A8F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5394A003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9" w:type="dxa"/>
              <w:bottom w:w="0" w:type="dxa"/>
              <w:right w:w="72" w:type="dxa"/>
            </w:tcMar>
            <w:hideMark/>
          </w:tcPr>
          <w:p w14:paraId="07CB788C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  <w:hideMark/>
          </w:tcPr>
          <w:p w14:paraId="23DC4417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542CE6CB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9" w:type="dxa"/>
              <w:right w:w="72" w:type="dxa"/>
            </w:tcMar>
          </w:tcPr>
          <w:p w14:paraId="599EDBAD" w14:textId="77777777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6532" w14:textId="62773FCB" w:rsidR="00C3180B" w:rsidRPr="00A47393" w:rsidRDefault="00C3180B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14</w:t>
            </w:r>
            <w:r w:rsidR="00EE2C5E" w:rsidRPr="00A47393">
              <w:rPr>
                <w:sz w:val="20"/>
                <w:szCs w:val="20"/>
              </w:rPr>
              <w:t>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17D7" w14:textId="6BF6E776" w:rsidR="00C3180B" w:rsidRPr="00A47393" w:rsidRDefault="008C3AEC" w:rsidP="004F7B01">
            <w:pPr>
              <w:jc w:val="right"/>
              <w:rPr>
                <w:sz w:val="20"/>
                <w:szCs w:val="20"/>
              </w:rPr>
            </w:pPr>
            <w:r w:rsidRPr="00A47393">
              <w:rPr>
                <w:sz w:val="20"/>
                <w:szCs w:val="20"/>
              </w:rPr>
              <w:t>13</w:t>
            </w:r>
            <w:r w:rsidR="0024665C" w:rsidRPr="00A47393">
              <w:rPr>
                <w:sz w:val="20"/>
                <w:szCs w:val="20"/>
              </w:rPr>
              <w:t>6</w:t>
            </w:r>
          </w:p>
        </w:tc>
      </w:tr>
    </w:tbl>
    <w:p w14:paraId="4BBB4203" w14:textId="7280F390" w:rsidR="00C3180B" w:rsidRPr="00666431" w:rsidRDefault="00C3180B" w:rsidP="006A466E">
      <w:pPr>
        <w:ind w:hanging="360"/>
        <w:rPr>
          <w:sz w:val="18"/>
          <w:szCs w:val="18"/>
          <w:lang w:val="ru-RU"/>
        </w:rPr>
      </w:pPr>
      <w:r w:rsidRPr="00666431">
        <w:rPr>
          <w:sz w:val="18"/>
          <w:szCs w:val="18"/>
          <w:lang w:val="ru-RU"/>
        </w:rPr>
        <w:t>*</w:t>
      </w:r>
      <w:r w:rsidR="00666431" w:rsidRPr="00666431">
        <w:rPr>
          <w:sz w:val="18"/>
          <w:szCs w:val="18"/>
          <w:lang w:val="ru-RU"/>
        </w:rPr>
        <w:t>За исключением Хорватии, которая с 2014 года не входит</w:t>
      </w:r>
      <w:r w:rsidR="00FC5609">
        <w:rPr>
          <w:sz w:val="18"/>
          <w:szCs w:val="18"/>
          <w:lang w:val="ru-RU"/>
        </w:rPr>
        <w:t xml:space="preserve"> в</w:t>
      </w:r>
      <w:r w:rsidR="00666431" w:rsidRPr="00666431">
        <w:rPr>
          <w:sz w:val="18"/>
          <w:szCs w:val="18"/>
          <w:lang w:val="ru-RU"/>
        </w:rPr>
        <w:t xml:space="preserve"> числ</w:t>
      </w:r>
      <w:r w:rsidR="00FC5609">
        <w:rPr>
          <w:sz w:val="18"/>
          <w:szCs w:val="18"/>
          <w:lang w:val="ru-RU"/>
        </w:rPr>
        <w:t>о</w:t>
      </w:r>
      <w:r w:rsidR="00666431" w:rsidRPr="00666431">
        <w:rPr>
          <w:sz w:val="18"/>
          <w:szCs w:val="18"/>
          <w:lang w:val="ru-RU"/>
        </w:rPr>
        <w:t xml:space="preserve"> стран, действующих в рамках статьи 5.</w:t>
      </w:r>
    </w:p>
    <w:p w14:paraId="69E038D7" w14:textId="77777777" w:rsidR="00C3180B" w:rsidRPr="00666431" w:rsidRDefault="00C3180B" w:rsidP="00C3180B">
      <w:pPr>
        <w:rPr>
          <w:lang w:val="ru-RU"/>
        </w:rPr>
      </w:pPr>
    </w:p>
    <w:p w14:paraId="59F18272" w14:textId="5D787ED5" w:rsidR="00C3180B" w:rsidRPr="00666431" w:rsidRDefault="00666431" w:rsidP="00CB1AFE">
      <w:pPr>
        <w:pStyle w:val="Heading1"/>
        <w:rPr>
          <w:lang w:val="ru-RU"/>
        </w:rPr>
      </w:pPr>
      <w:r>
        <w:rPr>
          <w:lang w:val="ru-RU"/>
        </w:rPr>
        <w:t>Настоящий документ содержит следующие разделы</w:t>
      </w:r>
      <w:r w:rsidR="00C3180B" w:rsidRPr="00666431">
        <w:rPr>
          <w:lang w:val="ru-RU"/>
        </w:rPr>
        <w:t>:</w:t>
      </w:r>
    </w:p>
    <w:p w14:paraId="2126304C" w14:textId="2CFEC9EA" w:rsidR="00C3180B" w:rsidRPr="009B5FB3" w:rsidRDefault="00C3180B" w:rsidP="00C3180B">
      <w:pPr>
        <w:pStyle w:val="Heading2"/>
        <w:keepNext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bCs/>
          <w:lang w:val="ru-RU"/>
        </w:rPr>
      </w:pPr>
      <w:r w:rsidRPr="00A47393">
        <w:rPr>
          <w:bCs/>
        </w:rPr>
        <w:t>I</w:t>
      </w:r>
      <w:r w:rsidRPr="00D81354">
        <w:rPr>
          <w:bCs/>
          <w:lang w:val="ru-RU"/>
        </w:rPr>
        <w:t>.</w:t>
      </w:r>
      <w:r w:rsidRPr="00D81354">
        <w:rPr>
          <w:bCs/>
          <w:lang w:val="ru-RU"/>
        </w:rPr>
        <w:tab/>
      </w:r>
      <w:r w:rsidR="00D81354" w:rsidRPr="00D81354">
        <w:rPr>
          <w:lang w:val="ru-RU"/>
        </w:rPr>
        <w:t>Текущее положение дел и перспективы соблюдения в странах, действующих в рамках статьи 5:</w:t>
      </w:r>
      <w:r w:rsidRPr="00D81354">
        <w:rPr>
          <w:bCs/>
          <w:lang w:val="ru-RU"/>
        </w:rPr>
        <w:t xml:space="preserve"> </w:t>
      </w:r>
      <w:r w:rsidR="00D81354" w:rsidRPr="00D81354">
        <w:rPr>
          <w:lang w:val="ru-RU"/>
        </w:rPr>
        <w:t>данный раздел содержит краткий обзор функционирования систем лицензирования и квотирования, а также</w:t>
      </w:r>
      <w:r w:rsidRPr="00D81354">
        <w:rPr>
          <w:bCs/>
          <w:lang w:val="ru-RU"/>
        </w:rPr>
        <w:t xml:space="preserve"> </w:t>
      </w:r>
      <w:r w:rsidR="00D81354" w:rsidRPr="00D81354">
        <w:rPr>
          <w:lang w:val="ru-RU"/>
        </w:rPr>
        <w:t>результаты анализа соблюдения мер регулирования, направленных на окончательный вывод из обращения ХФУ, галонов,</w:t>
      </w:r>
      <w:r w:rsidR="00D81354">
        <w:rPr>
          <w:lang w:val="ru-RU"/>
        </w:rPr>
        <w:t xml:space="preserve"> </w:t>
      </w:r>
      <w:r w:rsidR="00CB1562" w:rsidRPr="00CB1562">
        <w:rPr>
          <w:lang w:val="ru-RU"/>
        </w:rPr>
        <w:t>тетрахлорметана (ТХМ), бромистого метила (БМ) и трихлорэтана (ТХЭ)</w:t>
      </w:r>
      <w:r w:rsidR="00CB1562">
        <w:rPr>
          <w:bCs/>
          <w:lang w:val="ru-RU"/>
        </w:rPr>
        <w:t>,</w:t>
      </w:r>
      <w:r w:rsidRPr="00D81354">
        <w:rPr>
          <w:bCs/>
          <w:lang w:val="ru-RU"/>
        </w:rPr>
        <w:t xml:space="preserve"> </w:t>
      </w:r>
      <w:r w:rsidR="00CB1562" w:rsidRPr="00CB1562">
        <w:rPr>
          <w:lang w:val="ru-RU"/>
        </w:rPr>
        <w:t>замораживание потребления ГХФУ на уровне 2013 года,</w:t>
      </w:r>
      <w:r w:rsidRPr="00D81354">
        <w:rPr>
          <w:bCs/>
          <w:lang w:val="ru-RU"/>
        </w:rPr>
        <w:t xml:space="preserve"> </w:t>
      </w:r>
      <w:r w:rsidR="00CB1562" w:rsidRPr="00CB1562">
        <w:rPr>
          <w:lang w:val="ru-RU"/>
        </w:rPr>
        <w:t>сокращение на 10% к 2015 году</w:t>
      </w:r>
      <w:r w:rsidR="009B5FB3">
        <w:rPr>
          <w:lang w:val="ru-RU"/>
        </w:rPr>
        <w:t>,</w:t>
      </w:r>
      <w:r w:rsidR="00CB1562" w:rsidRPr="00CB1562">
        <w:rPr>
          <w:lang w:val="ru-RU"/>
        </w:rPr>
        <w:t xml:space="preserve"> на 35% к 2020 году</w:t>
      </w:r>
      <w:r w:rsidR="009B5FB3">
        <w:rPr>
          <w:lang w:val="ru-RU"/>
        </w:rPr>
        <w:t xml:space="preserve"> и на 67,5% к 2025 году</w:t>
      </w:r>
      <w:r w:rsidR="00CB1562" w:rsidRPr="00CB1562">
        <w:rPr>
          <w:lang w:val="ru-RU"/>
        </w:rPr>
        <w:t xml:space="preserve"> в секторах производства и потребления, а также замораживание потребления и производства ГФУ на уровне 2024 года</w:t>
      </w:r>
      <w:r w:rsidRPr="00D81354">
        <w:rPr>
          <w:bCs/>
          <w:lang w:val="ru-RU"/>
        </w:rPr>
        <w:t xml:space="preserve">. </w:t>
      </w:r>
      <w:r w:rsidR="009B5FB3" w:rsidRPr="009B5FB3">
        <w:rPr>
          <w:lang w:val="ru-RU"/>
        </w:rPr>
        <w:t>При этом предполагается, что в последних данных о потреблении, представленных в соответствии со статьей 7, или данных по СП учитываются объемы веществ, выведенные из обращения в рамках завершенных проектов</w:t>
      </w:r>
      <w:r w:rsidRPr="009B5FB3">
        <w:rPr>
          <w:bCs/>
          <w:lang w:val="ru-RU"/>
        </w:rPr>
        <w:t>.</w:t>
      </w:r>
      <w:r w:rsidRPr="00A47393">
        <w:rPr>
          <w:rStyle w:val="FootnoteReference"/>
          <w:bCs/>
        </w:rPr>
        <w:footnoteReference w:id="4"/>
      </w:r>
      <w:r w:rsidRPr="009B5FB3">
        <w:rPr>
          <w:bCs/>
          <w:lang w:val="ru-RU"/>
        </w:rPr>
        <w:t xml:space="preserve"> </w:t>
      </w:r>
    </w:p>
    <w:p w14:paraId="5117A821" w14:textId="4638A9B7" w:rsidR="00C3180B" w:rsidRPr="00011BD4" w:rsidRDefault="00C3180B" w:rsidP="00C3180B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bCs/>
          <w:lang w:val="ru-RU"/>
        </w:rPr>
      </w:pPr>
      <w:r w:rsidRPr="00A47393">
        <w:rPr>
          <w:bCs/>
        </w:rPr>
        <w:t>II</w:t>
      </w:r>
      <w:r w:rsidRPr="00011BD4">
        <w:rPr>
          <w:bCs/>
          <w:lang w:val="ru-RU"/>
        </w:rPr>
        <w:t>.</w:t>
      </w:r>
      <w:r w:rsidRPr="00011BD4">
        <w:rPr>
          <w:bCs/>
          <w:lang w:val="ru-RU"/>
        </w:rPr>
        <w:tab/>
      </w:r>
      <w:r w:rsidR="00011BD4" w:rsidRPr="00011BD4">
        <w:rPr>
          <w:lang w:val="ru-RU"/>
        </w:rPr>
        <w:t>Страны, действующие в рамках статьи 5, на которые распространяются решения о соблюдении обязательств, принятые Сторонами</w:t>
      </w:r>
    </w:p>
    <w:p w14:paraId="1399CFA2" w14:textId="58834495" w:rsidR="00C3180B" w:rsidRPr="00736154" w:rsidRDefault="00C3180B" w:rsidP="00C3180B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lang w:val="ru-RU"/>
        </w:rPr>
      </w:pPr>
      <w:r w:rsidRPr="00A47393">
        <w:rPr>
          <w:bCs/>
        </w:rPr>
        <w:t>III</w:t>
      </w:r>
      <w:r w:rsidRPr="00002086">
        <w:rPr>
          <w:bCs/>
          <w:lang w:val="ru-RU"/>
        </w:rPr>
        <w:t>.</w:t>
      </w:r>
      <w:r w:rsidRPr="00002086">
        <w:rPr>
          <w:bCs/>
          <w:lang w:val="ru-RU"/>
        </w:rPr>
        <w:tab/>
      </w:r>
      <w:bookmarkStart w:id="1" w:name="_Hlk115866248"/>
      <w:r w:rsidR="00002086" w:rsidRPr="00002086">
        <w:rPr>
          <w:lang w:val="ru-RU"/>
        </w:rPr>
        <w:t>Анализ докладов об осуществлении СП по ГХФУ</w:t>
      </w:r>
      <w:r w:rsidRPr="00A47393">
        <w:rPr>
          <w:vertAlign w:val="superscript"/>
        </w:rPr>
        <w:footnoteReference w:id="5"/>
      </w:r>
      <w:r w:rsidRPr="00002086">
        <w:rPr>
          <w:bCs/>
          <w:lang w:val="ru-RU"/>
        </w:rPr>
        <w:t xml:space="preserve"> </w:t>
      </w:r>
      <w:bookmarkEnd w:id="1"/>
      <w:r w:rsidR="00002086">
        <w:rPr>
          <w:bCs/>
          <w:lang w:val="ru-RU"/>
        </w:rPr>
        <w:t>и</w:t>
      </w:r>
      <w:r w:rsidR="00002086" w:rsidRPr="00002086">
        <w:rPr>
          <w:bCs/>
          <w:lang w:val="ru-RU"/>
        </w:rPr>
        <w:t xml:space="preserve"> </w:t>
      </w:r>
      <w:r w:rsidR="00002086">
        <w:rPr>
          <w:bCs/>
          <w:lang w:val="ru-RU"/>
        </w:rPr>
        <w:t>ГФУ</w:t>
      </w:r>
      <w:r w:rsidRPr="00002086">
        <w:rPr>
          <w:bCs/>
          <w:lang w:val="ru-RU"/>
        </w:rPr>
        <w:t xml:space="preserve">: </w:t>
      </w:r>
      <w:r w:rsidR="00002086" w:rsidRPr="00002086">
        <w:rPr>
          <w:lang w:val="ru-RU"/>
        </w:rPr>
        <w:t>в настоящем разделе приводится анализ данных, содержащихся в докладах об осуществлении СП</w:t>
      </w:r>
      <w:r w:rsidRPr="00002086">
        <w:rPr>
          <w:bCs/>
          <w:lang w:val="ru-RU"/>
        </w:rPr>
        <w:t xml:space="preserve">. </w:t>
      </w:r>
      <w:r w:rsidR="00002086" w:rsidRPr="00002086">
        <w:rPr>
          <w:lang w:val="ru-RU"/>
        </w:rPr>
        <w:t>В части ГХФУ представлено сопоставление производства и потребления, а также распределение по секторам</w:t>
      </w:r>
      <w:r w:rsidRPr="00002086">
        <w:rPr>
          <w:bCs/>
          <w:lang w:val="ru-RU"/>
        </w:rPr>
        <w:t xml:space="preserve">; </w:t>
      </w:r>
      <w:r w:rsidR="00002086" w:rsidRPr="00002086">
        <w:rPr>
          <w:lang w:val="ru-RU"/>
        </w:rPr>
        <w:t>в части ГФУ – распределение по секторам</w:t>
      </w:r>
      <w:r w:rsidRPr="00002086">
        <w:rPr>
          <w:bCs/>
          <w:lang w:val="ru-RU"/>
        </w:rPr>
        <w:t xml:space="preserve">. </w:t>
      </w:r>
      <w:r w:rsidR="00736154">
        <w:rPr>
          <w:lang w:val="ru-RU"/>
        </w:rPr>
        <w:t>Из</w:t>
      </w:r>
      <w:r w:rsidR="004F0723" w:rsidRPr="00736154">
        <w:rPr>
          <w:lang w:val="ru-RU"/>
        </w:rPr>
        <w:t xml:space="preserve"> 13</w:t>
      </w:r>
      <w:r w:rsidR="00BC1C04" w:rsidRPr="00736154">
        <w:rPr>
          <w:lang w:val="ru-RU"/>
        </w:rPr>
        <w:t>6</w:t>
      </w:r>
      <w:r w:rsidR="00736154" w:rsidRPr="00736154">
        <w:rPr>
          <w:lang w:val="ru-RU"/>
        </w:rPr>
        <w:t xml:space="preserve"> </w:t>
      </w:r>
      <w:r w:rsidR="00736154">
        <w:rPr>
          <w:lang w:val="ru-RU"/>
        </w:rPr>
        <w:t>представленных докладов</w:t>
      </w:r>
      <w:r w:rsidR="00736154" w:rsidRPr="00736154">
        <w:rPr>
          <w:lang w:val="ru-RU"/>
        </w:rPr>
        <w:t xml:space="preserve"> </w:t>
      </w:r>
      <w:r w:rsidR="00736154">
        <w:rPr>
          <w:lang w:val="ru-RU"/>
        </w:rPr>
        <w:t>об</w:t>
      </w:r>
      <w:r w:rsidR="00736154" w:rsidRPr="00736154">
        <w:rPr>
          <w:lang w:val="ru-RU"/>
        </w:rPr>
        <w:t xml:space="preserve"> </w:t>
      </w:r>
      <w:r w:rsidR="00736154">
        <w:rPr>
          <w:lang w:val="ru-RU"/>
        </w:rPr>
        <w:t>осуществлении</w:t>
      </w:r>
      <w:r w:rsidR="00736154" w:rsidRPr="00736154">
        <w:rPr>
          <w:lang w:val="ru-RU"/>
        </w:rPr>
        <w:t xml:space="preserve"> </w:t>
      </w:r>
      <w:r w:rsidR="00736154">
        <w:rPr>
          <w:lang w:val="ru-RU"/>
        </w:rPr>
        <w:t>СП</w:t>
      </w:r>
      <w:r w:rsidR="00736154" w:rsidRPr="00736154">
        <w:rPr>
          <w:lang w:val="ru-RU"/>
        </w:rPr>
        <w:t xml:space="preserve"> </w:t>
      </w:r>
      <w:r w:rsidR="00736154">
        <w:rPr>
          <w:lang w:val="ru-RU"/>
        </w:rPr>
        <w:t>за</w:t>
      </w:r>
      <w:r w:rsidR="004F0723" w:rsidRPr="00736154">
        <w:rPr>
          <w:lang w:val="ru-RU"/>
        </w:rPr>
        <w:t xml:space="preserve"> 202</w:t>
      </w:r>
      <w:r w:rsidR="00F20159" w:rsidRPr="00736154">
        <w:rPr>
          <w:lang w:val="ru-RU"/>
        </w:rPr>
        <w:t>5</w:t>
      </w:r>
      <w:r w:rsidR="00736154">
        <w:rPr>
          <w:lang w:val="ru-RU"/>
        </w:rPr>
        <w:t xml:space="preserve"> год</w:t>
      </w:r>
      <w:r w:rsidR="004F0723" w:rsidRPr="00736154">
        <w:rPr>
          <w:lang w:val="ru-RU"/>
        </w:rPr>
        <w:t xml:space="preserve"> 119</w:t>
      </w:r>
      <w:r w:rsidR="004F0723" w:rsidRPr="00A47393">
        <w:t> </w:t>
      </w:r>
      <w:r w:rsidR="00736154">
        <w:rPr>
          <w:lang w:val="ru-RU"/>
        </w:rPr>
        <w:t>докладов содержат данные по ГФУ</w:t>
      </w:r>
      <w:r w:rsidR="004F0723" w:rsidRPr="00736154">
        <w:rPr>
          <w:bCs/>
          <w:lang w:val="ru-RU"/>
        </w:rPr>
        <w:t>.</w:t>
      </w:r>
      <w:r w:rsidR="004F0723" w:rsidRPr="00736154">
        <w:rPr>
          <w:rStyle w:val="CommentReference"/>
          <w:lang w:val="ru-RU"/>
        </w:rPr>
        <w:t xml:space="preserve"> </w:t>
      </w:r>
      <w:r w:rsidR="00736154" w:rsidRPr="00736154">
        <w:rPr>
          <w:lang w:val="ru-RU"/>
        </w:rPr>
        <w:t>В данном разделе также представлены сведения о ценах на регулируемые и альтернативные вещества</w:t>
      </w:r>
      <w:r w:rsidR="004F0723" w:rsidRPr="00736154">
        <w:rPr>
          <w:bCs/>
          <w:lang w:val="ru-RU"/>
        </w:rPr>
        <w:t>.</w:t>
      </w:r>
    </w:p>
    <w:p w14:paraId="0EBF44EF" w14:textId="5172146E" w:rsidR="00C3180B" w:rsidRPr="00736154" w:rsidRDefault="00C3180B" w:rsidP="00C3180B">
      <w:pPr>
        <w:pStyle w:val="Heading2"/>
        <w:numPr>
          <w:ilvl w:val="0"/>
          <w:numId w:val="0"/>
        </w:numPr>
        <w:tabs>
          <w:tab w:val="left" w:pos="720"/>
        </w:tabs>
        <w:adjustRightInd w:val="0"/>
        <w:ind w:left="1440" w:hanging="720"/>
        <w:textAlignment w:val="baseline"/>
        <w:rPr>
          <w:bCs/>
          <w:lang w:val="ru-RU"/>
        </w:rPr>
      </w:pPr>
      <w:r w:rsidRPr="00A47393">
        <w:rPr>
          <w:bCs/>
        </w:rPr>
        <w:t>IV</w:t>
      </w:r>
      <w:r w:rsidRPr="00736154">
        <w:rPr>
          <w:bCs/>
          <w:lang w:val="ru-RU"/>
        </w:rPr>
        <w:t>.</w:t>
      </w:r>
      <w:r w:rsidRPr="00736154">
        <w:rPr>
          <w:bCs/>
          <w:lang w:val="ru-RU"/>
        </w:rPr>
        <w:tab/>
      </w:r>
      <w:r w:rsidR="00736154" w:rsidRPr="00736154">
        <w:rPr>
          <w:lang w:val="ru-RU"/>
        </w:rPr>
        <w:t>Вопросы, связанные с докладами об осуществлении СП</w:t>
      </w:r>
    </w:p>
    <w:p w14:paraId="5AC43873" w14:textId="66B08D4B" w:rsidR="00C3180B" w:rsidRPr="00736154" w:rsidRDefault="00C3180B" w:rsidP="00C3180B">
      <w:pPr>
        <w:ind w:left="1440" w:hanging="720"/>
        <w:rPr>
          <w:lang w:val="ru-RU"/>
        </w:rPr>
      </w:pPr>
      <w:r w:rsidRPr="00A47393">
        <w:t>V</w:t>
      </w:r>
      <w:r w:rsidRPr="00034E1A">
        <w:rPr>
          <w:lang w:val="ru-RU"/>
        </w:rPr>
        <w:t>.</w:t>
      </w:r>
      <w:r w:rsidRPr="00034E1A">
        <w:rPr>
          <w:lang w:val="ru-RU"/>
        </w:rPr>
        <w:tab/>
      </w:r>
      <w:r w:rsidR="00736154">
        <w:rPr>
          <w:lang w:val="ru-RU"/>
        </w:rPr>
        <w:t>Рекомендация</w:t>
      </w:r>
    </w:p>
    <w:p w14:paraId="34B67363" w14:textId="77777777" w:rsidR="00C3180B" w:rsidRPr="00034E1A" w:rsidRDefault="00C3180B" w:rsidP="00C3180B">
      <w:pPr>
        <w:rPr>
          <w:lang w:val="ru-RU"/>
        </w:rPr>
      </w:pPr>
    </w:p>
    <w:p w14:paraId="56756E1C" w14:textId="2C5762D1" w:rsidR="00C3180B" w:rsidRPr="00034E1A" w:rsidRDefault="00C3180B" w:rsidP="006959A0">
      <w:pPr>
        <w:pStyle w:val="sub-title"/>
        <w:widowControl w:val="0"/>
        <w:rPr>
          <w:noProof w:val="0"/>
          <w:sz w:val="24"/>
          <w:szCs w:val="24"/>
          <w:lang w:val="ru-RU"/>
        </w:rPr>
      </w:pPr>
      <w:r w:rsidRPr="00A47393">
        <w:rPr>
          <w:noProof w:val="0"/>
          <w:sz w:val="24"/>
          <w:szCs w:val="24"/>
          <w:lang w:val="en-CA"/>
        </w:rPr>
        <w:t>I</w:t>
      </w:r>
      <w:r w:rsidRPr="00034E1A">
        <w:rPr>
          <w:noProof w:val="0"/>
          <w:sz w:val="24"/>
          <w:szCs w:val="24"/>
          <w:lang w:val="ru-RU"/>
        </w:rPr>
        <w:t>.</w:t>
      </w:r>
      <w:r w:rsidRPr="00034E1A">
        <w:rPr>
          <w:noProof w:val="0"/>
          <w:sz w:val="24"/>
          <w:szCs w:val="24"/>
          <w:lang w:val="ru-RU"/>
        </w:rPr>
        <w:tab/>
      </w:r>
      <w:r w:rsidR="00034E1A" w:rsidRPr="00E83885">
        <w:rPr>
          <w:sz w:val="24"/>
          <w:szCs w:val="24"/>
          <w:lang w:val="ru-RU"/>
        </w:rPr>
        <w:t>Текущее положение дел и перспективы соблюдения в странах, действующих в рамках статьи 5</w:t>
      </w:r>
      <w:r w:rsidRPr="00034E1A">
        <w:rPr>
          <w:noProof w:val="0"/>
          <w:sz w:val="24"/>
          <w:szCs w:val="24"/>
          <w:lang w:val="ru-RU"/>
        </w:rPr>
        <w:t xml:space="preserve"> </w:t>
      </w:r>
    </w:p>
    <w:p w14:paraId="720E1D82" w14:textId="77777777" w:rsidR="00C3180B" w:rsidRPr="00034E1A" w:rsidRDefault="00C3180B" w:rsidP="006959A0">
      <w:pPr>
        <w:widowControl w:val="0"/>
        <w:rPr>
          <w:szCs w:val="28"/>
          <w:lang w:val="ru-RU"/>
        </w:rPr>
      </w:pPr>
    </w:p>
    <w:p w14:paraId="228EEF4D" w14:textId="30E2C23F" w:rsidR="00C3180B" w:rsidRPr="00A47393" w:rsidRDefault="00C3180B" w:rsidP="006959A0">
      <w:pPr>
        <w:widowControl w:val="0"/>
        <w:rPr>
          <w:b/>
          <w:sz w:val="24"/>
          <w:szCs w:val="24"/>
        </w:rPr>
      </w:pPr>
      <w:r w:rsidRPr="00A47393">
        <w:rPr>
          <w:b/>
          <w:sz w:val="24"/>
          <w:szCs w:val="24"/>
        </w:rPr>
        <w:t>I.1</w:t>
      </w:r>
      <w:r w:rsidRPr="00A47393">
        <w:rPr>
          <w:b/>
          <w:sz w:val="24"/>
          <w:szCs w:val="24"/>
        </w:rPr>
        <w:tab/>
      </w:r>
      <w:r w:rsidR="00034E1A" w:rsidRPr="00E83885">
        <w:rPr>
          <w:b/>
          <w:sz w:val="24"/>
          <w:szCs w:val="24"/>
          <w:lang w:val="ru-RU"/>
        </w:rPr>
        <w:t>Производство</w:t>
      </w:r>
      <w:r w:rsidR="00034E1A" w:rsidRPr="00034E1A">
        <w:rPr>
          <w:b/>
          <w:sz w:val="24"/>
          <w:szCs w:val="24"/>
        </w:rPr>
        <w:t xml:space="preserve"> и </w:t>
      </w:r>
      <w:r w:rsidR="00E83885">
        <w:rPr>
          <w:b/>
          <w:sz w:val="24"/>
          <w:szCs w:val="24"/>
          <w:lang w:val="ru-RU"/>
        </w:rPr>
        <w:t>потребление</w:t>
      </w:r>
      <w:r w:rsidRPr="00A47393">
        <w:rPr>
          <w:b/>
          <w:sz w:val="24"/>
          <w:szCs w:val="24"/>
        </w:rPr>
        <w:t xml:space="preserve"> </w:t>
      </w:r>
    </w:p>
    <w:p w14:paraId="607F262D" w14:textId="77777777" w:rsidR="00C3180B" w:rsidRPr="00A47393" w:rsidRDefault="00C3180B" w:rsidP="006959A0">
      <w:pPr>
        <w:widowControl w:val="0"/>
        <w:rPr>
          <w:b/>
        </w:rPr>
      </w:pPr>
    </w:p>
    <w:p w14:paraId="08E877F3" w14:textId="0A2440CE" w:rsidR="00C3180B" w:rsidRPr="00EE0FD4" w:rsidRDefault="00E9070C" w:rsidP="006959A0">
      <w:pPr>
        <w:pStyle w:val="Heading1"/>
        <w:widowControl w:val="0"/>
        <w:rPr>
          <w:lang w:val="ru-RU"/>
        </w:rPr>
      </w:pPr>
      <w:r w:rsidRPr="00E9070C">
        <w:rPr>
          <w:lang w:val="ru-RU"/>
        </w:rPr>
        <w:t xml:space="preserve">Окончательный поэтапный отказ от потребления и производства ХФУ, галонов и ТХМ для всех стран, действующих в рамках статьи 5, вступил в силу 1 января 2010 года, за исключением потребления ХФУ в дозированных ингаляторах и использования ТХМ для лабораторных анализов и исследований. Полный отказ от производства и потребления БМ и ТХЭ вступил в силу </w:t>
      </w:r>
      <w:r w:rsidRPr="00E9070C">
        <w:rPr>
          <w:lang w:val="ru-RU"/>
        </w:rPr>
        <w:lastRenderedPageBreak/>
        <w:t xml:space="preserve">1 января 2015 года, </w:t>
      </w:r>
      <w:r w:rsidR="00DF48B2">
        <w:rPr>
          <w:lang w:val="ru-RU"/>
        </w:rPr>
        <w:t>что не распространяется на</w:t>
      </w:r>
      <w:r w:rsidRPr="00E9070C">
        <w:rPr>
          <w:lang w:val="ru-RU"/>
        </w:rPr>
        <w:t xml:space="preserve"> </w:t>
      </w:r>
      <w:r>
        <w:rPr>
          <w:lang w:val="ru-RU"/>
        </w:rPr>
        <w:t>стран</w:t>
      </w:r>
      <w:r w:rsidR="00DF48B2">
        <w:rPr>
          <w:lang w:val="ru-RU"/>
        </w:rPr>
        <w:t>ы</w:t>
      </w:r>
      <w:r w:rsidRPr="00E9070C">
        <w:rPr>
          <w:lang w:val="ru-RU"/>
        </w:rPr>
        <w:t xml:space="preserve">, </w:t>
      </w:r>
      <w:r>
        <w:rPr>
          <w:lang w:val="ru-RU"/>
        </w:rPr>
        <w:t xml:space="preserve">применение которыми БМ в критически важных целях </w:t>
      </w:r>
      <w:r w:rsidRPr="00E9070C">
        <w:rPr>
          <w:lang w:val="ru-RU"/>
        </w:rPr>
        <w:t>был</w:t>
      </w:r>
      <w:r w:rsidR="00DF48B2">
        <w:rPr>
          <w:lang w:val="ru-RU"/>
        </w:rPr>
        <w:t>о</w:t>
      </w:r>
      <w:r w:rsidRPr="00E9070C">
        <w:rPr>
          <w:lang w:val="ru-RU"/>
        </w:rPr>
        <w:t xml:space="preserve"> одобрен</w:t>
      </w:r>
      <w:r w:rsidR="00DF48B2">
        <w:rPr>
          <w:lang w:val="ru-RU"/>
        </w:rPr>
        <w:t>о Сторонами</w:t>
      </w:r>
      <w:r w:rsidR="00C3180B" w:rsidRPr="00E9070C">
        <w:rPr>
          <w:lang w:val="ru-RU"/>
        </w:rPr>
        <w:t xml:space="preserve">. </w:t>
      </w:r>
      <w:r w:rsidR="00D5050F" w:rsidRPr="00D5050F">
        <w:rPr>
          <w:lang w:val="ru-RU"/>
        </w:rPr>
        <w:t xml:space="preserve">Таким образом, единственными веществами, регулируемыми Монреальским протоколом, для которых по-прежнему допускается потребление и производство, являются вещества из группы </w:t>
      </w:r>
      <w:r w:rsidR="00D5050F">
        <w:t>I</w:t>
      </w:r>
      <w:r w:rsidR="00D5050F" w:rsidRPr="00D5050F">
        <w:rPr>
          <w:lang w:val="ru-RU"/>
        </w:rPr>
        <w:t xml:space="preserve"> приложения С (ГХФУ) и вещества из приложения </w:t>
      </w:r>
      <w:r w:rsidR="00D5050F">
        <w:t>F</w:t>
      </w:r>
      <w:r w:rsidR="00D5050F" w:rsidRPr="00D5050F">
        <w:rPr>
          <w:lang w:val="ru-RU"/>
        </w:rPr>
        <w:t xml:space="preserve"> (ГФУ).</w:t>
      </w:r>
    </w:p>
    <w:p w14:paraId="594E5275" w14:textId="336D504D" w:rsidR="00C3180B" w:rsidRPr="00FD7026" w:rsidRDefault="00C3180B" w:rsidP="00C3180B">
      <w:pPr>
        <w:keepNext/>
        <w:tabs>
          <w:tab w:val="left" w:pos="720"/>
        </w:tabs>
        <w:rPr>
          <w:b/>
          <w:lang w:val="ru-RU"/>
        </w:rPr>
      </w:pPr>
      <w:r w:rsidRPr="00A47393">
        <w:rPr>
          <w:b/>
        </w:rPr>
        <w:t>A.</w:t>
      </w:r>
      <w:r w:rsidRPr="00A47393">
        <w:rPr>
          <w:b/>
        </w:rPr>
        <w:tab/>
      </w:r>
      <w:r w:rsidR="00FD7026">
        <w:rPr>
          <w:b/>
          <w:lang w:val="ru-RU"/>
        </w:rPr>
        <w:t>Производственный сектор</w:t>
      </w:r>
    </w:p>
    <w:p w14:paraId="2CBE40A6" w14:textId="77777777" w:rsidR="00C3180B" w:rsidRPr="00A47393" w:rsidRDefault="00C3180B" w:rsidP="00C3180B">
      <w:pPr>
        <w:keepNext/>
        <w:rPr>
          <w:bCs/>
        </w:rPr>
      </w:pPr>
    </w:p>
    <w:p w14:paraId="19C2FA99" w14:textId="29B228D3" w:rsidR="00C3180B" w:rsidRPr="00FD7026" w:rsidRDefault="00FD7026" w:rsidP="00CB1AFE">
      <w:pPr>
        <w:pStyle w:val="Heading1"/>
        <w:rPr>
          <w:lang w:val="ru-RU"/>
        </w:rPr>
      </w:pPr>
      <w:r w:rsidRPr="00FD7026">
        <w:rPr>
          <w:lang w:val="ru-RU"/>
        </w:rPr>
        <w:t>БМ производится в одной стране, действующей в рамках статьи 5, – Кита</w:t>
      </w:r>
      <w:r>
        <w:rPr>
          <w:lang w:val="ru-RU"/>
        </w:rPr>
        <w:t>е</w:t>
      </w:r>
      <w:r w:rsidR="00C3180B" w:rsidRPr="00A47393">
        <w:rPr>
          <w:vertAlign w:val="superscript"/>
        </w:rPr>
        <w:footnoteReference w:id="6"/>
      </w:r>
      <w:r>
        <w:rPr>
          <w:lang w:val="ru-RU"/>
        </w:rPr>
        <w:t>.</w:t>
      </w:r>
      <w:r w:rsidR="00C3180B" w:rsidRPr="00FD7026">
        <w:rPr>
          <w:lang w:val="ru-RU"/>
        </w:rPr>
        <w:t xml:space="preserve"> </w:t>
      </w:r>
      <w:r w:rsidRPr="00FD7026">
        <w:rPr>
          <w:lang w:val="ru-RU"/>
        </w:rPr>
        <w:t>Был утвержден поэтапный план сворачивания производства БМ, предусматривающий производство на уровнях, ниже допустимых в соответствии с Монреальским протоколом</w:t>
      </w:r>
      <w:r w:rsidR="00C3180B" w:rsidRPr="00A47393">
        <w:rPr>
          <w:vertAlign w:val="superscript"/>
        </w:rPr>
        <w:footnoteReference w:id="7"/>
      </w:r>
      <w:r>
        <w:rPr>
          <w:lang w:val="ru-RU"/>
        </w:rPr>
        <w:t>.</w:t>
      </w:r>
      <w:r w:rsidR="00C3180B" w:rsidRPr="00FD7026">
        <w:rPr>
          <w:lang w:val="ru-RU"/>
        </w:rPr>
        <w:t xml:space="preserve"> </w:t>
      </w:r>
      <w:r w:rsidRPr="00FD7026">
        <w:rPr>
          <w:lang w:val="ru-RU"/>
        </w:rPr>
        <w:t>В 2024 году данны</w:t>
      </w:r>
      <w:r>
        <w:rPr>
          <w:lang w:val="ru-RU"/>
        </w:rPr>
        <w:t>е о таком производстве</w:t>
      </w:r>
      <w:r w:rsidRPr="00FD7026">
        <w:rPr>
          <w:lang w:val="ru-RU"/>
        </w:rPr>
        <w:t>, представл</w:t>
      </w:r>
      <w:r>
        <w:rPr>
          <w:lang w:val="ru-RU"/>
        </w:rPr>
        <w:t>яемые</w:t>
      </w:r>
      <w:r w:rsidRPr="00FD7026">
        <w:rPr>
          <w:lang w:val="ru-RU"/>
        </w:rPr>
        <w:t xml:space="preserve"> в соответствии со статьей 7, не сообщал</w:t>
      </w:r>
      <w:r>
        <w:rPr>
          <w:lang w:val="ru-RU"/>
        </w:rPr>
        <w:t>и</w:t>
      </w:r>
      <w:r w:rsidRPr="00FD7026">
        <w:rPr>
          <w:lang w:val="ru-RU"/>
        </w:rPr>
        <w:t>сь</w:t>
      </w:r>
      <w:r w:rsidR="00C3180B" w:rsidRPr="00FD7026">
        <w:rPr>
          <w:lang w:val="ru-RU"/>
        </w:rPr>
        <w:t>.</w:t>
      </w:r>
    </w:p>
    <w:p w14:paraId="68146E56" w14:textId="4A81AB9C" w:rsidR="00C3180B" w:rsidRPr="00D26240" w:rsidRDefault="00D26240" w:rsidP="00CB1AFE">
      <w:pPr>
        <w:pStyle w:val="Heading1"/>
        <w:rPr>
          <w:lang w:val="ru-RU"/>
        </w:rPr>
      </w:pPr>
      <w:r w:rsidRPr="00D26240">
        <w:rPr>
          <w:lang w:val="ru-RU"/>
        </w:rPr>
        <w:t>Семь стран, действующих в рамках статьи 5, производят ГХФУ.</w:t>
      </w:r>
      <w:r w:rsidR="00C3180B" w:rsidRPr="00D26240">
        <w:rPr>
          <w:lang w:val="ru-RU"/>
        </w:rPr>
        <w:t xml:space="preserve"> </w:t>
      </w:r>
      <w:r w:rsidRPr="00D26240">
        <w:rPr>
          <w:lang w:val="ru-RU"/>
        </w:rPr>
        <w:t>Объемы производства трех основных ГХФУ (а именно, ГХФУ-22, ГХФУ-141</w:t>
      </w:r>
      <w:r>
        <w:t>b</w:t>
      </w:r>
      <w:r w:rsidRPr="00D26240">
        <w:rPr>
          <w:lang w:val="ru-RU"/>
        </w:rPr>
        <w:t>, ГХФУ-142</w:t>
      </w:r>
      <w:r>
        <w:t>b</w:t>
      </w:r>
      <w:r w:rsidRPr="00D26240">
        <w:rPr>
          <w:lang w:val="ru-RU"/>
        </w:rPr>
        <w:t>) приведены в таблице 2. По последним данным совокупный объем производства для регулируемых видов применения был на 6</w:t>
      </w:r>
      <w:r>
        <w:rPr>
          <w:lang w:val="ru-RU"/>
        </w:rPr>
        <w:t>2</w:t>
      </w:r>
      <w:r w:rsidRPr="00D26240">
        <w:rPr>
          <w:lang w:val="ru-RU"/>
        </w:rPr>
        <w:t>% ниже совокупного базового уровня производства.</w:t>
      </w:r>
      <w:r w:rsidR="00C3180B" w:rsidRPr="00D26240">
        <w:rPr>
          <w:lang w:val="ru-RU"/>
        </w:rPr>
        <w:t xml:space="preserve"> </w:t>
      </w:r>
    </w:p>
    <w:p w14:paraId="72D9C044" w14:textId="2C8C0FB9" w:rsidR="00C3180B" w:rsidRPr="00D26240" w:rsidRDefault="00D26240" w:rsidP="00C3180B">
      <w:pPr>
        <w:pStyle w:val="Heading1"/>
        <w:keepLines/>
        <w:numPr>
          <w:ilvl w:val="0"/>
          <w:numId w:val="0"/>
        </w:numPr>
        <w:tabs>
          <w:tab w:val="left" w:pos="720"/>
        </w:tabs>
        <w:spacing w:after="0"/>
        <w:rPr>
          <w:b/>
          <w:lang w:val="ru-RU"/>
        </w:rPr>
      </w:pPr>
      <w:r>
        <w:rPr>
          <w:b/>
          <w:lang w:val="ru-RU"/>
        </w:rPr>
        <w:t>Таблица</w:t>
      </w:r>
      <w:r w:rsidR="00C3180B" w:rsidRPr="00D26240">
        <w:rPr>
          <w:b/>
          <w:lang w:val="ru-RU"/>
        </w:rPr>
        <w:t xml:space="preserve"> 2. </w:t>
      </w:r>
      <w:r w:rsidRPr="00D26240">
        <w:rPr>
          <w:b/>
          <w:lang w:val="ru-RU"/>
        </w:rPr>
        <w:t xml:space="preserve">Объемы производства трех основных ГХФУ для регулируемых видов применения (данные в тоннах ОРС, представленные в соответствии со статьей 7) </w:t>
      </w:r>
    </w:p>
    <w:tbl>
      <w:tblPr>
        <w:tblW w:w="10024" w:type="dxa"/>
        <w:jc w:val="center"/>
        <w:tblLook w:val="04A0" w:firstRow="1" w:lastRow="0" w:firstColumn="1" w:lastColumn="0" w:noHBand="0" w:noVBand="1"/>
      </w:tblPr>
      <w:tblGrid>
        <w:gridCol w:w="2510"/>
        <w:gridCol w:w="850"/>
        <w:gridCol w:w="846"/>
        <w:gridCol w:w="846"/>
        <w:gridCol w:w="846"/>
        <w:gridCol w:w="846"/>
        <w:gridCol w:w="846"/>
        <w:gridCol w:w="846"/>
        <w:gridCol w:w="846"/>
        <w:gridCol w:w="756"/>
        <w:gridCol w:w="936"/>
      </w:tblGrid>
      <w:tr w:rsidR="00D962CB" w:rsidRPr="00A47393" w14:paraId="01ADB5E9" w14:textId="77777777" w:rsidTr="006A466E">
        <w:trPr>
          <w:trHeight w:val="16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22F76" w14:textId="29585B18" w:rsidR="00D962CB" w:rsidRPr="00D26240" w:rsidRDefault="00D26240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Страна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38261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2017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DAC23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2018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19FF2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2019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1C999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2020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FE5BF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2021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DB144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67897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CE823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251CC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8B2BD" w14:textId="6665C237" w:rsidR="00D962CB" w:rsidRPr="00D26240" w:rsidRDefault="00D26240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Базовый уровень</w:t>
            </w:r>
          </w:p>
        </w:tc>
      </w:tr>
      <w:tr w:rsidR="00D962CB" w:rsidRPr="00A47393" w14:paraId="07A1EA5E" w14:textId="77777777" w:rsidTr="006A466E">
        <w:trPr>
          <w:trHeight w:val="79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8566F" w14:textId="4257B290" w:rsidR="00D962CB" w:rsidRPr="00A47393" w:rsidRDefault="00D26240" w:rsidP="00D962CB">
            <w:pPr>
              <w:jc w:val="lef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ГХФУ</w:t>
            </w:r>
            <w:r w:rsidR="00D962CB"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-22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888F1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A3AE5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2395C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F53EB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31B83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352D2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D2126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D86FF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0B675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48DD5" w14:textId="77777777" w:rsidR="00D962CB" w:rsidRPr="00A47393" w:rsidRDefault="00D962CB" w:rsidP="00D962CB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 </w:t>
            </w:r>
          </w:p>
        </w:tc>
      </w:tr>
      <w:tr w:rsidR="00D962CB" w:rsidRPr="00A47393" w14:paraId="02741702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8BE49" w14:textId="453B6645" w:rsidR="00D962CB" w:rsidRPr="00D26240" w:rsidRDefault="00D26240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Аргентина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8E1D2" w14:textId="7680C243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BECF6" w14:textId="331E3EF9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E71A2" w14:textId="2537DA9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A2CA3" w14:textId="09F2BBAE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F72C8" w14:textId="40118BF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34F60" w14:textId="4E32E04B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90538" w14:textId="1F242F48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A0C0A" w14:textId="2DDDFFEB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C952E" w14:textId="435CFE6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3CC5E" w14:textId="61A0E39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224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</w:tr>
      <w:tr w:rsidR="00D962CB" w:rsidRPr="00A47393" w14:paraId="34DF4BB7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347B9" w14:textId="53211D87" w:rsidR="00D962CB" w:rsidRPr="00D26240" w:rsidRDefault="00D26240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34D31" w14:textId="0EB1F10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445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51823" w14:textId="38A4CC98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636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BA731" w14:textId="155F9B2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598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9F0A6" w14:textId="05E3E45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042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1CEB8" w14:textId="453D144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011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44E72" w14:textId="6F869DDE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155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250F2" w14:textId="63E2266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730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80C1D" w14:textId="01BA764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477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570DA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73D81" w14:textId="0252921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E0488E"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*</w:t>
            </w:r>
          </w:p>
        </w:tc>
      </w:tr>
      <w:tr w:rsidR="00D962CB" w:rsidRPr="00A47393" w14:paraId="7C433AD5" w14:textId="77777777" w:rsidTr="006A466E">
        <w:trPr>
          <w:trHeight w:val="264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87AC0" w14:textId="5A5A726A" w:rsidR="00D962CB" w:rsidRPr="00D26240" w:rsidRDefault="00D26240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Корейская Народно-Демократическая Республика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A1EB2" w14:textId="09E22A2E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871C1" w14:textId="6CFDC219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0997C" w14:textId="11610C59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CEF81" w14:textId="10D19EB1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D1050" w14:textId="252F2F0B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7AED8" w14:textId="29F3C800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B6FE1" w14:textId="781B5DEC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FFBA8" w14:textId="0EF4A882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62BAF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D68F47" w14:textId="732B44CB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</w:tr>
      <w:tr w:rsidR="00D962CB" w:rsidRPr="00A47393" w14:paraId="46A2C053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4E562" w14:textId="0EA63817" w:rsidR="00D962CB" w:rsidRPr="00D26240" w:rsidRDefault="00D26240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Индия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0AFA7" w14:textId="6A5E698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789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F6559" w14:textId="56F67481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936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FCC57" w14:textId="303DE272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937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9F0A9D" w14:textId="5C2D03D4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354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66D6D0" w14:textId="5B8A933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156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BE917" w14:textId="115A5F71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942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9F731" w14:textId="37814ED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218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CD27E" w14:textId="09914A7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362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B3EE63" w14:textId="1C5269C3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655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D28CA" w14:textId="124F39C8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399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</w:tr>
      <w:tr w:rsidR="00D962CB" w:rsidRPr="00A47393" w14:paraId="126D0238" w14:textId="77777777" w:rsidTr="006A466E">
        <w:trPr>
          <w:trHeight w:val="69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8FC0D" w14:textId="4D825108" w:rsidR="00D962CB" w:rsidRPr="00D26240" w:rsidRDefault="00D26240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Мексика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A7F01" w14:textId="3254F32E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190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6FBA5" w14:textId="691A3E34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183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8097D9" w14:textId="2AE25624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134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E2E6F" w14:textId="109AAA33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8208F" w14:textId="063E80DB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138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5C552" w14:textId="49FBC404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217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FBD8C" w14:textId="2117524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147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766C4" w14:textId="5F51940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176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E7547" w14:textId="7DDC54E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5E9F4" w14:textId="4671E60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697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</w:tr>
      <w:tr w:rsidR="00D962CB" w:rsidRPr="00A47393" w14:paraId="76A21405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AEA3E" w14:textId="2E58B077" w:rsidR="00D962CB" w:rsidRPr="00D26240" w:rsidRDefault="00D26240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Республика Корея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F94CCE" w14:textId="7694AC58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305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42D1D" w14:textId="06265FE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289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4386CE" w14:textId="1AA75F4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271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975B70" w14:textId="6D109BBB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254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B9FEC" w14:textId="1525C1A1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221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2D81C" w14:textId="685961A6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199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96690" w14:textId="6031FE4E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167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08B96" w14:textId="091501F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230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7DB45" w14:textId="3D3EA14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287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3E7D9" w14:textId="0EB31F46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395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</w:tr>
      <w:tr w:rsidR="00D962CB" w:rsidRPr="00A47393" w14:paraId="259D6CB7" w14:textId="77777777" w:rsidTr="006A466E">
        <w:trPr>
          <w:trHeight w:val="264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6F9C1" w14:textId="78C7AB9C" w:rsidR="00D962CB" w:rsidRPr="00A47393" w:rsidRDefault="00D26240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Венесуэла</w:t>
            </w:r>
            <w:r w:rsidR="00D962CB"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(</w:t>
            </w: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Боливарианская Республика</w:t>
            </w:r>
            <w:r w:rsidR="00D962CB"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842BF" w14:textId="4F534528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566DE" w14:textId="7B9D6470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7FF15" w14:textId="3C9CB9A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19775" w14:textId="6047FB2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C3148" w14:textId="5FF37BC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B5F77" w14:textId="4FBB7E6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A1693" w14:textId="403E470C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0BDAC" w14:textId="0161176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95922" w14:textId="3CE0CC0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D4BAF" w14:textId="167B39E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</w:tr>
      <w:tr w:rsidR="00D962CB" w:rsidRPr="00A47393" w14:paraId="6EF97368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070F0" w14:textId="29B6F1C1" w:rsidR="00D962CB" w:rsidRPr="00A47393" w:rsidRDefault="00D038EE" w:rsidP="00D962CB">
            <w:pP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 w:eastAsia="en-CA"/>
              </w:rPr>
              <w:t>Итого ГХФУ</w:t>
            </w:r>
            <w:r w:rsidR="00D962CB" w:rsidRPr="00A47393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eastAsia="en-CA"/>
              </w:rPr>
              <w:t>-22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97377" w14:textId="07181BAB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871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F729F" w14:textId="0A7D3571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138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4D2829" w14:textId="44F41FB0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056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A8408" w14:textId="3598B142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801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7830A0" w14:textId="59CBB4C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608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E3E93" w14:textId="2F1B9F8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611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335B7" w14:textId="256A64F0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379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07CAF" w14:textId="7919BD2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368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BF8D3" w14:textId="1C6D39A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073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599C9" w14:textId="73E8ED1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988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</w:tr>
      <w:tr w:rsidR="00D962CB" w:rsidRPr="00A47393" w14:paraId="0FFC5EA8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D503F" w14:textId="5EF4D734" w:rsidR="00D962CB" w:rsidRPr="00A47393" w:rsidRDefault="00D26240" w:rsidP="00D962CB">
            <w:pP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ГХФУ</w:t>
            </w:r>
            <w:r w:rsidR="00D962CB"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-141b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C65AA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51070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F45ED1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678BA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25AB4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E6AC8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347C2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4B3CC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2562D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0D79D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</w:tr>
      <w:tr w:rsidR="00D962CB" w:rsidRPr="00A47393" w14:paraId="082543E8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8047B" w14:textId="1E795488" w:rsidR="00D962CB" w:rsidRPr="00D038EE" w:rsidRDefault="00D038EE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0DE65" w14:textId="56EFF708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076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077E5" w14:textId="68595CD1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321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476AB" w14:textId="6517B2E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935F1" w14:textId="687F9728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623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744C1" w14:textId="19FC2D90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545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570A8" w14:textId="31429049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850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FE75A" w14:textId="1B9FC15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770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B2728" w14:textId="4FF6088F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686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A23F7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28CEE" w14:textId="7777777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*</w:t>
            </w:r>
          </w:p>
        </w:tc>
      </w:tr>
      <w:tr w:rsidR="00D962CB" w:rsidRPr="00A47393" w14:paraId="2029FB3F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ACCA9" w14:textId="6D978D81" w:rsidR="00D962CB" w:rsidRPr="00A47393" w:rsidRDefault="00D26240" w:rsidP="00D962CB">
            <w:pP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ГХФУ</w:t>
            </w:r>
            <w:r w:rsidR="00D962CB"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-142b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A3DC4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08841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80FC9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27A9F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6EF1D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02511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AEEFE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F5CD2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88FE6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53975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</w:tr>
      <w:tr w:rsidR="00D962CB" w:rsidRPr="00A47393" w14:paraId="6E378AB1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86D24" w14:textId="109B23B0" w:rsidR="00D962CB" w:rsidRPr="00D038EE" w:rsidRDefault="00D038EE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Китай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FBBF8" w14:textId="108CDAF0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AF448" w14:textId="54E16B3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756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A4A2A" w14:textId="7BAB6BE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816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C2F8F" w14:textId="7C0E19B3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418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955FD" w14:textId="56C24410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472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4D155" w14:textId="78ED8909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126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F7EA0" w14:textId="1875D69A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185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A9844F" w14:textId="27904AB9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267</w:t>
            </w:r>
            <w:r w:rsidR="00D038EE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5AFC7" w14:textId="77777777" w:rsidR="00D962CB" w:rsidRPr="00A47393" w:rsidRDefault="00D962CB" w:rsidP="00D962CB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5407B" w14:textId="7777777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 *</w:t>
            </w:r>
          </w:p>
        </w:tc>
      </w:tr>
      <w:tr w:rsidR="00D962CB" w:rsidRPr="00A47393" w14:paraId="3DC0CEC2" w14:textId="77777777" w:rsidTr="006A466E">
        <w:trPr>
          <w:trHeight w:val="58"/>
          <w:jc w:val="center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0AA99" w14:textId="39755FE1" w:rsidR="00D962CB" w:rsidRPr="00D26240" w:rsidRDefault="00D26240" w:rsidP="00D962CB">
            <w:pPr>
              <w:jc w:val="lef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DAAFD" w14:textId="3F0E4AD8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24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063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58BF9" w14:textId="0A504B76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23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216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77DB1" w14:textId="4D0660B7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22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974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DA58D" w14:textId="5B33D75E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17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842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4D92E" w14:textId="16A02785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15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626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C9414" w14:textId="02A26251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16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588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5978FE" w14:textId="468104E3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13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336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364D0" w14:textId="5C6C2EDD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13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322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F76C6" w14:textId="3EE664BC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073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3C6379" w14:textId="0535E4D0" w:rsidR="00D962CB" w:rsidRPr="00A47393" w:rsidRDefault="00D962CB" w:rsidP="00D962CB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32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988</w:t>
            </w:r>
            <w:r w:rsidR="00D038EE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,</w:t>
            </w:r>
            <w:r w:rsidRPr="00A47393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</w:t>
            </w:r>
          </w:p>
        </w:tc>
      </w:tr>
    </w:tbl>
    <w:p w14:paraId="45A197C6" w14:textId="18643703" w:rsidR="00C3180B" w:rsidRPr="005F64D6" w:rsidRDefault="00C3180B" w:rsidP="006A466E">
      <w:pPr>
        <w:ind w:left="-675" w:right="-630" w:hanging="135"/>
        <w:rPr>
          <w:sz w:val="18"/>
          <w:szCs w:val="18"/>
          <w:lang w:val="ru-RU"/>
        </w:rPr>
      </w:pPr>
      <w:r w:rsidRPr="005F64D6">
        <w:rPr>
          <w:sz w:val="18"/>
          <w:szCs w:val="18"/>
          <w:lang w:val="ru-RU"/>
        </w:rPr>
        <w:t xml:space="preserve">* </w:t>
      </w:r>
      <w:r w:rsidR="005F64D6" w:rsidRPr="005F64D6">
        <w:rPr>
          <w:sz w:val="18"/>
          <w:szCs w:val="18"/>
          <w:lang w:val="ru-RU"/>
        </w:rPr>
        <w:t>Базовый уровень производства ГХФУ составляет</w:t>
      </w:r>
      <w:r w:rsidRPr="005F64D6">
        <w:rPr>
          <w:sz w:val="18"/>
          <w:szCs w:val="18"/>
          <w:lang w:val="ru-RU"/>
        </w:rPr>
        <w:t xml:space="preserve"> 29</w:t>
      </w:r>
      <w:r w:rsidR="005F64D6" w:rsidRPr="005F64D6">
        <w:rPr>
          <w:sz w:val="18"/>
          <w:szCs w:val="18"/>
          <w:lang w:val="ru-RU"/>
        </w:rPr>
        <w:t xml:space="preserve"> </w:t>
      </w:r>
      <w:r w:rsidRPr="005F64D6">
        <w:rPr>
          <w:sz w:val="18"/>
          <w:szCs w:val="18"/>
          <w:lang w:val="ru-RU"/>
        </w:rPr>
        <w:t xml:space="preserve">122 </w:t>
      </w:r>
      <w:r w:rsidR="005F64D6" w:rsidRPr="005F64D6">
        <w:rPr>
          <w:sz w:val="18"/>
          <w:szCs w:val="18"/>
          <w:lang w:val="ru-RU"/>
        </w:rPr>
        <w:t>тонны ОРС и включает все ГХФУ, произведенные в Китае, в основном ГХФУ-22, ГХФУ-141b и ГХФУ-142b, а также в меньшей степени ГХФУ-123 и ГХФУ-124.</w:t>
      </w:r>
      <w:r w:rsidRPr="005F64D6">
        <w:rPr>
          <w:sz w:val="18"/>
          <w:szCs w:val="18"/>
          <w:lang w:val="ru-RU"/>
        </w:rPr>
        <w:t xml:space="preserve"> </w:t>
      </w:r>
    </w:p>
    <w:p w14:paraId="634854C7" w14:textId="77777777" w:rsidR="00C3180B" w:rsidRPr="00EE0FD4" w:rsidRDefault="00C3180B" w:rsidP="00C3180B">
      <w:pPr>
        <w:rPr>
          <w:lang w:val="ru-RU"/>
        </w:rPr>
      </w:pPr>
    </w:p>
    <w:p w14:paraId="68E94BEE" w14:textId="5F9AA832" w:rsidR="00C3180B" w:rsidRPr="00F27BAE" w:rsidRDefault="00F27BAE" w:rsidP="00CB1AFE">
      <w:pPr>
        <w:pStyle w:val="Heading1"/>
        <w:rPr>
          <w:lang w:val="ru-RU"/>
        </w:rPr>
      </w:pPr>
      <w:r w:rsidRPr="00F27BAE">
        <w:rPr>
          <w:lang w:val="ru-RU"/>
        </w:rPr>
        <w:t>Для одной страны (Китая) был утвержден план организационной деятельности по поэтапному отказу от производства ГХФУ (ПОДПО)</w:t>
      </w:r>
      <w:r w:rsidR="00C3180B" w:rsidRPr="00A47393">
        <w:rPr>
          <w:rStyle w:val="FootnoteReference"/>
          <w:bCs/>
        </w:rPr>
        <w:footnoteReference w:id="8"/>
      </w:r>
      <w:r>
        <w:rPr>
          <w:lang w:val="ru-RU"/>
        </w:rPr>
        <w:t>.</w:t>
      </w:r>
      <w:r w:rsidR="00C3180B" w:rsidRPr="00F27BAE">
        <w:rPr>
          <w:lang w:val="ru-RU"/>
        </w:rPr>
        <w:t xml:space="preserve"> </w:t>
      </w:r>
    </w:p>
    <w:p w14:paraId="1BF3F77E" w14:textId="0D697A01" w:rsidR="00C3180B" w:rsidRPr="00CC1989" w:rsidRDefault="00576F78" w:rsidP="00CB1AFE">
      <w:pPr>
        <w:pStyle w:val="Heading1"/>
        <w:rPr>
          <w:lang w:val="ru-RU"/>
        </w:rPr>
      </w:pPr>
      <w:r>
        <w:rPr>
          <w:lang w:val="ru-RU"/>
        </w:rPr>
        <w:t>На</w:t>
      </w:r>
      <w:r w:rsidRPr="00576F78">
        <w:rPr>
          <w:lang w:val="ru-RU"/>
        </w:rPr>
        <w:t xml:space="preserve"> </w:t>
      </w:r>
      <w:r>
        <w:rPr>
          <w:lang w:val="ru-RU"/>
        </w:rPr>
        <w:t>своем</w:t>
      </w:r>
      <w:r w:rsidRPr="00576F78">
        <w:rPr>
          <w:lang w:val="ru-RU"/>
        </w:rPr>
        <w:t xml:space="preserve"> </w:t>
      </w:r>
      <w:r w:rsidR="00EB42AC">
        <w:rPr>
          <w:lang w:val="ru-RU"/>
        </w:rPr>
        <w:t>Т</w:t>
      </w:r>
      <w:r>
        <w:rPr>
          <w:lang w:val="ru-RU"/>
        </w:rPr>
        <w:t>ридцать</w:t>
      </w:r>
      <w:r w:rsidRPr="00576F78">
        <w:rPr>
          <w:lang w:val="ru-RU"/>
        </w:rPr>
        <w:t xml:space="preserve"> </w:t>
      </w:r>
      <w:r>
        <w:rPr>
          <w:lang w:val="ru-RU"/>
        </w:rPr>
        <w:t>седьмом</w:t>
      </w:r>
      <w:r w:rsidRPr="00576F78">
        <w:rPr>
          <w:lang w:val="ru-RU"/>
        </w:rPr>
        <w:t xml:space="preserve"> </w:t>
      </w:r>
      <w:r w:rsidR="00442A13">
        <w:rPr>
          <w:lang w:val="ru-RU"/>
        </w:rPr>
        <w:t>С</w:t>
      </w:r>
      <w:r>
        <w:rPr>
          <w:lang w:val="ru-RU"/>
        </w:rPr>
        <w:t>овещании</w:t>
      </w:r>
      <w:r w:rsidRPr="00576F78">
        <w:rPr>
          <w:lang w:val="ru-RU"/>
        </w:rPr>
        <w:t xml:space="preserve"> </w:t>
      </w:r>
      <w:r>
        <w:rPr>
          <w:lang w:val="ru-RU"/>
        </w:rPr>
        <w:t>Стороны</w:t>
      </w:r>
      <w:r w:rsidRPr="00576F78">
        <w:rPr>
          <w:lang w:val="ru-RU"/>
        </w:rPr>
        <w:t xml:space="preserve"> </w:t>
      </w:r>
      <w:r>
        <w:rPr>
          <w:lang w:val="ru-RU"/>
        </w:rPr>
        <w:t>выразили</w:t>
      </w:r>
      <w:r w:rsidRPr="00576F78">
        <w:rPr>
          <w:lang w:val="ru-RU"/>
        </w:rPr>
        <w:t xml:space="preserve"> </w:t>
      </w:r>
      <w:r>
        <w:rPr>
          <w:lang w:val="ru-RU"/>
        </w:rPr>
        <w:t>серьезную</w:t>
      </w:r>
      <w:r w:rsidRPr="00576F78">
        <w:rPr>
          <w:lang w:val="ru-RU"/>
        </w:rPr>
        <w:t xml:space="preserve"> </w:t>
      </w:r>
      <w:r>
        <w:rPr>
          <w:lang w:val="ru-RU"/>
        </w:rPr>
        <w:t>озабоченность</w:t>
      </w:r>
      <w:r w:rsidRPr="00576F78">
        <w:rPr>
          <w:lang w:val="ru-RU"/>
        </w:rPr>
        <w:t xml:space="preserve"> </w:t>
      </w:r>
      <w:r>
        <w:rPr>
          <w:lang w:val="ru-RU"/>
        </w:rPr>
        <w:t>в</w:t>
      </w:r>
      <w:r w:rsidRPr="00576F78">
        <w:rPr>
          <w:lang w:val="ru-RU"/>
        </w:rPr>
        <w:t xml:space="preserve"> </w:t>
      </w:r>
      <w:r>
        <w:rPr>
          <w:lang w:val="ru-RU"/>
        </w:rPr>
        <w:t>связи</w:t>
      </w:r>
      <w:r w:rsidRPr="00576F78">
        <w:rPr>
          <w:lang w:val="ru-RU"/>
        </w:rPr>
        <w:t xml:space="preserve"> </w:t>
      </w:r>
      <w:r>
        <w:rPr>
          <w:lang w:val="ru-RU"/>
        </w:rPr>
        <w:t>с</w:t>
      </w:r>
      <w:r w:rsidRPr="00576F78">
        <w:rPr>
          <w:lang w:val="ru-RU"/>
        </w:rPr>
        <w:t xml:space="preserve"> </w:t>
      </w:r>
      <w:r>
        <w:rPr>
          <w:lang w:val="ru-RU"/>
        </w:rPr>
        <w:t>тем</w:t>
      </w:r>
      <w:r w:rsidRPr="00576F78">
        <w:rPr>
          <w:lang w:val="ru-RU"/>
        </w:rPr>
        <w:t xml:space="preserve">, </w:t>
      </w:r>
      <w:r>
        <w:rPr>
          <w:lang w:val="ru-RU"/>
        </w:rPr>
        <w:t>что</w:t>
      </w:r>
      <w:r w:rsidRPr="00576F78">
        <w:rPr>
          <w:lang w:val="ru-RU"/>
        </w:rPr>
        <w:t xml:space="preserve"> </w:t>
      </w:r>
      <w:r>
        <w:rPr>
          <w:lang w:val="ru-RU"/>
        </w:rPr>
        <w:t>Корейская</w:t>
      </w:r>
      <w:r w:rsidRPr="00576F78">
        <w:rPr>
          <w:lang w:val="ru-RU"/>
        </w:rPr>
        <w:t xml:space="preserve"> </w:t>
      </w:r>
      <w:r>
        <w:rPr>
          <w:lang w:val="ru-RU"/>
        </w:rPr>
        <w:t>Народно</w:t>
      </w:r>
      <w:r w:rsidRPr="00576F78">
        <w:rPr>
          <w:lang w:val="ru-RU"/>
        </w:rPr>
        <w:t>-</w:t>
      </w:r>
      <w:r>
        <w:rPr>
          <w:lang w:val="ru-RU"/>
        </w:rPr>
        <w:t>Демократическая</w:t>
      </w:r>
      <w:r w:rsidRPr="00576F78">
        <w:rPr>
          <w:lang w:val="ru-RU"/>
        </w:rPr>
        <w:t xml:space="preserve"> </w:t>
      </w:r>
      <w:r>
        <w:rPr>
          <w:lang w:val="ru-RU"/>
        </w:rPr>
        <w:t>Республика</w:t>
      </w:r>
      <w:r w:rsidR="00C3180B" w:rsidRPr="00576F78">
        <w:rPr>
          <w:lang w:val="ru-RU"/>
        </w:rPr>
        <w:t xml:space="preserve"> </w:t>
      </w:r>
      <w:r>
        <w:rPr>
          <w:lang w:val="ru-RU"/>
        </w:rPr>
        <w:t xml:space="preserve">не представила объяснения </w:t>
      </w:r>
      <w:r w:rsidR="005F4037">
        <w:rPr>
          <w:lang w:val="ru-RU"/>
        </w:rPr>
        <w:t>расхождений</w:t>
      </w:r>
      <w:r w:rsidR="00CF10F8">
        <w:rPr>
          <w:lang w:val="ru-RU"/>
        </w:rPr>
        <w:t xml:space="preserve"> </w:t>
      </w:r>
      <w:r w:rsidR="00E35924">
        <w:rPr>
          <w:lang w:val="ru-RU"/>
        </w:rPr>
        <w:t>в</w:t>
      </w:r>
      <w:r w:rsidR="00EB42AC">
        <w:rPr>
          <w:lang w:val="ru-RU"/>
        </w:rPr>
        <w:t xml:space="preserve"> данных</w:t>
      </w:r>
      <w:r>
        <w:rPr>
          <w:lang w:val="ru-RU"/>
        </w:rPr>
        <w:t xml:space="preserve"> о производстве за</w:t>
      </w:r>
      <w:r w:rsidR="00C3180B" w:rsidRPr="00576F78">
        <w:rPr>
          <w:lang w:val="ru-RU"/>
        </w:rPr>
        <w:t xml:space="preserve"> 2023 </w:t>
      </w:r>
      <w:r>
        <w:rPr>
          <w:lang w:val="ru-RU"/>
        </w:rPr>
        <w:t>и</w:t>
      </w:r>
      <w:r w:rsidR="00C3180B" w:rsidRPr="00576F78">
        <w:rPr>
          <w:lang w:val="ru-RU"/>
        </w:rPr>
        <w:t xml:space="preserve"> 2024</w:t>
      </w:r>
      <w:r>
        <w:rPr>
          <w:lang w:val="ru-RU"/>
        </w:rPr>
        <w:t xml:space="preserve"> годы</w:t>
      </w:r>
      <w:r w:rsidR="00C3180B" w:rsidRPr="00576F78">
        <w:rPr>
          <w:lang w:val="ru-RU"/>
        </w:rPr>
        <w:t xml:space="preserve">, </w:t>
      </w:r>
      <w:r w:rsidR="00EB42AC">
        <w:rPr>
          <w:lang w:val="ru-RU"/>
        </w:rPr>
        <w:t>к чему настойчиво призывал Комитет по осуществлению в своей рекомендации</w:t>
      </w:r>
      <w:r w:rsidR="00C3180B" w:rsidRPr="00576F78">
        <w:rPr>
          <w:lang w:val="ru-RU"/>
        </w:rPr>
        <w:t xml:space="preserve"> 74/2.</w:t>
      </w:r>
      <w:r w:rsidR="00A46769" w:rsidRPr="00576F78">
        <w:rPr>
          <w:lang w:val="ru-RU"/>
        </w:rPr>
        <w:t xml:space="preserve"> </w:t>
      </w:r>
      <w:r w:rsidR="003B31E3">
        <w:rPr>
          <w:lang w:val="ru-RU"/>
        </w:rPr>
        <w:t>Чтобы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помочь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стране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вернуться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к</w:t>
      </w:r>
      <w:r w:rsidR="003B31E3" w:rsidRPr="00442A13">
        <w:rPr>
          <w:lang w:val="ru-RU"/>
        </w:rPr>
        <w:t xml:space="preserve"> </w:t>
      </w:r>
      <w:r w:rsidR="004045E5">
        <w:rPr>
          <w:lang w:val="ru-RU"/>
        </w:rPr>
        <w:t xml:space="preserve">режиму </w:t>
      </w:r>
      <w:r w:rsidR="003B31E3">
        <w:rPr>
          <w:lang w:val="ru-RU"/>
        </w:rPr>
        <w:t>соблюдени</w:t>
      </w:r>
      <w:r w:rsidR="004045E5">
        <w:rPr>
          <w:lang w:val="ru-RU"/>
        </w:rPr>
        <w:t>я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мер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регулирования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в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отношении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Г</w:t>
      </w:r>
      <w:r w:rsidR="00442A13">
        <w:rPr>
          <w:lang w:val="ru-RU"/>
        </w:rPr>
        <w:t>ХФ</w:t>
      </w:r>
      <w:r w:rsidR="003B31E3">
        <w:rPr>
          <w:lang w:val="ru-RU"/>
        </w:rPr>
        <w:t>У</w:t>
      </w:r>
      <w:r w:rsidR="003B31E3" w:rsidRPr="00442A13">
        <w:rPr>
          <w:lang w:val="ru-RU"/>
        </w:rPr>
        <w:t xml:space="preserve">, </w:t>
      </w:r>
      <w:r w:rsidR="003B31E3">
        <w:rPr>
          <w:lang w:val="ru-RU"/>
        </w:rPr>
        <w:t>предусмотренных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Монреальским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протоколом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по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веществам</w:t>
      </w:r>
      <w:r w:rsidR="003B31E3" w:rsidRPr="00442A13">
        <w:rPr>
          <w:lang w:val="ru-RU"/>
        </w:rPr>
        <w:t xml:space="preserve">, </w:t>
      </w:r>
      <w:r w:rsidR="003B31E3">
        <w:rPr>
          <w:lang w:val="ru-RU"/>
        </w:rPr>
        <w:t>разрушающим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озоновый</w:t>
      </w:r>
      <w:r w:rsidR="003B31E3" w:rsidRPr="00442A13">
        <w:rPr>
          <w:lang w:val="ru-RU"/>
        </w:rPr>
        <w:t xml:space="preserve"> </w:t>
      </w:r>
      <w:r w:rsidR="003B31E3">
        <w:rPr>
          <w:lang w:val="ru-RU"/>
        </w:rPr>
        <w:t>слой</w:t>
      </w:r>
      <w:r w:rsidR="003B31E3" w:rsidRPr="00442A13">
        <w:rPr>
          <w:lang w:val="ru-RU"/>
        </w:rPr>
        <w:t xml:space="preserve">, </w:t>
      </w:r>
      <w:r w:rsidR="003B31E3">
        <w:rPr>
          <w:lang w:val="ru-RU"/>
        </w:rPr>
        <w:t>Стороны</w:t>
      </w:r>
      <w:r w:rsidR="003B31E3" w:rsidRPr="00442A13">
        <w:rPr>
          <w:lang w:val="ru-RU"/>
        </w:rPr>
        <w:t>,</w:t>
      </w:r>
      <w:r w:rsidR="00FA1DB3" w:rsidRPr="00442A13">
        <w:rPr>
          <w:lang w:val="ru-RU"/>
        </w:rPr>
        <w:t xml:space="preserve"> </w:t>
      </w:r>
      <w:r w:rsidR="00442A13">
        <w:rPr>
          <w:i/>
          <w:iCs/>
          <w:lang w:val="ru-RU"/>
        </w:rPr>
        <w:t>среди</w:t>
      </w:r>
      <w:r w:rsidR="003B31E3" w:rsidRPr="00442A13">
        <w:rPr>
          <w:i/>
          <w:iCs/>
          <w:lang w:val="ru-RU"/>
        </w:rPr>
        <w:t xml:space="preserve"> </w:t>
      </w:r>
      <w:r w:rsidR="003B31E3">
        <w:rPr>
          <w:i/>
          <w:iCs/>
          <w:lang w:val="ru-RU"/>
        </w:rPr>
        <w:t>прочего</w:t>
      </w:r>
      <w:r w:rsidR="003B31E3" w:rsidRPr="00442A13">
        <w:rPr>
          <w:lang w:val="ru-RU"/>
        </w:rPr>
        <w:t>,</w:t>
      </w:r>
      <w:r w:rsidR="00C3180B" w:rsidRPr="00442A13">
        <w:rPr>
          <w:lang w:val="ru-RU"/>
        </w:rPr>
        <w:t xml:space="preserve"> </w:t>
      </w:r>
      <w:r w:rsidR="00442A13">
        <w:rPr>
          <w:lang w:val="ru-RU"/>
        </w:rPr>
        <w:t>постановили</w:t>
      </w:r>
      <w:r w:rsidR="00C3180B" w:rsidRPr="00442A13">
        <w:rPr>
          <w:lang w:val="ru-RU"/>
        </w:rPr>
        <w:t xml:space="preserve"> </w:t>
      </w:r>
      <w:r w:rsidR="00442A13">
        <w:rPr>
          <w:lang w:val="ru-RU"/>
        </w:rPr>
        <w:t>согласиться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приостановить</w:t>
      </w:r>
      <w:r w:rsidR="00442A13" w:rsidRPr="00442A13">
        <w:rPr>
          <w:lang w:val="ru-RU"/>
        </w:rPr>
        <w:t xml:space="preserve"> – </w:t>
      </w:r>
      <w:r w:rsidR="00442A13">
        <w:rPr>
          <w:lang w:val="ru-RU"/>
        </w:rPr>
        <w:t>в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соответствии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с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пунктом</w:t>
      </w:r>
      <w:r w:rsidR="00C3180B" w:rsidRPr="00442A13">
        <w:rPr>
          <w:lang w:val="ru-RU"/>
        </w:rPr>
        <w:t xml:space="preserve"> </w:t>
      </w:r>
      <w:r w:rsidR="00C3180B" w:rsidRPr="00A47393">
        <w:t>C</w:t>
      </w:r>
      <w:r w:rsidR="00C3180B" w:rsidRPr="00442A13">
        <w:rPr>
          <w:lang w:val="ru-RU"/>
        </w:rPr>
        <w:t xml:space="preserve"> </w:t>
      </w:r>
      <w:r w:rsidR="00442A13">
        <w:rPr>
          <w:lang w:val="ru-RU"/>
        </w:rPr>
        <w:t>ориентировочного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перечня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мер</w:t>
      </w:r>
      <w:r w:rsidR="00442A13" w:rsidRPr="00442A13">
        <w:rPr>
          <w:lang w:val="ru-RU"/>
        </w:rPr>
        <w:t xml:space="preserve">, </w:t>
      </w:r>
      <w:r w:rsidR="00442A13">
        <w:rPr>
          <w:lang w:val="ru-RU"/>
        </w:rPr>
        <w:t>которые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могут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быть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lastRenderedPageBreak/>
        <w:t>приняты</w:t>
      </w:r>
      <w:r w:rsidR="00442A13" w:rsidRPr="00442A13">
        <w:rPr>
          <w:lang w:val="ru-RU"/>
        </w:rPr>
        <w:t xml:space="preserve"> </w:t>
      </w:r>
      <w:r w:rsidR="00442A13">
        <w:rPr>
          <w:lang w:val="ru-RU"/>
        </w:rPr>
        <w:t>Совещанием Сторон</w:t>
      </w:r>
      <w:r w:rsidR="00C3180B" w:rsidRPr="00442A13">
        <w:rPr>
          <w:lang w:val="ru-RU"/>
        </w:rPr>
        <w:t xml:space="preserve"> </w:t>
      </w:r>
      <w:r w:rsidR="00442A13">
        <w:rPr>
          <w:lang w:val="ru-RU"/>
        </w:rPr>
        <w:t>в случае несоблюдения протокола</w:t>
      </w:r>
      <w:r w:rsidR="00586086">
        <w:rPr>
          <w:lang w:val="ru-RU"/>
        </w:rPr>
        <w:t>,</w:t>
      </w:r>
      <w:r w:rsidR="00442A13">
        <w:rPr>
          <w:lang w:val="ru-RU"/>
        </w:rPr>
        <w:t xml:space="preserve"> – действие прав и привилегий сторон Протокола, связанных с торговлей ГХФУ</w:t>
      </w:r>
      <w:r w:rsidR="00C3180B" w:rsidRPr="00442A13">
        <w:rPr>
          <w:lang w:val="ru-RU"/>
        </w:rPr>
        <w:t xml:space="preserve">, </w:t>
      </w:r>
      <w:r w:rsidR="00442A13">
        <w:rPr>
          <w:lang w:val="ru-RU"/>
        </w:rPr>
        <w:t>в отношении которых допущено несоблюдение требований</w:t>
      </w:r>
      <w:r w:rsidR="00C3180B" w:rsidRPr="00442A13">
        <w:rPr>
          <w:lang w:val="ru-RU"/>
        </w:rPr>
        <w:t xml:space="preserve">, </w:t>
      </w:r>
      <w:r w:rsidR="00442A13">
        <w:rPr>
          <w:lang w:val="ru-RU"/>
        </w:rPr>
        <w:t xml:space="preserve">между этой страной и другими сторонами </w:t>
      </w:r>
      <w:r w:rsidR="00CC1989">
        <w:rPr>
          <w:lang w:val="ru-RU"/>
        </w:rPr>
        <w:t>П</w:t>
      </w:r>
      <w:r w:rsidR="00442A13">
        <w:rPr>
          <w:lang w:val="ru-RU"/>
        </w:rPr>
        <w:t>ротокола</w:t>
      </w:r>
      <w:r w:rsidR="00C3180B" w:rsidRPr="00442A13">
        <w:rPr>
          <w:lang w:val="ru-RU"/>
        </w:rPr>
        <w:t xml:space="preserve">, </w:t>
      </w:r>
      <w:r w:rsidR="00442A13">
        <w:rPr>
          <w:lang w:val="ru-RU"/>
        </w:rPr>
        <w:t xml:space="preserve">чтобы такая торговля не была разрешена </w:t>
      </w:r>
      <w:r w:rsidR="00CC1989">
        <w:rPr>
          <w:lang w:val="ru-RU"/>
        </w:rPr>
        <w:t>в рамках Протокола</w:t>
      </w:r>
      <w:r w:rsidR="00C3180B" w:rsidRPr="00442A13">
        <w:rPr>
          <w:lang w:val="ru-RU"/>
        </w:rPr>
        <w:t xml:space="preserve">. </w:t>
      </w:r>
      <w:r w:rsidR="00CC1989">
        <w:rPr>
          <w:lang w:val="ru-RU"/>
        </w:rPr>
        <w:t>Стороны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также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постановили</w:t>
      </w:r>
      <w:r w:rsidR="00CC1989" w:rsidRPr="00CC1989">
        <w:rPr>
          <w:lang w:val="ru-RU"/>
        </w:rPr>
        <w:t xml:space="preserve">, </w:t>
      </w:r>
      <w:r w:rsidR="00CC1989">
        <w:rPr>
          <w:lang w:val="ru-RU"/>
        </w:rPr>
        <w:t>что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указанное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выше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приостановление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торговли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будет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действовать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до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тех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пор</w:t>
      </w:r>
      <w:r w:rsidR="00CC1989" w:rsidRPr="00CC1989">
        <w:rPr>
          <w:lang w:val="ru-RU"/>
        </w:rPr>
        <w:t xml:space="preserve">, </w:t>
      </w:r>
      <w:r w:rsidR="00CC1989">
        <w:rPr>
          <w:lang w:val="ru-RU"/>
        </w:rPr>
        <w:t>пока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страна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не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вернется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к</w:t>
      </w:r>
      <w:r w:rsidR="004045E5">
        <w:rPr>
          <w:lang w:val="ru-RU"/>
        </w:rPr>
        <w:t xml:space="preserve"> режиму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соблюдени</w:t>
      </w:r>
      <w:r w:rsidR="004045E5">
        <w:rPr>
          <w:lang w:val="ru-RU"/>
        </w:rPr>
        <w:t>я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мер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регулирования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в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отношении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ГХФУ</w:t>
      </w:r>
      <w:r w:rsidR="00CC1989" w:rsidRPr="00CC1989">
        <w:rPr>
          <w:lang w:val="ru-RU"/>
        </w:rPr>
        <w:t xml:space="preserve">, </w:t>
      </w:r>
      <w:r w:rsidR="00CC1989">
        <w:rPr>
          <w:lang w:val="ru-RU"/>
        </w:rPr>
        <w:t>предусмотренных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>Монреальским</w:t>
      </w:r>
      <w:r w:rsidR="00CC1989" w:rsidRPr="00CC1989">
        <w:rPr>
          <w:lang w:val="ru-RU"/>
        </w:rPr>
        <w:t xml:space="preserve"> </w:t>
      </w:r>
      <w:r w:rsidR="00CC1989">
        <w:rPr>
          <w:lang w:val="ru-RU"/>
        </w:rPr>
        <w:t xml:space="preserve">протоколом, согласно рекомендации Комитета по осуществлению, выработанной в рамках Процедуры на случай несоблюдения Монреальского протокола на основании данных, представленных во исполнение статьи </w:t>
      </w:r>
      <w:r w:rsidR="00C3180B" w:rsidRPr="00CC1989">
        <w:rPr>
          <w:lang w:val="ru-RU"/>
        </w:rPr>
        <w:t>7</w:t>
      </w:r>
      <w:r w:rsidR="00CC1989">
        <w:rPr>
          <w:lang w:val="ru-RU"/>
        </w:rPr>
        <w:t xml:space="preserve">, </w:t>
      </w:r>
      <w:r w:rsidR="00CF10F8">
        <w:rPr>
          <w:lang w:val="ru-RU"/>
        </w:rPr>
        <w:t>либо пока иное решение не будет принято Совещанием Сторон</w:t>
      </w:r>
      <w:r w:rsidR="00C3180B" w:rsidRPr="00CC1989">
        <w:rPr>
          <w:lang w:val="ru-RU"/>
        </w:rPr>
        <w:t xml:space="preserve"> (</w:t>
      </w:r>
      <w:r w:rsidR="00CF10F8">
        <w:rPr>
          <w:lang w:val="ru-RU"/>
        </w:rPr>
        <w:t>решение</w:t>
      </w:r>
      <w:r w:rsidR="00A46769" w:rsidRPr="00A47393">
        <w:t> </w:t>
      </w:r>
      <w:r w:rsidR="00C3180B" w:rsidRPr="00A47393">
        <w:t>XXXVII</w:t>
      </w:r>
      <w:r w:rsidR="00C3180B" w:rsidRPr="00CC1989">
        <w:rPr>
          <w:lang w:val="ru-RU"/>
        </w:rPr>
        <w:t>/12).</w:t>
      </w:r>
    </w:p>
    <w:p w14:paraId="6E973A64" w14:textId="64566C92" w:rsidR="000B355B" w:rsidRPr="0064257A" w:rsidRDefault="00C51AFB" w:rsidP="00CB1AFE">
      <w:pPr>
        <w:pStyle w:val="Heading1"/>
        <w:rPr>
          <w:lang w:val="ru-RU"/>
        </w:rPr>
      </w:pPr>
      <w:r>
        <w:rPr>
          <w:lang w:val="ru-RU"/>
        </w:rPr>
        <w:t>Впоследствии</w:t>
      </w:r>
      <w:r w:rsidR="00E15864" w:rsidRPr="00E35924">
        <w:rPr>
          <w:lang w:val="ru-RU"/>
        </w:rPr>
        <w:t>,</w:t>
      </w:r>
      <w:r w:rsidR="00284B91" w:rsidRPr="00E35924">
        <w:rPr>
          <w:lang w:val="ru-RU"/>
        </w:rPr>
        <w:t xml:space="preserve"> </w:t>
      </w:r>
      <w:r>
        <w:rPr>
          <w:lang w:val="ru-RU"/>
        </w:rPr>
        <w:t>на</w:t>
      </w:r>
      <w:r w:rsidRPr="00E35924">
        <w:rPr>
          <w:lang w:val="ru-RU"/>
        </w:rPr>
        <w:t xml:space="preserve"> </w:t>
      </w:r>
      <w:r>
        <w:rPr>
          <w:lang w:val="ru-RU"/>
        </w:rPr>
        <w:t>своем</w:t>
      </w:r>
      <w:r w:rsidRPr="00E35924">
        <w:rPr>
          <w:lang w:val="ru-RU"/>
        </w:rPr>
        <w:t xml:space="preserve"> </w:t>
      </w:r>
      <w:r>
        <w:rPr>
          <w:lang w:val="ru-RU"/>
        </w:rPr>
        <w:t>семьдесят</w:t>
      </w:r>
      <w:r w:rsidRPr="00E35924">
        <w:rPr>
          <w:lang w:val="ru-RU"/>
        </w:rPr>
        <w:t xml:space="preserve"> </w:t>
      </w:r>
      <w:r>
        <w:rPr>
          <w:lang w:val="ru-RU"/>
        </w:rPr>
        <w:t>шестом</w:t>
      </w:r>
      <w:r w:rsidRPr="00E35924">
        <w:rPr>
          <w:lang w:val="ru-RU"/>
        </w:rPr>
        <w:t xml:space="preserve"> </w:t>
      </w:r>
      <w:r>
        <w:rPr>
          <w:lang w:val="ru-RU"/>
        </w:rPr>
        <w:t>совещании</w:t>
      </w:r>
      <w:r w:rsidRPr="00E35924">
        <w:rPr>
          <w:lang w:val="ru-RU"/>
        </w:rPr>
        <w:t xml:space="preserve"> </w:t>
      </w:r>
      <w:r>
        <w:rPr>
          <w:lang w:val="ru-RU"/>
        </w:rPr>
        <w:t>Комитет</w:t>
      </w:r>
      <w:r w:rsidRPr="00E35924">
        <w:rPr>
          <w:lang w:val="ru-RU"/>
        </w:rPr>
        <w:t xml:space="preserve"> </w:t>
      </w:r>
      <w:r>
        <w:rPr>
          <w:lang w:val="ru-RU"/>
        </w:rPr>
        <w:t>по</w:t>
      </w:r>
      <w:r w:rsidRPr="00E35924">
        <w:rPr>
          <w:lang w:val="ru-RU"/>
        </w:rPr>
        <w:t xml:space="preserve"> </w:t>
      </w:r>
      <w:r w:rsidR="00E35924">
        <w:rPr>
          <w:lang w:val="ru-RU"/>
        </w:rPr>
        <w:t>осуществлению</w:t>
      </w:r>
      <w:r w:rsidR="0061229E" w:rsidRPr="00E35924">
        <w:rPr>
          <w:lang w:val="ru-RU"/>
        </w:rPr>
        <w:t xml:space="preserve"> </w:t>
      </w:r>
      <w:r w:rsidR="00E35924">
        <w:rPr>
          <w:lang w:val="ru-RU"/>
        </w:rPr>
        <w:t>отметил</w:t>
      </w:r>
      <w:r w:rsidR="00E35924" w:rsidRPr="00E35924">
        <w:rPr>
          <w:lang w:val="ru-RU"/>
        </w:rPr>
        <w:t xml:space="preserve">, </w:t>
      </w:r>
      <w:r w:rsidR="00E35924">
        <w:rPr>
          <w:lang w:val="ru-RU"/>
        </w:rPr>
        <w:t>что</w:t>
      </w:r>
      <w:r w:rsidR="00E35924" w:rsidRPr="00E35924">
        <w:rPr>
          <w:lang w:val="ru-RU"/>
        </w:rPr>
        <w:t xml:space="preserve"> </w:t>
      </w:r>
      <w:r w:rsidR="00E35924">
        <w:rPr>
          <w:lang w:val="ru-RU"/>
        </w:rPr>
        <w:t>Корейская</w:t>
      </w:r>
      <w:r w:rsidR="00E35924" w:rsidRPr="00E35924">
        <w:rPr>
          <w:lang w:val="ru-RU"/>
        </w:rPr>
        <w:t xml:space="preserve"> </w:t>
      </w:r>
      <w:r w:rsidR="00E35924">
        <w:rPr>
          <w:lang w:val="ru-RU"/>
        </w:rPr>
        <w:t>Народно</w:t>
      </w:r>
      <w:r w:rsidR="00E35924" w:rsidRPr="00E35924">
        <w:rPr>
          <w:lang w:val="ru-RU"/>
        </w:rPr>
        <w:t>-</w:t>
      </w:r>
      <w:r w:rsidR="00E35924">
        <w:rPr>
          <w:lang w:val="ru-RU"/>
        </w:rPr>
        <w:t>Демократическая</w:t>
      </w:r>
      <w:r w:rsidR="00E35924" w:rsidRPr="00E35924">
        <w:rPr>
          <w:lang w:val="ru-RU"/>
        </w:rPr>
        <w:t xml:space="preserve"> </w:t>
      </w:r>
      <w:r w:rsidR="00E35924">
        <w:rPr>
          <w:lang w:val="ru-RU"/>
        </w:rPr>
        <w:t>Республика</w:t>
      </w:r>
      <w:r w:rsidR="00E35924" w:rsidRPr="00E35924">
        <w:rPr>
          <w:lang w:val="ru-RU"/>
        </w:rPr>
        <w:t xml:space="preserve"> </w:t>
      </w:r>
      <w:r w:rsidR="00E35924">
        <w:rPr>
          <w:lang w:val="ru-RU"/>
        </w:rPr>
        <w:t>предоставила</w:t>
      </w:r>
      <w:r w:rsidR="00E35924" w:rsidRPr="00E35924">
        <w:rPr>
          <w:lang w:val="ru-RU"/>
        </w:rPr>
        <w:t xml:space="preserve"> </w:t>
      </w:r>
      <w:r w:rsidR="00E35924">
        <w:rPr>
          <w:lang w:val="ru-RU"/>
        </w:rPr>
        <w:t xml:space="preserve">информацию о причинах, по которым она указала в своих отчетах цифры производства и потребления ГХФУ, превышающие ее обязательства, предусмотренные решением </w:t>
      </w:r>
      <w:r w:rsidR="00517318" w:rsidRPr="00A47393">
        <w:t>XXXII</w:t>
      </w:r>
      <w:r w:rsidR="00517318" w:rsidRPr="00E35924">
        <w:rPr>
          <w:lang w:val="ru-RU"/>
        </w:rPr>
        <w:t xml:space="preserve">/6 </w:t>
      </w:r>
      <w:r w:rsidR="00E35924">
        <w:rPr>
          <w:lang w:val="ru-RU"/>
        </w:rPr>
        <w:t>на</w:t>
      </w:r>
      <w:r w:rsidR="00517318" w:rsidRPr="00E35924">
        <w:rPr>
          <w:lang w:val="ru-RU"/>
        </w:rPr>
        <w:t xml:space="preserve"> 2021 </w:t>
      </w:r>
      <w:r w:rsidR="00E35924">
        <w:rPr>
          <w:lang w:val="ru-RU"/>
        </w:rPr>
        <w:t>и</w:t>
      </w:r>
      <w:r w:rsidR="00517318" w:rsidRPr="00E35924">
        <w:rPr>
          <w:lang w:val="ru-RU"/>
        </w:rPr>
        <w:t xml:space="preserve"> 2023</w:t>
      </w:r>
      <w:r w:rsidR="00E35924">
        <w:rPr>
          <w:lang w:val="ru-RU"/>
        </w:rPr>
        <w:t xml:space="preserve"> годы</w:t>
      </w:r>
      <w:r w:rsidR="00517318" w:rsidRPr="00E35924">
        <w:rPr>
          <w:lang w:val="ru-RU"/>
        </w:rPr>
        <w:t xml:space="preserve">, </w:t>
      </w:r>
      <w:r w:rsidR="00E35924">
        <w:rPr>
          <w:lang w:val="ru-RU"/>
        </w:rPr>
        <w:t>а также превышающие контрольные показатели, установленные Монреальским протоколом на</w:t>
      </w:r>
      <w:r w:rsidR="00517318" w:rsidRPr="00E35924">
        <w:rPr>
          <w:lang w:val="ru-RU"/>
        </w:rPr>
        <w:t xml:space="preserve"> 2024</w:t>
      </w:r>
      <w:r w:rsidR="00E35924">
        <w:rPr>
          <w:lang w:val="ru-RU"/>
        </w:rPr>
        <w:t xml:space="preserve"> год</w:t>
      </w:r>
      <w:r w:rsidR="00296CFA" w:rsidRPr="00E35924">
        <w:rPr>
          <w:lang w:val="ru-RU"/>
        </w:rPr>
        <w:t xml:space="preserve">. </w:t>
      </w:r>
      <w:r w:rsidR="007C6CD4" w:rsidRPr="007C6CD4">
        <w:rPr>
          <w:lang w:val="ru-RU"/>
        </w:rPr>
        <w:t>Комитет по осуществлению настоятельно призвал страну наладить надежный, полноценно функционирующий и стабильный канал связи с Секретариатом по озону.</w:t>
      </w:r>
      <w:r w:rsidR="0061229E" w:rsidRPr="007C6CD4">
        <w:rPr>
          <w:lang w:val="ru-RU"/>
        </w:rPr>
        <w:t xml:space="preserve"> </w:t>
      </w:r>
      <w:r w:rsidR="007C6CD4" w:rsidRPr="007C6CD4">
        <w:rPr>
          <w:lang w:val="ru-RU"/>
        </w:rPr>
        <w:t xml:space="preserve">Если в течение 60 дней с момента принятия рекомендации не будет получен надлежащий ответ или такой канал не будет налажен, Секретариату по озону было предложено </w:t>
      </w:r>
      <w:r w:rsidR="001C0913" w:rsidRPr="007C6CD4">
        <w:rPr>
          <w:lang w:val="ru-RU"/>
        </w:rPr>
        <w:t xml:space="preserve">рассмотреть </w:t>
      </w:r>
      <w:r w:rsidR="007C6CD4" w:rsidRPr="007C6CD4">
        <w:rPr>
          <w:lang w:val="ru-RU"/>
        </w:rPr>
        <w:t>под руководством Председателя Комитета по осуществлению другие варианты, в том числе обратиться за помощью к третьей стороне для налаживания канала связи со страной.</w:t>
      </w:r>
      <w:r w:rsidR="0061229E" w:rsidRPr="007C6CD4">
        <w:rPr>
          <w:lang w:val="ru-RU"/>
        </w:rPr>
        <w:t xml:space="preserve"> </w:t>
      </w:r>
      <w:r w:rsidR="007C6CD4" w:rsidRPr="007C6CD4">
        <w:rPr>
          <w:lang w:val="ru-RU"/>
        </w:rPr>
        <w:t>Секретариату по озону было также предложено подготовить для Комитета краткую справку о санкциях Совета Безопасности в отношении страны и их возможном влиянии на новый план действий.</w:t>
      </w:r>
      <w:r w:rsidR="0061229E" w:rsidRPr="007C6CD4">
        <w:rPr>
          <w:lang w:val="ru-RU"/>
        </w:rPr>
        <w:t xml:space="preserve"> </w:t>
      </w:r>
      <w:r w:rsidR="0064257A" w:rsidRPr="0064257A">
        <w:rPr>
          <w:lang w:val="ru-RU"/>
        </w:rPr>
        <w:t>Наконец, Комитет просил Секретариат по озону в координации с Программой ЮНЕП по содействию соблюдению обязательств оценить возможность проведения онлайн</w:t>
      </w:r>
      <w:r w:rsidR="005F4037">
        <w:rPr>
          <w:lang w:val="ru-RU"/>
        </w:rPr>
        <w:t xml:space="preserve">ового </w:t>
      </w:r>
      <w:r w:rsidR="0064257A" w:rsidRPr="0064257A">
        <w:rPr>
          <w:lang w:val="ru-RU"/>
        </w:rPr>
        <w:t xml:space="preserve">семинара с соответствующими должностными лицами страны, чтобы определить возможные способы оказания помощи </w:t>
      </w:r>
      <w:r w:rsidR="0064257A">
        <w:rPr>
          <w:lang w:val="ru-RU"/>
        </w:rPr>
        <w:t>с</w:t>
      </w:r>
      <w:r w:rsidR="0064257A" w:rsidRPr="0064257A">
        <w:rPr>
          <w:lang w:val="ru-RU"/>
        </w:rPr>
        <w:t>тороне в возвращении к соблюдени</w:t>
      </w:r>
      <w:r w:rsidR="004045E5">
        <w:rPr>
          <w:lang w:val="ru-RU"/>
        </w:rPr>
        <w:t>ю</w:t>
      </w:r>
      <w:r w:rsidR="0064257A" w:rsidRPr="0064257A">
        <w:rPr>
          <w:lang w:val="ru-RU"/>
        </w:rPr>
        <w:t xml:space="preserve"> обязательств по Монреальскому протоколу и обеспечении их дальнейшего соблюдения, в том числе посредством возможной разработки нового плана действий в рамках санкций Совета Безопасности (рекомендация 76/2).</w:t>
      </w:r>
      <w:r w:rsidR="0064257A">
        <w:rPr>
          <w:lang w:val="ru-RU"/>
        </w:rPr>
        <w:t xml:space="preserve"> </w:t>
      </w:r>
    </w:p>
    <w:p w14:paraId="796A665A" w14:textId="70C4B1A3" w:rsidR="00C3180B" w:rsidRPr="004045E5" w:rsidRDefault="004045E5" w:rsidP="00CB1AFE">
      <w:pPr>
        <w:pStyle w:val="Heading1"/>
        <w:rPr>
          <w:lang w:val="ru-RU"/>
        </w:rPr>
      </w:pPr>
      <w:r>
        <w:rPr>
          <w:lang w:val="ru-RU"/>
        </w:rPr>
        <w:t>По</w:t>
      </w:r>
      <w:r w:rsidRPr="004045E5">
        <w:rPr>
          <w:lang w:val="ru-RU"/>
        </w:rPr>
        <w:t xml:space="preserve"> </w:t>
      </w:r>
      <w:r>
        <w:rPr>
          <w:lang w:val="ru-RU"/>
        </w:rPr>
        <w:t>состоянию</w:t>
      </w:r>
      <w:r w:rsidRPr="004045E5">
        <w:rPr>
          <w:lang w:val="ru-RU"/>
        </w:rPr>
        <w:t xml:space="preserve"> </w:t>
      </w:r>
      <w:r>
        <w:rPr>
          <w:lang w:val="ru-RU"/>
        </w:rPr>
        <w:t>на</w:t>
      </w:r>
      <w:r w:rsidR="00C3180B" w:rsidRPr="004045E5">
        <w:rPr>
          <w:lang w:val="ru-RU"/>
        </w:rPr>
        <w:t xml:space="preserve"> </w:t>
      </w:r>
      <w:r w:rsidR="004B42C1" w:rsidRPr="004045E5">
        <w:rPr>
          <w:lang w:val="ru-RU"/>
        </w:rPr>
        <w:t xml:space="preserve">6 </w:t>
      </w:r>
      <w:r>
        <w:rPr>
          <w:lang w:val="ru-RU"/>
        </w:rPr>
        <w:t>октября</w:t>
      </w:r>
      <w:r w:rsidR="00C3180B" w:rsidRPr="004045E5">
        <w:rPr>
          <w:lang w:val="ru-RU"/>
        </w:rPr>
        <w:t xml:space="preserve"> 2026</w:t>
      </w:r>
      <w:r w:rsidRPr="004045E5">
        <w:rPr>
          <w:lang w:val="ru-RU"/>
        </w:rPr>
        <w:t xml:space="preserve"> </w:t>
      </w:r>
      <w:r>
        <w:rPr>
          <w:lang w:val="ru-RU"/>
        </w:rPr>
        <w:t>года</w:t>
      </w:r>
      <w:r w:rsidRPr="004045E5">
        <w:rPr>
          <w:lang w:val="ru-RU"/>
        </w:rPr>
        <w:t xml:space="preserve"> </w:t>
      </w:r>
      <w:r>
        <w:rPr>
          <w:lang w:val="ru-RU"/>
        </w:rPr>
        <w:t>данные</w:t>
      </w:r>
      <w:r w:rsidRPr="004045E5">
        <w:rPr>
          <w:lang w:val="ru-RU"/>
        </w:rPr>
        <w:t xml:space="preserve"> </w:t>
      </w:r>
      <w:r>
        <w:rPr>
          <w:lang w:val="ru-RU"/>
        </w:rPr>
        <w:t>о</w:t>
      </w:r>
      <w:r w:rsidRPr="004045E5">
        <w:rPr>
          <w:lang w:val="ru-RU"/>
        </w:rPr>
        <w:t xml:space="preserve"> </w:t>
      </w:r>
      <w:r>
        <w:rPr>
          <w:lang w:val="ru-RU"/>
        </w:rPr>
        <w:t>производстве</w:t>
      </w:r>
      <w:r w:rsidRPr="004045E5">
        <w:rPr>
          <w:lang w:val="ru-RU"/>
        </w:rPr>
        <w:t xml:space="preserve"> </w:t>
      </w:r>
      <w:r>
        <w:rPr>
          <w:lang w:val="ru-RU"/>
        </w:rPr>
        <w:t>ГФУ</w:t>
      </w:r>
      <w:r w:rsidRPr="004045E5">
        <w:rPr>
          <w:lang w:val="ru-RU"/>
        </w:rPr>
        <w:t xml:space="preserve">, </w:t>
      </w:r>
      <w:r>
        <w:rPr>
          <w:lang w:val="ru-RU"/>
        </w:rPr>
        <w:t>подлежащие</w:t>
      </w:r>
      <w:r w:rsidRPr="004045E5">
        <w:rPr>
          <w:lang w:val="ru-RU"/>
        </w:rPr>
        <w:t xml:space="preserve"> </w:t>
      </w:r>
      <w:r>
        <w:rPr>
          <w:lang w:val="ru-RU"/>
        </w:rPr>
        <w:t xml:space="preserve">представлению в соответствии со статьей </w:t>
      </w:r>
      <w:r w:rsidR="00C3180B" w:rsidRPr="004045E5">
        <w:rPr>
          <w:lang w:val="ru-RU"/>
        </w:rPr>
        <w:t>7</w:t>
      </w:r>
      <w:r>
        <w:rPr>
          <w:lang w:val="ru-RU"/>
        </w:rPr>
        <w:t>, доступны по четырем странам-производителям ГФУ, как п</w:t>
      </w:r>
      <w:r w:rsidR="00C3421A">
        <w:rPr>
          <w:lang w:val="ru-RU"/>
        </w:rPr>
        <w:t>оказа</w:t>
      </w:r>
      <w:r>
        <w:rPr>
          <w:lang w:val="ru-RU"/>
        </w:rPr>
        <w:t>но в таблице</w:t>
      </w:r>
      <w:r w:rsidR="00C3180B" w:rsidRPr="004045E5">
        <w:rPr>
          <w:lang w:val="ru-RU"/>
        </w:rPr>
        <w:t xml:space="preserve"> 3.  </w:t>
      </w:r>
    </w:p>
    <w:p w14:paraId="01E572C6" w14:textId="05CCB833" w:rsidR="00C3180B" w:rsidRPr="00C3421A" w:rsidRDefault="00C3421A" w:rsidP="00C3180B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rFonts w:asciiTheme="majorBidi" w:hAnsiTheme="majorBidi"/>
          <w:b/>
          <w:lang w:val="ru-RU"/>
        </w:rPr>
      </w:pPr>
      <w:r w:rsidRPr="00C3421A">
        <w:rPr>
          <w:rFonts w:asciiTheme="majorBidi" w:hAnsiTheme="majorBidi"/>
          <w:b/>
          <w:lang w:val="ru-RU"/>
        </w:rPr>
        <w:t>Таблица</w:t>
      </w:r>
      <w:r w:rsidR="00C3180B" w:rsidRPr="00C3421A">
        <w:rPr>
          <w:rFonts w:asciiTheme="majorBidi" w:hAnsiTheme="majorBidi"/>
          <w:b/>
          <w:lang w:val="ru-RU"/>
        </w:rPr>
        <w:t xml:space="preserve"> 3. </w:t>
      </w:r>
      <w:r w:rsidRPr="00C3421A">
        <w:rPr>
          <w:rFonts w:asciiTheme="majorBidi" w:hAnsiTheme="majorBidi"/>
          <w:b/>
          <w:lang w:val="ru-RU"/>
        </w:rPr>
        <w:t xml:space="preserve">Производство ГФУ (статья 7, в тоннах эквивалента CO2) </w:t>
      </w:r>
    </w:p>
    <w:tbl>
      <w:tblPr>
        <w:tblW w:w="10412" w:type="dxa"/>
        <w:jc w:val="center"/>
        <w:tblLook w:val="04A0" w:firstRow="1" w:lastRow="0" w:firstColumn="1" w:lastColumn="0" w:noHBand="0" w:noVBand="1"/>
      </w:tblPr>
      <w:tblGrid>
        <w:gridCol w:w="2420"/>
        <w:gridCol w:w="729"/>
        <w:gridCol w:w="1179"/>
        <w:gridCol w:w="1179"/>
        <w:gridCol w:w="1191"/>
        <w:gridCol w:w="1179"/>
        <w:gridCol w:w="1179"/>
        <w:gridCol w:w="972"/>
        <w:gridCol w:w="1179"/>
      </w:tblGrid>
      <w:tr w:rsidR="00FE33D8" w:rsidRPr="00A47393" w14:paraId="604F7682" w14:textId="77777777" w:rsidTr="00DF04D3">
        <w:trPr>
          <w:trHeight w:val="56"/>
          <w:tblHeader/>
          <w:jc w:val="center"/>
        </w:trPr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6EE07C" w14:textId="22427CA6" w:rsidR="00FE33D8" w:rsidRPr="00C3421A" w:rsidRDefault="00C3421A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Страна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A6EB21" w14:textId="77777777" w:rsidR="00FE33D8" w:rsidRPr="00A47393" w:rsidRDefault="00FE33D8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2019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975B61" w14:textId="77777777" w:rsidR="00FE33D8" w:rsidRPr="00A47393" w:rsidRDefault="00FE33D8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2020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9984F5" w14:textId="77777777" w:rsidR="00FE33D8" w:rsidRPr="00A47393" w:rsidRDefault="00FE33D8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D8E9A6B" w14:textId="77777777" w:rsidR="00FE33D8" w:rsidRPr="00A47393" w:rsidRDefault="00FE33D8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2C6FEE5" w14:textId="77777777" w:rsidR="00FE33D8" w:rsidRPr="00A47393" w:rsidRDefault="00FE33D8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72D7322" w14:textId="77777777" w:rsidR="00FE33D8" w:rsidRPr="00A47393" w:rsidRDefault="00FE33D8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A68DF4" w14:textId="77777777" w:rsidR="00FE33D8" w:rsidRPr="00A47393" w:rsidRDefault="00FE33D8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2025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A0C919" w14:textId="6564BF6E" w:rsidR="00FE33D8" w:rsidRPr="00C3421A" w:rsidRDefault="00C3421A" w:rsidP="00FE33D8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Базовый уровень</w:t>
            </w:r>
          </w:p>
        </w:tc>
      </w:tr>
      <w:tr w:rsidR="00FE33D8" w:rsidRPr="00A47393" w14:paraId="4E63ED7F" w14:textId="77777777" w:rsidTr="00CF6D0D">
        <w:trPr>
          <w:trHeight w:val="56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823C6E" w14:textId="5625E772" w:rsidR="00FE33D8" w:rsidRPr="00C3421A" w:rsidRDefault="00C3421A" w:rsidP="00FE33D8">
            <w:pPr>
              <w:jc w:val="left"/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Китай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5534AF" w14:textId="77777777" w:rsidR="00FE33D8" w:rsidRPr="00A47393" w:rsidRDefault="00FE33D8" w:rsidP="00FE33D8">
            <w:pPr>
              <w:jc w:val="lef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DD2E68E" w14:textId="5F5468B9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212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188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514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E3AC46" w14:textId="402202EC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427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291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523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F54FFB3" w14:textId="6CE33116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581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392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661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E2630B" w14:textId="378523D0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471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784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754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9FEA849" w14:textId="2286BF68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261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238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541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98AEC23" w14:textId="77777777" w:rsidR="00FE33D8" w:rsidRPr="00A47393" w:rsidRDefault="00FE33D8" w:rsidP="00FE33D8">
            <w:pPr>
              <w:jc w:val="lef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91B89C" w14:textId="6C58E805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852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528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591</w:t>
            </w:r>
          </w:p>
        </w:tc>
      </w:tr>
      <w:tr w:rsidR="00FE33D8" w:rsidRPr="00A47393" w14:paraId="0E78D19B" w14:textId="77777777" w:rsidTr="00CF6D0D">
        <w:trPr>
          <w:trHeight w:val="27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9AFD26" w14:textId="0B93347E" w:rsidR="00FE33D8" w:rsidRPr="00C3421A" w:rsidRDefault="00C3421A" w:rsidP="00434A39">
            <w:pPr>
              <w:ind w:right="-247"/>
              <w:jc w:val="left"/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Корейская Народно-Демократическая Республика 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EE8234" w14:textId="43B9FAFC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430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430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05F835" w14:textId="7F4D272E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496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210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B0FD1A2" w14:textId="64395CDD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510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510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EA1F87" w14:textId="7EA06DBB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531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960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C83232" w14:textId="3C1E57FD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593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450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3A6BD3" w14:textId="0518E5C7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656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370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475852" w14:textId="77777777" w:rsidR="00FE33D8" w:rsidRPr="00A47393" w:rsidRDefault="00FE33D8" w:rsidP="00FE33D8">
            <w:pPr>
              <w:jc w:val="lef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13ED05" w14:textId="1BA121F3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102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320</w:t>
            </w:r>
          </w:p>
        </w:tc>
      </w:tr>
      <w:tr w:rsidR="00FE33D8" w:rsidRPr="00A47393" w14:paraId="47E6D73B" w14:textId="77777777" w:rsidTr="00CF6D0D">
        <w:trPr>
          <w:trHeight w:val="56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C0DEA4B" w14:textId="11A6FB7F" w:rsidR="00FE33D8" w:rsidRPr="00C3421A" w:rsidRDefault="00C3421A" w:rsidP="00FE33D8">
            <w:pPr>
              <w:jc w:val="left"/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Индия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CE227EC" w14:textId="77777777" w:rsidR="00FE33D8" w:rsidRPr="00A47393" w:rsidRDefault="00FE33D8" w:rsidP="00FE33D8">
            <w:pPr>
              <w:jc w:val="lef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22590F" w14:textId="77777777" w:rsidR="00FE33D8" w:rsidRPr="00A47393" w:rsidRDefault="00FE33D8" w:rsidP="00FE33D8">
            <w:pPr>
              <w:jc w:val="lef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BF6380" w14:textId="710B9258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40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516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755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58F12E" w14:textId="3808BDA1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58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175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796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B2936B8" w14:textId="11557667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62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993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108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2515D9" w14:textId="4015A261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68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449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052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C3F9FA" w14:textId="0A45A46C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87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709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245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59C4FD" w14:textId="77777777" w:rsidR="00FE33D8" w:rsidRPr="00A47393" w:rsidRDefault="00FE33D8" w:rsidP="00FE33D8">
            <w:pPr>
              <w:jc w:val="lef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</w:tr>
      <w:tr w:rsidR="00FE33D8" w:rsidRPr="00A47393" w14:paraId="42A490DF" w14:textId="77777777" w:rsidTr="00CF6D0D">
        <w:trPr>
          <w:trHeight w:val="271"/>
          <w:jc w:val="center"/>
        </w:trPr>
        <w:tc>
          <w:tcPr>
            <w:tcW w:w="1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DDBCA8C" w14:textId="11EA07D6" w:rsidR="00FE33D8" w:rsidRPr="00C3421A" w:rsidRDefault="00C3421A" w:rsidP="00FE33D8">
            <w:pPr>
              <w:jc w:val="left"/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Республика Корея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F64E13" w14:textId="77777777" w:rsidR="00FE33D8" w:rsidRPr="00A47393" w:rsidRDefault="00FE33D8" w:rsidP="00FE33D8">
            <w:pPr>
              <w:jc w:val="lef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1E1A6D" w14:textId="56F7E680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485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675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E8943F" w14:textId="611B6398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487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995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8C2E1E" w14:textId="6AF75538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644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621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9D2310E" w14:textId="04E8C3FE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769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080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B0BF19" w14:textId="52E02778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415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776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A01A31" w14:textId="32E05B2B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763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670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19AA3C" w14:textId="255D0DCE" w:rsidR="00FE33D8" w:rsidRPr="00A47393" w:rsidRDefault="00FE33D8" w:rsidP="00FE33D8">
            <w:pPr>
              <w:jc w:val="right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991</w:t>
            </w:r>
            <w:r w:rsidR="00C3421A">
              <w:rPr>
                <w:rFonts w:eastAsia="Times New Roman"/>
                <w:sz w:val="18"/>
                <w:szCs w:val="18"/>
                <w:lang w:val="ru-RU" w:eastAsia="en-CA"/>
              </w:rPr>
              <w:t xml:space="preserve"> 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777</w:t>
            </w:r>
          </w:p>
        </w:tc>
      </w:tr>
    </w:tbl>
    <w:p w14:paraId="078B9FFD" w14:textId="77777777" w:rsidR="00C3180B" w:rsidRPr="00A47393" w:rsidRDefault="00C3180B" w:rsidP="00C3180B"/>
    <w:p w14:paraId="12855D04" w14:textId="3334D8B1" w:rsidR="00C3180B" w:rsidRPr="008F0CE5" w:rsidRDefault="00C3180B" w:rsidP="00C3180B">
      <w:pPr>
        <w:keepNext/>
        <w:spacing w:after="240"/>
        <w:rPr>
          <w:b/>
          <w:lang w:val="ru-RU"/>
        </w:rPr>
      </w:pPr>
      <w:r w:rsidRPr="00A47393">
        <w:rPr>
          <w:b/>
        </w:rPr>
        <w:t>B.</w:t>
      </w:r>
      <w:r w:rsidRPr="00A47393">
        <w:rPr>
          <w:b/>
        </w:rPr>
        <w:tab/>
      </w:r>
      <w:r w:rsidR="008F0CE5">
        <w:rPr>
          <w:b/>
          <w:lang w:val="ru-RU"/>
        </w:rPr>
        <w:t>Сектор потребления</w:t>
      </w:r>
    </w:p>
    <w:p w14:paraId="214E2D75" w14:textId="674292B4" w:rsidR="00C3180B" w:rsidRPr="008F0CE5" w:rsidRDefault="008F0CE5" w:rsidP="006959A0">
      <w:pPr>
        <w:pStyle w:val="Heading1"/>
        <w:widowControl w:val="0"/>
        <w:numPr>
          <w:ilvl w:val="0"/>
          <w:numId w:val="0"/>
        </w:numPr>
        <w:tabs>
          <w:tab w:val="left" w:pos="720"/>
        </w:tabs>
        <w:rPr>
          <w:bCs/>
          <w:iCs/>
          <w:u w:val="single"/>
          <w:lang w:val="ru-RU"/>
        </w:rPr>
      </w:pPr>
      <w:r w:rsidRPr="008F0CE5">
        <w:rPr>
          <w:bCs/>
          <w:iCs/>
          <w:u w:val="single"/>
          <w:lang w:val="ru-RU"/>
        </w:rPr>
        <w:t>ХФУ, галоны, ТХМ, БМ и ТХЭ</w:t>
      </w:r>
    </w:p>
    <w:p w14:paraId="4F32B486" w14:textId="761D4E4B" w:rsidR="00C3180B" w:rsidRPr="00A47393" w:rsidRDefault="008F0CE5" w:rsidP="006959A0">
      <w:pPr>
        <w:pStyle w:val="Heading1"/>
        <w:widowControl w:val="0"/>
      </w:pPr>
      <w:r w:rsidRPr="008F0CE5">
        <w:rPr>
          <w:lang w:val="ru-RU"/>
        </w:rPr>
        <w:t>Все страны, действующие в рамках статьи 5, сообщили о нулевом потреблении ХФУ, галонов и ТХЭ в 202</w:t>
      </w:r>
      <w:r>
        <w:rPr>
          <w:lang w:val="ru-RU"/>
        </w:rPr>
        <w:t>4</w:t>
      </w:r>
      <w:r w:rsidRPr="008F0CE5">
        <w:rPr>
          <w:lang w:val="ru-RU"/>
        </w:rPr>
        <w:t xml:space="preserve"> или 202</w:t>
      </w:r>
      <w:r>
        <w:rPr>
          <w:lang w:val="ru-RU"/>
        </w:rPr>
        <w:t>5</w:t>
      </w:r>
      <w:r w:rsidRPr="008F0CE5">
        <w:rPr>
          <w:lang w:val="ru-RU"/>
        </w:rPr>
        <w:t xml:space="preserve"> годах.</w:t>
      </w:r>
      <w:r w:rsidR="00631B85">
        <w:rPr>
          <w:lang w:val="ru-RU"/>
        </w:rPr>
        <w:t xml:space="preserve"> </w:t>
      </w:r>
      <w:r w:rsidR="00631B85" w:rsidRPr="00631B85">
        <w:rPr>
          <w:lang w:val="ru-RU"/>
        </w:rPr>
        <w:t>Одна страна (Мьянма) сообщила о потреблении БМ в 2025 году в объёме 66 тонн ОРС в данных, представленных в соответствии со</w:t>
      </w:r>
      <w:r w:rsidR="00631B85">
        <w:rPr>
          <w:lang w:val="ru-RU"/>
        </w:rPr>
        <w:t xml:space="preserve"> статьей</w:t>
      </w:r>
      <w:r w:rsidR="00631B85" w:rsidRPr="00631B85">
        <w:rPr>
          <w:lang w:val="ru-RU"/>
        </w:rPr>
        <w:t xml:space="preserve"> 7. Секретариат по озону запросил у этой страны разъяснения.</w:t>
      </w:r>
    </w:p>
    <w:p w14:paraId="67445C68" w14:textId="6B084342" w:rsidR="00C3180B" w:rsidRPr="00EE0FD4" w:rsidRDefault="00631B85" w:rsidP="00CB1AFE">
      <w:pPr>
        <w:pStyle w:val="Heading1"/>
        <w:rPr>
          <w:lang w:val="ru-RU"/>
        </w:rPr>
      </w:pPr>
      <w:r w:rsidRPr="00631B85">
        <w:rPr>
          <w:lang w:val="ru-RU"/>
        </w:rPr>
        <w:t xml:space="preserve">Только </w:t>
      </w:r>
      <w:r>
        <w:rPr>
          <w:lang w:val="ru-RU"/>
        </w:rPr>
        <w:t>одна</w:t>
      </w:r>
      <w:r w:rsidRPr="00631B85">
        <w:rPr>
          <w:lang w:val="ru-RU"/>
        </w:rPr>
        <w:t xml:space="preserve"> стран</w:t>
      </w:r>
      <w:r>
        <w:rPr>
          <w:lang w:val="ru-RU"/>
        </w:rPr>
        <w:t>а</w:t>
      </w:r>
      <w:r w:rsidRPr="00631B85">
        <w:rPr>
          <w:lang w:val="ru-RU"/>
        </w:rPr>
        <w:t>, действующ</w:t>
      </w:r>
      <w:r>
        <w:rPr>
          <w:lang w:val="ru-RU"/>
        </w:rPr>
        <w:t>ая</w:t>
      </w:r>
      <w:r w:rsidRPr="00631B85">
        <w:rPr>
          <w:lang w:val="ru-RU"/>
        </w:rPr>
        <w:t xml:space="preserve"> в рамках статьи 5, сообщил</w:t>
      </w:r>
      <w:r>
        <w:rPr>
          <w:lang w:val="ru-RU"/>
        </w:rPr>
        <w:t>а</w:t>
      </w:r>
      <w:r w:rsidRPr="00631B85">
        <w:rPr>
          <w:lang w:val="ru-RU"/>
        </w:rPr>
        <w:t xml:space="preserve"> о потреблении ТХМ в 202</w:t>
      </w:r>
      <w:r>
        <w:rPr>
          <w:lang w:val="ru-RU"/>
        </w:rPr>
        <w:t>5</w:t>
      </w:r>
      <w:r w:rsidRPr="00631B85">
        <w:rPr>
          <w:lang w:val="ru-RU"/>
        </w:rPr>
        <w:t xml:space="preserve"> году для лабораторных анализов и исследований (Китай (9</w:t>
      </w:r>
      <w:r>
        <w:rPr>
          <w:lang w:val="ru-RU"/>
        </w:rPr>
        <w:t>4</w:t>
      </w:r>
      <w:r w:rsidRPr="00631B85">
        <w:rPr>
          <w:lang w:val="ru-RU"/>
        </w:rPr>
        <w:t>,</w:t>
      </w:r>
      <w:r>
        <w:rPr>
          <w:lang w:val="ru-RU"/>
        </w:rPr>
        <w:t>3</w:t>
      </w:r>
      <w:r w:rsidRPr="00631B85">
        <w:rPr>
          <w:lang w:val="ru-RU"/>
        </w:rPr>
        <w:t xml:space="preserve"> тонны ОРС)</w:t>
      </w:r>
      <w:r>
        <w:rPr>
          <w:lang w:val="ru-RU"/>
        </w:rPr>
        <w:t>)</w:t>
      </w:r>
      <w:r w:rsidRPr="00631B85">
        <w:rPr>
          <w:lang w:val="ru-RU"/>
        </w:rPr>
        <w:t>.</w:t>
      </w:r>
      <w:r w:rsidR="00B55A06">
        <w:rPr>
          <w:lang w:val="ru-RU"/>
        </w:rPr>
        <w:t xml:space="preserve"> </w:t>
      </w:r>
      <w:r w:rsidR="00B55A06" w:rsidRPr="00B55A06">
        <w:rPr>
          <w:lang w:val="ru-RU"/>
        </w:rPr>
        <w:t xml:space="preserve">Хотя объем потребления превысил целевой показатель, установленный в рамках Монреальского протокола для </w:t>
      </w:r>
      <w:r w:rsidR="00B55A06" w:rsidRPr="00B55A06">
        <w:rPr>
          <w:lang w:val="ru-RU"/>
        </w:rPr>
        <w:lastRenderedPageBreak/>
        <w:t xml:space="preserve">2010 года, Стороны продлили действие глобального исключения для лабораторных анализов и исследований на неопределенный срок после 2021 года, оставив за собой право пересмотра данного исключения на последующих совещаниях (решение </w:t>
      </w:r>
      <w:r w:rsidR="00B55A06">
        <w:t>XXXI</w:t>
      </w:r>
      <w:r w:rsidR="00B55A06" w:rsidRPr="00B55A06">
        <w:rPr>
          <w:lang w:val="ru-RU"/>
        </w:rPr>
        <w:t>/5).</w:t>
      </w:r>
    </w:p>
    <w:p w14:paraId="4499F8EB" w14:textId="5CEC875F" w:rsidR="00C3180B" w:rsidRPr="00741E95" w:rsidRDefault="00741E95" w:rsidP="00CB1AFE">
      <w:pPr>
        <w:pStyle w:val="Heading1"/>
        <w:rPr>
          <w:lang w:val="ru-RU"/>
        </w:rPr>
      </w:pPr>
      <w:r w:rsidRPr="00741E95">
        <w:rPr>
          <w:lang w:val="ru-RU"/>
        </w:rPr>
        <w:t xml:space="preserve">В соответствии со статьей 7 </w:t>
      </w:r>
      <w:r>
        <w:rPr>
          <w:lang w:val="ru-RU"/>
        </w:rPr>
        <w:t>тридцать три</w:t>
      </w:r>
      <w:r w:rsidRPr="00741E95">
        <w:rPr>
          <w:lang w:val="ru-RU"/>
        </w:rPr>
        <w:t xml:space="preserve"> стран</w:t>
      </w:r>
      <w:r>
        <w:rPr>
          <w:lang w:val="ru-RU"/>
        </w:rPr>
        <w:t>ы</w:t>
      </w:r>
      <w:r w:rsidRPr="00741E95">
        <w:rPr>
          <w:lang w:val="ru-RU"/>
        </w:rPr>
        <w:t>, действующи</w:t>
      </w:r>
      <w:r>
        <w:rPr>
          <w:lang w:val="ru-RU"/>
        </w:rPr>
        <w:t>е</w:t>
      </w:r>
      <w:r w:rsidRPr="00741E95">
        <w:rPr>
          <w:lang w:val="ru-RU"/>
        </w:rPr>
        <w:t xml:space="preserve"> в рамках статьи 5, сообщили о потреблении БМ и 2 страны, действующие в рамках статьи 5, сообщили о производстве БМ для применения в карантинных целях и для предпоставочной обработки, как показано в приложении </w:t>
      </w:r>
      <w:r>
        <w:t>I</w:t>
      </w:r>
      <w:r w:rsidRPr="00741E95">
        <w:rPr>
          <w:lang w:val="ru-RU"/>
        </w:rPr>
        <w:t xml:space="preserve"> к настоящему документу. Потребление для указанных целей не подлежит финансированию.</w:t>
      </w:r>
    </w:p>
    <w:p w14:paraId="61EF21DE" w14:textId="11B97C30" w:rsidR="00C3180B" w:rsidRPr="00A47393" w:rsidRDefault="00741E95" w:rsidP="00C3180B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iCs/>
          <w:u w:val="single"/>
        </w:rPr>
      </w:pPr>
      <w:r>
        <w:rPr>
          <w:iCs/>
          <w:u w:val="single"/>
          <w:lang w:val="ru-RU"/>
        </w:rPr>
        <w:t>ГХФУ</w:t>
      </w:r>
      <w:r w:rsidR="00C3180B" w:rsidRPr="00A47393">
        <w:rPr>
          <w:iCs/>
          <w:u w:val="single"/>
        </w:rPr>
        <w:t xml:space="preserve"> </w:t>
      </w:r>
    </w:p>
    <w:p w14:paraId="2DF31AF7" w14:textId="77777777" w:rsidR="00C3180B" w:rsidRPr="00A47393" w:rsidRDefault="00C3180B" w:rsidP="00C3180B"/>
    <w:p w14:paraId="625E3CFC" w14:textId="4937FF21" w:rsidR="00C3180B" w:rsidRPr="00FD751E" w:rsidRDefault="00741E95" w:rsidP="00CB1AFE">
      <w:pPr>
        <w:pStyle w:val="Heading1"/>
        <w:rPr>
          <w:lang w:val="ru-RU"/>
        </w:rPr>
      </w:pPr>
      <w:r w:rsidRPr="00741E95">
        <w:rPr>
          <w:lang w:val="ru-RU"/>
        </w:rPr>
        <w:t>В общей сложности 147 стран, действующих в рамках статьи 5, установили базовый уровень потребления ГХФУ для оценки соблюдения обязательств. При этом по последним данным совокупный объем потребления составляет 11</w:t>
      </w:r>
      <w:r>
        <w:rPr>
          <w:lang w:val="ru-RU"/>
        </w:rPr>
        <w:t xml:space="preserve"> </w:t>
      </w:r>
      <w:r w:rsidRPr="00741E95">
        <w:rPr>
          <w:lang w:val="ru-RU"/>
        </w:rPr>
        <w:t>309 тонн ОРС (</w:t>
      </w:r>
      <w:r>
        <w:rPr>
          <w:lang w:val="ru-RU"/>
        </w:rPr>
        <w:t>191 338</w:t>
      </w:r>
      <w:r w:rsidRPr="00741E95">
        <w:rPr>
          <w:lang w:val="ru-RU"/>
        </w:rPr>
        <w:t xml:space="preserve"> метрических тонн), как показано в таблице 4.</w:t>
      </w:r>
      <w:r w:rsidR="00C3180B" w:rsidRPr="00741E95">
        <w:rPr>
          <w:lang w:val="ru-RU"/>
        </w:rPr>
        <w:t xml:space="preserve"> </w:t>
      </w:r>
      <w:r w:rsidR="00FD751E" w:rsidRPr="00FD751E">
        <w:rPr>
          <w:lang w:val="ru-RU"/>
        </w:rPr>
        <w:t>К трем основным ГХФУ относятся: ГХФУ-22</w:t>
      </w:r>
      <w:r w:rsidR="00C3180B" w:rsidRPr="00FD751E">
        <w:rPr>
          <w:lang w:val="ru-RU"/>
        </w:rPr>
        <w:t xml:space="preserve"> (</w:t>
      </w:r>
      <w:r w:rsidR="00591271" w:rsidRPr="00FD751E">
        <w:rPr>
          <w:lang w:val="ru-RU"/>
        </w:rPr>
        <w:t>83</w:t>
      </w:r>
      <w:r w:rsidR="00FD751E" w:rsidRPr="00FD751E">
        <w:rPr>
          <w:lang w:val="ru-RU"/>
        </w:rPr>
        <w:t>,</w:t>
      </w:r>
      <w:r w:rsidR="00591271" w:rsidRPr="00FD751E">
        <w:rPr>
          <w:lang w:val="ru-RU"/>
        </w:rPr>
        <w:t>8</w:t>
      </w:r>
      <w:r w:rsidR="00FD751E">
        <w:rPr>
          <w:lang w:val="ru-RU"/>
        </w:rPr>
        <w:t>%</w:t>
      </w:r>
      <w:r w:rsidR="00591271" w:rsidRPr="00FD751E">
        <w:rPr>
          <w:lang w:val="ru-RU"/>
        </w:rPr>
        <w:t xml:space="preserve"> </w:t>
      </w:r>
      <w:r w:rsidR="00FD751E" w:rsidRPr="00FD751E">
        <w:rPr>
          <w:lang w:val="ru-RU"/>
        </w:rPr>
        <w:t>от общего объема потребления в тоннах ОРС</w:t>
      </w:r>
      <w:r w:rsidR="00C3180B" w:rsidRPr="00FD751E">
        <w:rPr>
          <w:lang w:val="ru-RU"/>
        </w:rPr>
        <w:t xml:space="preserve">), </w:t>
      </w:r>
      <w:r w:rsidR="00FD751E">
        <w:rPr>
          <w:lang w:val="ru-RU"/>
        </w:rPr>
        <w:t>ГХФУ</w:t>
      </w:r>
      <w:r w:rsidR="00C3180B" w:rsidRPr="00FD751E">
        <w:rPr>
          <w:lang w:val="ru-RU"/>
        </w:rPr>
        <w:noBreakHyphen/>
        <w:t>141</w:t>
      </w:r>
      <w:r w:rsidR="00C3180B" w:rsidRPr="00A47393">
        <w:t>b</w:t>
      </w:r>
      <w:r w:rsidR="00C3180B" w:rsidRPr="00FD751E">
        <w:rPr>
          <w:lang w:val="ru-RU"/>
        </w:rPr>
        <w:t xml:space="preserve"> (</w:t>
      </w:r>
      <w:r w:rsidR="00464674" w:rsidRPr="00FD751E">
        <w:rPr>
          <w:lang w:val="ru-RU"/>
        </w:rPr>
        <w:t>14</w:t>
      </w:r>
      <w:r w:rsidR="00FD751E">
        <w:rPr>
          <w:lang w:val="ru-RU"/>
        </w:rPr>
        <w:t>,</w:t>
      </w:r>
      <w:r w:rsidR="00464674" w:rsidRPr="00FD751E">
        <w:rPr>
          <w:lang w:val="ru-RU"/>
        </w:rPr>
        <w:t>0</w:t>
      </w:r>
      <w:r w:rsidR="00FD751E">
        <w:rPr>
          <w:lang w:val="ru-RU"/>
        </w:rPr>
        <w:t>%</w:t>
      </w:r>
      <w:r w:rsidR="00C3180B" w:rsidRPr="00FD751E">
        <w:rPr>
          <w:lang w:val="ru-RU"/>
        </w:rPr>
        <w:t xml:space="preserve">) </w:t>
      </w:r>
      <w:r w:rsidR="00FD751E">
        <w:rPr>
          <w:lang w:val="ru-RU"/>
        </w:rPr>
        <w:t>и ГХФУ</w:t>
      </w:r>
      <w:r w:rsidR="00C3180B" w:rsidRPr="00FD751E">
        <w:rPr>
          <w:lang w:val="ru-RU"/>
        </w:rPr>
        <w:t>-142</w:t>
      </w:r>
      <w:r w:rsidR="00C3180B" w:rsidRPr="00A47393">
        <w:t>b</w:t>
      </w:r>
      <w:r w:rsidR="00C3180B" w:rsidRPr="00FD751E">
        <w:rPr>
          <w:lang w:val="ru-RU"/>
        </w:rPr>
        <w:t xml:space="preserve"> (</w:t>
      </w:r>
      <w:r w:rsidR="009F10C6" w:rsidRPr="00FD751E">
        <w:rPr>
          <w:lang w:val="ru-RU"/>
        </w:rPr>
        <w:t>2</w:t>
      </w:r>
      <w:r w:rsidR="00FD751E">
        <w:rPr>
          <w:lang w:val="ru-RU"/>
        </w:rPr>
        <w:t>,</w:t>
      </w:r>
      <w:r w:rsidR="009F10C6" w:rsidRPr="00FD751E">
        <w:rPr>
          <w:lang w:val="ru-RU"/>
        </w:rPr>
        <w:t>2</w:t>
      </w:r>
      <w:r w:rsidR="00FD751E">
        <w:rPr>
          <w:lang w:val="ru-RU"/>
        </w:rPr>
        <w:t>%</w:t>
      </w:r>
      <w:r w:rsidR="00C3180B" w:rsidRPr="00FD751E">
        <w:rPr>
          <w:lang w:val="ru-RU"/>
        </w:rPr>
        <w:t xml:space="preserve">). </w:t>
      </w:r>
    </w:p>
    <w:p w14:paraId="545685C8" w14:textId="4529B1A5" w:rsidR="00C3180B" w:rsidRPr="00904BD6" w:rsidRDefault="00904BD6" w:rsidP="00C3180B">
      <w:pPr>
        <w:keepNext/>
        <w:rPr>
          <w:b/>
          <w:bCs/>
          <w:lang w:val="ru-RU"/>
        </w:rPr>
      </w:pPr>
      <w:r>
        <w:rPr>
          <w:b/>
          <w:lang w:val="ru-RU"/>
        </w:rPr>
        <w:t>Таблица</w:t>
      </w:r>
      <w:r w:rsidR="00C3180B" w:rsidRPr="00904BD6">
        <w:rPr>
          <w:b/>
          <w:lang w:val="ru-RU"/>
        </w:rPr>
        <w:t xml:space="preserve"> 4. </w:t>
      </w:r>
      <w:r w:rsidRPr="00904BD6">
        <w:rPr>
          <w:b/>
          <w:lang w:val="ru-RU"/>
        </w:rPr>
        <w:t>Базовый уровень и последние данные (за 202</w:t>
      </w:r>
      <w:r>
        <w:rPr>
          <w:b/>
          <w:lang w:val="ru-RU"/>
        </w:rPr>
        <w:t>4</w:t>
      </w:r>
      <w:r w:rsidRPr="00904BD6">
        <w:rPr>
          <w:b/>
          <w:lang w:val="ru-RU"/>
        </w:rPr>
        <w:t xml:space="preserve"> или 202</w:t>
      </w:r>
      <w:r>
        <w:rPr>
          <w:b/>
          <w:lang w:val="ru-RU"/>
        </w:rPr>
        <w:t>5</w:t>
      </w:r>
      <w:r w:rsidRPr="00904BD6">
        <w:rPr>
          <w:b/>
          <w:lang w:val="ru-RU"/>
        </w:rPr>
        <w:t xml:space="preserve"> годы) об объемах потребления ГХФУ в разбивке по типам ГХФУ (данные, представляемые в соответствии со статьей 7)</w:t>
      </w:r>
      <w:r>
        <w:rPr>
          <w:b/>
          <w:lang w:val="ru-RU"/>
        </w:rPr>
        <w:t xml:space="preserve"> 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2122"/>
        <w:gridCol w:w="1559"/>
        <w:gridCol w:w="1559"/>
        <w:gridCol w:w="1559"/>
        <w:gridCol w:w="1418"/>
        <w:gridCol w:w="1134"/>
      </w:tblGrid>
      <w:tr w:rsidR="00995868" w:rsidRPr="00A47393" w14:paraId="19EDD250" w14:textId="77777777" w:rsidTr="00750275">
        <w:trPr>
          <w:trHeight w:val="44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F0A54" w14:textId="318E5723" w:rsidR="00995868" w:rsidRPr="00904BD6" w:rsidRDefault="00904BD6" w:rsidP="00995868">
            <w:pPr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C3101" w14:textId="3C180A36" w:rsidR="00995868" w:rsidRPr="00904BD6" w:rsidRDefault="00904BD6" w:rsidP="0099586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Базовый уровень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0A9D6" w14:textId="37CC18BC" w:rsidR="00995868" w:rsidRPr="00A47393" w:rsidRDefault="00904BD6" w:rsidP="00995868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Потребление</w:t>
            </w:r>
            <w:r w:rsidR="00995868" w:rsidRPr="00A47393">
              <w:rPr>
                <w:rFonts w:eastAsia="Times New Roman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480529B" w14:textId="4FADF93C" w:rsidR="00995868" w:rsidRPr="00904BD6" w:rsidRDefault="00995868" w:rsidP="0099586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 xml:space="preserve">% 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от базового уровня</w:t>
            </w:r>
          </w:p>
        </w:tc>
      </w:tr>
      <w:tr w:rsidR="00995868" w:rsidRPr="00A47393" w14:paraId="375466AD" w14:textId="77777777" w:rsidTr="00705B99">
        <w:trPr>
          <w:trHeight w:val="44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FDE9" w14:textId="77777777" w:rsidR="00995868" w:rsidRPr="00A47393" w:rsidRDefault="00995868" w:rsidP="00995868">
            <w:pPr>
              <w:jc w:val="lef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EABFC" w14:textId="05FE0A61" w:rsidR="00995868" w:rsidRPr="00904BD6" w:rsidRDefault="00904BD6" w:rsidP="0099586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Метрические тонны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8C24F" w14:textId="3CB19DB1" w:rsidR="00995868" w:rsidRPr="00904BD6" w:rsidRDefault="00904BD6" w:rsidP="0099586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3096B" w14:textId="43E92975" w:rsidR="00995868" w:rsidRPr="00904BD6" w:rsidRDefault="00904BD6" w:rsidP="0099586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Метрические тонны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D3AF9" w14:textId="3B97FAE8" w:rsidR="00995868" w:rsidRPr="00904BD6" w:rsidRDefault="00904BD6" w:rsidP="00995868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Тонны ОРС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C018E" w14:textId="77777777" w:rsidR="00995868" w:rsidRPr="00A47393" w:rsidRDefault="00995868" w:rsidP="00995868">
            <w:pPr>
              <w:jc w:val="left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</w:tr>
      <w:tr w:rsidR="00995868" w:rsidRPr="00A47393" w14:paraId="49DB7E24" w14:textId="77777777" w:rsidTr="00705B99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3CD45" w14:textId="7F0884F1" w:rsidR="00995868" w:rsidRPr="00A47393" w:rsidRDefault="005F4037" w:rsidP="0099586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lang w:val="ru-RU"/>
              </w:rPr>
              <w:t>ГХФУ</w:t>
            </w:r>
            <w:r w:rsidR="00995868" w:rsidRPr="00A47393">
              <w:rPr>
                <w:rFonts w:eastAsia="Times New Roman"/>
                <w:sz w:val="20"/>
                <w:szCs w:val="20"/>
              </w:rPr>
              <w:t>-123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16A26A" w14:textId="57EB058F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2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337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187E2" w14:textId="55632C65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46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6DEF7" w14:textId="2C2E4AF1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149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478DC" w14:textId="4F56935E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23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D3C35" w14:textId="56E76EB8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49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2</w:t>
            </w:r>
          </w:p>
        </w:tc>
      </w:tr>
      <w:tr w:rsidR="00995868" w:rsidRPr="00A47393" w14:paraId="6D300AFB" w14:textId="77777777" w:rsidTr="00705B99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831076" w14:textId="6E1E75AF" w:rsidR="00995868" w:rsidRPr="00A47393" w:rsidRDefault="005F4037" w:rsidP="0099586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lang w:val="ru-RU"/>
              </w:rPr>
              <w:t>ГХФУ</w:t>
            </w:r>
            <w:r w:rsidR="00995868" w:rsidRPr="00A47393">
              <w:rPr>
                <w:rFonts w:eastAsia="Times New Roman"/>
                <w:sz w:val="20"/>
                <w:szCs w:val="20"/>
              </w:rPr>
              <w:t>-124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B2921" w14:textId="4FF23D5E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270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59B8C" w14:textId="145420B4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28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D2B6A" w14:textId="4F8D1E25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13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76E62" w14:textId="340A0B92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25627" w14:textId="1575EBF0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1</w:t>
            </w:r>
          </w:p>
        </w:tc>
      </w:tr>
      <w:tr w:rsidR="00995868" w:rsidRPr="00A47393" w14:paraId="7A107775" w14:textId="77777777" w:rsidTr="00705B99">
        <w:trPr>
          <w:trHeight w:val="65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21FD7" w14:textId="7A8E49C1" w:rsidR="00995868" w:rsidRPr="00A47393" w:rsidRDefault="005F4037" w:rsidP="0099586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lang w:val="ru-RU"/>
              </w:rPr>
              <w:t>ГХФУ</w:t>
            </w:r>
            <w:r w:rsidR="00995868" w:rsidRPr="00A47393">
              <w:rPr>
                <w:rFonts w:eastAsia="Times New Roman"/>
                <w:sz w:val="20"/>
                <w:szCs w:val="20"/>
              </w:rPr>
              <w:t>-141</w:t>
            </w:r>
            <w:r w:rsidR="002346E3" w:rsidRPr="00A47393">
              <w:rPr>
                <w:rFonts w:eastAsia="Times New Roman"/>
                <w:sz w:val="20"/>
                <w:szCs w:val="20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C613C" w14:textId="2B373578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107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871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B0460" w14:textId="688FC65C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865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3BEF3" w14:textId="5522F811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14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413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155A8" w14:textId="2F5C210E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585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FDEBB" w14:textId="75692060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13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4</w:t>
            </w:r>
          </w:p>
        </w:tc>
      </w:tr>
      <w:tr w:rsidR="00995868" w:rsidRPr="00A47393" w14:paraId="57477F3E" w14:textId="77777777" w:rsidTr="00705B99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3C74D" w14:textId="6E0E9F27" w:rsidR="00995868" w:rsidRPr="00A47393" w:rsidRDefault="005F4037" w:rsidP="0099586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lang w:val="ru-RU"/>
              </w:rPr>
              <w:t>ГХФУ</w:t>
            </w:r>
            <w:r w:rsidR="00995868" w:rsidRPr="00A47393">
              <w:rPr>
                <w:rFonts w:eastAsia="Times New Roman"/>
                <w:sz w:val="20"/>
                <w:szCs w:val="20"/>
              </w:rPr>
              <w:t>-142</w:t>
            </w:r>
            <w:r w:rsidR="002346E3" w:rsidRPr="00A47393">
              <w:rPr>
                <w:rFonts w:eastAsia="Times New Roman"/>
                <w:sz w:val="20"/>
                <w:szCs w:val="20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1C24B" w14:textId="2100278A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33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195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7919C" w14:textId="63967F20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2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157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9E9C3" w14:textId="38FC1370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3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860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99A62" w14:textId="5DE048DD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251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47272" w14:textId="51144EF1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995868" w:rsidRPr="00A47393" w14:paraId="3C4C35CC" w14:textId="77777777" w:rsidTr="00705B99">
        <w:trPr>
          <w:trHeight w:val="15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942DD" w14:textId="5C709256" w:rsidR="00995868" w:rsidRPr="00A47393" w:rsidRDefault="005F4037" w:rsidP="0099586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lang w:val="ru-RU"/>
              </w:rPr>
              <w:t>ГХФУ</w:t>
            </w:r>
            <w:r w:rsidR="00995868" w:rsidRPr="00A47393">
              <w:rPr>
                <w:rFonts w:eastAsia="Times New Roman"/>
                <w:sz w:val="20"/>
                <w:szCs w:val="20"/>
              </w:rPr>
              <w:t>-22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71437" w14:textId="756FA040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394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111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F6C9A" w14:textId="2176CABB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21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676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63BFF" w14:textId="3A61AB74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172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252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85645" w14:textId="7AB16CC0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9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473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92441F" w14:textId="0FE57F00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43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7</w:t>
            </w:r>
          </w:p>
        </w:tc>
      </w:tr>
      <w:tr w:rsidR="00995868" w:rsidRPr="00A47393" w14:paraId="1529B5C6" w14:textId="77777777" w:rsidTr="00705B99">
        <w:trPr>
          <w:trHeight w:val="4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8B976" w14:textId="4DF1C3D9" w:rsidR="00995868" w:rsidRPr="00A47393" w:rsidRDefault="005F4037" w:rsidP="0099586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lang w:val="ru-RU"/>
              </w:rPr>
              <w:t>ГХФУ</w:t>
            </w:r>
            <w:r w:rsidR="00995868" w:rsidRPr="00A47393">
              <w:rPr>
                <w:rFonts w:eastAsia="Times New Roman"/>
                <w:sz w:val="20"/>
                <w:szCs w:val="20"/>
              </w:rPr>
              <w:t>-225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FC25B" w14:textId="7E0523AF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30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BFD268" w14:textId="2577CBC4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2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7C635" w14:textId="0ABADE5C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-351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BC4B5" w14:textId="6581727C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-24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62B59" w14:textId="0A6B550E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-1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sz w:val="20"/>
                <w:szCs w:val="20"/>
              </w:rPr>
              <w:t>159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995868" w:rsidRPr="00A47393" w14:paraId="46CC71D2" w14:textId="77777777" w:rsidTr="00705B99">
        <w:trPr>
          <w:trHeight w:val="93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F287F" w14:textId="297C06CD" w:rsidR="00995868" w:rsidRPr="00A47393" w:rsidRDefault="005F4037" w:rsidP="0099586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lang w:val="ru-RU"/>
              </w:rPr>
              <w:t>ГХФУ</w:t>
            </w:r>
            <w:r w:rsidR="00995868" w:rsidRPr="00A47393">
              <w:rPr>
                <w:rFonts w:eastAsia="Times New Roman"/>
                <w:sz w:val="20"/>
                <w:szCs w:val="20"/>
              </w:rPr>
              <w:t>-225</w:t>
            </w:r>
            <w:r w:rsidR="00705B99" w:rsidRPr="00A47393">
              <w:rPr>
                <w:rFonts w:eastAsia="Times New Roman"/>
                <w:sz w:val="20"/>
                <w:szCs w:val="20"/>
              </w:rPr>
              <w:t>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1797D" w14:textId="7689B93C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70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E72DF" w14:textId="7B47863F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1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9B346" w14:textId="5B9D554F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F4B3D" w14:textId="2011D1D5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62F96" w14:textId="62D86BE9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995868" w:rsidRPr="00A47393" w14:paraId="0BBF33EC" w14:textId="77777777" w:rsidTr="00705B99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76786" w14:textId="2521B27B" w:rsidR="00995868" w:rsidRPr="00A47393" w:rsidRDefault="005F4037" w:rsidP="00995868">
            <w:pPr>
              <w:jc w:val="left"/>
              <w:rPr>
                <w:rFonts w:eastAsia="Times New Roman"/>
                <w:sz w:val="20"/>
                <w:szCs w:val="20"/>
              </w:rPr>
            </w:pPr>
            <w:r>
              <w:rPr>
                <w:lang w:val="ru-RU"/>
              </w:rPr>
              <w:t>ГХФУ</w:t>
            </w:r>
            <w:r w:rsidR="00995868" w:rsidRPr="00A47393">
              <w:rPr>
                <w:rFonts w:eastAsia="Times New Roman"/>
                <w:sz w:val="20"/>
                <w:szCs w:val="20"/>
              </w:rPr>
              <w:t>-225</w:t>
            </w:r>
            <w:r w:rsidR="00705B99" w:rsidRPr="00A47393">
              <w:rPr>
                <w:rFonts w:eastAsia="Times New Roman"/>
                <w:sz w:val="20"/>
                <w:szCs w:val="20"/>
              </w:rPr>
              <w:t>cb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B382C" w14:textId="4F7EA40A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20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6EE8A" w14:textId="56810774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9F5F4" w14:textId="5C62EF13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D78F7" w14:textId="29301E49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68814" w14:textId="34B20442" w:rsidR="00995868" w:rsidRPr="00A47393" w:rsidRDefault="00995868" w:rsidP="00995868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A47393">
              <w:rPr>
                <w:rFonts w:eastAsia="Times New Roman"/>
                <w:sz w:val="20"/>
                <w:szCs w:val="20"/>
              </w:rPr>
              <w:t>0</w:t>
            </w:r>
            <w:r w:rsidR="00904BD6">
              <w:rPr>
                <w:rFonts w:eastAsia="Times New Roman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995868" w:rsidRPr="00A47393" w14:paraId="1B70F728" w14:textId="77777777" w:rsidTr="00705B99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7913E" w14:textId="53AE0B71" w:rsidR="00995868" w:rsidRPr="00904BD6" w:rsidRDefault="00904BD6" w:rsidP="00995868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BCD52" w14:textId="05094589" w:rsidR="00995868" w:rsidRPr="00A47393" w:rsidRDefault="00995868" w:rsidP="0099586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538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907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07571" w14:textId="738E0777" w:rsidR="00995868" w:rsidRPr="00A47393" w:rsidRDefault="00995868" w:rsidP="0099586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35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779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F641CC" w14:textId="23477D27" w:rsidR="00995868" w:rsidRPr="00A47393" w:rsidRDefault="00995868" w:rsidP="0099586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191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338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70F79" w14:textId="595AD92A" w:rsidR="00995868" w:rsidRPr="00A47393" w:rsidRDefault="00995868" w:rsidP="0099586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11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309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938B2" w14:textId="6C3CE988" w:rsidR="00995868" w:rsidRPr="00A47393" w:rsidRDefault="00995868" w:rsidP="00995868">
            <w:pPr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31</w:t>
            </w:r>
            <w:r w:rsidR="00904BD6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>6</w:t>
            </w:r>
          </w:p>
        </w:tc>
      </w:tr>
    </w:tbl>
    <w:p w14:paraId="55060C43" w14:textId="08F089A1" w:rsidR="00C3180B" w:rsidRPr="00470BD7" w:rsidRDefault="00C3180B" w:rsidP="00C3180B">
      <w:pPr>
        <w:keepNext/>
        <w:keepLines/>
        <w:rPr>
          <w:bCs/>
          <w:sz w:val="19"/>
          <w:szCs w:val="19"/>
          <w:lang w:val="ru-RU"/>
        </w:rPr>
      </w:pPr>
      <w:r w:rsidRPr="00470BD7">
        <w:rPr>
          <w:bCs/>
          <w:sz w:val="19"/>
          <w:szCs w:val="19"/>
          <w:lang w:val="ru-RU"/>
        </w:rPr>
        <w:t xml:space="preserve">* </w:t>
      </w:r>
      <w:r w:rsidR="00470BD7">
        <w:rPr>
          <w:bCs/>
          <w:sz w:val="19"/>
          <w:szCs w:val="19"/>
          <w:lang w:val="ru-RU"/>
        </w:rPr>
        <w:t>Включая</w:t>
      </w:r>
      <w:r w:rsidR="00470BD7" w:rsidRPr="00470BD7">
        <w:rPr>
          <w:bCs/>
          <w:sz w:val="19"/>
          <w:szCs w:val="19"/>
          <w:lang w:val="ru-RU"/>
        </w:rPr>
        <w:t xml:space="preserve"> </w:t>
      </w:r>
      <w:r w:rsidR="00470BD7">
        <w:rPr>
          <w:bCs/>
          <w:sz w:val="19"/>
          <w:szCs w:val="19"/>
          <w:lang w:val="ru-RU"/>
        </w:rPr>
        <w:t>Республику</w:t>
      </w:r>
      <w:r w:rsidR="00470BD7" w:rsidRPr="00470BD7">
        <w:rPr>
          <w:bCs/>
          <w:sz w:val="19"/>
          <w:szCs w:val="19"/>
          <w:lang w:val="ru-RU"/>
        </w:rPr>
        <w:t xml:space="preserve"> </w:t>
      </w:r>
      <w:r w:rsidR="00470BD7">
        <w:rPr>
          <w:bCs/>
          <w:sz w:val="19"/>
          <w:szCs w:val="19"/>
          <w:lang w:val="ru-RU"/>
        </w:rPr>
        <w:t>Корея</w:t>
      </w:r>
      <w:r w:rsidRPr="00470BD7">
        <w:rPr>
          <w:bCs/>
          <w:sz w:val="19"/>
          <w:szCs w:val="19"/>
          <w:lang w:val="ru-RU"/>
        </w:rPr>
        <w:t xml:space="preserve"> (</w:t>
      </w:r>
      <w:r w:rsidR="007C075A" w:rsidRPr="00470BD7">
        <w:rPr>
          <w:bCs/>
          <w:sz w:val="19"/>
          <w:szCs w:val="19"/>
          <w:lang w:val="ru-RU"/>
        </w:rPr>
        <w:t>602</w:t>
      </w:r>
      <w:r w:rsidR="00470BD7" w:rsidRPr="00470BD7">
        <w:rPr>
          <w:bCs/>
          <w:sz w:val="19"/>
          <w:szCs w:val="19"/>
          <w:lang w:val="ru-RU"/>
        </w:rPr>
        <w:t>,</w:t>
      </w:r>
      <w:r w:rsidR="007C075A" w:rsidRPr="00470BD7">
        <w:rPr>
          <w:bCs/>
          <w:sz w:val="19"/>
          <w:szCs w:val="19"/>
          <w:lang w:val="ru-RU"/>
        </w:rPr>
        <w:t>6</w:t>
      </w:r>
      <w:r w:rsidRPr="00470BD7">
        <w:rPr>
          <w:bCs/>
          <w:sz w:val="19"/>
          <w:szCs w:val="19"/>
          <w:lang w:val="ru-RU"/>
        </w:rPr>
        <w:t xml:space="preserve"> </w:t>
      </w:r>
      <w:r w:rsidR="00470BD7">
        <w:rPr>
          <w:bCs/>
          <w:sz w:val="19"/>
          <w:szCs w:val="19"/>
          <w:lang w:val="ru-RU"/>
        </w:rPr>
        <w:t>тонны</w:t>
      </w:r>
      <w:r w:rsidR="00470BD7" w:rsidRPr="00470BD7">
        <w:rPr>
          <w:bCs/>
          <w:sz w:val="19"/>
          <w:szCs w:val="19"/>
          <w:lang w:val="ru-RU"/>
        </w:rPr>
        <w:t xml:space="preserve"> </w:t>
      </w:r>
      <w:r w:rsidR="00470BD7">
        <w:rPr>
          <w:bCs/>
          <w:sz w:val="19"/>
          <w:szCs w:val="19"/>
          <w:lang w:val="ru-RU"/>
        </w:rPr>
        <w:t>ОРС</w:t>
      </w:r>
      <w:r w:rsidRPr="00470BD7">
        <w:rPr>
          <w:bCs/>
          <w:sz w:val="19"/>
          <w:szCs w:val="19"/>
          <w:lang w:val="ru-RU"/>
        </w:rPr>
        <w:t xml:space="preserve">), </w:t>
      </w:r>
      <w:r w:rsidR="00470BD7">
        <w:rPr>
          <w:bCs/>
          <w:sz w:val="19"/>
          <w:szCs w:val="19"/>
          <w:lang w:val="ru-RU"/>
        </w:rPr>
        <w:t>Сингапур</w:t>
      </w:r>
      <w:r w:rsidRPr="00470BD7">
        <w:rPr>
          <w:bCs/>
          <w:sz w:val="19"/>
          <w:szCs w:val="19"/>
          <w:lang w:val="ru-RU"/>
        </w:rPr>
        <w:t xml:space="preserve"> (</w:t>
      </w:r>
      <w:r w:rsidR="00C519F8" w:rsidRPr="00470BD7">
        <w:rPr>
          <w:bCs/>
          <w:sz w:val="19"/>
          <w:szCs w:val="19"/>
          <w:lang w:val="ru-RU"/>
        </w:rPr>
        <w:t>44</w:t>
      </w:r>
      <w:r w:rsidR="00470BD7" w:rsidRPr="00470BD7">
        <w:rPr>
          <w:bCs/>
          <w:sz w:val="19"/>
          <w:szCs w:val="19"/>
          <w:lang w:val="ru-RU"/>
        </w:rPr>
        <w:t>,</w:t>
      </w:r>
      <w:r w:rsidR="00C519F8" w:rsidRPr="00470BD7">
        <w:rPr>
          <w:bCs/>
          <w:sz w:val="19"/>
          <w:szCs w:val="19"/>
          <w:lang w:val="ru-RU"/>
        </w:rPr>
        <w:t xml:space="preserve">4 </w:t>
      </w:r>
      <w:r w:rsidR="00470BD7">
        <w:rPr>
          <w:bCs/>
          <w:sz w:val="19"/>
          <w:szCs w:val="19"/>
          <w:lang w:val="ru-RU"/>
        </w:rPr>
        <w:t>тонны</w:t>
      </w:r>
      <w:r w:rsidR="00470BD7" w:rsidRPr="00470BD7">
        <w:rPr>
          <w:bCs/>
          <w:sz w:val="19"/>
          <w:szCs w:val="19"/>
          <w:lang w:val="ru-RU"/>
        </w:rPr>
        <w:t xml:space="preserve"> </w:t>
      </w:r>
      <w:r w:rsidR="00470BD7">
        <w:rPr>
          <w:bCs/>
          <w:sz w:val="19"/>
          <w:szCs w:val="19"/>
          <w:lang w:val="ru-RU"/>
        </w:rPr>
        <w:t>ОРС</w:t>
      </w:r>
      <w:r w:rsidRPr="00470BD7">
        <w:rPr>
          <w:bCs/>
          <w:sz w:val="19"/>
          <w:szCs w:val="19"/>
          <w:lang w:val="ru-RU"/>
        </w:rPr>
        <w:t>)</w:t>
      </w:r>
      <w:r w:rsidR="00470BD7">
        <w:rPr>
          <w:bCs/>
          <w:sz w:val="19"/>
          <w:szCs w:val="19"/>
          <w:lang w:val="ru-RU"/>
        </w:rPr>
        <w:t xml:space="preserve"> и Объединенные Арабские Эмираты</w:t>
      </w:r>
      <w:r w:rsidRPr="00470BD7">
        <w:rPr>
          <w:bCs/>
          <w:sz w:val="19"/>
          <w:szCs w:val="19"/>
          <w:lang w:val="ru-RU"/>
        </w:rPr>
        <w:t xml:space="preserve"> (359</w:t>
      </w:r>
      <w:r w:rsidR="00470BD7">
        <w:rPr>
          <w:bCs/>
          <w:sz w:val="19"/>
          <w:szCs w:val="19"/>
          <w:lang w:val="ru-RU"/>
        </w:rPr>
        <w:t>,</w:t>
      </w:r>
      <w:r w:rsidRPr="00470BD7">
        <w:rPr>
          <w:bCs/>
          <w:sz w:val="19"/>
          <w:szCs w:val="19"/>
          <w:lang w:val="ru-RU"/>
        </w:rPr>
        <w:t>7</w:t>
      </w:r>
      <w:r w:rsidRPr="00A47393">
        <w:rPr>
          <w:bCs/>
          <w:sz w:val="19"/>
          <w:szCs w:val="19"/>
        </w:rPr>
        <w:t> </w:t>
      </w:r>
      <w:r w:rsidR="00470BD7">
        <w:rPr>
          <w:bCs/>
          <w:sz w:val="19"/>
          <w:szCs w:val="19"/>
          <w:lang w:val="ru-RU"/>
        </w:rPr>
        <w:t>тонн ОРС</w:t>
      </w:r>
      <w:r w:rsidRPr="00470BD7">
        <w:rPr>
          <w:bCs/>
          <w:sz w:val="19"/>
          <w:szCs w:val="19"/>
          <w:lang w:val="ru-RU"/>
        </w:rPr>
        <w:t xml:space="preserve">). </w:t>
      </w:r>
    </w:p>
    <w:p w14:paraId="64115335" w14:textId="77777777" w:rsidR="00C3180B" w:rsidRPr="00470BD7" w:rsidRDefault="00C3180B" w:rsidP="00C3180B">
      <w:pPr>
        <w:rPr>
          <w:bCs/>
          <w:lang w:val="ru-RU"/>
        </w:rPr>
      </w:pPr>
    </w:p>
    <w:p w14:paraId="07B2158A" w14:textId="46D594AF" w:rsidR="00C3180B" w:rsidRPr="00EE0FD4" w:rsidRDefault="00542B5D" w:rsidP="006A466E">
      <w:pPr>
        <w:pStyle w:val="Heading1"/>
        <w:rPr>
          <w:lang w:val="ru-RU"/>
        </w:rPr>
      </w:pPr>
      <w:r w:rsidRPr="00542B5D">
        <w:rPr>
          <w:lang w:val="ru-RU"/>
        </w:rPr>
        <w:t>На своем Тридцать седьмом Совещании Стороны выразили серьезную озабоченность в связи с тем, что Корейская Народно-Демократическая Республика не предоставила объяснения отклонений в данных о потреблении за 2023 и 2024 годы, к чему настойчиво призывал Комитет по осуществлению в своей рекомендации 74/2.</w:t>
      </w:r>
      <w:r>
        <w:rPr>
          <w:lang w:val="ru-RU"/>
        </w:rPr>
        <w:t xml:space="preserve"> </w:t>
      </w:r>
      <w:r w:rsidRPr="00542B5D">
        <w:rPr>
          <w:lang w:val="ru-RU"/>
        </w:rPr>
        <w:t xml:space="preserve">Этот вопрос был рассмотрен Сторонами в решении </w:t>
      </w:r>
      <w:r>
        <w:t>XXXVII</w:t>
      </w:r>
      <w:r w:rsidRPr="00542B5D">
        <w:rPr>
          <w:lang w:val="ru-RU"/>
        </w:rPr>
        <w:t>/12 и Комитетом по осуществлению в рекомендации 76/2, как указано в пунктах 9 и 10 выше.</w:t>
      </w:r>
      <w:r>
        <w:rPr>
          <w:lang w:val="ru-RU"/>
        </w:rPr>
        <w:t xml:space="preserve"> </w:t>
      </w:r>
    </w:p>
    <w:p w14:paraId="55F0F738" w14:textId="450DDA77" w:rsidR="00C3180B" w:rsidRPr="003140EF" w:rsidRDefault="003140EF" w:rsidP="006A466E">
      <w:pPr>
        <w:pStyle w:val="Heading1"/>
        <w:widowControl w:val="0"/>
        <w:numPr>
          <w:ilvl w:val="0"/>
          <w:numId w:val="0"/>
        </w:numPr>
        <w:rPr>
          <w:bCs/>
          <w:i/>
          <w:lang w:val="ru-RU"/>
        </w:rPr>
      </w:pPr>
      <w:r w:rsidRPr="003140EF">
        <w:rPr>
          <w:bCs/>
          <w:i/>
          <w:lang w:val="ru-RU"/>
        </w:rPr>
        <w:t>Планы организационной деятельности по поэтапному отказу от ГХФУ</w:t>
      </w:r>
    </w:p>
    <w:p w14:paraId="18490001" w14:textId="78A5AF36" w:rsidR="00C3180B" w:rsidRPr="00F5592D" w:rsidRDefault="002608C9" w:rsidP="006A466E">
      <w:pPr>
        <w:pStyle w:val="Heading1"/>
        <w:widowControl w:val="0"/>
        <w:rPr>
          <w:lang w:val="ru-RU"/>
        </w:rPr>
      </w:pPr>
      <w:r w:rsidRPr="002608C9">
        <w:rPr>
          <w:lang w:val="ru-RU"/>
        </w:rPr>
        <w:t>Все 145 стран получили финансовую поддержку для подготовки проектных предложений по поэтапному отказу от ГХФУ.</w:t>
      </w:r>
      <w:r>
        <w:rPr>
          <w:lang w:val="ru-RU"/>
        </w:rPr>
        <w:t xml:space="preserve"> </w:t>
      </w:r>
      <w:r w:rsidRPr="00F5592D">
        <w:rPr>
          <w:lang w:val="ru-RU"/>
        </w:rPr>
        <w:t>В результате по состоянию на дату проведения 98-го совещания Исполнительный</w:t>
      </w:r>
      <w:r w:rsidR="00F5592D" w:rsidRPr="00F5592D">
        <w:rPr>
          <w:lang w:val="ru-RU"/>
        </w:rPr>
        <w:t xml:space="preserve"> комитет утвердил этап I ПОДПО для 145</w:t>
      </w:r>
      <w:r w:rsidR="00C3180B" w:rsidRPr="00F5592D">
        <w:rPr>
          <w:rStyle w:val="FootnoteReference"/>
          <w:bCs/>
          <w:lang w:val="ru-RU"/>
        </w:rPr>
        <w:footnoteReference w:id="9"/>
      </w:r>
      <w:r w:rsidR="00C3180B" w:rsidRPr="00F5592D">
        <w:rPr>
          <w:lang w:val="ru-RU"/>
        </w:rPr>
        <w:t> </w:t>
      </w:r>
      <w:r w:rsidR="00F5592D" w:rsidRPr="00F5592D">
        <w:rPr>
          <w:lang w:val="ru-RU"/>
        </w:rPr>
        <w:t>стран</w:t>
      </w:r>
      <w:r w:rsidR="00C3180B" w:rsidRPr="00F5592D">
        <w:rPr>
          <w:rStyle w:val="FootnoteReference"/>
          <w:bCs/>
          <w:lang w:val="ru-RU"/>
        </w:rPr>
        <w:footnoteReference w:id="10"/>
      </w:r>
      <w:r w:rsidR="00F5592D" w:rsidRPr="00F5592D">
        <w:rPr>
          <w:lang w:val="ru-RU"/>
        </w:rPr>
        <w:t>,</w:t>
      </w:r>
      <w:r w:rsidR="00C3180B" w:rsidRPr="00F5592D">
        <w:rPr>
          <w:lang w:val="ru-RU"/>
        </w:rPr>
        <w:t xml:space="preserve"> </w:t>
      </w:r>
      <w:r w:rsidR="00F5592D" w:rsidRPr="00F5592D">
        <w:rPr>
          <w:lang w:val="ru-RU"/>
        </w:rPr>
        <w:t>этап</w:t>
      </w:r>
      <w:r w:rsidR="00C3180B" w:rsidRPr="00F5592D">
        <w:rPr>
          <w:lang w:val="ru-RU"/>
        </w:rPr>
        <w:t xml:space="preserve"> II </w:t>
      </w:r>
      <w:r w:rsidR="00F5592D" w:rsidRPr="00F5592D">
        <w:rPr>
          <w:lang w:val="ru-RU"/>
        </w:rPr>
        <w:t>для</w:t>
      </w:r>
      <w:r w:rsidR="00C3180B" w:rsidRPr="00F5592D">
        <w:rPr>
          <w:lang w:val="ru-RU"/>
        </w:rPr>
        <w:t xml:space="preserve"> 12</w:t>
      </w:r>
      <w:r w:rsidR="007A345F" w:rsidRPr="00F5592D">
        <w:rPr>
          <w:lang w:val="ru-RU"/>
        </w:rPr>
        <w:t>5</w:t>
      </w:r>
      <w:r w:rsidR="00C3180B" w:rsidRPr="00F5592D">
        <w:rPr>
          <w:lang w:val="ru-RU"/>
        </w:rPr>
        <w:t xml:space="preserve"> </w:t>
      </w:r>
      <w:r w:rsidR="00F5592D" w:rsidRPr="00F5592D">
        <w:rPr>
          <w:lang w:val="ru-RU"/>
        </w:rPr>
        <w:t>стран</w:t>
      </w:r>
      <w:r w:rsidR="00035157" w:rsidRPr="00F5592D">
        <w:rPr>
          <w:rStyle w:val="FootnoteReference"/>
          <w:bCs/>
          <w:lang w:val="ru-RU"/>
        </w:rPr>
        <w:footnoteReference w:id="11"/>
      </w:r>
      <w:r w:rsidR="00F5592D" w:rsidRPr="00F5592D">
        <w:rPr>
          <w:lang w:val="ru-RU"/>
        </w:rPr>
        <w:t>,</w:t>
      </w:r>
      <w:r w:rsidR="00900B25" w:rsidRPr="00F5592D">
        <w:rPr>
          <w:lang w:val="ru-RU"/>
        </w:rPr>
        <w:t xml:space="preserve"> </w:t>
      </w:r>
      <w:r w:rsidR="00F5592D" w:rsidRPr="00F5592D">
        <w:rPr>
          <w:lang w:val="ru-RU"/>
        </w:rPr>
        <w:t>этап</w:t>
      </w:r>
      <w:r w:rsidR="00C3180B" w:rsidRPr="00F5592D">
        <w:rPr>
          <w:lang w:val="ru-RU"/>
        </w:rPr>
        <w:t xml:space="preserve"> III </w:t>
      </w:r>
      <w:r w:rsidR="00F5592D" w:rsidRPr="00F5592D">
        <w:rPr>
          <w:lang w:val="ru-RU"/>
        </w:rPr>
        <w:t>для</w:t>
      </w:r>
      <w:r w:rsidR="00C3180B" w:rsidRPr="00F5592D">
        <w:rPr>
          <w:lang w:val="ru-RU"/>
        </w:rPr>
        <w:t xml:space="preserve"> </w:t>
      </w:r>
      <w:r w:rsidR="00900B25" w:rsidRPr="00F5592D">
        <w:rPr>
          <w:lang w:val="ru-RU"/>
        </w:rPr>
        <w:t>33</w:t>
      </w:r>
      <w:r w:rsidR="00C3180B" w:rsidRPr="00F5592D">
        <w:rPr>
          <w:lang w:val="ru-RU"/>
        </w:rPr>
        <w:t xml:space="preserve"> </w:t>
      </w:r>
      <w:r w:rsidR="00F5592D" w:rsidRPr="00F5592D">
        <w:rPr>
          <w:lang w:val="ru-RU"/>
        </w:rPr>
        <w:t>стран</w:t>
      </w:r>
      <w:r w:rsidR="003D6B79" w:rsidRPr="00F5592D">
        <w:rPr>
          <w:lang w:val="ru-RU"/>
        </w:rPr>
        <w:t xml:space="preserve"> </w:t>
      </w:r>
      <w:r w:rsidR="00F5592D" w:rsidRPr="00F5592D">
        <w:rPr>
          <w:lang w:val="ru-RU"/>
        </w:rPr>
        <w:t>и этап</w:t>
      </w:r>
      <w:r w:rsidR="003D6B79" w:rsidRPr="00F5592D">
        <w:rPr>
          <w:lang w:val="ru-RU"/>
        </w:rPr>
        <w:t xml:space="preserve"> IV </w:t>
      </w:r>
      <w:r w:rsidR="00F5592D" w:rsidRPr="00F5592D">
        <w:rPr>
          <w:lang w:val="ru-RU"/>
        </w:rPr>
        <w:t>для одной страны</w:t>
      </w:r>
      <w:r w:rsidR="00C3180B" w:rsidRPr="00F5592D">
        <w:rPr>
          <w:lang w:val="ru-RU"/>
        </w:rPr>
        <w:t xml:space="preserve"> </w:t>
      </w:r>
      <w:r w:rsidR="00F5592D" w:rsidRPr="00F5592D">
        <w:rPr>
          <w:lang w:val="ru-RU"/>
        </w:rPr>
        <w:t xml:space="preserve">на общую сумму </w:t>
      </w:r>
      <w:r w:rsidR="00C3180B" w:rsidRPr="00F5592D">
        <w:rPr>
          <w:lang w:val="ru-RU"/>
        </w:rPr>
        <w:t>1</w:t>
      </w:r>
      <w:r w:rsidR="00F5592D" w:rsidRPr="00F5592D">
        <w:rPr>
          <w:lang w:val="ru-RU"/>
        </w:rPr>
        <w:t>,</w:t>
      </w:r>
      <w:r w:rsidR="00E42D62" w:rsidRPr="00F5592D">
        <w:rPr>
          <w:lang w:val="ru-RU"/>
        </w:rPr>
        <w:t>41</w:t>
      </w:r>
      <w:r w:rsidR="00C3180B" w:rsidRPr="00F5592D">
        <w:rPr>
          <w:lang w:val="ru-RU"/>
        </w:rPr>
        <w:t> </w:t>
      </w:r>
      <w:r w:rsidR="00F5592D" w:rsidRPr="00F5592D">
        <w:rPr>
          <w:lang w:val="ru-RU"/>
        </w:rPr>
        <w:t>млрд долл. США</w:t>
      </w:r>
      <w:r w:rsidR="00C3180B" w:rsidRPr="00F5592D">
        <w:rPr>
          <w:lang w:val="ru-RU"/>
        </w:rPr>
        <w:t xml:space="preserve"> (</w:t>
      </w:r>
      <w:r w:rsidR="00F5592D" w:rsidRPr="00F5592D">
        <w:rPr>
          <w:lang w:val="ru-RU"/>
        </w:rPr>
        <w:t>утвержденную в принципе</w:t>
      </w:r>
      <w:r w:rsidR="00C3180B" w:rsidRPr="00F5592D">
        <w:rPr>
          <w:lang w:val="ru-RU"/>
        </w:rPr>
        <w:t>)</w:t>
      </w:r>
      <w:r w:rsidR="00F5592D" w:rsidRPr="00F5592D">
        <w:rPr>
          <w:lang w:val="ru-RU"/>
        </w:rPr>
        <w:t xml:space="preserve">, из которых </w:t>
      </w:r>
      <w:r w:rsidR="00C3180B" w:rsidRPr="00F5592D">
        <w:rPr>
          <w:lang w:val="ru-RU"/>
        </w:rPr>
        <w:t>1</w:t>
      </w:r>
      <w:r w:rsidR="00F5592D" w:rsidRPr="00F5592D">
        <w:rPr>
          <w:lang w:val="ru-RU"/>
        </w:rPr>
        <w:t>,</w:t>
      </w:r>
      <w:r w:rsidR="00D55485" w:rsidRPr="00F5592D">
        <w:rPr>
          <w:lang w:val="ru-RU"/>
        </w:rPr>
        <w:t>22</w:t>
      </w:r>
      <w:r w:rsidR="00C3180B" w:rsidRPr="00F5592D">
        <w:rPr>
          <w:lang w:val="ru-RU"/>
        </w:rPr>
        <w:t> </w:t>
      </w:r>
      <w:r w:rsidR="00F5592D" w:rsidRPr="00F5592D">
        <w:rPr>
          <w:lang w:val="ru-RU"/>
        </w:rPr>
        <w:t xml:space="preserve">млрд долл. США уже выделено для обеспечения соблюдения </w:t>
      </w:r>
      <w:r w:rsidR="00F5592D" w:rsidRPr="00F5592D">
        <w:rPr>
          <w:lang w:val="ru-RU"/>
        </w:rPr>
        <w:lastRenderedPageBreak/>
        <w:t>контрольных показателей Монреальского протокола, а именно:</w:t>
      </w:r>
    </w:p>
    <w:p w14:paraId="4391E5FA" w14:textId="6E0C06E7" w:rsidR="00C3180B" w:rsidRPr="00F5592D" w:rsidRDefault="00F5592D" w:rsidP="00862674">
      <w:pPr>
        <w:pStyle w:val="Heading2"/>
        <w:rPr>
          <w:lang w:val="ru-RU"/>
        </w:rPr>
      </w:pPr>
      <w:r>
        <w:rPr>
          <w:lang w:val="ru-RU"/>
        </w:rPr>
        <w:t>Пяти странам (четыре</w:t>
      </w:r>
      <w:r w:rsidRPr="00F5592D">
        <w:rPr>
          <w:lang w:val="ru-RU"/>
        </w:rPr>
        <w:t xml:space="preserve"> стран</w:t>
      </w:r>
      <w:r>
        <w:rPr>
          <w:lang w:val="ru-RU"/>
        </w:rPr>
        <w:t>ы</w:t>
      </w:r>
      <w:r w:rsidRPr="00F5592D">
        <w:rPr>
          <w:lang w:val="ru-RU"/>
        </w:rPr>
        <w:t xml:space="preserve"> с низким объемом потребления (НОП) и одна страна, не входящая в данную категорию) для проведения мероприятий по обеспечению соблюдения требований в период до 2020 года;</w:t>
      </w:r>
    </w:p>
    <w:p w14:paraId="4F3089D3" w14:textId="6C359EE6" w:rsidR="00C3180B" w:rsidRPr="009909E7" w:rsidRDefault="009909E7" w:rsidP="00CB1AFE">
      <w:pPr>
        <w:pStyle w:val="Heading2"/>
        <w:rPr>
          <w:lang w:val="ru-RU"/>
        </w:rPr>
      </w:pPr>
      <w:r>
        <w:rPr>
          <w:lang w:val="ru-RU"/>
        </w:rPr>
        <w:t xml:space="preserve">Десяти странам </w:t>
      </w:r>
      <w:r w:rsidRPr="009909E7">
        <w:rPr>
          <w:lang w:val="ru-RU"/>
        </w:rPr>
        <w:t>для проведения мероприятий по обеспечению соблюдения требований в период до 2027 года; и</w:t>
      </w:r>
    </w:p>
    <w:p w14:paraId="142453F9" w14:textId="6F5D258B" w:rsidR="00C3180B" w:rsidRPr="004A43E1" w:rsidRDefault="004A43E1" w:rsidP="00CB1AFE">
      <w:pPr>
        <w:pStyle w:val="Heading2"/>
        <w:rPr>
          <w:lang w:val="ru-RU"/>
        </w:rPr>
      </w:pPr>
      <w:r>
        <w:rPr>
          <w:lang w:val="ru-RU"/>
        </w:rPr>
        <w:t>Ста</w:t>
      </w:r>
      <w:r w:rsidRPr="004A43E1">
        <w:rPr>
          <w:lang w:val="ru-RU"/>
        </w:rPr>
        <w:t xml:space="preserve"> </w:t>
      </w:r>
      <w:r>
        <w:rPr>
          <w:lang w:val="ru-RU"/>
        </w:rPr>
        <w:t>двадцати</w:t>
      </w:r>
      <w:r w:rsidRPr="004A43E1">
        <w:rPr>
          <w:lang w:val="ru-RU"/>
        </w:rPr>
        <w:t xml:space="preserve"> </w:t>
      </w:r>
      <w:r>
        <w:rPr>
          <w:lang w:val="ru-RU"/>
        </w:rPr>
        <w:t>шести</w:t>
      </w:r>
      <w:r w:rsidRPr="004A43E1">
        <w:rPr>
          <w:lang w:val="ru-RU"/>
        </w:rPr>
        <w:t xml:space="preserve"> </w:t>
      </w:r>
      <w:r>
        <w:rPr>
          <w:lang w:val="ru-RU"/>
        </w:rPr>
        <w:t>странам</w:t>
      </w:r>
      <w:r w:rsidR="00C3180B" w:rsidRPr="00A47393">
        <w:rPr>
          <w:rStyle w:val="FootnoteReference"/>
        </w:rPr>
        <w:footnoteReference w:id="12"/>
      </w:r>
      <w:r w:rsidR="00C3180B" w:rsidRPr="004A43E1">
        <w:rPr>
          <w:lang w:val="ru-RU"/>
        </w:rPr>
        <w:t xml:space="preserve"> </w:t>
      </w:r>
      <w:r w:rsidRPr="004A43E1">
        <w:rPr>
          <w:lang w:val="ru-RU"/>
        </w:rPr>
        <w:t>для завершения поэтапного вывода из обращения всех ГХФУ в период с 2020 по 2031 год.</w:t>
      </w:r>
    </w:p>
    <w:p w14:paraId="50B635A6" w14:textId="20E5497B" w:rsidR="00C3180B" w:rsidRPr="00C7634D" w:rsidRDefault="00B56E0B" w:rsidP="00CB1AFE">
      <w:pPr>
        <w:pStyle w:val="Heading1"/>
        <w:rPr>
          <w:lang w:val="ru-RU"/>
        </w:rPr>
      </w:pPr>
      <w:r w:rsidRPr="00B56E0B">
        <w:rPr>
          <w:lang w:val="ru-RU"/>
        </w:rPr>
        <w:t>Из 140 стран, представивших данные за 2025 год в соответствии со статьёй 7 или данные по СП, четыре страны сообщили об уровнях потребления, превышающих установленные для них целевые показатели сокращения потребления ГХФУ на 67,5 процент</w:t>
      </w:r>
      <w:r w:rsidR="00C7634D">
        <w:rPr>
          <w:lang w:val="ru-RU"/>
        </w:rPr>
        <w:t>ов</w:t>
      </w:r>
      <w:r w:rsidRPr="00B56E0B">
        <w:rPr>
          <w:lang w:val="ru-RU"/>
        </w:rPr>
        <w:t xml:space="preserve"> к 2025 году.</w:t>
      </w:r>
      <w:r>
        <w:rPr>
          <w:lang w:val="ru-RU"/>
        </w:rPr>
        <w:t xml:space="preserve"> </w:t>
      </w:r>
      <w:r w:rsidRPr="00B56E0B">
        <w:rPr>
          <w:lang w:val="ru-RU"/>
        </w:rPr>
        <w:t>Для двух из этих стран утверждены ПОДПО, предусматривающие полный отказ от ГХФУ</w:t>
      </w:r>
      <w:r>
        <w:rPr>
          <w:lang w:val="ru-RU"/>
        </w:rPr>
        <w:t>; у</w:t>
      </w:r>
      <w:r w:rsidRPr="00B56E0B">
        <w:rPr>
          <w:lang w:val="ru-RU"/>
        </w:rPr>
        <w:t>тверждённый ПОДПО одной страны был отменён на 82-м совещании</w:t>
      </w:r>
      <w:r>
        <w:rPr>
          <w:lang w:val="ru-RU"/>
        </w:rPr>
        <w:t>;</w:t>
      </w:r>
      <w:r w:rsidRPr="00B56E0B">
        <w:rPr>
          <w:lang w:val="ru-RU"/>
        </w:rPr>
        <w:t xml:space="preserve"> </w:t>
      </w:r>
      <w:r>
        <w:rPr>
          <w:lang w:val="ru-RU"/>
        </w:rPr>
        <w:t>д</w:t>
      </w:r>
      <w:r w:rsidRPr="00B56E0B">
        <w:rPr>
          <w:lang w:val="ru-RU"/>
        </w:rPr>
        <w:t xml:space="preserve">ля одной страны утверждён этап </w:t>
      </w:r>
      <w:r w:rsidRPr="00B56E0B">
        <w:t>I</w:t>
      </w:r>
      <w:r w:rsidRPr="00B56E0B">
        <w:rPr>
          <w:lang w:val="ru-RU"/>
        </w:rPr>
        <w:t xml:space="preserve"> ПОДПО для достижения целевого показателя сокращения потребления на 35 процентов к 2020 году.</w:t>
      </w:r>
      <w:r>
        <w:rPr>
          <w:lang w:val="ru-RU"/>
        </w:rPr>
        <w:t xml:space="preserve"> </w:t>
      </w:r>
      <w:r w:rsidR="00C7634D" w:rsidRPr="00C7634D">
        <w:rPr>
          <w:lang w:val="ru-RU"/>
        </w:rPr>
        <w:t xml:space="preserve">Для двух стран, </w:t>
      </w:r>
      <w:r w:rsidR="00C7634D">
        <w:rPr>
          <w:lang w:val="ru-RU"/>
        </w:rPr>
        <w:t>которые не имеют утвержденных</w:t>
      </w:r>
      <w:r w:rsidR="00C7634D" w:rsidRPr="00C7634D">
        <w:rPr>
          <w:lang w:val="ru-RU"/>
        </w:rPr>
        <w:t xml:space="preserve"> ПОДПО, предусматривающи</w:t>
      </w:r>
      <w:r w:rsidR="00C7634D">
        <w:rPr>
          <w:lang w:val="ru-RU"/>
        </w:rPr>
        <w:t>х</w:t>
      </w:r>
      <w:r w:rsidR="00C7634D" w:rsidRPr="00C7634D">
        <w:rPr>
          <w:lang w:val="ru-RU"/>
        </w:rPr>
        <w:t xml:space="preserve"> полный отказ от ГХФУ, этапы </w:t>
      </w:r>
      <w:r w:rsidR="00C7634D" w:rsidRPr="00C7634D">
        <w:t>II</w:t>
      </w:r>
      <w:r w:rsidR="00C7634D" w:rsidRPr="00C7634D">
        <w:rPr>
          <w:lang w:val="ru-RU"/>
        </w:rPr>
        <w:t xml:space="preserve"> ПОДПО были включены в бизнес-план на 2027 год.</w:t>
      </w:r>
      <w:r w:rsidR="00C7634D">
        <w:rPr>
          <w:lang w:val="ru-RU"/>
        </w:rPr>
        <w:t xml:space="preserve"> </w:t>
      </w:r>
      <w:r w:rsidR="00C7634D" w:rsidRPr="00C7634D">
        <w:rPr>
          <w:lang w:val="ru-RU"/>
        </w:rPr>
        <w:t xml:space="preserve">В приложении </w:t>
      </w:r>
      <w:r w:rsidR="00C7634D" w:rsidRPr="00C7634D">
        <w:t>II</w:t>
      </w:r>
      <w:r w:rsidR="00C7634D" w:rsidRPr="00C7634D">
        <w:rPr>
          <w:lang w:val="ru-RU"/>
        </w:rPr>
        <w:t xml:space="preserve"> к настоящему документу приводится анализ последних представленных данных о потреблении ГХФУ и мер регулирования, предусмотренных утверждёнными ПОДПО.</w:t>
      </w:r>
      <w:r w:rsidR="00C3180B" w:rsidRPr="00C7634D">
        <w:rPr>
          <w:lang w:val="ru-RU"/>
        </w:rPr>
        <w:t xml:space="preserve"> </w:t>
      </w:r>
    </w:p>
    <w:p w14:paraId="7934F200" w14:textId="47EF6DD9" w:rsidR="00C3180B" w:rsidRPr="006A019A" w:rsidRDefault="00C7634D" w:rsidP="00C3180B">
      <w:pPr>
        <w:keepNext/>
        <w:spacing w:after="240"/>
        <w:rPr>
          <w:bCs/>
          <w:i/>
          <w:lang w:val="ru-RU"/>
        </w:rPr>
      </w:pPr>
      <w:r w:rsidRPr="006A019A">
        <w:rPr>
          <w:bCs/>
          <w:i/>
          <w:lang w:val="ru-RU"/>
        </w:rPr>
        <w:t>Оставшийся объем потребления ГХФУ</w:t>
      </w:r>
    </w:p>
    <w:p w14:paraId="7F34DBE3" w14:textId="0CB18FFA" w:rsidR="00C3180B" w:rsidRPr="00044438" w:rsidRDefault="006A019A" w:rsidP="00CB1AFE">
      <w:pPr>
        <w:pStyle w:val="Heading1"/>
        <w:rPr>
          <w:lang w:val="ru-RU"/>
        </w:rPr>
      </w:pPr>
      <w:r>
        <w:rPr>
          <w:lang w:val="ru-RU"/>
        </w:rPr>
        <w:t>Осуществление</w:t>
      </w:r>
      <w:r w:rsidRPr="006A019A">
        <w:rPr>
          <w:lang w:val="ru-RU"/>
        </w:rPr>
        <w:t xml:space="preserve"> </w:t>
      </w:r>
      <w:r>
        <w:rPr>
          <w:lang w:val="ru-RU"/>
        </w:rPr>
        <w:t>утвержденных</w:t>
      </w:r>
      <w:r w:rsidRPr="006A019A">
        <w:rPr>
          <w:lang w:val="ru-RU"/>
        </w:rPr>
        <w:t xml:space="preserve"> </w:t>
      </w:r>
      <w:r>
        <w:rPr>
          <w:lang w:val="ru-RU"/>
        </w:rPr>
        <w:t>этапов</w:t>
      </w:r>
      <w:r w:rsidR="00C3180B" w:rsidRPr="006A019A">
        <w:rPr>
          <w:lang w:val="ru-RU"/>
        </w:rPr>
        <w:t xml:space="preserve"> </w:t>
      </w:r>
      <w:r w:rsidR="00C3180B" w:rsidRPr="00A47393">
        <w:t>I</w:t>
      </w:r>
      <w:r w:rsidR="00C3180B" w:rsidRPr="006A019A">
        <w:rPr>
          <w:lang w:val="ru-RU"/>
        </w:rPr>
        <w:t xml:space="preserve">, </w:t>
      </w:r>
      <w:r w:rsidR="00C3180B" w:rsidRPr="00A47393">
        <w:t>II</w:t>
      </w:r>
      <w:r w:rsidR="00072927" w:rsidRPr="006A019A">
        <w:rPr>
          <w:lang w:val="ru-RU"/>
        </w:rPr>
        <w:t>,</w:t>
      </w:r>
      <w:r w:rsidR="00C3180B" w:rsidRPr="006A019A">
        <w:rPr>
          <w:lang w:val="ru-RU"/>
        </w:rPr>
        <w:t xml:space="preserve"> </w:t>
      </w:r>
      <w:r w:rsidR="00C3180B" w:rsidRPr="00A47393">
        <w:t>III</w:t>
      </w:r>
      <w:r w:rsidR="00072927" w:rsidRPr="006A019A">
        <w:rPr>
          <w:lang w:val="ru-RU"/>
        </w:rPr>
        <w:t xml:space="preserve"> </w:t>
      </w:r>
      <w:r>
        <w:rPr>
          <w:lang w:val="ru-RU"/>
        </w:rPr>
        <w:t>и</w:t>
      </w:r>
      <w:r w:rsidR="00072927" w:rsidRPr="006A019A">
        <w:rPr>
          <w:lang w:val="ru-RU"/>
        </w:rPr>
        <w:t xml:space="preserve"> </w:t>
      </w:r>
      <w:r w:rsidR="00072927" w:rsidRPr="00A47393">
        <w:t>IV</w:t>
      </w:r>
      <w:r w:rsidR="00C3180B" w:rsidRPr="006A019A">
        <w:rPr>
          <w:lang w:val="ru-RU"/>
        </w:rPr>
        <w:t xml:space="preserve"> </w:t>
      </w:r>
      <w:r>
        <w:rPr>
          <w:lang w:val="ru-RU"/>
        </w:rPr>
        <w:t>ПОДПО</w:t>
      </w:r>
      <w:r w:rsidR="00C3180B" w:rsidRPr="006A019A">
        <w:rPr>
          <w:lang w:val="ru-RU"/>
        </w:rPr>
        <w:t xml:space="preserve"> </w:t>
      </w:r>
      <w:r w:rsidRPr="006A019A">
        <w:rPr>
          <w:lang w:val="ru-RU"/>
        </w:rPr>
        <w:t>приведет к поэтапному сокращению потребления ГХФУ примерно на 87% от исходного уровня совокупного потребления ГХФУ</w:t>
      </w:r>
      <w:r w:rsidR="00C3180B" w:rsidRPr="006A019A">
        <w:rPr>
          <w:lang w:val="ru-RU"/>
        </w:rPr>
        <w:t xml:space="preserve"> </w:t>
      </w:r>
      <w:r w:rsidRPr="006A019A">
        <w:rPr>
          <w:lang w:val="ru-RU"/>
        </w:rPr>
        <w:t>и на 96% потребления ГХФУ-141</w:t>
      </w:r>
      <w:r w:rsidRPr="006A019A">
        <w:t>b</w:t>
      </w:r>
      <w:r w:rsidRPr="006A019A">
        <w:rPr>
          <w:lang w:val="ru-RU"/>
        </w:rPr>
        <w:t xml:space="preserve">, входящего в состав импортируемых готовых полиоловых </w:t>
      </w:r>
      <w:r w:rsidRPr="00044438">
        <w:rPr>
          <w:lang w:val="ru-RU"/>
        </w:rPr>
        <w:t>смесей.</w:t>
      </w:r>
      <w:r w:rsidR="00C3180B" w:rsidRPr="00044438">
        <w:rPr>
          <w:lang w:val="ru-RU"/>
        </w:rPr>
        <w:t xml:space="preserve"> </w:t>
      </w:r>
      <w:r w:rsidR="00044438" w:rsidRPr="00044438">
        <w:rPr>
          <w:lang w:val="ru-RU"/>
        </w:rPr>
        <w:t>В таблице 5 приводятся данные о совокупном остаточном потреблении ГХФУ</w:t>
      </w:r>
      <w:r w:rsidR="00C3180B" w:rsidRPr="00044438">
        <w:rPr>
          <w:vertAlign w:val="superscript"/>
          <w:lang w:val="ru-RU"/>
        </w:rPr>
        <w:footnoteReference w:id="13"/>
      </w:r>
      <w:r w:rsidR="00C3180B" w:rsidRPr="00044438">
        <w:rPr>
          <w:lang w:val="ru-RU"/>
        </w:rPr>
        <w:t xml:space="preserve"> </w:t>
      </w:r>
      <w:r w:rsidR="00044438" w:rsidRPr="00044438">
        <w:rPr>
          <w:lang w:val="ru-RU"/>
        </w:rPr>
        <w:t>в разбивке по типу ГХФУ во всех странах, действующих в рамках статьи 5 и получающих помощь от Фонда.</w:t>
      </w:r>
      <w:r w:rsidR="00C3180B" w:rsidRPr="00044438">
        <w:rPr>
          <w:lang w:val="ru-RU"/>
        </w:rPr>
        <w:t xml:space="preserve"> </w:t>
      </w:r>
    </w:p>
    <w:p w14:paraId="29E49744" w14:textId="425BC85A" w:rsidR="00C3180B" w:rsidRPr="005727BF" w:rsidRDefault="005727BF" w:rsidP="00C3180B">
      <w:pPr>
        <w:keepNext/>
        <w:rPr>
          <w:b/>
          <w:lang w:val="ru-RU"/>
        </w:rPr>
      </w:pPr>
      <w:r>
        <w:rPr>
          <w:b/>
          <w:lang w:val="ru-RU"/>
        </w:rPr>
        <w:lastRenderedPageBreak/>
        <w:t>Таблица</w:t>
      </w:r>
      <w:r w:rsidR="00C3180B" w:rsidRPr="005727BF">
        <w:rPr>
          <w:b/>
          <w:lang w:val="ru-RU"/>
        </w:rPr>
        <w:t xml:space="preserve"> 5. </w:t>
      </w:r>
      <w:r w:rsidRPr="005727BF">
        <w:rPr>
          <w:b/>
          <w:lang w:val="ru-RU"/>
        </w:rPr>
        <w:t>Общий оставшийся объем потребления ГХФУ в разбивке по веществам (в</w:t>
      </w:r>
      <w:r w:rsidR="00560DC8">
        <w:rPr>
          <w:b/>
          <w:lang w:val="en-US"/>
        </w:rPr>
        <w:t> </w:t>
      </w:r>
      <w:r w:rsidRPr="005727BF">
        <w:rPr>
          <w:b/>
          <w:lang w:val="ru-RU"/>
        </w:rPr>
        <w:t>тоннах</w:t>
      </w:r>
      <w:r w:rsidR="00560DC8">
        <w:rPr>
          <w:b/>
          <w:lang w:val="en-US"/>
        </w:rPr>
        <w:t> </w:t>
      </w:r>
      <w:r w:rsidR="000617A8" w:rsidRPr="005727BF">
        <w:rPr>
          <w:b/>
          <w:lang w:val="ru-RU"/>
        </w:rPr>
        <w:t>ОРС) *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2122"/>
        <w:gridCol w:w="1559"/>
        <w:gridCol w:w="1417"/>
        <w:gridCol w:w="1418"/>
        <w:gridCol w:w="1363"/>
        <w:gridCol w:w="1579"/>
      </w:tblGrid>
      <w:tr w:rsidR="00AD30D2" w:rsidRPr="00A47393" w14:paraId="005473B4" w14:textId="77777777" w:rsidTr="00AD30D2">
        <w:trPr>
          <w:trHeight w:val="44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1688F" w14:textId="0BE4EC64" w:rsidR="00AD30D2" w:rsidRPr="005727BF" w:rsidRDefault="005727BF" w:rsidP="00AD30D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ГХФУ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51C60" w14:textId="37C40314" w:rsidR="00AD30D2" w:rsidRPr="005727BF" w:rsidRDefault="005727BF" w:rsidP="00AD30D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Базовый уровень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E7454" w14:textId="535903BD" w:rsidR="00AD30D2" w:rsidRPr="005727BF" w:rsidRDefault="005727BF" w:rsidP="00AD30D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Начальный уровень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19242" w14:textId="62D99BAE" w:rsidR="00AD30D2" w:rsidRPr="005727BF" w:rsidRDefault="005727BF" w:rsidP="00AD30D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Утверждено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64BC5B" w14:textId="067DE98E" w:rsidR="00AD30D2" w:rsidRPr="005727BF" w:rsidRDefault="005727BF" w:rsidP="00AD30D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Оставшийся объем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AA263" w14:textId="5980710A" w:rsidR="00AD30D2" w:rsidRPr="005727BF" w:rsidRDefault="00AD30D2" w:rsidP="00AD30D2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ru-RU"/>
              </w:rPr>
            </w:pPr>
            <w:r w:rsidRPr="00A47393">
              <w:rPr>
                <w:rFonts w:eastAsia="Times New Roman"/>
                <w:b/>
                <w:bCs/>
                <w:sz w:val="20"/>
                <w:szCs w:val="20"/>
              </w:rPr>
              <w:t xml:space="preserve">% </w:t>
            </w:r>
            <w:r w:rsidR="005727BF">
              <w:rPr>
                <w:rFonts w:eastAsia="Times New Roman"/>
                <w:b/>
                <w:bCs/>
                <w:sz w:val="20"/>
                <w:szCs w:val="20"/>
                <w:lang w:val="ru-RU"/>
              </w:rPr>
              <w:t>от утвержденного объема</w:t>
            </w:r>
          </w:p>
        </w:tc>
      </w:tr>
      <w:tr w:rsidR="00AD30D2" w:rsidRPr="00A47393" w14:paraId="55F74FFC" w14:textId="77777777" w:rsidTr="00AD30D2">
        <w:trPr>
          <w:trHeight w:val="12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77BA9" w14:textId="09E516F8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-123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FCFDF" w14:textId="7CCA93D8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31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67F31" w14:textId="6CF0ABD1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30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A6B32" w14:textId="56A1B4B9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28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F2252" w14:textId="31D17506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496BB" w14:textId="036B2520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92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</w:tr>
      <w:tr w:rsidR="00AD30D2" w:rsidRPr="00070B01" w14:paraId="512D18B0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45E67" w14:textId="2D2AACAD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63F75" w14:textId="6D4BCB9C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D1B28" w14:textId="17B349CD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7BB74" w14:textId="5C1AC518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24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F169A" w14:textId="722F6317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2D409" w14:textId="5FFD5402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91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</w:tr>
      <w:tr w:rsidR="00AD30D2" w:rsidRPr="00A47393" w14:paraId="75CB17FF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8F35A" w14:textId="271BE95A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-141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C8E40" w14:textId="77E7BB43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9FCD3" w14:textId="1A709887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500BF" w14:textId="262F954A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A6DE9" w14:textId="44CF9ACC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76B46" w14:textId="1D7F8578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AD30D2" w:rsidRPr="00A47393" w14:paraId="04EA8CF3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47AFD" w14:textId="47952641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-141b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EFE60" w14:textId="3FCC5758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668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160C6" w14:textId="18004A6E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674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A52BC" w14:textId="302685D9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666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4E916" w14:textId="300AEAE6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ED552" w14:textId="5D58AA5D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99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</w:tr>
      <w:tr w:rsidR="00AD30D2" w:rsidRPr="00A47393" w14:paraId="21F38BDC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DF7CE" w14:textId="7D067F6B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-142b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87626" w14:textId="1271045D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000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96140" w14:textId="55A35DD8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016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4BF19" w14:textId="7EBE7085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538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3FCD3" w14:textId="040338B1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476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6DCDB" w14:textId="17AE68C3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76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</w:tr>
      <w:tr w:rsidR="00AD30D2" w:rsidRPr="00A47393" w14:paraId="36CEAD19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949A5" w14:textId="6FEDA827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B06CC" w14:textId="2968E72E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0A15D" w14:textId="2BACF774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B644D" w14:textId="337E41E1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38695" w14:textId="07DFB35F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EED34" w14:textId="57CCC7BC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AD30D2" w:rsidRPr="00A47393" w14:paraId="5E5A7DD1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35D51" w14:textId="7F9FBA7A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FBFF9" w14:textId="24E87A51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424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47B3D" w14:textId="39885FD1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19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884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8AD72" w14:textId="5BD6A50F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123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2E9E6" w14:textId="7F8A5F7C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3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759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3DD37" w14:textId="4C4638EF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81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  <w:tr w:rsidR="00AD30D2" w:rsidRPr="00A47393" w14:paraId="5B7A29A7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997E9" w14:textId="0D947034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-225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65AF72" w14:textId="38253E72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86E2C" w14:textId="3D8803DF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76BF2" w14:textId="4E386156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2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4F45D" w14:textId="2D505533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F5846" w14:textId="4956B35B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96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</w:tr>
      <w:tr w:rsidR="00AD30D2" w:rsidRPr="00A47393" w14:paraId="1ED2B90A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CDCA8" w14:textId="75843068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-225ca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CA15F0" w14:textId="06E2DB0F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B86A3C" w14:textId="6E910733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055AB" w14:textId="1CD06D45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33ABE" w14:textId="32EF6817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158A6" w14:textId="2E092D5F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AD30D2" w:rsidRPr="00A47393" w14:paraId="5F545A5D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17B38" w14:textId="0B6511D0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rFonts w:eastAsia="Times New Roman"/>
                <w:color w:val="000000"/>
                <w:sz w:val="20"/>
                <w:szCs w:val="20"/>
              </w:rPr>
              <w:t>-225cb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0CADD" w14:textId="746106DE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370FA" w14:textId="557EDDA1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207DA" w14:textId="23E9C25A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418A7" w14:textId="5BADE954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28C12" w14:textId="71D9921B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100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</w:tr>
      <w:tr w:rsidR="00AD30D2" w:rsidRPr="00A47393" w14:paraId="1D1F5BBF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B9B18" w14:textId="51AA8F71" w:rsidR="00AD30D2" w:rsidRPr="005727BF" w:rsidRDefault="005727BF" w:rsidP="00AD30D2">
            <w:pPr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19C47B" w14:textId="43074986" w:rsidR="00AD30D2" w:rsidRPr="00A47393" w:rsidRDefault="00AD30D2" w:rsidP="00AD30D2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33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157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37794" w14:textId="505437C7" w:rsidR="00AD30D2" w:rsidRPr="00A47393" w:rsidRDefault="00AD30D2" w:rsidP="00AD30D2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32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638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F3AE3" w14:textId="4D34638A" w:rsidR="00AD30D2" w:rsidRPr="00A47393" w:rsidRDefault="00AD30D2" w:rsidP="00AD30D2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28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385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2F34D" w14:textId="470CED81" w:rsidR="00AD30D2" w:rsidRPr="00A47393" w:rsidRDefault="00AD30D2" w:rsidP="00AD30D2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248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CACD6" w14:textId="65B9FFD1" w:rsidR="00AD30D2" w:rsidRPr="00A47393" w:rsidRDefault="00AD30D2" w:rsidP="00AD30D2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87</w:t>
            </w:r>
            <w:r w:rsidR="005727BF">
              <w:rPr>
                <w:rFonts w:eastAsia="Times New Roman"/>
                <w:b/>
                <w:bCs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AD30D2" w:rsidRPr="00A47393" w14:paraId="424DEDDA" w14:textId="77777777" w:rsidTr="00AD30D2">
        <w:trPr>
          <w:trHeight w:val="44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0F653C" w14:textId="69228EBE" w:rsidR="00AD30D2" w:rsidRPr="00A47393" w:rsidRDefault="005727BF" w:rsidP="00AD30D2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ru-RU"/>
              </w:rPr>
              <w:t>ГХФУ</w:t>
            </w:r>
            <w:r w:rsidR="00AD30D2" w:rsidRPr="00A47393">
              <w:rPr>
                <w:sz w:val="20"/>
                <w:szCs w:val="20"/>
              </w:rPr>
              <w:t xml:space="preserve">-141b </w:t>
            </w:r>
            <w:r>
              <w:rPr>
                <w:sz w:val="20"/>
                <w:szCs w:val="20"/>
                <w:lang w:val="ru-RU"/>
              </w:rPr>
              <w:t>полиол</w:t>
            </w:r>
            <w:r w:rsidR="00AD30D2" w:rsidRPr="00A47393">
              <w:rPr>
                <w:sz w:val="20"/>
                <w:szCs w:val="20"/>
              </w:rPr>
              <w:t>**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B8724" w14:textId="7CD524FD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C2979" w14:textId="45537AA1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657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FE60B" w14:textId="08E533D7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631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8FABA" w14:textId="64DE70B4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19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79D65" w14:textId="6176AF17" w:rsidR="00AD30D2" w:rsidRPr="00A47393" w:rsidRDefault="00AD30D2" w:rsidP="00AD30D2">
            <w:pPr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A47393">
              <w:rPr>
                <w:rFonts w:eastAsia="Times New Roman"/>
                <w:color w:val="000000"/>
                <w:sz w:val="20"/>
                <w:szCs w:val="20"/>
              </w:rPr>
              <w:t>96</w:t>
            </w:r>
            <w:r w:rsidR="005727BF">
              <w:rPr>
                <w:rFonts w:eastAsia="Times New Roman"/>
                <w:color w:val="000000"/>
                <w:sz w:val="20"/>
                <w:szCs w:val="20"/>
                <w:lang w:val="ru-RU"/>
              </w:rPr>
              <w:t>,</w:t>
            </w:r>
            <w:r w:rsidRPr="00A47393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</w:tr>
    </w:tbl>
    <w:p w14:paraId="110BE9AC" w14:textId="67FAFD8C" w:rsidR="00C3180B" w:rsidRPr="005727BF" w:rsidRDefault="00C3180B" w:rsidP="00C3180B">
      <w:pPr>
        <w:pStyle w:val="Title2"/>
        <w:widowControl w:val="0"/>
        <w:jc w:val="left"/>
        <w:rPr>
          <w:b w:val="0"/>
          <w:caps w:val="0"/>
          <w:sz w:val="19"/>
          <w:szCs w:val="19"/>
          <w:lang w:val="ru-RU"/>
        </w:rPr>
      </w:pPr>
      <w:r w:rsidRPr="005727BF">
        <w:rPr>
          <w:b w:val="0"/>
          <w:caps w:val="0"/>
          <w:sz w:val="19"/>
          <w:szCs w:val="19"/>
          <w:lang w:val="ru-RU"/>
        </w:rPr>
        <w:t xml:space="preserve">* </w:t>
      </w:r>
      <w:r w:rsidR="005727BF">
        <w:rPr>
          <w:b w:val="0"/>
          <w:caps w:val="0"/>
          <w:sz w:val="19"/>
          <w:szCs w:val="19"/>
          <w:lang w:val="ru-RU"/>
        </w:rPr>
        <w:t>На дату проведения</w:t>
      </w:r>
      <w:r w:rsidRPr="005727BF">
        <w:rPr>
          <w:b w:val="0"/>
          <w:caps w:val="0"/>
          <w:sz w:val="19"/>
          <w:szCs w:val="19"/>
          <w:lang w:val="ru-RU"/>
        </w:rPr>
        <w:t xml:space="preserve"> 9</w:t>
      </w:r>
      <w:r w:rsidR="00661E12" w:rsidRPr="005727BF">
        <w:rPr>
          <w:b w:val="0"/>
          <w:caps w:val="0"/>
          <w:sz w:val="19"/>
          <w:szCs w:val="19"/>
          <w:lang w:val="ru-RU"/>
        </w:rPr>
        <w:t>8</w:t>
      </w:r>
      <w:r w:rsidR="005727BF">
        <w:rPr>
          <w:b w:val="0"/>
          <w:caps w:val="0"/>
          <w:sz w:val="19"/>
          <w:szCs w:val="19"/>
          <w:lang w:val="ru-RU"/>
        </w:rPr>
        <w:t>-го</w:t>
      </w:r>
      <w:r w:rsidRPr="005727BF">
        <w:rPr>
          <w:b w:val="0"/>
          <w:caps w:val="0"/>
          <w:sz w:val="19"/>
          <w:szCs w:val="19"/>
          <w:lang w:val="ru-RU"/>
        </w:rPr>
        <w:t xml:space="preserve"> </w:t>
      </w:r>
      <w:r w:rsidR="005727BF">
        <w:rPr>
          <w:b w:val="0"/>
          <w:caps w:val="0"/>
          <w:sz w:val="19"/>
          <w:szCs w:val="19"/>
          <w:lang w:val="ru-RU"/>
        </w:rPr>
        <w:t>совещания</w:t>
      </w:r>
      <w:r w:rsidRPr="005727BF">
        <w:rPr>
          <w:b w:val="0"/>
          <w:caps w:val="0"/>
          <w:sz w:val="19"/>
          <w:szCs w:val="19"/>
          <w:lang w:val="ru-RU"/>
        </w:rPr>
        <w:t>.</w:t>
      </w:r>
    </w:p>
    <w:p w14:paraId="1110306C" w14:textId="7D47CE1C" w:rsidR="00C3180B" w:rsidRPr="005727BF" w:rsidRDefault="00C3180B" w:rsidP="00C3180B">
      <w:pPr>
        <w:pStyle w:val="Title2"/>
        <w:widowControl w:val="0"/>
        <w:jc w:val="left"/>
        <w:rPr>
          <w:b w:val="0"/>
          <w:caps w:val="0"/>
          <w:sz w:val="19"/>
          <w:szCs w:val="19"/>
          <w:lang w:val="ru-RU"/>
        </w:rPr>
      </w:pPr>
      <w:r w:rsidRPr="005727BF">
        <w:rPr>
          <w:b w:val="0"/>
          <w:caps w:val="0"/>
          <w:sz w:val="19"/>
          <w:szCs w:val="19"/>
          <w:lang w:val="ru-RU"/>
        </w:rPr>
        <w:t xml:space="preserve">** </w:t>
      </w:r>
      <w:r w:rsidR="005727BF">
        <w:rPr>
          <w:b w:val="0"/>
          <w:caps w:val="0"/>
          <w:sz w:val="19"/>
          <w:szCs w:val="19"/>
          <w:lang w:val="ru-RU"/>
        </w:rPr>
        <w:t>ГХФУ</w:t>
      </w:r>
      <w:r w:rsidRPr="005727BF">
        <w:rPr>
          <w:b w:val="0"/>
          <w:caps w:val="0"/>
          <w:sz w:val="19"/>
          <w:szCs w:val="19"/>
          <w:lang w:val="ru-RU"/>
        </w:rPr>
        <w:t>-141</w:t>
      </w:r>
      <w:r w:rsidRPr="00A47393">
        <w:rPr>
          <w:b w:val="0"/>
          <w:caps w:val="0"/>
          <w:sz w:val="19"/>
          <w:szCs w:val="19"/>
          <w:lang w:val="en-CA"/>
        </w:rPr>
        <w:t>b</w:t>
      </w:r>
      <w:r w:rsidRPr="005727BF">
        <w:rPr>
          <w:b w:val="0"/>
          <w:caps w:val="0"/>
          <w:sz w:val="19"/>
          <w:szCs w:val="19"/>
          <w:lang w:val="ru-RU"/>
        </w:rPr>
        <w:t xml:space="preserve"> </w:t>
      </w:r>
      <w:r w:rsidR="005727BF" w:rsidRPr="005727BF">
        <w:rPr>
          <w:b w:val="0"/>
          <w:caps w:val="0"/>
          <w:sz w:val="19"/>
          <w:szCs w:val="19"/>
          <w:lang w:val="ru-RU"/>
        </w:rPr>
        <w:t>в импортируемой готовой смеси полиолов</w:t>
      </w:r>
      <w:r w:rsidRPr="005727BF">
        <w:rPr>
          <w:b w:val="0"/>
          <w:caps w:val="0"/>
          <w:sz w:val="19"/>
          <w:szCs w:val="19"/>
          <w:lang w:val="ru-RU"/>
        </w:rPr>
        <w:t xml:space="preserve">. </w:t>
      </w:r>
    </w:p>
    <w:p w14:paraId="351E56E8" w14:textId="77777777" w:rsidR="00C3180B" w:rsidRPr="005727BF" w:rsidRDefault="00C3180B" w:rsidP="00C3180B">
      <w:pPr>
        <w:keepNext/>
        <w:rPr>
          <w:b/>
          <w:lang w:val="ru-RU"/>
        </w:rPr>
      </w:pPr>
    </w:p>
    <w:p w14:paraId="67F8DA8B" w14:textId="6C0C6AD2" w:rsidR="00C3180B" w:rsidRPr="00A47393" w:rsidRDefault="00DF216E" w:rsidP="00C3180B">
      <w:pPr>
        <w:keepNext/>
        <w:tabs>
          <w:tab w:val="left" w:pos="3285"/>
        </w:tabs>
        <w:spacing w:after="240"/>
        <w:rPr>
          <w:bCs/>
          <w:iCs/>
          <w:u w:val="single"/>
        </w:rPr>
      </w:pPr>
      <w:r w:rsidRPr="00070B01">
        <w:rPr>
          <w:bCs/>
          <w:iCs/>
          <w:u w:val="single"/>
          <w:lang w:val="ru-RU"/>
        </w:rPr>
        <w:t>ГФУ</w:t>
      </w:r>
      <w:r w:rsidR="00C3180B" w:rsidRPr="00A47393">
        <w:rPr>
          <w:bCs/>
          <w:iCs/>
          <w:u w:val="single"/>
        </w:rPr>
        <w:t xml:space="preserve"> </w:t>
      </w:r>
    </w:p>
    <w:p w14:paraId="50E505A6" w14:textId="49813934" w:rsidR="00C3180B" w:rsidRPr="00070B01" w:rsidRDefault="00070B01" w:rsidP="00CB1AFE">
      <w:pPr>
        <w:pStyle w:val="Heading1"/>
        <w:rPr>
          <w:lang w:val="ru-RU"/>
        </w:rPr>
      </w:pPr>
      <w:r w:rsidRPr="00070B01">
        <w:rPr>
          <w:lang w:val="ru-RU"/>
        </w:rPr>
        <w:t>Из 147 стран, действующих в рамках статьи 5, Кигалийскую поправку ратифицировали 12</w:t>
      </w:r>
      <w:r>
        <w:rPr>
          <w:lang w:val="ru-RU"/>
        </w:rPr>
        <w:t>9;</w:t>
      </w:r>
      <w:r w:rsidRPr="00070B01">
        <w:rPr>
          <w:lang w:val="ru-RU"/>
        </w:rPr>
        <w:t xml:space="preserve"> из них 11</w:t>
      </w:r>
      <w:r>
        <w:rPr>
          <w:lang w:val="ru-RU"/>
        </w:rPr>
        <w:t>8</w:t>
      </w:r>
      <w:r w:rsidRPr="00070B01">
        <w:rPr>
          <w:lang w:val="ru-RU"/>
        </w:rPr>
        <w:t xml:space="preserve"> стран установили базовые уровни потребления ГФУ. В приложении </w:t>
      </w:r>
      <w:r>
        <w:t>III</w:t>
      </w:r>
      <w:r w:rsidRPr="00070B01">
        <w:rPr>
          <w:lang w:val="ru-RU"/>
        </w:rPr>
        <w:t xml:space="preserve"> к настоящему документу приводится анализ </w:t>
      </w:r>
      <w:r>
        <w:rPr>
          <w:lang w:val="ru-RU"/>
        </w:rPr>
        <w:t xml:space="preserve">последних </w:t>
      </w:r>
      <w:r w:rsidRPr="00070B01">
        <w:rPr>
          <w:lang w:val="ru-RU"/>
        </w:rPr>
        <w:t>данных о потреблении ГФУ (данные</w:t>
      </w:r>
      <w:r>
        <w:rPr>
          <w:lang w:val="ru-RU"/>
        </w:rPr>
        <w:t xml:space="preserve"> за </w:t>
      </w:r>
      <w:r w:rsidRPr="00070B01">
        <w:rPr>
          <w:lang w:val="ru-RU"/>
        </w:rPr>
        <w:t>202</w:t>
      </w:r>
      <w:r>
        <w:rPr>
          <w:lang w:val="ru-RU"/>
        </w:rPr>
        <w:t>4</w:t>
      </w:r>
      <w:r w:rsidRPr="00070B01">
        <w:rPr>
          <w:lang w:val="ru-RU"/>
        </w:rPr>
        <w:t xml:space="preserve"> и 202</w:t>
      </w:r>
      <w:r>
        <w:rPr>
          <w:lang w:val="ru-RU"/>
        </w:rPr>
        <w:t>5</w:t>
      </w:r>
      <w:r w:rsidRPr="00070B01">
        <w:rPr>
          <w:lang w:val="ru-RU"/>
        </w:rPr>
        <w:t xml:space="preserve"> год</w:t>
      </w:r>
      <w:r>
        <w:rPr>
          <w:lang w:val="ru-RU"/>
        </w:rPr>
        <w:t xml:space="preserve">ы, </w:t>
      </w:r>
      <w:r w:rsidRPr="00070B01">
        <w:rPr>
          <w:lang w:val="ru-RU"/>
        </w:rPr>
        <w:t>представлен</w:t>
      </w:r>
      <w:r>
        <w:rPr>
          <w:lang w:val="ru-RU"/>
        </w:rPr>
        <w:t>ные</w:t>
      </w:r>
      <w:r w:rsidRPr="00070B01">
        <w:rPr>
          <w:lang w:val="ru-RU"/>
        </w:rPr>
        <w:t xml:space="preserve"> в соответствии со статьей 7, или данные по СП), а также изложены меры регулирования, предусмотренные в утвержденных планах реализации Кигалийской поправки по ГФУ (ПРК)</w:t>
      </w:r>
      <w:r w:rsidR="00C3180B" w:rsidRPr="00070B01">
        <w:rPr>
          <w:lang w:val="ru-RU"/>
        </w:rPr>
        <w:t>.</w:t>
      </w:r>
    </w:p>
    <w:p w14:paraId="7D169482" w14:textId="0874E699" w:rsidR="00C3180B" w:rsidRPr="00AF0F12" w:rsidRDefault="00EE4237" w:rsidP="00CB1AFE">
      <w:pPr>
        <w:pStyle w:val="Heading1"/>
        <w:rPr>
          <w:lang w:val="ru-RU"/>
        </w:rPr>
      </w:pPr>
      <w:r w:rsidRPr="00EE4237">
        <w:rPr>
          <w:lang w:val="ru-RU"/>
        </w:rPr>
        <w:t>Из 118 стран, установивших базовые уровни потребления ГФУ и представивших последние данные о потреблении (за 2024 или 2025 год) в соответствии со статьёй 7 или в данных по СП, пять стран сообщили о превыш</w:t>
      </w:r>
      <w:r>
        <w:rPr>
          <w:lang w:val="ru-RU"/>
        </w:rPr>
        <w:t>ении</w:t>
      </w:r>
      <w:r w:rsidRPr="00EE4237">
        <w:rPr>
          <w:lang w:val="ru-RU"/>
        </w:rPr>
        <w:t xml:space="preserve"> </w:t>
      </w:r>
      <w:r>
        <w:rPr>
          <w:lang w:val="ru-RU"/>
        </w:rPr>
        <w:t>сво</w:t>
      </w:r>
      <w:r w:rsidRPr="00EE4237">
        <w:rPr>
          <w:lang w:val="ru-RU"/>
        </w:rPr>
        <w:t>их базовы</w:t>
      </w:r>
      <w:r>
        <w:rPr>
          <w:lang w:val="ru-RU"/>
        </w:rPr>
        <w:t>х</w:t>
      </w:r>
      <w:r w:rsidRPr="00EE4237">
        <w:rPr>
          <w:lang w:val="ru-RU"/>
        </w:rPr>
        <w:t xml:space="preserve"> уровн</w:t>
      </w:r>
      <w:r>
        <w:rPr>
          <w:lang w:val="ru-RU"/>
        </w:rPr>
        <w:t>ей потребления в</w:t>
      </w:r>
      <w:r w:rsidRPr="00EE4237">
        <w:rPr>
          <w:lang w:val="ru-RU"/>
        </w:rPr>
        <w:t xml:space="preserve"> 2025 году</w:t>
      </w:r>
      <w:r w:rsidR="00C3180B" w:rsidRPr="00EE4237">
        <w:rPr>
          <w:lang w:val="ru-RU"/>
        </w:rPr>
        <w:t>.</w:t>
      </w:r>
      <w:r w:rsidR="00C3180B" w:rsidRPr="00A47393">
        <w:t> </w:t>
      </w:r>
      <w:r w:rsidRPr="00EE4237">
        <w:rPr>
          <w:lang w:val="ru-RU"/>
        </w:rPr>
        <w:t xml:space="preserve">Для трёх из этих пяти стран утверждён этап </w:t>
      </w:r>
      <w:r w:rsidRPr="00EE4237">
        <w:t>I</w:t>
      </w:r>
      <w:r w:rsidRPr="00EE4237">
        <w:rPr>
          <w:lang w:val="ru-RU"/>
        </w:rPr>
        <w:t xml:space="preserve"> ПРК; для двух остальных уже утверждены проекты подготовки ПРК, а этапы </w:t>
      </w:r>
      <w:r w:rsidRPr="00EE4237">
        <w:t>I</w:t>
      </w:r>
      <w:r w:rsidRPr="00EE4237">
        <w:rPr>
          <w:lang w:val="ru-RU"/>
        </w:rPr>
        <w:t xml:space="preserve"> ПРК включены в бизнес-план на 2027 год.</w:t>
      </w:r>
      <w:r>
        <w:rPr>
          <w:lang w:val="ru-RU"/>
        </w:rPr>
        <w:t xml:space="preserve"> </w:t>
      </w:r>
      <w:r w:rsidR="00AF0F12" w:rsidRPr="00AF0F12">
        <w:rPr>
          <w:lang w:val="ru-RU"/>
        </w:rPr>
        <w:t xml:space="preserve">Кроме того, одна из этих пяти стран </w:t>
      </w:r>
      <w:r w:rsidR="00AF0F12">
        <w:rPr>
          <w:lang w:val="ru-RU"/>
        </w:rPr>
        <w:t>направила</w:t>
      </w:r>
      <w:r w:rsidR="00AF0F12" w:rsidRPr="00AF0F12">
        <w:rPr>
          <w:lang w:val="ru-RU"/>
        </w:rPr>
        <w:t xml:space="preserve"> запрос об изменении данных о базовых уровнях для рассмотрения Комитетом по осуществлению на его 77-м совещании, а в отношении одной страны действует решение </w:t>
      </w:r>
      <w:r w:rsidR="00AF0F12" w:rsidRPr="00AF0F12">
        <w:t>XXXV</w:t>
      </w:r>
      <w:r w:rsidR="00AF0F12" w:rsidRPr="00AF0F12">
        <w:rPr>
          <w:lang w:val="ru-RU"/>
        </w:rPr>
        <w:t>/16.</w:t>
      </w:r>
      <w:r w:rsidR="00AF0F12">
        <w:rPr>
          <w:lang w:val="ru-RU"/>
        </w:rPr>
        <w:t xml:space="preserve"> </w:t>
      </w:r>
    </w:p>
    <w:p w14:paraId="664C2BF2" w14:textId="1FD66DE0" w:rsidR="00C3180B" w:rsidRPr="00AF0F12" w:rsidRDefault="00AF0F12" w:rsidP="00CB1AFE">
      <w:pPr>
        <w:pStyle w:val="Heading1"/>
        <w:rPr>
          <w:lang w:val="ru-RU"/>
        </w:rPr>
      </w:pPr>
      <w:r w:rsidRPr="00AF0F12">
        <w:rPr>
          <w:lang w:val="ru-RU"/>
        </w:rPr>
        <w:t>Все восемь стран</w:t>
      </w:r>
      <w:r>
        <w:rPr>
          <w:lang w:val="ru-RU"/>
        </w:rPr>
        <w:t xml:space="preserve"> 1-й группы</w:t>
      </w:r>
      <w:r w:rsidRPr="00AF0F12">
        <w:rPr>
          <w:lang w:val="ru-RU"/>
        </w:rPr>
        <w:t xml:space="preserve">, которые первоначально подали заявку на исключение в связи с высокой температурой окружающей среды (ВТОС) в соответствии с решением секретариата по озону (Бенин, </w:t>
      </w:r>
      <w:r>
        <w:rPr>
          <w:lang w:val="ru-RU"/>
        </w:rPr>
        <w:t xml:space="preserve">Чад, </w:t>
      </w:r>
      <w:r w:rsidRPr="00AF0F12">
        <w:rPr>
          <w:lang w:val="ru-RU"/>
        </w:rPr>
        <w:t xml:space="preserve">Египет, </w:t>
      </w:r>
      <w:r>
        <w:rPr>
          <w:lang w:val="ru-RU"/>
        </w:rPr>
        <w:t xml:space="preserve">Эритрея, </w:t>
      </w:r>
      <w:r w:rsidRPr="00AF0F12">
        <w:rPr>
          <w:lang w:val="ru-RU"/>
        </w:rPr>
        <w:t>Гамбия, Гвинея-Бисау, Нигерия</w:t>
      </w:r>
      <w:r>
        <w:rPr>
          <w:lang w:val="ru-RU"/>
        </w:rPr>
        <w:t xml:space="preserve"> и</w:t>
      </w:r>
      <w:r w:rsidRPr="00AF0F12">
        <w:rPr>
          <w:lang w:val="ru-RU"/>
        </w:rPr>
        <w:t xml:space="preserve"> Сенегал), отозвали свои заявки на использование исключения в связи с ВТОС в соответствии с пунктом 29 решения </w:t>
      </w:r>
      <w:r>
        <w:t>XXVIII</w:t>
      </w:r>
      <w:r w:rsidRPr="00AF0F12">
        <w:rPr>
          <w:lang w:val="ru-RU"/>
        </w:rPr>
        <w:t xml:space="preserve">/2. </w:t>
      </w:r>
      <w:r>
        <w:rPr>
          <w:lang w:val="ru-RU"/>
        </w:rPr>
        <w:t>Помимо</w:t>
      </w:r>
      <w:r w:rsidRPr="00AF0F12">
        <w:rPr>
          <w:lang w:val="ru-RU"/>
        </w:rPr>
        <w:t xml:space="preserve"> </w:t>
      </w:r>
      <w:r>
        <w:rPr>
          <w:lang w:val="ru-RU"/>
        </w:rPr>
        <w:t>этого</w:t>
      </w:r>
      <w:r w:rsidRPr="00AF0F12">
        <w:rPr>
          <w:lang w:val="ru-RU"/>
        </w:rPr>
        <w:t xml:space="preserve">, </w:t>
      </w:r>
      <w:r>
        <w:rPr>
          <w:lang w:val="ru-RU"/>
        </w:rPr>
        <w:t>заявку</w:t>
      </w:r>
      <w:r w:rsidRPr="00AF0F12">
        <w:rPr>
          <w:lang w:val="ru-RU"/>
        </w:rPr>
        <w:t xml:space="preserve"> </w:t>
      </w:r>
      <w:r>
        <w:rPr>
          <w:lang w:val="ru-RU"/>
        </w:rPr>
        <w:t>на</w:t>
      </w:r>
      <w:r w:rsidRPr="00AF0F12">
        <w:rPr>
          <w:lang w:val="ru-RU"/>
        </w:rPr>
        <w:t xml:space="preserve"> </w:t>
      </w:r>
      <w:r>
        <w:rPr>
          <w:lang w:val="ru-RU"/>
        </w:rPr>
        <w:t>исключение</w:t>
      </w:r>
      <w:r w:rsidRPr="00AF0F12">
        <w:rPr>
          <w:lang w:val="ru-RU"/>
        </w:rPr>
        <w:t xml:space="preserve"> </w:t>
      </w:r>
      <w:r>
        <w:rPr>
          <w:lang w:val="ru-RU"/>
        </w:rPr>
        <w:t>в</w:t>
      </w:r>
      <w:r w:rsidRPr="00AF0F12">
        <w:rPr>
          <w:lang w:val="ru-RU"/>
        </w:rPr>
        <w:t xml:space="preserve"> </w:t>
      </w:r>
      <w:r>
        <w:rPr>
          <w:lang w:val="ru-RU"/>
        </w:rPr>
        <w:t>связи</w:t>
      </w:r>
      <w:r w:rsidRPr="00AF0F12">
        <w:rPr>
          <w:lang w:val="ru-RU"/>
        </w:rPr>
        <w:t xml:space="preserve"> </w:t>
      </w:r>
      <w:r>
        <w:rPr>
          <w:lang w:val="ru-RU"/>
        </w:rPr>
        <w:t>с</w:t>
      </w:r>
      <w:r w:rsidRPr="00AF0F12">
        <w:rPr>
          <w:lang w:val="ru-RU"/>
        </w:rPr>
        <w:t xml:space="preserve"> </w:t>
      </w:r>
      <w:r>
        <w:rPr>
          <w:lang w:val="ru-RU"/>
        </w:rPr>
        <w:t>ВТОС</w:t>
      </w:r>
      <w:r w:rsidRPr="00AF0F12">
        <w:rPr>
          <w:lang w:val="ru-RU"/>
        </w:rPr>
        <w:t xml:space="preserve"> </w:t>
      </w:r>
      <w:r>
        <w:rPr>
          <w:lang w:val="ru-RU"/>
        </w:rPr>
        <w:t>подала одна страна 2-й группы (Саудовская Аравия)</w:t>
      </w:r>
      <w:r w:rsidR="007A52D4" w:rsidRPr="00AF0F12">
        <w:rPr>
          <w:lang w:val="ru-RU"/>
        </w:rPr>
        <w:t>.</w:t>
      </w:r>
    </w:p>
    <w:p w14:paraId="133ED256" w14:textId="78331884" w:rsidR="00C3180B" w:rsidRPr="00360938" w:rsidRDefault="00B93437" w:rsidP="00CB1AFE">
      <w:pPr>
        <w:pStyle w:val="Heading1"/>
        <w:rPr>
          <w:lang w:val="ru-RU"/>
        </w:rPr>
      </w:pPr>
      <w:bookmarkStart w:id="3" w:name="_Hlk195702042"/>
      <w:r w:rsidRPr="00B93437">
        <w:rPr>
          <w:lang w:val="ru-RU"/>
        </w:rPr>
        <w:t xml:space="preserve">На своем 35-м совещании Стороны в решении </w:t>
      </w:r>
      <w:r w:rsidRPr="00B93437">
        <w:t>XXXV</w:t>
      </w:r>
      <w:r w:rsidRPr="00B93437">
        <w:rPr>
          <w:lang w:val="ru-RU"/>
        </w:rPr>
        <w:t xml:space="preserve">/16 признали, что восемь стран – Ботсвана, Куба, Маврикий, Монголия, Республика Молдова, Руанда, Сент-Люсия и Туркменистан – продемонстрировали </w:t>
      </w:r>
      <w:r>
        <w:rPr>
          <w:lang w:val="ru-RU"/>
        </w:rPr>
        <w:t xml:space="preserve">в 2020–2022 годах </w:t>
      </w:r>
      <w:r w:rsidRPr="00B93437">
        <w:rPr>
          <w:lang w:val="ru-RU"/>
        </w:rPr>
        <w:t>сокращение уровней потребления ГФУ</w:t>
      </w:r>
      <w:r>
        <w:rPr>
          <w:lang w:val="ru-RU"/>
        </w:rPr>
        <w:t>,</w:t>
      </w:r>
      <w:r w:rsidRPr="00B93437">
        <w:rPr>
          <w:lang w:val="ru-RU"/>
        </w:rPr>
        <w:t xml:space="preserve"> по сравнению с 2018–2019 </w:t>
      </w:r>
      <w:r>
        <w:rPr>
          <w:lang w:val="ru-RU"/>
        </w:rPr>
        <w:t>годами</w:t>
      </w:r>
      <w:r w:rsidRPr="00B93437">
        <w:rPr>
          <w:lang w:val="ru-RU"/>
        </w:rPr>
        <w:t xml:space="preserve">, и </w:t>
      </w:r>
      <w:r>
        <w:rPr>
          <w:lang w:val="ru-RU"/>
        </w:rPr>
        <w:t>что</w:t>
      </w:r>
      <w:r w:rsidRPr="00B93437">
        <w:rPr>
          <w:lang w:val="ru-RU"/>
        </w:rPr>
        <w:t xml:space="preserve"> </w:t>
      </w:r>
      <w:r>
        <w:rPr>
          <w:lang w:val="ru-RU"/>
        </w:rPr>
        <w:t xml:space="preserve">в 2024 году </w:t>
      </w:r>
      <w:r w:rsidRPr="00B93437">
        <w:rPr>
          <w:lang w:val="ru-RU"/>
        </w:rPr>
        <w:t xml:space="preserve">их </w:t>
      </w:r>
      <w:r>
        <w:rPr>
          <w:lang w:val="ru-RU"/>
        </w:rPr>
        <w:t xml:space="preserve">расчетные </w:t>
      </w:r>
      <w:r w:rsidRPr="00B93437">
        <w:rPr>
          <w:lang w:val="ru-RU"/>
        </w:rPr>
        <w:t>уровни потребления ГФУ</w:t>
      </w:r>
      <w:r>
        <w:rPr>
          <w:lang w:val="ru-RU"/>
        </w:rPr>
        <w:t xml:space="preserve"> </w:t>
      </w:r>
      <w:r w:rsidR="00360938">
        <w:rPr>
          <w:lang w:val="ru-RU"/>
        </w:rPr>
        <w:t>могут</w:t>
      </w:r>
      <w:r>
        <w:rPr>
          <w:lang w:val="ru-RU"/>
        </w:rPr>
        <w:t xml:space="preserve"> превысить</w:t>
      </w:r>
      <w:r w:rsidRPr="00B93437">
        <w:rPr>
          <w:lang w:val="ru-RU"/>
        </w:rPr>
        <w:t xml:space="preserve"> соответствующие расчетные базовые уровни. </w:t>
      </w:r>
      <w:r w:rsidR="00360938" w:rsidRPr="00360938">
        <w:rPr>
          <w:lang w:val="ru-RU"/>
        </w:rPr>
        <w:t xml:space="preserve">Указанные восемь стран письменно уведомили </w:t>
      </w:r>
      <w:r w:rsidR="00360938">
        <w:rPr>
          <w:lang w:val="ru-RU"/>
        </w:rPr>
        <w:t>С</w:t>
      </w:r>
      <w:r w:rsidR="00360938" w:rsidRPr="00360938">
        <w:rPr>
          <w:lang w:val="ru-RU"/>
        </w:rPr>
        <w:t xml:space="preserve">екретариат по озону о своей обеспокоенности относительно влияния пандемии </w:t>
      </w:r>
      <w:r w:rsidR="00360938">
        <w:t>COVID</w:t>
      </w:r>
      <w:r w:rsidR="00360938" w:rsidRPr="00360938">
        <w:rPr>
          <w:lang w:val="ru-RU"/>
        </w:rPr>
        <w:t>-19 на их базовые уровни. Из этих восьми стран только Сент-Люсия сообщила о том, что</w:t>
      </w:r>
      <w:r w:rsidR="00360938">
        <w:rPr>
          <w:lang w:val="ru-RU"/>
        </w:rPr>
        <w:t xml:space="preserve"> ее</w:t>
      </w:r>
      <w:r w:rsidR="00360938" w:rsidRPr="00360938">
        <w:rPr>
          <w:lang w:val="ru-RU"/>
        </w:rPr>
        <w:t xml:space="preserve"> уровень потребления в 2024 году превысил </w:t>
      </w:r>
      <w:r w:rsidR="00360938">
        <w:rPr>
          <w:lang w:val="ru-RU"/>
        </w:rPr>
        <w:t xml:space="preserve">установленный для нее </w:t>
      </w:r>
      <w:r w:rsidR="00360938" w:rsidRPr="00360938">
        <w:rPr>
          <w:lang w:val="ru-RU"/>
        </w:rPr>
        <w:t>базовый уровень.</w:t>
      </w:r>
    </w:p>
    <w:p w14:paraId="6C17E489" w14:textId="17FEDFC2" w:rsidR="00C3180B" w:rsidRPr="00873F9F" w:rsidRDefault="00873F9F" w:rsidP="00CB1AFE">
      <w:pPr>
        <w:pStyle w:val="Heading1"/>
        <w:rPr>
          <w:rStyle w:val="ui-provider"/>
          <w:lang w:val="ru-RU"/>
        </w:rPr>
      </w:pPr>
      <w:r w:rsidRPr="00873F9F">
        <w:rPr>
          <w:lang w:val="ru-RU"/>
        </w:rPr>
        <w:t>Стороны также постановили, что Комитет по осуществлению</w:t>
      </w:r>
      <w:r>
        <w:rPr>
          <w:lang w:val="ru-RU"/>
        </w:rPr>
        <w:t>, действуя</w:t>
      </w:r>
      <w:r w:rsidRPr="00873F9F">
        <w:rPr>
          <w:lang w:val="ru-RU"/>
        </w:rPr>
        <w:t xml:space="preserve"> в рамках процедуры, касающейся несоблюдения Монреальского протокола, отложит до поступления данных за 2026 год </w:t>
      </w:r>
      <w:r w:rsidRPr="00873F9F">
        <w:rPr>
          <w:lang w:val="ru-RU"/>
        </w:rPr>
        <w:lastRenderedPageBreak/>
        <w:t xml:space="preserve">рассмотрение статуса соблюдения мер регулирования в отношении потребления веществ, включенных в приложение </w:t>
      </w:r>
      <w:r>
        <w:t>F</w:t>
      </w:r>
      <w:r w:rsidRPr="00873F9F">
        <w:rPr>
          <w:lang w:val="ru-RU"/>
        </w:rPr>
        <w:t xml:space="preserve">, для </w:t>
      </w:r>
      <w:r>
        <w:rPr>
          <w:lang w:val="ru-RU"/>
        </w:rPr>
        <w:t>каждой из</w:t>
      </w:r>
      <w:r w:rsidRPr="00873F9F">
        <w:rPr>
          <w:lang w:val="ru-RU"/>
        </w:rPr>
        <w:t xml:space="preserve"> восьми стран, перечисленных в пункте 2</w:t>
      </w:r>
      <w:r>
        <w:rPr>
          <w:lang w:val="ru-RU"/>
        </w:rPr>
        <w:t>3</w:t>
      </w:r>
      <w:r w:rsidRPr="00873F9F">
        <w:rPr>
          <w:lang w:val="ru-RU"/>
        </w:rPr>
        <w:t xml:space="preserve">, при том понимании, что </w:t>
      </w:r>
      <w:r>
        <w:rPr>
          <w:lang w:val="ru-RU"/>
        </w:rPr>
        <w:t xml:space="preserve">данная страна </w:t>
      </w:r>
      <w:r w:rsidRPr="00873F9F">
        <w:rPr>
          <w:lang w:val="ru-RU"/>
        </w:rPr>
        <w:t>продолжит прилагать все усилия для соблюдения этих мер регулирования, и призвали страны, которые еще не представили свои ПРК, сделать это без промедления для их рассмотрения Исполнительным комитетом.</w:t>
      </w:r>
    </w:p>
    <w:p w14:paraId="6BA75DEB" w14:textId="272A16FB" w:rsidR="00C3180B" w:rsidRPr="00F42DFE" w:rsidRDefault="00F42DFE" w:rsidP="00CB1AFE">
      <w:pPr>
        <w:pStyle w:val="Heading1"/>
        <w:rPr>
          <w:rStyle w:val="ui-provider"/>
          <w:lang w:val="ru-RU"/>
        </w:rPr>
      </w:pPr>
      <w:r w:rsidRPr="00F42DFE">
        <w:rPr>
          <w:lang w:val="ru-RU"/>
        </w:rPr>
        <w:t>Исполнительный комитет утвердил</w:t>
      </w:r>
      <w:r>
        <w:rPr>
          <w:lang w:val="ru-RU"/>
        </w:rPr>
        <w:t xml:space="preserve"> </w:t>
      </w:r>
      <w:r w:rsidRPr="00F42DFE">
        <w:rPr>
          <w:lang w:val="ru-RU"/>
        </w:rPr>
        <w:t xml:space="preserve">для всех этих стран этап </w:t>
      </w:r>
      <w:r w:rsidRPr="00F42DFE">
        <w:t>I</w:t>
      </w:r>
      <w:r w:rsidRPr="00F42DFE">
        <w:rPr>
          <w:lang w:val="ru-RU"/>
        </w:rPr>
        <w:t xml:space="preserve"> ПРК, отметив, что в случае, если </w:t>
      </w:r>
      <w:r>
        <w:rPr>
          <w:lang w:val="ru-RU"/>
        </w:rPr>
        <w:t xml:space="preserve">их </w:t>
      </w:r>
      <w:r w:rsidRPr="00F42DFE">
        <w:rPr>
          <w:lang w:val="ru-RU"/>
        </w:rPr>
        <w:t xml:space="preserve">уровни потребления ГФУ за 2024 или 2025 год </w:t>
      </w:r>
      <w:r>
        <w:rPr>
          <w:lang w:val="ru-RU"/>
        </w:rPr>
        <w:t>будут превышать</w:t>
      </w:r>
      <w:r w:rsidRPr="00F42DFE">
        <w:rPr>
          <w:lang w:val="ru-RU"/>
        </w:rPr>
        <w:t xml:space="preserve"> контрольные </w:t>
      </w:r>
      <w:r>
        <w:rPr>
          <w:lang w:val="ru-RU"/>
        </w:rPr>
        <w:t>показатели</w:t>
      </w:r>
      <w:r w:rsidRPr="00F42DFE">
        <w:rPr>
          <w:lang w:val="ru-RU"/>
        </w:rPr>
        <w:t>, установленные Монреальским протоколом, или максимально допустимый уровень потребления, предусмотренный будущим соглашением между соответствующим правительством и Исполнительным комитетом</w:t>
      </w:r>
      <w:r w:rsidR="00F70E0C">
        <w:rPr>
          <w:lang w:val="ru-RU"/>
        </w:rPr>
        <w:t xml:space="preserve"> –</w:t>
      </w:r>
      <w:r w:rsidRPr="00F42DFE">
        <w:rPr>
          <w:lang w:val="ru-RU"/>
        </w:rPr>
        <w:t xml:space="preserve"> </w:t>
      </w:r>
      <w:r>
        <w:rPr>
          <w:lang w:val="ru-RU"/>
        </w:rPr>
        <w:t>исходя при этом из</w:t>
      </w:r>
      <w:r w:rsidRPr="00F42DFE">
        <w:rPr>
          <w:lang w:val="ru-RU"/>
        </w:rPr>
        <w:t xml:space="preserve"> понимани</w:t>
      </w:r>
      <w:r>
        <w:rPr>
          <w:lang w:val="ru-RU"/>
        </w:rPr>
        <w:t>я</w:t>
      </w:r>
      <w:r w:rsidRPr="00F42DFE">
        <w:rPr>
          <w:lang w:val="ru-RU"/>
        </w:rPr>
        <w:t xml:space="preserve">, что соответствующее правительство продолжит прилагать все усилия для соблюдения этих контрольных </w:t>
      </w:r>
      <w:r>
        <w:rPr>
          <w:lang w:val="ru-RU"/>
        </w:rPr>
        <w:t>показателей</w:t>
      </w:r>
      <w:r w:rsidR="00F70E0C">
        <w:rPr>
          <w:lang w:val="ru-RU"/>
        </w:rPr>
        <w:t xml:space="preserve"> –</w:t>
      </w:r>
      <w:r w:rsidRPr="00F42DFE">
        <w:rPr>
          <w:lang w:val="ru-RU"/>
        </w:rPr>
        <w:t xml:space="preserve"> Секретариат проинформирует Исполнительный комитет и запросит у него указания относительно дальнейшей процедуры с учетом решения </w:t>
      </w:r>
      <w:r w:rsidRPr="00F42DFE">
        <w:t>XXXV</w:t>
      </w:r>
      <w:r w:rsidRPr="00F42DFE">
        <w:rPr>
          <w:lang w:val="ru-RU"/>
        </w:rPr>
        <w:t>/16.</w:t>
      </w:r>
      <w:bookmarkEnd w:id="3"/>
      <w:r w:rsidR="00C3180B" w:rsidRPr="00F42DFE">
        <w:rPr>
          <w:rStyle w:val="ui-provider"/>
          <w:lang w:val="ru-RU"/>
        </w:rPr>
        <w:t xml:space="preserve"> </w:t>
      </w:r>
    </w:p>
    <w:p w14:paraId="0ECAEDD8" w14:textId="32A96886" w:rsidR="00C3180B" w:rsidRPr="007C6E7D" w:rsidRDefault="007C6E7D" w:rsidP="00C3180B">
      <w:pPr>
        <w:pStyle w:val="Heading1"/>
        <w:keepNext/>
        <w:numPr>
          <w:ilvl w:val="0"/>
          <w:numId w:val="0"/>
        </w:numPr>
        <w:rPr>
          <w:bCs/>
          <w:i/>
          <w:lang w:val="ru-RU"/>
        </w:rPr>
      </w:pPr>
      <w:r w:rsidRPr="007C6E7D">
        <w:rPr>
          <w:bCs/>
          <w:i/>
          <w:lang w:val="ru-RU"/>
        </w:rPr>
        <w:t>Планы реализации Кигалийской поправки в отношении ГФУ</w:t>
      </w:r>
    </w:p>
    <w:p w14:paraId="1A13397C" w14:textId="063940EE" w:rsidR="00C3180B" w:rsidRPr="00F53560" w:rsidRDefault="00F53560" w:rsidP="00CB1AFE">
      <w:pPr>
        <w:pStyle w:val="Heading1"/>
        <w:rPr>
          <w:lang w:val="ru-RU"/>
        </w:rPr>
      </w:pPr>
      <w:r w:rsidRPr="00F53560">
        <w:rPr>
          <w:lang w:val="ru-RU"/>
        </w:rPr>
        <w:t>Из 144 стран, действующих в рамках статьи 5, 11</w:t>
      </w:r>
      <w:r>
        <w:rPr>
          <w:lang w:val="ru-RU"/>
        </w:rPr>
        <w:t>8</w:t>
      </w:r>
      <w:r w:rsidRPr="00F53560">
        <w:rPr>
          <w:lang w:val="ru-RU"/>
        </w:rPr>
        <w:t xml:space="preserve"> получили финансовую поддержку для подготовки проектных предложений по поэтапному отказу от ГФУ. В результате по состоянию на дату проведения 98-го совещания Исполнительный комитет утвердил этап </w:t>
      </w:r>
      <w:r w:rsidRPr="00F53560">
        <w:t>I</w:t>
      </w:r>
      <w:r w:rsidRPr="00F53560">
        <w:rPr>
          <w:lang w:val="ru-RU"/>
        </w:rPr>
        <w:t xml:space="preserve"> ПРК для 91 стран</w:t>
      </w:r>
      <w:r>
        <w:rPr>
          <w:lang w:val="ru-RU"/>
        </w:rPr>
        <w:t>ы</w:t>
      </w:r>
      <w:r w:rsidR="00C3180B" w:rsidRPr="00A47393">
        <w:rPr>
          <w:rStyle w:val="FootnoteReference"/>
          <w:bCs/>
        </w:rPr>
        <w:footnoteReference w:id="14"/>
      </w:r>
      <w:r w:rsidR="00C3180B" w:rsidRPr="00F53560">
        <w:rPr>
          <w:lang w:val="ru-RU"/>
        </w:rPr>
        <w:t xml:space="preserve"> </w:t>
      </w:r>
      <w:r w:rsidRPr="00F53560">
        <w:rPr>
          <w:lang w:val="ru-RU"/>
        </w:rPr>
        <w:t xml:space="preserve">на общую сумму </w:t>
      </w:r>
      <w:r>
        <w:rPr>
          <w:lang w:val="ru-RU"/>
        </w:rPr>
        <w:t>174</w:t>
      </w:r>
      <w:r w:rsidRPr="00F53560">
        <w:rPr>
          <w:lang w:val="ru-RU"/>
        </w:rPr>
        <w:t>,</w:t>
      </w:r>
      <w:r>
        <w:rPr>
          <w:lang w:val="ru-RU"/>
        </w:rPr>
        <w:t>47</w:t>
      </w:r>
      <w:r w:rsidRPr="00F53560">
        <w:rPr>
          <w:lang w:val="ru-RU"/>
        </w:rPr>
        <w:t xml:space="preserve"> млн долл. США, утвержденную в принципе, из которых </w:t>
      </w:r>
      <w:r>
        <w:rPr>
          <w:lang w:val="ru-RU"/>
        </w:rPr>
        <w:t>84</w:t>
      </w:r>
      <w:r w:rsidRPr="00F53560">
        <w:rPr>
          <w:lang w:val="ru-RU"/>
        </w:rPr>
        <w:t>,</w:t>
      </w:r>
      <w:r>
        <w:rPr>
          <w:lang w:val="ru-RU"/>
        </w:rPr>
        <w:t>16</w:t>
      </w:r>
      <w:r w:rsidRPr="00F53560">
        <w:rPr>
          <w:lang w:val="ru-RU"/>
        </w:rPr>
        <w:t xml:space="preserve"> млн долл. США уже выделено для обеспечения соблюдения контрольных показателей Монреальского протокола до 2032 года.</w:t>
      </w:r>
    </w:p>
    <w:p w14:paraId="6E90FE7F" w14:textId="16FA31B7" w:rsidR="00C3180B" w:rsidRPr="002F096A" w:rsidRDefault="00C3180B" w:rsidP="00C3180B">
      <w:pPr>
        <w:pStyle w:val="Heading1"/>
        <w:widowControl w:val="0"/>
        <w:numPr>
          <w:ilvl w:val="0"/>
          <w:numId w:val="0"/>
        </w:numPr>
        <w:tabs>
          <w:tab w:val="left" w:pos="720"/>
        </w:tabs>
        <w:rPr>
          <w:b/>
          <w:lang w:val="ru-RU"/>
        </w:rPr>
      </w:pPr>
      <w:r w:rsidRPr="00A47393">
        <w:rPr>
          <w:b/>
        </w:rPr>
        <w:t>I</w:t>
      </w:r>
      <w:r w:rsidRPr="002F096A">
        <w:rPr>
          <w:b/>
          <w:lang w:val="ru-RU"/>
        </w:rPr>
        <w:t>.2</w:t>
      </w:r>
      <w:r w:rsidRPr="002F096A">
        <w:rPr>
          <w:b/>
          <w:lang w:val="ru-RU"/>
        </w:rPr>
        <w:tab/>
      </w:r>
      <w:r w:rsidR="002F096A" w:rsidRPr="002F096A">
        <w:rPr>
          <w:b/>
          <w:lang w:val="ru-RU"/>
        </w:rPr>
        <w:t>Системы лицензирования и квотирования</w:t>
      </w:r>
    </w:p>
    <w:p w14:paraId="4B802DAB" w14:textId="7B1005DB" w:rsidR="00C3180B" w:rsidRPr="002F096A" w:rsidRDefault="002F096A" w:rsidP="006959A0">
      <w:pPr>
        <w:pStyle w:val="Heading1"/>
        <w:widowControl w:val="0"/>
        <w:rPr>
          <w:lang w:val="ru-RU"/>
        </w:rPr>
      </w:pPr>
      <w:r w:rsidRPr="002F096A">
        <w:rPr>
          <w:lang w:val="ru-RU"/>
        </w:rPr>
        <w:t>Все страны, действующие в рамках статьи 5, создали системы лицензирования в соответствии со статьей 4</w:t>
      </w:r>
      <w:r w:rsidRPr="002F096A">
        <w:t>B</w:t>
      </w:r>
      <w:r w:rsidRPr="002F096A">
        <w:rPr>
          <w:lang w:val="ru-RU"/>
        </w:rPr>
        <w:t xml:space="preserve"> Монреальского протокола и подтвердили наличие обеспеченной законодательными мерами национальной системы, способной гарантировать соблюдение страной графика поэтапного отказа от ГХФУ, установленного Монреальским протоколом</w:t>
      </w:r>
      <w:r>
        <w:rPr>
          <w:lang w:val="ru-RU"/>
        </w:rPr>
        <w:t>. Сто</w:t>
      </w:r>
      <w:r w:rsidRPr="002F096A">
        <w:rPr>
          <w:lang w:val="ru-RU"/>
        </w:rPr>
        <w:t xml:space="preserve"> </w:t>
      </w:r>
      <w:r>
        <w:rPr>
          <w:lang w:val="ru-RU"/>
        </w:rPr>
        <w:t>двадцать</w:t>
      </w:r>
      <w:r w:rsidRPr="002F096A">
        <w:rPr>
          <w:lang w:val="ru-RU"/>
        </w:rPr>
        <w:t xml:space="preserve"> </w:t>
      </w:r>
      <w:r>
        <w:rPr>
          <w:lang w:val="ru-RU"/>
        </w:rPr>
        <w:t>пять</w:t>
      </w:r>
      <w:r w:rsidR="00C3180B" w:rsidRPr="002F096A">
        <w:rPr>
          <w:lang w:val="ru-RU"/>
        </w:rPr>
        <w:t xml:space="preserve"> </w:t>
      </w:r>
      <w:r>
        <w:rPr>
          <w:lang w:val="ru-RU"/>
        </w:rPr>
        <w:t>из</w:t>
      </w:r>
      <w:r w:rsidRPr="002F096A">
        <w:rPr>
          <w:lang w:val="ru-RU"/>
        </w:rPr>
        <w:t xml:space="preserve"> </w:t>
      </w:r>
      <w:r w:rsidR="00C3180B" w:rsidRPr="002F096A">
        <w:rPr>
          <w:lang w:val="ru-RU"/>
        </w:rPr>
        <w:t>12</w:t>
      </w:r>
      <w:r w:rsidR="0066053E" w:rsidRPr="002F096A">
        <w:rPr>
          <w:lang w:val="ru-RU"/>
        </w:rPr>
        <w:t>9</w:t>
      </w:r>
      <w:r w:rsidR="00C3180B" w:rsidRPr="00A47393">
        <w:t> </w:t>
      </w:r>
      <w:r>
        <w:rPr>
          <w:lang w:val="ru-RU"/>
        </w:rPr>
        <w:t>стран</w:t>
      </w:r>
      <w:r w:rsidR="00C3180B" w:rsidRPr="00A47393">
        <w:rPr>
          <w:rStyle w:val="FootnoteReference"/>
        </w:rPr>
        <w:footnoteReference w:id="15"/>
      </w:r>
      <w:r w:rsidRPr="002F096A">
        <w:rPr>
          <w:lang w:val="ru-RU"/>
        </w:rPr>
        <w:t xml:space="preserve">, </w:t>
      </w:r>
      <w:r>
        <w:rPr>
          <w:lang w:val="ru-RU"/>
        </w:rPr>
        <w:t>действующих</w:t>
      </w:r>
      <w:r w:rsidRPr="002F096A">
        <w:rPr>
          <w:lang w:val="ru-RU"/>
        </w:rPr>
        <w:t xml:space="preserve"> </w:t>
      </w:r>
      <w:r>
        <w:rPr>
          <w:lang w:val="ru-RU"/>
        </w:rPr>
        <w:t>в</w:t>
      </w:r>
      <w:r w:rsidRPr="002F096A">
        <w:rPr>
          <w:lang w:val="ru-RU"/>
        </w:rPr>
        <w:t xml:space="preserve"> </w:t>
      </w:r>
      <w:r>
        <w:rPr>
          <w:lang w:val="ru-RU"/>
        </w:rPr>
        <w:t>рамках</w:t>
      </w:r>
      <w:r w:rsidRPr="002F096A">
        <w:rPr>
          <w:lang w:val="ru-RU"/>
        </w:rPr>
        <w:t xml:space="preserve"> </w:t>
      </w:r>
      <w:r>
        <w:rPr>
          <w:lang w:val="ru-RU"/>
        </w:rPr>
        <w:t>статьи</w:t>
      </w:r>
      <w:r w:rsidRPr="002F096A">
        <w:rPr>
          <w:lang w:val="ru-RU"/>
        </w:rPr>
        <w:t xml:space="preserve"> 5, </w:t>
      </w:r>
      <w:r>
        <w:rPr>
          <w:lang w:val="ru-RU"/>
        </w:rPr>
        <w:t>которые ратифицировали Кигалийскую поправку</w:t>
      </w:r>
      <w:r w:rsidR="00C3180B" w:rsidRPr="00A47393">
        <w:rPr>
          <w:rStyle w:val="FootnoteReference"/>
        </w:rPr>
        <w:footnoteReference w:id="16"/>
      </w:r>
      <w:r>
        <w:rPr>
          <w:lang w:val="ru-RU"/>
        </w:rPr>
        <w:t>,</w:t>
      </w:r>
      <w:r w:rsidR="00C3180B" w:rsidRPr="002F096A">
        <w:rPr>
          <w:lang w:val="ru-RU"/>
        </w:rPr>
        <w:t xml:space="preserve"> </w:t>
      </w:r>
      <w:r>
        <w:rPr>
          <w:lang w:val="ru-RU"/>
        </w:rPr>
        <w:t>создали системы лицензирования ГФУ</w:t>
      </w:r>
      <w:r w:rsidR="00C3180B" w:rsidRPr="002F096A">
        <w:rPr>
          <w:lang w:val="ru-RU"/>
        </w:rPr>
        <w:t>.</w:t>
      </w:r>
    </w:p>
    <w:p w14:paraId="0F64E9BE" w14:textId="79A63EE0" w:rsidR="00C3180B" w:rsidRPr="00253E6D" w:rsidRDefault="00C3180B" w:rsidP="00C3180B">
      <w:pPr>
        <w:pStyle w:val="Heading2"/>
        <w:keepNext/>
        <w:numPr>
          <w:ilvl w:val="0"/>
          <w:numId w:val="0"/>
        </w:numPr>
        <w:tabs>
          <w:tab w:val="left" w:pos="720"/>
        </w:tabs>
        <w:adjustRightInd w:val="0"/>
        <w:textAlignment w:val="baseline"/>
        <w:rPr>
          <w:b/>
          <w:sz w:val="24"/>
          <w:szCs w:val="24"/>
          <w:lang w:val="ru-RU"/>
        </w:rPr>
      </w:pPr>
      <w:r w:rsidRPr="00A47393">
        <w:rPr>
          <w:b/>
          <w:sz w:val="24"/>
          <w:szCs w:val="24"/>
        </w:rPr>
        <w:t>II</w:t>
      </w:r>
      <w:r w:rsidRPr="00253E6D">
        <w:rPr>
          <w:b/>
          <w:sz w:val="24"/>
          <w:szCs w:val="24"/>
          <w:lang w:val="ru-RU"/>
        </w:rPr>
        <w:t>.</w:t>
      </w:r>
      <w:r w:rsidRPr="00253E6D">
        <w:rPr>
          <w:b/>
          <w:sz w:val="24"/>
          <w:szCs w:val="24"/>
          <w:lang w:val="ru-RU"/>
        </w:rPr>
        <w:tab/>
      </w:r>
      <w:r w:rsidR="00253E6D" w:rsidRPr="00253E6D">
        <w:rPr>
          <w:b/>
          <w:sz w:val="24"/>
          <w:szCs w:val="24"/>
          <w:lang w:val="ru-RU"/>
        </w:rPr>
        <w:t>Страны, действующие в рамках статьи 5, на которые распространяются решения о соблюдении обязательств, принятые Сторонами</w:t>
      </w:r>
      <w:r w:rsidR="00253E6D">
        <w:rPr>
          <w:b/>
          <w:sz w:val="24"/>
          <w:szCs w:val="24"/>
          <w:lang w:val="ru-RU"/>
        </w:rPr>
        <w:t xml:space="preserve"> </w:t>
      </w:r>
    </w:p>
    <w:p w14:paraId="2D67D1BA" w14:textId="29A7F6C2" w:rsidR="00C3180B" w:rsidRPr="00253E6D" w:rsidRDefault="00253E6D" w:rsidP="00CB1AFE">
      <w:pPr>
        <w:pStyle w:val="Heading1"/>
        <w:rPr>
          <w:lang w:val="ru-RU"/>
        </w:rPr>
      </w:pPr>
      <w:r w:rsidRPr="00253E6D">
        <w:rPr>
          <w:lang w:val="ru-RU"/>
        </w:rPr>
        <w:t xml:space="preserve">В отношении одной Стороны (Корейской Народно-Демократической Республики) применяются решения </w:t>
      </w:r>
      <w:r w:rsidRPr="00253E6D">
        <w:t>XXXII</w:t>
      </w:r>
      <w:r w:rsidRPr="00253E6D">
        <w:rPr>
          <w:lang w:val="ru-RU"/>
        </w:rPr>
        <w:t xml:space="preserve">/6, </w:t>
      </w:r>
      <w:r w:rsidRPr="00253E6D">
        <w:t>XXXV</w:t>
      </w:r>
      <w:r w:rsidRPr="00253E6D">
        <w:rPr>
          <w:lang w:val="ru-RU"/>
        </w:rPr>
        <w:t xml:space="preserve">/18, </w:t>
      </w:r>
      <w:r w:rsidRPr="00253E6D">
        <w:t>XXXVI</w:t>
      </w:r>
      <w:r w:rsidRPr="00253E6D">
        <w:rPr>
          <w:lang w:val="ru-RU"/>
        </w:rPr>
        <w:t>/13</w:t>
      </w:r>
      <w:r>
        <w:rPr>
          <w:lang w:val="ru-RU"/>
        </w:rPr>
        <w:t>,</w:t>
      </w:r>
      <w:r w:rsidRPr="00253E6D">
        <w:rPr>
          <w:lang w:val="ru-RU"/>
        </w:rPr>
        <w:t xml:space="preserve"> </w:t>
      </w:r>
      <w:r w:rsidRPr="00253E6D">
        <w:t>XXXVI</w:t>
      </w:r>
      <w:r w:rsidRPr="00253E6D">
        <w:rPr>
          <w:lang w:val="ru-RU"/>
        </w:rPr>
        <w:t>/16</w:t>
      </w:r>
      <w:r>
        <w:rPr>
          <w:lang w:val="ru-RU"/>
        </w:rPr>
        <w:t xml:space="preserve"> и </w:t>
      </w:r>
      <w:r w:rsidRPr="00A47393">
        <w:t>XXXVII</w:t>
      </w:r>
      <w:r w:rsidRPr="00253E6D">
        <w:rPr>
          <w:lang w:val="ru-RU"/>
        </w:rPr>
        <w:t xml:space="preserve">/12 Сторон </w:t>
      </w:r>
      <w:r w:rsidRPr="00253E6D">
        <w:rPr>
          <w:lang w:val="ru-RU"/>
        </w:rPr>
        <w:lastRenderedPageBreak/>
        <w:t>Монреальского протокола</w:t>
      </w:r>
      <w:r w:rsidR="003B3E7B">
        <w:rPr>
          <w:lang w:val="ru-RU"/>
        </w:rPr>
        <w:t>, а также</w:t>
      </w:r>
      <w:r w:rsidRPr="00253E6D">
        <w:rPr>
          <w:lang w:val="ru-RU"/>
        </w:rPr>
        <w:t xml:space="preserve"> рекомендации 68/4, 69/4, 70/2, 72/3</w:t>
      </w:r>
      <w:r w:rsidR="003B3E7B">
        <w:rPr>
          <w:lang w:val="ru-RU"/>
        </w:rPr>
        <w:t>,</w:t>
      </w:r>
      <w:r w:rsidRPr="00253E6D">
        <w:rPr>
          <w:lang w:val="ru-RU"/>
        </w:rPr>
        <w:t xml:space="preserve"> 74/2</w:t>
      </w:r>
      <w:r w:rsidR="003B3E7B">
        <w:rPr>
          <w:lang w:val="ru-RU"/>
        </w:rPr>
        <w:t xml:space="preserve">, </w:t>
      </w:r>
      <w:r w:rsidR="003B3E7B" w:rsidRPr="00253E6D">
        <w:rPr>
          <w:lang w:val="ru-RU"/>
        </w:rPr>
        <w:t xml:space="preserve">75/2 </w:t>
      </w:r>
      <w:r w:rsidR="003B3E7B">
        <w:rPr>
          <w:lang w:val="ru-RU"/>
        </w:rPr>
        <w:t>и</w:t>
      </w:r>
      <w:r w:rsidR="003B3E7B" w:rsidRPr="00253E6D">
        <w:rPr>
          <w:lang w:val="ru-RU"/>
        </w:rPr>
        <w:t xml:space="preserve"> 76/2</w:t>
      </w:r>
      <w:r w:rsidRPr="00253E6D">
        <w:rPr>
          <w:lang w:val="ru-RU"/>
        </w:rPr>
        <w:t xml:space="preserve"> Комитета по осуществлению, как указано в пунктах 9, 10 и 1</w:t>
      </w:r>
      <w:r w:rsidR="003B3E7B">
        <w:rPr>
          <w:lang w:val="ru-RU"/>
        </w:rPr>
        <w:t>6</w:t>
      </w:r>
      <w:r w:rsidRPr="00253E6D">
        <w:rPr>
          <w:lang w:val="ru-RU"/>
        </w:rPr>
        <w:t>.</w:t>
      </w:r>
      <w:r w:rsidR="00C3180B" w:rsidRPr="00253E6D">
        <w:rPr>
          <w:lang w:val="ru-RU"/>
        </w:rPr>
        <w:t xml:space="preserve"> </w:t>
      </w:r>
    </w:p>
    <w:p w14:paraId="02E58CCA" w14:textId="74855E45" w:rsidR="00C3180B" w:rsidRPr="00ED23A2" w:rsidRDefault="00C3180B" w:rsidP="00C3180B">
      <w:pPr>
        <w:keepNext/>
        <w:keepLines/>
        <w:spacing w:after="240"/>
        <w:rPr>
          <w:b/>
          <w:bCs/>
          <w:sz w:val="24"/>
          <w:szCs w:val="24"/>
          <w:lang w:val="ru-RU"/>
        </w:rPr>
      </w:pPr>
      <w:r w:rsidRPr="00ED23A2">
        <w:rPr>
          <w:b/>
          <w:bCs/>
          <w:sz w:val="24"/>
          <w:szCs w:val="24"/>
          <w:lang w:val="ru-RU"/>
        </w:rPr>
        <w:t>III.</w:t>
      </w:r>
      <w:r w:rsidRPr="00ED23A2">
        <w:rPr>
          <w:b/>
          <w:bCs/>
          <w:sz w:val="24"/>
          <w:szCs w:val="24"/>
          <w:lang w:val="ru-RU"/>
        </w:rPr>
        <w:tab/>
      </w:r>
      <w:r w:rsidR="00282DBD" w:rsidRPr="00ED23A2">
        <w:rPr>
          <w:b/>
          <w:bCs/>
          <w:sz w:val="24"/>
          <w:szCs w:val="24"/>
          <w:lang w:val="ru-RU"/>
        </w:rPr>
        <w:t xml:space="preserve">Анализ докладов об осуществлении СП по ГХФУ и ГФУ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180B" w:rsidRPr="003C57AB" w14:paraId="5CEF019F" w14:textId="77777777" w:rsidTr="004F7B01">
        <w:tc>
          <w:tcPr>
            <w:tcW w:w="9350" w:type="dxa"/>
          </w:tcPr>
          <w:p w14:paraId="3B56C80C" w14:textId="47B145DB" w:rsidR="00C3180B" w:rsidRPr="00282DBD" w:rsidRDefault="00282DBD" w:rsidP="004F7B01">
            <w:pPr>
              <w:keepNext/>
              <w:keepLines/>
              <w:rPr>
                <w:u w:val="single"/>
                <w:lang w:val="ru-RU"/>
              </w:rPr>
            </w:pPr>
            <w:r w:rsidRPr="00282DBD">
              <w:rPr>
                <w:u w:val="single"/>
                <w:lang w:val="ru-RU"/>
              </w:rPr>
              <w:t>Основные выводы анализа данных по СП</w:t>
            </w:r>
          </w:p>
          <w:p w14:paraId="0B4543B7" w14:textId="79946C9D" w:rsidR="00C3180B" w:rsidRPr="00E00B6A" w:rsidRDefault="00282DBD" w:rsidP="00C3180B">
            <w:pPr>
              <w:pStyle w:val="ListParagraph"/>
              <w:keepNext/>
              <w:keepLines/>
              <w:numPr>
                <w:ilvl w:val="0"/>
                <w:numId w:val="40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jc w:val="left"/>
              <w:rPr>
                <w:lang w:val="ru-RU"/>
              </w:rPr>
            </w:pPr>
            <w:r w:rsidRPr="00282DBD">
              <w:rPr>
                <w:lang w:val="ru-RU"/>
              </w:rPr>
              <w:t>В 202</w:t>
            </w:r>
            <w:r>
              <w:rPr>
                <w:lang w:val="ru-RU"/>
              </w:rPr>
              <w:t>5</w:t>
            </w:r>
            <w:r w:rsidRPr="00282DBD">
              <w:rPr>
                <w:lang w:val="ru-RU"/>
              </w:rPr>
              <w:t xml:space="preserve"> году тремя секторами с наибольшими объемами потребления ГХФУ (в тоннах ОРС) были сектор обслуживания холодильного оборудования (первое место), сектор производства холодильного оборудования (второе место) и сектор производства пеноматериалов (третье место).</w:t>
            </w:r>
            <w:r w:rsidR="00C3180B" w:rsidRPr="00E00B6A">
              <w:rPr>
                <w:lang w:val="ru-RU"/>
              </w:rPr>
              <w:t xml:space="preserve">  </w:t>
            </w:r>
          </w:p>
          <w:p w14:paraId="7B43754E" w14:textId="31F744D2" w:rsidR="00C3180B" w:rsidRPr="00ED23A2" w:rsidRDefault="00E00B6A" w:rsidP="00C3180B">
            <w:pPr>
              <w:pStyle w:val="ListParagraph"/>
              <w:keepNext/>
              <w:keepLines/>
              <w:numPr>
                <w:ilvl w:val="0"/>
                <w:numId w:val="40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jc w:val="left"/>
              <w:rPr>
                <w:lang w:val="ru-RU"/>
              </w:rPr>
            </w:pPr>
            <w:r w:rsidRPr="00E00B6A">
              <w:rPr>
                <w:lang w:val="ru-RU"/>
              </w:rPr>
              <w:t xml:space="preserve">Отмечается значительное сокращение потребления и производства ГХФУ в </w:t>
            </w:r>
            <w:r w:rsidR="00ED23A2">
              <w:rPr>
                <w:lang w:val="ru-RU"/>
              </w:rPr>
              <w:t xml:space="preserve">период с </w:t>
            </w:r>
            <w:r w:rsidRPr="00E00B6A">
              <w:rPr>
                <w:lang w:val="ru-RU"/>
              </w:rPr>
              <w:t>2020</w:t>
            </w:r>
            <w:r w:rsidR="00ED23A2">
              <w:rPr>
                <w:lang w:val="ru-RU"/>
              </w:rPr>
              <w:t xml:space="preserve"> по 2025 год</w:t>
            </w:r>
            <w:r w:rsidRPr="00E00B6A">
              <w:rPr>
                <w:lang w:val="ru-RU"/>
              </w:rPr>
              <w:t>, обусловленное совокупным воздействием мер регулирования в отношении ГХФУ,</w:t>
            </w:r>
            <w:r w:rsidR="00ED23A2">
              <w:rPr>
                <w:lang w:val="ru-RU"/>
              </w:rPr>
              <w:t xml:space="preserve"> осуществлявшихся с</w:t>
            </w:r>
            <w:r w:rsidRPr="00E00B6A">
              <w:rPr>
                <w:lang w:val="ru-RU"/>
              </w:rPr>
              <w:t xml:space="preserve"> 2020</w:t>
            </w:r>
            <w:r w:rsidR="00ED23A2">
              <w:rPr>
                <w:lang w:val="ru-RU"/>
              </w:rPr>
              <w:t xml:space="preserve"> по 2025</w:t>
            </w:r>
            <w:r w:rsidRPr="00E00B6A">
              <w:rPr>
                <w:lang w:val="ru-RU"/>
              </w:rPr>
              <w:t xml:space="preserve"> год, реализаци</w:t>
            </w:r>
            <w:r w:rsidR="00ED23A2">
              <w:rPr>
                <w:lang w:val="ru-RU"/>
              </w:rPr>
              <w:t>ей</w:t>
            </w:r>
            <w:r w:rsidRPr="00E00B6A">
              <w:rPr>
                <w:lang w:val="ru-RU"/>
              </w:rPr>
              <w:t xml:space="preserve"> проектов поэтапного отказа от ГХФУ, а также проблем</w:t>
            </w:r>
            <w:r w:rsidR="00ED23A2">
              <w:rPr>
                <w:lang w:val="ru-RU"/>
              </w:rPr>
              <w:t>ами</w:t>
            </w:r>
            <w:r w:rsidRPr="00E00B6A">
              <w:rPr>
                <w:lang w:val="ru-RU"/>
              </w:rPr>
              <w:t>, связанны</w:t>
            </w:r>
            <w:r w:rsidR="00ED23A2">
              <w:rPr>
                <w:lang w:val="ru-RU"/>
              </w:rPr>
              <w:t xml:space="preserve">ми </w:t>
            </w:r>
            <w:r w:rsidRPr="00E00B6A">
              <w:rPr>
                <w:lang w:val="ru-RU"/>
              </w:rPr>
              <w:t xml:space="preserve">с ведением хозяйственной деятельности в условиях пандемии </w:t>
            </w:r>
            <w:r>
              <w:t>COVID</w:t>
            </w:r>
            <w:r w:rsidRPr="00E00B6A">
              <w:rPr>
                <w:lang w:val="ru-RU"/>
              </w:rPr>
              <w:t>-19.</w:t>
            </w:r>
          </w:p>
          <w:p w14:paraId="65F82985" w14:textId="014B0AD3" w:rsidR="00C3180B" w:rsidRPr="003C7C3C" w:rsidRDefault="00D31E1A" w:rsidP="00C3180B">
            <w:pPr>
              <w:pStyle w:val="ListParagraph"/>
              <w:keepNext/>
              <w:keepLines/>
              <w:numPr>
                <w:ilvl w:val="0"/>
                <w:numId w:val="40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jc w:val="left"/>
              <w:rPr>
                <w:lang w:val="ru-RU"/>
              </w:rPr>
            </w:pPr>
            <w:r w:rsidRPr="00D31E1A">
              <w:rPr>
                <w:lang w:val="ru-RU"/>
              </w:rPr>
              <w:t xml:space="preserve">По мере поэтапного отказа от ГХФУ в секторах производства пеноматериалов и холодильного оборудования возрастает доля сектора обслуживания холодильного оборудования, хотя объемы потребления продолжают снижаться. </w:t>
            </w:r>
            <w:bookmarkStart w:id="4" w:name="_Hlk132968770"/>
          </w:p>
          <w:bookmarkEnd w:id="4"/>
          <w:p w14:paraId="7C5DBAA4" w14:textId="21FF6D64" w:rsidR="00C3180B" w:rsidRPr="00990BB1" w:rsidRDefault="00990BB1" w:rsidP="00C3180B">
            <w:pPr>
              <w:pStyle w:val="ListParagraph"/>
              <w:keepNext/>
              <w:keepLines/>
              <w:numPr>
                <w:ilvl w:val="0"/>
                <w:numId w:val="40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jc w:val="left"/>
              <w:rPr>
                <w:lang w:val="ru-RU"/>
              </w:rPr>
            </w:pPr>
            <w:r w:rsidRPr="00990BB1">
              <w:rPr>
                <w:lang w:val="ru-RU"/>
              </w:rPr>
              <w:t>Данные по ГФУ в докладах об осуществлении СП за 202</w:t>
            </w:r>
            <w:r>
              <w:rPr>
                <w:lang w:val="ru-RU"/>
              </w:rPr>
              <w:t>5</w:t>
            </w:r>
            <w:r w:rsidRPr="00990BB1">
              <w:rPr>
                <w:lang w:val="ru-RU"/>
              </w:rPr>
              <w:t xml:space="preserve"> год представили 119 стран, действующих в рамках статьи 5.</w:t>
            </w:r>
          </w:p>
          <w:p w14:paraId="32CE11ED" w14:textId="3B9216F6" w:rsidR="00C3180B" w:rsidRPr="00494E99" w:rsidRDefault="00327E97" w:rsidP="00C3180B">
            <w:pPr>
              <w:pStyle w:val="ListParagraph"/>
              <w:keepNext/>
              <w:keepLines/>
              <w:numPr>
                <w:ilvl w:val="0"/>
                <w:numId w:val="40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jc w:val="left"/>
              <w:rPr>
                <w:lang w:val="ru-RU"/>
              </w:rPr>
            </w:pPr>
            <w:r w:rsidRPr="00327E97">
              <w:rPr>
                <w:lang w:val="ru-RU"/>
              </w:rPr>
              <w:t xml:space="preserve">На долю </w:t>
            </w:r>
            <w:r w:rsidRPr="00327E97">
              <w:rPr>
                <w:lang w:val="en-CA"/>
              </w:rPr>
              <w:t>R</w:t>
            </w:r>
            <w:r w:rsidRPr="00327E97">
              <w:rPr>
                <w:lang w:val="ru-RU"/>
              </w:rPr>
              <w:t>-410</w:t>
            </w:r>
            <w:r w:rsidRPr="00327E97">
              <w:rPr>
                <w:lang w:val="en-CA"/>
              </w:rPr>
              <w:t>A</w:t>
            </w:r>
            <w:r w:rsidRPr="00327E97">
              <w:rPr>
                <w:lang w:val="ru-RU"/>
              </w:rPr>
              <w:t>, ГФУ-134</w:t>
            </w:r>
            <w:r w:rsidRPr="00327E97">
              <w:rPr>
                <w:lang w:val="en-CA"/>
              </w:rPr>
              <w:t>a</w:t>
            </w:r>
            <w:r w:rsidRPr="00327E97">
              <w:rPr>
                <w:lang w:val="ru-RU"/>
              </w:rPr>
              <w:t xml:space="preserve">, ГФУ-32, </w:t>
            </w:r>
            <w:r w:rsidRPr="00327E97">
              <w:rPr>
                <w:lang w:val="en-CA"/>
              </w:rPr>
              <w:t>R</w:t>
            </w:r>
            <w:r w:rsidRPr="00327E97">
              <w:rPr>
                <w:lang w:val="ru-RU"/>
              </w:rPr>
              <w:t>-404</w:t>
            </w:r>
            <w:r w:rsidRPr="00327E97">
              <w:rPr>
                <w:lang w:val="en-CA"/>
              </w:rPr>
              <w:t>A</w:t>
            </w:r>
            <w:r w:rsidRPr="00327E97">
              <w:rPr>
                <w:lang w:val="ru-RU"/>
              </w:rPr>
              <w:t>, ГФУ-227</w:t>
            </w:r>
            <w:r w:rsidRPr="00327E97">
              <w:rPr>
                <w:lang w:val="en-CA"/>
              </w:rPr>
              <w:t>ea</w:t>
            </w:r>
            <w:r w:rsidRPr="00327E97">
              <w:rPr>
                <w:lang w:val="ru-RU"/>
              </w:rPr>
              <w:t xml:space="preserve">, </w:t>
            </w:r>
            <w:r w:rsidRPr="00327E97">
              <w:rPr>
                <w:lang w:val="en-CA"/>
              </w:rPr>
              <w:t>R</w:t>
            </w:r>
            <w:r w:rsidRPr="00327E97">
              <w:rPr>
                <w:lang w:val="ru-RU"/>
              </w:rPr>
              <w:t>-507</w:t>
            </w:r>
            <w:r w:rsidRPr="00327E97">
              <w:rPr>
                <w:lang w:val="en-CA"/>
              </w:rPr>
              <w:t>A</w:t>
            </w:r>
            <w:r w:rsidRPr="00327E97">
              <w:rPr>
                <w:lang w:val="ru-RU"/>
              </w:rPr>
              <w:t xml:space="preserve"> и ГФУ-125 приходится 93,</w:t>
            </w:r>
            <w:r>
              <w:rPr>
                <w:lang w:val="ru-RU"/>
              </w:rPr>
              <w:t>9</w:t>
            </w:r>
            <w:r w:rsidRPr="00327E97">
              <w:rPr>
                <w:lang w:val="ru-RU"/>
              </w:rPr>
              <w:t xml:space="preserve">% от общего объема потребления в тоннах эквивалента </w:t>
            </w:r>
            <w:r w:rsidRPr="00327E97">
              <w:rPr>
                <w:lang w:val="en-CA"/>
              </w:rPr>
              <w:t>CO</w:t>
            </w:r>
            <w:r w:rsidRPr="00327E97">
              <w:rPr>
                <w:lang w:val="ru-RU"/>
              </w:rPr>
              <w:t>2</w:t>
            </w:r>
            <w:r w:rsidR="00494E99">
              <w:rPr>
                <w:lang w:val="ru-RU"/>
              </w:rPr>
              <w:t>;</w:t>
            </w:r>
            <w:r w:rsidRPr="00327E97">
              <w:rPr>
                <w:lang w:val="ru-RU"/>
              </w:rPr>
              <w:t xml:space="preserve"> </w:t>
            </w:r>
            <w:r w:rsidR="00494E99">
              <w:rPr>
                <w:lang w:val="ru-RU"/>
              </w:rPr>
              <w:t xml:space="preserve">доля </w:t>
            </w:r>
            <w:r w:rsidRPr="00327E97">
              <w:rPr>
                <w:lang w:val="ru-RU"/>
              </w:rPr>
              <w:t>обслуживани</w:t>
            </w:r>
            <w:r w:rsidR="00494E99">
              <w:rPr>
                <w:lang w:val="ru-RU"/>
              </w:rPr>
              <w:t>я</w:t>
            </w:r>
            <w:r w:rsidRPr="00327E97">
              <w:rPr>
                <w:lang w:val="ru-RU"/>
              </w:rPr>
              <w:t xml:space="preserve"> холодильного оборудования составляет 3</w:t>
            </w:r>
            <w:r w:rsidR="00494E99">
              <w:rPr>
                <w:lang w:val="ru-RU"/>
              </w:rPr>
              <w:t>4</w:t>
            </w:r>
            <w:r w:rsidRPr="00327E97">
              <w:rPr>
                <w:lang w:val="ru-RU"/>
              </w:rPr>
              <w:t>,</w:t>
            </w:r>
            <w:r w:rsidR="00494E99">
              <w:rPr>
                <w:lang w:val="ru-RU"/>
              </w:rPr>
              <w:t>1</w:t>
            </w:r>
            <w:r w:rsidRPr="00327E97">
              <w:rPr>
                <w:lang w:val="ru-RU"/>
              </w:rPr>
              <w:t>%, производств</w:t>
            </w:r>
            <w:r w:rsidR="00494E99">
              <w:rPr>
                <w:lang w:val="ru-RU"/>
              </w:rPr>
              <w:t>а</w:t>
            </w:r>
            <w:r w:rsidRPr="00327E97">
              <w:rPr>
                <w:lang w:val="ru-RU"/>
              </w:rPr>
              <w:t xml:space="preserve"> холодильного оборудования (кондиционеры) – 2</w:t>
            </w:r>
            <w:r w:rsidR="00494E99">
              <w:rPr>
                <w:lang w:val="ru-RU"/>
              </w:rPr>
              <w:t>8</w:t>
            </w:r>
            <w:r w:rsidRPr="00327E97">
              <w:rPr>
                <w:lang w:val="ru-RU"/>
              </w:rPr>
              <w:t>,</w:t>
            </w:r>
            <w:r w:rsidR="00494E99">
              <w:rPr>
                <w:lang w:val="ru-RU"/>
              </w:rPr>
              <w:t>1</w:t>
            </w:r>
            <w:r w:rsidRPr="00327E97">
              <w:rPr>
                <w:lang w:val="ru-RU"/>
              </w:rPr>
              <w:t>%, а производств</w:t>
            </w:r>
            <w:r w:rsidR="00494E99">
              <w:rPr>
                <w:lang w:val="ru-RU"/>
              </w:rPr>
              <w:t>а</w:t>
            </w:r>
            <w:r w:rsidRPr="00327E97">
              <w:rPr>
                <w:lang w:val="ru-RU"/>
              </w:rPr>
              <w:t xml:space="preserve"> холодильного оборудования (холодильные установки) – 23%.</w:t>
            </w:r>
          </w:p>
          <w:p w14:paraId="26927DC0" w14:textId="38257728" w:rsidR="00C3180B" w:rsidRPr="005C1D5E" w:rsidRDefault="00B3150F" w:rsidP="00C3180B">
            <w:pPr>
              <w:pStyle w:val="ListParagraph"/>
              <w:keepNext/>
              <w:keepLines/>
              <w:numPr>
                <w:ilvl w:val="0"/>
                <w:numId w:val="40"/>
              </w:num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ind w:left="714" w:hanging="357"/>
              <w:jc w:val="left"/>
              <w:rPr>
                <w:lang w:val="ru-RU"/>
              </w:rPr>
            </w:pPr>
            <w:r w:rsidRPr="00B3150F">
              <w:rPr>
                <w:lang w:val="ru-RU"/>
              </w:rPr>
              <w:t>Наиболее потребляемыми ГФУ и их смесями в 2025 году были ГФУ-134</w:t>
            </w:r>
            <w:r w:rsidRPr="00B3150F">
              <w:rPr>
                <w:lang w:val="en-CA"/>
              </w:rPr>
              <w:t>a</w:t>
            </w:r>
            <w:r w:rsidRPr="00B3150F">
              <w:rPr>
                <w:lang w:val="ru-RU"/>
              </w:rPr>
              <w:t xml:space="preserve">, </w:t>
            </w:r>
            <w:r w:rsidRPr="00B3150F">
              <w:rPr>
                <w:lang w:val="en-CA"/>
              </w:rPr>
              <w:t>R</w:t>
            </w:r>
            <w:r w:rsidRPr="006A466E">
              <w:rPr>
                <w:lang w:val="ru-RU"/>
              </w:rPr>
              <w:t>-404</w:t>
            </w:r>
            <w:r w:rsidRPr="00B3150F">
              <w:rPr>
                <w:lang w:val="en-CA"/>
              </w:rPr>
              <w:t>A</w:t>
            </w:r>
            <w:r w:rsidRPr="006A466E">
              <w:rPr>
                <w:lang w:val="ru-RU"/>
              </w:rPr>
              <w:t xml:space="preserve">, </w:t>
            </w:r>
            <w:r w:rsidRPr="00B3150F">
              <w:rPr>
                <w:lang w:val="en-CA"/>
              </w:rPr>
              <w:t>R</w:t>
            </w:r>
            <w:r w:rsidRPr="006A466E">
              <w:rPr>
                <w:lang w:val="ru-RU"/>
              </w:rPr>
              <w:t>-410</w:t>
            </w:r>
            <w:r w:rsidRPr="00B3150F">
              <w:rPr>
                <w:lang w:val="en-CA"/>
              </w:rPr>
              <w:t>A</w:t>
            </w:r>
            <w:r w:rsidRPr="006A466E">
              <w:rPr>
                <w:lang w:val="ru-RU"/>
              </w:rPr>
              <w:t>,</w:t>
            </w:r>
            <w:r w:rsidRPr="00B3150F">
              <w:rPr>
                <w:lang w:val="ru-RU"/>
              </w:rPr>
              <w:t xml:space="preserve"> </w:t>
            </w:r>
            <w:r w:rsidRPr="00B3150F">
              <w:rPr>
                <w:lang w:val="en-CA"/>
              </w:rPr>
              <w:t>R</w:t>
            </w:r>
            <w:r w:rsidRPr="00B3150F">
              <w:rPr>
                <w:lang w:val="ru-RU"/>
              </w:rPr>
              <w:t>-507</w:t>
            </w:r>
            <w:r w:rsidRPr="00B3150F">
              <w:rPr>
                <w:lang w:val="en-CA"/>
              </w:rPr>
              <w:t>A</w:t>
            </w:r>
            <w:r w:rsidRPr="00B3150F">
              <w:rPr>
                <w:lang w:val="ru-RU"/>
              </w:rPr>
              <w:t xml:space="preserve">, </w:t>
            </w:r>
            <w:r w:rsidRPr="00B3150F">
              <w:rPr>
                <w:lang w:val="en-CA"/>
              </w:rPr>
              <w:t>R</w:t>
            </w:r>
            <w:r w:rsidRPr="00B3150F">
              <w:rPr>
                <w:lang w:val="ru-RU"/>
              </w:rPr>
              <w:t>-407</w:t>
            </w:r>
            <w:r w:rsidRPr="00B3150F">
              <w:rPr>
                <w:lang w:val="en-CA"/>
              </w:rPr>
              <w:t>C</w:t>
            </w:r>
            <w:r w:rsidRPr="00B3150F">
              <w:rPr>
                <w:lang w:val="ru-RU"/>
              </w:rPr>
              <w:t xml:space="preserve"> и </w:t>
            </w:r>
            <w:r w:rsidRPr="00B3150F">
              <w:rPr>
                <w:lang w:val="en-CA"/>
              </w:rPr>
              <w:t>R</w:t>
            </w:r>
            <w:r w:rsidRPr="00B3150F">
              <w:rPr>
                <w:lang w:val="ru-RU"/>
              </w:rPr>
              <w:t>-407</w:t>
            </w:r>
            <w:r w:rsidRPr="00B3150F">
              <w:rPr>
                <w:lang w:val="en-CA"/>
              </w:rPr>
              <w:t>A</w:t>
            </w:r>
            <w:r w:rsidRPr="00B3150F">
              <w:rPr>
                <w:lang w:val="ru-RU"/>
              </w:rPr>
              <w:t xml:space="preserve"> для стран НОП</w:t>
            </w:r>
            <w:r w:rsidR="00D7483D" w:rsidRPr="00B3150F">
              <w:rPr>
                <w:lang w:val="ru-RU"/>
              </w:rPr>
              <w:t xml:space="preserve">, </w:t>
            </w:r>
            <w:r>
              <w:rPr>
                <w:lang w:val="ru-RU"/>
              </w:rPr>
              <w:t>а также</w:t>
            </w:r>
            <w:r w:rsidR="00D7483D" w:rsidRPr="00B3150F">
              <w:rPr>
                <w:lang w:val="ru-RU"/>
              </w:rPr>
              <w:t xml:space="preserve"> </w:t>
            </w:r>
            <w:r>
              <w:t>R</w:t>
            </w:r>
            <w:r w:rsidRPr="00B3150F">
              <w:rPr>
                <w:lang w:val="ru-RU"/>
              </w:rPr>
              <w:t>-410</w:t>
            </w:r>
            <w:r>
              <w:t>A</w:t>
            </w:r>
            <w:r w:rsidRPr="00B3150F">
              <w:rPr>
                <w:lang w:val="ru-RU"/>
              </w:rPr>
              <w:t>, ГФУ-134</w:t>
            </w:r>
            <w:r>
              <w:t>a</w:t>
            </w:r>
            <w:r w:rsidRPr="00B3150F">
              <w:rPr>
                <w:lang w:val="ru-RU"/>
              </w:rPr>
              <w:t>, ГФУ-32, ГФУ-227ea</w:t>
            </w:r>
            <w:r>
              <w:rPr>
                <w:lang w:val="ru-RU"/>
              </w:rPr>
              <w:t xml:space="preserve">, </w:t>
            </w:r>
            <w:r w:rsidRPr="00A47393">
              <w:rPr>
                <w:lang w:val="en-CA"/>
              </w:rPr>
              <w:t>R</w:t>
            </w:r>
            <w:r w:rsidRPr="00B3150F">
              <w:rPr>
                <w:lang w:val="ru-RU"/>
              </w:rPr>
              <w:noBreakHyphen/>
              <w:t>404</w:t>
            </w:r>
            <w:r w:rsidRPr="00A47393">
              <w:rPr>
                <w:lang w:val="en-CA"/>
              </w:rPr>
              <w:t>A</w:t>
            </w:r>
            <w:r w:rsidRPr="00B3150F">
              <w:rPr>
                <w:lang w:val="ru-RU"/>
              </w:rPr>
              <w:t xml:space="preserve"> и </w:t>
            </w:r>
            <w:r>
              <w:t>R</w:t>
            </w:r>
            <w:r w:rsidRPr="00B3150F">
              <w:rPr>
                <w:lang w:val="ru-RU"/>
              </w:rPr>
              <w:t>-507</w:t>
            </w:r>
            <w:r>
              <w:t>A</w:t>
            </w:r>
            <w:r w:rsidRPr="00B3150F">
              <w:rPr>
                <w:lang w:val="ru-RU"/>
              </w:rPr>
              <w:t xml:space="preserve"> для стран, не относящихся к категории НОП</w:t>
            </w:r>
            <w:r w:rsidR="00C3180B" w:rsidRPr="00A47393">
              <w:rPr>
                <w:vertAlign w:val="superscript"/>
                <w:lang w:val="en-CA"/>
              </w:rPr>
              <w:footnoteReference w:id="17"/>
            </w:r>
            <w:r>
              <w:rPr>
                <w:lang w:val="ru-RU"/>
              </w:rPr>
              <w:t>.</w:t>
            </w:r>
            <w:r w:rsidR="00C3180B" w:rsidRPr="00B3150F">
              <w:rPr>
                <w:lang w:val="ru-RU"/>
              </w:rPr>
              <w:t xml:space="preserve"> </w:t>
            </w:r>
            <w:r w:rsidR="005C1D5E" w:rsidRPr="005C1D5E">
              <w:rPr>
                <w:lang w:val="ru-RU"/>
              </w:rPr>
              <w:t xml:space="preserve">Отмечается рост потребления смесей ГФУ, таких как </w:t>
            </w:r>
            <w:r w:rsidR="005C1D5E" w:rsidRPr="005C1D5E">
              <w:rPr>
                <w:lang w:val="en-CA"/>
              </w:rPr>
              <w:t>R</w:t>
            </w:r>
            <w:r w:rsidR="005C1D5E" w:rsidRPr="005C1D5E">
              <w:rPr>
                <w:lang w:val="ru-RU"/>
              </w:rPr>
              <w:t>-417</w:t>
            </w:r>
            <w:r w:rsidR="005C1D5E" w:rsidRPr="005C1D5E">
              <w:rPr>
                <w:lang w:val="en-CA"/>
              </w:rPr>
              <w:t>A</w:t>
            </w:r>
            <w:r w:rsidR="005C1D5E" w:rsidRPr="005C1D5E">
              <w:rPr>
                <w:lang w:val="ru-RU"/>
              </w:rPr>
              <w:t xml:space="preserve">, </w:t>
            </w:r>
            <w:r w:rsidR="005C1D5E" w:rsidRPr="005C1D5E">
              <w:rPr>
                <w:lang w:val="en-CA"/>
              </w:rPr>
              <w:t>R</w:t>
            </w:r>
            <w:r w:rsidR="005C1D5E" w:rsidRPr="005C1D5E">
              <w:rPr>
                <w:lang w:val="ru-RU"/>
              </w:rPr>
              <w:t>-417</w:t>
            </w:r>
            <w:r w:rsidR="005C1D5E" w:rsidRPr="005C1D5E">
              <w:rPr>
                <w:lang w:val="en-CA"/>
              </w:rPr>
              <w:t>B</w:t>
            </w:r>
            <w:r w:rsidR="005C1D5E" w:rsidRPr="005C1D5E">
              <w:rPr>
                <w:lang w:val="ru-RU"/>
              </w:rPr>
              <w:t xml:space="preserve"> и </w:t>
            </w:r>
            <w:r w:rsidR="005C1D5E" w:rsidRPr="005C1D5E">
              <w:rPr>
                <w:lang w:val="en-CA"/>
              </w:rPr>
              <w:t>R</w:t>
            </w:r>
            <w:r w:rsidR="005C1D5E" w:rsidRPr="005C1D5E">
              <w:rPr>
                <w:lang w:val="ru-RU"/>
              </w:rPr>
              <w:t>-437</w:t>
            </w:r>
            <w:r w:rsidR="005C1D5E" w:rsidRPr="005C1D5E">
              <w:rPr>
                <w:lang w:val="en-CA"/>
              </w:rPr>
              <w:t>A</w:t>
            </w:r>
            <w:r w:rsidR="005C1D5E" w:rsidRPr="005C1D5E">
              <w:rPr>
                <w:lang w:val="ru-RU"/>
              </w:rPr>
              <w:t>, которые используются в качестве заменителей из-за сокращения доступности ГХФУ-22 для технического обслуживания, роста цен на ГХФУ-22 и замены ГФУ с высоким потенциалом глобального потепления в коммерческом холодильном оборудовании.</w:t>
            </w:r>
            <w:r w:rsidR="00C3180B" w:rsidRPr="005C1D5E">
              <w:rPr>
                <w:lang w:val="ru-RU"/>
              </w:rPr>
              <w:t xml:space="preserve"> </w:t>
            </w:r>
          </w:p>
        </w:tc>
      </w:tr>
    </w:tbl>
    <w:p w14:paraId="581E068E" w14:textId="77777777" w:rsidR="00C3180B" w:rsidRPr="005C1D5E" w:rsidRDefault="00C3180B" w:rsidP="00C3180B">
      <w:pPr>
        <w:widowControl w:val="0"/>
        <w:rPr>
          <w:b/>
          <w:bCs/>
          <w:lang w:val="ru-RU"/>
        </w:rPr>
      </w:pPr>
    </w:p>
    <w:p w14:paraId="12EE4E9B" w14:textId="32E3E220" w:rsidR="00C3180B" w:rsidRPr="00AC0D79" w:rsidRDefault="00C3180B" w:rsidP="00C3180B">
      <w:pPr>
        <w:keepNext/>
        <w:widowControl w:val="0"/>
        <w:rPr>
          <w:b/>
          <w:bCs/>
          <w:sz w:val="24"/>
          <w:szCs w:val="24"/>
          <w:lang w:val="ru-RU"/>
        </w:rPr>
      </w:pPr>
      <w:r w:rsidRPr="00A47393">
        <w:rPr>
          <w:b/>
          <w:bCs/>
          <w:sz w:val="24"/>
          <w:szCs w:val="24"/>
        </w:rPr>
        <w:t>III</w:t>
      </w:r>
      <w:r w:rsidRPr="00AC0D79">
        <w:rPr>
          <w:b/>
          <w:bCs/>
          <w:sz w:val="24"/>
          <w:szCs w:val="24"/>
          <w:lang w:val="ru-RU"/>
        </w:rPr>
        <w:t>.1</w:t>
      </w:r>
      <w:r w:rsidRPr="00AC0D79">
        <w:rPr>
          <w:b/>
          <w:bCs/>
          <w:sz w:val="24"/>
          <w:szCs w:val="24"/>
          <w:lang w:val="ru-RU"/>
        </w:rPr>
        <w:tab/>
      </w:r>
      <w:r w:rsidR="00AC0D79" w:rsidRPr="00AC0D79">
        <w:rPr>
          <w:b/>
          <w:bCs/>
          <w:sz w:val="24"/>
          <w:szCs w:val="24"/>
          <w:lang w:val="ru-RU"/>
        </w:rPr>
        <w:t xml:space="preserve">Данные по ГХФУ </w:t>
      </w:r>
    </w:p>
    <w:p w14:paraId="5B4A3BB1" w14:textId="77777777" w:rsidR="00C3180B" w:rsidRPr="00AC0D79" w:rsidRDefault="00C3180B" w:rsidP="00C3180B">
      <w:pPr>
        <w:keepNext/>
        <w:widowControl w:val="0"/>
        <w:rPr>
          <w:lang w:val="ru-RU"/>
        </w:rPr>
      </w:pPr>
    </w:p>
    <w:p w14:paraId="49E0D5A9" w14:textId="7D72905B" w:rsidR="00C3180B" w:rsidRPr="00AC0D79" w:rsidRDefault="00C3180B" w:rsidP="00C3180B">
      <w:pPr>
        <w:keepNext/>
        <w:widowControl w:val="0"/>
        <w:rPr>
          <w:b/>
          <w:bCs/>
          <w:lang w:val="ru-RU"/>
        </w:rPr>
      </w:pPr>
      <w:r w:rsidRPr="00A47393">
        <w:rPr>
          <w:b/>
          <w:bCs/>
        </w:rPr>
        <w:t>A</w:t>
      </w:r>
      <w:r w:rsidRPr="00AC0D79">
        <w:rPr>
          <w:b/>
          <w:bCs/>
          <w:lang w:val="ru-RU"/>
        </w:rPr>
        <w:t>.</w:t>
      </w:r>
      <w:r w:rsidRPr="00AC0D79">
        <w:rPr>
          <w:b/>
          <w:bCs/>
          <w:lang w:val="ru-RU"/>
        </w:rPr>
        <w:tab/>
      </w:r>
      <w:r w:rsidR="00AC0D79" w:rsidRPr="00AC0D79">
        <w:rPr>
          <w:b/>
          <w:bCs/>
          <w:lang w:val="ru-RU"/>
        </w:rPr>
        <w:t xml:space="preserve">Сопоставление производства и потребления ГХФУ </w:t>
      </w:r>
    </w:p>
    <w:p w14:paraId="51717E7F" w14:textId="77777777" w:rsidR="00C3180B" w:rsidRPr="00AC0D79" w:rsidRDefault="00C3180B" w:rsidP="00C3180B">
      <w:pPr>
        <w:keepNext/>
        <w:widowControl w:val="0"/>
        <w:rPr>
          <w:lang w:val="ru-RU"/>
        </w:rPr>
      </w:pPr>
    </w:p>
    <w:p w14:paraId="0A0EC0A1" w14:textId="0F9CBD5C" w:rsidR="00C3180B" w:rsidRPr="003D7D53" w:rsidRDefault="00A713F6" w:rsidP="00CB1AFE">
      <w:pPr>
        <w:pStyle w:val="Heading1"/>
        <w:rPr>
          <w:lang w:val="ru-RU"/>
        </w:rPr>
      </w:pPr>
      <w:r w:rsidRPr="00A713F6">
        <w:rPr>
          <w:lang w:val="ru-RU"/>
        </w:rPr>
        <w:t>С 201</w:t>
      </w:r>
      <w:r>
        <w:rPr>
          <w:lang w:val="ru-RU"/>
        </w:rPr>
        <w:t>5</w:t>
      </w:r>
      <w:r w:rsidRPr="00A713F6">
        <w:rPr>
          <w:lang w:val="ru-RU"/>
        </w:rPr>
        <w:t xml:space="preserve"> года зафиксированные уровни производства трех основных ГХФУ в странах, действующих в рамках статьи 5, превышали уровни их потребления, за исключением ГХФУ-142</w:t>
      </w:r>
      <w:r>
        <w:t>b</w:t>
      </w:r>
      <w:r w:rsidRPr="00A713F6">
        <w:rPr>
          <w:lang w:val="ru-RU"/>
        </w:rPr>
        <w:t xml:space="preserve"> в 2022 и 2023 годах, как это показано в таблице 6.</w:t>
      </w:r>
      <w:r>
        <w:rPr>
          <w:lang w:val="ru-RU"/>
        </w:rPr>
        <w:t xml:space="preserve"> </w:t>
      </w:r>
      <w:r w:rsidR="003D7D53" w:rsidRPr="003D7D53">
        <w:rPr>
          <w:lang w:val="ru-RU"/>
        </w:rPr>
        <w:t xml:space="preserve">Представленные данные свидетельствуют о значительном сокращении объемов потребления и производства в </w:t>
      </w:r>
      <w:r w:rsidR="003D7D53">
        <w:rPr>
          <w:lang w:val="ru-RU"/>
        </w:rPr>
        <w:t>период</w:t>
      </w:r>
      <w:r w:rsidR="003D7D53" w:rsidRPr="003D7D53">
        <w:rPr>
          <w:lang w:val="ru-RU"/>
        </w:rPr>
        <w:t xml:space="preserve"> </w:t>
      </w:r>
      <w:r w:rsidR="003D7D53">
        <w:rPr>
          <w:lang w:val="ru-RU"/>
        </w:rPr>
        <w:t>с</w:t>
      </w:r>
      <w:r w:rsidR="003D7D53" w:rsidRPr="003D7D53">
        <w:rPr>
          <w:lang w:val="ru-RU"/>
        </w:rPr>
        <w:t xml:space="preserve"> 2020 </w:t>
      </w:r>
      <w:r w:rsidR="003D7D53">
        <w:rPr>
          <w:lang w:val="ru-RU"/>
        </w:rPr>
        <w:t>по</w:t>
      </w:r>
      <w:r w:rsidR="003D7D53" w:rsidRPr="003D7D53">
        <w:rPr>
          <w:lang w:val="ru-RU"/>
        </w:rPr>
        <w:t xml:space="preserve"> 2025 </w:t>
      </w:r>
      <w:r w:rsidR="003D7D53">
        <w:rPr>
          <w:lang w:val="ru-RU"/>
        </w:rPr>
        <w:t>год</w:t>
      </w:r>
      <w:r w:rsidR="003D7D53" w:rsidRPr="003D7D53">
        <w:rPr>
          <w:lang w:val="ru-RU"/>
        </w:rPr>
        <w:t>, что прежде всего связано с необходимостью достижения контрольных показателей 2020</w:t>
      </w:r>
      <w:r w:rsidR="003D7D53">
        <w:rPr>
          <w:lang w:val="ru-RU"/>
        </w:rPr>
        <w:t xml:space="preserve"> и 2025</w:t>
      </w:r>
      <w:r w:rsidR="003D7D53" w:rsidRPr="003D7D53">
        <w:rPr>
          <w:lang w:val="ru-RU"/>
        </w:rPr>
        <w:t xml:space="preserve"> года, осуществлением мероприятий по поэтапному отказу от ГХФУ и </w:t>
      </w:r>
      <w:r w:rsidR="003D7D53">
        <w:rPr>
          <w:lang w:val="ru-RU"/>
        </w:rPr>
        <w:t>проблемами, обусловленными</w:t>
      </w:r>
      <w:r w:rsidR="003D7D53" w:rsidRPr="003D7D53">
        <w:rPr>
          <w:lang w:val="ru-RU"/>
        </w:rPr>
        <w:t xml:space="preserve"> пандеми</w:t>
      </w:r>
      <w:r w:rsidR="003D7D53">
        <w:rPr>
          <w:lang w:val="ru-RU"/>
        </w:rPr>
        <w:t>ей</w:t>
      </w:r>
      <w:r w:rsidR="003D7D53" w:rsidRPr="003D7D53">
        <w:rPr>
          <w:lang w:val="ru-RU"/>
        </w:rPr>
        <w:t xml:space="preserve"> </w:t>
      </w:r>
      <w:r w:rsidR="003D7D53" w:rsidRPr="003D7D53">
        <w:t>COVID</w:t>
      </w:r>
      <w:r w:rsidR="003D7D53" w:rsidRPr="003D7D53">
        <w:rPr>
          <w:lang w:val="ru-RU"/>
        </w:rPr>
        <w:t>-19.</w:t>
      </w:r>
      <w:r w:rsidR="00C3180B" w:rsidRPr="003D7D53">
        <w:rPr>
          <w:lang w:val="ru-RU"/>
        </w:rPr>
        <w:t xml:space="preserve"> </w:t>
      </w:r>
      <w:r w:rsidR="003D7D53" w:rsidRPr="003D7D53">
        <w:rPr>
          <w:lang w:val="ru-RU"/>
        </w:rPr>
        <w:t xml:space="preserve">Зафиксированный в 2022 году общий рост производства и потребления был в основном </w:t>
      </w:r>
      <w:r w:rsidR="003D7D53">
        <w:rPr>
          <w:lang w:val="ru-RU"/>
        </w:rPr>
        <w:t>вызван</w:t>
      </w:r>
      <w:r w:rsidR="003D7D53" w:rsidRPr="003D7D53">
        <w:rPr>
          <w:lang w:val="ru-RU"/>
        </w:rPr>
        <w:t xml:space="preserve"> активизацией хозяйственной деятельности после пандемии </w:t>
      </w:r>
      <w:r w:rsidR="003D7D53">
        <w:t>COVID</w:t>
      </w:r>
      <w:r w:rsidR="003D7D53" w:rsidRPr="003D7D53">
        <w:rPr>
          <w:lang w:val="ru-RU"/>
        </w:rPr>
        <w:t xml:space="preserve">-19. </w:t>
      </w:r>
    </w:p>
    <w:p w14:paraId="7300A8F1" w14:textId="39656462" w:rsidR="00C3180B" w:rsidRPr="003C7C3C" w:rsidRDefault="003C7C3C" w:rsidP="00AB0EAE">
      <w:pPr>
        <w:keepNext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lastRenderedPageBreak/>
        <w:t>Таблица</w:t>
      </w:r>
      <w:r w:rsidR="00C3180B" w:rsidRPr="003C7C3C">
        <w:rPr>
          <w:b/>
          <w:bCs/>
          <w:szCs w:val="28"/>
          <w:lang w:val="ru-RU"/>
        </w:rPr>
        <w:t xml:space="preserve"> 6. </w:t>
      </w:r>
      <w:r w:rsidRPr="003C7C3C">
        <w:rPr>
          <w:b/>
          <w:bCs/>
          <w:szCs w:val="28"/>
          <w:lang w:val="ru-RU"/>
        </w:rPr>
        <w:t>Сопоставление производства и потребления трех основных ГХФУ (в тоннах ОРС)</w:t>
      </w: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5"/>
        <w:gridCol w:w="842"/>
        <w:gridCol w:w="843"/>
        <w:gridCol w:w="843"/>
        <w:gridCol w:w="843"/>
        <w:gridCol w:w="843"/>
        <w:gridCol w:w="842"/>
        <w:gridCol w:w="843"/>
        <w:gridCol w:w="1026"/>
        <w:gridCol w:w="900"/>
        <w:gridCol w:w="900"/>
        <w:gridCol w:w="900"/>
      </w:tblGrid>
      <w:tr w:rsidR="00DE4C1E" w:rsidRPr="00A47393" w14:paraId="2DE99006" w14:textId="77777777" w:rsidTr="006A466E">
        <w:trPr>
          <w:trHeight w:val="140"/>
          <w:tblHeader/>
          <w:jc w:val="center"/>
        </w:trPr>
        <w:tc>
          <w:tcPr>
            <w:tcW w:w="1715" w:type="dxa"/>
            <w:noWrap/>
            <w:vAlign w:val="center"/>
            <w:hideMark/>
          </w:tcPr>
          <w:p w14:paraId="7B5E1830" w14:textId="1BED4F80" w:rsidR="00DE4C1E" w:rsidRPr="00A47393" w:rsidRDefault="003C7C3C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3C7C3C">
              <w:rPr>
                <w:b/>
                <w:bCs/>
                <w:sz w:val="19"/>
                <w:szCs w:val="19"/>
                <w:lang w:val="ru-RU" w:eastAsia="en-CA"/>
              </w:rPr>
              <w:t>ГХФУ</w:t>
            </w:r>
          </w:p>
        </w:tc>
        <w:tc>
          <w:tcPr>
            <w:tcW w:w="842" w:type="dxa"/>
            <w:noWrap/>
            <w:vAlign w:val="center"/>
            <w:hideMark/>
          </w:tcPr>
          <w:p w14:paraId="63D2E657" w14:textId="79F6175A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2015</w:t>
            </w:r>
          </w:p>
        </w:tc>
        <w:tc>
          <w:tcPr>
            <w:tcW w:w="843" w:type="dxa"/>
            <w:vAlign w:val="center"/>
            <w:hideMark/>
          </w:tcPr>
          <w:p w14:paraId="2CDB9004" w14:textId="7D9456D9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2016</w:t>
            </w:r>
          </w:p>
        </w:tc>
        <w:tc>
          <w:tcPr>
            <w:tcW w:w="843" w:type="dxa"/>
            <w:vAlign w:val="center"/>
            <w:hideMark/>
          </w:tcPr>
          <w:p w14:paraId="7E30BF51" w14:textId="034B0205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2017</w:t>
            </w:r>
          </w:p>
        </w:tc>
        <w:tc>
          <w:tcPr>
            <w:tcW w:w="843" w:type="dxa"/>
            <w:vAlign w:val="center"/>
            <w:hideMark/>
          </w:tcPr>
          <w:p w14:paraId="2F288CC6" w14:textId="63657CAB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2018</w:t>
            </w:r>
          </w:p>
        </w:tc>
        <w:tc>
          <w:tcPr>
            <w:tcW w:w="843" w:type="dxa"/>
            <w:vAlign w:val="center"/>
            <w:hideMark/>
          </w:tcPr>
          <w:p w14:paraId="41AD55A1" w14:textId="2AC07001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2019</w:t>
            </w:r>
          </w:p>
        </w:tc>
        <w:tc>
          <w:tcPr>
            <w:tcW w:w="842" w:type="dxa"/>
            <w:vAlign w:val="center"/>
            <w:hideMark/>
          </w:tcPr>
          <w:p w14:paraId="31BAE931" w14:textId="0EACE28D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2020</w:t>
            </w:r>
          </w:p>
        </w:tc>
        <w:tc>
          <w:tcPr>
            <w:tcW w:w="843" w:type="dxa"/>
            <w:vAlign w:val="center"/>
            <w:hideMark/>
          </w:tcPr>
          <w:p w14:paraId="6A90BF43" w14:textId="43F10A25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2021</w:t>
            </w:r>
          </w:p>
        </w:tc>
        <w:tc>
          <w:tcPr>
            <w:tcW w:w="1026" w:type="dxa"/>
            <w:vAlign w:val="bottom"/>
            <w:hideMark/>
          </w:tcPr>
          <w:p w14:paraId="4E064B99" w14:textId="6FC5D70C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2022</w:t>
            </w:r>
          </w:p>
        </w:tc>
        <w:tc>
          <w:tcPr>
            <w:tcW w:w="900" w:type="dxa"/>
            <w:vAlign w:val="bottom"/>
            <w:hideMark/>
          </w:tcPr>
          <w:p w14:paraId="628F19C0" w14:textId="5C2ED8D1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2023</w:t>
            </w:r>
          </w:p>
        </w:tc>
        <w:tc>
          <w:tcPr>
            <w:tcW w:w="900" w:type="dxa"/>
            <w:noWrap/>
            <w:hideMark/>
          </w:tcPr>
          <w:p w14:paraId="26DBCD8B" w14:textId="2A60DF24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900" w:type="dxa"/>
          </w:tcPr>
          <w:p w14:paraId="59690B76" w14:textId="4AB2F9F4" w:rsidR="00DE4C1E" w:rsidRPr="00A47393" w:rsidRDefault="00DE4C1E" w:rsidP="00AB0EAE">
            <w:pPr>
              <w:keepNext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b/>
                <w:bCs/>
                <w:sz w:val="19"/>
                <w:szCs w:val="19"/>
                <w:lang w:eastAsia="en-CA"/>
              </w:rPr>
              <w:t>2025</w:t>
            </w:r>
          </w:p>
        </w:tc>
      </w:tr>
      <w:tr w:rsidR="00C3180B" w:rsidRPr="00A47393" w14:paraId="64F3A4D9" w14:textId="77777777" w:rsidTr="006A466E">
        <w:trPr>
          <w:trHeight w:val="140"/>
          <w:jc w:val="center"/>
        </w:trPr>
        <w:tc>
          <w:tcPr>
            <w:tcW w:w="11340" w:type="dxa"/>
            <w:gridSpan w:val="12"/>
            <w:noWrap/>
            <w:vAlign w:val="center"/>
          </w:tcPr>
          <w:p w14:paraId="74470E11" w14:textId="7FB52C9F" w:rsidR="00C3180B" w:rsidRPr="003C7C3C" w:rsidRDefault="003C7C3C" w:rsidP="00AB0EAE">
            <w:pPr>
              <w:keepNext/>
              <w:jc w:val="left"/>
              <w:rPr>
                <w:b/>
                <w:bCs/>
                <w:sz w:val="19"/>
                <w:szCs w:val="19"/>
                <w:lang w:val="ru-RU" w:eastAsia="en-CA"/>
              </w:rPr>
            </w:pPr>
            <w:r>
              <w:rPr>
                <w:b/>
                <w:bCs/>
                <w:sz w:val="19"/>
                <w:szCs w:val="19"/>
                <w:lang w:val="ru-RU" w:eastAsia="en-CA"/>
              </w:rPr>
              <w:t>Производство</w:t>
            </w:r>
          </w:p>
        </w:tc>
      </w:tr>
      <w:tr w:rsidR="00DE4C1E" w:rsidRPr="00A47393" w14:paraId="75EA7F31" w14:textId="77777777" w:rsidTr="006A466E">
        <w:trPr>
          <w:trHeight w:val="104"/>
          <w:jc w:val="center"/>
        </w:trPr>
        <w:tc>
          <w:tcPr>
            <w:tcW w:w="1715" w:type="dxa"/>
            <w:noWrap/>
            <w:vAlign w:val="center"/>
            <w:hideMark/>
          </w:tcPr>
          <w:p w14:paraId="720810A4" w14:textId="663B05B5" w:rsidR="00DE4C1E" w:rsidRPr="00A47393" w:rsidRDefault="003C7C3C" w:rsidP="003C7C3C">
            <w:pPr>
              <w:keepNext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</w:t>
            </w:r>
            <w:r w:rsidR="00DE4C1E" w:rsidRPr="00A47393">
              <w:rPr>
                <w:sz w:val="19"/>
                <w:szCs w:val="19"/>
                <w:lang w:eastAsia="en-CA"/>
              </w:rPr>
              <w:t>-22</w:t>
            </w:r>
          </w:p>
        </w:tc>
        <w:tc>
          <w:tcPr>
            <w:tcW w:w="842" w:type="dxa"/>
            <w:noWrap/>
            <w:hideMark/>
          </w:tcPr>
          <w:p w14:paraId="3A734E6D" w14:textId="5A3ABB4B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16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782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  <w:tc>
          <w:tcPr>
            <w:tcW w:w="843" w:type="dxa"/>
          </w:tcPr>
          <w:p w14:paraId="74948655" w14:textId="42165645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16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191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</w:tcPr>
          <w:p w14:paraId="00F269D0" w14:textId="21C77260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15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725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843" w:type="dxa"/>
          </w:tcPr>
          <w:p w14:paraId="6ED1F8A6" w14:textId="0011009C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16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061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3" w:type="dxa"/>
          </w:tcPr>
          <w:p w14:paraId="083CD8F8" w14:textId="4192B7F5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15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959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2" w:type="dxa"/>
          </w:tcPr>
          <w:p w14:paraId="215C46E3" w14:textId="3A96B1F4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12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547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43" w:type="dxa"/>
          </w:tcPr>
          <w:p w14:paraId="6C182D0E" w14:textId="01E897F9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11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405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1026" w:type="dxa"/>
          </w:tcPr>
          <w:p w14:paraId="768573EF" w14:textId="5E784ECD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12</w:t>
            </w:r>
            <w:r w:rsidR="003C7C3C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415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900" w:type="dxa"/>
            <w:hideMark/>
          </w:tcPr>
          <w:p w14:paraId="78BD8FC8" w14:textId="1BA92662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11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189</w:t>
            </w:r>
            <w:r w:rsidR="003C7C3C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1</w:t>
            </w:r>
          </w:p>
        </w:tc>
        <w:tc>
          <w:tcPr>
            <w:tcW w:w="900" w:type="dxa"/>
            <w:noWrap/>
          </w:tcPr>
          <w:p w14:paraId="1B41E485" w14:textId="172B4208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11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109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4</w:t>
            </w:r>
          </w:p>
        </w:tc>
        <w:tc>
          <w:tcPr>
            <w:tcW w:w="900" w:type="dxa"/>
          </w:tcPr>
          <w:p w14:paraId="49E87558" w14:textId="6B8868F3" w:rsidR="00DE4C1E" w:rsidRPr="00A47393" w:rsidRDefault="00200ABA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</w:t>
            </w:r>
            <w:r w:rsidR="003C7C3C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374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8</w:t>
            </w:r>
          </w:p>
        </w:tc>
      </w:tr>
      <w:tr w:rsidR="00DE4C1E" w:rsidRPr="00A47393" w14:paraId="380F1194" w14:textId="77777777" w:rsidTr="006A466E">
        <w:trPr>
          <w:trHeight w:val="164"/>
          <w:jc w:val="center"/>
        </w:trPr>
        <w:tc>
          <w:tcPr>
            <w:tcW w:w="1715" w:type="dxa"/>
            <w:noWrap/>
            <w:vAlign w:val="center"/>
            <w:hideMark/>
          </w:tcPr>
          <w:p w14:paraId="401E6CEB" w14:textId="7DEDC6A7" w:rsidR="00DE4C1E" w:rsidRPr="00A47393" w:rsidRDefault="003C7C3C" w:rsidP="003C7C3C">
            <w:pPr>
              <w:keepNext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ГХФУ-</w:t>
            </w:r>
            <w:r w:rsidR="00DE4C1E" w:rsidRPr="00A47393">
              <w:rPr>
                <w:sz w:val="19"/>
                <w:szCs w:val="19"/>
                <w:lang w:eastAsia="en-CA"/>
              </w:rPr>
              <w:t>141b</w:t>
            </w:r>
          </w:p>
        </w:tc>
        <w:tc>
          <w:tcPr>
            <w:tcW w:w="842" w:type="dxa"/>
            <w:noWrap/>
            <w:hideMark/>
          </w:tcPr>
          <w:p w14:paraId="6A453F6C" w14:textId="6BF1FFC5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246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843" w:type="dxa"/>
          </w:tcPr>
          <w:p w14:paraId="7D9EFA15" w14:textId="7C218370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278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</w:tcPr>
          <w:p w14:paraId="56ECEE64" w14:textId="2D061D07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076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8</w:t>
            </w:r>
          </w:p>
        </w:tc>
        <w:tc>
          <w:tcPr>
            <w:tcW w:w="843" w:type="dxa"/>
          </w:tcPr>
          <w:p w14:paraId="5A82486B" w14:textId="0E151191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321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1</w:t>
            </w:r>
          </w:p>
        </w:tc>
        <w:tc>
          <w:tcPr>
            <w:tcW w:w="843" w:type="dxa"/>
          </w:tcPr>
          <w:p w14:paraId="532125C2" w14:textId="5B30D07C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101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  <w:tc>
          <w:tcPr>
            <w:tcW w:w="842" w:type="dxa"/>
          </w:tcPr>
          <w:p w14:paraId="39B26B1A" w14:textId="62E3EA88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4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623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3 </w:t>
            </w:r>
          </w:p>
        </w:tc>
        <w:tc>
          <w:tcPr>
            <w:tcW w:w="843" w:type="dxa"/>
          </w:tcPr>
          <w:p w14:paraId="0CC3A64E" w14:textId="534F457B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3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545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1 </w:t>
            </w:r>
          </w:p>
        </w:tc>
        <w:tc>
          <w:tcPr>
            <w:tcW w:w="1026" w:type="dxa"/>
          </w:tcPr>
          <w:p w14:paraId="48CFBA5A" w14:textId="4B9C6181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3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850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4 </w:t>
            </w:r>
          </w:p>
        </w:tc>
        <w:tc>
          <w:tcPr>
            <w:tcW w:w="900" w:type="dxa"/>
            <w:hideMark/>
          </w:tcPr>
          <w:p w14:paraId="642CFB7D" w14:textId="4EDAD003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1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770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8 </w:t>
            </w:r>
          </w:p>
        </w:tc>
        <w:tc>
          <w:tcPr>
            <w:tcW w:w="900" w:type="dxa"/>
            <w:noWrap/>
          </w:tcPr>
          <w:p w14:paraId="2CB8E0B9" w14:textId="7281EE8D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1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686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9 </w:t>
            </w:r>
          </w:p>
        </w:tc>
        <w:tc>
          <w:tcPr>
            <w:tcW w:w="900" w:type="dxa"/>
          </w:tcPr>
          <w:p w14:paraId="4B91EBC7" w14:textId="6BECBBBF" w:rsidR="00DE4C1E" w:rsidRPr="00A47393" w:rsidRDefault="000950A5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800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5</w:t>
            </w:r>
          </w:p>
        </w:tc>
      </w:tr>
      <w:tr w:rsidR="00DE4C1E" w:rsidRPr="00A47393" w14:paraId="38408F9F" w14:textId="77777777" w:rsidTr="006A466E">
        <w:trPr>
          <w:trHeight w:val="83"/>
          <w:jc w:val="center"/>
        </w:trPr>
        <w:tc>
          <w:tcPr>
            <w:tcW w:w="1715" w:type="dxa"/>
            <w:noWrap/>
            <w:vAlign w:val="center"/>
            <w:hideMark/>
          </w:tcPr>
          <w:p w14:paraId="35221DE7" w14:textId="350CF4C7" w:rsidR="00DE4C1E" w:rsidRPr="00A47393" w:rsidRDefault="003C7C3C" w:rsidP="003C7C3C">
            <w:pPr>
              <w:keepNext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ГХФУ-</w:t>
            </w:r>
            <w:r w:rsidR="00DE4C1E" w:rsidRPr="00A47393">
              <w:rPr>
                <w:sz w:val="19"/>
                <w:szCs w:val="19"/>
                <w:lang w:eastAsia="en-CA"/>
              </w:rPr>
              <w:t>142b</w:t>
            </w:r>
          </w:p>
        </w:tc>
        <w:tc>
          <w:tcPr>
            <w:tcW w:w="842" w:type="dxa"/>
            <w:noWrap/>
            <w:hideMark/>
          </w:tcPr>
          <w:p w14:paraId="78E1F72A" w14:textId="128B4E50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224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3" w:type="dxa"/>
          </w:tcPr>
          <w:p w14:paraId="0FD3F4B5" w14:textId="0AAB533B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110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843" w:type="dxa"/>
          </w:tcPr>
          <w:p w14:paraId="515F6D57" w14:textId="2D9EFE0A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115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843" w:type="dxa"/>
          </w:tcPr>
          <w:p w14:paraId="54F2752D" w14:textId="4FB93794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756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3" w:type="dxa"/>
          </w:tcPr>
          <w:p w14:paraId="74861FA1" w14:textId="0C727D81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816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42" w:type="dxa"/>
          </w:tcPr>
          <w:p w14:paraId="58784CFC" w14:textId="48337018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418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3 </w:t>
            </w:r>
          </w:p>
        </w:tc>
        <w:tc>
          <w:tcPr>
            <w:tcW w:w="843" w:type="dxa"/>
          </w:tcPr>
          <w:p w14:paraId="1A2E5629" w14:textId="1A880038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472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3 </w:t>
            </w:r>
          </w:p>
        </w:tc>
        <w:tc>
          <w:tcPr>
            <w:tcW w:w="1026" w:type="dxa"/>
          </w:tcPr>
          <w:p w14:paraId="7EAC2AF9" w14:textId="52B985EC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126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7 </w:t>
            </w:r>
          </w:p>
        </w:tc>
        <w:tc>
          <w:tcPr>
            <w:tcW w:w="900" w:type="dxa"/>
            <w:hideMark/>
          </w:tcPr>
          <w:p w14:paraId="2DF9889F" w14:textId="4ADBF35E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185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5 </w:t>
            </w:r>
          </w:p>
        </w:tc>
        <w:tc>
          <w:tcPr>
            <w:tcW w:w="900" w:type="dxa"/>
            <w:noWrap/>
          </w:tcPr>
          <w:p w14:paraId="58FB0078" w14:textId="6743F3F6" w:rsidR="00DE4C1E" w:rsidRPr="00A47393" w:rsidRDefault="00DE4C1E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 xml:space="preserve"> 267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 xml:space="preserve">8 </w:t>
            </w:r>
          </w:p>
        </w:tc>
        <w:tc>
          <w:tcPr>
            <w:tcW w:w="900" w:type="dxa"/>
          </w:tcPr>
          <w:p w14:paraId="304DEB17" w14:textId="6E3F0D2D" w:rsidR="00DE4C1E" w:rsidRPr="00A47393" w:rsidRDefault="000950A5" w:rsidP="00AB0EA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91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</w:tr>
      <w:tr w:rsidR="00C3180B" w:rsidRPr="00A47393" w14:paraId="6E14A95D" w14:textId="77777777" w:rsidTr="006A466E">
        <w:trPr>
          <w:trHeight w:val="83"/>
          <w:jc w:val="center"/>
        </w:trPr>
        <w:tc>
          <w:tcPr>
            <w:tcW w:w="11340" w:type="dxa"/>
            <w:gridSpan w:val="12"/>
            <w:noWrap/>
            <w:vAlign w:val="center"/>
          </w:tcPr>
          <w:p w14:paraId="1FD29E6E" w14:textId="73439516" w:rsidR="00C3180B" w:rsidRPr="003C7C3C" w:rsidRDefault="003C7C3C" w:rsidP="004F7B01">
            <w:pPr>
              <w:keepNext/>
              <w:jc w:val="left"/>
              <w:rPr>
                <w:sz w:val="19"/>
                <w:szCs w:val="19"/>
                <w:lang w:val="ru-RU" w:eastAsia="en-CA"/>
              </w:rPr>
            </w:pPr>
            <w:r>
              <w:rPr>
                <w:b/>
                <w:bCs/>
                <w:sz w:val="19"/>
                <w:szCs w:val="19"/>
                <w:lang w:val="ru-RU" w:eastAsia="en-CA"/>
              </w:rPr>
              <w:t>Потребление</w:t>
            </w:r>
          </w:p>
        </w:tc>
      </w:tr>
      <w:tr w:rsidR="00DE4C1E" w:rsidRPr="00A47393" w14:paraId="3438FFA5" w14:textId="77777777" w:rsidTr="006A466E">
        <w:trPr>
          <w:trHeight w:val="152"/>
          <w:jc w:val="center"/>
        </w:trPr>
        <w:tc>
          <w:tcPr>
            <w:tcW w:w="1715" w:type="dxa"/>
            <w:noWrap/>
            <w:vAlign w:val="center"/>
            <w:hideMark/>
          </w:tcPr>
          <w:p w14:paraId="29B258F6" w14:textId="4731B61C" w:rsidR="00DE4C1E" w:rsidRPr="00A47393" w:rsidRDefault="003C7C3C" w:rsidP="003C7C3C">
            <w:pPr>
              <w:keepNext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ГХФУ-</w:t>
            </w:r>
            <w:r w:rsidR="00DE4C1E" w:rsidRPr="00A47393">
              <w:rPr>
                <w:sz w:val="19"/>
                <w:szCs w:val="19"/>
                <w:lang w:eastAsia="en-CA"/>
              </w:rPr>
              <w:t>22</w:t>
            </w:r>
          </w:p>
        </w:tc>
        <w:tc>
          <w:tcPr>
            <w:tcW w:w="842" w:type="dxa"/>
            <w:noWrap/>
            <w:hideMark/>
          </w:tcPr>
          <w:p w14:paraId="3A0B98BA" w14:textId="28D960BD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15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289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4</w:t>
            </w:r>
          </w:p>
        </w:tc>
        <w:tc>
          <w:tcPr>
            <w:tcW w:w="843" w:type="dxa"/>
          </w:tcPr>
          <w:p w14:paraId="69EEFCB9" w14:textId="65C7008D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15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497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  <w:tc>
          <w:tcPr>
            <w:tcW w:w="843" w:type="dxa"/>
          </w:tcPr>
          <w:p w14:paraId="1062274B" w14:textId="110A9799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15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182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843" w:type="dxa"/>
          </w:tcPr>
          <w:p w14:paraId="208A12CF" w14:textId="7A999BDF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15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197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3" w:type="dxa"/>
          </w:tcPr>
          <w:p w14:paraId="6C004944" w14:textId="0BDD7CCA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14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975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2" w:type="dxa"/>
          </w:tcPr>
          <w:p w14:paraId="6207AD23" w14:textId="6718475C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11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981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8</w:t>
            </w:r>
          </w:p>
        </w:tc>
        <w:tc>
          <w:tcPr>
            <w:tcW w:w="843" w:type="dxa"/>
          </w:tcPr>
          <w:p w14:paraId="5B8A063C" w14:textId="1A0E5013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11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336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7</w:t>
            </w:r>
          </w:p>
        </w:tc>
        <w:tc>
          <w:tcPr>
            <w:tcW w:w="1026" w:type="dxa"/>
          </w:tcPr>
          <w:p w14:paraId="591E0290" w14:textId="4EE599AE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11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903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="004C18FE" w:rsidRPr="00A47393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900" w:type="dxa"/>
          </w:tcPr>
          <w:p w14:paraId="6F553530" w14:textId="1F9CCCA9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10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201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="00FC478E" w:rsidRPr="00A4739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900" w:type="dxa"/>
            <w:noWrap/>
          </w:tcPr>
          <w:p w14:paraId="32E65B57" w14:textId="260A7B10" w:rsidR="00DE4C1E" w:rsidRPr="00A47393" w:rsidRDefault="00562B30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10</w:t>
            </w:r>
            <w:r w:rsidR="00EE0FD4">
              <w:rPr>
                <w:sz w:val="19"/>
                <w:szCs w:val="19"/>
                <w:lang w:val="ru-RU"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015</w:t>
            </w:r>
            <w:r w:rsidR="00EE0FD4">
              <w:rPr>
                <w:sz w:val="19"/>
                <w:szCs w:val="19"/>
                <w:lang w:val="ru-RU"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900" w:type="dxa"/>
          </w:tcPr>
          <w:p w14:paraId="4A4AD778" w14:textId="11A91EA3" w:rsidR="00DE4C1E" w:rsidRPr="00A47393" w:rsidRDefault="000D1A6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6 577,6</w:t>
            </w:r>
          </w:p>
        </w:tc>
      </w:tr>
      <w:tr w:rsidR="00DE4C1E" w:rsidRPr="00A47393" w14:paraId="55728AB4" w14:textId="77777777" w:rsidTr="006A466E">
        <w:trPr>
          <w:trHeight w:val="50"/>
          <w:jc w:val="center"/>
        </w:trPr>
        <w:tc>
          <w:tcPr>
            <w:tcW w:w="1715" w:type="dxa"/>
            <w:noWrap/>
            <w:vAlign w:val="center"/>
            <w:hideMark/>
          </w:tcPr>
          <w:p w14:paraId="09B429BF" w14:textId="00DD8416" w:rsidR="00DE4C1E" w:rsidRPr="00A47393" w:rsidRDefault="003C7C3C" w:rsidP="003C7C3C">
            <w:pPr>
              <w:keepNext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ГХФУ-</w:t>
            </w:r>
            <w:r w:rsidR="006A466E">
              <w:rPr>
                <w:sz w:val="19"/>
                <w:szCs w:val="19"/>
                <w:lang w:val="en-US" w:eastAsia="en-CA"/>
              </w:rPr>
              <w:t>1</w:t>
            </w:r>
            <w:r w:rsidR="00DE4C1E" w:rsidRPr="00A47393">
              <w:rPr>
                <w:sz w:val="19"/>
                <w:szCs w:val="19"/>
                <w:lang w:eastAsia="en-CA"/>
              </w:rPr>
              <w:t>41b</w:t>
            </w:r>
          </w:p>
        </w:tc>
        <w:tc>
          <w:tcPr>
            <w:tcW w:w="842" w:type="dxa"/>
            <w:noWrap/>
            <w:hideMark/>
          </w:tcPr>
          <w:p w14:paraId="5FB23ED4" w14:textId="7A5A9890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772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843" w:type="dxa"/>
          </w:tcPr>
          <w:p w14:paraId="54213EEE" w14:textId="749CEEB7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384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843" w:type="dxa"/>
          </w:tcPr>
          <w:p w14:paraId="1A780A3A" w14:textId="722ABA8E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312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</w:tcPr>
          <w:p w14:paraId="0A2D1DC7" w14:textId="000FE2B1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5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736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43" w:type="dxa"/>
          </w:tcPr>
          <w:p w14:paraId="7FDC1270" w14:textId="2DFC58EF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5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534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2" w:type="dxa"/>
          </w:tcPr>
          <w:p w14:paraId="38BC46E7" w14:textId="44D8A90D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701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1</w:t>
            </w:r>
          </w:p>
        </w:tc>
        <w:tc>
          <w:tcPr>
            <w:tcW w:w="843" w:type="dxa"/>
          </w:tcPr>
          <w:p w14:paraId="29F8DB45" w14:textId="3BA6733E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135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1026" w:type="dxa"/>
          </w:tcPr>
          <w:p w14:paraId="4B00A741" w14:textId="42401302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402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7</w:t>
            </w:r>
          </w:p>
        </w:tc>
        <w:tc>
          <w:tcPr>
            <w:tcW w:w="900" w:type="dxa"/>
          </w:tcPr>
          <w:p w14:paraId="731D4380" w14:textId="60D51181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328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900" w:type="dxa"/>
            <w:noWrap/>
          </w:tcPr>
          <w:p w14:paraId="44B36C00" w14:textId="4102545F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342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00" w:type="dxa"/>
          </w:tcPr>
          <w:p w14:paraId="3243286C" w14:textId="698E6F09" w:rsidR="00DE4C1E" w:rsidRPr="00A47393" w:rsidRDefault="000D1A6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503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9</w:t>
            </w:r>
          </w:p>
        </w:tc>
      </w:tr>
      <w:tr w:rsidR="00DE4C1E" w:rsidRPr="00A47393" w14:paraId="0536C036" w14:textId="77777777" w:rsidTr="006A466E">
        <w:trPr>
          <w:trHeight w:val="50"/>
          <w:jc w:val="center"/>
        </w:trPr>
        <w:tc>
          <w:tcPr>
            <w:tcW w:w="1715" w:type="dxa"/>
            <w:noWrap/>
            <w:vAlign w:val="center"/>
            <w:hideMark/>
          </w:tcPr>
          <w:p w14:paraId="26400292" w14:textId="44A34E4F" w:rsidR="00DE4C1E" w:rsidRPr="00A47393" w:rsidRDefault="003C7C3C" w:rsidP="003C7C3C">
            <w:pPr>
              <w:keepNext/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ГХФУ-</w:t>
            </w:r>
            <w:r w:rsidR="00DE4C1E" w:rsidRPr="00A47393">
              <w:rPr>
                <w:sz w:val="19"/>
                <w:szCs w:val="19"/>
                <w:lang w:eastAsia="en-CA"/>
              </w:rPr>
              <w:t>142b</w:t>
            </w:r>
          </w:p>
        </w:tc>
        <w:tc>
          <w:tcPr>
            <w:tcW w:w="842" w:type="dxa"/>
            <w:noWrap/>
            <w:hideMark/>
          </w:tcPr>
          <w:p w14:paraId="00AF5317" w14:textId="67FD8A87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890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8</w:t>
            </w:r>
          </w:p>
        </w:tc>
        <w:tc>
          <w:tcPr>
            <w:tcW w:w="843" w:type="dxa"/>
          </w:tcPr>
          <w:p w14:paraId="611347BC" w14:textId="2C06F7CA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726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</w:tcPr>
          <w:p w14:paraId="3BB3E1D9" w14:textId="5D9A207C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774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3" w:type="dxa"/>
          </w:tcPr>
          <w:p w14:paraId="7EEC0C02" w14:textId="47B92A53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430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1</w:t>
            </w:r>
          </w:p>
        </w:tc>
        <w:tc>
          <w:tcPr>
            <w:tcW w:w="843" w:type="dxa"/>
          </w:tcPr>
          <w:p w14:paraId="4095A230" w14:textId="116540E0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486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7</w:t>
            </w:r>
          </w:p>
        </w:tc>
        <w:tc>
          <w:tcPr>
            <w:tcW w:w="842" w:type="dxa"/>
          </w:tcPr>
          <w:p w14:paraId="477BCFD9" w14:textId="03D319DA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182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843" w:type="dxa"/>
          </w:tcPr>
          <w:p w14:paraId="73E18B73" w14:textId="3705E7F4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319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1026" w:type="dxa"/>
          </w:tcPr>
          <w:p w14:paraId="2EAFAFE4" w14:textId="35EB902C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131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900" w:type="dxa"/>
          </w:tcPr>
          <w:p w14:paraId="24FB9413" w14:textId="028E959B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188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  <w:tc>
          <w:tcPr>
            <w:tcW w:w="900" w:type="dxa"/>
            <w:noWrap/>
          </w:tcPr>
          <w:p w14:paraId="626C5300" w14:textId="3C90CFBF" w:rsidR="00DE4C1E" w:rsidRPr="00A47393" w:rsidRDefault="00DE4C1E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232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8</w:t>
            </w:r>
          </w:p>
        </w:tc>
        <w:tc>
          <w:tcPr>
            <w:tcW w:w="900" w:type="dxa"/>
          </w:tcPr>
          <w:p w14:paraId="70B90662" w14:textId="094017A2" w:rsidR="00DE4C1E" w:rsidRPr="00A47393" w:rsidRDefault="00200ABA" w:rsidP="00DE4C1E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60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</w:tr>
      <w:tr w:rsidR="00C3180B" w:rsidRPr="00A47393" w14:paraId="4BB666CE" w14:textId="77777777" w:rsidTr="006A466E">
        <w:trPr>
          <w:trHeight w:val="50"/>
          <w:jc w:val="center"/>
        </w:trPr>
        <w:tc>
          <w:tcPr>
            <w:tcW w:w="11340" w:type="dxa"/>
            <w:gridSpan w:val="12"/>
            <w:noWrap/>
            <w:vAlign w:val="center"/>
          </w:tcPr>
          <w:p w14:paraId="20788C98" w14:textId="56165942" w:rsidR="00C3180B" w:rsidRPr="003C7C3C" w:rsidRDefault="003C7C3C" w:rsidP="003C7C3C">
            <w:pPr>
              <w:jc w:val="left"/>
              <w:rPr>
                <w:sz w:val="19"/>
                <w:szCs w:val="19"/>
                <w:lang w:val="ru-RU" w:eastAsia="en-CA"/>
              </w:rPr>
            </w:pPr>
            <w:r>
              <w:rPr>
                <w:b/>
                <w:bCs/>
                <w:sz w:val="19"/>
                <w:szCs w:val="19"/>
                <w:lang w:val="ru-RU" w:eastAsia="en-CA"/>
              </w:rPr>
              <w:t>Производство за вычетом потребления</w:t>
            </w:r>
          </w:p>
        </w:tc>
      </w:tr>
      <w:tr w:rsidR="00406FEB" w:rsidRPr="00A47393" w14:paraId="4CDAEAEA" w14:textId="77777777" w:rsidTr="006A466E">
        <w:trPr>
          <w:trHeight w:val="88"/>
          <w:jc w:val="center"/>
        </w:trPr>
        <w:tc>
          <w:tcPr>
            <w:tcW w:w="1715" w:type="dxa"/>
            <w:noWrap/>
            <w:vAlign w:val="center"/>
            <w:hideMark/>
          </w:tcPr>
          <w:p w14:paraId="2F92C088" w14:textId="216CFC58" w:rsidR="00406FEB" w:rsidRPr="00A47393" w:rsidRDefault="003C7C3C" w:rsidP="003C7C3C">
            <w:pPr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ГХФУ-</w:t>
            </w:r>
            <w:r w:rsidR="00406FEB" w:rsidRPr="00A47393">
              <w:rPr>
                <w:sz w:val="19"/>
                <w:szCs w:val="19"/>
                <w:lang w:eastAsia="en-CA"/>
              </w:rPr>
              <w:t>22</w:t>
            </w:r>
          </w:p>
        </w:tc>
        <w:tc>
          <w:tcPr>
            <w:tcW w:w="842" w:type="dxa"/>
            <w:noWrap/>
            <w:hideMark/>
          </w:tcPr>
          <w:p w14:paraId="2BF0F720" w14:textId="326723E3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493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  <w:noWrap/>
            <w:hideMark/>
          </w:tcPr>
          <w:p w14:paraId="564558AC" w14:textId="42833E6D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693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  <w:tc>
          <w:tcPr>
            <w:tcW w:w="843" w:type="dxa"/>
            <w:noWrap/>
            <w:hideMark/>
          </w:tcPr>
          <w:p w14:paraId="3D67945A" w14:textId="2824AB24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543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49B320AE" w14:textId="4CD80E0D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864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77F980D5" w14:textId="6ACC4B1B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984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1</w:t>
            </w:r>
          </w:p>
        </w:tc>
        <w:tc>
          <w:tcPr>
            <w:tcW w:w="842" w:type="dxa"/>
            <w:noWrap/>
            <w:hideMark/>
          </w:tcPr>
          <w:p w14:paraId="39D0727A" w14:textId="165A370D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565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  <w:noWrap/>
            <w:hideMark/>
          </w:tcPr>
          <w:p w14:paraId="0CC478FB" w14:textId="508E6441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68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8</w:t>
            </w:r>
          </w:p>
        </w:tc>
        <w:tc>
          <w:tcPr>
            <w:tcW w:w="1026" w:type="dxa"/>
            <w:noWrap/>
            <w:hideMark/>
          </w:tcPr>
          <w:p w14:paraId="6861F3AC" w14:textId="4854F333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511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8</w:t>
            </w:r>
          </w:p>
        </w:tc>
        <w:tc>
          <w:tcPr>
            <w:tcW w:w="900" w:type="dxa"/>
            <w:noWrap/>
            <w:hideMark/>
          </w:tcPr>
          <w:p w14:paraId="10CDFA0F" w14:textId="4D238FB9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987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48FECC7E" w14:textId="7F619FF2" w:rsidR="00406FEB" w:rsidRPr="00A47393" w:rsidRDefault="00406FEB" w:rsidP="00406FEB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</w:t>
            </w:r>
            <w:r w:rsidR="009E6583">
              <w:rPr>
                <w:sz w:val="19"/>
                <w:szCs w:val="19"/>
                <w:lang w:eastAsia="en-CA"/>
              </w:rPr>
              <w:t xml:space="preserve"> </w:t>
            </w:r>
            <w:r w:rsidRPr="00A47393">
              <w:rPr>
                <w:sz w:val="19"/>
                <w:szCs w:val="19"/>
                <w:lang w:eastAsia="en-CA"/>
              </w:rPr>
              <w:t>094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900" w:type="dxa"/>
          </w:tcPr>
          <w:p w14:paraId="71F7DCB4" w14:textId="0065FAB0" w:rsidR="00406FEB" w:rsidRPr="00A47393" w:rsidRDefault="00406FEB" w:rsidP="00406FEB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797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</w:tr>
      <w:tr w:rsidR="00406FEB" w:rsidRPr="00A47393" w14:paraId="359143CD" w14:textId="77777777" w:rsidTr="006A466E">
        <w:trPr>
          <w:trHeight w:val="50"/>
          <w:jc w:val="center"/>
        </w:trPr>
        <w:tc>
          <w:tcPr>
            <w:tcW w:w="1715" w:type="dxa"/>
            <w:noWrap/>
            <w:vAlign w:val="center"/>
            <w:hideMark/>
          </w:tcPr>
          <w:p w14:paraId="0572E0DD" w14:textId="62EA8A0A" w:rsidR="00406FEB" w:rsidRPr="00A47393" w:rsidRDefault="003C7C3C" w:rsidP="003C7C3C">
            <w:pPr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ГХФУ-</w:t>
            </w:r>
            <w:r w:rsidR="00406FEB" w:rsidRPr="00A47393">
              <w:rPr>
                <w:sz w:val="19"/>
                <w:szCs w:val="19"/>
                <w:lang w:eastAsia="en-CA"/>
              </w:rPr>
              <w:t>141b</w:t>
            </w:r>
          </w:p>
        </w:tc>
        <w:tc>
          <w:tcPr>
            <w:tcW w:w="842" w:type="dxa"/>
            <w:noWrap/>
            <w:hideMark/>
          </w:tcPr>
          <w:p w14:paraId="23292733" w14:textId="647C086A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474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43" w:type="dxa"/>
            <w:noWrap/>
            <w:hideMark/>
          </w:tcPr>
          <w:p w14:paraId="7CD189BE" w14:textId="280498C6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893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3" w:type="dxa"/>
            <w:noWrap/>
            <w:hideMark/>
          </w:tcPr>
          <w:p w14:paraId="0D9E4366" w14:textId="7D2BCE67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764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  <w:tc>
          <w:tcPr>
            <w:tcW w:w="843" w:type="dxa"/>
            <w:noWrap/>
            <w:hideMark/>
          </w:tcPr>
          <w:p w14:paraId="0B8C5FD2" w14:textId="7F5F000F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585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1</w:t>
            </w:r>
          </w:p>
        </w:tc>
        <w:tc>
          <w:tcPr>
            <w:tcW w:w="843" w:type="dxa"/>
            <w:noWrap/>
            <w:hideMark/>
          </w:tcPr>
          <w:p w14:paraId="2344C4DF" w14:textId="543402C9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567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2" w:type="dxa"/>
            <w:noWrap/>
            <w:hideMark/>
          </w:tcPr>
          <w:p w14:paraId="204160BA" w14:textId="597F43E3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922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  <w:noWrap/>
            <w:hideMark/>
          </w:tcPr>
          <w:p w14:paraId="07287E84" w14:textId="2978205A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409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1026" w:type="dxa"/>
            <w:noWrap/>
            <w:hideMark/>
          </w:tcPr>
          <w:p w14:paraId="378A313F" w14:textId="76CD4377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447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7</w:t>
            </w:r>
          </w:p>
        </w:tc>
        <w:tc>
          <w:tcPr>
            <w:tcW w:w="900" w:type="dxa"/>
            <w:noWrap/>
            <w:hideMark/>
          </w:tcPr>
          <w:p w14:paraId="4B900691" w14:textId="5661A91D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442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6F58C9DB" w14:textId="029A9FA5" w:rsidR="00406FEB" w:rsidRPr="00A47393" w:rsidRDefault="00406FEB" w:rsidP="00406FEB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344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900" w:type="dxa"/>
          </w:tcPr>
          <w:p w14:paraId="3C44C6F4" w14:textId="5865994A" w:rsidR="00406FEB" w:rsidRPr="00A47393" w:rsidRDefault="00406FEB" w:rsidP="00406FEB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296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</w:tr>
      <w:tr w:rsidR="00406FEB" w:rsidRPr="00A47393" w14:paraId="5625D76D" w14:textId="77777777" w:rsidTr="006A466E">
        <w:trPr>
          <w:trHeight w:val="53"/>
          <w:jc w:val="center"/>
        </w:trPr>
        <w:tc>
          <w:tcPr>
            <w:tcW w:w="1715" w:type="dxa"/>
            <w:noWrap/>
            <w:vAlign w:val="center"/>
            <w:hideMark/>
          </w:tcPr>
          <w:p w14:paraId="20E2DC0D" w14:textId="20DB038F" w:rsidR="00406FEB" w:rsidRPr="00A47393" w:rsidRDefault="003C7C3C" w:rsidP="003C7C3C">
            <w:pPr>
              <w:jc w:val="left"/>
              <w:rPr>
                <w:sz w:val="19"/>
                <w:szCs w:val="19"/>
                <w:lang w:eastAsia="en-CA"/>
              </w:rPr>
            </w:pPr>
            <w:r>
              <w:rPr>
                <w:sz w:val="19"/>
                <w:szCs w:val="19"/>
                <w:lang w:val="ru-RU" w:eastAsia="en-CA"/>
              </w:rPr>
              <w:t>ГХФУ-</w:t>
            </w:r>
            <w:r w:rsidR="00406FEB" w:rsidRPr="00A47393">
              <w:rPr>
                <w:sz w:val="19"/>
                <w:szCs w:val="19"/>
                <w:lang w:eastAsia="en-CA"/>
              </w:rPr>
              <w:t>142b</w:t>
            </w:r>
          </w:p>
        </w:tc>
        <w:tc>
          <w:tcPr>
            <w:tcW w:w="842" w:type="dxa"/>
            <w:noWrap/>
            <w:hideMark/>
          </w:tcPr>
          <w:p w14:paraId="3A20AAA0" w14:textId="10404D68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333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5</w:t>
            </w:r>
          </w:p>
        </w:tc>
        <w:tc>
          <w:tcPr>
            <w:tcW w:w="843" w:type="dxa"/>
            <w:noWrap/>
            <w:hideMark/>
          </w:tcPr>
          <w:p w14:paraId="123E960B" w14:textId="54637CD7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384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3" w:type="dxa"/>
            <w:noWrap/>
            <w:hideMark/>
          </w:tcPr>
          <w:p w14:paraId="060ED647" w14:textId="636E2235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341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  <w:noWrap/>
            <w:hideMark/>
          </w:tcPr>
          <w:p w14:paraId="023F10B4" w14:textId="464D1BA6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326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</w:t>
            </w:r>
          </w:p>
        </w:tc>
        <w:tc>
          <w:tcPr>
            <w:tcW w:w="843" w:type="dxa"/>
            <w:noWrap/>
            <w:hideMark/>
          </w:tcPr>
          <w:p w14:paraId="487071A0" w14:textId="570714AA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329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42" w:type="dxa"/>
            <w:noWrap/>
            <w:hideMark/>
          </w:tcPr>
          <w:p w14:paraId="1CC3F5B9" w14:textId="21A6666A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235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4</w:t>
            </w:r>
          </w:p>
        </w:tc>
        <w:tc>
          <w:tcPr>
            <w:tcW w:w="843" w:type="dxa"/>
            <w:noWrap/>
            <w:hideMark/>
          </w:tcPr>
          <w:p w14:paraId="24B68896" w14:textId="12254688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153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026" w:type="dxa"/>
            <w:noWrap/>
            <w:hideMark/>
          </w:tcPr>
          <w:p w14:paraId="09A295D2" w14:textId="5E9E1871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(5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2)</w:t>
            </w:r>
          </w:p>
        </w:tc>
        <w:tc>
          <w:tcPr>
            <w:tcW w:w="900" w:type="dxa"/>
            <w:noWrap/>
            <w:hideMark/>
          </w:tcPr>
          <w:p w14:paraId="3D5A5D06" w14:textId="4DF3552F" w:rsidR="00406FEB" w:rsidRPr="00A47393" w:rsidRDefault="00406FEB" w:rsidP="00406FEB">
            <w:pPr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(3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1)</w:t>
            </w:r>
          </w:p>
        </w:tc>
        <w:tc>
          <w:tcPr>
            <w:tcW w:w="900" w:type="dxa"/>
            <w:noWrap/>
            <w:hideMark/>
          </w:tcPr>
          <w:p w14:paraId="4EAF90D0" w14:textId="2BF91DB2" w:rsidR="00406FEB" w:rsidRPr="00A47393" w:rsidRDefault="00406FEB" w:rsidP="00406FEB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35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00" w:type="dxa"/>
          </w:tcPr>
          <w:p w14:paraId="4053490A" w14:textId="68CE2BA3" w:rsidR="00406FEB" w:rsidRPr="00A47393" w:rsidRDefault="00406FEB" w:rsidP="00406FEB">
            <w:pPr>
              <w:keepNext/>
              <w:ind w:left="-107"/>
              <w:jc w:val="right"/>
              <w:rPr>
                <w:sz w:val="19"/>
                <w:szCs w:val="19"/>
                <w:lang w:eastAsia="en-CA"/>
              </w:rPr>
            </w:pPr>
            <w:r w:rsidRPr="00A47393">
              <w:rPr>
                <w:sz w:val="19"/>
                <w:szCs w:val="19"/>
                <w:lang w:eastAsia="en-CA"/>
              </w:rPr>
              <w:t>30</w:t>
            </w:r>
            <w:r w:rsidR="009E6583">
              <w:rPr>
                <w:sz w:val="19"/>
                <w:szCs w:val="19"/>
                <w:lang w:eastAsia="en-CA"/>
              </w:rPr>
              <w:t>,</w:t>
            </w:r>
            <w:r w:rsidRPr="00A47393">
              <w:rPr>
                <w:sz w:val="19"/>
                <w:szCs w:val="19"/>
                <w:lang w:eastAsia="en-CA"/>
              </w:rPr>
              <w:t>6</w:t>
            </w:r>
          </w:p>
        </w:tc>
      </w:tr>
    </w:tbl>
    <w:p w14:paraId="04C665CA" w14:textId="77777777" w:rsidR="00C3180B" w:rsidRPr="00A47393" w:rsidRDefault="00C3180B" w:rsidP="00C3180B">
      <w:pPr>
        <w:widowControl w:val="0"/>
        <w:rPr>
          <w:b/>
          <w:bCs/>
          <w:szCs w:val="28"/>
        </w:rPr>
      </w:pPr>
    </w:p>
    <w:p w14:paraId="4A3BAD28" w14:textId="3456CECC" w:rsidR="00C3180B" w:rsidRPr="00963F88" w:rsidRDefault="00C3180B" w:rsidP="00C3180B">
      <w:pPr>
        <w:keepNext/>
        <w:spacing w:after="240"/>
        <w:rPr>
          <w:b/>
          <w:bCs/>
          <w:szCs w:val="28"/>
          <w:lang w:val="ru-RU"/>
        </w:rPr>
      </w:pPr>
      <w:r w:rsidRPr="00963F88">
        <w:rPr>
          <w:b/>
          <w:bCs/>
          <w:szCs w:val="28"/>
          <w:lang w:val="ru-RU"/>
        </w:rPr>
        <w:t>B.</w:t>
      </w:r>
      <w:r w:rsidRPr="00963F88">
        <w:rPr>
          <w:b/>
          <w:bCs/>
          <w:szCs w:val="28"/>
          <w:lang w:val="ru-RU"/>
        </w:rPr>
        <w:tab/>
      </w:r>
      <w:r w:rsidR="00A8392B" w:rsidRPr="00963F88">
        <w:rPr>
          <w:b/>
          <w:bCs/>
          <w:szCs w:val="28"/>
          <w:lang w:val="ru-RU"/>
        </w:rPr>
        <w:t xml:space="preserve">Распределение потребления ГХФУ по секторам </w:t>
      </w:r>
    </w:p>
    <w:p w14:paraId="6E6EA8E7" w14:textId="0533CC06" w:rsidR="00C3180B" w:rsidRPr="00963F88" w:rsidRDefault="00A8392B" w:rsidP="00CB1AFE">
      <w:pPr>
        <w:pStyle w:val="Heading1"/>
        <w:rPr>
          <w:lang w:val="ru-RU"/>
        </w:rPr>
      </w:pPr>
      <w:r w:rsidRPr="00963F88">
        <w:rPr>
          <w:lang w:val="ru-RU"/>
        </w:rPr>
        <w:t>В таблице 7 представлено распределение совокупного потребления ГХФУ по секторам в период с 2015 по 2025 год, где страны сгруппированы следующим образом: Китай как крупнейший потребитель (и производитель) ГХФУ, 14 крупнейших стран-потребителей (за исключением Китая)</w:t>
      </w:r>
      <w:r w:rsidR="00C3180B" w:rsidRPr="00A47393">
        <w:rPr>
          <w:rStyle w:val="FootnoteReference"/>
          <w:bCs/>
        </w:rPr>
        <w:footnoteReference w:id="18"/>
      </w:r>
      <w:r w:rsidR="00963F88">
        <w:rPr>
          <w:lang w:val="ru-RU"/>
        </w:rPr>
        <w:t>,</w:t>
      </w:r>
      <w:r w:rsidR="00C3180B" w:rsidRPr="00963F88">
        <w:rPr>
          <w:lang w:val="ru-RU"/>
        </w:rPr>
        <w:t xml:space="preserve"> </w:t>
      </w:r>
      <w:r w:rsidR="00963F88">
        <w:rPr>
          <w:lang w:val="ru-RU"/>
        </w:rPr>
        <w:t>и остальные страны</w:t>
      </w:r>
      <w:r w:rsidR="00C3180B" w:rsidRPr="00963F88">
        <w:rPr>
          <w:lang w:val="ru-RU"/>
        </w:rPr>
        <w:t xml:space="preserve">. </w:t>
      </w:r>
    </w:p>
    <w:p w14:paraId="265289CD" w14:textId="629652B0" w:rsidR="00C3180B" w:rsidRPr="00963F88" w:rsidRDefault="00963F88" w:rsidP="00CB1AFE">
      <w:pPr>
        <w:pStyle w:val="Heading1"/>
        <w:rPr>
          <w:lang w:val="ru-RU"/>
        </w:rPr>
      </w:pPr>
      <w:r w:rsidRPr="00963F88">
        <w:rPr>
          <w:lang w:val="ru-RU"/>
        </w:rPr>
        <w:t>В 202</w:t>
      </w:r>
      <w:r>
        <w:rPr>
          <w:lang w:val="ru-RU"/>
        </w:rPr>
        <w:t>5</w:t>
      </w:r>
      <w:r w:rsidRPr="00963F88">
        <w:rPr>
          <w:lang w:val="ru-RU"/>
        </w:rPr>
        <w:t xml:space="preserve"> году тремя секторами с наибольшими объемами потребления ГХФУ (в тоннах ОРС) были обслуживание холодильного оборудования (</w:t>
      </w:r>
      <w:r>
        <w:rPr>
          <w:lang w:val="ru-RU"/>
        </w:rPr>
        <w:t>70,5</w:t>
      </w:r>
      <w:r w:rsidRPr="00963F88">
        <w:rPr>
          <w:lang w:val="ru-RU"/>
        </w:rPr>
        <w:t>% от общего объема потребления), производство холодильного оборудования (2</w:t>
      </w:r>
      <w:r>
        <w:rPr>
          <w:lang w:val="ru-RU"/>
        </w:rPr>
        <w:t>1</w:t>
      </w:r>
      <w:r w:rsidRPr="00963F88">
        <w:rPr>
          <w:lang w:val="ru-RU"/>
        </w:rPr>
        <w:t>,2%) и производство пеноматериалов (</w:t>
      </w:r>
      <w:r>
        <w:rPr>
          <w:lang w:val="ru-RU"/>
        </w:rPr>
        <w:t>7</w:t>
      </w:r>
      <w:r w:rsidRPr="00963F88">
        <w:rPr>
          <w:lang w:val="ru-RU"/>
        </w:rPr>
        <w:t>,</w:t>
      </w:r>
      <w:r>
        <w:rPr>
          <w:lang w:val="ru-RU"/>
        </w:rPr>
        <w:t>1</w:t>
      </w:r>
      <w:r w:rsidRPr="00963F88">
        <w:rPr>
          <w:lang w:val="ru-RU"/>
        </w:rPr>
        <w:t>%)</w:t>
      </w:r>
      <w:r w:rsidR="00C3180B" w:rsidRPr="00963F88">
        <w:rPr>
          <w:lang w:val="ru-RU"/>
        </w:rPr>
        <w:t xml:space="preserve">. </w:t>
      </w:r>
      <w:r w:rsidRPr="00963F88">
        <w:rPr>
          <w:lang w:val="ru-RU"/>
        </w:rPr>
        <w:t xml:space="preserve">По мере поэтапного отказа от </w:t>
      </w:r>
      <w:r w:rsidR="00A0087C">
        <w:rPr>
          <w:lang w:val="ru-RU"/>
        </w:rPr>
        <w:t>ГХФ</w:t>
      </w:r>
      <w:r w:rsidRPr="00963F88">
        <w:rPr>
          <w:lang w:val="ru-RU"/>
        </w:rPr>
        <w:t>У в секторах производства пеноматериалов и холодильного оборудования доля сектора обслуживания холодильного оборудования</w:t>
      </w:r>
      <w:r>
        <w:rPr>
          <w:lang w:val="ru-RU"/>
        </w:rPr>
        <w:t xml:space="preserve"> становится все более актуальной</w:t>
      </w:r>
      <w:r w:rsidRPr="00963F88">
        <w:rPr>
          <w:lang w:val="ru-RU"/>
        </w:rPr>
        <w:t>, хотя объемы потребления продолжают снижаться</w:t>
      </w:r>
      <w:r w:rsidR="00C3180B" w:rsidRPr="00963F88">
        <w:rPr>
          <w:lang w:val="ru-RU"/>
        </w:rPr>
        <w:t xml:space="preserve">. </w:t>
      </w:r>
    </w:p>
    <w:p w14:paraId="309CB2A2" w14:textId="77777777" w:rsidR="00DF7A2B" w:rsidRPr="006A466E" w:rsidRDefault="001D5B2D" w:rsidP="00C3180B">
      <w:pPr>
        <w:keepNext/>
        <w:keepLines/>
        <w:rPr>
          <w:b/>
          <w:lang w:val="ru-RU"/>
        </w:rPr>
      </w:pPr>
      <w:r>
        <w:rPr>
          <w:b/>
          <w:lang w:val="ru-RU"/>
        </w:rPr>
        <w:t>Таблица</w:t>
      </w:r>
      <w:r w:rsidR="00C3180B" w:rsidRPr="001D5B2D">
        <w:rPr>
          <w:b/>
          <w:lang w:val="ru-RU"/>
        </w:rPr>
        <w:t xml:space="preserve"> 7</w:t>
      </w:r>
      <w:r w:rsidR="00C3180B" w:rsidRPr="001D5B2D">
        <w:rPr>
          <w:b/>
          <w:caps/>
          <w:lang w:val="ru-RU"/>
        </w:rPr>
        <w:t>.</w:t>
      </w:r>
      <w:r w:rsidR="00C3180B" w:rsidRPr="001D5B2D">
        <w:rPr>
          <w:b/>
          <w:lang w:val="ru-RU"/>
        </w:rPr>
        <w:t xml:space="preserve"> </w:t>
      </w:r>
      <w:r>
        <w:rPr>
          <w:b/>
          <w:lang w:val="ru-RU"/>
        </w:rPr>
        <w:t>Распределение потребления Г</w:t>
      </w:r>
      <w:r w:rsidR="00A0087C">
        <w:rPr>
          <w:b/>
          <w:lang w:val="ru-RU"/>
        </w:rPr>
        <w:t>ХФ</w:t>
      </w:r>
      <w:r>
        <w:rPr>
          <w:b/>
          <w:lang w:val="ru-RU"/>
        </w:rPr>
        <w:t>У по секторам в разбивке по группам стран</w:t>
      </w:r>
      <w:r w:rsidR="00C3180B" w:rsidRPr="001D5B2D">
        <w:rPr>
          <w:b/>
          <w:lang w:val="ru-RU"/>
        </w:rPr>
        <w:t xml:space="preserve"> </w:t>
      </w:r>
    </w:p>
    <w:p w14:paraId="477D35E5" w14:textId="038F6EDC" w:rsidR="00C3180B" w:rsidRPr="001D5B2D" w:rsidRDefault="00C3180B" w:rsidP="00C3180B">
      <w:pPr>
        <w:keepNext/>
        <w:keepLines/>
        <w:rPr>
          <w:b/>
          <w:lang w:val="ru-RU"/>
        </w:rPr>
      </w:pPr>
      <w:r w:rsidRPr="001D5B2D">
        <w:rPr>
          <w:b/>
          <w:lang w:val="ru-RU"/>
        </w:rPr>
        <w:t>(в тоннах ОРС)</w:t>
      </w:r>
    </w:p>
    <w:tbl>
      <w:tblPr>
        <w:tblW w:w="11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762"/>
        <w:gridCol w:w="900"/>
      </w:tblGrid>
      <w:tr w:rsidR="001349FC" w:rsidRPr="00A47393" w14:paraId="3E3962B6" w14:textId="77777777" w:rsidTr="00DF7A2B">
        <w:trPr>
          <w:trHeight w:val="462"/>
          <w:tblHeader/>
          <w:jc w:val="center"/>
        </w:trPr>
        <w:tc>
          <w:tcPr>
            <w:tcW w:w="1417" w:type="dxa"/>
            <w:hideMark/>
          </w:tcPr>
          <w:p w14:paraId="2989636A" w14:textId="653918FA" w:rsidR="001349FC" w:rsidRPr="001D5B2D" w:rsidRDefault="001D5B2D" w:rsidP="001349FC">
            <w:pPr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>
              <w:rPr>
                <w:b/>
                <w:bCs/>
                <w:sz w:val="17"/>
                <w:szCs w:val="17"/>
                <w:lang w:val="ru-RU" w:eastAsia="en-CA"/>
              </w:rPr>
              <w:t>Сектор</w:t>
            </w:r>
          </w:p>
        </w:tc>
        <w:tc>
          <w:tcPr>
            <w:tcW w:w="825" w:type="dxa"/>
            <w:hideMark/>
          </w:tcPr>
          <w:p w14:paraId="16B7AF74" w14:textId="571EEE70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2015</w:t>
            </w:r>
          </w:p>
        </w:tc>
        <w:tc>
          <w:tcPr>
            <w:tcW w:w="825" w:type="dxa"/>
            <w:hideMark/>
          </w:tcPr>
          <w:p w14:paraId="1FD2B5BB" w14:textId="2951ABD4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2016</w:t>
            </w:r>
          </w:p>
        </w:tc>
        <w:tc>
          <w:tcPr>
            <w:tcW w:w="825" w:type="dxa"/>
            <w:hideMark/>
          </w:tcPr>
          <w:p w14:paraId="71929070" w14:textId="6A9CF315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2017</w:t>
            </w:r>
          </w:p>
        </w:tc>
        <w:tc>
          <w:tcPr>
            <w:tcW w:w="825" w:type="dxa"/>
            <w:hideMark/>
          </w:tcPr>
          <w:p w14:paraId="1EBBF9CC" w14:textId="35556E22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2018</w:t>
            </w:r>
          </w:p>
        </w:tc>
        <w:tc>
          <w:tcPr>
            <w:tcW w:w="825" w:type="dxa"/>
            <w:hideMark/>
          </w:tcPr>
          <w:p w14:paraId="2C6ACA2C" w14:textId="1BEBB2B6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2019</w:t>
            </w:r>
          </w:p>
        </w:tc>
        <w:tc>
          <w:tcPr>
            <w:tcW w:w="825" w:type="dxa"/>
            <w:hideMark/>
          </w:tcPr>
          <w:p w14:paraId="17DAC344" w14:textId="27848873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2020</w:t>
            </w:r>
          </w:p>
        </w:tc>
        <w:tc>
          <w:tcPr>
            <w:tcW w:w="825" w:type="dxa"/>
            <w:hideMark/>
          </w:tcPr>
          <w:p w14:paraId="3E81D3E8" w14:textId="3F31BB6A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2021</w:t>
            </w:r>
          </w:p>
        </w:tc>
        <w:tc>
          <w:tcPr>
            <w:tcW w:w="825" w:type="dxa"/>
            <w:hideMark/>
          </w:tcPr>
          <w:p w14:paraId="15AB3AB5" w14:textId="1073BF31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2022</w:t>
            </w:r>
          </w:p>
        </w:tc>
        <w:tc>
          <w:tcPr>
            <w:tcW w:w="825" w:type="dxa"/>
            <w:hideMark/>
          </w:tcPr>
          <w:p w14:paraId="64F7F9E8" w14:textId="4B58664B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2023</w:t>
            </w:r>
          </w:p>
        </w:tc>
        <w:tc>
          <w:tcPr>
            <w:tcW w:w="825" w:type="dxa"/>
            <w:hideMark/>
          </w:tcPr>
          <w:p w14:paraId="183B366A" w14:textId="0A2A631A" w:rsidR="001349FC" w:rsidRPr="00A47393" w:rsidRDefault="001349FC" w:rsidP="001349FC">
            <w:pPr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2024</w:t>
            </w:r>
          </w:p>
        </w:tc>
        <w:tc>
          <w:tcPr>
            <w:tcW w:w="762" w:type="dxa"/>
          </w:tcPr>
          <w:p w14:paraId="32A34106" w14:textId="7632BB10" w:rsidR="001349FC" w:rsidRPr="00A47393" w:rsidRDefault="001349FC" w:rsidP="001349FC">
            <w:pPr>
              <w:ind w:left="-109" w:right="-110"/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2025</w:t>
            </w:r>
          </w:p>
        </w:tc>
        <w:tc>
          <w:tcPr>
            <w:tcW w:w="900" w:type="dxa"/>
            <w:hideMark/>
          </w:tcPr>
          <w:p w14:paraId="3C0245B7" w14:textId="58DE91C0" w:rsidR="001349FC" w:rsidRPr="00A47393" w:rsidRDefault="001349FC" w:rsidP="001349FC">
            <w:pPr>
              <w:ind w:left="-109" w:right="-110"/>
              <w:jc w:val="center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 xml:space="preserve">2025 (% </w:t>
            </w:r>
            <w:r w:rsidR="001D5B2D">
              <w:rPr>
                <w:b/>
                <w:bCs/>
                <w:sz w:val="17"/>
                <w:szCs w:val="17"/>
                <w:lang w:val="ru-RU" w:eastAsia="en-CA"/>
              </w:rPr>
              <w:t>от общего объема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)</w:t>
            </w:r>
          </w:p>
        </w:tc>
      </w:tr>
      <w:tr w:rsidR="00C3180B" w:rsidRPr="00A47393" w14:paraId="404E85A3" w14:textId="77777777" w:rsidTr="00DF7A2B">
        <w:trPr>
          <w:trHeight w:val="124"/>
          <w:jc w:val="center"/>
        </w:trPr>
        <w:tc>
          <w:tcPr>
            <w:tcW w:w="11329" w:type="dxa"/>
            <w:gridSpan w:val="13"/>
            <w:hideMark/>
          </w:tcPr>
          <w:p w14:paraId="3A8CA2CE" w14:textId="0CAF3B96" w:rsidR="00C3180B" w:rsidRPr="001D5B2D" w:rsidRDefault="001D5B2D" w:rsidP="004F7B01">
            <w:pPr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>
              <w:rPr>
                <w:b/>
                <w:bCs/>
                <w:sz w:val="17"/>
                <w:szCs w:val="17"/>
                <w:lang w:val="ru-RU" w:eastAsia="en-CA"/>
              </w:rPr>
              <w:t>Китай</w:t>
            </w:r>
          </w:p>
        </w:tc>
      </w:tr>
      <w:tr w:rsidR="00197360" w:rsidRPr="00A47393" w14:paraId="77397111" w14:textId="77777777" w:rsidTr="00DF7A2B">
        <w:trPr>
          <w:trHeight w:val="58"/>
          <w:jc w:val="center"/>
        </w:trPr>
        <w:tc>
          <w:tcPr>
            <w:tcW w:w="1417" w:type="dxa"/>
            <w:hideMark/>
          </w:tcPr>
          <w:p w14:paraId="1F699F06" w14:textId="749AE105" w:rsidR="00197360" w:rsidRPr="001D5B2D" w:rsidRDefault="001D5B2D" w:rsidP="00197360">
            <w:pPr>
              <w:jc w:val="left"/>
              <w:rPr>
                <w:sz w:val="17"/>
                <w:szCs w:val="17"/>
                <w:lang w:val="ru-RU"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Аэрозоли</w:t>
            </w:r>
          </w:p>
        </w:tc>
        <w:tc>
          <w:tcPr>
            <w:tcW w:w="825" w:type="dxa"/>
            <w:hideMark/>
          </w:tcPr>
          <w:p w14:paraId="320676BB" w14:textId="720BDC78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180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3D05BDB3" w14:textId="7AD2A3AC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189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204B46BC" w14:textId="7FF22A90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825" w:type="dxa"/>
          </w:tcPr>
          <w:p w14:paraId="02E55173" w14:textId="47E9FFA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154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32725044" w14:textId="11275801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163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667E0FFA" w14:textId="210D2E52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0D37E169" w14:textId="4B23C48E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  <w:hideMark/>
          </w:tcPr>
          <w:p w14:paraId="33CF28BA" w14:textId="7777777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  <w:hideMark/>
          </w:tcPr>
          <w:p w14:paraId="2D5A2829" w14:textId="7777777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76C37665" w14:textId="7777777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762" w:type="dxa"/>
          </w:tcPr>
          <w:p w14:paraId="43A20829" w14:textId="045E9A76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900" w:type="dxa"/>
          </w:tcPr>
          <w:p w14:paraId="3A1FF652" w14:textId="03852FCC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1D5B2D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197360" w:rsidRPr="00A47393" w14:paraId="3D069CD7" w14:textId="77777777" w:rsidTr="00DF7A2B">
        <w:trPr>
          <w:trHeight w:val="53"/>
          <w:jc w:val="center"/>
        </w:trPr>
        <w:tc>
          <w:tcPr>
            <w:tcW w:w="1417" w:type="dxa"/>
            <w:hideMark/>
          </w:tcPr>
          <w:p w14:paraId="71B38BBD" w14:textId="04D3A1A1" w:rsidR="00197360" w:rsidRPr="001D5B2D" w:rsidRDefault="001D5B2D" w:rsidP="00197360">
            <w:pPr>
              <w:jc w:val="left"/>
              <w:rPr>
                <w:sz w:val="17"/>
                <w:szCs w:val="17"/>
                <w:lang w:val="ru-RU"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Пеноматериалы</w:t>
            </w:r>
          </w:p>
        </w:tc>
        <w:tc>
          <w:tcPr>
            <w:tcW w:w="825" w:type="dxa"/>
            <w:hideMark/>
          </w:tcPr>
          <w:p w14:paraId="1004C787" w14:textId="0F7237C1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522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22672EE2" w14:textId="214739FF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872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6B7E475A" w14:textId="4D0436E4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220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66842AD3" w14:textId="53419454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679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776BC67A" w14:textId="6F2C538E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669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7CAA30C0" w14:textId="7B76E18F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241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281D2E76" w14:textId="272E1F6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822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028C3053" w14:textId="13646A2B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140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57269041" w14:textId="3A37A048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656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7D78FEFB" w14:textId="1A550FFF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745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762" w:type="dxa"/>
          </w:tcPr>
          <w:p w14:paraId="25DACD36" w14:textId="3444F46E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461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900" w:type="dxa"/>
          </w:tcPr>
          <w:p w14:paraId="55FF44FE" w14:textId="4957F195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6</w:t>
            </w:r>
            <w:r w:rsidR="001D5B2D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5</w:t>
            </w:r>
          </w:p>
        </w:tc>
      </w:tr>
      <w:tr w:rsidR="00197360" w:rsidRPr="00A47393" w14:paraId="75C16538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41BBB268" w14:textId="0EE7AABC" w:rsidR="00197360" w:rsidRPr="001D5B2D" w:rsidRDefault="001D5B2D" w:rsidP="00197360">
            <w:pPr>
              <w:jc w:val="left"/>
              <w:rPr>
                <w:sz w:val="17"/>
                <w:szCs w:val="17"/>
                <w:lang w:val="ru-RU"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Пожаротушение</w:t>
            </w:r>
          </w:p>
        </w:tc>
        <w:tc>
          <w:tcPr>
            <w:tcW w:w="825" w:type="dxa"/>
            <w:hideMark/>
          </w:tcPr>
          <w:p w14:paraId="58B81280" w14:textId="7C0602EB" w:rsidR="00197360" w:rsidRPr="00A47393" w:rsidRDefault="00197360" w:rsidP="00197360">
            <w:pPr>
              <w:ind w:left="-76" w:right="-20"/>
              <w:jc w:val="lef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825" w:type="dxa"/>
          </w:tcPr>
          <w:p w14:paraId="28AAA6B9" w14:textId="7321D937" w:rsidR="00197360" w:rsidRPr="00A47393" w:rsidRDefault="00197360" w:rsidP="00197360">
            <w:pPr>
              <w:ind w:left="-76" w:right="-20"/>
              <w:jc w:val="lef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825" w:type="dxa"/>
          </w:tcPr>
          <w:p w14:paraId="35CAC21A" w14:textId="5F7D89C9" w:rsidR="00197360" w:rsidRPr="00A47393" w:rsidRDefault="00197360" w:rsidP="00197360">
            <w:pPr>
              <w:ind w:left="-76" w:right="-20"/>
              <w:jc w:val="lef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825" w:type="dxa"/>
          </w:tcPr>
          <w:p w14:paraId="3E853071" w14:textId="3E123BC3" w:rsidR="00197360" w:rsidRPr="00A47393" w:rsidRDefault="00197360" w:rsidP="00197360">
            <w:pPr>
              <w:ind w:left="-76" w:right="-20"/>
              <w:jc w:val="lef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825" w:type="dxa"/>
          </w:tcPr>
          <w:p w14:paraId="16A04674" w14:textId="5C068C88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1DBB9D18" w14:textId="306F9C08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41866A1A" w14:textId="4F72584C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5CA12CC1" w14:textId="7777777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2E3EC2A1" w14:textId="7777777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38BD5E26" w14:textId="7777777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762" w:type="dxa"/>
          </w:tcPr>
          <w:p w14:paraId="53D1B278" w14:textId="00F41588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</w:tcPr>
          <w:p w14:paraId="2EB87731" w14:textId="7A0ED64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1D5B2D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197360" w:rsidRPr="00A47393" w14:paraId="429E2ABF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17550E0E" w14:textId="43360599" w:rsidR="00197360" w:rsidRPr="001D5B2D" w:rsidRDefault="001D5B2D" w:rsidP="00197360">
            <w:pPr>
              <w:jc w:val="left"/>
              <w:rPr>
                <w:sz w:val="17"/>
                <w:szCs w:val="17"/>
                <w:lang w:val="ru-RU"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Производство холодильного оборудования</w:t>
            </w:r>
          </w:p>
        </w:tc>
        <w:tc>
          <w:tcPr>
            <w:tcW w:w="825" w:type="dxa"/>
            <w:hideMark/>
          </w:tcPr>
          <w:p w14:paraId="3508FA8A" w14:textId="6567BA52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951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3480569A" w14:textId="2B1B668B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107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3A871CF3" w14:textId="2290A5B4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106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6C6E694C" w14:textId="644B81C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856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62CA6C56" w14:textId="0BCACD16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746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0AAB1675" w14:textId="40872C4E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149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6089399A" w14:textId="6292ACF2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040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0B73C481" w14:textId="4D1A5D3E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177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7346507E" w14:textId="21D0B851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708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6B8AE47C" w14:textId="134F3BF3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705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762" w:type="dxa"/>
          </w:tcPr>
          <w:p w14:paraId="4A6C6CD8" w14:textId="755DFF66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463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900" w:type="dxa"/>
          </w:tcPr>
          <w:p w14:paraId="3C9887CA" w14:textId="74B0ACCE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20</w:t>
            </w:r>
            <w:r w:rsidR="001D5B2D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4</w:t>
            </w:r>
          </w:p>
        </w:tc>
      </w:tr>
      <w:tr w:rsidR="00197360" w:rsidRPr="00A47393" w14:paraId="05F1D4B8" w14:textId="77777777" w:rsidTr="00DF7A2B">
        <w:trPr>
          <w:trHeight w:val="252"/>
          <w:jc w:val="center"/>
        </w:trPr>
        <w:tc>
          <w:tcPr>
            <w:tcW w:w="1417" w:type="dxa"/>
            <w:hideMark/>
          </w:tcPr>
          <w:p w14:paraId="48DABD79" w14:textId="69EBEF0A" w:rsidR="00197360" w:rsidRPr="001D5B2D" w:rsidRDefault="001D5B2D" w:rsidP="00197360">
            <w:pPr>
              <w:jc w:val="left"/>
              <w:rPr>
                <w:sz w:val="17"/>
                <w:szCs w:val="17"/>
                <w:lang w:val="ru-RU"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Обслуживание холодильного оборудования</w:t>
            </w:r>
          </w:p>
        </w:tc>
        <w:tc>
          <w:tcPr>
            <w:tcW w:w="825" w:type="dxa"/>
            <w:hideMark/>
          </w:tcPr>
          <w:p w14:paraId="0AA3ADDE" w14:textId="5F4CBA7C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412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4451C822" w14:textId="5F60EBEB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638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107799D2" w14:textId="668B580D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881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5754BC1E" w14:textId="2F5B20C4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316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68C1B8E4" w14:textId="1343A9F5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258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6ADEF58B" w14:textId="7B29A512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984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067EB2DC" w14:textId="501A7539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990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45A061FC" w14:textId="58198FB1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984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34DBE600" w14:textId="0F1B9D09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874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73136597" w14:textId="668C3E9A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898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762" w:type="dxa"/>
          </w:tcPr>
          <w:p w14:paraId="4A2D38A8" w14:textId="1EA17CAA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1D5B2D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422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900" w:type="dxa"/>
          </w:tcPr>
          <w:p w14:paraId="43E366F6" w14:textId="6F0F00E7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33</w:t>
            </w:r>
            <w:r w:rsidR="001D5B2D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8</w:t>
            </w:r>
          </w:p>
        </w:tc>
      </w:tr>
      <w:tr w:rsidR="00197360" w:rsidRPr="00A47393" w14:paraId="6267EA4C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297A5928" w14:textId="3D02502E" w:rsidR="00197360" w:rsidRPr="001D5B2D" w:rsidRDefault="001D5B2D" w:rsidP="00197360">
            <w:pPr>
              <w:jc w:val="left"/>
              <w:rPr>
                <w:sz w:val="17"/>
                <w:szCs w:val="17"/>
                <w:lang w:val="ru-RU" w:eastAsia="en-CA"/>
              </w:rPr>
            </w:pPr>
            <w:r>
              <w:rPr>
                <w:sz w:val="17"/>
                <w:szCs w:val="17"/>
                <w:lang w:val="ru-RU" w:eastAsia="en-CA"/>
              </w:rPr>
              <w:t>Растворители</w:t>
            </w:r>
          </w:p>
        </w:tc>
        <w:tc>
          <w:tcPr>
            <w:tcW w:w="825" w:type="dxa"/>
            <w:hideMark/>
          </w:tcPr>
          <w:p w14:paraId="55BB23DA" w14:textId="4F6B6188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418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075B579D" w14:textId="6812E0D2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413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563CC759" w14:textId="580D252E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397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74B88CB4" w14:textId="533E8DB6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375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66FABA64" w14:textId="2A01E746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385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3BCD88D6" w14:textId="2274660C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308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570752E8" w14:textId="2ECBE798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275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4F046DF7" w14:textId="5FC6A16C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275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77FB74D8" w14:textId="3FAB800F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121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04BE73B0" w14:textId="48B39A94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121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62" w:type="dxa"/>
          </w:tcPr>
          <w:p w14:paraId="1968EC19" w14:textId="40973EB6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45</w:t>
            </w:r>
            <w:r w:rsidR="001D5B2D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</w:tcPr>
          <w:p w14:paraId="693647A8" w14:textId="0C24395D" w:rsidR="00197360" w:rsidRPr="00A47393" w:rsidRDefault="00197360" w:rsidP="00197360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1D5B2D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6</w:t>
            </w:r>
          </w:p>
        </w:tc>
      </w:tr>
      <w:tr w:rsidR="00197360" w:rsidRPr="00A47393" w14:paraId="26DB6574" w14:textId="77777777" w:rsidTr="00DF7A2B">
        <w:trPr>
          <w:trHeight w:val="80"/>
          <w:jc w:val="center"/>
        </w:trPr>
        <w:tc>
          <w:tcPr>
            <w:tcW w:w="1417" w:type="dxa"/>
            <w:hideMark/>
          </w:tcPr>
          <w:p w14:paraId="47943F86" w14:textId="3D408B40" w:rsidR="00197360" w:rsidRPr="001D5B2D" w:rsidRDefault="001D5B2D" w:rsidP="00197360">
            <w:pPr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>
              <w:rPr>
                <w:b/>
                <w:bCs/>
                <w:sz w:val="17"/>
                <w:szCs w:val="17"/>
                <w:lang w:val="ru-RU" w:eastAsia="en-CA"/>
              </w:rPr>
              <w:t>Итого, Китай</w:t>
            </w:r>
          </w:p>
        </w:tc>
        <w:tc>
          <w:tcPr>
            <w:tcW w:w="825" w:type="dxa"/>
            <w:hideMark/>
          </w:tcPr>
          <w:p w14:paraId="1D55D053" w14:textId="373F1FB5" w:rsidR="00197360" w:rsidRPr="00A47393" w:rsidRDefault="00197360" w:rsidP="00197360">
            <w:pPr>
              <w:ind w:left="-249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13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485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0025AF10" w14:textId="03C67CBF" w:rsidR="00197360" w:rsidRPr="00A47393" w:rsidRDefault="00197360" w:rsidP="00197360">
            <w:pPr>
              <w:ind w:left="-250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14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221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40B9A10D" w14:textId="2104E758" w:rsidR="00197360" w:rsidRPr="00A47393" w:rsidRDefault="00197360" w:rsidP="00197360">
            <w:pPr>
              <w:ind w:left="-283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14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605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2C6437F5" w14:textId="348104B3" w:rsidR="00197360" w:rsidRPr="00A47393" w:rsidRDefault="00197360" w:rsidP="00197360">
            <w:pPr>
              <w:ind w:left="-282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14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382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1BC377C4" w14:textId="523FEC3B" w:rsidR="00197360" w:rsidRPr="00A47393" w:rsidRDefault="00197360" w:rsidP="00197360">
            <w:pPr>
              <w:ind w:left="-214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14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223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34D651CD" w14:textId="072BBFC1" w:rsidR="00197360" w:rsidRPr="00A47393" w:rsidRDefault="00197360" w:rsidP="00197360">
            <w:pPr>
              <w:ind w:left="-248" w:right="-20" w:hanging="7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10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683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1D0CF6C6" w14:textId="17EFCD3C" w:rsidR="00197360" w:rsidRPr="00A47393" w:rsidRDefault="00197360" w:rsidP="00197360">
            <w:pPr>
              <w:ind w:left="-248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10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128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1563C07B" w14:textId="72D4119E" w:rsidR="00197360" w:rsidRPr="00A47393" w:rsidRDefault="00197360" w:rsidP="00197360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10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577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2EDBEB27" w14:textId="4DDA7E3B" w:rsidR="00197360" w:rsidRPr="00A47393" w:rsidRDefault="00197360" w:rsidP="00197360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7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360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45D9010C" w14:textId="1CDCDE14" w:rsidR="00197360" w:rsidRPr="00A47393" w:rsidRDefault="00197360" w:rsidP="00197360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7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470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762" w:type="dxa"/>
          </w:tcPr>
          <w:p w14:paraId="310A06F2" w14:textId="1F9662D4" w:rsidR="00197360" w:rsidRPr="00A47393" w:rsidRDefault="00197360" w:rsidP="00197360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4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392</w:t>
            </w:r>
            <w:r w:rsidR="001D5B2D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7</w:t>
            </w:r>
          </w:p>
        </w:tc>
        <w:tc>
          <w:tcPr>
            <w:tcW w:w="900" w:type="dxa"/>
          </w:tcPr>
          <w:p w14:paraId="68B946BB" w14:textId="0611171D" w:rsidR="00197360" w:rsidRPr="00A47393" w:rsidRDefault="00197360" w:rsidP="00197360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color w:val="000000"/>
                <w:sz w:val="17"/>
                <w:szCs w:val="17"/>
              </w:rPr>
              <w:t>61</w:t>
            </w:r>
            <w:r w:rsidR="001D5B2D">
              <w:rPr>
                <w:b/>
                <w:bCs/>
                <w:color w:val="000000"/>
                <w:sz w:val="17"/>
                <w:szCs w:val="17"/>
              </w:rPr>
              <w:t>,</w:t>
            </w:r>
            <w:r w:rsidRPr="00A47393">
              <w:rPr>
                <w:b/>
                <w:bCs/>
                <w:color w:val="000000"/>
                <w:sz w:val="17"/>
                <w:szCs w:val="17"/>
              </w:rPr>
              <w:t>3</w:t>
            </w:r>
          </w:p>
        </w:tc>
      </w:tr>
      <w:tr w:rsidR="00C3180B" w:rsidRPr="001D5B2D" w14:paraId="441480C9" w14:textId="77777777" w:rsidTr="00DF7A2B">
        <w:trPr>
          <w:trHeight w:val="58"/>
          <w:jc w:val="center"/>
        </w:trPr>
        <w:tc>
          <w:tcPr>
            <w:tcW w:w="11329" w:type="dxa"/>
            <w:gridSpan w:val="13"/>
            <w:hideMark/>
          </w:tcPr>
          <w:p w14:paraId="49CFCDBC" w14:textId="36DC81BD" w:rsidR="00C3180B" w:rsidRPr="001D5B2D" w:rsidRDefault="001D5B2D" w:rsidP="004F7B01">
            <w:pPr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 w:rsidRPr="001D5B2D">
              <w:rPr>
                <w:b/>
                <w:bCs/>
                <w:sz w:val="17"/>
                <w:szCs w:val="17"/>
                <w:lang w:val="ru-RU" w:eastAsia="en-CA"/>
              </w:rPr>
              <w:t>14 крупнейших стран-потребителей, действующих в рамках статьи 5*</w:t>
            </w:r>
          </w:p>
        </w:tc>
      </w:tr>
      <w:tr w:rsidR="001D5B2D" w:rsidRPr="00A47393" w14:paraId="7929B857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619D708A" w14:textId="2EDAA520" w:rsidR="001D5B2D" w:rsidRPr="00A47393" w:rsidRDefault="001D5B2D" w:rsidP="001D5B2D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Аэрозоли</w:t>
            </w:r>
          </w:p>
        </w:tc>
        <w:tc>
          <w:tcPr>
            <w:tcW w:w="825" w:type="dxa"/>
            <w:hideMark/>
          </w:tcPr>
          <w:p w14:paraId="6FF34FF2" w14:textId="26BFB960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87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644EF3BE" w14:textId="7C465FD7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43E9B18A" w14:textId="1A3C4BCF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774CDC16" w14:textId="0BF13849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26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5AA439D7" w14:textId="35E8BE17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694BE510" w14:textId="4587771F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1F9F8F99" w14:textId="6AF37AD5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4754B2EE" w14:textId="63E42246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  <w:hideMark/>
          </w:tcPr>
          <w:p w14:paraId="17611FD7" w14:textId="245542FD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040F4A9C" w14:textId="38D6075A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762" w:type="dxa"/>
          </w:tcPr>
          <w:p w14:paraId="59ADEB6E" w14:textId="34CA8330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900" w:type="dxa"/>
          </w:tcPr>
          <w:p w14:paraId="002DD3F9" w14:textId="1E9F451F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242DC8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1D5B2D" w:rsidRPr="00A47393" w14:paraId="3BE38B0A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5091ED59" w14:textId="5B7FF312" w:rsidR="001D5B2D" w:rsidRPr="00A47393" w:rsidRDefault="001D5B2D" w:rsidP="001D5B2D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Пеноматериалы</w:t>
            </w:r>
          </w:p>
        </w:tc>
        <w:tc>
          <w:tcPr>
            <w:tcW w:w="825" w:type="dxa"/>
            <w:hideMark/>
          </w:tcPr>
          <w:p w14:paraId="094B4E6B" w14:textId="21C8EF36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077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290C259B" w14:textId="39A03D40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572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520B70C4" w14:textId="565A7014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501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1BF1F7A8" w14:textId="6BFF9F60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275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2CB6A373" w14:textId="26678612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058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75A94E30" w14:textId="4B8366A5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335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7B29785A" w14:textId="7438AF03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271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00FB0AB6" w14:textId="17908AB4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191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39D69EE4" w14:textId="0BB12777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102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799A6233" w14:textId="1076FFBA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38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762" w:type="dxa"/>
          </w:tcPr>
          <w:p w14:paraId="32B62DDF" w14:textId="0A03FCDE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15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900" w:type="dxa"/>
          </w:tcPr>
          <w:p w14:paraId="120A9ADB" w14:textId="20542AB4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242DC8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2</w:t>
            </w:r>
          </w:p>
        </w:tc>
      </w:tr>
      <w:tr w:rsidR="001D5B2D" w:rsidRPr="00A47393" w14:paraId="2F8E2C3B" w14:textId="77777777" w:rsidTr="00DF7A2B">
        <w:trPr>
          <w:trHeight w:val="73"/>
          <w:jc w:val="center"/>
        </w:trPr>
        <w:tc>
          <w:tcPr>
            <w:tcW w:w="1417" w:type="dxa"/>
            <w:hideMark/>
          </w:tcPr>
          <w:p w14:paraId="2359E36A" w14:textId="5B574B89" w:rsidR="001D5B2D" w:rsidRPr="00A47393" w:rsidRDefault="001D5B2D" w:rsidP="001D5B2D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Пожаротушение</w:t>
            </w:r>
          </w:p>
        </w:tc>
        <w:tc>
          <w:tcPr>
            <w:tcW w:w="825" w:type="dxa"/>
            <w:hideMark/>
          </w:tcPr>
          <w:p w14:paraId="4A7618BF" w14:textId="3A24CA91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2FA03CEA" w14:textId="1E651ADC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314DBB92" w14:textId="2D88571C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0E218C5C" w14:textId="48E3948C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3812615E" w14:textId="26A63F29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342E129D" w14:textId="53391B3E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668CE51A" w14:textId="636DCF7F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463E0F01" w14:textId="46B01B8D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55D27D2B" w14:textId="2A61FF0C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0718B25E" w14:textId="7B001510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62" w:type="dxa"/>
          </w:tcPr>
          <w:p w14:paraId="597F6829" w14:textId="0352D91F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900" w:type="dxa"/>
          </w:tcPr>
          <w:p w14:paraId="07CBC696" w14:textId="31C751D3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242DC8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1D5B2D" w:rsidRPr="00A47393" w14:paraId="00BDA58C" w14:textId="77777777" w:rsidTr="00DF7A2B">
        <w:trPr>
          <w:trHeight w:val="233"/>
          <w:jc w:val="center"/>
        </w:trPr>
        <w:tc>
          <w:tcPr>
            <w:tcW w:w="1417" w:type="dxa"/>
            <w:hideMark/>
          </w:tcPr>
          <w:p w14:paraId="7C438EB3" w14:textId="0BE65794" w:rsidR="001D5B2D" w:rsidRPr="00A47393" w:rsidRDefault="001D5B2D" w:rsidP="001D5B2D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Производство холодильного оборудования</w:t>
            </w:r>
          </w:p>
        </w:tc>
        <w:tc>
          <w:tcPr>
            <w:tcW w:w="825" w:type="dxa"/>
            <w:hideMark/>
          </w:tcPr>
          <w:p w14:paraId="46C65CDE" w14:textId="3F8B22A3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862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42E58398" w14:textId="778489E6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473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79F63AFA" w14:textId="6A869B6A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291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76418413" w14:textId="6798C18E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238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4A74C576" w14:textId="2593393A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010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7CC823BE" w14:textId="595D2B28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784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25103519" w14:textId="473C4E6A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596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79D1CA55" w14:textId="5CF4A26D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577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004C1F4F" w14:textId="43023575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283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0359DA11" w14:textId="419A6C7C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762" w:type="dxa"/>
          </w:tcPr>
          <w:p w14:paraId="290F72C7" w14:textId="37479F61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38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900" w:type="dxa"/>
          </w:tcPr>
          <w:p w14:paraId="50B311C5" w14:textId="6D595EAD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242DC8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5</w:t>
            </w:r>
          </w:p>
        </w:tc>
      </w:tr>
      <w:tr w:rsidR="001D5B2D" w:rsidRPr="00A47393" w14:paraId="4DB01E96" w14:textId="77777777" w:rsidTr="00DF7A2B">
        <w:trPr>
          <w:trHeight w:val="252"/>
          <w:jc w:val="center"/>
        </w:trPr>
        <w:tc>
          <w:tcPr>
            <w:tcW w:w="1417" w:type="dxa"/>
            <w:hideMark/>
          </w:tcPr>
          <w:p w14:paraId="0684A81B" w14:textId="71D0189E" w:rsidR="001D5B2D" w:rsidRPr="00A47393" w:rsidRDefault="001D5B2D" w:rsidP="001D5B2D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Обслуживание холодильного оборудования</w:t>
            </w:r>
          </w:p>
        </w:tc>
        <w:tc>
          <w:tcPr>
            <w:tcW w:w="825" w:type="dxa"/>
            <w:hideMark/>
          </w:tcPr>
          <w:p w14:paraId="2A31C8C9" w14:textId="35A43A79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148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52F0961A" w14:textId="2F52D53A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262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72BB3E25" w14:textId="5AB88A22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805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144BF9BF" w14:textId="089375C1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615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41B8C1DE" w14:textId="0A3ADB95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836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67F2454D" w14:textId="0DB7E85C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502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54598B24" w14:textId="0639B95A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443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0A3BBAB3" w14:textId="5D452A2D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699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3076179B" w14:textId="7A5FFD20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681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3D746016" w14:textId="48E6920A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829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762" w:type="dxa"/>
          </w:tcPr>
          <w:p w14:paraId="34971079" w14:textId="78466921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242DC8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910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900" w:type="dxa"/>
          </w:tcPr>
          <w:p w14:paraId="225FBBB0" w14:textId="5D46D97A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26</w:t>
            </w:r>
            <w:r w:rsidR="00242DC8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7</w:t>
            </w:r>
          </w:p>
        </w:tc>
      </w:tr>
      <w:tr w:rsidR="001D5B2D" w:rsidRPr="00A47393" w14:paraId="772BD261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78923D8D" w14:textId="4D204F0F" w:rsidR="001D5B2D" w:rsidRPr="00A47393" w:rsidRDefault="001D5B2D" w:rsidP="001D5B2D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Растворители</w:t>
            </w:r>
          </w:p>
        </w:tc>
        <w:tc>
          <w:tcPr>
            <w:tcW w:w="825" w:type="dxa"/>
            <w:hideMark/>
          </w:tcPr>
          <w:p w14:paraId="1D503AFE" w14:textId="0B3198CC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37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29F3E3FD" w14:textId="3447B769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29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0C7E1FDA" w14:textId="3862CD19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53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5D98B7D9" w14:textId="0DE79C9D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57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46D1EEE0" w14:textId="2366F2B9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63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7EC5E88E" w14:textId="562DC8C9" w:rsidR="001D5B2D" w:rsidRPr="00A47393" w:rsidRDefault="001D5B2D" w:rsidP="001D5B2D">
            <w:pPr>
              <w:ind w:left="-76" w:right="-2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75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09777FFB" w14:textId="095947EB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53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48758558" w14:textId="4F7C5288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90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5F894D8B" w14:textId="4697D676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44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3170BFC3" w14:textId="2C9BEB53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48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62" w:type="dxa"/>
          </w:tcPr>
          <w:p w14:paraId="4D7975C1" w14:textId="2B65327B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37</w:t>
            </w:r>
            <w:r w:rsidR="00242DC8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900" w:type="dxa"/>
          </w:tcPr>
          <w:p w14:paraId="47A745C1" w14:textId="30FF4B2E" w:rsidR="001D5B2D" w:rsidRPr="00A47393" w:rsidRDefault="001D5B2D" w:rsidP="001D5B2D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242DC8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5</w:t>
            </w:r>
          </w:p>
        </w:tc>
      </w:tr>
      <w:tr w:rsidR="002E2775" w:rsidRPr="00A47393" w14:paraId="3DA838B4" w14:textId="77777777" w:rsidTr="00DF7A2B">
        <w:trPr>
          <w:trHeight w:val="504"/>
          <w:jc w:val="center"/>
        </w:trPr>
        <w:tc>
          <w:tcPr>
            <w:tcW w:w="1417" w:type="dxa"/>
            <w:hideMark/>
          </w:tcPr>
          <w:p w14:paraId="6732C833" w14:textId="2A330708" w:rsidR="002E2775" w:rsidRPr="00242DC8" w:rsidRDefault="00242DC8" w:rsidP="002E2775">
            <w:pPr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>
              <w:rPr>
                <w:b/>
                <w:bCs/>
                <w:sz w:val="17"/>
                <w:szCs w:val="17"/>
                <w:lang w:val="ru-RU" w:eastAsia="en-CA"/>
              </w:rPr>
              <w:lastRenderedPageBreak/>
              <w:t>Итого,</w:t>
            </w:r>
            <w:r w:rsidR="002E2775" w:rsidRPr="00A47393">
              <w:rPr>
                <w:b/>
                <w:bCs/>
                <w:sz w:val="17"/>
                <w:szCs w:val="17"/>
                <w:lang w:eastAsia="en-CA"/>
              </w:rPr>
              <w:t xml:space="preserve"> 14 </w:t>
            </w:r>
            <w:r>
              <w:rPr>
                <w:b/>
                <w:bCs/>
                <w:sz w:val="17"/>
                <w:szCs w:val="17"/>
                <w:lang w:val="ru-RU" w:eastAsia="en-CA"/>
              </w:rPr>
              <w:t>крупнейших стран-потребителей</w:t>
            </w:r>
          </w:p>
        </w:tc>
        <w:tc>
          <w:tcPr>
            <w:tcW w:w="825" w:type="dxa"/>
            <w:hideMark/>
          </w:tcPr>
          <w:p w14:paraId="22373B33" w14:textId="458CB054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7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216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3BE6D1DE" w14:textId="0324D752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6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385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210E1049" w14:textId="3D29F153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5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662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339383CE" w14:textId="00783B6C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5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215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3D345405" w14:textId="6677D5A8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4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979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1B882A05" w14:textId="785CE810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700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51C0D25D" w14:textId="661B229E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369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6D531DBD" w14:textId="79759D29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564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28A8C157" w14:textId="1A5D4DF1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118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6D0DECD0" w14:textId="4600BCA6" w:rsidR="002E2775" w:rsidRPr="00A47393" w:rsidRDefault="002E2775" w:rsidP="002E2775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982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762" w:type="dxa"/>
          </w:tcPr>
          <w:p w14:paraId="4A42C8F8" w14:textId="5954CD7F" w:rsidR="002E2775" w:rsidRPr="00A47393" w:rsidRDefault="002E2775" w:rsidP="002E2775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005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9</w:t>
            </w:r>
          </w:p>
        </w:tc>
        <w:tc>
          <w:tcPr>
            <w:tcW w:w="900" w:type="dxa"/>
          </w:tcPr>
          <w:p w14:paraId="7F24B106" w14:textId="655700C1" w:rsidR="002E2775" w:rsidRPr="00A47393" w:rsidRDefault="002E2775" w:rsidP="002E2775">
            <w:pPr>
              <w:ind w:left="-21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color w:val="000000"/>
                <w:sz w:val="17"/>
                <w:szCs w:val="17"/>
              </w:rPr>
              <w:t>28</w:t>
            </w:r>
            <w:r w:rsidR="00242DC8">
              <w:rPr>
                <w:b/>
                <w:bCs/>
                <w:color w:val="000000"/>
                <w:sz w:val="17"/>
                <w:szCs w:val="17"/>
              </w:rPr>
              <w:t>,</w:t>
            </w:r>
            <w:r w:rsidRPr="00A47393">
              <w:rPr>
                <w:b/>
                <w:bCs/>
                <w:color w:val="000000"/>
                <w:sz w:val="17"/>
                <w:szCs w:val="17"/>
              </w:rPr>
              <w:t>0</w:t>
            </w:r>
          </w:p>
        </w:tc>
      </w:tr>
      <w:tr w:rsidR="00C3180B" w:rsidRPr="00242DC8" w14:paraId="427F5CCC" w14:textId="77777777" w:rsidTr="00DF7A2B">
        <w:trPr>
          <w:trHeight w:val="99"/>
          <w:jc w:val="center"/>
        </w:trPr>
        <w:tc>
          <w:tcPr>
            <w:tcW w:w="11329" w:type="dxa"/>
            <w:gridSpan w:val="13"/>
            <w:hideMark/>
          </w:tcPr>
          <w:p w14:paraId="79941F3D" w14:textId="01B85100" w:rsidR="00C3180B" w:rsidRPr="00242DC8" w:rsidRDefault="00242DC8" w:rsidP="00BE3820">
            <w:pPr>
              <w:keepNext/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 w:rsidRPr="00242DC8">
              <w:rPr>
                <w:b/>
                <w:bCs/>
                <w:sz w:val="17"/>
                <w:szCs w:val="17"/>
                <w:lang w:val="ru-RU" w:eastAsia="en-CA"/>
              </w:rPr>
              <w:t>129 остальных стран, действующих в рамках статьи 5</w:t>
            </w:r>
          </w:p>
        </w:tc>
      </w:tr>
      <w:tr w:rsidR="00242DC8" w:rsidRPr="00A47393" w14:paraId="2DBC564C" w14:textId="77777777" w:rsidTr="00DF7A2B">
        <w:trPr>
          <w:trHeight w:val="75"/>
          <w:jc w:val="center"/>
        </w:trPr>
        <w:tc>
          <w:tcPr>
            <w:tcW w:w="1417" w:type="dxa"/>
            <w:hideMark/>
          </w:tcPr>
          <w:p w14:paraId="2B17DED8" w14:textId="749EF69E" w:rsidR="00242DC8" w:rsidRPr="00A47393" w:rsidRDefault="00242DC8" w:rsidP="00242DC8">
            <w:pPr>
              <w:keepNext/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Аэрозоли</w:t>
            </w:r>
          </w:p>
        </w:tc>
        <w:tc>
          <w:tcPr>
            <w:tcW w:w="825" w:type="dxa"/>
            <w:hideMark/>
          </w:tcPr>
          <w:p w14:paraId="4DCCCB0D" w14:textId="17A0F9F2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44968F9C" w14:textId="6CD0A99C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5F101E00" w14:textId="6F536A29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085BC709" w14:textId="09CE474B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 </w:t>
            </w:r>
          </w:p>
        </w:tc>
        <w:tc>
          <w:tcPr>
            <w:tcW w:w="825" w:type="dxa"/>
          </w:tcPr>
          <w:p w14:paraId="43EF605D" w14:textId="22E0ECDC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51509D2F" w14:textId="68F9A9EA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  <w:hideMark/>
          </w:tcPr>
          <w:p w14:paraId="1CAB0644" w14:textId="77777777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  <w:hideMark/>
          </w:tcPr>
          <w:p w14:paraId="681C31A6" w14:textId="5DC38070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1CA98A12" w14:textId="34F86E88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825" w:type="dxa"/>
          </w:tcPr>
          <w:p w14:paraId="2F228312" w14:textId="22A527E6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762" w:type="dxa"/>
          </w:tcPr>
          <w:p w14:paraId="5A0B1BA9" w14:textId="5AC90B3D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</w:p>
        </w:tc>
        <w:tc>
          <w:tcPr>
            <w:tcW w:w="900" w:type="dxa"/>
          </w:tcPr>
          <w:p w14:paraId="7730FF3A" w14:textId="5891864D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242DC8" w:rsidRPr="00A47393" w14:paraId="48EDDFE1" w14:textId="77777777" w:rsidTr="00DF7A2B">
        <w:trPr>
          <w:trHeight w:val="92"/>
          <w:jc w:val="center"/>
        </w:trPr>
        <w:tc>
          <w:tcPr>
            <w:tcW w:w="1417" w:type="dxa"/>
            <w:hideMark/>
          </w:tcPr>
          <w:p w14:paraId="2D476FC3" w14:textId="5DCBB920" w:rsidR="00242DC8" w:rsidRPr="00A47393" w:rsidRDefault="00242DC8" w:rsidP="00242DC8">
            <w:pPr>
              <w:keepNext/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Пеноматериалы</w:t>
            </w:r>
          </w:p>
        </w:tc>
        <w:tc>
          <w:tcPr>
            <w:tcW w:w="825" w:type="dxa"/>
            <w:hideMark/>
          </w:tcPr>
          <w:p w14:paraId="289750A0" w14:textId="07D2D441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869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4FFCDA39" w14:textId="3C775722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826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324C9D37" w14:textId="189BA0AA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731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40381F06" w14:textId="3CBBA865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497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440AED11" w14:textId="3012500F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476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72356E61" w14:textId="1FF7565A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400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06D86AD7" w14:textId="36168C42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237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3787674A" w14:textId="62D4C0DF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180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609249AA" w14:textId="48D577B4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162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6720D90B" w14:textId="76401D7A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109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762" w:type="dxa"/>
          </w:tcPr>
          <w:p w14:paraId="7233767A" w14:textId="6B440F8B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900" w:type="dxa"/>
          </w:tcPr>
          <w:p w14:paraId="3B550D59" w14:textId="241ED331" w:rsidR="00242DC8" w:rsidRPr="00A47393" w:rsidRDefault="00242DC8" w:rsidP="00242DC8">
            <w:pPr>
              <w:keepNext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4</w:t>
            </w:r>
          </w:p>
        </w:tc>
      </w:tr>
      <w:tr w:rsidR="00242DC8" w:rsidRPr="00A47393" w14:paraId="34F31B51" w14:textId="77777777" w:rsidTr="00DF7A2B">
        <w:trPr>
          <w:trHeight w:val="69"/>
          <w:jc w:val="center"/>
        </w:trPr>
        <w:tc>
          <w:tcPr>
            <w:tcW w:w="1417" w:type="dxa"/>
            <w:hideMark/>
          </w:tcPr>
          <w:p w14:paraId="68B29EB1" w14:textId="2360AF77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Пожаротушение</w:t>
            </w:r>
          </w:p>
        </w:tc>
        <w:tc>
          <w:tcPr>
            <w:tcW w:w="825" w:type="dxa"/>
            <w:hideMark/>
          </w:tcPr>
          <w:p w14:paraId="277ED1FB" w14:textId="7B18049E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14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474A5051" w14:textId="4697BB3F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08F80DDE" w14:textId="37A80F2B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2F38BA57" w14:textId="41D70E3E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2E517A64" w14:textId="247CF5A8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06D11F8E" w14:textId="4DD193D7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1FB43A2B" w14:textId="2BA827E6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60284435" w14:textId="01E5714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03CD9520" w14:textId="753A24ED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00DEA75F" w14:textId="0225F82D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762" w:type="dxa"/>
          </w:tcPr>
          <w:p w14:paraId="78C7AA92" w14:textId="12776603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900" w:type="dxa"/>
          </w:tcPr>
          <w:p w14:paraId="1EE792B0" w14:textId="2529A4E0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242DC8" w:rsidRPr="00A47393" w14:paraId="1A73C9B1" w14:textId="77777777" w:rsidTr="00DF7A2B">
        <w:trPr>
          <w:trHeight w:val="283"/>
          <w:jc w:val="center"/>
        </w:trPr>
        <w:tc>
          <w:tcPr>
            <w:tcW w:w="1417" w:type="dxa"/>
            <w:hideMark/>
          </w:tcPr>
          <w:p w14:paraId="6D6BC0CC" w14:textId="37663699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Производство холодильного оборудования</w:t>
            </w:r>
          </w:p>
        </w:tc>
        <w:tc>
          <w:tcPr>
            <w:tcW w:w="825" w:type="dxa"/>
            <w:hideMark/>
          </w:tcPr>
          <w:p w14:paraId="59D05229" w14:textId="253E9A4A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248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27ECD912" w14:textId="597C6599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236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445049C7" w14:textId="3BD9CDC9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217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572B20A6" w14:textId="1684E726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179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2C90537A" w14:textId="55E73AF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180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37DF3AA0" w14:textId="312179A7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97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09D8D4A9" w14:textId="275DF24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5E630446" w14:textId="5C56503E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64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17A7EA11" w14:textId="28A8338A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1FCB5296" w14:textId="1463D7B0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762" w:type="dxa"/>
          </w:tcPr>
          <w:p w14:paraId="562C181C" w14:textId="67649CFD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900" w:type="dxa"/>
          </w:tcPr>
          <w:p w14:paraId="74A5DF48" w14:textId="5EE4E85A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2</w:t>
            </w:r>
          </w:p>
        </w:tc>
      </w:tr>
      <w:tr w:rsidR="00242DC8" w:rsidRPr="00A47393" w14:paraId="3A5FDC14" w14:textId="77777777" w:rsidTr="00DF7A2B">
        <w:trPr>
          <w:trHeight w:val="252"/>
          <w:jc w:val="center"/>
        </w:trPr>
        <w:tc>
          <w:tcPr>
            <w:tcW w:w="1417" w:type="dxa"/>
            <w:hideMark/>
          </w:tcPr>
          <w:p w14:paraId="670D3A94" w14:textId="04C1FD8D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Обслуживание холодильного оборудования</w:t>
            </w:r>
          </w:p>
        </w:tc>
        <w:tc>
          <w:tcPr>
            <w:tcW w:w="825" w:type="dxa"/>
            <w:hideMark/>
          </w:tcPr>
          <w:p w14:paraId="018D3136" w14:textId="77056D97" w:rsidR="00242DC8" w:rsidRPr="00A47393" w:rsidRDefault="00242DC8" w:rsidP="00242DC8">
            <w:pPr>
              <w:ind w:left="-13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861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20A5983F" w14:textId="09939856" w:rsidR="00242DC8" w:rsidRPr="00A47393" w:rsidRDefault="00242DC8" w:rsidP="00242DC8">
            <w:pPr>
              <w:ind w:left="-140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695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0BCE6223" w14:textId="24A9D0D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608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07978F01" w14:textId="601A6445" w:rsidR="00242DC8" w:rsidRPr="00A47393" w:rsidRDefault="00242DC8" w:rsidP="00242DC8">
            <w:pPr>
              <w:ind w:left="-77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557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5C55D09F" w14:textId="73F75F88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530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63314F3F" w14:textId="789CD6B6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352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75BA0032" w14:textId="189162F0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217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7BA675F9" w14:textId="7430CCAD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217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3C08BC61" w14:textId="30EBD053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211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362FB6DF" w14:textId="620943D2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103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62" w:type="dxa"/>
          </w:tcPr>
          <w:p w14:paraId="5F87567C" w14:textId="5C983733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716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900" w:type="dxa"/>
          </w:tcPr>
          <w:p w14:paraId="660DCC34" w14:textId="1C2A9C9F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10</w:t>
            </w:r>
            <w:r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242DC8" w:rsidRPr="00A47393" w14:paraId="2BDBD407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0A8AC868" w14:textId="31086476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Растворители</w:t>
            </w:r>
          </w:p>
        </w:tc>
        <w:tc>
          <w:tcPr>
            <w:tcW w:w="825" w:type="dxa"/>
            <w:hideMark/>
          </w:tcPr>
          <w:p w14:paraId="0936E8CB" w14:textId="5B670CE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1A8D7144" w14:textId="740A6CBB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3F3EF60D" w14:textId="6DFF55F8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6D721AF9" w14:textId="341F49F4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4D81C2E2" w14:textId="4BCBAFCF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061E3ED5" w14:textId="6F0A1464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515D25FA" w14:textId="26647E89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7D86D54A" w14:textId="406F762D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38B1602F" w14:textId="432ABAB7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07C3BEEC" w14:textId="02780265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62" w:type="dxa"/>
          </w:tcPr>
          <w:p w14:paraId="7B802106" w14:textId="1C8DDFF9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0</w:t>
            </w:r>
            <w:r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900" w:type="dxa"/>
          </w:tcPr>
          <w:p w14:paraId="7D7FD358" w14:textId="737E68DD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2E2775" w:rsidRPr="00A47393" w14:paraId="74774BFB" w14:textId="77777777" w:rsidTr="00DF7A2B">
        <w:trPr>
          <w:trHeight w:val="504"/>
          <w:jc w:val="center"/>
        </w:trPr>
        <w:tc>
          <w:tcPr>
            <w:tcW w:w="1417" w:type="dxa"/>
            <w:hideMark/>
          </w:tcPr>
          <w:p w14:paraId="2B61CA2A" w14:textId="790B36F4" w:rsidR="002E2775" w:rsidRPr="00242DC8" w:rsidRDefault="00242DC8" w:rsidP="002E2775">
            <w:pPr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>
              <w:rPr>
                <w:b/>
                <w:bCs/>
                <w:sz w:val="17"/>
                <w:szCs w:val="17"/>
                <w:lang w:val="ru-RU" w:eastAsia="en-CA"/>
              </w:rPr>
              <w:t>Итого,</w:t>
            </w:r>
            <w:r w:rsidR="002E2775" w:rsidRPr="00242DC8">
              <w:rPr>
                <w:b/>
                <w:bCs/>
                <w:sz w:val="17"/>
                <w:szCs w:val="17"/>
                <w:lang w:val="ru-RU" w:eastAsia="en-CA"/>
              </w:rPr>
              <w:t xml:space="preserve"> </w:t>
            </w:r>
            <w:r w:rsidRPr="00242DC8">
              <w:rPr>
                <w:b/>
                <w:bCs/>
                <w:sz w:val="17"/>
                <w:szCs w:val="17"/>
                <w:lang w:val="ru-RU" w:eastAsia="en-CA"/>
              </w:rPr>
              <w:t>129 остальных стран, действующих в рамках статьи 5</w:t>
            </w:r>
          </w:p>
        </w:tc>
        <w:tc>
          <w:tcPr>
            <w:tcW w:w="825" w:type="dxa"/>
            <w:hideMark/>
          </w:tcPr>
          <w:p w14:paraId="61957AE2" w14:textId="6A59923B" w:rsidR="002E2775" w:rsidRPr="00A47393" w:rsidRDefault="002E2775" w:rsidP="002E2775">
            <w:pPr>
              <w:ind w:left="-13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998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3E9810D6" w14:textId="3A9B4FBF" w:rsidR="002E2775" w:rsidRPr="00A47393" w:rsidRDefault="002E2775" w:rsidP="002E2775">
            <w:pPr>
              <w:ind w:left="-14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775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6ACAA853" w14:textId="3FBF5A7A" w:rsidR="002E2775" w:rsidRPr="00A47393" w:rsidRDefault="002E2775" w:rsidP="002E2775">
            <w:pPr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568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7BA85609" w14:textId="09ED9F4C" w:rsidR="002E2775" w:rsidRPr="00A47393" w:rsidRDefault="002E2775" w:rsidP="002E2775">
            <w:pPr>
              <w:ind w:left="-111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240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03F9880A" w14:textId="64096ED0" w:rsidR="002E2775" w:rsidRPr="00A47393" w:rsidRDefault="002E2775" w:rsidP="002E2775">
            <w:pPr>
              <w:ind w:left="-111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196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16E4A959" w14:textId="1A804189" w:rsidR="002E2775" w:rsidRPr="00A47393" w:rsidRDefault="002E2775" w:rsidP="002E2775">
            <w:pPr>
              <w:ind w:left="-111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853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5D417A45" w14:textId="646C659B" w:rsidR="002E2775" w:rsidRPr="00A47393" w:rsidRDefault="002E2775" w:rsidP="002E2775">
            <w:pPr>
              <w:ind w:left="-11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530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33FC9916" w14:textId="10306DAF" w:rsidR="002E2775" w:rsidRPr="00A47393" w:rsidRDefault="002E2775" w:rsidP="002E2775">
            <w:pPr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466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7C89A9AB" w14:textId="0780C22D" w:rsidR="002E2775" w:rsidRPr="00A47393" w:rsidRDefault="002E2775" w:rsidP="002E2775">
            <w:pPr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399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483F0CAB" w14:textId="05DEC91F" w:rsidR="002E2775" w:rsidRPr="00A47393" w:rsidRDefault="002E2775" w:rsidP="002E2775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227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62" w:type="dxa"/>
          </w:tcPr>
          <w:p w14:paraId="35D5C63A" w14:textId="0FDFB875" w:rsidR="002E2775" w:rsidRPr="00A47393" w:rsidRDefault="002E2775" w:rsidP="002E2775">
            <w:pPr>
              <w:ind w:left="-76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761</w:t>
            </w:r>
            <w:r w:rsidR="00242DC8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7</w:t>
            </w:r>
          </w:p>
        </w:tc>
        <w:tc>
          <w:tcPr>
            <w:tcW w:w="900" w:type="dxa"/>
          </w:tcPr>
          <w:p w14:paraId="65226B32" w14:textId="5CBCC6DA" w:rsidR="002E2775" w:rsidRPr="00A47393" w:rsidRDefault="002E2775" w:rsidP="002E2775">
            <w:pPr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color w:val="000000"/>
                <w:sz w:val="17"/>
                <w:szCs w:val="17"/>
              </w:rPr>
              <w:t>10</w:t>
            </w:r>
            <w:r w:rsidR="00242DC8">
              <w:rPr>
                <w:b/>
                <w:bCs/>
                <w:color w:val="000000"/>
                <w:sz w:val="17"/>
                <w:szCs w:val="17"/>
              </w:rPr>
              <w:t>,</w:t>
            </w:r>
            <w:r w:rsidRPr="00A47393">
              <w:rPr>
                <w:b/>
                <w:bCs/>
                <w:color w:val="000000"/>
                <w:sz w:val="17"/>
                <w:szCs w:val="17"/>
              </w:rPr>
              <w:t>6</w:t>
            </w:r>
          </w:p>
        </w:tc>
      </w:tr>
      <w:tr w:rsidR="00C3180B" w:rsidRPr="00242DC8" w14:paraId="76CD4B31" w14:textId="77777777" w:rsidTr="00DF7A2B">
        <w:trPr>
          <w:trHeight w:val="44"/>
          <w:jc w:val="center"/>
        </w:trPr>
        <w:tc>
          <w:tcPr>
            <w:tcW w:w="11329" w:type="dxa"/>
            <w:gridSpan w:val="13"/>
          </w:tcPr>
          <w:p w14:paraId="1FAACED4" w14:textId="39D2D5F8" w:rsidR="00C3180B" w:rsidRPr="00242DC8" w:rsidRDefault="00242DC8" w:rsidP="004F7B01">
            <w:pPr>
              <w:ind w:right="-20"/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 w:rsidRPr="00242DC8">
              <w:rPr>
                <w:b/>
                <w:bCs/>
                <w:sz w:val="17"/>
                <w:szCs w:val="17"/>
                <w:lang w:val="ru-RU" w:eastAsia="en-CA"/>
              </w:rPr>
              <w:t>Все страны, действующие в рамках статьи 5</w:t>
            </w:r>
          </w:p>
        </w:tc>
      </w:tr>
      <w:tr w:rsidR="00242DC8" w:rsidRPr="00A47393" w14:paraId="0013E9FB" w14:textId="77777777" w:rsidTr="00DF7A2B">
        <w:trPr>
          <w:trHeight w:val="126"/>
          <w:jc w:val="center"/>
        </w:trPr>
        <w:tc>
          <w:tcPr>
            <w:tcW w:w="1417" w:type="dxa"/>
            <w:hideMark/>
          </w:tcPr>
          <w:p w14:paraId="3CCA8F23" w14:textId="62999BB3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Аэрозоли</w:t>
            </w:r>
          </w:p>
        </w:tc>
        <w:tc>
          <w:tcPr>
            <w:tcW w:w="825" w:type="dxa"/>
            <w:hideMark/>
          </w:tcPr>
          <w:p w14:paraId="41E200C4" w14:textId="6EF2E79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268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16442AE2" w14:textId="26BF8F5F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232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502DE51C" w14:textId="7DC051F5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0BBB482E" w14:textId="03FE184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180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2ACCBA7E" w14:textId="29DAA080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171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0B1B4CF1" w14:textId="592DA060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316372DF" w14:textId="13D07FAE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4F3AAD20" w14:textId="78BE6398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191095D8" w14:textId="015B59D9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2C51448E" w14:textId="1A0FF83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762" w:type="dxa"/>
          </w:tcPr>
          <w:p w14:paraId="44BFC132" w14:textId="377030B0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900" w:type="dxa"/>
          </w:tcPr>
          <w:p w14:paraId="0B636B31" w14:textId="761E00AF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823207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242DC8" w:rsidRPr="00A47393" w14:paraId="7AE335AD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1703F7FC" w14:textId="56036478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Пеноматериалы</w:t>
            </w:r>
          </w:p>
        </w:tc>
        <w:tc>
          <w:tcPr>
            <w:tcW w:w="825" w:type="dxa"/>
            <w:hideMark/>
          </w:tcPr>
          <w:p w14:paraId="0E4D4210" w14:textId="2F15118A" w:rsidR="00242DC8" w:rsidRPr="00A47393" w:rsidRDefault="00242DC8" w:rsidP="00242DC8">
            <w:pPr>
              <w:ind w:left="-13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8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468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44EC13D5" w14:textId="242B4A03" w:rsidR="00242DC8" w:rsidRPr="00A47393" w:rsidRDefault="00242DC8" w:rsidP="00242DC8">
            <w:pPr>
              <w:ind w:left="-13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8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272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2FC1A69E" w14:textId="7562E661" w:rsidR="00242DC8" w:rsidRPr="00A47393" w:rsidRDefault="00242DC8" w:rsidP="00242DC8">
            <w:pPr>
              <w:ind w:left="-13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8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453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3321D3AA" w14:textId="4F628468" w:rsidR="00242DC8" w:rsidRPr="00A47393" w:rsidRDefault="00242DC8" w:rsidP="00242DC8">
            <w:pPr>
              <w:ind w:left="-13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452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33C1F98D" w14:textId="3830E2E7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204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338F5311" w14:textId="569EBB9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977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1C727989" w14:textId="519FE1E2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330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6EAD45BF" w14:textId="677CA44B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511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0859AD72" w14:textId="2922718B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922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735FA808" w14:textId="7D31B477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893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762" w:type="dxa"/>
          </w:tcPr>
          <w:p w14:paraId="37BE2EE5" w14:textId="5157FA66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508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900" w:type="dxa"/>
          </w:tcPr>
          <w:p w14:paraId="1619E7ED" w14:textId="7C5A615B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7</w:t>
            </w:r>
            <w:r w:rsidR="00823207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1</w:t>
            </w:r>
          </w:p>
        </w:tc>
      </w:tr>
      <w:tr w:rsidR="00242DC8" w:rsidRPr="00A47393" w14:paraId="4C9B6380" w14:textId="77777777" w:rsidTr="00DF7A2B">
        <w:trPr>
          <w:trHeight w:val="58"/>
          <w:jc w:val="center"/>
        </w:trPr>
        <w:tc>
          <w:tcPr>
            <w:tcW w:w="1417" w:type="dxa"/>
            <w:hideMark/>
          </w:tcPr>
          <w:p w14:paraId="798F3218" w14:textId="32772A71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Пожаротушение</w:t>
            </w:r>
          </w:p>
        </w:tc>
        <w:tc>
          <w:tcPr>
            <w:tcW w:w="825" w:type="dxa"/>
            <w:hideMark/>
          </w:tcPr>
          <w:p w14:paraId="0581B37D" w14:textId="2297C6F4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18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5BCF841F" w14:textId="3D840DC4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15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430C7E91" w14:textId="3D2AAA43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51604A54" w14:textId="31A04284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7610678E" w14:textId="53936B4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6E61BA21" w14:textId="169D9043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362E7475" w14:textId="5B87EE4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2F3678B5" w14:textId="5977F145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57C1872D" w14:textId="0341CC0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366BB7DE" w14:textId="2B64A106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762" w:type="dxa"/>
          </w:tcPr>
          <w:p w14:paraId="5D79966A" w14:textId="75CA9638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900" w:type="dxa"/>
          </w:tcPr>
          <w:p w14:paraId="1C8C4763" w14:textId="1259AB64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0</w:t>
            </w:r>
            <w:r w:rsidR="00823207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0</w:t>
            </w:r>
          </w:p>
        </w:tc>
      </w:tr>
      <w:tr w:rsidR="00242DC8" w:rsidRPr="00A47393" w14:paraId="57EDD797" w14:textId="77777777" w:rsidTr="00DF7A2B">
        <w:trPr>
          <w:trHeight w:val="323"/>
          <w:jc w:val="center"/>
        </w:trPr>
        <w:tc>
          <w:tcPr>
            <w:tcW w:w="1417" w:type="dxa"/>
            <w:hideMark/>
          </w:tcPr>
          <w:p w14:paraId="00450ABB" w14:textId="4C548BC3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Производство холодильного оборудования</w:t>
            </w:r>
          </w:p>
        </w:tc>
        <w:tc>
          <w:tcPr>
            <w:tcW w:w="825" w:type="dxa"/>
            <w:hideMark/>
          </w:tcPr>
          <w:p w14:paraId="73B96A9E" w14:textId="44559E6B" w:rsidR="00242DC8" w:rsidRPr="00A47393" w:rsidRDefault="00242DC8" w:rsidP="00242DC8">
            <w:pPr>
              <w:ind w:hanging="108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063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2B3C2291" w14:textId="7B45547A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817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3D06DD95" w14:textId="3FA3B6CA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615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4B6F6CDA" w14:textId="7C64865B" w:rsidR="00242DC8" w:rsidRPr="00A47393" w:rsidRDefault="00242DC8" w:rsidP="00242DC8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274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0CAFCB3A" w14:textId="40421202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937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4F14365A" w14:textId="0BF3D9A3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031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6</w:t>
            </w:r>
          </w:p>
        </w:tc>
        <w:tc>
          <w:tcPr>
            <w:tcW w:w="825" w:type="dxa"/>
          </w:tcPr>
          <w:p w14:paraId="55760312" w14:textId="49848AB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709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2B60A45B" w14:textId="57E06447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819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358DF03B" w14:textId="3574778F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014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2145D19D" w14:textId="46EEB9AA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2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781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62" w:type="dxa"/>
          </w:tcPr>
          <w:p w14:paraId="0E874722" w14:textId="1DC839E1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516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900" w:type="dxa"/>
          </w:tcPr>
          <w:p w14:paraId="76C0A7AF" w14:textId="1CBE5164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21</w:t>
            </w:r>
            <w:r w:rsidR="00823207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2</w:t>
            </w:r>
          </w:p>
        </w:tc>
      </w:tr>
      <w:tr w:rsidR="00242DC8" w:rsidRPr="00A47393" w14:paraId="41506AF8" w14:textId="77777777" w:rsidTr="00DF7A2B">
        <w:trPr>
          <w:trHeight w:val="252"/>
          <w:jc w:val="center"/>
        </w:trPr>
        <w:tc>
          <w:tcPr>
            <w:tcW w:w="1417" w:type="dxa"/>
            <w:hideMark/>
          </w:tcPr>
          <w:p w14:paraId="5A748ECD" w14:textId="4979EB16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Обслуживание холодильного оборудования</w:t>
            </w:r>
          </w:p>
        </w:tc>
        <w:tc>
          <w:tcPr>
            <w:tcW w:w="825" w:type="dxa"/>
            <w:hideMark/>
          </w:tcPr>
          <w:p w14:paraId="44972B3C" w14:textId="17542420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422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766271B0" w14:textId="55CA5407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597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39B0656C" w14:textId="6AACDAE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294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3F2FBD12" w14:textId="2B319EC7" w:rsidR="00242DC8" w:rsidRPr="00A47393" w:rsidRDefault="00242DC8" w:rsidP="00242DC8">
            <w:pPr>
              <w:ind w:left="-219"/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488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25753767" w14:textId="3CA9F48B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7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625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1CDB386C" w14:textId="1965E575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839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9</w:t>
            </w:r>
          </w:p>
        </w:tc>
        <w:tc>
          <w:tcPr>
            <w:tcW w:w="825" w:type="dxa"/>
          </w:tcPr>
          <w:p w14:paraId="21103E16" w14:textId="7801AADA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651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072A83F9" w14:textId="0BD47495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901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0515A0DB" w14:textId="584C7723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767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29C8AA48" w14:textId="31A7BA92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6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830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762" w:type="dxa"/>
          </w:tcPr>
          <w:p w14:paraId="123952E4" w14:textId="312C964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5</w:t>
            </w:r>
            <w:r w:rsidR="00823207">
              <w:rPr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sz w:val="17"/>
                <w:szCs w:val="17"/>
                <w:lang w:eastAsia="en-CA"/>
              </w:rPr>
              <w:t>048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900" w:type="dxa"/>
          </w:tcPr>
          <w:p w14:paraId="3C2DBA4A" w14:textId="7A641759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70</w:t>
            </w:r>
            <w:r w:rsidR="00823207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5</w:t>
            </w:r>
          </w:p>
        </w:tc>
      </w:tr>
      <w:tr w:rsidR="00242DC8" w:rsidRPr="00A47393" w14:paraId="4391C99C" w14:textId="77777777" w:rsidTr="00DF7A2B">
        <w:trPr>
          <w:trHeight w:val="50"/>
          <w:jc w:val="center"/>
        </w:trPr>
        <w:tc>
          <w:tcPr>
            <w:tcW w:w="1417" w:type="dxa"/>
            <w:hideMark/>
          </w:tcPr>
          <w:p w14:paraId="45248DE0" w14:textId="5C6200D4" w:rsidR="00242DC8" w:rsidRPr="00A47393" w:rsidRDefault="00242DC8" w:rsidP="00242DC8">
            <w:pPr>
              <w:jc w:val="left"/>
              <w:rPr>
                <w:sz w:val="17"/>
                <w:szCs w:val="17"/>
                <w:lang w:eastAsia="en-CA"/>
              </w:rPr>
            </w:pPr>
            <w:r>
              <w:rPr>
                <w:sz w:val="17"/>
                <w:szCs w:val="17"/>
                <w:lang w:val="ru-RU" w:eastAsia="en-CA"/>
              </w:rPr>
              <w:t>Растворители</w:t>
            </w:r>
          </w:p>
        </w:tc>
        <w:tc>
          <w:tcPr>
            <w:tcW w:w="825" w:type="dxa"/>
            <w:hideMark/>
          </w:tcPr>
          <w:p w14:paraId="2663A5CA" w14:textId="7F3092BE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460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57DC00EF" w14:textId="4784DFC4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448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2E1CC6C3" w14:textId="5F751C4B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454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2101FCEF" w14:textId="57D2DB5F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435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64512B59" w14:textId="00BF84D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453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7</w:t>
            </w:r>
          </w:p>
        </w:tc>
        <w:tc>
          <w:tcPr>
            <w:tcW w:w="825" w:type="dxa"/>
          </w:tcPr>
          <w:p w14:paraId="18F8DCF6" w14:textId="38B6FFED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384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1E4184DD" w14:textId="0D28815D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328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5292CE4D" w14:textId="619BEC0C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369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65014CC4" w14:textId="72793BC3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167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7DEAF183" w14:textId="24B07EB6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170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62" w:type="dxa"/>
          </w:tcPr>
          <w:p w14:paraId="39402786" w14:textId="07010755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83</w:t>
            </w:r>
            <w:r w:rsidR="00823207">
              <w:rPr>
                <w:sz w:val="17"/>
                <w:szCs w:val="17"/>
                <w:lang w:eastAsia="en-CA"/>
              </w:rPr>
              <w:t>,</w:t>
            </w:r>
            <w:r w:rsidRPr="00A47393">
              <w:rPr>
                <w:sz w:val="17"/>
                <w:szCs w:val="17"/>
                <w:lang w:eastAsia="en-CA"/>
              </w:rPr>
              <w:t>3</w:t>
            </w:r>
          </w:p>
        </w:tc>
        <w:tc>
          <w:tcPr>
            <w:tcW w:w="900" w:type="dxa"/>
          </w:tcPr>
          <w:p w14:paraId="6D39201C" w14:textId="346A89CF" w:rsidR="00242DC8" w:rsidRPr="00A47393" w:rsidRDefault="00242DC8" w:rsidP="00242DC8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color w:val="000000"/>
                <w:sz w:val="17"/>
                <w:szCs w:val="17"/>
              </w:rPr>
              <w:t>1</w:t>
            </w:r>
            <w:r w:rsidR="00823207">
              <w:rPr>
                <w:color w:val="000000"/>
                <w:sz w:val="17"/>
                <w:szCs w:val="17"/>
              </w:rPr>
              <w:t>,</w:t>
            </w:r>
            <w:r w:rsidRPr="00A47393">
              <w:rPr>
                <w:color w:val="000000"/>
                <w:sz w:val="17"/>
                <w:szCs w:val="17"/>
              </w:rPr>
              <w:t>2</w:t>
            </w:r>
          </w:p>
        </w:tc>
      </w:tr>
      <w:tr w:rsidR="002E2775" w:rsidRPr="00A47393" w14:paraId="768A8EEA" w14:textId="77777777" w:rsidTr="00DF7A2B">
        <w:trPr>
          <w:trHeight w:val="338"/>
          <w:jc w:val="center"/>
        </w:trPr>
        <w:tc>
          <w:tcPr>
            <w:tcW w:w="1417" w:type="dxa"/>
            <w:hideMark/>
          </w:tcPr>
          <w:p w14:paraId="4AF02DD4" w14:textId="3491E437" w:rsidR="002E2775" w:rsidRPr="00242DC8" w:rsidRDefault="00242DC8" w:rsidP="002E2775">
            <w:pPr>
              <w:jc w:val="left"/>
              <w:rPr>
                <w:b/>
                <w:bCs/>
                <w:sz w:val="17"/>
                <w:szCs w:val="17"/>
                <w:lang w:val="ru-RU" w:eastAsia="en-CA"/>
              </w:rPr>
            </w:pPr>
            <w:r>
              <w:rPr>
                <w:b/>
                <w:bCs/>
                <w:sz w:val="17"/>
                <w:szCs w:val="17"/>
                <w:lang w:val="ru-RU" w:eastAsia="en-CA"/>
              </w:rPr>
              <w:t>Итого, в</w:t>
            </w:r>
            <w:r w:rsidRPr="00242DC8">
              <w:rPr>
                <w:b/>
                <w:bCs/>
                <w:sz w:val="17"/>
                <w:szCs w:val="17"/>
                <w:lang w:val="ru-RU" w:eastAsia="en-CA"/>
              </w:rPr>
              <w:t>се страны, действующие в рамках статьи 5</w:t>
            </w:r>
          </w:p>
        </w:tc>
        <w:tc>
          <w:tcPr>
            <w:tcW w:w="825" w:type="dxa"/>
            <w:hideMark/>
          </w:tcPr>
          <w:p w14:paraId="7B1AF4C8" w14:textId="031982DA" w:rsidR="002E2775" w:rsidRPr="00A47393" w:rsidRDefault="002E2775" w:rsidP="002E2775">
            <w:pPr>
              <w:ind w:left="-13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23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700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542D8388" w14:textId="784C1385" w:rsidR="002E2775" w:rsidRPr="00A47393" w:rsidRDefault="002E2775" w:rsidP="002E2775">
            <w:pPr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23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382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25" w:type="dxa"/>
          </w:tcPr>
          <w:p w14:paraId="711BE161" w14:textId="209DBBFB" w:rsidR="002E2775" w:rsidRPr="00A47393" w:rsidRDefault="002E2775" w:rsidP="002E2775">
            <w:pPr>
              <w:ind w:left="-108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22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836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25" w:type="dxa"/>
          </w:tcPr>
          <w:p w14:paraId="55A2326F" w14:textId="0B28060F" w:rsidR="002E2775" w:rsidRPr="00A47393" w:rsidRDefault="002E2775" w:rsidP="002E2775">
            <w:pPr>
              <w:ind w:left="-108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21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838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25" w:type="dxa"/>
          </w:tcPr>
          <w:p w14:paraId="4A75B141" w14:textId="6EE0E73A" w:rsidR="002E2775" w:rsidRPr="00A47393" w:rsidRDefault="002E2775" w:rsidP="002E2775">
            <w:pPr>
              <w:ind w:left="-108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21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399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201DD7CB" w14:textId="1970BCDC" w:rsidR="002E2775" w:rsidRPr="00A47393" w:rsidRDefault="002E2775" w:rsidP="002E2775">
            <w:pPr>
              <w:ind w:left="-15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16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237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25" w:type="dxa"/>
          </w:tcPr>
          <w:p w14:paraId="33EC3DAB" w14:textId="3A8A340C" w:rsidR="002E2775" w:rsidRPr="00A47393" w:rsidRDefault="002E2775" w:rsidP="002E2775">
            <w:pPr>
              <w:ind w:hanging="248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15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027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25" w:type="dxa"/>
          </w:tcPr>
          <w:p w14:paraId="0906A86F" w14:textId="6498D33A" w:rsidR="002E2775" w:rsidRPr="00A47393" w:rsidRDefault="002E2775" w:rsidP="002E2775">
            <w:pPr>
              <w:ind w:left="-105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15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607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</w:t>
            </w:r>
          </w:p>
        </w:tc>
        <w:tc>
          <w:tcPr>
            <w:tcW w:w="825" w:type="dxa"/>
          </w:tcPr>
          <w:p w14:paraId="5F785F99" w14:textId="63CA4C37" w:rsidR="002E2775" w:rsidRPr="00A47393" w:rsidRDefault="002E2775" w:rsidP="002E2775">
            <w:pPr>
              <w:ind w:left="-188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11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879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25" w:type="dxa"/>
          </w:tcPr>
          <w:p w14:paraId="27F8500B" w14:textId="7FE5BAC5" w:rsidR="002E2775" w:rsidRPr="00A47393" w:rsidRDefault="002E2775" w:rsidP="002E2775">
            <w:pPr>
              <w:ind w:left="-247" w:right="-20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11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679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762" w:type="dxa"/>
          </w:tcPr>
          <w:p w14:paraId="7C237934" w14:textId="14EC13AA" w:rsidR="002E2775" w:rsidRPr="00A47393" w:rsidRDefault="002E2775" w:rsidP="002E2775">
            <w:pPr>
              <w:ind w:left="-107" w:hanging="142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sz w:val="17"/>
                <w:szCs w:val="17"/>
                <w:lang w:eastAsia="en-CA"/>
              </w:rPr>
              <w:t>7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160</w:t>
            </w:r>
            <w:r w:rsidR="00823207">
              <w:rPr>
                <w:b/>
                <w:bCs/>
                <w:sz w:val="17"/>
                <w:szCs w:val="17"/>
                <w:lang w:eastAsia="en-CA"/>
              </w:rPr>
              <w:t>,</w:t>
            </w:r>
            <w:r w:rsidRPr="00A47393">
              <w:rPr>
                <w:b/>
                <w:bCs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900" w:type="dxa"/>
          </w:tcPr>
          <w:p w14:paraId="77EDBD78" w14:textId="07FE2839" w:rsidR="002E2775" w:rsidRPr="00A47393" w:rsidRDefault="002E2775" w:rsidP="002E2775">
            <w:pPr>
              <w:ind w:left="-109"/>
              <w:jc w:val="right"/>
              <w:rPr>
                <w:b/>
                <w:bCs/>
                <w:sz w:val="17"/>
                <w:szCs w:val="17"/>
                <w:lang w:eastAsia="en-CA"/>
              </w:rPr>
            </w:pPr>
            <w:r w:rsidRPr="00A47393">
              <w:rPr>
                <w:b/>
                <w:bCs/>
                <w:color w:val="000000"/>
                <w:sz w:val="17"/>
                <w:szCs w:val="17"/>
              </w:rPr>
              <w:t>100</w:t>
            </w:r>
            <w:r w:rsidR="00823207">
              <w:rPr>
                <w:b/>
                <w:bCs/>
                <w:color w:val="000000"/>
                <w:sz w:val="17"/>
                <w:szCs w:val="17"/>
              </w:rPr>
              <w:t>,</w:t>
            </w:r>
            <w:r w:rsidRPr="00A47393">
              <w:rPr>
                <w:b/>
                <w:bCs/>
                <w:color w:val="000000"/>
                <w:sz w:val="17"/>
                <w:szCs w:val="17"/>
              </w:rPr>
              <w:t>0</w:t>
            </w:r>
          </w:p>
        </w:tc>
      </w:tr>
      <w:tr w:rsidR="001349FC" w:rsidRPr="00242DC8" w14:paraId="6DA970E5" w14:textId="77777777" w:rsidTr="00DF7A2B">
        <w:trPr>
          <w:trHeight w:val="252"/>
          <w:jc w:val="center"/>
        </w:trPr>
        <w:tc>
          <w:tcPr>
            <w:tcW w:w="1417" w:type="dxa"/>
            <w:hideMark/>
          </w:tcPr>
          <w:p w14:paraId="3C999D9F" w14:textId="7EBCC6F7" w:rsidR="001349FC" w:rsidRPr="00242DC8" w:rsidRDefault="00242DC8" w:rsidP="001349FC">
            <w:pPr>
              <w:jc w:val="lef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% Китая от общего объема</w:t>
            </w:r>
          </w:p>
        </w:tc>
        <w:tc>
          <w:tcPr>
            <w:tcW w:w="825" w:type="dxa"/>
            <w:hideMark/>
          </w:tcPr>
          <w:p w14:paraId="6C40A4EA" w14:textId="5906C269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56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9</w:t>
            </w:r>
          </w:p>
        </w:tc>
        <w:tc>
          <w:tcPr>
            <w:tcW w:w="825" w:type="dxa"/>
          </w:tcPr>
          <w:p w14:paraId="0703A224" w14:textId="57F27D69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60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8</w:t>
            </w:r>
          </w:p>
        </w:tc>
        <w:tc>
          <w:tcPr>
            <w:tcW w:w="825" w:type="dxa"/>
          </w:tcPr>
          <w:p w14:paraId="316FFFBE" w14:textId="0BDDFE83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64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825" w:type="dxa"/>
          </w:tcPr>
          <w:p w14:paraId="30B2EC7F" w14:textId="7B0DA388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65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9</w:t>
            </w:r>
          </w:p>
        </w:tc>
        <w:tc>
          <w:tcPr>
            <w:tcW w:w="825" w:type="dxa"/>
          </w:tcPr>
          <w:p w14:paraId="5B27A11F" w14:textId="382C199B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66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5</w:t>
            </w:r>
          </w:p>
        </w:tc>
        <w:tc>
          <w:tcPr>
            <w:tcW w:w="825" w:type="dxa"/>
          </w:tcPr>
          <w:p w14:paraId="1A5D0C10" w14:textId="23683AE6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 xml:space="preserve"> 65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8</w:t>
            </w:r>
          </w:p>
        </w:tc>
        <w:tc>
          <w:tcPr>
            <w:tcW w:w="825" w:type="dxa"/>
          </w:tcPr>
          <w:p w14:paraId="7EA48791" w14:textId="054D9EA3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67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4</w:t>
            </w:r>
          </w:p>
        </w:tc>
        <w:tc>
          <w:tcPr>
            <w:tcW w:w="825" w:type="dxa"/>
          </w:tcPr>
          <w:p w14:paraId="08F1CA01" w14:textId="53F5463B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67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8</w:t>
            </w:r>
          </w:p>
        </w:tc>
        <w:tc>
          <w:tcPr>
            <w:tcW w:w="825" w:type="dxa"/>
          </w:tcPr>
          <w:p w14:paraId="3EDF3373" w14:textId="65AB84A6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62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825" w:type="dxa"/>
          </w:tcPr>
          <w:p w14:paraId="13C58744" w14:textId="06331D0F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64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="00365659" w:rsidRPr="00242DC8">
              <w:rPr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762" w:type="dxa"/>
          </w:tcPr>
          <w:p w14:paraId="1BE2EFEE" w14:textId="65938CBC" w:rsidR="001349FC" w:rsidRPr="00242DC8" w:rsidRDefault="00C65711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61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3</w:t>
            </w:r>
          </w:p>
        </w:tc>
        <w:tc>
          <w:tcPr>
            <w:tcW w:w="900" w:type="dxa"/>
            <w:hideMark/>
          </w:tcPr>
          <w:p w14:paraId="6C1B4816" w14:textId="77777777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 </w:t>
            </w:r>
          </w:p>
        </w:tc>
      </w:tr>
      <w:tr w:rsidR="001349FC" w:rsidRPr="00242DC8" w14:paraId="1D3D3375" w14:textId="77777777" w:rsidTr="00DF7A2B">
        <w:trPr>
          <w:trHeight w:val="504"/>
          <w:jc w:val="center"/>
        </w:trPr>
        <w:tc>
          <w:tcPr>
            <w:tcW w:w="1417" w:type="dxa"/>
            <w:hideMark/>
          </w:tcPr>
          <w:p w14:paraId="185CF99B" w14:textId="51D3205C" w:rsidR="001349FC" w:rsidRPr="00242DC8" w:rsidRDefault="00242DC8" w:rsidP="001349FC">
            <w:pPr>
              <w:jc w:val="lef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% от общего объема 14 крупнейших стран</w:t>
            </w:r>
            <w:r w:rsidR="00823207">
              <w:rPr>
                <w:sz w:val="17"/>
                <w:szCs w:val="17"/>
                <w:lang w:val="ru-RU" w:eastAsia="en-CA"/>
              </w:rPr>
              <w:t>-</w:t>
            </w:r>
            <w:r w:rsidRPr="00242DC8">
              <w:rPr>
                <w:sz w:val="17"/>
                <w:szCs w:val="17"/>
                <w:lang w:val="ru-RU" w:eastAsia="en-CA"/>
              </w:rPr>
              <w:t>потребителей, действующих в рамках статьи 5</w:t>
            </w:r>
          </w:p>
        </w:tc>
        <w:tc>
          <w:tcPr>
            <w:tcW w:w="825" w:type="dxa"/>
            <w:hideMark/>
          </w:tcPr>
          <w:p w14:paraId="41E05EE3" w14:textId="33BEA2A1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30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4</w:t>
            </w:r>
          </w:p>
        </w:tc>
        <w:tc>
          <w:tcPr>
            <w:tcW w:w="825" w:type="dxa"/>
          </w:tcPr>
          <w:p w14:paraId="57A5116A" w14:textId="2E4ACA73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27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3</w:t>
            </w:r>
          </w:p>
        </w:tc>
        <w:tc>
          <w:tcPr>
            <w:tcW w:w="825" w:type="dxa"/>
          </w:tcPr>
          <w:p w14:paraId="7299FF5F" w14:textId="32C2B1CB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24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8</w:t>
            </w:r>
          </w:p>
        </w:tc>
        <w:tc>
          <w:tcPr>
            <w:tcW w:w="825" w:type="dxa"/>
          </w:tcPr>
          <w:p w14:paraId="18E6E6FC" w14:textId="0D4A0EAB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23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9</w:t>
            </w:r>
          </w:p>
        </w:tc>
        <w:tc>
          <w:tcPr>
            <w:tcW w:w="825" w:type="dxa"/>
          </w:tcPr>
          <w:p w14:paraId="6D38149B" w14:textId="3478744B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23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3</w:t>
            </w:r>
          </w:p>
        </w:tc>
        <w:tc>
          <w:tcPr>
            <w:tcW w:w="825" w:type="dxa"/>
          </w:tcPr>
          <w:p w14:paraId="1B7B6DF4" w14:textId="2E77FA72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22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 xml:space="preserve">8 </w:t>
            </w:r>
          </w:p>
        </w:tc>
        <w:tc>
          <w:tcPr>
            <w:tcW w:w="825" w:type="dxa"/>
          </w:tcPr>
          <w:p w14:paraId="6935F5FE" w14:textId="7C4CAB3F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22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4</w:t>
            </w:r>
          </w:p>
        </w:tc>
        <w:tc>
          <w:tcPr>
            <w:tcW w:w="825" w:type="dxa"/>
          </w:tcPr>
          <w:p w14:paraId="562AEEA2" w14:textId="0F2C4B92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22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8</w:t>
            </w:r>
          </w:p>
        </w:tc>
        <w:tc>
          <w:tcPr>
            <w:tcW w:w="825" w:type="dxa"/>
          </w:tcPr>
          <w:p w14:paraId="4811A321" w14:textId="2B441B53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26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3</w:t>
            </w:r>
          </w:p>
        </w:tc>
        <w:tc>
          <w:tcPr>
            <w:tcW w:w="825" w:type="dxa"/>
          </w:tcPr>
          <w:p w14:paraId="67AC0081" w14:textId="173C557F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25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="00365659" w:rsidRPr="00242DC8">
              <w:rPr>
                <w:sz w:val="17"/>
                <w:szCs w:val="17"/>
                <w:lang w:val="ru-RU" w:eastAsia="en-CA"/>
              </w:rPr>
              <w:t>5</w:t>
            </w:r>
          </w:p>
        </w:tc>
        <w:tc>
          <w:tcPr>
            <w:tcW w:w="762" w:type="dxa"/>
          </w:tcPr>
          <w:p w14:paraId="4C9C34B2" w14:textId="5ECF4D3E" w:rsidR="001349FC" w:rsidRPr="00242DC8" w:rsidRDefault="00704339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28</w:t>
            </w:r>
            <w:r w:rsidR="00823207">
              <w:rPr>
                <w:sz w:val="17"/>
                <w:szCs w:val="17"/>
                <w:lang w:val="ru-RU" w:eastAsia="en-CA"/>
              </w:rPr>
              <w:t>,</w:t>
            </w:r>
            <w:r w:rsidRPr="00242DC8">
              <w:rPr>
                <w:sz w:val="17"/>
                <w:szCs w:val="17"/>
                <w:lang w:val="ru-RU" w:eastAsia="en-CA"/>
              </w:rPr>
              <w:t>0</w:t>
            </w:r>
          </w:p>
        </w:tc>
        <w:tc>
          <w:tcPr>
            <w:tcW w:w="900" w:type="dxa"/>
            <w:hideMark/>
          </w:tcPr>
          <w:p w14:paraId="1F9E76B8" w14:textId="77777777" w:rsidR="001349FC" w:rsidRPr="00242DC8" w:rsidRDefault="001349FC" w:rsidP="001349FC">
            <w:pPr>
              <w:jc w:val="righ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 </w:t>
            </w:r>
          </w:p>
        </w:tc>
      </w:tr>
      <w:tr w:rsidR="001349FC" w:rsidRPr="00A47393" w14:paraId="2C489727" w14:textId="77777777" w:rsidTr="00DF7A2B">
        <w:trPr>
          <w:trHeight w:val="344"/>
          <w:jc w:val="center"/>
        </w:trPr>
        <w:tc>
          <w:tcPr>
            <w:tcW w:w="1417" w:type="dxa"/>
            <w:hideMark/>
          </w:tcPr>
          <w:p w14:paraId="4FEBD556" w14:textId="733E1738" w:rsidR="001349FC" w:rsidRPr="00242DC8" w:rsidRDefault="00242DC8" w:rsidP="001349FC">
            <w:pPr>
              <w:jc w:val="left"/>
              <w:rPr>
                <w:sz w:val="17"/>
                <w:szCs w:val="17"/>
                <w:lang w:val="ru-RU" w:eastAsia="en-CA"/>
              </w:rPr>
            </w:pPr>
            <w:r w:rsidRPr="00242DC8">
              <w:rPr>
                <w:sz w:val="17"/>
                <w:szCs w:val="17"/>
                <w:lang w:val="ru-RU" w:eastAsia="en-CA"/>
              </w:rPr>
              <w:t>% от общего объема 129 остальных стран, действующих в рамках статьи 5</w:t>
            </w:r>
          </w:p>
        </w:tc>
        <w:tc>
          <w:tcPr>
            <w:tcW w:w="825" w:type="dxa"/>
            <w:hideMark/>
          </w:tcPr>
          <w:p w14:paraId="2564292C" w14:textId="3126B6E4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12,7</w:t>
            </w:r>
          </w:p>
        </w:tc>
        <w:tc>
          <w:tcPr>
            <w:tcW w:w="825" w:type="dxa"/>
          </w:tcPr>
          <w:p w14:paraId="0E8C4A2A" w14:textId="678AFA59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11,9</w:t>
            </w:r>
          </w:p>
        </w:tc>
        <w:tc>
          <w:tcPr>
            <w:tcW w:w="825" w:type="dxa"/>
          </w:tcPr>
          <w:p w14:paraId="3705E42E" w14:textId="4732B7F2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11,2</w:t>
            </w:r>
          </w:p>
        </w:tc>
        <w:tc>
          <w:tcPr>
            <w:tcW w:w="825" w:type="dxa"/>
          </w:tcPr>
          <w:p w14:paraId="780F9804" w14:textId="25648AFF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10,3</w:t>
            </w:r>
          </w:p>
        </w:tc>
        <w:tc>
          <w:tcPr>
            <w:tcW w:w="825" w:type="dxa"/>
          </w:tcPr>
          <w:p w14:paraId="0947D375" w14:textId="1A9F5DDC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10,3</w:t>
            </w:r>
          </w:p>
        </w:tc>
        <w:tc>
          <w:tcPr>
            <w:tcW w:w="825" w:type="dxa"/>
          </w:tcPr>
          <w:p w14:paraId="2387E8AD" w14:textId="3695DF6E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11,4</w:t>
            </w:r>
          </w:p>
        </w:tc>
        <w:tc>
          <w:tcPr>
            <w:tcW w:w="825" w:type="dxa"/>
          </w:tcPr>
          <w:p w14:paraId="2FF5FF07" w14:textId="31B502AA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10,2</w:t>
            </w:r>
          </w:p>
        </w:tc>
        <w:tc>
          <w:tcPr>
            <w:tcW w:w="825" w:type="dxa"/>
          </w:tcPr>
          <w:p w14:paraId="0B4582A4" w14:textId="4CA1DECB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9,4</w:t>
            </w:r>
          </w:p>
        </w:tc>
        <w:tc>
          <w:tcPr>
            <w:tcW w:w="825" w:type="dxa"/>
          </w:tcPr>
          <w:p w14:paraId="04B191EB" w14:textId="3416AB2A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11,8</w:t>
            </w:r>
          </w:p>
        </w:tc>
        <w:tc>
          <w:tcPr>
            <w:tcW w:w="825" w:type="dxa"/>
            <w:hideMark/>
          </w:tcPr>
          <w:p w14:paraId="2B378AA9" w14:textId="784B620D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10,5</w:t>
            </w:r>
          </w:p>
        </w:tc>
        <w:tc>
          <w:tcPr>
            <w:tcW w:w="762" w:type="dxa"/>
          </w:tcPr>
          <w:p w14:paraId="0CCF4845" w14:textId="2E70E16A" w:rsidR="001349FC" w:rsidRPr="00A47393" w:rsidRDefault="00C65711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10,6</w:t>
            </w:r>
          </w:p>
        </w:tc>
        <w:tc>
          <w:tcPr>
            <w:tcW w:w="900" w:type="dxa"/>
            <w:hideMark/>
          </w:tcPr>
          <w:p w14:paraId="07142E80" w14:textId="77777777" w:rsidR="001349FC" w:rsidRPr="00A47393" w:rsidRDefault="001349FC" w:rsidP="001349FC">
            <w:pPr>
              <w:jc w:val="right"/>
              <w:rPr>
                <w:sz w:val="17"/>
                <w:szCs w:val="17"/>
                <w:lang w:eastAsia="en-CA"/>
              </w:rPr>
            </w:pPr>
            <w:r w:rsidRPr="00A47393">
              <w:rPr>
                <w:sz w:val="17"/>
                <w:szCs w:val="17"/>
                <w:lang w:eastAsia="en-CA"/>
              </w:rPr>
              <w:t> </w:t>
            </w:r>
          </w:p>
        </w:tc>
      </w:tr>
    </w:tbl>
    <w:p w14:paraId="77DB84E9" w14:textId="46ABB374" w:rsidR="00C3180B" w:rsidRPr="00410B02" w:rsidRDefault="00C3180B" w:rsidP="006A466E">
      <w:pPr>
        <w:pStyle w:val="Heading1"/>
        <w:numPr>
          <w:ilvl w:val="0"/>
          <w:numId w:val="0"/>
        </w:numPr>
        <w:tabs>
          <w:tab w:val="left" w:pos="720"/>
        </w:tabs>
        <w:spacing w:after="0"/>
        <w:ind w:left="-828" w:hanging="162"/>
        <w:rPr>
          <w:bCs/>
          <w:sz w:val="19"/>
          <w:szCs w:val="19"/>
          <w:lang w:val="ru-RU"/>
        </w:rPr>
      </w:pPr>
      <w:r w:rsidRPr="00823207">
        <w:rPr>
          <w:bCs/>
          <w:sz w:val="19"/>
          <w:szCs w:val="19"/>
          <w:lang w:val="ru-RU"/>
        </w:rPr>
        <w:t>*</w:t>
      </w:r>
      <w:r w:rsidR="00823207" w:rsidRPr="00823207">
        <w:rPr>
          <w:lang w:val="ru-RU"/>
        </w:rPr>
        <w:t xml:space="preserve"> </w:t>
      </w:r>
      <w:r w:rsidR="00823207" w:rsidRPr="00DF7A2B">
        <w:rPr>
          <w:bCs/>
          <w:sz w:val="17"/>
          <w:szCs w:val="17"/>
          <w:lang w:val="ru-RU"/>
        </w:rPr>
        <w:t>Аргентина, Бразилия, Египет, Индия, Индонезия, Иран (Исламская Республика), Кувейт, Малайзия, Мексика, Нигерия, Саудовская Аравия, Южная Африка, Таиланд и Турция.</w:t>
      </w:r>
      <w:r w:rsidR="00823207">
        <w:rPr>
          <w:bCs/>
          <w:sz w:val="19"/>
          <w:szCs w:val="19"/>
          <w:lang w:val="ru-RU"/>
        </w:rPr>
        <w:t xml:space="preserve"> </w:t>
      </w:r>
    </w:p>
    <w:p w14:paraId="3B86E55E" w14:textId="77777777" w:rsidR="00C3180B" w:rsidRPr="00410B02" w:rsidRDefault="00C3180B" w:rsidP="00C3180B">
      <w:pPr>
        <w:rPr>
          <w:lang w:val="ru-RU"/>
        </w:rPr>
      </w:pPr>
    </w:p>
    <w:p w14:paraId="411A1167" w14:textId="486148AF" w:rsidR="00C3180B" w:rsidRPr="00410B02" w:rsidRDefault="008E51D1" w:rsidP="00CB1AFE">
      <w:pPr>
        <w:pStyle w:val="Heading1"/>
        <w:rPr>
          <w:lang w:val="ru-RU"/>
        </w:rPr>
      </w:pPr>
      <w:r w:rsidRPr="008E51D1">
        <w:rPr>
          <w:lang w:val="ru-RU"/>
        </w:rPr>
        <w:t xml:space="preserve">В таблице 8 показано распределение потребления по секторам основных </w:t>
      </w:r>
      <w:r>
        <w:rPr>
          <w:lang w:val="ru-RU"/>
        </w:rPr>
        <w:t xml:space="preserve">трех </w:t>
      </w:r>
      <w:r w:rsidRPr="008E51D1">
        <w:rPr>
          <w:lang w:val="ru-RU"/>
        </w:rPr>
        <w:t xml:space="preserve">ГХФУ в странах, действующих в рамках статьи 5. Анализ </w:t>
      </w:r>
      <w:r>
        <w:rPr>
          <w:lang w:val="ru-RU"/>
        </w:rPr>
        <w:t>указывает на</w:t>
      </w:r>
      <w:r w:rsidRPr="008E51D1">
        <w:rPr>
          <w:lang w:val="ru-RU"/>
        </w:rPr>
        <w:t xml:space="preserve"> устойчивое снижение общего объема потребления этих веществ.</w:t>
      </w:r>
    </w:p>
    <w:p w14:paraId="73B28278" w14:textId="77777777" w:rsidR="00560DC8" w:rsidRDefault="00560DC8">
      <w:pPr>
        <w:rPr>
          <w:b/>
          <w:lang w:val="ru-RU"/>
        </w:rPr>
      </w:pPr>
      <w:r>
        <w:rPr>
          <w:b/>
          <w:lang w:val="ru-RU"/>
        </w:rPr>
        <w:br w:type="page"/>
      </w:r>
    </w:p>
    <w:p w14:paraId="201A767C" w14:textId="56220F51" w:rsidR="00C3180B" w:rsidRPr="008E51D1" w:rsidRDefault="008E51D1" w:rsidP="00C3180B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spacing w:after="0"/>
        <w:rPr>
          <w:b/>
          <w:lang w:val="ru-RU"/>
        </w:rPr>
      </w:pPr>
      <w:r w:rsidRPr="008E51D1">
        <w:rPr>
          <w:b/>
          <w:lang w:val="ru-RU"/>
        </w:rPr>
        <w:lastRenderedPageBreak/>
        <w:t>Таблица</w:t>
      </w:r>
      <w:r w:rsidR="00C3180B" w:rsidRPr="008E51D1">
        <w:rPr>
          <w:b/>
          <w:lang w:val="ru-RU"/>
        </w:rPr>
        <w:t xml:space="preserve"> 8. </w:t>
      </w:r>
      <w:r w:rsidRPr="008E51D1">
        <w:rPr>
          <w:b/>
          <w:lang w:val="ru-RU"/>
        </w:rPr>
        <w:t xml:space="preserve">Распределение потребления основных ГХФУ по секторам в странах, действующих в рамках статьи 5 (в тоннах ОРС) </w:t>
      </w:r>
    </w:p>
    <w:tbl>
      <w:tblPr>
        <w:tblW w:w="1087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7"/>
        <w:gridCol w:w="849"/>
        <w:gridCol w:w="847"/>
        <w:gridCol w:w="847"/>
        <w:gridCol w:w="847"/>
        <w:gridCol w:w="847"/>
        <w:gridCol w:w="846"/>
        <w:gridCol w:w="847"/>
        <w:gridCol w:w="847"/>
        <w:gridCol w:w="847"/>
        <w:gridCol w:w="847"/>
        <w:gridCol w:w="847"/>
      </w:tblGrid>
      <w:tr w:rsidR="00A40136" w:rsidRPr="00A47393" w14:paraId="6A733052" w14:textId="77777777" w:rsidTr="00410B02">
        <w:trPr>
          <w:trHeight w:val="111"/>
          <w:tblHeader/>
        </w:trPr>
        <w:tc>
          <w:tcPr>
            <w:tcW w:w="1557" w:type="dxa"/>
            <w:noWrap/>
            <w:hideMark/>
          </w:tcPr>
          <w:p w14:paraId="32403343" w14:textId="7CE182CE" w:rsidR="00A40136" w:rsidRPr="008E51D1" w:rsidRDefault="008E51D1" w:rsidP="00A40136">
            <w:pPr>
              <w:rPr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Сектор</w:t>
            </w:r>
          </w:p>
        </w:tc>
        <w:tc>
          <w:tcPr>
            <w:tcW w:w="849" w:type="dxa"/>
            <w:noWrap/>
            <w:hideMark/>
          </w:tcPr>
          <w:p w14:paraId="63FB5E5D" w14:textId="6DF34921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2015</w:t>
            </w:r>
          </w:p>
        </w:tc>
        <w:tc>
          <w:tcPr>
            <w:tcW w:w="847" w:type="dxa"/>
            <w:noWrap/>
            <w:hideMark/>
          </w:tcPr>
          <w:p w14:paraId="3D600B7F" w14:textId="0001807C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2016</w:t>
            </w:r>
          </w:p>
        </w:tc>
        <w:tc>
          <w:tcPr>
            <w:tcW w:w="847" w:type="dxa"/>
            <w:noWrap/>
            <w:hideMark/>
          </w:tcPr>
          <w:p w14:paraId="28A5EEB0" w14:textId="390095A7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2017</w:t>
            </w:r>
          </w:p>
        </w:tc>
        <w:tc>
          <w:tcPr>
            <w:tcW w:w="847" w:type="dxa"/>
            <w:hideMark/>
          </w:tcPr>
          <w:p w14:paraId="00C2B0D4" w14:textId="70A17505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2018</w:t>
            </w:r>
          </w:p>
        </w:tc>
        <w:tc>
          <w:tcPr>
            <w:tcW w:w="847" w:type="dxa"/>
            <w:hideMark/>
          </w:tcPr>
          <w:p w14:paraId="48067527" w14:textId="623FE1C6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2019</w:t>
            </w:r>
          </w:p>
        </w:tc>
        <w:tc>
          <w:tcPr>
            <w:tcW w:w="846" w:type="dxa"/>
            <w:hideMark/>
          </w:tcPr>
          <w:p w14:paraId="3AC94597" w14:textId="79B5A229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2020</w:t>
            </w:r>
          </w:p>
        </w:tc>
        <w:tc>
          <w:tcPr>
            <w:tcW w:w="847" w:type="dxa"/>
            <w:hideMark/>
          </w:tcPr>
          <w:p w14:paraId="567F90CA" w14:textId="4E127B54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2021</w:t>
            </w:r>
          </w:p>
        </w:tc>
        <w:tc>
          <w:tcPr>
            <w:tcW w:w="847" w:type="dxa"/>
            <w:hideMark/>
          </w:tcPr>
          <w:p w14:paraId="76E2748A" w14:textId="7296FD37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847" w:type="dxa"/>
            <w:hideMark/>
          </w:tcPr>
          <w:p w14:paraId="689DC632" w14:textId="4D242A18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847" w:type="dxa"/>
            <w:hideMark/>
          </w:tcPr>
          <w:p w14:paraId="07C953F2" w14:textId="7C7437D9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847" w:type="dxa"/>
          </w:tcPr>
          <w:p w14:paraId="51A60DFB" w14:textId="63F3B35F" w:rsidR="00A40136" w:rsidRPr="00A47393" w:rsidRDefault="00A40136" w:rsidP="00A40136">
            <w:pPr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2025</w:t>
            </w:r>
          </w:p>
        </w:tc>
      </w:tr>
      <w:tr w:rsidR="00C3180B" w:rsidRPr="00A47393" w14:paraId="204D5726" w14:textId="77777777" w:rsidTr="00585398">
        <w:trPr>
          <w:trHeight w:val="111"/>
        </w:trPr>
        <w:tc>
          <w:tcPr>
            <w:tcW w:w="10875" w:type="dxa"/>
            <w:gridSpan w:val="12"/>
            <w:noWrap/>
          </w:tcPr>
          <w:p w14:paraId="6011A755" w14:textId="03890CB1" w:rsidR="00C3180B" w:rsidRPr="00A47393" w:rsidRDefault="008E51D1" w:rsidP="004F7B01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ГХФУ</w:t>
            </w:r>
            <w:r w:rsidR="00C3180B" w:rsidRPr="00A47393">
              <w:rPr>
                <w:b/>
                <w:bCs/>
                <w:sz w:val="18"/>
                <w:szCs w:val="18"/>
                <w:lang w:eastAsia="en-CA"/>
              </w:rPr>
              <w:t>-22 </w:t>
            </w:r>
          </w:p>
        </w:tc>
      </w:tr>
      <w:tr w:rsidR="00C16DE0" w:rsidRPr="00A47393" w14:paraId="72AA770D" w14:textId="77777777" w:rsidTr="00410B02">
        <w:trPr>
          <w:trHeight w:val="44"/>
        </w:trPr>
        <w:tc>
          <w:tcPr>
            <w:tcW w:w="1557" w:type="dxa"/>
            <w:noWrap/>
            <w:hideMark/>
          </w:tcPr>
          <w:p w14:paraId="52151C87" w14:textId="7FBBD0DA" w:rsidR="00C16DE0" w:rsidRPr="008E51D1" w:rsidRDefault="008E51D1" w:rsidP="00C16DE0">
            <w:pPr>
              <w:jc w:val="left"/>
              <w:rPr>
                <w:sz w:val="18"/>
                <w:szCs w:val="18"/>
                <w:lang w:val="ru-RU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Аэрозоли</w:t>
            </w:r>
          </w:p>
        </w:tc>
        <w:tc>
          <w:tcPr>
            <w:tcW w:w="849" w:type="dxa"/>
            <w:noWrap/>
          </w:tcPr>
          <w:p w14:paraId="0EF44B13" w14:textId="11E55EC1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134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  <w:noWrap/>
          </w:tcPr>
          <w:p w14:paraId="4CF0DE2F" w14:textId="2DBA939F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132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  <w:noWrap/>
          </w:tcPr>
          <w:p w14:paraId="4F889973" w14:textId="3ADE987E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  <w:r w:rsidRPr="00A47393">
              <w:rPr>
                <w:sz w:val="18"/>
                <w:szCs w:val="18"/>
              </w:rPr>
              <w:t>****</w:t>
            </w:r>
          </w:p>
        </w:tc>
        <w:tc>
          <w:tcPr>
            <w:tcW w:w="847" w:type="dxa"/>
          </w:tcPr>
          <w:p w14:paraId="4673AB97" w14:textId="1EA1EB4B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102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 xml:space="preserve">3 </w:t>
            </w:r>
          </w:p>
        </w:tc>
        <w:tc>
          <w:tcPr>
            <w:tcW w:w="847" w:type="dxa"/>
          </w:tcPr>
          <w:p w14:paraId="5E8A9F63" w14:textId="6E321155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91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6" w:type="dxa"/>
          </w:tcPr>
          <w:p w14:paraId="07118983" w14:textId="1C3ECCF2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46D51352" w14:textId="6DD8B5E1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  <w:hideMark/>
          </w:tcPr>
          <w:p w14:paraId="77531B7C" w14:textId="3152DE14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4A525710" w14:textId="211F3A44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53E2D3C2" w14:textId="308AF933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3FE2963D" w14:textId="79BD541F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</w:tr>
      <w:tr w:rsidR="00C16DE0" w:rsidRPr="00A47393" w14:paraId="68D55A66" w14:textId="77777777" w:rsidTr="00410B02">
        <w:trPr>
          <w:trHeight w:val="106"/>
        </w:trPr>
        <w:tc>
          <w:tcPr>
            <w:tcW w:w="1557" w:type="dxa"/>
            <w:noWrap/>
            <w:hideMark/>
          </w:tcPr>
          <w:p w14:paraId="10A62636" w14:textId="5437D47A" w:rsidR="00C16DE0" w:rsidRPr="00A47393" w:rsidRDefault="008E51D1" w:rsidP="00C16DE0">
            <w:pPr>
              <w:jc w:val="lef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Пеноматериалы</w:t>
            </w:r>
            <w:r w:rsidR="00C16DE0" w:rsidRPr="00A47393">
              <w:rPr>
                <w:sz w:val="18"/>
                <w:szCs w:val="18"/>
                <w:lang w:eastAsia="en-CA"/>
              </w:rPr>
              <w:t>*</w:t>
            </w:r>
          </w:p>
        </w:tc>
        <w:tc>
          <w:tcPr>
            <w:tcW w:w="849" w:type="dxa"/>
            <w:noWrap/>
          </w:tcPr>
          <w:p w14:paraId="51149C17" w14:textId="14329420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177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1EB4FA38" w14:textId="2A8A73BC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518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  <w:noWrap/>
          </w:tcPr>
          <w:p w14:paraId="1FF00459" w14:textId="7AE5C478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687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55E3812E" w14:textId="6A3F7D10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682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 xml:space="preserve">3 </w:t>
            </w:r>
          </w:p>
        </w:tc>
        <w:tc>
          <w:tcPr>
            <w:tcW w:w="847" w:type="dxa"/>
          </w:tcPr>
          <w:p w14:paraId="13DF9A0E" w14:textId="430BEABE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616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6" w:type="dxa"/>
          </w:tcPr>
          <w:p w14:paraId="0425C47C" w14:textId="21C150BA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328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37EF81C5" w14:textId="693360FC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203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</w:tcPr>
          <w:p w14:paraId="7A52294C" w14:textId="28F45A44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335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3D07346F" w14:textId="0EDF197C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611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5873487C" w14:textId="278244AD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605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59B0A5CC" w14:textId="24762222" w:rsidR="00C16DE0" w:rsidRPr="00A47393" w:rsidRDefault="00C16DE0" w:rsidP="00C16DE0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137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</w:tr>
      <w:tr w:rsidR="008E51D1" w:rsidRPr="00A47393" w14:paraId="18D50756" w14:textId="77777777" w:rsidTr="00410B02">
        <w:trPr>
          <w:trHeight w:val="50"/>
        </w:trPr>
        <w:tc>
          <w:tcPr>
            <w:tcW w:w="1557" w:type="dxa"/>
            <w:noWrap/>
            <w:hideMark/>
          </w:tcPr>
          <w:p w14:paraId="5BF9EC58" w14:textId="2002FCEB" w:rsidR="008E51D1" w:rsidRPr="008E51D1" w:rsidRDefault="008E51D1" w:rsidP="008E51D1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Пожаротушение</w:t>
            </w:r>
          </w:p>
        </w:tc>
        <w:tc>
          <w:tcPr>
            <w:tcW w:w="849" w:type="dxa"/>
            <w:noWrap/>
          </w:tcPr>
          <w:p w14:paraId="1DECDE63" w14:textId="71208967" w:rsidR="008E51D1" w:rsidRPr="00A47393" w:rsidRDefault="008E51D1" w:rsidP="008E51D1">
            <w:pPr>
              <w:jc w:val="lef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  <w:noWrap/>
          </w:tcPr>
          <w:p w14:paraId="231C3D74" w14:textId="37CF55AF" w:rsidR="008E51D1" w:rsidRPr="00A47393" w:rsidRDefault="008E51D1" w:rsidP="008E51D1">
            <w:pPr>
              <w:jc w:val="lef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  <w:noWrap/>
          </w:tcPr>
          <w:p w14:paraId="0D6E5B8B" w14:textId="13917959" w:rsidR="008E51D1" w:rsidRPr="00A47393" w:rsidRDefault="008E51D1" w:rsidP="008E51D1">
            <w:pPr>
              <w:jc w:val="lef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</w:tcPr>
          <w:p w14:paraId="5DBA9326" w14:textId="4EE8FD15" w:rsidR="008E51D1" w:rsidRPr="00A47393" w:rsidRDefault="008E51D1" w:rsidP="008E51D1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59AC06B9" w14:textId="77777777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378AD2F4" w14:textId="77777777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63CBBC1F" w14:textId="77777777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19FCD72B" w14:textId="531E6208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13D7414C" w14:textId="4C94312F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43F0CEAF" w14:textId="7E7E1C05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0835F3C2" w14:textId="47482411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8E51D1" w:rsidRPr="00A47393" w14:paraId="1BAA720D" w14:textId="77777777" w:rsidTr="00410B02">
        <w:trPr>
          <w:trHeight w:val="252"/>
        </w:trPr>
        <w:tc>
          <w:tcPr>
            <w:tcW w:w="1557" w:type="dxa"/>
            <w:noWrap/>
            <w:hideMark/>
          </w:tcPr>
          <w:p w14:paraId="3F872803" w14:textId="73B0B92F" w:rsidR="008E51D1" w:rsidRPr="008E51D1" w:rsidRDefault="008E51D1" w:rsidP="008E51D1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Производство холодильного оборудования</w:t>
            </w:r>
          </w:p>
        </w:tc>
        <w:tc>
          <w:tcPr>
            <w:tcW w:w="849" w:type="dxa"/>
            <w:noWrap/>
          </w:tcPr>
          <w:p w14:paraId="3F16D6A7" w14:textId="4E35A64E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747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  <w:noWrap/>
          </w:tcPr>
          <w:p w14:paraId="6A359D28" w14:textId="78B07F47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590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  <w:noWrap/>
          </w:tcPr>
          <w:p w14:paraId="25DAF53A" w14:textId="47322C4C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330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5BFE88E9" w14:textId="4FA73049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 xml:space="preserve">  5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999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4ED7407D" w14:textId="46388D05" w:rsidR="008E51D1" w:rsidRPr="00A47393" w:rsidRDefault="008E51D1" w:rsidP="008E51D1">
            <w:pPr>
              <w:ind w:right="-132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760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</w:tcPr>
          <w:p w14:paraId="32D1E031" w14:textId="0B4BF1B0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891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</w:tcPr>
          <w:p w14:paraId="3892770B" w14:textId="02EA73F9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654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65EDA029" w14:textId="14D4DB01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764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68262374" w14:textId="3E74FF6A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975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1A2AFBD3" w14:textId="620ABC97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765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7E0B8997" w14:textId="69D004C3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510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</w:tr>
      <w:tr w:rsidR="008E51D1" w:rsidRPr="00A47393" w14:paraId="0A9D0E1E" w14:textId="77777777" w:rsidTr="00410B02">
        <w:trPr>
          <w:trHeight w:val="252"/>
        </w:trPr>
        <w:tc>
          <w:tcPr>
            <w:tcW w:w="1557" w:type="dxa"/>
            <w:noWrap/>
            <w:hideMark/>
          </w:tcPr>
          <w:p w14:paraId="74E60A80" w14:textId="40DA7F8B" w:rsidR="008E51D1" w:rsidRPr="008E51D1" w:rsidRDefault="008E51D1" w:rsidP="008E51D1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Обслуживание холодильного оборудования</w:t>
            </w:r>
          </w:p>
        </w:tc>
        <w:tc>
          <w:tcPr>
            <w:tcW w:w="849" w:type="dxa"/>
            <w:noWrap/>
          </w:tcPr>
          <w:p w14:paraId="382DD007" w14:textId="5C0F0B1F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229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50927C60" w14:textId="2453992B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256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  <w:noWrap/>
          </w:tcPr>
          <w:p w14:paraId="1EBA54EE" w14:textId="2DD31A7A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164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6D58F112" w14:textId="50067311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413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 xml:space="preserve">1 </w:t>
            </w:r>
          </w:p>
        </w:tc>
        <w:tc>
          <w:tcPr>
            <w:tcW w:w="847" w:type="dxa"/>
          </w:tcPr>
          <w:p w14:paraId="08252BBD" w14:textId="1C5C542A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507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6" w:type="dxa"/>
          </w:tcPr>
          <w:p w14:paraId="150BB03A" w14:textId="5F0B6389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761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7C746E3E" w14:textId="4FC9294F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478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</w:tcPr>
          <w:p w14:paraId="19B6442D" w14:textId="5D2D5845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802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</w:tcPr>
          <w:p w14:paraId="00622B5F" w14:textId="2DB8A4AE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615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512697C1" w14:textId="4FFAFD96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643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5098A274" w14:textId="13969CA7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 w:rsidR="00410B02"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929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</w:tr>
      <w:tr w:rsidR="008E51D1" w:rsidRPr="00A47393" w14:paraId="0A30F4E4" w14:textId="77777777" w:rsidTr="00410B02">
        <w:trPr>
          <w:trHeight w:val="50"/>
        </w:trPr>
        <w:tc>
          <w:tcPr>
            <w:tcW w:w="1557" w:type="dxa"/>
            <w:noWrap/>
            <w:hideMark/>
          </w:tcPr>
          <w:p w14:paraId="46333D6F" w14:textId="72890144" w:rsidR="008E51D1" w:rsidRPr="008E51D1" w:rsidRDefault="008E51D1" w:rsidP="008E51D1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Растворители</w:t>
            </w:r>
          </w:p>
        </w:tc>
        <w:tc>
          <w:tcPr>
            <w:tcW w:w="849" w:type="dxa"/>
            <w:noWrap/>
          </w:tcPr>
          <w:p w14:paraId="36C8AF6E" w14:textId="0B840070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  <w:noWrap/>
          </w:tcPr>
          <w:p w14:paraId="4BFEDC36" w14:textId="56EE853C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  <w:noWrap/>
          </w:tcPr>
          <w:p w14:paraId="0B52E7E0" w14:textId="4669F062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</w:tcPr>
          <w:p w14:paraId="06963134" w14:textId="1B86E211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 xml:space="preserve">4 </w:t>
            </w:r>
          </w:p>
        </w:tc>
        <w:tc>
          <w:tcPr>
            <w:tcW w:w="847" w:type="dxa"/>
          </w:tcPr>
          <w:p w14:paraId="4AEA4D8A" w14:textId="0696C1A2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6" w:type="dxa"/>
          </w:tcPr>
          <w:p w14:paraId="19AD8313" w14:textId="6AA75865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308A1E82" w14:textId="108AEEFE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3DC13A51" w14:textId="248B611E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</w:tcPr>
          <w:p w14:paraId="38E70E24" w14:textId="75D53BE8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13165751" w14:textId="04A39ACE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5B2088E7" w14:textId="422C805A" w:rsidR="008E51D1" w:rsidRPr="00A47393" w:rsidRDefault="008E51D1" w:rsidP="008E51D1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A40136" w:rsidRPr="00A47393" w14:paraId="172411BD" w14:textId="77777777" w:rsidTr="00410B02">
        <w:trPr>
          <w:trHeight w:val="57"/>
        </w:trPr>
        <w:tc>
          <w:tcPr>
            <w:tcW w:w="1557" w:type="dxa"/>
            <w:noWrap/>
            <w:hideMark/>
          </w:tcPr>
          <w:p w14:paraId="132F82AE" w14:textId="6FBF9F63" w:rsidR="00A40136" w:rsidRPr="00A47393" w:rsidRDefault="008E51D1" w:rsidP="00A40136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Итого</w:t>
            </w:r>
            <w:r w:rsidR="00A40136" w:rsidRPr="00A47393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 w:eastAsia="en-CA"/>
              </w:rPr>
              <w:t>ГХФУ</w:t>
            </w:r>
            <w:r w:rsidR="00A40136" w:rsidRPr="00A47393">
              <w:rPr>
                <w:b/>
                <w:bCs/>
                <w:sz w:val="18"/>
                <w:szCs w:val="18"/>
                <w:lang w:eastAsia="en-CA"/>
              </w:rPr>
              <w:t>-22</w:t>
            </w:r>
          </w:p>
        </w:tc>
        <w:tc>
          <w:tcPr>
            <w:tcW w:w="849" w:type="dxa"/>
            <w:noWrap/>
          </w:tcPr>
          <w:p w14:paraId="20B51B5D" w14:textId="298892BB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289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  <w:noWrap/>
          </w:tcPr>
          <w:p w14:paraId="5EE78391" w14:textId="6625597D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497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  <w:noWrap/>
          </w:tcPr>
          <w:p w14:paraId="72AF4822" w14:textId="587AE872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182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496F4739" w14:textId="38AAD713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197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4D0C2DBF" w14:textId="48FC282A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14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975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noWrap/>
          </w:tcPr>
          <w:p w14:paraId="6743E2A2" w14:textId="19A45722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981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325A506C" w14:textId="77054249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336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  <w:noWrap/>
          </w:tcPr>
          <w:p w14:paraId="4DCC0478" w14:textId="0FF733C1" w:rsidR="00A40136" w:rsidRPr="00A47393" w:rsidRDefault="0091590A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903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  <w:noWrap/>
          </w:tcPr>
          <w:p w14:paraId="26D44324" w14:textId="3FE1C646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10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201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="0048237F" w:rsidRPr="00A47393">
              <w:rPr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382083DC" w14:textId="7BF98DB5" w:rsidR="00A40136" w:rsidRPr="00A47393" w:rsidRDefault="003D340F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10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015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526F6936" w14:textId="3464A0CE" w:rsidR="00A40136" w:rsidRPr="00A47393" w:rsidRDefault="00D048DF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577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6</w:t>
            </w:r>
          </w:p>
        </w:tc>
      </w:tr>
      <w:tr w:rsidR="00C3180B" w:rsidRPr="00A47393" w14:paraId="0CB580A1" w14:textId="77777777" w:rsidTr="00585398">
        <w:trPr>
          <w:trHeight w:val="57"/>
        </w:trPr>
        <w:tc>
          <w:tcPr>
            <w:tcW w:w="10875" w:type="dxa"/>
            <w:gridSpan w:val="12"/>
            <w:noWrap/>
          </w:tcPr>
          <w:p w14:paraId="5DC94052" w14:textId="58F75125" w:rsidR="00C3180B" w:rsidRPr="00A47393" w:rsidRDefault="008E51D1" w:rsidP="004F7B01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ГХФУ</w:t>
            </w:r>
            <w:r w:rsidR="00C3180B" w:rsidRPr="00A47393">
              <w:rPr>
                <w:b/>
                <w:bCs/>
                <w:sz w:val="18"/>
                <w:szCs w:val="18"/>
                <w:lang w:eastAsia="en-CA"/>
              </w:rPr>
              <w:t>-141b </w:t>
            </w:r>
          </w:p>
        </w:tc>
      </w:tr>
      <w:tr w:rsidR="00410B02" w:rsidRPr="00A47393" w14:paraId="2094042A" w14:textId="77777777" w:rsidTr="00410B02">
        <w:trPr>
          <w:trHeight w:val="50"/>
        </w:trPr>
        <w:tc>
          <w:tcPr>
            <w:tcW w:w="1557" w:type="dxa"/>
            <w:noWrap/>
            <w:hideMark/>
          </w:tcPr>
          <w:p w14:paraId="2A14571D" w14:textId="02869DE9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Аэрозоли</w:t>
            </w:r>
          </w:p>
        </w:tc>
        <w:tc>
          <w:tcPr>
            <w:tcW w:w="849" w:type="dxa"/>
            <w:noWrap/>
          </w:tcPr>
          <w:p w14:paraId="695EB6F8" w14:textId="4507102F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132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  <w:noWrap/>
          </w:tcPr>
          <w:p w14:paraId="719E3436" w14:textId="3D07F8EA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99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5D45FFF0" w14:textId="6E716794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  <w:r w:rsidRPr="00A47393">
              <w:rPr>
                <w:sz w:val="18"/>
                <w:szCs w:val="18"/>
              </w:rPr>
              <w:t>****</w:t>
            </w:r>
          </w:p>
        </w:tc>
        <w:tc>
          <w:tcPr>
            <w:tcW w:w="847" w:type="dxa"/>
          </w:tcPr>
          <w:p w14:paraId="617891FF" w14:textId="764F4FC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6985CE7B" w14:textId="2E17B68A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80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6" w:type="dxa"/>
          </w:tcPr>
          <w:p w14:paraId="4D4F45A2" w14:textId="695B162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752F48D7" w14:textId="3C171A84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</w:tcPr>
          <w:p w14:paraId="320A5D03" w14:textId="6D6FA4E0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529F0E23" w14:textId="190793A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3AEE2A95" w14:textId="1D7DA24B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5DE4761C" w14:textId="4B703690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</w:tr>
      <w:tr w:rsidR="00410B02" w:rsidRPr="00A47393" w14:paraId="6FF283F3" w14:textId="77777777" w:rsidTr="00410B02">
        <w:trPr>
          <w:trHeight w:val="95"/>
        </w:trPr>
        <w:tc>
          <w:tcPr>
            <w:tcW w:w="1557" w:type="dxa"/>
            <w:noWrap/>
            <w:hideMark/>
          </w:tcPr>
          <w:p w14:paraId="697079A0" w14:textId="7CA26BE2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Пеноматериалы</w:t>
            </w:r>
          </w:p>
        </w:tc>
        <w:tc>
          <w:tcPr>
            <w:tcW w:w="849" w:type="dxa"/>
            <w:noWrap/>
          </w:tcPr>
          <w:p w14:paraId="1AF6DC13" w14:textId="6F234E5F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828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  <w:noWrap/>
          </w:tcPr>
          <w:p w14:paraId="0B657C6E" w14:textId="04B6430F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522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4F632BED" w14:textId="6661032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547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</w:tcPr>
          <w:p w14:paraId="2A990422" w14:textId="17F9780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943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</w:tcPr>
          <w:p w14:paraId="4B404872" w14:textId="27F4747F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816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6" w:type="dxa"/>
          </w:tcPr>
          <w:p w14:paraId="7C280AD0" w14:textId="15CE78D9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168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2733BFC1" w14:textId="49223A7F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740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07502210" w14:textId="28DE63F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968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28377636" w14:textId="1F353188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073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72BECA82" w14:textId="36C78DFF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>
              <w:rPr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sz w:val="18"/>
                <w:szCs w:val="18"/>
                <w:lang w:eastAsia="en-CA"/>
              </w:rPr>
              <w:t>114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1C6BD5B7" w14:textId="167FC54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356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</w:tr>
      <w:tr w:rsidR="00410B02" w:rsidRPr="00A47393" w14:paraId="77DD0DD2" w14:textId="77777777" w:rsidTr="00410B02">
        <w:trPr>
          <w:trHeight w:val="168"/>
        </w:trPr>
        <w:tc>
          <w:tcPr>
            <w:tcW w:w="1557" w:type="dxa"/>
            <w:noWrap/>
            <w:hideMark/>
          </w:tcPr>
          <w:p w14:paraId="45BD0381" w14:textId="3C4C966C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Пожаротушение</w:t>
            </w:r>
          </w:p>
        </w:tc>
        <w:tc>
          <w:tcPr>
            <w:tcW w:w="849" w:type="dxa"/>
            <w:noWrap/>
          </w:tcPr>
          <w:p w14:paraId="7F3C3A03" w14:textId="62023EF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448A703D" w14:textId="3F7736A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  <w:noWrap/>
          </w:tcPr>
          <w:p w14:paraId="0E00A469" w14:textId="2B8DE92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49B0183A" w14:textId="271F388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039E38DF" w14:textId="6700DA12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</w:tcPr>
          <w:p w14:paraId="67F887A5" w14:textId="67B5C36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4478AD77" w14:textId="58A20A92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64A396FA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72E3F279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2DD9FD40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1ED54C4E" w14:textId="627929B9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410B02" w:rsidRPr="00A47393" w14:paraId="35A70382" w14:textId="77777777" w:rsidTr="00410B02">
        <w:trPr>
          <w:trHeight w:val="252"/>
        </w:trPr>
        <w:tc>
          <w:tcPr>
            <w:tcW w:w="1557" w:type="dxa"/>
            <w:noWrap/>
            <w:hideMark/>
          </w:tcPr>
          <w:p w14:paraId="7668280C" w14:textId="5733E343" w:rsidR="00410B02" w:rsidRPr="00410B02" w:rsidRDefault="00410B02" w:rsidP="00410B02">
            <w:pPr>
              <w:jc w:val="left"/>
              <w:rPr>
                <w:sz w:val="18"/>
                <w:szCs w:val="18"/>
                <w:lang w:val="en-US"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Производство холодильного оборудования</w:t>
            </w:r>
            <w:r>
              <w:rPr>
                <w:sz w:val="18"/>
                <w:szCs w:val="18"/>
                <w:lang w:val="en-US" w:eastAsia="en-CA"/>
              </w:rPr>
              <w:t>**</w:t>
            </w:r>
          </w:p>
        </w:tc>
        <w:tc>
          <w:tcPr>
            <w:tcW w:w="849" w:type="dxa"/>
            <w:noWrap/>
          </w:tcPr>
          <w:p w14:paraId="14D550D1" w14:textId="5E0F0779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294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  <w:noWrap/>
          </w:tcPr>
          <w:p w14:paraId="568A3086" w14:textId="3B77BCD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204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0E747347" w14:textId="780409E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264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2477222B" w14:textId="6B930FE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255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09668804" w14:textId="61290F3B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159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6" w:type="dxa"/>
          </w:tcPr>
          <w:p w14:paraId="3D7CC45D" w14:textId="77D89D3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125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7686057D" w14:textId="32B34C53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0E8D8739" w14:textId="15043F7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66893E17" w14:textId="4BDEC5E4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25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3A1FF4E3" w14:textId="7D430F3A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77027DF4" w14:textId="33CAE7B4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</w:tr>
      <w:tr w:rsidR="00410B02" w:rsidRPr="00A47393" w14:paraId="75D4A09D" w14:textId="77777777" w:rsidTr="00410B02">
        <w:trPr>
          <w:trHeight w:val="252"/>
        </w:trPr>
        <w:tc>
          <w:tcPr>
            <w:tcW w:w="1557" w:type="dxa"/>
            <w:noWrap/>
            <w:hideMark/>
          </w:tcPr>
          <w:p w14:paraId="633E7475" w14:textId="794BA442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Обслуживание холодильного оборудования</w:t>
            </w:r>
          </w:p>
        </w:tc>
        <w:tc>
          <w:tcPr>
            <w:tcW w:w="849" w:type="dxa"/>
            <w:noWrap/>
          </w:tcPr>
          <w:p w14:paraId="6E068B5C" w14:textId="2E35F79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  <w:noWrap/>
          </w:tcPr>
          <w:p w14:paraId="0C1D46FB" w14:textId="1BE4FB4A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108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5A38B6B7" w14:textId="35EC97E9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37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4CC678C6" w14:textId="3D3C9051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26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</w:tcPr>
          <w:p w14:paraId="75142C27" w14:textId="60853EA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</w:tcPr>
          <w:p w14:paraId="21EEC769" w14:textId="2A935693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6064C8B5" w14:textId="0093F360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15749F20" w14:textId="7350682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22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36093A29" w14:textId="5FDE703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57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1B08FED4" w14:textId="1C994E62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4324CCE1" w14:textId="5D9718A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</w:tr>
      <w:tr w:rsidR="00410B02" w:rsidRPr="00A47393" w14:paraId="498E5AFC" w14:textId="77777777" w:rsidTr="00410B02">
        <w:trPr>
          <w:trHeight w:val="56"/>
        </w:trPr>
        <w:tc>
          <w:tcPr>
            <w:tcW w:w="1557" w:type="dxa"/>
            <w:noWrap/>
            <w:hideMark/>
          </w:tcPr>
          <w:p w14:paraId="79228ECF" w14:textId="47BFF960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Растворители</w:t>
            </w:r>
          </w:p>
        </w:tc>
        <w:tc>
          <w:tcPr>
            <w:tcW w:w="849" w:type="dxa"/>
            <w:noWrap/>
          </w:tcPr>
          <w:p w14:paraId="3DCD8B11" w14:textId="267A1FF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454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  <w:noWrap/>
          </w:tcPr>
          <w:p w14:paraId="115CEC5C" w14:textId="5A3975C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443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34E44F74" w14:textId="586AF322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450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35C8DA4D" w14:textId="489A21D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430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756B888C" w14:textId="0E757C4A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447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</w:tcPr>
          <w:p w14:paraId="39625520" w14:textId="15A217C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383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0C68869E" w14:textId="41596D6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328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210114A5" w14:textId="6FBD953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369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4181CF17" w14:textId="1775E843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167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2BF27455" w14:textId="6397063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170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0F65A597" w14:textId="66DE6730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83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</w:tr>
      <w:tr w:rsidR="00A40136" w:rsidRPr="00A47393" w14:paraId="08DBAF3F" w14:textId="77777777" w:rsidTr="00410B02">
        <w:trPr>
          <w:trHeight w:val="50"/>
        </w:trPr>
        <w:tc>
          <w:tcPr>
            <w:tcW w:w="1557" w:type="dxa"/>
            <w:noWrap/>
            <w:hideMark/>
          </w:tcPr>
          <w:p w14:paraId="75455A2C" w14:textId="6333E688" w:rsidR="00A40136" w:rsidRPr="00A47393" w:rsidRDefault="00410B02" w:rsidP="00A40136">
            <w:pPr>
              <w:ind w:right="-103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Итого ГХФУ</w:t>
            </w:r>
            <w:r w:rsidR="00A40136" w:rsidRPr="00A47393">
              <w:rPr>
                <w:b/>
                <w:bCs/>
                <w:sz w:val="18"/>
                <w:szCs w:val="18"/>
                <w:lang w:eastAsia="en-CA"/>
              </w:rPr>
              <w:noBreakHyphen/>
              <w:t>141b</w:t>
            </w:r>
          </w:p>
        </w:tc>
        <w:tc>
          <w:tcPr>
            <w:tcW w:w="849" w:type="dxa"/>
            <w:noWrap/>
          </w:tcPr>
          <w:p w14:paraId="00A14805" w14:textId="3D37D61C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772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  <w:noWrap/>
          </w:tcPr>
          <w:p w14:paraId="46548902" w14:textId="699700E2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384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3418FD7A" w14:textId="50D63CB3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312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  <w:noWrap/>
          </w:tcPr>
          <w:p w14:paraId="3DC0F7E7" w14:textId="43A362AE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736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  <w:noWrap/>
          </w:tcPr>
          <w:p w14:paraId="2EF336CE" w14:textId="19DA3A30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534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  <w:noWrap/>
          </w:tcPr>
          <w:p w14:paraId="438A472A" w14:textId="168D681C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701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  <w:noWrap/>
          </w:tcPr>
          <w:p w14:paraId="2AD8F74B" w14:textId="286864B3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135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  <w:noWrap/>
          </w:tcPr>
          <w:p w14:paraId="6093B456" w14:textId="3F440BDD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402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  <w:noWrap/>
          </w:tcPr>
          <w:p w14:paraId="1D7A3B02" w14:textId="6806FBFD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328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7536878D" w14:textId="22FF9744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342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47FB2588" w14:textId="2E371B74" w:rsidR="00A40136" w:rsidRPr="00A47393" w:rsidRDefault="004206CB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503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9</w:t>
            </w:r>
          </w:p>
        </w:tc>
      </w:tr>
      <w:tr w:rsidR="00C3180B" w:rsidRPr="00A47393" w14:paraId="717AD8F6" w14:textId="77777777" w:rsidTr="00585398">
        <w:trPr>
          <w:trHeight w:val="50"/>
        </w:trPr>
        <w:tc>
          <w:tcPr>
            <w:tcW w:w="10875" w:type="dxa"/>
            <w:gridSpan w:val="12"/>
            <w:noWrap/>
          </w:tcPr>
          <w:p w14:paraId="6EDEB962" w14:textId="3E2083B3" w:rsidR="00C3180B" w:rsidRPr="00A47393" w:rsidRDefault="00410B02" w:rsidP="00AB0EAE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ГХФУ</w:t>
            </w:r>
            <w:r w:rsidR="00C3180B" w:rsidRPr="00A47393">
              <w:rPr>
                <w:b/>
                <w:bCs/>
                <w:sz w:val="18"/>
                <w:szCs w:val="18"/>
                <w:lang w:eastAsia="en-CA"/>
              </w:rPr>
              <w:t>-142b </w:t>
            </w:r>
          </w:p>
        </w:tc>
      </w:tr>
      <w:tr w:rsidR="00410B02" w:rsidRPr="00A47393" w14:paraId="7733A8BE" w14:textId="77777777" w:rsidTr="00410B02">
        <w:trPr>
          <w:trHeight w:val="136"/>
        </w:trPr>
        <w:tc>
          <w:tcPr>
            <w:tcW w:w="1557" w:type="dxa"/>
            <w:noWrap/>
            <w:hideMark/>
          </w:tcPr>
          <w:p w14:paraId="10E25905" w14:textId="7C8075C6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Аэрозоли</w:t>
            </w:r>
          </w:p>
        </w:tc>
        <w:tc>
          <w:tcPr>
            <w:tcW w:w="849" w:type="dxa"/>
            <w:noWrap/>
          </w:tcPr>
          <w:p w14:paraId="567DCDD6" w14:textId="0D73E442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334E6D59" w14:textId="08A48C1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  <w:noWrap/>
          </w:tcPr>
          <w:p w14:paraId="62C5CAAB" w14:textId="10663F6A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58FCEC12" w14:textId="227860B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</w:tcPr>
          <w:p w14:paraId="79F9423B" w14:textId="7F2306C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6A6ECD83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  <w:hideMark/>
          </w:tcPr>
          <w:p w14:paraId="37CF1300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  <w:hideMark/>
          </w:tcPr>
          <w:p w14:paraId="1E18BCDF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  <w:hideMark/>
          </w:tcPr>
          <w:p w14:paraId="361270A2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  <w:hideMark/>
          </w:tcPr>
          <w:p w14:paraId="7C77C479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19B95D0E" w14:textId="6436A1A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</w:tr>
      <w:tr w:rsidR="00410B02" w:rsidRPr="00A47393" w14:paraId="216E9841" w14:textId="77777777" w:rsidTr="00410B02">
        <w:trPr>
          <w:trHeight w:val="50"/>
        </w:trPr>
        <w:tc>
          <w:tcPr>
            <w:tcW w:w="1557" w:type="dxa"/>
            <w:noWrap/>
            <w:hideMark/>
          </w:tcPr>
          <w:p w14:paraId="13DD65E1" w14:textId="58BB4732" w:rsidR="00410B02" w:rsidRPr="00410B02" w:rsidRDefault="00410B02" w:rsidP="00410B02">
            <w:pPr>
              <w:jc w:val="left"/>
              <w:rPr>
                <w:sz w:val="18"/>
                <w:szCs w:val="18"/>
                <w:lang w:val="en-US" w:eastAsia="en-CA"/>
              </w:rPr>
            </w:pPr>
            <w:r>
              <w:rPr>
                <w:sz w:val="18"/>
                <w:szCs w:val="18"/>
                <w:lang w:val="ru-RU" w:eastAsia="en-CA"/>
              </w:rPr>
              <w:t>Пеноматериалы</w:t>
            </w:r>
            <w:r w:rsidRPr="00A47393">
              <w:rPr>
                <w:sz w:val="18"/>
                <w:szCs w:val="18"/>
                <w:lang w:eastAsia="en-CA"/>
              </w:rPr>
              <w:t>*</w:t>
            </w:r>
            <w:r>
              <w:rPr>
                <w:sz w:val="18"/>
                <w:szCs w:val="18"/>
                <w:lang w:val="en-US" w:eastAsia="en-CA"/>
              </w:rPr>
              <w:t>**</w:t>
            </w:r>
          </w:p>
        </w:tc>
        <w:tc>
          <w:tcPr>
            <w:tcW w:w="849" w:type="dxa"/>
            <w:noWrap/>
          </w:tcPr>
          <w:p w14:paraId="2F9A2F19" w14:textId="0FAE3689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773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490D9B10" w14:textId="1AF8E9E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608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2A028B82" w14:textId="6DA93509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701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3EAEB3C6" w14:textId="1F9E3BB1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398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</w:tcPr>
          <w:p w14:paraId="4F337996" w14:textId="7726EF61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412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6" w:type="dxa"/>
          </w:tcPr>
          <w:p w14:paraId="04CC5459" w14:textId="28E63C4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134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2DCCA08B" w14:textId="69081B8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179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1E37AF8B" w14:textId="254FB6B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59562011" w14:textId="010A4AC9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100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58190B55" w14:textId="72F2506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98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53D4AFF1" w14:textId="291C0211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</w:tr>
      <w:tr w:rsidR="00410B02" w:rsidRPr="00A47393" w14:paraId="4CEB7867" w14:textId="77777777" w:rsidTr="00410B02">
        <w:trPr>
          <w:trHeight w:val="117"/>
        </w:trPr>
        <w:tc>
          <w:tcPr>
            <w:tcW w:w="1557" w:type="dxa"/>
            <w:noWrap/>
            <w:hideMark/>
          </w:tcPr>
          <w:p w14:paraId="2AD3B814" w14:textId="65BCAC3E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Пожаротушение</w:t>
            </w:r>
          </w:p>
        </w:tc>
        <w:tc>
          <w:tcPr>
            <w:tcW w:w="849" w:type="dxa"/>
            <w:noWrap/>
          </w:tcPr>
          <w:p w14:paraId="17498F2A" w14:textId="3BE8039A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  <w:noWrap/>
          </w:tcPr>
          <w:p w14:paraId="7C060510" w14:textId="5BD8CF6D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  <w:noWrap/>
          </w:tcPr>
          <w:p w14:paraId="0DFD299B" w14:textId="68325AB2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</w:tcPr>
          <w:p w14:paraId="4431DD46" w14:textId="79CD4DD9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</w:tcPr>
          <w:p w14:paraId="4802A896" w14:textId="54308321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290A5A63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0D3A3DEB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0E660B75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7BD24BFC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4DBA037F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74251033" w14:textId="1EE586A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</w:tr>
      <w:tr w:rsidR="00410B02" w:rsidRPr="00A47393" w14:paraId="20ED8420" w14:textId="77777777" w:rsidTr="00410B02">
        <w:trPr>
          <w:trHeight w:val="176"/>
        </w:trPr>
        <w:tc>
          <w:tcPr>
            <w:tcW w:w="1557" w:type="dxa"/>
            <w:noWrap/>
            <w:hideMark/>
          </w:tcPr>
          <w:p w14:paraId="0076D546" w14:textId="3C29BB1F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Производство холодильного оборудования</w:t>
            </w:r>
          </w:p>
        </w:tc>
        <w:tc>
          <w:tcPr>
            <w:tcW w:w="849" w:type="dxa"/>
            <w:noWrap/>
          </w:tcPr>
          <w:p w14:paraId="69E08757" w14:textId="2977FFB1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  <w:noWrap/>
          </w:tcPr>
          <w:p w14:paraId="65B4F530" w14:textId="32BF2B71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6A2F1CE9" w14:textId="6C1BDA74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2C74F4C2" w14:textId="0B8BF33E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</w:tcPr>
          <w:p w14:paraId="1DDE6F59" w14:textId="65ED03D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6" w:type="dxa"/>
          </w:tcPr>
          <w:p w14:paraId="79627DFF" w14:textId="6462C2C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5288A994" w14:textId="44C27BD9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5FDE7C0A" w14:textId="0B9EC21A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75496D56" w14:textId="7A03B544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1CF4770D" w14:textId="75B100C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6987FC78" w14:textId="5DA17054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</w:tr>
      <w:tr w:rsidR="00410B02" w:rsidRPr="00A47393" w14:paraId="1BDB1F94" w14:textId="77777777" w:rsidTr="00410B02">
        <w:trPr>
          <w:trHeight w:val="252"/>
        </w:trPr>
        <w:tc>
          <w:tcPr>
            <w:tcW w:w="1557" w:type="dxa"/>
            <w:noWrap/>
            <w:hideMark/>
          </w:tcPr>
          <w:p w14:paraId="52F2951E" w14:textId="18835F5B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Обслуживание холодильного оборудования</w:t>
            </w:r>
          </w:p>
        </w:tc>
        <w:tc>
          <w:tcPr>
            <w:tcW w:w="849" w:type="dxa"/>
            <w:noWrap/>
          </w:tcPr>
          <w:p w14:paraId="3F4F8367" w14:textId="022EBDC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107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6870E8A6" w14:textId="7B021B8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110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4E9A072A" w14:textId="504148D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67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0611AE74" w14:textId="360A9655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25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6F5E4399" w14:textId="651C92A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68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6" w:type="dxa"/>
          </w:tcPr>
          <w:p w14:paraId="0E542BE9" w14:textId="22E54118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</w:tcPr>
          <w:p w14:paraId="4E254FB4" w14:textId="047B0FDA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136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</w:tcPr>
          <w:p w14:paraId="086F7FDD" w14:textId="47CE7391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38890219" w14:textId="33D55DE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84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7B22577D" w14:textId="3F225786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130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</w:tcPr>
          <w:p w14:paraId="6F835184" w14:textId="2CE1D8E8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49</w:t>
            </w:r>
            <w:r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</w:tr>
      <w:tr w:rsidR="00410B02" w:rsidRPr="00A47393" w14:paraId="79B876CD" w14:textId="77777777" w:rsidTr="00410B02">
        <w:trPr>
          <w:trHeight w:val="50"/>
        </w:trPr>
        <w:tc>
          <w:tcPr>
            <w:tcW w:w="1557" w:type="dxa"/>
            <w:noWrap/>
            <w:hideMark/>
          </w:tcPr>
          <w:p w14:paraId="40573686" w14:textId="7A858584" w:rsidR="00410B02" w:rsidRPr="00A47393" w:rsidRDefault="00410B02" w:rsidP="00410B02">
            <w:pPr>
              <w:jc w:val="left"/>
              <w:rPr>
                <w:sz w:val="18"/>
                <w:szCs w:val="18"/>
                <w:lang w:eastAsia="en-CA"/>
              </w:rPr>
            </w:pPr>
            <w:r w:rsidRPr="008E51D1">
              <w:rPr>
                <w:sz w:val="18"/>
                <w:szCs w:val="18"/>
                <w:lang w:val="ru-RU" w:eastAsia="en-CA"/>
              </w:rPr>
              <w:t>Растворители</w:t>
            </w:r>
          </w:p>
        </w:tc>
        <w:tc>
          <w:tcPr>
            <w:tcW w:w="849" w:type="dxa"/>
            <w:noWrap/>
          </w:tcPr>
          <w:p w14:paraId="6CD390A3" w14:textId="0D26424A" w:rsidR="00410B02" w:rsidRPr="00A47393" w:rsidRDefault="00410B02" w:rsidP="00410B02">
            <w:pPr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  <w:noWrap/>
          </w:tcPr>
          <w:p w14:paraId="0B60B4E1" w14:textId="49177F42" w:rsidR="00410B02" w:rsidRPr="00A47393" w:rsidRDefault="00410B02" w:rsidP="00410B02">
            <w:pPr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  <w:noWrap/>
          </w:tcPr>
          <w:p w14:paraId="1807D25D" w14:textId="5216C80D" w:rsidR="00410B02" w:rsidRPr="00A47393" w:rsidRDefault="00410B02" w:rsidP="00410B02">
            <w:pPr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</w:tcPr>
          <w:p w14:paraId="7F1DFD38" w14:textId="1FF3A2E0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847" w:type="dxa"/>
            <w:vAlign w:val="bottom"/>
          </w:tcPr>
          <w:p w14:paraId="3C883977" w14:textId="60BC21EC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6" w:type="dxa"/>
          </w:tcPr>
          <w:p w14:paraId="51116844" w14:textId="77777777" w:rsidR="00410B02" w:rsidRPr="00A47393" w:rsidRDefault="00410B02" w:rsidP="00410B02">
            <w:pPr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23D9D0F8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763292E1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0D39CB4F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7D395C0E" w14:textId="77777777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  <w:tc>
          <w:tcPr>
            <w:tcW w:w="847" w:type="dxa"/>
          </w:tcPr>
          <w:p w14:paraId="1C8D746F" w14:textId="666C54FD" w:rsidR="00410B02" w:rsidRPr="00A47393" w:rsidRDefault="00410B02" w:rsidP="00410B02">
            <w:pPr>
              <w:jc w:val="right"/>
              <w:rPr>
                <w:sz w:val="18"/>
                <w:szCs w:val="18"/>
                <w:lang w:eastAsia="en-CA"/>
              </w:rPr>
            </w:pPr>
          </w:p>
        </w:tc>
      </w:tr>
      <w:tr w:rsidR="00A40136" w:rsidRPr="00A47393" w14:paraId="58C38122" w14:textId="77777777" w:rsidTr="00410B02">
        <w:trPr>
          <w:trHeight w:val="107"/>
        </w:trPr>
        <w:tc>
          <w:tcPr>
            <w:tcW w:w="1557" w:type="dxa"/>
            <w:noWrap/>
            <w:hideMark/>
          </w:tcPr>
          <w:p w14:paraId="34B28452" w14:textId="22C7E885" w:rsidR="00A40136" w:rsidRPr="00A47393" w:rsidRDefault="00410B02" w:rsidP="00A40136">
            <w:pPr>
              <w:ind w:right="-103"/>
              <w:jc w:val="left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Итого</w:t>
            </w:r>
            <w:r w:rsidR="00A40136" w:rsidRPr="00A47393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 w:eastAsia="en-CA"/>
              </w:rPr>
              <w:t>ГХФУ</w:t>
            </w:r>
            <w:r w:rsidR="00A40136" w:rsidRPr="00A47393">
              <w:rPr>
                <w:b/>
                <w:bCs/>
                <w:sz w:val="18"/>
                <w:szCs w:val="18"/>
                <w:lang w:eastAsia="en-CA"/>
              </w:rPr>
              <w:noBreakHyphen/>
              <w:t>142b</w:t>
            </w:r>
          </w:p>
        </w:tc>
        <w:tc>
          <w:tcPr>
            <w:tcW w:w="849" w:type="dxa"/>
            <w:noWrap/>
          </w:tcPr>
          <w:p w14:paraId="3F8AFC5B" w14:textId="2BEA93F9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890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51FFFC3C" w14:textId="43EEB18B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726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  <w:noWrap/>
          </w:tcPr>
          <w:p w14:paraId="647C6715" w14:textId="12517A29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774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138B6FF1" w14:textId="4EBA7167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430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  <w:noWrap/>
          </w:tcPr>
          <w:p w14:paraId="675225D3" w14:textId="6E6FD7B6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486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6" w:type="dxa"/>
            <w:noWrap/>
          </w:tcPr>
          <w:p w14:paraId="5581EF1C" w14:textId="226D26C4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182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74BEEEBE" w14:textId="2EC825CA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319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5BD9EC9A" w14:textId="78515D93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131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47" w:type="dxa"/>
            <w:noWrap/>
          </w:tcPr>
          <w:p w14:paraId="5256BA45" w14:textId="1807E9C0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188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  <w:noWrap/>
          </w:tcPr>
          <w:p w14:paraId="6434B93D" w14:textId="2C6E9338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232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55B340A3" w14:textId="498ED950" w:rsidR="00A40136" w:rsidRPr="00A47393" w:rsidRDefault="00852288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60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6</w:t>
            </w:r>
          </w:p>
        </w:tc>
      </w:tr>
      <w:tr w:rsidR="00A40136" w:rsidRPr="00A47393" w14:paraId="75E5A018" w14:textId="77777777" w:rsidTr="00410B02">
        <w:trPr>
          <w:trHeight w:val="166"/>
        </w:trPr>
        <w:tc>
          <w:tcPr>
            <w:tcW w:w="1557" w:type="dxa"/>
            <w:noWrap/>
            <w:hideMark/>
          </w:tcPr>
          <w:p w14:paraId="5F3DDFF9" w14:textId="050021C7" w:rsidR="00A40136" w:rsidRPr="00410B02" w:rsidRDefault="00410B02" w:rsidP="00A40136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Прочие ГХФУ</w:t>
            </w:r>
          </w:p>
        </w:tc>
        <w:tc>
          <w:tcPr>
            <w:tcW w:w="849" w:type="dxa"/>
            <w:noWrap/>
          </w:tcPr>
          <w:p w14:paraId="63C63F80" w14:textId="405F59B6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747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477F0EDB" w14:textId="453E1DAD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773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7069BCF9" w14:textId="131743E9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566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23839F5C" w14:textId="337578F8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474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47" w:type="dxa"/>
          </w:tcPr>
          <w:p w14:paraId="0B854C7D" w14:textId="10C0BB96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403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6" w:type="dxa"/>
            <w:hideMark/>
          </w:tcPr>
          <w:p w14:paraId="13D41681" w14:textId="28258F74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371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7" w:type="dxa"/>
          </w:tcPr>
          <w:p w14:paraId="4A700417" w14:textId="61CF7290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236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</w:tcPr>
          <w:p w14:paraId="4659CD28" w14:textId="161B0903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169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</w:tcPr>
          <w:p w14:paraId="7E205976" w14:textId="6C83134A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160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</w:tcPr>
          <w:p w14:paraId="3A14ED38" w14:textId="2B36E339" w:rsidR="00A40136" w:rsidRPr="00A47393" w:rsidRDefault="00A40136" w:rsidP="00A40136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89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="00870778" w:rsidRPr="00A47393">
              <w:rPr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</w:tcPr>
          <w:p w14:paraId="4FDD3FCE" w14:textId="6DF2EC9A" w:rsidR="00852288" w:rsidRPr="00A47393" w:rsidRDefault="00852288" w:rsidP="00852288">
            <w:pPr>
              <w:jc w:val="right"/>
              <w:rPr>
                <w:sz w:val="18"/>
                <w:szCs w:val="18"/>
                <w:lang w:eastAsia="en-CA"/>
              </w:rPr>
            </w:pPr>
            <w:r w:rsidRPr="00A47393">
              <w:rPr>
                <w:sz w:val="18"/>
                <w:szCs w:val="18"/>
                <w:lang w:eastAsia="en-CA"/>
              </w:rPr>
              <w:t>18</w:t>
            </w:r>
            <w:r w:rsidR="00410B02">
              <w:rPr>
                <w:sz w:val="18"/>
                <w:szCs w:val="18"/>
                <w:lang w:eastAsia="en-CA"/>
              </w:rPr>
              <w:t>,</w:t>
            </w:r>
            <w:r w:rsidRPr="00A47393">
              <w:rPr>
                <w:sz w:val="18"/>
                <w:szCs w:val="18"/>
                <w:lang w:eastAsia="en-CA"/>
              </w:rPr>
              <w:t>2</w:t>
            </w:r>
          </w:p>
        </w:tc>
      </w:tr>
      <w:tr w:rsidR="00A40136" w:rsidRPr="00A47393" w14:paraId="3CD18AE5" w14:textId="77777777" w:rsidTr="00410B02">
        <w:trPr>
          <w:trHeight w:val="50"/>
        </w:trPr>
        <w:tc>
          <w:tcPr>
            <w:tcW w:w="1557" w:type="dxa"/>
            <w:noWrap/>
            <w:hideMark/>
          </w:tcPr>
          <w:p w14:paraId="053BA5E5" w14:textId="212C5B56" w:rsidR="00A40136" w:rsidRPr="00410B02" w:rsidRDefault="00410B02" w:rsidP="00A40136">
            <w:pPr>
              <w:jc w:val="left"/>
              <w:rPr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b/>
                <w:bCs/>
                <w:sz w:val="18"/>
                <w:szCs w:val="18"/>
                <w:lang w:val="ru-RU" w:eastAsia="en-CA"/>
              </w:rPr>
              <w:t>Всего</w:t>
            </w:r>
          </w:p>
        </w:tc>
        <w:tc>
          <w:tcPr>
            <w:tcW w:w="849" w:type="dxa"/>
            <w:noWrap/>
          </w:tcPr>
          <w:p w14:paraId="5C57E854" w14:textId="0D548AA6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23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700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  <w:noWrap/>
          </w:tcPr>
          <w:p w14:paraId="3378C9D0" w14:textId="6280EFDA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23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382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7" w:type="dxa"/>
            <w:noWrap/>
          </w:tcPr>
          <w:p w14:paraId="3BE30E99" w14:textId="1953F148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22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836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47" w:type="dxa"/>
            <w:noWrap/>
          </w:tcPr>
          <w:p w14:paraId="10B3DBDA" w14:textId="1E4F49A4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838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7" w:type="dxa"/>
            <w:noWrap/>
          </w:tcPr>
          <w:p w14:paraId="5F05EC9F" w14:textId="4E7C6D69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21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399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6" w:type="dxa"/>
            <w:noWrap/>
          </w:tcPr>
          <w:p w14:paraId="015372F9" w14:textId="017B8F9F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16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237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47" w:type="dxa"/>
            <w:noWrap/>
          </w:tcPr>
          <w:p w14:paraId="796E5A73" w14:textId="74EA5FA0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027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  <w:noWrap/>
          </w:tcPr>
          <w:p w14:paraId="1990DD20" w14:textId="2A1C4DA5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15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607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="00223F01" w:rsidRPr="00A47393">
              <w:rPr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7" w:type="dxa"/>
            <w:noWrap/>
          </w:tcPr>
          <w:p w14:paraId="657FD07E" w14:textId="6EE37DCE" w:rsidR="00A40136" w:rsidRPr="00A47393" w:rsidRDefault="00A40136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879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7" w:type="dxa"/>
            <w:noWrap/>
          </w:tcPr>
          <w:p w14:paraId="736E50A1" w14:textId="4468D485" w:rsidR="00A40136" w:rsidRPr="00A47393" w:rsidRDefault="00597C54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11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679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7" w:type="dxa"/>
          </w:tcPr>
          <w:p w14:paraId="6A182F0A" w14:textId="1A920B4D" w:rsidR="00A40136" w:rsidRPr="00A47393" w:rsidRDefault="008954B1" w:rsidP="00A40136">
            <w:pPr>
              <w:jc w:val="right"/>
              <w:rPr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b/>
                <w:bCs/>
                <w:sz w:val="18"/>
                <w:szCs w:val="18"/>
                <w:lang w:eastAsia="en-CA"/>
              </w:rPr>
              <w:t>7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160</w:t>
            </w:r>
            <w:r w:rsidR="00410B02">
              <w:rPr>
                <w:b/>
                <w:bCs/>
                <w:sz w:val="18"/>
                <w:szCs w:val="18"/>
                <w:lang w:eastAsia="en-CA"/>
              </w:rPr>
              <w:t>,</w:t>
            </w:r>
            <w:r w:rsidRPr="00A47393">
              <w:rPr>
                <w:b/>
                <w:bCs/>
                <w:sz w:val="18"/>
                <w:szCs w:val="18"/>
                <w:lang w:eastAsia="en-CA"/>
              </w:rPr>
              <w:t>3</w:t>
            </w:r>
          </w:p>
        </w:tc>
      </w:tr>
    </w:tbl>
    <w:p w14:paraId="4DCA3B1F" w14:textId="17186CA4" w:rsidR="00C3180B" w:rsidRPr="00410B02" w:rsidRDefault="00C3180B" w:rsidP="00DF7A2B">
      <w:pPr>
        <w:ind w:hanging="540"/>
        <w:rPr>
          <w:sz w:val="18"/>
          <w:szCs w:val="18"/>
          <w:lang w:val="ru-RU"/>
        </w:rPr>
      </w:pPr>
      <w:r w:rsidRPr="00410B02">
        <w:rPr>
          <w:sz w:val="18"/>
          <w:szCs w:val="18"/>
          <w:lang w:val="ru-RU"/>
        </w:rPr>
        <w:t xml:space="preserve">* </w:t>
      </w:r>
      <w:r w:rsidR="00410B02" w:rsidRPr="00410B02">
        <w:rPr>
          <w:sz w:val="18"/>
          <w:szCs w:val="18"/>
          <w:lang w:val="ru-RU"/>
        </w:rPr>
        <w:t>Используется в качестве вспомогательного вспенивателя.</w:t>
      </w:r>
    </w:p>
    <w:p w14:paraId="624AFC7C" w14:textId="3FD96DA6" w:rsidR="00C3180B" w:rsidRPr="00410B02" w:rsidRDefault="00C3180B" w:rsidP="00DF7A2B">
      <w:pPr>
        <w:ind w:hanging="540"/>
        <w:rPr>
          <w:sz w:val="18"/>
          <w:szCs w:val="18"/>
          <w:lang w:val="ru-RU"/>
        </w:rPr>
      </w:pPr>
      <w:r w:rsidRPr="00410B02">
        <w:rPr>
          <w:sz w:val="18"/>
          <w:szCs w:val="18"/>
          <w:lang w:val="ru-RU"/>
        </w:rPr>
        <w:t xml:space="preserve">** </w:t>
      </w:r>
      <w:r w:rsidR="00410B02" w:rsidRPr="00410B02">
        <w:rPr>
          <w:sz w:val="18"/>
          <w:szCs w:val="18"/>
          <w:lang w:val="ru-RU"/>
        </w:rPr>
        <w:t>Используется для теплоизоляции холодильного оборудования.</w:t>
      </w:r>
    </w:p>
    <w:p w14:paraId="71C51449" w14:textId="7A45325B" w:rsidR="00C3180B" w:rsidRPr="00410B02" w:rsidRDefault="00C3180B" w:rsidP="00DF7A2B">
      <w:pPr>
        <w:ind w:hanging="540"/>
        <w:rPr>
          <w:sz w:val="18"/>
          <w:szCs w:val="18"/>
          <w:lang w:val="ru-RU"/>
        </w:rPr>
      </w:pPr>
      <w:r w:rsidRPr="00410B02">
        <w:rPr>
          <w:sz w:val="18"/>
          <w:szCs w:val="18"/>
          <w:lang w:val="ru-RU"/>
        </w:rPr>
        <w:t xml:space="preserve">*** </w:t>
      </w:r>
      <w:r w:rsidR="00410B02" w:rsidRPr="00410B02">
        <w:rPr>
          <w:sz w:val="18"/>
          <w:szCs w:val="18"/>
          <w:lang w:val="ru-RU"/>
        </w:rPr>
        <w:t xml:space="preserve">Используется для производства экструдированного пенополистирола. </w:t>
      </w:r>
    </w:p>
    <w:p w14:paraId="30A81C4C" w14:textId="5A2D9297" w:rsidR="00C3180B" w:rsidRPr="00410B02" w:rsidRDefault="00C3180B" w:rsidP="00DF7A2B">
      <w:pPr>
        <w:ind w:hanging="540"/>
        <w:rPr>
          <w:sz w:val="18"/>
          <w:szCs w:val="18"/>
          <w:lang w:val="ru-RU"/>
        </w:rPr>
      </w:pPr>
      <w:r w:rsidRPr="00410B02">
        <w:rPr>
          <w:sz w:val="18"/>
          <w:szCs w:val="18"/>
          <w:lang w:val="ru-RU"/>
        </w:rPr>
        <w:t xml:space="preserve">**** </w:t>
      </w:r>
      <w:r w:rsidR="00410B02" w:rsidRPr="00410B02">
        <w:rPr>
          <w:sz w:val="18"/>
          <w:szCs w:val="18"/>
          <w:lang w:val="ru-RU"/>
        </w:rPr>
        <w:t>Резкое сокращение в период между 2016 и 2017 годами обусловлено снижением потребления в одной стране (Китае).</w:t>
      </w:r>
    </w:p>
    <w:p w14:paraId="3C52591D" w14:textId="77777777" w:rsidR="00C3180B" w:rsidRPr="00410B02" w:rsidRDefault="00C3180B" w:rsidP="00C3180B">
      <w:pPr>
        <w:rPr>
          <w:lang w:val="ru-RU"/>
        </w:rPr>
      </w:pPr>
    </w:p>
    <w:p w14:paraId="3E318EA5" w14:textId="6DBBAA9C" w:rsidR="00C3180B" w:rsidRPr="00912EF0" w:rsidRDefault="00C3180B" w:rsidP="00C3180B">
      <w:pPr>
        <w:keepNext/>
        <w:spacing w:after="240"/>
        <w:rPr>
          <w:b/>
          <w:sz w:val="24"/>
          <w:szCs w:val="24"/>
          <w:lang w:val="ru-RU"/>
        </w:rPr>
      </w:pPr>
      <w:r w:rsidRPr="00A47393">
        <w:rPr>
          <w:b/>
          <w:sz w:val="24"/>
          <w:szCs w:val="24"/>
        </w:rPr>
        <w:t>III</w:t>
      </w:r>
      <w:r w:rsidRPr="00912EF0">
        <w:rPr>
          <w:b/>
          <w:sz w:val="24"/>
          <w:szCs w:val="24"/>
          <w:lang w:val="ru-RU"/>
        </w:rPr>
        <w:t>.2</w:t>
      </w:r>
      <w:r w:rsidRPr="00912EF0">
        <w:rPr>
          <w:b/>
          <w:sz w:val="24"/>
          <w:szCs w:val="24"/>
          <w:lang w:val="ru-RU"/>
        </w:rPr>
        <w:tab/>
      </w:r>
      <w:r w:rsidR="00912EF0" w:rsidRPr="00912EF0">
        <w:rPr>
          <w:b/>
          <w:sz w:val="24"/>
          <w:szCs w:val="24"/>
          <w:lang w:val="ru-RU"/>
        </w:rPr>
        <w:t>Данные по ГФУ</w:t>
      </w:r>
    </w:p>
    <w:p w14:paraId="0E3A1301" w14:textId="4F15B188" w:rsidR="00C3180B" w:rsidRPr="000F51B1" w:rsidRDefault="00BB2E00" w:rsidP="00CB1AFE">
      <w:pPr>
        <w:pStyle w:val="Heading1"/>
        <w:rPr>
          <w:lang w:val="ru-RU"/>
        </w:rPr>
      </w:pPr>
      <w:r w:rsidRPr="00BB2E00">
        <w:rPr>
          <w:lang w:val="ru-RU"/>
        </w:rPr>
        <w:t xml:space="preserve">В настоящем разделе приводится анализ потребления ГФУ на основе данных, представленных 119 странами, действующими в рамках статьи 5, в своих докладах об осуществлении </w:t>
      </w:r>
      <w:r w:rsidRPr="006A466E">
        <w:rPr>
          <w:lang w:val="ru-RU"/>
        </w:rPr>
        <w:t>СП</w:t>
      </w:r>
      <w:r w:rsidRPr="00BB2E00">
        <w:rPr>
          <w:lang w:val="ru-RU"/>
        </w:rPr>
        <w:t xml:space="preserve"> за 202</w:t>
      </w:r>
      <w:r>
        <w:rPr>
          <w:lang w:val="ru-RU"/>
        </w:rPr>
        <w:t>5</w:t>
      </w:r>
      <w:r w:rsidRPr="00BB2E00">
        <w:rPr>
          <w:lang w:val="ru-RU"/>
        </w:rPr>
        <w:t xml:space="preserve"> год. Из 13</w:t>
      </w:r>
      <w:r>
        <w:rPr>
          <w:lang w:val="ru-RU"/>
        </w:rPr>
        <w:t>6</w:t>
      </w:r>
      <w:r w:rsidRPr="00BB2E00">
        <w:rPr>
          <w:lang w:val="ru-RU"/>
        </w:rPr>
        <w:t xml:space="preserve"> стран, представивших данные по СП за 202</w:t>
      </w:r>
      <w:r>
        <w:rPr>
          <w:lang w:val="ru-RU"/>
        </w:rPr>
        <w:t>5</w:t>
      </w:r>
      <w:r w:rsidRPr="00BB2E00">
        <w:rPr>
          <w:lang w:val="ru-RU"/>
        </w:rPr>
        <w:t xml:space="preserve"> год по состоянию на 16 октября 2026 года, 120 стран ратифицировали Кигалийскую поправку. Из этих 1</w:t>
      </w:r>
      <w:r>
        <w:rPr>
          <w:lang w:val="ru-RU"/>
        </w:rPr>
        <w:t>20</w:t>
      </w:r>
      <w:r w:rsidRPr="00BB2E00">
        <w:rPr>
          <w:lang w:val="ru-RU"/>
        </w:rPr>
        <w:t xml:space="preserve"> стран только 11</w:t>
      </w:r>
      <w:r>
        <w:rPr>
          <w:lang w:val="ru-RU"/>
        </w:rPr>
        <w:t>4</w:t>
      </w:r>
      <w:r w:rsidRPr="00BB2E00">
        <w:rPr>
          <w:lang w:val="ru-RU"/>
        </w:rPr>
        <w:t xml:space="preserve"> своевременно предоставили данные о потреблении ГФУ в своих докладах об осуществлении </w:t>
      </w:r>
      <w:r w:rsidRPr="006A466E">
        <w:rPr>
          <w:lang w:val="ru-RU"/>
        </w:rPr>
        <w:t>СП</w:t>
      </w:r>
      <w:r w:rsidRPr="00BB2E00">
        <w:rPr>
          <w:lang w:val="ru-RU"/>
        </w:rPr>
        <w:t xml:space="preserve"> за 202</w:t>
      </w:r>
      <w:r>
        <w:rPr>
          <w:lang w:val="ru-RU"/>
        </w:rPr>
        <w:t>5</w:t>
      </w:r>
      <w:r w:rsidRPr="00BB2E00">
        <w:rPr>
          <w:lang w:val="ru-RU"/>
        </w:rPr>
        <w:t xml:space="preserve"> год для целей данного анализа. Кроме того, </w:t>
      </w:r>
      <w:r>
        <w:rPr>
          <w:lang w:val="ru-RU"/>
        </w:rPr>
        <w:t>пять</w:t>
      </w:r>
      <w:r w:rsidRPr="00BB2E00">
        <w:rPr>
          <w:lang w:val="ru-RU"/>
        </w:rPr>
        <w:t xml:space="preserve"> стран, не ратифицировавших Кигалийскую поправку, также представили данные о потреблении ГФУ в своих докладах об осуществлении </w:t>
      </w:r>
      <w:r w:rsidRPr="006A466E">
        <w:rPr>
          <w:lang w:val="ru-RU"/>
        </w:rPr>
        <w:t>СП</w:t>
      </w:r>
      <w:r w:rsidRPr="00BB2E00">
        <w:rPr>
          <w:lang w:val="ru-RU"/>
        </w:rPr>
        <w:t xml:space="preserve"> за 202</w:t>
      </w:r>
      <w:r>
        <w:rPr>
          <w:lang w:val="ru-RU"/>
        </w:rPr>
        <w:t>5</w:t>
      </w:r>
      <w:r w:rsidRPr="00BB2E00">
        <w:rPr>
          <w:lang w:val="ru-RU"/>
        </w:rPr>
        <w:t xml:space="preserve"> год.</w:t>
      </w:r>
      <w:r w:rsidR="00C3180B" w:rsidRPr="000F51B1">
        <w:rPr>
          <w:lang w:val="ru-RU"/>
        </w:rPr>
        <w:t xml:space="preserve"> </w:t>
      </w:r>
    </w:p>
    <w:p w14:paraId="64F7D6A4" w14:textId="6D177CAA" w:rsidR="00C3180B" w:rsidRPr="000F51B1" w:rsidRDefault="000F51B1" w:rsidP="00CB1AFE">
      <w:pPr>
        <w:pStyle w:val="Heading1"/>
        <w:rPr>
          <w:lang w:val="ru-RU"/>
        </w:rPr>
      </w:pPr>
      <w:r w:rsidRPr="000F51B1">
        <w:rPr>
          <w:lang w:val="ru-RU"/>
        </w:rPr>
        <w:lastRenderedPageBreak/>
        <w:t>Распределение совокупного потребления ГФУ по секторам в 119 странах, представивших данные по СП за 202</w:t>
      </w:r>
      <w:r>
        <w:rPr>
          <w:lang w:val="ru-RU"/>
        </w:rPr>
        <w:t>5</w:t>
      </w:r>
      <w:r w:rsidRPr="000F51B1">
        <w:rPr>
          <w:lang w:val="ru-RU"/>
        </w:rPr>
        <w:t xml:space="preserve"> год, приводится в таблице 9.</w:t>
      </w:r>
      <w:r>
        <w:rPr>
          <w:lang w:val="ru-RU"/>
        </w:rPr>
        <w:t xml:space="preserve"> Из</w:t>
      </w:r>
      <w:r w:rsidRPr="000F51B1">
        <w:rPr>
          <w:lang w:val="ru-RU"/>
        </w:rPr>
        <w:t xml:space="preserve"> </w:t>
      </w:r>
      <w:r>
        <w:rPr>
          <w:lang w:val="ru-RU"/>
        </w:rPr>
        <w:t>этих</w:t>
      </w:r>
      <w:r w:rsidR="00C3180B" w:rsidRPr="000F51B1">
        <w:rPr>
          <w:lang w:val="ru-RU"/>
        </w:rPr>
        <w:t xml:space="preserve"> 1</w:t>
      </w:r>
      <w:r w:rsidR="00DE5120" w:rsidRPr="000F51B1">
        <w:rPr>
          <w:lang w:val="ru-RU"/>
        </w:rPr>
        <w:t>19</w:t>
      </w:r>
      <w:r w:rsidR="00C3180B" w:rsidRPr="000F51B1">
        <w:rPr>
          <w:lang w:val="ru-RU"/>
        </w:rPr>
        <w:t xml:space="preserve"> </w:t>
      </w:r>
      <w:r>
        <w:rPr>
          <w:lang w:val="ru-RU"/>
        </w:rPr>
        <w:t>стран</w:t>
      </w:r>
      <w:r w:rsidR="00C3180B" w:rsidRPr="00A47393">
        <w:rPr>
          <w:rStyle w:val="FootnoteReference"/>
        </w:rPr>
        <w:footnoteReference w:id="19"/>
      </w:r>
      <w:r w:rsidR="00C3180B" w:rsidRPr="000F51B1">
        <w:rPr>
          <w:lang w:val="ru-RU"/>
        </w:rPr>
        <w:t xml:space="preserve"> </w:t>
      </w:r>
      <w:r w:rsidR="00FB5498" w:rsidRPr="000F51B1">
        <w:rPr>
          <w:lang w:val="ru-RU"/>
        </w:rPr>
        <w:t>77</w:t>
      </w:r>
      <w:r w:rsidR="00C3180B" w:rsidRPr="000F51B1">
        <w:rPr>
          <w:lang w:val="ru-RU"/>
        </w:rPr>
        <w:t xml:space="preserve"> </w:t>
      </w:r>
      <w:r w:rsidRPr="000F51B1">
        <w:rPr>
          <w:lang w:val="ru-RU"/>
        </w:rPr>
        <w:t xml:space="preserve">являются странами НОП, на долю которых приходится </w:t>
      </w:r>
      <w:r w:rsidR="00C35A72" w:rsidRPr="000F51B1">
        <w:rPr>
          <w:lang w:val="ru-RU"/>
        </w:rPr>
        <w:t>88</w:t>
      </w:r>
      <w:r w:rsidRPr="000F51B1">
        <w:rPr>
          <w:lang w:val="ru-RU"/>
        </w:rPr>
        <w:t>,</w:t>
      </w:r>
      <w:r w:rsidR="00C35A72" w:rsidRPr="000F51B1">
        <w:rPr>
          <w:lang w:val="ru-RU"/>
        </w:rPr>
        <w:t>3</w:t>
      </w:r>
      <w:r w:rsidRPr="000F51B1">
        <w:rPr>
          <w:lang w:val="ru-RU"/>
        </w:rPr>
        <w:t>%</w:t>
      </w:r>
      <w:r w:rsidR="00C3180B" w:rsidRPr="000F51B1">
        <w:rPr>
          <w:lang w:val="ru-RU"/>
        </w:rPr>
        <w:t xml:space="preserve"> </w:t>
      </w:r>
      <w:r w:rsidRPr="000F51B1">
        <w:rPr>
          <w:lang w:val="ru-RU"/>
        </w:rPr>
        <w:t>совокупного базового уровня потребления ГХФУ для всех стран НОП</w:t>
      </w:r>
      <w:r w:rsidR="00C3180B" w:rsidRPr="000F51B1">
        <w:rPr>
          <w:lang w:val="ru-RU"/>
        </w:rPr>
        <w:t xml:space="preserve">; </w:t>
      </w:r>
      <w:r w:rsidR="00CF50E4" w:rsidRPr="000F51B1">
        <w:rPr>
          <w:lang w:val="ru-RU"/>
        </w:rPr>
        <w:t>42</w:t>
      </w:r>
      <w:r w:rsidR="00C3180B" w:rsidRPr="000F51B1">
        <w:rPr>
          <w:lang w:val="ru-RU"/>
        </w:rPr>
        <w:t xml:space="preserve"> </w:t>
      </w:r>
      <w:r w:rsidRPr="000F51B1">
        <w:rPr>
          <w:lang w:val="ru-RU"/>
        </w:rPr>
        <w:t>стран</w:t>
      </w:r>
      <w:r>
        <w:rPr>
          <w:lang w:val="ru-RU"/>
        </w:rPr>
        <w:t>ы</w:t>
      </w:r>
      <w:r w:rsidRPr="000F51B1">
        <w:rPr>
          <w:lang w:val="ru-RU"/>
        </w:rPr>
        <w:t xml:space="preserve"> не входят в категорию НОП, и на их долю приходится</w:t>
      </w:r>
      <w:r w:rsidR="00C3180B" w:rsidRPr="000F51B1">
        <w:rPr>
          <w:lang w:val="ru-RU"/>
        </w:rPr>
        <w:t xml:space="preserve"> </w:t>
      </w:r>
      <w:r w:rsidR="00812A4C" w:rsidRPr="000F51B1">
        <w:rPr>
          <w:lang w:val="ru-RU"/>
        </w:rPr>
        <w:t>83</w:t>
      </w:r>
      <w:r w:rsidRPr="000F51B1">
        <w:rPr>
          <w:lang w:val="ru-RU"/>
        </w:rPr>
        <w:t>,</w:t>
      </w:r>
      <w:r w:rsidR="00812A4C" w:rsidRPr="000F51B1">
        <w:rPr>
          <w:lang w:val="ru-RU"/>
        </w:rPr>
        <w:t>6</w:t>
      </w:r>
      <w:r w:rsidRPr="000F51B1">
        <w:rPr>
          <w:lang w:val="ru-RU"/>
        </w:rPr>
        <w:t>%</w:t>
      </w:r>
      <w:r w:rsidR="00C3180B" w:rsidRPr="000F51B1">
        <w:rPr>
          <w:lang w:val="ru-RU"/>
        </w:rPr>
        <w:t xml:space="preserve"> </w:t>
      </w:r>
      <w:r w:rsidRPr="000F51B1">
        <w:rPr>
          <w:lang w:val="ru-RU"/>
        </w:rPr>
        <w:t>базового уровня потребления ГХФУ для всех стран, не входящих в категорию НОП</w:t>
      </w:r>
      <w:r w:rsidR="00C3180B" w:rsidRPr="000F51B1">
        <w:rPr>
          <w:lang w:val="ru-RU"/>
        </w:rPr>
        <w:t xml:space="preserve">. </w:t>
      </w:r>
      <w:r w:rsidRPr="000F51B1">
        <w:rPr>
          <w:lang w:val="ru-RU"/>
        </w:rPr>
        <w:t xml:space="preserve">Данные о потреблении ГФУ, представленные странами НОП и странами, не входящими в эту категорию, составляют </w:t>
      </w:r>
      <w:r>
        <w:rPr>
          <w:lang w:val="ru-RU"/>
        </w:rPr>
        <w:t>2,5</w:t>
      </w:r>
      <w:r w:rsidRPr="000F51B1">
        <w:rPr>
          <w:lang w:val="ru-RU"/>
        </w:rPr>
        <w:t>% и 97</w:t>
      </w:r>
      <w:r>
        <w:rPr>
          <w:lang w:val="ru-RU"/>
        </w:rPr>
        <w:t>,5</w:t>
      </w:r>
      <w:r w:rsidRPr="000F51B1">
        <w:rPr>
          <w:lang w:val="ru-RU"/>
        </w:rPr>
        <w:t>%, соответственно, от общего объема данных о потреблении ГФУ за 202</w:t>
      </w:r>
      <w:r>
        <w:rPr>
          <w:lang w:val="ru-RU"/>
        </w:rPr>
        <w:t>5</w:t>
      </w:r>
      <w:r w:rsidRPr="000F51B1">
        <w:rPr>
          <w:lang w:val="ru-RU"/>
        </w:rPr>
        <w:t xml:space="preserve"> год.</w:t>
      </w:r>
    </w:p>
    <w:p w14:paraId="12F24426" w14:textId="1B37DD76" w:rsidR="00C3180B" w:rsidRPr="00527400" w:rsidRDefault="000F51B1" w:rsidP="00C3180B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C3180B" w:rsidRPr="00527400">
        <w:rPr>
          <w:b/>
          <w:lang w:val="ru-RU"/>
        </w:rPr>
        <w:t xml:space="preserve"> 9. </w:t>
      </w:r>
      <w:r w:rsidR="00527400" w:rsidRPr="00527400">
        <w:rPr>
          <w:b/>
          <w:lang w:val="ru-RU"/>
        </w:rPr>
        <w:t>Распределение потребления ГФУ по секторам в 202</w:t>
      </w:r>
      <w:r w:rsidR="00527400">
        <w:rPr>
          <w:b/>
          <w:lang w:val="ru-RU"/>
        </w:rPr>
        <w:t>5</w:t>
      </w:r>
      <w:r w:rsidR="00527400" w:rsidRPr="00527400">
        <w:rPr>
          <w:b/>
          <w:lang w:val="ru-RU"/>
        </w:rPr>
        <w:t xml:space="preserve"> году (в метрических тоннах)</w:t>
      </w:r>
    </w:p>
    <w:tbl>
      <w:tblPr>
        <w:tblW w:w="1086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6"/>
        <w:gridCol w:w="909"/>
        <w:gridCol w:w="848"/>
        <w:gridCol w:w="901"/>
        <w:gridCol w:w="1271"/>
        <w:gridCol w:w="866"/>
        <w:gridCol w:w="1260"/>
        <w:gridCol w:w="940"/>
        <w:gridCol w:w="900"/>
        <w:gridCol w:w="810"/>
        <w:gridCol w:w="893"/>
      </w:tblGrid>
      <w:tr w:rsidR="00B96E9F" w:rsidRPr="00C228C8" w14:paraId="2B2F5839" w14:textId="77777777" w:rsidTr="0019541D">
        <w:trPr>
          <w:trHeight w:val="58"/>
          <w:tblHeader/>
        </w:trPr>
        <w:tc>
          <w:tcPr>
            <w:tcW w:w="1366" w:type="dxa"/>
            <w:vMerge w:val="restart"/>
            <w:noWrap/>
            <w:tcMar>
              <w:left w:w="72" w:type="dxa"/>
              <w:right w:w="72" w:type="dxa"/>
            </w:tcMar>
          </w:tcPr>
          <w:p w14:paraId="61AAA290" w14:textId="070AE9C9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ГФУ</w:t>
            </w:r>
          </w:p>
        </w:tc>
        <w:tc>
          <w:tcPr>
            <w:tcW w:w="811" w:type="dxa"/>
            <w:vMerge w:val="restart"/>
            <w:noWrap/>
            <w:tcMar>
              <w:left w:w="72" w:type="dxa"/>
              <w:right w:w="72" w:type="dxa"/>
            </w:tcMar>
          </w:tcPr>
          <w:p w14:paraId="6A2B65F9" w14:textId="2AA819CE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Аэрозоли</w:t>
            </w:r>
          </w:p>
        </w:tc>
        <w:tc>
          <w:tcPr>
            <w:tcW w:w="848" w:type="dxa"/>
            <w:vMerge w:val="restart"/>
            <w:noWrap/>
            <w:tcMar>
              <w:left w:w="72" w:type="dxa"/>
              <w:right w:w="72" w:type="dxa"/>
            </w:tcMar>
          </w:tcPr>
          <w:p w14:paraId="1DF3DE5F" w14:textId="34C36FC3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Пенома-териалы</w:t>
            </w:r>
          </w:p>
        </w:tc>
        <w:tc>
          <w:tcPr>
            <w:tcW w:w="901" w:type="dxa"/>
            <w:vMerge w:val="restart"/>
            <w:noWrap/>
            <w:tcMar>
              <w:left w:w="72" w:type="dxa"/>
              <w:right w:w="72" w:type="dxa"/>
            </w:tcMar>
          </w:tcPr>
          <w:p w14:paraId="2FA69EFB" w14:textId="2A25D745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Средства пожаро-тушения</w:t>
            </w:r>
          </w:p>
        </w:tc>
        <w:tc>
          <w:tcPr>
            <w:tcW w:w="3397" w:type="dxa"/>
            <w:gridSpan w:val="3"/>
            <w:noWrap/>
            <w:tcMar>
              <w:left w:w="72" w:type="dxa"/>
              <w:right w:w="72" w:type="dxa"/>
            </w:tcMar>
          </w:tcPr>
          <w:p w14:paraId="70E869DF" w14:textId="7AAD50BD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Производство холодильного оборудования</w:t>
            </w:r>
          </w:p>
        </w:tc>
        <w:tc>
          <w:tcPr>
            <w:tcW w:w="940" w:type="dxa"/>
            <w:vMerge w:val="restart"/>
            <w:noWrap/>
            <w:tcMar>
              <w:left w:w="72" w:type="dxa"/>
              <w:right w:w="72" w:type="dxa"/>
            </w:tcMar>
          </w:tcPr>
          <w:p w14:paraId="1F328188" w14:textId="3CDD8F90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Обслужи-вание</w:t>
            </w:r>
          </w:p>
        </w:tc>
        <w:tc>
          <w:tcPr>
            <w:tcW w:w="900" w:type="dxa"/>
            <w:vMerge w:val="restart"/>
            <w:noWrap/>
            <w:tcMar>
              <w:left w:w="72" w:type="dxa"/>
              <w:right w:w="72" w:type="dxa"/>
            </w:tcMar>
          </w:tcPr>
          <w:p w14:paraId="6F9FF913" w14:textId="0799671D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Раство-рители</w:t>
            </w:r>
          </w:p>
        </w:tc>
        <w:tc>
          <w:tcPr>
            <w:tcW w:w="810" w:type="dxa"/>
            <w:vMerge w:val="restart"/>
            <w:noWrap/>
            <w:tcMar>
              <w:left w:w="72" w:type="dxa"/>
              <w:right w:w="72" w:type="dxa"/>
            </w:tcMar>
          </w:tcPr>
          <w:p w14:paraId="6723305B" w14:textId="1AF17CBD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Прочее</w:t>
            </w:r>
          </w:p>
        </w:tc>
        <w:tc>
          <w:tcPr>
            <w:tcW w:w="893" w:type="dxa"/>
            <w:vMerge w:val="restart"/>
            <w:noWrap/>
            <w:tcMar>
              <w:left w:w="72" w:type="dxa"/>
              <w:right w:w="72" w:type="dxa"/>
            </w:tcMar>
          </w:tcPr>
          <w:p w14:paraId="4C0306F9" w14:textId="3F799E99" w:rsidR="00B96E9F" w:rsidRPr="00C228C8" w:rsidRDefault="00D03C59" w:rsidP="00B96E9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Итого</w:t>
            </w:r>
          </w:p>
        </w:tc>
      </w:tr>
      <w:tr w:rsidR="00B96E9F" w:rsidRPr="00C228C8" w14:paraId="56479E42" w14:textId="77777777" w:rsidTr="0019541D">
        <w:trPr>
          <w:trHeight w:val="240"/>
          <w:tblHeader/>
        </w:trPr>
        <w:tc>
          <w:tcPr>
            <w:tcW w:w="1366" w:type="dxa"/>
            <w:vMerge/>
            <w:noWrap/>
            <w:tcMar>
              <w:left w:w="72" w:type="dxa"/>
              <w:right w:w="72" w:type="dxa"/>
            </w:tcMar>
          </w:tcPr>
          <w:p w14:paraId="7AD98A73" w14:textId="77777777" w:rsidR="00B96E9F" w:rsidRPr="00C228C8" w:rsidRDefault="00B96E9F" w:rsidP="00B96E9F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811" w:type="dxa"/>
            <w:vMerge/>
            <w:noWrap/>
            <w:tcMar>
              <w:left w:w="72" w:type="dxa"/>
              <w:right w:w="72" w:type="dxa"/>
            </w:tcMar>
          </w:tcPr>
          <w:p w14:paraId="06A14FD2" w14:textId="77777777" w:rsidR="00B96E9F" w:rsidRPr="00C228C8" w:rsidRDefault="00B96E9F" w:rsidP="00B96E9F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848" w:type="dxa"/>
            <w:vMerge/>
            <w:noWrap/>
            <w:tcMar>
              <w:left w:w="72" w:type="dxa"/>
              <w:right w:w="72" w:type="dxa"/>
            </w:tcMar>
          </w:tcPr>
          <w:p w14:paraId="757FF072" w14:textId="77777777" w:rsidR="00B96E9F" w:rsidRPr="00C228C8" w:rsidRDefault="00B96E9F" w:rsidP="00B96E9F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901" w:type="dxa"/>
            <w:vMerge/>
            <w:noWrap/>
            <w:tcMar>
              <w:left w:w="72" w:type="dxa"/>
              <w:right w:w="72" w:type="dxa"/>
            </w:tcMar>
          </w:tcPr>
          <w:p w14:paraId="4838385B" w14:textId="77777777" w:rsidR="00B96E9F" w:rsidRPr="00C228C8" w:rsidRDefault="00B96E9F" w:rsidP="00B96E9F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</w:tcPr>
          <w:p w14:paraId="2FD6C71D" w14:textId="66FB2554" w:rsidR="00B96E9F" w:rsidRPr="00C228C8" w:rsidRDefault="00D03C59" w:rsidP="0005485F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Холодильные установки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</w:tcPr>
          <w:p w14:paraId="5DA16505" w14:textId="686AA610" w:rsidR="00B96E9F" w:rsidRPr="00C228C8" w:rsidRDefault="00D03C59" w:rsidP="00B96E9F">
            <w:pPr>
              <w:ind w:left="-90"/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Кондици-онеры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</w:tcPr>
          <w:p w14:paraId="13AD6795" w14:textId="7DEC8EE3" w:rsidR="00B96E9F" w:rsidRPr="00C228C8" w:rsidRDefault="00D03C59" w:rsidP="00D03C5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color w:val="000000"/>
                <w:sz w:val="18"/>
                <w:szCs w:val="18"/>
                <w:lang w:val="ru-RU" w:eastAsia="en-CA"/>
              </w:rPr>
              <w:t>Прочее оборудование</w:t>
            </w:r>
          </w:p>
        </w:tc>
        <w:tc>
          <w:tcPr>
            <w:tcW w:w="940" w:type="dxa"/>
            <w:vMerge/>
            <w:noWrap/>
            <w:tcMar>
              <w:left w:w="72" w:type="dxa"/>
              <w:right w:w="72" w:type="dxa"/>
            </w:tcMar>
          </w:tcPr>
          <w:p w14:paraId="7E6B6EC8" w14:textId="77777777" w:rsidR="00B96E9F" w:rsidRPr="00C228C8" w:rsidRDefault="00B96E9F" w:rsidP="00B96E9F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900" w:type="dxa"/>
            <w:vMerge/>
            <w:noWrap/>
            <w:tcMar>
              <w:left w:w="72" w:type="dxa"/>
              <w:right w:w="72" w:type="dxa"/>
            </w:tcMar>
          </w:tcPr>
          <w:p w14:paraId="7A85DC93" w14:textId="77777777" w:rsidR="00B96E9F" w:rsidRPr="00C228C8" w:rsidRDefault="00B96E9F" w:rsidP="00B96E9F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810" w:type="dxa"/>
            <w:vMerge/>
            <w:noWrap/>
            <w:tcMar>
              <w:left w:w="72" w:type="dxa"/>
              <w:right w:w="72" w:type="dxa"/>
            </w:tcMar>
          </w:tcPr>
          <w:p w14:paraId="7C6BDF39" w14:textId="77777777" w:rsidR="00B96E9F" w:rsidRPr="00C228C8" w:rsidRDefault="00B96E9F" w:rsidP="00B96E9F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</w:p>
        </w:tc>
        <w:tc>
          <w:tcPr>
            <w:tcW w:w="893" w:type="dxa"/>
            <w:vMerge/>
            <w:noWrap/>
            <w:tcMar>
              <w:left w:w="72" w:type="dxa"/>
              <w:right w:w="72" w:type="dxa"/>
            </w:tcMar>
          </w:tcPr>
          <w:p w14:paraId="515F763B" w14:textId="77777777" w:rsidR="00B96E9F" w:rsidRPr="00C228C8" w:rsidRDefault="00B96E9F" w:rsidP="00B96E9F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</w:p>
        </w:tc>
      </w:tr>
      <w:tr w:rsidR="00E479A3" w:rsidRPr="00C228C8" w14:paraId="5DE239A1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4FC550CB" w14:textId="0765F41D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-125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FB96638" w14:textId="04BAC64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66935074" w14:textId="6EE52A2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C825160" w14:textId="44B41B5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378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E78A48B" w14:textId="3986A20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54D4C14" w14:textId="12C2F55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542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216C5E2E" w14:textId="37B91C5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565C60E" w14:textId="17E7295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253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C6BDB88" w14:textId="598CA0E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0D1BF16" w14:textId="0588229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017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99C57D4" w14:textId="691101D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192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</w:tr>
      <w:tr w:rsidR="00E479A3" w:rsidRPr="00C228C8" w14:paraId="1ED46FCB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4AC9B89E" w14:textId="72C30FEC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-134a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37BC6B27" w14:textId="66F05B1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994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2678445" w14:textId="794D532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355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684A2162" w14:textId="1627BB0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7EEF9007" w14:textId="1B9E549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933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7755E2B" w14:textId="127F4FB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939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CAA7ABF" w14:textId="5D2066C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327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3333FD81" w14:textId="0B7280A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704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6C910B1D" w14:textId="3722DA8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3643BCB" w14:textId="07A2DE7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834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07568FB9" w14:textId="0B27EAB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178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088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</w:tr>
      <w:tr w:rsidR="00E479A3" w:rsidRPr="00C228C8" w14:paraId="0C2980E9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6D19271" w14:textId="17C68FF8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-143a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0EBCEC5" w14:textId="42656CE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1682D9D" w14:textId="1C75D66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04AAB5E8" w14:textId="24E20CC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24113EE7" w14:textId="7105FA9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4A6F18B" w14:textId="0FAB564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538D423A" w14:textId="745479D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D329803" w14:textId="2423361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48FEAF57" w14:textId="748EA15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6D996702" w14:textId="2E329B5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453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31119FBA" w14:textId="3C358F5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466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01BE26C1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2F43120F" w14:textId="0E851200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-152a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3B1891C1" w14:textId="576E4B2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356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89C7DD1" w14:textId="20B6CAE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566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6693998F" w14:textId="653EF98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4776EC99" w14:textId="17BB302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385F87C5" w14:textId="589E9B9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3E85068" w14:textId="774F557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42617654" w14:textId="51D1CEB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0055879" w14:textId="69DB20C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218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581FD945" w14:textId="04392DA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648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8DF1890" w14:textId="0FF2417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950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</w:tr>
      <w:tr w:rsidR="00E479A3" w:rsidRPr="00C228C8" w14:paraId="4E617726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6E176CD" w14:textId="34E3A859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-227ea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2979B9F" w14:textId="7615B1B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509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4D3A0AFD" w14:textId="59027DE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6C458C9" w14:textId="28E9F30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731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758EFECB" w14:textId="3138667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09D1A18B" w14:textId="55B3C64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A2F0545" w14:textId="2AE3AAC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08EA159E" w14:textId="7D56176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74BF0F1" w14:textId="65AFF13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57671D46" w14:textId="0751E6D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9DAEA76" w14:textId="5E61E46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262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</w:tr>
      <w:tr w:rsidR="0071767A" w:rsidRPr="00C228C8" w14:paraId="4C84C074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0C24D52F" w14:textId="3FBBAABA" w:rsidR="0071767A" w:rsidRPr="00C228C8" w:rsidRDefault="00D03C59" w:rsidP="0071767A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71767A" w:rsidRPr="00C228C8">
              <w:rPr>
                <w:rFonts w:asciiTheme="majorBidi" w:hAnsiTheme="majorBidi" w:cstheme="majorBidi"/>
                <w:sz w:val="18"/>
                <w:szCs w:val="18"/>
              </w:rPr>
              <w:t>-23*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7C132085" w14:textId="55048307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04D39438" w14:textId="529C1E1E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43E9CC3C" w14:textId="039EB194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7B4CF3DB" w14:textId="337391F0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906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5234257F" w14:textId="204C3338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0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358F6C9A" w14:textId="404FD237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7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5A462643" w14:textId="2F937457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87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5036BBC5" w14:textId="0BDE51E7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2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5ECE4FD4" w14:textId="660E5EF2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101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2BD95AFF" w14:textId="26394690" w:rsidR="0071767A" w:rsidRPr="00C228C8" w:rsidRDefault="0071767A" w:rsidP="0071767A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107</w:t>
            </w:r>
            <w:r w:rsidR="00985B41" w:rsidRPr="00C228C8">
              <w:rPr>
                <w:rFonts w:asciiTheme="majorBidi" w:hAnsiTheme="majorBidi" w:cstheme="majorBidi"/>
                <w:sz w:val="18"/>
                <w:szCs w:val="18"/>
              </w:rPr>
              <w:t>,</w:t>
            </w:r>
            <w:r w:rsidRPr="00C228C8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</w:tr>
      <w:tr w:rsidR="00E479A3" w:rsidRPr="00C228C8" w14:paraId="520CB85B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470202DB" w14:textId="77EFF0C7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-236ea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33346D91" w14:textId="13CBCCA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7D5C2C03" w14:textId="6B942A6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54117536" w14:textId="43BB98D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CCA77DA" w14:textId="55A6481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3E64BADD" w14:textId="24C8298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96193DE" w14:textId="098D2BA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F726E7B" w14:textId="3536731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40565CA" w14:textId="0EC1BF3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2E1EA8A9" w14:textId="5145AF3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693930A9" w14:textId="5850CB6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</w:tr>
      <w:tr w:rsidR="00E479A3" w:rsidRPr="00C228C8" w14:paraId="0C605362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4D0969A7" w14:textId="04F1A89D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-236fa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D270966" w14:textId="330A379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DA0972C" w14:textId="37DF61F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74D45C68" w14:textId="2166635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11E9F16D" w14:textId="0B3343F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56DFAEF3" w14:textId="7805DDF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5E477DA3" w14:textId="75959E6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77ABBC7D" w14:textId="7E5BE1E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26B054B" w14:textId="0EC0D53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2EB6C7B8" w14:textId="456AF6D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35189D89" w14:textId="2DE0466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</w:tr>
      <w:tr w:rsidR="00E479A3" w:rsidRPr="00C228C8" w14:paraId="699816F8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666B9C6F" w14:textId="0CB74E2A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-245fa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95D3341" w14:textId="63E7CEC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178411CB" w14:textId="0FDBC17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525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0AB4FAB" w14:textId="220B85F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071C326F" w14:textId="44AA21C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550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5FC78199" w14:textId="085DCDE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03C3AA0B" w14:textId="6B4DEC5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045F2B36" w14:textId="49EF138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580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2096778" w14:textId="4A66D03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4DD350EB" w14:textId="15BCB2A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3ED4178B" w14:textId="2946365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669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</w:tr>
      <w:tr w:rsidR="00E479A3" w:rsidRPr="00C228C8" w14:paraId="1B25F52E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0AB62261" w14:textId="4540F824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-32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0851A780" w14:textId="645855B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F939F2F" w14:textId="7FB8E4A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1D4EA512" w14:textId="27079D0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D1F5297" w14:textId="0D4E11B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000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65B06DC1" w14:textId="242AFAF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170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025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C6F6B8A" w14:textId="770B18C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629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97D7297" w14:textId="55C36E9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490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CA1BC14" w14:textId="0C2A799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63B9586E" w14:textId="155D677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975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88255E4" w14:textId="00FE3A2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220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</w:tr>
      <w:tr w:rsidR="00E479A3" w:rsidRPr="00C228C8" w14:paraId="52261EDA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1A3BA806" w14:textId="7799BB9C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-365mfc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DA9BE80" w14:textId="7AE7166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73FE29E9" w14:textId="1D3039D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405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789AC1C2" w14:textId="2E2C09A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40821E4" w14:textId="67A3FE5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7090FC1" w14:textId="4598A5D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21AE367B" w14:textId="3D4838E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336CDE95" w14:textId="6522F5B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2A3C20F" w14:textId="1BF28B0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0F58A1AE" w14:textId="11C7F77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63F36CC" w14:textId="053D621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413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</w:tr>
      <w:tr w:rsidR="00E479A3" w:rsidRPr="00C228C8" w14:paraId="3FAC803D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1B7A7CDF" w14:textId="2E1DCDDD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-41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5152B29" w14:textId="7C9C8E7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825ADEB" w14:textId="508EB1E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88DEB09" w14:textId="27678D1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77E89DE" w14:textId="176BCE2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0C7BDC13" w14:textId="0069DF1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06B670E4" w14:textId="22A464D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0157FD8" w14:textId="5BD3DA5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3D650F7" w14:textId="0AEE6EA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7FED0937" w14:textId="63AA700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43877BFD" w14:textId="40E03BF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</w:tr>
      <w:tr w:rsidR="00E479A3" w:rsidRPr="00C228C8" w14:paraId="6A6B9C46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7C06A24" w14:textId="1413D9BA" w:rsidR="00E479A3" w:rsidRPr="00C228C8" w:rsidRDefault="00D03C59" w:rsidP="002E21D0">
            <w:pPr>
              <w:ind w:right="-107"/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E479A3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-43-10mee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0BB4D9F2" w14:textId="5AA9F66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419DDD9" w14:textId="045087D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5F60ABDE" w14:textId="30F1753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1AAE3BEB" w14:textId="7E18C70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93D58CD" w14:textId="6B2ED2C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1846D51" w14:textId="1D41C3E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406282C9" w14:textId="7CE9CD0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E402201" w14:textId="56116F1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D6530B2" w14:textId="4D75DAC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4E09D635" w14:textId="4CC1DFE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</w:tr>
      <w:tr w:rsidR="00E479A3" w:rsidRPr="00C228C8" w14:paraId="794C8CF5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3D570E49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R-404A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FCBCCBA" w14:textId="5F54ADB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879DCFA" w14:textId="439DCBA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561F41C1" w14:textId="46642B9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082A6847" w14:textId="07C81C2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702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5DEF1321" w14:textId="533E7E4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646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7BDC0B1" w14:textId="00D9B12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361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059608C4" w14:textId="2DD3483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485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67DAFF19" w14:textId="63AD0C7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57794F40" w14:textId="0AFDF58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159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63E23D0A" w14:textId="47D64EC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376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</w:tr>
      <w:tr w:rsidR="00E479A3" w:rsidRPr="00C228C8" w14:paraId="74941A29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08C89B87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R-406A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13033BB9" w14:textId="12EA5A2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7E16EC17" w14:textId="56C31AD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506C1DEC" w14:textId="4CEA781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EC4D268" w14:textId="760E9C7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3FC8BA4C" w14:textId="6C3C3B5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129FB946" w14:textId="2E6A7EE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49366BC" w14:textId="2E0AC2F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5D8E587" w14:textId="130E5F9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CEA64D4" w14:textId="3C50C90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672AEB5C" w14:textId="0A43B84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4182C4AA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0BC8CC1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R-407A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0C70BDAE" w14:textId="2FD2874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C296F89" w14:textId="1881D02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CA8C4DE" w14:textId="5D3E17C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1955A48" w14:textId="03FDDEB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9B549A2" w14:textId="3019700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AD69EA6" w14:textId="462CED8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6911522" w14:textId="4B6B97F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607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26E47020" w14:textId="2E06189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24AE4D00" w14:textId="745D8E5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4DCCB684" w14:textId="2D2894A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622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</w:tr>
      <w:tr w:rsidR="00E479A3" w:rsidRPr="00C228C8" w14:paraId="3ABCFCD7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0BF7803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R-407C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C6BE527" w14:textId="7869407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242EFBF" w14:textId="15261B7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CF43F6A" w14:textId="048B1F5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13194DB" w14:textId="19D2DAE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454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76287D1B" w14:textId="301B3F2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683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0A547610" w14:textId="0B0B791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5420406" w14:textId="64C7D17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761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0A14D92" w14:textId="1AFA123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3729A964" w14:textId="43C406F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4542284" w14:textId="74914BF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098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</w:tr>
      <w:tr w:rsidR="00E479A3" w:rsidRPr="00C228C8" w14:paraId="497C386C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F3CAA9B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R-407F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569E8BB" w14:textId="1FB23F1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B12217A" w14:textId="0021F1A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619B3377" w14:textId="0D5D20E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1A123686" w14:textId="4CFD5BE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7C2616F" w14:textId="148855D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0720C65B" w14:textId="5DEA482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0F663B2C" w14:textId="48FEBF0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258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FF8BD9B" w14:textId="636FC4F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648ECD1B" w14:textId="4C035C8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55F70EE" w14:textId="421579C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305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</w:tr>
      <w:tr w:rsidR="00500DB6" w:rsidRPr="00C228C8" w14:paraId="1092D01E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6F9CAE9F" w14:textId="77777777" w:rsidR="00500DB6" w:rsidRPr="00C228C8" w:rsidRDefault="00500DB6" w:rsidP="00500DB6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R-407H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68E3ECD1" w14:textId="6E2731AC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0B00ECDD" w14:textId="34C7565B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3D8B9315" w14:textId="28958B73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2E965A55" w14:textId="658CCAD4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59143037" w14:textId="7F01C684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768A96CD" w14:textId="160CE4F8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3DC83B19" w14:textId="560219E0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458FF50A" w14:textId="18C39D1B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3EB85AFF" w14:textId="6CF21F96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vAlign w:val="bottom"/>
            <w:hideMark/>
          </w:tcPr>
          <w:p w14:paraId="4187C4B9" w14:textId="226CDDBB" w:rsidR="00500DB6" w:rsidRPr="00C228C8" w:rsidRDefault="00500DB6" w:rsidP="00500DB6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</w:tr>
      <w:tr w:rsidR="00E479A3" w:rsidRPr="00C228C8" w14:paraId="18C645BA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6B46B961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R-408A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1342BE12" w14:textId="4FA6D4C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02826786" w14:textId="58FB5D7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5FCA2EE2" w14:textId="4C80B77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A757E93" w14:textId="1AEE12B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3885C284" w14:textId="49FE4F5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E84181E" w14:textId="09E7C75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C9E32C2" w14:textId="078DBFA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4C0DF9B1" w14:textId="1B9BC5C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4F30E480" w14:textId="5B2E7D3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1BADD3E" w14:textId="1EE6279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</w:tr>
      <w:tr w:rsidR="00E479A3" w:rsidRPr="00C228C8" w14:paraId="5B70E4AA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096DBEE0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R-410A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24043BB" w14:textId="12D7495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06734B28" w14:textId="7B6D0E6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1016F86E" w14:textId="685384D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C453E98" w14:textId="2DC8891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788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677F349E" w14:textId="7D0C4CB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340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161284B7" w14:textId="081984F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581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F7A28DC" w14:textId="2DA57C0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145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6C7E6B97" w14:textId="6AAB8EF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48F280BB" w14:textId="4E0F5BF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A416FF6" w14:textId="0D1726E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133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945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</w:tr>
      <w:tr w:rsidR="00E479A3" w:rsidRPr="00C228C8" w14:paraId="7A1B7EBF" w14:textId="77777777" w:rsidTr="0019541D">
        <w:trPr>
          <w:trHeight w:val="113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150145B9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R-415B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6CDC7643" w14:textId="4A9B92E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60B1E10C" w14:textId="79EFA49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23137B2D" w14:textId="2A80306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D6943D1" w14:textId="6A14D9C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0A5B73EF" w14:textId="44B3375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17B447B" w14:textId="19DB0FC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0FF066A" w14:textId="131323F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2A5E15A" w14:textId="735F7E3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60C33985" w14:textId="1063C86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3C829F06" w14:textId="4C29A59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</w:tr>
      <w:tr w:rsidR="00E479A3" w:rsidRPr="00C228C8" w14:paraId="0671E20C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0BDA4FDD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R-417A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136891B" w14:textId="4BF0379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436B703" w14:textId="30030D9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217BEA4" w14:textId="67C4F90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3F9572B" w14:textId="3509341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1F91F24D" w14:textId="1EA5269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D093A1B" w14:textId="225B687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606F840" w14:textId="2F29A0B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486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46E6BF0" w14:textId="37B3A47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4B2FDB56" w14:textId="2386AD2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05FE438B" w14:textId="71A8247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556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</w:tr>
      <w:tr w:rsidR="00E479A3" w:rsidRPr="00C228C8" w14:paraId="2B1B4F61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9F9A2D3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R-417B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8E868E5" w14:textId="6BBFC0C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670CF6C6" w14:textId="5A628A3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7764051C" w14:textId="20D30BC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324F4B0" w14:textId="2A51A0B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BCBE4F8" w14:textId="36FD6D5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681BE08C" w14:textId="72B1318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0824EA0" w14:textId="796A071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298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20F1BF3" w14:textId="241350B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48B03296" w14:textId="11171D9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A918154" w14:textId="5149B65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299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</w:tr>
      <w:tr w:rsidR="00E479A3" w:rsidRPr="00C228C8" w14:paraId="3076C61D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1C10A3D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R-417C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5B2A35E" w14:textId="4566660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61324BDA" w14:textId="0A8514F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6194CA07" w14:textId="4ECACCA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24175499" w14:textId="0981C60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E153432" w14:textId="063DB62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E8027FE" w14:textId="5041AD9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58B4691" w14:textId="680A7E7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B1EF5EE" w14:textId="0053536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0DCD695B" w14:textId="437CE7C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C4F7CE3" w14:textId="65EDD76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7DA06BE8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79B2279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R-419B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58650EC" w14:textId="1A705E3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CDB6D30" w14:textId="5C58315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8F8A33A" w14:textId="670A563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059ACB47" w14:textId="5B75B22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1E752927" w14:textId="23DDBED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0FB88627" w14:textId="348E786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34FF367F" w14:textId="2DE4A5A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DDA860C" w14:textId="35E1AEE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03554105" w14:textId="4806D72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78AC1B4E" w14:textId="14754C0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</w:tr>
      <w:tr w:rsidR="00E479A3" w:rsidRPr="00C228C8" w14:paraId="4E5703E1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0E589BB2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R-422A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859AB3E" w14:textId="37F7201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230B507A" w14:textId="2D88E3B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041B21FB" w14:textId="1C64302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1FF33C81" w14:textId="67D119A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5164DBAE" w14:textId="35CF1B8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254C929B" w14:textId="3FDDB32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05A10979" w14:textId="6BF97D0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0DF50D2D" w14:textId="38AC490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0D071CE4" w14:textId="3AC3A1F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64EC0A60" w14:textId="0FAA711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</w:tr>
      <w:tr w:rsidR="00E479A3" w:rsidRPr="00C228C8" w14:paraId="3DD1F03C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B3CA401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R-422B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606CAF53" w14:textId="2ED77AC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448EF1D2" w14:textId="2BACB17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ADFE9FE" w14:textId="57AD3BA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B2093E9" w14:textId="696CF3D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6BD714EE" w14:textId="1406B91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54ACCA6" w14:textId="27DB72B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199BC39" w14:textId="56ADB9B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1D687DC" w14:textId="5BE8BD5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2E26E2C2" w14:textId="5A8895C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4D5EC2B" w14:textId="76D6D98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</w:tr>
      <w:tr w:rsidR="00E479A3" w:rsidRPr="00C228C8" w14:paraId="38409767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39F9F3A1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R-422D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5044C6B" w14:textId="3C67E94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0F4720C" w14:textId="416A6F9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CC813A5" w14:textId="15369CA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2A68040" w14:textId="52A22B5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3892F2E3" w14:textId="64176C4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87CCDEC" w14:textId="5E2894E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6F4C04E" w14:textId="63557BD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166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6826DFD" w14:textId="060383A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64C27433" w14:textId="7DB0882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2F0BAF2" w14:textId="23D3426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166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</w:tr>
      <w:tr w:rsidR="00E479A3" w:rsidRPr="00C228C8" w14:paraId="7D335B35" w14:textId="77777777" w:rsidTr="0019541D">
        <w:trPr>
          <w:trHeight w:val="84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20FD1AD1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R-426A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28FA99F2" w14:textId="2033806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0F0A079" w14:textId="68C3092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1A490758" w14:textId="40667A7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7EAB7615" w14:textId="1E07BC3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12DE0FE6" w14:textId="17C6AC9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6C149F3A" w14:textId="3B38960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E2D6882" w14:textId="0745244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F0F278E" w14:textId="72902B9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636D54D1" w14:textId="515D4DA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745BB4C8" w14:textId="718D6B2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</w:tr>
      <w:tr w:rsidR="00E479A3" w:rsidRPr="00C228C8" w14:paraId="39B2C0D7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363EF884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R-427A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28D0A7F6" w14:textId="342258D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67C85132" w14:textId="1CA0BF1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0ADFDA49" w14:textId="248C863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48C5E44E" w14:textId="149EBC5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6AD4709B" w14:textId="50E107F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2F0D634" w14:textId="273EEB3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C567850" w14:textId="17063B3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C524C6F" w14:textId="517A504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3C4B2115" w14:textId="03D0926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940E58B" w14:textId="11B1264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3FD48C60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199CCC8D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R-433B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2F600BE6" w14:textId="72F67ED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12B545C2" w14:textId="699A083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F41D6BA" w14:textId="1480C83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2BD780B4" w14:textId="4B6B2EA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057138C9" w14:textId="33D7A55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639C1DC1" w14:textId="288AAA0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772E71CA" w14:textId="168BB51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4BD05C2D" w14:textId="1B6F1DE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36D05B0" w14:textId="2278528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87FF486" w14:textId="5BFD555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</w:tr>
      <w:tr w:rsidR="00E479A3" w:rsidRPr="00C228C8" w14:paraId="5FEAFDD1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81A1498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R-434A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B94DD43" w14:textId="5C97155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18F94F93" w14:textId="3EF9D51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2F6E742C" w14:textId="3FF573E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B6B978C" w14:textId="337F0D9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9A1AE5A" w14:textId="506C051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AAA7A07" w14:textId="7E9A2CD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39183563" w14:textId="5DC9629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0C4DE72" w14:textId="2D19DA3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4B96A031" w14:textId="64AFD1E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6C8C5D7A" w14:textId="006ADAC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</w:tr>
      <w:tr w:rsidR="00E479A3" w:rsidRPr="00C228C8" w14:paraId="0A0C6176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518155D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R-437A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17F873D8" w14:textId="3F08342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180DDE4" w14:textId="29F2F72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7CD450D" w14:textId="516B2B8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8DED9AA" w14:textId="586BBF4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785135B5" w14:textId="00EA634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5E86509F" w14:textId="653EE17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1CFC4F1" w14:textId="7B58069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AC341F1" w14:textId="1D71C2D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2FC5A613" w14:textId="15148B9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4C80F38E" w14:textId="4AB5E26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</w:tr>
      <w:tr w:rsidR="00E479A3" w:rsidRPr="00C228C8" w14:paraId="4752478D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18039B4D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R-438A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D698B9F" w14:textId="583D60A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51E4ADF" w14:textId="4F8F08C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662B2D5E" w14:textId="3DBB94A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21785F9E" w14:textId="536F025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1F8FC87" w14:textId="60E2B39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169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67FC8F7F" w14:textId="54C6135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F19EDC7" w14:textId="6983564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425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00C3C1B1" w14:textId="7DE5898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70EA40F8" w14:textId="6599C41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65CB6799" w14:textId="48FD581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634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0D087A67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3A8FC670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R-442A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38BC84D7" w14:textId="0AAF0C0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340F0E4" w14:textId="237E98A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5D662AED" w14:textId="3E98788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389A69B" w14:textId="3C5A082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2C96059" w14:textId="64F0B99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2822095" w14:textId="6AD4B2F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528BD56" w14:textId="799FC37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6F4517A" w14:textId="0AE54EC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75E688DD" w14:textId="6576886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81D746E" w14:textId="29D5B86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</w:tr>
      <w:tr w:rsidR="00E479A3" w:rsidRPr="00C228C8" w14:paraId="30981958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194C7E1D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R-444A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268ED6F5" w14:textId="1B2A5BC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0D9463A" w14:textId="6BD35C3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A67F504" w14:textId="03AD662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412F5B0B" w14:textId="10CC0A2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50C47E80" w14:textId="001ECAC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1D35D59C" w14:textId="007EF25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355084BC" w14:textId="694A6D4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6D00E993" w14:textId="118A6D9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570D9EF7" w14:textId="090CC5C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40985F98" w14:textId="570A1F8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</w:tr>
      <w:tr w:rsidR="00E479A3" w:rsidRPr="00C228C8" w14:paraId="4D959E75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611179D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R-448A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68C3C949" w14:textId="73D7ADF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A0DDAE6" w14:textId="25AD8A5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0937A2E" w14:textId="5773F07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74C2FB44" w14:textId="6CB31AD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772E679F" w14:textId="4127BBB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A4A2BC8" w14:textId="53C3FF8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A7E7C96" w14:textId="20F3A75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017E53AC" w14:textId="0B424EF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665CA468" w14:textId="3D71244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0B1C0918" w14:textId="1A9A72D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</w:tr>
      <w:tr w:rsidR="00E479A3" w:rsidRPr="00C228C8" w14:paraId="62675874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FECC5F1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R-449A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3972ADC8" w14:textId="7893879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7F81959D" w14:textId="341891F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29559E93" w14:textId="477A447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4B12EAA" w14:textId="43CA1A7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C58119E" w14:textId="5A68462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9A8966A" w14:textId="14256B5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39F4D4D" w14:textId="02ED49F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273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1657948" w14:textId="739DEF0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5CEAB817" w14:textId="202FD50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33A52ACA" w14:textId="029C4F7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323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</w:tr>
      <w:tr w:rsidR="00E479A3" w:rsidRPr="00C228C8" w14:paraId="6D27BEEE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31B94883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R-449C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2C1F926C" w14:textId="396F0DB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24101FD" w14:textId="5648C32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22F62F10" w14:textId="3D25168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9783EB8" w14:textId="484EB9D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750B04BD" w14:textId="7B093FA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2C1B614" w14:textId="0EAFFED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C72FB01" w14:textId="24BF059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021411C2" w14:textId="5BC0A48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56FA0263" w14:textId="31434F1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03A71AC" w14:textId="2D5F7CB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</w:tr>
      <w:tr w:rsidR="00E479A3" w:rsidRPr="00C228C8" w14:paraId="2C026F44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28D49C6F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R-451A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F821E6B" w14:textId="1EF4BA1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DD5F5BE" w14:textId="49C0EF7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54415210" w14:textId="5DA54F4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8F61A0F" w14:textId="5F70E24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452A104" w14:textId="010E294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0F8020D" w14:textId="781ED48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35738045" w14:textId="2ADCE24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2B0C9ED9" w14:textId="68B1155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E36C51F" w14:textId="0B7668D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36350B62" w14:textId="015EEAB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6D35887F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473542C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R-452A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07711F56" w14:textId="3193EA6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19CBE9C1" w14:textId="32ADB8B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ED35DD7" w14:textId="1D2AEBE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4DC3DAF2" w14:textId="6446034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6DB34795" w14:textId="27B8A0B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11CE1EE3" w14:textId="7983992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B839267" w14:textId="18C4033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1944C23" w14:textId="6E6192E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6139C8EF" w14:textId="5381B17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00DE5A29" w14:textId="41932D9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</w:tr>
      <w:tr w:rsidR="00E479A3" w:rsidRPr="00C228C8" w14:paraId="182F54EF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39C2536B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R-453A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6F0708CF" w14:textId="776351F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7BE9DE56" w14:textId="0C0ACE9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5603943C" w14:textId="45D06AA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25A9989" w14:textId="598CA37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8C11182" w14:textId="59617B5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31C981EB" w14:textId="23DADD0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A89D81C" w14:textId="264E181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5346571" w14:textId="585A191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36246D87" w14:textId="60C6230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E8AA6D7" w14:textId="59F1EC9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306D8064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6ADA0B98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R-454A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9FBBDF4" w14:textId="3220267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9B31DAB" w14:textId="20E38DB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78615C4" w14:textId="09E6CEE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7DFDE893" w14:textId="57709DA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10D05095" w14:textId="75F264A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22B01D4D" w14:textId="1C9862F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960DD27" w14:textId="1B73B36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410F443" w14:textId="41EC16E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4977990A" w14:textId="0F20B33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0C36E14A" w14:textId="09572F6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76E1E719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3E3521E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R-454B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2D24846" w14:textId="61B210D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082B9D8B" w14:textId="70152A8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0C479792" w14:textId="3C5F12A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18E66C0" w14:textId="0CFA7CB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3F089BC2" w14:textId="11ACCFA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995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84C2A4F" w14:textId="4FB1D09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CFFE175" w14:textId="553AADA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531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6F79074A" w14:textId="05B75F4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1198E28" w14:textId="3C5B772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C6F5A24" w14:textId="4243CBD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528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01885EA5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36BA9FC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lastRenderedPageBreak/>
              <w:t xml:space="preserve">R-454C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646504C8" w14:textId="1218AE3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12755D80" w14:textId="598838B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B90C01B" w14:textId="2B8CA51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B26A606" w14:textId="7D303CB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54BC0254" w14:textId="1F80179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BB23BAA" w14:textId="1179E6F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0FA7B8DC" w14:textId="5B40342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06B8A11" w14:textId="3C98AFF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289C8638" w14:textId="5A631FD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7D5D63B" w14:textId="0B13167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</w:tr>
      <w:tr w:rsidR="00E479A3" w:rsidRPr="00C228C8" w14:paraId="7A2C9A4B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67A37ECF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R-455A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0644C51D" w14:textId="42F42CC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174A966C" w14:textId="56CE7F5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23795925" w14:textId="7FCCA55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015DA4DB" w14:textId="79D7B3F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008A12D2" w14:textId="6169CC4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C00AAAD" w14:textId="6E13C02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0A09083" w14:textId="2A3277C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AD4E521" w14:textId="71E424A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4670047" w14:textId="2F57D03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4E825CBD" w14:textId="4ED7155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</w:tr>
      <w:tr w:rsidR="00E479A3" w:rsidRPr="00C228C8" w14:paraId="606A9CFB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1C283512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R-467A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D88B6E6" w14:textId="04E2CAD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10DD7AB6" w14:textId="1AF47F1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1BB953D6" w14:textId="332E72B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2FD209AB" w14:textId="18F74F7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7C99F31" w14:textId="0674CED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CECEBDF" w14:textId="341FB62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821B862" w14:textId="551DAA3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0AB5082" w14:textId="1348800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373C5AF3" w14:textId="42D9ADD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17A004F" w14:textId="730AF14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</w:tr>
      <w:tr w:rsidR="00E479A3" w:rsidRPr="00C228C8" w14:paraId="4FA6EC23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515318E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R-469A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91B15C3" w14:textId="4F179E6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2F1EB960" w14:textId="2D14F53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8BA620E" w14:textId="62CAE9D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150862F" w14:textId="0665E9B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79387D68" w14:textId="0E948A0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072FF1CD" w14:textId="1F4AADF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55BF20E" w14:textId="180718E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4361DFD9" w14:textId="10B3E29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CD55CBA" w14:textId="25F79F0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40531DB1" w14:textId="158C906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</w:tr>
      <w:tr w:rsidR="00E479A3" w:rsidRPr="00C228C8" w14:paraId="1B3EC3D8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1BDD694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R-470A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ADDB9C3" w14:textId="608BBA0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272C716A" w14:textId="3E72355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6F07C7D9" w14:textId="12FD3DE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188AAF98" w14:textId="4CD807B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1B7F1318" w14:textId="0902141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50C2E06" w14:textId="41F558B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F4E7FC2" w14:textId="64512DB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1881EC1" w14:textId="38D195E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4E108D88" w14:textId="2B8A159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6C1275D1" w14:textId="7EDFEBB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2E136717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1EC051E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R-470B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668D2CF5" w14:textId="6101222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102A3C5" w14:textId="7785D0D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6D51A490" w14:textId="117F6EC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70232D02" w14:textId="42FEE47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108299F2" w14:textId="0F49F29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D5881E5" w14:textId="37CD16E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477C3C1B" w14:textId="44325B5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041AB2DA" w14:textId="3E5E9B5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0F4BFCE9" w14:textId="5EF7572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71323475" w14:textId="3859563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</w:tr>
      <w:tr w:rsidR="00E479A3" w:rsidRPr="00C228C8" w14:paraId="21331602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39669720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R-507A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2FC08230" w14:textId="01917F4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074F43EE" w14:textId="4F53680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06EDC8CC" w14:textId="23940E4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B3CEA96" w14:textId="1CD0D68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037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1B006A57" w14:textId="6EC100A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79FC4A2B" w14:textId="2AA6111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EB64729" w14:textId="018E318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067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1D4CD55" w14:textId="2C032DC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2BD5FCC3" w14:textId="47A9A85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266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4B4E983C" w14:textId="2E81A06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18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537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</w:tr>
      <w:tr w:rsidR="00E479A3" w:rsidRPr="00C228C8" w14:paraId="34CF4118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3FE006E5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R-507C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10755390" w14:textId="1C1CC21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00138306" w14:textId="1037841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07962A24" w14:textId="34B3C15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26DB59F5" w14:textId="35097F9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816D9F3" w14:textId="1DDE06B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2FB40DA7" w14:textId="3D37DCB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97C995C" w14:textId="6EAC9AA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2C142229" w14:textId="3AD60EC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B6F3A2A" w14:textId="6476ED6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5172ABD" w14:textId="2533B63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</w:tr>
      <w:tr w:rsidR="00E479A3" w:rsidRPr="00C228C8" w14:paraId="0E45FD1F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0E01048C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R-508A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81825A1" w14:textId="17F95A7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168893A" w14:textId="135781F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12653397" w14:textId="0C614FB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4F78E033" w14:textId="11A5793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6B3DF524" w14:textId="75DEA45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2F26681" w14:textId="17DF9FB1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8534996" w14:textId="4297F2C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E3B00D1" w14:textId="0414BF0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89B3F66" w14:textId="03995D4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6DBEDFF" w14:textId="76EE766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</w:tr>
      <w:tr w:rsidR="00E479A3" w:rsidRPr="00C228C8" w14:paraId="31609AE2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2E0C4B8E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R-508B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28BB5064" w14:textId="3C22577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3507E2F2" w14:textId="75C09E0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0A9A36DC" w14:textId="0404044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9373A56" w14:textId="03632A1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36C5D9B9" w14:textId="6D34784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5F3E57EF" w14:textId="10681BA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75C061D5" w14:textId="6B5B665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70762BCD" w14:textId="2BAA042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007B4865" w14:textId="27A88BC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494F3FB" w14:textId="06C6590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</w:tr>
      <w:tr w:rsidR="00E479A3" w:rsidRPr="00C228C8" w14:paraId="592A8EF7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6222A601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R-513A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66476B03" w14:textId="34533F4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CE130CC" w14:textId="1B1E3ED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4619F2BA" w14:textId="6BF0DD4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C81A3A2" w14:textId="7088C79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107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446F646E" w14:textId="19E0BDC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006C9D11" w14:textId="06754E7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61D24521" w14:textId="70CB895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106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AB2E66B" w14:textId="51B5C26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C3E7D9A" w14:textId="6347355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465318C" w14:textId="4A71DCB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273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</w:tr>
      <w:tr w:rsidR="00E479A3" w:rsidRPr="00C228C8" w14:paraId="74BD7A6C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0BB8208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R-514A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47840C0" w14:textId="708A024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458E967" w14:textId="38DE2B9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71FF0495" w14:textId="0E1906B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F5FC51C" w14:textId="20B56CD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78199C1C" w14:textId="71DEECC8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0986CF51" w14:textId="6795D36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3CC14B2" w14:textId="30F1929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742A1F8" w14:textId="60F25B3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724C6E7F" w14:textId="2214BA4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7938024F" w14:textId="30D131F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7</w:t>
            </w:r>
          </w:p>
        </w:tc>
      </w:tr>
      <w:tr w:rsidR="00E479A3" w:rsidRPr="00C228C8" w14:paraId="58FD1A3C" w14:textId="77777777" w:rsidTr="0019541D">
        <w:trPr>
          <w:trHeight w:val="71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240E6677" w14:textId="77777777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 xml:space="preserve">R-515B 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77DA5FE" w14:textId="50DAD06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0A55D50C" w14:textId="0DCAAAB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19DAE3AF" w14:textId="2C7DBEB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7D5D7E7F" w14:textId="07B1CF9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06CACABF" w14:textId="05857065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2CD0B790" w14:textId="022C117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E1ECF4D" w14:textId="03D0845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F039B75" w14:textId="1E5EA23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286FB338" w14:textId="34837D1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603B2B68" w14:textId="4575D5F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84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</w:tr>
      <w:tr w:rsidR="005F3675" w:rsidRPr="00C228C8" w14:paraId="2FBD37A0" w14:textId="77777777" w:rsidTr="0019541D">
        <w:trPr>
          <w:trHeight w:val="240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6B1B598C" w14:textId="1727047E" w:rsidR="005F3675" w:rsidRPr="00C228C8" w:rsidRDefault="00D03C59" w:rsidP="004F7B01">
            <w:pPr>
              <w:ind w:right="-107"/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ГФУ</w:t>
            </w:r>
            <w:r w:rsidR="005F3675"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-245</w:t>
            </w:r>
            <w:r w:rsidR="005F3675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fa</w:t>
            </w:r>
            <w:r w:rsidR="005F3675"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в импортируемой готовой смеси полиолов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13473B03" w14:textId="00560F16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2EAF8BFA" w14:textId="4F16A420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441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1F99BDE7" w14:textId="3D8C046A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81716B7" w14:textId="652D8553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58CF557A" w14:textId="7B747073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250F11D9" w14:textId="678D2809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4E2C7438" w14:textId="680B08A0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A735FA3" w14:textId="3F58832A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5728BB24" w14:textId="1CE9638A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0A0467E" w14:textId="493C87A1" w:rsidR="005F3675" w:rsidRPr="00C228C8" w:rsidRDefault="005F3675" w:rsidP="004F7B01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441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</w:tr>
      <w:tr w:rsidR="00E479A3" w:rsidRPr="00C228C8" w14:paraId="11CD6A8E" w14:textId="77777777" w:rsidTr="0019541D">
        <w:trPr>
          <w:trHeight w:val="240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00E44764" w14:textId="509B8168" w:rsidR="00E479A3" w:rsidRPr="00C228C8" w:rsidRDefault="00E479A3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ГФУ-365mfc в импортируемой</w:t>
            </w:r>
            <w:r w:rsidR="00D03C59"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 xml:space="preserve"> готовой смеси полиолов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509387C4" w14:textId="5C4B6AE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46CC4C23" w14:textId="45980A7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2691A92B" w14:textId="5864C59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3D1390EA" w14:textId="7FD0DEB3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32AB46FD" w14:textId="110EB1D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6FCF138D" w14:textId="74697CD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762DF88A" w14:textId="5D25822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CA4AAC3" w14:textId="15E8222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3437D295" w14:textId="550C3D4C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C966C81" w14:textId="60A4842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21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</w:t>
            </w:r>
          </w:p>
        </w:tc>
      </w:tr>
      <w:tr w:rsidR="00E479A3" w:rsidRPr="00C228C8" w14:paraId="4EB795BC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5022229E" w14:textId="022020F1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val="ru-RU" w:eastAsia="en-CA"/>
              </w:rPr>
              <w:t>Прочее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4896D6BF" w14:textId="24A2785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5DB944F0" w14:textId="0FC04CA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484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27968614" w14:textId="7E93A7F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54A26D67" w14:textId="1119687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764BF4D6" w14:textId="5BBB9D79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5AFCAF93" w14:textId="3A464EFF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2AE881BB" w14:textId="6C118546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63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34C5A8EB" w14:textId="71A4203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19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DEE0BE0" w14:textId="7F4BC8ED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3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04A554F" w14:textId="4E1924E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592</w:t>
            </w:r>
            <w:r w:rsidR="00985B41"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sz w:val="18"/>
                <w:szCs w:val="18"/>
                <w:lang w:eastAsia="en-CA"/>
              </w:rPr>
              <w:t>0</w:t>
            </w:r>
          </w:p>
        </w:tc>
      </w:tr>
      <w:tr w:rsidR="00E479A3" w:rsidRPr="00C228C8" w14:paraId="58D2C539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3F8258F" w14:textId="1FFEFAB4" w:rsidR="00E479A3" w:rsidRPr="00C228C8" w:rsidRDefault="00D03C59" w:rsidP="00E479A3">
            <w:pPr>
              <w:jc w:val="lef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Итого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11C5DE1B" w14:textId="3582AE8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18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867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6EE66EB9" w14:textId="0E9769B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16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809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1932A2E6" w14:textId="148B6472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28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253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46A0166A" w14:textId="0923CF6A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116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784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0688B794" w14:textId="417DB364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274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565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5F75ECA" w14:textId="5AC9D7E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12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164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3DFC43CC" w14:textId="684AF330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200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377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11C1CFD7" w14:textId="7565C43B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345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534F1FB4" w14:textId="3962CBEE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744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1D8029DD" w14:textId="217061C7" w:rsidR="00E479A3" w:rsidRPr="00C228C8" w:rsidRDefault="00E479A3" w:rsidP="00E479A3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678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912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8</w:t>
            </w:r>
          </w:p>
        </w:tc>
      </w:tr>
      <w:tr w:rsidR="004B253E" w:rsidRPr="00C228C8" w14:paraId="740EDE13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28E4EF8E" w14:textId="0E474A57" w:rsidR="004B253E" w:rsidRPr="00C228C8" w:rsidRDefault="00D03C59" w:rsidP="004B253E">
            <w:pPr>
              <w:jc w:val="lef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НОП</w:t>
            </w:r>
            <w:r w:rsidR="004B253E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**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71C6D7E0" w14:textId="64670C61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72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74549C8A" w14:textId="63A11B1B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279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6D065730" w14:textId="43CABDEC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21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274BAC6C" w14:textId="0E93B88F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53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1D2278F0" w14:textId="5372B748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150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4E865086" w14:textId="35AEDCB9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28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11CC0D82" w14:textId="5DC2AA28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16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178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5C2EEC1F" w14:textId="6937765A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58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0F254E6F" w14:textId="79DD46DD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150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253EC4C1" w14:textId="16C47FEC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16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993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</w:t>
            </w:r>
          </w:p>
        </w:tc>
      </w:tr>
      <w:tr w:rsidR="004B253E" w:rsidRPr="00C228C8" w14:paraId="3A965DCE" w14:textId="77777777" w:rsidTr="0019541D">
        <w:trPr>
          <w:trHeight w:val="58"/>
        </w:trPr>
        <w:tc>
          <w:tcPr>
            <w:tcW w:w="1366" w:type="dxa"/>
            <w:noWrap/>
            <w:tcMar>
              <w:left w:w="72" w:type="dxa"/>
              <w:right w:w="72" w:type="dxa"/>
            </w:tcMar>
            <w:hideMark/>
          </w:tcPr>
          <w:p w14:paraId="796A876B" w14:textId="549B3291" w:rsidR="004B253E" w:rsidRPr="00C228C8" w:rsidRDefault="00D03C59" w:rsidP="004B253E">
            <w:pPr>
              <w:jc w:val="lef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Страны, не входящие в категорию НОП</w:t>
            </w:r>
            <w:r w:rsidR="004B253E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 w:eastAsia="en-CA"/>
              </w:rPr>
              <w:t>**</w:t>
            </w:r>
          </w:p>
        </w:tc>
        <w:tc>
          <w:tcPr>
            <w:tcW w:w="811" w:type="dxa"/>
            <w:noWrap/>
            <w:tcMar>
              <w:left w:w="72" w:type="dxa"/>
              <w:right w:w="72" w:type="dxa"/>
            </w:tcMar>
            <w:hideMark/>
          </w:tcPr>
          <w:p w14:paraId="06DA1247" w14:textId="518BE83F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18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795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848" w:type="dxa"/>
            <w:noWrap/>
            <w:tcMar>
              <w:left w:w="72" w:type="dxa"/>
              <w:right w:w="72" w:type="dxa"/>
            </w:tcMar>
            <w:hideMark/>
          </w:tcPr>
          <w:p w14:paraId="76FBF1C0" w14:textId="2936A890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16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529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901" w:type="dxa"/>
            <w:noWrap/>
            <w:tcMar>
              <w:left w:w="72" w:type="dxa"/>
              <w:right w:w="72" w:type="dxa"/>
            </w:tcMar>
            <w:hideMark/>
          </w:tcPr>
          <w:p w14:paraId="3A76494A" w14:textId="212B0439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28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232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1271" w:type="dxa"/>
            <w:noWrap/>
            <w:tcMar>
              <w:left w:w="72" w:type="dxa"/>
              <w:right w:w="72" w:type="dxa"/>
            </w:tcMar>
            <w:hideMark/>
          </w:tcPr>
          <w:p w14:paraId="66E65D25" w14:textId="619CC80A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116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730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866" w:type="dxa"/>
            <w:noWrap/>
            <w:tcMar>
              <w:left w:w="72" w:type="dxa"/>
              <w:right w:w="72" w:type="dxa"/>
            </w:tcMar>
            <w:hideMark/>
          </w:tcPr>
          <w:p w14:paraId="2E90364D" w14:textId="2CA84C7E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274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414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1260" w:type="dxa"/>
            <w:noWrap/>
            <w:tcMar>
              <w:left w:w="72" w:type="dxa"/>
              <w:right w:w="72" w:type="dxa"/>
            </w:tcMar>
            <w:hideMark/>
          </w:tcPr>
          <w:p w14:paraId="6D7FE3FD" w14:textId="2D17D174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12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135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940" w:type="dxa"/>
            <w:noWrap/>
            <w:tcMar>
              <w:left w:w="72" w:type="dxa"/>
              <w:right w:w="72" w:type="dxa"/>
            </w:tcMar>
            <w:hideMark/>
          </w:tcPr>
          <w:p w14:paraId="5E5A4DB4" w14:textId="5C2F8B07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184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199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900" w:type="dxa"/>
            <w:noWrap/>
            <w:tcMar>
              <w:left w:w="72" w:type="dxa"/>
              <w:right w:w="72" w:type="dxa"/>
            </w:tcMar>
            <w:hideMark/>
          </w:tcPr>
          <w:p w14:paraId="4963E8B4" w14:textId="338940DF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1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287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810" w:type="dxa"/>
            <w:noWrap/>
            <w:tcMar>
              <w:left w:w="72" w:type="dxa"/>
              <w:right w:w="72" w:type="dxa"/>
            </w:tcMar>
            <w:hideMark/>
          </w:tcPr>
          <w:p w14:paraId="18E313F7" w14:textId="63D273F8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594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893" w:type="dxa"/>
            <w:noWrap/>
            <w:tcMar>
              <w:left w:w="72" w:type="dxa"/>
              <w:right w:w="72" w:type="dxa"/>
            </w:tcMar>
            <w:hideMark/>
          </w:tcPr>
          <w:p w14:paraId="5A81A4A6" w14:textId="78329EFD" w:rsidR="004B253E" w:rsidRPr="00C228C8" w:rsidRDefault="004B253E" w:rsidP="004B253E">
            <w:pPr>
              <w:jc w:val="righ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</w:pP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661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 xml:space="preserve"> 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919</w:t>
            </w:r>
            <w:r w:rsidR="00985B41"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,</w:t>
            </w:r>
            <w:r w:rsidRPr="00C228C8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eastAsia="en-CA"/>
              </w:rPr>
              <w:t>6</w:t>
            </w:r>
          </w:p>
        </w:tc>
      </w:tr>
    </w:tbl>
    <w:p w14:paraId="2DE9F69E" w14:textId="248D910E" w:rsidR="00C3180B" w:rsidRPr="00C228C8" w:rsidRDefault="00C3180B" w:rsidP="00C40F3D">
      <w:pPr>
        <w:ind w:hanging="450"/>
        <w:rPr>
          <w:sz w:val="18"/>
          <w:szCs w:val="18"/>
          <w:lang w:val="ru-RU"/>
        </w:rPr>
      </w:pPr>
      <w:r w:rsidRPr="00C228C8">
        <w:rPr>
          <w:sz w:val="18"/>
          <w:szCs w:val="18"/>
          <w:lang w:val="ru-RU"/>
        </w:rPr>
        <w:t xml:space="preserve">* </w:t>
      </w:r>
      <w:r w:rsidR="00207181" w:rsidRPr="00C228C8">
        <w:rPr>
          <w:sz w:val="18"/>
          <w:szCs w:val="18"/>
          <w:lang w:val="ru-RU"/>
        </w:rPr>
        <w:t xml:space="preserve">ГФУ-23 используется как в чистом виде, так и в составе смеси </w:t>
      </w:r>
      <w:r w:rsidR="00207181" w:rsidRPr="00C228C8">
        <w:rPr>
          <w:sz w:val="18"/>
          <w:szCs w:val="18"/>
        </w:rPr>
        <w:t>R</w:t>
      </w:r>
      <w:r w:rsidR="00207181" w:rsidRPr="00C228C8">
        <w:rPr>
          <w:sz w:val="18"/>
          <w:szCs w:val="18"/>
          <w:lang w:val="ru-RU"/>
        </w:rPr>
        <w:t>-508</w:t>
      </w:r>
      <w:r w:rsidR="00207181" w:rsidRPr="00C228C8">
        <w:rPr>
          <w:sz w:val="18"/>
          <w:szCs w:val="18"/>
        </w:rPr>
        <w:t>B</w:t>
      </w:r>
      <w:r w:rsidR="00207181" w:rsidRPr="00C228C8">
        <w:rPr>
          <w:sz w:val="18"/>
          <w:szCs w:val="18"/>
          <w:lang w:val="ru-RU"/>
        </w:rPr>
        <w:t>, одним из компонентов которой он является.</w:t>
      </w:r>
    </w:p>
    <w:p w14:paraId="03A6D369" w14:textId="1F5F9AD2" w:rsidR="00C3180B" w:rsidRPr="00C228C8" w:rsidRDefault="00C3180B" w:rsidP="00C40F3D">
      <w:pPr>
        <w:ind w:left="-180" w:right="-1080" w:hanging="270"/>
        <w:rPr>
          <w:sz w:val="18"/>
          <w:szCs w:val="18"/>
          <w:lang w:val="ru-RU"/>
        </w:rPr>
      </w:pPr>
      <w:r w:rsidRPr="00C228C8">
        <w:rPr>
          <w:sz w:val="18"/>
          <w:szCs w:val="18"/>
          <w:lang w:val="ru-RU"/>
        </w:rPr>
        <w:t xml:space="preserve">** </w:t>
      </w:r>
      <w:r w:rsidR="00207181" w:rsidRPr="00C228C8">
        <w:rPr>
          <w:sz w:val="18"/>
          <w:szCs w:val="18"/>
          <w:lang w:val="ru-RU"/>
        </w:rPr>
        <w:t>Классификационное деление стран на страны с низким объемом потребления (НОП) и страны, не входящие в эту категорию, основано на базовом уровне потребления ГХФУ.</w:t>
      </w:r>
    </w:p>
    <w:p w14:paraId="3209059D" w14:textId="77777777" w:rsidR="00C3180B" w:rsidRPr="00207181" w:rsidRDefault="00C3180B" w:rsidP="00C3180B">
      <w:pPr>
        <w:rPr>
          <w:lang w:val="ru-RU"/>
        </w:rPr>
      </w:pPr>
    </w:p>
    <w:p w14:paraId="1F2920CB" w14:textId="0F370464" w:rsidR="00C3180B" w:rsidRPr="001E2B0B" w:rsidRDefault="001E2B0B" w:rsidP="00CB1AFE">
      <w:pPr>
        <w:pStyle w:val="Heading1"/>
        <w:rPr>
          <w:lang w:val="ru-RU"/>
        </w:rPr>
      </w:pPr>
      <w:r w:rsidRPr="001E2B0B">
        <w:rPr>
          <w:lang w:val="ru-RU"/>
        </w:rPr>
        <w:t>В 2025 году пятью секторами с наибольшим объемом потребления ГФУ (в метрических тоннах) стали сектор производства холодильного оборудования – системы кондиционирования воздуха (40,4 % от общего объема), сектор обслуживания холодильного оборудования (29,5 %), сектор производства холодильного оборудования – холодильные установки (17,2 %), сектор производства средств пожаротушения (4,2 %) и сектор производства аэрозолей (2,8 %).</w:t>
      </w:r>
    </w:p>
    <w:p w14:paraId="07DBCD89" w14:textId="2AFE7B28" w:rsidR="00C3180B" w:rsidRPr="00DD6304" w:rsidRDefault="00AD0277" w:rsidP="00CB1AFE">
      <w:pPr>
        <w:pStyle w:val="Heading1"/>
        <w:rPr>
          <w:lang w:val="ru-RU"/>
        </w:rPr>
      </w:pPr>
      <w:r w:rsidRPr="00AD0277">
        <w:rPr>
          <w:lang w:val="ru-RU"/>
        </w:rPr>
        <w:t xml:space="preserve">Распределение совокупного потребления ГФУ в пересчете на эквивалент </w:t>
      </w:r>
      <w:r w:rsidRPr="00AD0277">
        <w:t>CO</w:t>
      </w:r>
      <w:r w:rsidRPr="00AD0277">
        <w:rPr>
          <w:lang w:val="ru-RU"/>
        </w:rPr>
        <w:t xml:space="preserve">2 представлено в таблице 10. </w:t>
      </w:r>
      <w:r w:rsidR="00DD6304">
        <w:rPr>
          <w:lang w:val="ru-RU"/>
        </w:rPr>
        <w:t>Вещества</w:t>
      </w:r>
      <w:r w:rsidR="00DD6304" w:rsidRPr="00DD6304">
        <w:rPr>
          <w:lang w:val="ru-RU"/>
        </w:rPr>
        <w:t xml:space="preserve"> </w:t>
      </w:r>
      <w:r w:rsidR="00C3180B" w:rsidRPr="00A47393">
        <w:t>R</w:t>
      </w:r>
      <w:r w:rsidR="00C3180B" w:rsidRPr="00DD6304">
        <w:rPr>
          <w:lang w:val="ru-RU"/>
        </w:rPr>
        <w:t>-410</w:t>
      </w:r>
      <w:r w:rsidR="00C3180B" w:rsidRPr="00A47393">
        <w:t>A</w:t>
      </w:r>
      <w:r w:rsidR="00C3180B" w:rsidRPr="00DD6304">
        <w:rPr>
          <w:lang w:val="ru-RU"/>
        </w:rPr>
        <w:t xml:space="preserve">, </w:t>
      </w:r>
      <w:r w:rsidR="00DD6304">
        <w:rPr>
          <w:lang w:val="ru-RU"/>
        </w:rPr>
        <w:t>ГФУ</w:t>
      </w:r>
      <w:r w:rsidR="00C3180B" w:rsidRPr="00DD6304">
        <w:rPr>
          <w:lang w:val="ru-RU"/>
        </w:rPr>
        <w:t>-134</w:t>
      </w:r>
      <w:r w:rsidR="00C3180B" w:rsidRPr="00A47393">
        <w:t>a</w:t>
      </w:r>
      <w:r w:rsidR="00C3180B" w:rsidRPr="00DD6304">
        <w:rPr>
          <w:lang w:val="ru-RU"/>
        </w:rPr>
        <w:t xml:space="preserve">, </w:t>
      </w:r>
      <w:r w:rsidR="00DD6304">
        <w:rPr>
          <w:lang w:val="ru-RU"/>
        </w:rPr>
        <w:t>ГФУ</w:t>
      </w:r>
      <w:r w:rsidR="00C3180B" w:rsidRPr="00DD6304">
        <w:rPr>
          <w:lang w:val="ru-RU"/>
        </w:rPr>
        <w:t xml:space="preserve">-32, </w:t>
      </w:r>
      <w:r w:rsidR="00C3180B" w:rsidRPr="00A47393">
        <w:t>R</w:t>
      </w:r>
      <w:r w:rsidR="00C3180B" w:rsidRPr="00DD6304">
        <w:rPr>
          <w:lang w:val="ru-RU"/>
        </w:rPr>
        <w:t>-404</w:t>
      </w:r>
      <w:r w:rsidR="00C3180B" w:rsidRPr="00A47393">
        <w:t>A</w:t>
      </w:r>
      <w:r w:rsidR="00C3180B" w:rsidRPr="00DD6304">
        <w:rPr>
          <w:lang w:val="ru-RU"/>
        </w:rPr>
        <w:t xml:space="preserve">, </w:t>
      </w:r>
      <w:r w:rsidR="00DD6304">
        <w:rPr>
          <w:lang w:val="ru-RU"/>
        </w:rPr>
        <w:t>ГФУ</w:t>
      </w:r>
      <w:r w:rsidR="00C3180B" w:rsidRPr="00DD6304">
        <w:rPr>
          <w:lang w:val="ru-RU"/>
        </w:rPr>
        <w:t>-227</w:t>
      </w:r>
      <w:r w:rsidR="00C3180B" w:rsidRPr="00A47393">
        <w:t>ea</w:t>
      </w:r>
      <w:r w:rsidR="00C3180B" w:rsidRPr="00DD6304">
        <w:rPr>
          <w:lang w:val="ru-RU"/>
        </w:rPr>
        <w:t xml:space="preserve">, </w:t>
      </w:r>
      <w:r w:rsidR="00C3180B" w:rsidRPr="00A47393">
        <w:t>R</w:t>
      </w:r>
      <w:r w:rsidR="00C3180B" w:rsidRPr="00DD6304">
        <w:rPr>
          <w:lang w:val="ru-RU"/>
        </w:rPr>
        <w:t>-507</w:t>
      </w:r>
      <w:r w:rsidR="00C3180B" w:rsidRPr="00A47393">
        <w:t>A</w:t>
      </w:r>
      <w:r w:rsidR="00C3180B" w:rsidRPr="00DD6304">
        <w:rPr>
          <w:lang w:val="ru-RU"/>
        </w:rPr>
        <w:t xml:space="preserve"> </w:t>
      </w:r>
      <w:r w:rsidR="00DD6304">
        <w:rPr>
          <w:lang w:val="ru-RU"/>
        </w:rPr>
        <w:t>и</w:t>
      </w:r>
      <w:r w:rsidR="00DD6304" w:rsidRPr="00DD6304">
        <w:rPr>
          <w:lang w:val="ru-RU"/>
        </w:rPr>
        <w:t xml:space="preserve"> </w:t>
      </w:r>
      <w:r w:rsidR="00DD6304">
        <w:rPr>
          <w:lang w:val="ru-RU"/>
        </w:rPr>
        <w:t>ГФУ</w:t>
      </w:r>
      <w:r w:rsidR="00C3180B" w:rsidRPr="00DD6304">
        <w:rPr>
          <w:lang w:val="ru-RU"/>
        </w:rPr>
        <w:t xml:space="preserve">-125 </w:t>
      </w:r>
      <w:r w:rsidR="00DD6304">
        <w:rPr>
          <w:lang w:val="ru-RU"/>
        </w:rPr>
        <w:t>составляют</w:t>
      </w:r>
      <w:r w:rsidR="00C3180B" w:rsidRPr="00DD6304">
        <w:rPr>
          <w:lang w:val="ru-RU"/>
        </w:rPr>
        <w:t xml:space="preserve"> </w:t>
      </w:r>
      <w:r w:rsidR="008F0D1B" w:rsidRPr="00DD6304">
        <w:rPr>
          <w:lang w:val="ru-RU"/>
        </w:rPr>
        <w:t>93</w:t>
      </w:r>
      <w:r w:rsidR="00DD6304" w:rsidRPr="00DD6304">
        <w:rPr>
          <w:lang w:val="ru-RU"/>
        </w:rPr>
        <w:t>,</w:t>
      </w:r>
      <w:r w:rsidR="008F0D1B" w:rsidRPr="00DD6304">
        <w:rPr>
          <w:lang w:val="ru-RU"/>
        </w:rPr>
        <w:t>9</w:t>
      </w:r>
      <w:r w:rsidR="00DD6304" w:rsidRPr="00DD6304">
        <w:rPr>
          <w:lang w:val="ru-RU"/>
        </w:rPr>
        <w:t>%</w:t>
      </w:r>
      <w:r w:rsidR="008F0D1B" w:rsidRPr="00DD6304">
        <w:rPr>
          <w:lang w:val="ru-RU"/>
        </w:rPr>
        <w:t xml:space="preserve"> </w:t>
      </w:r>
      <w:r w:rsidR="00DD6304" w:rsidRPr="00DD6304">
        <w:rPr>
          <w:lang w:val="ru-RU"/>
        </w:rPr>
        <w:t xml:space="preserve">от общего объема потребления в эквиваленте </w:t>
      </w:r>
      <w:r w:rsidR="00DD6304">
        <w:t>CO</w:t>
      </w:r>
      <w:r w:rsidR="00DD6304" w:rsidRPr="00DD6304">
        <w:rPr>
          <w:lang w:val="ru-RU"/>
        </w:rPr>
        <w:t>2.</w:t>
      </w:r>
      <w:r w:rsidR="00DD6304">
        <w:rPr>
          <w:lang w:val="ru-RU"/>
        </w:rPr>
        <w:t xml:space="preserve"> На</w:t>
      </w:r>
      <w:r w:rsidR="00DD6304" w:rsidRPr="00DD6304">
        <w:rPr>
          <w:lang w:val="ru-RU"/>
        </w:rPr>
        <w:t xml:space="preserve"> </w:t>
      </w:r>
      <w:r w:rsidR="00DD6304">
        <w:rPr>
          <w:lang w:val="ru-RU"/>
        </w:rPr>
        <w:t>обслуживание</w:t>
      </w:r>
      <w:r w:rsidR="00DD6304" w:rsidRPr="00DD6304">
        <w:rPr>
          <w:lang w:val="ru-RU"/>
        </w:rPr>
        <w:t xml:space="preserve"> </w:t>
      </w:r>
      <w:r w:rsidR="00DD6304">
        <w:rPr>
          <w:lang w:val="ru-RU"/>
        </w:rPr>
        <w:t>холодильного</w:t>
      </w:r>
      <w:r w:rsidR="00DD6304" w:rsidRPr="00DD6304">
        <w:rPr>
          <w:lang w:val="ru-RU"/>
        </w:rPr>
        <w:t xml:space="preserve"> </w:t>
      </w:r>
      <w:r w:rsidR="00DD6304">
        <w:rPr>
          <w:lang w:val="ru-RU"/>
        </w:rPr>
        <w:t>оборудования</w:t>
      </w:r>
      <w:r w:rsidR="00DD6304" w:rsidRPr="00DD6304">
        <w:rPr>
          <w:lang w:val="ru-RU"/>
        </w:rPr>
        <w:t xml:space="preserve">, </w:t>
      </w:r>
      <w:r w:rsidR="00DD6304">
        <w:rPr>
          <w:lang w:val="ru-RU"/>
        </w:rPr>
        <w:t>производство</w:t>
      </w:r>
      <w:r w:rsidR="00DD6304" w:rsidRPr="00DD6304">
        <w:rPr>
          <w:lang w:val="ru-RU"/>
        </w:rPr>
        <w:t xml:space="preserve"> </w:t>
      </w:r>
      <w:r w:rsidR="00DD6304">
        <w:rPr>
          <w:lang w:val="ru-RU"/>
        </w:rPr>
        <w:t>холодильного</w:t>
      </w:r>
      <w:r w:rsidR="00DD6304" w:rsidRPr="00DD6304">
        <w:rPr>
          <w:lang w:val="ru-RU"/>
        </w:rPr>
        <w:t xml:space="preserve"> </w:t>
      </w:r>
      <w:r w:rsidR="00DD6304">
        <w:rPr>
          <w:lang w:val="ru-RU"/>
        </w:rPr>
        <w:t>оборудования</w:t>
      </w:r>
      <w:r w:rsidR="00DD6304" w:rsidRPr="00DD6304">
        <w:rPr>
          <w:lang w:val="ru-RU"/>
        </w:rPr>
        <w:t xml:space="preserve"> (</w:t>
      </w:r>
      <w:r w:rsidR="00DD6304">
        <w:rPr>
          <w:lang w:val="ru-RU"/>
        </w:rPr>
        <w:t>кондиционеры</w:t>
      </w:r>
      <w:r w:rsidR="00DD6304" w:rsidRPr="00DD6304">
        <w:rPr>
          <w:lang w:val="ru-RU"/>
        </w:rPr>
        <w:t xml:space="preserve">) </w:t>
      </w:r>
      <w:r w:rsidR="00DD6304">
        <w:rPr>
          <w:lang w:val="ru-RU"/>
        </w:rPr>
        <w:t>и</w:t>
      </w:r>
      <w:r w:rsidR="00DD6304" w:rsidRPr="00DD6304">
        <w:rPr>
          <w:lang w:val="ru-RU"/>
        </w:rPr>
        <w:t xml:space="preserve"> </w:t>
      </w:r>
      <w:r w:rsidR="00DD6304">
        <w:rPr>
          <w:lang w:val="ru-RU"/>
        </w:rPr>
        <w:t>производство холодильного оборудования</w:t>
      </w:r>
      <w:r w:rsidR="00C3180B" w:rsidRPr="00DD6304">
        <w:rPr>
          <w:lang w:val="ru-RU"/>
        </w:rPr>
        <w:t xml:space="preserve"> </w:t>
      </w:r>
      <w:r w:rsidR="00DD6304">
        <w:rPr>
          <w:lang w:val="ru-RU"/>
        </w:rPr>
        <w:t>(холодильные установки) приходится</w:t>
      </w:r>
      <w:r w:rsidR="00C3180B" w:rsidRPr="00DD6304">
        <w:rPr>
          <w:lang w:val="ru-RU"/>
        </w:rPr>
        <w:t xml:space="preserve"> </w:t>
      </w:r>
      <w:r w:rsidR="00AD1F08" w:rsidRPr="00DD6304">
        <w:rPr>
          <w:lang w:val="ru-RU"/>
        </w:rPr>
        <w:t>34</w:t>
      </w:r>
      <w:r w:rsidR="00DD6304">
        <w:rPr>
          <w:lang w:val="ru-RU"/>
        </w:rPr>
        <w:t>,</w:t>
      </w:r>
      <w:r w:rsidR="00AD1F08" w:rsidRPr="00DD6304">
        <w:rPr>
          <w:lang w:val="ru-RU"/>
        </w:rPr>
        <w:t>1</w:t>
      </w:r>
      <w:r w:rsidR="00DD6304">
        <w:rPr>
          <w:lang w:val="ru-RU"/>
        </w:rPr>
        <w:t>%</w:t>
      </w:r>
      <w:r w:rsidR="00C3180B" w:rsidRPr="00DD6304">
        <w:rPr>
          <w:lang w:val="ru-RU"/>
        </w:rPr>
        <w:t xml:space="preserve">, </w:t>
      </w:r>
      <w:r w:rsidR="00EC4EC6" w:rsidRPr="00DD6304">
        <w:rPr>
          <w:lang w:val="ru-RU"/>
        </w:rPr>
        <w:t>28</w:t>
      </w:r>
      <w:r w:rsidR="00DD6304">
        <w:rPr>
          <w:lang w:val="ru-RU"/>
        </w:rPr>
        <w:t>,</w:t>
      </w:r>
      <w:r w:rsidR="00EC4EC6" w:rsidRPr="00DD6304">
        <w:rPr>
          <w:lang w:val="ru-RU"/>
        </w:rPr>
        <w:t>1</w:t>
      </w:r>
      <w:r w:rsidR="00DD6304">
        <w:rPr>
          <w:lang w:val="ru-RU"/>
        </w:rPr>
        <w:t>% и</w:t>
      </w:r>
      <w:r w:rsidR="00C3180B" w:rsidRPr="00DD6304">
        <w:rPr>
          <w:lang w:val="ru-RU"/>
        </w:rPr>
        <w:t xml:space="preserve"> </w:t>
      </w:r>
      <w:r w:rsidR="00EC3399" w:rsidRPr="00DD6304">
        <w:rPr>
          <w:lang w:val="ru-RU"/>
        </w:rPr>
        <w:t>23</w:t>
      </w:r>
      <w:r w:rsidR="00DD6304">
        <w:rPr>
          <w:lang w:val="ru-RU"/>
        </w:rPr>
        <w:t>,</w:t>
      </w:r>
      <w:r w:rsidR="00EC3399" w:rsidRPr="00DD6304">
        <w:rPr>
          <w:lang w:val="ru-RU"/>
        </w:rPr>
        <w:t>0</w:t>
      </w:r>
      <w:r w:rsidR="00DD6304">
        <w:rPr>
          <w:lang w:val="ru-RU"/>
        </w:rPr>
        <w:t>% от общего объема потребления соответственно</w:t>
      </w:r>
      <w:r w:rsidR="00C3180B" w:rsidRPr="00DD6304">
        <w:rPr>
          <w:lang w:val="ru-RU"/>
        </w:rPr>
        <w:t>.</w:t>
      </w:r>
    </w:p>
    <w:p w14:paraId="1668C6AE" w14:textId="58E0C3E6" w:rsidR="00C3180B" w:rsidRPr="00841CD9" w:rsidRDefault="00841CD9" w:rsidP="00C3180B">
      <w:pPr>
        <w:keepNext/>
        <w:rPr>
          <w:b/>
          <w:lang w:val="ru-RU"/>
        </w:rPr>
      </w:pPr>
      <w:r w:rsidRPr="00841CD9">
        <w:rPr>
          <w:b/>
          <w:lang w:val="ru-RU"/>
        </w:rPr>
        <w:t>Таблица 10. Распределение потребления ГФУ по секторам в 2025 году (в тысячах тонн эквивалента CO</w:t>
      </w:r>
      <w:r w:rsidRPr="00841CD9">
        <w:rPr>
          <w:b/>
          <w:vertAlign w:val="subscript"/>
          <w:lang w:val="ru-RU"/>
        </w:rPr>
        <w:t>2</w:t>
      </w:r>
      <w:r w:rsidRPr="00841CD9">
        <w:rPr>
          <w:b/>
          <w:lang w:val="ru-RU"/>
        </w:rPr>
        <w:t>)</w:t>
      </w:r>
    </w:p>
    <w:tbl>
      <w:tblPr>
        <w:tblW w:w="10654" w:type="dxa"/>
        <w:tblInd w:w="-431" w:type="dxa"/>
        <w:tblLook w:val="04A0" w:firstRow="1" w:lastRow="0" w:firstColumn="1" w:lastColumn="0" w:noHBand="0" w:noVBand="1"/>
      </w:tblPr>
      <w:tblGrid>
        <w:gridCol w:w="1326"/>
        <w:gridCol w:w="900"/>
        <w:gridCol w:w="900"/>
        <w:gridCol w:w="891"/>
        <w:gridCol w:w="1256"/>
        <w:gridCol w:w="887"/>
        <w:gridCol w:w="1367"/>
        <w:gridCol w:w="801"/>
        <w:gridCol w:w="679"/>
        <w:gridCol w:w="711"/>
        <w:gridCol w:w="936"/>
      </w:tblGrid>
      <w:tr w:rsidR="00841CD9" w:rsidRPr="006A466E" w14:paraId="5631CFA4" w14:textId="77777777" w:rsidTr="00D3120D">
        <w:trPr>
          <w:trHeight w:val="216"/>
          <w:tblHeader/>
        </w:trPr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B1958AE" w14:textId="37FAAF96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ГФУ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66BD984" w14:textId="6901135E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Аэрозоли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7284494F" w14:textId="77F59A6A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Пенома-териалы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7FD49EB" w14:textId="249AD43C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Средства пожаро-тушения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099DB4" w14:textId="63FF5CD5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Производство холодильного оборудования</w:t>
            </w:r>
          </w:p>
        </w:tc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AF3DA5C" w14:textId="4DE8242E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Обслужи-вание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80CB856" w14:textId="49181FDE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Раство-рители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4B08AEEE" w14:textId="29CB4BB1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Прочее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72BCBAF" w14:textId="2B246AB1" w:rsidR="00841CD9" w:rsidRPr="006A466E" w:rsidRDefault="00841CD9" w:rsidP="00841CD9">
            <w:pPr>
              <w:ind w:left="-108" w:right="-96"/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asciiTheme="majorBidi" w:eastAsia="Times New Roman" w:hAnsiTheme="majorBidi" w:cstheme="majorBidi"/>
                <w:b/>
                <w:bCs/>
                <w:color w:val="000000"/>
                <w:sz w:val="17"/>
                <w:szCs w:val="17"/>
                <w:lang w:val="ru-RU" w:eastAsia="en-CA"/>
              </w:rPr>
              <w:t>Итого</w:t>
            </w:r>
          </w:p>
        </w:tc>
      </w:tr>
      <w:tr w:rsidR="00932F1B" w:rsidRPr="006A466E" w14:paraId="76F9909A" w14:textId="77777777" w:rsidTr="00D3120D">
        <w:trPr>
          <w:trHeight w:val="139"/>
          <w:tblHeader/>
        </w:trPr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4FF7A2F7" w14:textId="77777777" w:rsidR="00932F1B" w:rsidRPr="006A466E" w:rsidRDefault="00932F1B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6A33B625" w14:textId="77777777" w:rsidR="00932F1B" w:rsidRPr="006A466E" w:rsidRDefault="00932F1B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5CDF902B" w14:textId="77777777" w:rsidR="00932F1B" w:rsidRPr="006A466E" w:rsidRDefault="00932F1B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7AA9C96" w14:textId="77777777" w:rsidR="00932F1B" w:rsidRPr="006A466E" w:rsidRDefault="00932F1B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3745ED9A" w14:textId="61C0AAB8" w:rsidR="00932F1B" w:rsidRPr="006A466E" w:rsidRDefault="00841CD9" w:rsidP="00932F1B">
            <w:pPr>
              <w:jc w:val="center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Холодильные установки</w:t>
            </w:r>
            <w:r w:rsidR="00932F1B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0B8EEE3" w14:textId="0C5F0CC4" w:rsidR="00932F1B" w:rsidRPr="006A466E" w:rsidRDefault="00841CD9" w:rsidP="00932F1B">
            <w:pPr>
              <w:jc w:val="center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Кондици-онеры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1B127F3" w14:textId="46B92112" w:rsidR="00932F1B" w:rsidRPr="006A466E" w:rsidRDefault="00932F1B" w:rsidP="00932F1B">
            <w:pPr>
              <w:jc w:val="center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="00841CD9" w:rsidRPr="006A466E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Прочее оборудование</w:t>
            </w:r>
          </w:p>
        </w:tc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4565292" w14:textId="77777777" w:rsidR="00932F1B" w:rsidRPr="006A466E" w:rsidRDefault="00932F1B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1EAA74D9" w14:textId="77777777" w:rsidR="00932F1B" w:rsidRPr="006A466E" w:rsidRDefault="00932F1B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0C515917" w14:textId="77777777" w:rsidR="00932F1B" w:rsidRPr="006A466E" w:rsidRDefault="00932F1B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2" w:type="dxa"/>
              <w:right w:w="72" w:type="dxa"/>
            </w:tcMar>
            <w:hideMark/>
          </w:tcPr>
          <w:p w14:paraId="27D379EF" w14:textId="77777777" w:rsidR="00932F1B" w:rsidRPr="006A466E" w:rsidRDefault="00932F1B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</w:p>
        </w:tc>
      </w:tr>
      <w:tr w:rsidR="00932F1B" w:rsidRPr="006A466E" w14:paraId="7E9A1075" w14:textId="77777777" w:rsidTr="00D3120D">
        <w:trPr>
          <w:trHeight w:val="77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2D486C" w14:textId="73CF7B6A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-125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740476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800110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9A5F36" w14:textId="6503F8ED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326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43656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95B82B" w14:textId="734A016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15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897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CC739B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FDF121" w14:textId="6DA618C0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14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886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185C0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902920" w14:textId="4B2D11DA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10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560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8698A1" w14:textId="3A61111E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42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674</w:t>
            </w:r>
          </w:p>
        </w:tc>
      </w:tr>
      <w:tr w:rsidR="00932F1B" w:rsidRPr="006A466E" w14:paraId="04023F12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7764CA4" w14:textId="6617F331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-134a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671E66" w14:textId="339F85F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12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862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05FB6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509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8AA22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87B255A" w14:textId="4A2DC86C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42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805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54EB94" w14:textId="04DFAAD9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54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253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FDE463B" w14:textId="7AEBDAC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189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3951DA" w14:textId="7D44E688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136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857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05DAF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ADBCC6" w14:textId="3D09EB6C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> 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193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2FD4C4" w14:textId="5871101E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254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667</w:t>
            </w:r>
          </w:p>
        </w:tc>
      </w:tr>
      <w:tr w:rsidR="00932F1B" w:rsidRPr="006A466E" w14:paraId="4A1126B1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3A3D2D" w14:textId="7182DA90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-143a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649C49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7067A4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8E48A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3859AA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78B327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21CD13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93ACE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5C3BE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722896" w14:textId="5CCE0FD3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499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98BFA61" w14:textId="435039D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555</w:t>
            </w:r>
          </w:p>
        </w:tc>
      </w:tr>
      <w:tr w:rsidR="00932F1B" w:rsidRPr="006A466E" w14:paraId="33DB9204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062AC5" w14:textId="79686EEA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-152a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A39291" w14:textId="244D698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160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3ABE0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690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9A292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D2A9A8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78396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3F6CD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3FBCC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511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9396F5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151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702E2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A82D38" w14:textId="3A357ADB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598</w:t>
            </w:r>
          </w:p>
        </w:tc>
      </w:tr>
      <w:tr w:rsidR="00932F1B" w:rsidRPr="006A466E" w14:paraId="1C3E8CEF" w14:textId="77777777" w:rsidTr="00D3120D">
        <w:trPr>
          <w:trHeight w:val="60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7D60AC" w14:textId="456DC9D9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-227ea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F26952" w14:textId="78D33053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BF498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C74989B" w14:textId="5180DD15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89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294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0F66F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EE314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1E4597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47FAD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46E420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4E7C43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A5F11E7" w14:textId="5461124A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004</w:t>
            </w:r>
          </w:p>
        </w:tc>
      </w:tr>
      <w:tr w:rsidR="00932F1B" w:rsidRPr="006A466E" w14:paraId="36C2D233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B16147" w14:textId="2999029B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-23*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DED99F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3862E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3757E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339819" w14:textId="5BF59A9B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13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415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D5EE1D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0B622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104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C24D77" w14:textId="41AD2EF2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289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227E0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49F4C4" w14:textId="0604905B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504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63FC058" w14:textId="6472A668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16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386</w:t>
            </w:r>
          </w:p>
        </w:tc>
      </w:tr>
      <w:tr w:rsidR="00932F1B" w:rsidRPr="006A466E" w14:paraId="23C6E073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06CD62" w14:textId="38159AE6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-236ea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F02272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A4FB6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4E72F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9D5CE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02B8D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7A6B6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77DB1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31DA8F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E73BB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EA68E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91</w:t>
            </w:r>
          </w:p>
        </w:tc>
      </w:tr>
      <w:tr w:rsidR="00932F1B" w:rsidRPr="006A466E" w14:paraId="316CDAEA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9D6BA7" w14:textId="578E4CD0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lastRenderedPageBreak/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-236fa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37B14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498887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B84CB9" w14:textId="0A4305E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184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6402B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C7FD9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587A0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A4E0EC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9A810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559A8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1504FB" w14:textId="450CD51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189</w:t>
            </w:r>
          </w:p>
        </w:tc>
      </w:tr>
      <w:tr w:rsidR="00932F1B" w:rsidRPr="006A466E" w14:paraId="0725D519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81712A8" w14:textId="761F1DD6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-245fa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33941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C52720" w14:textId="7429850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812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F7AB84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FBC0A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567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21B7AA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3C146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2E8A4A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598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202037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4BFA2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7C83854" w14:textId="186C6174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10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989</w:t>
            </w:r>
          </w:p>
        </w:tc>
      </w:tr>
      <w:tr w:rsidR="00932F1B" w:rsidRPr="006A466E" w14:paraId="161E02C5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6CC6BF" w14:textId="53443DD7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-32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115CB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1F7FD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7882B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3BB359" w14:textId="7AE85473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14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175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5C2363" w14:textId="2127B6EB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114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767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C686CD" w14:textId="40FEE36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> 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475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82E274A" w14:textId="39521C8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13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156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A5F9E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371F435" w14:textId="3EFBF225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009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B25971" w14:textId="2C5C901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148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581</w:t>
            </w:r>
          </w:p>
        </w:tc>
      </w:tr>
      <w:tr w:rsidR="00932F1B" w:rsidRPr="006A466E" w14:paraId="6C442869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5CF452" w14:textId="2ACA98BE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-365mfc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1159C7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2087A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322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00E64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98E750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2C5B8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C0C0B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EADB81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7C507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128376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EE2578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328</w:t>
            </w:r>
          </w:p>
        </w:tc>
      </w:tr>
      <w:tr w:rsidR="00932F1B" w:rsidRPr="006A466E" w14:paraId="769F3BD3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CF2C99" w14:textId="65B50C25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-41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EEA52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1428C2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079CD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C18DAC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8E6CC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2F099C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489F6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417A45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A083C0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8F3A8C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</w:t>
            </w:r>
          </w:p>
        </w:tc>
      </w:tr>
      <w:tr w:rsidR="00932F1B" w:rsidRPr="006A466E" w14:paraId="75C168B2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C703D0" w14:textId="170882E5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-43-10mee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EA2DA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E58F5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B9079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65503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C46EA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9D600E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EE01B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2C4111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CF4EE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12FEA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88</w:t>
            </w:r>
          </w:p>
        </w:tc>
      </w:tr>
      <w:tr w:rsidR="00932F1B" w:rsidRPr="006A466E" w14:paraId="5D6A1F90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DA6ECD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R-404A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D964F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0273C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20674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278588" w14:textId="517383E5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38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047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23A91B7" w14:textId="7548EF93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459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F4F51F" w14:textId="66E69D5A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418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6C5F5B" w14:textId="0D653174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64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647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930FA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3CB912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627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8C035E" w14:textId="33FEC283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111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282</w:t>
            </w:r>
          </w:p>
        </w:tc>
      </w:tr>
      <w:tr w:rsidR="00932F1B" w:rsidRPr="006A466E" w14:paraId="38D62073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49BF3D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R-407A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73A5E8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4932F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340F7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42C9E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48BC8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675223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AF7BE4" w14:textId="6D7519C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279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30ABB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38C68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2404BA" w14:textId="394F0563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311</w:t>
            </w:r>
          </w:p>
        </w:tc>
      </w:tr>
      <w:tr w:rsidR="00932F1B" w:rsidRPr="006A466E" w14:paraId="641445DD" w14:textId="77777777" w:rsidTr="00D3120D">
        <w:trPr>
          <w:trHeight w:val="67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A79D32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R-407C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462A3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4CEF39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6315A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E42C44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806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7056D2" w14:textId="1F43E3C8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213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BF824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230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FF54B96" w14:textId="56F60169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10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221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618E0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91DEB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122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1A9D60" w14:textId="595F8AA8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12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591</w:t>
            </w:r>
          </w:p>
        </w:tc>
      </w:tr>
      <w:tr w:rsidR="00932F1B" w:rsidRPr="006A466E" w14:paraId="0105DE41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8C90EE4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R-407F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44D385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7730A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49268B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C7D32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FB57A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5D8FA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85C131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55400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48560B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DC646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557</w:t>
            </w:r>
          </w:p>
        </w:tc>
      </w:tr>
      <w:tr w:rsidR="00932F1B" w:rsidRPr="006A466E" w14:paraId="71C87942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92C14B1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R-407H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22A32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ADA77E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A366CC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4F7C6F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97CB5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5FAC0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568A7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A09CFF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7D0CE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965CF2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46</w:t>
            </w:r>
          </w:p>
        </w:tc>
      </w:tr>
      <w:tr w:rsidR="00932F1B" w:rsidRPr="006A466E" w14:paraId="6EC6471B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2E0C95F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R-408A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49A06A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FEC10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414ED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7B5C2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28A7B4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A79D4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4A2BE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A83E93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19756D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EC8C1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</w:tr>
      <w:tr w:rsidR="00932F1B" w:rsidRPr="006A466E" w14:paraId="0478EF54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A2DC55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R-410A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DEB76B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D36B33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85D8D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DC68C1" w14:textId="4740AAC3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87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232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DAB73E0" w14:textId="3D99866D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100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911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894851" w14:textId="78DC46D9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214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EA83380" w14:textId="7A52994F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90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067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CC9AC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5B9A7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157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6429C74" w14:textId="506C2738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279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610</w:t>
            </w:r>
          </w:p>
        </w:tc>
      </w:tr>
      <w:tr w:rsidR="00932F1B" w:rsidRPr="006A466E" w14:paraId="212B3723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820D2F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R-415B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40893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CDD8F6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D221C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66A93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F762EE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F1DC7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0A3699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817A8A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AD780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E2F70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</w:t>
            </w:r>
          </w:p>
        </w:tc>
      </w:tr>
      <w:tr w:rsidR="00932F1B" w:rsidRPr="006A466E" w14:paraId="53ACB327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EEF5A9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R-417A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5313D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2DB2F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9388C7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71BB6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2F0FC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115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7DD37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12715BD" w14:textId="2EEEAAAC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142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79B76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7D7F5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C8A60B4" w14:textId="13546388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305</w:t>
            </w:r>
          </w:p>
        </w:tc>
      </w:tr>
      <w:tr w:rsidR="00932F1B" w:rsidRPr="006A466E" w14:paraId="33FE0C1B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361D03D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R-417B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7E6B4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EE7838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AE879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C93D39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E2922E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2C794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43509E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C8F75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C4E4E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D8F0D4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907</w:t>
            </w:r>
          </w:p>
        </w:tc>
      </w:tr>
      <w:tr w:rsidR="00932F1B" w:rsidRPr="006A466E" w14:paraId="2E67B6C0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4232613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R-417C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3787E9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09C6E7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C45E93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111196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809819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BE54C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3C8247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2C144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6134F0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DCB617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26</w:t>
            </w:r>
          </w:p>
        </w:tc>
      </w:tr>
      <w:tr w:rsidR="00932F1B" w:rsidRPr="006A466E" w14:paraId="6E1FE633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BDAC262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R-419B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60133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CF5C6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19F49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EC98F8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94619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6FFFF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BBB67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B52F5B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A9B0E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F4103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</w:tr>
      <w:tr w:rsidR="00932F1B" w:rsidRPr="006A466E" w14:paraId="59A2E42F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8CF1DE6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R-422A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CBAE5A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90852F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63A2C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C6865F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C1D6F8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4B847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C26034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958952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5EFB9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4E7BF4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</w:t>
            </w:r>
          </w:p>
        </w:tc>
      </w:tr>
      <w:tr w:rsidR="00932F1B" w:rsidRPr="006A466E" w14:paraId="73ADE13F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918B88A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R-422B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6C5B5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F86D2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480172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0536F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1A8EF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5EBE03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057E3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C6D9F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DA4D37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51441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7</w:t>
            </w:r>
          </w:p>
        </w:tc>
      </w:tr>
      <w:tr w:rsidR="00932F1B" w:rsidRPr="006A466E" w14:paraId="701AEBCB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A7253F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R-422D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74CC95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D5C8C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846BE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2BA50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366D4E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B02C08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3A15C6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453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63A9D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76D08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B2AB2D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453</w:t>
            </w:r>
          </w:p>
        </w:tc>
      </w:tr>
      <w:tr w:rsidR="00932F1B" w:rsidRPr="006A466E" w14:paraId="7F646ECD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D4ABDA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R-426A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0D1B39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E4A40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76063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D8A1F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4C9D5C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1BC9E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1C7D4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FDE92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DE63C0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499E7F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10</w:t>
            </w:r>
          </w:p>
        </w:tc>
      </w:tr>
      <w:tr w:rsidR="00932F1B" w:rsidRPr="006A466E" w14:paraId="67B1C3BB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AFBB5A5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R-427A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74487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90DE38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4DEEFD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7A3C24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60057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BE758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AEB67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89A126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9C19F5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0B7C7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7</w:t>
            </w:r>
          </w:p>
        </w:tc>
      </w:tr>
      <w:tr w:rsidR="00932F1B" w:rsidRPr="006A466E" w14:paraId="35204226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AEBE1E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R-434A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FC04EE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FA0C59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CA315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8D3A2A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13EEE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C0247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45189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4CD4DB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2C59A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778173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16</w:t>
            </w:r>
          </w:p>
        </w:tc>
      </w:tr>
      <w:tr w:rsidR="00932F1B" w:rsidRPr="006A466E" w14:paraId="0E38FFDA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96851F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R-437A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7DBD8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DC673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26F8E8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BCA98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CC1DA3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DC84C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DDE32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112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460902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788315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ED8CCE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116</w:t>
            </w:r>
          </w:p>
        </w:tc>
      </w:tr>
      <w:tr w:rsidR="00932F1B" w:rsidRPr="006A466E" w14:paraId="6B846A7E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BBC0A83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R-438A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EC25E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76A80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8189BE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32125D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9B467F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383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904580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6B2B9D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963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908C7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6A0B9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C4AC56B" w14:textId="3652D0F9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437</w:t>
            </w:r>
          </w:p>
        </w:tc>
      </w:tr>
      <w:tr w:rsidR="00932F1B" w:rsidRPr="006A466E" w14:paraId="2D3722FC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F64EB2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R-442A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135E44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B84051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2C3EFF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1D8A6F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F898D2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AF9A31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F31FA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B11D8C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B724D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0D02F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</w:t>
            </w:r>
          </w:p>
        </w:tc>
      </w:tr>
      <w:tr w:rsidR="00932F1B" w:rsidRPr="006A466E" w14:paraId="30910A49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45D6F1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R-444A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53BAA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2BC5F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A55C0B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CFD4C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E21852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FE9E0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0189D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11333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E70E2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C172FC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</w:tr>
      <w:tr w:rsidR="00932F1B" w:rsidRPr="006A466E" w14:paraId="1B9CF80E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446B4F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R-448A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D598E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57C2A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0D2D68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7E02C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3DED3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C2AED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BAA07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129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A9A7D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E9934C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89B2C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153</w:t>
            </w:r>
          </w:p>
        </w:tc>
      </w:tr>
      <w:tr w:rsidR="00932F1B" w:rsidRPr="006A466E" w14:paraId="1F7BD78A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E4F08C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R-449A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ED254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0BC809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A9E129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D3C473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67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857F7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78F5B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7656E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DEFA57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DABBB1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36558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451</w:t>
            </w:r>
          </w:p>
        </w:tc>
      </w:tr>
      <w:tr w:rsidR="00932F1B" w:rsidRPr="006A466E" w14:paraId="1AAA5168" w14:textId="77777777" w:rsidTr="00D3120D">
        <w:trPr>
          <w:trHeight w:val="83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D088526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R-449C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AE8EF9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3CB6E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4141D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8795F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9216A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7BD54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B262C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855A6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E99B3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F3CA7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</w:t>
            </w:r>
          </w:p>
        </w:tc>
      </w:tr>
      <w:tr w:rsidR="00932F1B" w:rsidRPr="006A466E" w14:paraId="0375533F" w14:textId="77777777" w:rsidTr="00D3120D">
        <w:trPr>
          <w:trHeight w:val="129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301BC08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R-451A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49729B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273A4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9F37A8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CAF701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16B27C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E1AA7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A55D21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6A09B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404466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30E378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</w:tr>
      <w:tr w:rsidR="00932F1B" w:rsidRPr="006A466E" w14:paraId="158D61E9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074EA9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R-452A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617AC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AF951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F7256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26324C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146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87CFD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3C951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30701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D4A03C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B8054D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44A57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267</w:t>
            </w:r>
          </w:p>
        </w:tc>
      </w:tr>
      <w:tr w:rsidR="00932F1B" w:rsidRPr="006A466E" w14:paraId="64E05A9F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BF1F5A4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R-453A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69982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9FEE88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32AA2F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BB7CA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4A9199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476BF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D054F0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B57BD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5D893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665BE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22</w:t>
            </w:r>
          </w:p>
        </w:tc>
      </w:tr>
      <w:tr w:rsidR="00932F1B" w:rsidRPr="006A466E" w14:paraId="14CFEED9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E017E53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R-454A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57F39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28E5F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B0ADCB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AC33EB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49B64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E31D7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EEE76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302D9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51C52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057E6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</w:tr>
      <w:tr w:rsidR="00932F1B" w:rsidRPr="006A466E" w14:paraId="2F217082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80AA6BE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R-454B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AB8B6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10F4F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91B6A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9196DE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9AF298" w14:textId="6811B39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114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596E5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FEBA1A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247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A5628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CC1AD6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D25685C" w14:textId="6DD17BD2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362</w:t>
            </w:r>
          </w:p>
        </w:tc>
      </w:tr>
      <w:tr w:rsidR="00932F1B" w:rsidRPr="006A466E" w14:paraId="6A455B36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E5F1F6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R-454C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0802FD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B79A1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E9FB93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91CCF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47048D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2A638C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DDD866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67B1D2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C19356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E23B0D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</w:t>
            </w:r>
          </w:p>
        </w:tc>
      </w:tr>
      <w:tr w:rsidR="00932F1B" w:rsidRPr="006A466E" w14:paraId="471DABAE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C91EBB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R-455A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ACA5E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966659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8534EC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F031A9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1FE01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2E5501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3D510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559490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D52D40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D9CE58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</w:tr>
      <w:tr w:rsidR="00932F1B" w:rsidRPr="006A466E" w14:paraId="54B1ACC4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8500AED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R-467A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C0025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E2667B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65ECC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3AC1C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828BD7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DF8833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CE0BA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8A0D9A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DC9F3E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9E731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36</w:t>
            </w:r>
          </w:p>
        </w:tc>
      </w:tr>
      <w:tr w:rsidR="00932F1B" w:rsidRPr="006A466E" w14:paraId="16CFE5B3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3DC7A0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R-469A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20189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A5C666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D10F1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03D2D3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FB74F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AC3CCA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48DF13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6C863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6558F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51236D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</w:tr>
      <w:tr w:rsidR="00932F1B" w:rsidRPr="006A466E" w14:paraId="2F107FE6" w14:textId="77777777" w:rsidTr="00D3120D">
        <w:trPr>
          <w:trHeight w:val="73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ABD1F4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R-470A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AA253E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78E19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87230B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FC2FF4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C7D56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B52BA7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FC75BB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E164D1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97CAA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247944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</w:tr>
      <w:tr w:rsidR="00932F1B" w:rsidRPr="006A466E" w14:paraId="56B57F2A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076A0E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R-470B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27C6A3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036C4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05D2D9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1AADF3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342D16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68E0C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384AD4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3F94FD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E78E86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77EC6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</w:tr>
      <w:tr w:rsidR="00932F1B" w:rsidRPr="006A466E" w14:paraId="26C17F5D" w14:textId="77777777" w:rsidTr="00D3120D">
        <w:trPr>
          <w:trHeight w:val="64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BDC543D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R-507A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E9863C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7399FC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8B3ECE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9583E4" w14:textId="36A86941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47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970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F166F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334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308FBB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327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AD3C00" w14:textId="60DEBDF2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24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179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2E39F6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66C5E7" w14:textId="49D76A7E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062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C2EB16" w14:textId="44530766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73</w:t>
            </w:r>
            <w:r w:rsidR="006741BC" w:rsidRPr="006A466E">
              <w:rPr>
                <w:rFonts w:eastAsia="Times New Roman"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873</w:t>
            </w:r>
          </w:p>
        </w:tc>
      </w:tr>
      <w:tr w:rsidR="00932F1B" w:rsidRPr="006A466E" w14:paraId="66A76D7E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83FDA7D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R-507C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4ADE71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875CF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A0609B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4B025E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4AAAFA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321CEB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303568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21A9CE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20153E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7FCC1E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46</w:t>
            </w:r>
          </w:p>
        </w:tc>
      </w:tr>
      <w:tr w:rsidR="00932F1B" w:rsidRPr="006A466E" w14:paraId="4FA3EF05" w14:textId="77777777" w:rsidTr="00D3120D">
        <w:trPr>
          <w:trHeight w:val="7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206BEA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R-508A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D8D47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5C892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405F9B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4A31A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D5EDE6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870B5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CB782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CD3EB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EAF3E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29CACF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</w:tr>
      <w:tr w:rsidR="00932F1B" w:rsidRPr="006A466E" w14:paraId="4435D9C9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157F9D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R-508B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CD90F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40036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DCFDA9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A02A27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21F522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69F480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9A442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435545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CF0CAE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CA5804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73</w:t>
            </w:r>
          </w:p>
        </w:tc>
      </w:tr>
      <w:tr w:rsidR="00932F1B" w:rsidRPr="006A466E" w14:paraId="43387060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F0D93F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R-513A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2CB2EF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D479F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D58BFB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0BFC36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68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B7D37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237FA36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886A0C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696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FD24D0E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1E2E15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7EC670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801</w:t>
            </w:r>
          </w:p>
        </w:tc>
      </w:tr>
      <w:tr w:rsidR="00932F1B" w:rsidRPr="006A466E" w14:paraId="239AE141" w14:textId="77777777" w:rsidTr="00D3120D">
        <w:trPr>
          <w:trHeight w:val="114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73BE9B7" w14:textId="77777777" w:rsidR="00932F1B" w:rsidRPr="006A466E" w:rsidRDefault="00932F1B" w:rsidP="00932F1B">
            <w:pPr>
              <w:jc w:val="lef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R-515B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081FF5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62CF7EF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304B1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5BC95D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ECD465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410BE1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15958A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BAA4EB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9A92B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FBD80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24</w:t>
            </w:r>
          </w:p>
        </w:tc>
      </w:tr>
      <w:tr w:rsidR="00932F1B" w:rsidRPr="006A466E" w14:paraId="5B02DB20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7C03F40" w14:textId="3584146A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val="ru-RU" w:eastAsia="en-CA"/>
              </w:rPr>
              <w:t>-245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fa</w:t>
            </w:r>
            <w:r w:rsidR="00932F1B" w:rsidRPr="006A466E">
              <w:rPr>
                <w:rFonts w:eastAsia="Times New Roman"/>
                <w:sz w:val="17"/>
                <w:szCs w:val="17"/>
                <w:lang w:val="ru-RU" w:eastAsia="en-CA"/>
              </w:rPr>
              <w:t xml:space="preserve"> </w:t>
            </w: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в импортируемой готовой смеси полиолов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5473C6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8E570E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455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528D8A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B0B97B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6C831A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25BC4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7B46C6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B03E7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59C6F4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A32696A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455</w:t>
            </w:r>
          </w:p>
        </w:tc>
      </w:tr>
      <w:tr w:rsidR="00932F1B" w:rsidRPr="006A466E" w14:paraId="373A4468" w14:textId="77777777" w:rsidTr="00D3120D">
        <w:trPr>
          <w:trHeight w:val="216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79D4FBE" w14:textId="44B92235" w:rsidR="00932F1B" w:rsidRPr="006A466E" w:rsidRDefault="00841CD9" w:rsidP="00932F1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ГФУ</w:t>
            </w:r>
            <w:r w:rsidR="00932F1B" w:rsidRPr="006A466E">
              <w:rPr>
                <w:rFonts w:eastAsia="Times New Roman"/>
                <w:sz w:val="17"/>
                <w:szCs w:val="17"/>
                <w:lang w:val="ru-RU" w:eastAsia="en-CA"/>
              </w:rPr>
              <w:t>-365</w:t>
            </w:r>
            <w:r w:rsidR="00932F1B" w:rsidRPr="006A466E">
              <w:rPr>
                <w:rFonts w:eastAsia="Times New Roman"/>
                <w:sz w:val="17"/>
                <w:szCs w:val="17"/>
                <w:lang w:eastAsia="en-CA"/>
              </w:rPr>
              <w:t>mfc</w:t>
            </w:r>
            <w:r w:rsidR="00932F1B" w:rsidRPr="006A466E">
              <w:rPr>
                <w:rFonts w:eastAsia="Times New Roman"/>
                <w:sz w:val="17"/>
                <w:szCs w:val="17"/>
                <w:lang w:val="ru-RU" w:eastAsia="en-CA"/>
              </w:rPr>
              <w:t xml:space="preserve"> </w:t>
            </w:r>
            <w:r w:rsidR="006741BC" w:rsidRPr="006A466E">
              <w:rPr>
                <w:rFonts w:eastAsia="Times New Roman"/>
                <w:sz w:val="17"/>
                <w:szCs w:val="17"/>
                <w:lang w:val="ru-RU" w:eastAsia="en-CA"/>
              </w:rPr>
              <w:t>в импортируемой готовой смеси полиолов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908DBD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3E6298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FD343B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06DA3F2B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DB60D1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C221017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D01440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A5C98C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131C1B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CE1A31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17</w:t>
            </w:r>
          </w:p>
        </w:tc>
      </w:tr>
      <w:tr w:rsidR="00932F1B" w:rsidRPr="006A466E" w14:paraId="0CA885DA" w14:textId="77777777" w:rsidTr="00D3120D">
        <w:trPr>
          <w:trHeight w:val="58"/>
        </w:trPr>
        <w:tc>
          <w:tcPr>
            <w:tcW w:w="13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5F1336" w14:textId="750798E6" w:rsidR="00932F1B" w:rsidRPr="006A466E" w:rsidRDefault="006741BC" w:rsidP="00932F1B">
            <w:pPr>
              <w:jc w:val="left"/>
              <w:rPr>
                <w:rFonts w:eastAsia="Times New Roman"/>
                <w:sz w:val="17"/>
                <w:szCs w:val="17"/>
                <w:lang w:val="ru-RU"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val="ru-RU" w:eastAsia="en-CA"/>
              </w:rPr>
              <w:t>Прочее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770D8C1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F3851A8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362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EA1894D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61D1EB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62F76B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5E950F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2D33C49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99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CBCBDB3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19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FC63532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1F3AFB5" w14:textId="77777777" w:rsidR="00932F1B" w:rsidRPr="006A466E" w:rsidRDefault="00932F1B" w:rsidP="00932F1B">
            <w:pPr>
              <w:jc w:val="right"/>
              <w:rPr>
                <w:rFonts w:eastAsia="Times New Roman"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sz w:val="17"/>
                <w:szCs w:val="17"/>
                <w:lang w:eastAsia="en-CA"/>
              </w:rPr>
              <w:t>503</w:t>
            </w:r>
          </w:p>
        </w:tc>
      </w:tr>
      <w:tr w:rsidR="00932F1B" w:rsidRPr="006A466E" w14:paraId="5406F398" w14:textId="77777777" w:rsidTr="00D3120D">
        <w:trPr>
          <w:trHeight w:val="58"/>
        </w:trPr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3823C088" w14:textId="0F56AA4C" w:rsidR="00932F1B" w:rsidRPr="006A466E" w:rsidRDefault="006741BC" w:rsidP="00932F1B">
            <w:pPr>
              <w:jc w:val="left"/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val="ru-RU" w:eastAsia="en-CA"/>
              </w:rPr>
              <w:t>Итого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E9DEE0F" w14:textId="4A2B4EBF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15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672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BC28853" w14:textId="05CFCB79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12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185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F48796" w14:textId="7727F5AA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91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859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10023826" w14:textId="07B27D7F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245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621</w:t>
            </w:r>
          </w:p>
        </w:tc>
        <w:tc>
          <w:tcPr>
            <w:tcW w:w="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4030B530" w14:textId="40C901F9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299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521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7A3D2CC" w14:textId="71869B7E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13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980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52DAA636" w14:textId="5962B788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363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732</w:t>
            </w:r>
          </w:p>
        </w:tc>
        <w:tc>
          <w:tcPr>
            <w:tcW w:w="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2927581C" w14:textId="77777777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449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656BF2A0" w14:textId="7F506BFE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23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929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72" w:type="dxa"/>
              <w:right w:w="72" w:type="dxa"/>
            </w:tcMar>
            <w:hideMark/>
          </w:tcPr>
          <w:p w14:paraId="7947D6C3" w14:textId="204B7F75" w:rsidR="00932F1B" w:rsidRPr="006A466E" w:rsidRDefault="00932F1B" w:rsidP="00932F1B">
            <w:pPr>
              <w:jc w:val="right"/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</w:pP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1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066</w:t>
            </w:r>
            <w:r w:rsidR="006741BC"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 xml:space="preserve"> </w:t>
            </w:r>
            <w:r w:rsidRPr="006A466E">
              <w:rPr>
                <w:rFonts w:eastAsia="Times New Roman"/>
                <w:b/>
                <w:bCs/>
                <w:sz w:val="17"/>
                <w:szCs w:val="17"/>
                <w:lang w:eastAsia="en-CA"/>
              </w:rPr>
              <w:t>949</w:t>
            </w:r>
          </w:p>
        </w:tc>
      </w:tr>
    </w:tbl>
    <w:p w14:paraId="329B0B64" w14:textId="774D20D3" w:rsidR="00C3180B" w:rsidRPr="006A466E" w:rsidRDefault="00C3180B" w:rsidP="00C40F3D">
      <w:pPr>
        <w:ind w:hanging="450"/>
        <w:rPr>
          <w:sz w:val="17"/>
          <w:szCs w:val="17"/>
          <w:lang w:val="ru-RU"/>
        </w:rPr>
      </w:pPr>
      <w:bookmarkStart w:id="5" w:name="_Hlk84965854"/>
      <w:r w:rsidRPr="006A466E">
        <w:rPr>
          <w:sz w:val="17"/>
          <w:szCs w:val="17"/>
          <w:lang w:val="ru-RU"/>
        </w:rPr>
        <w:t xml:space="preserve">* </w:t>
      </w:r>
      <w:r w:rsidR="00AB09AF" w:rsidRPr="006A466E">
        <w:rPr>
          <w:sz w:val="17"/>
          <w:szCs w:val="17"/>
          <w:lang w:val="ru-RU"/>
        </w:rPr>
        <w:t xml:space="preserve">ГФУ-23 используется как в чистом виде, так и в составе смеси </w:t>
      </w:r>
      <w:r w:rsidR="00AB09AF" w:rsidRPr="006A466E">
        <w:rPr>
          <w:sz w:val="17"/>
          <w:szCs w:val="17"/>
        </w:rPr>
        <w:t>R</w:t>
      </w:r>
      <w:r w:rsidR="00AB09AF" w:rsidRPr="006A466E">
        <w:rPr>
          <w:sz w:val="17"/>
          <w:szCs w:val="17"/>
          <w:lang w:val="ru-RU"/>
        </w:rPr>
        <w:t>-508</w:t>
      </w:r>
      <w:r w:rsidR="00AB09AF" w:rsidRPr="006A466E">
        <w:rPr>
          <w:sz w:val="17"/>
          <w:szCs w:val="17"/>
        </w:rPr>
        <w:t>B</w:t>
      </w:r>
      <w:r w:rsidR="00AB09AF" w:rsidRPr="006A466E">
        <w:rPr>
          <w:sz w:val="17"/>
          <w:szCs w:val="17"/>
          <w:lang w:val="ru-RU"/>
        </w:rPr>
        <w:t>, одним из компонентов которой он является.</w:t>
      </w:r>
    </w:p>
    <w:bookmarkEnd w:id="5"/>
    <w:p w14:paraId="0110BC85" w14:textId="77777777" w:rsidR="00C3180B" w:rsidRPr="00CF3050" w:rsidRDefault="00C3180B" w:rsidP="00560DC8">
      <w:pPr>
        <w:widowControl w:val="0"/>
        <w:rPr>
          <w:lang w:val="ru-RU"/>
        </w:rPr>
      </w:pPr>
    </w:p>
    <w:p w14:paraId="7A1CEED7" w14:textId="087995EA" w:rsidR="00C3180B" w:rsidRPr="003B3844" w:rsidRDefault="003B3844" w:rsidP="00560DC8">
      <w:pPr>
        <w:pStyle w:val="Heading1"/>
        <w:widowControl w:val="0"/>
        <w:rPr>
          <w:lang w:val="ru-RU"/>
        </w:rPr>
      </w:pPr>
      <w:r w:rsidRPr="003B3844">
        <w:rPr>
          <w:lang w:val="ru-RU"/>
        </w:rPr>
        <w:t xml:space="preserve">В 2025 году в пересчете на тонны эквивалента </w:t>
      </w:r>
      <w:r w:rsidRPr="003B3844">
        <w:rPr>
          <w:lang w:val="en-US"/>
        </w:rPr>
        <w:t>CO</w:t>
      </w:r>
      <w:r w:rsidRPr="003B3844">
        <w:rPr>
          <w:lang w:val="ru-RU"/>
        </w:rPr>
        <w:t>2 наиболее потребляемыми ГФУ, включая смеси, были: для стран НОП – ГФУ</w:t>
      </w:r>
      <w:r w:rsidR="00C3180B" w:rsidRPr="003B3844">
        <w:rPr>
          <w:lang w:val="ru-RU"/>
        </w:rPr>
        <w:noBreakHyphen/>
        <w:t>134</w:t>
      </w:r>
      <w:r w:rsidR="00C3180B" w:rsidRPr="003B3844">
        <w:rPr>
          <w:lang w:val="en-US"/>
        </w:rPr>
        <w:t>a</w:t>
      </w:r>
      <w:r w:rsidR="00C3180B" w:rsidRPr="003B3844">
        <w:rPr>
          <w:lang w:val="ru-RU"/>
        </w:rPr>
        <w:t xml:space="preserve"> (</w:t>
      </w:r>
      <w:r w:rsidR="00D44C05" w:rsidRPr="003B3844">
        <w:rPr>
          <w:lang w:val="ru-RU"/>
        </w:rPr>
        <w:t>33</w:t>
      </w:r>
      <w:r w:rsidRPr="003B3844">
        <w:rPr>
          <w:lang w:val="ru-RU"/>
        </w:rPr>
        <w:t>,</w:t>
      </w:r>
      <w:r w:rsidR="00D44C05" w:rsidRPr="003B3844">
        <w:rPr>
          <w:lang w:val="ru-RU"/>
        </w:rPr>
        <w:t>2</w:t>
      </w:r>
      <w:r w:rsidRPr="003B3844">
        <w:rPr>
          <w:lang w:val="ru-RU"/>
        </w:rPr>
        <w:t xml:space="preserve">% </w:t>
      </w:r>
      <w:r>
        <w:rPr>
          <w:lang w:val="ru-RU"/>
        </w:rPr>
        <w:t>от</w:t>
      </w:r>
      <w:r w:rsidRPr="003B3844">
        <w:rPr>
          <w:lang w:val="ru-RU"/>
        </w:rPr>
        <w:t xml:space="preserve"> </w:t>
      </w:r>
      <w:r>
        <w:rPr>
          <w:lang w:val="ru-RU"/>
        </w:rPr>
        <w:t>общего</w:t>
      </w:r>
      <w:r w:rsidRPr="003B3844">
        <w:rPr>
          <w:lang w:val="ru-RU"/>
        </w:rPr>
        <w:t xml:space="preserve"> </w:t>
      </w:r>
      <w:r>
        <w:rPr>
          <w:lang w:val="ru-RU"/>
        </w:rPr>
        <w:t>объема</w:t>
      </w:r>
      <w:r w:rsidR="00C3180B" w:rsidRPr="003B3844">
        <w:rPr>
          <w:lang w:val="ru-RU"/>
        </w:rPr>
        <w:t xml:space="preserve">), </w:t>
      </w:r>
      <w:r w:rsidR="00C3180B" w:rsidRPr="003B3844">
        <w:rPr>
          <w:lang w:val="en-US"/>
        </w:rPr>
        <w:t>R</w:t>
      </w:r>
      <w:r w:rsidR="00C3180B" w:rsidRPr="003B3844">
        <w:rPr>
          <w:lang w:val="ru-RU"/>
        </w:rPr>
        <w:t>-404</w:t>
      </w:r>
      <w:r w:rsidR="00C3180B" w:rsidRPr="003B3844">
        <w:rPr>
          <w:lang w:val="en-US"/>
        </w:rPr>
        <w:t>A</w:t>
      </w:r>
      <w:r w:rsidR="00C3180B" w:rsidRPr="003B3844">
        <w:rPr>
          <w:lang w:val="ru-RU"/>
        </w:rPr>
        <w:t xml:space="preserve"> (</w:t>
      </w:r>
      <w:r w:rsidR="003F2E7D" w:rsidRPr="003B3844">
        <w:rPr>
          <w:lang w:val="ru-RU"/>
        </w:rPr>
        <w:t>29</w:t>
      </w:r>
      <w:r w:rsidRPr="003B3844">
        <w:rPr>
          <w:lang w:val="ru-RU"/>
        </w:rPr>
        <w:t>,</w:t>
      </w:r>
      <w:r w:rsidR="003F2E7D" w:rsidRPr="003B3844">
        <w:rPr>
          <w:lang w:val="ru-RU"/>
        </w:rPr>
        <w:t>0</w:t>
      </w:r>
      <w:r w:rsidRPr="003B3844">
        <w:rPr>
          <w:lang w:val="ru-RU"/>
        </w:rPr>
        <w:t>%</w:t>
      </w:r>
      <w:r w:rsidR="00C3180B" w:rsidRPr="003B3844">
        <w:rPr>
          <w:lang w:val="ru-RU"/>
        </w:rPr>
        <w:t xml:space="preserve">), </w:t>
      </w:r>
      <w:r w:rsidR="00C3180B" w:rsidRPr="003B3844">
        <w:rPr>
          <w:lang w:val="en-US"/>
        </w:rPr>
        <w:t>R</w:t>
      </w:r>
      <w:r w:rsidR="00C3180B" w:rsidRPr="003B3844">
        <w:rPr>
          <w:lang w:val="ru-RU"/>
        </w:rPr>
        <w:t>-410</w:t>
      </w:r>
      <w:r w:rsidR="00C3180B" w:rsidRPr="003B3844">
        <w:rPr>
          <w:lang w:val="en-US"/>
        </w:rPr>
        <w:t>A</w:t>
      </w:r>
      <w:r w:rsidR="00C3180B" w:rsidRPr="003B3844">
        <w:rPr>
          <w:lang w:val="ru-RU"/>
        </w:rPr>
        <w:t xml:space="preserve"> (</w:t>
      </w:r>
      <w:r w:rsidR="005E37CF" w:rsidRPr="003B3844">
        <w:rPr>
          <w:lang w:val="ru-RU"/>
        </w:rPr>
        <w:t>21</w:t>
      </w:r>
      <w:r w:rsidRPr="003B3844">
        <w:rPr>
          <w:lang w:val="ru-RU"/>
        </w:rPr>
        <w:t>,</w:t>
      </w:r>
      <w:r w:rsidR="005E37CF" w:rsidRPr="003B3844">
        <w:rPr>
          <w:lang w:val="ru-RU"/>
        </w:rPr>
        <w:t>2</w:t>
      </w:r>
      <w:r w:rsidRPr="003B3844">
        <w:rPr>
          <w:lang w:val="ru-RU"/>
        </w:rPr>
        <w:t>%</w:t>
      </w:r>
      <w:r w:rsidR="00C3180B" w:rsidRPr="003B3844">
        <w:rPr>
          <w:lang w:val="ru-RU"/>
        </w:rPr>
        <w:t xml:space="preserve">), </w:t>
      </w:r>
      <w:r w:rsidR="00C3180B" w:rsidRPr="003B3844">
        <w:rPr>
          <w:lang w:val="en-US"/>
        </w:rPr>
        <w:lastRenderedPageBreak/>
        <w:t>R</w:t>
      </w:r>
      <w:r w:rsidR="00C3180B" w:rsidRPr="003B3844">
        <w:rPr>
          <w:lang w:val="ru-RU"/>
        </w:rPr>
        <w:t>-507</w:t>
      </w:r>
      <w:r w:rsidR="00C3180B" w:rsidRPr="003B3844">
        <w:rPr>
          <w:lang w:val="en-US"/>
        </w:rPr>
        <w:t>A</w:t>
      </w:r>
      <w:r w:rsidR="00C3180B" w:rsidRPr="003B3844">
        <w:rPr>
          <w:lang w:val="ru-RU"/>
        </w:rPr>
        <w:t xml:space="preserve"> (</w:t>
      </w:r>
      <w:r w:rsidR="005E37CF" w:rsidRPr="003B3844">
        <w:rPr>
          <w:lang w:val="ru-RU"/>
        </w:rPr>
        <w:t>6</w:t>
      </w:r>
      <w:r w:rsidRPr="003B3844">
        <w:rPr>
          <w:lang w:val="ru-RU"/>
        </w:rPr>
        <w:t>,</w:t>
      </w:r>
      <w:r w:rsidR="005E37CF" w:rsidRPr="003B3844">
        <w:rPr>
          <w:lang w:val="ru-RU"/>
        </w:rPr>
        <w:t>1</w:t>
      </w:r>
      <w:r w:rsidRPr="003B3844">
        <w:rPr>
          <w:lang w:val="ru-RU"/>
        </w:rPr>
        <w:t>%</w:t>
      </w:r>
      <w:r w:rsidR="00C3180B" w:rsidRPr="003B3844">
        <w:rPr>
          <w:lang w:val="ru-RU"/>
        </w:rPr>
        <w:t xml:space="preserve">), </w:t>
      </w:r>
      <w:r w:rsidR="00C3180B" w:rsidRPr="003B3844">
        <w:rPr>
          <w:lang w:val="en-US"/>
        </w:rPr>
        <w:t>R</w:t>
      </w:r>
      <w:r w:rsidR="00C3180B" w:rsidRPr="003B3844">
        <w:rPr>
          <w:lang w:val="ru-RU"/>
        </w:rPr>
        <w:noBreakHyphen/>
        <w:t>407</w:t>
      </w:r>
      <w:r w:rsidR="00C3180B" w:rsidRPr="003B3844">
        <w:rPr>
          <w:lang w:val="en-US"/>
        </w:rPr>
        <w:t>C</w:t>
      </w:r>
      <w:r w:rsidR="00C3180B" w:rsidRPr="003B3844">
        <w:rPr>
          <w:lang w:val="ru-RU"/>
        </w:rPr>
        <w:t xml:space="preserve"> (</w:t>
      </w:r>
      <w:r w:rsidR="004324AA" w:rsidRPr="003B3844">
        <w:rPr>
          <w:lang w:val="ru-RU"/>
        </w:rPr>
        <w:t>4</w:t>
      </w:r>
      <w:r w:rsidRPr="003B3844">
        <w:rPr>
          <w:lang w:val="ru-RU"/>
        </w:rPr>
        <w:t>,</w:t>
      </w:r>
      <w:r w:rsidR="004324AA" w:rsidRPr="003B3844">
        <w:rPr>
          <w:lang w:val="ru-RU"/>
        </w:rPr>
        <w:t>5</w:t>
      </w:r>
      <w:r w:rsidRPr="003B3844">
        <w:rPr>
          <w:lang w:val="ru-RU"/>
        </w:rPr>
        <w:t>%</w:t>
      </w:r>
      <w:r w:rsidR="00C3180B" w:rsidRPr="003B3844">
        <w:rPr>
          <w:lang w:val="ru-RU"/>
        </w:rPr>
        <w:t xml:space="preserve">) </w:t>
      </w:r>
      <w:r>
        <w:rPr>
          <w:lang w:val="ru-RU"/>
        </w:rPr>
        <w:t>и</w:t>
      </w:r>
      <w:r w:rsidR="00C3180B" w:rsidRPr="003B3844">
        <w:rPr>
          <w:lang w:val="ru-RU"/>
        </w:rPr>
        <w:t xml:space="preserve"> </w:t>
      </w:r>
      <w:r w:rsidR="00C3180B" w:rsidRPr="003B3844">
        <w:rPr>
          <w:lang w:val="en-US"/>
        </w:rPr>
        <w:t>R</w:t>
      </w:r>
      <w:r w:rsidR="00C3180B" w:rsidRPr="003B3844">
        <w:rPr>
          <w:lang w:val="ru-RU"/>
        </w:rPr>
        <w:t>-407</w:t>
      </w:r>
      <w:r w:rsidR="00C3180B" w:rsidRPr="003B3844">
        <w:rPr>
          <w:lang w:val="en-US"/>
        </w:rPr>
        <w:t>A</w:t>
      </w:r>
      <w:r w:rsidR="00C3180B" w:rsidRPr="003B3844">
        <w:rPr>
          <w:lang w:val="ru-RU"/>
        </w:rPr>
        <w:t xml:space="preserve"> (</w:t>
      </w:r>
      <w:r w:rsidR="00CB53F6" w:rsidRPr="003B3844">
        <w:rPr>
          <w:lang w:val="ru-RU"/>
        </w:rPr>
        <w:t>2</w:t>
      </w:r>
      <w:r w:rsidRPr="003B3844">
        <w:rPr>
          <w:lang w:val="ru-RU"/>
        </w:rPr>
        <w:t>,</w:t>
      </w:r>
      <w:r w:rsidR="00CB53F6" w:rsidRPr="003B3844">
        <w:rPr>
          <w:lang w:val="ru-RU"/>
        </w:rPr>
        <w:t>0</w:t>
      </w:r>
      <w:r w:rsidRPr="003B3844">
        <w:rPr>
          <w:lang w:val="ru-RU"/>
        </w:rPr>
        <w:t>%</w:t>
      </w:r>
      <w:r w:rsidR="00C3180B" w:rsidRPr="003B3844">
        <w:rPr>
          <w:lang w:val="ru-RU"/>
        </w:rPr>
        <w:t>)</w:t>
      </w:r>
      <w:r w:rsidRPr="003B3844">
        <w:rPr>
          <w:lang w:val="ru-RU"/>
        </w:rPr>
        <w:t xml:space="preserve">; </w:t>
      </w:r>
      <w:r>
        <w:rPr>
          <w:lang w:val="ru-RU"/>
        </w:rPr>
        <w:t>для</w:t>
      </w:r>
      <w:r w:rsidRPr="003B3844">
        <w:rPr>
          <w:lang w:val="ru-RU"/>
        </w:rPr>
        <w:t xml:space="preserve"> </w:t>
      </w:r>
      <w:r>
        <w:rPr>
          <w:lang w:val="ru-RU"/>
        </w:rPr>
        <w:t>стран</w:t>
      </w:r>
      <w:r w:rsidRPr="003B3844">
        <w:rPr>
          <w:lang w:val="ru-RU"/>
        </w:rPr>
        <w:t xml:space="preserve">, </w:t>
      </w:r>
      <w:r>
        <w:rPr>
          <w:lang w:val="ru-RU"/>
        </w:rPr>
        <w:t>не</w:t>
      </w:r>
      <w:r w:rsidRPr="003B3844">
        <w:rPr>
          <w:lang w:val="ru-RU"/>
        </w:rPr>
        <w:t xml:space="preserve"> </w:t>
      </w:r>
      <w:r>
        <w:rPr>
          <w:lang w:val="ru-RU"/>
        </w:rPr>
        <w:t>относящихся</w:t>
      </w:r>
      <w:r w:rsidRPr="003B3844">
        <w:rPr>
          <w:lang w:val="ru-RU"/>
        </w:rPr>
        <w:t xml:space="preserve"> </w:t>
      </w:r>
      <w:r>
        <w:rPr>
          <w:lang w:val="ru-RU"/>
        </w:rPr>
        <w:t>к</w:t>
      </w:r>
      <w:r w:rsidRPr="003B3844">
        <w:rPr>
          <w:lang w:val="ru-RU"/>
        </w:rPr>
        <w:t xml:space="preserve"> </w:t>
      </w:r>
      <w:r>
        <w:rPr>
          <w:lang w:val="ru-RU"/>
        </w:rPr>
        <w:t>категории</w:t>
      </w:r>
      <w:r w:rsidRPr="003B3844">
        <w:rPr>
          <w:lang w:val="ru-RU"/>
        </w:rPr>
        <w:t xml:space="preserve"> </w:t>
      </w:r>
      <w:r>
        <w:rPr>
          <w:lang w:val="ru-RU"/>
        </w:rPr>
        <w:t>НОП</w:t>
      </w:r>
      <w:r w:rsidRPr="003B3844">
        <w:rPr>
          <w:lang w:val="ru-RU"/>
        </w:rPr>
        <w:t xml:space="preserve"> –</w:t>
      </w:r>
      <w:r w:rsidR="00C3180B" w:rsidRPr="003B3844">
        <w:rPr>
          <w:lang w:val="ru-RU"/>
        </w:rPr>
        <w:t xml:space="preserve"> </w:t>
      </w:r>
      <w:r w:rsidR="004648B7" w:rsidRPr="00A47393">
        <w:t>R</w:t>
      </w:r>
      <w:r w:rsidR="004648B7" w:rsidRPr="003B3844">
        <w:rPr>
          <w:lang w:val="ru-RU"/>
        </w:rPr>
        <w:t>-410</w:t>
      </w:r>
      <w:r w:rsidR="004648B7" w:rsidRPr="00A47393">
        <w:t>A</w:t>
      </w:r>
      <w:r w:rsidR="004648B7" w:rsidRPr="003B3844">
        <w:rPr>
          <w:lang w:val="ru-RU"/>
        </w:rPr>
        <w:t xml:space="preserve"> (26</w:t>
      </w:r>
      <w:r w:rsidRPr="003B3844">
        <w:rPr>
          <w:lang w:val="ru-RU"/>
        </w:rPr>
        <w:t>,</w:t>
      </w:r>
      <w:r w:rsidR="004648B7" w:rsidRPr="003B3844">
        <w:rPr>
          <w:lang w:val="ru-RU"/>
        </w:rPr>
        <w:t>4</w:t>
      </w:r>
      <w:r w:rsidRPr="003B3844">
        <w:rPr>
          <w:lang w:val="ru-RU"/>
        </w:rPr>
        <w:t xml:space="preserve">% </w:t>
      </w:r>
      <w:r>
        <w:rPr>
          <w:lang w:val="ru-RU"/>
        </w:rPr>
        <w:t>от</w:t>
      </w:r>
      <w:r w:rsidRPr="003B3844">
        <w:rPr>
          <w:lang w:val="ru-RU"/>
        </w:rPr>
        <w:t xml:space="preserve"> </w:t>
      </w:r>
      <w:r>
        <w:rPr>
          <w:lang w:val="ru-RU"/>
        </w:rPr>
        <w:t>общего</w:t>
      </w:r>
      <w:r w:rsidRPr="003B3844">
        <w:rPr>
          <w:lang w:val="ru-RU"/>
        </w:rPr>
        <w:t xml:space="preserve"> </w:t>
      </w:r>
      <w:r>
        <w:rPr>
          <w:lang w:val="ru-RU"/>
        </w:rPr>
        <w:t>объема</w:t>
      </w:r>
      <w:r w:rsidR="004648B7" w:rsidRPr="003B3844">
        <w:rPr>
          <w:lang w:val="ru-RU"/>
        </w:rPr>
        <w:t xml:space="preserve">), </w:t>
      </w:r>
      <w:r>
        <w:rPr>
          <w:lang w:val="ru-RU"/>
        </w:rPr>
        <w:t>ГФУ</w:t>
      </w:r>
      <w:r w:rsidR="00E01140" w:rsidRPr="003B3844">
        <w:rPr>
          <w:lang w:val="ru-RU"/>
        </w:rPr>
        <w:noBreakHyphen/>
        <w:t>134</w:t>
      </w:r>
      <w:r w:rsidR="00E01140" w:rsidRPr="00A47393">
        <w:t>a</w:t>
      </w:r>
      <w:r w:rsidR="00E01140" w:rsidRPr="003B3844">
        <w:rPr>
          <w:lang w:val="ru-RU"/>
        </w:rPr>
        <w:t xml:space="preserve"> (</w:t>
      </w:r>
      <w:r w:rsidR="00A0724A" w:rsidRPr="003B3844">
        <w:rPr>
          <w:lang w:val="ru-RU"/>
        </w:rPr>
        <w:t>23</w:t>
      </w:r>
      <w:r w:rsidRPr="003B3844">
        <w:rPr>
          <w:lang w:val="ru-RU"/>
        </w:rPr>
        <w:t>,</w:t>
      </w:r>
      <w:r w:rsidR="00A0724A" w:rsidRPr="003B3844">
        <w:rPr>
          <w:lang w:val="ru-RU"/>
        </w:rPr>
        <w:t>6</w:t>
      </w:r>
      <w:r w:rsidRPr="003B3844">
        <w:rPr>
          <w:lang w:val="ru-RU"/>
        </w:rPr>
        <w:t>%</w:t>
      </w:r>
      <w:r w:rsidR="00E01140" w:rsidRPr="003B3844">
        <w:rPr>
          <w:lang w:val="ru-RU"/>
        </w:rPr>
        <w:t xml:space="preserve">), </w:t>
      </w:r>
      <w:r>
        <w:rPr>
          <w:lang w:val="ru-RU"/>
        </w:rPr>
        <w:t>ГФУ</w:t>
      </w:r>
      <w:r w:rsidR="00C3180B" w:rsidRPr="003B3844">
        <w:rPr>
          <w:lang w:val="ru-RU"/>
        </w:rPr>
        <w:t>-32 (</w:t>
      </w:r>
      <w:r w:rsidR="00A0724A" w:rsidRPr="003B3844">
        <w:rPr>
          <w:lang w:val="ru-RU"/>
        </w:rPr>
        <w:t>14</w:t>
      </w:r>
      <w:r w:rsidRPr="003B3844">
        <w:rPr>
          <w:lang w:val="ru-RU"/>
        </w:rPr>
        <w:t>,</w:t>
      </w:r>
      <w:r w:rsidR="00A0724A" w:rsidRPr="003B3844">
        <w:rPr>
          <w:lang w:val="ru-RU"/>
        </w:rPr>
        <w:t>3</w:t>
      </w:r>
      <w:r w:rsidRPr="003B3844">
        <w:rPr>
          <w:lang w:val="ru-RU"/>
        </w:rPr>
        <w:t>%</w:t>
      </w:r>
      <w:r w:rsidR="00C3180B" w:rsidRPr="003B3844">
        <w:rPr>
          <w:lang w:val="ru-RU"/>
        </w:rPr>
        <w:t xml:space="preserve">), </w:t>
      </w:r>
      <w:r>
        <w:rPr>
          <w:lang w:val="ru-RU"/>
        </w:rPr>
        <w:t>ГФУ</w:t>
      </w:r>
      <w:r w:rsidR="007B31C4" w:rsidRPr="003B3844">
        <w:rPr>
          <w:lang w:val="ru-RU"/>
        </w:rPr>
        <w:t>-227</w:t>
      </w:r>
      <w:r w:rsidR="007B31C4" w:rsidRPr="00A47393">
        <w:t>ea</w:t>
      </w:r>
      <w:r w:rsidR="007B31C4" w:rsidRPr="003B3844">
        <w:rPr>
          <w:lang w:val="ru-RU"/>
        </w:rPr>
        <w:t xml:space="preserve"> (8</w:t>
      </w:r>
      <w:r w:rsidRPr="003B3844">
        <w:rPr>
          <w:lang w:val="ru-RU"/>
        </w:rPr>
        <w:t>,</w:t>
      </w:r>
      <w:r w:rsidR="007B31C4" w:rsidRPr="003B3844">
        <w:rPr>
          <w:lang w:val="ru-RU"/>
        </w:rPr>
        <w:t>8</w:t>
      </w:r>
      <w:r w:rsidRPr="003B3844">
        <w:rPr>
          <w:lang w:val="ru-RU"/>
        </w:rPr>
        <w:t>%</w:t>
      </w:r>
      <w:r w:rsidR="007B31C4" w:rsidRPr="003B3844">
        <w:rPr>
          <w:lang w:val="ru-RU"/>
        </w:rPr>
        <w:t xml:space="preserve">), </w:t>
      </w:r>
      <w:r w:rsidR="00397FB1" w:rsidRPr="00A47393">
        <w:t>R</w:t>
      </w:r>
      <w:r w:rsidR="00397FB1" w:rsidRPr="003B3844">
        <w:rPr>
          <w:lang w:val="ru-RU"/>
        </w:rPr>
        <w:t>-404</w:t>
      </w:r>
      <w:r w:rsidR="00397FB1" w:rsidRPr="00A47393">
        <w:t>A</w:t>
      </w:r>
      <w:r w:rsidR="00C3180B" w:rsidRPr="003B3844">
        <w:rPr>
          <w:lang w:val="ru-RU"/>
        </w:rPr>
        <w:t xml:space="preserve"> (</w:t>
      </w:r>
      <w:r w:rsidR="00397FB1" w:rsidRPr="003B3844">
        <w:rPr>
          <w:lang w:val="ru-RU"/>
        </w:rPr>
        <w:t>7</w:t>
      </w:r>
      <w:r w:rsidRPr="003B3844">
        <w:rPr>
          <w:lang w:val="ru-RU"/>
        </w:rPr>
        <w:t>,</w:t>
      </w:r>
      <w:r w:rsidR="00397FB1" w:rsidRPr="003B3844">
        <w:rPr>
          <w:lang w:val="ru-RU"/>
        </w:rPr>
        <w:t>3</w:t>
      </w:r>
      <w:r w:rsidRPr="003B3844">
        <w:rPr>
          <w:lang w:val="ru-RU"/>
        </w:rPr>
        <w:t>%</w:t>
      </w:r>
      <w:r w:rsidR="00C3180B" w:rsidRPr="003B3844">
        <w:rPr>
          <w:lang w:val="ru-RU"/>
        </w:rPr>
        <w:t>)</w:t>
      </w:r>
      <w:r w:rsidR="004648B7" w:rsidRPr="003B3844">
        <w:rPr>
          <w:lang w:val="ru-RU"/>
        </w:rPr>
        <w:t xml:space="preserve"> </w:t>
      </w:r>
      <w:r>
        <w:rPr>
          <w:lang w:val="ru-RU"/>
        </w:rPr>
        <w:t>и</w:t>
      </w:r>
      <w:r w:rsidR="004648B7" w:rsidRPr="003B3844">
        <w:rPr>
          <w:lang w:val="ru-RU"/>
        </w:rPr>
        <w:t xml:space="preserve"> </w:t>
      </w:r>
      <w:r w:rsidR="004648B7" w:rsidRPr="00A47393">
        <w:t>R</w:t>
      </w:r>
      <w:r w:rsidR="004648B7" w:rsidRPr="003B3844">
        <w:rPr>
          <w:lang w:val="ru-RU"/>
        </w:rPr>
        <w:t>-507</w:t>
      </w:r>
      <w:r w:rsidR="004648B7" w:rsidRPr="00A47393">
        <w:t>A</w:t>
      </w:r>
      <w:r w:rsidR="004648B7" w:rsidRPr="003B3844">
        <w:rPr>
          <w:lang w:val="ru-RU"/>
        </w:rPr>
        <w:t xml:space="preserve"> (5</w:t>
      </w:r>
      <w:r>
        <w:rPr>
          <w:lang w:val="ru-RU"/>
        </w:rPr>
        <w:t>,</w:t>
      </w:r>
      <w:r w:rsidR="004648B7" w:rsidRPr="003B3844">
        <w:rPr>
          <w:lang w:val="ru-RU"/>
        </w:rPr>
        <w:t>3</w:t>
      </w:r>
      <w:r>
        <w:rPr>
          <w:lang w:val="ru-RU"/>
        </w:rPr>
        <w:t>%</w:t>
      </w:r>
      <w:r w:rsidR="004648B7" w:rsidRPr="003B3844">
        <w:rPr>
          <w:lang w:val="ru-RU"/>
        </w:rPr>
        <w:t>)</w:t>
      </w:r>
      <w:r w:rsidR="00C3180B" w:rsidRPr="00A47393">
        <w:rPr>
          <w:rStyle w:val="FootnoteReference"/>
        </w:rPr>
        <w:footnoteReference w:id="20"/>
      </w:r>
      <w:r>
        <w:rPr>
          <w:lang w:val="ru-RU"/>
        </w:rPr>
        <w:t>.</w:t>
      </w:r>
      <w:r w:rsidR="00C3180B" w:rsidRPr="003B3844">
        <w:rPr>
          <w:lang w:val="ru-RU"/>
        </w:rPr>
        <w:t xml:space="preserve"> </w:t>
      </w:r>
    </w:p>
    <w:p w14:paraId="4303949C" w14:textId="66F08090" w:rsidR="00C3180B" w:rsidRPr="00052A27" w:rsidRDefault="00052A27" w:rsidP="00CB1AFE">
      <w:pPr>
        <w:pStyle w:val="Heading1"/>
        <w:rPr>
          <w:lang w:val="ru-RU"/>
        </w:rPr>
      </w:pPr>
      <w:r w:rsidRPr="00052A27">
        <w:rPr>
          <w:lang w:val="ru-RU"/>
        </w:rPr>
        <w:t>Кроме того, 1</w:t>
      </w:r>
      <w:r>
        <w:rPr>
          <w:lang w:val="ru-RU"/>
        </w:rPr>
        <w:t>5</w:t>
      </w:r>
      <w:r w:rsidRPr="00052A27">
        <w:rPr>
          <w:lang w:val="ru-RU"/>
        </w:rPr>
        <w:t xml:space="preserve"> стран сообщили об общем потреблении в объеме 1</w:t>
      </w:r>
      <w:r>
        <w:rPr>
          <w:lang w:val="ru-RU"/>
        </w:rPr>
        <w:t xml:space="preserve"> 11</w:t>
      </w:r>
      <w:r w:rsidRPr="00052A27">
        <w:rPr>
          <w:lang w:val="ru-RU"/>
        </w:rPr>
        <w:t>1,</w:t>
      </w:r>
      <w:r>
        <w:rPr>
          <w:lang w:val="ru-RU"/>
        </w:rPr>
        <w:t>1</w:t>
      </w:r>
      <w:r w:rsidRPr="00052A27">
        <w:rPr>
          <w:lang w:val="ru-RU"/>
        </w:rPr>
        <w:t xml:space="preserve"> метрических тонн ГФУ-23, используемого в средствах пожаротушения, </w:t>
      </w:r>
      <w:r>
        <w:rPr>
          <w:lang w:val="ru-RU"/>
        </w:rPr>
        <w:t xml:space="preserve">секторе производства холодильного оборудования (холодильные установки), </w:t>
      </w:r>
      <w:r w:rsidR="0062517F">
        <w:rPr>
          <w:lang w:val="ru-RU"/>
        </w:rPr>
        <w:t xml:space="preserve">секторе </w:t>
      </w:r>
      <w:r>
        <w:rPr>
          <w:lang w:val="ru-RU"/>
        </w:rPr>
        <w:t>производства холодильного оборудования (прочее оборудование)</w:t>
      </w:r>
      <w:r w:rsidR="00132B74" w:rsidRPr="00052A27">
        <w:rPr>
          <w:lang w:val="ru-RU"/>
        </w:rPr>
        <w:t xml:space="preserve">, </w:t>
      </w:r>
      <w:r>
        <w:rPr>
          <w:lang w:val="ru-RU"/>
        </w:rPr>
        <w:t>секторе обслуживания холодильного оборудования и других секторах. К</w:t>
      </w:r>
      <w:r w:rsidRPr="00052A27">
        <w:rPr>
          <w:lang w:val="ru-RU"/>
        </w:rPr>
        <w:t xml:space="preserve"> </w:t>
      </w:r>
      <w:r>
        <w:rPr>
          <w:lang w:val="ru-RU"/>
        </w:rPr>
        <w:t>этим</w:t>
      </w:r>
      <w:r w:rsidRPr="00052A27">
        <w:rPr>
          <w:lang w:val="ru-RU"/>
        </w:rPr>
        <w:t xml:space="preserve"> </w:t>
      </w:r>
      <w:r>
        <w:rPr>
          <w:lang w:val="ru-RU"/>
        </w:rPr>
        <w:t>странам</w:t>
      </w:r>
      <w:r w:rsidRPr="00052A27">
        <w:rPr>
          <w:lang w:val="ru-RU"/>
        </w:rPr>
        <w:t xml:space="preserve"> </w:t>
      </w:r>
      <w:r>
        <w:rPr>
          <w:lang w:val="ru-RU"/>
        </w:rPr>
        <w:t>относятся</w:t>
      </w:r>
      <w:r w:rsidRPr="00052A27">
        <w:rPr>
          <w:lang w:val="ru-RU"/>
        </w:rPr>
        <w:t xml:space="preserve"> </w:t>
      </w:r>
      <w:r>
        <w:rPr>
          <w:lang w:val="ru-RU"/>
        </w:rPr>
        <w:t>Бангладеш</w:t>
      </w:r>
      <w:r w:rsidRPr="00052A27">
        <w:rPr>
          <w:lang w:val="ru-RU"/>
        </w:rPr>
        <w:t xml:space="preserve">, </w:t>
      </w:r>
      <w:r>
        <w:rPr>
          <w:lang w:val="ru-RU"/>
        </w:rPr>
        <w:t>Бразилия</w:t>
      </w:r>
      <w:r w:rsidRPr="00052A27">
        <w:rPr>
          <w:lang w:val="ru-RU"/>
        </w:rPr>
        <w:t xml:space="preserve">, </w:t>
      </w:r>
      <w:r>
        <w:rPr>
          <w:lang w:val="ru-RU"/>
        </w:rPr>
        <w:t>Китай</w:t>
      </w:r>
      <w:r w:rsidRPr="00052A27">
        <w:rPr>
          <w:lang w:val="ru-RU"/>
        </w:rPr>
        <w:t xml:space="preserve">, </w:t>
      </w:r>
      <w:r>
        <w:rPr>
          <w:lang w:val="ru-RU"/>
        </w:rPr>
        <w:t>Эквадор, Индия, Индонезия, Малайзия, Мальдивы, Маврикий</w:t>
      </w:r>
      <w:r w:rsidR="0011291C" w:rsidRPr="00052A27">
        <w:rPr>
          <w:lang w:val="ru-RU"/>
        </w:rPr>
        <w:t xml:space="preserve">, </w:t>
      </w:r>
      <w:r>
        <w:rPr>
          <w:lang w:val="ru-RU"/>
        </w:rPr>
        <w:t>Мексика, Сербия, Сейшелы, Сирийская Арабская Республика, Таиланд и Вьетнам</w:t>
      </w:r>
      <w:r w:rsidR="00C3180B" w:rsidRPr="00052A27">
        <w:rPr>
          <w:lang w:val="ru-RU"/>
        </w:rPr>
        <w:t>.</w:t>
      </w:r>
    </w:p>
    <w:p w14:paraId="7B68F644" w14:textId="6D4A41F9" w:rsidR="00C3180B" w:rsidRPr="00CF3050" w:rsidRDefault="00A8295F" w:rsidP="00CB1AFE">
      <w:pPr>
        <w:pStyle w:val="Heading1"/>
        <w:rPr>
          <w:lang w:val="ru-RU"/>
        </w:rPr>
      </w:pPr>
      <w:r w:rsidRPr="00A8295F">
        <w:rPr>
          <w:lang w:val="ru-RU"/>
        </w:rPr>
        <w:t xml:space="preserve">В соответствии с решением 94/3 b) </w:t>
      </w:r>
      <w:r>
        <w:rPr>
          <w:lang w:val="ru-RU"/>
        </w:rPr>
        <w:t>С</w:t>
      </w:r>
      <w:r w:rsidRPr="00A8295F">
        <w:rPr>
          <w:lang w:val="ru-RU"/>
        </w:rPr>
        <w:t xml:space="preserve">екретариат запросил информацию у </w:t>
      </w:r>
      <w:r>
        <w:rPr>
          <w:lang w:val="ru-RU"/>
        </w:rPr>
        <w:t>двух стран</w:t>
      </w:r>
      <w:r w:rsidRPr="00A8295F">
        <w:rPr>
          <w:lang w:val="ru-RU"/>
        </w:rPr>
        <w:t>, котор</w:t>
      </w:r>
      <w:r>
        <w:rPr>
          <w:lang w:val="ru-RU"/>
        </w:rPr>
        <w:t>ые</w:t>
      </w:r>
      <w:r w:rsidRPr="00A8295F">
        <w:rPr>
          <w:lang w:val="ru-RU"/>
        </w:rPr>
        <w:t xml:space="preserve"> указал</w:t>
      </w:r>
      <w:r>
        <w:rPr>
          <w:lang w:val="ru-RU"/>
        </w:rPr>
        <w:t>и</w:t>
      </w:r>
      <w:r w:rsidRPr="00A8295F">
        <w:rPr>
          <w:lang w:val="ru-RU"/>
        </w:rPr>
        <w:t xml:space="preserve"> использование ГФУ-23 в категории «Прочее». </w:t>
      </w:r>
      <w:r>
        <w:rPr>
          <w:lang w:val="ru-RU"/>
        </w:rPr>
        <w:t>Однако</w:t>
      </w:r>
      <w:r w:rsidRPr="00A8295F">
        <w:rPr>
          <w:lang w:val="ru-RU"/>
        </w:rPr>
        <w:t xml:space="preserve">, </w:t>
      </w:r>
      <w:r>
        <w:rPr>
          <w:lang w:val="ru-RU"/>
        </w:rPr>
        <w:t>н</w:t>
      </w:r>
      <w:r w:rsidRPr="00A8295F">
        <w:rPr>
          <w:lang w:val="ru-RU"/>
        </w:rPr>
        <w:t xml:space="preserve">а данный момент </w:t>
      </w:r>
      <w:r>
        <w:rPr>
          <w:lang w:val="ru-RU"/>
        </w:rPr>
        <w:t>детальная</w:t>
      </w:r>
      <w:r w:rsidRPr="00A8295F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A8295F">
        <w:rPr>
          <w:lang w:val="ru-RU"/>
        </w:rPr>
        <w:t xml:space="preserve"> о</w:t>
      </w:r>
      <w:r>
        <w:rPr>
          <w:lang w:val="ru-RU"/>
        </w:rPr>
        <w:t>б</w:t>
      </w:r>
      <w:r w:rsidRPr="00A8295F">
        <w:rPr>
          <w:lang w:val="ru-RU"/>
        </w:rPr>
        <w:t xml:space="preserve"> использовани</w:t>
      </w:r>
      <w:r>
        <w:rPr>
          <w:lang w:val="ru-RU"/>
        </w:rPr>
        <w:t>и</w:t>
      </w:r>
      <w:r w:rsidRPr="00A8295F">
        <w:rPr>
          <w:lang w:val="ru-RU"/>
        </w:rPr>
        <w:t xml:space="preserve"> ГФУ-23 в эт</w:t>
      </w:r>
      <w:r>
        <w:rPr>
          <w:lang w:val="ru-RU"/>
        </w:rPr>
        <w:t>их</w:t>
      </w:r>
      <w:r w:rsidRPr="00A8295F">
        <w:rPr>
          <w:lang w:val="ru-RU"/>
        </w:rPr>
        <w:t xml:space="preserve"> стран</w:t>
      </w:r>
      <w:r>
        <w:rPr>
          <w:lang w:val="ru-RU"/>
        </w:rPr>
        <w:t>ах</w:t>
      </w:r>
      <w:r w:rsidRPr="00A8295F">
        <w:rPr>
          <w:lang w:val="ru-RU"/>
        </w:rPr>
        <w:t xml:space="preserve"> отсутству</w:t>
      </w:r>
      <w:r>
        <w:rPr>
          <w:lang w:val="ru-RU"/>
        </w:rPr>
        <w:t>е</w:t>
      </w:r>
      <w:r w:rsidRPr="00A8295F">
        <w:rPr>
          <w:lang w:val="ru-RU"/>
        </w:rPr>
        <w:t>т.</w:t>
      </w:r>
    </w:p>
    <w:p w14:paraId="04BC877E" w14:textId="4E68A40C" w:rsidR="00C3180B" w:rsidRPr="0027733A" w:rsidRDefault="00E073E9" w:rsidP="00CB1AFE">
      <w:pPr>
        <w:pStyle w:val="Heading1"/>
        <w:rPr>
          <w:lang w:val="ru-RU"/>
        </w:rPr>
      </w:pPr>
      <w:r>
        <w:rPr>
          <w:lang w:val="ru-RU"/>
        </w:rPr>
        <w:t>Четыре</w:t>
      </w:r>
      <w:r w:rsidRPr="00E073E9">
        <w:rPr>
          <w:lang w:val="ru-RU"/>
        </w:rPr>
        <w:t xml:space="preserve"> </w:t>
      </w:r>
      <w:r>
        <w:rPr>
          <w:lang w:val="ru-RU"/>
        </w:rPr>
        <w:t>страны</w:t>
      </w:r>
      <w:r w:rsidR="00A17A1E" w:rsidRPr="00E073E9">
        <w:rPr>
          <w:lang w:val="ru-RU"/>
        </w:rPr>
        <w:t xml:space="preserve"> (</w:t>
      </w:r>
      <w:r>
        <w:rPr>
          <w:lang w:val="ru-RU"/>
        </w:rPr>
        <w:t>Аргентина</w:t>
      </w:r>
      <w:r w:rsidRPr="00E073E9">
        <w:rPr>
          <w:lang w:val="ru-RU"/>
        </w:rPr>
        <w:t xml:space="preserve">, </w:t>
      </w:r>
      <w:r>
        <w:rPr>
          <w:lang w:val="ru-RU"/>
        </w:rPr>
        <w:t>Китай</w:t>
      </w:r>
      <w:r w:rsidRPr="00E073E9">
        <w:rPr>
          <w:lang w:val="ru-RU"/>
        </w:rPr>
        <w:t xml:space="preserve">, </w:t>
      </w:r>
      <w:r>
        <w:rPr>
          <w:lang w:val="ru-RU"/>
        </w:rPr>
        <w:t>Индия</w:t>
      </w:r>
      <w:r w:rsidRPr="00E073E9">
        <w:rPr>
          <w:lang w:val="ru-RU"/>
        </w:rPr>
        <w:t xml:space="preserve"> </w:t>
      </w:r>
      <w:r>
        <w:rPr>
          <w:lang w:val="ru-RU"/>
        </w:rPr>
        <w:t>и</w:t>
      </w:r>
      <w:r w:rsidRPr="00E073E9">
        <w:rPr>
          <w:lang w:val="ru-RU"/>
        </w:rPr>
        <w:t xml:space="preserve"> </w:t>
      </w:r>
      <w:r>
        <w:rPr>
          <w:lang w:val="ru-RU"/>
        </w:rPr>
        <w:t>Мексика</w:t>
      </w:r>
      <w:r w:rsidR="00A17A1E" w:rsidRPr="00E073E9">
        <w:rPr>
          <w:lang w:val="ru-RU"/>
        </w:rPr>
        <w:t xml:space="preserve">) </w:t>
      </w:r>
      <w:r>
        <w:rPr>
          <w:lang w:val="ru-RU"/>
        </w:rPr>
        <w:t>представили</w:t>
      </w:r>
      <w:r w:rsidRPr="00E073E9">
        <w:rPr>
          <w:lang w:val="ru-RU"/>
        </w:rPr>
        <w:t xml:space="preserve"> </w:t>
      </w:r>
      <w:r>
        <w:rPr>
          <w:lang w:val="ru-RU"/>
        </w:rPr>
        <w:t>в</w:t>
      </w:r>
      <w:r w:rsidRPr="00E073E9">
        <w:rPr>
          <w:lang w:val="ru-RU"/>
        </w:rPr>
        <w:t xml:space="preserve"> </w:t>
      </w:r>
      <w:r>
        <w:rPr>
          <w:lang w:val="ru-RU"/>
        </w:rPr>
        <w:t>рамках</w:t>
      </w:r>
      <w:r w:rsidRPr="00E073E9">
        <w:rPr>
          <w:lang w:val="ru-RU"/>
        </w:rPr>
        <w:t xml:space="preserve"> </w:t>
      </w:r>
      <w:r>
        <w:rPr>
          <w:lang w:val="ru-RU"/>
        </w:rPr>
        <w:t>доклада</w:t>
      </w:r>
      <w:r w:rsidRPr="00E073E9">
        <w:rPr>
          <w:lang w:val="ru-RU"/>
        </w:rPr>
        <w:t xml:space="preserve"> </w:t>
      </w:r>
      <w:r>
        <w:rPr>
          <w:lang w:val="ru-RU"/>
        </w:rPr>
        <w:t>об</w:t>
      </w:r>
      <w:r w:rsidRPr="00E073E9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E073E9">
        <w:rPr>
          <w:lang w:val="ru-RU"/>
        </w:rPr>
        <w:t xml:space="preserve"> </w:t>
      </w:r>
      <w:r>
        <w:rPr>
          <w:lang w:val="ru-RU"/>
        </w:rPr>
        <w:t>СП</w:t>
      </w:r>
      <w:r w:rsidRPr="00E073E9">
        <w:rPr>
          <w:lang w:val="ru-RU"/>
        </w:rPr>
        <w:t xml:space="preserve"> </w:t>
      </w:r>
      <w:r>
        <w:rPr>
          <w:lang w:val="ru-RU"/>
        </w:rPr>
        <w:t>за</w:t>
      </w:r>
      <w:r w:rsidR="00A17A1E" w:rsidRPr="00E073E9">
        <w:rPr>
          <w:lang w:val="ru-RU"/>
        </w:rPr>
        <w:t xml:space="preserve"> 2025</w:t>
      </w:r>
      <w:r w:rsidRPr="00E073E9">
        <w:rPr>
          <w:lang w:val="ru-RU"/>
        </w:rPr>
        <w:t xml:space="preserve"> </w:t>
      </w:r>
      <w:r>
        <w:rPr>
          <w:lang w:val="ru-RU"/>
        </w:rPr>
        <w:t>год</w:t>
      </w:r>
      <w:r w:rsidRPr="00E073E9">
        <w:rPr>
          <w:lang w:val="ru-RU"/>
        </w:rPr>
        <w:t xml:space="preserve"> </w:t>
      </w:r>
      <w:r>
        <w:rPr>
          <w:lang w:val="ru-RU"/>
        </w:rPr>
        <w:t>данные</w:t>
      </w:r>
      <w:r w:rsidRPr="00E073E9">
        <w:rPr>
          <w:lang w:val="ru-RU"/>
        </w:rPr>
        <w:t xml:space="preserve"> </w:t>
      </w:r>
      <w:r>
        <w:rPr>
          <w:lang w:val="ru-RU"/>
        </w:rPr>
        <w:t>о</w:t>
      </w:r>
      <w:r w:rsidRPr="00E073E9">
        <w:rPr>
          <w:lang w:val="ru-RU"/>
        </w:rPr>
        <w:t xml:space="preserve"> </w:t>
      </w:r>
      <w:r>
        <w:rPr>
          <w:lang w:val="ru-RU"/>
        </w:rPr>
        <w:t>производстве</w:t>
      </w:r>
      <w:r w:rsidRPr="00E073E9">
        <w:rPr>
          <w:lang w:val="ru-RU"/>
        </w:rPr>
        <w:t xml:space="preserve"> </w:t>
      </w:r>
      <w:r>
        <w:rPr>
          <w:lang w:val="ru-RU"/>
        </w:rPr>
        <w:t>ГФУ</w:t>
      </w:r>
      <w:r w:rsidR="00A17A1E" w:rsidRPr="00E073E9">
        <w:rPr>
          <w:lang w:val="ru-RU"/>
        </w:rPr>
        <w:t>-23</w:t>
      </w:r>
      <w:r>
        <w:rPr>
          <w:lang w:val="ru-RU"/>
        </w:rPr>
        <w:t xml:space="preserve"> для всех областей применения в объеме</w:t>
      </w:r>
      <w:r w:rsidR="00A17A1E" w:rsidRPr="00E073E9">
        <w:rPr>
          <w:lang w:val="ru-RU"/>
        </w:rPr>
        <w:t xml:space="preserve"> 2</w:t>
      </w:r>
      <w:r>
        <w:rPr>
          <w:lang w:val="ru-RU"/>
        </w:rPr>
        <w:t xml:space="preserve"> </w:t>
      </w:r>
      <w:r w:rsidR="00A17A1E" w:rsidRPr="00E073E9">
        <w:rPr>
          <w:lang w:val="ru-RU"/>
        </w:rPr>
        <w:t>466</w:t>
      </w:r>
      <w:r>
        <w:rPr>
          <w:lang w:val="ru-RU"/>
        </w:rPr>
        <w:t>,</w:t>
      </w:r>
      <w:r w:rsidR="0030149A" w:rsidRPr="00E073E9">
        <w:rPr>
          <w:lang w:val="ru-RU"/>
        </w:rPr>
        <w:t>19</w:t>
      </w:r>
      <w:r w:rsidR="00A17A1E" w:rsidRPr="00E073E9">
        <w:rPr>
          <w:lang w:val="ru-RU"/>
        </w:rPr>
        <w:t xml:space="preserve"> </w:t>
      </w:r>
      <w:r>
        <w:rPr>
          <w:lang w:val="ru-RU"/>
        </w:rPr>
        <w:t>метрических тонн</w:t>
      </w:r>
      <w:r w:rsidR="00A17A1E" w:rsidRPr="00E073E9">
        <w:rPr>
          <w:lang w:val="ru-RU"/>
        </w:rPr>
        <w:t xml:space="preserve">, </w:t>
      </w:r>
      <w:r>
        <w:rPr>
          <w:lang w:val="ru-RU"/>
        </w:rPr>
        <w:t xml:space="preserve">из которых </w:t>
      </w:r>
      <w:r w:rsidR="00A17A1E" w:rsidRPr="00E073E9">
        <w:rPr>
          <w:lang w:val="ru-RU"/>
        </w:rPr>
        <w:t>1</w:t>
      </w:r>
      <w:r>
        <w:rPr>
          <w:lang w:val="ru-RU"/>
        </w:rPr>
        <w:t xml:space="preserve"> </w:t>
      </w:r>
      <w:r w:rsidR="00A17A1E" w:rsidRPr="00E073E9">
        <w:rPr>
          <w:lang w:val="ru-RU"/>
        </w:rPr>
        <w:t>747</w:t>
      </w:r>
      <w:r>
        <w:rPr>
          <w:lang w:val="ru-RU"/>
        </w:rPr>
        <w:t>,</w:t>
      </w:r>
      <w:r w:rsidR="00A17A1E" w:rsidRPr="00E073E9">
        <w:rPr>
          <w:lang w:val="ru-RU"/>
        </w:rPr>
        <w:t xml:space="preserve">47 </w:t>
      </w:r>
      <w:r>
        <w:rPr>
          <w:lang w:val="ru-RU"/>
        </w:rPr>
        <w:t xml:space="preserve">метрических тонн приходятся на </w:t>
      </w:r>
      <w:r w:rsidR="0027733A">
        <w:rPr>
          <w:lang w:val="ru-RU"/>
        </w:rPr>
        <w:t xml:space="preserve">непреднамеренное производство; одна страна сообщила о производстве </w:t>
      </w:r>
      <w:r w:rsidR="00A17A1E" w:rsidRPr="00E073E9">
        <w:rPr>
          <w:lang w:val="ru-RU"/>
        </w:rPr>
        <w:t>718</w:t>
      </w:r>
      <w:r w:rsidR="0027733A">
        <w:rPr>
          <w:lang w:val="ru-RU"/>
        </w:rPr>
        <w:t>,</w:t>
      </w:r>
      <w:r w:rsidR="00A17A1E" w:rsidRPr="00E073E9">
        <w:rPr>
          <w:lang w:val="ru-RU"/>
        </w:rPr>
        <w:t xml:space="preserve">72 </w:t>
      </w:r>
      <w:r w:rsidR="0027733A">
        <w:rPr>
          <w:lang w:val="ru-RU"/>
        </w:rPr>
        <w:t>метрических тонн</w:t>
      </w:r>
      <w:r w:rsidR="00A17A1E" w:rsidRPr="00E073E9">
        <w:rPr>
          <w:lang w:val="ru-RU"/>
        </w:rPr>
        <w:t xml:space="preserve"> </w:t>
      </w:r>
      <w:r w:rsidR="0027733A">
        <w:rPr>
          <w:lang w:val="ru-RU"/>
        </w:rPr>
        <w:t>ГФУ</w:t>
      </w:r>
      <w:r w:rsidR="00F628D1" w:rsidRPr="00E073E9">
        <w:rPr>
          <w:lang w:val="ru-RU"/>
        </w:rPr>
        <w:noBreakHyphen/>
      </w:r>
      <w:r w:rsidR="00A17A1E" w:rsidRPr="00E073E9">
        <w:rPr>
          <w:lang w:val="ru-RU"/>
        </w:rPr>
        <w:t xml:space="preserve">23 </w:t>
      </w:r>
      <w:r w:rsidR="0027733A">
        <w:rPr>
          <w:lang w:val="ru-RU"/>
        </w:rPr>
        <w:t>для всех областей применения</w:t>
      </w:r>
      <w:r w:rsidR="00A17A1E" w:rsidRPr="00E073E9">
        <w:rPr>
          <w:lang w:val="ru-RU"/>
        </w:rPr>
        <w:t xml:space="preserve">. </w:t>
      </w:r>
      <w:r w:rsidR="0027733A" w:rsidRPr="0027733A">
        <w:rPr>
          <w:lang w:val="ru-RU"/>
        </w:rPr>
        <w:t>Что касается выбросов побочных продуктов ГФУ-23 в 202</w:t>
      </w:r>
      <w:r w:rsidR="0027733A">
        <w:rPr>
          <w:lang w:val="ru-RU"/>
        </w:rPr>
        <w:t>5</w:t>
      </w:r>
      <w:r w:rsidR="0027733A" w:rsidRPr="0027733A">
        <w:rPr>
          <w:lang w:val="ru-RU"/>
        </w:rPr>
        <w:t xml:space="preserve"> году, Аргентина</w:t>
      </w:r>
      <w:r w:rsidR="0027733A">
        <w:rPr>
          <w:lang w:val="ru-RU"/>
        </w:rPr>
        <w:t xml:space="preserve"> и</w:t>
      </w:r>
      <w:r w:rsidR="0027733A" w:rsidRPr="0027733A">
        <w:rPr>
          <w:lang w:val="ru-RU"/>
        </w:rPr>
        <w:t xml:space="preserve"> Индия сообщили о нулевом объеме, а Китай</w:t>
      </w:r>
      <w:r w:rsidR="0027733A">
        <w:rPr>
          <w:lang w:val="ru-RU"/>
        </w:rPr>
        <w:t xml:space="preserve"> и Мексика</w:t>
      </w:r>
      <w:r w:rsidR="0027733A" w:rsidRPr="0027733A">
        <w:rPr>
          <w:lang w:val="ru-RU"/>
        </w:rPr>
        <w:t xml:space="preserve"> – об объем</w:t>
      </w:r>
      <w:r w:rsidR="0027733A">
        <w:rPr>
          <w:lang w:val="ru-RU"/>
        </w:rPr>
        <w:t>ах</w:t>
      </w:r>
      <w:r w:rsidR="00A17A1E" w:rsidRPr="0027733A">
        <w:rPr>
          <w:lang w:val="ru-RU"/>
        </w:rPr>
        <w:t xml:space="preserve"> 1</w:t>
      </w:r>
      <w:r w:rsidR="0027733A">
        <w:rPr>
          <w:lang w:val="ru-RU"/>
        </w:rPr>
        <w:t xml:space="preserve"> </w:t>
      </w:r>
      <w:r w:rsidR="00A17A1E" w:rsidRPr="0027733A">
        <w:rPr>
          <w:lang w:val="ru-RU"/>
        </w:rPr>
        <w:t>455</w:t>
      </w:r>
      <w:r w:rsidR="0027733A">
        <w:rPr>
          <w:lang w:val="ru-RU"/>
        </w:rPr>
        <w:t>,</w:t>
      </w:r>
      <w:r w:rsidR="00A17A1E" w:rsidRPr="0027733A">
        <w:rPr>
          <w:lang w:val="ru-RU"/>
        </w:rPr>
        <w:t>84</w:t>
      </w:r>
      <w:r w:rsidR="0027733A">
        <w:rPr>
          <w:lang w:val="ru-RU"/>
        </w:rPr>
        <w:t xml:space="preserve"> метрических тонн и </w:t>
      </w:r>
      <w:r w:rsidR="00A17A1E" w:rsidRPr="0027733A">
        <w:rPr>
          <w:lang w:val="ru-RU"/>
        </w:rPr>
        <w:t>0</w:t>
      </w:r>
      <w:r w:rsidR="0027733A">
        <w:rPr>
          <w:lang w:val="ru-RU"/>
        </w:rPr>
        <w:t>,</w:t>
      </w:r>
      <w:r w:rsidR="00A17A1E" w:rsidRPr="0027733A">
        <w:rPr>
          <w:lang w:val="ru-RU"/>
        </w:rPr>
        <w:t xml:space="preserve">0003 </w:t>
      </w:r>
      <w:r w:rsidR="0027733A">
        <w:rPr>
          <w:lang w:val="ru-RU"/>
        </w:rPr>
        <w:t>метрических тонн соответственно</w:t>
      </w:r>
      <w:r w:rsidR="004F63E2" w:rsidRPr="0027733A">
        <w:rPr>
          <w:lang w:val="ru-RU"/>
        </w:rPr>
        <w:t>.</w:t>
      </w:r>
      <w:r w:rsidR="00B74000" w:rsidRPr="0027733A">
        <w:rPr>
          <w:lang w:val="ru-RU"/>
        </w:rPr>
        <w:t xml:space="preserve"> </w:t>
      </w:r>
      <w:r w:rsidR="00C3180B" w:rsidRPr="0027733A">
        <w:rPr>
          <w:lang w:val="ru-RU"/>
        </w:rPr>
        <w:t xml:space="preserve">  </w:t>
      </w:r>
    </w:p>
    <w:p w14:paraId="4FA698C1" w14:textId="4D887EA8" w:rsidR="00C3180B" w:rsidRPr="00356C4A" w:rsidRDefault="00C3180B" w:rsidP="00C3180B">
      <w:pPr>
        <w:pStyle w:val="Heading1"/>
        <w:keepNext/>
        <w:keepLines/>
        <w:numPr>
          <w:ilvl w:val="0"/>
          <w:numId w:val="0"/>
        </w:numPr>
        <w:tabs>
          <w:tab w:val="left" w:pos="720"/>
        </w:tabs>
        <w:spacing w:before="240"/>
        <w:rPr>
          <w:b/>
          <w:sz w:val="24"/>
          <w:szCs w:val="24"/>
          <w:lang w:val="ru-RU"/>
        </w:rPr>
      </w:pPr>
      <w:r w:rsidRPr="00A47393">
        <w:rPr>
          <w:b/>
          <w:sz w:val="24"/>
          <w:szCs w:val="24"/>
        </w:rPr>
        <w:t>III</w:t>
      </w:r>
      <w:r w:rsidRPr="00356C4A">
        <w:rPr>
          <w:b/>
          <w:sz w:val="24"/>
          <w:szCs w:val="24"/>
          <w:lang w:val="ru-RU"/>
        </w:rPr>
        <w:t>.3</w:t>
      </w:r>
      <w:r w:rsidRPr="00356C4A">
        <w:rPr>
          <w:b/>
          <w:sz w:val="24"/>
          <w:szCs w:val="24"/>
          <w:lang w:val="ru-RU"/>
        </w:rPr>
        <w:tab/>
      </w:r>
      <w:r w:rsidR="00356C4A" w:rsidRPr="00356C4A">
        <w:rPr>
          <w:b/>
          <w:sz w:val="24"/>
          <w:szCs w:val="24"/>
          <w:lang w:val="ru-RU"/>
        </w:rPr>
        <w:t>Цены на ГХФУ</w:t>
      </w:r>
      <w:r w:rsidR="00356C4A">
        <w:rPr>
          <w:b/>
          <w:sz w:val="24"/>
          <w:szCs w:val="24"/>
          <w:lang w:val="ru-RU"/>
        </w:rPr>
        <w:t>, ГФУ</w:t>
      </w:r>
      <w:r w:rsidR="00356C4A" w:rsidRPr="00356C4A">
        <w:rPr>
          <w:b/>
          <w:sz w:val="24"/>
          <w:szCs w:val="24"/>
          <w:lang w:val="ru-RU"/>
        </w:rPr>
        <w:t xml:space="preserve"> и альтернативные вещества </w:t>
      </w:r>
    </w:p>
    <w:p w14:paraId="453F15DB" w14:textId="3525F429" w:rsidR="00C3180B" w:rsidRPr="00CF2EDD" w:rsidRDefault="00CF2EDD" w:rsidP="00CB1AFE">
      <w:pPr>
        <w:pStyle w:val="Heading1"/>
        <w:rPr>
          <w:lang w:val="ru-RU"/>
        </w:rPr>
      </w:pPr>
      <w:r w:rsidRPr="00CF2EDD">
        <w:rPr>
          <w:lang w:val="ru-RU"/>
        </w:rPr>
        <w:t>Средние цены на ГХФУ, ГФУ и альтернативные вещества с 2018 года, представленные странами, действующими в рамках статьи 5, приведены в таблице 11</w:t>
      </w:r>
      <w:r w:rsidR="00C3180B" w:rsidRPr="00A47393">
        <w:rPr>
          <w:vertAlign w:val="superscript"/>
        </w:rPr>
        <w:footnoteReference w:id="21"/>
      </w:r>
      <w:r>
        <w:rPr>
          <w:lang w:val="ru-RU"/>
        </w:rPr>
        <w:t>.</w:t>
      </w:r>
      <w:r w:rsidR="00C3180B" w:rsidRPr="00CF2EDD">
        <w:rPr>
          <w:lang w:val="ru-RU"/>
        </w:rPr>
        <w:t xml:space="preserve"> </w:t>
      </w:r>
      <w:r w:rsidRPr="00CF2EDD">
        <w:rPr>
          <w:lang w:val="ru-RU"/>
        </w:rPr>
        <w:t>Приведенные средние цены получены главным образом от предприятий розничной торговли и поставщиков и могут включать</w:t>
      </w:r>
      <w:r>
        <w:rPr>
          <w:lang w:val="ru-RU"/>
        </w:rPr>
        <w:t xml:space="preserve"> налоги и расходы на транспортировку</w:t>
      </w:r>
      <w:r w:rsidR="00C3180B" w:rsidRPr="00CF2EDD">
        <w:rPr>
          <w:lang w:val="ru-RU"/>
        </w:rPr>
        <w:t xml:space="preserve">. </w:t>
      </w:r>
      <w:r w:rsidRPr="00CF2EDD">
        <w:rPr>
          <w:lang w:val="ru-RU"/>
        </w:rPr>
        <w:t xml:space="preserve">Однако </w:t>
      </w:r>
      <w:r>
        <w:rPr>
          <w:lang w:val="ru-RU"/>
        </w:rPr>
        <w:t xml:space="preserve">ценовые </w:t>
      </w:r>
      <w:r w:rsidRPr="00CF2EDD">
        <w:rPr>
          <w:lang w:val="ru-RU"/>
        </w:rPr>
        <w:t>данные в проектных предложениях отражают цены франко-борт (ФОБ)</w:t>
      </w:r>
      <w:r w:rsidRPr="00CF2EDD">
        <w:rPr>
          <w:vertAlign w:val="superscript"/>
          <w:lang w:val="ru-RU"/>
        </w:rPr>
        <w:t xml:space="preserve"> </w:t>
      </w:r>
      <w:r w:rsidR="00C3180B" w:rsidRPr="00A47393">
        <w:rPr>
          <w:vertAlign w:val="superscript"/>
        </w:rPr>
        <w:footnoteReference w:id="22"/>
      </w:r>
      <w:r>
        <w:rPr>
          <w:lang w:val="ru-RU"/>
        </w:rPr>
        <w:t>, которые обычно поступают от импортеров</w:t>
      </w:r>
      <w:r w:rsidR="00C3180B" w:rsidRPr="00CF2EDD">
        <w:rPr>
          <w:lang w:val="ru-RU"/>
        </w:rPr>
        <w:t xml:space="preserve">. </w:t>
      </w:r>
    </w:p>
    <w:p w14:paraId="2036420F" w14:textId="7119FD1C" w:rsidR="00C3180B" w:rsidRPr="00AC622D" w:rsidRDefault="00AC622D" w:rsidP="000E7713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C3180B" w:rsidRPr="00AC622D">
        <w:rPr>
          <w:b/>
          <w:lang w:val="ru-RU"/>
        </w:rPr>
        <w:t xml:space="preserve"> 11. </w:t>
      </w:r>
      <w:r w:rsidRPr="00AC622D">
        <w:rPr>
          <w:b/>
          <w:lang w:val="ru-RU"/>
        </w:rPr>
        <w:t>Средняя цена на ГХФУ</w:t>
      </w:r>
      <w:r>
        <w:rPr>
          <w:b/>
          <w:lang w:val="ru-RU"/>
        </w:rPr>
        <w:t>, ГФУ</w:t>
      </w:r>
      <w:r w:rsidRPr="00AC622D">
        <w:rPr>
          <w:b/>
          <w:lang w:val="ru-RU"/>
        </w:rPr>
        <w:t xml:space="preserve"> и альтернативные вещества</w:t>
      </w:r>
      <w:r w:rsidRPr="00AC622D">
        <w:rPr>
          <w:b/>
          <w:vertAlign w:val="superscript"/>
          <w:lang w:val="ru-RU"/>
        </w:rPr>
        <w:t xml:space="preserve"> </w:t>
      </w:r>
      <w:r w:rsidR="00C3180B" w:rsidRPr="00A47393">
        <w:rPr>
          <w:rStyle w:val="FootnoteReference"/>
          <w:b/>
        </w:rPr>
        <w:footnoteReference w:id="23"/>
      </w:r>
      <w:r w:rsidR="00C3180B" w:rsidRPr="00AC622D">
        <w:rPr>
          <w:b/>
          <w:lang w:val="ru-RU"/>
        </w:rPr>
        <w:t xml:space="preserve"> </w:t>
      </w:r>
    </w:p>
    <w:tbl>
      <w:tblPr>
        <w:tblpPr w:leftFromText="180" w:rightFromText="180" w:vertAnchor="text" w:tblpX="-431" w:tblpY="1"/>
        <w:tblOverlap w:val="never"/>
        <w:tblW w:w="10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708"/>
        <w:gridCol w:w="709"/>
        <w:gridCol w:w="709"/>
        <w:gridCol w:w="709"/>
        <w:gridCol w:w="709"/>
        <w:gridCol w:w="709"/>
        <w:gridCol w:w="709"/>
        <w:gridCol w:w="709"/>
        <w:gridCol w:w="2694"/>
        <w:gridCol w:w="850"/>
      </w:tblGrid>
      <w:tr w:rsidR="00861A3F" w:rsidRPr="000154E8" w14:paraId="5BEF8658" w14:textId="77777777" w:rsidTr="004E4438">
        <w:trPr>
          <w:trHeight w:val="68"/>
          <w:tblHeader/>
        </w:trPr>
        <w:tc>
          <w:tcPr>
            <w:tcW w:w="1418" w:type="dxa"/>
            <w:vMerge w:val="restart"/>
            <w:noWrap/>
            <w:tcMar>
              <w:left w:w="28" w:type="dxa"/>
              <w:right w:w="28" w:type="dxa"/>
            </w:tcMar>
            <w:hideMark/>
          </w:tcPr>
          <w:p w14:paraId="5C910892" w14:textId="5A7BC41F" w:rsidR="00861A3F" w:rsidRPr="000154E8" w:rsidRDefault="00AC622D" w:rsidP="004E4438">
            <w:pPr>
              <w:keepNext/>
              <w:rPr>
                <w:b/>
                <w:bCs/>
                <w:sz w:val="17"/>
                <w:szCs w:val="17"/>
                <w:lang w:val="ru-RU"/>
              </w:rPr>
            </w:pPr>
            <w:r w:rsidRPr="000154E8">
              <w:rPr>
                <w:b/>
                <w:bCs/>
                <w:sz w:val="17"/>
                <w:szCs w:val="17"/>
                <w:lang w:val="ru-RU"/>
              </w:rPr>
              <w:t>Вещество</w:t>
            </w:r>
          </w:p>
        </w:tc>
        <w:tc>
          <w:tcPr>
            <w:tcW w:w="5671" w:type="dxa"/>
            <w:gridSpan w:val="8"/>
            <w:hideMark/>
          </w:tcPr>
          <w:p w14:paraId="7BAEEC95" w14:textId="11AFED20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  <w:lang w:val="ru-RU"/>
              </w:rPr>
            </w:pPr>
            <w:r w:rsidRPr="000154E8">
              <w:rPr>
                <w:b/>
                <w:bCs/>
                <w:sz w:val="17"/>
                <w:szCs w:val="17"/>
              </w:rPr>
              <w:t> </w:t>
            </w:r>
            <w:r w:rsidR="00AC622D" w:rsidRPr="000154E8">
              <w:rPr>
                <w:b/>
                <w:bCs/>
                <w:sz w:val="17"/>
                <w:szCs w:val="17"/>
                <w:lang w:val="ru-RU"/>
              </w:rPr>
              <w:t>Средняя цена</w:t>
            </w:r>
            <w:r w:rsidRPr="000154E8">
              <w:rPr>
                <w:b/>
                <w:bCs/>
                <w:sz w:val="17"/>
                <w:szCs w:val="17"/>
                <w:lang w:val="ru-RU"/>
              </w:rPr>
              <w:t xml:space="preserve"> (</w:t>
            </w:r>
            <w:r w:rsidR="00AC622D" w:rsidRPr="000154E8">
              <w:rPr>
                <w:b/>
                <w:bCs/>
                <w:sz w:val="17"/>
                <w:szCs w:val="17"/>
                <w:lang w:val="ru-RU"/>
              </w:rPr>
              <w:t>долл. США</w:t>
            </w:r>
            <w:r w:rsidRPr="000154E8">
              <w:rPr>
                <w:b/>
                <w:bCs/>
                <w:sz w:val="17"/>
                <w:szCs w:val="17"/>
                <w:lang w:val="ru-RU"/>
              </w:rPr>
              <w:t>/</w:t>
            </w:r>
            <w:r w:rsidR="00AC622D" w:rsidRPr="000154E8">
              <w:rPr>
                <w:b/>
                <w:bCs/>
                <w:sz w:val="17"/>
                <w:szCs w:val="17"/>
                <w:lang w:val="ru-RU"/>
              </w:rPr>
              <w:t>кг</w:t>
            </w:r>
            <w:r w:rsidRPr="000154E8">
              <w:rPr>
                <w:b/>
                <w:bCs/>
                <w:sz w:val="17"/>
                <w:szCs w:val="17"/>
                <w:lang w:val="ru-RU"/>
              </w:rPr>
              <w:t>)*</w:t>
            </w:r>
          </w:p>
        </w:tc>
        <w:tc>
          <w:tcPr>
            <w:tcW w:w="2694" w:type="dxa"/>
            <w:vMerge w:val="restart"/>
            <w:hideMark/>
          </w:tcPr>
          <w:p w14:paraId="5BDB2D9C" w14:textId="089B9C23" w:rsidR="00861A3F" w:rsidRPr="000154E8" w:rsidRDefault="00AC622D" w:rsidP="004E4438">
            <w:pPr>
              <w:keepNext/>
              <w:jc w:val="center"/>
              <w:rPr>
                <w:b/>
                <w:bCs/>
                <w:sz w:val="17"/>
                <w:szCs w:val="17"/>
                <w:lang w:val="ru-RU"/>
              </w:rPr>
            </w:pPr>
            <w:r w:rsidRPr="000154E8">
              <w:rPr>
                <w:b/>
                <w:bCs/>
                <w:sz w:val="17"/>
                <w:szCs w:val="17"/>
                <w:lang w:val="ru-RU"/>
              </w:rPr>
              <w:t>Ценовой диапазон</w:t>
            </w:r>
            <w:r w:rsidR="00861A3F" w:rsidRPr="000154E8">
              <w:rPr>
                <w:b/>
                <w:bCs/>
                <w:sz w:val="17"/>
                <w:szCs w:val="17"/>
                <w:lang w:val="ru-RU"/>
              </w:rPr>
              <w:t xml:space="preserve"> (</w:t>
            </w:r>
            <w:r w:rsidRPr="000154E8">
              <w:rPr>
                <w:b/>
                <w:bCs/>
                <w:sz w:val="17"/>
                <w:szCs w:val="17"/>
                <w:lang w:val="ru-RU"/>
              </w:rPr>
              <w:t>долл. США</w:t>
            </w:r>
            <w:r w:rsidR="00861A3F" w:rsidRPr="000154E8">
              <w:rPr>
                <w:b/>
                <w:bCs/>
                <w:sz w:val="17"/>
                <w:szCs w:val="17"/>
                <w:lang w:val="ru-RU"/>
              </w:rPr>
              <w:t>/</w:t>
            </w:r>
            <w:r w:rsidRPr="000154E8">
              <w:rPr>
                <w:b/>
                <w:bCs/>
                <w:sz w:val="17"/>
                <w:szCs w:val="17"/>
                <w:lang w:val="ru-RU"/>
              </w:rPr>
              <w:t>кг</w:t>
            </w:r>
            <w:r w:rsidR="00861A3F" w:rsidRPr="000154E8">
              <w:rPr>
                <w:b/>
                <w:bCs/>
                <w:sz w:val="17"/>
                <w:szCs w:val="17"/>
                <w:lang w:val="ru-RU"/>
              </w:rPr>
              <w:t xml:space="preserve">) </w:t>
            </w:r>
            <w:r w:rsidRPr="000154E8">
              <w:rPr>
                <w:b/>
                <w:bCs/>
                <w:sz w:val="17"/>
                <w:szCs w:val="17"/>
                <w:lang w:val="ru-RU"/>
              </w:rPr>
              <w:t>на</w:t>
            </w:r>
            <w:r w:rsidR="00861A3F" w:rsidRPr="000154E8">
              <w:rPr>
                <w:b/>
                <w:bCs/>
                <w:sz w:val="17"/>
                <w:szCs w:val="17"/>
                <w:lang w:val="ru-RU"/>
              </w:rPr>
              <w:t xml:space="preserve"> 2025</w:t>
            </w:r>
            <w:r w:rsidRPr="000154E8">
              <w:rPr>
                <w:b/>
                <w:bCs/>
                <w:sz w:val="17"/>
                <w:szCs w:val="17"/>
                <w:lang w:val="ru-RU"/>
              </w:rPr>
              <w:t xml:space="preserve"> год</w:t>
            </w:r>
          </w:p>
        </w:tc>
        <w:tc>
          <w:tcPr>
            <w:tcW w:w="850" w:type="dxa"/>
            <w:vMerge w:val="restart"/>
            <w:hideMark/>
          </w:tcPr>
          <w:p w14:paraId="02719F0E" w14:textId="413A8CFB" w:rsidR="00861A3F" w:rsidRPr="000154E8" w:rsidRDefault="00AC622D" w:rsidP="004E4438">
            <w:pPr>
              <w:keepNext/>
              <w:ind w:left="-103" w:right="-104"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  <w:lang w:val="ru-RU"/>
              </w:rPr>
              <w:t>Страны</w:t>
            </w:r>
            <w:r w:rsidR="00861A3F" w:rsidRPr="000154E8">
              <w:rPr>
                <w:b/>
                <w:bCs/>
                <w:sz w:val="17"/>
                <w:szCs w:val="17"/>
              </w:rPr>
              <w:t xml:space="preserve"> (2025)**</w:t>
            </w:r>
          </w:p>
        </w:tc>
      </w:tr>
      <w:tr w:rsidR="00861A3F" w:rsidRPr="000154E8" w14:paraId="1A511122" w14:textId="77777777" w:rsidTr="004E4438">
        <w:trPr>
          <w:trHeight w:val="44"/>
          <w:tblHeader/>
        </w:trPr>
        <w:tc>
          <w:tcPr>
            <w:tcW w:w="1418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0F01C8E6" w14:textId="77777777" w:rsidR="00861A3F" w:rsidRPr="000154E8" w:rsidRDefault="00861A3F" w:rsidP="004E4438">
            <w:pPr>
              <w:keepNext/>
              <w:jc w:val="left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8" w:type="dxa"/>
            <w:hideMark/>
          </w:tcPr>
          <w:p w14:paraId="5284CB63" w14:textId="77777777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</w:rPr>
              <w:t>2018</w:t>
            </w:r>
          </w:p>
        </w:tc>
        <w:tc>
          <w:tcPr>
            <w:tcW w:w="709" w:type="dxa"/>
            <w:hideMark/>
          </w:tcPr>
          <w:p w14:paraId="4B7B78C5" w14:textId="77777777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</w:rPr>
              <w:t>2019</w:t>
            </w:r>
          </w:p>
        </w:tc>
        <w:tc>
          <w:tcPr>
            <w:tcW w:w="709" w:type="dxa"/>
            <w:hideMark/>
          </w:tcPr>
          <w:p w14:paraId="5AD4F54E" w14:textId="77777777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</w:rPr>
              <w:t>2020</w:t>
            </w:r>
          </w:p>
        </w:tc>
        <w:tc>
          <w:tcPr>
            <w:tcW w:w="709" w:type="dxa"/>
            <w:hideMark/>
          </w:tcPr>
          <w:p w14:paraId="36D3A613" w14:textId="77777777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</w:rPr>
              <w:t>2021</w:t>
            </w:r>
          </w:p>
        </w:tc>
        <w:tc>
          <w:tcPr>
            <w:tcW w:w="709" w:type="dxa"/>
            <w:hideMark/>
          </w:tcPr>
          <w:p w14:paraId="70970097" w14:textId="77777777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</w:rPr>
              <w:t>2022</w:t>
            </w:r>
          </w:p>
        </w:tc>
        <w:tc>
          <w:tcPr>
            <w:tcW w:w="709" w:type="dxa"/>
            <w:hideMark/>
          </w:tcPr>
          <w:p w14:paraId="6BFE8AF4" w14:textId="77777777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</w:rPr>
              <w:t>2023</w:t>
            </w:r>
          </w:p>
        </w:tc>
        <w:tc>
          <w:tcPr>
            <w:tcW w:w="709" w:type="dxa"/>
            <w:hideMark/>
          </w:tcPr>
          <w:p w14:paraId="1F259446" w14:textId="77777777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</w:rPr>
              <w:t>2024</w:t>
            </w:r>
          </w:p>
        </w:tc>
        <w:tc>
          <w:tcPr>
            <w:tcW w:w="709" w:type="dxa"/>
          </w:tcPr>
          <w:p w14:paraId="31A729D8" w14:textId="7618EC59" w:rsidR="00861A3F" w:rsidRPr="000154E8" w:rsidRDefault="00861A3F" w:rsidP="004E4438">
            <w:pPr>
              <w:keepNext/>
              <w:jc w:val="center"/>
              <w:rPr>
                <w:b/>
                <w:bCs/>
                <w:sz w:val="17"/>
                <w:szCs w:val="17"/>
              </w:rPr>
            </w:pPr>
            <w:r w:rsidRPr="000154E8">
              <w:rPr>
                <w:b/>
                <w:bCs/>
                <w:sz w:val="17"/>
                <w:szCs w:val="17"/>
              </w:rPr>
              <w:t>2025</w:t>
            </w:r>
          </w:p>
        </w:tc>
        <w:tc>
          <w:tcPr>
            <w:tcW w:w="2694" w:type="dxa"/>
            <w:vMerge/>
            <w:vAlign w:val="center"/>
            <w:hideMark/>
          </w:tcPr>
          <w:p w14:paraId="7FB60EFA" w14:textId="2BF358EC" w:rsidR="00861A3F" w:rsidRPr="000154E8" w:rsidRDefault="00861A3F" w:rsidP="004E4438">
            <w:pPr>
              <w:keepNext/>
              <w:jc w:val="left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14:paraId="06698CF4" w14:textId="77777777" w:rsidR="00861A3F" w:rsidRPr="000154E8" w:rsidRDefault="00861A3F" w:rsidP="004E4438">
            <w:pPr>
              <w:keepNext/>
              <w:jc w:val="left"/>
              <w:rPr>
                <w:b/>
                <w:bCs/>
                <w:sz w:val="17"/>
                <w:szCs w:val="17"/>
              </w:rPr>
            </w:pPr>
          </w:p>
        </w:tc>
      </w:tr>
      <w:tr w:rsidR="00861A3F" w:rsidRPr="000154E8" w14:paraId="0D23D00D" w14:textId="77777777" w:rsidTr="004E4438">
        <w:trPr>
          <w:trHeight w:val="316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30B0A70" w14:textId="19BD45E5" w:rsidR="00861A3F" w:rsidRPr="000154E8" w:rsidRDefault="0062517F" w:rsidP="004E4438">
            <w:pPr>
              <w:keepNext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ГХФУ</w:t>
            </w:r>
            <w:r w:rsidR="00861A3F" w:rsidRPr="000154E8">
              <w:rPr>
                <w:sz w:val="17"/>
                <w:szCs w:val="17"/>
              </w:rPr>
              <w:t>-22</w:t>
            </w:r>
          </w:p>
        </w:tc>
        <w:tc>
          <w:tcPr>
            <w:tcW w:w="708" w:type="dxa"/>
            <w:hideMark/>
          </w:tcPr>
          <w:p w14:paraId="499C304C" w14:textId="43B97FA8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19</w:t>
            </w:r>
          </w:p>
        </w:tc>
        <w:tc>
          <w:tcPr>
            <w:tcW w:w="709" w:type="dxa"/>
            <w:hideMark/>
          </w:tcPr>
          <w:p w14:paraId="07F5A3A3" w14:textId="7E63D502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62</w:t>
            </w:r>
          </w:p>
        </w:tc>
        <w:tc>
          <w:tcPr>
            <w:tcW w:w="709" w:type="dxa"/>
            <w:hideMark/>
          </w:tcPr>
          <w:p w14:paraId="75935763" w14:textId="40D6F8E7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66</w:t>
            </w:r>
          </w:p>
        </w:tc>
        <w:tc>
          <w:tcPr>
            <w:tcW w:w="709" w:type="dxa"/>
            <w:hideMark/>
          </w:tcPr>
          <w:p w14:paraId="308C737E" w14:textId="2BE7832D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80</w:t>
            </w:r>
          </w:p>
        </w:tc>
        <w:tc>
          <w:tcPr>
            <w:tcW w:w="709" w:type="dxa"/>
            <w:hideMark/>
          </w:tcPr>
          <w:p w14:paraId="17376C70" w14:textId="7B1F7787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58</w:t>
            </w:r>
          </w:p>
        </w:tc>
        <w:tc>
          <w:tcPr>
            <w:tcW w:w="709" w:type="dxa"/>
            <w:hideMark/>
          </w:tcPr>
          <w:p w14:paraId="4447B8FD" w14:textId="15771541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43</w:t>
            </w:r>
          </w:p>
        </w:tc>
        <w:tc>
          <w:tcPr>
            <w:tcW w:w="709" w:type="dxa"/>
            <w:hideMark/>
          </w:tcPr>
          <w:p w14:paraId="0E909383" w14:textId="3B1CCA11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="00F52E23" w:rsidRPr="000154E8">
              <w:rPr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14:paraId="76CA3EC9" w14:textId="193706B9" w:rsidR="00861A3F" w:rsidRPr="000154E8" w:rsidRDefault="00E9215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65</w:t>
            </w:r>
          </w:p>
        </w:tc>
        <w:tc>
          <w:tcPr>
            <w:tcW w:w="2694" w:type="dxa"/>
            <w:hideMark/>
          </w:tcPr>
          <w:p w14:paraId="5B77B4A5" w14:textId="6C872C55" w:rsidR="00861A3F" w:rsidRPr="000154E8" w:rsidRDefault="000E760F" w:rsidP="004E4438">
            <w:pPr>
              <w:keepNext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485956" w:rsidRPr="000154E8">
              <w:rPr>
                <w:sz w:val="17"/>
                <w:szCs w:val="17"/>
                <w:lang w:val="ru-RU"/>
              </w:rPr>
              <w:t>Аргентина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485956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12250C" w:rsidRPr="000154E8">
              <w:rPr>
                <w:sz w:val="17"/>
                <w:szCs w:val="17"/>
              </w:rPr>
              <w:t>53</w:t>
            </w:r>
            <w:r w:rsidR="00A40495" w:rsidRPr="000154E8">
              <w:rPr>
                <w:sz w:val="17"/>
                <w:szCs w:val="17"/>
              </w:rPr>
              <w:t>,</w:t>
            </w:r>
            <w:r w:rsidR="0012250C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485956" w:rsidRPr="000154E8">
              <w:rPr>
                <w:sz w:val="17"/>
                <w:szCs w:val="17"/>
                <w:lang w:val="ru-RU"/>
              </w:rPr>
              <w:t>Туркменистан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1A5A16A7" w14:textId="79F350AF" w:rsidR="00861A3F" w:rsidRPr="000154E8" w:rsidRDefault="00193FA0" w:rsidP="004E4438">
            <w:pPr>
              <w:keepNext/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96</w:t>
            </w:r>
          </w:p>
        </w:tc>
      </w:tr>
      <w:tr w:rsidR="00861A3F" w:rsidRPr="000154E8" w14:paraId="6FC7E391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1F12BDC" w14:textId="647AF462" w:rsidR="00861A3F" w:rsidRPr="000154E8" w:rsidRDefault="0062517F" w:rsidP="004E4438">
            <w:pPr>
              <w:keepNext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ГХФУ</w:t>
            </w:r>
            <w:r w:rsidR="00861A3F" w:rsidRPr="000154E8">
              <w:rPr>
                <w:sz w:val="17"/>
                <w:szCs w:val="17"/>
              </w:rPr>
              <w:t>-141b</w:t>
            </w:r>
          </w:p>
        </w:tc>
        <w:tc>
          <w:tcPr>
            <w:tcW w:w="708" w:type="dxa"/>
            <w:hideMark/>
          </w:tcPr>
          <w:p w14:paraId="0C2C660D" w14:textId="1AE16EB5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83</w:t>
            </w:r>
          </w:p>
        </w:tc>
        <w:tc>
          <w:tcPr>
            <w:tcW w:w="709" w:type="dxa"/>
            <w:hideMark/>
          </w:tcPr>
          <w:p w14:paraId="1E53AD02" w14:textId="7DAD073F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68</w:t>
            </w:r>
          </w:p>
        </w:tc>
        <w:tc>
          <w:tcPr>
            <w:tcW w:w="709" w:type="dxa"/>
            <w:hideMark/>
          </w:tcPr>
          <w:p w14:paraId="0B20E69E" w14:textId="6CB4DC7F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85</w:t>
            </w:r>
          </w:p>
        </w:tc>
        <w:tc>
          <w:tcPr>
            <w:tcW w:w="709" w:type="dxa"/>
            <w:hideMark/>
          </w:tcPr>
          <w:p w14:paraId="083BFA6B" w14:textId="3A064E9D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42</w:t>
            </w:r>
          </w:p>
        </w:tc>
        <w:tc>
          <w:tcPr>
            <w:tcW w:w="709" w:type="dxa"/>
            <w:hideMark/>
          </w:tcPr>
          <w:p w14:paraId="00028523" w14:textId="454E4B22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11</w:t>
            </w:r>
          </w:p>
        </w:tc>
        <w:tc>
          <w:tcPr>
            <w:tcW w:w="709" w:type="dxa"/>
            <w:hideMark/>
          </w:tcPr>
          <w:p w14:paraId="7BBA2DE8" w14:textId="49795E29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  <w:hideMark/>
          </w:tcPr>
          <w:p w14:paraId="30802534" w14:textId="2E435FAE" w:rsidR="00861A3F" w:rsidRPr="000154E8" w:rsidRDefault="00861A3F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41</w:t>
            </w:r>
          </w:p>
        </w:tc>
        <w:tc>
          <w:tcPr>
            <w:tcW w:w="709" w:type="dxa"/>
          </w:tcPr>
          <w:p w14:paraId="228BDA98" w14:textId="2CD19DC8" w:rsidR="00861A3F" w:rsidRPr="000154E8" w:rsidRDefault="006D3893" w:rsidP="004E4438">
            <w:pPr>
              <w:keepNext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77</w:t>
            </w:r>
          </w:p>
        </w:tc>
        <w:tc>
          <w:tcPr>
            <w:tcW w:w="2694" w:type="dxa"/>
            <w:hideMark/>
          </w:tcPr>
          <w:p w14:paraId="3F201056" w14:textId="1F41A672" w:rsidR="00861A3F" w:rsidRPr="000154E8" w:rsidRDefault="000504CE" w:rsidP="004E4438">
            <w:pPr>
              <w:keepNext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Аргентина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33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Коста-Рика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C1F81EB" w14:textId="60A37417" w:rsidR="00861A3F" w:rsidRPr="000154E8" w:rsidRDefault="006D3893" w:rsidP="004E4438">
            <w:pPr>
              <w:keepNext/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</w:p>
        </w:tc>
      </w:tr>
      <w:tr w:rsidR="00861A3F" w:rsidRPr="000154E8" w14:paraId="21D0482E" w14:textId="77777777" w:rsidTr="004E4438">
        <w:trPr>
          <w:trHeight w:val="25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627231A7" w14:textId="1E4527BB" w:rsidR="00861A3F" w:rsidRPr="000154E8" w:rsidRDefault="0062517F" w:rsidP="004E4438">
            <w:pPr>
              <w:ind w:right="-166"/>
              <w:jc w:val="left"/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ГХФУ</w:t>
            </w:r>
            <w:r w:rsidR="00861A3F" w:rsidRPr="000154E8">
              <w:rPr>
                <w:sz w:val="17"/>
                <w:szCs w:val="17"/>
                <w:lang w:val="ru-RU"/>
              </w:rPr>
              <w:t>-141</w:t>
            </w:r>
            <w:r w:rsidR="00861A3F" w:rsidRPr="000154E8">
              <w:rPr>
                <w:sz w:val="17"/>
                <w:szCs w:val="17"/>
              </w:rPr>
              <w:t>b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 </w:t>
            </w:r>
            <w:r w:rsidR="00485956" w:rsidRPr="000154E8">
              <w:rPr>
                <w:sz w:val="17"/>
                <w:szCs w:val="17"/>
                <w:lang w:val="ru-RU"/>
              </w:rPr>
              <w:t>в импортируемой готовой смеси полиолов</w:t>
            </w:r>
          </w:p>
        </w:tc>
        <w:tc>
          <w:tcPr>
            <w:tcW w:w="708" w:type="dxa"/>
            <w:hideMark/>
          </w:tcPr>
          <w:p w14:paraId="51E7B6CC" w14:textId="3ECF633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21</w:t>
            </w:r>
          </w:p>
        </w:tc>
        <w:tc>
          <w:tcPr>
            <w:tcW w:w="709" w:type="dxa"/>
            <w:hideMark/>
          </w:tcPr>
          <w:p w14:paraId="415C95DD" w14:textId="66AB328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87</w:t>
            </w:r>
          </w:p>
        </w:tc>
        <w:tc>
          <w:tcPr>
            <w:tcW w:w="709" w:type="dxa"/>
            <w:hideMark/>
          </w:tcPr>
          <w:p w14:paraId="17EE0C64" w14:textId="509EA13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73</w:t>
            </w:r>
          </w:p>
        </w:tc>
        <w:tc>
          <w:tcPr>
            <w:tcW w:w="709" w:type="dxa"/>
            <w:hideMark/>
          </w:tcPr>
          <w:p w14:paraId="225E0849" w14:textId="43BF004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48</w:t>
            </w:r>
          </w:p>
        </w:tc>
        <w:tc>
          <w:tcPr>
            <w:tcW w:w="709" w:type="dxa"/>
            <w:hideMark/>
          </w:tcPr>
          <w:p w14:paraId="0C709597" w14:textId="14C7A79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54</w:t>
            </w:r>
          </w:p>
        </w:tc>
        <w:tc>
          <w:tcPr>
            <w:tcW w:w="709" w:type="dxa"/>
            <w:hideMark/>
          </w:tcPr>
          <w:p w14:paraId="562776C1" w14:textId="797BFB6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80</w:t>
            </w:r>
          </w:p>
        </w:tc>
        <w:tc>
          <w:tcPr>
            <w:tcW w:w="709" w:type="dxa"/>
            <w:hideMark/>
          </w:tcPr>
          <w:p w14:paraId="4303AD18" w14:textId="6539A82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6B9A1D4E" w14:textId="4C689252" w:rsidR="00861A3F" w:rsidRPr="000154E8" w:rsidRDefault="0038004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25</w:t>
            </w:r>
          </w:p>
        </w:tc>
        <w:tc>
          <w:tcPr>
            <w:tcW w:w="2694" w:type="dxa"/>
            <w:hideMark/>
          </w:tcPr>
          <w:p w14:paraId="7F144988" w14:textId="136016C1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 (</w:t>
            </w:r>
            <w:r w:rsidR="00A40495" w:rsidRPr="000154E8">
              <w:rPr>
                <w:sz w:val="17"/>
                <w:szCs w:val="17"/>
                <w:lang w:val="ru-RU"/>
              </w:rPr>
              <w:t>Бангладеш</w:t>
            </w:r>
            <w:r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Pr="000154E8">
              <w:rPr>
                <w:sz w:val="17"/>
                <w:szCs w:val="17"/>
              </w:rPr>
              <w:t xml:space="preserve"> </w:t>
            </w:r>
            <w:r w:rsidR="00F80149"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="00F80149" w:rsidRPr="000154E8">
              <w:rPr>
                <w:sz w:val="17"/>
                <w:szCs w:val="17"/>
              </w:rPr>
              <w:t xml:space="preserve">50 </w:t>
            </w:r>
            <w:r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Йемен</w:t>
            </w:r>
            <w:r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855E21D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</w:p>
        </w:tc>
      </w:tr>
      <w:tr w:rsidR="00861A3F" w:rsidRPr="000154E8" w14:paraId="4A6AADB5" w14:textId="77777777" w:rsidTr="004E4438">
        <w:trPr>
          <w:trHeight w:val="13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E6DD7CA" w14:textId="4E94A7FE" w:rsidR="00861A3F" w:rsidRPr="000154E8" w:rsidRDefault="0062517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ГХФУ</w:t>
            </w:r>
            <w:r w:rsidR="00861A3F" w:rsidRPr="000154E8">
              <w:rPr>
                <w:sz w:val="17"/>
                <w:szCs w:val="17"/>
              </w:rPr>
              <w:t>-142b</w:t>
            </w:r>
          </w:p>
        </w:tc>
        <w:tc>
          <w:tcPr>
            <w:tcW w:w="708" w:type="dxa"/>
            <w:hideMark/>
          </w:tcPr>
          <w:p w14:paraId="66FC3A5F" w14:textId="369FC62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65</w:t>
            </w:r>
          </w:p>
        </w:tc>
        <w:tc>
          <w:tcPr>
            <w:tcW w:w="709" w:type="dxa"/>
            <w:hideMark/>
          </w:tcPr>
          <w:p w14:paraId="75582E1E" w14:textId="2BFA96E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04</w:t>
            </w:r>
          </w:p>
        </w:tc>
        <w:tc>
          <w:tcPr>
            <w:tcW w:w="709" w:type="dxa"/>
            <w:hideMark/>
          </w:tcPr>
          <w:p w14:paraId="52EE2C69" w14:textId="173A4F7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08</w:t>
            </w:r>
          </w:p>
        </w:tc>
        <w:tc>
          <w:tcPr>
            <w:tcW w:w="709" w:type="dxa"/>
            <w:hideMark/>
          </w:tcPr>
          <w:p w14:paraId="162A8732" w14:textId="4412501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12</w:t>
            </w:r>
          </w:p>
        </w:tc>
        <w:tc>
          <w:tcPr>
            <w:tcW w:w="709" w:type="dxa"/>
            <w:hideMark/>
          </w:tcPr>
          <w:p w14:paraId="789154D7" w14:textId="0ED3706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06</w:t>
            </w:r>
          </w:p>
        </w:tc>
        <w:tc>
          <w:tcPr>
            <w:tcW w:w="709" w:type="dxa"/>
            <w:hideMark/>
          </w:tcPr>
          <w:p w14:paraId="7A70A779" w14:textId="12B8D32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57</w:t>
            </w:r>
          </w:p>
        </w:tc>
        <w:tc>
          <w:tcPr>
            <w:tcW w:w="709" w:type="dxa"/>
            <w:hideMark/>
          </w:tcPr>
          <w:p w14:paraId="4ED5D866" w14:textId="54CAC47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97</w:t>
            </w:r>
          </w:p>
        </w:tc>
        <w:tc>
          <w:tcPr>
            <w:tcW w:w="709" w:type="dxa"/>
          </w:tcPr>
          <w:p w14:paraId="7BD387F1" w14:textId="5BD0569D" w:rsidR="00861A3F" w:rsidRPr="000154E8" w:rsidRDefault="00F1515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45</w:t>
            </w:r>
          </w:p>
        </w:tc>
        <w:tc>
          <w:tcPr>
            <w:tcW w:w="2694" w:type="dxa"/>
            <w:hideMark/>
          </w:tcPr>
          <w:p w14:paraId="7CDB9C3D" w14:textId="6CF92895" w:rsidR="00861A3F" w:rsidRPr="000154E8" w:rsidRDefault="00A13CED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45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Китай</w:t>
            </w:r>
            <w:r w:rsidR="00861A3F" w:rsidRPr="000154E8">
              <w:rPr>
                <w:sz w:val="17"/>
                <w:szCs w:val="17"/>
              </w:rPr>
              <w:t xml:space="preserve">) </w:t>
            </w:r>
          </w:p>
        </w:tc>
        <w:tc>
          <w:tcPr>
            <w:tcW w:w="850" w:type="dxa"/>
            <w:hideMark/>
          </w:tcPr>
          <w:p w14:paraId="1005D28A" w14:textId="760028C9" w:rsidR="00861A3F" w:rsidRPr="000154E8" w:rsidRDefault="00F15151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3BF93F94" w14:textId="77777777" w:rsidTr="004E4438">
        <w:trPr>
          <w:trHeight w:val="150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996CDB8" w14:textId="50A7E4B5" w:rsidR="00861A3F" w:rsidRPr="000154E8" w:rsidRDefault="0062517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lastRenderedPageBreak/>
              <w:t>ГХФУ</w:t>
            </w:r>
            <w:r w:rsidR="00861A3F" w:rsidRPr="000154E8">
              <w:rPr>
                <w:sz w:val="17"/>
                <w:szCs w:val="17"/>
              </w:rPr>
              <w:t>-123</w:t>
            </w:r>
          </w:p>
        </w:tc>
        <w:tc>
          <w:tcPr>
            <w:tcW w:w="708" w:type="dxa"/>
            <w:hideMark/>
          </w:tcPr>
          <w:p w14:paraId="295F0B4C" w14:textId="0EA6A50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3E413B66" w14:textId="212B90D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53</w:t>
            </w:r>
          </w:p>
        </w:tc>
        <w:tc>
          <w:tcPr>
            <w:tcW w:w="709" w:type="dxa"/>
            <w:hideMark/>
          </w:tcPr>
          <w:p w14:paraId="67909B42" w14:textId="4A3F304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65</w:t>
            </w:r>
          </w:p>
        </w:tc>
        <w:tc>
          <w:tcPr>
            <w:tcW w:w="709" w:type="dxa"/>
            <w:hideMark/>
          </w:tcPr>
          <w:p w14:paraId="31A11FB3" w14:textId="2CD8C49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71</w:t>
            </w:r>
          </w:p>
        </w:tc>
        <w:tc>
          <w:tcPr>
            <w:tcW w:w="709" w:type="dxa"/>
            <w:hideMark/>
          </w:tcPr>
          <w:p w14:paraId="0D49DF03" w14:textId="4F788F8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14</w:t>
            </w:r>
          </w:p>
        </w:tc>
        <w:tc>
          <w:tcPr>
            <w:tcW w:w="709" w:type="dxa"/>
            <w:hideMark/>
          </w:tcPr>
          <w:p w14:paraId="65FD266B" w14:textId="0D29002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55</w:t>
            </w:r>
          </w:p>
        </w:tc>
        <w:tc>
          <w:tcPr>
            <w:tcW w:w="709" w:type="dxa"/>
            <w:hideMark/>
          </w:tcPr>
          <w:p w14:paraId="3BB7B6C8" w14:textId="3F161BF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07</w:t>
            </w:r>
          </w:p>
        </w:tc>
        <w:tc>
          <w:tcPr>
            <w:tcW w:w="709" w:type="dxa"/>
          </w:tcPr>
          <w:p w14:paraId="2DB3D0F3" w14:textId="720AB9E9" w:rsidR="00861A3F" w:rsidRPr="000154E8" w:rsidRDefault="00532467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79</w:t>
            </w:r>
          </w:p>
        </w:tc>
        <w:tc>
          <w:tcPr>
            <w:tcW w:w="2694" w:type="dxa"/>
            <w:hideMark/>
          </w:tcPr>
          <w:p w14:paraId="11EBDD51" w14:textId="4749B943" w:rsidR="00861A3F" w:rsidRPr="000154E8" w:rsidRDefault="00286621" w:rsidP="004E4438">
            <w:pPr>
              <w:ind w:right="-104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10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Колумбия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43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Таиланд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20962AEB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</w:p>
        </w:tc>
      </w:tr>
      <w:tr w:rsidR="0078767E" w:rsidRPr="000154E8" w14:paraId="6B46C307" w14:textId="77777777" w:rsidTr="004E4438">
        <w:trPr>
          <w:trHeight w:val="156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6408F22C" w14:textId="133213CB" w:rsidR="0078767E" w:rsidRPr="000154E8" w:rsidRDefault="0062517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ГХФУ</w:t>
            </w:r>
            <w:r w:rsidR="0078767E" w:rsidRPr="000154E8">
              <w:rPr>
                <w:sz w:val="17"/>
                <w:szCs w:val="17"/>
              </w:rPr>
              <w:t>-124</w:t>
            </w:r>
          </w:p>
        </w:tc>
        <w:tc>
          <w:tcPr>
            <w:tcW w:w="708" w:type="dxa"/>
            <w:hideMark/>
          </w:tcPr>
          <w:p w14:paraId="463F60EB" w14:textId="48518D40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55</w:t>
            </w:r>
          </w:p>
        </w:tc>
        <w:tc>
          <w:tcPr>
            <w:tcW w:w="709" w:type="dxa"/>
            <w:hideMark/>
          </w:tcPr>
          <w:p w14:paraId="0875F689" w14:textId="76E4889C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22</w:t>
            </w:r>
          </w:p>
        </w:tc>
        <w:tc>
          <w:tcPr>
            <w:tcW w:w="709" w:type="dxa"/>
            <w:hideMark/>
          </w:tcPr>
          <w:p w14:paraId="307F8D1C" w14:textId="68454211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69</w:t>
            </w:r>
          </w:p>
        </w:tc>
        <w:tc>
          <w:tcPr>
            <w:tcW w:w="709" w:type="dxa"/>
            <w:hideMark/>
          </w:tcPr>
          <w:p w14:paraId="28552C83" w14:textId="7AA1800E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76</w:t>
            </w:r>
          </w:p>
        </w:tc>
        <w:tc>
          <w:tcPr>
            <w:tcW w:w="709" w:type="dxa"/>
            <w:hideMark/>
          </w:tcPr>
          <w:p w14:paraId="6699600D" w14:textId="32D68F33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72</w:t>
            </w:r>
          </w:p>
        </w:tc>
        <w:tc>
          <w:tcPr>
            <w:tcW w:w="709" w:type="dxa"/>
            <w:hideMark/>
          </w:tcPr>
          <w:p w14:paraId="2506B0FC" w14:textId="7FA8D08D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56</w:t>
            </w:r>
          </w:p>
        </w:tc>
        <w:tc>
          <w:tcPr>
            <w:tcW w:w="709" w:type="dxa"/>
            <w:hideMark/>
          </w:tcPr>
          <w:p w14:paraId="0CC07A5C" w14:textId="1C9FD59D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2EE0D9EC" w14:textId="3E7F0CEC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4F22C17C" w14:textId="76F14E9D" w:rsidR="0078767E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03659661" w14:textId="1C7D40D9" w:rsidR="0078767E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78767E" w:rsidRPr="000154E8" w14:paraId="68562D61" w14:textId="77777777" w:rsidTr="004E4438">
        <w:trPr>
          <w:trHeight w:val="130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4B4E1CD" w14:textId="2808FDA2" w:rsidR="0078767E" w:rsidRPr="000154E8" w:rsidRDefault="0062517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ГХФУ</w:t>
            </w:r>
            <w:r w:rsidR="0078767E" w:rsidRPr="000154E8">
              <w:rPr>
                <w:sz w:val="17"/>
                <w:szCs w:val="17"/>
              </w:rPr>
              <w:t>-225</w:t>
            </w:r>
          </w:p>
        </w:tc>
        <w:tc>
          <w:tcPr>
            <w:tcW w:w="708" w:type="dxa"/>
            <w:hideMark/>
          </w:tcPr>
          <w:p w14:paraId="7A472B7E" w14:textId="11541913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  <w:hideMark/>
          </w:tcPr>
          <w:p w14:paraId="175C7F8E" w14:textId="1AEB4B09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32</w:t>
            </w:r>
          </w:p>
        </w:tc>
        <w:tc>
          <w:tcPr>
            <w:tcW w:w="709" w:type="dxa"/>
            <w:hideMark/>
          </w:tcPr>
          <w:p w14:paraId="52962AF3" w14:textId="48CED077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5FA873D" w14:textId="5741E0DB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60</w:t>
            </w:r>
          </w:p>
        </w:tc>
        <w:tc>
          <w:tcPr>
            <w:tcW w:w="709" w:type="dxa"/>
            <w:hideMark/>
          </w:tcPr>
          <w:p w14:paraId="57231CA1" w14:textId="0BD5D616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90E34C9" w14:textId="25A27FA3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10BFD3B" w14:textId="40D3826E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7E86592D" w14:textId="580139B9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33FE7DCD" w14:textId="09D8F5CC" w:rsidR="0078767E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452CF23F" w14:textId="18DCDF78" w:rsidR="0078767E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78767E" w:rsidRPr="000154E8" w14:paraId="3D576908" w14:textId="77777777" w:rsidTr="004E4438">
        <w:trPr>
          <w:trHeight w:val="49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D17E1EA" w14:textId="2D847BC8" w:rsidR="0078767E" w:rsidRPr="000154E8" w:rsidRDefault="0062517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ГХФУ</w:t>
            </w:r>
            <w:r w:rsidR="0078767E" w:rsidRPr="000154E8">
              <w:rPr>
                <w:sz w:val="17"/>
                <w:szCs w:val="17"/>
              </w:rPr>
              <w:t>-225ca</w:t>
            </w:r>
          </w:p>
        </w:tc>
        <w:tc>
          <w:tcPr>
            <w:tcW w:w="708" w:type="dxa"/>
            <w:hideMark/>
          </w:tcPr>
          <w:p w14:paraId="2842BBA1" w14:textId="05E94858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07</w:t>
            </w:r>
          </w:p>
        </w:tc>
        <w:tc>
          <w:tcPr>
            <w:tcW w:w="709" w:type="dxa"/>
            <w:hideMark/>
          </w:tcPr>
          <w:p w14:paraId="2324DF5D" w14:textId="6243BDAE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5899BE63" w14:textId="6C21E201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1D29C05F" w14:textId="69164276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65C5BF45" w14:textId="7C7EF437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E47B432" w14:textId="1B5B9EA8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FD8E537" w14:textId="193049F6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36412C4B" w14:textId="3AE136B4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4EDE3CFB" w14:textId="2951CFF9" w:rsidR="0078767E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3ED64665" w14:textId="3393E133" w:rsidR="0078767E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78767E" w:rsidRPr="000154E8" w14:paraId="649D76BC" w14:textId="77777777" w:rsidTr="004E4438">
        <w:trPr>
          <w:trHeight w:val="108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5D6537AA" w14:textId="3656B55E" w:rsidR="0078767E" w:rsidRPr="000154E8" w:rsidRDefault="0062517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ГХФУ</w:t>
            </w:r>
            <w:r w:rsidR="0078767E" w:rsidRPr="000154E8">
              <w:rPr>
                <w:sz w:val="17"/>
                <w:szCs w:val="17"/>
              </w:rPr>
              <w:t>-225cb</w:t>
            </w:r>
          </w:p>
        </w:tc>
        <w:tc>
          <w:tcPr>
            <w:tcW w:w="708" w:type="dxa"/>
            <w:hideMark/>
          </w:tcPr>
          <w:p w14:paraId="0F1553D8" w14:textId="076DD757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03E4C34" w14:textId="2EB413A2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30FE2C5A" w14:textId="4055D672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21F83AC9" w14:textId="7157F95A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4AF3EC70" w14:textId="1DD793A1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AC2601B" w14:textId="31ADE767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DED8FFF" w14:textId="65375A6C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4A989AFE" w14:textId="437CEFAC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7DBA1F92" w14:textId="3F7A3CAB" w:rsidR="0078767E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685A207E" w14:textId="06C5C749" w:rsidR="0078767E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74C564E4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07E0F8E5" w14:textId="14BDFE3E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-125</w:t>
            </w:r>
          </w:p>
        </w:tc>
        <w:tc>
          <w:tcPr>
            <w:tcW w:w="708" w:type="dxa"/>
            <w:hideMark/>
          </w:tcPr>
          <w:p w14:paraId="5CB92090" w14:textId="43353E0D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5231711" w14:textId="1B150B2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38</w:t>
            </w:r>
          </w:p>
        </w:tc>
        <w:tc>
          <w:tcPr>
            <w:tcW w:w="709" w:type="dxa"/>
            <w:hideMark/>
          </w:tcPr>
          <w:p w14:paraId="6E38D073" w14:textId="60C2006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36</w:t>
            </w:r>
          </w:p>
        </w:tc>
        <w:tc>
          <w:tcPr>
            <w:tcW w:w="709" w:type="dxa"/>
            <w:hideMark/>
          </w:tcPr>
          <w:p w14:paraId="14A1AD7D" w14:textId="74D1204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19</w:t>
            </w:r>
          </w:p>
        </w:tc>
        <w:tc>
          <w:tcPr>
            <w:tcW w:w="709" w:type="dxa"/>
            <w:hideMark/>
          </w:tcPr>
          <w:p w14:paraId="1989427E" w14:textId="4E6BD6D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19</w:t>
            </w:r>
          </w:p>
        </w:tc>
        <w:tc>
          <w:tcPr>
            <w:tcW w:w="709" w:type="dxa"/>
            <w:hideMark/>
          </w:tcPr>
          <w:p w14:paraId="41C8AA73" w14:textId="5F3B98A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31</w:t>
            </w:r>
          </w:p>
        </w:tc>
        <w:tc>
          <w:tcPr>
            <w:tcW w:w="709" w:type="dxa"/>
            <w:hideMark/>
          </w:tcPr>
          <w:p w14:paraId="4A3FCCFA" w14:textId="54BAA5E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="007B77F3" w:rsidRPr="000154E8">
              <w:rPr>
                <w:sz w:val="17"/>
                <w:szCs w:val="17"/>
              </w:rPr>
              <w:t>0</w:t>
            </w:r>
            <w:r w:rsidRPr="000154E8">
              <w:rPr>
                <w:sz w:val="17"/>
                <w:szCs w:val="17"/>
              </w:rPr>
              <w:t>4</w:t>
            </w:r>
          </w:p>
        </w:tc>
        <w:tc>
          <w:tcPr>
            <w:tcW w:w="709" w:type="dxa"/>
          </w:tcPr>
          <w:p w14:paraId="00D917E0" w14:textId="599001A0" w:rsidR="00861A3F" w:rsidRPr="000154E8" w:rsidRDefault="001D593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22</w:t>
            </w:r>
          </w:p>
        </w:tc>
        <w:tc>
          <w:tcPr>
            <w:tcW w:w="2694" w:type="dxa"/>
            <w:noWrap/>
            <w:hideMark/>
          </w:tcPr>
          <w:p w14:paraId="0CA76C70" w14:textId="6D7EFD7E" w:rsidR="00861A3F" w:rsidRPr="000154E8" w:rsidRDefault="001D593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30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Аргентина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0D43C6" w:rsidRPr="000154E8">
              <w:rPr>
                <w:sz w:val="17"/>
                <w:szCs w:val="17"/>
              </w:rPr>
              <w:t>61</w:t>
            </w:r>
            <w:r w:rsidR="00A40495" w:rsidRPr="000154E8">
              <w:rPr>
                <w:sz w:val="17"/>
                <w:szCs w:val="17"/>
              </w:rPr>
              <w:t>,</w:t>
            </w:r>
            <w:r w:rsidR="000D43C6" w:rsidRPr="000154E8">
              <w:rPr>
                <w:sz w:val="17"/>
                <w:szCs w:val="17"/>
              </w:rPr>
              <w:t xml:space="preserve">79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Эквадор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0DF7C175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</w:p>
        </w:tc>
      </w:tr>
      <w:tr w:rsidR="00861A3F" w:rsidRPr="000154E8" w14:paraId="5D1F6EB4" w14:textId="77777777" w:rsidTr="004E4438">
        <w:trPr>
          <w:trHeight w:val="232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53BC724B" w14:textId="435F4ECA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-134</w:t>
            </w:r>
          </w:p>
        </w:tc>
        <w:tc>
          <w:tcPr>
            <w:tcW w:w="708" w:type="dxa"/>
            <w:hideMark/>
          </w:tcPr>
          <w:p w14:paraId="7F797DA3" w14:textId="7610BEFC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2D5C09C" w14:textId="29DC365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06</w:t>
            </w:r>
          </w:p>
        </w:tc>
        <w:tc>
          <w:tcPr>
            <w:tcW w:w="709" w:type="dxa"/>
            <w:hideMark/>
          </w:tcPr>
          <w:p w14:paraId="0D4B1E2E" w14:textId="7DCF4DB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29</w:t>
            </w:r>
          </w:p>
        </w:tc>
        <w:tc>
          <w:tcPr>
            <w:tcW w:w="709" w:type="dxa"/>
            <w:hideMark/>
          </w:tcPr>
          <w:p w14:paraId="15D187C8" w14:textId="664BEB8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89</w:t>
            </w:r>
          </w:p>
        </w:tc>
        <w:tc>
          <w:tcPr>
            <w:tcW w:w="709" w:type="dxa"/>
            <w:hideMark/>
          </w:tcPr>
          <w:p w14:paraId="2252B88F" w14:textId="37AC67F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17</w:t>
            </w:r>
          </w:p>
        </w:tc>
        <w:tc>
          <w:tcPr>
            <w:tcW w:w="709" w:type="dxa"/>
            <w:hideMark/>
          </w:tcPr>
          <w:p w14:paraId="5A7F0291" w14:textId="5DE8A26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  <w:hideMark/>
          </w:tcPr>
          <w:p w14:paraId="55924C7E" w14:textId="27E3A67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01</w:t>
            </w:r>
          </w:p>
        </w:tc>
        <w:tc>
          <w:tcPr>
            <w:tcW w:w="709" w:type="dxa"/>
          </w:tcPr>
          <w:p w14:paraId="616AB687" w14:textId="3362C402" w:rsidR="00861A3F" w:rsidRPr="000154E8" w:rsidRDefault="008C42AC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2694" w:type="dxa"/>
            <w:noWrap/>
            <w:hideMark/>
          </w:tcPr>
          <w:p w14:paraId="688D531D" w14:textId="69E7B9C2" w:rsidR="00861A3F" w:rsidRPr="000154E8" w:rsidRDefault="003F1664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30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Нигер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Эфиопия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10BA7B78" w14:textId="06FDCA75" w:rsidR="00861A3F" w:rsidRPr="000154E8" w:rsidRDefault="000D43C6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</w:p>
        </w:tc>
      </w:tr>
      <w:tr w:rsidR="00861A3F" w:rsidRPr="000154E8" w14:paraId="65E93DB6" w14:textId="77777777" w:rsidTr="004E4438">
        <w:trPr>
          <w:trHeight w:val="35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9E6CD81" w14:textId="5CDBEADB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-134a</w:t>
            </w:r>
          </w:p>
        </w:tc>
        <w:tc>
          <w:tcPr>
            <w:tcW w:w="708" w:type="dxa"/>
            <w:hideMark/>
          </w:tcPr>
          <w:p w14:paraId="466686BC" w14:textId="7550E18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  <w:hideMark/>
          </w:tcPr>
          <w:p w14:paraId="664BAEF7" w14:textId="2926443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20</w:t>
            </w:r>
          </w:p>
        </w:tc>
        <w:tc>
          <w:tcPr>
            <w:tcW w:w="709" w:type="dxa"/>
            <w:hideMark/>
          </w:tcPr>
          <w:p w14:paraId="00841D50" w14:textId="591E26E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63</w:t>
            </w:r>
          </w:p>
        </w:tc>
        <w:tc>
          <w:tcPr>
            <w:tcW w:w="709" w:type="dxa"/>
            <w:hideMark/>
          </w:tcPr>
          <w:p w14:paraId="676548E5" w14:textId="2418359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63</w:t>
            </w:r>
          </w:p>
        </w:tc>
        <w:tc>
          <w:tcPr>
            <w:tcW w:w="709" w:type="dxa"/>
            <w:hideMark/>
          </w:tcPr>
          <w:p w14:paraId="33AA7A4C" w14:textId="68C58E1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32</w:t>
            </w:r>
          </w:p>
        </w:tc>
        <w:tc>
          <w:tcPr>
            <w:tcW w:w="709" w:type="dxa"/>
            <w:hideMark/>
          </w:tcPr>
          <w:p w14:paraId="2E227347" w14:textId="7F6D75A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47</w:t>
            </w:r>
          </w:p>
        </w:tc>
        <w:tc>
          <w:tcPr>
            <w:tcW w:w="709" w:type="dxa"/>
            <w:hideMark/>
          </w:tcPr>
          <w:p w14:paraId="7AAD3113" w14:textId="5676357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</w:t>
            </w:r>
            <w:r w:rsidR="00F9799D" w:rsidRPr="000154E8">
              <w:rPr>
                <w:sz w:val="17"/>
                <w:szCs w:val="17"/>
              </w:rPr>
              <w:t>6</w:t>
            </w:r>
          </w:p>
        </w:tc>
        <w:tc>
          <w:tcPr>
            <w:tcW w:w="709" w:type="dxa"/>
          </w:tcPr>
          <w:p w14:paraId="21D447CA" w14:textId="4481EE8B" w:rsidR="00861A3F" w:rsidRPr="000154E8" w:rsidRDefault="005E1514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05</w:t>
            </w:r>
          </w:p>
        </w:tc>
        <w:tc>
          <w:tcPr>
            <w:tcW w:w="2694" w:type="dxa"/>
            <w:hideMark/>
          </w:tcPr>
          <w:p w14:paraId="61408E47" w14:textId="5EE138D1" w:rsidR="00861A3F" w:rsidRPr="000154E8" w:rsidRDefault="00DB2416" w:rsidP="004E4438">
            <w:pPr>
              <w:jc w:val="left"/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2</w:t>
            </w:r>
            <w:r w:rsidR="00A40495" w:rsidRPr="000154E8">
              <w:rPr>
                <w:sz w:val="17"/>
                <w:szCs w:val="17"/>
                <w:lang w:val="ru-RU"/>
              </w:rPr>
              <w:t>,</w:t>
            </w:r>
            <w:r w:rsidRPr="000154E8">
              <w:rPr>
                <w:sz w:val="17"/>
                <w:szCs w:val="17"/>
                <w:lang w:val="ru-RU"/>
              </w:rPr>
              <w:t xml:space="preserve">66 </w:t>
            </w:r>
            <w:r w:rsidR="00861A3F" w:rsidRPr="000154E8">
              <w:rPr>
                <w:sz w:val="17"/>
                <w:szCs w:val="17"/>
                <w:lang w:val="ru-RU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Суринам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 </w:t>
            </w:r>
            <w:r w:rsidRPr="000154E8">
              <w:rPr>
                <w:sz w:val="17"/>
                <w:szCs w:val="17"/>
                <w:lang w:val="ru-RU"/>
              </w:rPr>
              <w:t>67</w:t>
            </w:r>
            <w:r w:rsidR="00A40495" w:rsidRPr="000154E8">
              <w:rPr>
                <w:sz w:val="17"/>
                <w:szCs w:val="17"/>
                <w:lang w:val="ru-RU"/>
              </w:rPr>
              <w:t>,</w:t>
            </w:r>
            <w:r w:rsidRPr="000154E8">
              <w:rPr>
                <w:sz w:val="17"/>
                <w:szCs w:val="17"/>
                <w:lang w:val="ru-RU"/>
              </w:rPr>
              <w:t xml:space="preserve">76 </w:t>
            </w:r>
            <w:r w:rsidR="00861A3F" w:rsidRPr="000154E8">
              <w:rPr>
                <w:sz w:val="17"/>
                <w:szCs w:val="17"/>
                <w:lang w:val="ru-RU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Сент-Китс и Невис</w:t>
            </w:r>
            <w:r w:rsidR="00861A3F" w:rsidRPr="000154E8">
              <w:rPr>
                <w:sz w:val="17"/>
                <w:szCs w:val="17"/>
                <w:lang w:val="ru-RU"/>
              </w:rPr>
              <w:t>)</w:t>
            </w:r>
          </w:p>
        </w:tc>
        <w:tc>
          <w:tcPr>
            <w:tcW w:w="850" w:type="dxa"/>
            <w:hideMark/>
          </w:tcPr>
          <w:p w14:paraId="049F14AF" w14:textId="50056360" w:rsidR="00861A3F" w:rsidRPr="000154E8" w:rsidRDefault="005E1514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104</w:t>
            </w:r>
          </w:p>
        </w:tc>
      </w:tr>
      <w:tr w:rsidR="00861A3F" w:rsidRPr="000154E8" w14:paraId="0D13DFB9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FF15B8A" w14:textId="42AD701B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-143</w:t>
            </w:r>
          </w:p>
        </w:tc>
        <w:tc>
          <w:tcPr>
            <w:tcW w:w="708" w:type="dxa"/>
            <w:hideMark/>
          </w:tcPr>
          <w:p w14:paraId="2951909B" w14:textId="53CD00F7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9254B1F" w14:textId="0AAF1CEF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6BFC2AB" w14:textId="19FAB76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96</w:t>
            </w:r>
          </w:p>
        </w:tc>
        <w:tc>
          <w:tcPr>
            <w:tcW w:w="709" w:type="dxa"/>
            <w:hideMark/>
          </w:tcPr>
          <w:p w14:paraId="659C153A" w14:textId="0AF775F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78</w:t>
            </w:r>
          </w:p>
        </w:tc>
        <w:tc>
          <w:tcPr>
            <w:tcW w:w="709" w:type="dxa"/>
            <w:hideMark/>
          </w:tcPr>
          <w:p w14:paraId="2FE73C9F" w14:textId="40E62FB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50D5E7A" w14:textId="7F20D18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85</w:t>
            </w:r>
          </w:p>
        </w:tc>
        <w:tc>
          <w:tcPr>
            <w:tcW w:w="709" w:type="dxa"/>
            <w:hideMark/>
          </w:tcPr>
          <w:p w14:paraId="7CEE496E" w14:textId="560311E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85</w:t>
            </w:r>
          </w:p>
        </w:tc>
        <w:tc>
          <w:tcPr>
            <w:tcW w:w="709" w:type="dxa"/>
          </w:tcPr>
          <w:p w14:paraId="05CDC263" w14:textId="6FBCEAD1" w:rsidR="00861A3F" w:rsidRPr="000154E8" w:rsidRDefault="00892376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20</w:t>
            </w:r>
          </w:p>
        </w:tc>
        <w:tc>
          <w:tcPr>
            <w:tcW w:w="2694" w:type="dxa"/>
            <w:hideMark/>
          </w:tcPr>
          <w:p w14:paraId="5C83FC5E" w14:textId="584DA915" w:rsidR="00861A3F" w:rsidRPr="000154E8" w:rsidRDefault="00892376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20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Уганда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</w:p>
        </w:tc>
        <w:tc>
          <w:tcPr>
            <w:tcW w:w="850" w:type="dxa"/>
            <w:hideMark/>
          </w:tcPr>
          <w:p w14:paraId="4E758248" w14:textId="40E8316C" w:rsidR="00861A3F" w:rsidRPr="000154E8" w:rsidRDefault="00892376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6C29F480" w14:textId="77777777" w:rsidTr="004E4438">
        <w:trPr>
          <w:trHeight w:val="58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E7A6E55" w14:textId="4E0BE7FD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-143a</w:t>
            </w:r>
          </w:p>
        </w:tc>
        <w:tc>
          <w:tcPr>
            <w:tcW w:w="708" w:type="dxa"/>
            <w:hideMark/>
          </w:tcPr>
          <w:p w14:paraId="49E7A093" w14:textId="629080E6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607FE3E" w14:textId="1281360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92</w:t>
            </w:r>
          </w:p>
        </w:tc>
        <w:tc>
          <w:tcPr>
            <w:tcW w:w="709" w:type="dxa"/>
            <w:hideMark/>
          </w:tcPr>
          <w:p w14:paraId="0BB17E5F" w14:textId="2250339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65</w:t>
            </w:r>
          </w:p>
        </w:tc>
        <w:tc>
          <w:tcPr>
            <w:tcW w:w="709" w:type="dxa"/>
            <w:hideMark/>
          </w:tcPr>
          <w:p w14:paraId="3349C0EE" w14:textId="66FDEBF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30</w:t>
            </w:r>
          </w:p>
        </w:tc>
        <w:tc>
          <w:tcPr>
            <w:tcW w:w="709" w:type="dxa"/>
            <w:hideMark/>
          </w:tcPr>
          <w:p w14:paraId="2F7B29B4" w14:textId="074A33F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96</w:t>
            </w:r>
          </w:p>
        </w:tc>
        <w:tc>
          <w:tcPr>
            <w:tcW w:w="709" w:type="dxa"/>
            <w:hideMark/>
          </w:tcPr>
          <w:p w14:paraId="22FB9D8F" w14:textId="1A9F66E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27</w:t>
            </w:r>
          </w:p>
        </w:tc>
        <w:tc>
          <w:tcPr>
            <w:tcW w:w="709" w:type="dxa"/>
            <w:hideMark/>
          </w:tcPr>
          <w:p w14:paraId="29D82F26" w14:textId="44A192B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32</w:t>
            </w:r>
          </w:p>
        </w:tc>
        <w:tc>
          <w:tcPr>
            <w:tcW w:w="709" w:type="dxa"/>
          </w:tcPr>
          <w:p w14:paraId="626257FE" w14:textId="0D25E711" w:rsidR="00861A3F" w:rsidRPr="000154E8" w:rsidRDefault="00AE0BC3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28</w:t>
            </w:r>
          </w:p>
        </w:tc>
        <w:tc>
          <w:tcPr>
            <w:tcW w:w="2694" w:type="dxa"/>
            <w:hideMark/>
          </w:tcPr>
          <w:p w14:paraId="6595811F" w14:textId="250182BE" w:rsidR="00861A3F" w:rsidRPr="000154E8" w:rsidRDefault="00A80D19" w:rsidP="004E4438">
            <w:pPr>
              <w:ind w:right="-246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75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Бразилия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C8690E"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="00C8690E" w:rsidRPr="000154E8">
              <w:rPr>
                <w:sz w:val="17"/>
                <w:szCs w:val="17"/>
              </w:rPr>
              <w:t xml:space="preserve">70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Мадагаскар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33876492" w14:textId="0C3DB9E8" w:rsidR="00861A3F" w:rsidRPr="000154E8" w:rsidRDefault="00A80D19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</w:p>
        </w:tc>
      </w:tr>
      <w:tr w:rsidR="00861A3F" w:rsidRPr="000154E8" w14:paraId="353D6625" w14:textId="77777777" w:rsidTr="004E4438">
        <w:trPr>
          <w:trHeight w:val="142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2095CCEF" w14:textId="0A080EBB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-152</w:t>
            </w:r>
          </w:p>
        </w:tc>
        <w:tc>
          <w:tcPr>
            <w:tcW w:w="708" w:type="dxa"/>
            <w:hideMark/>
          </w:tcPr>
          <w:p w14:paraId="2DE3BF2C" w14:textId="17E72C15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529C65D" w14:textId="12394E1E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EABAD48" w14:textId="4C46A8F6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B2398A5" w14:textId="4246E5D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07</w:t>
            </w:r>
          </w:p>
        </w:tc>
        <w:tc>
          <w:tcPr>
            <w:tcW w:w="709" w:type="dxa"/>
            <w:hideMark/>
          </w:tcPr>
          <w:p w14:paraId="3FA3C496" w14:textId="448AD20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8B995BF" w14:textId="61259EDC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2B27F67" w14:textId="38DE24A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4BADEC8A" w14:textId="29AB3DEA" w:rsidR="00861A3F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24CE630B" w14:textId="3ADF2AC5" w:rsidR="00861A3F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1CBA618F" w14:textId="12737FE0" w:rsidR="00861A3F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5C6437C8" w14:textId="77777777" w:rsidTr="004E4438">
        <w:trPr>
          <w:trHeight w:val="20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0F845FF4" w14:textId="575C9CC7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-152a</w:t>
            </w:r>
          </w:p>
        </w:tc>
        <w:tc>
          <w:tcPr>
            <w:tcW w:w="708" w:type="dxa"/>
            <w:hideMark/>
          </w:tcPr>
          <w:p w14:paraId="6461C431" w14:textId="5A2737A5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5B0809E" w14:textId="4CC9FB5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2F42E7B2" w14:textId="1B8F645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47</w:t>
            </w:r>
          </w:p>
        </w:tc>
        <w:tc>
          <w:tcPr>
            <w:tcW w:w="709" w:type="dxa"/>
            <w:hideMark/>
          </w:tcPr>
          <w:p w14:paraId="34BF5747" w14:textId="41C9D5E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43</w:t>
            </w:r>
          </w:p>
        </w:tc>
        <w:tc>
          <w:tcPr>
            <w:tcW w:w="709" w:type="dxa"/>
            <w:hideMark/>
          </w:tcPr>
          <w:p w14:paraId="2B8420CD" w14:textId="2D0A958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28</w:t>
            </w:r>
          </w:p>
        </w:tc>
        <w:tc>
          <w:tcPr>
            <w:tcW w:w="709" w:type="dxa"/>
            <w:hideMark/>
          </w:tcPr>
          <w:p w14:paraId="06EB226E" w14:textId="14EB3ED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25</w:t>
            </w:r>
          </w:p>
        </w:tc>
        <w:tc>
          <w:tcPr>
            <w:tcW w:w="709" w:type="dxa"/>
            <w:hideMark/>
          </w:tcPr>
          <w:p w14:paraId="05949428" w14:textId="047388E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</w:tcPr>
          <w:p w14:paraId="795A7578" w14:textId="447E5D35" w:rsidR="00861A3F" w:rsidRPr="000154E8" w:rsidRDefault="00E246A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2694" w:type="dxa"/>
            <w:hideMark/>
          </w:tcPr>
          <w:p w14:paraId="30046CDE" w14:textId="4AEB54CA" w:rsidR="00861A3F" w:rsidRPr="000154E8" w:rsidRDefault="00E246AB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90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Северная Македония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44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Эквадор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34D14C2D" w14:textId="629EB789" w:rsidR="00861A3F" w:rsidRPr="000154E8" w:rsidRDefault="006E1939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</w:p>
        </w:tc>
      </w:tr>
      <w:tr w:rsidR="00861A3F" w:rsidRPr="000154E8" w14:paraId="597E2D84" w14:textId="77777777" w:rsidTr="004E4438">
        <w:trPr>
          <w:trHeight w:val="66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0BBCE0E8" w14:textId="67DF658E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-227ea</w:t>
            </w:r>
          </w:p>
        </w:tc>
        <w:tc>
          <w:tcPr>
            <w:tcW w:w="708" w:type="dxa"/>
            <w:hideMark/>
          </w:tcPr>
          <w:p w14:paraId="680CD150" w14:textId="1BE0765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22</w:t>
            </w:r>
          </w:p>
        </w:tc>
        <w:tc>
          <w:tcPr>
            <w:tcW w:w="709" w:type="dxa"/>
            <w:hideMark/>
          </w:tcPr>
          <w:p w14:paraId="4EC6CA45" w14:textId="0374BF0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67</w:t>
            </w:r>
          </w:p>
        </w:tc>
        <w:tc>
          <w:tcPr>
            <w:tcW w:w="709" w:type="dxa"/>
            <w:hideMark/>
          </w:tcPr>
          <w:p w14:paraId="3B4A9B99" w14:textId="08FEE9E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83</w:t>
            </w:r>
          </w:p>
        </w:tc>
        <w:tc>
          <w:tcPr>
            <w:tcW w:w="709" w:type="dxa"/>
            <w:hideMark/>
          </w:tcPr>
          <w:p w14:paraId="384010F4" w14:textId="43139ED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82</w:t>
            </w:r>
          </w:p>
        </w:tc>
        <w:tc>
          <w:tcPr>
            <w:tcW w:w="709" w:type="dxa"/>
            <w:hideMark/>
          </w:tcPr>
          <w:p w14:paraId="0CD7285A" w14:textId="426B809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13</w:t>
            </w:r>
          </w:p>
        </w:tc>
        <w:tc>
          <w:tcPr>
            <w:tcW w:w="709" w:type="dxa"/>
            <w:hideMark/>
          </w:tcPr>
          <w:p w14:paraId="3533B1A7" w14:textId="26D6074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  <w:hideMark/>
          </w:tcPr>
          <w:p w14:paraId="1B332CE9" w14:textId="3EB36BB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79</w:t>
            </w:r>
          </w:p>
        </w:tc>
        <w:tc>
          <w:tcPr>
            <w:tcW w:w="709" w:type="dxa"/>
          </w:tcPr>
          <w:p w14:paraId="00FDFA59" w14:textId="712BE678" w:rsidR="00861A3F" w:rsidRPr="000154E8" w:rsidRDefault="00F56C9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43</w:t>
            </w:r>
          </w:p>
        </w:tc>
        <w:tc>
          <w:tcPr>
            <w:tcW w:w="2694" w:type="dxa"/>
            <w:hideMark/>
          </w:tcPr>
          <w:p w14:paraId="154EA6F0" w14:textId="48BB3CED" w:rsidR="00861A3F" w:rsidRPr="000154E8" w:rsidRDefault="00F56C9B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90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Аргентина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3A5613" w:rsidRPr="000154E8">
              <w:rPr>
                <w:sz w:val="17"/>
                <w:szCs w:val="17"/>
              </w:rPr>
              <w:t>94</w:t>
            </w:r>
            <w:r w:rsidR="00A40495" w:rsidRPr="000154E8">
              <w:rPr>
                <w:sz w:val="17"/>
                <w:szCs w:val="17"/>
              </w:rPr>
              <w:t>,</w:t>
            </w:r>
            <w:r w:rsidR="003A5613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Сейшелы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0566F2D3" w14:textId="66A7DC8C" w:rsidR="00861A3F" w:rsidRPr="000154E8" w:rsidRDefault="007713B8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</w:p>
        </w:tc>
      </w:tr>
      <w:tr w:rsidR="00861A3F" w:rsidRPr="000154E8" w14:paraId="219A3641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58A508E1" w14:textId="7D2475D1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-23</w:t>
            </w:r>
          </w:p>
        </w:tc>
        <w:tc>
          <w:tcPr>
            <w:tcW w:w="708" w:type="dxa"/>
            <w:hideMark/>
          </w:tcPr>
          <w:p w14:paraId="4E52771B" w14:textId="51925A1F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CB018B4" w14:textId="4512400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89</w:t>
            </w:r>
          </w:p>
        </w:tc>
        <w:tc>
          <w:tcPr>
            <w:tcW w:w="709" w:type="dxa"/>
            <w:hideMark/>
          </w:tcPr>
          <w:p w14:paraId="1AB09FB0" w14:textId="6B3812F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72</w:t>
            </w:r>
          </w:p>
        </w:tc>
        <w:tc>
          <w:tcPr>
            <w:tcW w:w="709" w:type="dxa"/>
            <w:hideMark/>
          </w:tcPr>
          <w:p w14:paraId="04EAE4CE" w14:textId="0105FF2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55</w:t>
            </w:r>
          </w:p>
        </w:tc>
        <w:tc>
          <w:tcPr>
            <w:tcW w:w="709" w:type="dxa"/>
            <w:hideMark/>
          </w:tcPr>
          <w:p w14:paraId="42585959" w14:textId="5DD2F4D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83</w:t>
            </w:r>
          </w:p>
        </w:tc>
        <w:tc>
          <w:tcPr>
            <w:tcW w:w="709" w:type="dxa"/>
            <w:hideMark/>
          </w:tcPr>
          <w:p w14:paraId="5268931B" w14:textId="472891F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10E0629B" w14:textId="47476A7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42</w:t>
            </w:r>
          </w:p>
        </w:tc>
        <w:tc>
          <w:tcPr>
            <w:tcW w:w="709" w:type="dxa"/>
          </w:tcPr>
          <w:p w14:paraId="0D10909A" w14:textId="55CC03BA" w:rsidR="00861A3F" w:rsidRPr="000154E8" w:rsidRDefault="00EF04A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17</w:t>
            </w:r>
          </w:p>
        </w:tc>
        <w:tc>
          <w:tcPr>
            <w:tcW w:w="2694" w:type="dxa"/>
            <w:hideMark/>
          </w:tcPr>
          <w:p w14:paraId="0B338816" w14:textId="04AC8652" w:rsidR="00861A3F" w:rsidRPr="000154E8" w:rsidRDefault="00F063BE" w:rsidP="004E4438">
            <w:pPr>
              <w:ind w:right="-246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50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Уганда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414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30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Сербия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52F87B2C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</w:p>
        </w:tc>
      </w:tr>
      <w:tr w:rsidR="0078767E" w:rsidRPr="000154E8" w14:paraId="54033AF4" w14:textId="77777777" w:rsidTr="004E4438">
        <w:trPr>
          <w:trHeight w:val="59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4202B57" w14:textId="40828F09" w:rsidR="0078767E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78767E" w:rsidRPr="000154E8">
              <w:rPr>
                <w:sz w:val="17"/>
                <w:szCs w:val="17"/>
              </w:rPr>
              <w:t>-236ea</w:t>
            </w:r>
          </w:p>
        </w:tc>
        <w:tc>
          <w:tcPr>
            <w:tcW w:w="708" w:type="dxa"/>
            <w:hideMark/>
          </w:tcPr>
          <w:p w14:paraId="512B6645" w14:textId="46A94F3D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8FF51B7" w14:textId="224D8FAC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5EE9B7E" w14:textId="2AD1BBC2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98</w:t>
            </w:r>
          </w:p>
        </w:tc>
        <w:tc>
          <w:tcPr>
            <w:tcW w:w="709" w:type="dxa"/>
            <w:hideMark/>
          </w:tcPr>
          <w:p w14:paraId="6DD00B96" w14:textId="13A20820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1595906" w14:textId="0B4F2328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BB92BCC" w14:textId="215D0D7D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9D20B2C" w14:textId="39B268D3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4203C788" w14:textId="2EC24128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1A037D90" w14:textId="58EDB891" w:rsidR="0078767E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12F4CA58" w14:textId="363C7D92" w:rsidR="0078767E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2AA95739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AF98A32" w14:textId="71287267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-236fa</w:t>
            </w:r>
          </w:p>
        </w:tc>
        <w:tc>
          <w:tcPr>
            <w:tcW w:w="708" w:type="dxa"/>
            <w:hideMark/>
          </w:tcPr>
          <w:p w14:paraId="723754B0" w14:textId="1F3ABFE5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FB8CA70" w14:textId="2C86CA9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46</w:t>
            </w:r>
          </w:p>
        </w:tc>
        <w:tc>
          <w:tcPr>
            <w:tcW w:w="709" w:type="dxa"/>
            <w:hideMark/>
          </w:tcPr>
          <w:p w14:paraId="7F3B171B" w14:textId="43F0220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20</w:t>
            </w:r>
          </w:p>
        </w:tc>
        <w:tc>
          <w:tcPr>
            <w:tcW w:w="709" w:type="dxa"/>
            <w:hideMark/>
          </w:tcPr>
          <w:p w14:paraId="18F260A5" w14:textId="163769A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56</w:t>
            </w:r>
          </w:p>
        </w:tc>
        <w:tc>
          <w:tcPr>
            <w:tcW w:w="709" w:type="dxa"/>
            <w:hideMark/>
          </w:tcPr>
          <w:p w14:paraId="25725AE8" w14:textId="636C63E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61</w:t>
            </w:r>
          </w:p>
        </w:tc>
        <w:tc>
          <w:tcPr>
            <w:tcW w:w="709" w:type="dxa"/>
            <w:hideMark/>
          </w:tcPr>
          <w:p w14:paraId="2F163C44" w14:textId="6EBA937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  <w:hideMark/>
          </w:tcPr>
          <w:p w14:paraId="0312C935" w14:textId="5244174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64</w:t>
            </w:r>
          </w:p>
        </w:tc>
        <w:tc>
          <w:tcPr>
            <w:tcW w:w="709" w:type="dxa"/>
          </w:tcPr>
          <w:p w14:paraId="2BFDA7EC" w14:textId="68B73A41" w:rsidR="00861A3F" w:rsidRPr="000154E8" w:rsidRDefault="005906E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49</w:t>
            </w:r>
          </w:p>
        </w:tc>
        <w:tc>
          <w:tcPr>
            <w:tcW w:w="2694" w:type="dxa"/>
            <w:hideMark/>
          </w:tcPr>
          <w:p w14:paraId="02BDBB31" w14:textId="5564239F" w:rsidR="00861A3F" w:rsidRPr="000154E8" w:rsidRDefault="005906E0" w:rsidP="004E4438">
            <w:pPr>
              <w:ind w:right="-104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Албания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C72940" w:rsidRPr="000154E8">
              <w:rPr>
                <w:sz w:val="17"/>
                <w:szCs w:val="17"/>
              </w:rPr>
              <w:t>88</w:t>
            </w:r>
            <w:r w:rsidR="00A40495" w:rsidRPr="000154E8">
              <w:rPr>
                <w:sz w:val="17"/>
                <w:szCs w:val="17"/>
              </w:rPr>
              <w:t>,</w:t>
            </w:r>
            <w:r w:rsidR="00C72940" w:rsidRPr="000154E8">
              <w:rPr>
                <w:sz w:val="17"/>
                <w:szCs w:val="17"/>
              </w:rPr>
              <w:t xml:space="preserve">24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Мексика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3C2FE7A" w14:textId="22667516" w:rsidR="00861A3F" w:rsidRPr="000154E8" w:rsidRDefault="008E76F6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</w:p>
        </w:tc>
      </w:tr>
      <w:tr w:rsidR="0078767E" w:rsidRPr="000154E8" w14:paraId="67EF98CD" w14:textId="77777777" w:rsidTr="004E4438">
        <w:trPr>
          <w:trHeight w:val="51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D83EDCA" w14:textId="65E9F6AA" w:rsidR="0078767E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78767E" w:rsidRPr="000154E8">
              <w:rPr>
                <w:sz w:val="17"/>
                <w:szCs w:val="17"/>
              </w:rPr>
              <w:t>-245ca</w:t>
            </w:r>
          </w:p>
        </w:tc>
        <w:tc>
          <w:tcPr>
            <w:tcW w:w="708" w:type="dxa"/>
            <w:hideMark/>
          </w:tcPr>
          <w:p w14:paraId="09462E2F" w14:textId="5E2BF7CE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46685B5" w14:textId="27BF73EF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C245947" w14:textId="0BB6418F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981E18B" w14:textId="4759A371" w:rsidR="0078767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6B668C9" w14:textId="2F65EB24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EDED84F" w14:textId="00A68D98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25</w:t>
            </w:r>
          </w:p>
        </w:tc>
        <w:tc>
          <w:tcPr>
            <w:tcW w:w="709" w:type="dxa"/>
            <w:hideMark/>
          </w:tcPr>
          <w:p w14:paraId="561D411D" w14:textId="67048556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</w:tcPr>
          <w:p w14:paraId="4C60453F" w14:textId="6E8F28CD" w:rsidR="0078767E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3B57DD63" w14:textId="4DABC594" w:rsidR="0078767E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34D4EF5D" w14:textId="710B25EB" w:rsidR="0078767E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6A57F21B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6DC5DE64" w14:textId="3C2A275E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-245fa</w:t>
            </w:r>
          </w:p>
        </w:tc>
        <w:tc>
          <w:tcPr>
            <w:tcW w:w="708" w:type="dxa"/>
            <w:hideMark/>
          </w:tcPr>
          <w:p w14:paraId="5AF18E13" w14:textId="3ADD0A4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7FE45088" w14:textId="378454D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52</w:t>
            </w:r>
          </w:p>
        </w:tc>
        <w:tc>
          <w:tcPr>
            <w:tcW w:w="709" w:type="dxa"/>
            <w:hideMark/>
          </w:tcPr>
          <w:p w14:paraId="74F2653E" w14:textId="430E62D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02</w:t>
            </w:r>
          </w:p>
        </w:tc>
        <w:tc>
          <w:tcPr>
            <w:tcW w:w="709" w:type="dxa"/>
            <w:hideMark/>
          </w:tcPr>
          <w:p w14:paraId="1222F4D6" w14:textId="0008525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86</w:t>
            </w:r>
          </w:p>
        </w:tc>
        <w:tc>
          <w:tcPr>
            <w:tcW w:w="709" w:type="dxa"/>
            <w:hideMark/>
          </w:tcPr>
          <w:p w14:paraId="62176C37" w14:textId="47076FF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21</w:t>
            </w:r>
          </w:p>
        </w:tc>
        <w:tc>
          <w:tcPr>
            <w:tcW w:w="709" w:type="dxa"/>
            <w:hideMark/>
          </w:tcPr>
          <w:p w14:paraId="379F55D8" w14:textId="647B2AA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31</w:t>
            </w:r>
          </w:p>
        </w:tc>
        <w:tc>
          <w:tcPr>
            <w:tcW w:w="709" w:type="dxa"/>
            <w:hideMark/>
          </w:tcPr>
          <w:p w14:paraId="76AD0D77" w14:textId="3A74E4F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22</w:t>
            </w:r>
          </w:p>
        </w:tc>
        <w:tc>
          <w:tcPr>
            <w:tcW w:w="709" w:type="dxa"/>
          </w:tcPr>
          <w:p w14:paraId="448DD632" w14:textId="3FD316D0" w:rsidR="00861A3F" w:rsidRPr="000154E8" w:rsidRDefault="00013B2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90</w:t>
            </w:r>
          </w:p>
        </w:tc>
        <w:tc>
          <w:tcPr>
            <w:tcW w:w="2694" w:type="dxa"/>
            <w:hideMark/>
          </w:tcPr>
          <w:p w14:paraId="67EA91CD" w14:textId="50D4E4FB" w:rsidR="00861A3F" w:rsidRPr="000154E8" w:rsidRDefault="00013B21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50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Кыргызстан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3E6470"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="003E6470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Турция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2CE8642E" w14:textId="5D67796E" w:rsidR="00861A3F" w:rsidRPr="000154E8" w:rsidRDefault="00944052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</w:p>
        </w:tc>
      </w:tr>
      <w:tr w:rsidR="00861A3F" w:rsidRPr="000154E8" w14:paraId="4A316875" w14:textId="77777777" w:rsidTr="004E4438">
        <w:trPr>
          <w:trHeight w:val="185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AEFD4E4" w14:textId="153092CC" w:rsidR="00861A3F" w:rsidRPr="000154E8" w:rsidRDefault="00AC622D" w:rsidP="004E4438">
            <w:pPr>
              <w:jc w:val="left"/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  <w:lang w:val="ru-RU"/>
              </w:rPr>
              <w:t>-245</w:t>
            </w:r>
            <w:r w:rsidR="00861A3F" w:rsidRPr="000154E8">
              <w:rPr>
                <w:sz w:val="17"/>
                <w:szCs w:val="17"/>
              </w:rPr>
              <w:t>fa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 </w:t>
            </w:r>
            <w:r w:rsidR="00485956" w:rsidRPr="000154E8">
              <w:rPr>
                <w:sz w:val="17"/>
                <w:szCs w:val="17"/>
                <w:lang w:val="ru-RU"/>
              </w:rPr>
              <w:t>в импортируемой готовой смеси полиолов</w:t>
            </w:r>
          </w:p>
        </w:tc>
        <w:tc>
          <w:tcPr>
            <w:tcW w:w="708" w:type="dxa"/>
            <w:hideMark/>
          </w:tcPr>
          <w:p w14:paraId="6DC71BEC" w14:textId="38949B96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A87188F" w14:textId="3942F9F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7BC5E81C" w14:textId="037ADDD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58</w:t>
            </w:r>
          </w:p>
        </w:tc>
        <w:tc>
          <w:tcPr>
            <w:tcW w:w="709" w:type="dxa"/>
            <w:hideMark/>
          </w:tcPr>
          <w:p w14:paraId="726662EB" w14:textId="0F048BC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35</w:t>
            </w:r>
          </w:p>
        </w:tc>
        <w:tc>
          <w:tcPr>
            <w:tcW w:w="709" w:type="dxa"/>
            <w:hideMark/>
          </w:tcPr>
          <w:p w14:paraId="5CEDCF2D" w14:textId="5199F8B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28</w:t>
            </w:r>
          </w:p>
        </w:tc>
        <w:tc>
          <w:tcPr>
            <w:tcW w:w="709" w:type="dxa"/>
            <w:hideMark/>
          </w:tcPr>
          <w:p w14:paraId="2A31CA4A" w14:textId="7D9224E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32A43A9" w14:textId="61FC654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0D830039" w14:textId="0B37E53B" w:rsidR="00861A3F" w:rsidRPr="000154E8" w:rsidRDefault="00E97EF4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17728EE0" w14:textId="14E82EFF" w:rsidR="00861A3F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20DFF11B" w14:textId="343A6B6E" w:rsidR="00861A3F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5B059316" w14:textId="77777777" w:rsidTr="004E4438">
        <w:trPr>
          <w:trHeight w:val="48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64812D90" w14:textId="5DE60DEE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-32</w:t>
            </w:r>
          </w:p>
        </w:tc>
        <w:tc>
          <w:tcPr>
            <w:tcW w:w="708" w:type="dxa"/>
            <w:hideMark/>
          </w:tcPr>
          <w:p w14:paraId="4ABDDE14" w14:textId="43FB946D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0FD8D43" w14:textId="63525B3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01</w:t>
            </w:r>
          </w:p>
        </w:tc>
        <w:tc>
          <w:tcPr>
            <w:tcW w:w="709" w:type="dxa"/>
            <w:hideMark/>
          </w:tcPr>
          <w:p w14:paraId="4A21480A" w14:textId="24D21D9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65</w:t>
            </w:r>
          </w:p>
        </w:tc>
        <w:tc>
          <w:tcPr>
            <w:tcW w:w="709" w:type="dxa"/>
            <w:hideMark/>
          </w:tcPr>
          <w:p w14:paraId="79D5757B" w14:textId="7A852F2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05</w:t>
            </w:r>
          </w:p>
        </w:tc>
        <w:tc>
          <w:tcPr>
            <w:tcW w:w="709" w:type="dxa"/>
            <w:hideMark/>
          </w:tcPr>
          <w:p w14:paraId="0D08E553" w14:textId="3642071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60</w:t>
            </w:r>
          </w:p>
        </w:tc>
        <w:tc>
          <w:tcPr>
            <w:tcW w:w="709" w:type="dxa"/>
            <w:hideMark/>
          </w:tcPr>
          <w:p w14:paraId="29525B86" w14:textId="58AFB82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45</w:t>
            </w:r>
          </w:p>
        </w:tc>
        <w:tc>
          <w:tcPr>
            <w:tcW w:w="709" w:type="dxa"/>
            <w:hideMark/>
          </w:tcPr>
          <w:p w14:paraId="578DEA43" w14:textId="56F19B8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="00782A7E" w:rsidRPr="000154E8">
              <w:rPr>
                <w:sz w:val="17"/>
                <w:szCs w:val="17"/>
              </w:rPr>
              <w:t>34</w:t>
            </w:r>
          </w:p>
        </w:tc>
        <w:tc>
          <w:tcPr>
            <w:tcW w:w="709" w:type="dxa"/>
          </w:tcPr>
          <w:p w14:paraId="4F75ACC4" w14:textId="7F8450F9" w:rsidR="00861A3F" w:rsidRPr="000154E8" w:rsidRDefault="002A6328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83</w:t>
            </w:r>
          </w:p>
        </w:tc>
        <w:tc>
          <w:tcPr>
            <w:tcW w:w="2694" w:type="dxa"/>
            <w:hideMark/>
          </w:tcPr>
          <w:p w14:paraId="7A60EA39" w14:textId="2D2E6BB7" w:rsidR="00861A3F" w:rsidRPr="000154E8" w:rsidRDefault="009A569C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27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Аргентина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F3008E" w:rsidRPr="000154E8">
              <w:rPr>
                <w:sz w:val="17"/>
                <w:szCs w:val="17"/>
              </w:rPr>
              <w:t>70</w:t>
            </w:r>
            <w:r w:rsidR="00A40495" w:rsidRPr="000154E8">
              <w:rPr>
                <w:sz w:val="17"/>
                <w:szCs w:val="17"/>
              </w:rPr>
              <w:t>,</w:t>
            </w:r>
            <w:r w:rsidR="00F3008E" w:rsidRPr="000154E8">
              <w:rPr>
                <w:sz w:val="17"/>
                <w:szCs w:val="17"/>
              </w:rPr>
              <w:t xml:space="preserve">52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Мадагаскар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3067D65" w14:textId="347F8568" w:rsidR="00861A3F" w:rsidRPr="000154E8" w:rsidRDefault="002A6328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87</w:t>
            </w:r>
          </w:p>
        </w:tc>
      </w:tr>
      <w:tr w:rsidR="00861A3F" w:rsidRPr="000154E8" w14:paraId="66295D82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FE89585" w14:textId="557C271E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-365mfc</w:t>
            </w:r>
          </w:p>
        </w:tc>
        <w:tc>
          <w:tcPr>
            <w:tcW w:w="708" w:type="dxa"/>
            <w:hideMark/>
          </w:tcPr>
          <w:p w14:paraId="18BD0A0D" w14:textId="01E0E26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97</w:t>
            </w:r>
          </w:p>
        </w:tc>
        <w:tc>
          <w:tcPr>
            <w:tcW w:w="709" w:type="dxa"/>
            <w:hideMark/>
          </w:tcPr>
          <w:p w14:paraId="27375C95" w14:textId="332061A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43</w:t>
            </w:r>
          </w:p>
        </w:tc>
        <w:tc>
          <w:tcPr>
            <w:tcW w:w="709" w:type="dxa"/>
            <w:hideMark/>
          </w:tcPr>
          <w:p w14:paraId="11E77B07" w14:textId="7F5D363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01</w:t>
            </w:r>
          </w:p>
        </w:tc>
        <w:tc>
          <w:tcPr>
            <w:tcW w:w="709" w:type="dxa"/>
            <w:hideMark/>
          </w:tcPr>
          <w:p w14:paraId="7867662D" w14:textId="44660C8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18</w:t>
            </w:r>
          </w:p>
        </w:tc>
        <w:tc>
          <w:tcPr>
            <w:tcW w:w="709" w:type="dxa"/>
            <w:hideMark/>
          </w:tcPr>
          <w:p w14:paraId="31C7B3C0" w14:textId="570AD1A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56</w:t>
            </w:r>
          </w:p>
        </w:tc>
        <w:tc>
          <w:tcPr>
            <w:tcW w:w="709" w:type="dxa"/>
            <w:hideMark/>
          </w:tcPr>
          <w:p w14:paraId="554799B3" w14:textId="42DAAFA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23</w:t>
            </w:r>
          </w:p>
        </w:tc>
        <w:tc>
          <w:tcPr>
            <w:tcW w:w="709" w:type="dxa"/>
            <w:hideMark/>
          </w:tcPr>
          <w:p w14:paraId="36E056C6" w14:textId="28C9FE7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98</w:t>
            </w:r>
          </w:p>
        </w:tc>
        <w:tc>
          <w:tcPr>
            <w:tcW w:w="709" w:type="dxa"/>
          </w:tcPr>
          <w:p w14:paraId="62EE2064" w14:textId="1CA3999F" w:rsidR="00861A3F" w:rsidRPr="000154E8" w:rsidRDefault="00863C0A" w:rsidP="004E4438">
            <w:pPr>
              <w:ind w:right="-253"/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2694" w:type="dxa"/>
            <w:hideMark/>
          </w:tcPr>
          <w:p w14:paraId="576DAF3D" w14:textId="53A40A17" w:rsidR="00861A3F" w:rsidRPr="000154E8" w:rsidRDefault="00863C0A" w:rsidP="004E4438">
            <w:pPr>
              <w:ind w:right="-253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50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Кыргызстан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25E891AD" w14:textId="11F40F6B" w:rsidR="00861A3F" w:rsidRPr="000154E8" w:rsidRDefault="0078767E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4266213F" w14:textId="77777777" w:rsidTr="004E4438">
        <w:trPr>
          <w:trHeight w:val="32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5BF51EE3" w14:textId="1E820154" w:rsidR="00861A3F" w:rsidRPr="000154E8" w:rsidRDefault="00AC622D" w:rsidP="004E4438">
            <w:pPr>
              <w:ind w:right="-55"/>
              <w:jc w:val="left"/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  <w:lang w:val="ru-RU"/>
              </w:rPr>
              <w:t>-365</w:t>
            </w:r>
            <w:r w:rsidR="00861A3F" w:rsidRPr="000154E8">
              <w:rPr>
                <w:sz w:val="17"/>
                <w:szCs w:val="17"/>
              </w:rPr>
              <w:t>mfc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 </w:t>
            </w:r>
            <w:r w:rsidR="00485956" w:rsidRPr="000154E8">
              <w:rPr>
                <w:sz w:val="17"/>
                <w:szCs w:val="17"/>
                <w:lang w:val="ru-RU"/>
              </w:rPr>
              <w:t>в импортируемой готовой смеси полиолов</w:t>
            </w:r>
          </w:p>
        </w:tc>
        <w:tc>
          <w:tcPr>
            <w:tcW w:w="708" w:type="dxa"/>
            <w:hideMark/>
          </w:tcPr>
          <w:p w14:paraId="65AEE26C" w14:textId="5140AF96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1314206" w14:textId="1C6C783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03</w:t>
            </w:r>
          </w:p>
        </w:tc>
        <w:tc>
          <w:tcPr>
            <w:tcW w:w="709" w:type="dxa"/>
            <w:hideMark/>
          </w:tcPr>
          <w:p w14:paraId="59BE8C29" w14:textId="53688A2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05</w:t>
            </w:r>
          </w:p>
        </w:tc>
        <w:tc>
          <w:tcPr>
            <w:tcW w:w="709" w:type="dxa"/>
            <w:hideMark/>
          </w:tcPr>
          <w:p w14:paraId="7E13F2A2" w14:textId="598A734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  <w:hideMark/>
          </w:tcPr>
          <w:p w14:paraId="5E50322D" w14:textId="3204773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35</w:t>
            </w:r>
          </w:p>
        </w:tc>
        <w:tc>
          <w:tcPr>
            <w:tcW w:w="709" w:type="dxa"/>
            <w:hideMark/>
          </w:tcPr>
          <w:p w14:paraId="45A1D5F8" w14:textId="5244067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C9A5AF7" w14:textId="6837D3F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7FA5EEAD" w14:textId="7654680D" w:rsidR="00861A3F" w:rsidRPr="000154E8" w:rsidRDefault="0078767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78A0A7B1" w14:textId="7492D624" w:rsidR="00861A3F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464E3C25" w14:textId="42E74B88" w:rsidR="00861A3F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1DAC50DD" w14:textId="77777777" w:rsidTr="004E4438">
        <w:trPr>
          <w:trHeight w:val="47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63164481" w14:textId="3EFAD446" w:rsidR="00861A3F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861A3F" w:rsidRPr="000154E8">
              <w:rPr>
                <w:sz w:val="17"/>
                <w:szCs w:val="17"/>
              </w:rPr>
              <w:t>-41</w:t>
            </w:r>
          </w:p>
        </w:tc>
        <w:tc>
          <w:tcPr>
            <w:tcW w:w="708" w:type="dxa"/>
            <w:hideMark/>
          </w:tcPr>
          <w:p w14:paraId="684EE1CD" w14:textId="210C5548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539669E" w14:textId="689F9387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6227983" w14:textId="05ED25E0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39C86AF" w14:textId="2DFF103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6E7B739" w14:textId="07B69C1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26CE2C5" w14:textId="091E971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29</w:t>
            </w:r>
          </w:p>
        </w:tc>
        <w:tc>
          <w:tcPr>
            <w:tcW w:w="709" w:type="dxa"/>
            <w:hideMark/>
          </w:tcPr>
          <w:p w14:paraId="664469F8" w14:textId="64267A7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49</w:t>
            </w:r>
          </w:p>
        </w:tc>
        <w:tc>
          <w:tcPr>
            <w:tcW w:w="709" w:type="dxa"/>
          </w:tcPr>
          <w:p w14:paraId="75723CC7" w14:textId="28E92A33" w:rsidR="00861A3F" w:rsidRPr="000154E8" w:rsidRDefault="00FF7FF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17</w:t>
            </w:r>
          </w:p>
        </w:tc>
        <w:tc>
          <w:tcPr>
            <w:tcW w:w="2694" w:type="dxa"/>
            <w:hideMark/>
          </w:tcPr>
          <w:p w14:paraId="69A23718" w14:textId="1440B43D" w:rsidR="00861A3F" w:rsidRPr="000154E8" w:rsidRDefault="00FF7FFB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17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Китай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0F28720F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C64B20" w:rsidRPr="000154E8" w14:paraId="3CFC5173" w14:textId="77777777" w:rsidTr="004E4438">
        <w:trPr>
          <w:trHeight w:val="4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6A6F697" w14:textId="1FE58D1C" w:rsidR="00C64B20" w:rsidRPr="000154E8" w:rsidRDefault="00AC622D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>ГФУ</w:t>
            </w:r>
            <w:r w:rsidR="00C64B20" w:rsidRPr="000154E8">
              <w:rPr>
                <w:sz w:val="17"/>
                <w:szCs w:val="17"/>
              </w:rPr>
              <w:t>-43-10mee</w:t>
            </w:r>
          </w:p>
        </w:tc>
        <w:tc>
          <w:tcPr>
            <w:tcW w:w="708" w:type="dxa"/>
            <w:hideMark/>
          </w:tcPr>
          <w:p w14:paraId="7E4EE38E" w14:textId="7A6D4B1B" w:rsidR="00C64B20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37CC396" w14:textId="296A59F9" w:rsidR="00C64B20" w:rsidRPr="000154E8" w:rsidRDefault="00C64B2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65</w:t>
            </w:r>
          </w:p>
        </w:tc>
        <w:tc>
          <w:tcPr>
            <w:tcW w:w="709" w:type="dxa"/>
            <w:hideMark/>
          </w:tcPr>
          <w:p w14:paraId="546814DA" w14:textId="5A91FD02" w:rsidR="00C64B20" w:rsidRPr="000154E8" w:rsidRDefault="00C64B2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99</w:t>
            </w:r>
          </w:p>
        </w:tc>
        <w:tc>
          <w:tcPr>
            <w:tcW w:w="709" w:type="dxa"/>
            <w:hideMark/>
          </w:tcPr>
          <w:p w14:paraId="37F4D459" w14:textId="0CD01E81" w:rsidR="00C64B20" w:rsidRPr="000154E8" w:rsidRDefault="00C64B2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60</w:t>
            </w:r>
          </w:p>
        </w:tc>
        <w:tc>
          <w:tcPr>
            <w:tcW w:w="709" w:type="dxa"/>
            <w:hideMark/>
          </w:tcPr>
          <w:p w14:paraId="46833C6A" w14:textId="4CC564EF" w:rsidR="00C64B20" w:rsidRPr="000154E8" w:rsidRDefault="00C64B20" w:rsidP="004E4438">
            <w:pPr>
              <w:ind w:left="-111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17</w:t>
            </w:r>
          </w:p>
        </w:tc>
        <w:tc>
          <w:tcPr>
            <w:tcW w:w="709" w:type="dxa"/>
            <w:hideMark/>
          </w:tcPr>
          <w:p w14:paraId="33B17F6E" w14:textId="54B13C7A" w:rsidR="00C64B20" w:rsidRPr="000154E8" w:rsidRDefault="00C64B2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90</w:t>
            </w:r>
          </w:p>
        </w:tc>
        <w:tc>
          <w:tcPr>
            <w:tcW w:w="709" w:type="dxa"/>
            <w:hideMark/>
          </w:tcPr>
          <w:p w14:paraId="3B727F65" w14:textId="3440C5C5" w:rsidR="00C64B20" w:rsidRPr="000154E8" w:rsidRDefault="00C64B2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36</w:t>
            </w:r>
          </w:p>
        </w:tc>
        <w:tc>
          <w:tcPr>
            <w:tcW w:w="709" w:type="dxa"/>
          </w:tcPr>
          <w:p w14:paraId="64419E42" w14:textId="3EA57349" w:rsidR="00C64B20" w:rsidRPr="000154E8" w:rsidRDefault="00C64B2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328E16C4" w14:textId="1A338E82" w:rsidR="00C64B20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100C2536" w14:textId="5061C60C" w:rsidR="00C64B20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19E6C167" w14:textId="77777777" w:rsidTr="004E4438">
        <w:trPr>
          <w:trHeight w:val="112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6CD7189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R-404A</w:t>
            </w:r>
          </w:p>
        </w:tc>
        <w:tc>
          <w:tcPr>
            <w:tcW w:w="708" w:type="dxa"/>
            <w:hideMark/>
          </w:tcPr>
          <w:p w14:paraId="02895690" w14:textId="1587E73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71</w:t>
            </w:r>
          </w:p>
        </w:tc>
        <w:tc>
          <w:tcPr>
            <w:tcW w:w="709" w:type="dxa"/>
            <w:hideMark/>
          </w:tcPr>
          <w:p w14:paraId="69CA71DB" w14:textId="4107F4E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76</w:t>
            </w:r>
          </w:p>
        </w:tc>
        <w:tc>
          <w:tcPr>
            <w:tcW w:w="709" w:type="dxa"/>
            <w:hideMark/>
          </w:tcPr>
          <w:p w14:paraId="167ECA76" w14:textId="74FE02B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33</w:t>
            </w:r>
          </w:p>
        </w:tc>
        <w:tc>
          <w:tcPr>
            <w:tcW w:w="709" w:type="dxa"/>
            <w:hideMark/>
          </w:tcPr>
          <w:p w14:paraId="1929CA91" w14:textId="3E56956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32</w:t>
            </w:r>
          </w:p>
        </w:tc>
        <w:tc>
          <w:tcPr>
            <w:tcW w:w="709" w:type="dxa"/>
            <w:hideMark/>
          </w:tcPr>
          <w:p w14:paraId="734CCAE7" w14:textId="23036F5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44</w:t>
            </w:r>
          </w:p>
        </w:tc>
        <w:tc>
          <w:tcPr>
            <w:tcW w:w="709" w:type="dxa"/>
            <w:hideMark/>
          </w:tcPr>
          <w:p w14:paraId="641102E4" w14:textId="2E53610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09</w:t>
            </w:r>
          </w:p>
        </w:tc>
        <w:tc>
          <w:tcPr>
            <w:tcW w:w="709" w:type="dxa"/>
            <w:hideMark/>
          </w:tcPr>
          <w:p w14:paraId="7BA8D225" w14:textId="65283AD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</w:t>
            </w:r>
            <w:r w:rsidR="007261C9" w:rsidRPr="000154E8">
              <w:rPr>
                <w:sz w:val="17"/>
                <w:szCs w:val="17"/>
              </w:rPr>
              <w:t>4</w:t>
            </w:r>
          </w:p>
        </w:tc>
        <w:tc>
          <w:tcPr>
            <w:tcW w:w="709" w:type="dxa"/>
          </w:tcPr>
          <w:p w14:paraId="44E2D4AC" w14:textId="2135EC06" w:rsidR="00861A3F" w:rsidRPr="000154E8" w:rsidRDefault="00C3223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05</w:t>
            </w:r>
          </w:p>
        </w:tc>
        <w:tc>
          <w:tcPr>
            <w:tcW w:w="2694" w:type="dxa"/>
            <w:hideMark/>
          </w:tcPr>
          <w:p w14:paraId="1692D62C" w14:textId="10981BBD" w:rsidR="00861A3F" w:rsidRPr="000154E8" w:rsidRDefault="00FF050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Мьянма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B76663" w:rsidRPr="000154E8">
              <w:rPr>
                <w:sz w:val="17"/>
                <w:szCs w:val="17"/>
              </w:rPr>
              <w:t>57</w:t>
            </w:r>
            <w:r w:rsidR="00A40495" w:rsidRPr="000154E8">
              <w:rPr>
                <w:sz w:val="17"/>
                <w:szCs w:val="17"/>
              </w:rPr>
              <w:t>,</w:t>
            </w:r>
            <w:r w:rsidR="00B76663" w:rsidRPr="000154E8">
              <w:rPr>
                <w:sz w:val="17"/>
                <w:szCs w:val="17"/>
              </w:rPr>
              <w:t xml:space="preserve">50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Туркменистан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1A2F0BDC" w14:textId="5AC303EB" w:rsidR="00861A3F" w:rsidRPr="000154E8" w:rsidRDefault="00C32230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107</w:t>
            </w:r>
          </w:p>
        </w:tc>
      </w:tr>
      <w:tr w:rsidR="00D2181B" w:rsidRPr="000154E8" w14:paraId="6E71EA7E" w14:textId="77777777" w:rsidTr="004E4438">
        <w:trPr>
          <w:trHeight w:val="105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4965506" w14:textId="77777777" w:rsidR="00D2181B" w:rsidRPr="000154E8" w:rsidRDefault="00D2181B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R-406A</w:t>
            </w:r>
          </w:p>
        </w:tc>
        <w:tc>
          <w:tcPr>
            <w:tcW w:w="708" w:type="dxa"/>
            <w:hideMark/>
          </w:tcPr>
          <w:p w14:paraId="5648A164" w14:textId="20C6C82B" w:rsidR="00D2181B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B646DD8" w14:textId="079598C3" w:rsidR="00D2181B" w:rsidRPr="000154E8" w:rsidRDefault="00D218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31</w:t>
            </w:r>
          </w:p>
        </w:tc>
        <w:tc>
          <w:tcPr>
            <w:tcW w:w="709" w:type="dxa"/>
            <w:hideMark/>
          </w:tcPr>
          <w:p w14:paraId="16D6BC41" w14:textId="00ABE1BB" w:rsidR="00D2181B" w:rsidRPr="000154E8" w:rsidRDefault="00D218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86</w:t>
            </w:r>
          </w:p>
        </w:tc>
        <w:tc>
          <w:tcPr>
            <w:tcW w:w="709" w:type="dxa"/>
            <w:hideMark/>
          </w:tcPr>
          <w:p w14:paraId="4700D9B6" w14:textId="4EA814BE" w:rsidR="00D2181B" w:rsidRPr="000154E8" w:rsidRDefault="00D218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20</w:t>
            </w:r>
          </w:p>
        </w:tc>
        <w:tc>
          <w:tcPr>
            <w:tcW w:w="709" w:type="dxa"/>
            <w:hideMark/>
          </w:tcPr>
          <w:p w14:paraId="06ACFBA1" w14:textId="5E5DC1DF" w:rsidR="00D2181B" w:rsidRPr="000154E8" w:rsidRDefault="00D218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28</w:t>
            </w:r>
          </w:p>
        </w:tc>
        <w:tc>
          <w:tcPr>
            <w:tcW w:w="709" w:type="dxa"/>
            <w:hideMark/>
          </w:tcPr>
          <w:p w14:paraId="353E012B" w14:textId="01A222B4" w:rsidR="00D2181B" w:rsidRPr="000154E8" w:rsidRDefault="00D218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6BF9282" w14:textId="32EB6253" w:rsidR="00D2181B" w:rsidRPr="000154E8" w:rsidRDefault="00D218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0CAF3866" w14:textId="1595EB1C" w:rsidR="00D2181B" w:rsidRPr="000154E8" w:rsidRDefault="00D218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1E644E6F" w14:textId="6B52A541" w:rsidR="00D2181B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0921BD90" w14:textId="341A8625" w:rsidR="00D2181B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77C11718" w14:textId="77777777" w:rsidTr="004E4438">
        <w:trPr>
          <w:trHeight w:val="196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233DD1EC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R-407A</w:t>
            </w:r>
          </w:p>
        </w:tc>
        <w:tc>
          <w:tcPr>
            <w:tcW w:w="708" w:type="dxa"/>
            <w:hideMark/>
          </w:tcPr>
          <w:p w14:paraId="15AAFED0" w14:textId="201E8A04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BFE2E41" w14:textId="2A3B96B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69</w:t>
            </w:r>
          </w:p>
        </w:tc>
        <w:tc>
          <w:tcPr>
            <w:tcW w:w="709" w:type="dxa"/>
            <w:hideMark/>
          </w:tcPr>
          <w:p w14:paraId="41415266" w14:textId="5FD3AC0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42</w:t>
            </w:r>
          </w:p>
        </w:tc>
        <w:tc>
          <w:tcPr>
            <w:tcW w:w="709" w:type="dxa"/>
            <w:hideMark/>
          </w:tcPr>
          <w:p w14:paraId="0202E448" w14:textId="3D8CBA6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22</w:t>
            </w:r>
          </w:p>
        </w:tc>
        <w:tc>
          <w:tcPr>
            <w:tcW w:w="709" w:type="dxa"/>
            <w:hideMark/>
          </w:tcPr>
          <w:p w14:paraId="43FC4DBC" w14:textId="0071356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17</w:t>
            </w:r>
          </w:p>
        </w:tc>
        <w:tc>
          <w:tcPr>
            <w:tcW w:w="709" w:type="dxa"/>
            <w:hideMark/>
          </w:tcPr>
          <w:p w14:paraId="413F0C40" w14:textId="73A5CD6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63</w:t>
            </w:r>
          </w:p>
        </w:tc>
        <w:tc>
          <w:tcPr>
            <w:tcW w:w="709" w:type="dxa"/>
            <w:hideMark/>
          </w:tcPr>
          <w:p w14:paraId="2AC5D3C2" w14:textId="7E35284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62</w:t>
            </w:r>
          </w:p>
        </w:tc>
        <w:tc>
          <w:tcPr>
            <w:tcW w:w="709" w:type="dxa"/>
          </w:tcPr>
          <w:p w14:paraId="473C4D30" w14:textId="0D8B414D" w:rsidR="00861A3F" w:rsidRPr="000154E8" w:rsidRDefault="00D2181B" w:rsidP="004E4438">
            <w:pPr>
              <w:ind w:right="-19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06</w:t>
            </w:r>
          </w:p>
        </w:tc>
        <w:tc>
          <w:tcPr>
            <w:tcW w:w="2694" w:type="dxa"/>
            <w:hideMark/>
          </w:tcPr>
          <w:p w14:paraId="02599185" w14:textId="2489C1EE" w:rsidR="00861A3F" w:rsidRPr="000154E8" w:rsidRDefault="007A2672" w:rsidP="004E4438">
            <w:pPr>
              <w:ind w:right="-111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40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Египет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004BA2" w:rsidRPr="000154E8">
              <w:rPr>
                <w:sz w:val="17"/>
                <w:szCs w:val="17"/>
              </w:rPr>
              <w:t>57</w:t>
            </w:r>
            <w:r w:rsidR="00A40495" w:rsidRPr="000154E8">
              <w:rPr>
                <w:sz w:val="17"/>
                <w:szCs w:val="17"/>
              </w:rPr>
              <w:t>,</w:t>
            </w:r>
            <w:r w:rsidR="00004BA2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Туркменистан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1305F34" w14:textId="10CE598D" w:rsidR="00861A3F" w:rsidRPr="000154E8" w:rsidRDefault="00D544EC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</w:p>
        </w:tc>
      </w:tr>
      <w:tr w:rsidR="00861A3F" w:rsidRPr="000154E8" w14:paraId="4D430776" w14:textId="77777777" w:rsidTr="004E4438">
        <w:trPr>
          <w:trHeight w:val="18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59FF652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R-407C</w:t>
            </w:r>
          </w:p>
        </w:tc>
        <w:tc>
          <w:tcPr>
            <w:tcW w:w="708" w:type="dxa"/>
            <w:hideMark/>
          </w:tcPr>
          <w:p w14:paraId="24B97258" w14:textId="10CDC5F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57</w:t>
            </w:r>
          </w:p>
        </w:tc>
        <w:tc>
          <w:tcPr>
            <w:tcW w:w="709" w:type="dxa"/>
            <w:hideMark/>
          </w:tcPr>
          <w:p w14:paraId="7964698A" w14:textId="7A5C453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92</w:t>
            </w:r>
          </w:p>
        </w:tc>
        <w:tc>
          <w:tcPr>
            <w:tcW w:w="709" w:type="dxa"/>
            <w:hideMark/>
          </w:tcPr>
          <w:p w14:paraId="1C31CF97" w14:textId="45E3E9E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62</w:t>
            </w:r>
          </w:p>
        </w:tc>
        <w:tc>
          <w:tcPr>
            <w:tcW w:w="709" w:type="dxa"/>
            <w:hideMark/>
          </w:tcPr>
          <w:p w14:paraId="3DF5A275" w14:textId="246A98A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66</w:t>
            </w:r>
          </w:p>
        </w:tc>
        <w:tc>
          <w:tcPr>
            <w:tcW w:w="709" w:type="dxa"/>
            <w:hideMark/>
          </w:tcPr>
          <w:p w14:paraId="13662ABD" w14:textId="3AAF8A4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21</w:t>
            </w:r>
          </w:p>
        </w:tc>
        <w:tc>
          <w:tcPr>
            <w:tcW w:w="709" w:type="dxa"/>
            <w:hideMark/>
          </w:tcPr>
          <w:p w14:paraId="51824C08" w14:textId="3C5F92C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89</w:t>
            </w:r>
          </w:p>
        </w:tc>
        <w:tc>
          <w:tcPr>
            <w:tcW w:w="709" w:type="dxa"/>
            <w:hideMark/>
          </w:tcPr>
          <w:p w14:paraId="0EABB1AA" w14:textId="55ABB7E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</w:t>
            </w:r>
            <w:r w:rsidR="00434A5D" w:rsidRPr="000154E8">
              <w:rPr>
                <w:sz w:val="17"/>
                <w:szCs w:val="17"/>
              </w:rPr>
              <w:t>6</w:t>
            </w:r>
          </w:p>
        </w:tc>
        <w:tc>
          <w:tcPr>
            <w:tcW w:w="709" w:type="dxa"/>
          </w:tcPr>
          <w:p w14:paraId="3717115B" w14:textId="0698ADA1" w:rsidR="00861A3F" w:rsidRPr="000154E8" w:rsidRDefault="000E651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41</w:t>
            </w:r>
          </w:p>
        </w:tc>
        <w:tc>
          <w:tcPr>
            <w:tcW w:w="2694" w:type="dxa"/>
            <w:hideMark/>
          </w:tcPr>
          <w:p w14:paraId="6BCB89AB" w14:textId="4F4D8C47" w:rsidR="00861A3F" w:rsidRPr="000154E8" w:rsidRDefault="0042207C" w:rsidP="004E4438">
            <w:pPr>
              <w:ind w:right="-109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75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Аргентина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A55B3D" w:rsidRPr="000154E8">
              <w:rPr>
                <w:sz w:val="17"/>
                <w:szCs w:val="17"/>
              </w:rPr>
              <w:t>41</w:t>
            </w:r>
            <w:r w:rsidR="00A40495" w:rsidRPr="000154E8">
              <w:rPr>
                <w:sz w:val="17"/>
                <w:szCs w:val="17"/>
              </w:rPr>
              <w:t>,</w:t>
            </w:r>
            <w:r w:rsidR="00A55B3D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Малави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A6D46D3" w14:textId="52042D4A" w:rsidR="00861A3F" w:rsidRPr="000154E8" w:rsidRDefault="00F779B2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86</w:t>
            </w:r>
          </w:p>
        </w:tc>
      </w:tr>
      <w:tr w:rsidR="00861A3F" w:rsidRPr="000154E8" w14:paraId="2E7ABA2B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F82089E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R-407F</w:t>
            </w:r>
          </w:p>
        </w:tc>
        <w:tc>
          <w:tcPr>
            <w:tcW w:w="708" w:type="dxa"/>
            <w:hideMark/>
          </w:tcPr>
          <w:p w14:paraId="5A916B91" w14:textId="2542CE71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7D86F2C" w14:textId="226ECE3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52DA820" w14:textId="6660D13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55</w:t>
            </w:r>
          </w:p>
        </w:tc>
        <w:tc>
          <w:tcPr>
            <w:tcW w:w="709" w:type="dxa"/>
            <w:hideMark/>
          </w:tcPr>
          <w:p w14:paraId="2397B5DC" w14:textId="492FB43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48</w:t>
            </w:r>
          </w:p>
        </w:tc>
        <w:tc>
          <w:tcPr>
            <w:tcW w:w="709" w:type="dxa"/>
            <w:hideMark/>
          </w:tcPr>
          <w:p w14:paraId="0E28716C" w14:textId="73D5E1A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47</w:t>
            </w:r>
          </w:p>
        </w:tc>
        <w:tc>
          <w:tcPr>
            <w:tcW w:w="709" w:type="dxa"/>
            <w:hideMark/>
          </w:tcPr>
          <w:p w14:paraId="4093EE10" w14:textId="35D005A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56</w:t>
            </w:r>
          </w:p>
        </w:tc>
        <w:tc>
          <w:tcPr>
            <w:tcW w:w="709" w:type="dxa"/>
            <w:hideMark/>
          </w:tcPr>
          <w:p w14:paraId="0620ADA3" w14:textId="05F38CC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89</w:t>
            </w:r>
          </w:p>
        </w:tc>
        <w:tc>
          <w:tcPr>
            <w:tcW w:w="709" w:type="dxa"/>
          </w:tcPr>
          <w:p w14:paraId="2696B4FC" w14:textId="665ABD9A" w:rsidR="00861A3F" w:rsidRPr="000154E8" w:rsidRDefault="00034D2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2694" w:type="dxa"/>
            <w:hideMark/>
          </w:tcPr>
          <w:p w14:paraId="2EB2072E" w14:textId="04C1939D" w:rsidR="00861A3F" w:rsidRPr="000154E8" w:rsidRDefault="003F2C40" w:rsidP="004E4438">
            <w:pPr>
              <w:ind w:right="-109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26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Египет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23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Коста-Рика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ECA35B1" w14:textId="6CF60F39" w:rsidR="00861A3F" w:rsidRPr="000154E8" w:rsidRDefault="00034D2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</w:p>
        </w:tc>
      </w:tr>
      <w:tr w:rsidR="00A4459A" w:rsidRPr="000154E8" w14:paraId="5A667A87" w14:textId="77777777" w:rsidTr="004E4438">
        <w:trPr>
          <w:trHeight w:val="109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544C8A2" w14:textId="77777777" w:rsidR="00A4459A" w:rsidRPr="000154E8" w:rsidRDefault="00A4459A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R-408A</w:t>
            </w:r>
          </w:p>
        </w:tc>
        <w:tc>
          <w:tcPr>
            <w:tcW w:w="708" w:type="dxa"/>
            <w:hideMark/>
          </w:tcPr>
          <w:p w14:paraId="2AD1AD7E" w14:textId="184A9185" w:rsidR="00A4459A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8F98EEB" w14:textId="2AA26DAD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59</w:t>
            </w:r>
          </w:p>
        </w:tc>
        <w:tc>
          <w:tcPr>
            <w:tcW w:w="709" w:type="dxa"/>
            <w:hideMark/>
          </w:tcPr>
          <w:p w14:paraId="28ECA68A" w14:textId="6FB5FF36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59</w:t>
            </w:r>
          </w:p>
        </w:tc>
        <w:tc>
          <w:tcPr>
            <w:tcW w:w="709" w:type="dxa"/>
            <w:hideMark/>
          </w:tcPr>
          <w:p w14:paraId="19BDB575" w14:textId="663CE97C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09</w:t>
            </w:r>
          </w:p>
        </w:tc>
        <w:tc>
          <w:tcPr>
            <w:tcW w:w="709" w:type="dxa"/>
            <w:hideMark/>
          </w:tcPr>
          <w:p w14:paraId="1DE6FB42" w14:textId="205027B5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141DDD5" w14:textId="0A81421B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6E7F977" w14:textId="55795150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5313D217" w14:textId="42FA9911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5C5A0FD6" w14:textId="7A834E7B" w:rsidR="00A4459A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061E7B22" w14:textId="75737500" w:rsidR="00A4459A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A4459A" w:rsidRPr="000154E8" w14:paraId="364DA218" w14:textId="77777777" w:rsidTr="004E4438">
        <w:trPr>
          <w:trHeight w:val="140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28776935" w14:textId="77777777" w:rsidR="00A4459A" w:rsidRPr="000154E8" w:rsidRDefault="00A4459A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R-409A</w:t>
            </w:r>
          </w:p>
        </w:tc>
        <w:tc>
          <w:tcPr>
            <w:tcW w:w="708" w:type="dxa"/>
            <w:hideMark/>
          </w:tcPr>
          <w:p w14:paraId="080BD9C5" w14:textId="1A43372E" w:rsidR="00A4459A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9AE00EE" w14:textId="36BCC681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25</w:t>
            </w:r>
          </w:p>
        </w:tc>
        <w:tc>
          <w:tcPr>
            <w:tcW w:w="709" w:type="dxa"/>
            <w:hideMark/>
          </w:tcPr>
          <w:p w14:paraId="3366844D" w14:textId="5028CA84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25</w:t>
            </w:r>
          </w:p>
        </w:tc>
        <w:tc>
          <w:tcPr>
            <w:tcW w:w="709" w:type="dxa"/>
            <w:hideMark/>
          </w:tcPr>
          <w:p w14:paraId="7EEE4FA4" w14:textId="2484A32F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7724655" w14:textId="18BFE893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600F92F" w14:textId="53602348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E642C6F" w14:textId="019E6234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6FCFE4B6" w14:textId="4B521E36" w:rsidR="00A4459A" w:rsidRPr="000154E8" w:rsidRDefault="00A4459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2409662F" w14:textId="362EC1F9" w:rsidR="00A4459A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17A1D3F8" w14:textId="7BA36D15" w:rsidR="00A4459A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7608C358" w14:textId="77777777" w:rsidTr="004E4438">
        <w:trPr>
          <w:trHeight w:val="228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5B5033C1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R-410A</w:t>
            </w:r>
          </w:p>
        </w:tc>
        <w:tc>
          <w:tcPr>
            <w:tcW w:w="708" w:type="dxa"/>
            <w:hideMark/>
          </w:tcPr>
          <w:p w14:paraId="2EDE666E" w14:textId="1458E5C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64</w:t>
            </w:r>
          </w:p>
        </w:tc>
        <w:tc>
          <w:tcPr>
            <w:tcW w:w="709" w:type="dxa"/>
            <w:hideMark/>
          </w:tcPr>
          <w:p w14:paraId="250C5258" w14:textId="534B0E0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39</w:t>
            </w:r>
          </w:p>
        </w:tc>
        <w:tc>
          <w:tcPr>
            <w:tcW w:w="709" w:type="dxa"/>
            <w:hideMark/>
          </w:tcPr>
          <w:p w14:paraId="64BFBF47" w14:textId="1D98DFF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51</w:t>
            </w:r>
          </w:p>
        </w:tc>
        <w:tc>
          <w:tcPr>
            <w:tcW w:w="709" w:type="dxa"/>
            <w:hideMark/>
          </w:tcPr>
          <w:p w14:paraId="2B19E14F" w14:textId="08D62D9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56</w:t>
            </w:r>
          </w:p>
        </w:tc>
        <w:tc>
          <w:tcPr>
            <w:tcW w:w="709" w:type="dxa"/>
            <w:hideMark/>
          </w:tcPr>
          <w:p w14:paraId="1AE5575D" w14:textId="6E09374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02</w:t>
            </w:r>
          </w:p>
        </w:tc>
        <w:tc>
          <w:tcPr>
            <w:tcW w:w="709" w:type="dxa"/>
            <w:hideMark/>
          </w:tcPr>
          <w:p w14:paraId="6B553F15" w14:textId="3FF3D00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71</w:t>
            </w:r>
          </w:p>
        </w:tc>
        <w:tc>
          <w:tcPr>
            <w:tcW w:w="709" w:type="dxa"/>
            <w:hideMark/>
          </w:tcPr>
          <w:p w14:paraId="40620097" w14:textId="44A662B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</w:t>
            </w:r>
            <w:r w:rsidR="002F313D" w:rsidRPr="000154E8">
              <w:rPr>
                <w:sz w:val="17"/>
                <w:szCs w:val="17"/>
              </w:rPr>
              <w:t>1</w:t>
            </w:r>
          </w:p>
        </w:tc>
        <w:tc>
          <w:tcPr>
            <w:tcW w:w="709" w:type="dxa"/>
          </w:tcPr>
          <w:p w14:paraId="46C71D8E" w14:textId="69D77C06" w:rsidR="00861A3F" w:rsidRPr="000154E8" w:rsidRDefault="00223ED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39</w:t>
            </w:r>
          </w:p>
        </w:tc>
        <w:tc>
          <w:tcPr>
            <w:tcW w:w="2694" w:type="dxa"/>
            <w:hideMark/>
          </w:tcPr>
          <w:p w14:paraId="0ABD735B" w14:textId="0B8E63D5" w:rsidR="00861A3F" w:rsidRPr="000154E8" w:rsidRDefault="00223ED1" w:rsidP="004E4438">
            <w:pPr>
              <w:jc w:val="left"/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3</w:t>
            </w:r>
            <w:r w:rsidR="00A40495" w:rsidRPr="000154E8">
              <w:rPr>
                <w:sz w:val="17"/>
                <w:szCs w:val="17"/>
                <w:lang w:val="ru-RU"/>
              </w:rPr>
              <w:t>,</w:t>
            </w:r>
            <w:r w:rsidRPr="000154E8">
              <w:rPr>
                <w:sz w:val="17"/>
                <w:szCs w:val="17"/>
                <w:lang w:val="ru-RU"/>
              </w:rPr>
              <w:t xml:space="preserve">00 </w:t>
            </w:r>
            <w:r w:rsidR="00861A3F" w:rsidRPr="000154E8">
              <w:rPr>
                <w:sz w:val="17"/>
                <w:szCs w:val="17"/>
                <w:lang w:val="ru-RU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Аргентина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 </w:t>
            </w:r>
            <w:r w:rsidR="00BF0D32" w:rsidRPr="000154E8">
              <w:rPr>
                <w:sz w:val="17"/>
                <w:szCs w:val="17"/>
                <w:lang w:val="ru-RU"/>
              </w:rPr>
              <w:t>58</w:t>
            </w:r>
            <w:r w:rsidR="00A40495" w:rsidRPr="000154E8">
              <w:rPr>
                <w:sz w:val="17"/>
                <w:szCs w:val="17"/>
                <w:lang w:val="ru-RU"/>
              </w:rPr>
              <w:t>,</w:t>
            </w:r>
            <w:r w:rsidR="00BF0D32" w:rsidRPr="000154E8">
              <w:rPr>
                <w:sz w:val="17"/>
                <w:szCs w:val="17"/>
                <w:lang w:val="ru-RU"/>
              </w:rPr>
              <w:t xml:space="preserve">53 </w:t>
            </w:r>
            <w:r w:rsidR="00861A3F" w:rsidRPr="000154E8">
              <w:rPr>
                <w:sz w:val="17"/>
                <w:szCs w:val="17"/>
                <w:lang w:val="ru-RU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Сент-Китс и Невис</w:t>
            </w:r>
            <w:r w:rsidR="00861A3F" w:rsidRPr="000154E8">
              <w:rPr>
                <w:sz w:val="17"/>
                <w:szCs w:val="17"/>
                <w:lang w:val="ru-RU"/>
              </w:rPr>
              <w:t>)</w:t>
            </w:r>
          </w:p>
        </w:tc>
        <w:tc>
          <w:tcPr>
            <w:tcW w:w="850" w:type="dxa"/>
            <w:hideMark/>
          </w:tcPr>
          <w:p w14:paraId="20FF1D03" w14:textId="58062011" w:rsidR="00861A3F" w:rsidRPr="000154E8" w:rsidRDefault="00A4459A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106</w:t>
            </w:r>
          </w:p>
        </w:tc>
      </w:tr>
      <w:tr w:rsidR="0075366C" w:rsidRPr="000154E8" w14:paraId="1A126C53" w14:textId="77777777" w:rsidTr="004E4438">
        <w:trPr>
          <w:trHeight w:val="9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93AFD35" w14:textId="77777777" w:rsidR="0075366C" w:rsidRPr="000154E8" w:rsidRDefault="0075366C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R-410C</w:t>
            </w:r>
          </w:p>
        </w:tc>
        <w:tc>
          <w:tcPr>
            <w:tcW w:w="708" w:type="dxa"/>
            <w:hideMark/>
          </w:tcPr>
          <w:p w14:paraId="7710A601" w14:textId="6126FC02" w:rsidR="0075366C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4BD66B4" w14:textId="7A59E6A0" w:rsidR="0075366C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119E86D" w14:textId="7A4A9B40" w:rsidR="0075366C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9F659B0" w14:textId="095E31B9" w:rsidR="0075366C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ADBA8B4" w14:textId="27835233" w:rsidR="0075366C" w:rsidRPr="000154E8" w:rsidRDefault="0075366C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37E3D8AF" w14:textId="6E27D2EC" w:rsidR="0075366C" w:rsidRPr="000154E8" w:rsidRDefault="0075366C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AFC7C81" w14:textId="3A7138D9" w:rsidR="0075366C" w:rsidRPr="000154E8" w:rsidRDefault="0075366C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3CC990CC" w14:textId="79458578" w:rsidR="0075366C" w:rsidRPr="000154E8" w:rsidRDefault="0075366C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03412CEB" w14:textId="5535971E" w:rsidR="0075366C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7664F4DB" w14:textId="22E3F90B" w:rsidR="0075366C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4674BAD5" w14:textId="77777777" w:rsidTr="004E4438">
        <w:trPr>
          <w:trHeight w:val="15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FD272CF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R-417A</w:t>
            </w:r>
          </w:p>
        </w:tc>
        <w:tc>
          <w:tcPr>
            <w:tcW w:w="708" w:type="dxa"/>
            <w:hideMark/>
          </w:tcPr>
          <w:p w14:paraId="578B540D" w14:textId="0D86B0CD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724634C" w14:textId="218A6AF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62</w:t>
            </w:r>
          </w:p>
        </w:tc>
        <w:tc>
          <w:tcPr>
            <w:tcW w:w="709" w:type="dxa"/>
            <w:hideMark/>
          </w:tcPr>
          <w:p w14:paraId="6A0215A7" w14:textId="13614AD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25</w:t>
            </w:r>
          </w:p>
        </w:tc>
        <w:tc>
          <w:tcPr>
            <w:tcW w:w="709" w:type="dxa"/>
            <w:hideMark/>
          </w:tcPr>
          <w:p w14:paraId="6D05869A" w14:textId="029619A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28</w:t>
            </w:r>
          </w:p>
        </w:tc>
        <w:tc>
          <w:tcPr>
            <w:tcW w:w="709" w:type="dxa"/>
            <w:hideMark/>
          </w:tcPr>
          <w:p w14:paraId="0809A11C" w14:textId="3888454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70</w:t>
            </w:r>
          </w:p>
        </w:tc>
        <w:tc>
          <w:tcPr>
            <w:tcW w:w="709" w:type="dxa"/>
            <w:hideMark/>
          </w:tcPr>
          <w:p w14:paraId="747656A8" w14:textId="5989370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01</w:t>
            </w:r>
          </w:p>
        </w:tc>
        <w:tc>
          <w:tcPr>
            <w:tcW w:w="709" w:type="dxa"/>
            <w:hideMark/>
          </w:tcPr>
          <w:p w14:paraId="7AE760AA" w14:textId="2DE65C9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62</w:t>
            </w:r>
          </w:p>
        </w:tc>
        <w:tc>
          <w:tcPr>
            <w:tcW w:w="709" w:type="dxa"/>
          </w:tcPr>
          <w:p w14:paraId="147D1A1D" w14:textId="4E5A7B86" w:rsidR="00861A3F" w:rsidRPr="000154E8" w:rsidRDefault="00471FD2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18</w:t>
            </w:r>
          </w:p>
        </w:tc>
        <w:tc>
          <w:tcPr>
            <w:tcW w:w="2694" w:type="dxa"/>
            <w:hideMark/>
          </w:tcPr>
          <w:p w14:paraId="197460DB" w14:textId="43EFE5FD" w:rsidR="00861A3F" w:rsidRPr="000154E8" w:rsidRDefault="00ED618A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20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Парагвай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en-US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467369" w:rsidRPr="000154E8">
              <w:rPr>
                <w:sz w:val="17"/>
                <w:szCs w:val="17"/>
              </w:rPr>
              <w:t>28</w:t>
            </w:r>
            <w:r w:rsidR="00A40495" w:rsidRPr="000154E8">
              <w:rPr>
                <w:sz w:val="17"/>
                <w:szCs w:val="17"/>
              </w:rPr>
              <w:t>,</w:t>
            </w:r>
            <w:r w:rsidR="00467369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Венесуэла</w:t>
            </w:r>
            <w:r w:rsidR="00467369" w:rsidRPr="000154E8">
              <w:rPr>
                <w:sz w:val="17"/>
                <w:szCs w:val="17"/>
              </w:rPr>
              <w:t xml:space="preserve"> (</w:t>
            </w:r>
            <w:r w:rsidR="00A40495" w:rsidRPr="000154E8">
              <w:rPr>
                <w:sz w:val="17"/>
                <w:szCs w:val="17"/>
                <w:lang w:val="ru-RU"/>
              </w:rPr>
              <w:t>Боливарианская Республика</w:t>
            </w:r>
            <w:r w:rsidR="00467369" w:rsidRPr="000154E8">
              <w:rPr>
                <w:sz w:val="17"/>
                <w:szCs w:val="17"/>
              </w:rPr>
              <w:t>)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20B47838" w14:textId="7A508602" w:rsidR="00861A3F" w:rsidRPr="000154E8" w:rsidRDefault="00471FD2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</w:p>
        </w:tc>
      </w:tr>
      <w:tr w:rsidR="00861A3F" w:rsidRPr="000154E8" w14:paraId="140C6740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073069F4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R-417B</w:t>
            </w:r>
          </w:p>
        </w:tc>
        <w:tc>
          <w:tcPr>
            <w:tcW w:w="708" w:type="dxa"/>
            <w:hideMark/>
          </w:tcPr>
          <w:p w14:paraId="675D70AF" w14:textId="4C9FF2E5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6B8C883" w14:textId="54BE927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70</w:t>
            </w:r>
          </w:p>
        </w:tc>
        <w:tc>
          <w:tcPr>
            <w:tcW w:w="709" w:type="dxa"/>
            <w:hideMark/>
          </w:tcPr>
          <w:p w14:paraId="79F10262" w14:textId="5DE7A15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30</w:t>
            </w:r>
          </w:p>
        </w:tc>
        <w:tc>
          <w:tcPr>
            <w:tcW w:w="709" w:type="dxa"/>
            <w:hideMark/>
          </w:tcPr>
          <w:p w14:paraId="2DF55DAB" w14:textId="28A9934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88</w:t>
            </w:r>
          </w:p>
        </w:tc>
        <w:tc>
          <w:tcPr>
            <w:tcW w:w="709" w:type="dxa"/>
            <w:hideMark/>
          </w:tcPr>
          <w:p w14:paraId="39172A89" w14:textId="5AD31CD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77</w:t>
            </w:r>
          </w:p>
        </w:tc>
        <w:tc>
          <w:tcPr>
            <w:tcW w:w="709" w:type="dxa"/>
            <w:hideMark/>
          </w:tcPr>
          <w:p w14:paraId="48C79333" w14:textId="48DD3C10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B66E5AB" w14:textId="4963F33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87</w:t>
            </w:r>
          </w:p>
        </w:tc>
        <w:tc>
          <w:tcPr>
            <w:tcW w:w="709" w:type="dxa"/>
          </w:tcPr>
          <w:p w14:paraId="6FA8BF30" w14:textId="5F257DDC" w:rsidR="00861A3F" w:rsidRPr="000154E8" w:rsidRDefault="004D445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2694" w:type="dxa"/>
            <w:hideMark/>
          </w:tcPr>
          <w:p w14:paraId="2585984E" w14:textId="71B1A147" w:rsidR="00861A3F" w:rsidRPr="000154E8" w:rsidRDefault="004D445D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Гайана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1130B13F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2B167E4B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AE1BFEB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R-417C</w:t>
            </w:r>
          </w:p>
        </w:tc>
        <w:tc>
          <w:tcPr>
            <w:tcW w:w="708" w:type="dxa"/>
            <w:hideMark/>
          </w:tcPr>
          <w:p w14:paraId="018C60A8" w14:textId="03E42201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164CF0C" w14:textId="31CA9F52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367B3D0" w14:textId="7BFE822B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C69F73C" w14:textId="14321F6C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83E7A9F" w14:textId="7B19365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20</w:t>
            </w:r>
          </w:p>
        </w:tc>
        <w:tc>
          <w:tcPr>
            <w:tcW w:w="709" w:type="dxa"/>
            <w:hideMark/>
          </w:tcPr>
          <w:p w14:paraId="6FF30255" w14:textId="68CFAC9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93</w:t>
            </w:r>
          </w:p>
        </w:tc>
        <w:tc>
          <w:tcPr>
            <w:tcW w:w="709" w:type="dxa"/>
            <w:hideMark/>
          </w:tcPr>
          <w:p w14:paraId="58AD73DC" w14:textId="12A5628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99</w:t>
            </w:r>
          </w:p>
        </w:tc>
        <w:tc>
          <w:tcPr>
            <w:tcW w:w="709" w:type="dxa"/>
          </w:tcPr>
          <w:p w14:paraId="22992E3E" w14:textId="5F0276C9" w:rsidR="00861A3F" w:rsidRPr="000154E8" w:rsidRDefault="00424CE2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99</w:t>
            </w:r>
          </w:p>
        </w:tc>
        <w:tc>
          <w:tcPr>
            <w:tcW w:w="2694" w:type="dxa"/>
            <w:hideMark/>
          </w:tcPr>
          <w:p w14:paraId="114297DD" w14:textId="4FFF7813" w:rsidR="00861A3F" w:rsidRPr="000154E8" w:rsidRDefault="00424CE2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99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Куба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2C8C410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219D9AAE" w14:textId="77777777" w:rsidTr="004E4438">
        <w:trPr>
          <w:trHeight w:val="142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8F7CCFA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R-422A</w:t>
            </w:r>
          </w:p>
        </w:tc>
        <w:tc>
          <w:tcPr>
            <w:tcW w:w="708" w:type="dxa"/>
            <w:hideMark/>
          </w:tcPr>
          <w:p w14:paraId="757F6277" w14:textId="3A27D788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2F172A8" w14:textId="3805E63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  <w:hideMark/>
          </w:tcPr>
          <w:p w14:paraId="73C86195" w14:textId="197ACB7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  <w:hideMark/>
          </w:tcPr>
          <w:p w14:paraId="69548710" w14:textId="6246710A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ACE6D6A" w14:textId="0AB7C03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20</w:t>
            </w:r>
          </w:p>
        </w:tc>
        <w:tc>
          <w:tcPr>
            <w:tcW w:w="709" w:type="dxa"/>
            <w:hideMark/>
          </w:tcPr>
          <w:p w14:paraId="0C487E56" w14:textId="0AD6BB2B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4236269" w14:textId="755CB72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79</w:t>
            </w:r>
          </w:p>
        </w:tc>
        <w:tc>
          <w:tcPr>
            <w:tcW w:w="709" w:type="dxa"/>
          </w:tcPr>
          <w:p w14:paraId="4FDBAB21" w14:textId="5131934B" w:rsidR="00861A3F" w:rsidRPr="000154E8" w:rsidRDefault="00424CE2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74</w:t>
            </w:r>
          </w:p>
        </w:tc>
        <w:tc>
          <w:tcPr>
            <w:tcW w:w="2694" w:type="dxa"/>
            <w:hideMark/>
          </w:tcPr>
          <w:p w14:paraId="6C8346AF" w14:textId="0F34B208" w:rsidR="00861A3F" w:rsidRPr="000154E8" w:rsidRDefault="00424CE2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74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Доминиканская Республика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033BA109" w14:textId="0626B64E" w:rsidR="00861A3F" w:rsidRPr="000154E8" w:rsidRDefault="00424CE2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10DB789D" w14:textId="77777777" w:rsidTr="004E4438">
        <w:trPr>
          <w:trHeight w:val="61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643D8D6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R-422D</w:t>
            </w:r>
          </w:p>
        </w:tc>
        <w:tc>
          <w:tcPr>
            <w:tcW w:w="708" w:type="dxa"/>
            <w:hideMark/>
          </w:tcPr>
          <w:p w14:paraId="63E24921" w14:textId="55F76E1A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B1C6A73" w14:textId="2896A8E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04</w:t>
            </w:r>
          </w:p>
        </w:tc>
        <w:tc>
          <w:tcPr>
            <w:tcW w:w="709" w:type="dxa"/>
            <w:hideMark/>
          </w:tcPr>
          <w:p w14:paraId="0C2CBA76" w14:textId="16DA5CC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36</w:t>
            </w:r>
          </w:p>
        </w:tc>
        <w:tc>
          <w:tcPr>
            <w:tcW w:w="709" w:type="dxa"/>
            <w:hideMark/>
          </w:tcPr>
          <w:p w14:paraId="2AF9FDEF" w14:textId="1A6D228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83</w:t>
            </w:r>
          </w:p>
        </w:tc>
        <w:tc>
          <w:tcPr>
            <w:tcW w:w="709" w:type="dxa"/>
            <w:hideMark/>
          </w:tcPr>
          <w:p w14:paraId="538F9516" w14:textId="229B037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67</w:t>
            </w:r>
          </w:p>
        </w:tc>
        <w:tc>
          <w:tcPr>
            <w:tcW w:w="709" w:type="dxa"/>
            <w:hideMark/>
          </w:tcPr>
          <w:p w14:paraId="46574FF9" w14:textId="4BDC38D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45</w:t>
            </w:r>
          </w:p>
        </w:tc>
        <w:tc>
          <w:tcPr>
            <w:tcW w:w="709" w:type="dxa"/>
            <w:hideMark/>
          </w:tcPr>
          <w:p w14:paraId="1EA3DB46" w14:textId="2F43F28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28</w:t>
            </w:r>
          </w:p>
        </w:tc>
        <w:tc>
          <w:tcPr>
            <w:tcW w:w="709" w:type="dxa"/>
          </w:tcPr>
          <w:p w14:paraId="78E02DC2" w14:textId="0E931B61" w:rsidR="00861A3F" w:rsidRPr="000154E8" w:rsidRDefault="00A82DEC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83</w:t>
            </w:r>
          </w:p>
        </w:tc>
        <w:tc>
          <w:tcPr>
            <w:tcW w:w="2694" w:type="dxa"/>
            <w:hideMark/>
          </w:tcPr>
          <w:p w14:paraId="0F1FE1C7" w14:textId="6FF4E13B" w:rsidR="00861A3F" w:rsidRPr="000154E8" w:rsidRDefault="00A82DEC" w:rsidP="004E4438">
            <w:pPr>
              <w:ind w:right="-109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79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Эквадор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B95C5D" w:rsidRPr="000154E8">
              <w:rPr>
                <w:sz w:val="17"/>
                <w:szCs w:val="17"/>
              </w:rPr>
              <w:t>104</w:t>
            </w:r>
            <w:r w:rsidR="00A40495" w:rsidRPr="000154E8">
              <w:rPr>
                <w:sz w:val="17"/>
                <w:szCs w:val="17"/>
              </w:rPr>
              <w:t>,</w:t>
            </w:r>
            <w:r w:rsidR="00B95C5D" w:rsidRPr="000154E8">
              <w:rPr>
                <w:sz w:val="17"/>
                <w:szCs w:val="17"/>
              </w:rPr>
              <w:t xml:space="preserve">18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Мексика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55253E7F" w14:textId="36E5A5DE" w:rsidR="00861A3F" w:rsidRPr="000154E8" w:rsidRDefault="009C58BE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</w:p>
        </w:tc>
      </w:tr>
      <w:tr w:rsidR="00861A3F" w:rsidRPr="000154E8" w14:paraId="7160CCEA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EAED6C8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R-426A</w:t>
            </w:r>
          </w:p>
        </w:tc>
        <w:tc>
          <w:tcPr>
            <w:tcW w:w="708" w:type="dxa"/>
            <w:hideMark/>
          </w:tcPr>
          <w:p w14:paraId="247295E4" w14:textId="2A41C059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AED207F" w14:textId="4CEEB27C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6048BB7" w14:textId="4065C2B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0770D4AF" w14:textId="12482588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E9BF1F4" w14:textId="199C6FB4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F9DCFD9" w14:textId="4B8BC3C7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43B5FC5" w14:textId="4EC45EE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2B2137ED" w14:textId="4FBC8514" w:rsidR="00861A3F" w:rsidRPr="000154E8" w:rsidRDefault="00D9145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2694" w:type="dxa"/>
            <w:hideMark/>
          </w:tcPr>
          <w:p w14:paraId="64D5DB49" w14:textId="50E1A117" w:rsidR="00861A3F" w:rsidRPr="000154E8" w:rsidRDefault="00D9145D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  <w:r w:rsidR="006E43BC" w:rsidRPr="000154E8">
              <w:rPr>
                <w:sz w:val="17"/>
                <w:szCs w:val="17"/>
              </w:rPr>
              <w:t xml:space="preserve"> (</w:t>
            </w:r>
            <w:r w:rsidR="00A40495" w:rsidRPr="000154E8">
              <w:rPr>
                <w:sz w:val="17"/>
                <w:szCs w:val="17"/>
                <w:lang w:val="ru-RU"/>
              </w:rPr>
              <w:t>Венесуэла</w:t>
            </w:r>
            <w:r w:rsidR="00A40495" w:rsidRPr="000154E8">
              <w:rPr>
                <w:sz w:val="17"/>
                <w:szCs w:val="17"/>
              </w:rPr>
              <w:t xml:space="preserve"> (</w:t>
            </w:r>
            <w:r w:rsidR="00A40495" w:rsidRPr="000154E8">
              <w:rPr>
                <w:sz w:val="17"/>
                <w:szCs w:val="17"/>
                <w:lang w:val="ru-RU"/>
              </w:rPr>
              <w:t>Боливарианская Республика</w:t>
            </w:r>
            <w:r w:rsidR="00A40495" w:rsidRPr="000154E8">
              <w:rPr>
                <w:sz w:val="17"/>
                <w:szCs w:val="17"/>
              </w:rPr>
              <w:t>)</w:t>
            </w:r>
            <w:r w:rsidR="006E43BC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B4A6DBC" w14:textId="5D2CFAD6" w:rsidR="00861A3F" w:rsidRPr="000154E8" w:rsidRDefault="00D9145D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33B98FD3" w14:textId="77777777" w:rsidTr="004E4438">
        <w:trPr>
          <w:trHeight w:val="79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29A22485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R-427A</w:t>
            </w:r>
          </w:p>
        </w:tc>
        <w:tc>
          <w:tcPr>
            <w:tcW w:w="708" w:type="dxa"/>
            <w:hideMark/>
          </w:tcPr>
          <w:p w14:paraId="4C5FD15E" w14:textId="5BC510CB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2EFCED4" w14:textId="62ED52C8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4DE6007" w14:textId="6526C0E4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216AB2F" w14:textId="0DD3C5C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  <w:hideMark/>
          </w:tcPr>
          <w:p w14:paraId="2AB1FE38" w14:textId="7E2D0EE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97</w:t>
            </w:r>
          </w:p>
        </w:tc>
        <w:tc>
          <w:tcPr>
            <w:tcW w:w="709" w:type="dxa"/>
            <w:hideMark/>
          </w:tcPr>
          <w:p w14:paraId="09728383" w14:textId="343403D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95</w:t>
            </w:r>
          </w:p>
        </w:tc>
        <w:tc>
          <w:tcPr>
            <w:tcW w:w="709" w:type="dxa"/>
            <w:hideMark/>
          </w:tcPr>
          <w:p w14:paraId="092BF1EA" w14:textId="392F4C6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18</w:t>
            </w:r>
          </w:p>
        </w:tc>
        <w:tc>
          <w:tcPr>
            <w:tcW w:w="709" w:type="dxa"/>
          </w:tcPr>
          <w:p w14:paraId="234A060F" w14:textId="088C241B" w:rsidR="00861A3F" w:rsidRPr="000154E8" w:rsidRDefault="00547F1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68</w:t>
            </w:r>
          </w:p>
        </w:tc>
        <w:tc>
          <w:tcPr>
            <w:tcW w:w="2694" w:type="dxa"/>
            <w:hideMark/>
          </w:tcPr>
          <w:p w14:paraId="75EC4FC2" w14:textId="23813625" w:rsidR="00861A3F" w:rsidRPr="000154E8" w:rsidRDefault="00547F11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Филиппины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F978D4"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="00F978D4" w:rsidRPr="000154E8">
              <w:rPr>
                <w:sz w:val="17"/>
                <w:szCs w:val="17"/>
              </w:rPr>
              <w:t xml:space="preserve">36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Кабо-Верде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05BCB6B2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</w:p>
        </w:tc>
      </w:tr>
      <w:tr w:rsidR="00861A3F" w:rsidRPr="000154E8" w14:paraId="676E3718" w14:textId="77777777" w:rsidTr="004E4438">
        <w:trPr>
          <w:trHeight w:val="492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0CF5E3A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R-437A</w:t>
            </w:r>
          </w:p>
        </w:tc>
        <w:tc>
          <w:tcPr>
            <w:tcW w:w="708" w:type="dxa"/>
            <w:hideMark/>
          </w:tcPr>
          <w:p w14:paraId="5E5EC956" w14:textId="423569C9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55EC23A" w14:textId="3924693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81</w:t>
            </w:r>
          </w:p>
        </w:tc>
        <w:tc>
          <w:tcPr>
            <w:tcW w:w="709" w:type="dxa"/>
            <w:hideMark/>
          </w:tcPr>
          <w:p w14:paraId="4F4E310B" w14:textId="15A658E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72</w:t>
            </w:r>
          </w:p>
        </w:tc>
        <w:tc>
          <w:tcPr>
            <w:tcW w:w="709" w:type="dxa"/>
            <w:hideMark/>
          </w:tcPr>
          <w:p w14:paraId="05BC4426" w14:textId="2317A7D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69</w:t>
            </w:r>
          </w:p>
        </w:tc>
        <w:tc>
          <w:tcPr>
            <w:tcW w:w="709" w:type="dxa"/>
            <w:hideMark/>
          </w:tcPr>
          <w:p w14:paraId="228F0E6B" w14:textId="51EECE9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62</w:t>
            </w:r>
          </w:p>
        </w:tc>
        <w:tc>
          <w:tcPr>
            <w:tcW w:w="709" w:type="dxa"/>
            <w:hideMark/>
          </w:tcPr>
          <w:p w14:paraId="6528E394" w14:textId="350C809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63</w:t>
            </w:r>
          </w:p>
        </w:tc>
        <w:tc>
          <w:tcPr>
            <w:tcW w:w="709" w:type="dxa"/>
            <w:hideMark/>
          </w:tcPr>
          <w:p w14:paraId="6CAF9442" w14:textId="16DCF0D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93</w:t>
            </w:r>
          </w:p>
        </w:tc>
        <w:tc>
          <w:tcPr>
            <w:tcW w:w="709" w:type="dxa"/>
          </w:tcPr>
          <w:p w14:paraId="75841AF0" w14:textId="7763DBE5" w:rsidR="00861A3F" w:rsidRPr="000154E8" w:rsidRDefault="00D241E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24</w:t>
            </w:r>
          </w:p>
        </w:tc>
        <w:tc>
          <w:tcPr>
            <w:tcW w:w="2694" w:type="dxa"/>
            <w:hideMark/>
          </w:tcPr>
          <w:p w14:paraId="26D78C9B" w14:textId="7B049B60" w:rsidR="00861A3F" w:rsidRPr="000154E8" w:rsidRDefault="00C24BDD" w:rsidP="004E4438">
            <w:pPr>
              <w:jc w:val="left"/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12</w:t>
            </w:r>
            <w:r w:rsidR="00A40495" w:rsidRPr="000154E8">
              <w:rPr>
                <w:sz w:val="17"/>
                <w:szCs w:val="17"/>
                <w:lang w:val="ru-RU"/>
              </w:rPr>
              <w:t>,</w:t>
            </w:r>
            <w:r w:rsidRPr="000154E8">
              <w:rPr>
                <w:sz w:val="17"/>
                <w:szCs w:val="17"/>
                <w:lang w:val="ru-RU"/>
              </w:rPr>
              <w:t xml:space="preserve">48 </w:t>
            </w:r>
            <w:r w:rsidR="00861A3F" w:rsidRPr="000154E8">
              <w:rPr>
                <w:sz w:val="17"/>
                <w:szCs w:val="17"/>
                <w:lang w:val="ru-RU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Эль-Сальвадор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 20</w:t>
            </w:r>
            <w:r w:rsidR="00A40495" w:rsidRPr="000154E8">
              <w:rPr>
                <w:sz w:val="17"/>
                <w:szCs w:val="17"/>
                <w:lang w:val="ru-RU"/>
              </w:rPr>
              <w:t>,</w:t>
            </w:r>
            <w:r w:rsidR="00861A3F" w:rsidRPr="000154E8">
              <w:rPr>
                <w:sz w:val="17"/>
                <w:szCs w:val="17"/>
                <w:lang w:val="ru-RU"/>
              </w:rPr>
              <w:t>00 (</w:t>
            </w:r>
            <w:r w:rsidR="00A40495" w:rsidRPr="000154E8">
              <w:rPr>
                <w:sz w:val="17"/>
                <w:szCs w:val="17"/>
                <w:lang w:val="ru-RU"/>
              </w:rPr>
              <w:t>Венесуэла (Боливарианская Республика)</w:t>
            </w:r>
            <w:r w:rsidR="00861A3F" w:rsidRPr="000154E8">
              <w:rPr>
                <w:sz w:val="17"/>
                <w:szCs w:val="17"/>
                <w:lang w:val="ru-RU"/>
              </w:rPr>
              <w:t>)</w:t>
            </w:r>
          </w:p>
        </w:tc>
        <w:tc>
          <w:tcPr>
            <w:tcW w:w="850" w:type="dxa"/>
            <w:hideMark/>
          </w:tcPr>
          <w:p w14:paraId="3639EE0D" w14:textId="41D89E1F" w:rsidR="00861A3F" w:rsidRPr="000154E8" w:rsidRDefault="00D241E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</w:p>
        </w:tc>
      </w:tr>
      <w:tr w:rsidR="00861A3F" w:rsidRPr="000154E8" w14:paraId="64E6489F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0A4493C6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lastRenderedPageBreak/>
              <w:t>R-438A</w:t>
            </w:r>
          </w:p>
        </w:tc>
        <w:tc>
          <w:tcPr>
            <w:tcW w:w="708" w:type="dxa"/>
            <w:hideMark/>
          </w:tcPr>
          <w:p w14:paraId="03E5D6AB" w14:textId="1CE30907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3691964" w14:textId="26A1DC5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04</w:t>
            </w:r>
          </w:p>
        </w:tc>
        <w:tc>
          <w:tcPr>
            <w:tcW w:w="709" w:type="dxa"/>
            <w:hideMark/>
          </w:tcPr>
          <w:p w14:paraId="11FFDECF" w14:textId="6174C3A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61</w:t>
            </w:r>
          </w:p>
        </w:tc>
        <w:tc>
          <w:tcPr>
            <w:tcW w:w="709" w:type="dxa"/>
            <w:hideMark/>
          </w:tcPr>
          <w:p w14:paraId="201357A2" w14:textId="2D5BF1C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49</w:t>
            </w:r>
          </w:p>
        </w:tc>
        <w:tc>
          <w:tcPr>
            <w:tcW w:w="709" w:type="dxa"/>
            <w:hideMark/>
          </w:tcPr>
          <w:p w14:paraId="2115B0AE" w14:textId="7729C9C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64</w:t>
            </w:r>
          </w:p>
        </w:tc>
        <w:tc>
          <w:tcPr>
            <w:tcW w:w="709" w:type="dxa"/>
            <w:hideMark/>
          </w:tcPr>
          <w:p w14:paraId="5827B9FB" w14:textId="4ED00C3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39</w:t>
            </w:r>
          </w:p>
        </w:tc>
        <w:tc>
          <w:tcPr>
            <w:tcW w:w="709" w:type="dxa"/>
            <w:hideMark/>
          </w:tcPr>
          <w:p w14:paraId="0716C9EC" w14:textId="7A3CC41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08</w:t>
            </w:r>
          </w:p>
        </w:tc>
        <w:tc>
          <w:tcPr>
            <w:tcW w:w="709" w:type="dxa"/>
          </w:tcPr>
          <w:p w14:paraId="3FC98BC5" w14:textId="16491C53" w:rsidR="00861A3F" w:rsidRPr="000154E8" w:rsidRDefault="00D12E8C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43</w:t>
            </w:r>
          </w:p>
        </w:tc>
        <w:tc>
          <w:tcPr>
            <w:tcW w:w="2694" w:type="dxa"/>
            <w:hideMark/>
          </w:tcPr>
          <w:p w14:paraId="104D2041" w14:textId="2F81CC40" w:rsidR="00861A3F" w:rsidRPr="000154E8" w:rsidRDefault="00D12E8C" w:rsidP="004E4438">
            <w:pPr>
              <w:jc w:val="left"/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6</w:t>
            </w:r>
            <w:r w:rsidR="00A40495" w:rsidRPr="000154E8">
              <w:rPr>
                <w:sz w:val="17"/>
                <w:szCs w:val="17"/>
                <w:lang w:val="ru-RU"/>
              </w:rPr>
              <w:t>,</w:t>
            </w:r>
            <w:r w:rsidRPr="000154E8">
              <w:rPr>
                <w:sz w:val="17"/>
                <w:szCs w:val="17"/>
                <w:lang w:val="ru-RU"/>
              </w:rPr>
              <w:t xml:space="preserve">49 </w:t>
            </w:r>
            <w:r w:rsidR="00861A3F" w:rsidRPr="000154E8">
              <w:rPr>
                <w:sz w:val="17"/>
                <w:szCs w:val="17"/>
                <w:lang w:val="ru-RU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Боливия</w:t>
            </w:r>
            <w:r w:rsidRPr="000154E8">
              <w:rPr>
                <w:sz w:val="17"/>
                <w:szCs w:val="17"/>
                <w:lang w:val="ru-RU"/>
              </w:rPr>
              <w:t xml:space="preserve"> (Многонациональное Государство)) – 88,00</w:t>
            </w:r>
            <w:r w:rsidR="00861A3F" w:rsidRPr="000154E8">
              <w:rPr>
                <w:sz w:val="17"/>
                <w:szCs w:val="17"/>
                <w:lang w:val="ru-RU"/>
              </w:rPr>
              <w:t xml:space="preserve"> (</w:t>
            </w:r>
            <w:r w:rsidR="00A40495" w:rsidRPr="000154E8">
              <w:rPr>
                <w:sz w:val="17"/>
                <w:szCs w:val="17"/>
                <w:lang w:val="ru-RU"/>
              </w:rPr>
              <w:t>Сейшелы</w:t>
            </w:r>
            <w:r w:rsidR="00861A3F" w:rsidRPr="000154E8">
              <w:rPr>
                <w:sz w:val="17"/>
                <w:szCs w:val="17"/>
                <w:lang w:val="ru-RU"/>
              </w:rPr>
              <w:t>)</w:t>
            </w:r>
          </w:p>
        </w:tc>
        <w:tc>
          <w:tcPr>
            <w:tcW w:w="850" w:type="dxa"/>
            <w:hideMark/>
          </w:tcPr>
          <w:p w14:paraId="79DB15F5" w14:textId="729D29B8" w:rsidR="00861A3F" w:rsidRPr="000154E8" w:rsidRDefault="00542D2B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</w:p>
        </w:tc>
      </w:tr>
      <w:tr w:rsidR="00861A3F" w:rsidRPr="000154E8" w14:paraId="1E8F44A0" w14:textId="77777777" w:rsidTr="004E4438">
        <w:trPr>
          <w:trHeight w:val="146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17CD5E6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R-448A</w:t>
            </w:r>
          </w:p>
        </w:tc>
        <w:tc>
          <w:tcPr>
            <w:tcW w:w="708" w:type="dxa"/>
            <w:hideMark/>
          </w:tcPr>
          <w:p w14:paraId="5D26C619" w14:textId="7CACDFE6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38A9C80" w14:textId="6B8480D3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7A2B829" w14:textId="70BBFC8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24</w:t>
            </w:r>
          </w:p>
        </w:tc>
        <w:tc>
          <w:tcPr>
            <w:tcW w:w="709" w:type="dxa"/>
            <w:hideMark/>
          </w:tcPr>
          <w:p w14:paraId="687FD8AE" w14:textId="2DBC07B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44</w:t>
            </w:r>
          </w:p>
        </w:tc>
        <w:tc>
          <w:tcPr>
            <w:tcW w:w="709" w:type="dxa"/>
            <w:hideMark/>
          </w:tcPr>
          <w:p w14:paraId="0BA8789C" w14:textId="4E22DA5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76</w:t>
            </w:r>
          </w:p>
        </w:tc>
        <w:tc>
          <w:tcPr>
            <w:tcW w:w="709" w:type="dxa"/>
            <w:hideMark/>
          </w:tcPr>
          <w:p w14:paraId="5927B3A4" w14:textId="366FD4BE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08</w:t>
            </w:r>
          </w:p>
        </w:tc>
        <w:tc>
          <w:tcPr>
            <w:tcW w:w="709" w:type="dxa"/>
            <w:hideMark/>
          </w:tcPr>
          <w:p w14:paraId="6323728B" w14:textId="15046A1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33</w:t>
            </w:r>
          </w:p>
        </w:tc>
        <w:tc>
          <w:tcPr>
            <w:tcW w:w="709" w:type="dxa"/>
          </w:tcPr>
          <w:p w14:paraId="09315C80" w14:textId="2168FC00" w:rsidR="00861A3F" w:rsidRPr="000154E8" w:rsidRDefault="00FC120A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03</w:t>
            </w:r>
          </w:p>
        </w:tc>
        <w:tc>
          <w:tcPr>
            <w:tcW w:w="2694" w:type="dxa"/>
            <w:hideMark/>
          </w:tcPr>
          <w:p w14:paraId="61EE21C6" w14:textId="3F70C43A" w:rsidR="00861A3F" w:rsidRPr="000154E8" w:rsidRDefault="00FC120A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50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Иордания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97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Барбадос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07929C9F" w14:textId="0B1E7E05" w:rsidR="00861A3F" w:rsidRPr="000154E8" w:rsidRDefault="00330C67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</w:p>
        </w:tc>
      </w:tr>
      <w:tr w:rsidR="00861A3F" w:rsidRPr="000154E8" w14:paraId="7E09163C" w14:textId="77777777" w:rsidTr="004E4438">
        <w:trPr>
          <w:trHeight w:val="21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9485ED3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R-449A</w:t>
            </w:r>
          </w:p>
        </w:tc>
        <w:tc>
          <w:tcPr>
            <w:tcW w:w="708" w:type="dxa"/>
            <w:hideMark/>
          </w:tcPr>
          <w:p w14:paraId="686AC766" w14:textId="573FEAA7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37092E8" w14:textId="7299ECD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87</w:t>
            </w:r>
          </w:p>
        </w:tc>
        <w:tc>
          <w:tcPr>
            <w:tcW w:w="709" w:type="dxa"/>
            <w:hideMark/>
          </w:tcPr>
          <w:p w14:paraId="70C0BBF9" w14:textId="6991FFE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94</w:t>
            </w:r>
          </w:p>
        </w:tc>
        <w:tc>
          <w:tcPr>
            <w:tcW w:w="709" w:type="dxa"/>
            <w:hideMark/>
          </w:tcPr>
          <w:p w14:paraId="2CF83CAA" w14:textId="5B879B1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33</w:t>
            </w:r>
          </w:p>
        </w:tc>
        <w:tc>
          <w:tcPr>
            <w:tcW w:w="709" w:type="dxa"/>
            <w:hideMark/>
          </w:tcPr>
          <w:p w14:paraId="4A3C0D50" w14:textId="6028B61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73</w:t>
            </w:r>
          </w:p>
        </w:tc>
        <w:tc>
          <w:tcPr>
            <w:tcW w:w="709" w:type="dxa"/>
            <w:hideMark/>
          </w:tcPr>
          <w:p w14:paraId="7CD7A1CE" w14:textId="64CB1B6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95</w:t>
            </w:r>
          </w:p>
        </w:tc>
        <w:tc>
          <w:tcPr>
            <w:tcW w:w="709" w:type="dxa"/>
            <w:hideMark/>
          </w:tcPr>
          <w:p w14:paraId="776763AE" w14:textId="4E5E96B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72</w:t>
            </w:r>
          </w:p>
        </w:tc>
        <w:tc>
          <w:tcPr>
            <w:tcW w:w="709" w:type="dxa"/>
          </w:tcPr>
          <w:p w14:paraId="6B1225C7" w14:textId="1ADDB782" w:rsidR="00861A3F" w:rsidRPr="000154E8" w:rsidRDefault="00CA444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57</w:t>
            </w:r>
          </w:p>
        </w:tc>
        <w:tc>
          <w:tcPr>
            <w:tcW w:w="2694" w:type="dxa"/>
            <w:hideMark/>
          </w:tcPr>
          <w:p w14:paraId="5467F030" w14:textId="4A0A5163" w:rsidR="00861A3F" w:rsidRPr="000154E8" w:rsidRDefault="002B5151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90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Бутан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8F1323" w:rsidRPr="000154E8">
              <w:rPr>
                <w:sz w:val="17"/>
                <w:szCs w:val="17"/>
              </w:rPr>
              <w:t>109</w:t>
            </w:r>
            <w:r w:rsidR="00A40495" w:rsidRPr="000154E8">
              <w:rPr>
                <w:sz w:val="17"/>
                <w:szCs w:val="17"/>
              </w:rPr>
              <w:t>,</w:t>
            </w:r>
            <w:r w:rsidR="008F1323" w:rsidRPr="000154E8">
              <w:rPr>
                <w:sz w:val="17"/>
                <w:szCs w:val="17"/>
              </w:rPr>
              <w:t>13</w:t>
            </w:r>
            <w:r w:rsidR="00861A3F" w:rsidRPr="000154E8">
              <w:rPr>
                <w:sz w:val="17"/>
                <w:szCs w:val="17"/>
              </w:rPr>
              <w:t xml:space="preserve"> (</w:t>
            </w:r>
            <w:r w:rsidR="00A40495" w:rsidRPr="000154E8">
              <w:rPr>
                <w:sz w:val="17"/>
                <w:szCs w:val="17"/>
                <w:lang w:val="ru-RU"/>
              </w:rPr>
              <w:t>Белиз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32764385" w14:textId="0FD9EAEC" w:rsidR="00861A3F" w:rsidRPr="000154E8" w:rsidRDefault="00CA4440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</w:p>
        </w:tc>
      </w:tr>
      <w:tr w:rsidR="00861A3F" w:rsidRPr="000154E8" w14:paraId="5FEBCC01" w14:textId="77777777" w:rsidTr="004E4438">
        <w:trPr>
          <w:trHeight w:val="218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DA70298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R-452A</w:t>
            </w:r>
          </w:p>
        </w:tc>
        <w:tc>
          <w:tcPr>
            <w:tcW w:w="708" w:type="dxa"/>
            <w:hideMark/>
          </w:tcPr>
          <w:p w14:paraId="4B1B525E" w14:textId="5F0D7BA5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233AF1F" w14:textId="69B979C7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3D22356" w14:textId="40850C3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63</w:t>
            </w:r>
          </w:p>
        </w:tc>
        <w:tc>
          <w:tcPr>
            <w:tcW w:w="709" w:type="dxa"/>
            <w:hideMark/>
          </w:tcPr>
          <w:p w14:paraId="6FA26372" w14:textId="666D352C" w:rsidR="00861A3F" w:rsidRPr="000154E8" w:rsidRDefault="00861A3F" w:rsidP="004E4438">
            <w:pPr>
              <w:ind w:left="-109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61</w:t>
            </w:r>
          </w:p>
        </w:tc>
        <w:tc>
          <w:tcPr>
            <w:tcW w:w="709" w:type="dxa"/>
            <w:hideMark/>
          </w:tcPr>
          <w:p w14:paraId="43CDF803" w14:textId="6B43D5E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61</w:t>
            </w:r>
          </w:p>
        </w:tc>
        <w:tc>
          <w:tcPr>
            <w:tcW w:w="709" w:type="dxa"/>
            <w:hideMark/>
          </w:tcPr>
          <w:p w14:paraId="4FB05EA2" w14:textId="630238B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18</w:t>
            </w:r>
          </w:p>
        </w:tc>
        <w:tc>
          <w:tcPr>
            <w:tcW w:w="709" w:type="dxa"/>
            <w:hideMark/>
          </w:tcPr>
          <w:p w14:paraId="3C2B5AFF" w14:textId="76F2C30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35</w:t>
            </w:r>
          </w:p>
        </w:tc>
        <w:tc>
          <w:tcPr>
            <w:tcW w:w="709" w:type="dxa"/>
          </w:tcPr>
          <w:p w14:paraId="337775EE" w14:textId="4244C478" w:rsidR="00861A3F" w:rsidRPr="000154E8" w:rsidRDefault="00DE38F6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22</w:t>
            </w:r>
          </w:p>
        </w:tc>
        <w:tc>
          <w:tcPr>
            <w:tcW w:w="2694" w:type="dxa"/>
            <w:hideMark/>
          </w:tcPr>
          <w:p w14:paraId="664EC2EC" w14:textId="23DE576F" w:rsidR="00861A3F" w:rsidRPr="000154E8" w:rsidRDefault="006545DF" w:rsidP="004E4438">
            <w:pPr>
              <w:ind w:right="-109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73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Сербия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88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Сейшелы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698D337" w14:textId="76C537E6" w:rsidR="00861A3F" w:rsidRPr="000154E8" w:rsidRDefault="00DE38F6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</w:p>
        </w:tc>
      </w:tr>
      <w:tr w:rsidR="00DB3725" w:rsidRPr="000154E8" w14:paraId="7F0BBEB6" w14:textId="77777777" w:rsidTr="004E4438">
        <w:trPr>
          <w:trHeight w:val="8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3FE3946" w14:textId="77777777" w:rsidR="00DB3725" w:rsidRPr="000154E8" w:rsidRDefault="00DB372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R-453A</w:t>
            </w:r>
          </w:p>
        </w:tc>
        <w:tc>
          <w:tcPr>
            <w:tcW w:w="708" w:type="dxa"/>
            <w:hideMark/>
          </w:tcPr>
          <w:p w14:paraId="7AE81661" w14:textId="0AC6DC38" w:rsidR="00DB3725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4AF936E" w14:textId="0B3E379E" w:rsidR="00DB3725" w:rsidRPr="000154E8" w:rsidRDefault="00DB372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90</w:t>
            </w:r>
          </w:p>
        </w:tc>
        <w:tc>
          <w:tcPr>
            <w:tcW w:w="709" w:type="dxa"/>
            <w:hideMark/>
          </w:tcPr>
          <w:p w14:paraId="4EB7B71B" w14:textId="0049A462" w:rsidR="00DB3725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8F85FF8" w14:textId="7A079B83" w:rsidR="00DB3725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B86B323" w14:textId="5EB85FE9" w:rsidR="00DB3725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9934445" w14:textId="7279BA91" w:rsidR="00DB3725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1AEDCF7" w14:textId="22EB9552" w:rsidR="00DB3725" w:rsidRPr="000154E8" w:rsidRDefault="00DB372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6EA82295" w14:textId="2CD9FB0E" w:rsidR="00DB3725" w:rsidRPr="000154E8" w:rsidRDefault="00DB372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7C5FB7A9" w14:textId="118F37D1" w:rsidR="00DB3725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7F15B69E" w14:textId="11EAD553" w:rsidR="00DB3725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5248214B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00A03AF1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R-454B</w:t>
            </w:r>
          </w:p>
        </w:tc>
        <w:tc>
          <w:tcPr>
            <w:tcW w:w="708" w:type="dxa"/>
            <w:hideMark/>
          </w:tcPr>
          <w:p w14:paraId="1E01D58B" w14:textId="0B543811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769EC7F" w14:textId="0F1FA0B8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5A28F8D" w14:textId="0F0FC710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869FA6E" w14:textId="21F9A124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4B8F825" w14:textId="395D6C0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7148766" w14:textId="1D1E9925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99B135E" w14:textId="2ADCBDB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89</w:t>
            </w:r>
          </w:p>
        </w:tc>
        <w:tc>
          <w:tcPr>
            <w:tcW w:w="709" w:type="dxa"/>
          </w:tcPr>
          <w:p w14:paraId="6DD9530C" w14:textId="3DEE16AE" w:rsidR="00861A3F" w:rsidRPr="000154E8" w:rsidRDefault="00445A6A" w:rsidP="004E4438">
            <w:pPr>
              <w:ind w:right="-21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87</w:t>
            </w:r>
          </w:p>
        </w:tc>
        <w:tc>
          <w:tcPr>
            <w:tcW w:w="2694" w:type="dxa"/>
            <w:hideMark/>
          </w:tcPr>
          <w:p w14:paraId="2D42E9A5" w14:textId="1E5D269E" w:rsidR="00861A3F" w:rsidRPr="000154E8" w:rsidRDefault="005751DB" w:rsidP="004E4438">
            <w:pPr>
              <w:ind w:right="-111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58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Эквадор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8F6207" w:rsidRPr="000154E8">
              <w:rPr>
                <w:sz w:val="17"/>
                <w:szCs w:val="17"/>
              </w:rPr>
              <w:t>99</w:t>
            </w:r>
            <w:r w:rsidR="00A40495" w:rsidRPr="000154E8">
              <w:rPr>
                <w:sz w:val="17"/>
                <w:szCs w:val="17"/>
              </w:rPr>
              <w:t>,</w:t>
            </w:r>
            <w:r w:rsidR="008F6207" w:rsidRPr="000154E8">
              <w:rPr>
                <w:sz w:val="17"/>
                <w:szCs w:val="17"/>
              </w:rPr>
              <w:t xml:space="preserve">72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Тринидад и Тобаго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B0A3960" w14:textId="253D8574" w:rsidR="00861A3F" w:rsidRPr="000154E8" w:rsidRDefault="00445A6A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</w:p>
        </w:tc>
      </w:tr>
      <w:tr w:rsidR="00FA1854" w:rsidRPr="000154E8" w14:paraId="71B550C2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</w:tcPr>
          <w:p w14:paraId="4B01D496" w14:textId="7F6894D1" w:rsidR="00FA1854" w:rsidRPr="000154E8" w:rsidRDefault="00FA1854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R-454C</w:t>
            </w:r>
          </w:p>
        </w:tc>
        <w:tc>
          <w:tcPr>
            <w:tcW w:w="708" w:type="dxa"/>
          </w:tcPr>
          <w:p w14:paraId="20454D18" w14:textId="42DFBA72" w:rsidR="00FA1854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1DAB59F4" w14:textId="5AB3490D" w:rsidR="00FA1854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51A69D03" w14:textId="2E315EF1" w:rsidR="00FA1854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7FE25ED7" w14:textId="15E9E2D8" w:rsidR="00FA1854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2A5D6DBF" w14:textId="2BE5B9D1" w:rsidR="00FA1854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5D47F3CE" w14:textId="1F1E014D" w:rsidR="00FA1854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2C610140" w14:textId="63E675AD" w:rsidR="00FA1854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2079BECE" w14:textId="559C449D" w:rsidR="00FA1854" w:rsidRPr="000154E8" w:rsidRDefault="00FA1854" w:rsidP="004E4438">
            <w:pPr>
              <w:ind w:right="-21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2694" w:type="dxa"/>
          </w:tcPr>
          <w:p w14:paraId="7999B468" w14:textId="2FA1A603" w:rsidR="00FA1854" w:rsidRPr="000154E8" w:rsidRDefault="00FA1854" w:rsidP="004E4438">
            <w:pPr>
              <w:ind w:right="-111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  <w:r w:rsidR="00A43D46" w:rsidRPr="000154E8">
              <w:rPr>
                <w:sz w:val="17"/>
                <w:szCs w:val="17"/>
              </w:rPr>
              <w:t xml:space="preserve"> (</w:t>
            </w:r>
            <w:r w:rsidR="00A40495" w:rsidRPr="000154E8">
              <w:rPr>
                <w:sz w:val="17"/>
                <w:szCs w:val="17"/>
                <w:lang w:val="ru-RU"/>
              </w:rPr>
              <w:t>Эль-Сальвадор</w:t>
            </w:r>
            <w:r w:rsidR="00A43D46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</w:tcPr>
          <w:p w14:paraId="18AAF63D" w14:textId="54D53CC4" w:rsidR="00FA1854" w:rsidRPr="000154E8" w:rsidRDefault="00A43D46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201A5E5D" w14:textId="77777777" w:rsidTr="004E4438">
        <w:trPr>
          <w:trHeight w:val="148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432192E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R-455A</w:t>
            </w:r>
          </w:p>
        </w:tc>
        <w:tc>
          <w:tcPr>
            <w:tcW w:w="708" w:type="dxa"/>
            <w:hideMark/>
          </w:tcPr>
          <w:p w14:paraId="00FCD8E0" w14:textId="1AA04958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F18B0B5" w14:textId="7FDBD03F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1401DD1" w14:textId="22E18401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3C4CF4A" w14:textId="37360463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051272A" w14:textId="4518D87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4587BED" w14:textId="2C82D410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197351A" w14:textId="0084259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67</w:t>
            </w:r>
          </w:p>
        </w:tc>
        <w:tc>
          <w:tcPr>
            <w:tcW w:w="709" w:type="dxa"/>
          </w:tcPr>
          <w:p w14:paraId="4A751462" w14:textId="5822DFA2" w:rsidR="00861A3F" w:rsidRPr="000154E8" w:rsidRDefault="003D124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28</w:t>
            </w:r>
          </w:p>
        </w:tc>
        <w:tc>
          <w:tcPr>
            <w:tcW w:w="2694" w:type="dxa"/>
            <w:hideMark/>
          </w:tcPr>
          <w:p w14:paraId="20DCDF9E" w14:textId="2324D8E1" w:rsidR="00861A3F" w:rsidRPr="000154E8" w:rsidRDefault="00936077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Коста-Рика</w:t>
            </w:r>
            <w:r w:rsidR="00861A3F" w:rsidRPr="000154E8">
              <w:rPr>
                <w:sz w:val="17"/>
                <w:szCs w:val="17"/>
              </w:rPr>
              <w:t>)</w:t>
            </w:r>
            <w:r w:rsidRPr="000154E8">
              <w:rPr>
                <w:sz w:val="17"/>
                <w:szCs w:val="17"/>
              </w:rPr>
              <w:t xml:space="preserve">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Pr="000154E8">
              <w:rPr>
                <w:sz w:val="17"/>
                <w:szCs w:val="17"/>
              </w:rPr>
              <w:t xml:space="preserve"> 51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56 (</w:t>
            </w:r>
            <w:r w:rsidR="00A40495" w:rsidRPr="000154E8">
              <w:rPr>
                <w:sz w:val="17"/>
                <w:szCs w:val="17"/>
                <w:lang w:val="ru-RU"/>
              </w:rPr>
              <w:t>Таиланд</w:t>
            </w:r>
            <w:r w:rsidRPr="000154E8">
              <w:rPr>
                <w:sz w:val="17"/>
                <w:szCs w:val="17"/>
              </w:rPr>
              <w:t xml:space="preserve">) </w:t>
            </w:r>
          </w:p>
        </w:tc>
        <w:tc>
          <w:tcPr>
            <w:tcW w:w="850" w:type="dxa"/>
            <w:hideMark/>
          </w:tcPr>
          <w:p w14:paraId="547B7A94" w14:textId="586B6FE1" w:rsidR="00861A3F" w:rsidRPr="000154E8" w:rsidRDefault="003D124B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</w:p>
        </w:tc>
      </w:tr>
      <w:tr w:rsidR="00372311" w:rsidRPr="000154E8" w14:paraId="5D0CE042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2EA2E8CF" w14:textId="77777777" w:rsidR="00372311" w:rsidRPr="000154E8" w:rsidRDefault="00372311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R-467A</w:t>
            </w:r>
          </w:p>
        </w:tc>
        <w:tc>
          <w:tcPr>
            <w:tcW w:w="708" w:type="dxa"/>
            <w:hideMark/>
          </w:tcPr>
          <w:p w14:paraId="3ACA0A91" w14:textId="664F25F8" w:rsidR="00372311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4042D72" w14:textId="4AC93261" w:rsidR="00372311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F506746" w14:textId="12D97DFC" w:rsidR="00372311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A96C1D2" w14:textId="55ABFEF3" w:rsidR="00372311" w:rsidRPr="000154E8" w:rsidRDefault="0037231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74966383" w14:textId="0CADD1ED" w:rsidR="00372311" w:rsidRPr="000154E8" w:rsidRDefault="0037231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48748AB5" w14:textId="1EC50D90" w:rsidR="00372311" w:rsidRPr="000154E8" w:rsidRDefault="0037231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9FA0DCF" w14:textId="686CBE05" w:rsidR="00372311" w:rsidRPr="000154E8" w:rsidRDefault="0037231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739DD085" w14:textId="7EFD38F6" w:rsidR="00372311" w:rsidRPr="000154E8" w:rsidRDefault="0037231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48F07FB0" w14:textId="531449C1" w:rsidR="00372311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4D5F5356" w14:textId="56CD7710" w:rsidR="00372311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5C78F984" w14:textId="77777777" w:rsidTr="004E4438">
        <w:trPr>
          <w:trHeight w:val="70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520431E5" w14:textId="7777777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R-507</w:t>
            </w:r>
          </w:p>
        </w:tc>
        <w:tc>
          <w:tcPr>
            <w:tcW w:w="708" w:type="dxa"/>
            <w:hideMark/>
          </w:tcPr>
          <w:p w14:paraId="05FB09F1" w14:textId="5775E4F7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AB91DAC" w14:textId="339EA376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AB40F05" w14:textId="40ECAD92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8B13437" w14:textId="68A6FCE1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12D167E" w14:textId="6025359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9C4CAEB" w14:textId="5D2EEF3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30</w:t>
            </w:r>
          </w:p>
        </w:tc>
        <w:tc>
          <w:tcPr>
            <w:tcW w:w="709" w:type="dxa"/>
            <w:hideMark/>
          </w:tcPr>
          <w:p w14:paraId="3DA98FFC" w14:textId="1E8D295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90</w:t>
            </w:r>
          </w:p>
        </w:tc>
        <w:tc>
          <w:tcPr>
            <w:tcW w:w="709" w:type="dxa"/>
          </w:tcPr>
          <w:p w14:paraId="5DB7F60F" w14:textId="6ACC045A" w:rsidR="00861A3F" w:rsidRPr="000154E8" w:rsidRDefault="00D1352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2694" w:type="dxa"/>
            <w:hideMark/>
          </w:tcPr>
          <w:p w14:paraId="2D057EA1" w14:textId="53A4E3FA" w:rsidR="00861A3F" w:rsidRPr="000154E8" w:rsidRDefault="00D1352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Мьянма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</w:p>
        </w:tc>
        <w:tc>
          <w:tcPr>
            <w:tcW w:w="850" w:type="dxa"/>
            <w:hideMark/>
          </w:tcPr>
          <w:p w14:paraId="46D7B649" w14:textId="3B4AF476" w:rsidR="00861A3F" w:rsidRPr="000154E8" w:rsidRDefault="00D1352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2BBAE9B9" w14:textId="77777777" w:rsidTr="004E4438">
        <w:trPr>
          <w:trHeight w:val="286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2809257B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R-507A</w:t>
            </w:r>
          </w:p>
        </w:tc>
        <w:tc>
          <w:tcPr>
            <w:tcW w:w="708" w:type="dxa"/>
            <w:hideMark/>
          </w:tcPr>
          <w:p w14:paraId="01EFA213" w14:textId="3CE9A71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07</w:t>
            </w:r>
          </w:p>
        </w:tc>
        <w:tc>
          <w:tcPr>
            <w:tcW w:w="709" w:type="dxa"/>
            <w:hideMark/>
          </w:tcPr>
          <w:p w14:paraId="612963D4" w14:textId="2AEC5A0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76</w:t>
            </w:r>
          </w:p>
        </w:tc>
        <w:tc>
          <w:tcPr>
            <w:tcW w:w="709" w:type="dxa"/>
            <w:hideMark/>
          </w:tcPr>
          <w:p w14:paraId="0BE7AD50" w14:textId="7682120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75</w:t>
            </w:r>
          </w:p>
        </w:tc>
        <w:tc>
          <w:tcPr>
            <w:tcW w:w="709" w:type="dxa"/>
            <w:hideMark/>
          </w:tcPr>
          <w:p w14:paraId="51F092C1" w14:textId="617F18D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  <w:hideMark/>
          </w:tcPr>
          <w:p w14:paraId="153AD4E7" w14:textId="2736539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77</w:t>
            </w:r>
          </w:p>
        </w:tc>
        <w:tc>
          <w:tcPr>
            <w:tcW w:w="709" w:type="dxa"/>
            <w:hideMark/>
          </w:tcPr>
          <w:p w14:paraId="0D064CC8" w14:textId="05C88F6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36</w:t>
            </w:r>
          </w:p>
        </w:tc>
        <w:tc>
          <w:tcPr>
            <w:tcW w:w="709" w:type="dxa"/>
            <w:hideMark/>
          </w:tcPr>
          <w:p w14:paraId="45BC443C" w14:textId="6D6AD04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="00FB3663" w:rsidRPr="000154E8">
              <w:rPr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34718F0D" w14:textId="65637DAE" w:rsidR="00861A3F" w:rsidRPr="000154E8" w:rsidRDefault="00F9515C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="00113A48" w:rsidRPr="000154E8">
              <w:rPr>
                <w:sz w:val="17"/>
                <w:szCs w:val="17"/>
              </w:rPr>
              <w:t>58</w:t>
            </w:r>
          </w:p>
        </w:tc>
        <w:tc>
          <w:tcPr>
            <w:tcW w:w="2694" w:type="dxa"/>
            <w:hideMark/>
          </w:tcPr>
          <w:p w14:paraId="629298BF" w14:textId="550DA2F1" w:rsidR="00861A3F" w:rsidRPr="000154E8" w:rsidRDefault="00113A48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Соломоновы Острова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881B7E" w:rsidRPr="000154E8">
              <w:rPr>
                <w:sz w:val="17"/>
                <w:szCs w:val="17"/>
              </w:rPr>
              <w:t>35</w:t>
            </w:r>
            <w:r w:rsidR="00A40495" w:rsidRPr="000154E8">
              <w:rPr>
                <w:sz w:val="17"/>
                <w:szCs w:val="17"/>
              </w:rPr>
              <w:t>,</w:t>
            </w:r>
            <w:r w:rsidR="00881B7E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Бурунди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6ED1422B" w14:textId="77777777" w:rsidR="00861A3F" w:rsidRPr="000154E8" w:rsidRDefault="00267BCC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61</w:t>
            </w:r>
          </w:p>
          <w:p w14:paraId="2CFAC742" w14:textId="073D91EC" w:rsidR="00267BCC" w:rsidRPr="000154E8" w:rsidRDefault="00267BCC" w:rsidP="004E4438">
            <w:pPr>
              <w:jc w:val="center"/>
              <w:rPr>
                <w:sz w:val="17"/>
                <w:szCs w:val="17"/>
              </w:rPr>
            </w:pPr>
          </w:p>
        </w:tc>
      </w:tr>
      <w:tr w:rsidR="00861A3F" w:rsidRPr="000154E8" w14:paraId="65983961" w14:textId="77777777" w:rsidTr="004E4438">
        <w:trPr>
          <w:trHeight w:val="136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CA52145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R-507C</w:t>
            </w:r>
          </w:p>
        </w:tc>
        <w:tc>
          <w:tcPr>
            <w:tcW w:w="708" w:type="dxa"/>
            <w:hideMark/>
          </w:tcPr>
          <w:p w14:paraId="25FA1D59" w14:textId="5CAC8F2D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744AB8A" w14:textId="3704BD41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0757631" w14:textId="7E63BD53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5442451" w14:textId="77D2100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023234A3" w14:textId="7B7A13C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5B19F255" w14:textId="1F3F75A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66</w:t>
            </w:r>
          </w:p>
        </w:tc>
        <w:tc>
          <w:tcPr>
            <w:tcW w:w="709" w:type="dxa"/>
            <w:hideMark/>
          </w:tcPr>
          <w:p w14:paraId="0D728BAA" w14:textId="18C58CC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1AC4C8CA" w14:textId="23C3A113" w:rsidR="00861A3F" w:rsidRPr="000154E8" w:rsidRDefault="00183BD8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60</w:t>
            </w:r>
          </w:p>
        </w:tc>
        <w:tc>
          <w:tcPr>
            <w:tcW w:w="2694" w:type="dxa"/>
            <w:hideMark/>
          </w:tcPr>
          <w:p w14:paraId="7E64A8A2" w14:textId="611682C5" w:rsidR="00861A3F" w:rsidRPr="000154E8" w:rsidRDefault="00183BD8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 (</w:t>
            </w:r>
            <w:r w:rsidR="00A40495" w:rsidRPr="000154E8">
              <w:rPr>
                <w:sz w:val="17"/>
                <w:szCs w:val="17"/>
                <w:lang w:val="ru-RU"/>
              </w:rPr>
              <w:t>Иордания</w:t>
            </w:r>
            <w:r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Pr="000154E8">
              <w:rPr>
                <w:sz w:val="17"/>
                <w:szCs w:val="17"/>
              </w:rPr>
              <w:t xml:space="preserve"> </w:t>
            </w:r>
            <w:r w:rsidR="00EC330E"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="00EC330E" w:rsidRPr="000154E8">
              <w:rPr>
                <w:sz w:val="17"/>
                <w:szCs w:val="17"/>
              </w:rPr>
              <w:t>19 (</w:t>
            </w:r>
            <w:r w:rsidR="00A40495" w:rsidRPr="000154E8">
              <w:rPr>
                <w:sz w:val="17"/>
                <w:szCs w:val="17"/>
                <w:lang w:val="ru-RU"/>
              </w:rPr>
              <w:t>Эквадор</w:t>
            </w:r>
            <w:r w:rsidR="00EC330E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6A651AC" w14:textId="4B08C768" w:rsidR="00861A3F" w:rsidRPr="000154E8" w:rsidRDefault="00183BD8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</w:p>
        </w:tc>
      </w:tr>
      <w:tr w:rsidR="00E37B6E" w:rsidRPr="000154E8" w14:paraId="40E6A7FF" w14:textId="77777777" w:rsidTr="004E4438">
        <w:trPr>
          <w:trHeight w:val="136"/>
        </w:trPr>
        <w:tc>
          <w:tcPr>
            <w:tcW w:w="1418" w:type="dxa"/>
            <w:tcMar>
              <w:left w:w="28" w:type="dxa"/>
              <w:right w:w="28" w:type="dxa"/>
            </w:tcMar>
          </w:tcPr>
          <w:p w14:paraId="1B28D3B3" w14:textId="137BBDC3" w:rsidR="00E37B6E" w:rsidRPr="000154E8" w:rsidRDefault="00E37B6E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R-508A</w:t>
            </w:r>
          </w:p>
        </w:tc>
        <w:tc>
          <w:tcPr>
            <w:tcW w:w="708" w:type="dxa"/>
          </w:tcPr>
          <w:p w14:paraId="084E48EE" w14:textId="0F23EB6E" w:rsidR="00E37B6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3E509034" w14:textId="09554E7B" w:rsidR="00E37B6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33B8E825" w14:textId="141898EA" w:rsidR="00E37B6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57AE9155" w14:textId="6D718C2D" w:rsidR="00E37B6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5F0A4511" w14:textId="15E26686" w:rsidR="00E37B6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28087931" w14:textId="445F0FD0" w:rsidR="00E37B6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681E025F" w14:textId="0F154A09" w:rsidR="00E37B6E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624DF1D8" w14:textId="1D549905" w:rsidR="00E37B6E" w:rsidRPr="000154E8" w:rsidRDefault="00E37B6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2694" w:type="dxa"/>
          </w:tcPr>
          <w:p w14:paraId="6343C48F" w14:textId="149E5231" w:rsidR="00E37B6E" w:rsidRPr="000154E8" w:rsidRDefault="00E37B6E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 (</w:t>
            </w:r>
            <w:r w:rsidR="00A40495" w:rsidRPr="000154E8">
              <w:rPr>
                <w:sz w:val="17"/>
                <w:szCs w:val="17"/>
                <w:lang w:val="ru-RU"/>
              </w:rPr>
              <w:t>Иордания</w:t>
            </w:r>
            <w:r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</w:tcPr>
          <w:p w14:paraId="39D87AAA" w14:textId="22A339E2" w:rsidR="00E37B6E" w:rsidRPr="000154E8" w:rsidRDefault="00E37B6E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406FD8E8" w14:textId="77777777" w:rsidTr="004E4438">
        <w:trPr>
          <w:trHeight w:val="210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BDE2EDC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R-508B</w:t>
            </w:r>
          </w:p>
        </w:tc>
        <w:tc>
          <w:tcPr>
            <w:tcW w:w="708" w:type="dxa"/>
            <w:hideMark/>
          </w:tcPr>
          <w:p w14:paraId="35B861A0" w14:textId="4ABE030D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D85F756" w14:textId="2E9CF6A7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80</w:t>
            </w:r>
          </w:p>
        </w:tc>
        <w:tc>
          <w:tcPr>
            <w:tcW w:w="709" w:type="dxa"/>
            <w:hideMark/>
          </w:tcPr>
          <w:p w14:paraId="176E91A2" w14:textId="1979EFDF" w:rsidR="00861A3F" w:rsidRPr="000154E8" w:rsidRDefault="00861A3F" w:rsidP="004E4438">
            <w:pPr>
              <w:ind w:left="-108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59</w:t>
            </w:r>
          </w:p>
        </w:tc>
        <w:tc>
          <w:tcPr>
            <w:tcW w:w="709" w:type="dxa"/>
            <w:hideMark/>
          </w:tcPr>
          <w:p w14:paraId="07D5C334" w14:textId="2ACED6B9" w:rsidR="00861A3F" w:rsidRPr="000154E8" w:rsidRDefault="00861A3F" w:rsidP="004E4438">
            <w:pPr>
              <w:ind w:left="-108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  <w:hideMark/>
          </w:tcPr>
          <w:p w14:paraId="2EAE6314" w14:textId="7461C050" w:rsidR="00861A3F" w:rsidRPr="000154E8" w:rsidRDefault="00861A3F" w:rsidP="004E4438">
            <w:pPr>
              <w:ind w:left="-108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27</w:t>
            </w:r>
          </w:p>
        </w:tc>
        <w:tc>
          <w:tcPr>
            <w:tcW w:w="709" w:type="dxa"/>
            <w:hideMark/>
          </w:tcPr>
          <w:p w14:paraId="731BD127" w14:textId="6FE31D5E" w:rsidR="00861A3F" w:rsidRPr="000154E8" w:rsidRDefault="00861A3F" w:rsidP="004E4438">
            <w:pPr>
              <w:ind w:left="-108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0D33ABAC" w14:textId="1FD6898E" w:rsidR="00861A3F" w:rsidRPr="000154E8" w:rsidRDefault="00861A3F" w:rsidP="004E4438">
            <w:pPr>
              <w:ind w:left="-113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224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90</w:t>
            </w:r>
          </w:p>
        </w:tc>
        <w:tc>
          <w:tcPr>
            <w:tcW w:w="709" w:type="dxa"/>
          </w:tcPr>
          <w:p w14:paraId="7354F085" w14:textId="1BB2F250" w:rsidR="00861A3F" w:rsidRPr="000154E8" w:rsidRDefault="00EE33EF" w:rsidP="004E4438">
            <w:pPr>
              <w:ind w:left="-110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72</w:t>
            </w:r>
          </w:p>
        </w:tc>
        <w:tc>
          <w:tcPr>
            <w:tcW w:w="2694" w:type="dxa"/>
            <w:hideMark/>
          </w:tcPr>
          <w:p w14:paraId="124DAB8C" w14:textId="0D4EF814" w:rsidR="00861A3F" w:rsidRPr="000154E8" w:rsidRDefault="00F90E42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Аргентина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297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80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Мексика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8BAC6F7" w14:textId="238439C9" w:rsidR="00861A3F" w:rsidRPr="000154E8" w:rsidRDefault="00EE33E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</w:p>
        </w:tc>
      </w:tr>
      <w:tr w:rsidR="00861A3F" w:rsidRPr="000154E8" w14:paraId="5D780A39" w14:textId="77777777" w:rsidTr="004E4438">
        <w:trPr>
          <w:trHeight w:val="20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DE11AB1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R-513A</w:t>
            </w:r>
          </w:p>
        </w:tc>
        <w:tc>
          <w:tcPr>
            <w:tcW w:w="708" w:type="dxa"/>
            <w:hideMark/>
          </w:tcPr>
          <w:p w14:paraId="5FC9CD0B" w14:textId="543AD39E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BCC098B" w14:textId="5F2539C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D96FE93" w14:textId="258BF4E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4B12883" w14:textId="0D2AE3A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72</w:t>
            </w:r>
          </w:p>
        </w:tc>
        <w:tc>
          <w:tcPr>
            <w:tcW w:w="709" w:type="dxa"/>
            <w:hideMark/>
          </w:tcPr>
          <w:p w14:paraId="7B6C24FE" w14:textId="52FE559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ED42AB1" w14:textId="0894D7B8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2C76C369" w14:textId="65D88F8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06</w:t>
            </w:r>
          </w:p>
        </w:tc>
        <w:tc>
          <w:tcPr>
            <w:tcW w:w="709" w:type="dxa"/>
          </w:tcPr>
          <w:p w14:paraId="61101109" w14:textId="47787A5B" w:rsidR="00861A3F" w:rsidRPr="000154E8" w:rsidRDefault="00547A70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97</w:t>
            </w:r>
          </w:p>
        </w:tc>
        <w:tc>
          <w:tcPr>
            <w:tcW w:w="2694" w:type="dxa"/>
            <w:hideMark/>
          </w:tcPr>
          <w:p w14:paraId="63335767" w14:textId="3A790CCE" w:rsidR="00861A3F" w:rsidRPr="000154E8" w:rsidRDefault="00547A70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Иордания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4870D0" w:rsidRPr="000154E8">
              <w:rPr>
                <w:sz w:val="17"/>
                <w:szCs w:val="17"/>
              </w:rPr>
              <w:t>62</w:t>
            </w:r>
            <w:r w:rsidR="00A40495" w:rsidRPr="000154E8">
              <w:rPr>
                <w:sz w:val="17"/>
                <w:szCs w:val="17"/>
              </w:rPr>
              <w:t>,</w:t>
            </w:r>
            <w:r w:rsidR="004870D0" w:rsidRPr="000154E8">
              <w:rPr>
                <w:sz w:val="17"/>
                <w:szCs w:val="17"/>
              </w:rPr>
              <w:t xml:space="preserve">22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Египет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3ACF677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</w:p>
        </w:tc>
      </w:tr>
      <w:tr w:rsidR="00861A3F" w:rsidRPr="000154E8" w14:paraId="639C5AE5" w14:textId="77777777" w:rsidTr="004E4438">
        <w:trPr>
          <w:trHeight w:val="350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612D0220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R-717</w:t>
            </w:r>
          </w:p>
        </w:tc>
        <w:tc>
          <w:tcPr>
            <w:tcW w:w="708" w:type="dxa"/>
            <w:hideMark/>
          </w:tcPr>
          <w:p w14:paraId="16B7622A" w14:textId="7B4EF41B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43DA540" w14:textId="2F9B80E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66</w:t>
            </w:r>
          </w:p>
        </w:tc>
        <w:tc>
          <w:tcPr>
            <w:tcW w:w="709" w:type="dxa"/>
            <w:hideMark/>
          </w:tcPr>
          <w:p w14:paraId="1BF94060" w14:textId="427F2B5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63</w:t>
            </w:r>
          </w:p>
        </w:tc>
        <w:tc>
          <w:tcPr>
            <w:tcW w:w="709" w:type="dxa"/>
            <w:hideMark/>
          </w:tcPr>
          <w:p w14:paraId="44275839" w14:textId="68C09A0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22</w:t>
            </w:r>
          </w:p>
        </w:tc>
        <w:tc>
          <w:tcPr>
            <w:tcW w:w="709" w:type="dxa"/>
            <w:hideMark/>
          </w:tcPr>
          <w:p w14:paraId="34706923" w14:textId="4E2CD5D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30</w:t>
            </w:r>
          </w:p>
        </w:tc>
        <w:tc>
          <w:tcPr>
            <w:tcW w:w="709" w:type="dxa"/>
            <w:hideMark/>
          </w:tcPr>
          <w:p w14:paraId="577E22CE" w14:textId="3DF8B45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40</w:t>
            </w:r>
          </w:p>
        </w:tc>
        <w:tc>
          <w:tcPr>
            <w:tcW w:w="709" w:type="dxa"/>
            <w:hideMark/>
          </w:tcPr>
          <w:p w14:paraId="1D0A106E" w14:textId="52F21EB8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90</w:t>
            </w:r>
          </w:p>
        </w:tc>
        <w:tc>
          <w:tcPr>
            <w:tcW w:w="709" w:type="dxa"/>
          </w:tcPr>
          <w:p w14:paraId="400CF351" w14:textId="3C658681" w:rsidR="00861A3F" w:rsidRPr="000154E8" w:rsidRDefault="00EC2858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19</w:t>
            </w:r>
          </w:p>
        </w:tc>
        <w:tc>
          <w:tcPr>
            <w:tcW w:w="2694" w:type="dxa"/>
            <w:hideMark/>
          </w:tcPr>
          <w:p w14:paraId="26250C67" w14:textId="2519D05A" w:rsidR="00861A3F" w:rsidRPr="000154E8" w:rsidRDefault="00EC2858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88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Кыргызстан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Бурунди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65986FC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</w:p>
        </w:tc>
      </w:tr>
      <w:tr w:rsidR="00E63E1B" w:rsidRPr="000154E8" w14:paraId="481AC5BB" w14:textId="77777777" w:rsidTr="004E4438">
        <w:trPr>
          <w:trHeight w:val="72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0057EC05" w14:textId="77777777" w:rsidR="00E63E1B" w:rsidRPr="000154E8" w:rsidRDefault="00E63E1B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R-718</w:t>
            </w:r>
          </w:p>
        </w:tc>
        <w:tc>
          <w:tcPr>
            <w:tcW w:w="708" w:type="dxa"/>
            <w:hideMark/>
          </w:tcPr>
          <w:p w14:paraId="480633B6" w14:textId="206D0626" w:rsidR="00E63E1B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0FABA4A" w14:textId="3ADAF7FF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1DC983B3" w14:textId="36D1AA53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56CE2332" w14:textId="5BCC89D0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3D2925B5" w14:textId="4E32E77D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6E9863D9" w14:textId="771F00B7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  <w:hideMark/>
          </w:tcPr>
          <w:p w14:paraId="673B6687" w14:textId="1DAE6A93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6AD0CBB6" w14:textId="4819A436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6CD93C0E" w14:textId="71FDDEF6" w:rsidR="00E63E1B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64E1DE51" w14:textId="6EF74FDC" w:rsidR="00E63E1B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316792A3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6207DE3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R-744 </w:t>
            </w:r>
          </w:p>
        </w:tc>
        <w:tc>
          <w:tcPr>
            <w:tcW w:w="708" w:type="dxa"/>
            <w:hideMark/>
          </w:tcPr>
          <w:p w14:paraId="678A36F8" w14:textId="723A71A2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C6BA934" w14:textId="61CB179D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40</w:t>
            </w:r>
          </w:p>
        </w:tc>
        <w:tc>
          <w:tcPr>
            <w:tcW w:w="709" w:type="dxa"/>
            <w:hideMark/>
          </w:tcPr>
          <w:p w14:paraId="0946F2F5" w14:textId="4325E33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01E343ED" w14:textId="392A506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06B180F1" w14:textId="508DFF8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70</w:t>
            </w:r>
          </w:p>
        </w:tc>
        <w:tc>
          <w:tcPr>
            <w:tcW w:w="709" w:type="dxa"/>
            <w:hideMark/>
          </w:tcPr>
          <w:p w14:paraId="62AC469D" w14:textId="1D1D3CF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60</w:t>
            </w:r>
          </w:p>
        </w:tc>
        <w:tc>
          <w:tcPr>
            <w:tcW w:w="709" w:type="dxa"/>
            <w:hideMark/>
          </w:tcPr>
          <w:p w14:paraId="061DD430" w14:textId="79F7352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 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70</w:t>
            </w:r>
          </w:p>
        </w:tc>
        <w:tc>
          <w:tcPr>
            <w:tcW w:w="709" w:type="dxa"/>
          </w:tcPr>
          <w:p w14:paraId="39CA1D8A" w14:textId="032217A8" w:rsidR="00861A3F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70</w:t>
            </w:r>
          </w:p>
        </w:tc>
        <w:tc>
          <w:tcPr>
            <w:tcW w:w="2694" w:type="dxa"/>
            <w:hideMark/>
          </w:tcPr>
          <w:p w14:paraId="4161F3DA" w14:textId="600465DB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70 (</w:t>
            </w:r>
            <w:r w:rsidR="00A40495" w:rsidRPr="000154E8">
              <w:rPr>
                <w:sz w:val="17"/>
                <w:szCs w:val="17"/>
                <w:lang w:val="ru-RU"/>
              </w:rPr>
              <w:t>Уганда</w:t>
            </w:r>
            <w:r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65D4D7CC" w14:textId="77777777" w:rsidR="00861A3F" w:rsidRPr="000154E8" w:rsidRDefault="00861A3F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33D01910" w14:textId="77777777" w:rsidTr="004E4438">
        <w:trPr>
          <w:trHeight w:val="141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6D7155C6" w14:textId="7C1F6E6F" w:rsidR="00861A3F" w:rsidRPr="000154E8" w:rsidRDefault="00485956" w:rsidP="004E4438">
            <w:pPr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Циклопентан</w:t>
            </w:r>
          </w:p>
        </w:tc>
        <w:tc>
          <w:tcPr>
            <w:tcW w:w="708" w:type="dxa"/>
            <w:hideMark/>
          </w:tcPr>
          <w:p w14:paraId="2FF46F9D" w14:textId="440A4DD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12</w:t>
            </w:r>
          </w:p>
        </w:tc>
        <w:tc>
          <w:tcPr>
            <w:tcW w:w="709" w:type="dxa"/>
            <w:hideMark/>
          </w:tcPr>
          <w:p w14:paraId="4F6A960D" w14:textId="0C6E92D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82</w:t>
            </w:r>
          </w:p>
        </w:tc>
        <w:tc>
          <w:tcPr>
            <w:tcW w:w="709" w:type="dxa"/>
            <w:hideMark/>
          </w:tcPr>
          <w:p w14:paraId="470B5D85" w14:textId="5117664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  <w:hideMark/>
          </w:tcPr>
          <w:p w14:paraId="1A0F8744" w14:textId="6D8071F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21</w:t>
            </w:r>
          </w:p>
        </w:tc>
        <w:tc>
          <w:tcPr>
            <w:tcW w:w="709" w:type="dxa"/>
            <w:hideMark/>
          </w:tcPr>
          <w:p w14:paraId="60C50E46" w14:textId="588573B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40</w:t>
            </w:r>
          </w:p>
        </w:tc>
        <w:tc>
          <w:tcPr>
            <w:tcW w:w="709" w:type="dxa"/>
            <w:hideMark/>
          </w:tcPr>
          <w:p w14:paraId="02C173B7" w14:textId="65F86D7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84</w:t>
            </w:r>
          </w:p>
        </w:tc>
        <w:tc>
          <w:tcPr>
            <w:tcW w:w="709" w:type="dxa"/>
            <w:hideMark/>
          </w:tcPr>
          <w:p w14:paraId="5280F69E" w14:textId="3C3A411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47</w:t>
            </w:r>
          </w:p>
        </w:tc>
        <w:tc>
          <w:tcPr>
            <w:tcW w:w="709" w:type="dxa"/>
          </w:tcPr>
          <w:p w14:paraId="249CC36F" w14:textId="19630633" w:rsidR="00861A3F" w:rsidRPr="000154E8" w:rsidRDefault="00E160C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48</w:t>
            </w:r>
          </w:p>
        </w:tc>
        <w:tc>
          <w:tcPr>
            <w:tcW w:w="2694" w:type="dxa"/>
            <w:hideMark/>
          </w:tcPr>
          <w:p w14:paraId="3881DBA6" w14:textId="79E5CD87" w:rsidR="00861A3F" w:rsidRPr="000154E8" w:rsidRDefault="006107C0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28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Бразилия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5</w:t>
            </w:r>
            <w:r w:rsidR="00A40495" w:rsidRPr="000154E8">
              <w:rPr>
                <w:sz w:val="17"/>
                <w:szCs w:val="17"/>
              </w:rPr>
              <w:t>,</w:t>
            </w:r>
            <w:r w:rsidR="00861A3F" w:rsidRPr="000154E8">
              <w:rPr>
                <w:sz w:val="17"/>
                <w:szCs w:val="17"/>
              </w:rPr>
              <w:t>85 (</w:t>
            </w:r>
            <w:r w:rsidR="00A40495" w:rsidRPr="000154E8">
              <w:rPr>
                <w:sz w:val="17"/>
                <w:szCs w:val="17"/>
                <w:lang w:val="ru-RU"/>
              </w:rPr>
              <w:t>Ливан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68D44E63" w14:textId="77A90AB0" w:rsidR="00861A3F" w:rsidRPr="000154E8" w:rsidRDefault="00E160C1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</w:p>
        </w:tc>
      </w:tr>
      <w:tr w:rsidR="00861A3F" w:rsidRPr="000154E8" w14:paraId="479446F1" w14:textId="77777777" w:rsidTr="004E4438">
        <w:trPr>
          <w:trHeight w:val="199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515E4045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HC</w:t>
            </w:r>
            <w:r w:rsidRPr="000154E8">
              <w:rPr>
                <w:sz w:val="17"/>
                <w:szCs w:val="17"/>
              </w:rPr>
              <w:noBreakHyphen/>
              <w:t>600a</w:t>
            </w:r>
          </w:p>
        </w:tc>
        <w:tc>
          <w:tcPr>
            <w:tcW w:w="708" w:type="dxa"/>
            <w:hideMark/>
          </w:tcPr>
          <w:p w14:paraId="27D47F85" w14:textId="32B7E8D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03</w:t>
            </w:r>
          </w:p>
        </w:tc>
        <w:tc>
          <w:tcPr>
            <w:tcW w:w="709" w:type="dxa"/>
            <w:hideMark/>
          </w:tcPr>
          <w:p w14:paraId="1E2CCCBD" w14:textId="4D2200B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60</w:t>
            </w:r>
          </w:p>
        </w:tc>
        <w:tc>
          <w:tcPr>
            <w:tcW w:w="709" w:type="dxa"/>
            <w:hideMark/>
          </w:tcPr>
          <w:p w14:paraId="37B723B6" w14:textId="39A91D39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47</w:t>
            </w:r>
          </w:p>
        </w:tc>
        <w:tc>
          <w:tcPr>
            <w:tcW w:w="709" w:type="dxa"/>
            <w:hideMark/>
          </w:tcPr>
          <w:p w14:paraId="07E1C7AD" w14:textId="620F841B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11</w:t>
            </w:r>
          </w:p>
        </w:tc>
        <w:tc>
          <w:tcPr>
            <w:tcW w:w="709" w:type="dxa"/>
            <w:hideMark/>
          </w:tcPr>
          <w:p w14:paraId="7BB5E10E" w14:textId="658CB19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74</w:t>
            </w:r>
          </w:p>
        </w:tc>
        <w:tc>
          <w:tcPr>
            <w:tcW w:w="709" w:type="dxa"/>
            <w:hideMark/>
          </w:tcPr>
          <w:p w14:paraId="0B87D28C" w14:textId="3FA18F96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85</w:t>
            </w:r>
          </w:p>
        </w:tc>
        <w:tc>
          <w:tcPr>
            <w:tcW w:w="709" w:type="dxa"/>
            <w:hideMark/>
          </w:tcPr>
          <w:p w14:paraId="74A4ED18" w14:textId="21384C0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</w:t>
            </w:r>
            <w:r w:rsidR="00735642" w:rsidRPr="000154E8">
              <w:rPr>
                <w:sz w:val="17"/>
                <w:szCs w:val="17"/>
              </w:rPr>
              <w:t>3</w:t>
            </w:r>
          </w:p>
        </w:tc>
        <w:tc>
          <w:tcPr>
            <w:tcW w:w="709" w:type="dxa"/>
          </w:tcPr>
          <w:p w14:paraId="422B8FCF" w14:textId="719D3B43" w:rsidR="00861A3F" w:rsidRPr="000154E8" w:rsidRDefault="003A3F49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03</w:t>
            </w:r>
          </w:p>
        </w:tc>
        <w:tc>
          <w:tcPr>
            <w:tcW w:w="2694" w:type="dxa"/>
            <w:hideMark/>
          </w:tcPr>
          <w:p w14:paraId="7628A04F" w14:textId="60DDAA5F" w:rsidR="00861A3F" w:rsidRPr="000154E8" w:rsidRDefault="005C2807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58</w:t>
            </w:r>
            <w:r w:rsidR="00861A3F" w:rsidRPr="000154E8">
              <w:rPr>
                <w:sz w:val="17"/>
                <w:szCs w:val="17"/>
              </w:rPr>
              <w:t xml:space="preserve"> (</w:t>
            </w:r>
            <w:r w:rsidR="00A40495" w:rsidRPr="000154E8">
              <w:rPr>
                <w:sz w:val="17"/>
                <w:szCs w:val="17"/>
                <w:lang w:val="ru-RU"/>
              </w:rPr>
              <w:t>Бразилия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87618E" w:rsidRPr="000154E8">
              <w:rPr>
                <w:sz w:val="17"/>
                <w:szCs w:val="17"/>
              </w:rPr>
              <w:t>46</w:t>
            </w:r>
            <w:r w:rsidR="00A40495" w:rsidRPr="000154E8">
              <w:rPr>
                <w:sz w:val="17"/>
                <w:szCs w:val="17"/>
              </w:rPr>
              <w:t>,</w:t>
            </w:r>
            <w:r w:rsidR="0087618E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Антигуа и Барбуда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0F9AFACD" w14:textId="46316F2F" w:rsidR="00861A3F" w:rsidRPr="000154E8" w:rsidRDefault="005C2807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66</w:t>
            </w:r>
          </w:p>
        </w:tc>
      </w:tr>
      <w:tr w:rsidR="00861A3F" w:rsidRPr="000154E8" w14:paraId="0173BE8C" w14:textId="77777777" w:rsidTr="004E4438">
        <w:trPr>
          <w:trHeight w:val="62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E72556F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HC-601</w:t>
            </w:r>
          </w:p>
        </w:tc>
        <w:tc>
          <w:tcPr>
            <w:tcW w:w="708" w:type="dxa"/>
            <w:hideMark/>
          </w:tcPr>
          <w:p w14:paraId="23443A8C" w14:textId="22CCE1C5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B86E1AF" w14:textId="0911693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87</w:t>
            </w:r>
          </w:p>
        </w:tc>
        <w:tc>
          <w:tcPr>
            <w:tcW w:w="709" w:type="dxa"/>
            <w:hideMark/>
          </w:tcPr>
          <w:p w14:paraId="508C9B5D" w14:textId="47B6F54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03</w:t>
            </w:r>
          </w:p>
        </w:tc>
        <w:tc>
          <w:tcPr>
            <w:tcW w:w="709" w:type="dxa"/>
            <w:hideMark/>
          </w:tcPr>
          <w:p w14:paraId="3D311FBE" w14:textId="0BBFD6F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90</w:t>
            </w:r>
          </w:p>
        </w:tc>
        <w:tc>
          <w:tcPr>
            <w:tcW w:w="709" w:type="dxa"/>
            <w:hideMark/>
          </w:tcPr>
          <w:p w14:paraId="209B9783" w14:textId="4629839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27</w:t>
            </w:r>
          </w:p>
        </w:tc>
        <w:tc>
          <w:tcPr>
            <w:tcW w:w="709" w:type="dxa"/>
            <w:hideMark/>
          </w:tcPr>
          <w:p w14:paraId="0C104E1E" w14:textId="5FC7786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90</w:t>
            </w:r>
          </w:p>
        </w:tc>
        <w:tc>
          <w:tcPr>
            <w:tcW w:w="709" w:type="dxa"/>
            <w:hideMark/>
          </w:tcPr>
          <w:p w14:paraId="689179FC" w14:textId="1E19525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46</w:t>
            </w:r>
          </w:p>
        </w:tc>
        <w:tc>
          <w:tcPr>
            <w:tcW w:w="709" w:type="dxa"/>
          </w:tcPr>
          <w:p w14:paraId="5DCA5E75" w14:textId="5AE572D8" w:rsidR="00861A3F" w:rsidRPr="000154E8" w:rsidRDefault="00B12E8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40</w:t>
            </w:r>
          </w:p>
        </w:tc>
        <w:tc>
          <w:tcPr>
            <w:tcW w:w="2694" w:type="dxa"/>
            <w:hideMark/>
          </w:tcPr>
          <w:p w14:paraId="3001B561" w14:textId="04068CC7" w:rsidR="00861A3F" w:rsidRPr="000154E8" w:rsidRDefault="00526B4A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40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Эфиопия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C98153E" w14:textId="6878F14E" w:rsidR="00861A3F" w:rsidRPr="000154E8" w:rsidRDefault="00B12E8E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  <w:tr w:rsidR="00861A3F" w:rsidRPr="000154E8" w14:paraId="65F336FD" w14:textId="77777777" w:rsidTr="004E4438">
        <w:trPr>
          <w:trHeight w:val="137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5061BE3A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HC</w:t>
            </w:r>
            <w:r w:rsidRPr="000154E8">
              <w:rPr>
                <w:sz w:val="17"/>
                <w:szCs w:val="17"/>
              </w:rPr>
              <w:noBreakHyphen/>
              <w:t>290</w:t>
            </w:r>
          </w:p>
        </w:tc>
        <w:tc>
          <w:tcPr>
            <w:tcW w:w="708" w:type="dxa"/>
            <w:hideMark/>
          </w:tcPr>
          <w:p w14:paraId="50CB87D8" w14:textId="3C22710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92</w:t>
            </w:r>
          </w:p>
        </w:tc>
        <w:tc>
          <w:tcPr>
            <w:tcW w:w="709" w:type="dxa"/>
            <w:hideMark/>
          </w:tcPr>
          <w:p w14:paraId="2B27476E" w14:textId="5202E184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29</w:t>
            </w:r>
          </w:p>
        </w:tc>
        <w:tc>
          <w:tcPr>
            <w:tcW w:w="709" w:type="dxa"/>
            <w:hideMark/>
          </w:tcPr>
          <w:p w14:paraId="1CEC1843" w14:textId="333CAD0C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53</w:t>
            </w:r>
          </w:p>
        </w:tc>
        <w:tc>
          <w:tcPr>
            <w:tcW w:w="709" w:type="dxa"/>
            <w:hideMark/>
          </w:tcPr>
          <w:p w14:paraId="286B78E4" w14:textId="31FAE0A5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25</w:t>
            </w:r>
          </w:p>
        </w:tc>
        <w:tc>
          <w:tcPr>
            <w:tcW w:w="709" w:type="dxa"/>
            <w:hideMark/>
          </w:tcPr>
          <w:p w14:paraId="3E097F4C" w14:textId="1F9001C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88</w:t>
            </w:r>
          </w:p>
        </w:tc>
        <w:tc>
          <w:tcPr>
            <w:tcW w:w="709" w:type="dxa"/>
            <w:hideMark/>
          </w:tcPr>
          <w:p w14:paraId="0D65507E" w14:textId="024A804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95</w:t>
            </w:r>
          </w:p>
        </w:tc>
        <w:tc>
          <w:tcPr>
            <w:tcW w:w="709" w:type="dxa"/>
            <w:hideMark/>
          </w:tcPr>
          <w:p w14:paraId="02CDA900" w14:textId="1D986254" w:rsidR="00861A3F" w:rsidRPr="000154E8" w:rsidRDefault="00A540F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95</w:t>
            </w:r>
          </w:p>
        </w:tc>
        <w:tc>
          <w:tcPr>
            <w:tcW w:w="709" w:type="dxa"/>
          </w:tcPr>
          <w:p w14:paraId="70897324" w14:textId="12DAAF0C" w:rsidR="00861A3F" w:rsidRPr="000154E8" w:rsidRDefault="00C210EE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70</w:t>
            </w:r>
          </w:p>
        </w:tc>
        <w:tc>
          <w:tcPr>
            <w:tcW w:w="2694" w:type="dxa"/>
            <w:hideMark/>
          </w:tcPr>
          <w:p w14:paraId="26D91375" w14:textId="0DAE3CD8" w:rsidR="00861A3F" w:rsidRPr="000154E8" w:rsidRDefault="00254029" w:rsidP="004E4438">
            <w:pPr>
              <w:ind w:right="-104"/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20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Эфиопия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</w:t>
            </w:r>
            <w:r w:rsidR="00AB27BF" w:rsidRPr="000154E8">
              <w:rPr>
                <w:sz w:val="17"/>
                <w:szCs w:val="17"/>
              </w:rPr>
              <w:t>50</w:t>
            </w:r>
            <w:r w:rsidR="00A40495" w:rsidRPr="000154E8">
              <w:rPr>
                <w:sz w:val="17"/>
                <w:szCs w:val="17"/>
              </w:rPr>
              <w:t>,</w:t>
            </w:r>
            <w:r w:rsidR="00AB27BF" w:rsidRPr="000154E8">
              <w:rPr>
                <w:sz w:val="17"/>
                <w:szCs w:val="17"/>
              </w:rPr>
              <w:t xml:space="preserve">00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Бурунди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70CC3AA8" w14:textId="3F308818" w:rsidR="00861A3F" w:rsidRPr="000154E8" w:rsidRDefault="00C535E0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54</w:t>
            </w:r>
          </w:p>
        </w:tc>
      </w:tr>
      <w:tr w:rsidR="00861A3F" w:rsidRPr="000154E8" w14:paraId="0027400E" w14:textId="77777777" w:rsidTr="004E4438">
        <w:trPr>
          <w:trHeight w:val="128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3E9180C5" w14:textId="77777777" w:rsidR="00861A3F" w:rsidRPr="000154E8" w:rsidRDefault="00861A3F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HFO-1234yf</w:t>
            </w:r>
          </w:p>
        </w:tc>
        <w:tc>
          <w:tcPr>
            <w:tcW w:w="708" w:type="dxa"/>
            <w:hideMark/>
          </w:tcPr>
          <w:p w14:paraId="6F05DEE1" w14:textId="364FC211" w:rsidR="00861A3F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F444B5C" w14:textId="4F351E54" w:rsidR="00861A3F" w:rsidRPr="000154E8" w:rsidRDefault="00861A3F" w:rsidP="004E4438">
            <w:pPr>
              <w:ind w:left="-107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142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10</w:t>
            </w:r>
          </w:p>
        </w:tc>
        <w:tc>
          <w:tcPr>
            <w:tcW w:w="709" w:type="dxa"/>
            <w:hideMark/>
          </w:tcPr>
          <w:p w14:paraId="0A0BD860" w14:textId="028541BC" w:rsidR="00861A3F" w:rsidRPr="000154E8" w:rsidRDefault="00861A3F" w:rsidP="004E4438">
            <w:pPr>
              <w:ind w:left="-107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57</w:t>
            </w:r>
          </w:p>
        </w:tc>
        <w:tc>
          <w:tcPr>
            <w:tcW w:w="709" w:type="dxa"/>
            <w:hideMark/>
          </w:tcPr>
          <w:p w14:paraId="03788716" w14:textId="674FABDB" w:rsidR="00861A3F" w:rsidRPr="000154E8" w:rsidRDefault="00861A3F" w:rsidP="004E4438">
            <w:pPr>
              <w:ind w:left="-107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74</w:t>
            </w:r>
          </w:p>
        </w:tc>
        <w:tc>
          <w:tcPr>
            <w:tcW w:w="709" w:type="dxa"/>
            <w:hideMark/>
          </w:tcPr>
          <w:p w14:paraId="41E310E9" w14:textId="4AF1E266" w:rsidR="00861A3F" w:rsidRPr="000154E8" w:rsidRDefault="00861A3F" w:rsidP="004E4438">
            <w:pPr>
              <w:ind w:left="-107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122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16</w:t>
            </w:r>
          </w:p>
        </w:tc>
        <w:tc>
          <w:tcPr>
            <w:tcW w:w="709" w:type="dxa"/>
            <w:hideMark/>
          </w:tcPr>
          <w:p w14:paraId="3F0CA425" w14:textId="2E570AE9" w:rsidR="00861A3F" w:rsidRPr="000154E8" w:rsidRDefault="00861A3F" w:rsidP="004E4438">
            <w:pPr>
              <w:ind w:left="-107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24</w:t>
            </w:r>
          </w:p>
        </w:tc>
        <w:tc>
          <w:tcPr>
            <w:tcW w:w="709" w:type="dxa"/>
            <w:hideMark/>
          </w:tcPr>
          <w:p w14:paraId="6301EFB0" w14:textId="2E026C71" w:rsidR="00861A3F" w:rsidRPr="000154E8" w:rsidRDefault="00966384" w:rsidP="004E4438">
            <w:pPr>
              <w:ind w:left="-107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114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65</w:t>
            </w:r>
          </w:p>
        </w:tc>
        <w:tc>
          <w:tcPr>
            <w:tcW w:w="709" w:type="dxa"/>
          </w:tcPr>
          <w:p w14:paraId="53799723" w14:textId="5EFA28FF" w:rsidR="00861A3F" w:rsidRPr="000154E8" w:rsidRDefault="00D9216C" w:rsidP="004E4438">
            <w:pPr>
              <w:ind w:left="-108"/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102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20</w:t>
            </w:r>
          </w:p>
        </w:tc>
        <w:tc>
          <w:tcPr>
            <w:tcW w:w="2694" w:type="dxa"/>
            <w:hideMark/>
          </w:tcPr>
          <w:p w14:paraId="5C552161" w14:textId="3F9614A8" w:rsidR="00861A3F" w:rsidRPr="000154E8" w:rsidRDefault="00D9216C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24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 xml:space="preserve">30 </w:t>
            </w:r>
            <w:r w:rsidR="00861A3F" w:rsidRPr="000154E8">
              <w:rPr>
                <w:sz w:val="17"/>
                <w:szCs w:val="17"/>
              </w:rPr>
              <w:t>(</w:t>
            </w:r>
            <w:r w:rsidR="00A40495" w:rsidRPr="000154E8">
              <w:rPr>
                <w:sz w:val="17"/>
                <w:szCs w:val="17"/>
                <w:lang w:val="ru-RU"/>
              </w:rPr>
              <w:t>Йемен</w:t>
            </w:r>
            <w:r w:rsidR="00861A3F"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="00861A3F" w:rsidRPr="000154E8">
              <w:rPr>
                <w:sz w:val="17"/>
                <w:szCs w:val="17"/>
              </w:rPr>
              <w:t xml:space="preserve"> 200</w:t>
            </w:r>
            <w:r w:rsidR="00A40495" w:rsidRPr="000154E8">
              <w:rPr>
                <w:sz w:val="17"/>
                <w:szCs w:val="17"/>
              </w:rPr>
              <w:t>,</w:t>
            </w:r>
            <w:r w:rsidR="00861A3F" w:rsidRPr="000154E8">
              <w:rPr>
                <w:sz w:val="17"/>
                <w:szCs w:val="17"/>
              </w:rPr>
              <w:t>00 (</w:t>
            </w:r>
            <w:r w:rsidR="00A40495" w:rsidRPr="000154E8">
              <w:rPr>
                <w:sz w:val="17"/>
                <w:szCs w:val="17"/>
                <w:lang w:val="ru-RU"/>
              </w:rPr>
              <w:t>Уругвай</w:t>
            </w:r>
            <w:r w:rsidR="00861A3F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48EE7C66" w14:textId="4DB474B3" w:rsidR="00861A3F" w:rsidRPr="000154E8" w:rsidRDefault="00DF3BB1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</w:p>
        </w:tc>
      </w:tr>
      <w:tr w:rsidR="00E63E1B" w:rsidRPr="000154E8" w14:paraId="76DA4D35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CD11B3F" w14:textId="77777777" w:rsidR="00E63E1B" w:rsidRPr="000154E8" w:rsidRDefault="00E63E1B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HFO-1233zd(E)</w:t>
            </w:r>
          </w:p>
        </w:tc>
        <w:tc>
          <w:tcPr>
            <w:tcW w:w="708" w:type="dxa"/>
            <w:hideMark/>
          </w:tcPr>
          <w:p w14:paraId="7D0F28A2" w14:textId="7E5DA2B7" w:rsidR="00E63E1B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996DAE4" w14:textId="2F0518DC" w:rsidR="00E63E1B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B584966" w14:textId="42931DA6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21</w:t>
            </w:r>
          </w:p>
        </w:tc>
        <w:tc>
          <w:tcPr>
            <w:tcW w:w="709" w:type="dxa"/>
            <w:hideMark/>
          </w:tcPr>
          <w:p w14:paraId="4504AF76" w14:textId="5BA145A0" w:rsidR="00E63E1B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5FCC20CD" w14:textId="6D85919B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51337A2" w14:textId="170B6B95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  <w:hideMark/>
          </w:tcPr>
          <w:p w14:paraId="3D4A0F8D" w14:textId="1C5951D0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1FB779CD" w14:textId="1E95D25A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5D437BEC" w14:textId="25684FE4" w:rsidR="00E63E1B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00F5F590" w14:textId="438860C8" w:rsidR="00E63E1B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E63E1B" w:rsidRPr="000154E8" w14:paraId="02AF1BF5" w14:textId="77777777" w:rsidTr="004E4438">
        <w:trPr>
          <w:trHeight w:val="53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2FD0D76D" w14:textId="77777777" w:rsidR="00E63E1B" w:rsidRPr="000154E8" w:rsidRDefault="00E63E1B" w:rsidP="004E4438">
            <w:pPr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HFO-1234ze(E)</w:t>
            </w:r>
          </w:p>
        </w:tc>
        <w:tc>
          <w:tcPr>
            <w:tcW w:w="708" w:type="dxa"/>
            <w:hideMark/>
          </w:tcPr>
          <w:p w14:paraId="79E548A3" w14:textId="2ACA786E" w:rsidR="00E63E1B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6C207F76" w14:textId="685581EC" w:rsidR="00E63E1B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35C6C196" w14:textId="044820B6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12</w:t>
            </w:r>
          </w:p>
        </w:tc>
        <w:tc>
          <w:tcPr>
            <w:tcW w:w="709" w:type="dxa"/>
            <w:hideMark/>
          </w:tcPr>
          <w:p w14:paraId="24FD6ABD" w14:textId="616D8A15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  <w:hideMark/>
          </w:tcPr>
          <w:p w14:paraId="28F4A6EF" w14:textId="2601AF5E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31</w:t>
            </w:r>
          </w:p>
        </w:tc>
        <w:tc>
          <w:tcPr>
            <w:tcW w:w="709" w:type="dxa"/>
            <w:hideMark/>
          </w:tcPr>
          <w:p w14:paraId="4CB4E33C" w14:textId="17EFCD1F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25</w:t>
            </w:r>
          </w:p>
        </w:tc>
        <w:tc>
          <w:tcPr>
            <w:tcW w:w="709" w:type="dxa"/>
            <w:hideMark/>
          </w:tcPr>
          <w:p w14:paraId="527E486B" w14:textId="71607858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0F3BC145" w14:textId="19107422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51ACFF9F" w14:textId="789B9869" w:rsidR="00E63E1B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74D74CED" w14:textId="322DE7FF" w:rsidR="00E63E1B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0C3F28" w:rsidRPr="000154E8" w14:paraId="38C7A2F7" w14:textId="77777777" w:rsidTr="004E4438">
        <w:trPr>
          <w:trHeight w:val="53"/>
        </w:trPr>
        <w:tc>
          <w:tcPr>
            <w:tcW w:w="1418" w:type="dxa"/>
            <w:tcMar>
              <w:left w:w="28" w:type="dxa"/>
              <w:right w:w="28" w:type="dxa"/>
            </w:tcMar>
          </w:tcPr>
          <w:p w14:paraId="53DBA401" w14:textId="1BBCDAD1" w:rsidR="000C3F28" w:rsidRPr="000154E8" w:rsidRDefault="00485956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  <w:lang w:val="ru-RU"/>
              </w:rPr>
              <w:t xml:space="preserve">Очистка </w:t>
            </w:r>
            <w:r w:rsidR="000C3F28" w:rsidRPr="000154E8">
              <w:rPr>
                <w:sz w:val="17"/>
                <w:szCs w:val="17"/>
              </w:rPr>
              <w:t>Aquion (</w:t>
            </w:r>
            <w:r w:rsidRPr="000154E8">
              <w:rPr>
                <w:sz w:val="17"/>
                <w:szCs w:val="17"/>
                <w:lang w:val="ru-RU"/>
              </w:rPr>
              <w:t>смесь ГФУ</w:t>
            </w:r>
            <w:r w:rsidR="000C3F28" w:rsidRPr="000154E8">
              <w:rPr>
                <w:sz w:val="17"/>
                <w:szCs w:val="17"/>
              </w:rPr>
              <w:t>)</w:t>
            </w:r>
          </w:p>
        </w:tc>
        <w:tc>
          <w:tcPr>
            <w:tcW w:w="708" w:type="dxa"/>
          </w:tcPr>
          <w:p w14:paraId="2C2F9DF2" w14:textId="31AA3FA0" w:rsidR="000C3F28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39CB0FC0" w14:textId="1DD9A180" w:rsidR="000C3F28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3E28137D" w14:textId="6FEE8031" w:rsidR="000C3F28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22807AFA" w14:textId="6A918F25" w:rsidR="000C3F28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35FA971F" w14:textId="4F406DA3" w:rsidR="000C3F28" w:rsidRPr="000154E8" w:rsidRDefault="000C3F28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21</w:t>
            </w:r>
          </w:p>
        </w:tc>
        <w:tc>
          <w:tcPr>
            <w:tcW w:w="709" w:type="dxa"/>
          </w:tcPr>
          <w:p w14:paraId="698452FB" w14:textId="1F267442" w:rsidR="000C3F28" w:rsidRPr="000154E8" w:rsidRDefault="000C3F28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21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14705568" w14:textId="051874DA" w:rsidR="000C3F28" w:rsidRPr="000154E8" w:rsidRDefault="000C3F28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348931AD" w14:textId="33470F28" w:rsidR="000C3F28" w:rsidRPr="000154E8" w:rsidRDefault="000C3F28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32</w:t>
            </w:r>
          </w:p>
        </w:tc>
        <w:tc>
          <w:tcPr>
            <w:tcW w:w="2694" w:type="dxa"/>
          </w:tcPr>
          <w:p w14:paraId="0E438AD9" w14:textId="7710692C" w:rsidR="000C3F28" w:rsidRPr="000154E8" w:rsidRDefault="003A3F27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08 (</w:t>
            </w:r>
            <w:r w:rsidR="00A40495" w:rsidRPr="000154E8">
              <w:rPr>
                <w:sz w:val="17"/>
                <w:szCs w:val="17"/>
                <w:lang w:val="ru-RU"/>
              </w:rPr>
              <w:t>Эль-Сальвадор</w:t>
            </w:r>
            <w:r w:rsidRPr="000154E8">
              <w:rPr>
                <w:sz w:val="17"/>
                <w:szCs w:val="17"/>
              </w:rPr>
              <w:t xml:space="preserve">) </w:t>
            </w:r>
            <w:r w:rsidR="00A40495" w:rsidRPr="000154E8">
              <w:rPr>
                <w:sz w:val="17"/>
                <w:szCs w:val="17"/>
                <w:lang w:val="ru-RU"/>
              </w:rPr>
              <w:t>–</w:t>
            </w:r>
            <w:r w:rsidRPr="000154E8">
              <w:rPr>
                <w:sz w:val="17"/>
                <w:szCs w:val="17"/>
              </w:rPr>
              <w:t xml:space="preserve"> </w:t>
            </w:r>
            <w:r w:rsidR="00435FF0" w:rsidRPr="000154E8">
              <w:rPr>
                <w:sz w:val="17"/>
                <w:szCs w:val="17"/>
              </w:rPr>
              <w:t>24</w:t>
            </w:r>
            <w:r w:rsidR="00A40495" w:rsidRPr="000154E8">
              <w:rPr>
                <w:sz w:val="17"/>
                <w:szCs w:val="17"/>
              </w:rPr>
              <w:t>,</w:t>
            </w:r>
            <w:r w:rsidR="00435FF0" w:rsidRPr="000154E8">
              <w:rPr>
                <w:sz w:val="17"/>
                <w:szCs w:val="17"/>
              </w:rPr>
              <w:t>56 (</w:t>
            </w:r>
            <w:r w:rsidR="00A40495" w:rsidRPr="000154E8">
              <w:rPr>
                <w:sz w:val="17"/>
                <w:szCs w:val="17"/>
                <w:lang w:val="ru-RU"/>
              </w:rPr>
              <w:t>Мексика</w:t>
            </w:r>
            <w:r w:rsidR="00435FF0"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</w:tcPr>
          <w:p w14:paraId="503267DE" w14:textId="00C5A77C" w:rsidR="000C3F28" w:rsidRPr="000154E8" w:rsidRDefault="00435FF0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</w:p>
        </w:tc>
      </w:tr>
      <w:tr w:rsidR="00E63E1B" w:rsidRPr="000154E8" w14:paraId="681D6604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12D04339" w14:textId="3A462450" w:rsidR="00E63E1B" w:rsidRPr="000154E8" w:rsidRDefault="00485956" w:rsidP="004E4438">
            <w:pPr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Диметоксиметан</w:t>
            </w:r>
          </w:p>
        </w:tc>
        <w:tc>
          <w:tcPr>
            <w:tcW w:w="708" w:type="dxa"/>
            <w:hideMark/>
          </w:tcPr>
          <w:p w14:paraId="5AAFA48B" w14:textId="4E8FA7A0" w:rsidR="00E63E1B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F485A3D" w14:textId="47E5064F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91</w:t>
            </w:r>
          </w:p>
        </w:tc>
        <w:tc>
          <w:tcPr>
            <w:tcW w:w="709" w:type="dxa"/>
            <w:hideMark/>
          </w:tcPr>
          <w:p w14:paraId="35BAA5A9" w14:textId="1EB88E79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33</w:t>
            </w:r>
          </w:p>
        </w:tc>
        <w:tc>
          <w:tcPr>
            <w:tcW w:w="709" w:type="dxa"/>
            <w:hideMark/>
          </w:tcPr>
          <w:p w14:paraId="54721385" w14:textId="5BBD66B5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60</w:t>
            </w:r>
          </w:p>
        </w:tc>
        <w:tc>
          <w:tcPr>
            <w:tcW w:w="709" w:type="dxa"/>
            <w:hideMark/>
          </w:tcPr>
          <w:p w14:paraId="3763A7F7" w14:textId="6222D007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55</w:t>
            </w:r>
          </w:p>
        </w:tc>
        <w:tc>
          <w:tcPr>
            <w:tcW w:w="709" w:type="dxa"/>
            <w:hideMark/>
          </w:tcPr>
          <w:p w14:paraId="052F6F9F" w14:textId="756FC2E0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15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79</w:t>
            </w:r>
          </w:p>
        </w:tc>
        <w:tc>
          <w:tcPr>
            <w:tcW w:w="709" w:type="dxa"/>
            <w:hideMark/>
          </w:tcPr>
          <w:p w14:paraId="07D9E5C8" w14:textId="43F1274D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</w:tcPr>
          <w:p w14:paraId="177CEDF6" w14:textId="0C1EDBC6" w:rsidR="00E63E1B" w:rsidRPr="000154E8" w:rsidRDefault="00E63E1B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4D50D3EA" w14:textId="74F6D847" w:rsidR="00E63E1B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30DEA2EF" w14:textId="2E7CABD2" w:rsidR="00E63E1B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641C3D" w:rsidRPr="000154E8" w14:paraId="65E0BE73" w14:textId="77777777" w:rsidTr="004E4438">
        <w:trPr>
          <w:trHeight w:val="58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4ADF9453" w14:textId="5B484D80" w:rsidR="00641C3D" w:rsidRPr="000154E8" w:rsidRDefault="00485956" w:rsidP="004E4438">
            <w:pPr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Метилаль</w:t>
            </w:r>
          </w:p>
        </w:tc>
        <w:tc>
          <w:tcPr>
            <w:tcW w:w="708" w:type="dxa"/>
            <w:hideMark/>
          </w:tcPr>
          <w:p w14:paraId="7E4A0B11" w14:textId="288AE970" w:rsidR="00641C3D" w:rsidRPr="000154E8" w:rsidRDefault="00A40495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79977FFC" w14:textId="1021901B" w:rsidR="00641C3D" w:rsidRPr="000154E8" w:rsidRDefault="00641C3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4415EDA5" w14:textId="4D2E80D5" w:rsidR="00641C3D" w:rsidRPr="000154E8" w:rsidRDefault="00641C3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84A999A" w14:textId="0B9F5DC8" w:rsidR="00641C3D" w:rsidRPr="000154E8" w:rsidRDefault="00641C3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00F36771" w14:textId="79483201" w:rsidR="00641C3D" w:rsidRPr="000154E8" w:rsidRDefault="00641C3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709" w:type="dxa"/>
            <w:hideMark/>
          </w:tcPr>
          <w:p w14:paraId="14D3F9E6" w14:textId="588A4A27" w:rsidR="00641C3D" w:rsidRPr="000154E8" w:rsidRDefault="00641C3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35</w:t>
            </w:r>
          </w:p>
        </w:tc>
        <w:tc>
          <w:tcPr>
            <w:tcW w:w="709" w:type="dxa"/>
            <w:hideMark/>
          </w:tcPr>
          <w:p w14:paraId="2326A79A" w14:textId="098B4D23" w:rsidR="00641C3D" w:rsidRPr="000154E8" w:rsidRDefault="00641C3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3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6580EFB6" w14:textId="35F02A64" w:rsidR="00641C3D" w:rsidRPr="000154E8" w:rsidRDefault="00641C3D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 xml:space="preserve">  </w:t>
            </w:r>
            <w:r w:rsidR="00A40495" w:rsidRPr="000154E8">
              <w:rPr>
                <w:sz w:val="17"/>
                <w:szCs w:val="17"/>
              </w:rPr>
              <w:t>–</w:t>
            </w:r>
          </w:p>
        </w:tc>
        <w:tc>
          <w:tcPr>
            <w:tcW w:w="2694" w:type="dxa"/>
            <w:hideMark/>
          </w:tcPr>
          <w:p w14:paraId="1CF88305" w14:textId="1336AA6D" w:rsidR="00641C3D" w:rsidRPr="000154E8" w:rsidRDefault="00A40495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  <w:tc>
          <w:tcPr>
            <w:tcW w:w="850" w:type="dxa"/>
            <w:hideMark/>
          </w:tcPr>
          <w:p w14:paraId="04C71E44" w14:textId="0E92A4B8" w:rsidR="00641C3D" w:rsidRPr="000154E8" w:rsidRDefault="00A40495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–</w:t>
            </w:r>
          </w:p>
        </w:tc>
      </w:tr>
      <w:tr w:rsidR="00861A3F" w:rsidRPr="000154E8" w14:paraId="621DB9DD" w14:textId="77777777" w:rsidTr="004E4438">
        <w:trPr>
          <w:trHeight w:val="44"/>
        </w:trPr>
        <w:tc>
          <w:tcPr>
            <w:tcW w:w="1418" w:type="dxa"/>
            <w:tcMar>
              <w:left w:w="28" w:type="dxa"/>
              <w:right w:w="28" w:type="dxa"/>
            </w:tcMar>
            <w:hideMark/>
          </w:tcPr>
          <w:p w14:paraId="79F73C9E" w14:textId="2CAF99F9" w:rsidR="00861A3F" w:rsidRPr="000154E8" w:rsidRDefault="00485956" w:rsidP="004E4438">
            <w:pPr>
              <w:rPr>
                <w:sz w:val="17"/>
                <w:szCs w:val="17"/>
                <w:lang w:val="ru-RU"/>
              </w:rPr>
            </w:pPr>
            <w:r w:rsidRPr="000154E8">
              <w:rPr>
                <w:sz w:val="17"/>
                <w:szCs w:val="17"/>
                <w:lang w:val="ru-RU"/>
              </w:rPr>
              <w:t>Метилформиат</w:t>
            </w:r>
          </w:p>
        </w:tc>
        <w:tc>
          <w:tcPr>
            <w:tcW w:w="708" w:type="dxa"/>
            <w:hideMark/>
          </w:tcPr>
          <w:p w14:paraId="1CDD8511" w14:textId="6330AEC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98</w:t>
            </w:r>
          </w:p>
        </w:tc>
        <w:tc>
          <w:tcPr>
            <w:tcW w:w="709" w:type="dxa"/>
            <w:hideMark/>
          </w:tcPr>
          <w:p w14:paraId="7946A6D4" w14:textId="2239C1A0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67</w:t>
            </w:r>
          </w:p>
        </w:tc>
        <w:tc>
          <w:tcPr>
            <w:tcW w:w="709" w:type="dxa"/>
            <w:hideMark/>
          </w:tcPr>
          <w:p w14:paraId="267B0210" w14:textId="6BBADEF3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6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27</w:t>
            </w:r>
          </w:p>
        </w:tc>
        <w:tc>
          <w:tcPr>
            <w:tcW w:w="709" w:type="dxa"/>
            <w:hideMark/>
          </w:tcPr>
          <w:p w14:paraId="580ADAC8" w14:textId="7E397E31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8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  <w:hideMark/>
          </w:tcPr>
          <w:p w14:paraId="337802A0" w14:textId="02B40042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7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85</w:t>
            </w:r>
          </w:p>
        </w:tc>
        <w:tc>
          <w:tcPr>
            <w:tcW w:w="709" w:type="dxa"/>
            <w:hideMark/>
          </w:tcPr>
          <w:p w14:paraId="1E09710B" w14:textId="4D5F2DDA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07</w:t>
            </w:r>
          </w:p>
        </w:tc>
        <w:tc>
          <w:tcPr>
            <w:tcW w:w="709" w:type="dxa"/>
            <w:hideMark/>
          </w:tcPr>
          <w:p w14:paraId="6B428052" w14:textId="5568187F" w:rsidR="00861A3F" w:rsidRPr="000154E8" w:rsidRDefault="00861A3F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9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76</w:t>
            </w:r>
          </w:p>
        </w:tc>
        <w:tc>
          <w:tcPr>
            <w:tcW w:w="709" w:type="dxa"/>
          </w:tcPr>
          <w:p w14:paraId="0F9B4FD4" w14:textId="0590D01A" w:rsidR="00861A3F" w:rsidRPr="000154E8" w:rsidRDefault="00DF3BB1" w:rsidP="004E4438">
            <w:pPr>
              <w:jc w:val="righ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</w:t>
            </w:r>
          </w:p>
        </w:tc>
        <w:tc>
          <w:tcPr>
            <w:tcW w:w="2694" w:type="dxa"/>
            <w:hideMark/>
          </w:tcPr>
          <w:p w14:paraId="7141B502" w14:textId="60AB84A7" w:rsidR="00861A3F" w:rsidRPr="000154E8" w:rsidRDefault="00861A3F" w:rsidP="004E4438">
            <w:pPr>
              <w:jc w:val="left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20</w:t>
            </w:r>
            <w:r w:rsidR="00A40495" w:rsidRPr="000154E8">
              <w:rPr>
                <w:sz w:val="17"/>
                <w:szCs w:val="17"/>
              </w:rPr>
              <w:t>,</w:t>
            </w:r>
            <w:r w:rsidRPr="000154E8">
              <w:rPr>
                <w:sz w:val="17"/>
                <w:szCs w:val="17"/>
              </w:rPr>
              <w:t>00 (</w:t>
            </w:r>
            <w:r w:rsidR="00A40495" w:rsidRPr="000154E8">
              <w:rPr>
                <w:sz w:val="17"/>
                <w:szCs w:val="17"/>
                <w:lang w:val="ru-RU"/>
              </w:rPr>
              <w:t>Камерун</w:t>
            </w:r>
            <w:r w:rsidRPr="000154E8">
              <w:rPr>
                <w:sz w:val="17"/>
                <w:szCs w:val="17"/>
              </w:rPr>
              <w:t>)</w:t>
            </w:r>
          </w:p>
        </w:tc>
        <w:tc>
          <w:tcPr>
            <w:tcW w:w="850" w:type="dxa"/>
            <w:hideMark/>
          </w:tcPr>
          <w:p w14:paraId="00CA0B3C" w14:textId="06F3C522" w:rsidR="00861A3F" w:rsidRPr="000154E8" w:rsidRDefault="0080022D" w:rsidP="004E4438">
            <w:pPr>
              <w:jc w:val="center"/>
              <w:rPr>
                <w:sz w:val="17"/>
                <w:szCs w:val="17"/>
              </w:rPr>
            </w:pPr>
            <w:r w:rsidRPr="000154E8">
              <w:rPr>
                <w:sz w:val="17"/>
                <w:szCs w:val="17"/>
              </w:rPr>
              <w:t>1</w:t>
            </w:r>
          </w:p>
        </w:tc>
      </w:tr>
    </w:tbl>
    <w:p w14:paraId="29702E8D" w14:textId="414EDAE2" w:rsidR="00C3180B" w:rsidRPr="008677DA" w:rsidRDefault="00C3180B" w:rsidP="00C40F3D">
      <w:pPr>
        <w:ind w:hanging="450"/>
        <w:rPr>
          <w:sz w:val="18"/>
          <w:szCs w:val="18"/>
          <w:lang w:val="ru-RU"/>
        </w:rPr>
      </w:pPr>
      <w:r w:rsidRPr="008677DA">
        <w:rPr>
          <w:sz w:val="18"/>
          <w:szCs w:val="18"/>
          <w:lang w:val="ru-RU"/>
        </w:rPr>
        <w:t xml:space="preserve">* </w:t>
      </w:r>
      <w:r w:rsidR="008677DA" w:rsidRPr="008677DA">
        <w:rPr>
          <w:sz w:val="18"/>
          <w:szCs w:val="18"/>
          <w:lang w:val="ru-RU"/>
        </w:rPr>
        <w:t>Все нулевые значения были исключены.</w:t>
      </w:r>
    </w:p>
    <w:p w14:paraId="4FB69F4E" w14:textId="211F9062" w:rsidR="00C3180B" w:rsidRPr="008677DA" w:rsidRDefault="00C3180B" w:rsidP="00C40F3D">
      <w:pPr>
        <w:ind w:hanging="450"/>
        <w:rPr>
          <w:sz w:val="18"/>
          <w:szCs w:val="18"/>
          <w:lang w:val="ru-RU"/>
        </w:rPr>
      </w:pPr>
      <w:r w:rsidRPr="008677DA">
        <w:rPr>
          <w:sz w:val="18"/>
          <w:szCs w:val="18"/>
          <w:lang w:val="ru-RU"/>
        </w:rPr>
        <w:t xml:space="preserve">** </w:t>
      </w:r>
      <w:r w:rsidR="008677DA" w:rsidRPr="008677DA">
        <w:rPr>
          <w:sz w:val="18"/>
          <w:szCs w:val="18"/>
          <w:lang w:val="ru-RU"/>
        </w:rPr>
        <w:t>Число стран, действующих в рамках статьи 5, сообщивших о ценах в 202</w:t>
      </w:r>
      <w:r w:rsidR="008677DA">
        <w:rPr>
          <w:sz w:val="18"/>
          <w:szCs w:val="18"/>
          <w:lang w:val="ru-RU"/>
        </w:rPr>
        <w:t>5</w:t>
      </w:r>
      <w:r w:rsidR="008677DA" w:rsidRPr="008677DA">
        <w:rPr>
          <w:sz w:val="18"/>
          <w:szCs w:val="18"/>
          <w:lang w:val="ru-RU"/>
        </w:rPr>
        <w:t xml:space="preserve"> году.</w:t>
      </w:r>
    </w:p>
    <w:p w14:paraId="2C0A4323" w14:textId="77777777" w:rsidR="00C3180B" w:rsidRPr="008677DA" w:rsidRDefault="00C3180B" w:rsidP="00C3180B">
      <w:pPr>
        <w:ind w:left="-810" w:firstLine="810"/>
        <w:rPr>
          <w:sz w:val="19"/>
          <w:szCs w:val="19"/>
          <w:lang w:val="ru-RU"/>
        </w:rPr>
      </w:pPr>
    </w:p>
    <w:p w14:paraId="20BE5A5A" w14:textId="2E23D1B8" w:rsidR="00C3180B" w:rsidRPr="004E4438" w:rsidRDefault="004E4438" w:rsidP="00CB1AFE">
      <w:pPr>
        <w:pStyle w:val="Heading1"/>
        <w:rPr>
          <w:lang w:val="ru-RU"/>
        </w:rPr>
      </w:pPr>
      <w:r w:rsidRPr="004E4438">
        <w:rPr>
          <w:lang w:val="ru-RU"/>
        </w:rPr>
        <w:t>В таблице 12 представлены средние цены на ГХФУ, ГФУ и альтернативные вещества с разбивкой по странам НОП и странам, не входящим в категорию НОП, начиная с 2018 года; в таблицу включены вещества, данные о которых представили не менее 20 стран. Для каждого вещества средние цены в странах, не входящих в категорию НОП, значительно ниже, чем в странах НОП.</w:t>
      </w:r>
    </w:p>
    <w:p w14:paraId="419CF0DB" w14:textId="67D5FAD0" w:rsidR="00C3180B" w:rsidRPr="004E4438" w:rsidRDefault="004E4438" w:rsidP="00C3180B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C3180B" w:rsidRPr="004E4438">
        <w:rPr>
          <w:b/>
          <w:lang w:val="ru-RU"/>
        </w:rPr>
        <w:t xml:space="preserve"> 12. </w:t>
      </w:r>
      <w:r>
        <w:rPr>
          <w:b/>
          <w:lang w:val="ru-RU"/>
        </w:rPr>
        <w:t>Средние цены на ГХФУ, ГФУ и альтернативные вещества в странах НОП и странах, не входящих в категорию НОП</w:t>
      </w:r>
    </w:p>
    <w:tbl>
      <w:tblPr>
        <w:tblW w:w="104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709"/>
        <w:gridCol w:w="711"/>
        <w:gridCol w:w="709"/>
        <w:gridCol w:w="709"/>
        <w:gridCol w:w="709"/>
        <w:gridCol w:w="709"/>
        <w:gridCol w:w="709"/>
        <w:gridCol w:w="705"/>
        <w:gridCol w:w="2977"/>
        <w:gridCol w:w="857"/>
      </w:tblGrid>
      <w:tr w:rsidR="00036A13" w:rsidRPr="006959A0" w14:paraId="25E4E167" w14:textId="77777777" w:rsidTr="00577336">
        <w:trPr>
          <w:trHeight w:val="68"/>
          <w:tblHeader/>
        </w:trPr>
        <w:tc>
          <w:tcPr>
            <w:tcW w:w="993" w:type="dxa"/>
            <w:vMerge w:val="restart"/>
            <w:noWrap/>
            <w:tcMar>
              <w:left w:w="28" w:type="dxa"/>
              <w:right w:w="28" w:type="dxa"/>
            </w:tcMar>
            <w:hideMark/>
          </w:tcPr>
          <w:p w14:paraId="3CD0EA4F" w14:textId="451F82D4" w:rsidR="00036A13" w:rsidRPr="006959A0" w:rsidRDefault="004E4438" w:rsidP="004F7B01">
            <w:pPr>
              <w:rPr>
                <w:b/>
                <w:bCs/>
                <w:sz w:val="17"/>
                <w:szCs w:val="17"/>
                <w:lang w:val="ru-RU"/>
              </w:rPr>
            </w:pPr>
            <w:r w:rsidRPr="006959A0">
              <w:rPr>
                <w:b/>
                <w:bCs/>
                <w:sz w:val="17"/>
                <w:szCs w:val="17"/>
                <w:lang w:val="ru-RU"/>
              </w:rPr>
              <w:t>Вещество</w:t>
            </w:r>
          </w:p>
        </w:tc>
        <w:tc>
          <w:tcPr>
            <w:tcW w:w="5670" w:type="dxa"/>
            <w:gridSpan w:val="8"/>
            <w:hideMark/>
          </w:tcPr>
          <w:p w14:paraId="108DCE25" w14:textId="563F64DF" w:rsidR="00036A13" w:rsidRPr="006959A0" w:rsidRDefault="004E4438" w:rsidP="004F7B01">
            <w:pPr>
              <w:jc w:val="center"/>
              <w:rPr>
                <w:b/>
                <w:bCs/>
                <w:sz w:val="17"/>
                <w:szCs w:val="17"/>
                <w:lang w:val="ru-RU"/>
              </w:rPr>
            </w:pPr>
            <w:r w:rsidRPr="006959A0">
              <w:rPr>
                <w:b/>
                <w:bCs/>
                <w:sz w:val="17"/>
                <w:szCs w:val="17"/>
                <w:lang w:val="ru-RU"/>
              </w:rPr>
              <w:t>Средняя цена</w:t>
            </w:r>
            <w:r w:rsidR="00036A13" w:rsidRPr="006959A0">
              <w:rPr>
                <w:b/>
                <w:bCs/>
                <w:sz w:val="17"/>
                <w:szCs w:val="17"/>
                <w:lang w:val="ru-RU"/>
              </w:rPr>
              <w:t xml:space="preserve"> (</w:t>
            </w:r>
            <w:r w:rsidRPr="006959A0">
              <w:rPr>
                <w:b/>
                <w:bCs/>
                <w:sz w:val="17"/>
                <w:szCs w:val="17"/>
                <w:lang w:val="ru-RU"/>
              </w:rPr>
              <w:t>долл. США</w:t>
            </w:r>
            <w:r w:rsidR="00036A13" w:rsidRPr="006959A0">
              <w:rPr>
                <w:b/>
                <w:bCs/>
                <w:sz w:val="17"/>
                <w:szCs w:val="17"/>
                <w:lang w:val="ru-RU"/>
              </w:rPr>
              <w:t>/</w:t>
            </w:r>
            <w:r w:rsidRPr="006959A0">
              <w:rPr>
                <w:b/>
                <w:bCs/>
                <w:sz w:val="17"/>
                <w:szCs w:val="17"/>
                <w:lang w:val="ru-RU"/>
              </w:rPr>
              <w:t>кг</w:t>
            </w:r>
            <w:r w:rsidR="00036A13" w:rsidRPr="006959A0">
              <w:rPr>
                <w:b/>
                <w:bCs/>
                <w:sz w:val="17"/>
                <w:szCs w:val="17"/>
                <w:lang w:val="ru-RU"/>
              </w:rPr>
              <w:t>)*</w:t>
            </w:r>
          </w:p>
        </w:tc>
        <w:tc>
          <w:tcPr>
            <w:tcW w:w="2977" w:type="dxa"/>
            <w:vMerge w:val="restart"/>
            <w:hideMark/>
          </w:tcPr>
          <w:p w14:paraId="2FA16E34" w14:textId="636348AC" w:rsidR="00036A13" w:rsidRPr="006959A0" w:rsidRDefault="004E4438" w:rsidP="004F7B01">
            <w:pPr>
              <w:jc w:val="center"/>
              <w:rPr>
                <w:b/>
                <w:bCs/>
                <w:sz w:val="17"/>
                <w:szCs w:val="17"/>
                <w:lang w:val="ru-RU"/>
              </w:rPr>
            </w:pPr>
            <w:r w:rsidRPr="006959A0">
              <w:rPr>
                <w:b/>
                <w:bCs/>
                <w:sz w:val="17"/>
                <w:szCs w:val="17"/>
                <w:lang w:val="ru-RU"/>
              </w:rPr>
              <w:t>Ценовой диапазон (долл. США/кг) на 2025 год</w:t>
            </w:r>
          </w:p>
        </w:tc>
        <w:tc>
          <w:tcPr>
            <w:tcW w:w="855" w:type="dxa"/>
            <w:vMerge w:val="restart"/>
            <w:hideMark/>
          </w:tcPr>
          <w:p w14:paraId="5F0D8CF1" w14:textId="353DB79F" w:rsidR="00036A13" w:rsidRPr="006959A0" w:rsidRDefault="004E4438" w:rsidP="004F7B01">
            <w:pPr>
              <w:ind w:left="-103" w:right="-104"/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  <w:lang w:val="ru-RU"/>
              </w:rPr>
              <w:t>Страны</w:t>
            </w:r>
            <w:r w:rsidR="00036A13" w:rsidRPr="006959A0">
              <w:rPr>
                <w:b/>
                <w:bCs/>
                <w:sz w:val="17"/>
                <w:szCs w:val="17"/>
              </w:rPr>
              <w:t xml:space="preserve"> (202</w:t>
            </w:r>
            <w:r w:rsidR="00037939" w:rsidRPr="006959A0">
              <w:rPr>
                <w:b/>
                <w:bCs/>
                <w:sz w:val="17"/>
                <w:szCs w:val="17"/>
              </w:rPr>
              <w:t>5</w:t>
            </w:r>
            <w:r w:rsidR="00036A13" w:rsidRPr="006959A0">
              <w:rPr>
                <w:b/>
                <w:bCs/>
                <w:sz w:val="17"/>
                <w:szCs w:val="17"/>
              </w:rPr>
              <w:t>)**</w:t>
            </w:r>
          </w:p>
        </w:tc>
      </w:tr>
      <w:tr w:rsidR="00036A13" w:rsidRPr="006959A0" w14:paraId="206FCD69" w14:textId="77777777" w:rsidTr="00577336">
        <w:trPr>
          <w:trHeight w:val="44"/>
          <w:tblHeader/>
        </w:trPr>
        <w:tc>
          <w:tcPr>
            <w:tcW w:w="993" w:type="dxa"/>
            <w:vMerge/>
            <w:tcMar>
              <w:left w:w="28" w:type="dxa"/>
              <w:right w:w="28" w:type="dxa"/>
            </w:tcMar>
            <w:vAlign w:val="center"/>
            <w:hideMark/>
          </w:tcPr>
          <w:p w14:paraId="58A7FCD1" w14:textId="77777777" w:rsidR="00036A13" w:rsidRPr="006959A0" w:rsidRDefault="00036A13" w:rsidP="004F7B01">
            <w:pPr>
              <w:jc w:val="left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709" w:type="dxa"/>
            <w:hideMark/>
          </w:tcPr>
          <w:p w14:paraId="3F9AB3F2" w14:textId="77777777" w:rsidR="00036A13" w:rsidRPr="006959A0" w:rsidRDefault="00036A13" w:rsidP="004F7B01">
            <w:pPr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</w:rPr>
              <w:t>2018</w:t>
            </w:r>
          </w:p>
        </w:tc>
        <w:tc>
          <w:tcPr>
            <w:tcW w:w="711" w:type="dxa"/>
            <w:hideMark/>
          </w:tcPr>
          <w:p w14:paraId="2CF61279" w14:textId="77777777" w:rsidR="00036A13" w:rsidRPr="006959A0" w:rsidRDefault="00036A13" w:rsidP="004F7B01">
            <w:pPr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</w:rPr>
              <w:t>2019</w:t>
            </w:r>
          </w:p>
        </w:tc>
        <w:tc>
          <w:tcPr>
            <w:tcW w:w="709" w:type="dxa"/>
            <w:hideMark/>
          </w:tcPr>
          <w:p w14:paraId="772F7156" w14:textId="77777777" w:rsidR="00036A13" w:rsidRPr="006959A0" w:rsidRDefault="00036A13" w:rsidP="004F7B01">
            <w:pPr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</w:rPr>
              <w:t>2020</w:t>
            </w:r>
          </w:p>
        </w:tc>
        <w:tc>
          <w:tcPr>
            <w:tcW w:w="709" w:type="dxa"/>
            <w:hideMark/>
          </w:tcPr>
          <w:p w14:paraId="721BF816" w14:textId="77777777" w:rsidR="00036A13" w:rsidRPr="006959A0" w:rsidRDefault="00036A13" w:rsidP="004F7B01">
            <w:pPr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</w:rPr>
              <w:t>2021</w:t>
            </w:r>
          </w:p>
        </w:tc>
        <w:tc>
          <w:tcPr>
            <w:tcW w:w="709" w:type="dxa"/>
            <w:hideMark/>
          </w:tcPr>
          <w:p w14:paraId="360949F8" w14:textId="77777777" w:rsidR="00036A13" w:rsidRPr="006959A0" w:rsidRDefault="00036A13" w:rsidP="004F7B01">
            <w:pPr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</w:rPr>
              <w:t>2022</w:t>
            </w:r>
          </w:p>
        </w:tc>
        <w:tc>
          <w:tcPr>
            <w:tcW w:w="709" w:type="dxa"/>
            <w:hideMark/>
          </w:tcPr>
          <w:p w14:paraId="1D67912D" w14:textId="77777777" w:rsidR="00036A13" w:rsidRPr="006959A0" w:rsidRDefault="00036A13" w:rsidP="004F7B01">
            <w:pPr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</w:rPr>
              <w:t>2023</w:t>
            </w:r>
          </w:p>
        </w:tc>
        <w:tc>
          <w:tcPr>
            <w:tcW w:w="709" w:type="dxa"/>
            <w:hideMark/>
          </w:tcPr>
          <w:p w14:paraId="29393C46" w14:textId="77777777" w:rsidR="00036A13" w:rsidRPr="006959A0" w:rsidRDefault="00036A13" w:rsidP="004F7B01">
            <w:pPr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</w:rPr>
              <w:t>2024</w:t>
            </w:r>
          </w:p>
        </w:tc>
        <w:tc>
          <w:tcPr>
            <w:tcW w:w="705" w:type="dxa"/>
          </w:tcPr>
          <w:p w14:paraId="46C3837D" w14:textId="48E4EE1F" w:rsidR="00036A13" w:rsidRPr="006959A0" w:rsidRDefault="00036A13" w:rsidP="00385C77">
            <w:pPr>
              <w:ind w:left="-112" w:right="-110"/>
              <w:jc w:val="center"/>
              <w:rPr>
                <w:b/>
                <w:bCs/>
                <w:sz w:val="17"/>
                <w:szCs w:val="17"/>
              </w:rPr>
            </w:pPr>
            <w:r w:rsidRPr="006959A0">
              <w:rPr>
                <w:b/>
                <w:bCs/>
                <w:sz w:val="17"/>
                <w:szCs w:val="17"/>
              </w:rPr>
              <w:t>2025</w:t>
            </w:r>
          </w:p>
        </w:tc>
        <w:tc>
          <w:tcPr>
            <w:tcW w:w="2977" w:type="dxa"/>
            <w:vMerge/>
            <w:vAlign w:val="center"/>
            <w:hideMark/>
          </w:tcPr>
          <w:p w14:paraId="13CA0381" w14:textId="7F8C5C72" w:rsidR="00036A13" w:rsidRPr="006959A0" w:rsidRDefault="00036A13" w:rsidP="004F7B01">
            <w:pPr>
              <w:jc w:val="left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855" w:type="dxa"/>
            <w:vMerge/>
            <w:vAlign w:val="center"/>
            <w:hideMark/>
          </w:tcPr>
          <w:p w14:paraId="47F51692" w14:textId="77777777" w:rsidR="00036A13" w:rsidRPr="006959A0" w:rsidRDefault="00036A13" w:rsidP="004F7B01">
            <w:pPr>
              <w:jc w:val="left"/>
              <w:rPr>
                <w:b/>
                <w:bCs/>
                <w:sz w:val="17"/>
                <w:szCs w:val="17"/>
              </w:rPr>
            </w:pPr>
          </w:p>
        </w:tc>
      </w:tr>
      <w:tr w:rsidR="00A76D16" w:rsidRPr="006959A0" w14:paraId="25472894" w14:textId="77777777" w:rsidTr="00577336">
        <w:trPr>
          <w:trHeight w:val="143"/>
        </w:trPr>
        <w:tc>
          <w:tcPr>
            <w:tcW w:w="10497" w:type="dxa"/>
            <w:gridSpan w:val="11"/>
          </w:tcPr>
          <w:p w14:paraId="7C27FDF9" w14:textId="7B98D04B" w:rsidR="00A76D16" w:rsidRPr="006959A0" w:rsidRDefault="004E4438" w:rsidP="004F7B01">
            <w:pPr>
              <w:jc w:val="left"/>
              <w:rPr>
                <w:b/>
                <w:bCs/>
                <w:sz w:val="17"/>
                <w:szCs w:val="17"/>
                <w:lang w:val="ru-RU"/>
              </w:rPr>
            </w:pPr>
            <w:r w:rsidRPr="006959A0">
              <w:rPr>
                <w:b/>
                <w:bCs/>
                <w:sz w:val="17"/>
                <w:szCs w:val="17"/>
                <w:lang w:val="ru-RU"/>
              </w:rPr>
              <w:t>Страны НОП</w:t>
            </w:r>
          </w:p>
        </w:tc>
      </w:tr>
      <w:tr w:rsidR="00036A13" w:rsidRPr="006959A0" w14:paraId="1B1F60A7" w14:textId="77777777" w:rsidTr="00577336">
        <w:trPr>
          <w:trHeight w:val="61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35EC77A1" w14:textId="27DBE767" w:rsidR="00036A13" w:rsidRPr="006959A0" w:rsidRDefault="004E4438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  <w:lang w:val="ru-RU"/>
              </w:rPr>
              <w:t>ГХФУ</w:t>
            </w:r>
            <w:r w:rsidR="00036A13" w:rsidRPr="006959A0">
              <w:rPr>
                <w:sz w:val="17"/>
                <w:szCs w:val="17"/>
              </w:rPr>
              <w:t>-22</w:t>
            </w:r>
          </w:p>
        </w:tc>
        <w:tc>
          <w:tcPr>
            <w:tcW w:w="709" w:type="dxa"/>
          </w:tcPr>
          <w:p w14:paraId="4BB6285D" w14:textId="44F6758E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62</w:t>
            </w:r>
          </w:p>
        </w:tc>
        <w:tc>
          <w:tcPr>
            <w:tcW w:w="711" w:type="dxa"/>
          </w:tcPr>
          <w:p w14:paraId="26375F90" w14:textId="6B9F8907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91</w:t>
            </w:r>
          </w:p>
        </w:tc>
        <w:tc>
          <w:tcPr>
            <w:tcW w:w="709" w:type="dxa"/>
          </w:tcPr>
          <w:p w14:paraId="3559E0BE" w14:textId="0131C3A4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40</w:t>
            </w:r>
          </w:p>
        </w:tc>
        <w:tc>
          <w:tcPr>
            <w:tcW w:w="709" w:type="dxa"/>
          </w:tcPr>
          <w:p w14:paraId="540FB329" w14:textId="2C071B6C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30</w:t>
            </w:r>
          </w:p>
        </w:tc>
        <w:tc>
          <w:tcPr>
            <w:tcW w:w="709" w:type="dxa"/>
          </w:tcPr>
          <w:p w14:paraId="79591970" w14:textId="36F13F8B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86</w:t>
            </w:r>
          </w:p>
        </w:tc>
        <w:tc>
          <w:tcPr>
            <w:tcW w:w="709" w:type="dxa"/>
          </w:tcPr>
          <w:p w14:paraId="6A31CCF4" w14:textId="36621E8D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85</w:t>
            </w:r>
          </w:p>
        </w:tc>
        <w:tc>
          <w:tcPr>
            <w:tcW w:w="709" w:type="dxa"/>
          </w:tcPr>
          <w:p w14:paraId="1390A2CE" w14:textId="07F8678E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="009C5667" w:rsidRPr="006959A0">
              <w:rPr>
                <w:sz w:val="17"/>
                <w:szCs w:val="17"/>
              </w:rPr>
              <w:t>3</w:t>
            </w:r>
            <w:r w:rsidRPr="006959A0">
              <w:rPr>
                <w:sz w:val="17"/>
                <w:szCs w:val="17"/>
              </w:rPr>
              <w:t>8</w:t>
            </w:r>
          </w:p>
        </w:tc>
        <w:tc>
          <w:tcPr>
            <w:tcW w:w="705" w:type="dxa"/>
          </w:tcPr>
          <w:p w14:paraId="775D09BC" w14:textId="02277532" w:rsidR="00036A13" w:rsidRPr="006959A0" w:rsidRDefault="00DA1533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15</w:t>
            </w:r>
          </w:p>
        </w:tc>
        <w:tc>
          <w:tcPr>
            <w:tcW w:w="2977" w:type="dxa"/>
          </w:tcPr>
          <w:p w14:paraId="2EC27D79" w14:textId="68CA9853" w:rsidR="00036A13" w:rsidRPr="006959A0" w:rsidRDefault="003C4C4E" w:rsidP="004F7B01">
            <w:pPr>
              <w:jc w:val="left"/>
              <w:rPr>
                <w:sz w:val="17"/>
                <w:szCs w:val="17"/>
                <w:lang w:val="ru-RU"/>
              </w:rPr>
            </w:pPr>
            <w:r w:rsidRPr="006959A0">
              <w:rPr>
                <w:sz w:val="17"/>
                <w:szCs w:val="17"/>
                <w:lang w:val="ru-RU"/>
              </w:rPr>
              <w:t>4</w:t>
            </w:r>
            <w:r w:rsidR="00421670" w:rsidRPr="006959A0">
              <w:rPr>
                <w:sz w:val="17"/>
                <w:szCs w:val="17"/>
                <w:lang w:val="ru-RU"/>
              </w:rPr>
              <w:t>,</w:t>
            </w:r>
            <w:r w:rsidRPr="006959A0">
              <w:rPr>
                <w:sz w:val="17"/>
                <w:szCs w:val="17"/>
                <w:lang w:val="ru-RU"/>
              </w:rPr>
              <w:t xml:space="preserve">11 </w:t>
            </w:r>
            <w:r w:rsidR="00036A13" w:rsidRPr="006959A0">
              <w:rPr>
                <w:sz w:val="17"/>
                <w:szCs w:val="17"/>
                <w:lang w:val="ru-RU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Боливия</w:t>
            </w:r>
            <w:r w:rsidRPr="006959A0">
              <w:rPr>
                <w:sz w:val="17"/>
                <w:szCs w:val="17"/>
                <w:lang w:val="ru-RU"/>
              </w:rPr>
              <w:t xml:space="preserve"> (</w:t>
            </w:r>
            <w:r w:rsidR="004E4438" w:rsidRPr="006959A0">
              <w:rPr>
                <w:sz w:val="17"/>
                <w:szCs w:val="17"/>
                <w:lang w:val="ru-RU"/>
              </w:rPr>
              <w:t>Многонациональное Государство</w:t>
            </w:r>
            <w:r w:rsidRPr="006959A0">
              <w:rPr>
                <w:sz w:val="17"/>
                <w:szCs w:val="17"/>
                <w:lang w:val="ru-RU"/>
              </w:rPr>
              <w:t>)</w:t>
            </w:r>
            <w:r w:rsidR="00036A13" w:rsidRPr="006959A0">
              <w:rPr>
                <w:sz w:val="17"/>
                <w:szCs w:val="17"/>
                <w:lang w:val="ru-RU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  <w:lang w:val="ru-RU"/>
              </w:rPr>
              <w:t xml:space="preserve"> </w:t>
            </w:r>
            <w:r w:rsidRPr="006959A0">
              <w:rPr>
                <w:sz w:val="17"/>
                <w:szCs w:val="17"/>
                <w:lang w:val="ru-RU"/>
              </w:rPr>
              <w:t>53</w:t>
            </w:r>
            <w:r w:rsidR="00421670" w:rsidRPr="006959A0">
              <w:rPr>
                <w:sz w:val="17"/>
                <w:szCs w:val="17"/>
                <w:lang w:val="ru-RU"/>
              </w:rPr>
              <w:t>,</w:t>
            </w:r>
            <w:r w:rsidRPr="006959A0">
              <w:rPr>
                <w:sz w:val="17"/>
                <w:szCs w:val="17"/>
                <w:lang w:val="ru-RU"/>
              </w:rPr>
              <w:t xml:space="preserve">00 </w:t>
            </w:r>
            <w:r w:rsidR="00036A13" w:rsidRPr="006959A0">
              <w:rPr>
                <w:sz w:val="17"/>
                <w:szCs w:val="17"/>
                <w:lang w:val="ru-RU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Туркменистан</w:t>
            </w:r>
            <w:r w:rsidR="00036A13" w:rsidRPr="006959A0">
              <w:rPr>
                <w:sz w:val="17"/>
                <w:szCs w:val="17"/>
                <w:lang w:val="ru-RU"/>
              </w:rPr>
              <w:t>)</w:t>
            </w:r>
          </w:p>
        </w:tc>
        <w:tc>
          <w:tcPr>
            <w:tcW w:w="855" w:type="dxa"/>
          </w:tcPr>
          <w:p w14:paraId="76544D1E" w14:textId="3938539C" w:rsidR="00036A13" w:rsidRPr="006959A0" w:rsidRDefault="00DA1533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56</w:t>
            </w:r>
          </w:p>
        </w:tc>
      </w:tr>
      <w:tr w:rsidR="00036A13" w:rsidRPr="006959A0" w14:paraId="6B0382F7" w14:textId="77777777" w:rsidTr="00577336">
        <w:trPr>
          <w:trHeight w:val="50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1DCB97C0" w14:textId="1C4748CB" w:rsidR="00036A13" w:rsidRPr="006959A0" w:rsidRDefault="004E4438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  <w:lang w:val="ru-RU"/>
              </w:rPr>
              <w:t>ГФУ</w:t>
            </w:r>
            <w:r w:rsidR="00036A13" w:rsidRPr="006959A0">
              <w:rPr>
                <w:sz w:val="17"/>
                <w:szCs w:val="17"/>
              </w:rPr>
              <w:t>-134a</w:t>
            </w:r>
          </w:p>
        </w:tc>
        <w:tc>
          <w:tcPr>
            <w:tcW w:w="709" w:type="dxa"/>
          </w:tcPr>
          <w:p w14:paraId="26895341" w14:textId="7792A725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09</w:t>
            </w:r>
          </w:p>
        </w:tc>
        <w:tc>
          <w:tcPr>
            <w:tcW w:w="711" w:type="dxa"/>
          </w:tcPr>
          <w:p w14:paraId="7D4BA86C" w14:textId="733BDAF1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48</w:t>
            </w:r>
          </w:p>
        </w:tc>
        <w:tc>
          <w:tcPr>
            <w:tcW w:w="709" w:type="dxa"/>
          </w:tcPr>
          <w:p w14:paraId="5A891FD5" w14:textId="15CF55D5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01</w:t>
            </w:r>
          </w:p>
        </w:tc>
        <w:tc>
          <w:tcPr>
            <w:tcW w:w="709" w:type="dxa"/>
          </w:tcPr>
          <w:p w14:paraId="59971E19" w14:textId="37675A76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23</w:t>
            </w:r>
          </w:p>
        </w:tc>
        <w:tc>
          <w:tcPr>
            <w:tcW w:w="709" w:type="dxa"/>
          </w:tcPr>
          <w:p w14:paraId="156A7841" w14:textId="72405554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78</w:t>
            </w:r>
          </w:p>
        </w:tc>
        <w:tc>
          <w:tcPr>
            <w:tcW w:w="709" w:type="dxa"/>
          </w:tcPr>
          <w:p w14:paraId="309420EB" w14:textId="59D6EF3C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25</w:t>
            </w:r>
          </w:p>
        </w:tc>
        <w:tc>
          <w:tcPr>
            <w:tcW w:w="709" w:type="dxa"/>
          </w:tcPr>
          <w:p w14:paraId="3DBF9FE7" w14:textId="3CCDB760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17</w:t>
            </w:r>
            <w:r w:rsidR="00421670" w:rsidRPr="006959A0">
              <w:rPr>
                <w:sz w:val="17"/>
                <w:szCs w:val="17"/>
              </w:rPr>
              <w:t>,</w:t>
            </w:r>
            <w:r w:rsidR="00275D2C" w:rsidRPr="006959A0">
              <w:rPr>
                <w:sz w:val="17"/>
                <w:szCs w:val="17"/>
              </w:rPr>
              <w:t>2</w:t>
            </w:r>
            <w:r w:rsidRPr="006959A0">
              <w:rPr>
                <w:sz w:val="17"/>
                <w:szCs w:val="17"/>
              </w:rPr>
              <w:t>9</w:t>
            </w:r>
          </w:p>
        </w:tc>
        <w:tc>
          <w:tcPr>
            <w:tcW w:w="705" w:type="dxa"/>
          </w:tcPr>
          <w:p w14:paraId="4B2BBFCB" w14:textId="22BD79E0" w:rsidR="00036A13" w:rsidRPr="006959A0" w:rsidRDefault="00EF53A8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48</w:t>
            </w:r>
          </w:p>
        </w:tc>
        <w:tc>
          <w:tcPr>
            <w:tcW w:w="2977" w:type="dxa"/>
          </w:tcPr>
          <w:p w14:paraId="7B663429" w14:textId="4C424E18" w:rsidR="00036A13" w:rsidRPr="006959A0" w:rsidRDefault="00A20E2D" w:rsidP="004F7B01">
            <w:pPr>
              <w:jc w:val="left"/>
              <w:rPr>
                <w:sz w:val="17"/>
                <w:szCs w:val="17"/>
                <w:lang w:val="ru-RU"/>
              </w:rPr>
            </w:pPr>
            <w:r w:rsidRPr="006959A0">
              <w:rPr>
                <w:sz w:val="17"/>
                <w:szCs w:val="17"/>
                <w:lang w:val="ru-RU"/>
              </w:rPr>
              <w:t>2</w:t>
            </w:r>
            <w:r w:rsidR="00421670" w:rsidRPr="006959A0">
              <w:rPr>
                <w:sz w:val="17"/>
                <w:szCs w:val="17"/>
                <w:lang w:val="ru-RU"/>
              </w:rPr>
              <w:t>,</w:t>
            </w:r>
            <w:r w:rsidRPr="006959A0">
              <w:rPr>
                <w:sz w:val="17"/>
                <w:szCs w:val="17"/>
                <w:lang w:val="ru-RU"/>
              </w:rPr>
              <w:t xml:space="preserve">66 </w:t>
            </w:r>
            <w:r w:rsidR="00036A13" w:rsidRPr="006959A0">
              <w:rPr>
                <w:sz w:val="17"/>
                <w:szCs w:val="17"/>
                <w:lang w:val="ru-RU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Суринам</w:t>
            </w:r>
            <w:r w:rsidR="00036A13" w:rsidRPr="006959A0">
              <w:rPr>
                <w:sz w:val="17"/>
                <w:szCs w:val="17"/>
                <w:lang w:val="ru-RU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  <w:lang w:val="ru-RU"/>
              </w:rPr>
              <w:t xml:space="preserve"> </w:t>
            </w:r>
            <w:r w:rsidR="00FC2EE9" w:rsidRPr="006959A0">
              <w:rPr>
                <w:sz w:val="17"/>
                <w:szCs w:val="17"/>
                <w:lang w:val="ru-RU"/>
              </w:rPr>
              <w:t>67</w:t>
            </w:r>
            <w:r w:rsidR="00421670" w:rsidRPr="006959A0">
              <w:rPr>
                <w:sz w:val="17"/>
                <w:szCs w:val="17"/>
                <w:lang w:val="ru-RU"/>
              </w:rPr>
              <w:t>,</w:t>
            </w:r>
            <w:r w:rsidR="00FC2EE9" w:rsidRPr="006959A0">
              <w:rPr>
                <w:sz w:val="17"/>
                <w:szCs w:val="17"/>
                <w:lang w:val="ru-RU"/>
              </w:rPr>
              <w:t xml:space="preserve">76 </w:t>
            </w:r>
            <w:r w:rsidR="00036A13" w:rsidRPr="006959A0">
              <w:rPr>
                <w:sz w:val="17"/>
                <w:szCs w:val="17"/>
                <w:lang w:val="ru-RU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Сент-Китс и Невис</w:t>
            </w:r>
            <w:r w:rsidR="00036A13" w:rsidRPr="006959A0">
              <w:rPr>
                <w:sz w:val="17"/>
                <w:szCs w:val="17"/>
                <w:lang w:val="ru-RU"/>
              </w:rPr>
              <w:t>)</w:t>
            </w:r>
          </w:p>
        </w:tc>
        <w:tc>
          <w:tcPr>
            <w:tcW w:w="855" w:type="dxa"/>
          </w:tcPr>
          <w:p w14:paraId="1AEC0188" w14:textId="4E7FA2F8" w:rsidR="00036A13" w:rsidRPr="006959A0" w:rsidRDefault="00EF53A8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65</w:t>
            </w:r>
          </w:p>
        </w:tc>
      </w:tr>
      <w:tr w:rsidR="00036A13" w:rsidRPr="006959A0" w14:paraId="53D140BE" w14:textId="77777777" w:rsidTr="00577336">
        <w:trPr>
          <w:trHeight w:val="48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00C41F4B" w14:textId="3055A5BA" w:rsidR="00036A13" w:rsidRPr="006959A0" w:rsidRDefault="004E4438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  <w:lang w:val="ru-RU"/>
              </w:rPr>
              <w:t>ГФУ</w:t>
            </w:r>
            <w:r w:rsidR="00036A13" w:rsidRPr="006959A0">
              <w:rPr>
                <w:sz w:val="17"/>
                <w:szCs w:val="17"/>
              </w:rPr>
              <w:t>-32</w:t>
            </w:r>
          </w:p>
        </w:tc>
        <w:tc>
          <w:tcPr>
            <w:tcW w:w="709" w:type="dxa"/>
          </w:tcPr>
          <w:p w14:paraId="7EF12089" w14:textId="65B2E9E0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48</w:t>
            </w:r>
          </w:p>
        </w:tc>
        <w:tc>
          <w:tcPr>
            <w:tcW w:w="711" w:type="dxa"/>
          </w:tcPr>
          <w:p w14:paraId="037A32FE" w14:textId="25E19930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41</w:t>
            </w:r>
          </w:p>
        </w:tc>
        <w:tc>
          <w:tcPr>
            <w:tcW w:w="709" w:type="dxa"/>
          </w:tcPr>
          <w:p w14:paraId="0202E5A9" w14:textId="5BE42ED0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82</w:t>
            </w:r>
          </w:p>
        </w:tc>
        <w:tc>
          <w:tcPr>
            <w:tcW w:w="709" w:type="dxa"/>
          </w:tcPr>
          <w:p w14:paraId="44313E64" w14:textId="71356D3E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22</w:t>
            </w:r>
          </w:p>
        </w:tc>
        <w:tc>
          <w:tcPr>
            <w:tcW w:w="709" w:type="dxa"/>
          </w:tcPr>
          <w:p w14:paraId="30334C70" w14:textId="66814125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51</w:t>
            </w:r>
          </w:p>
        </w:tc>
        <w:tc>
          <w:tcPr>
            <w:tcW w:w="709" w:type="dxa"/>
          </w:tcPr>
          <w:p w14:paraId="3B082174" w14:textId="17CF4132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99</w:t>
            </w:r>
          </w:p>
        </w:tc>
        <w:tc>
          <w:tcPr>
            <w:tcW w:w="709" w:type="dxa"/>
          </w:tcPr>
          <w:p w14:paraId="41F844E5" w14:textId="26020989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20</w:t>
            </w:r>
            <w:r w:rsidR="00421670" w:rsidRPr="006959A0">
              <w:rPr>
                <w:sz w:val="17"/>
                <w:szCs w:val="17"/>
              </w:rPr>
              <w:t>,</w:t>
            </w:r>
            <w:r w:rsidR="00275D2C" w:rsidRPr="006959A0">
              <w:rPr>
                <w:sz w:val="17"/>
                <w:szCs w:val="17"/>
              </w:rPr>
              <w:t>27</w:t>
            </w:r>
          </w:p>
        </w:tc>
        <w:tc>
          <w:tcPr>
            <w:tcW w:w="705" w:type="dxa"/>
          </w:tcPr>
          <w:p w14:paraId="7D6A7821" w14:textId="75B85094" w:rsidR="00036A13" w:rsidRPr="006959A0" w:rsidRDefault="009920BA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90</w:t>
            </w:r>
          </w:p>
        </w:tc>
        <w:tc>
          <w:tcPr>
            <w:tcW w:w="2977" w:type="dxa"/>
          </w:tcPr>
          <w:p w14:paraId="6C77D24A" w14:textId="007D4754" w:rsidR="00036A13" w:rsidRPr="006959A0" w:rsidRDefault="009920BA" w:rsidP="004F7B01">
            <w:pPr>
              <w:jc w:val="left"/>
              <w:rPr>
                <w:sz w:val="17"/>
                <w:szCs w:val="17"/>
                <w:lang w:val="ru-RU"/>
              </w:rPr>
            </w:pPr>
            <w:r w:rsidRPr="006959A0">
              <w:rPr>
                <w:sz w:val="17"/>
                <w:szCs w:val="17"/>
                <w:lang w:val="ru-RU"/>
              </w:rPr>
              <w:t>5</w:t>
            </w:r>
            <w:r w:rsidR="00421670" w:rsidRPr="006959A0">
              <w:rPr>
                <w:sz w:val="17"/>
                <w:szCs w:val="17"/>
                <w:lang w:val="ru-RU"/>
              </w:rPr>
              <w:t>,</w:t>
            </w:r>
            <w:r w:rsidRPr="006959A0">
              <w:rPr>
                <w:sz w:val="17"/>
                <w:szCs w:val="17"/>
                <w:lang w:val="ru-RU"/>
              </w:rPr>
              <w:t xml:space="preserve">12 </w:t>
            </w:r>
            <w:r w:rsidR="00036A13" w:rsidRPr="006959A0">
              <w:rPr>
                <w:sz w:val="17"/>
                <w:szCs w:val="17"/>
                <w:lang w:val="ru-RU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Боливия (Многонациональное Государство)</w:t>
            </w:r>
            <w:r w:rsidR="00036A13" w:rsidRPr="006959A0">
              <w:rPr>
                <w:sz w:val="17"/>
                <w:szCs w:val="17"/>
                <w:lang w:val="ru-RU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  <w:lang w:val="ru-RU"/>
              </w:rPr>
              <w:t xml:space="preserve"> </w:t>
            </w:r>
            <w:r w:rsidR="00331E5B" w:rsidRPr="006959A0">
              <w:rPr>
                <w:sz w:val="17"/>
                <w:szCs w:val="17"/>
                <w:lang w:val="ru-RU"/>
              </w:rPr>
              <w:t>70</w:t>
            </w:r>
            <w:r w:rsidR="00421670" w:rsidRPr="006959A0">
              <w:rPr>
                <w:sz w:val="17"/>
                <w:szCs w:val="17"/>
                <w:lang w:val="ru-RU"/>
              </w:rPr>
              <w:t>,</w:t>
            </w:r>
            <w:r w:rsidR="00331E5B" w:rsidRPr="006959A0">
              <w:rPr>
                <w:sz w:val="17"/>
                <w:szCs w:val="17"/>
                <w:lang w:val="ru-RU"/>
              </w:rPr>
              <w:t xml:space="preserve">52 </w:t>
            </w:r>
            <w:r w:rsidR="00036A13" w:rsidRPr="006959A0">
              <w:rPr>
                <w:sz w:val="17"/>
                <w:szCs w:val="17"/>
                <w:lang w:val="ru-RU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Мадагаскар</w:t>
            </w:r>
            <w:r w:rsidR="00036A13" w:rsidRPr="006959A0">
              <w:rPr>
                <w:sz w:val="17"/>
                <w:szCs w:val="17"/>
                <w:lang w:val="ru-RU"/>
              </w:rPr>
              <w:t>)</w:t>
            </w:r>
          </w:p>
        </w:tc>
        <w:tc>
          <w:tcPr>
            <w:tcW w:w="855" w:type="dxa"/>
          </w:tcPr>
          <w:p w14:paraId="4BCB5D90" w14:textId="77777777" w:rsidR="00036A13" w:rsidRPr="006959A0" w:rsidRDefault="00036A13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52</w:t>
            </w:r>
          </w:p>
        </w:tc>
      </w:tr>
      <w:tr w:rsidR="00036A13" w:rsidRPr="006959A0" w14:paraId="6243E999" w14:textId="77777777" w:rsidTr="00577336">
        <w:trPr>
          <w:trHeight w:val="394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1DAD944A" w14:textId="77777777" w:rsidR="00036A13" w:rsidRPr="006959A0" w:rsidRDefault="00036A13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R-404A</w:t>
            </w:r>
          </w:p>
        </w:tc>
        <w:tc>
          <w:tcPr>
            <w:tcW w:w="709" w:type="dxa"/>
          </w:tcPr>
          <w:p w14:paraId="271E9780" w14:textId="0CD7E7C3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47</w:t>
            </w:r>
          </w:p>
        </w:tc>
        <w:tc>
          <w:tcPr>
            <w:tcW w:w="711" w:type="dxa"/>
          </w:tcPr>
          <w:p w14:paraId="5BA6E151" w14:textId="05377DF0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14:paraId="2C1EB5C5" w14:textId="0AB0327D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07</w:t>
            </w:r>
          </w:p>
        </w:tc>
        <w:tc>
          <w:tcPr>
            <w:tcW w:w="709" w:type="dxa"/>
          </w:tcPr>
          <w:p w14:paraId="31301C23" w14:textId="69CCD000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60</w:t>
            </w:r>
          </w:p>
        </w:tc>
        <w:tc>
          <w:tcPr>
            <w:tcW w:w="709" w:type="dxa"/>
          </w:tcPr>
          <w:p w14:paraId="1DB42ED4" w14:textId="53F08F47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94</w:t>
            </w:r>
          </w:p>
        </w:tc>
        <w:tc>
          <w:tcPr>
            <w:tcW w:w="709" w:type="dxa"/>
          </w:tcPr>
          <w:p w14:paraId="247532C4" w14:textId="2318F83B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14:paraId="3F294213" w14:textId="2CCC7850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="00C93AB7" w:rsidRPr="006959A0">
              <w:rPr>
                <w:sz w:val="17"/>
                <w:szCs w:val="17"/>
              </w:rPr>
              <w:t>39</w:t>
            </w:r>
          </w:p>
        </w:tc>
        <w:tc>
          <w:tcPr>
            <w:tcW w:w="705" w:type="dxa"/>
          </w:tcPr>
          <w:p w14:paraId="76DDF022" w14:textId="4C7D2131" w:rsidR="00036A13" w:rsidRPr="006959A0" w:rsidRDefault="00990BD8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39</w:t>
            </w:r>
          </w:p>
        </w:tc>
        <w:tc>
          <w:tcPr>
            <w:tcW w:w="2977" w:type="dxa"/>
          </w:tcPr>
          <w:p w14:paraId="2CD8A793" w14:textId="603B27AE" w:rsidR="00036A13" w:rsidRPr="006959A0" w:rsidRDefault="005B4625" w:rsidP="004F7B01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Мьянма</w:t>
            </w:r>
            <w:r w:rsidR="00036A13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</w:rPr>
              <w:t xml:space="preserve"> </w:t>
            </w:r>
            <w:r w:rsidR="00A30481" w:rsidRPr="006959A0">
              <w:rPr>
                <w:sz w:val="17"/>
                <w:szCs w:val="17"/>
              </w:rPr>
              <w:t>57</w:t>
            </w:r>
            <w:r w:rsidR="00421670" w:rsidRPr="006959A0">
              <w:rPr>
                <w:sz w:val="17"/>
                <w:szCs w:val="17"/>
              </w:rPr>
              <w:t>,</w:t>
            </w:r>
            <w:r w:rsidR="00A30481" w:rsidRPr="006959A0">
              <w:rPr>
                <w:sz w:val="17"/>
                <w:szCs w:val="17"/>
              </w:rPr>
              <w:t xml:space="preserve">50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Туркменистан</w:t>
            </w:r>
            <w:r w:rsidR="00036A13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0EA16F9F" w14:textId="63C8DED4" w:rsidR="00036A13" w:rsidRPr="006959A0" w:rsidRDefault="00990BD8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71</w:t>
            </w:r>
          </w:p>
        </w:tc>
      </w:tr>
      <w:tr w:rsidR="00036A13" w:rsidRPr="006959A0" w14:paraId="793D7225" w14:textId="77777777" w:rsidTr="00577336">
        <w:trPr>
          <w:trHeight w:val="196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62656D52" w14:textId="28BB043C" w:rsidR="00036A13" w:rsidRPr="006959A0" w:rsidRDefault="00036A13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R-407A</w:t>
            </w:r>
          </w:p>
        </w:tc>
        <w:tc>
          <w:tcPr>
            <w:tcW w:w="709" w:type="dxa"/>
          </w:tcPr>
          <w:p w14:paraId="681FBB5A" w14:textId="136F52F5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31</w:t>
            </w:r>
          </w:p>
        </w:tc>
        <w:tc>
          <w:tcPr>
            <w:tcW w:w="711" w:type="dxa"/>
          </w:tcPr>
          <w:p w14:paraId="2463605C" w14:textId="7297BAA7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51</w:t>
            </w:r>
          </w:p>
        </w:tc>
        <w:tc>
          <w:tcPr>
            <w:tcW w:w="709" w:type="dxa"/>
          </w:tcPr>
          <w:p w14:paraId="13747C25" w14:textId="5FF0D935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82</w:t>
            </w:r>
          </w:p>
        </w:tc>
        <w:tc>
          <w:tcPr>
            <w:tcW w:w="709" w:type="dxa"/>
          </w:tcPr>
          <w:p w14:paraId="76CB5F4B" w14:textId="175C78DD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46</w:t>
            </w:r>
          </w:p>
        </w:tc>
        <w:tc>
          <w:tcPr>
            <w:tcW w:w="709" w:type="dxa"/>
          </w:tcPr>
          <w:p w14:paraId="7313C7DD" w14:textId="6B2419BA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14:paraId="58E760CB" w14:textId="73E4E463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79</w:t>
            </w:r>
          </w:p>
        </w:tc>
        <w:tc>
          <w:tcPr>
            <w:tcW w:w="709" w:type="dxa"/>
          </w:tcPr>
          <w:p w14:paraId="3F794129" w14:textId="2C556CED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32</w:t>
            </w:r>
          </w:p>
        </w:tc>
        <w:tc>
          <w:tcPr>
            <w:tcW w:w="705" w:type="dxa"/>
          </w:tcPr>
          <w:p w14:paraId="0B63BF62" w14:textId="197EAA7B" w:rsidR="00036A13" w:rsidRPr="006959A0" w:rsidRDefault="00AF6785" w:rsidP="00AF6785">
            <w:pPr>
              <w:ind w:right="-21"/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80</w:t>
            </w:r>
          </w:p>
        </w:tc>
        <w:tc>
          <w:tcPr>
            <w:tcW w:w="2977" w:type="dxa"/>
          </w:tcPr>
          <w:p w14:paraId="29C58D93" w14:textId="1D868D79" w:rsidR="00036A13" w:rsidRPr="006959A0" w:rsidRDefault="00237AC9" w:rsidP="004F7B01">
            <w:pPr>
              <w:ind w:right="-111"/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82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Гаити</w:t>
            </w:r>
            <w:r w:rsidR="00036A13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</w:rPr>
              <w:t xml:space="preserve"> </w:t>
            </w:r>
            <w:r w:rsidR="00085EE0" w:rsidRPr="006959A0">
              <w:rPr>
                <w:sz w:val="17"/>
                <w:szCs w:val="17"/>
              </w:rPr>
              <w:t>57</w:t>
            </w:r>
            <w:r w:rsidR="00421670" w:rsidRPr="006959A0">
              <w:rPr>
                <w:sz w:val="17"/>
                <w:szCs w:val="17"/>
              </w:rPr>
              <w:t>,</w:t>
            </w:r>
            <w:r w:rsidR="00085EE0" w:rsidRPr="006959A0">
              <w:rPr>
                <w:sz w:val="17"/>
                <w:szCs w:val="17"/>
              </w:rPr>
              <w:t>00</w:t>
            </w:r>
            <w:r w:rsidR="00036A13" w:rsidRPr="006959A0">
              <w:rPr>
                <w:sz w:val="17"/>
                <w:szCs w:val="17"/>
              </w:rPr>
              <w:t xml:space="preserve"> (</w:t>
            </w:r>
            <w:r w:rsidR="004E4438" w:rsidRPr="006959A0">
              <w:rPr>
                <w:sz w:val="17"/>
                <w:szCs w:val="17"/>
                <w:lang w:val="ru-RU"/>
              </w:rPr>
              <w:t>Туркменистан</w:t>
            </w:r>
            <w:r w:rsidR="00036A13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1AD5056A" w14:textId="3795F260" w:rsidR="00036A13" w:rsidRPr="006959A0" w:rsidRDefault="00C074C6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3863F3" w:rsidRPr="006959A0">
              <w:rPr>
                <w:sz w:val="17"/>
                <w:szCs w:val="17"/>
              </w:rPr>
              <w:t>***</w:t>
            </w:r>
          </w:p>
        </w:tc>
      </w:tr>
      <w:tr w:rsidR="00036A13" w:rsidRPr="006959A0" w14:paraId="71990A85" w14:textId="77777777" w:rsidTr="00577336">
        <w:trPr>
          <w:trHeight w:val="184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4550EFF3" w14:textId="77777777" w:rsidR="00036A13" w:rsidRPr="006959A0" w:rsidRDefault="00036A13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lastRenderedPageBreak/>
              <w:t>R-407C</w:t>
            </w:r>
          </w:p>
        </w:tc>
        <w:tc>
          <w:tcPr>
            <w:tcW w:w="709" w:type="dxa"/>
          </w:tcPr>
          <w:p w14:paraId="4D121684" w14:textId="429DD39F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11</w:t>
            </w:r>
          </w:p>
        </w:tc>
        <w:tc>
          <w:tcPr>
            <w:tcW w:w="711" w:type="dxa"/>
          </w:tcPr>
          <w:p w14:paraId="49F6AC9B" w14:textId="2B296ED9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31</w:t>
            </w:r>
          </w:p>
        </w:tc>
        <w:tc>
          <w:tcPr>
            <w:tcW w:w="709" w:type="dxa"/>
          </w:tcPr>
          <w:p w14:paraId="17488A4E" w14:textId="40E60C95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12</w:t>
            </w:r>
          </w:p>
        </w:tc>
        <w:tc>
          <w:tcPr>
            <w:tcW w:w="709" w:type="dxa"/>
          </w:tcPr>
          <w:p w14:paraId="54EE9D90" w14:textId="6D065914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67</w:t>
            </w:r>
          </w:p>
        </w:tc>
        <w:tc>
          <w:tcPr>
            <w:tcW w:w="709" w:type="dxa"/>
          </w:tcPr>
          <w:p w14:paraId="611F853D" w14:textId="7BC7C765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41</w:t>
            </w:r>
          </w:p>
        </w:tc>
        <w:tc>
          <w:tcPr>
            <w:tcW w:w="709" w:type="dxa"/>
          </w:tcPr>
          <w:p w14:paraId="11474C88" w14:textId="48A41714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51</w:t>
            </w:r>
          </w:p>
        </w:tc>
        <w:tc>
          <w:tcPr>
            <w:tcW w:w="709" w:type="dxa"/>
          </w:tcPr>
          <w:p w14:paraId="774FA8F0" w14:textId="20EDE094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17</w:t>
            </w:r>
            <w:r w:rsidR="00421670" w:rsidRPr="006959A0">
              <w:rPr>
                <w:sz w:val="17"/>
                <w:szCs w:val="17"/>
              </w:rPr>
              <w:t>,</w:t>
            </w:r>
            <w:r w:rsidR="008D622C" w:rsidRPr="006959A0">
              <w:rPr>
                <w:sz w:val="17"/>
                <w:szCs w:val="17"/>
              </w:rPr>
              <w:t>88</w:t>
            </w:r>
          </w:p>
        </w:tc>
        <w:tc>
          <w:tcPr>
            <w:tcW w:w="705" w:type="dxa"/>
          </w:tcPr>
          <w:p w14:paraId="48908BD1" w14:textId="3EA8898C" w:rsidR="00036A13" w:rsidRPr="006959A0" w:rsidRDefault="004A257E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20</w:t>
            </w:r>
          </w:p>
        </w:tc>
        <w:tc>
          <w:tcPr>
            <w:tcW w:w="2977" w:type="dxa"/>
          </w:tcPr>
          <w:p w14:paraId="4610ED7B" w14:textId="05C48316" w:rsidR="00036A13" w:rsidRPr="006959A0" w:rsidRDefault="004A257E" w:rsidP="004F7B01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Ангола</w:t>
            </w:r>
            <w:r w:rsidR="00036A13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</w:rPr>
              <w:t xml:space="preserve"> </w:t>
            </w:r>
            <w:r w:rsidRPr="006959A0">
              <w:rPr>
                <w:sz w:val="17"/>
                <w:szCs w:val="17"/>
              </w:rPr>
              <w:t>41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Малави</w:t>
            </w:r>
            <w:r w:rsidR="00036A13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12736FE9" w14:textId="09A533D6" w:rsidR="00036A13" w:rsidRPr="006959A0" w:rsidRDefault="003863F3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52</w:t>
            </w:r>
          </w:p>
        </w:tc>
      </w:tr>
      <w:tr w:rsidR="00036A13" w:rsidRPr="006959A0" w14:paraId="5ADB1C3A" w14:textId="77777777" w:rsidTr="00577336">
        <w:trPr>
          <w:trHeight w:val="228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17357818" w14:textId="77777777" w:rsidR="00036A13" w:rsidRPr="006959A0" w:rsidRDefault="00036A13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R-410A</w:t>
            </w:r>
          </w:p>
        </w:tc>
        <w:tc>
          <w:tcPr>
            <w:tcW w:w="709" w:type="dxa"/>
          </w:tcPr>
          <w:p w14:paraId="794CFA38" w14:textId="2954450F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39</w:t>
            </w:r>
          </w:p>
        </w:tc>
        <w:tc>
          <w:tcPr>
            <w:tcW w:w="711" w:type="dxa"/>
          </w:tcPr>
          <w:p w14:paraId="19283DD1" w14:textId="516DF5AD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94</w:t>
            </w:r>
          </w:p>
        </w:tc>
        <w:tc>
          <w:tcPr>
            <w:tcW w:w="709" w:type="dxa"/>
          </w:tcPr>
          <w:p w14:paraId="37D83DFD" w14:textId="2324ED9C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39</w:t>
            </w:r>
          </w:p>
        </w:tc>
        <w:tc>
          <w:tcPr>
            <w:tcW w:w="709" w:type="dxa"/>
          </w:tcPr>
          <w:p w14:paraId="7DCEDC30" w14:textId="03251091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26</w:t>
            </w:r>
          </w:p>
        </w:tc>
        <w:tc>
          <w:tcPr>
            <w:tcW w:w="709" w:type="dxa"/>
          </w:tcPr>
          <w:p w14:paraId="03E21002" w14:textId="565F6086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44</w:t>
            </w:r>
          </w:p>
        </w:tc>
        <w:tc>
          <w:tcPr>
            <w:tcW w:w="709" w:type="dxa"/>
          </w:tcPr>
          <w:p w14:paraId="128CC5DE" w14:textId="36BCF881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31</w:t>
            </w:r>
          </w:p>
        </w:tc>
        <w:tc>
          <w:tcPr>
            <w:tcW w:w="709" w:type="dxa"/>
          </w:tcPr>
          <w:p w14:paraId="3D8F7E69" w14:textId="3F3D9A6E" w:rsidR="00036A13" w:rsidRPr="006959A0" w:rsidRDefault="008D622C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98</w:t>
            </w:r>
          </w:p>
        </w:tc>
        <w:tc>
          <w:tcPr>
            <w:tcW w:w="705" w:type="dxa"/>
          </w:tcPr>
          <w:p w14:paraId="22358D4D" w14:textId="55CC68CD" w:rsidR="00036A13" w:rsidRPr="006959A0" w:rsidRDefault="00761A21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85</w:t>
            </w:r>
          </w:p>
        </w:tc>
        <w:tc>
          <w:tcPr>
            <w:tcW w:w="2977" w:type="dxa"/>
          </w:tcPr>
          <w:p w14:paraId="44F154CA" w14:textId="20494003" w:rsidR="00036A13" w:rsidRPr="006959A0" w:rsidRDefault="00B752F2" w:rsidP="004F7B01">
            <w:pPr>
              <w:jc w:val="left"/>
              <w:rPr>
                <w:sz w:val="17"/>
                <w:szCs w:val="17"/>
                <w:lang w:val="ru-RU"/>
              </w:rPr>
            </w:pPr>
            <w:r w:rsidRPr="006959A0">
              <w:rPr>
                <w:sz w:val="17"/>
                <w:szCs w:val="17"/>
                <w:lang w:val="ru-RU"/>
              </w:rPr>
              <w:t>5</w:t>
            </w:r>
            <w:r w:rsidR="00421670" w:rsidRPr="006959A0">
              <w:rPr>
                <w:sz w:val="17"/>
                <w:szCs w:val="17"/>
                <w:lang w:val="ru-RU"/>
              </w:rPr>
              <w:t>,</w:t>
            </w:r>
            <w:r w:rsidRPr="006959A0">
              <w:rPr>
                <w:sz w:val="17"/>
                <w:szCs w:val="17"/>
                <w:lang w:val="ru-RU"/>
              </w:rPr>
              <w:t xml:space="preserve">00 </w:t>
            </w:r>
            <w:r w:rsidR="00036A13" w:rsidRPr="006959A0">
              <w:rPr>
                <w:sz w:val="17"/>
                <w:szCs w:val="17"/>
                <w:lang w:val="ru-RU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Мьянма</w:t>
            </w:r>
            <w:r w:rsidR="00036A13" w:rsidRPr="006959A0">
              <w:rPr>
                <w:sz w:val="17"/>
                <w:szCs w:val="17"/>
                <w:lang w:val="ru-RU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  <w:lang w:val="ru-RU"/>
              </w:rPr>
              <w:t xml:space="preserve"> </w:t>
            </w:r>
            <w:r w:rsidRPr="006959A0">
              <w:rPr>
                <w:sz w:val="17"/>
                <w:szCs w:val="17"/>
                <w:lang w:val="ru-RU"/>
              </w:rPr>
              <w:t>58</w:t>
            </w:r>
            <w:r w:rsidR="00421670" w:rsidRPr="006959A0">
              <w:rPr>
                <w:sz w:val="17"/>
                <w:szCs w:val="17"/>
                <w:lang w:val="ru-RU"/>
              </w:rPr>
              <w:t>,</w:t>
            </w:r>
            <w:r w:rsidRPr="006959A0">
              <w:rPr>
                <w:sz w:val="17"/>
                <w:szCs w:val="17"/>
                <w:lang w:val="ru-RU"/>
              </w:rPr>
              <w:t xml:space="preserve">53 </w:t>
            </w:r>
            <w:r w:rsidR="00036A13" w:rsidRPr="006959A0">
              <w:rPr>
                <w:sz w:val="17"/>
                <w:szCs w:val="17"/>
                <w:lang w:val="ru-RU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Сент-Китс и Невис</w:t>
            </w:r>
            <w:r w:rsidR="00036A13" w:rsidRPr="006959A0">
              <w:rPr>
                <w:sz w:val="17"/>
                <w:szCs w:val="17"/>
                <w:lang w:val="ru-RU"/>
              </w:rPr>
              <w:t>)</w:t>
            </w:r>
          </w:p>
        </w:tc>
        <w:tc>
          <w:tcPr>
            <w:tcW w:w="855" w:type="dxa"/>
          </w:tcPr>
          <w:p w14:paraId="794EB0A1" w14:textId="3468D280" w:rsidR="00036A13" w:rsidRPr="006959A0" w:rsidRDefault="00761A21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70</w:t>
            </w:r>
          </w:p>
        </w:tc>
      </w:tr>
      <w:tr w:rsidR="00036A13" w:rsidRPr="006959A0" w14:paraId="204B56C8" w14:textId="77777777" w:rsidTr="00577336">
        <w:trPr>
          <w:trHeight w:val="113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22D6D422" w14:textId="77777777" w:rsidR="00036A13" w:rsidRPr="006959A0" w:rsidRDefault="00036A13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R-507A</w:t>
            </w:r>
          </w:p>
        </w:tc>
        <w:tc>
          <w:tcPr>
            <w:tcW w:w="709" w:type="dxa"/>
          </w:tcPr>
          <w:p w14:paraId="2694E7E2" w14:textId="14B1A7EA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74</w:t>
            </w:r>
          </w:p>
        </w:tc>
        <w:tc>
          <w:tcPr>
            <w:tcW w:w="711" w:type="dxa"/>
          </w:tcPr>
          <w:p w14:paraId="3990802D" w14:textId="13E2B384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7792053A" w14:textId="4F5A52C1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43</w:t>
            </w:r>
          </w:p>
        </w:tc>
        <w:tc>
          <w:tcPr>
            <w:tcW w:w="709" w:type="dxa"/>
          </w:tcPr>
          <w:p w14:paraId="37DF7BD4" w14:textId="585DC64F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66</w:t>
            </w:r>
          </w:p>
        </w:tc>
        <w:tc>
          <w:tcPr>
            <w:tcW w:w="709" w:type="dxa"/>
          </w:tcPr>
          <w:p w14:paraId="139E544D" w14:textId="771002E2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96</w:t>
            </w:r>
          </w:p>
        </w:tc>
        <w:tc>
          <w:tcPr>
            <w:tcW w:w="709" w:type="dxa"/>
          </w:tcPr>
          <w:p w14:paraId="3C14D11C" w14:textId="3B07BB1E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05A6EF6D" w14:textId="16D20D65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</w:t>
            </w:r>
            <w:r w:rsidR="00FD3A3F" w:rsidRPr="006959A0">
              <w:rPr>
                <w:sz w:val="17"/>
                <w:szCs w:val="17"/>
              </w:rPr>
              <w:t>5</w:t>
            </w:r>
          </w:p>
        </w:tc>
        <w:tc>
          <w:tcPr>
            <w:tcW w:w="705" w:type="dxa"/>
          </w:tcPr>
          <w:p w14:paraId="2F3AC63F" w14:textId="49A3FD55" w:rsidR="00036A13" w:rsidRPr="006959A0" w:rsidRDefault="006732C7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48</w:t>
            </w:r>
          </w:p>
        </w:tc>
        <w:tc>
          <w:tcPr>
            <w:tcW w:w="2977" w:type="dxa"/>
          </w:tcPr>
          <w:p w14:paraId="703BCA50" w14:textId="1ECE84C2" w:rsidR="00036A13" w:rsidRPr="006959A0" w:rsidRDefault="009F15A5" w:rsidP="004F7B01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Соломоновы Острова</w:t>
            </w:r>
            <w:r w:rsidR="00036A13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</w:rPr>
              <w:t xml:space="preserve"> </w:t>
            </w:r>
            <w:r w:rsidR="00484971" w:rsidRPr="006959A0">
              <w:rPr>
                <w:sz w:val="17"/>
                <w:szCs w:val="17"/>
              </w:rPr>
              <w:t>35</w:t>
            </w:r>
            <w:r w:rsidR="00421670" w:rsidRPr="006959A0">
              <w:rPr>
                <w:sz w:val="17"/>
                <w:szCs w:val="17"/>
              </w:rPr>
              <w:t>,</w:t>
            </w:r>
            <w:r w:rsidR="00484971" w:rsidRPr="006959A0">
              <w:rPr>
                <w:sz w:val="17"/>
                <w:szCs w:val="17"/>
              </w:rPr>
              <w:t>00</w:t>
            </w:r>
            <w:r w:rsidR="00036A13" w:rsidRPr="006959A0">
              <w:rPr>
                <w:sz w:val="17"/>
                <w:szCs w:val="17"/>
              </w:rPr>
              <w:t xml:space="preserve"> (</w:t>
            </w:r>
            <w:r w:rsidR="004E4438" w:rsidRPr="006959A0">
              <w:rPr>
                <w:sz w:val="17"/>
                <w:szCs w:val="17"/>
                <w:lang w:val="ru-RU"/>
              </w:rPr>
              <w:t>Бурунди</w:t>
            </w:r>
            <w:r w:rsidR="00036A13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40CD553A" w14:textId="0E9AB21A" w:rsidR="00036A13" w:rsidRPr="006959A0" w:rsidRDefault="006732C7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38</w:t>
            </w:r>
          </w:p>
        </w:tc>
      </w:tr>
      <w:tr w:rsidR="00036A13" w:rsidRPr="006959A0" w14:paraId="34B46D67" w14:textId="77777777" w:rsidTr="00577336">
        <w:trPr>
          <w:trHeight w:val="199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054CFFCA" w14:textId="77777777" w:rsidR="00036A13" w:rsidRPr="006959A0" w:rsidRDefault="00036A13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HC</w:t>
            </w:r>
            <w:r w:rsidRPr="006959A0">
              <w:rPr>
                <w:sz w:val="17"/>
                <w:szCs w:val="17"/>
              </w:rPr>
              <w:noBreakHyphen/>
              <w:t>600a</w:t>
            </w:r>
          </w:p>
        </w:tc>
        <w:tc>
          <w:tcPr>
            <w:tcW w:w="709" w:type="dxa"/>
          </w:tcPr>
          <w:p w14:paraId="75FDA6A5" w14:textId="53B38F17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35</w:t>
            </w:r>
          </w:p>
        </w:tc>
        <w:tc>
          <w:tcPr>
            <w:tcW w:w="711" w:type="dxa"/>
          </w:tcPr>
          <w:p w14:paraId="1EEF05F9" w14:textId="582ECC4C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87</w:t>
            </w:r>
          </w:p>
        </w:tc>
        <w:tc>
          <w:tcPr>
            <w:tcW w:w="709" w:type="dxa"/>
          </w:tcPr>
          <w:p w14:paraId="52C4E903" w14:textId="0931E401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84</w:t>
            </w:r>
          </w:p>
        </w:tc>
        <w:tc>
          <w:tcPr>
            <w:tcW w:w="709" w:type="dxa"/>
          </w:tcPr>
          <w:p w14:paraId="672C03D6" w14:textId="0226106B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01</w:t>
            </w:r>
          </w:p>
        </w:tc>
        <w:tc>
          <w:tcPr>
            <w:tcW w:w="709" w:type="dxa"/>
          </w:tcPr>
          <w:p w14:paraId="1E9C0A3A" w14:textId="709E1598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73</w:t>
            </w:r>
          </w:p>
        </w:tc>
        <w:tc>
          <w:tcPr>
            <w:tcW w:w="709" w:type="dxa"/>
          </w:tcPr>
          <w:p w14:paraId="6341129C" w14:textId="0EA8020D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52</w:t>
            </w:r>
          </w:p>
        </w:tc>
        <w:tc>
          <w:tcPr>
            <w:tcW w:w="709" w:type="dxa"/>
          </w:tcPr>
          <w:p w14:paraId="5273C5B5" w14:textId="25ECD083" w:rsidR="00036A13" w:rsidRPr="006959A0" w:rsidRDefault="009C5667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95</w:t>
            </w:r>
          </w:p>
        </w:tc>
        <w:tc>
          <w:tcPr>
            <w:tcW w:w="705" w:type="dxa"/>
          </w:tcPr>
          <w:p w14:paraId="08615045" w14:textId="106CBD85" w:rsidR="00036A13" w:rsidRPr="006959A0" w:rsidRDefault="00385C77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49</w:t>
            </w:r>
          </w:p>
        </w:tc>
        <w:tc>
          <w:tcPr>
            <w:tcW w:w="2977" w:type="dxa"/>
          </w:tcPr>
          <w:p w14:paraId="3E74A531" w14:textId="6DF88734" w:rsidR="00036A13" w:rsidRPr="006959A0" w:rsidRDefault="004B5B87" w:rsidP="004F7B01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Зимбабве</w:t>
            </w:r>
            <w:r w:rsidR="00036A13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</w:rPr>
              <w:t xml:space="preserve"> </w:t>
            </w:r>
            <w:r w:rsidRPr="006959A0">
              <w:rPr>
                <w:sz w:val="17"/>
                <w:szCs w:val="17"/>
              </w:rPr>
              <w:t>46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Антигуа и Барбуда</w:t>
            </w:r>
            <w:r w:rsidR="00036A13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1BF22CFC" w14:textId="47BEC1FD" w:rsidR="00036A13" w:rsidRPr="006959A0" w:rsidRDefault="00385C77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40</w:t>
            </w:r>
          </w:p>
        </w:tc>
      </w:tr>
      <w:tr w:rsidR="00036A13" w:rsidRPr="006959A0" w14:paraId="642AF26C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08D5E88E" w14:textId="77777777" w:rsidR="00036A13" w:rsidRPr="006959A0" w:rsidRDefault="00036A13" w:rsidP="004F7B01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HC</w:t>
            </w:r>
            <w:r w:rsidRPr="006959A0">
              <w:rPr>
                <w:sz w:val="17"/>
                <w:szCs w:val="17"/>
              </w:rPr>
              <w:noBreakHyphen/>
              <w:t>290</w:t>
            </w:r>
          </w:p>
        </w:tc>
        <w:tc>
          <w:tcPr>
            <w:tcW w:w="709" w:type="dxa"/>
          </w:tcPr>
          <w:p w14:paraId="114744CA" w14:textId="14B286B6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11</w:t>
            </w:r>
          </w:p>
        </w:tc>
        <w:tc>
          <w:tcPr>
            <w:tcW w:w="711" w:type="dxa"/>
          </w:tcPr>
          <w:p w14:paraId="7626AB82" w14:textId="72221C93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22</w:t>
            </w:r>
          </w:p>
        </w:tc>
        <w:tc>
          <w:tcPr>
            <w:tcW w:w="709" w:type="dxa"/>
          </w:tcPr>
          <w:p w14:paraId="448E87EC" w14:textId="55847F49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27</w:t>
            </w:r>
          </w:p>
        </w:tc>
        <w:tc>
          <w:tcPr>
            <w:tcW w:w="709" w:type="dxa"/>
          </w:tcPr>
          <w:p w14:paraId="2B013F94" w14:textId="31FE9A2C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03</w:t>
            </w:r>
          </w:p>
        </w:tc>
        <w:tc>
          <w:tcPr>
            <w:tcW w:w="709" w:type="dxa"/>
          </w:tcPr>
          <w:p w14:paraId="69F0D83F" w14:textId="72D204DD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56</w:t>
            </w:r>
          </w:p>
        </w:tc>
        <w:tc>
          <w:tcPr>
            <w:tcW w:w="709" w:type="dxa"/>
          </w:tcPr>
          <w:p w14:paraId="57A4CDAA" w14:textId="02DFFA94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57</w:t>
            </w:r>
          </w:p>
        </w:tc>
        <w:tc>
          <w:tcPr>
            <w:tcW w:w="709" w:type="dxa"/>
          </w:tcPr>
          <w:p w14:paraId="6872D85C" w14:textId="46F42A71" w:rsidR="00036A13" w:rsidRPr="006959A0" w:rsidRDefault="00036A13" w:rsidP="004F7B01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32</w:t>
            </w:r>
            <w:r w:rsidR="00421670" w:rsidRPr="006959A0">
              <w:rPr>
                <w:sz w:val="17"/>
                <w:szCs w:val="17"/>
              </w:rPr>
              <w:t>,</w:t>
            </w:r>
            <w:r w:rsidR="00C16E35" w:rsidRPr="006959A0">
              <w:rPr>
                <w:sz w:val="17"/>
                <w:szCs w:val="17"/>
              </w:rPr>
              <w:t>69</w:t>
            </w:r>
          </w:p>
        </w:tc>
        <w:tc>
          <w:tcPr>
            <w:tcW w:w="705" w:type="dxa"/>
          </w:tcPr>
          <w:p w14:paraId="55127CC2" w14:textId="2D2018C1" w:rsidR="00036A13" w:rsidRPr="006959A0" w:rsidRDefault="00FC37FA" w:rsidP="00FC37FA">
            <w:pPr>
              <w:ind w:left="-141" w:firstLine="141"/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44</w:t>
            </w:r>
          </w:p>
        </w:tc>
        <w:tc>
          <w:tcPr>
            <w:tcW w:w="2977" w:type="dxa"/>
          </w:tcPr>
          <w:p w14:paraId="18E326F4" w14:textId="7F4F6C12" w:rsidR="00036A13" w:rsidRPr="006959A0" w:rsidRDefault="00877DF6" w:rsidP="004F7B01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20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Эфиопия</w:t>
            </w:r>
            <w:r w:rsidR="00036A13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036A13" w:rsidRPr="006959A0">
              <w:rPr>
                <w:sz w:val="17"/>
                <w:szCs w:val="17"/>
              </w:rPr>
              <w:t xml:space="preserve"> </w:t>
            </w:r>
            <w:r w:rsidRPr="006959A0">
              <w:rPr>
                <w:sz w:val="17"/>
                <w:szCs w:val="17"/>
              </w:rPr>
              <w:t>50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036A13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Бурунди</w:t>
            </w:r>
            <w:r w:rsidR="00036A13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5D5A16D6" w14:textId="57CF9580" w:rsidR="00036A13" w:rsidRPr="006959A0" w:rsidRDefault="00FC37FA" w:rsidP="004F7B01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32</w:t>
            </w:r>
          </w:p>
        </w:tc>
      </w:tr>
      <w:tr w:rsidR="00A76D16" w:rsidRPr="006959A0" w14:paraId="2D98C2F6" w14:textId="77777777" w:rsidTr="00577336">
        <w:trPr>
          <w:trHeight w:val="137"/>
        </w:trPr>
        <w:tc>
          <w:tcPr>
            <w:tcW w:w="10497" w:type="dxa"/>
            <w:gridSpan w:val="11"/>
          </w:tcPr>
          <w:p w14:paraId="5EA2FB8A" w14:textId="1BA3E3FC" w:rsidR="00A76D16" w:rsidRPr="006959A0" w:rsidRDefault="004E4438" w:rsidP="00A76D16">
            <w:pPr>
              <w:jc w:val="left"/>
              <w:rPr>
                <w:sz w:val="17"/>
                <w:szCs w:val="17"/>
                <w:lang w:val="ru-RU"/>
              </w:rPr>
            </w:pPr>
            <w:r w:rsidRPr="006959A0">
              <w:rPr>
                <w:b/>
                <w:bCs/>
                <w:sz w:val="17"/>
                <w:szCs w:val="17"/>
                <w:lang w:val="ru-RU"/>
              </w:rPr>
              <w:t>Страны, не входящие в категорию НОП</w:t>
            </w:r>
          </w:p>
        </w:tc>
      </w:tr>
      <w:tr w:rsidR="00A76D16" w:rsidRPr="006959A0" w14:paraId="48984CDD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587C2B70" w14:textId="6F13A388" w:rsidR="00A76D16" w:rsidRPr="006959A0" w:rsidRDefault="004E4438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  <w:lang w:val="ru-RU"/>
              </w:rPr>
              <w:t>ГХФУ</w:t>
            </w:r>
            <w:r w:rsidR="00A76D16" w:rsidRPr="006959A0">
              <w:rPr>
                <w:sz w:val="17"/>
                <w:szCs w:val="17"/>
              </w:rPr>
              <w:t>-22</w:t>
            </w:r>
          </w:p>
        </w:tc>
        <w:tc>
          <w:tcPr>
            <w:tcW w:w="709" w:type="dxa"/>
          </w:tcPr>
          <w:p w14:paraId="2E9B39E3" w14:textId="71F32EA9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91</w:t>
            </w:r>
          </w:p>
        </w:tc>
        <w:tc>
          <w:tcPr>
            <w:tcW w:w="711" w:type="dxa"/>
          </w:tcPr>
          <w:p w14:paraId="140876E9" w14:textId="7C079B96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93</w:t>
            </w:r>
          </w:p>
        </w:tc>
        <w:tc>
          <w:tcPr>
            <w:tcW w:w="709" w:type="dxa"/>
          </w:tcPr>
          <w:p w14:paraId="23C67A06" w14:textId="5E5AF12C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85</w:t>
            </w:r>
          </w:p>
        </w:tc>
        <w:tc>
          <w:tcPr>
            <w:tcW w:w="709" w:type="dxa"/>
          </w:tcPr>
          <w:p w14:paraId="1044068F" w14:textId="5F1CB661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83</w:t>
            </w:r>
          </w:p>
        </w:tc>
        <w:tc>
          <w:tcPr>
            <w:tcW w:w="709" w:type="dxa"/>
          </w:tcPr>
          <w:p w14:paraId="1CBC4F47" w14:textId="313B6FCE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07</w:t>
            </w:r>
          </w:p>
        </w:tc>
        <w:tc>
          <w:tcPr>
            <w:tcW w:w="709" w:type="dxa"/>
          </w:tcPr>
          <w:p w14:paraId="7F3A1A86" w14:textId="50BC401B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81</w:t>
            </w:r>
          </w:p>
        </w:tc>
        <w:tc>
          <w:tcPr>
            <w:tcW w:w="709" w:type="dxa"/>
          </w:tcPr>
          <w:p w14:paraId="73188EAC" w14:textId="121E59ED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81</w:t>
            </w:r>
          </w:p>
        </w:tc>
        <w:tc>
          <w:tcPr>
            <w:tcW w:w="705" w:type="dxa"/>
          </w:tcPr>
          <w:p w14:paraId="1FD3EF5C" w14:textId="2F0B960A" w:rsidR="00A76D16" w:rsidRPr="006959A0" w:rsidRDefault="008966B2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16</w:t>
            </w:r>
          </w:p>
        </w:tc>
        <w:tc>
          <w:tcPr>
            <w:tcW w:w="2977" w:type="dxa"/>
          </w:tcPr>
          <w:p w14:paraId="10265067" w14:textId="14DEC6B8" w:rsidR="00A76D16" w:rsidRPr="006959A0" w:rsidRDefault="00901D2D" w:rsidP="00442D31">
            <w:pPr>
              <w:ind w:right="-109"/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Аргентина</w:t>
            </w:r>
            <w:r w:rsidR="00A76D16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en-US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</w:t>
            </w:r>
            <w:r w:rsidR="00442D31" w:rsidRPr="006959A0">
              <w:rPr>
                <w:sz w:val="17"/>
                <w:szCs w:val="17"/>
              </w:rPr>
              <w:t>30</w:t>
            </w:r>
            <w:r w:rsidR="00421670" w:rsidRPr="006959A0">
              <w:rPr>
                <w:sz w:val="17"/>
                <w:szCs w:val="17"/>
              </w:rPr>
              <w:t>,</w:t>
            </w:r>
            <w:r w:rsidR="00442D31"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Венесуэла</w:t>
            </w:r>
            <w:r w:rsidR="004E4438" w:rsidRPr="006959A0">
              <w:rPr>
                <w:sz w:val="17"/>
                <w:szCs w:val="17"/>
                <w:lang w:val="ru-RU"/>
              </w:rPr>
              <w:t xml:space="preserve"> (</w:t>
            </w:r>
            <w:r w:rsidR="00421670" w:rsidRPr="006959A0">
              <w:rPr>
                <w:sz w:val="17"/>
                <w:szCs w:val="17"/>
                <w:lang w:val="ru-RU"/>
              </w:rPr>
              <w:t>Боливарианская Республика</w:t>
            </w:r>
            <w:r w:rsidR="004E4438" w:rsidRPr="006959A0">
              <w:rPr>
                <w:sz w:val="17"/>
                <w:szCs w:val="17"/>
                <w:lang w:val="ru-RU"/>
              </w:rPr>
              <w:t>)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28E732E5" w14:textId="2CA1AC43" w:rsidR="00A76D16" w:rsidRPr="006959A0" w:rsidRDefault="008966B2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40</w:t>
            </w:r>
          </w:p>
        </w:tc>
      </w:tr>
      <w:tr w:rsidR="00A76D16" w:rsidRPr="006959A0" w14:paraId="5D67DA37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15C993AD" w14:textId="67702ADE" w:rsidR="00A76D16" w:rsidRPr="006959A0" w:rsidRDefault="004E4438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  <w:lang w:val="ru-RU"/>
              </w:rPr>
              <w:t>ГФУ</w:t>
            </w:r>
            <w:r w:rsidR="00A76D16" w:rsidRPr="006959A0">
              <w:rPr>
                <w:sz w:val="17"/>
                <w:szCs w:val="17"/>
              </w:rPr>
              <w:t>-134a</w:t>
            </w:r>
          </w:p>
        </w:tc>
        <w:tc>
          <w:tcPr>
            <w:tcW w:w="709" w:type="dxa"/>
          </w:tcPr>
          <w:p w14:paraId="71332212" w14:textId="08B1A568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18</w:t>
            </w:r>
          </w:p>
        </w:tc>
        <w:tc>
          <w:tcPr>
            <w:tcW w:w="711" w:type="dxa"/>
          </w:tcPr>
          <w:p w14:paraId="51AEFEA7" w14:textId="3B11B813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87</w:t>
            </w:r>
          </w:p>
        </w:tc>
        <w:tc>
          <w:tcPr>
            <w:tcW w:w="709" w:type="dxa"/>
          </w:tcPr>
          <w:p w14:paraId="416C3F15" w14:textId="7FEB2522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18</w:t>
            </w:r>
          </w:p>
        </w:tc>
        <w:tc>
          <w:tcPr>
            <w:tcW w:w="709" w:type="dxa"/>
          </w:tcPr>
          <w:p w14:paraId="70BCF07A" w14:textId="46E22AFD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03</w:t>
            </w:r>
          </w:p>
        </w:tc>
        <w:tc>
          <w:tcPr>
            <w:tcW w:w="709" w:type="dxa"/>
          </w:tcPr>
          <w:p w14:paraId="1B626F16" w14:textId="7C0A6974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70</w:t>
            </w:r>
          </w:p>
        </w:tc>
        <w:tc>
          <w:tcPr>
            <w:tcW w:w="709" w:type="dxa"/>
          </w:tcPr>
          <w:p w14:paraId="2A4C4EB9" w14:textId="6180D6CD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72</w:t>
            </w:r>
          </w:p>
        </w:tc>
        <w:tc>
          <w:tcPr>
            <w:tcW w:w="709" w:type="dxa"/>
          </w:tcPr>
          <w:p w14:paraId="4C74DDBB" w14:textId="4AE69A65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82</w:t>
            </w:r>
          </w:p>
        </w:tc>
        <w:tc>
          <w:tcPr>
            <w:tcW w:w="705" w:type="dxa"/>
          </w:tcPr>
          <w:p w14:paraId="30897F2B" w14:textId="0F525625" w:rsidR="00A76D16" w:rsidRPr="006959A0" w:rsidRDefault="008E3971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99</w:t>
            </w:r>
          </w:p>
        </w:tc>
        <w:tc>
          <w:tcPr>
            <w:tcW w:w="2977" w:type="dxa"/>
          </w:tcPr>
          <w:p w14:paraId="3A6B368F" w14:textId="4F75435C" w:rsidR="00A76D16" w:rsidRPr="006959A0" w:rsidRDefault="008E3971" w:rsidP="00D14301">
            <w:pPr>
              <w:ind w:right="-109"/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60 </w:t>
            </w:r>
            <w:r w:rsidR="00A76D16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Аргентина</w:t>
            </w:r>
            <w:r w:rsidR="00A76D16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ru-RU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</w:t>
            </w:r>
            <w:r w:rsidR="00D14301" w:rsidRPr="006959A0">
              <w:rPr>
                <w:sz w:val="17"/>
                <w:szCs w:val="17"/>
              </w:rPr>
              <w:t>23</w:t>
            </w:r>
            <w:r w:rsidR="00421670" w:rsidRPr="006959A0">
              <w:rPr>
                <w:sz w:val="17"/>
                <w:szCs w:val="17"/>
              </w:rPr>
              <w:t>,</w:t>
            </w:r>
            <w:r w:rsidR="00D14301"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Уругвай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3E18EDCE" w14:textId="44895C5C" w:rsidR="00A76D16" w:rsidRPr="006959A0" w:rsidRDefault="008E3971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39</w:t>
            </w:r>
          </w:p>
        </w:tc>
      </w:tr>
      <w:tr w:rsidR="00A76D16" w:rsidRPr="006959A0" w14:paraId="6242C452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742B5CC6" w14:textId="1A969BF1" w:rsidR="00A76D16" w:rsidRPr="006959A0" w:rsidRDefault="004E4438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  <w:lang w:val="ru-RU"/>
              </w:rPr>
              <w:t>ГФУ</w:t>
            </w:r>
            <w:r w:rsidR="00A76D16" w:rsidRPr="006959A0">
              <w:rPr>
                <w:sz w:val="17"/>
                <w:szCs w:val="17"/>
              </w:rPr>
              <w:t>-32</w:t>
            </w:r>
          </w:p>
        </w:tc>
        <w:tc>
          <w:tcPr>
            <w:tcW w:w="709" w:type="dxa"/>
          </w:tcPr>
          <w:p w14:paraId="3E930E3E" w14:textId="2A997508" w:rsidR="00A76D16" w:rsidRPr="006959A0" w:rsidRDefault="00421670" w:rsidP="00A76D16">
            <w:pPr>
              <w:jc w:val="right"/>
              <w:rPr>
                <w:sz w:val="17"/>
                <w:szCs w:val="17"/>
                <w:lang w:val="ru-RU"/>
              </w:rPr>
            </w:pPr>
            <w:r w:rsidRPr="006959A0">
              <w:rPr>
                <w:sz w:val="17"/>
                <w:szCs w:val="17"/>
              </w:rPr>
              <w:t>–</w:t>
            </w:r>
          </w:p>
        </w:tc>
        <w:tc>
          <w:tcPr>
            <w:tcW w:w="711" w:type="dxa"/>
          </w:tcPr>
          <w:p w14:paraId="2A96332C" w14:textId="5BF17D54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5F35DFDF" w14:textId="779CE110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45</w:t>
            </w:r>
          </w:p>
        </w:tc>
        <w:tc>
          <w:tcPr>
            <w:tcW w:w="709" w:type="dxa"/>
          </w:tcPr>
          <w:p w14:paraId="30DA5364" w14:textId="52DF8FF6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09</w:t>
            </w:r>
          </w:p>
        </w:tc>
        <w:tc>
          <w:tcPr>
            <w:tcW w:w="709" w:type="dxa"/>
          </w:tcPr>
          <w:p w14:paraId="42BDF3F3" w14:textId="2F2E84FC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85</w:t>
            </w:r>
          </w:p>
        </w:tc>
        <w:tc>
          <w:tcPr>
            <w:tcW w:w="709" w:type="dxa"/>
          </w:tcPr>
          <w:p w14:paraId="0C449C34" w14:textId="5BA458B8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06</w:t>
            </w:r>
          </w:p>
        </w:tc>
        <w:tc>
          <w:tcPr>
            <w:tcW w:w="709" w:type="dxa"/>
          </w:tcPr>
          <w:p w14:paraId="3F293216" w14:textId="69A301F6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49</w:t>
            </w:r>
          </w:p>
        </w:tc>
        <w:tc>
          <w:tcPr>
            <w:tcW w:w="705" w:type="dxa"/>
          </w:tcPr>
          <w:p w14:paraId="7CA894A8" w14:textId="666E56C2" w:rsidR="00A76D16" w:rsidRPr="006959A0" w:rsidRDefault="00C1524C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26</w:t>
            </w:r>
          </w:p>
        </w:tc>
        <w:tc>
          <w:tcPr>
            <w:tcW w:w="2977" w:type="dxa"/>
          </w:tcPr>
          <w:p w14:paraId="2A733C80" w14:textId="289D4161" w:rsidR="00A76D16" w:rsidRPr="006959A0" w:rsidRDefault="00F158CC" w:rsidP="00F158CC">
            <w:pPr>
              <w:ind w:right="-109"/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27 </w:t>
            </w:r>
            <w:r w:rsidR="00A76D16" w:rsidRPr="006959A0">
              <w:rPr>
                <w:sz w:val="17"/>
                <w:szCs w:val="17"/>
              </w:rPr>
              <w:t>(</w:t>
            </w:r>
            <w:r w:rsidR="004E4438" w:rsidRPr="006959A0">
              <w:rPr>
                <w:sz w:val="17"/>
                <w:szCs w:val="17"/>
                <w:lang w:val="ru-RU"/>
              </w:rPr>
              <w:t>Аргентина</w:t>
            </w:r>
            <w:r w:rsidR="00A76D16" w:rsidRPr="006959A0">
              <w:rPr>
                <w:sz w:val="17"/>
                <w:szCs w:val="17"/>
              </w:rPr>
              <w:t xml:space="preserve">) </w:t>
            </w:r>
            <w:r w:rsidR="004E4438" w:rsidRPr="006959A0">
              <w:rPr>
                <w:sz w:val="17"/>
                <w:szCs w:val="17"/>
                <w:lang w:val="en-US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</w:t>
            </w:r>
            <w:r w:rsidRPr="006959A0">
              <w:rPr>
                <w:sz w:val="17"/>
                <w:szCs w:val="17"/>
              </w:rPr>
              <w:t>27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Венесуэла (Боливарианская Республика)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21E4D16B" w14:textId="564B326C" w:rsidR="00A76D16" w:rsidRPr="006959A0" w:rsidRDefault="00C1524C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35</w:t>
            </w:r>
          </w:p>
        </w:tc>
      </w:tr>
      <w:tr w:rsidR="00A76D16" w:rsidRPr="006959A0" w14:paraId="36D61C52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36725E73" w14:textId="77777777" w:rsidR="00A76D16" w:rsidRPr="006959A0" w:rsidRDefault="00A76D16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R-404A</w:t>
            </w:r>
          </w:p>
        </w:tc>
        <w:tc>
          <w:tcPr>
            <w:tcW w:w="709" w:type="dxa"/>
          </w:tcPr>
          <w:p w14:paraId="5C9E2164" w14:textId="7C10A023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61</w:t>
            </w:r>
          </w:p>
        </w:tc>
        <w:tc>
          <w:tcPr>
            <w:tcW w:w="711" w:type="dxa"/>
          </w:tcPr>
          <w:p w14:paraId="3973DB56" w14:textId="365481FB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97</w:t>
            </w:r>
          </w:p>
        </w:tc>
        <w:tc>
          <w:tcPr>
            <w:tcW w:w="709" w:type="dxa"/>
          </w:tcPr>
          <w:p w14:paraId="2CB23C33" w14:textId="456F52AB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12</w:t>
            </w:r>
          </w:p>
        </w:tc>
        <w:tc>
          <w:tcPr>
            <w:tcW w:w="709" w:type="dxa"/>
          </w:tcPr>
          <w:p w14:paraId="4CBC2EB8" w14:textId="1226CE1E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82</w:t>
            </w:r>
          </w:p>
        </w:tc>
        <w:tc>
          <w:tcPr>
            <w:tcW w:w="709" w:type="dxa"/>
          </w:tcPr>
          <w:p w14:paraId="6A59198A" w14:textId="16FDB4EB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38</w:t>
            </w:r>
          </w:p>
        </w:tc>
        <w:tc>
          <w:tcPr>
            <w:tcW w:w="709" w:type="dxa"/>
          </w:tcPr>
          <w:p w14:paraId="7735B505" w14:textId="4327C14F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02</w:t>
            </w:r>
          </w:p>
        </w:tc>
        <w:tc>
          <w:tcPr>
            <w:tcW w:w="709" w:type="dxa"/>
          </w:tcPr>
          <w:p w14:paraId="626E849D" w14:textId="308DF190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85</w:t>
            </w:r>
          </w:p>
        </w:tc>
        <w:tc>
          <w:tcPr>
            <w:tcW w:w="705" w:type="dxa"/>
          </w:tcPr>
          <w:p w14:paraId="63B817C8" w14:textId="4C1F9AA6" w:rsidR="00A76D16" w:rsidRPr="006959A0" w:rsidRDefault="003D3101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43</w:t>
            </w:r>
          </w:p>
        </w:tc>
        <w:tc>
          <w:tcPr>
            <w:tcW w:w="2977" w:type="dxa"/>
          </w:tcPr>
          <w:p w14:paraId="44E2685B" w14:textId="5BB7736B" w:rsidR="00A76D16" w:rsidRPr="006959A0" w:rsidRDefault="003D3101" w:rsidP="00577336">
            <w:pPr>
              <w:ind w:right="-109"/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00</w:t>
            </w:r>
            <w:r w:rsidR="00A76D16" w:rsidRPr="006959A0">
              <w:rPr>
                <w:sz w:val="17"/>
                <w:szCs w:val="17"/>
              </w:rPr>
              <w:t xml:space="preserve"> (</w:t>
            </w:r>
            <w:r w:rsidR="00421670" w:rsidRPr="006959A0">
              <w:rPr>
                <w:sz w:val="17"/>
                <w:szCs w:val="17"/>
                <w:lang w:val="ru-RU"/>
              </w:rPr>
              <w:t>Аргентина</w:t>
            </w:r>
            <w:r w:rsidR="008B1A2D" w:rsidRPr="006959A0">
              <w:rPr>
                <w:sz w:val="17"/>
                <w:szCs w:val="17"/>
              </w:rPr>
              <w:t xml:space="preserve">) </w:t>
            </w:r>
            <w:r w:rsidR="00421670" w:rsidRPr="006959A0">
              <w:rPr>
                <w:sz w:val="17"/>
                <w:szCs w:val="17"/>
                <w:lang w:val="ru-RU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</w:t>
            </w:r>
            <w:r w:rsidR="0052722E" w:rsidRPr="006959A0">
              <w:rPr>
                <w:sz w:val="17"/>
                <w:szCs w:val="17"/>
              </w:rPr>
              <w:t>24</w:t>
            </w:r>
            <w:r w:rsidR="00421670" w:rsidRPr="006959A0">
              <w:rPr>
                <w:sz w:val="17"/>
                <w:szCs w:val="17"/>
              </w:rPr>
              <w:t>,</w:t>
            </w:r>
            <w:r w:rsidR="0052722E"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Камерун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3CCA456C" w14:textId="3FD48D55" w:rsidR="00A76D16" w:rsidRPr="006959A0" w:rsidRDefault="003D3101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36</w:t>
            </w:r>
          </w:p>
        </w:tc>
      </w:tr>
      <w:tr w:rsidR="00A76D16" w:rsidRPr="006959A0" w14:paraId="7EFC98C4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4F0958B2" w14:textId="77777777" w:rsidR="00A76D16" w:rsidRPr="006959A0" w:rsidRDefault="00A76D16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R-407C</w:t>
            </w:r>
          </w:p>
        </w:tc>
        <w:tc>
          <w:tcPr>
            <w:tcW w:w="709" w:type="dxa"/>
          </w:tcPr>
          <w:p w14:paraId="349C7583" w14:textId="01025BB0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30</w:t>
            </w:r>
          </w:p>
        </w:tc>
        <w:tc>
          <w:tcPr>
            <w:tcW w:w="711" w:type="dxa"/>
          </w:tcPr>
          <w:p w14:paraId="7154FC0D" w14:textId="2F37F011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70</w:t>
            </w:r>
          </w:p>
        </w:tc>
        <w:tc>
          <w:tcPr>
            <w:tcW w:w="709" w:type="dxa"/>
          </w:tcPr>
          <w:p w14:paraId="64567A47" w14:textId="24A06EC3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11</w:t>
            </w:r>
          </w:p>
        </w:tc>
        <w:tc>
          <w:tcPr>
            <w:tcW w:w="709" w:type="dxa"/>
          </w:tcPr>
          <w:p w14:paraId="649DE3DC" w14:textId="78F51EAC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92</w:t>
            </w:r>
          </w:p>
        </w:tc>
        <w:tc>
          <w:tcPr>
            <w:tcW w:w="709" w:type="dxa"/>
          </w:tcPr>
          <w:p w14:paraId="183B689C" w14:textId="0778B8F0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48</w:t>
            </w:r>
          </w:p>
        </w:tc>
        <w:tc>
          <w:tcPr>
            <w:tcW w:w="709" w:type="dxa"/>
          </w:tcPr>
          <w:p w14:paraId="3A28DB8D" w14:textId="7A8E06FA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19</w:t>
            </w:r>
          </w:p>
        </w:tc>
        <w:tc>
          <w:tcPr>
            <w:tcW w:w="709" w:type="dxa"/>
          </w:tcPr>
          <w:p w14:paraId="4C7B7083" w14:textId="0995D691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38</w:t>
            </w:r>
          </w:p>
        </w:tc>
        <w:tc>
          <w:tcPr>
            <w:tcW w:w="705" w:type="dxa"/>
          </w:tcPr>
          <w:p w14:paraId="5CC269CA" w14:textId="62100B66" w:rsidR="00A76D16" w:rsidRPr="006959A0" w:rsidRDefault="006A426A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67</w:t>
            </w:r>
          </w:p>
        </w:tc>
        <w:tc>
          <w:tcPr>
            <w:tcW w:w="2977" w:type="dxa"/>
          </w:tcPr>
          <w:p w14:paraId="36982596" w14:textId="3CF73C22" w:rsidR="00A76D16" w:rsidRPr="006959A0" w:rsidRDefault="006A426A" w:rsidP="00A76D16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75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Аргентина</w:t>
            </w:r>
            <w:r w:rsidR="00A76D16" w:rsidRPr="006959A0">
              <w:rPr>
                <w:sz w:val="17"/>
                <w:szCs w:val="17"/>
              </w:rPr>
              <w:t xml:space="preserve">) </w:t>
            </w:r>
            <w:r w:rsidR="00421670" w:rsidRPr="006959A0">
              <w:rPr>
                <w:sz w:val="17"/>
                <w:szCs w:val="17"/>
                <w:lang w:val="en-US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</w:t>
            </w:r>
            <w:r w:rsidR="00E15E4F" w:rsidRPr="006959A0">
              <w:rPr>
                <w:sz w:val="17"/>
                <w:szCs w:val="17"/>
              </w:rPr>
              <w:t>30</w:t>
            </w:r>
            <w:r w:rsidR="00421670" w:rsidRPr="006959A0">
              <w:rPr>
                <w:sz w:val="17"/>
                <w:szCs w:val="17"/>
              </w:rPr>
              <w:t>,</w:t>
            </w:r>
            <w:r w:rsidR="00E15E4F"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Венесуэла (Боливарианская Республика)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05E6B6B9" w14:textId="3DC04464" w:rsidR="00A76D16" w:rsidRPr="006959A0" w:rsidRDefault="005B4113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34</w:t>
            </w:r>
          </w:p>
        </w:tc>
      </w:tr>
      <w:tr w:rsidR="00A76D16" w:rsidRPr="006959A0" w14:paraId="71B73C50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3B7D94EF" w14:textId="77777777" w:rsidR="00A76D16" w:rsidRPr="006959A0" w:rsidRDefault="00A76D16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R-410A</w:t>
            </w:r>
          </w:p>
        </w:tc>
        <w:tc>
          <w:tcPr>
            <w:tcW w:w="709" w:type="dxa"/>
          </w:tcPr>
          <w:p w14:paraId="5BC766DF" w14:textId="446AC9E9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36</w:t>
            </w:r>
          </w:p>
        </w:tc>
        <w:tc>
          <w:tcPr>
            <w:tcW w:w="711" w:type="dxa"/>
          </w:tcPr>
          <w:p w14:paraId="0BC24EE2" w14:textId="19F09326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86</w:t>
            </w:r>
          </w:p>
        </w:tc>
        <w:tc>
          <w:tcPr>
            <w:tcW w:w="709" w:type="dxa"/>
          </w:tcPr>
          <w:p w14:paraId="3858EDB9" w14:textId="5681918C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93</w:t>
            </w:r>
          </w:p>
        </w:tc>
        <w:tc>
          <w:tcPr>
            <w:tcW w:w="709" w:type="dxa"/>
          </w:tcPr>
          <w:p w14:paraId="46A49FD5" w14:textId="3FCB3507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37</w:t>
            </w:r>
          </w:p>
        </w:tc>
        <w:tc>
          <w:tcPr>
            <w:tcW w:w="709" w:type="dxa"/>
          </w:tcPr>
          <w:p w14:paraId="34948F1D" w14:textId="23E04FF8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17</w:t>
            </w:r>
          </w:p>
        </w:tc>
        <w:tc>
          <w:tcPr>
            <w:tcW w:w="709" w:type="dxa"/>
          </w:tcPr>
          <w:p w14:paraId="4243121E" w14:textId="1D28188E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65</w:t>
            </w:r>
          </w:p>
        </w:tc>
        <w:tc>
          <w:tcPr>
            <w:tcW w:w="709" w:type="dxa"/>
          </w:tcPr>
          <w:p w14:paraId="221AE6C9" w14:textId="67AE408D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06</w:t>
            </w:r>
          </w:p>
        </w:tc>
        <w:tc>
          <w:tcPr>
            <w:tcW w:w="705" w:type="dxa"/>
          </w:tcPr>
          <w:p w14:paraId="623C5586" w14:textId="52CA37AB" w:rsidR="00A76D16" w:rsidRPr="006959A0" w:rsidRDefault="0003048F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59</w:t>
            </w:r>
          </w:p>
        </w:tc>
        <w:tc>
          <w:tcPr>
            <w:tcW w:w="2977" w:type="dxa"/>
          </w:tcPr>
          <w:p w14:paraId="7D147758" w14:textId="79AFFEF3" w:rsidR="00A76D16" w:rsidRPr="006959A0" w:rsidRDefault="00807D9E" w:rsidP="00A76D16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Аргентина</w:t>
            </w:r>
            <w:r w:rsidR="00A76D16" w:rsidRPr="006959A0">
              <w:rPr>
                <w:sz w:val="17"/>
                <w:szCs w:val="17"/>
              </w:rPr>
              <w:t xml:space="preserve">) </w:t>
            </w:r>
            <w:r w:rsidR="00421670" w:rsidRPr="006959A0">
              <w:rPr>
                <w:sz w:val="17"/>
                <w:szCs w:val="17"/>
                <w:lang w:val="ru-RU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</w:t>
            </w:r>
            <w:r w:rsidR="007679BA" w:rsidRPr="006959A0">
              <w:rPr>
                <w:sz w:val="17"/>
                <w:szCs w:val="17"/>
              </w:rPr>
              <w:t>25</w:t>
            </w:r>
            <w:r w:rsidR="00421670" w:rsidRPr="006959A0">
              <w:rPr>
                <w:sz w:val="17"/>
                <w:szCs w:val="17"/>
              </w:rPr>
              <w:t>,</w:t>
            </w:r>
            <w:r w:rsidR="007679BA"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Камерун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1533725E" w14:textId="03481B00" w:rsidR="00A76D16" w:rsidRPr="006959A0" w:rsidRDefault="00A76D16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</w:t>
            </w:r>
            <w:r w:rsidR="0003048F" w:rsidRPr="006959A0">
              <w:rPr>
                <w:sz w:val="17"/>
                <w:szCs w:val="17"/>
              </w:rPr>
              <w:t>6</w:t>
            </w:r>
          </w:p>
        </w:tc>
      </w:tr>
      <w:tr w:rsidR="00A76D16" w:rsidRPr="006959A0" w14:paraId="2C0CF527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1D91C3CC" w14:textId="77777777" w:rsidR="00A76D16" w:rsidRPr="006959A0" w:rsidRDefault="00A76D16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R-507A</w:t>
            </w:r>
          </w:p>
        </w:tc>
        <w:tc>
          <w:tcPr>
            <w:tcW w:w="709" w:type="dxa"/>
          </w:tcPr>
          <w:p w14:paraId="7C1130F6" w14:textId="4A66F42E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19</w:t>
            </w:r>
          </w:p>
        </w:tc>
        <w:tc>
          <w:tcPr>
            <w:tcW w:w="711" w:type="dxa"/>
          </w:tcPr>
          <w:p w14:paraId="3A9054FD" w14:textId="5705DDB5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53</w:t>
            </w:r>
          </w:p>
        </w:tc>
        <w:tc>
          <w:tcPr>
            <w:tcW w:w="709" w:type="dxa"/>
          </w:tcPr>
          <w:p w14:paraId="4E193F0F" w14:textId="721D95FE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50</w:t>
            </w:r>
          </w:p>
        </w:tc>
        <w:tc>
          <w:tcPr>
            <w:tcW w:w="709" w:type="dxa"/>
          </w:tcPr>
          <w:p w14:paraId="3994F16D" w14:textId="29C8C3C7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15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46</w:t>
            </w:r>
          </w:p>
        </w:tc>
        <w:tc>
          <w:tcPr>
            <w:tcW w:w="709" w:type="dxa"/>
          </w:tcPr>
          <w:p w14:paraId="21FEA74F" w14:textId="52CF3FBB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04</w:t>
            </w:r>
          </w:p>
        </w:tc>
        <w:tc>
          <w:tcPr>
            <w:tcW w:w="709" w:type="dxa"/>
          </w:tcPr>
          <w:p w14:paraId="41654AD4" w14:textId="10DA7D4C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13</w:t>
            </w:r>
          </w:p>
        </w:tc>
        <w:tc>
          <w:tcPr>
            <w:tcW w:w="709" w:type="dxa"/>
          </w:tcPr>
          <w:p w14:paraId="65F48BA4" w14:textId="516BF08B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22</w:t>
            </w:r>
          </w:p>
        </w:tc>
        <w:tc>
          <w:tcPr>
            <w:tcW w:w="705" w:type="dxa"/>
          </w:tcPr>
          <w:p w14:paraId="4D00A53D" w14:textId="27F62E6D" w:rsidR="00A76D16" w:rsidRPr="006959A0" w:rsidRDefault="00080AA5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45</w:t>
            </w:r>
          </w:p>
        </w:tc>
        <w:tc>
          <w:tcPr>
            <w:tcW w:w="2977" w:type="dxa"/>
          </w:tcPr>
          <w:p w14:paraId="719E109B" w14:textId="2BF9DA70" w:rsidR="00A76D16" w:rsidRPr="006959A0" w:rsidRDefault="0080498D" w:rsidP="00A76D16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12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Аргентина</w:t>
            </w:r>
            <w:r w:rsidR="00A76D16" w:rsidRPr="006959A0">
              <w:rPr>
                <w:sz w:val="17"/>
                <w:szCs w:val="17"/>
              </w:rPr>
              <w:t xml:space="preserve">) </w:t>
            </w:r>
            <w:r w:rsidR="00421670" w:rsidRPr="006959A0">
              <w:rPr>
                <w:sz w:val="17"/>
                <w:szCs w:val="17"/>
                <w:lang w:val="ru-RU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</w:t>
            </w:r>
            <w:r w:rsidR="003B577D" w:rsidRPr="006959A0">
              <w:rPr>
                <w:sz w:val="17"/>
                <w:szCs w:val="17"/>
              </w:rPr>
              <w:t>21</w:t>
            </w:r>
            <w:r w:rsidR="00421670" w:rsidRPr="006959A0">
              <w:rPr>
                <w:sz w:val="17"/>
                <w:szCs w:val="17"/>
              </w:rPr>
              <w:t>,</w:t>
            </w:r>
            <w:r w:rsidR="003B577D"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Камерун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57EFF814" w14:textId="77777777" w:rsidR="00A76D16" w:rsidRPr="006959A0" w:rsidRDefault="00A76D16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23</w:t>
            </w:r>
          </w:p>
        </w:tc>
      </w:tr>
      <w:tr w:rsidR="00A76D16" w:rsidRPr="006959A0" w14:paraId="7CC46489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0825A380" w14:textId="77777777" w:rsidR="00A76D16" w:rsidRPr="006959A0" w:rsidRDefault="00A76D16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HC</w:t>
            </w:r>
            <w:r w:rsidRPr="006959A0">
              <w:rPr>
                <w:sz w:val="17"/>
                <w:szCs w:val="17"/>
              </w:rPr>
              <w:noBreakHyphen/>
              <w:t>600a</w:t>
            </w:r>
          </w:p>
        </w:tc>
        <w:tc>
          <w:tcPr>
            <w:tcW w:w="709" w:type="dxa"/>
          </w:tcPr>
          <w:p w14:paraId="26FE202C" w14:textId="7DF25201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72</w:t>
            </w:r>
          </w:p>
        </w:tc>
        <w:tc>
          <w:tcPr>
            <w:tcW w:w="711" w:type="dxa"/>
          </w:tcPr>
          <w:p w14:paraId="7E24F413" w14:textId="5AB5B848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8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77</w:t>
            </w:r>
          </w:p>
        </w:tc>
        <w:tc>
          <w:tcPr>
            <w:tcW w:w="709" w:type="dxa"/>
          </w:tcPr>
          <w:p w14:paraId="6AB470AA" w14:textId="22B6A6D0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</w:tcPr>
          <w:p w14:paraId="27531C06" w14:textId="751C5B9D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46</w:t>
            </w:r>
          </w:p>
        </w:tc>
        <w:tc>
          <w:tcPr>
            <w:tcW w:w="709" w:type="dxa"/>
          </w:tcPr>
          <w:p w14:paraId="3A66EC18" w14:textId="2C0B05FF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20</w:t>
            </w:r>
          </w:p>
        </w:tc>
        <w:tc>
          <w:tcPr>
            <w:tcW w:w="709" w:type="dxa"/>
          </w:tcPr>
          <w:p w14:paraId="197C2D5D" w14:textId="007B587E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10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06</w:t>
            </w:r>
          </w:p>
        </w:tc>
        <w:tc>
          <w:tcPr>
            <w:tcW w:w="709" w:type="dxa"/>
          </w:tcPr>
          <w:p w14:paraId="4BE4F7B1" w14:textId="3D66CE78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22</w:t>
            </w:r>
          </w:p>
        </w:tc>
        <w:tc>
          <w:tcPr>
            <w:tcW w:w="705" w:type="dxa"/>
          </w:tcPr>
          <w:p w14:paraId="7C807C71" w14:textId="550ED65E" w:rsidR="00A76D16" w:rsidRPr="006959A0" w:rsidRDefault="002C5539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9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26</w:t>
            </w:r>
          </w:p>
        </w:tc>
        <w:tc>
          <w:tcPr>
            <w:tcW w:w="2977" w:type="dxa"/>
          </w:tcPr>
          <w:p w14:paraId="29FF0FE7" w14:textId="261987F1" w:rsidR="00A76D16" w:rsidRPr="006959A0" w:rsidRDefault="009411D5" w:rsidP="00A76D16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58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Бразилия</w:t>
            </w:r>
            <w:r w:rsidR="00A76D16" w:rsidRPr="006959A0">
              <w:rPr>
                <w:sz w:val="17"/>
                <w:szCs w:val="17"/>
              </w:rPr>
              <w:t xml:space="preserve">) </w:t>
            </w:r>
            <w:r w:rsidR="00421670" w:rsidRPr="006959A0">
              <w:rPr>
                <w:sz w:val="17"/>
                <w:szCs w:val="17"/>
                <w:lang w:val="ru-RU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20</w:t>
            </w:r>
            <w:r w:rsidR="00421670" w:rsidRPr="006959A0">
              <w:rPr>
                <w:sz w:val="17"/>
                <w:szCs w:val="17"/>
              </w:rPr>
              <w:t>,</w:t>
            </w:r>
            <w:r w:rsidR="00A76D16" w:rsidRPr="006959A0">
              <w:rPr>
                <w:sz w:val="17"/>
                <w:szCs w:val="17"/>
              </w:rPr>
              <w:t>00 (</w:t>
            </w:r>
            <w:r w:rsidR="00421670" w:rsidRPr="006959A0">
              <w:rPr>
                <w:sz w:val="17"/>
                <w:szCs w:val="17"/>
                <w:lang w:val="ru-RU"/>
              </w:rPr>
              <w:t>Аргентина и Бенин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3911D926" w14:textId="09E8C37F" w:rsidR="00A76D16" w:rsidRPr="006959A0" w:rsidRDefault="002C5539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26</w:t>
            </w:r>
          </w:p>
        </w:tc>
      </w:tr>
      <w:tr w:rsidR="00A76D16" w:rsidRPr="006959A0" w14:paraId="04544712" w14:textId="77777777" w:rsidTr="00577336">
        <w:trPr>
          <w:trHeight w:val="137"/>
        </w:trPr>
        <w:tc>
          <w:tcPr>
            <w:tcW w:w="993" w:type="dxa"/>
            <w:tcMar>
              <w:left w:w="28" w:type="dxa"/>
              <w:right w:w="28" w:type="dxa"/>
            </w:tcMar>
            <w:hideMark/>
          </w:tcPr>
          <w:p w14:paraId="1551E4E4" w14:textId="77777777" w:rsidR="00A76D16" w:rsidRPr="006959A0" w:rsidRDefault="00A76D16" w:rsidP="00A76D16">
            <w:pPr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HC</w:t>
            </w:r>
            <w:r w:rsidRPr="006959A0">
              <w:rPr>
                <w:sz w:val="17"/>
                <w:szCs w:val="17"/>
              </w:rPr>
              <w:noBreakHyphen/>
              <w:t>290</w:t>
            </w:r>
          </w:p>
        </w:tc>
        <w:tc>
          <w:tcPr>
            <w:tcW w:w="709" w:type="dxa"/>
          </w:tcPr>
          <w:p w14:paraId="01C6C1E5" w14:textId="372F6296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16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50</w:t>
            </w:r>
          </w:p>
        </w:tc>
        <w:tc>
          <w:tcPr>
            <w:tcW w:w="711" w:type="dxa"/>
          </w:tcPr>
          <w:p w14:paraId="4109111C" w14:textId="20F27BB4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00</w:t>
            </w:r>
          </w:p>
        </w:tc>
        <w:tc>
          <w:tcPr>
            <w:tcW w:w="709" w:type="dxa"/>
          </w:tcPr>
          <w:p w14:paraId="13E22B61" w14:textId="059036F8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05</w:t>
            </w:r>
          </w:p>
        </w:tc>
        <w:tc>
          <w:tcPr>
            <w:tcW w:w="709" w:type="dxa"/>
          </w:tcPr>
          <w:p w14:paraId="66A6E84D" w14:textId="03853D72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15</w:t>
            </w:r>
          </w:p>
        </w:tc>
        <w:tc>
          <w:tcPr>
            <w:tcW w:w="709" w:type="dxa"/>
          </w:tcPr>
          <w:p w14:paraId="2C2AB76D" w14:textId="07E30C26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06</w:t>
            </w:r>
          </w:p>
        </w:tc>
        <w:tc>
          <w:tcPr>
            <w:tcW w:w="709" w:type="dxa"/>
          </w:tcPr>
          <w:p w14:paraId="7DCBA82F" w14:textId="6E9D3314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11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93</w:t>
            </w:r>
          </w:p>
        </w:tc>
        <w:tc>
          <w:tcPr>
            <w:tcW w:w="709" w:type="dxa"/>
          </w:tcPr>
          <w:p w14:paraId="0900203E" w14:textId="43AEA8D8" w:rsidR="00A76D16" w:rsidRPr="006959A0" w:rsidRDefault="00A76D16" w:rsidP="00A76D16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13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01</w:t>
            </w:r>
          </w:p>
        </w:tc>
        <w:tc>
          <w:tcPr>
            <w:tcW w:w="705" w:type="dxa"/>
          </w:tcPr>
          <w:p w14:paraId="3B66791C" w14:textId="2089B6A8" w:rsidR="00A76D16" w:rsidRPr="006959A0" w:rsidRDefault="00965FE1" w:rsidP="00385C77">
            <w:pPr>
              <w:jc w:val="righ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14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>18</w:t>
            </w:r>
          </w:p>
        </w:tc>
        <w:tc>
          <w:tcPr>
            <w:tcW w:w="2977" w:type="dxa"/>
          </w:tcPr>
          <w:p w14:paraId="64E1A617" w14:textId="1B8D5054" w:rsidR="00A76D16" w:rsidRPr="006959A0" w:rsidRDefault="00701CCB" w:rsidP="00A76D16">
            <w:pPr>
              <w:jc w:val="left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81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Бразилия</w:t>
            </w:r>
            <w:r w:rsidR="00A76D16" w:rsidRPr="006959A0">
              <w:rPr>
                <w:sz w:val="17"/>
                <w:szCs w:val="17"/>
              </w:rPr>
              <w:t xml:space="preserve">) </w:t>
            </w:r>
            <w:r w:rsidR="00421670" w:rsidRPr="006959A0">
              <w:rPr>
                <w:sz w:val="17"/>
                <w:szCs w:val="17"/>
                <w:lang w:val="ru-RU"/>
              </w:rPr>
              <w:t>–</w:t>
            </w:r>
            <w:r w:rsidR="00A76D16" w:rsidRPr="006959A0">
              <w:rPr>
                <w:sz w:val="17"/>
                <w:szCs w:val="17"/>
              </w:rPr>
              <w:t xml:space="preserve"> </w:t>
            </w:r>
            <w:r w:rsidRPr="006959A0">
              <w:rPr>
                <w:sz w:val="17"/>
                <w:szCs w:val="17"/>
              </w:rPr>
              <w:t>32</w:t>
            </w:r>
            <w:r w:rsidR="00421670" w:rsidRPr="006959A0">
              <w:rPr>
                <w:sz w:val="17"/>
                <w:szCs w:val="17"/>
              </w:rPr>
              <w:t>,</w:t>
            </w:r>
            <w:r w:rsidRPr="006959A0">
              <w:rPr>
                <w:sz w:val="17"/>
                <w:szCs w:val="17"/>
              </w:rPr>
              <w:t xml:space="preserve">00 </w:t>
            </w:r>
            <w:r w:rsidR="00A76D16" w:rsidRPr="006959A0">
              <w:rPr>
                <w:sz w:val="17"/>
                <w:szCs w:val="17"/>
              </w:rPr>
              <w:t>(</w:t>
            </w:r>
            <w:r w:rsidR="00421670" w:rsidRPr="006959A0">
              <w:rPr>
                <w:sz w:val="17"/>
                <w:szCs w:val="17"/>
                <w:lang w:val="ru-RU"/>
              </w:rPr>
              <w:t>Камерун</w:t>
            </w:r>
            <w:r w:rsidR="00A76D16" w:rsidRPr="006959A0">
              <w:rPr>
                <w:sz w:val="17"/>
                <w:szCs w:val="17"/>
              </w:rPr>
              <w:t>)</w:t>
            </w:r>
          </w:p>
        </w:tc>
        <w:tc>
          <w:tcPr>
            <w:tcW w:w="855" w:type="dxa"/>
          </w:tcPr>
          <w:p w14:paraId="3FADA9B4" w14:textId="52AA3609" w:rsidR="00A76D16" w:rsidRPr="006959A0" w:rsidRDefault="00965FE1" w:rsidP="00A76D16">
            <w:pPr>
              <w:jc w:val="center"/>
              <w:rPr>
                <w:sz w:val="17"/>
                <w:szCs w:val="17"/>
              </w:rPr>
            </w:pPr>
            <w:r w:rsidRPr="006959A0">
              <w:rPr>
                <w:sz w:val="17"/>
                <w:szCs w:val="17"/>
              </w:rPr>
              <w:t>22</w:t>
            </w:r>
          </w:p>
        </w:tc>
      </w:tr>
    </w:tbl>
    <w:p w14:paraId="30372780" w14:textId="7E376833" w:rsidR="00C3180B" w:rsidRPr="006959A0" w:rsidRDefault="00C3180B" w:rsidP="00C40F3D">
      <w:pPr>
        <w:ind w:hanging="270"/>
        <w:rPr>
          <w:sz w:val="17"/>
          <w:szCs w:val="17"/>
          <w:lang w:val="ru-RU"/>
        </w:rPr>
      </w:pPr>
      <w:r w:rsidRPr="006959A0">
        <w:rPr>
          <w:sz w:val="17"/>
          <w:szCs w:val="17"/>
          <w:lang w:val="ru-RU"/>
        </w:rPr>
        <w:t xml:space="preserve">* </w:t>
      </w:r>
      <w:r w:rsidR="00421670" w:rsidRPr="006959A0">
        <w:rPr>
          <w:sz w:val="17"/>
          <w:szCs w:val="17"/>
          <w:lang w:val="ru-RU"/>
        </w:rPr>
        <w:t>Все нулевые значения были исключены.</w:t>
      </w:r>
    </w:p>
    <w:p w14:paraId="4EF3288C" w14:textId="5E9FF2CB" w:rsidR="00C3180B" w:rsidRPr="006959A0" w:rsidRDefault="00C3180B" w:rsidP="00C40F3D">
      <w:pPr>
        <w:ind w:hanging="270"/>
        <w:rPr>
          <w:sz w:val="17"/>
          <w:szCs w:val="17"/>
          <w:lang w:val="ru-RU"/>
        </w:rPr>
      </w:pPr>
      <w:r w:rsidRPr="006959A0">
        <w:rPr>
          <w:sz w:val="17"/>
          <w:szCs w:val="17"/>
          <w:lang w:val="ru-RU"/>
        </w:rPr>
        <w:t xml:space="preserve">** </w:t>
      </w:r>
      <w:r w:rsidR="00421670" w:rsidRPr="006959A0">
        <w:rPr>
          <w:sz w:val="17"/>
          <w:szCs w:val="17"/>
          <w:lang w:val="ru-RU"/>
        </w:rPr>
        <w:t>Число стран, действующих в рамках статьи 5, сообщивших о ценах в 2025 году.</w:t>
      </w:r>
    </w:p>
    <w:p w14:paraId="616774E6" w14:textId="1237B6FD" w:rsidR="00C3180B" w:rsidRPr="006959A0" w:rsidRDefault="003863F3" w:rsidP="00C40F3D">
      <w:pPr>
        <w:ind w:hanging="270"/>
        <w:rPr>
          <w:sz w:val="17"/>
          <w:szCs w:val="17"/>
          <w:lang w:val="ru-RU"/>
        </w:rPr>
      </w:pPr>
      <w:r w:rsidRPr="006959A0">
        <w:rPr>
          <w:sz w:val="17"/>
          <w:szCs w:val="17"/>
          <w:lang w:val="ru-RU"/>
        </w:rPr>
        <w:t>***</w:t>
      </w:r>
      <w:r w:rsidR="005F4954" w:rsidRPr="006959A0">
        <w:rPr>
          <w:sz w:val="17"/>
          <w:szCs w:val="17"/>
          <w:lang w:val="ru-RU"/>
        </w:rPr>
        <w:t xml:space="preserve"> </w:t>
      </w:r>
      <w:r w:rsidR="00421670" w:rsidRPr="006959A0">
        <w:rPr>
          <w:sz w:val="17"/>
          <w:szCs w:val="17"/>
          <w:lang w:val="ru-RU"/>
        </w:rPr>
        <w:t xml:space="preserve">Впервые с </w:t>
      </w:r>
      <w:r w:rsidR="00263ABE" w:rsidRPr="006959A0">
        <w:rPr>
          <w:sz w:val="17"/>
          <w:szCs w:val="17"/>
          <w:lang w:val="ru-RU"/>
        </w:rPr>
        <w:t>2018</w:t>
      </w:r>
      <w:r w:rsidR="00421670" w:rsidRPr="006959A0">
        <w:rPr>
          <w:sz w:val="17"/>
          <w:szCs w:val="17"/>
          <w:lang w:val="ru-RU"/>
        </w:rPr>
        <w:t xml:space="preserve"> года цены на данное вещество сообщили менее</w:t>
      </w:r>
      <w:r w:rsidR="005F4954" w:rsidRPr="006959A0">
        <w:rPr>
          <w:sz w:val="17"/>
          <w:szCs w:val="17"/>
          <w:lang w:val="ru-RU"/>
        </w:rPr>
        <w:t xml:space="preserve"> 20 </w:t>
      </w:r>
      <w:r w:rsidR="00421670" w:rsidRPr="006959A0">
        <w:rPr>
          <w:sz w:val="17"/>
          <w:szCs w:val="17"/>
          <w:lang w:val="ru-RU"/>
        </w:rPr>
        <w:t>стран</w:t>
      </w:r>
      <w:r w:rsidR="005F4954" w:rsidRPr="006959A0">
        <w:rPr>
          <w:sz w:val="17"/>
          <w:szCs w:val="17"/>
          <w:lang w:val="ru-RU"/>
        </w:rPr>
        <w:t>.</w:t>
      </w:r>
    </w:p>
    <w:p w14:paraId="498BB90A" w14:textId="77777777" w:rsidR="0011287E" w:rsidRPr="00421670" w:rsidRDefault="0011287E" w:rsidP="00C3180B">
      <w:pPr>
        <w:ind w:left="-810" w:firstLine="810"/>
        <w:rPr>
          <w:sz w:val="19"/>
          <w:szCs w:val="19"/>
          <w:lang w:val="ru-RU"/>
        </w:rPr>
      </w:pPr>
    </w:p>
    <w:p w14:paraId="58FC86ED" w14:textId="460EA2B6" w:rsidR="00C3180B" w:rsidRPr="00654F63" w:rsidRDefault="00C3180B" w:rsidP="00C3180B">
      <w:pPr>
        <w:keepNext/>
        <w:widowControl w:val="0"/>
        <w:spacing w:after="240"/>
        <w:rPr>
          <w:b/>
          <w:bCs/>
          <w:sz w:val="24"/>
          <w:szCs w:val="24"/>
          <w:lang w:val="ru-RU"/>
        </w:rPr>
      </w:pPr>
      <w:r w:rsidRPr="00654F63">
        <w:rPr>
          <w:b/>
          <w:bCs/>
          <w:sz w:val="24"/>
          <w:szCs w:val="24"/>
          <w:lang w:val="ru-RU"/>
        </w:rPr>
        <w:t>IV.</w:t>
      </w:r>
      <w:r w:rsidRPr="00654F63">
        <w:rPr>
          <w:b/>
          <w:bCs/>
          <w:sz w:val="24"/>
          <w:szCs w:val="24"/>
          <w:lang w:val="ru-RU"/>
        </w:rPr>
        <w:tab/>
      </w:r>
      <w:r w:rsidR="00654F63" w:rsidRPr="00654F63">
        <w:rPr>
          <w:b/>
          <w:bCs/>
          <w:sz w:val="24"/>
          <w:szCs w:val="24"/>
          <w:lang w:val="ru-RU"/>
        </w:rPr>
        <w:t xml:space="preserve">Вопросы, связанные с докладами об осуществлении СП </w:t>
      </w:r>
    </w:p>
    <w:p w14:paraId="6AD11719" w14:textId="281DADE5" w:rsidR="00C3180B" w:rsidRPr="00654F63" w:rsidRDefault="00C3180B" w:rsidP="00C3180B">
      <w:pPr>
        <w:keepNext/>
        <w:widowControl w:val="0"/>
        <w:spacing w:after="240"/>
        <w:rPr>
          <w:b/>
          <w:bCs/>
          <w:sz w:val="24"/>
          <w:szCs w:val="24"/>
          <w:lang w:val="ru-RU"/>
        </w:rPr>
      </w:pPr>
      <w:r w:rsidRPr="00654F63">
        <w:rPr>
          <w:b/>
          <w:bCs/>
          <w:sz w:val="24"/>
          <w:szCs w:val="24"/>
          <w:lang w:val="ru-RU"/>
        </w:rPr>
        <w:t>IV.1</w:t>
      </w:r>
      <w:r w:rsidRPr="00654F63">
        <w:rPr>
          <w:b/>
          <w:bCs/>
          <w:sz w:val="24"/>
          <w:szCs w:val="24"/>
          <w:lang w:val="ru-RU"/>
        </w:rPr>
        <w:tab/>
      </w:r>
      <w:r w:rsidR="00654F63" w:rsidRPr="00654F63">
        <w:rPr>
          <w:b/>
          <w:bCs/>
          <w:sz w:val="24"/>
          <w:szCs w:val="24"/>
          <w:lang w:val="ru-RU"/>
        </w:rPr>
        <w:t>Своевременно</w:t>
      </w:r>
      <w:r w:rsidR="003A16CD">
        <w:rPr>
          <w:b/>
          <w:bCs/>
          <w:sz w:val="24"/>
          <w:szCs w:val="24"/>
          <w:lang w:val="ru-RU"/>
        </w:rPr>
        <w:t>сть</w:t>
      </w:r>
      <w:r w:rsidR="00654F63" w:rsidRPr="00654F63">
        <w:rPr>
          <w:b/>
          <w:bCs/>
          <w:sz w:val="24"/>
          <w:szCs w:val="24"/>
          <w:lang w:val="ru-RU"/>
        </w:rPr>
        <w:t xml:space="preserve"> представлени</w:t>
      </w:r>
      <w:r w:rsidR="003A16CD">
        <w:rPr>
          <w:b/>
          <w:bCs/>
          <w:sz w:val="24"/>
          <w:szCs w:val="24"/>
          <w:lang w:val="ru-RU"/>
        </w:rPr>
        <w:t>я</w:t>
      </w:r>
      <w:r w:rsidR="00654F63" w:rsidRPr="00654F63">
        <w:rPr>
          <w:b/>
          <w:bCs/>
          <w:sz w:val="24"/>
          <w:szCs w:val="24"/>
          <w:lang w:val="ru-RU"/>
        </w:rPr>
        <w:t xml:space="preserve"> докладов об осуществлении СП </w:t>
      </w:r>
    </w:p>
    <w:p w14:paraId="72701496" w14:textId="720F2CD3" w:rsidR="00C3180B" w:rsidRPr="004744E6" w:rsidRDefault="004744E6" w:rsidP="00CB1AFE">
      <w:pPr>
        <w:pStyle w:val="Heading1"/>
        <w:rPr>
          <w:lang w:val="ru-RU"/>
        </w:rPr>
      </w:pPr>
      <w:r w:rsidRPr="004744E6">
        <w:rPr>
          <w:lang w:val="ru-RU"/>
        </w:rPr>
        <w:t xml:space="preserve">Анализируя своевременность представления докладов об осуществлении СП, </w:t>
      </w:r>
      <w:r w:rsidR="003A16CD">
        <w:rPr>
          <w:lang w:val="ru-RU"/>
        </w:rPr>
        <w:t>С</w:t>
      </w:r>
      <w:r w:rsidRPr="004744E6">
        <w:rPr>
          <w:lang w:val="ru-RU"/>
        </w:rPr>
        <w:t>екретариат отметил, что общее количество представленных докладов за 202</w:t>
      </w:r>
      <w:r>
        <w:rPr>
          <w:lang w:val="ru-RU"/>
        </w:rPr>
        <w:t>5</w:t>
      </w:r>
      <w:r w:rsidRPr="004744E6">
        <w:rPr>
          <w:lang w:val="ru-RU"/>
        </w:rPr>
        <w:t xml:space="preserve"> год немного снизилось по сравнению с 202</w:t>
      </w:r>
      <w:r>
        <w:rPr>
          <w:lang w:val="ru-RU"/>
        </w:rPr>
        <w:t>4</w:t>
      </w:r>
      <w:r w:rsidRPr="004744E6">
        <w:rPr>
          <w:lang w:val="ru-RU"/>
        </w:rPr>
        <w:t xml:space="preserve"> годом, как показано в таблице 1</w:t>
      </w:r>
      <w:r>
        <w:rPr>
          <w:lang w:val="ru-RU"/>
        </w:rPr>
        <w:t>3</w:t>
      </w:r>
      <w:r w:rsidRPr="004744E6">
        <w:rPr>
          <w:lang w:val="ru-RU"/>
        </w:rPr>
        <w:t xml:space="preserve">. Секретариат отметил усилия, предпринятые двусторонними учреждениями и учреждениями-исполнителями для обеспечения представления оставшихся докладов по СП, и регулярного информирования </w:t>
      </w:r>
      <w:r>
        <w:rPr>
          <w:lang w:val="ru-RU"/>
        </w:rPr>
        <w:t>С</w:t>
      </w:r>
      <w:r w:rsidRPr="004744E6">
        <w:rPr>
          <w:lang w:val="ru-RU"/>
        </w:rPr>
        <w:t>екретариата о ходе работы</w:t>
      </w:r>
      <w:r w:rsidR="00C3180B" w:rsidRPr="00A47393">
        <w:rPr>
          <w:rStyle w:val="FootnoteReference"/>
        </w:rPr>
        <w:footnoteReference w:id="24"/>
      </w:r>
      <w:r>
        <w:rPr>
          <w:lang w:val="ru-RU"/>
        </w:rPr>
        <w:t>.</w:t>
      </w:r>
      <w:r w:rsidR="00C3180B" w:rsidRPr="004744E6">
        <w:rPr>
          <w:lang w:val="ru-RU"/>
        </w:rPr>
        <w:t xml:space="preserve"> </w:t>
      </w:r>
    </w:p>
    <w:p w14:paraId="50D2BE18" w14:textId="251BAC88" w:rsidR="00C3180B" w:rsidRPr="00DE0C05" w:rsidRDefault="00DE0C05" w:rsidP="00C3180B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C3180B" w:rsidRPr="00DE0C05">
        <w:rPr>
          <w:b/>
          <w:lang w:val="ru-RU"/>
        </w:rPr>
        <w:t xml:space="preserve"> 13. </w:t>
      </w:r>
      <w:r w:rsidRPr="00DE0C05">
        <w:rPr>
          <w:b/>
          <w:lang w:val="ru-RU"/>
        </w:rPr>
        <w:t xml:space="preserve">Ежемесячные показатели представления докладов об осуществлении СП (по состоянию на </w:t>
      </w:r>
      <w:r>
        <w:rPr>
          <w:b/>
          <w:lang w:val="ru-RU"/>
        </w:rPr>
        <w:t>16</w:t>
      </w:r>
      <w:r w:rsidRPr="00DE0C05">
        <w:rPr>
          <w:b/>
          <w:lang w:val="ru-RU"/>
        </w:rPr>
        <w:t xml:space="preserve"> октября 202</w:t>
      </w:r>
      <w:r>
        <w:rPr>
          <w:b/>
          <w:lang w:val="ru-RU"/>
        </w:rPr>
        <w:t>6</w:t>
      </w:r>
      <w:r w:rsidRPr="00DE0C05">
        <w:rPr>
          <w:b/>
          <w:lang w:val="ru-RU"/>
        </w:rPr>
        <w:t xml:space="preserve"> года)</w:t>
      </w:r>
    </w:p>
    <w:tbl>
      <w:tblPr>
        <w:tblW w:w="104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275"/>
        <w:gridCol w:w="524"/>
        <w:gridCol w:w="622"/>
        <w:gridCol w:w="543"/>
        <w:gridCol w:w="621"/>
        <w:gridCol w:w="526"/>
        <w:gridCol w:w="621"/>
        <w:gridCol w:w="526"/>
        <w:gridCol w:w="621"/>
        <w:gridCol w:w="526"/>
        <w:gridCol w:w="621"/>
        <w:gridCol w:w="526"/>
        <w:gridCol w:w="627"/>
        <w:gridCol w:w="556"/>
        <w:gridCol w:w="640"/>
        <w:gridCol w:w="507"/>
        <w:gridCol w:w="567"/>
      </w:tblGrid>
      <w:tr w:rsidR="0009340B" w:rsidRPr="00A47393" w14:paraId="11DD985D" w14:textId="77777777" w:rsidTr="00A15CB7">
        <w:trPr>
          <w:trHeight w:val="153"/>
          <w:tblHeader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F4DEA" w14:textId="5F2E1025" w:rsidR="0009340B" w:rsidRPr="00DE0C05" w:rsidRDefault="00DE0C05" w:rsidP="0009340B">
            <w:pPr>
              <w:jc w:val="left"/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Месяц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CDBFB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2018</w:t>
            </w:r>
          </w:p>
        </w:tc>
        <w:tc>
          <w:tcPr>
            <w:tcW w:w="11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00978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2019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81FE7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2020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ACBC8E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2021</w:t>
            </w:r>
          </w:p>
        </w:tc>
        <w:tc>
          <w:tcPr>
            <w:tcW w:w="11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A730C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2022</w:t>
            </w:r>
          </w:p>
        </w:tc>
        <w:tc>
          <w:tcPr>
            <w:tcW w:w="11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C5693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2023</w:t>
            </w:r>
          </w:p>
        </w:tc>
        <w:tc>
          <w:tcPr>
            <w:tcW w:w="11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1F641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2024</w:t>
            </w:r>
          </w:p>
        </w:tc>
        <w:tc>
          <w:tcPr>
            <w:tcW w:w="10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105EF" w14:textId="6FB02225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2025</w:t>
            </w:r>
          </w:p>
        </w:tc>
      </w:tr>
      <w:tr w:rsidR="0009340B" w:rsidRPr="00A47393" w14:paraId="1F99C213" w14:textId="77777777" w:rsidTr="00A15CB7">
        <w:trPr>
          <w:trHeight w:val="70"/>
          <w:tblHeader/>
        </w:trPr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E90B" w14:textId="77777777" w:rsidR="0009340B" w:rsidRPr="00A47393" w:rsidRDefault="0009340B" w:rsidP="0009340B">
            <w:pPr>
              <w:jc w:val="left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3B5337" w14:textId="6A8AA35A" w:rsidR="0009340B" w:rsidRPr="00A47393" w:rsidRDefault="00DE0C05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Кол-во</w:t>
            </w:r>
            <w:r w:rsidR="0009340B"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F44782" w14:textId="77777777" w:rsidR="0009340B" w:rsidRPr="00A47393" w:rsidRDefault="0009340B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(%)*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84108" w14:textId="31A973FF" w:rsidR="0009340B" w:rsidRPr="00A47393" w:rsidRDefault="00DE0C05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Кол-во</w:t>
            </w: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3C4F3" w14:textId="77777777" w:rsidR="0009340B" w:rsidRPr="00A47393" w:rsidRDefault="0009340B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(%)*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74743" w14:textId="76A7CD5C" w:rsidR="0009340B" w:rsidRPr="00A47393" w:rsidRDefault="00DE0C05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Кол-во</w:t>
            </w: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5BCE5" w14:textId="77777777" w:rsidR="0009340B" w:rsidRPr="00A47393" w:rsidRDefault="0009340B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(%)*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C5D2F" w14:textId="6ACC3CF2" w:rsidR="0009340B" w:rsidRPr="00A47393" w:rsidRDefault="00DE0C05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Кол-во</w:t>
            </w: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F8C31" w14:textId="77777777" w:rsidR="0009340B" w:rsidRPr="00A47393" w:rsidRDefault="0009340B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(%)*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235E0" w14:textId="2E35746E" w:rsidR="0009340B" w:rsidRPr="00A47393" w:rsidRDefault="00DE0C05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Кол-во</w:t>
            </w: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9B8CE" w14:textId="77777777" w:rsidR="0009340B" w:rsidRPr="00A47393" w:rsidRDefault="0009340B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(%)*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375ED" w14:textId="1A6C5AE1" w:rsidR="0009340B" w:rsidRPr="00A47393" w:rsidRDefault="00DE0C05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Кол-во</w:t>
            </w: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7FDCB0" w14:textId="77777777" w:rsidR="0009340B" w:rsidRPr="00A47393" w:rsidRDefault="0009340B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(%)*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232BD" w14:textId="44E51B4C" w:rsidR="0009340B" w:rsidRPr="00A47393" w:rsidRDefault="00DE0C05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Кол-во</w:t>
            </w: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15E97" w14:textId="77777777" w:rsidR="0009340B" w:rsidRPr="00A47393" w:rsidRDefault="0009340B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(%)*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6B034" w14:textId="6B83E3B3" w:rsidR="0009340B" w:rsidRPr="00A47393" w:rsidRDefault="00DE0C05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Кол-во</w:t>
            </w: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*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92A392" w14:textId="77777777" w:rsidR="0009340B" w:rsidRPr="00A47393" w:rsidRDefault="0009340B" w:rsidP="0009340B">
            <w:pPr>
              <w:ind w:left="-155" w:right="-112"/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(%)*</w:t>
            </w:r>
          </w:p>
        </w:tc>
      </w:tr>
      <w:tr w:rsidR="0009340B" w:rsidRPr="00A47393" w14:paraId="4663AFD9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728EB" w14:textId="795967C9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Январь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9AD4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9DBA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1B90F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55FFF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094AE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A47EE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607E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A703B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04134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D24374" w14:textId="7C9550AB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291A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9BB2F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ED0EB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C18ED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225F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7A723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</w:tr>
      <w:tr w:rsidR="0009340B" w:rsidRPr="00A47393" w14:paraId="090FFB32" w14:textId="77777777" w:rsidTr="0009340B">
        <w:trPr>
          <w:trHeight w:val="63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DF244" w14:textId="2271E259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Февраль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42420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A9833" w14:textId="70AEB796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D955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65EDA" w14:textId="39D72631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1B8F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1F1E3" w14:textId="09EA5D3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96B9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1E07E" w14:textId="312B98F5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E0AA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6C84EF" w14:textId="0726B8FE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4A8D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E9FEC" w14:textId="025D545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9C35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82A64" w14:textId="16B922BE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F0EE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8A8B55" w14:textId="7B4334F3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</w:tr>
      <w:tr w:rsidR="0009340B" w:rsidRPr="00A47393" w14:paraId="75789ACF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4734C" w14:textId="123973B6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Март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8050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6806B" w14:textId="0332F3A5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9414B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AAB77" w14:textId="71C17043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F0F08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89ECC" w14:textId="0A8DE649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0C895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BD91E" w14:textId="1D915A06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651756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D0401" w14:textId="223893DE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F51F7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81BA9" w14:textId="213BB59F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A25A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3F3F4" w14:textId="1E007A2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2A184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B48E7" w14:textId="10AAC4C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</w:tr>
      <w:tr w:rsidR="0009340B" w:rsidRPr="00A47393" w14:paraId="6F661805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7EFAF" w14:textId="6102D328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Апрель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12E96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13D02" w14:textId="1318C3A8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E43B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913C8" w14:textId="5E567330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8B800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79165" w14:textId="1F55421C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31AEC7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AE607" w14:textId="3F69ED0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56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77D4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FEB5E3" w14:textId="3E03187F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9480E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49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13984" w14:textId="13DCABC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42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A8478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C15CC" w14:textId="626B7943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36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D2F9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69C47" w14:textId="3E46E7A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</w:tr>
      <w:tr w:rsidR="0009340B" w:rsidRPr="00A47393" w14:paraId="5C8691E0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47BEA" w14:textId="58E0FBEC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Май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2A2D7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DDBFC" w14:textId="10DF7F6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D302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C5D2D" w14:textId="05C760E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F2C23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2D1BAD" w14:textId="3DB0C6F3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B7C6F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19E31" w14:textId="7816D9EC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75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E9EE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313B5" w14:textId="358E3733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C7D00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4B57A" w14:textId="1184B150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66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2B26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221C1" w14:textId="668AEC7B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5F1DB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C4B6E" w14:textId="44269BB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</w:tr>
      <w:tr w:rsidR="0009340B" w:rsidRPr="00A47393" w14:paraId="5BF6B0D3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73330" w14:textId="1ED43A2F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Июнь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3991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513B3" w14:textId="06EC2226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82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175A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C1171" w14:textId="4CF1CE1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5DA3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24D39" w14:textId="7A4A401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94F50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46E1A" w14:textId="624113C6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0C49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1E8E2" w14:textId="29F1CB4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1009C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3216E" w14:textId="54C7F1F9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65D85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E61A7" w14:textId="6C6265AD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50F3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4CE9A" w14:textId="537BE0C9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86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</w:tr>
      <w:tr w:rsidR="0009340B" w:rsidRPr="00A47393" w14:paraId="51FD48E7" w14:textId="77777777" w:rsidTr="0009340B">
        <w:trPr>
          <w:trHeight w:val="107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A886A" w14:textId="2BA1587D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Июль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80045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3D339" w14:textId="7CE34E9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B2C7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4B2E8" w14:textId="41D7E5B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04F8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83221" w14:textId="543F33EC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80363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6E048" w14:textId="012AA72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6F28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35D72" w14:textId="32F5C1FC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86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04929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78855" w14:textId="70F37CFF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82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B625E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D906E2" w14:textId="0B42125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75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9B82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ACF3D" w14:textId="52C9D4FB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</w:tr>
      <w:tr w:rsidR="0009340B" w:rsidRPr="00A47393" w14:paraId="5E5C79DC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29590" w14:textId="6C0B1BB6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Август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0B8B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BF537" w14:textId="2798575C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86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CB0E8E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A33AE" w14:textId="5F9F641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82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D68B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7DBEC" w14:textId="2B12C7AB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CCE9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E593D" w14:textId="50A0AA08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23F9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E7A2B" w14:textId="4575A563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01963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BB615" w14:textId="0F1913E0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52D2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11B3C" w14:textId="62892A5A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EBB3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20953" w14:textId="54475026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</w:tr>
      <w:tr w:rsidR="0009340B" w:rsidRPr="00A47393" w14:paraId="0CBA8A9C" w14:textId="77777777" w:rsidTr="0009340B">
        <w:trPr>
          <w:trHeight w:val="99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BDC6B" w14:textId="3C8D7244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Сентябрь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3B32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C1D62" w14:textId="3313604E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0002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2EA48" w14:textId="1DEC64E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28747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C6E55" w14:textId="259DB8E1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18DE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E3E72" w14:textId="20B5245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E7F9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31BE71" w14:textId="7A56275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3AED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689D9" w14:textId="758B474F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348B0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184F58" w14:textId="3B263C6D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8C0C7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87C04" w14:textId="367EE65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</w:tr>
      <w:tr w:rsidR="0009340B" w:rsidRPr="00A47393" w14:paraId="39B91AAC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43E63" w14:textId="0C6D29CF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Октябрь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A533F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89EAF" w14:textId="4DB3775E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C70B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D382E" w14:textId="3E5870A6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127C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901326" w14:textId="60ED0ED1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B7D70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47E2FE" w14:textId="1AA8AFE0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91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BF1AE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37E05" w14:textId="621A5EF8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66F8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1E65C" w14:textId="0D0957E8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F408B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C0EA2" w14:textId="14430FE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A132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E7345" w14:textId="0AF278D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</w:tr>
      <w:tr w:rsidR="0009340B" w:rsidRPr="00A47393" w14:paraId="52F82258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114F3" w14:textId="17689867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Ноябрь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D674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0B138" w14:textId="492EF2B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B665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11B60" w14:textId="1D65A55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4059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687C2" w14:textId="718F94A5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2EF86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BBD8C" w14:textId="2756A3B5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383D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5C32C" w14:textId="5BAEC36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D3053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3A29E" w14:textId="266FB501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94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23F4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30D6A" w14:textId="0AFBFDE8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68E4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DDDF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</w:tr>
      <w:tr w:rsidR="0009340B" w:rsidRPr="00A47393" w14:paraId="13EE0406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A61DD" w14:textId="4659C299" w:rsidR="0009340B" w:rsidRPr="00DE0C05" w:rsidRDefault="00DE0C05" w:rsidP="0009340B">
            <w:pPr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Декабрь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9113D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6FC3E" w14:textId="74B498A3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7C15E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23440" w14:textId="609C9FD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98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B53E4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E2719" w14:textId="2DA4AE4A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93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EB8AE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FD9CE" w14:textId="39D3803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3919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470CB" w14:textId="01054794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97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8052B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B3243" w14:textId="4D114DB6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96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426E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561B5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224E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ED56A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</w:tr>
      <w:tr w:rsidR="0009340B" w:rsidRPr="00A47393" w14:paraId="4D251FA2" w14:textId="77777777" w:rsidTr="0009340B">
        <w:trPr>
          <w:trHeight w:val="82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D1CB8" w14:textId="0523F37B" w:rsidR="0009340B" w:rsidRPr="00DE0C05" w:rsidRDefault="00DE0C05" w:rsidP="0009340B">
            <w:pPr>
              <w:ind w:right="-105"/>
              <w:rPr>
                <w:rFonts w:eastAsia="Times New Roman"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sz w:val="18"/>
                <w:szCs w:val="18"/>
                <w:lang w:val="ru-RU" w:eastAsia="en-CA"/>
              </w:rPr>
              <w:t>После декабря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37DB5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A71CE" w14:textId="2C485896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CB8A4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42606" w14:textId="09603F3F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381BB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4BCB3" w14:textId="289500D2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7E9BB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2E8873" w14:textId="686C3AAA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54B43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53EFA" w14:textId="544F97AE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100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DDD67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39781" w14:textId="60AC461D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7F69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C110B" w14:textId="4FD107DF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99</w:t>
            </w:r>
            <w:r w:rsidR="00DE0C05">
              <w:rPr>
                <w:rFonts w:eastAsia="Times New Roman"/>
                <w:sz w:val="18"/>
                <w:szCs w:val="18"/>
                <w:lang w:eastAsia="en-CA"/>
              </w:rPr>
              <w:t>,</w:t>
            </w: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3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69515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922869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</w:tr>
      <w:tr w:rsidR="0009340B" w:rsidRPr="00A47393" w14:paraId="7FBE5933" w14:textId="77777777" w:rsidTr="0009340B">
        <w:trPr>
          <w:trHeight w:val="58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B5B60" w14:textId="11ADD0A0" w:rsidR="0009340B" w:rsidRPr="00DE0C05" w:rsidRDefault="00DE0C05" w:rsidP="0009340B">
            <w:pP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t>Итого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D3D55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144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695FC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4AF8C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144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F873F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43941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144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54362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6FF76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144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32B41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F5135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144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B03A5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79CEC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143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BC440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4C622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143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1DBFF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190B8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136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699678" w14:textId="77777777" w:rsidR="0009340B" w:rsidRPr="00A47393" w:rsidRDefault="0009340B" w:rsidP="0009340B">
            <w:pPr>
              <w:jc w:val="center"/>
              <w:rPr>
                <w:rFonts w:eastAsia="Times New Roman"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sz w:val="18"/>
                <w:szCs w:val="18"/>
                <w:lang w:eastAsia="en-CA"/>
              </w:rPr>
              <w:t> </w:t>
            </w:r>
          </w:p>
        </w:tc>
      </w:tr>
      <w:tr w:rsidR="0009340B" w:rsidRPr="00A47393" w14:paraId="3CB532BB" w14:textId="77777777" w:rsidTr="0009340B">
        <w:trPr>
          <w:trHeight w:val="75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0F10A" w14:textId="5ED80FC3" w:rsidR="0009340B" w:rsidRPr="00DE0C05" w:rsidRDefault="00DE0C05" w:rsidP="0009340B">
            <w:pPr>
              <w:jc w:val="left"/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ru-RU" w:eastAsia="en-CA"/>
              </w:rPr>
              <w:lastRenderedPageBreak/>
              <w:t>Не представ-лено</w:t>
            </w:r>
          </w:p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BDBAF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79440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F469E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526D8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FE14C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2D642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27DEB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54EFB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3A5E8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0B45C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409A9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362DF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4F3FA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0BE66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 </w:t>
            </w: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51D35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E3F0A" w14:textId="77777777" w:rsidR="0009340B" w:rsidRPr="00A47393" w:rsidRDefault="0009340B" w:rsidP="0009340B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8"/>
                <w:szCs w:val="18"/>
                <w:lang w:eastAsia="en-CA"/>
              </w:rPr>
              <w:t> </w:t>
            </w:r>
          </w:p>
        </w:tc>
      </w:tr>
    </w:tbl>
    <w:p w14:paraId="02544382" w14:textId="7CC89C62" w:rsidR="00C3180B" w:rsidRPr="00DE0C05" w:rsidRDefault="00C3180B" w:rsidP="006959A0">
      <w:pPr>
        <w:ind w:hanging="270"/>
        <w:rPr>
          <w:rFonts w:eastAsiaTheme="minorHAnsi"/>
          <w:sz w:val="18"/>
          <w:szCs w:val="18"/>
          <w:lang w:val="ru-RU"/>
        </w:rPr>
      </w:pPr>
      <w:r w:rsidRPr="00DE0C05">
        <w:rPr>
          <w:rFonts w:eastAsiaTheme="minorHAnsi"/>
          <w:sz w:val="18"/>
          <w:szCs w:val="18"/>
          <w:lang w:val="ru-RU"/>
        </w:rPr>
        <w:t xml:space="preserve">* </w:t>
      </w:r>
      <w:r w:rsidR="00DE0C05" w:rsidRPr="00DE0C05">
        <w:rPr>
          <w:rFonts w:eastAsiaTheme="minorHAnsi"/>
          <w:sz w:val="18"/>
          <w:szCs w:val="18"/>
          <w:lang w:val="ru-RU"/>
        </w:rPr>
        <w:t>Кол-во: Количество стран, действующих в рамках статьи 5, представивших доклады. (%): Совокупный показатель.</w:t>
      </w:r>
    </w:p>
    <w:p w14:paraId="2E716E69" w14:textId="77777777" w:rsidR="00C3180B" w:rsidRPr="00A47393" w:rsidRDefault="00C3180B" w:rsidP="00C3180B">
      <w:pPr>
        <w:rPr>
          <w:rFonts w:eastAsiaTheme="minorHAnsi"/>
          <w:sz w:val="19"/>
          <w:szCs w:val="19"/>
        </w:rPr>
      </w:pPr>
    </w:p>
    <w:p w14:paraId="3973DB70" w14:textId="701317FD" w:rsidR="00863C78" w:rsidRPr="006F6666" w:rsidRDefault="00DE0C05" w:rsidP="00CB1AFE">
      <w:pPr>
        <w:pStyle w:val="Heading1"/>
        <w:rPr>
          <w:lang w:val="ru-RU"/>
        </w:rPr>
      </w:pPr>
      <w:r w:rsidRPr="00DE0C05">
        <w:rPr>
          <w:lang w:val="ru-RU"/>
        </w:rPr>
        <w:t>Исполнительный комитет может</w:t>
      </w:r>
      <w:r>
        <w:rPr>
          <w:lang w:val="ru-RU"/>
        </w:rPr>
        <w:t xml:space="preserve"> выразить желание</w:t>
      </w:r>
      <w:r w:rsidRPr="00DE0C05">
        <w:rPr>
          <w:lang w:val="ru-RU"/>
        </w:rPr>
        <w:t xml:space="preserve"> поручить Секретариату направить письм</w:t>
      </w:r>
      <w:r w:rsidR="00703014">
        <w:rPr>
          <w:lang w:val="ru-RU"/>
        </w:rPr>
        <w:t>а</w:t>
      </w:r>
      <w:r w:rsidRPr="00DE0C05">
        <w:rPr>
          <w:lang w:val="ru-RU"/>
        </w:rPr>
        <w:t xml:space="preserve"> правительствам </w:t>
      </w:r>
      <w:r>
        <w:rPr>
          <w:lang w:val="ru-RU"/>
        </w:rPr>
        <w:t>Алжира, Кот-д</w:t>
      </w:r>
      <w:r w:rsidRPr="00DE0C05">
        <w:rPr>
          <w:lang w:val="ru-RU"/>
        </w:rPr>
        <w:t>’</w:t>
      </w:r>
      <w:r>
        <w:rPr>
          <w:lang w:val="ru-RU"/>
        </w:rPr>
        <w:t>Ивуара, Джибути, Экваториальной Гвинеи, Мозамбика и Непала</w:t>
      </w:r>
      <w:r w:rsidRPr="00DE0C05">
        <w:rPr>
          <w:lang w:val="ru-RU"/>
        </w:rPr>
        <w:t xml:space="preserve"> относительно непредставленных докладов об осуществлении СП за 202</w:t>
      </w:r>
      <w:r>
        <w:rPr>
          <w:lang w:val="ru-RU"/>
        </w:rPr>
        <w:t>5</w:t>
      </w:r>
      <w:r w:rsidRPr="00DE0C05">
        <w:rPr>
          <w:lang w:val="ru-RU"/>
        </w:rPr>
        <w:t xml:space="preserve"> год с настоятельным призывом представить такие доклады в кратчайшие сроки, поскольку задержки препятствуют получению Секретариатом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подробных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данных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об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уровнях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потребления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и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производства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регулируемых</w:t>
      </w:r>
      <w:r w:rsidRPr="006F6666">
        <w:rPr>
          <w:lang w:val="ru-RU"/>
        </w:rPr>
        <w:t xml:space="preserve"> </w:t>
      </w:r>
      <w:r w:rsidRPr="00DE0C05">
        <w:rPr>
          <w:lang w:val="ru-RU"/>
        </w:rPr>
        <w:t>веществ</w:t>
      </w:r>
      <w:r w:rsidRPr="006F6666">
        <w:rPr>
          <w:lang w:val="ru-RU"/>
        </w:rPr>
        <w:t>.</w:t>
      </w:r>
    </w:p>
    <w:p w14:paraId="4F25B1BC" w14:textId="47721BE6" w:rsidR="00F60F68" w:rsidRPr="006F6666" w:rsidRDefault="006F6666" w:rsidP="00F614F9">
      <w:pPr>
        <w:rPr>
          <w:u w:val="single"/>
          <w:lang w:val="ru-RU"/>
        </w:rPr>
      </w:pPr>
      <w:r w:rsidRPr="006F6666">
        <w:rPr>
          <w:u w:val="single"/>
          <w:lang w:val="ru-RU"/>
        </w:rPr>
        <w:t xml:space="preserve">Расхождения между данными в докладах об осуществлении СП и данными, представленными в соответствии со статьей 7 </w:t>
      </w:r>
    </w:p>
    <w:p w14:paraId="74204E7D" w14:textId="77777777" w:rsidR="00F60F68" w:rsidRPr="006F6666" w:rsidRDefault="00F60F68" w:rsidP="00F614F9">
      <w:pPr>
        <w:rPr>
          <w:u w:val="single"/>
          <w:lang w:val="ru-RU"/>
        </w:rPr>
      </w:pPr>
    </w:p>
    <w:p w14:paraId="166FFF68" w14:textId="15A096A1" w:rsidR="00F60F68" w:rsidRPr="00C40F3D" w:rsidRDefault="00E1570E" w:rsidP="00CB1AFE">
      <w:pPr>
        <w:pStyle w:val="Heading1"/>
        <w:rPr>
          <w:lang w:val="ru-RU"/>
        </w:rPr>
      </w:pPr>
      <w:r w:rsidRPr="00E1570E">
        <w:rPr>
          <w:lang w:val="ru-RU"/>
        </w:rPr>
        <w:t>Анализ данных об импорте ОРВ за 202</w:t>
      </w:r>
      <w:r>
        <w:rPr>
          <w:lang w:val="ru-RU"/>
        </w:rPr>
        <w:t>5</w:t>
      </w:r>
      <w:r w:rsidRPr="00E1570E">
        <w:rPr>
          <w:lang w:val="ru-RU"/>
        </w:rPr>
        <w:t xml:space="preserve"> год, представленных в соответствии со статьей 7 и в докладах об осуществлении СП, выявил потенциальные расхождения между данными, как показано в таблице 1</w:t>
      </w:r>
      <w:r>
        <w:rPr>
          <w:lang w:val="ru-RU"/>
        </w:rPr>
        <w:t>4</w:t>
      </w:r>
      <w:r w:rsidRPr="00E1570E">
        <w:rPr>
          <w:lang w:val="ru-RU"/>
        </w:rPr>
        <w:t>.</w:t>
      </w:r>
    </w:p>
    <w:p w14:paraId="61A60522" w14:textId="140FF865" w:rsidR="00F60F68" w:rsidRPr="00E1570E" w:rsidRDefault="00E1570E" w:rsidP="00F614F9">
      <w:pPr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F60F68" w:rsidRPr="00E1570E">
        <w:rPr>
          <w:b/>
          <w:bCs/>
          <w:lang w:val="ru-RU"/>
        </w:rPr>
        <w:t xml:space="preserve"> </w:t>
      </w:r>
      <w:r w:rsidR="00124B93" w:rsidRPr="00E1570E">
        <w:rPr>
          <w:b/>
          <w:bCs/>
          <w:lang w:val="ru-RU"/>
        </w:rPr>
        <w:t>14</w:t>
      </w:r>
      <w:r w:rsidR="00F60F68" w:rsidRPr="00E1570E">
        <w:rPr>
          <w:b/>
          <w:bCs/>
          <w:lang w:val="ru-RU"/>
        </w:rPr>
        <w:t xml:space="preserve">. </w:t>
      </w:r>
      <w:r>
        <w:rPr>
          <w:b/>
          <w:bCs/>
          <w:lang w:val="ru-RU"/>
        </w:rPr>
        <w:t>Расхождения</w:t>
      </w:r>
      <w:r w:rsidRPr="00E1570E">
        <w:rPr>
          <w:b/>
          <w:bCs/>
          <w:lang w:val="ru-RU"/>
        </w:rPr>
        <w:t xml:space="preserve"> между данными о потреблении ОРВ за 202</w:t>
      </w:r>
      <w:r>
        <w:rPr>
          <w:b/>
          <w:bCs/>
          <w:lang w:val="ru-RU"/>
        </w:rPr>
        <w:t>5</w:t>
      </w:r>
      <w:r w:rsidRPr="00E1570E">
        <w:rPr>
          <w:b/>
          <w:bCs/>
          <w:lang w:val="ru-RU"/>
        </w:rPr>
        <w:t xml:space="preserve"> год, представленными в соответствии со статьей 7, и данными в докладах об осуществлении СП (в тоннах ОРС) </w:t>
      </w:r>
    </w:p>
    <w:tbl>
      <w:tblPr>
        <w:tblW w:w="9351" w:type="dxa"/>
        <w:tblLayout w:type="fixed"/>
        <w:tblLook w:val="04A0" w:firstRow="1" w:lastRow="0" w:firstColumn="1" w:lastColumn="0" w:noHBand="0" w:noVBand="1"/>
      </w:tblPr>
      <w:tblGrid>
        <w:gridCol w:w="1705"/>
        <w:gridCol w:w="810"/>
        <w:gridCol w:w="1440"/>
        <w:gridCol w:w="1080"/>
        <w:gridCol w:w="990"/>
        <w:gridCol w:w="1170"/>
        <w:gridCol w:w="2156"/>
      </w:tblGrid>
      <w:tr w:rsidR="00AF7F05" w:rsidRPr="00B459DB" w14:paraId="15BF4436" w14:textId="77777777" w:rsidTr="00005EA4">
        <w:trPr>
          <w:trHeight w:val="57"/>
          <w:tblHeader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E64BF" w14:textId="19FF3FE1" w:rsidR="00AF7F05" w:rsidRPr="00B459DB" w:rsidRDefault="00E1570E" w:rsidP="00F614F9">
            <w:pPr>
              <w:jc w:val="left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  <w:t>Страна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5BD59F" w14:textId="267AF022" w:rsidR="00AF7F05" w:rsidRPr="00B459DB" w:rsidRDefault="00005EA4" w:rsidP="00016A04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  <w:t>ОРВ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EED43" w14:textId="5C2A2453" w:rsidR="00AF7F05" w:rsidRPr="00B459DB" w:rsidRDefault="00005EA4" w:rsidP="00016A04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  <w:t>Учреждение, отвечающее за УОС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80D52A" w14:textId="2C1321AF" w:rsidR="00AF7F05" w:rsidRPr="00B459DB" w:rsidRDefault="00005EA4" w:rsidP="00F614F9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  <w:t>Данные по статье 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7EA472" w14:textId="26CD1DB7" w:rsidR="00AF7F05" w:rsidRPr="00B459DB" w:rsidRDefault="00005EA4" w:rsidP="00F614F9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  <w:t>Данные по СП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776A61" w14:textId="58872076" w:rsidR="00AF7F05" w:rsidRPr="00B459DB" w:rsidRDefault="00005EA4" w:rsidP="00F614F9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  <w:t>Разница</w:t>
            </w:r>
          </w:p>
        </w:tc>
        <w:tc>
          <w:tcPr>
            <w:tcW w:w="2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8D138" w14:textId="25E05D88" w:rsidR="00AF7F05" w:rsidRPr="00B459DB" w:rsidRDefault="00005EA4" w:rsidP="00F614F9">
            <w:pPr>
              <w:jc w:val="center"/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b/>
                <w:bCs/>
                <w:sz w:val="18"/>
                <w:szCs w:val="18"/>
                <w:lang w:val="ru-RU"/>
              </w:rPr>
              <w:t>Замечания</w:t>
            </w:r>
          </w:p>
        </w:tc>
      </w:tr>
      <w:tr w:rsidR="00AF7F05" w:rsidRPr="00B459DB" w14:paraId="653F6575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8908D" w14:textId="3D271690" w:rsidR="00AF7F05" w:rsidRPr="00B459DB" w:rsidRDefault="00005EA4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Албания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E4F43" w14:textId="428DFBF6" w:rsidR="00AF7F05" w:rsidRPr="00B459DB" w:rsidRDefault="00005EA4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F36F3E" w14:textId="266F2F38" w:rsidR="00AF7F05" w:rsidRPr="00B459DB" w:rsidRDefault="0034050D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F7650" w14:textId="2EE0BD24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ABE45" w14:textId="62BA1746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2236D" w14:textId="7D7565FD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07</w:t>
            </w:r>
          </w:p>
        </w:tc>
        <w:tc>
          <w:tcPr>
            <w:tcW w:w="21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5D594" w14:textId="7055F18B" w:rsidR="00AF7F05" w:rsidRPr="00B459DB" w:rsidRDefault="0034050D" w:rsidP="00F614F9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Вопрос уточняется в соответствующем учреждении, ожидается ответ.</w:t>
            </w:r>
          </w:p>
        </w:tc>
      </w:tr>
      <w:tr w:rsidR="00AF7F05" w:rsidRPr="00B459DB" w14:paraId="3ED3A265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41969" w14:textId="59FF7EA2" w:rsidR="00AF7F05" w:rsidRPr="00B459DB" w:rsidRDefault="00005EA4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Ангола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EFBE2B" w14:textId="4C0A7FBE" w:rsidR="00AF7F05" w:rsidRPr="00B459DB" w:rsidRDefault="00005EA4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F361C" w14:textId="43029C5E" w:rsidR="00AF7F05" w:rsidRPr="00B459DB" w:rsidRDefault="0034050D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BBCBF" w14:textId="1201052F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4A66E" w14:textId="7E4D8266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1A8E5" w14:textId="0989A6D5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-1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62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9385B" w14:textId="77777777" w:rsidR="00AF7F05" w:rsidRPr="00B459DB" w:rsidRDefault="00AF7F05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AF7F05" w:rsidRPr="00B459DB" w14:paraId="6646B556" w14:textId="77777777" w:rsidTr="00005EA4">
        <w:trPr>
          <w:trHeight w:val="53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9E464" w14:textId="54F2904C" w:rsidR="00AF7F05" w:rsidRPr="00B459DB" w:rsidRDefault="00005EA4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Ботсвана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BB928" w14:textId="4E7D668E" w:rsidR="00AF7F05" w:rsidRPr="00B459DB" w:rsidRDefault="00005EA4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AEB6E" w14:textId="054B3204" w:rsidR="00AF7F05" w:rsidRPr="00B459DB" w:rsidRDefault="0034050D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6A1C4" w14:textId="115E54E3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8CEFF" w14:textId="5FAC0F99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85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9CA9A" w14:textId="20ADE66C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22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E581B" w14:textId="77777777" w:rsidR="00AF7F05" w:rsidRPr="00B459DB" w:rsidRDefault="00AF7F05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011B4A99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7808E" w14:textId="30079010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Колумбия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B9908" w14:textId="2ED67FFC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Галон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AB2C1" w14:textId="4B711C96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870B3" w14:textId="63BD8576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87405" w14:textId="73BE42CD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-70,00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7BA5D" w14:textId="0C57A9E4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70,00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52D65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7A0E5142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97DF7" w14:textId="3BC32D92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Колумбия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230EA" w14:textId="55C1DF0E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B7196" w14:textId="579166A9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1715D" w14:textId="711328D7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9,7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6EFF3" w14:textId="72E1A577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9,70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01E16" w14:textId="6ED33785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-0,03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EFF8B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5C96A611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0420C" w14:textId="34994818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Коста-Рика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27D95" w14:textId="7F2EB939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891F2" w14:textId="589A41A1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3E26E" w14:textId="51C33431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2,6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276FE" w14:textId="0D8B5931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2,65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BD0BC" w14:textId="55EB6C48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-0,02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36356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1FB90FB0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6DD37D" w14:textId="0A04DE42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Коста-Рика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718D0" w14:textId="0607B8AA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БМ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F9217" w14:textId="66EF2F60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474D9" w14:textId="4FA2D362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34FF3" w14:textId="34BCC918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2,25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EC9B7" w14:textId="1EA3F1C6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-2,25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D19F1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131F9CAC" w14:textId="77777777" w:rsidTr="00005EA4">
        <w:trPr>
          <w:trHeight w:val="127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BA450" w14:textId="7D631A23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Куба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B4E95" w14:textId="05EE3D61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26279" w14:textId="77AA8EB1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8AC94" w14:textId="2B7F3519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17478" w14:textId="0327E024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1,50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DFD1A" w14:textId="2D8033E8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-0,01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3C2A8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09ECAAD2" w14:textId="77777777" w:rsidTr="00005EA4">
        <w:trPr>
          <w:trHeight w:val="172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A2CB4" w14:textId="205D09BB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Индия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1D466" w14:textId="0F36B632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E332F" w14:textId="27D1C191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E5BBA" w14:textId="748C1CB2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45,5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1DD9D" w14:textId="31BF5A8E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75,45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FB15F" w14:textId="7DE2DEC3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-29,94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43B1E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0C1E5C54" w14:textId="77777777" w:rsidTr="00005EA4">
        <w:trPr>
          <w:trHeight w:val="77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1E140" w14:textId="5465D531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Индонезия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B3F78" w14:textId="128CA750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EDC07" w14:textId="3609CFCF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BAE92" w14:textId="367108B1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109,8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4C918" w14:textId="7A9ABAFF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110,43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35E15" w14:textId="5ADEDA2F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-0,60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D2698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AF7F05" w:rsidRPr="00B459DB" w14:paraId="5D61DB66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8C475" w14:textId="25A5E32C" w:rsidR="00AF7F05" w:rsidRPr="00B459DB" w:rsidRDefault="00005EA4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Ирак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569FC" w14:textId="1D77F45E" w:rsidR="00AF7F05" w:rsidRPr="00B459DB" w:rsidRDefault="00005EA4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5FCC33" w14:textId="62699852" w:rsidR="00AF7F05" w:rsidRPr="00B459DB" w:rsidRDefault="0034050D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9B0B3" w14:textId="6B01C29E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33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C7349" w14:textId="7572CB20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33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F6A1A" w14:textId="00D4180C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01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60BDC" w14:textId="77777777" w:rsidR="00AF7F05" w:rsidRPr="00B459DB" w:rsidRDefault="00AF7F05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65060E5A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AC827" w14:textId="5F2794A5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Иордания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D2975" w14:textId="0BED543B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C2434" w14:textId="10A7DED4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45A94C" w14:textId="376222C2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12,5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C8A3F" w14:textId="7C7A4603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13,33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07138" w14:textId="29B04C83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-0,86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4657B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41759AD3" w14:textId="77777777" w:rsidTr="00005EA4">
        <w:trPr>
          <w:trHeight w:val="59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1777A" w14:textId="2FC1D800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Иордания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14290" w14:textId="35B479B2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БМ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34D79" w14:textId="3AE14164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01FE1" w14:textId="5D694304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3DD92" w14:textId="7899B762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0,60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7F3EB" w14:textId="42511D00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-0,60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55BF6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31AA66D1" w14:textId="77777777" w:rsidTr="00005EA4">
        <w:trPr>
          <w:trHeight w:val="9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15BCE" w14:textId="1BA66EE3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Кения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BCECB" w14:textId="6383C1B4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91D3D" w14:textId="0D3D9F6A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35851" w14:textId="7079A901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2,4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00D3D" w14:textId="196AFBC6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2,42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8D9FE" w14:textId="7C8973AD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0,01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FB046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19D33D85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71D4A" w14:textId="50A14006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Лесото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B9704" w14:textId="4D3E4605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D6D76" w14:textId="37B6CA60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D2F1F" w14:textId="4FDF7520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57747" w14:textId="09BF9612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0,33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DAF6A" w14:textId="3BB2221A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0,02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F606F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35EA0787" w14:textId="77777777" w:rsidTr="00005EA4">
        <w:trPr>
          <w:trHeight w:val="54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BDDD3" w14:textId="2BC9CD98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Мьянма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9BE93" w14:textId="0DADCCB3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БМ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0B57E" w14:textId="6473BCFB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F5D12" w14:textId="29619B04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66,0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23B28" w14:textId="1EA5F9DD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4292D" w14:textId="28539481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66,00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C6D4E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AF7F05" w:rsidRPr="00B459DB" w14:paraId="61FD0A37" w14:textId="77777777" w:rsidTr="00005EA4">
        <w:trPr>
          <w:trHeight w:val="87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F96BD" w14:textId="137063DD" w:rsidR="00AF7F05" w:rsidRPr="00B459DB" w:rsidRDefault="00005EA4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Северная Македония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6C28D" w14:textId="5092C4D8" w:rsidR="00AF7F05" w:rsidRPr="00B459DB" w:rsidRDefault="00005EA4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278A9" w14:textId="1CD889C7" w:rsidR="00AF7F05" w:rsidRPr="00B459DB" w:rsidRDefault="0034050D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BB246" w14:textId="0498ABB3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32130" w14:textId="3C43C5A2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D0EB8" w14:textId="4D4FF8E3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03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A9258" w14:textId="77777777" w:rsidR="00AF7F05" w:rsidRPr="00B459DB" w:rsidRDefault="00AF7F05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AF7F05" w:rsidRPr="00B459DB" w14:paraId="38FBCF45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DCE6D" w14:textId="2FE2A602" w:rsidR="00AF7F05" w:rsidRPr="00B459DB" w:rsidRDefault="00005EA4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Пакистан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4FB65" w14:textId="0CEAEBAC" w:rsidR="00AF7F05" w:rsidRPr="00B459DB" w:rsidRDefault="00005EA4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0D3CB0" w14:textId="62413EB1" w:rsidR="00AF7F05" w:rsidRPr="00B459DB" w:rsidRDefault="0034050D" w:rsidP="00016A0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ПРООН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E1476" w14:textId="3902BCD5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76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3DB9E" w14:textId="2A353247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75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92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D13D8" w14:textId="24FB59C5" w:rsidR="00AF7F05" w:rsidRPr="00B459DB" w:rsidRDefault="00AF7F05" w:rsidP="00F614F9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48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EF7F9" w14:textId="77777777" w:rsidR="00AF7F05" w:rsidRPr="00B459DB" w:rsidRDefault="00AF7F05" w:rsidP="00F614F9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005EA4" w:rsidRPr="00B459DB" w14:paraId="0A5CDBD6" w14:textId="77777777" w:rsidTr="00005EA4">
        <w:trPr>
          <w:trHeight w:val="258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B4C4E" w14:textId="279E57CD" w:rsidR="00005EA4" w:rsidRPr="00B459DB" w:rsidRDefault="00005EA4" w:rsidP="00005EA4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Сьерра-Леоне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B15B0" w14:textId="01E8FC70" w:rsidR="00005EA4" w:rsidRPr="00B459DB" w:rsidRDefault="00005EA4" w:rsidP="00005EA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BFA7A" w14:textId="123E263F" w:rsidR="00005EA4" w:rsidRPr="00B459DB" w:rsidRDefault="0034050D" w:rsidP="00005EA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4BF69" w14:textId="41952EE3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FF59E" w14:textId="65972A12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26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E6A0B" w14:textId="76BEBCEB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01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6F1F3" w14:textId="77777777" w:rsidR="00005EA4" w:rsidRPr="00B459DB" w:rsidRDefault="00005EA4" w:rsidP="00005EA4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005EA4" w:rsidRPr="00B459DB" w14:paraId="342DF562" w14:textId="77777777" w:rsidTr="00005EA4">
        <w:trPr>
          <w:trHeight w:val="258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A4B14" w14:textId="7E0E681A" w:rsidR="00005EA4" w:rsidRPr="00B459DB" w:rsidRDefault="00005EA4" w:rsidP="00005EA4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Южная Африка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F09CB" w14:textId="583CC6AF" w:rsidR="00005EA4" w:rsidRPr="00B459DB" w:rsidRDefault="00005EA4" w:rsidP="00005EA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B78E2F" w14:textId="06B95441" w:rsidR="00005EA4" w:rsidRPr="00B459DB" w:rsidRDefault="0034050D" w:rsidP="00005EA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667F5" w14:textId="733EFD14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68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EF566" w14:textId="0F84BB17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71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92A43" w14:textId="06C86CD3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-3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38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72EDF" w14:textId="77777777" w:rsidR="00005EA4" w:rsidRPr="00B459DB" w:rsidRDefault="00005EA4" w:rsidP="00005EA4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005EA4" w:rsidRPr="00B459DB" w14:paraId="33E9F049" w14:textId="77777777" w:rsidTr="00005EA4">
        <w:trPr>
          <w:trHeight w:val="258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B784E" w14:textId="3F5D4576" w:rsidR="00005EA4" w:rsidRPr="00B459DB" w:rsidRDefault="00005EA4" w:rsidP="00005EA4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Южный Судан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34205" w14:textId="289DE7CC" w:rsidR="00005EA4" w:rsidRPr="00B459DB" w:rsidRDefault="00005EA4" w:rsidP="00005EA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F8930E" w14:textId="4BD31A63" w:rsidR="00005EA4" w:rsidRPr="00B459DB" w:rsidRDefault="0034050D" w:rsidP="00005EA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E66BE" w14:textId="6C17692D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834A8" w14:textId="5CB631FC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52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8DC43" w14:textId="60CBD2AC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6B7E7" w14:textId="77777777" w:rsidR="00005EA4" w:rsidRPr="00B459DB" w:rsidRDefault="00005EA4" w:rsidP="00005EA4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005EA4" w:rsidRPr="00B459DB" w14:paraId="2CFCAF5B" w14:textId="77777777" w:rsidTr="00005EA4">
        <w:trPr>
          <w:trHeight w:val="125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3F26B" w14:textId="688C1202" w:rsidR="00005EA4" w:rsidRPr="00B459DB" w:rsidRDefault="00005EA4" w:rsidP="00005EA4">
            <w:pPr>
              <w:jc w:val="left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  <w:lang w:val="ru-RU"/>
              </w:rPr>
              <w:t>Турция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7BACE" w14:textId="3A25538E" w:rsidR="00005EA4" w:rsidRPr="00B459DB" w:rsidRDefault="00005EA4" w:rsidP="00005EA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632B2" w14:textId="0F0B3371" w:rsidR="00005EA4" w:rsidRPr="00B459DB" w:rsidRDefault="0034050D" w:rsidP="00005EA4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ЮНИДО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3C9E8" w14:textId="5DDECDB5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5A1B3" w14:textId="0F7639E6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91064" w14:textId="6E1B88D8" w:rsidR="00005EA4" w:rsidRPr="00B459DB" w:rsidRDefault="00005EA4" w:rsidP="00005EA4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</w:t>
            </w:r>
            <w:r w:rsidR="0034050D"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,</w:t>
            </w: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02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6A74A" w14:textId="77777777" w:rsidR="00005EA4" w:rsidRPr="00B459DB" w:rsidRDefault="00005EA4" w:rsidP="00005EA4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12F64802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FF7FE" w14:textId="625BAA7C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Уганда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9C57B" w14:textId="2B79BE33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9E369" w14:textId="25B3804D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62A47" w14:textId="72EC8510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0DECD" w14:textId="4BBD9C7F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0,06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B045CD" w14:textId="0C859B79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0,01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28F75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15F8E8C2" w14:textId="77777777" w:rsidTr="00005EA4">
        <w:trPr>
          <w:trHeight w:val="6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539AA" w14:textId="2FC85F66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Вьетнам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F1E66E" w14:textId="4103287F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1E23A" w14:textId="3109D5A8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0A3DD" w14:textId="289A6D19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71,1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B1220" w14:textId="1B74D3F2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71,16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34259" w14:textId="7F29904D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-0,02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194F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  <w:tr w:rsidR="0034050D" w:rsidRPr="00B459DB" w14:paraId="0EC3021F" w14:textId="77777777" w:rsidTr="00005EA4">
        <w:trPr>
          <w:trHeight w:val="41"/>
        </w:trPr>
        <w:tc>
          <w:tcPr>
            <w:tcW w:w="17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6141A" w14:textId="679AD073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Замбия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DD0B5" w14:textId="66668D90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ГХФУ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C907C" w14:textId="4BD89C4D" w:rsidR="0034050D" w:rsidRPr="00B459DB" w:rsidRDefault="0034050D" w:rsidP="0034050D">
            <w:pPr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  <w:lang w:val="ru-RU"/>
              </w:rPr>
              <w:t>ЮНЕП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FD1FE" w14:textId="105FEB98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1,3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7DB29" w14:textId="3EB87386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1,79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F7E39" w14:textId="0FA09DF6" w:rsidR="0034050D" w:rsidRPr="00B459DB" w:rsidRDefault="0034050D" w:rsidP="0034050D">
            <w:pPr>
              <w:jc w:val="righ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B459DB">
              <w:rPr>
                <w:rFonts w:asciiTheme="majorBidi" w:eastAsia="Times New Roman" w:hAnsiTheme="majorBidi" w:cstheme="majorBidi"/>
                <w:sz w:val="18"/>
                <w:szCs w:val="18"/>
              </w:rPr>
              <w:t>-0,49</w:t>
            </w:r>
          </w:p>
        </w:tc>
        <w:tc>
          <w:tcPr>
            <w:tcW w:w="21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A31BE" w14:textId="77777777" w:rsidR="0034050D" w:rsidRPr="00B459DB" w:rsidRDefault="0034050D" w:rsidP="0034050D">
            <w:pPr>
              <w:jc w:val="left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</w:p>
        </w:tc>
      </w:tr>
    </w:tbl>
    <w:p w14:paraId="19B418AD" w14:textId="77777777" w:rsidR="00F60F68" w:rsidRPr="00A47393" w:rsidRDefault="00F60F68" w:rsidP="00F60F68"/>
    <w:p w14:paraId="2D236D14" w14:textId="4D51F881" w:rsidR="00F60F68" w:rsidRPr="00AF7CD4" w:rsidRDefault="002F2BEB" w:rsidP="00CB1AFE">
      <w:pPr>
        <w:pStyle w:val="Heading1"/>
        <w:rPr>
          <w:lang w:val="ru-RU"/>
        </w:rPr>
      </w:pPr>
      <w:r w:rsidRPr="002F2BEB">
        <w:rPr>
          <w:lang w:val="ru-RU"/>
        </w:rPr>
        <w:t>Исполнительный комитет</w:t>
      </w:r>
      <w:r>
        <w:rPr>
          <w:lang w:val="ru-RU"/>
        </w:rPr>
        <w:t xml:space="preserve"> может </w:t>
      </w:r>
      <w:r w:rsidR="00F4018F">
        <w:rPr>
          <w:lang w:val="ru-RU"/>
        </w:rPr>
        <w:t>выразить желание</w:t>
      </w:r>
      <w:r>
        <w:rPr>
          <w:lang w:val="ru-RU"/>
        </w:rPr>
        <w:t xml:space="preserve"> </w:t>
      </w:r>
      <w:r w:rsidRPr="002F2BEB">
        <w:rPr>
          <w:lang w:val="ru-RU"/>
        </w:rPr>
        <w:t>предложить соответствующим двусторонним учреждениям и учреждениям-исполнителям продолжать оказывать помощь соответствующим правительствам, перечисленным в таблице 1</w:t>
      </w:r>
      <w:r>
        <w:rPr>
          <w:lang w:val="ru-RU"/>
        </w:rPr>
        <w:t>4</w:t>
      </w:r>
      <w:r w:rsidRPr="002F2BEB">
        <w:rPr>
          <w:lang w:val="ru-RU"/>
        </w:rPr>
        <w:t>, в прояснении расхождений между данными за 20</w:t>
      </w:r>
      <w:r>
        <w:rPr>
          <w:lang w:val="ru-RU"/>
        </w:rPr>
        <w:t>25</w:t>
      </w:r>
      <w:r w:rsidRPr="002F2BEB">
        <w:rPr>
          <w:lang w:val="ru-RU"/>
        </w:rPr>
        <w:t xml:space="preserve"> год в докладах об осуществлении СП и данными, представленными в соответствии со статьей 7. </w:t>
      </w:r>
    </w:p>
    <w:p w14:paraId="431C7600" w14:textId="4AAA38BD" w:rsidR="00F60F68" w:rsidRPr="00C40F3D" w:rsidRDefault="0084410F" w:rsidP="00CB1AFE">
      <w:pPr>
        <w:pStyle w:val="Heading1"/>
        <w:rPr>
          <w:lang w:val="ru-RU"/>
        </w:rPr>
      </w:pPr>
      <w:r w:rsidRPr="0084410F">
        <w:rPr>
          <w:lang w:val="ru-RU"/>
        </w:rPr>
        <w:lastRenderedPageBreak/>
        <w:t xml:space="preserve">Что касается расхождений в данных по ГФУ, опыт Секретариата по проверке ПРК показывает, что сверка данных </w:t>
      </w:r>
      <w:r w:rsidR="00843105">
        <w:rPr>
          <w:lang w:val="ru-RU"/>
        </w:rPr>
        <w:t>представляет собой</w:t>
      </w:r>
      <w:r w:rsidRPr="0084410F">
        <w:rPr>
          <w:lang w:val="ru-RU"/>
        </w:rPr>
        <w:t xml:space="preserve"> длительны</w:t>
      </w:r>
      <w:r w:rsidR="00843105">
        <w:rPr>
          <w:lang w:val="ru-RU"/>
        </w:rPr>
        <w:t>й</w:t>
      </w:r>
      <w:r w:rsidRPr="0084410F">
        <w:rPr>
          <w:lang w:val="ru-RU"/>
        </w:rPr>
        <w:t xml:space="preserve"> и сложны</w:t>
      </w:r>
      <w:r w:rsidR="00843105">
        <w:rPr>
          <w:lang w:val="ru-RU"/>
        </w:rPr>
        <w:t>й процесс</w:t>
      </w:r>
      <w:r w:rsidRPr="0084410F">
        <w:rPr>
          <w:lang w:val="ru-RU"/>
        </w:rPr>
        <w:t xml:space="preserve">. </w:t>
      </w:r>
      <w:r w:rsidR="00843105">
        <w:rPr>
          <w:lang w:val="ru-RU"/>
        </w:rPr>
        <w:t>Связанные с ним</w:t>
      </w:r>
      <w:r w:rsidRPr="0084410F">
        <w:rPr>
          <w:lang w:val="ru-RU"/>
        </w:rPr>
        <w:t xml:space="preserve"> трудности обусловлены рядом факторов, в том числе большим количеством рассматриваемых веществ (существенно большим, чем для ОРВ и ГХФУ), а также </w:t>
      </w:r>
      <w:r w:rsidR="00AF7CD4">
        <w:rPr>
          <w:lang w:val="ru-RU"/>
        </w:rPr>
        <w:t>учетом</w:t>
      </w:r>
      <w:r w:rsidRPr="0084410F">
        <w:rPr>
          <w:lang w:val="ru-RU"/>
        </w:rPr>
        <w:t xml:space="preserve"> как чистых веществ, так и смесей. Таким образом, </w:t>
      </w:r>
      <w:r>
        <w:rPr>
          <w:lang w:val="ru-RU"/>
        </w:rPr>
        <w:t>сверка</w:t>
      </w:r>
      <w:r w:rsidRPr="0084410F">
        <w:rPr>
          <w:lang w:val="ru-RU"/>
        </w:rPr>
        <w:t xml:space="preserve"> данных обычно выполняется в процессе </w:t>
      </w:r>
      <w:r>
        <w:rPr>
          <w:lang w:val="ru-RU"/>
        </w:rPr>
        <w:t>проверки</w:t>
      </w:r>
      <w:r w:rsidRPr="0084410F">
        <w:rPr>
          <w:lang w:val="ru-RU"/>
        </w:rPr>
        <w:t xml:space="preserve"> проектов в </w:t>
      </w:r>
      <w:r>
        <w:rPr>
          <w:lang w:val="ru-RU"/>
        </w:rPr>
        <w:t>режиме интенсивных консультаций</w:t>
      </w:r>
      <w:r w:rsidRPr="0084410F">
        <w:rPr>
          <w:lang w:val="ru-RU"/>
        </w:rPr>
        <w:t xml:space="preserve"> с двусторонними учреждениями и учреждениями-исполнителями </w:t>
      </w:r>
      <w:r>
        <w:rPr>
          <w:lang w:val="ru-RU"/>
        </w:rPr>
        <w:t>с целью</w:t>
      </w:r>
      <w:r w:rsidRPr="0084410F">
        <w:rPr>
          <w:lang w:val="ru-RU"/>
        </w:rPr>
        <w:t xml:space="preserve"> прояснения расхождений и, при необходимости, пересмотра данных по СП и/или </w:t>
      </w:r>
      <w:r>
        <w:rPr>
          <w:lang w:val="ru-RU"/>
        </w:rPr>
        <w:t>данных, предоставляемых в соответствии со</w:t>
      </w:r>
      <w:r w:rsidRPr="0084410F">
        <w:rPr>
          <w:lang w:val="ru-RU"/>
        </w:rPr>
        <w:t xml:space="preserve"> статье</w:t>
      </w:r>
      <w:r>
        <w:rPr>
          <w:lang w:val="ru-RU"/>
        </w:rPr>
        <w:t>й</w:t>
      </w:r>
      <w:r w:rsidRPr="0084410F">
        <w:rPr>
          <w:lang w:val="ru-RU"/>
        </w:rPr>
        <w:t xml:space="preserve"> 7.</w:t>
      </w:r>
    </w:p>
    <w:p w14:paraId="4B326571" w14:textId="36980FA2" w:rsidR="00C3180B" w:rsidRPr="0082402D" w:rsidRDefault="00C3180B" w:rsidP="00C3180B">
      <w:pPr>
        <w:keepNext/>
        <w:rPr>
          <w:b/>
          <w:sz w:val="24"/>
          <w:szCs w:val="24"/>
          <w:lang w:val="ru-RU"/>
        </w:rPr>
      </w:pPr>
      <w:r w:rsidRPr="00A47393">
        <w:rPr>
          <w:b/>
          <w:sz w:val="24"/>
          <w:szCs w:val="24"/>
        </w:rPr>
        <w:t>V.</w:t>
      </w:r>
      <w:r w:rsidRPr="00A47393">
        <w:rPr>
          <w:b/>
          <w:sz w:val="24"/>
          <w:szCs w:val="24"/>
        </w:rPr>
        <w:tab/>
      </w:r>
      <w:r w:rsidR="0082402D">
        <w:rPr>
          <w:b/>
          <w:sz w:val="24"/>
          <w:szCs w:val="24"/>
          <w:lang w:val="ru-RU"/>
        </w:rPr>
        <w:t>Рекомендация</w:t>
      </w:r>
    </w:p>
    <w:p w14:paraId="676A7A1D" w14:textId="77777777" w:rsidR="00C3180B" w:rsidRPr="00A47393" w:rsidRDefault="00C3180B" w:rsidP="00C3180B">
      <w:pPr>
        <w:keepNext/>
        <w:rPr>
          <w:b/>
        </w:rPr>
      </w:pPr>
    </w:p>
    <w:p w14:paraId="39A2FA80" w14:textId="1525371C" w:rsidR="003C5420" w:rsidRPr="0082402D" w:rsidRDefault="0082402D" w:rsidP="00CB1AFE">
      <w:pPr>
        <w:pStyle w:val="Heading1"/>
        <w:rPr>
          <w:lang w:val="ru-RU"/>
        </w:rPr>
      </w:pPr>
      <w:r>
        <w:rPr>
          <w:lang w:val="ru-RU"/>
        </w:rPr>
        <w:t>Исполнительный комитет может выразить желание</w:t>
      </w:r>
      <w:r w:rsidR="003C5420" w:rsidRPr="0082402D">
        <w:rPr>
          <w:lang w:val="ru-RU"/>
        </w:rPr>
        <w:t>:</w:t>
      </w:r>
    </w:p>
    <w:p w14:paraId="7ADB9F7F" w14:textId="27AB0834" w:rsidR="00C3180B" w:rsidRPr="00A47393" w:rsidRDefault="0082402D" w:rsidP="00CB1AFE">
      <w:pPr>
        <w:pStyle w:val="Heading2"/>
      </w:pPr>
      <w:r>
        <w:rPr>
          <w:lang w:val="ru-RU"/>
        </w:rPr>
        <w:t>Принять к сведению</w:t>
      </w:r>
      <w:r w:rsidR="00C3180B" w:rsidRPr="00A47393">
        <w:t>:</w:t>
      </w:r>
    </w:p>
    <w:p w14:paraId="44B24F20" w14:textId="79DCFC33" w:rsidR="002727F6" w:rsidRPr="0082402D" w:rsidRDefault="0082402D" w:rsidP="004805F0">
      <w:pPr>
        <w:pStyle w:val="Heading3"/>
        <w:rPr>
          <w:lang w:val="ru-RU"/>
        </w:rPr>
      </w:pPr>
      <w:r w:rsidRPr="0082402D">
        <w:rPr>
          <w:lang w:val="ru-RU"/>
        </w:rPr>
        <w:t xml:space="preserve">информацию о данных по страновым программам (СП) и перспективах соблюдения, содержащуюся в документе </w:t>
      </w:r>
      <w:r w:rsidR="00C3180B" w:rsidRPr="00A47393">
        <w:t>UNEP</w:t>
      </w:r>
      <w:r w:rsidR="00C3180B" w:rsidRPr="0082402D">
        <w:rPr>
          <w:lang w:val="ru-RU"/>
        </w:rPr>
        <w:t>/</w:t>
      </w:r>
      <w:r w:rsidR="00C3180B" w:rsidRPr="00A47393">
        <w:t>OzL</w:t>
      </w:r>
      <w:r w:rsidR="00C3180B" w:rsidRPr="0082402D">
        <w:rPr>
          <w:lang w:val="ru-RU"/>
        </w:rPr>
        <w:t>.</w:t>
      </w:r>
      <w:r w:rsidR="00C3180B" w:rsidRPr="00A47393">
        <w:t>Pro</w:t>
      </w:r>
      <w:r w:rsidR="00C3180B" w:rsidRPr="0082402D">
        <w:rPr>
          <w:lang w:val="ru-RU"/>
        </w:rPr>
        <w:t>/</w:t>
      </w:r>
      <w:r w:rsidR="00C3180B" w:rsidRPr="00A47393">
        <w:t>ExCom</w:t>
      </w:r>
      <w:r w:rsidR="00C3180B" w:rsidRPr="0082402D">
        <w:rPr>
          <w:lang w:val="ru-RU"/>
        </w:rPr>
        <w:t>/</w:t>
      </w:r>
      <w:r w:rsidR="00CF75B2" w:rsidRPr="0082402D">
        <w:rPr>
          <w:lang w:val="ru-RU"/>
        </w:rPr>
        <w:t>99</w:t>
      </w:r>
      <w:r w:rsidR="00C3180B" w:rsidRPr="0082402D">
        <w:rPr>
          <w:lang w:val="ru-RU"/>
        </w:rPr>
        <w:t>/</w:t>
      </w:r>
      <w:r w:rsidR="00A5678A" w:rsidRPr="0082402D">
        <w:rPr>
          <w:lang w:val="ru-RU"/>
        </w:rPr>
        <w:t>8</w:t>
      </w:r>
      <w:r w:rsidR="002727F6" w:rsidRPr="0082402D">
        <w:rPr>
          <w:lang w:val="ru-RU"/>
        </w:rPr>
        <w:t>;</w:t>
      </w:r>
    </w:p>
    <w:p w14:paraId="5682B9BB" w14:textId="1DCC3F07" w:rsidR="00C3180B" w:rsidRPr="0082402D" w:rsidRDefault="0082402D" w:rsidP="00CB1AFE">
      <w:pPr>
        <w:pStyle w:val="Heading3"/>
        <w:rPr>
          <w:lang w:val="ru-RU"/>
        </w:rPr>
      </w:pPr>
      <w:r>
        <w:rPr>
          <w:lang w:val="ru-RU"/>
        </w:rPr>
        <w:t>тот</w:t>
      </w:r>
      <w:r w:rsidRPr="0082402D">
        <w:rPr>
          <w:lang w:val="ru-RU"/>
        </w:rPr>
        <w:t xml:space="preserve"> </w:t>
      </w:r>
      <w:r>
        <w:rPr>
          <w:lang w:val="ru-RU"/>
        </w:rPr>
        <w:t>факт</w:t>
      </w:r>
      <w:r w:rsidRPr="0082402D">
        <w:rPr>
          <w:lang w:val="ru-RU"/>
        </w:rPr>
        <w:t>, что</w:t>
      </w:r>
      <w:r w:rsidR="00593E4E">
        <w:rPr>
          <w:lang w:val="ru-RU"/>
        </w:rPr>
        <w:t xml:space="preserve"> </w:t>
      </w:r>
      <w:r w:rsidR="00593E4E" w:rsidRPr="0082402D">
        <w:rPr>
          <w:lang w:val="ru-RU"/>
        </w:rPr>
        <w:t xml:space="preserve">по состоянию на </w:t>
      </w:r>
      <w:r w:rsidR="00593E4E">
        <w:rPr>
          <w:lang w:val="ru-RU"/>
        </w:rPr>
        <w:t>16</w:t>
      </w:r>
      <w:r w:rsidR="00593E4E" w:rsidRPr="0082402D">
        <w:rPr>
          <w:lang w:val="ru-RU"/>
        </w:rPr>
        <w:t xml:space="preserve"> октября 202</w:t>
      </w:r>
      <w:r w:rsidR="00593E4E">
        <w:rPr>
          <w:lang w:val="ru-RU"/>
        </w:rPr>
        <w:t>6 года</w:t>
      </w:r>
      <w:r w:rsidRPr="0082402D">
        <w:rPr>
          <w:lang w:val="ru-RU"/>
        </w:rPr>
        <w:t xml:space="preserve"> 13</w:t>
      </w:r>
      <w:r>
        <w:rPr>
          <w:lang w:val="ru-RU"/>
        </w:rPr>
        <w:t>6</w:t>
      </w:r>
      <w:r w:rsidRPr="0082402D">
        <w:rPr>
          <w:lang w:val="ru-RU"/>
        </w:rPr>
        <w:t xml:space="preserve"> стран представили данные по СП за 202</w:t>
      </w:r>
      <w:r>
        <w:rPr>
          <w:lang w:val="ru-RU"/>
        </w:rPr>
        <w:t>5</w:t>
      </w:r>
      <w:r w:rsidRPr="0082402D">
        <w:rPr>
          <w:lang w:val="ru-RU"/>
        </w:rPr>
        <w:t xml:space="preserve"> год</w:t>
      </w:r>
      <w:r w:rsidR="00C3180B" w:rsidRPr="0082402D">
        <w:rPr>
          <w:lang w:val="ru-RU"/>
        </w:rPr>
        <w:t>;</w:t>
      </w:r>
    </w:p>
    <w:p w14:paraId="7AB35123" w14:textId="434C8911" w:rsidR="002727F6" w:rsidRPr="00593E4E" w:rsidRDefault="00593E4E" w:rsidP="00CB1AFE">
      <w:pPr>
        <w:pStyle w:val="Heading3"/>
        <w:rPr>
          <w:lang w:val="ru-RU"/>
        </w:rPr>
      </w:pPr>
      <w:r>
        <w:rPr>
          <w:lang w:val="ru-RU"/>
        </w:rPr>
        <w:t>шесть стран до сих пор не представили данные по СП за 2025 год</w:t>
      </w:r>
      <w:r w:rsidR="002727F6" w:rsidRPr="00593E4E">
        <w:rPr>
          <w:lang w:val="ru-RU"/>
        </w:rPr>
        <w:t>;</w:t>
      </w:r>
    </w:p>
    <w:p w14:paraId="7CEFC203" w14:textId="2CD944A9" w:rsidR="002727F6" w:rsidRPr="00531D3B" w:rsidRDefault="00531D3B" w:rsidP="00CB1AFE">
      <w:pPr>
        <w:pStyle w:val="Heading2"/>
        <w:rPr>
          <w:lang w:val="ru-RU"/>
        </w:rPr>
      </w:pPr>
      <w:r w:rsidRPr="00531D3B">
        <w:rPr>
          <w:lang w:val="ru-RU"/>
        </w:rPr>
        <w:t xml:space="preserve">Принять к сведению, что по состоянию </w:t>
      </w:r>
      <w:r>
        <w:rPr>
          <w:lang w:val="ru-RU"/>
        </w:rPr>
        <w:t>на</w:t>
      </w:r>
      <w:r w:rsidRPr="00531D3B">
        <w:rPr>
          <w:lang w:val="ru-RU"/>
        </w:rPr>
        <w:t xml:space="preserve"> 16 </w:t>
      </w:r>
      <w:r>
        <w:rPr>
          <w:lang w:val="ru-RU"/>
        </w:rPr>
        <w:t>октября</w:t>
      </w:r>
      <w:r w:rsidRPr="00531D3B">
        <w:rPr>
          <w:lang w:val="ru-RU"/>
        </w:rPr>
        <w:t xml:space="preserve"> 2026 </w:t>
      </w:r>
      <w:r>
        <w:rPr>
          <w:lang w:val="ru-RU"/>
        </w:rPr>
        <w:t>года</w:t>
      </w:r>
      <w:r w:rsidRPr="00531D3B">
        <w:rPr>
          <w:lang w:val="ru-RU"/>
        </w:rPr>
        <w:t xml:space="preserve"> 129 </w:t>
      </w:r>
      <w:r>
        <w:rPr>
          <w:lang w:val="ru-RU"/>
        </w:rPr>
        <w:t>стран</w:t>
      </w:r>
      <w:r w:rsidRPr="00531D3B">
        <w:rPr>
          <w:lang w:val="ru-RU"/>
        </w:rPr>
        <w:t xml:space="preserve"> </w:t>
      </w:r>
      <w:r>
        <w:rPr>
          <w:lang w:val="ru-RU"/>
        </w:rPr>
        <w:t>официально представили свои данные за 2024 и 2025 годы, воспользовавшись</w:t>
      </w:r>
      <w:r w:rsidRPr="00531D3B">
        <w:rPr>
          <w:lang w:val="ru-RU"/>
        </w:rPr>
        <w:t xml:space="preserve"> </w:t>
      </w:r>
      <w:r>
        <w:rPr>
          <w:lang w:val="ru-RU"/>
        </w:rPr>
        <w:t>новой</w:t>
      </w:r>
      <w:r w:rsidRPr="00531D3B">
        <w:rPr>
          <w:lang w:val="ru-RU"/>
        </w:rPr>
        <w:t xml:space="preserve"> </w:t>
      </w:r>
      <w:r>
        <w:rPr>
          <w:lang w:val="ru-RU"/>
        </w:rPr>
        <w:t>онлайн</w:t>
      </w:r>
      <w:r w:rsidRPr="00531D3B">
        <w:rPr>
          <w:lang w:val="ru-RU"/>
        </w:rPr>
        <w:t>-</w:t>
      </w:r>
      <w:r>
        <w:rPr>
          <w:lang w:val="ru-RU"/>
        </w:rPr>
        <w:t>системой подачи данных по СП</w:t>
      </w:r>
      <w:r w:rsidR="002727F6" w:rsidRPr="00531D3B">
        <w:rPr>
          <w:lang w:val="ru-RU"/>
        </w:rPr>
        <w:t>;</w:t>
      </w:r>
    </w:p>
    <w:p w14:paraId="69654B63" w14:textId="6A069467" w:rsidR="001A7406" w:rsidRPr="00A47393" w:rsidRDefault="00531D3B" w:rsidP="00CB1AFE">
      <w:pPr>
        <w:pStyle w:val="Heading2"/>
      </w:pPr>
      <w:r>
        <w:rPr>
          <w:lang w:val="ru-RU"/>
        </w:rPr>
        <w:t>Предложить</w:t>
      </w:r>
      <w:r w:rsidR="001A7406" w:rsidRPr="00A47393">
        <w:t>:</w:t>
      </w:r>
    </w:p>
    <w:p w14:paraId="6E0A0534" w14:textId="01042E2F" w:rsidR="001A7406" w:rsidRPr="00F772C0" w:rsidRDefault="00F772C0" w:rsidP="00CB1AFE">
      <w:pPr>
        <w:pStyle w:val="Heading3"/>
        <w:rPr>
          <w:lang w:val="ru-RU"/>
        </w:rPr>
      </w:pPr>
      <w:r w:rsidRPr="00F772C0">
        <w:rPr>
          <w:lang w:val="ru-RU"/>
        </w:rPr>
        <w:t>соответствующим учреждениям-исполнителям продолжать оказывать помощь правительствам</w:t>
      </w:r>
      <w:r>
        <w:rPr>
          <w:lang w:val="ru-RU"/>
        </w:rPr>
        <w:t xml:space="preserve"> соответствующих стран</w:t>
      </w:r>
      <w:r w:rsidRPr="00F772C0">
        <w:rPr>
          <w:lang w:val="ru-RU"/>
        </w:rPr>
        <w:t xml:space="preserve"> в прояснении расхождений между данными по СП и данными, </w:t>
      </w:r>
      <w:r>
        <w:rPr>
          <w:lang w:val="ru-RU"/>
        </w:rPr>
        <w:t>предоставляемыми</w:t>
      </w:r>
      <w:r w:rsidRPr="00F772C0">
        <w:rPr>
          <w:lang w:val="ru-RU"/>
        </w:rPr>
        <w:t xml:space="preserve"> </w:t>
      </w:r>
      <w:r>
        <w:rPr>
          <w:lang w:val="ru-RU"/>
        </w:rPr>
        <w:t>в</w:t>
      </w:r>
      <w:r w:rsidRPr="00F772C0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F772C0">
        <w:rPr>
          <w:lang w:val="ru-RU"/>
        </w:rPr>
        <w:t xml:space="preserve"> </w:t>
      </w:r>
      <w:r>
        <w:rPr>
          <w:lang w:val="ru-RU"/>
        </w:rPr>
        <w:t>со статьей</w:t>
      </w:r>
      <w:r w:rsidRPr="00F772C0">
        <w:rPr>
          <w:lang w:val="ru-RU"/>
        </w:rPr>
        <w:t xml:space="preserve"> 7, за 2025 год, </w:t>
      </w:r>
      <w:r>
        <w:rPr>
          <w:lang w:val="ru-RU"/>
        </w:rPr>
        <w:t>как</w:t>
      </w:r>
      <w:r w:rsidRPr="00F772C0">
        <w:rPr>
          <w:lang w:val="ru-RU"/>
        </w:rPr>
        <w:t xml:space="preserve"> </w:t>
      </w:r>
      <w:r>
        <w:rPr>
          <w:lang w:val="ru-RU"/>
        </w:rPr>
        <w:t>показано</w:t>
      </w:r>
      <w:r w:rsidRPr="00F772C0">
        <w:rPr>
          <w:lang w:val="ru-RU"/>
        </w:rPr>
        <w:t xml:space="preserve"> </w:t>
      </w:r>
      <w:r>
        <w:rPr>
          <w:lang w:val="ru-RU"/>
        </w:rPr>
        <w:t>в</w:t>
      </w:r>
      <w:r w:rsidRPr="00F772C0">
        <w:rPr>
          <w:lang w:val="ru-RU"/>
        </w:rPr>
        <w:t xml:space="preserve"> </w:t>
      </w:r>
      <w:r>
        <w:rPr>
          <w:lang w:val="ru-RU"/>
        </w:rPr>
        <w:t>таблице</w:t>
      </w:r>
      <w:r w:rsidRPr="00F772C0">
        <w:rPr>
          <w:lang w:val="ru-RU"/>
        </w:rPr>
        <w:t xml:space="preserve"> 14 документа </w:t>
      </w:r>
      <w:r w:rsidRPr="00A47393">
        <w:t>UNEP</w:t>
      </w:r>
      <w:r w:rsidRPr="00F772C0">
        <w:rPr>
          <w:lang w:val="ru-RU"/>
        </w:rPr>
        <w:t>/</w:t>
      </w:r>
      <w:r w:rsidRPr="00A47393">
        <w:t>OzL</w:t>
      </w:r>
      <w:r w:rsidRPr="00F772C0">
        <w:rPr>
          <w:lang w:val="ru-RU"/>
        </w:rPr>
        <w:t>.</w:t>
      </w:r>
      <w:r w:rsidRPr="00A47393">
        <w:t>Pro</w:t>
      </w:r>
      <w:r w:rsidRPr="00F772C0">
        <w:rPr>
          <w:lang w:val="ru-RU"/>
        </w:rPr>
        <w:t>/</w:t>
      </w:r>
      <w:r w:rsidRPr="00A47393">
        <w:t>ExCom</w:t>
      </w:r>
      <w:r w:rsidRPr="00F772C0">
        <w:rPr>
          <w:lang w:val="ru-RU"/>
        </w:rPr>
        <w:t>/99/8, и отчитаться по этому вопросу не позднее 100-го совещания;</w:t>
      </w:r>
      <w:r>
        <w:rPr>
          <w:lang w:val="ru-RU"/>
        </w:rPr>
        <w:t xml:space="preserve"> а также</w:t>
      </w:r>
      <w:r w:rsidR="001A7406" w:rsidRPr="00F772C0">
        <w:rPr>
          <w:lang w:val="ru-RU"/>
        </w:rPr>
        <w:t xml:space="preserve"> </w:t>
      </w:r>
    </w:p>
    <w:p w14:paraId="00EB3AE1" w14:textId="705B1CE9" w:rsidR="00C3180B" w:rsidRPr="004805F0" w:rsidRDefault="00C55443" w:rsidP="00CB1AFE">
      <w:pPr>
        <w:pStyle w:val="Heading3"/>
        <w:rPr>
          <w:lang w:val="ru-RU"/>
        </w:rPr>
      </w:pPr>
      <w:r w:rsidRPr="00C55443">
        <w:rPr>
          <w:lang w:val="ru-RU"/>
        </w:rPr>
        <w:t xml:space="preserve">Секретариату направить письма правительствам </w:t>
      </w:r>
      <w:r>
        <w:rPr>
          <w:lang w:val="ru-RU"/>
        </w:rPr>
        <w:t>Алжира, Кот-д</w:t>
      </w:r>
      <w:r w:rsidRPr="00C55443">
        <w:rPr>
          <w:lang w:val="ru-RU"/>
        </w:rPr>
        <w:t>’</w:t>
      </w:r>
      <w:r>
        <w:rPr>
          <w:lang w:val="ru-RU"/>
        </w:rPr>
        <w:t>Ивуара, Джибути, Экваториальной Гвинеи, Мозамбика и Непала</w:t>
      </w:r>
      <w:r w:rsidRPr="00C55443">
        <w:rPr>
          <w:lang w:val="ru-RU"/>
        </w:rPr>
        <w:t xml:space="preserve"> относительно непредставленных докладов об осуществлении СП за 202</w:t>
      </w:r>
      <w:r>
        <w:rPr>
          <w:lang w:val="ru-RU"/>
        </w:rPr>
        <w:t>5</w:t>
      </w:r>
      <w:r w:rsidRPr="00C55443">
        <w:rPr>
          <w:lang w:val="ru-RU"/>
        </w:rPr>
        <w:t xml:space="preserve"> год с настоятельным призывом в кратчайшие сроки представить такие доклады.</w:t>
      </w:r>
    </w:p>
    <w:p w14:paraId="136B8E26" w14:textId="77777777" w:rsidR="00B459DB" w:rsidRPr="00376AF6" w:rsidRDefault="00B459DB" w:rsidP="00C3180B">
      <w:pPr>
        <w:jc w:val="center"/>
        <w:rPr>
          <w:b/>
          <w:lang w:val="ru-RU"/>
        </w:rPr>
      </w:pPr>
    </w:p>
    <w:p w14:paraId="5DBEE1FE" w14:textId="77777777" w:rsidR="00B459DB" w:rsidRPr="00376AF6" w:rsidRDefault="00B459DB" w:rsidP="00C3180B">
      <w:pPr>
        <w:jc w:val="center"/>
        <w:rPr>
          <w:b/>
          <w:lang w:val="ru-RU"/>
        </w:rPr>
        <w:sectPr w:rsidR="00B459DB" w:rsidRPr="00376AF6" w:rsidSect="00C3180B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68469C10" w14:textId="77777777" w:rsidR="00C3180B" w:rsidRPr="00A47393" w:rsidRDefault="00C3180B" w:rsidP="00C3180B">
      <w:pPr>
        <w:jc w:val="center"/>
        <w:rPr>
          <w:b/>
        </w:rPr>
      </w:pPr>
      <w:r w:rsidRPr="00A47393">
        <w:rPr>
          <w:b/>
        </w:rPr>
        <w:lastRenderedPageBreak/>
        <w:t>Annex I</w:t>
      </w:r>
    </w:p>
    <w:p w14:paraId="77DDEF9F" w14:textId="77777777" w:rsidR="00C3180B" w:rsidRPr="00A47393" w:rsidRDefault="00C3180B" w:rsidP="00C3180B">
      <w:pPr>
        <w:jc w:val="center"/>
        <w:rPr>
          <w:b/>
          <w:sz w:val="18"/>
          <w:szCs w:val="18"/>
        </w:rPr>
      </w:pPr>
    </w:p>
    <w:p w14:paraId="183E907D" w14:textId="77777777" w:rsidR="00C3180B" w:rsidRPr="00A47393" w:rsidRDefault="00C3180B" w:rsidP="00C3180B">
      <w:pPr>
        <w:jc w:val="center"/>
        <w:rPr>
          <w:b/>
        </w:rPr>
      </w:pPr>
      <w:r w:rsidRPr="00A47393">
        <w:rPr>
          <w:b/>
        </w:rPr>
        <w:t>MB CONSUMPTION AND PRODUCTION FOR QPS APPLICATIONS</w:t>
      </w:r>
    </w:p>
    <w:p w14:paraId="03248032" w14:textId="77777777" w:rsidR="0053152A" w:rsidRPr="00A47393" w:rsidRDefault="0053152A" w:rsidP="00C3180B">
      <w:pPr>
        <w:jc w:val="center"/>
        <w:rPr>
          <w:b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256"/>
        <w:gridCol w:w="2835"/>
        <w:gridCol w:w="3543"/>
      </w:tblGrid>
      <w:tr w:rsidR="007C6BF8" w:rsidRPr="00A47393" w14:paraId="30A042DF" w14:textId="77777777" w:rsidTr="007C6BF8">
        <w:trPr>
          <w:trHeight w:val="4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F99CD" w14:textId="049F3F85" w:rsidR="007C6BF8" w:rsidRPr="00A47393" w:rsidRDefault="007C6BF8" w:rsidP="007C6BF8">
            <w:pPr>
              <w:jc w:val="left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Country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C1C39" w14:textId="02D021E7" w:rsidR="007C6BF8" w:rsidRPr="00A47393" w:rsidRDefault="007C6BF8" w:rsidP="007C6BF8">
            <w:pPr>
              <w:jc w:val="center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Year of latest consumption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38CE0" w14:textId="7EAEC3A3" w:rsidR="007C6BF8" w:rsidRPr="00A47393" w:rsidRDefault="007C6BF8" w:rsidP="007C6BF8">
            <w:pPr>
              <w:jc w:val="center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Latest consumption (ODP tonnes)</w:t>
            </w:r>
          </w:p>
        </w:tc>
      </w:tr>
      <w:tr w:rsidR="007C6BF8" w:rsidRPr="00A47393" w14:paraId="79C4C832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22228" w14:textId="0014128E" w:rsidR="007C6BF8" w:rsidRPr="00A47393" w:rsidRDefault="007C6BF8" w:rsidP="007C6BF8">
            <w:pPr>
              <w:jc w:val="left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Consumption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51467" w14:textId="51CC5BF1" w:rsidR="007C6BF8" w:rsidRPr="00A47393" w:rsidRDefault="007C6BF8" w:rsidP="007C6BF8">
            <w:pPr>
              <w:jc w:val="center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C6BEB" w14:textId="3DC1E10B" w:rsidR="007C6BF8" w:rsidRPr="00A47393" w:rsidRDefault="007C6BF8" w:rsidP="007C6BF8">
            <w:pPr>
              <w:jc w:val="center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 </w:t>
            </w:r>
          </w:p>
        </w:tc>
      </w:tr>
      <w:tr w:rsidR="007C6BF8" w:rsidRPr="00A47393" w14:paraId="2500E5BE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11E5A" w14:textId="16A743A6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Argentina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623A9" w14:textId="4FA71E3B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2D061" w14:textId="7936379B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33.3</w:t>
            </w:r>
          </w:p>
        </w:tc>
      </w:tr>
      <w:tr w:rsidR="007C6BF8" w:rsidRPr="00A47393" w14:paraId="68920E58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A6EF5" w14:textId="10ECACF7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Bahrain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8B0A" w14:textId="3905C86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5D6E6" w14:textId="1297C828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0.4</w:t>
            </w:r>
          </w:p>
        </w:tc>
      </w:tr>
      <w:tr w:rsidR="007C6BF8" w:rsidRPr="00A47393" w14:paraId="7E18BBFC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D292C" w14:textId="1645F9D8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Brazil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6169B5" w14:textId="16E1AED7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10DBC" w14:textId="0DE9ACB0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81.3</w:t>
            </w:r>
          </w:p>
        </w:tc>
      </w:tr>
      <w:tr w:rsidR="007C6BF8" w:rsidRPr="00A47393" w14:paraId="2EEC19C7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0B8D2" w14:textId="0D26BE0F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Chile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F16F2" w14:textId="563E7926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026C4" w14:textId="516FAE63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35.9</w:t>
            </w:r>
          </w:p>
        </w:tc>
      </w:tr>
      <w:tr w:rsidR="007C6BF8" w:rsidRPr="00A47393" w14:paraId="4DCDCDED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5A256" w14:textId="44B074A6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China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19C2E" w14:textId="50EB4A9D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14982" w14:textId="53464E90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256.2</w:t>
            </w:r>
          </w:p>
        </w:tc>
      </w:tr>
      <w:tr w:rsidR="007C6BF8" w:rsidRPr="00A47393" w14:paraId="28FAC3AC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1E4CC" w14:textId="0E78606E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Costa Rica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34EF0" w14:textId="25DE444F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80529" w14:textId="29E2F6FC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5.1</w:t>
            </w:r>
          </w:p>
        </w:tc>
      </w:tr>
      <w:tr w:rsidR="007C6BF8" w:rsidRPr="00A47393" w14:paraId="490518D9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165CB" w14:textId="780ECB24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Egypt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1ADB15" w14:textId="4DF66137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53B9A1" w14:textId="0C634414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230.4</w:t>
            </w:r>
          </w:p>
        </w:tc>
      </w:tr>
      <w:tr w:rsidR="007C6BF8" w:rsidRPr="00A47393" w14:paraId="039E5B95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721FC" w14:textId="057E40E7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El Salvador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FA2A1" w14:textId="47FA529F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0ECB69" w14:textId="67BDB1B0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30.1</w:t>
            </w:r>
          </w:p>
        </w:tc>
      </w:tr>
      <w:tr w:rsidR="007C6BF8" w:rsidRPr="00A47393" w14:paraId="4D95FCC6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2C0DD6" w14:textId="5A7486D7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Fiji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BB91C" w14:textId="35D146ED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95671" w14:textId="240D5931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11.2</w:t>
            </w:r>
          </w:p>
        </w:tc>
      </w:tr>
      <w:tr w:rsidR="007C6BF8" w:rsidRPr="00A47393" w14:paraId="0444181A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F1BF6" w14:textId="7D64BC1D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Guatemala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072A6" w14:textId="1A07FCCF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B32AE" w14:textId="4FA3DE4A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6.6</w:t>
            </w:r>
          </w:p>
        </w:tc>
      </w:tr>
      <w:tr w:rsidR="007C6BF8" w:rsidRPr="00A47393" w14:paraId="7E1D22A0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D5D96" w14:textId="23AE3888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Honduras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C098C" w14:textId="4A38CCA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739B1" w14:textId="27199A78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13.7</w:t>
            </w:r>
          </w:p>
        </w:tc>
      </w:tr>
      <w:tr w:rsidR="007C6BF8" w:rsidRPr="00A47393" w14:paraId="65B84F49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64079" w14:textId="03F243BB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India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42E9C" w14:textId="74F1AA7D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9CE98A" w14:textId="3AE4F03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912.9</w:t>
            </w:r>
          </w:p>
        </w:tc>
      </w:tr>
      <w:tr w:rsidR="007C6BF8" w:rsidRPr="00A47393" w14:paraId="1876D430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6A2F8" w14:textId="0CA25A27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Indonesia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67032C" w14:textId="207728B8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18B39" w14:textId="41D02A7A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61.8</w:t>
            </w:r>
          </w:p>
        </w:tc>
      </w:tr>
      <w:tr w:rsidR="007C6BF8" w:rsidRPr="00A47393" w14:paraId="77A4F159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6FE0C" w14:textId="46F53E27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Jordan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CC637" w14:textId="3CBA4BD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CD3C5" w14:textId="7EEFE1FA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0.6</w:t>
            </w:r>
          </w:p>
        </w:tc>
      </w:tr>
      <w:tr w:rsidR="007C6BF8" w:rsidRPr="00A47393" w14:paraId="1C5C64CF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BD9CC" w14:textId="1BC3E477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Malaysia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F2154" w14:textId="070FAC3B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E7287" w14:textId="14111E1B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66.6</w:t>
            </w:r>
          </w:p>
        </w:tc>
      </w:tr>
      <w:tr w:rsidR="007C6BF8" w:rsidRPr="00A47393" w14:paraId="79800ECB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422C8" w14:textId="35905700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Mexico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7145F" w14:textId="5C24CA3A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53F73" w14:textId="601B4EE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303.0</w:t>
            </w:r>
          </w:p>
        </w:tc>
      </w:tr>
      <w:tr w:rsidR="007C6BF8" w:rsidRPr="00A47393" w14:paraId="081BB2B3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470CA" w14:textId="02DD250A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Morocco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7D6B7" w14:textId="2B3A06C7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0272" w14:textId="0CB30315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6.0</w:t>
            </w:r>
          </w:p>
        </w:tc>
      </w:tr>
      <w:tr w:rsidR="007C6BF8" w:rsidRPr="00A47393" w14:paraId="03CCA469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323FE" w14:textId="2B457108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Nigeria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88C21" w14:textId="0E49F0BD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4CB6B" w14:textId="709E916A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14.7</w:t>
            </w:r>
          </w:p>
        </w:tc>
      </w:tr>
      <w:tr w:rsidR="007C6BF8" w:rsidRPr="00A47393" w14:paraId="1FD2D792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C1022" w14:textId="6A51CFC7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Pakistan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93C6D7" w14:textId="219BBC58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FDB75" w14:textId="6D0A916B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146.4</w:t>
            </w:r>
          </w:p>
        </w:tc>
      </w:tr>
      <w:tr w:rsidR="007C6BF8" w:rsidRPr="00A47393" w14:paraId="2987387B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4BB20" w14:textId="5C1A165B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Panama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BB895" w14:textId="6222D65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4ECA4" w14:textId="64F57BC0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21.8</w:t>
            </w:r>
          </w:p>
        </w:tc>
      </w:tr>
      <w:tr w:rsidR="007C6BF8" w:rsidRPr="00A47393" w14:paraId="0880453A" w14:textId="77777777" w:rsidTr="007C6BF8">
        <w:trPr>
          <w:trHeight w:val="44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E858C" w14:textId="6E853036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Peru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634E9" w14:textId="7D11A2B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89B71" w14:textId="3402271A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1.6</w:t>
            </w:r>
          </w:p>
        </w:tc>
      </w:tr>
      <w:tr w:rsidR="007C6BF8" w:rsidRPr="00A47393" w14:paraId="13218629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C6942" w14:textId="3F25A7E4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Philippines</w:t>
            </w:r>
            <w:r w:rsidR="00A02C71" w:rsidRPr="00A47393">
              <w:t xml:space="preserve"> (the)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EE2BD" w14:textId="18DF45F1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D5DBA" w14:textId="13A0919F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15.7</w:t>
            </w:r>
          </w:p>
        </w:tc>
      </w:tr>
      <w:tr w:rsidR="007C6BF8" w:rsidRPr="00A47393" w14:paraId="5F321605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4815B" w14:textId="09721815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Singapore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324D8" w14:textId="580DADB6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979C9" w14:textId="3FB733E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25.2</w:t>
            </w:r>
          </w:p>
        </w:tc>
      </w:tr>
      <w:tr w:rsidR="007C6BF8" w:rsidRPr="00A47393" w14:paraId="1C5A414B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39D5A" w14:textId="02C5E68C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Solomon Islands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84FE1" w14:textId="57A18931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D1778" w14:textId="3A66E479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0.3</w:t>
            </w:r>
          </w:p>
        </w:tc>
      </w:tr>
      <w:tr w:rsidR="007C6BF8" w:rsidRPr="00A47393" w14:paraId="102FCC59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87A6E6" w14:textId="7878BD0F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South Africa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A986C" w14:textId="6F22EEA3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66364" w14:textId="23F23273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28.8</w:t>
            </w:r>
          </w:p>
        </w:tc>
      </w:tr>
      <w:tr w:rsidR="007C6BF8" w:rsidRPr="00A47393" w14:paraId="0CDDDAC0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F1DB8" w14:textId="40C51345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Sri Lanka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3D5D8" w14:textId="6C143EB7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F6335" w14:textId="07A01FE0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34.0</w:t>
            </w:r>
          </w:p>
        </w:tc>
      </w:tr>
      <w:tr w:rsidR="007C6BF8" w:rsidRPr="00A47393" w14:paraId="65FCB324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DB0EC" w14:textId="48A2D75C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Syrian Arab Republic</w:t>
            </w:r>
            <w:r w:rsidR="00A02C71" w:rsidRPr="00A47393">
              <w:t xml:space="preserve"> (the)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917EA" w14:textId="5ACBA855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73F1A" w14:textId="3D89E04D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3.0</w:t>
            </w:r>
          </w:p>
        </w:tc>
      </w:tr>
      <w:tr w:rsidR="007C6BF8" w:rsidRPr="00A47393" w14:paraId="21DD7552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15F18" w14:textId="4A7DD536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Thailand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59EE97" w14:textId="5DC08AD4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2ECA6" w14:textId="5183A7A0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133.6</w:t>
            </w:r>
          </w:p>
        </w:tc>
      </w:tr>
      <w:tr w:rsidR="007C6BF8" w:rsidRPr="00A47393" w14:paraId="66E164D8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A9C89" w14:textId="3E3C70FC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Türkiye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41421" w14:textId="0A8670EF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50017" w14:textId="46909CFC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3.9</w:t>
            </w:r>
          </w:p>
        </w:tc>
      </w:tr>
      <w:tr w:rsidR="007C6BF8" w:rsidRPr="00A47393" w14:paraId="17E629BD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6A149" w14:textId="112466AC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United Arab Emirates</w:t>
            </w:r>
            <w:r w:rsidR="00A02C71" w:rsidRPr="00A47393">
              <w:t xml:space="preserve"> (the)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66028" w14:textId="60F3F737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3DB70" w14:textId="1AB4421E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24.0</w:t>
            </w:r>
          </w:p>
        </w:tc>
      </w:tr>
      <w:tr w:rsidR="007C6BF8" w:rsidRPr="00A47393" w14:paraId="2C3B7069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BE729" w14:textId="48F9A5AF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Uruguay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0163D" w14:textId="7AC06A81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21639" w14:textId="474E7E18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56.4</w:t>
            </w:r>
          </w:p>
        </w:tc>
      </w:tr>
      <w:tr w:rsidR="007C6BF8" w:rsidRPr="00A47393" w14:paraId="23377A01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542E9A" w14:textId="555D98B6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Vanuatu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CCE91" w14:textId="76E1EEDA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D7DFF" w14:textId="766BE31B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0.5</w:t>
            </w:r>
          </w:p>
        </w:tc>
      </w:tr>
      <w:tr w:rsidR="007C6BF8" w:rsidRPr="00A47393" w14:paraId="3D2474F5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02E17" w14:textId="752AC914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Viet Nam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4E4E5" w14:textId="5C12DDEC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E1C67" w14:textId="41615B33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506.6</w:t>
            </w:r>
          </w:p>
        </w:tc>
      </w:tr>
      <w:tr w:rsidR="007C6BF8" w:rsidRPr="00A47393" w14:paraId="15023A1C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7B72B" w14:textId="17DFF550" w:rsidR="007C6BF8" w:rsidRPr="00A47393" w:rsidRDefault="007C6BF8" w:rsidP="007C6BF8">
            <w:pPr>
              <w:jc w:val="left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Total consumption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AB022" w14:textId="0167507D" w:rsidR="007C6BF8" w:rsidRPr="00A47393" w:rsidRDefault="007C6BF8" w:rsidP="007C6BF8">
            <w:pPr>
              <w:jc w:val="center"/>
              <w:rPr>
                <w:rFonts w:eastAsia="Times New Roman"/>
              </w:rPr>
            </w:pPr>
            <w:r w:rsidRPr="00A47393"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3D514" w14:textId="2D051FB4" w:rsidR="007C6BF8" w:rsidRPr="00A47393" w:rsidRDefault="007C6BF8" w:rsidP="007C6BF8">
            <w:pPr>
              <w:jc w:val="right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3,071.6</w:t>
            </w:r>
          </w:p>
        </w:tc>
      </w:tr>
      <w:tr w:rsidR="007C6BF8" w:rsidRPr="00A47393" w14:paraId="05669BBF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BEF7C" w14:textId="22D0723B" w:rsidR="007C6BF8" w:rsidRPr="00A47393" w:rsidRDefault="007C6BF8" w:rsidP="007C6BF8">
            <w:pPr>
              <w:jc w:val="left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Production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F1B12" w14:textId="6D9FD150" w:rsidR="007C6BF8" w:rsidRPr="00A47393" w:rsidRDefault="007C6BF8" w:rsidP="007C6BF8">
            <w:pPr>
              <w:jc w:val="center"/>
              <w:rPr>
                <w:rFonts w:eastAsia="Times New Roman"/>
              </w:rPr>
            </w:pPr>
            <w:r w:rsidRPr="00A47393"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E7621" w14:textId="24C963C0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 </w:t>
            </w:r>
          </w:p>
        </w:tc>
      </w:tr>
      <w:tr w:rsidR="007C6BF8" w:rsidRPr="00A47393" w14:paraId="7DDB1767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19400" w14:textId="0F4687C1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China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7A4E2" w14:textId="6F155DF7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2024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8D469F" w14:textId="4842A9BF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450.3</w:t>
            </w:r>
          </w:p>
        </w:tc>
      </w:tr>
      <w:tr w:rsidR="007C6BF8" w:rsidRPr="00A47393" w14:paraId="21EE848B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1DBBDC" w14:textId="2D23B2A1" w:rsidR="007C6BF8" w:rsidRPr="00A47393" w:rsidRDefault="007C6BF8" w:rsidP="007C6BF8">
            <w:pPr>
              <w:jc w:val="left"/>
              <w:rPr>
                <w:rFonts w:eastAsia="Times New Roman"/>
              </w:rPr>
            </w:pPr>
            <w:r w:rsidRPr="00A47393">
              <w:t>India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CC10F" w14:textId="0BE47569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2025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749FF" w14:textId="7854F9B3" w:rsidR="007C6BF8" w:rsidRPr="00A47393" w:rsidRDefault="007C6BF8" w:rsidP="007C6BF8">
            <w:pPr>
              <w:jc w:val="right"/>
              <w:rPr>
                <w:rFonts w:eastAsia="Times New Roman"/>
              </w:rPr>
            </w:pPr>
            <w:r w:rsidRPr="00A47393">
              <w:t>2,045.5</w:t>
            </w:r>
          </w:p>
        </w:tc>
      </w:tr>
      <w:tr w:rsidR="007C6BF8" w:rsidRPr="00A47393" w14:paraId="54824BE8" w14:textId="77777777" w:rsidTr="007C6BF8">
        <w:trPr>
          <w:trHeight w:val="258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F9838" w14:textId="5CBCD003" w:rsidR="007C6BF8" w:rsidRPr="00A47393" w:rsidRDefault="007C6BF8" w:rsidP="007C6BF8">
            <w:pPr>
              <w:jc w:val="left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Total production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F8060" w14:textId="51EDBC29" w:rsidR="007C6BF8" w:rsidRPr="00A47393" w:rsidRDefault="007C6BF8" w:rsidP="007C6BF8">
            <w:pPr>
              <w:jc w:val="center"/>
              <w:rPr>
                <w:rFonts w:eastAsia="Times New Roman"/>
              </w:rPr>
            </w:pPr>
            <w:r w:rsidRPr="00A47393"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CA928" w14:textId="60E40130" w:rsidR="007C6BF8" w:rsidRPr="00A47393" w:rsidRDefault="007C6BF8" w:rsidP="007C6BF8">
            <w:pPr>
              <w:jc w:val="right"/>
              <w:rPr>
                <w:rFonts w:eastAsia="Times New Roman"/>
                <w:b/>
                <w:bCs/>
              </w:rPr>
            </w:pPr>
            <w:r w:rsidRPr="00A47393">
              <w:rPr>
                <w:b/>
                <w:bCs/>
              </w:rPr>
              <w:t>2,495.8</w:t>
            </w:r>
          </w:p>
        </w:tc>
      </w:tr>
    </w:tbl>
    <w:p w14:paraId="5C879FA1" w14:textId="77777777" w:rsidR="0053152A" w:rsidRPr="00A47393" w:rsidRDefault="0053152A" w:rsidP="00C3180B">
      <w:pPr>
        <w:jc w:val="center"/>
        <w:rPr>
          <w:b/>
        </w:rPr>
      </w:pPr>
    </w:p>
    <w:p w14:paraId="3339CA47" w14:textId="77777777" w:rsidR="00C3180B" w:rsidRPr="00A47393" w:rsidRDefault="00C3180B" w:rsidP="00C3180B">
      <w:pPr>
        <w:jc w:val="center"/>
        <w:rPr>
          <w:b/>
        </w:rPr>
      </w:pPr>
    </w:p>
    <w:p w14:paraId="3B12DE1E" w14:textId="77777777" w:rsidR="00C3180B" w:rsidRPr="00A47393" w:rsidRDefault="00C3180B" w:rsidP="00C3180B">
      <w:pPr>
        <w:jc w:val="center"/>
        <w:rPr>
          <w:b/>
        </w:rPr>
      </w:pPr>
      <w:r w:rsidRPr="00A47393">
        <w:rPr>
          <w:b/>
        </w:rPr>
        <w:t xml:space="preserve"> </w:t>
      </w:r>
    </w:p>
    <w:p w14:paraId="5DDFE7E2" w14:textId="77777777" w:rsidR="00C3180B" w:rsidRPr="00A47393" w:rsidRDefault="00C3180B" w:rsidP="00C3180B">
      <w:pPr>
        <w:jc w:val="center"/>
        <w:rPr>
          <w:b/>
        </w:rPr>
      </w:pPr>
    </w:p>
    <w:p w14:paraId="71CFB1C6" w14:textId="77777777" w:rsidR="00C3180B" w:rsidRPr="00A47393" w:rsidRDefault="00C3180B" w:rsidP="00C3180B">
      <w:pPr>
        <w:jc w:val="center"/>
        <w:rPr>
          <w:b/>
        </w:rPr>
      </w:pPr>
    </w:p>
    <w:p w14:paraId="47E3EF9E" w14:textId="77777777" w:rsidR="00C3180B" w:rsidRPr="00A47393" w:rsidRDefault="00C3180B" w:rsidP="00C3180B">
      <w:pPr>
        <w:jc w:val="center"/>
        <w:rPr>
          <w:b/>
        </w:rPr>
      </w:pPr>
    </w:p>
    <w:p w14:paraId="62C2403B" w14:textId="77777777" w:rsidR="00C3180B" w:rsidRPr="00A47393" w:rsidRDefault="00C3180B" w:rsidP="00C3180B">
      <w:pPr>
        <w:jc w:val="center"/>
        <w:rPr>
          <w:b/>
        </w:rPr>
        <w:sectPr w:rsidR="00C3180B" w:rsidRPr="00A47393" w:rsidSect="00C3180B">
          <w:headerReference w:type="first" r:id="rId20"/>
          <w:footerReference w:type="first" r:id="rId21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12712D7" w14:textId="77777777" w:rsidR="00C3180B" w:rsidRPr="00A47393" w:rsidRDefault="00C3180B" w:rsidP="00C3180B">
      <w:pPr>
        <w:jc w:val="center"/>
        <w:rPr>
          <w:b/>
        </w:rPr>
      </w:pPr>
      <w:r w:rsidRPr="00A47393">
        <w:rPr>
          <w:b/>
        </w:rPr>
        <w:lastRenderedPageBreak/>
        <w:t>Annex II</w:t>
      </w:r>
    </w:p>
    <w:p w14:paraId="630AA229" w14:textId="77777777" w:rsidR="00C3180B" w:rsidRPr="00A47393" w:rsidRDefault="00C3180B" w:rsidP="00C3180B">
      <w:pPr>
        <w:pStyle w:val="0Heading0"/>
        <w:rPr>
          <w:lang w:val="en-CA"/>
        </w:rPr>
      </w:pPr>
    </w:p>
    <w:p w14:paraId="29FBF9DB" w14:textId="77777777" w:rsidR="00C3180B" w:rsidRPr="00A47393" w:rsidRDefault="00C3180B" w:rsidP="00C3180B">
      <w:pPr>
        <w:jc w:val="center"/>
        <w:rPr>
          <w:b/>
        </w:rPr>
      </w:pPr>
      <w:r w:rsidRPr="00A47393">
        <w:rPr>
          <w:b/>
        </w:rPr>
        <w:t>HCFC ANALYSIS*</w:t>
      </w:r>
    </w:p>
    <w:p w14:paraId="42ACFCCF" w14:textId="77777777" w:rsidR="00C3180B" w:rsidRPr="00A47393" w:rsidRDefault="00C3180B" w:rsidP="00C3180B">
      <w:pPr>
        <w:jc w:val="center"/>
        <w:rPr>
          <w:b/>
        </w:rPr>
      </w:pPr>
    </w:p>
    <w:tbl>
      <w:tblPr>
        <w:tblW w:w="10491" w:type="dxa"/>
        <w:tblInd w:w="-431" w:type="dxa"/>
        <w:tblLook w:val="04A0" w:firstRow="1" w:lastRow="0" w:firstColumn="1" w:lastColumn="0" w:noHBand="0" w:noVBand="1"/>
      </w:tblPr>
      <w:tblGrid>
        <w:gridCol w:w="1464"/>
        <w:gridCol w:w="698"/>
        <w:gridCol w:w="1160"/>
        <w:gridCol w:w="913"/>
        <w:gridCol w:w="1200"/>
        <w:gridCol w:w="720"/>
        <w:gridCol w:w="896"/>
        <w:gridCol w:w="928"/>
        <w:gridCol w:w="896"/>
        <w:gridCol w:w="1616"/>
      </w:tblGrid>
      <w:tr w:rsidR="00FE441A" w:rsidRPr="00A47393" w14:paraId="7E3192C1" w14:textId="77777777" w:rsidTr="00D03F33">
        <w:trPr>
          <w:trHeight w:val="617"/>
          <w:tblHeader/>
        </w:trPr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0DA95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Country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E44EC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Source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34D36" w14:textId="77777777" w:rsidR="00EA31BE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 xml:space="preserve">Year of </w:t>
            </w:r>
          </w:p>
          <w:p w14:paraId="5A86CD73" w14:textId="1086590F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latest consumption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84AC11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Baseline (ODP tonnes)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9C23E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Latest consumption (ODP tonnes)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2DBBF5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% over freeze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09FE9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% over 10% reduction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39BCB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% over 35% reduction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C6ED2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% over 67.5% reduction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845158" w14:textId="77777777" w:rsidR="00FE441A" w:rsidRPr="00A47393" w:rsidRDefault="00FE441A" w:rsidP="00EA31BE">
            <w:pPr>
              <w:ind w:left="-102" w:right="-102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Control addressed by HPMPs</w:t>
            </w:r>
          </w:p>
        </w:tc>
      </w:tr>
      <w:tr w:rsidR="00FE441A" w:rsidRPr="00A47393" w14:paraId="59A3F416" w14:textId="77777777" w:rsidTr="009F5448">
        <w:trPr>
          <w:trHeight w:val="103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7E4A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Afghanistan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AF1B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7012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3CD3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4C2F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7A37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6049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BB75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45DA0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917D4" w14:textId="5DA6B0C9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HPMP </w:t>
            </w:r>
            <w:r w:rsidR="00E31B32" w:rsidRPr="00A47393">
              <w:rPr>
                <w:rFonts w:eastAsia="Times New Roman"/>
                <w:sz w:val="19"/>
                <w:szCs w:val="19"/>
                <w:lang w:eastAsia="en-CA"/>
              </w:rPr>
              <w:t>c</w:t>
            </w: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ancelled</w:t>
            </w:r>
          </w:p>
        </w:tc>
      </w:tr>
      <w:tr w:rsidR="00FE441A" w:rsidRPr="00A47393" w14:paraId="3C832AD5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7D93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Albania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B4078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211B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DE55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3B78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4CB8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0BBD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2A04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BFC6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F5DEE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2020, 67.5% by 2025 and 100% by 2030</w:t>
            </w:r>
          </w:p>
        </w:tc>
      </w:tr>
      <w:tr w:rsidR="00FE441A" w:rsidRPr="00A47393" w14:paraId="1B40CB99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F102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Algeria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AD1A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8C8D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BD67D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62.1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4D86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EBDA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ED8D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228F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29882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97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941D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20% by 2017 and 100% by 2030</w:t>
            </w:r>
          </w:p>
        </w:tc>
      </w:tr>
      <w:tr w:rsidR="00FE441A" w:rsidRPr="00A47393" w14:paraId="261CDB4C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804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Angola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8F98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08E8A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18B2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4647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1FB28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1AC5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0CFBF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A15D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458B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67.5% by 2025 and 100% by 2030</w:t>
            </w:r>
          </w:p>
        </w:tc>
      </w:tr>
      <w:tr w:rsidR="00FE441A" w:rsidRPr="00A47393" w14:paraId="18ED45CA" w14:textId="77777777" w:rsidTr="00D03F33">
        <w:trPr>
          <w:trHeight w:val="26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5B28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Antigua and Barbuda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E963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4DBF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8ABB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F67E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241E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799E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8225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A1AE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6EBB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2030</w:t>
            </w:r>
          </w:p>
        </w:tc>
      </w:tr>
      <w:tr w:rsidR="00FE441A" w:rsidRPr="00A47393" w14:paraId="01913EE4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115A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Argentina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581A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C13A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BA12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400.7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3003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9BC85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60CE2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26CD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63B7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30E88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17.5% by 2017, 50% by 2024 and 100% by 2030</w:t>
            </w:r>
          </w:p>
        </w:tc>
      </w:tr>
      <w:tr w:rsidR="00FE441A" w:rsidRPr="00A47393" w14:paraId="34B692DE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66F3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Armenia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6832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1539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1AAF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7B18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2309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8E81D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9154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18F9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E9569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66.6% by 2020 and 100% by 2030</w:t>
            </w:r>
          </w:p>
        </w:tc>
      </w:tr>
      <w:tr w:rsidR="00FE441A" w:rsidRPr="00A47393" w14:paraId="2233F8B3" w14:textId="77777777" w:rsidTr="008A3D90">
        <w:trPr>
          <w:trHeight w:val="20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D318D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Bahamas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2E56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B8ACC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C996B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8332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EB03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9FF8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D7D1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4D66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1778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2A61E941" w14:textId="77777777" w:rsidTr="00A46C0B">
        <w:trPr>
          <w:trHeight w:val="88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89F6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Bahrain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80AF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A33D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3DE8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51.9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DB57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6915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154B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B181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7282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B5FAB" w14:textId="5A1E821C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2020, 73.5% by 2025, 77.4% by 2028 and 100% by 2030</w:t>
            </w:r>
          </w:p>
        </w:tc>
      </w:tr>
      <w:tr w:rsidR="00FE441A" w:rsidRPr="00A47393" w14:paraId="036A95EA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E3D0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Bangladesh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8FEC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2F71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D8B7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72.6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D105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933A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F3C4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9929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8A5C9" w14:textId="60F6ABEB" w:rsidR="00FE441A" w:rsidRPr="00A47393" w:rsidRDefault="00D83177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CD31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30% by 2018, 67.5% by 2025 and 100% by 2030</w:t>
            </w:r>
          </w:p>
        </w:tc>
      </w:tr>
      <w:tr w:rsidR="00FE441A" w:rsidRPr="00A47393" w14:paraId="2204B787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D7D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Barbados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66F4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6FF2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6921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06FC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ECE7D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6953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8549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1583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1A3C6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52C4AE9D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16C4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Belize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A4403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FE54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ACAB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F17E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5FCA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CB2BF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1DE7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08F9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B1603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25AD35BF" w14:textId="77777777" w:rsidTr="008A3D90">
        <w:trPr>
          <w:trHeight w:val="7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A37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Benin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ACB5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6E06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AD00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BF19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F0AA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8DE1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C28D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8755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A2FE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309B594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9F08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Bhutan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8A3B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C701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580A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4874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703C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A2BE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3727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B43D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6EF5D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2025</w:t>
            </w:r>
          </w:p>
        </w:tc>
      </w:tr>
      <w:tr w:rsidR="00FE441A" w:rsidRPr="00A47393" w14:paraId="0456A106" w14:textId="77777777" w:rsidTr="008A3D90">
        <w:trPr>
          <w:trHeight w:val="246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ACBA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Bolivia (Plurinational State of)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A641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E9E6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F72F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950C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BE7B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504A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0B58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149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2AA05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E6C17F8" w14:textId="77777777" w:rsidTr="008A3D90">
        <w:trPr>
          <w:trHeight w:val="157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0E1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Bosnia and Herzegovina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64B7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9373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935D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35DA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CED1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07D3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71B75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2B20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4D6A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2026</w:t>
            </w:r>
          </w:p>
        </w:tc>
      </w:tr>
      <w:tr w:rsidR="00FE441A" w:rsidRPr="00A47393" w14:paraId="67EE163A" w14:textId="77777777" w:rsidTr="008A3D90">
        <w:trPr>
          <w:trHeight w:val="179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414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Botswana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47BB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ABCD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ABDF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6D2B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DDD6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3204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AA45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FF91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3025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CBECDC8" w14:textId="77777777" w:rsidTr="008A3D90">
        <w:trPr>
          <w:trHeight w:val="49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9F9D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Brazil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31D2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165A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6DD9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1,327.3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FBCB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394.8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8015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925E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EDB1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7DD9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CDAB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45% by 2021 and 100% by 2030</w:t>
            </w:r>
          </w:p>
        </w:tc>
      </w:tr>
      <w:tr w:rsidR="00FE441A" w:rsidRPr="00A47393" w14:paraId="406BD00D" w14:textId="77777777" w:rsidTr="008A3D90">
        <w:trPr>
          <w:trHeight w:val="266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59CF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Brunei Darussalam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7204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D577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0979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45A4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7B77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57AF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B147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C348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7F417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214DA8BD" w14:textId="77777777" w:rsidTr="008A3D90">
        <w:trPr>
          <w:trHeight w:val="17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9575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Burkina Faso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7A67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B61C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3FC9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28.9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5D339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238A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402A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5E1E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77D8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8AFD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EC6CE67" w14:textId="77777777" w:rsidTr="008A3D90">
        <w:trPr>
          <w:trHeight w:val="2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F1CE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Burundi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46CE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A2F9D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56923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4A9F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93BF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EB81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9352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8069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25D6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5E90054A" w14:textId="77777777" w:rsidTr="008A3D90">
        <w:trPr>
          <w:trHeight w:val="25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1AE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Cabo Verde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A402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3BD40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23C3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C760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99E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DF7CE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8C5A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34F9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034A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08429DE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CAF0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Cambodia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137F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D1CA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2152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2603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12EA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70BB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8CA8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DE0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79176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2035</w:t>
            </w:r>
          </w:p>
        </w:tc>
      </w:tr>
      <w:tr w:rsidR="00FE441A" w:rsidRPr="00A47393" w14:paraId="677FB088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06D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Cameroon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EFE4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CD301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B0E2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88.8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B4E5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22.2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9BE8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EB67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B4F1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B53CF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1420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20% by 2017, 75% by 2025 and 100% by 2030</w:t>
            </w:r>
          </w:p>
        </w:tc>
      </w:tr>
      <w:tr w:rsidR="00FE441A" w:rsidRPr="00A47393" w14:paraId="3DF152F6" w14:textId="77777777" w:rsidTr="008A3D90">
        <w:trPr>
          <w:trHeight w:val="23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43A0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Central African Republic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2281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880C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203C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12.0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7B1D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DBEE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14FD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03C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AF53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E3417" w14:textId="7CC9FEC1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HPMP </w:t>
            </w:r>
            <w:r w:rsidR="00707BF4" w:rsidRPr="00A47393">
              <w:rPr>
                <w:rFonts w:eastAsia="Times New Roman"/>
                <w:sz w:val="19"/>
                <w:szCs w:val="19"/>
                <w:lang w:eastAsia="en-CA"/>
              </w:rPr>
              <w:t>c</w:t>
            </w: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ancelled</w:t>
            </w:r>
          </w:p>
        </w:tc>
      </w:tr>
      <w:tr w:rsidR="00FE441A" w:rsidRPr="00A47393" w14:paraId="2CE15854" w14:textId="77777777" w:rsidTr="008A3D90">
        <w:trPr>
          <w:trHeight w:val="25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83D4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Chad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B63B6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119AB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A009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5F9C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BF50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A2D35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92C8B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ABD9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9258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F744BFA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4F7A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Chile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3E7A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B579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D5A2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87.5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7AF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1EA1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DAFF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3B6F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4F433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1E61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65% by 2021 and 100% by 2030</w:t>
            </w:r>
          </w:p>
        </w:tc>
      </w:tr>
      <w:tr w:rsidR="00FE441A" w:rsidRPr="00A47393" w14:paraId="5842D829" w14:textId="77777777" w:rsidTr="008A3D90">
        <w:trPr>
          <w:trHeight w:val="19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3B74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China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BB3A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7EDB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7CD2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19,269.0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6A0D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4,392.7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651F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3717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44719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690D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F39A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 and 76% by 2026</w:t>
            </w:r>
          </w:p>
        </w:tc>
      </w:tr>
      <w:tr w:rsidR="00FE441A" w:rsidRPr="00A47393" w14:paraId="1D46848E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94B5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Colombia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34A83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706C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ABE6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225.6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665C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B7BA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29E6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3201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21FC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A6CA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65% by 2021 and 100% by 2030</w:t>
            </w:r>
          </w:p>
        </w:tc>
      </w:tr>
      <w:tr w:rsidR="00FE441A" w:rsidRPr="00A47393" w14:paraId="2DBFF1EE" w14:textId="77777777" w:rsidTr="008A3D90">
        <w:trPr>
          <w:trHeight w:val="27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7FF3F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Comoros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7EE8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B768D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D12B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03A27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C7A9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78822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6A12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261B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6A801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320BCDBE" w14:textId="77777777" w:rsidTr="008A3D90">
        <w:trPr>
          <w:trHeight w:val="15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10490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Congo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8DEA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1A9E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077A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A64F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0D70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5623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670F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86D3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2239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19797B9" w14:textId="77777777" w:rsidTr="008A3D90">
        <w:trPr>
          <w:trHeight w:val="17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0CEDD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Cook Islands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CA9C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A520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9670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24FE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F70D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9870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D1E7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65A5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40A9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FA70740" w14:textId="77777777" w:rsidTr="008A3D90">
        <w:trPr>
          <w:trHeight w:val="21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960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Costa Rica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D8F0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591C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B6780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14.1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2689B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F0D8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69CC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A5D7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11EF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C9C5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97.5% by 2030</w:t>
            </w:r>
          </w:p>
        </w:tc>
      </w:tr>
      <w:tr w:rsidR="00FE441A" w:rsidRPr="00A47393" w14:paraId="3F4A5B9D" w14:textId="77777777" w:rsidTr="008A3D90">
        <w:trPr>
          <w:trHeight w:val="23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E2B4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Cote d'Ivoire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FBEA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0ECE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DE9B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63.8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AB12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19.3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AB8B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2D7AB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9420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5E87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32D36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9A3F2E9" w14:textId="77777777" w:rsidTr="008A3D90">
        <w:trPr>
          <w:trHeight w:val="126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97E90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Cuba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91CB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ED65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0D2B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0A8E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C410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8136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CDFB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F10A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F823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AE18CD3" w14:textId="77777777" w:rsidTr="00D03F33">
        <w:trPr>
          <w:trHeight w:val="79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AE0EA" w14:textId="77777777" w:rsidR="00FE441A" w:rsidRPr="00A47393" w:rsidRDefault="00FE441A" w:rsidP="008A3D90">
            <w:pPr>
              <w:ind w:right="-57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Democratic People's Republic of Korea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325A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978A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65C7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78.0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6D54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071D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BFA4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E5AD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F3E5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7B32D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15% by 2018</w:t>
            </w:r>
          </w:p>
        </w:tc>
      </w:tr>
      <w:tr w:rsidR="00FE441A" w:rsidRPr="00A47393" w14:paraId="00C4F68E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485C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Democratic Republic of the Congo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DA26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CF5B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BE15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66.2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1DC9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7857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7D12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0152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8F57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D2D0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2017 and 100% by 2030</w:t>
            </w:r>
          </w:p>
        </w:tc>
      </w:tr>
      <w:tr w:rsidR="00FE441A" w:rsidRPr="00A47393" w14:paraId="50722C94" w14:textId="77777777" w:rsidTr="008A3D90">
        <w:trPr>
          <w:trHeight w:val="31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61F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Djibouti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29D1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18EE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4FD3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20FE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9C9B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D654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313F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17C9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482F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696D3464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0F98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Dominica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D40E4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4FF1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A862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9182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05A6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9BB4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3393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5B37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2AB9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</w:t>
            </w:r>
          </w:p>
        </w:tc>
      </w:tr>
      <w:tr w:rsidR="00FE441A" w:rsidRPr="00A47393" w14:paraId="5CBBAB21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FC230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Dominican Republic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9677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2B9F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3FC2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51.2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C9D4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AD9C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276F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AFEB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A2DD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D3A8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40% by 2020 and 100% by 2030</w:t>
            </w:r>
          </w:p>
        </w:tc>
      </w:tr>
      <w:tr w:rsidR="00FE441A" w:rsidRPr="00A47393" w14:paraId="70BAFD24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F984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Ecuador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0FF5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083E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0D97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4361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C44E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D553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B41B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5442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36B5E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0B2B9F6D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E41F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Egypt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6871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A353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80B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386.3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946E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113.4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21C2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6EF74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1078D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F7BB9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4B61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25% by 2018, 70% by 2025 and 100% by 2030</w:t>
            </w:r>
          </w:p>
        </w:tc>
      </w:tr>
      <w:tr w:rsidR="00FE441A" w:rsidRPr="00A47393" w14:paraId="79DA7EE2" w14:textId="77777777" w:rsidTr="008A3D90">
        <w:trPr>
          <w:trHeight w:val="259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FDC1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El Salvador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BEAE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F536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F1B5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9982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FC49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5072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50559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01CF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499B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88521A8" w14:textId="77777777" w:rsidTr="00D03F33">
        <w:trPr>
          <w:trHeight w:val="26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2B024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Equatorial Guinea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C41A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F5EB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14B0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2910E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97BF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50EF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CE78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B54A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126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EA608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</w:t>
            </w:r>
          </w:p>
        </w:tc>
      </w:tr>
      <w:tr w:rsidR="00FE441A" w:rsidRPr="00A47393" w14:paraId="50F61923" w14:textId="77777777" w:rsidTr="008A3D90">
        <w:trPr>
          <w:trHeight w:val="13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92058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Eritrea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AA29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D484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AFDE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B314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D562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E808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50ED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6FB2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D4E0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F8AF017" w14:textId="77777777" w:rsidTr="008A3D90">
        <w:trPr>
          <w:trHeight w:val="15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F23F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Eswatini (the Kingdom of)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382D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E355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1F56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0F26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FF58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AA73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DAFC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DA4E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B5D6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2BE00A8D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7AB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Ethiopia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54DE6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5B45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3749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CDE0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DD70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0163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2209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781E9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9438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F09B1E2" w14:textId="77777777" w:rsidTr="008A3D90">
        <w:trPr>
          <w:trHeight w:val="21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96C4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Fiji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1CB5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E2EF9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F7BE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04DC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8428A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951D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5422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8A47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A6D8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3C316CF1" w14:textId="77777777" w:rsidTr="008A3D90">
        <w:trPr>
          <w:trHeight w:val="10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080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Gabon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23DE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E509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C7749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1CC9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A23B4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91A1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BA60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D05B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7095D9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6AF7C21D" w14:textId="77777777" w:rsidTr="008A3D90">
        <w:trPr>
          <w:trHeight w:val="28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1B7D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Gambia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45E4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20C74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96BD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C20A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C99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6DBB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8C64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BDC8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8D4C7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3ADDFBCF" w14:textId="77777777" w:rsidTr="008A3D90">
        <w:trPr>
          <w:trHeight w:val="30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EBAF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Georgia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8377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52CA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F84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6567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EAF5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1AC18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0299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8913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822D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2A220A48" w14:textId="77777777" w:rsidTr="008A3D90">
        <w:trPr>
          <w:trHeight w:val="18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1FC4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Ghana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825F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4ECB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19F19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57.3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6D24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EABA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9B79F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3965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C0AC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67FD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62F0937E" w14:textId="77777777" w:rsidTr="008A3D90">
        <w:trPr>
          <w:trHeight w:val="22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13D1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Grenada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108B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78C2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49695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A59D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63C6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B8932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F17D6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3E00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58A89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56F05D2A" w14:textId="77777777" w:rsidTr="008A3D90">
        <w:trPr>
          <w:trHeight w:val="10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72E00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Guatemala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C9F0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E828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22F7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49BF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0062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8110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3239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9726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7DB9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494E041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F344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Guinea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B694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F34A2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1515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ABB9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B7E2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3600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7DFC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0E36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1E2C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5EFF24C8" w14:textId="77777777" w:rsidTr="008A3D90">
        <w:trPr>
          <w:trHeight w:val="173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BE4CD" w14:textId="67ECC921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Guinea</w:t>
            </w:r>
            <w:r w:rsidR="00CF5E7B" w:rsidRPr="00A47393">
              <w:rPr>
                <w:rFonts w:eastAsia="Times New Roman"/>
                <w:sz w:val="19"/>
                <w:szCs w:val="19"/>
                <w:lang w:eastAsia="en-CA"/>
              </w:rPr>
              <w:t>-</w:t>
            </w: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Bissau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5460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BF47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6EAAE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E93A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2D7D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0189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C665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E2F3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6C34D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B267996" w14:textId="77777777" w:rsidTr="008A3D90">
        <w:trPr>
          <w:trHeight w:val="15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2F541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Guyana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F7AE5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E7C62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88BE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BBAF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0695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6707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349B9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178C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30F1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 and 100% by 2030</w:t>
            </w:r>
          </w:p>
        </w:tc>
      </w:tr>
      <w:tr w:rsidR="00FE441A" w:rsidRPr="00A47393" w14:paraId="7B7065D8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4B2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Haiti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6107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1CEF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0E972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C890F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6D8A7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5454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EA28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E260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5C697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2030</w:t>
            </w:r>
          </w:p>
        </w:tc>
      </w:tr>
      <w:tr w:rsidR="00FE441A" w:rsidRPr="00A47393" w14:paraId="2CF3D2DE" w14:textId="77777777" w:rsidTr="008A3D90">
        <w:trPr>
          <w:trHeight w:val="23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0B41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Honduras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C72C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C6F5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996E2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19.9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36B1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02F8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CA75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C5EC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D4F5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97BE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57077506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691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India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5540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62F2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B6FA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1,608.2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7A2B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45.5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993F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ECDB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5BA0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F216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1F598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60% by 2023 and 100% by 2030</w:t>
            </w:r>
          </w:p>
        </w:tc>
      </w:tr>
      <w:tr w:rsidR="00FE441A" w:rsidRPr="00A47393" w14:paraId="4EBF44D7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158D8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Indonesia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A455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3D40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A092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403.9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EEE2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109.8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51EEE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4622D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3DB5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3544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F50B4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20% by 2018, 55% by 2023 and 100% by 2030</w:t>
            </w:r>
          </w:p>
        </w:tc>
      </w:tr>
      <w:tr w:rsidR="00FE441A" w:rsidRPr="00A47393" w14:paraId="14D11C9C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0CAF8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Iran (Islamic Republic of)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373DE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F588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526E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380.5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2A51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7350A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9B11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CAA4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E6D7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972AD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75% by 2024 and 100% by 2030</w:t>
            </w:r>
          </w:p>
        </w:tc>
      </w:tr>
      <w:tr w:rsidR="00FE441A" w:rsidRPr="00A47393" w14:paraId="37B4CBC3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34445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Iraq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EDC5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8B8B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2677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108.4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93D0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33.6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86A00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6747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E514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18B3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6256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13.82% by 2019 and 69% by 2025</w:t>
            </w:r>
          </w:p>
        </w:tc>
      </w:tr>
      <w:tr w:rsidR="00FE441A" w:rsidRPr="00A47393" w14:paraId="08541A9B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C34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Jamaica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5EAB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A397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C1D1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3F8E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0B88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390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6AAB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008C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D42B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2E5A9AB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566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Jordan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923D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1725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CF92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83.0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037C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12.5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772A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6497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CF0B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B3C7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BDD4E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20% by 2017, 50% by 2022 and 100% by 2030</w:t>
            </w:r>
          </w:p>
        </w:tc>
      </w:tr>
      <w:tr w:rsidR="00FE441A" w:rsidRPr="00A47393" w14:paraId="41E68DA9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ABEA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Kenya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16CC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6F32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ABF0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52.2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EB77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2621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92BC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11FA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08F40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6BBF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21.1% by 2017 and 100% by 2030</w:t>
            </w:r>
          </w:p>
        </w:tc>
      </w:tr>
      <w:tr w:rsidR="00FE441A" w:rsidRPr="00A47393" w14:paraId="6491A725" w14:textId="77777777" w:rsidTr="008A3D90">
        <w:trPr>
          <w:trHeight w:val="153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56170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Kiribati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7E5B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5A4F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70DC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9121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6F08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6BA3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2D95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81D0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EF0B4E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269C3CC4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6214A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Kuwait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7EE7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84629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C6EB0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418.6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38A3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129.3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B3B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3825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1C10D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F85D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D57C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39.2% by 2020 and 67.5% by 2025</w:t>
            </w:r>
          </w:p>
        </w:tc>
      </w:tr>
      <w:tr w:rsidR="00FE441A" w:rsidRPr="00A47393" w14:paraId="54D96652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3E0C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Kyrgyzstan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3074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A6E6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B4AA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CAB1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C357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C2B9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00D8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3C23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DBD06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97.5% by 2020 and 100% by 2025</w:t>
            </w:r>
          </w:p>
        </w:tc>
      </w:tr>
      <w:tr w:rsidR="00FE441A" w:rsidRPr="00A47393" w14:paraId="43796065" w14:textId="77777777" w:rsidTr="008A3D90">
        <w:trPr>
          <w:trHeight w:val="39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73B25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Lao People's Democratic Republic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4CEB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BE96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5C58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6720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10542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7A049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EB7D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FD30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E98D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DEDC86B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CDD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Lebanon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CB86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2C091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5628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73.5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12D6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7C53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6F34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ED7A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23459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3135E7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18% by 2017, 75% by 2024 and 100% by 2030</w:t>
            </w:r>
          </w:p>
        </w:tc>
      </w:tr>
      <w:tr w:rsidR="00FE441A" w:rsidRPr="00A47393" w14:paraId="20ECC9DD" w14:textId="77777777" w:rsidTr="008A3D90">
        <w:trPr>
          <w:trHeight w:val="19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E811F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Lesotho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C4A5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5CE1C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E073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7238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BCFA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A4E6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E8E3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3F60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16C8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34743E2B" w14:textId="77777777" w:rsidTr="008A3D90">
        <w:trPr>
          <w:trHeight w:val="9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E8D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Liberia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8895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9D2A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2466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498A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0ABA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E560D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FC1C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B0F8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F3BC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90228A5" w14:textId="77777777" w:rsidTr="008A3D90">
        <w:trPr>
          <w:trHeight w:val="256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1D66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Libya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B250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76D4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49304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118.4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E506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36.2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EEC71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7E6F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45B0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44E4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C62A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2020 and 80.5% by 2027</w:t>
            </w:r>
          </w:p>
        </w:tc>
      </w:tr>
      <w:tr w:rsidR="00FE441A" w:rsidRPr="00A47393" w14:paraId="20E6232D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F25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Madagascar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700D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D8475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6DD6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7B26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2C21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C2B6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9890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A820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AE7A9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31B288C0" w14:textId="77777777" w:rsidTr="008A3D90">
        <w:trPr>
          <w:trHeight w:val="17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0349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Malawi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E440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94526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90F8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69CE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DBCA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B4D1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9B0C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0271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79C62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240E091B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5006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Malaysia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D09F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347E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B462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515.8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F5E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9632A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22B75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1648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B08B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E9C3E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15% by 2016, 42.9% by 2022 and 100% by 2030</w:t>
            </w:r>
          </w:p>
        </w:tc>
      </w:tr>
      <w:tr w:rsidR="00FE441A" w:rsidRPr="00A47393" w14:paraId="671FC951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18AA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Maldives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F130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9517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6902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601A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A9F2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7ED6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AC97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0375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805B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2020</w:t>
            </w:r>
          </w:p>
        </w:tc>
      </w:tr>
      <w:tr w:rsidR="00FE441A" w:rsidRPr="00A47393" w14:paraId="096C3CEE" w14:textId="77777777" w:rsidTr="008A3D90">
        <w:trPr>
          <w:trHeight w:val="109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B1D1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Mali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7CE1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99D2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1D8F8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17B25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08E7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6382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62B7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DECD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2C21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BB22157" w14:textId="77777777" w:rsidTr="008A3D90">
        <w:trPr>
          <w:trHeight w:val="145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2AC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Marshall Islands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74C7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C371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AFF8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95CB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5E82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8626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31C3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F842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D1817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21A17E7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5F188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Mauritania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FA99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1A3F7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11C0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E39E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00D4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AA967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B311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8163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9901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67.5% by 2025</w:t>
            </w:r>
          </w:p>
        </w:tc>
      </w:tr>
      <w:tr w:rsidR="00FE441A" w:rsidRPr="00A47393" w14:paraId="0846EEAE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C651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Mauritius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C039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3975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1E7B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3C5F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EE7F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5573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F3E6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8FCE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C33A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2030</w:t>
            </w:r>
          </w:p>
        </w:tc>
      </w:tr>
      <w:tr w:rsidR="00FE441A" w:rsidRPr="00A47393" w14:paraId="32A4173C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F4E9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Mexico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6FEB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5FEE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1CB8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1,148.8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8BB9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134.1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90DA9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E5A5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CE87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EF8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B5C63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30% by 2018, 67.5% by 2023 and 100% by 2030</w:t>
            </w:r>
          </w:p>
        </w:tc>
      </w:tr>
      <w:tr w:rsidR="00FE441A" w:rsidRPr="00A47393" w14:paraId="05F6A1C6" w14:textId="77777777" w:rsidTr="008A3D90">
        <w:trPr>
          <w:trHeight w:val="52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2765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Micronesia (Federated States of)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03C4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59A4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EB925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B096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555F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ED2F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14F5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C7F4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B06F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2C67136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E851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Mongolia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55EE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6272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899D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3DB4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FEF6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066F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AC0B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0FDBB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BB33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0D3555F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1FB9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Montenegro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E651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88FFE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DB42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6273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A84E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86BC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7C7CE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D167D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89717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2025</w:t>
            </w:r>
          </w:p>
        </w:tc>
      </w:tr>
      <w:tr w:rsidR="00FE441A" w:rsidRPr="00A47393" w14:paraId="1BB6F44D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F079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Morocco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3CD4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7F6E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73C3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51.4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E852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68A8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D055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3434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8149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AC7FD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20% by 2020, 67.5% by 2025 and 100% by 2030</w:t>
            </w:r>
          </w:p>
        </w:tc>
      </w:tr>
      <w:tr w:rsidR="00FE441A" w:rsidRPr="00A47393" w14:paraId="71D8AF10" w14:textId="77777777" w:rsidTr="008A3D90">
        <w:trPr>
          <w:trHeight w:val="273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6FB1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Mozambique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ADE3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BEDC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EDA04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A3AA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8FAB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868A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46EE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FFE7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1236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68A8C08D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E7EF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Myanmar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E7DB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895D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8345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9CB70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26AE6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DB95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B946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9C2F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91509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</w:t>
            </w:r>
          </w:p>
        </w:tc>
      </w:tr>
      <w:tr w:rsidR="00FE441A" w:rsidRPr="00A47393" w14:paraId="767368C4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FD7F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Namibia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DB49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4E63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1512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4333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CC4B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308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F7320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7677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87AF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2025</w:t>
            </w:r>
          </w:p>
        </w:tc>
      </w:tr>
      <w:tr w:rsidR="00FE441A" w:rsidRPr="00A47393" w14:paraId="5787287C" w14:textId="77777777" w:rsidTr="008A3D90">
        <w:trPr>
          <w:trHeight w:val="139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72934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Nauru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48F6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3F12C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C02F6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6D3A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2ED6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AA81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F571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DEEC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EB3DE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0068FCD5" w14:textId="77777777" w:rsidTr="008A3D90">
        <w:trPr>
          <w:trHeight w:val="117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F8E8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Nepal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1D0A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E273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3BB7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B33C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D01B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78002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AD23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FD0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09A76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5826086D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830FF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Nicaragua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C9AA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4DB3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BC1C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4AFB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554C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1F53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69FFA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2538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CA7CE4" w14:textId="24FB3EFE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HPMP </w:t>
            </w:r>
            <w:r w:rsidR="00ED4E6C" w:rsidRPr="00A47393">
              <w:rPr>
                <w:rFonts w:eastAsia="Times New Roman"/>
                <w:sz w:val="19"/>
                <w:szCs w:val="19"/>
                <w:lang w:eastAsia="en-CA"/>
              </w:rPr>
              <w:t>c</w:t>
            </w: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ancelled</w:t>
            </w:r>
          </w:p>
        </w:tc>
      </w:tr>
      <w:tr w:rsidR="00FE441A" w:rsidRPr="00A47393" w14:paraId="73C11298" w14:textId="77777777" w:rsidTr="008A3D90">
        <w:trPr>
          <w:trHeight w:val="21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E1005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Niger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9622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7B0A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E02CB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0379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207F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819E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06428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2204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E618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672EDDC5" w14:textId="77777777" w:rsidTr="00D03F33">
        <w:trPr>
          <w:trHeight w:val="79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3502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Nigeria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6904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E8EE4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9B30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344.9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268F0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92.1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8E35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57EF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533E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43F0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1F91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51.35% by 2023, 67.5% by 2025 and 100% by 2030</w:t>
            </w:r>
          </w:p>
        </w:tc>
      </w:tr>
      <w:tr w:rsidR="00FE441A" w:rsidRPr="00A47393" w14:paraId="7249408F" w14:textId="77777777" w:rsidTr="008A3D90">
        <w:trPr>
          <w:trHeight w:val="193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EC1A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Niue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823D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64F3B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559F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926F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850C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EEE7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EB90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CEFB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447BA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5F6F221E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EAE4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North Macedonia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19FA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6C83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C048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6965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83807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554A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ECDC8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46BA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31B163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2028</w:t>
            </w:r>
          </w:p>
        </w:tc>
      </w:tr>
      <w:tr w:rsidR="00FE441A" w:rsidRPr="00A47393" w14:paraId="40EFD021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CBC2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Oman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BFE0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D8A7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6DAD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31.5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56467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B283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1A02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8A463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4BFD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F76DD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35% by 2020 and 100% by 2030</w:t>
            </w:r>
          </w:p>
        </w:tc>
      </w:tr>
      <w:tr w:rsidR="00FE441A" w:rsidRPr="00A47393" w14:paraId="49BE7CC0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065A4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Pakistan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834B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C5A0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5B14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248.1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FC83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76.4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5FC4E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10FE1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FEEE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DD3A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CF06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50% by 2020 and 100% by 2030</w:t>
            </w:r>
          </w:p>
        </w:tc>
      </w:tr>
      <w:tr w:rsidR="00FE441A" w:rsidRPr="00A47393" w14:paraId="04436127" w14:textId="77777777" w:rsidTr="008A3D90">
        <w:trPr>
          <w:trHeight w:val="213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49E7A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Palau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00882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45E9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5CBA1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AEC7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ED70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C88D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AF47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0D72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A581E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A1D0627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B80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Panama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8A105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113B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D81D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24.8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E9BC7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0DC8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90E1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AD990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3E51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7F3B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35% by 2020 and 100% by 2030</w:t>
            </w:r>
          </w:p>
        </w:tc>
      </w:tr>
      <w:tr w:rsidR="00FE441A" w:rsidRPr="00A47393" w14:paraId="7330BE84" w14:textId="77777777" w:rsidTr="00D03F33">
        <w:trPr>
          <w:trHeight w:val="26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1D4C4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Papua New Guinea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C51C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ADCD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A72D3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ECCF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A9AE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4F14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8D91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DB02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BD616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2025</w:t>
            </w:r>
          </w:p>
        </w:tc>
      </w:tr>
      <w:tr w:rsidR="00FE441A" w:rsidRPr="00A47393" w14:paraId="407CEC03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B475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Paraguay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CB28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B11C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260CF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18.0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CE58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E5EE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DBD59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D83C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6452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903A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0AFEFBC6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7159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Peru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43CA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8146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4B58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26.9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44AF4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5B36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F4FA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EA09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3972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B566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67.5% by 2025 and 100% by 2030</w:t>
            </w:r>
          </w:p>
        </w:tc>
      </w:tr>
      <w:tr w:rsidR="00FE441A" w:rsidRPr="00A47393" w14:paraId="5DE393CF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D978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Philippines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BADA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29B3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87C7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162.0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AEC7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F8ED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7ABB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27A3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6A25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AF8739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50% by 2021 and 100% by 2030</w:t>
            </w:r>
          </w:p>
        </w:tc>
      </w:tr>
      <w:tr w:rsidR="00FE441A" w:rsidRPr="00A47393" w14:paraId="7DD478BE" w14:textId="77777777" w:rsidTr="008A3D90">
        <w:trPr>
          <w:trHeight w:val="7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610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Qatar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890B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B5D58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CCF28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86.9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1337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28.2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A0DAF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DE59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CB45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FE83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FD5C8D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20% by 2015 and 67.5% by 2026</w:t>
            </w:r>
          </w:p>
        </w:tc>
      </w:tr>
      <w:tr w:rsidR="00FE441A" w:rsidRPr="00A47393" w14:paraId="1803B0F2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03F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Republic of Korea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9E6C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76E8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741A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1,908.0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6D6D3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602.6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3CBD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0EB4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EBE4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6D8E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BF35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</w:tr>
      <w:tr w:rsidR="00FE441A" w:rsidRPr="00A47393" w14:paraId="19918888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7E0F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Republic of Moldova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D842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727BC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03EF1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9199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822A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553B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9ED4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1579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96983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35% by 2020 and 100% by 2030</w:t>
            </w:r>
          </w:p>
        </w:tc>
      </w:tr>
      <w:tr w:rsidR="00FE441A" w:rsidRPr="00A47393" w14:paraId="3F8604A3" w14:textId="77777777" w:rsidTr="008A3D90">
        <w:trPr>
          <w:trHeight w:val="14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76E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Rwanda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F0C61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ED5D3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DEB8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1B77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8422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D7CB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5A5E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AAF0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9F2D7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6E75EC21" w14:textId="77777777" w:rsidTr="008A3D90">
        <w:trPr>
          <w:trHeight w:val="123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CB59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Saint Kitts and Nevis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F033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A8ED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6F41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E3D3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E54C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C7E15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C882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A0B0F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2ABCE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9ABE471" w14:textId="77777777" w:rsidTr="008A3D90">
        <w:trPr>
          <w:trHeight w:val="28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0963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Saint Lucia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F88E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5013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C13B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D15A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41D5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5F6C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A2E2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8740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88B7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91785D6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7BF6E" w14:textId="77777777" w:rsidR="00FE441A" w:rsidRPr="00A47393" w:rsidRDefault="00FE441A" w:rsidP="008A3D90">
            <w:pPr>
              <w:ind w:right="-57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Saint Vincent and the Grenadines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27CCE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EBBF7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DD9A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4B5A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AF3B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5423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95C4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5A75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0CFF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2025</w:t>
            </w:r>
          </w:p>
        </w:tc>
      </w:tr>
      <w:tr w:rsidR="00FE441A" w:rsidRPr="00A47393" w14:paraId="39C04F74" w14:textId="77777777" w:rsidTr="008A3D90">
        <w:trPr>
          <w:trHeight w:val="169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61851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Samoa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FB06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6EEBC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58307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7689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5793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7607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D4F6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2C4B3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EF956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7CD93E8" w14:textId="77777777" w:rsidTr="008A3D90">
        <w:trPr>
          <w:trHeight w:val="19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EE9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Sao Tome and Principe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2858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386D7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D6D7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EE31D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B18B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FF7E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52C9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C32A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051C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</w:t>
            </w:r>
          </w:p>
        </w:tc>
      </w:tr>
      <w:tr w:rsidR="00FE441A" w:rsidRPr="00A47393" w14:paraId="39DCC369" w14:textId="77777777" w:rsidTr="008A3D90">
        <w:trPr>
          <w:trHeight w:val="85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24F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Saudi Arabia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6F0F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D740C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BB36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1,468.7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D81D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414.8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A89F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AB9E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B554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31D4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7AF4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40% by 2020 and 100% by 2030</w:t>
            </w:r>
          </w:p>
        </w:tc>
      </w:tr>
      <w:tr w:rsidR="00FE441A" w:rsidRPr="00A47393" w14:paraId="114B27CC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173F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Senegal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A253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1A29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65F6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36.2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85E9D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8187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FA51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E042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1417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9B6E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81.1% by 2025</w:t>
            </w:r>
          </w:p>
        </w:tc>
      </w:tr>
      <w:tr w:rsidR="00FE441A" w:rsidRPr="00A47393" w14:paraId="47649C98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691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Serbia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6891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6539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14A4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A724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E353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CE5D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2A0E9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DC9F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AA54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67.5% by 2025</w:t>
            </w:r>
          </w:p>
        </w:tc>
      </w:tr>
      <w:tr w:rsidR="00FE441A" w:rsidRPr="00A47393" w14:paraId="043DB9E2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455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Seychelles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8F77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985F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460FF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EE3B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21EA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D967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187B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FF1A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5CD9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2025</w:t>
            </w:r>
          </w:p>
        </w:tc>
      </w:tr>
      <w:tr w:rsidR="00FE441A" w:rsidRPr="00A47393" w14:paraId="2E278E41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0CF45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Sierra Leone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C5E6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FB66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5140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4D905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6CD2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9BE9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27EA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0A80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BD216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0410B31B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1B8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Singapore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28BB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7051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ADE6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216.1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3054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EA2A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1BD8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1938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4881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4C399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</w:tr>
      <w:tr w:rsidR="00FE441A" w:rsidRPr="00A47393" w14:paraId="1C595FC5" w14:textId="77777777" w:rsidTr="008A3D90">
        <w:trPr>
          <w:trHeight w:val="223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3C33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Solomon Islands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4D57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F2BA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B4AB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E112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A56B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6EF1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0266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EAC8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D0F1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6213827B" w14:textId="77777777" w:rsidTr="008A3D90">
        <w:trPr>
          <w:trHeight w:val="245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BBDB1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Somalia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900D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516A1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0644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45.1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3C2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4DF2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0D8B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36DB9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40EE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0C408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A82352A" w14:textId="77777777" w:rsidTr="008A3D90">
        <w:trPr>
          <w:trHeight w:val="12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19EE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South Africa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A8F5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19BAA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A351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369.7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2A0F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68.4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5409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C21D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C3E4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D202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73828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A10F39F" w14:textId="77777777" w:rsidTr="008A3D90">
        <w:trPr>
          <w:trHeight w:val="16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75E9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South Sudan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E237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3727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9EB4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3222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1666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2D83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D521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2A78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1ACD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2024 and 100% by 2030</w:t>
            </w:r>
          </w:p>
        </w:tc>
      </w:tr>
      <w:tr w:rsidR="00FE441A" w:rsidRPr="00A47393" w14:paraId="464878DC" w14:textId="77777777" w:rsidTr="008A3D90">
        <w:trPr>
          <w:trHeight w:val="33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EFF18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Sri Lanka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CF78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0347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A2EF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13.9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9BE1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7E167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120E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C8554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C34F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9066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358140F0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740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Sudan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CFDC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1390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4902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52.7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C68E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1AD0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6CA9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06EAC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9D20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B023A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30% by 2017, 75% by 2020 and 100% by 2030</w:t>
            </w:r>
          </w:p>
        </w:tc>
      </w:tr>
      <w:tr w:rsidR="00FE441A" w:rsidRPr="00A47393" w14:paraId="4867BE6A" w14:textId="77777777" w:rsidTr="008A3D90">
        <w:trPr>
          <w:trHeight w:val="257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5172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Suriname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6C09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8016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EAB95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D602A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14AD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0FEE9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11FC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BDD1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0EB5F8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853019F" w14:textId="77777777" w:rsidTr="00D03F33">
        <w:trPr>
          <w:trHeight w:val="26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C1BF" w14:textId="06F2B49B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Syrian Arab Republic</w:t>
            </w:r>
            <w:r w:rsidR="002143AD"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5A30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C8AA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F0D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135.0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0ED4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33.0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5B900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1A1E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D05D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5EAA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384244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67.5% by 2025</w:t>
            </w:r>
          </w:p>
        </w:tc>
      </w:tr>
      <w:tr w:rsidR="00FE441A" w:rsidRPr="00A47393" w14:paraId="616FD903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1FF36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Thailand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589B4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9B26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E21C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927.6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30C5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217.8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D23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319C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1E5B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6EE0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589AF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15% by 2018, 61.8% by 2023 and 100% by 2030</w:t>
            </w:r>
          </w:p>
        </w:tc>
      </w:tr>
      <w:tr w:rsidR="00FE441A" w:rsidRPr="00A47393" w14:paraId="076FBABB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52B26" w14:textId="359260C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Timor</w:t>
            </w:r>
            <w:r w:rsidR="00D16732" w:rsidRPr="00A47393">
              <w:rPr>
                <w:rFonts w:eastAsia="Times New Roman"/>
                <w:sz w:val="19"/>
                <w:szCs w:val="19"/>
                <w:lang w:eastAsia="en-CA"/>
              </w:rPr>
              <w:t>-</w:t>
            </w: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Leste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5093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FC74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D5E3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33E6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D4BD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30B8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F5D5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CBE2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C6C49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 and 78% by 2025</w:t>
            </w:r>
          </w:p>
        </w:tc>
      </w:tr>
      <w:tr w:rsidR="00FE441A" w:rsidRPr="00A47393" w14:paraId="4DB7410F" w14:textId="77777777" w:rsidTr="008A3D90">
        <w:trPr>
          <w:trHeight w:val="14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597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Togo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853481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3C0AC2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5A2C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247C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9039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CD28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5C18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CF8B7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5A85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3210B748" w14:textId="77777777" w:rsidTr="008A3D90">
        <w:trPr>
          <w:trHeight w:val="224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7AC2D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Tonga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4F80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B77B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D4FD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AC140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99AE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09410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0759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C301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4CF2F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FAE8E94" w14:textId="77777777" w:rsidTr="008A3D90">
        <w:trPr>
          <w:trHeight w:val="11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413A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Trinidad and Tobago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3E1D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BB09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2BFF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46.0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FB2D2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0743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6E7D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869F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4DF5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84367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E0751D4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742C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Tunisia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57C7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5FD0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59277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40.7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D1C2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12.0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F2A6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A06B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0396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D7E51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7D4D32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15% by 2020, 67.5% by 2025 and 100% by 2030</w:t>
            </w:r>
          </w:p>
        </w:tc>
      </w:tr>
      <w:tr w:rsidR="00FE441A" w:rsidRPr="00A47393" w14:paraId="12B3D57D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B039E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Türkiye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6707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B50ADB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E189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551.5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18EE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4030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58FA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546DD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06436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544A5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100% by 2025</w:t>
            </w:r>
          </w:p>
        </w:tc>
      </w:tr>
      <w:tr w:rsidR="00FE441A" w:rsidRPr="00A47393" w14:paraId="3AE96C33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1E64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Turkmenistan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BC8279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E60A6A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A4FA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EFE5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0BB7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15300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06E4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3B60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AACF1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2020, 67.5% by 2025 and 100% by 2030</w:t>
            </w:r>
          </w:p>
        </w:tc>
      </w:tr>
      <w:tr w:rsidR="00FE441A" w:rsidRPr="00A47393" w14:paraId="7B18EE7F" w14:textId="77777777" w:rsidTr="008A3D90">
        <w:trPr>
          <w:trHeight w:val="16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8A16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Tuvalu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544E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0891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87FBE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821A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F5E0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1811E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2D9E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F363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06D2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0EC74AEC" w14:textId="77777777" w:rsidTr="008A3D90">
        <w:trPr>
          <w:trHeight w:val="191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833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Uganda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078D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9DD1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3087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923B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0BCC7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FD8C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C4B8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AF9F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5980E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44DA4D92" w14:textId="77777777" w:rsidTr="008A3D90">
        <w:trPr>
          <w:trHeight w:val="85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200B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United Arab Emirates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19903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7D49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33902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557.1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2E063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359.7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0D13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7A44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45AAD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B776F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99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B7D15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</w:tr>
      <w:tr w:rsidR="00FE441A" w:rsidRPr="00A47393" w14:paraId="0A05A613" w14:textId="77777777" w:rsidTr="00D03F33">
        <w:trPr>
          <w:trHeight w:val="52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EA3B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United Republic of Tanzania (the)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AAC58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F28D2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DDB3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EF8A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47449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F27C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6C03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4992B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8D626C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7B0952C9" w14:textId="77777777" w:rsidTr="008A3D90">
        <w:trPr>
          <w:trHeight w:val="300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0DC6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Uruguay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4296C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45CB1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8CBCF8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23.4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3A55D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C6B4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AC6FE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4D434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B2FF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C1EE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35% by 2020 and 100% by 2030</w:t>
            </w:r>
          </w:p>
        </w:tc>
      </w:tr>
      <w:tr w:rsidR="00FE441A" w:rsidRPr="00A47393" w14:paraId="080DED71" w14:textId="77777777" w:rsidTr="008A3D90">
        <w:trPr>
          <w:trHeight w:val="33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9D9F0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Vanuatu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EA9BD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693DCD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74D23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2562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0413A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34236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FD9E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8177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C80253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DA58491" w14:textId="77777777" w:rsidTr="008A3D90">
        <w:trPr>
          <w:trHeight w:val="50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ABFE0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Venezuela (Bolivarian Republic of)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FB43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317287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388FF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207.0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B845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46.6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FFDD9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3916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D660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FAC9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D612B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 and 100% by 2027</w:t>
            </w:r>
          </w:p>
        </w:tc>
      </w:tr>
      <w:tr w:rsidR="00FE441A" w:rsidRPr="00A47393" w14:paraId="579DFD9E" w14:textId="77777777" w:rsidTr="008A3D90">
        <w:trPr>
          <w:trHeight w:val="412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6F43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Viet Nam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484D36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6CB70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751B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221.2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86C500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71.1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0840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5605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1D25F2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59C5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A9C60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10% by 2015, 35% by 2022 and 100% by 2030</w:t>
            </w:r>
          </w:p>
        </w:tc>
      </w:tr>
      <w:tr w:rsidR="00FE441A" w:rsidRPr="00A47393" w14:paraId="71BEFA51" w14:textId="77777777" w:rsidTr="008A3D90">
        <w:trPr>
          <w:trHeight w:val="58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78212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Yemen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5C70E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227B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BA50E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158.2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47B551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3DD35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A32F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1F91B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E76A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EB739B" w14:textId="262E538C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HPMP </w:t>
            </w:r>
            <w:r w:rsidR="00DD7F9B" w:rsidRPr="00A47393">
              <w:rPr>
                <w:rFonts w:eastAsia="Times New Roman"/>
                <w:sz w:val="19"/>
                <w:szCs w:val="19"/>
                <w:lang w:eastAsia="en-CA"/>
              </w:rPr>
              <w:t>c</w:t>
            </w: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ancelled</w:t>
            </w:r>
          </w:p>
        </w:tc>
      </w:tr>
      <w:tr w:rsidR="00FE441A" w:rsidRPr="00A47393" w14:paraId="3A6C0BAF" w14:textId="77777777" w:rsidTr="008A3D90">
        <w:trPr>
          <w:trHeight w:val="185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5DCAD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Zambia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FBE5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7476F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FC502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5.0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9BD87D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CF1A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0518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3FC5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5333C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B4829" w14:textId="77777777" w:rsidR="00FE441A" w:rsidRPr="00A47393" w:rsidRDefault="00FE441A" w:rsidP="009F5448">
            <w:pPr>
              <w:ind w:right="-105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  <w:tr w:rsidR="00FE441A" w:rsidRPr="00A47393" w14:paraId="17D6B4FE" w14:textId="77777777" w:rsidTr="008A3D90">
        <w:trPr>
          <w:trHeight w:val="65"/>
        </w:trPr>
        <w:tc>
          <w:tcPr>
            <w:tcW w:w="1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1AA7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Zimbabwe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06FF5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3C414" w14:textId="77777777" w:rsidR="00FE441A" w:rsidRPr="00A47393" w:rsidRDefault="00FE441A" w:rsidP="00FE441A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9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5DDF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17.8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187D3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498D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88597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9B3A4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0D86D9" w14:textId="77777777" w:rsidR="00FE441A" w:rsidRPr="00A47393" w:rsidRDefault="00FE441A" w:rsidP="00FE441A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B1EBB" w14:textId="77777777" w:rsidR="00FE441A" w:rsidRPr="00A47393" w:rsidRDefault="00FE441A" w:rsidP="00FE441A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35% by 2020 and 100% by 2030</w:t>
            </w:r>
          </w:p>
        </w:tc>
      </w:tr>
    </w:tbl>
    <w:p w14:paraId="6165B7C8" w14:textId="77777777" w:rsidR="00C3180B" w:rsidRPr="00A47393" w:rsidRDefault="00C3180B" w:rsidP="00C3180B">
      <w:pPr>
        <w:rPr>
          <w:sz w:val="19"/>
          <w:szCs w:val="19"/>
        </w:rPr>
      </w:pPr>
      <w:r w:rsidRPr="00A47393">
        <w:rPr>
          <w:sz w:val="19"/>
          <w:szCs w:val="19"/>
        </w:rPr>
        <w:t>(*) Excluding the Republic of Korea, Singapore, and the United Arab Emirates which do not request assistance from the Multilateral Fund for their phase-out of controlled substances. They are included in the table above.</w:t>
      </w:r>
    </w:p>
    <w:p w14:paraId="16486B78" w14:textId="77777777" w:rsidR="00C3180B" w:rsidRPr="00A47393" w:rsidRDefault="00C3180B" w:rsidP="00C3180B">
      <w:pPr>
        <w:rPr>
          <w:sz w:val="19"/>
          <w:szCs w:val="19"/>
        </w:rPr>
      </w:pPr>
    </w:p>
    <w:p w14:paraId="734F9F13" w14:textId="77777777" w:rsidR="00C3180B" w:rsidRPr="00A47393" w:rsidRDefault="00C3180B" w:rsidP="00C3180B">
      <w:pPr>
        <w:pStyle w:val="StyleHeader4Para4Left0Firstline0"/>
        <w:numPr>
          <w:ilvl w:val="0"/>
          <w:numId w:val="0"/>
        </w:numPr>
        <w:jc w:val="left"/>
        <w:rPr>
          <w:sz w:val="22"/>
        </w:rPr>
        <w:sectPr w:rsidR="00C3180B" w:rsidRPr="00A47393" w:rsidSect="00C3180B">
          <w:headerReference w:type="even" r:id="rId22"/>
          <w:headerReference w:type="default" r:id="rId23"/>
          <w:headerReference w:type="first" r:id="rId24"/>
          <w:footerReference w:type="first" r:id="rId25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50969CDA" w14:textId="77777777" w:rsidR="00C3180B" w:rsidRPr="00A47393" w:rsidRDefault="00C3180B" w:rsidP="00C3180B">
      <w:pPr>
        <w:jc w:val="center"/>
        <w:rPr>
          <w:b/>
        </w:rPr>
      </w:pPr>
      <w:r w:rsidRPr="00A47393">
        <w:rPr>
          <w:b/>
        </w:rPr>
        <w:lastRenderedPageBreak/>
        <w:t>Annex III</w:t>
      </w:r>
    </w:p>
    <w:p w14:paraId="3D0C4843" w14:textId="77777777" w:rsidR="00C3180B" w:rsidRPr="00A47393" w:rsidRDefault="00C3180B" w:rsidP="00C3180B">
      <w:pPr>
        <w:pStyle w:val="0Heading0"/>
        <w:rPr>
          <w:lang w:val="en-CA"/>
        </w:rPr>
      </w:pPr>
    </w:p>
    <w:p w14:paraId="1B3D0FDA" w14:textId="77777777" w:rsidR="00C3180B" w:rsidRPr="00A47393" w:rsidRDefault="00C3180B" w:rsidP="00C3180B">
      <w:pPr>
        <w:jc w:val="center"/>
        <w:rPr>
          <w:b/>
        </w:rPr>
      </w:pPr>
      <w:r w:rsidRPr="00A47393">
        <w:rPr>
          <w:b/>
        </w:rPr>
        <w:t>HFC ANALYSIS IN CO</w:t>
      </w:r>
      <w:r w:rsidRPr="00A47393">
        <w:rPr>
          <w:b/>
          <w:vertAlign w:val="subscript"/>
        </w:rPr>
        <w:t>2</w:t>
      </w:r>
      <w:r w:rsidRPr="00A47393">
        <w:rPr>
          <w:b/>
        </w:rPr>
        <w:t xml:space="preserve">-EQUIVALENT TONNES* </w:t>
      </w:r>
    </w:p>
    <w:p w14:paraId="04E24C3A" w14:textId="77777777" w:rsidR="00D531DE" w:rsidRPr="00A47393" w:rsidRDefault="00D531DE" w:rsidP="00C3180B">
      <w:pPr>
        <w:jc w:val="center"/>
        <w:rPr>
          <w:b/>
        </w:rPr>
      </w:pPr>
    </w:p>
    <w:tbl>
      <w:tblPr>
        <w:tblW w:w="10207" w:type="dxa"/>
        <w:tblInd w:w="-147" w:type="dxa"/>
        <w:tblLook w:val="04A0" w:firstRow="1" w:lastRow="0" w:firstColumn="1" w:lastColumn="0" w:noHBand="0" w:noVBand="1"/>
      </w:tblPr>
      <w:tblGrid>
        <w:gridCol w:w="1489"/>
        <w:gridCol w:w="758"/>
        <w:gridCol w:w="1303"/>
        <w:gridCol w:w="684"/>
        <w:gridCol w:w="1156"/>
        <w:gridCol w:w="1166"/>
        <w:gridCol w:w="1166"/>
        <w:gridCol w:w="880"/>
        <w:gridCol w:w="1605"/>
      </w:tblGrid>
      <w:tr w:rsidR="00D531DE" w:rsidRPr="00A47393" w14:paraId="59118140" w14:textId="77777777" w:rsidTr="00DA5FC9">
        <w:trPr>
          <w:trHeight w:val="192"/>
          <w:tblHeader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03EC" w14:textId="77777777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Country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34881" w14:textId="77777777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Group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F097D" w14:textId="77777777" w:rsidR="009842FF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 xml:space="preserve">Ratified </w:t>
            </w:r>
          </w:p>
          <w:p w14:paraId="7331598C" w14:textId="6496AEAE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Kigali Amendment</w:t>
            </w:r>
            <w:r w:rsidR="008C5BCC"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**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54426" w14:textId="77777777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Source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FF7D1" w14:textId="77777777" w:rsidR="00B066AC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 xml:space="preserve">Year of </w:t>
            </w:r>
          </w:p>
          <w:p w14:paraId="47543C0C" w14:textId="0E0E6186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latest consumption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074D3" w14:textId="77777777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Baseline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E7BAD" w14:textId="77777777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Latest consumption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B5818" w14:textId="77777777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% over freeze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F45B1" w14:textId="77777777" w:rsidR="00D531DE" w:rsidRPr="00A47393" w:rsidRDefault="00D531DE" w:rsidP="009842FF">
            <w:pPr>
              <w:ind w:left="-106" w:right="-134"/>
              <w:jc w:val="center"/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b/>
                <w:bCs/>
                <w:sz w:val="19"/>
                <w:szCs w:val="19"/>
                <w:lang w:eastAsia="en-CA"/>
              </w:rPr>
              <w:t>Control measures addressed by KIPs (approval)</w:t>
            </w:r>
          </w:p>
        </w:tc>
      </w:tr>
      <w:tr w:rsidR="00D531DE" w:rsidRPr="00A47393" w14:paraId="48AF9EEC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47F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Afghanistan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CE4A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BECE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C096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2543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5B5F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2CBD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24A9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4AD7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27A83B18" w14:textId="77777777" w:rsidTr="00DA5FC9">
        <w:trPr>
          <w:trHeight w:val="16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A4C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Albania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DD5A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A81C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23AF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BDC2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8E11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883,849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00EA6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871,744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E501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3127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31E92C63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FD5B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Algeria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6D10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EDE6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D7DB5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7112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97F2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0A6C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C154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9734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02406EA7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89C8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Angola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969E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025E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B9D4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6CD49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4F9E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3,878,000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92EFB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1,228,481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374E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7D26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2030</w:t>
            </w:r>
          </w:p>
        </w:tc>
      </w:tr>
      <w:tr w:rsidR="00D531DE" w:rsidRPr="00A47393" w14:paraId="18D97871" w14:textId="77777777" w:rsidTr="00DA5FC9">
        <w:trPr>
          <w:trHeight w:val="306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A1F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Antigua and Barbuda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0058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2149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CCD66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8DB7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8661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1052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85,977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F749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9CE3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00B000AB" w14:textId="77777777" w:rsidTr="00DA5FC9">
        <w:trPr>
          <w:trHeight w:val="6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E33B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Argentina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2A17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A001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3524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8E77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43B2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19,219,484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EEA0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5,718,004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5606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0BA1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58A70E47" w14:textId="77777777" w:rsidTr="00DA5FC9">
        <w:trPr>
          <w:trHeight w:val="22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6515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Armenia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BAA2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AC7D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0AB9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393B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61DA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475,254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D8C6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171,356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F3BD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68197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7169F3C" w14:textId="77777777" w:rsidTr="00DA5FC9">
        <w:trPr>
          <w:trHeight w:val="10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9E6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Bahamas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96CE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B3A15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0CAF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B7291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03C8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227,203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E294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96,200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38C9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6903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69260D10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AF2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Bahrain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7CD8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D483C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FDA3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3F61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445C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63F2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2,018,852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0D2A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DCED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0E58F00C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006A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Bangladesh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C782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A6CA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604A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D3BE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0FB5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5,473,532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634C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5,116,939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14AFA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2A9C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6498814F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DB64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Barbados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6AB4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62C7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5CC3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8504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2D1FD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295,419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A755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183,413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E51B9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F7F0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6F40C6E0" w14:textId="77777777" w:rsidTr="00DA5FC9">
        <w:trPr>
          <w:trHeight w:val="416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B12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Belize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91B5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C0A4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39F9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1EFEA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B7A5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502,263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0841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62,986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83A3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D9A2F" w14:textId="391A7A4B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70.8% of baseline by 2029 (10% of the country’s proposed revised baseline)</w:t>
            </w:r>
          </w:p>
        </w:tc>
      </w:tr>
      <w:tr w:rsidR="00D531DE" w:rsidRPr="00A47393" w14:paraId="17D1E198" w14:textId="77777777" w:rsidTr="00DA5FC9">
        <w:trPr>
          <w:trHeight w:val="9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7C5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Benin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21880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B32C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7E0C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6D5A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F840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1,875,057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9772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1,499,852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DC24C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C90F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6E42E055" w14:textId="77777777" w:rsidTr="00DA5FC9">
        <w:trPr>
          <w:trHeight w:val="7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84EE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Bhutan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88913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8EBB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880F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7316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F41C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13,105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BC88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10,032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8132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440B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F6838BB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50FF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Bolivia (Plurinational State of)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6276E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9807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3618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1464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190D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677,884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4D944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415,228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DD59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37B002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15% of baseline by 2029</w:t>
            </w:r>
          </w:p>
        </w:tc>
      </w:tr>
      <w:tr w:rsidR="00D531DE" w:rsidRPr="00A47393" w14:paraId="0A3F38AD" w14:textId="77777777" w:rsidTr="00DA5FC9">
        <w:trPr>
          <w:trHeight w:val="6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4F7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Bosnia and Herzegovina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D5CFC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21AA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56C6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DAA2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56D1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1,089,240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57CE4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1,079,344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20E8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43487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04A6781D" w14:textId="77777777" w:rsidTr="00DA5FC9">
        <w:trPr>
          <w:trHeight w:val="23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DF09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Botswana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B4472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A324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8A85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2EC87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CCE27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389,992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9687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382,410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8962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4838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15% of baseline by 2029</w:t>
            </w:r>
          </w:p>
        </w:tc>
      </w:tr>
      <w:tr w:rsidR="00D531DE" w:rsidRPr="00A47393" w14:paraId="33CCCC1C" w14:textId="77777777" w:rsidTr="00DA5FC9">
        <w:trPr>
          <w:trHeight w:val="41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A9F2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Brazil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97A53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8DA1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3EBF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FDC6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714A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72,897,680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08EE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56,890,995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D7295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96D8E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 and 12% by 2032</w:t>
            </w:r>
          </w:p>
        </w:tc>
      </w:tr>
      <w:tr w:rsidR="00D531DE" w:rsidRPr="00A47393" w14:paraId="2F9F45FF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1AB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Brunei Darussalam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7203A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2F79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0E7C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2845D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0BF15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454,855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6853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331,969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A0D34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D59419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04DE8A42" w14:textId="77777777" w:rsidTr="00DA5FC9">
        <w:trPr>
          <w:trHeight w:val="15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02F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Burkina Faso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82BA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2E8E2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10B07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E5DB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6EB7F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1,049,523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50B5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530,759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1362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6D0A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30% of baseline by 2029</w:t>
            </w:r>
          </w:p>
        </w:tc>
      </w:tr>
      <w:tr w:rsidR="00D531DE" w:rsidRPr="00A47393" w14:paraId="71892AE1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AAA7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Burundi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A82A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412D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2D24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B209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E902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207,530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FE25A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54,998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F6610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678E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12E7DB9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E85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Cabo Verde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3E29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983C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1C5A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89FB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24EA1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38,791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5DC9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32,031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5B303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54A44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6D177A77" w14:textId="77777777" w:rsidTr="00DA5FC9">
        <w:trPr>
          <w:trHeight w:val="18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04D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Cambodia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77AE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2B38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D2FB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7C166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7483F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1,263,376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6D7E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809,514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5452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F9F422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5A863D64" w14:textId="77777777" w:rsidTr="00DA5FC9">
        <w:trPr>
          <w:trHeight w:val="11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2175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Cameroon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5B1E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5DFB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3C38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FC77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2E78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4,760,203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9301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3,728,532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559F9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9470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30% of baseline by 2030</w:t>
            </w:r>
          </w:p>
        </w:tc>
      </w:tr>
      <w:tr w:rsidR="00D531DE" w:rsidRPr="00A47393" w14:paraId="67EF02D8" w14:textId="77777777" w:rsidTr="00DA5FC9">
        <w:trPr>
          <w:trHeight w:val="295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E168B" w14:textId="5B4A8E3F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Central African Republic</w:t>
            </w:r>
            <w:r w:rsidR="00CF6A35"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3BDF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AB2A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54E7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F3CB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8EF0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6C25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BA6C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917B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D84F37A" w14:textId="77777777" w:rsidTr="00DA5FC9">
        <w:trPr>
          <w:trHeight w:val="175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09F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Chad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4E98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FED55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BAF3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8DC2C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6E29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3,573,612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DF12C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3,226,190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FE29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47839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72F453C" w14:textId="77777777" w:rsidTr="00DA5FC9">
        <w:trPr>
          <w:trHeight w:val="6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D882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Chile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E261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881B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464F1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5AD0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DBC6C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6,698,107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6777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6,661,848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21DF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58C9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BB96023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FFA7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China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8A82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18DDC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0F8C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5C4B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7633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905,144,032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55EF3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582,300,208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6568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F2ABE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47789174" w14:textId="77777777" w:rsidTr="00DA5FC9">
        <w:trPr>
          <w:trHeight w:val="10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E09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Colombia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95AA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72D5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53C57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C268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FB67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8,652,982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85CA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6,346,065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6856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9608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18.3% of baseline by 2029</w:t>
            </w:r>
          </w:p>
        </w:tc>
      </w:tr>
      <w:tr w:rsidR="00D531DE" w:rsidRPr="00A47393" w14:paraId="40544ED2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EDC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Comoros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EAE9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5C421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0AD3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22C0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F53D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34,958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01514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12,734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6E9C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355E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39A969A6" w14:textId="77777777" w:rsidTr="00DA5FC9">
        <w:trPr>
          <w:trHeight w:val="14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B370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Congo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D0D82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00615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37AB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8624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E16E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504,649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26E9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217,008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997A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BEB2A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48.7% of baseline by 2029</w:t>
            </w:r>
          </w:p>
        </w:tc>
      </w:tr>
      <w:tr w:rsidR="00D531DE" w:rsidRPr="00A47393" w14:paraId="2B9E38AA" w14:textId="77777777" w:rsidTr="00DA5FC9">
        <w:trPr>
          <w:trHeight w:val="17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6D26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Cook Islands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02B61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0C08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63CD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95A2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5482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6,461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7E489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5,485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4118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0B936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0B98ACC1" w14:textId="77777777" w:rsidTr="00DA5FC9">
        <w:trPr>
          <w:trHeight w:val="206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0A8B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Costa Rica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6A32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E852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735F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DDD7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45A91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1,450,799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4E49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1,349,032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2841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3582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3566FD3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8158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Cote d'Ivoire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E6C0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12305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63CF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EDAF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3889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21,289,132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B74D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2,731,618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E95E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BA90EB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784382E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CAD1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Cuba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866F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2693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A72B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092C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AC4A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1,030,662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688D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763,291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C81F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429CB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4454DC3" w14:textId="77777777" w:rsidTr="00DA5FC9">
        <w:trPr>
          <w:trHeight w:val="41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C3306" w14:textId="37612ED9" w:rsidR="00D531DE" w:rsidRPr="00A47393" w:rsidRDefault="00D531DE" w:rsidP="00107611">
            <w:pPr>
              <w:ind w:right="-134"/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Democratic People's Republic of Korea</w:t>
            </w:r>
            <w:r w:rsidR="00836FDA"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E3FD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368E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AC4B4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1733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E895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1,906,435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8499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656,370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CF90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B72F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395D113E" w14:textId="77777777" w:rsidTr="00DA5FC9">
        <w:trPr>
          <w:trHeight w:val="38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ECE2" w14:textId="69AAC8F3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Democratic Republic of the Congo</w:t>
            </w:r>
            <w:r w:rsidR="00836FDA"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0790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F02D6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BA2A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6C151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72228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40CC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A354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AFDF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0C73A9F4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B59A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Djibouti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C401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1401C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440E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B889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396B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220,941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B9DB8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219,822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28677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5553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5CA31C02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BB03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Dominica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4C94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AC70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2BC7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945E3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0620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DFA9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51,654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B34E7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D7173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61FD35EA" w14:textId="77777777" w:rsidTr="00DA5FC9">
        <w:trPr>
          <w:trHeight w:val="301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64FF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Dominican Republic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5BAD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EF3A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5094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1E5E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E759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3,834,089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E2CA9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3,119,715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82284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FA1C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447137BF" w14:textId="77777777" w:rsidTr="00DA5FC9">
        <w:trPr>
          <w:trHeight w:val="195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A32D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Ecuador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C497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BA71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5C1B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4A74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1171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3,179,294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FED8B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2,730,306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BDF4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40C27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14% of baseline by 2029</w:t>
            </w:r>
          </w:p>
        </w:tc>
      </w:tr>
      <w:tr w:rsidR="00D531DE" w:rsidRPr="00A47393" w14:paraId="3CED6374" w14:textId="77777777" w:rsidTr="00DA5FC9">
        <w:trPr>
          <w:trHeight w:val="75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73E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Egypt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0274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EF8D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D900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A0A7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F84F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19,290,350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CD19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11,072,998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09FB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BE282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22% of baseline by 2030</w:t>
            </w:r>
          </w:p>
        </w:tc>
      </w:tr>
      <w:tr w:rsidR="00D531DE" w:rsidRPr="00A47393" w14:paraId="2D993172" w14:textId="77777777" w:rsidTr="00DA5FC9">
        <w:trPr>
          <w:trHeight w:val="9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D24E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El Salvador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D312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641FA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F2C1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C950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DF95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922,362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4847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664,865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8A594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8F5AC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4A93EF23" w14:textId="77777777" w:rsidTr="00DA5FC9">
        <w:trPr>
          <w:trHeight w:val="26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B70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Equatorial Guinea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BA45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7C649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AC2A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B42F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3ADB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CAFC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48,876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0651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42B7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6F20E36F" w14:textId="77777777" w:rsidTr="00DA5FC9">
        <w:trPr>
          <w:trHeight w:val="25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9DE1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Eritrea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90F8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35E10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0760E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1C513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4444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169,249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D4D5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169,236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BBBE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54251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541E777" w14:textId="77777777" w:rsidTr="00DA5FC9">
        <w:trPr>
          <w:trHeight w:val="13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1CF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Eswatini (the Kingdom of)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E5BD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629B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2B067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37A1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F980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105,500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9008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74,942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5A0F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D1BD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D5183A0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98A5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Ethiopia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1CD15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8F1F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7836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7A9E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DED5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347,035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16139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232,740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9850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71583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43158147" w14:textId="77777777" w:rsidTr="00DA5FC9">
        <w:trPr>
          <w:trHeight w:val="10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38EE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Fiji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F196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E4F3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115A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824A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3AA2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443,528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2B76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243,546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327E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EFDA6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4D147024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4E9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Gabon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BFF5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FB7A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6201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B089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16A0E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2,182,210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8131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860,591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12A4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FC63A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16223BFE" w14:textId="77777777" w:rsidTr="00DA5FC9">
        <w:trPr>
          <w:trHeight w:val="13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F037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Gambia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41B9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33F86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CE55C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BC6CA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154E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271,515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3F78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193,479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B779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8BB3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5DCCE1BF" w14:textId="77777777" w:rsidTr="00DA5FC9">
        <w:trPr>
          <w:trHeight w:val="156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360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Georgia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A3BB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258D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6024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201A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770A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813,152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2903F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477,552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90F8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5021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22.5% of baseline by 2029</w:t>
            </w:r>
          </w:p>
        </w:tc>
      </w:tr>
      <w:tr w:rsidR="00D531DE" w:rsidRPr="00A47393" w14:paraId="24F00C88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D569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Ghana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FE8D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5A32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11F26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8D395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DD122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1,805,702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F06D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730,201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862C5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EDA7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58% of baseline by 2030</w:t>
            </w:r>
          </w:p>
        </w:tc>
      </w:tr>
      <w:tr w:rsidR="00D531DE" w:rsidRPr="00A47393" w14:paraId="2A8C2555" w14:textId="77777777" w:rsidTr="00DA5FC9">
        <w:trPr>
          <w:trHeight w:val="8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D764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Grenada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4F567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4D07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AD8E9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44F7C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E23F7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52,815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AB96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35,299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8D06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013F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2D012E1C" w14:textId="77777777" w:rsidTr="00DA5FC9">
        <w:trPr>
          <w:trHeight w:val="10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105E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Guatemala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CCF29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486F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A9D5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B2730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4F49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1,217,998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58458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1,059,041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F615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653F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15.9% of baseline by 2029</w:t>
            </w:r>
          </w:p>
        </w:tc>
      </w:tr>
      <w:tr w:rsidR="00D531DE" w:rsidRPr="00A47393" w14:paraId="2DEDB102" w14:textId="77777777" w:rsidTr="00DA5FC9">
        <w:trPr>
          <w:trHeight w:val="13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C52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Guinea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2795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577A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5B864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A1D9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E099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1,798,954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3AB1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1,762,443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88B1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BFE0A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17.3% of baseline by 2029</w:t>
            </w:r>
          </w:p>
        </w:tc>
      </w:tr>
      <w:tr w:rsidR="00D531DE" w:rsidRPr="00A47393" w14:paraId="318B21AB" w14:textId="77777777" w:rsidTr="00DA5FC9">
        <w:trPr>
          <w:trHeight w:val="16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C585F" w14:textId="4939E0F6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Guinea</w:t>
            </w:r>
            <w:r w:rsidR="00A027EA" w:rsidRPr="00A47393">
              <w:rPr>
                <w:rFonts w:eastAsia="Times New Roman"/>
                <w:sz w:val="19"/>
                <w:szCs w:val="19"/>
                <w:lang w:eastAsia="en-CA"/>
              </w:rPr>
              <w:t>-</w:t>
            </w: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Bissau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6E24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4306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20BF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25BE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B6E7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722,391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915F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522,940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5C2C3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966D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17.48% of baseline by 2029</w:t>
            </w:r>
          </w:p>
        </w:tc>
      </w:tr>
      <w:tr w:rsidR="00D531DE" w:rsidRPr="00A47393" w14:paraId="4A1FA00C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7759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Guyana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87CF5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2B1FF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71AC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A430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ACA2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AD74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111,632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91516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BAB82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5A42B870" w14:textId="77777777" w:rsidTr="00DA5FC9">
        <w:trPr>
          <w:trHeight w:val="26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BD61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Haiti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0C8C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0382B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B5D9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1FD8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694E6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139,391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F0F3F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91,318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C604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6BFA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40E5C28E" w14:textId="77777777" w:rsidTr="00DA5FC9">
        <w:trPr>
          <w:trHeight w:val="21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93E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Honduras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9D2E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1BA4C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E4CF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BDA1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A012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1,449,723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A8DA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1,278,987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A30B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AC00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15.5% of baseline by 2029</w:t>
            </w:r>
          </w:p>
        </w:tc>
      </w:tr>
      <w:tr w:rsidR="00D531DE" w:rsidRPr="00A47393" w14:paraId="709FF814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9EA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India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410B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1D7C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EE57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53A8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4220A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ACC4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80,921,183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B6FD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2DB5B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4141A309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CFA9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Indonesia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77A3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811E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4A6A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A7B0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EDDED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23,370,721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B5D6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15,401,343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8A730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BF27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To be determined</w:t>
            </w:r>
          </w:p>
        </w:tc>
      </w:tr>
      <w:tr w:rsidR="00D531DE" w:rsidRPr="00A47393" w14:paraId="0334670A" w14:textId="77777777" w:rsidTr="00DA5FC9">
        <w:trPr>
          <w:trHeight w:val="11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8680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Iran (Islamic Republic of)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B097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6F3E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48687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CA53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B6F8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320A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89BD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FFDB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64AFAFFB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1A82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Iraq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CAF8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6148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DF11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832D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3304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F18D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8A0C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E0196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08F2062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1DE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Jamaica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2A179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7769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EE237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2D87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6C6A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F35A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A2AC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8B9D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18D0912B" w14:textId="77777777" w:rsidTr="00DA5FC9">
        <w:trPr>
          <w:trHeight w:val="171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A4C4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Jordan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D499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CDAC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91013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E98D4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DAA0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2,808,101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D14C5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1,134,598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9EE4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E8249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54% of baseline by 2030</w:t>
            </w:r>
          </w:p>
        </w:tc>
      </w:tr>
      <w:tr w:rsidR="00D531DE" w:rsidRPr="00A47393" w14:paraId="02040135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DF01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Kenya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FA70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476BC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E2F4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8479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8EC69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1,543,824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66AA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1,352,478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7291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F502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435E414A" w14:textId="77777777" w:rsidTr="00DA5FC9">
        <w:trPr>
          <w:trHeight w:val="52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EF17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Kiribati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270A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94C6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5D88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162B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55AA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8,509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4884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5,705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ACAEB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7485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09DA5522" w14:textId="77777777" w:rsidTr="00DA5FC9">
        <w:trPr>
          <w:trHeight w:val="91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830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Kuwait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DB65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AA41C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A9BB5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5E3C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0594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EE38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3,789,288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B4B9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AFDDB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18CC767C" w14:textId="77777777" w:rsidTr="00DA5FC9">
        <w:trPr>
          <w:trHeight w:val="23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0B90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Kyrgyzstan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C79D9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F62F8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894CC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3D50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1F1EE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450,382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0EC0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236,415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B318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C85E09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3F5962A7" w14:textId="77777777" w:rsidTr="00DA5FC9">
        <w:trPr>
          <w:trHeight w:val="27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262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Lao People's Democratic Republic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6550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7A8B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FFB1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DFE12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CD08B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324,226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4C1E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25,987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2092B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851D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0BC16BEB" w14:textId="77777777" w:rsidTr="00DA5FC9">
        <w:trPr>
          <w:trHeight w:val="46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7290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Lebanon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9EC9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76DE8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3FAB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F6539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18D2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2,556,533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C15EC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1,558,689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D959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09C8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15% of baseline by 2029 and 40% of baseline by 2032</w:t>
            </w:r>
          </w:p>
        </w:tc>
      </w:tr>
      <w:tr w:rsidR="00D531DE" w:rsidRPr="00A47393" w14:paraId="7E1728DF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5C26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Lesotho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10C84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14A1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3B0E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6DE1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8222F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103,221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835F8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35,050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5828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E75B9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51.6% of baseline by 2029</w:t>
            </w:r>
          </w:p>
        </w:tc>
      </w:tr>
      <w:tr w:rsidR="00D531DE" w:rsidRPr="00A47393" w14:paraId="0DA384A6" w14:textId="77777777" w:rsidTr="00DA5FC9">
        <w:trPr>
          <w:trHeight w:val="13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7FE2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Liberia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2E03D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661F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F91B2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9423C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C628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180,909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CBBBF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121,242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6C90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BB4CA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32% of baseline by 2029</w:t>
            </w:r>
          </w:p>
        </w:tc>
      </w:tr>
      <w:tr w:rsidR="00D531DE" w:rsidRPr="00A47393" w14:paraId="7F65D664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490E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Libya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8858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8479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E5B5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223F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9B58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517B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3B9900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986D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28FD4456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EABB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Madagascar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D9EC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0632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98D8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D7B90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E22FD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20CF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1,898,549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8530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26BBBE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44F8B1D" w14:textId="77777777" w:rsidTr="00DA5FC9">
        <w:trPr>
          <w:trHeight w:val="25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368B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Malawi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4412C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1839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2C24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4DA8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FCBE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428,435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8F11F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149,473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25EB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9899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54% of baseline by 2030</w:t>
            </w:r>
          </w:p>
        </w:tc>
      </w:tr>
      <w:tr w:rsidR="00D531DE" w:rsidRPr="00A47393" w14:paraId="20DC4BD4" w14:textId="77777777" w:rsidTr="00DA5FC9">
        <w:trPr>
          <w:trHeight w:val="15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8D90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Malaysia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A1D2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CC816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D6DB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7C84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AEC6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26,703,717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9B6C5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14,603,658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7AEC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7EC9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3D0377FF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5B7D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Maldives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B8DC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FBB64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BD23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CC32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A77EF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434,219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EB4B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332,992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82C1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088F9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3F4A0755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F4CA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Mali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CD56E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C7FE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14083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C793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129B7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399,935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E289C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1,571,571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CC92E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293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D5CB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4BCF2CA9" w14:textId="77777777" w:rsidTr="00DA5FC9">
        <w:trPr>
          <w:trHeight w:val="19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2C9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Marshall Islands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32EC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45D87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F119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2DA6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231C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15,926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5CA9A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8,479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E68B3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77CBB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25795DD9" w14:textId="77777777" w:rsidTr="00DA5FC9">
        <w:trPr>
          <w:trHeight w:val="91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1F9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Mauritania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4E52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E7DD1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97F9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1961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77A9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97FB4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ED01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2F12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70A4133" w14:textId="77777777" w:rsidTr="00DA5FC9">
        <w:trPr>
          <w:trHeight w:val="236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260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Mauritius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9860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6955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BB7D8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A640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6B3F4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665,957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824A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619,258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2A63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F180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4053AF2D" w14:textId="77777777" w:rsidTr="00DA5FC9">
        <w:trPr>
          <w:trHeight w:val="68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2E3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Mexico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1F164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78BF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2916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1C9A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106D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76,982,664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F7E4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40,497,334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6B66E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572C8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2027, 20% by 2028 and 30% by 2029</w:t>
            </w:r>
          </w:p>
        </w:tc>
      </w:tr>
      <w:tr w:rsidR="00D531DE" w:rsidRPr="00A47393" w14:paraId="40CE77CD" w14:textId="77777777" w:rsidTr="00DA5FC9">
        <w:trPr>
          <w:trHeight w:val="33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286A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Micronesia (Federated States of)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F46E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8F979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7FC0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CC04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A64D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13,600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BC3F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6,292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A444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BA5EAB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C2D506D" w14:textId="77777777" w:rsidTr="00DA5FC9">
        <w:trPr>
          <w:trHeight w:val="10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6B75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Mongolia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50DA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89EB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DF2C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369DF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57145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57,309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B491B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67,925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61AB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B385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1B8EB0E" w14:textId="77777777" w:rsidTr="00DA5FC9">
        <w:trPr>
          <w:trHeight w:val="136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31E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Montenegro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D34C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E2D9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8441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8E35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76A1C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155,854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91DF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131,866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F824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650D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19.43% of baseline by 2029</w:t>
            </w:r>
          </w:p>
        </w:tc>
      </w:tr>
      <w:tr w:rsidR="00D531DE" w:rsidRPr="00A47393" w14:paraId="1D1CE38F" w14:textId="77777777" w:rsidTr="00DA5FC9">
        <w:trPr>
          <w:trHeight w:val="1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E377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Morocco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43106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9D5A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5458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8FCD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7E7A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3,023,765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7E793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2,308,500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DE58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AAFF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30% of baseline by 2030</w:t>
            </w:r>
          </w:p>
        </w:tc>
      </w:tr>
      <w:tr w:rsidR="00D531DE" w:rsidRPr="00A47393" w14:paraId="7E1ACDF9" w14:textId="77777777" w:rsidTr="00DA5FC9">
        <w:trPr>
          <w:trHeight w:val="18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961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Mozambique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55434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02E0E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7B875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2F02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C3540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655,255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7B0D7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677,198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C0A3B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56546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0A96BFE" w14:textId="77777777" w:rsidTr="00DA5FC9">
        <w:trPr>
          <w:trHeight w:val="75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B55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Myanmar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6443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92E75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2B34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4723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DEC5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088F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1,105,916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F350E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2D03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2B66356" w14:textId="77777777" w:rsidTr="00DA5FC9">
        <w:trPr>
          <w:trHeight w:val="221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0F61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Namibia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CE1A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AEBE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934D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DFFB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7EBD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774,924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07C1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516,815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4588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5811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15% of baseline by 2029</w:t>
            </w:r>
          </w:p>
        </w:tc>
      </w:tr>
      <w:tr w:rsidR="00D531DE" w:rsidRPr="00A47393" w14:paraId="0A843EB6" w14:textId="77777777" w:rsidTr="00DA5FC9">
        <w:trPr>
          <w:trHeight w:val="115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DD07A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Nauru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3CA6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79F6A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F8B8A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0401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7D4B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2,378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E8AEA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0F04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8F4CDA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6BD1DD6F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674C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Nepal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9BCE8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E62F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375C5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F7CA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BE123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CE7DA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747F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C0002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2B9967F5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D74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Nicaragua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84EB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0565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D004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F7D6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9BBD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582,295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7290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479,823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CCA4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9DBF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 xml:space="preserve">KIP cancelled </w:t>
            </w:r>
          </w:p>
        </w:tc>
      </w:tr>
      <w:tr w:rsidR="00D531DE" w:rsidRPr="00A47393" w14:paraId="0676B7B3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DCD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Niger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554A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E82B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A32D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E874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888C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1,222,358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4404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554,715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241D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5172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35.2% of baseline by 2029</w:t>
            </w:r>
          </w:p>
        </w:tc>
      </w:tr>
      <w:tr w:rsidR="00D531DE" w:rsidRPr="00A47393" w14:paraId="0B818AA7" w14:textId="77777777" w:rsidTr="00DA5FC9">
        <w:trPr>
          <w:trHeight w:val="18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1F0C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Nigeria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2F806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5CBA8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6D2DE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6D4B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9BCD4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24,986,406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F9B6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24,924,704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997A2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F61A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16.85% of baseline by 2029</w:t>
            </w:r>
          </w:p>
        </w:tc>
      </w:tr>
      <w:tr w:rsidR="00D531DE" w:rsidRPr="00A47393" w14:paraId="69125744" w14:textId="77777777" w:rsidTr="00DA5FC9">
        <w:trPr>
          <w:trHeight w:val="7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0D36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Niue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9F83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551B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CC89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87DB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2C5B3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3C5C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79F6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6C6959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35424349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C70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North Macedonia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A27D5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B00B3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AF9D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3EDA0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3E6E1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397,843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17F3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288,931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AF15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19A10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18.7% of baseline by 2029</w:t>
            </w:r>
          </w:p>
        </w:tc>
      </w:tr>
      <w:tr w:rsidR="00D531DE" w:rsidRPr="00A47393" w14:paraId="0E029C9A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C098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Oman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6813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820E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D221E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C079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D0AB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20CC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1,822,104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08AB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5EA8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1677B84A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80D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Pakistan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150C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E3F31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F1F10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B794F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BC81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8D37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12,486,840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5F27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2D45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25A571D7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59D5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Palau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1DDC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353C6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C49D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88821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F3517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10,368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858F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8,861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9810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68A59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47859C4B" w14:textId="77777777" w:rsidTr="00DA5FC9">
        <w:trPr>
          <w:trHeight w:val="21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12B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Panama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470A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B316B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AD54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4CF3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9D992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2,543,386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09BE9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1,865,356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19B1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6D0D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36EA0092" w14:textId="77777777" w:rsidTr="00DA5FC9">
        <w:trPr>
          <w:trHeight w:val="26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9D63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Papua New Guinea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AF3B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3715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AFFE9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C75EA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6ADB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430,238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C3342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327,611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47A8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CCABD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4BFECCEF" w14:textId="77777777" w:rsidTr="00DA5FC9">
        <w:trPr>
          <w:trHeight w:val="10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BF3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Paraguay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C8D3E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76623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1D5D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9512B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CA5A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1,684,582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B5B4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1,319,772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9460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12E6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22286EA9" w14:textId="77777777" w:rsidTr="00DA5FC9">
        <w:trPr>
          <w:trHeight w:val="27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8D5A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Peru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91F9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3CC47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4A957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5274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0FDA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2,735,721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A0ADB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2,315,018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36080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F8CC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4F528C1F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A0C6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Philippines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9CDE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CD5A5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F3DE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79F2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30ED1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11,903,687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0449F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8,243,347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78FC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73C4D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DD7B4C4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6675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Qatar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46510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FB27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E642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5462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0DDB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C5D0D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EA173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89283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59086780" w14:textId="77777777" w:rsidTr="00DA5FC9">
        <w:trPr>
          <w:trHeight w:val="26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EC2A8" w14:textId="1870B2F6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Republic of Korea</w:t>
            </w:r>
            <w:r w:rsidR="00F84A02"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E7FD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A7E7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3947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34951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49769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89,248,915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75EC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61,443,522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B4BD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FA1BC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39A4DA0B" w14:textId="77777777" w:rsidTr="00DA5FC9">
        <w:trPr>
          <w:trHeight w:val="15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77AE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Republic of Moldova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B2F53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761E2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6F18C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1671F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0061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521,391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6CB5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388,583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3B5C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615FC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4F999FF1" w14:textId="77777777" w:rsidTr="00DA5FC9">
        <w:trPr>
          <w:trHeight w:val="17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B60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Rwanda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4D292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155C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4702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3EB51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562F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338,197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A22EA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178,685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50BB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E80A2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25% of baseline by 2029</w:t>
            </w:r>
          </w:p>
        </w:tc>
      </w:tr>
      <w:tr w:rsidR="00D531DE" w:rsidRPr="00A47393" w14:paraId="1AD1904E" w14:textId="77777777" w:rsidTr="00DA5FC9">
        <w:trPr>
          <w:trHeight w:val="8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B94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Saint Kitts and Nevis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6541F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F850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F4C8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717C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907F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34,434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0439B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56,208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631E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63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5A61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38DF9ED4" w14:textId="77777777" w:rsidTr="00DA5FC9">
        <w:trPr>
          <w:trHeight w:val="246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9D2E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Saint Lucia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3CEE9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8F3E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D122A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C578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6F30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83,735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45CEE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59,102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F1D5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5F0B2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05E767BC" w14:textId="77777777" w:rsidTr="00DA5FC9">
        <w:trPr>
          <w:trHeight w:val="52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CED6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Saint Vincent and the Grenadines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C5FB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40941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F3C4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3879E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A8CA3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25,280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358A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17,599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CFE5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C66396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23373E0E" w14:textId="77777777" w:rsidTr="00DA5FC9">
        <w:trPr>
          <w:trHeight w:val="16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3CB0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Samoa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BF7E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2ACE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F7B5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BDAF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4C73E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20,557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7188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28,660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56C1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39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118F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63D3228C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6AC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Sao Tome and Principe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90A63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54AA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C89E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536272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48F1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71,039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28A3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34,040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C916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221A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1BDEB1E8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334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Saudi Arabia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78B2D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099C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7197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8C55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7A18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D7D3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30,146,394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A269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62BE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59FA7594" w14:textId="77777777" w:rsidTr="00DA5FC9">
        <w:trPr>
          <w:trHeight w:val="9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BDBB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Senegal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08F28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C1A2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3209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6B22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FC4AF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2,786,915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D4E1A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2,365,389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1FAD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61F4D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20.5% of baseline by 2029</w:t>
            </w:r>
          </w:p>
        </w:tc>
      </w:tr>
      <w:tr w:rsidR="00D531DE" w:rsidRPr="00A47393" w14:paraId="51B052BD" w14:textId="77777777" w:rsidTr="00DA5FC9">
        <w:trPr>
          <w:trHeight w:val="12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DA5AC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Serbia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9C1C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CBB4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A4D0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A713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5489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3,261,874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F3A0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2,999,219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72D31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193FC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F80B7C2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3054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Seychelles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CDA4B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413E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CA3E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932C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FDF64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249,400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DD08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176,476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963AA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55614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8472137" w14:textId="77777777" w:rsidTr="00DA5FC9">
        <w:trPr>
          <w:trHeight w:val="32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6495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Sierra Leone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893D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1C043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A372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29B1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4F65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350,905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A019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272,316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B4C2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64A23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79CF286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289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Singapore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6C6BE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402C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AD32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A235C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54A1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10,583,428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81C7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7,286,828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7C47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9B40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0E495225" w14:textId="77777777" w:rsidTr="00DA5FC9">
        <w:trPr>
          <w:trHeight w:val="91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0C110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Solomon Islands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B807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C469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FD2E9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1ADA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A096A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69,516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F246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24,911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4910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9CC548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30% of baseline by 2029</w:t>
            </w:r>
          </w:p>
        </w:tc>
      </w:tr>
      <w:tr w:rsidR="00D531DE" w:rsidRPr="00A47393" w14:paraId="07666AD1" w14:textId="77777777" w:rsidTr="00DA5FC9">
        <w:trPr>
          <w:trHeight w:val="11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11A01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Somalia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F538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55B7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26E6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C2F3B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B613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1,276,672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9DFA6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378,710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C702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7521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329885D" w14:textId="77777777" w:rsidTr="00DA5FC9">
        <w:trPr>
          <w:trHeight w:val="135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887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lastRenderedPageBreak/>
              <w:t>South Africa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B8A4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E4B23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95BB7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511F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E9C0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13,843,139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5737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9,513,006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B86C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E658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14.6% of baseline by 2029</w:t>
            </w:r>
          </w:p>
        </w:tc>
      </w:tr>
      <w:tr w:rsidR="00D531DE" w:rsidRPr="00A47393" w14:paraId="39BD1D07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4AF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South Sudan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852D2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2526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C0822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4DDD3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2D940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9497B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36,465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D8379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F9AF0B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48CEB25A" w14:textId="77777777" w:rsidTr="00DA5FC9">
        <w:trPr>
          <w:trHeight w:val="174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F5BD4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Sri Lanka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2960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82655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77339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03187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EB40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1,170,234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D0A6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1,122,452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491B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70F3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263C214A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D019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Sudan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5297A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FE7E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0A93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784A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19024A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79A1E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160,041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441C2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F85E07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7848C26E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5D95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Suriname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FC70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84460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EF0C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E8D12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C6F20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0140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261,105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7D8F6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294F1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63E4D15F" w14:textId="77777777" w:rsidTr="00DA5FC9">
        <w:trPr>
          <w:trHeight w:val="32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7F0D9" w14:textId="70ABAB89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Syrian Arab Republic</w:t>
            </w:r>
            <w:r w:rsidR="00573424" w:rsidRPr="00A47393">
              <w:rPr>
                <w:rFonts w:eastAsia="Times New Roman"/>
                <w:sz w:val="19"/>
                <w:szCs w:val="19"/>
                <w:lang w:eastAsia="en-CA"/>
              </w:rPr>
              <w:t xml:space="preserve">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BF641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70779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99C0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D371C9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1238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18,150,706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CE77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855,270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83F2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CB33D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40EB506B" w14:textId="77777777" w:rsidTr="00DA5FC9">
        <w:trPr>
          <w:trHeight w:val="110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11BC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Thailand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37B3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2A78E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CBE7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3839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6D1A9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59,270,951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1022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33,835,801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D0F2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9A20DA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20% of baseline by 2029 and maintaining consumption at least at that level until 2034</w:t>
            </w:r>
          </w:p>
        </w:tc>
      </w:tr>
      <w:tr w:rsidR="00D531DE" w:rsidRPr="00A47393" w14:paraId="7CB837CB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F137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Timor-Leste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A846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535F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3E51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8DBE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49155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C598ED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88BDF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EBE4E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315FE796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15F7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Togo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F7D6F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FE4B7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A22BF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7D4F6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5B6CB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1,124,896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5B97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1,085,933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87D03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4A746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15% of baseline by 2029</w:t>
            </w:r>
          </w:p>
        </w:tc>
      </w:tr>
      <w:tr w:rsidR="00D531DE" w:rsidRPr="00A47393" w14:paraId="04417DF4" w14:textId="77777777" w:rsidTr="00DA5FC9">
        <w:trPr>
          <w:trHeight w:val="13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4355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Tonga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022C1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02042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6354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17520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2402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7,676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3730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5,402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6FC39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FEDC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0F41AC2B" w14:textId="77777777" w:rsidTr="00DA5FC9">
        <w:trPr>
          <w:trHeight w:val="1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9B5F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Trinidad and Tobago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65A4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936E8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04051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44FBBC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7A18B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5,681,787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13E26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1,844,879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157C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F1E096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215E0B08" w14:textId="77777777" w:rsidTr="00DA5FC9">
        <w:trPr>
          <w:trHeight w:val="18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6A0A5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Tunisia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FDCE88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E9032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B07D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CP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9D6E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15E3B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2,367,840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CD92C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1,413,081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40DE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6CA5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23.8% of baseline by 2030</w:t>
            </w:r>
          </w:p>
        </w:tc>
      </w:tr>
      <w:tr w:rsidR="00D531DE" w:rsidRPr="00A47393" w14:paraId="08B23BAF" w14:textId="77777777" w:rsidTr="00DA5FC9">
        <w:trPr>
          <w:trHeight w:val="21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030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Türkiye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3FF0F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CCD8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7556C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9027D4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4C7A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37,117,410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7D4BF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17,321,612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D8BA13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670EDF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14.4% of baseline by 2029</w:t>
            </w:r>
          </w:p>
        </w:tc>
      </w:tr>
      <w:tr w:rsidR="00D531DE" w:rsidRPr="00A47393" w14:paraId="5B4B684E" w14:textId="77777777" w:rsidTr="00DA5FC9">
        <w:trPr>
          <w:trHeight w:val="23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864AB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Turkmenistan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2AC186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EFD83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0372B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16FB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8C76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597,121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27A70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112,838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3F3F6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707BD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3377FF40" w14:textId="77777777" w:rsidTr="00DA5FC9">
        <w:trPr>
          <w:trHeight w:val="119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D4E93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Tuvalu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EC603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4709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0B47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8F2A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1E94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2,648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1019B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550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88815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49636B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58A43FCD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80C00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Uganda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1160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F5A1B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AC22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71A9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95387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39,432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A47DA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35,209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76627D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AD2D00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93A3773" w14:textId="77777777" w:rsidTr="00DA5FC9">
        <w:trPr>
          <w:trHeight w:val="191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07D6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United Arab Emirates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47C1C4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164E2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7DC0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220D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38A0A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336D9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149,072,467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00DA8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D4E1A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5698EA14" w14:textId="77777777" w:rsidTr="00DA5FC9">
        <w:trPr>
          <w:trHeight w:val="213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E2838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United Republic of Tanzania (the)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9C67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104A3A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FC8257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1136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2416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218,611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C4680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86,358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D7E3A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57B52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0915ACF7" w14:textId="77777777" w:rsidTr="00DA5FC9">
        <w:trPr>
          <w:trHeight w:val="10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8F3AE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Uruguay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89421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83037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E5DA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AFDC5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E65A51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1,012,431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3908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618,047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6D0A6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4DD2B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2ABB725B" w14:textId="77777777" w:rsidTr="00DA5FC9">
        <w:trPr>
          <w:trHeight w:val="12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3A40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Vanuatu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5C7DC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1C43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E116B3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084CD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39A0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23,529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187AE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19,987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E9AB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37425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514D3A69" w14:textId="77777777" w:rsidTr="00DA5FC9">
        <w:trPr>
          <w:trHeight w:val="292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C86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Venezuela (Bolivarian Republic of)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AEBD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74C09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CCB71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55D2F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94913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5,157,619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93CD36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4,150,401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46F7A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A57382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3C3BC05F" w14:textId="77777777" w:rsidTr="00DA5FC9">
        <w:trPr>
          <w:trHeight w:val="77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6B579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Viet Nam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2CA8F0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9F20D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7C80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B145D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D19477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13,991,360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94BA8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9,158,119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84F3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49D84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7762F757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FDA3F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Yemen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485A5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7CDDB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105E8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C435E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11576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11F1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D1A8CA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453084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 </w:t>
            </w:r>
          </w:p>
        </w:tc>
      </w:tr>
      <w:tr w:rsidR="00D531DE" w:rsidRPr="00A47393" w14:paraId="198CC2EF" w14:textId="77777777" w:rsidTr="00DA5FC9">
        <w:trPr>
          <w:trHeight w:val="58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7B812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Zambia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1D60E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C74DC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BBF310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68902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6F95EB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699,513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7192F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612,575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DFE7C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8AFCA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10% of baseline by 2029</w:t>
            </w:r>
          </w:p>
        </w:tc>
      </w:tr>
      <w:tr w:rsidR="00D531DE" w:rsidRPr="00A47393" w14:paraId="1B1CC754" w14:textId="77777777" w:rsidTr="00DA5FC9">
        <w:trPr>
          <w:trHeight w:val="280"/>
        </w:trPr>
        <w:tc>
          <w:tcPr>
            <w:tcW w:w="1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098A" w14:textId="77777777" w:rsidR="00D531DE" w:rsidRPr="00A47393" w:rsidRDefault="00D531DE" w:rsidP="00D531DE">
            <w:pPr>
              <w:jc w:val="lef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Zimbabwe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BDCE3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E1BEE" w14:textId="77777777" w:rsidR="00D531DE" w:rsidRPr="00A47393" w:rsidRDefault="00D531DE" w:rsidP="00D531DE">
            <w:pPr>
              <w:jc w:val="center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Yes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25986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A7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5117EA" w14:textId="77777777" w:rsidR="00D531DE" w:rsidRPr="00A47393" w:rsidRDefault="00D531DE" w:rsidP="00D531DE">
            <w:pPr>
              <w:jc w:val="center"/>
              <w:rPr>
                <w:rFonts w:eastAsia="Times New Roman"/>
                <w:color w:val="1E1E1E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1E1E1E"/>
                <w:sz w:val="19"/>
                <w:szCs w:val="19"/>
                <w:lang w:eastAsia="en-CA"/>
              </w:rPr>
              <w:t>2025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F2242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1,210,624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204EE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790,887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41F30" w14:textId="77777777" w:rsidR="00D531DE" w:rsidRPr="00A47393" w:rsidRDefault="00D531DE" w:rsidP="00D531DE">
            <w:pPr>
              <w:jc w:val="right"/>
              <w:rPr>
                <w:rFonts w:eastAsia="Times New Roman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4D50AC" w14:textId="77777777" w:rsidR="00D531DE" w:rsidRPr="00A47393" w:rsidRDefault="00D531DE" w:rsidP="00D531DE">
            <w:pPr>
              <w:jc w:val="left"/>
              <w:rPr>
                <w:rFonts w:eastAsia="Times New Roman"/>
                <w:color w:val="000000"/>
                <w:sz w:val="19"/>
                <w:szCs w:val="19"/>
                <w:lang w:eastAsia="en-CA"/>
              </w:rPr>
            </w:pPr>
            <w:r w:rsidRPr="00A47393">
              <w:rPr>
                <w:rFonts w:eastAsia="Times New Roman"/>
                <w:color w:val="000000"/>
                <w:sz w:val="19"/>
                <w:szCs w:val="19"/>
                <w:lang w:eastAsia="en-CA"/>
              </w:rPr>
              <w:t>37% of baseline by 2029</w:t>
            </w:r>
          </w:p>
        </w:tc>
      </w:tr>
    </w:tbl>
    <w:p w14:paraId="098872CB" w14:textId="77777777" w:rsidR="00C3180B" w:rsidRPr="00A47393" w:rsidRDefault="00C3180B" w:rsidP="00C3180B">
      <w:pPr>
        <w:rPr>
          <w:sz w:val="18"/>
          <w:szCs w:val="18"/>
        </w:rPr>
      </w:pPr>
      <w:r w:rsidRPr="00A47393">
        <w:rPr>
          <w:sz w:val="18"/>
          <w:szCs w:val="18"/>
        </w:rPr>
        <w:t>(*) Excluding the Republic of Korea, Singapore, and the United Arab Emirates which do not request assistance from the Multilateral Fund for their phase-out of controlled substances. They are included in the table above.</w:t>
      </w:r>
    </w:p>
    <w:p w14:paraId="52A898BB" w14:textId="67C49115" w:rsidR="00C3180B" w:rsidRPr="00A47393" w:rsidRDefault="00C3180B" w:rsidP="00C3180B">
      <w:pPr>
        <w:rPr>
          <w:sz w:val="18"/>
          <w:szCs w:val="18"/>
        </w:rPr>
      </w:pPr>
      <w:r w:rsidRPr="00A47393">
        <w:rPr>
          <w:sz w:val="18"/>
          <w:szCs w:val="18"/>
        </w:rPr>
        <w:t xml:space="preserve">(**) As of </w:t>
      </w:r>
      <w:r w:rsidR="00BD20A9" w:rsidRPr="00A47393">
        <w:rPr>
          <w:sz w:val="18"/>
          <w:szCs w:val="18"/>
        </w:rPr>
        <w:t>5</w:t>
      </w:r>
      <w:r w:rsidR="00A64BA1" w:rsidRPr="00A47393">
        <w:rPr>
          <w:sz w:val="18"/>
          <w:szCs w:val="18"/>
        </w:rPr>
        <w:t xml:space="preserve"> October</w:t>
      </w:r>
      <w:r w:rsidR="00BD20A9" w:rsidRPr="00A47393">
        <w:rPr>
          <w:sz w:val="18"/>
          <w:szCs w:val="18"/>
        </w:rPr>
        <w:t xml:space="preserve"> 2026</w:t>
      </w:r>
      <w:r w:rsidRPr="00A47393">
        <w:rPr>
          <w:sz w:val="18"/>
          <w:szCs w:val="18"/>
        </w:rPr>
        <w:t>.</w:t>
      </w:r>
    </w:p>
    <w:p w14:paraId="28F8269C" w14:textId="77777777" w:rsidR="00C3180B" w:rsidRPr="00A47393" w:rsidRDefault="00C3180B" w:rsidP="00C3180B">
      <w:pPr>
        <w:rPr>
          <w:sz w:val="16"/>
          <w:szCs w:val="16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8"/>
        <w:gridCol w:w="1890"/>
        <w:gridCol w:w="1890"/>
        <w:gridCol w:w="1890"/>
        <w:gridCol w:w="1892"/>
      </w:tblGrid>
      <w:tr w:rsidR="00720EE7" w:rsidRPr="00A47393" w14:paraId="65260E1C" w14:textId="77777777" w:rsidTr="00CC4AE5">
        <w:tc>
          <w:tcPr>
            <w:tcW w:w="999" w:type="pct"/>
          </w:tcPr>
          <w:p w14:paraId="2D03A376" w14:textId="77777777" w:rsidR="00720EE7" w:rsidRPr="00A47393" w:rsidRDefault="00720EE7" w:rsidP="004669D1"/>
        </w:tc>
        <w:tc>
          <w:tcPr>
            <w:tcW w:w="1000" w:type="pct"/>
          </w:tcPr>
          <w:p w14:paraId="7FA2BAFB" w14:textId="77777777" w:rsidR="00720EE7" w:rsidRPr="00A47393" w:rsidRDefault="00720EE7" w:rsidP="004669D1"/>
        </w:tc>
        <w:tc>
          <w:tcPr>
            <w:tcW w:w="1000" w:type="pct"/>
            <w:tcBorders>
              <w:bottom w:val="single" w:sz="4" w:space="0" w:color="auto"/>
            </w:tcBorders>
          </w:tcPr>
          <w:p w14:paraId="20EC3C93" w14:textId="77777777" w:rsidR="00720EE7" w:rsidRPr="00A47393" w:rsidRDefault="00720EE7" w:rsidP="004669D1"/>
        </w:tc>
        <w:tc>
          <w:tcPr>
            <w:tcW w:w="1000" w:type="pct"/>
          </w:tcPr>
          <w:p w14:paraId="21DCA3F4" w14:textId="77777777" w:rsidR="00720EE7" w:rsidRPr="00A47393" w:rsidRDefault="00720EE7" w:rsidP="004669D1"/>
        </w:tc>
        <w:tc>
          <w:tcPr>
            <w:tcW w:w="1001" w:type="pct"/>
          </w:tcPr>
          <w:p w14:paraId="288A853C" w14:textId="77777777" w:rsidR="00720EE7" w:rsidRPr="00A47393" w:rsidRDefault="00720EE7" w:rsidP="004669D1"/>
        </w:tc>
      </w:tr>
    </w:tbl>
    <w:p w14:paraId="7FF834AA" w14:textId="77777777" w:rsidR="00720EE7" w:rsidRPr="00A47393" w:rsidRDefault="00720EE7" w:rsidP="006C2471">
      <w:pPr>
        <w:jc w:val="center"/>
      </w:pPr>
    </w:p>
    <w:sectPr w:rsidR="00720EE7" w:rsidRPr="00A47393" w:rsidSect="007F4C90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2240" w:h="15840" w:code="1"/>
      <w:pgMar w:top="720" w:right="135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3133C" w14:textId="77777777" w:rsidR="00366C8D" w:rsidRDefault="00366C8D" w:rsidP="004A504B">
      <w:r>
        <w:separator/>
      </w:r>
    </w:p>
  </w:endnote>
  <w:endnote w:type="continuationSeparator" w:id="0">
    <w:p w14:paraId="29D02D18" w14:textId="77777777" w:rsidR="00366C8D" w:rsidRDefault="00366C8D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0F2AC" w14:textId="77777777" w:rsidR="00C3180B" w:rsidRPr="0033525D" w:rsidRDefault="00C3180B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2537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0B6CA3" w14:textId="531441CC" w:rsidR="00C228C8" w:rsidRDefault="00C228C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0892F" w14:textId="4E88F64D" w:rsidR="00C3180B" w:rsidRPr="003C57AB" w:rsidRDefault="003C57AB" w:rsidP="003C57AB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rFonts w:eastAsia="Times New Roman"/>
        <w:sz w:val="18"/>
        <w:szCs w:val="24"/>
      </w:rPr>
    </w:pPr>
    <w:r w:rsidRPr="00672A85">
      <w:rPr>
        <w:rFonts w:eastAsia="SimSun"/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</w:t>
    </w:r>
    <w:r>
      <w:rPr>
        <w:rFonts w:eastAsia="SimSun"/>
        <w:sz w:val="16"/>
        <w:szCs w:val="16"/>
        <w:lang w:val="ru-RU"/>
      </w:rPr>
      <w:t>та</w:t>
    </w:r>
    <w:r w:rsidRPr="00B37960">
      <w:rPr>
        <w:rFonts w:eastAsia="Times New Roman"/>
        <w:sz w:val="18"/>
        <w:szCs w:val="24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882678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CCD13E" w14:textId="70C421E8" w:rsidR="00376AF6" w:rsidRDefault="00376A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11291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4F6EBB" w14:textId="1EF9EBF6" w:rsidR="00376AF6" w:rsidRDefault="00376AF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DD1C8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16554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FA6349">
      <w:rPr>
        <w:noProof/>
      </w:rPr>
      <w:t>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82010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F2FECF" w14:textId="456239F6" w:rsidR="007F4C90" w:rsidRDefault="007F4C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8DB3D" w14:textId="77777777" w:rsidR="00366C8D" w:rsidRDefault="00366C8D" w:rsidP="004A504B">
      <w:r>
        <w:separator/>
      </w:r>
    </w:p>
  </w:footnote>
  <w:footnote w:type="continuationSeparator" w:id="0">
    <w:p w14:paraId="3B56A50E" w14:textId="77777777" w:rsidR="00366C8D" w:rsidRDefault="00366C8D" w:rsidP="004A504B">
      <w:r>
        <w:continuationSeparator/>
      </w:r>
    </w:p>
  </w:footnote>
  <w:footnote w:id="1">
    <w:p w14:paraId="4CEF7290" w14:textId="77777777" w:rsidR="00720EE7" w:rsidRPr="00EE0FD4" w:rsidRDefault="00720EE7" w:rsidP="007F4C90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EE0FD4">
        <w:rPr>
          <w:lang w:val="ru-RU"/>
        </w:rPr>
        <w:t xml:space="preserve"> </w:t>
      </w:r>
      <w:r w:rsidRPr="00F56FDD">
        <w:rPr>
          <w:lang w:val="en-US"/>
        </w:rPr>
        <w:t>UNEP</w:t>
      </w:r>
      <w:r w:rsidRPr="00EE0FD4">
        <w:rPr>
          <w:lang w:val="ru-RU"/>
        </w:rPr>
        <w:t>/</w:t>
      </w:r>
      <w:r w:rsidRPr="00F56FDD">
        <w:rPr>
          <w:lang w:val="en-US"/>
        </w:rPr>
        <w:t>OzL</w:t>
      </w:r>
      <w:r w:rsidRPr="00EE0FD4">
        <w:rPr>
          <w:lang w:val="ru-RU"/>
        </w:rPr>
        <w:t>.</w:t>
      </w:r>
      <w:r w:rsidRPr="00F56FDD">
        <w:rPr>
          <w:lang w:val="en-US"/>
        </w:rPr>
        <w:t>Pro</w:t>
      </w:r>
      <w:r w:rsidRPr="00EE0FD4">
        <w:rPr>
          <w:lang w:val="ru-RU"/>
        </w:rPr>
        <w:t>/</w:t>
      </w:r>
      <w:r w:rsidRPr="00F56FDD">
        <w:rPr>
          <w:lang w:val="en-US"/>
        </w:rPr>
        <w:t>ExCom</w:t>
      </w:r>
      <w:r w:rsidRPr="00EE0FD4">
        <w:rPr>
          <w:lang w:val="ru-RU"/>
        </w:rPr>
        <w:t>/9</w:t>
      </w:r>
      <w:r w:rsidR="00C27A89" w:rsidRPr="00EE0FD4">
        <w:rPr>
          <w:lang w:val="ru-RU"/>
        </w:rPr>
        <w:t>9</w:t>
      </w:r>
      <w:r w:rsidRPr="00EE0FD4">
        <w:rPr>
          <w:lang w:val="ru-RU"/>
        </w:rPr>
        <w:t>/1</w:t>
      </w:r>
    </w:p>
  </w:footnote>
  <w:footnote w:id="2">
    <w:p w14:paraId="52EDFEFF" w14:textId="5E688187" w:rsidR="00C3180B" w:rsidRPr="002961C8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2961C8">
        <w:rPr>
          <w:lang w:val="ru-RU"/>
        </w:rPr>
        <w:t xml:space="preserve"> </w:t>
      </w:r>
      <w:r w:rsidR="002961C8" w:rsidRPr="002961C8">
        <w:rPr>
          <w:lang w:val="ru-RU"/>
        </w:rPr>
        <w:t>Совокупный базовый уровень потребления ГХФУ для оценки соблюдения обязательств для трех стран составляет 2 681,2 тонны ОРС</w:t>
      </w:r>
      <w:r w:rsidRPr="002961C8">
        <w:rPr>
          <w:lang w:val="ru-RU"/>
        </w:rPr>
        <w:t xml:space="preserve">. </w:t>
      </w:r>
      <w:r w:rsidR="002961C8" w:rsidRPr="002961C8">
        <w:rPr>
          <w:lang w:val="ru-RU"/>
        </w:rPr>
        <w:t>Кроме того, Республика Корея производит ГХФУ-22, при этом ее базовый уровень составляет 395,1 тонны ОРС</w:t>
      </w:r>
      <w:r w:rsidRPr="002961C8">
        <w:rPr>
          <w:lang w:val="ru-RU"/>
        </w:rPr>
        <w:t>.</w:t>
      </w:r>
    </w:p>
  </w:footnote>
  <w:footnote w:id="3">
    <w:p w14:paraId="510A63A8" w14:textId="4B44876C" w:rsidR="003C57AB" w:rsidRPr="003C57AB" w:rsidRDefault="00C3180B" w:rsidP="003C57AB">
      <w:pPr>
        <w:pStyle w:val="FootnoteText"/>
      </w:pPr>
      <w:r w:rsidRPr="00F56FDD">
        <w:rPr>
          <w:rStyle w:val="FootnoteReference"/>
        </w:rPr>
        <w:footnoteRef/>
      </w:r>
      <w:r w:rsidRPr="00B70DED">
        <w:rPr>
          <w:lang w:val="ru-RU"/>
        </w:rPr>
        <w:t xml:space="preserve"> </w:t>
      </w:r>
      <w:r w:rsidR="00B70DED" w:rsidRPr="00B70DED">
        <w:rPr>
          <w:lang w:val="ru-RU"/>
        </w:rPr>
        <w:t>Доклады об осуществлении СП являются единственным источником информации о распределении регулируемых веществ по секторам в странах, действующих в рамках статьи 5</w:t>
      </w:r>
      <w:r w:rsidRPr="00B70DED">
        <w:rPr>
          <w:lang w:val="ru-RU"/>
        </w:rPr>
        <w:t xml:space="preserve">. </w:t>
      </w:r>
    </w:p>
  </w:footnote>
  <w:footnote w:id="4">
    <w:p w14:paraId="62D06A9D" w14:textId="19DAF4BF" w:rsidR="00C3180B" w:rsidRPr="003D32D0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3D32D0">
        <w:rPr>
          <w:lang w:val="ru-RU"/>
        </w:rPr>
        <w:t xml:space="preserve"> </w:t>
      </w:r>
      <w:r w:rsidR="003D32D0">
        <w:rPr>
          <w:lang w:val="ru-RU"/>
        </w:rPr>
        <w:t>По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состоянию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на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декабрь</w:t>
      </w:r>
      <w:r w:rsidR="003D32D0" w:rsidRPr="003D32D0">
        <w:rPr>
          <w:lang w:val="ru-RU"/>
        </w:rPr>
        <w:t xml:space="preserve"> </w:t>
      </w:r>
      <w:r w:rsidRPr="003D32D0">
        <w:rPr>
          <w:lang w:val="ru-RU"/>
        </w:rPr>
        <w:t>202</w:t>
      </w:r>
      <w:r w:rsidR="00091BBE" w:rsidRPr="003D32D0">
        <w:rPr>
          <w:lang w:val="ru-RU"/>
        </w:rPr>
        <w:t>5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года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в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рамках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завершенных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проектов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поэтапное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сокращение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потребления ОРВ составило</w:t>
      </w:r>
      <w:r w:rsidRPr="003D32D0">
        <w:rPr>
          <w:lang w:val="ru-RU"/>
        </w:rPr>
        <w:t xml:space="preserve"> </w:t>
      </w:r>
      <w:r w:rsidR="00CB5CBB" w:rsidRPr="003D32D0">
        <w:rPr>
          <w:lang w:val="ru-RU"/>
        </w:rPr>
        <w:t>297</w:t>
      </w:r>
      <w:r w:rsidR="003D32D0">
        <w:rPr>
          <w:lang w:val="ru-RU"/>
        </w:rPr>
        <w:t xml:space="preserve"> </w:t>
      </w:r>
      <w:r w:rsidR="00CB5CBB" w:rsidRPr="003D32D0">
        <w:rPr>
          <w:lang w:val="ru-RU"/>
        </w:rPr>
        <w:t>842</w:t>
      </w:r>
      <w:r w:rsidR="003D32D0">
        <w:rPr>
          <w:lang w:val="ru-RU"/>
        </w:rPr>
        <w:t xml:space="preserve"> тонн ОРС, а производства –</w:t>
      </w:r>
      <w:r w:rsidRPr="003D32D0">
        <w:rPr>
          <w:lang w:val="ru-RU"/>
        </w:rPr>
        <w:t xml:space="preserve"> </w:t>
      </w:r>
      <w:r w:rsidR="0036309B" w:rsidRPr="003D32D0">
        <w:rPr>
          <w:lang w:val="ru-RU"/>
        </w:rPr>
        <w:t>211</w:t>
      </w:r>
      <w:r w:rsidR="003D32D0">
        <w:rPr>
          <w:lang w:val="ru-RU"/>
        </w:rPr>
        <w:t xml:space="preserve"> </w:t>
      </w:r>
      <w:r w:rsidR="0036309B" w:rsidRPr="003D32D0">
        <w:rPr>
          <w:lang w:val="ru-RU"/>
        </w:rPr>
        <w:t xml:space="preserve">671 </w:t>
      </w:r>
      <w:r w:rsidR="003D32D0">
        <w:rPr>
          <w:lang w:val="ru-RU"/>
        </w:rPr>
        <w:t xml:space="preserve">тонн ОРС, </w:t>
      </w:r>
      <w:r w:rsidR="003D32D0" w:rsidRPr="003D32D0">
        <w:rPr>
          <w:lang w:val="ru-RU"/>
        </w:rPr>
        <w:t>в то время как поэтапное сокращение потребления ГФУ составило</w:t>
      </w:r>
      <w:r w:rsidRPr="003D32D0">
        <w:rPr>
          <w:lang w:val="ru-RU"/>
        </w:rPr>
        <w:t xml:space="preserve"> </w:t>
      </w:r>
      <w:r w:rsidR="003F6F7A" w:rsidRPr="003D32D0">
        <w:rPr>
          <w:lang w:val="ru-RU"/>
        </w:rPr>
        <w:t>1</w:t>
      </w:r>
      <w:r w:rsidR="003D32D0">
        <w:rPr>
          <w:lang w:val="ru-RU"/>
        </w:rPr>
        <w:t xml:space="preserve"> </w:t>
      </w:r>
      <w:r w:rsidR="003F6F7A" w:rsidRPr="003D32D0">
        <w:rPr>
          <w:lang w:val="ru-RU"/>
        </w:rPr>
        <w:t xml:space="preserve">282 </w:t>
      </w:r>
      <w:r w:rsidR="003D32D0">
        <w:rPr>
          <w:lang w:val="ru-RU"/>
        </w:rPr>
        <w:t>метрических тонн</w:t>
      </w:r>
      <w:r w:rsidRPr="003D32D0">
        <w:rPr>
          <w:lang w:val="ru-RU"/>
        </w:rPr>
        <w:t xml:space="preserve"> (</w:t>
      </w:r>
      <w:r w:rsidR="005A55CE" w:rsidRPr="003D32D0">
        <w:rPr>
          <w:lang w:val="ru-RU"/>
        </w:rPr>
        <w:t>1</w:t>
      </w:r>
      <w:r w:rsidR="003D32D0">
        <w:rPr>
          <w:lang w:val="ru-RU"/>
        </w:rPr>
        <w:t xml:space="preserve"> </w:t>
      </w:r>
      <w:r w:rsidR="005A55CE" w:rsidRPr="003D32D0">
        <w:rPr>
          <w:lang w:val="ru-RU"/>
        </w:rPr>
        <w:t>922</w:t>
      </w:r>
      <w:r w:rsidR="003D32D0">
        <w:rPr>
          <w:lang w:val="ru-RU"/>
        </w:rPr>
        <w:t xml:space="preserve"> </w:t>
      </w:r>
      <w:r w:rsidR="005A55CE" w:rsidRPr="003D32D0">
        <w:rPr>
          <w:lang w:val="ru-RU"/>
        </w:rPr>
        <w:t xml:space="preserve">752 </w:t>
      </w:r>
      <w:r w:rsidR="003D32D0">
        <w:rPr>
          <w:lang w:val="ru-RU"/>
        </w:rPr>
        <w:t xml:space="preserve">тонн эквивалента </w:t>
      </w:r>
      <w:r w:rsidRPr="00F56FDD">
        <w:t>CO</w:t>
      </w:r>
      <w:r w:rsidRPr="003D32D0">
        <w:rPr>
          <w:vertAlign w:val="subscript"/>
          <w:lang w:val="ru-RU"/>
        </w:rPr>
        <w:t>2</w:t>
      </w:r>
      <w:r w:rsidRPr="003D32D0">
        <w:rPr>
          <w:lang w:val="ru-RU"/>
        </w:rPr>
        <w:t xml:space="preserve">). </w:t>
      </w:r>
      <w:r w:rsidR="003D32D0" w:rsidRPr="003D32D0">
        <w:rPr>
          <w:lang w:val="ru-RU"/>
        </w:rPr>
        <w:t xml:space="preserve">Согласно оценкам, стоимость завершенных проектов составила </w:t>
      </w:r>
      <w:r w:rsidRPr="003D32D0">
        <w:rPr>
          <w:lang w:val="ru-RU"/>
        </w:rPr>
        <w:t>3</w:t>
      </w:r>
      <w:r w:rsidR="003D32D0" w:rsidRPr="003D32D0">
        <w:rPr>
          <w:lang w:val="ru-RU"/>
        </w:rPr>
        <w:t>,</w:t>
      </w:r>
      <w:r w:rsidR="00934852" w:rsidRPr="003D32D0">
        <w:rPr>
          <w:lang w:val="ru-RU"/>
        </w:rPr>
        <w:t>9</w:t>
      </w:r>
      <w:r w:rsidRPr="003D32D0">
        <w:rPr>
          <w:lang w:val="ru-RU"/>
        </w:rPr>
        <w:t xml:space="preserve"> </w:t>
      </w:r>
      <w:r w:rsidR="003D32D0">
        <w:rPr>
          <w:lang w:val="ru-RU"/>
        </w:rPr>
        <w:t>млрд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долл</w:t>
      </w:r>
      <w:r w:rsidR="003D32D0" w:rsidRPr="003D32D0">
        <w:rPr>
          <w:lang w:val="ru-RU"/>
        </w:rPr>
        <w:t xml:space="preserve">. </w:t>
      </w:r>
      <w:r w:rsidR="003D32D0">
        <w:rPr>
          <w:lang w:val="ru-RU"/>
        </w:rPr>
        <w:t>США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при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том,</w:t>
      </w:r>
      <w:r w:rsidR="003D32D0" w:rsidRPr="003D32D0">
        <w:rPr>
          <w:lang w:val="ru-RU"/>
        </w:rPr>
        <w:t xml:space="preserve"> </w:t>
      </w:r>
      <w:r w:rsidR="003D32D0">
        <w:rPr>
          <w:lang w:val="ru-RU"/>
        </w:rPr>
        <w:t>что</w:t>
      </w:r>
      <w:r w:rsidR="003D32D0" w:rsidRPr="003D32D0">
        <w:rPr>
          <w:lang w:val="ru-RU"/>
        </w:rPr>
        <w:t xml:space="preserve"> стоимость всех утвержденных проектов </w:t>
      </w:r>
      <w:r w:rsidR="003D32D0">
        <w:rPr>
          <w:lang w:val="ru-RU"/>
        </w:rPr>
        <w:t xml:space="preserve">составляла приблизительно </w:t>
      </w:r>
      <w:r w:rsidRPr="003D32D0">
        <w:rPr>
          <w:lang w:val="ru-RU"/>
        </w:rPr>
        <w:t>4</w:t>
      </w:r>
      <w:r w:rsidR="003D32D0">
        <w:rPr>
          <w:lang w:val="ru-RU"/>
        </w:rPr>
        <w:t>,</w:t>
      </w:r>
      <w:r w:rsidR="008363F7" w:rsidRPr="003D32D0">
        <w:rPr>
          <w:lang w:val="ru-RU"/>
        </w:rPr>
        <w:t>5</w:t>
      </w:r>
      <w:r w:rsidRPr="003D32D0">
        <w:rPr>
          <w:lang w:val="ru-RU"/>
        </w:rPr>
        <w:t xml:space="preserve"> </w:t>
      </w:r>
      <w:r w:rsidR="003D32D0">
        <w:rPr>
          <w:lang w:val="ru-RU"/>
        </w:rPr>
        <w:t>млрд долл. США</w:t>
      </w:r>
      <w:r w:rsidRPr="003D32D0">
        <w:rPr>
          <w:lang w:val="ru-RU"/>
        </w:rPr>
        <w:t xml:space="preserve"> (</w:t>
      </w:r>
      <w:r w:rsidR="003D32D0" w:rsidRPr="003D32D0">
        <w:rPr>
          <w:lang w:val="ru-RU"/>
        </w:rPr>
        <w:t>включая вспомогательные расходы</w:t>
      </w:r>
      <w:r w:rsidRPr="003D32D0">
        <w:rPr>
          <w:lang w:val="ru-RU"/>
        </w:rPr>
        <w:t>).</w:t>
      </w:r>
    </w:p>
  </w:footnote>
  <w:footnote w:id="5">
    <w:p w14:paraId="7096F468" w14:textId="2A2C5A1A" w:rsidR="00C3180B" w:rsidRPr="004D1721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4D1721">
        <w:rPr>
          <w:lang w:val="ru-RU"/>
        </w:rPr>
        <w:t xml:space="preserve"> </w:t>
      </w:r>
      <w:r w:rsidR="004D1721" w:rsidRPr="004D1721">
        <w:rPr>
          <w:lang w:val="ru-RU"/>
        </w:rPr>
        <w:t xml:space="preserve">Исполнительный комитет поручил </w:t>
      </w:r>
      <w:r w:rsidR="00DF18E5">
        <w:rPr>
          <w:lang w:val="ru-RU"/>
        </w:rPr>
        <w:t>С</w:t>
      </w:r>
      <w:r w:rsidR="004D1721" w:rsidRPr="004D1721">
        <w:rPr>
          <w:lang w:val="ru-RU"/>
        </w:rPr>
        <w:t xml:space="preserve">екретариату провести оценку соответствия требованиям ГХФУ для всех стран, действующих в рамках статьи 5, в документе о положении дел и соблюдении требований, чтобы использовать его в качестве руководства для подготовки бизнес-плана Многостороннего фонда (решение 67/6 c)). </w:t>
      </w:r>
    </w:p>
  </w:footnote>
  <w:footnote w:id="6">
    <w:p w14:paraId="1348D92B" w14:textId="08B08000" w:rsidR="00C3180B" w:rsidRPr="001A019B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1A019B">
        <w:rPr>
          <w:lang w:val="ru-RU"/>
        </w:rPr>
        <w:t xml:space="preserve"> </w:t>
      </w:r>
      <w:r w:rsidR="001A019B" w:rsidRPr="001A019B">
        <w:rPr>
          <w:lang w:val="ru-RU"/>
        </w:rPr>
        <w:t>Корейская Народно-Демократическая Республика сообщ</w:t>
      </w:r>
      <w:r w:rsidR="00520DBE">
        <w:rPr>
          <w:lang w:val="ru-RU"/>
        </w:rPr>
        <w:t>и</w:t>
      </w:r>
      <w:r w:rsidR="001A019B" w:rsidRPr="001A019B">
        <w:rPr>
          <w:lang w:val="ru-RU"/>
        </w:rPr>
        <w:t>ла о производстве БМ только в 1991 и 1995 годах</w:t>
      </w:r>
      <w:r w:rsidRPr="001A019B">
        <w:rPr>
          <w:lang w:val="ru-RU"/>
        </w:rPr>
        <w:t>.</w:t>
      </w:r>
    </w:p>
  </w:footnote>
  <w:footnote w:id="7">
    <w:p w14:paraId="1BD083EC" w14:textId="451154B9" w:rsidR="00C3180B" w:rsidRPr="00B31594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1A019B">
        <w:rPr>
          <w:lang w:val="ru-RU"/>
        </w:rPr>
        <w:t xml:space="preserve"> </w:t>
      </w:r>
      <w:r w:rsidR="001A019B" w:rsidRPr="001A019B">
        <w:rPr>
          <w:lang w:val="ru-RU"/>
        </w:rPr>
        <w:t xml:space="preserve">Соглашение между правительством Китая и Исполнительным комитетом предусматривает возможность производства БМ для применения в карантинных целях и для предпоставочной обработки, в качестве сырья, а также для важнейших видов применения, утвержденных Сторонами (решение 47/54). Осуществление плана по БМ в производственном секторе Китая завершилось к 31 декабря 2021 года. </w:t>
      </w:r>
    </w:p>
  </w:footnote>
  <w:footnote w:id="8">
    <w:p w14:paraId="2961A690" w14:textId="5D745BE1" w:rsidR="00C3180B" w:rsidRPr="001A019B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1A019B">
        <w:rPr>
          <w:lang w:val="ru-RU"/>
        </w:rPr>
        <w:t xml:space="preserve"> </w:t>
      </w:r>
      <w:r w:rsidR="001A019B" w:rsidRPr="001A019B">
        <w:rPr>
          <w:lang w:val="ru-RU"/>
        </w:rPr>
        <w:t xml:space="preserve">Этап </w:t>
      </w:r>
      <w:r w:rsidR="001A019B">
        <w:t>II</w:t>
      </w:r>
      <w:r w:rsidR="001A019B" w:rsidRPr="001A019B">
        <w:rPr>
          <w:lang w:val="ru-RU"/>
        </w:rPr>
        <w:t xml:space="preserve"> ПОДПО для Китая был одобрен на 86-м совещании. Соглашение было одобрено на 87-м совещании.</w:t>
      </w:r>
    </w:p>
  </w:footnote>
  <w:footnote w:id="9">
    <w:p w14:paraId="223FB423" w14:textId="3B500CBB" w:rsidR="00C3180B" w:rsidRPr="0003040C" w:rsidRDefault="00C3180B" w:rsidP="00C3180B">
      <w:pPr>
        <w:rPr>
          <w:sz w:val="20"/>
          <w:szCs w:val="20"/>
          <w:lang w:val="ru-RU"/>
        </w:rPr>
      </w:pPr>
      <w:r w:rsidRPr="00F56FDD">
        <w:rPr>
          <w:rStyle w:val="FootnoteReference"/>
          <w:sz w:val="20"/>
          <w:szCs w:val="20"/>
        </w:rPr>
        <w:footnoteRef/>
      </w:r>
      <w:r w:rsidRPr="0003040C">
        <w:rPr>
          <w:sz w:val="20"/>
          <w:szCs w:val="20"/>
          <w:lang w:val="ru-RU"/>
        </w:rPr>
        <w:t xml:space="preserve"> </w:t>
      </w:r>
      <w:r w:rsidR="0003040C" w:rsidRPr="0003040C">
        <w:rPr>
          <w:sz w:val="20"/>
          <w:szCs w:val="20"/>
          <w:lang w:val="ru-RU"/>
        </w:rPr>
        <w:t xml:space="preserve">Включая Хорватию, которая с 2014 года </w:t>
      </w:r>
      <w:r w:rsidR="00AD72EF">
        <w:rPr>
          <w:sz w:val="20"/>
          <w:szCs w:val="20"/>
          <w:lang w:val="ru-RU"/>
        </w:rPr>
        <w:t>не входит в</w:t>
      </w:r>
      <w:r w:rsidR="0003040C" w:rsidRPr="0003040C">
        <w:rPr>
          <w:sz w:val="20"/>
          <w:szCs w:val="20"/>
          <w:lang w:val="ru-RU"/>
        </w:rPr>
        <w:t xml:space="preserve"> числ</w:t>
      </w:r>
      <w:r w:rsidR="00AD72EF">
        <w:rPr>
          <w:sz w:val="20"/>
          <w:szCs w:val="20"/>
          <w:lang w:val="ru-RU"/>
        </w:rPr>
        <w:t>о</w:t>
      </w:r>
      <w:r w:rsidR="0003040C" w:rsidRPr="0003040C">
        <w:rPr>
          <w:sz w:val="20"/>
          <w:szCs w:val="20"/>
          <w:lang w:val="ru-RU"/>
        </w:rPr>
        <w:t xml:space="preserve"> стран, действующих в рамках статьи 5.</w:t>
      </w:r>
      <w:r w:rsidRPr="0003040C">
        <w:rPr>
          <w:sz w:val="20"/>
          <w:szCs w:val="20"/>
          <w:lang w:val="ru-RU"/>
        </w:rPr>
        <w:t xml:space="preserve"> </w:t>
      </w:r>
    </w:p>
  </w:footnote>
  <w:footnote w:id="10">
    <w:p w14:paraId="00EE63AF" w14:textId="23F75F85" w:rsidR="00C3180B" w:rsidRPr="0003040C" w:rsidRDefault="00C3180B" w:rsidP="00035157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03040C">
        <w:rPr>
          <w:lang w:val="ru-RU"/>
        </w:rPr>
        <w:t xml:space="preserve"> </w:t>
      </w:r>
      <w:r w:rsidR="0003040C" w:rsidRPr="0003040C">
        <w:rPr>
          <w:lang w:val="ru-RU"/>
        </w:rPr>
        <w:t>По различным причинам этап </w:t>
      </w:r>
      <w:r w:rsidR="0003040C" w:rsidRPr="0003040C">
        <w:t>I</w:t>
      </w:r>
      <w:r w:rsidR="0003040C" w:rsidRPr="0003040C">
        <w:rPr>
          <w:lang w:val="ru-RU"/>
        </w:rPr>
        <w:t xml:space="preserve"> ПОДПО трех стран (Антигуа и Барбуда, Центральноафриканская Республика и Йемен) был отменен на 82-м совещании, а этап </w:t>
      </w:r>
      <w:r w:rsidR="0003040C" w:rsidRPr="0003040C">
        <w:t>I</w:t>
      </w:r>
      <w:r w:rsidR="0003040C" w:rsidRPr="0003040C">
        <w:rPr>
          <w:lang w:val="ru-RU"/>
        </w:rPr>
        <w:t xml:space="preserve"> ПОДПО Гаити – на 95-м совещании.</w:t>
      </w:r>
    </w:p>
  </w:footnote>
  <w:footnote w:id="11">
    <w:p w14:paraId="05D2172E" w14:textId="2E56CE89" w:rsidR="00035157" w:rsidRPr="0003040C" w:rsidRDefault="00035157" w:rsidP="00035157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03040C">
        <w:rPr>
          <w:lang w:val="ru-RU"/>
        </w:rPr>
        <w:t xml:space="preserve"> </w:t>
      </w:r>
      <w:r w:rsidR="0003040C">
        <w:rPr>
          <w:lang w:val="ru-RU"/>
        </w:rPr>
        <w:t>По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различным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причинам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этап</w:t>
      </w:r>
      <w:r w:rsidRPr="0003040C">
        <w:rPr>
          <w:lang w:val="ru-RU"/>
        </w:rPr>
        <w:t xml:space="preserve"> </w:t>
      </w:r>
      <w:r w:rsidRPr="00F56FDD">
        <w:t>II</w:t>
      </w:r>
      <w:r w:rsidRPr="0003040C">
        <w:rPr>
          <w:lang w:val="ru-RU"/>
        </w:rPr>
        <w:t xml:space="preserve"> </w:t>
      </w:r>
      <w:r w:rsidR="0003040C">
        <w:rPr>
          <w:lang w:val="ru-RU"/>
        </w:rPr>
        <w:t>ПОДПО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для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Никарагуа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был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отменен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на</w:t>
      </w:r>
      <w:r w:rsidRPr="0003040C">
        <w:rPr>
          <w:lang w:val="ru-RU"/>
        </w:rPr>
        <w:t xml:space="preserve"> 96</w:t>
      </w:r>
      <w:r w:rsidR="0003040C" w:rsidRPr="0003040C">
        <w:rPr>
          <w:lang w:val="ru-RU"/>
        </w:rPr>
        <w:t>-</w:t>
      </w:r>
      <w:r w:rsidR="0003040C">
        <w:rPr>
          <w:lang w:val="ru-RU"/>
        </w:rPr>
        <w:t>м</w:t>
      </w:r>
      <w:r w:rsidR="0003040C" w:rsidRPr="0003040C">
        <w:rPr>
          <w:lang w:val="ru-RU"/>
        </w:rPr>
        <w:t xml:space="preserve"> </w:t>
      </w:r>
      <w:r w:rsidR="0003040C">
        <w:rPr>
          <w:lang w:val="ru-RU"/>
        </w:rPr>
        <w:t>совещании, а этап</w:t>
      </w:r>
      <w:r w:rsidRPr="0003040C">
        <w:rPr>
          <w:lang w:val="ru-RU"/>
        </w:rPr>
        <w:t xml:space="preserve"> </w:t>
      </w:r>
      <w:r w:rsidRPr="00F56FDD">
        <w:t>II</w:t>
      </w:r>
      <w:r w:rsidRPr="0003040C">
        <w:rPr>
          <w:lang w:val="ru-RU"/>
        </w:rPr>
        <w:t xml:space="preserve"> </w:t>
      </w:r>
      <w:r w:rsidR="0003040C">
        <w:rPr>
          <w:lang w:val="ru-RU"/>
        </w:rPr>
        <w:t xml:space="preserve">ПОДПО для Афганистана был отменен на </w:t>
      </w:r>
      <w:r w:rsidRPr="0003040C">
        <w:rPr>
          <w:lang w:val="ru-RU"/>
        </w:rPr>
        <w:t>98</w:t>
      </w:r>
      <w:r w:rsidR="0003040C">
        <w:rPr>
          <w:lang w:val="ru-RU"/>
        </w:rPr>
        <w:t>-м совещании</w:t>
      </w:r>
      <w:r w:rsidRPr="0003040C">
        <w:rPr>
          <w:lang w:val="ru-RU"/>
        </w:rPr>
        <w:t>.</w:t>
      </w:r>
    </w:p>
  </w:footnote>
  <w:footnote w:id="12">
    <w:p w14:paraId="5472D031" w14:textId="4D5626E0" w:rsidR="00C3180B" w:rsidRPr="005A5AF5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706134">
        <w:rPr>
          <w:lang w:val="ru-RU"/>
        </w:rPr>
        <w:t xml:space="preserve"> </w:t>
      </w:r>
      <w:bookmarkStart w:id="2" w:name="_Hlk116899978"/>
      <w:r w:rsidR="0003040C">
        <w:rPr>
          <w:lang w:val="ru-RU"/>
        </w:rPr>
        <w:t>Албания</w:t>
      </w:r>
      <w:r w:rsidR="00E03E68" w:rsidRPr="00706134">
        <w:rPr>
          <w:lang w:val="ru-RU"/>
        </w:rPr>
        <w:t xml:space="preserve">, </w:t>
      </w:r>
      <w:r w:rsidR="0003040C">
        <w:rPr>
          <w:lang w:val="ru-RU"/>
        </w:rPr>
        <w:t>Алжир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Ангола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Антигуа</w:t>
      </w:r>
      <w:r w:rsidR="0003040C" w:rsidRPr="00706134">
        <w:rPr>
          <w:lang w:val="ru-RU"/>
        </w:rPr>
        <w:t xml:space="preserve"> </w:t>
      </w:r>
      <w:r w:rsidR="0003040C">
        <w:rPr>
          <w:lang w:val="ru-RU"/>
        </w:rPr>
        <w:t>и</w:t>
      </w:r>
      <w:r w:rsidR="0003040C" w:rsidRPr="00706134">
        <w:rPr>
          <w:lang w:val="ru-RU"/>
        </w:rPr>
        <w:t xml:space="preserve"> </w:t>
      </w:r>
      <w:r w:rsidR="0003040C">
        <w:rPr>
          <w:lang w:val="ru-RU"/>
        </w:rPr>
        <w:t>Барбуда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Аргентина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Армения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Багамские</w:t>
      </w:r>
      <w:r w:rsidR="0003040C" w:rsidRPr="00706134">
        <w:rPr>
          <w:lang w:val="ru-RU"/>
        </w:rPr>
        <w:t xml:space="preserve"> </w:t>
      </w:r>
      <w:r w:rsidR="0003040C">
        <w:rPr>
          <w:lang w:val="ru-RU"/>
        </w:rPr>
        <w:t>Острова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Бахрейн</w:t>
      </w:r>
      <w:r w:rsidR="00595404" w:rsidRPr="00706134">
        <w:rPr>
          <w:lang w:val="ru-RU"/>
        </w:rPr>
        <w:t xml:space="preserve">, </w:t>
      </w:r>
      <w:r w:rsidR="0003040C">
        <w:rPr>
          <w:lang w:val="ru-RU"/>
        </w:rPr>
        <w:t>Бангладеш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Барбадос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Белиз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Бенин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Бутан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Боливия</w:t>
      </w:r>
      <w:r w:rsidRPr="00706134">
        <w:rPr>
          <w:lang w:val="ru-RU"/>
        </w:rPr>
        <w:t xml:space="preserve"> (</w:t>
      </w:r>
      <w:r w:rsidR="0003040C">
        <w:rPr>
          <w:lang w:val="ru-RU"/>
        </w:rPr>
        <w:t>Многонациональное</w:t>
      </w:r>
      <w:r w:rsidR="0003040C" w:rsidRPr="00706134">
        <w:rPr>
          <w:lang w:val="ru-RU"/>
        </w:rPr>
        <w:t xml:space="preserve"> </w:t>
      </w:r>
      <w:r w:rsidR="0003040C">
        <w:rPr>
          <w:lang w:val="ru-RU"/>
        </w:rPr>
        <w:t>Государство</w:t>
      </w:r>
      <w:r w:rsidRPr="00706134">
        <w:rPr>
          <w:lang w:val="ru-RU"/>
        </w:rPr>
        <w:t xml:space="preserve">), </w:t>
      </w:r>
      <w:r w:rsidR="0003040C">
        <w:rPr>
          <w:lang w:val="ru-RU"/>
        </w:rPr>
        <w:t>Босния</w:t>
      </w:r>
      <w:r w:rsidR="0003040C" w:rsidRPr="00706134">
        <w:rPr>
          <w:lang w:val="ru-RU"/>
        </w:rPr>
        <w:t xml:space="preserve"> </w:t>
      </w:r>
      <w:r w:rsidR="0003040C">
        <w:rPr>
          <w:lang w:val="ru-RU"/>
        </w:rPr>
        <w:t>и</w:t>
      </w:r>
      <w:r w:rsidR="0003040C" w:rsidRPr="00706134">
        <w:rPr>
          <w:lang w:val="ru-RU"/>
        </w:rPr>
        <w:t> </w:t>
      </w:r>
      <w:r w:rsidR="0003040C">
        <w:rPr>
          <w:lang w:val="ru-RU"/>
        </w:rPr>
        <w:t>Герцеговина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Ботсвана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Бразилия</w:t>
      </w:r>
      <w:r w:rsidRPr="00706134">
        <w:rPr>
          <w:lang w:val="ru-RU"/>
        </w:rPr>
        <w:t xml:space="preserve">, </w:t>
      </w:r>
      <w:r w:rsidR="0003040C">
        <w:rPr>
          <w:lang w:val="ru-RU"/>
        </w:rPr>
        <w:t>Бруней</w:t>
      </w:r>
      <w:r w:rsidR="00706134" w:rsidRPr="00706134">
        <w:rPr>
          <w:lang w:val="ru-RU"/>
        </w:rPr>
        <w:t>-</w:t>
      </w:r>
      <w:r w:rsidR="0003040C">
        <w:rPr>
          <w:lang w:val="ru-RU"/>
        </w:rPr>
        <w:t>Даруссалам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Буркина</w:t>
      </w:r>
      <w:r w:rsidR="00706134" w:rsidRPr="00706134">
        <w:rPr>
          <w:lang w:val="ru-RU"/>
        </w:rPr>
        <w:t>-</w:t>
      </w:r>
      <w:r w:rsidR="00706134">
        <w:rPr>
          <w:lang w:val="ru-RU"/>
        </w:rPr>
        <w:t>Фасо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Бурунди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Кабо</w:t>
      </w:r>
      <w:r w:rsidR="00706134" w:rsidRPr="00706134">
        <w:rPr>
          <w:lang w:val="ru-RU"/>
        </w:rPr>
        <w:t>-</w:t>
      </w:r>
      <w:r w:rsidR="00706134">
        <w:rPr>
          <w:lang w:val="ru-RU"/>
        </w:rPr>
        <w:t>Верде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Камбоджа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Камерун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Чад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Чили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Колумбия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Коморские</w:t>
      </w:r>
      <w:r w:rsidR="00706134" w:rsidRPr="00706134">
        <w:rPr>
          <w:lang w:val="ru-RU"/>
        </w:rPr>
        <w:t xml:space="preserve"> </w:t>
      </w:r>
      <w:r w:rsidR="00706134">
        <w:rPr>
          <w:lang w:val="ru-RU"/>
        </w:rPr>
        <w:t>Острова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Конго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Острова</w:t>
      </w:r>
      <w:r w:rsidR="00706134" w:rsidRPr="00706134">
        <w:rPr>
          <w:lang w:val="ru-RU"/>
        </w:rPr>
        <w:t xml:space="preserve"> </w:t>
      </w:r>
      <w:r w:rsidR="00706134">
        <w:rPr>
          <w:lang w:val="ru-RU"/>
        </w:rPr>
        <w:t>Кука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Коста</w:t>
      </w:r>
      <w:r w:rsidR="00706134" w:rsidRPr="00706134">
        <w:rPr>
          <w:lang w:val="ru-RU"/>
        </w:rPr>
        <w:t>-</w:t>
      </w:r>
      <w:r w:rsidR="00706134">
        <w:rPr>
          <w:lang w:val="ru-RU"/>
        </w:rPr>
        <w:t>Рика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Кот-д</w:t>
      </w:r>
      <w:r w:rsidR="00706134" w:rsidRPr="00706134">
        <w:rPr>
          <w:lang w:val="ru-RU"/>
        </w:rPr>
        <w:t>’</w:t>
      </w:r>
      <w:r w:rsidR="00706134">
        <w:rPr>
          <w:lang w:val="ru-RU"/>
        </w:rPr>
        <w:t>Ивуар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Хорватия</w:t>
      </w:r>
      <w:r w:rsidRPr="00706134">
        <w:rPr>
          <w:lang w:val="ru-RU"/>
        </w:rPr>
        <w:t xml:space="preserve"> (</w:t>
      </w:r>
      <w:r w:rsidR="00706134" w:rsidRPr="00706134">
        <w:rPr>
          <w:lang w:val="ru-RU"/>
        </w:rPr>
        <w:t xml:space="preserve">с 2014 года </w:t>
      </w:r>
      <w:r w:rsidR="00AD72EF">
        <w:rPr>
          <w:lang w:val="ru-RU"/>
        </w:rPr>
        <w:t>не входит в</w:t>
      </w:r>
      <w:r w:rsidR="00706134" w:rsidRPr="00706134">
        <w:rPr>
          <w:lang w:val="ru-RU"/>
        </w:rPr>
        <w:t xml:space="preserve"> числ</w:t>
      </w:r>
      <w:r w:rsidR="00AD72EF">
        <w:rPr>
          <w:lang w:val="ru-RU"/>
        </w:rPr>
        <w:t>о</w:t>
      </w:r>
      <w:r w:rsidR="00706134" w:rsidRPr="00706134">
        <w:rPr>
          <w:lang w:val="ru-RU"/>
        </w:rPr>
        <w:t xml:space="preserve"> стран, действующих в рамках статьи 5, и полностью прекратила использование ГХФУ к 2015 году</w:t>
      </w:r>
      <w:r w:rsidRPr="00706134">
        <w:rPr>
          <w:lang w:val="ru-RU"/>
        </w:rPr>
        <w:t xml:space="preserve">), </w:t>
      </w:r>
      <w:r w:rsidR="00706134">
        <w:rPr>
          <w:lang w:val="ru-RU"/>
        </w:rPr>
        <w:t>Куба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Демократическая Республика Конго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Джибути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Доминиканская Республика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Эквадор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Египет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Эль-Сальвадор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Эритрея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Эсватини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Эфиопия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Фиджи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Габон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Гамбия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Грузия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Гана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Гренада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Гватемала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Гвинея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Гвинея-Биссау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Гайана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Гаити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Гондурас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Индия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Индонезия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Иран</w:t>
      </w:r>
      <w:r w:rsidRPr="00706134">
        <w:rPr>
          <w:lang w:val="ru-RU"/>
        </w:rPr>
        <w:t> (</w:t>
      </w:r>
      <w:r w:rsidR="00706134">
        <w:rPr>
          <w:lang w:val="ru-RU"/>
        </w:rPr>
        <w:t>Исламская Республика</w:t>
      </w:r>
      <w:r w:rsidRPr="00706134">
        <w:rPr>
          <w:lang w:val="ru-RU"/>
        </w:rPr>
        <w:t xml:space="preserve">), </w:t>
      </w:r>
      <w:r w:rsidR="00706134">
        <w:rPr>
          <w:lang w:val="ru-RU"/>
        </w:rPr>
        <w:t>Ямайка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Иордания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Кения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Кирибати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Кыргызстан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Лаосская Народно-Демократическая Республика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Ливан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Лесото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Либерия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Мадагаскар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Малави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Малайзия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Мальдивы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Мали</w:t>
      </w:r>
      <w:r w:rsidRPr="00706134">
        <w:rPr>
          <w:lang w:val="ru-RU"/>
        </w:rPr>
        <w:t xml:space="preserve">, </w:t>
      </w:r>
      <w:r w:rsidR="00706134">
        <w:rPr>
          <w:lang w:val="ru-RU"/>
        </w:rPr>
        <w:t>Маршал</w:t>
      </w:r>
      <w:r w:rsidR="005A5AF5">
        <w:rPr>
          <w:lang w:val="ru-RU"/>
        </w:rPr>
        <w:t>л</w:t>
      </w:r>
      <w:r w:rsidR="00706134">
        <w:rPr>
          <w:lang w:val="ru-RU"/>
        </w:rPr>
        <w:t>овы Острова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Маврикий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Мексика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Микронезия</w:t>
      </w:r>
      <w:r w:rsidRPr="00706134">
        <w:rPr>
          <w:lang w:val="ru-RU"/>
        </w:rPr>
        <w:t xml:space="preserve"> (</w:t>
      </w:r>
      <w:r w:rsidR="005A5AF5">
        <w:rPr>
          <w:lang w:val="ru-RU"/>
        </w:rPr>
        <w:t>Федеративные Штаты</w:t>
      </w:r>
      <w:r w:rsidRPr="00706134">
        <w:rPr>
          <w:lang w:val="ru-RU"/>
        </w:rPr>
        <w:t xml:space="preserve">), </w:t>
      </w:r>
      <w:r w:rsidR="005A5AF5">
        <w:rPr>
          <w:lang w:val="ru-RU"/>
        </w:rPr>
        <w:t>Монголия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Черногория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Марокко</w:t>
      </w:r>
      <w:r w:rsidR="00AD41DD" w:rsidRPr="00706134">
        <w:rPr>
          <w:lang w:val="ru-RU"/>
        </w:rPr>
        <w:t xml:space="preserve">, </w:t>
      </w:r>
      <w:r w:rsidR="005A5AF5">
        <w:rPr>
          <w:lang w:val="ru-RU"/>
        </w:rPr>
        <w:t>Мозамбик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Намибия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Науру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Непал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Нигер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Нигерия</w:t>
      </w:r>
      <w:r w:rsidR="00454D92" w:rsidRPr="00706134">
        <w:rPr>
          <w:lang w:val="ru-RU"/>
        </w:rPr>
        <w:t xml:space="preserve">, </w:t>
      </w:r>
      <w:r w:rsidR="005A5AF5">
        <w:rPr>
          <w:lang w:val="ru-RU"/>
        </w:rPr>
        <w:t>Ниуэ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Северная Македония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Оман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Пакистан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Палау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Панама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Папуа – Новая Гвинея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Парагвай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Перу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Филиппины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Республика Молдова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Руанда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Сент-Китс и Невис</w:t>
      </w:r>
      <w:r w:rsidR="002718DE" w:rsidRPr="00706134">
        <w:rPr>
          <w:lang w:val="ru-RU"/>
        </w:rPr>
        <w:t xml:space="preserve">, </w:t>
      </w:r>
      <w:r w:rsidR="005A5AF5">
        <w:rPr>
          <w:lang w:val="ru-RU"/>
        </w:rPr>
        <w:t>Сент-Люсия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Сент-Винсент и Гренадины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Самоа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Саудовская Аравия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Сейшелы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Сьерра-Леоне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Соломоновы Острова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Сомали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Южная Африка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Южный Судан</w:t>
      </w:r>
      <w:r w:rsidR="003A7247" w:rsidRPr="00706134">
        <w:rPr>
          <w:lang w:val="ru-RU"/>
        </w:rPr>
        <w:t xml:space="preserve">, </w:t>
      </w:r>
      <w:r w:rsidR="005A5AF5">
        <w:rPr>
          <w:lang w:val="ru-RU"/>
        </w:rPr>
        <w:t>Шри-Ланка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Судан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Суринам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Таиланд</w:t>
      </w:r>
      <w:r w:rsidR="00800872" w:rsidRPr="00706134">
        <w:rPr>
          <w:lang w:val="ru-RU"/>
        </w:rPr>
        <w:t xml:space="preserve">, </w:t>
      </w:r>
      <w:r w:rsidR="005A5AF5">
        <w:rPr>
          <w:lang w:val="ru-RU"/>
        </w:rPr>
        <w:t>Того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Тонга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Тринидад и Тобаго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Тунис</w:t>
      </w:r>
      <w:r w:rsidR="00AB7B96" w:rsidRPr="00706134">
        <w:rPr>
          <w:lang w:val="ru-RU"/>
        </w:rPr>
        <w:t xml:space="preserve">, </w:t>
      </w:r>
      <w:r w:rsidR="005A5AF5">
        <w:rPr>
          <w:lang w:val="ru-RU"/>
        </w:rPr>
        <w:t>Турция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Туркменистан</w:t>
      </w:r>
      <w:r w:rsidR="00AB7B96" w:rsidRPr="00706134">
        <w:rPr>
          <w:lang w:val="ru-RU"/>
        </w:rPr>
        <w:t xml:space="preserve">, </w:t>
      </w:r>
      <w:r w:rsidR="005A5AF5">
        <w:rPr>
          <w:lang w:val="ru-RU"/>
        </w:rPr>
        <w:t>Тувалу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Уганда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Объединенная Республика Танзания</w:t>
      </w:r>
      <w:r w:rsidRPr="00706134">
        <w:rPr>
          <w:lang w:val="ru-RU"/>
        </w:rPr>
        <w:t xml:space="preserve">, </w:t>
      </w:r>
      <w:r w:rsidR="005A5AF5">
        <w:rPr>
          <w:lang w:val="ru-RU"/>
        </w:rPr>
        <w:t>Уругвай, Вануату, Венесуэла</w:t>
      </w:r>
      <w:r w:rsidRPr="00706134">
        <w:rPr>
          <w:lang w:val="ru-RU"/>
        </w:rPr>
        <w:t xml:space="preserve"> (</w:t>
      </w:r>
      <w:r w:rsidR="005A5AF5">
        <w:rPr>
          <w:lang w:val="ru-RU"/>
        </w:rPr>
        <w:t>Боливарианская Республика</w:t>
      </w:r>
      <w:r w:rsidRPr="00706134">
        <w:rPr>
          <w:lang w:val="ru-RU"/>
        </w:rPr>
        <w:t xml:space="preserve">), </w:t>
      </w:r>
      <w:bookmarkEnd w:id="2"/>
      <w:r w:rsidR="005A5AF5">
        <w:rPr>
          <w:lang w:val="ru-RU"/>
        </w:rPr>
        <w:t>Вьетнам, Замбия и Зимбабве.</w:t>
      </w:r>
    </w:p>
  </w:footnote>
  <w:footnote w:id="13">
    <w:p w14:paraId="53A9DAAB" w14:textId="62EC792F" w:rsidR="00C3180B" w:rsidRPr="00B93437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AF0F12">
        <w:rPr>
          <w:lang w:val="ru-RU"/>
        </w:rPr>
        <w:t xml:space="preserve"> </w:t>
      </w:r>
      <w:r w:rsidR="00AF0F12" w:rsidRPr="00AF0F12">
        <w:rPr>
          <w:lang w:val="ru-RU"/>
        </w:rPr>
        <w:t>Остаточное потребление ГХФУ, отвечающее критериям финансирования, зависит от начального уровня для совокупного сокращения потребления ГХФУ, выбранного каждой страной, действующей в рамках статьи 5, в ее ПОДПО.</w:t>
      </w:r>
    </w:p>
  </w:footnote>
  <w:footnote w:id="14">
    <w:p w14:paraId="69059E55" w14:textId="6CC952E1" w:rsidR="00C3180B" w:rsidRPr="005A23B3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2F096A">
        <w:rPr>
          <w:lang w:val="ru-RU"/>
        </w:rPr>
        <w:t xml:space="preserve"> </w:t>
      </w:r>
      <w:r w:rsidR="002F096A">
        <w:rPr>
          <w:lang w:val="ru-RU"/>
        </w:rPr>
        <w:t>Албания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Ангола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Армения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Белиз</w:t>
      </w:r>
      <w:r w:rsidR="0095509A" w:rsidRPr="002F096A">
        <w:rPr>
          <w:lang w:val="ru-RU"/>
        </w:rPr>
        <w:t xml:space="preserve">, </w:t>
      </w:r>
      <w:r w:rsidR="002F096A">
        <w:rPr>
          <w:lang w:val="ru-RU"/>
        </w:rPr>
        <w:t>Бенин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Бутан</w:t>
      </w:r>
      <w:r w:rsidR="0095509A" w:rsidRPr="002F096A">
        <w:rPr>
          <w:lang w:val="ru-RU"/>
        </w:rPr>
        <w:t xml:space="preserve">, </w:t>
      </w:r>
      <w:r w:rsidR="002F096A">
        <w:rPr>
          <w:lang w:val="ru-RU"/>
        </w:rPr>
        <w:t>Боливия</w:t>
      </w:r>
      <w:r w:rsidR="002F096A" w:rsidRPr="002F096A">
        <w:rPr>
          <w:lang w:val="ru-RU"/>
        </w:rPr>
        <w:t xml:space="preserve"> (</w:t>
      </w:r>
      <w:r w:rsidR="002F096A">
        <w:rPr>
          <w:lang w:val="ru-RU"/>
        </w:rPr>
        <w:t>Многонациональное</w:t>
      </w:r>
      <w:r w:rsidR="002F096A" w:rsidRPr="002F096A">
        <w:rPr>
          <w:lang w:val="ru-RU"/>
        </w:rPr>
        <w:t xml:space="preserve"> </w:t>
      </w:r>
      <w:r w:rsidR="002F096A">
        <w:rPr>
          <w:lang w:val="ru-RU"/>
        </w:rPr>
        <w:t>Государство</w:t>
      </w:r>
      <w:r w:rsidR="002F096A" w:rsidRPr="002F096A">
        <w:rPr>
          <w:lang w:val="ru-RU"/>
        </w:rPr>
        <w:t>)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Босния</w:t>
      </w:r>
      <w:r w:rsidR="002F096A" w:rsidRPr="002F096A">
        <w:rPr>
          <w:lang w:val="ru-RU"/>
        </w:rPr>
        <w:t xml:space="preserve"> </w:t>
      </w:r>
      <w:r w:rsidR="002F096A">
        <w:rPr>
          <w:lang w:val="ru-RU"/>
        </w:rPr>
        <w:t>и</w:t>
      </w:r>
      <w:r w:rsidR="002F096A" w:rsidRPr="002F096A">
        <w:rPr>
          <w:lang w:val="ru-RU"/>
        </w:rPr>
        <w:t> </w:t>
      </w:r>
      <w:r w:rsidR="002F096A">
        <w:rPr>
          <w:lang w:val="ru-RU"/>
        </w:rPr>
        <w:t>Герцеговина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Ботсвана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Бразилия</w:t>
      </w:r>
      <w:r w:rsidR="00971102" w:rsidRPr="002F096A">
        <w:rPr>
          <w:lang w:val="ru-RU"/>
        </w:rPr>
        <w:t xml:space="preserve">, </w:t>
      </w:r>
      <w:r w:rsidR="002F096A">
        <w:rPr>
          <w:lang w:val="ru-RU"/>
        </w:rPr>
        <w:t>Буркина</w:t>
      </w:r>
      <w:r w:rsidR="002F096A" w:rsidRPr="002F096A">
        <w:rPr>
          <w:lang w:val="ru-RU"/>
        </w:rPr>
        <w:t>-</w:t>
      </w:r>
      <w:r w:rsidR="002F096A">
        <w:rPr>
          <w:lang w:val="ru-RU"/>
        </w:rPr>
        <w:t>Фасо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Камбоджа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Камерун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Чад</w:t>
      </w:r>
      <w:r w:rsidR="002F096A" w:rsidRPr="002F096A">
        <w:rPr>
          <w:lang w:val="ru-RU"/>
        </w:rPr>
        <w:t xml:space="preserve">, </w:t>
      </w:r>
      <w:r w:rsidR="002F096A">
        <w:rPr>
          <w:lang w:val="ru-RU"/>
        </w:rPr>
        <w:t>Чили</w:t>
      </w:r>
      <w:r w:rsidR="002F096A" w:rsidRPr="002F096A">
        <w:rPr>
          <w:lang w:val="ru-RU"/>
        </w:rPr>
        <w:t xml:space="preserve">, </w:t>
      </w:r>
      <w:r w:rsidR="002F096A">
        <w:rPr>
          <w:lang w:val="ru-RU"/>
        </w:rPr>
        <w:t>Колумбия</w:t>
      </w:r>
      <w:r w:rsidR="002F096A" w:rsidRPr="002F096A">
        <w:rPr>
          <w:lang w:val="ru-RU"/>
        </w:rPr>
        <w:t>,</w:t>
      </w:r>
      <w:r w:rsidRPr="002F096A">
        <w:rPr>
          <w:lang w:val="ru-RU"/>
        </w:rPr>
        <w:t xml:space="preserve"> </w:t>
      </w:r>
      <w:r w:rsidR="002F096A">
        <w:rPr>
          <w:lang w:val="ru-RU"/>
        </w:rPr>
        <w:t>Конго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Острова Кука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Коста-Рика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Куба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Доминиканская Республика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Эквадор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Египет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Эль-Сальвадор</w:t>
      </w:r>
      <w:r w:rsidRPr="002F096A">
        <w:rPr>
          <w:lang w:val="ru-RU"/>
        </w:rPr>
        <w:t xml:space="preserve">, </w:t>
      </w:r>
      <w:r w:rsidR="002F096A">
        <w:rPr>
          <w:lang w:val="ru-RU"/>
        </w:rPr>
        <w:t>Эритрея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Эсватини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Эфиопия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Фиджи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Гамбия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Грузия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Гана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Гренада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Гватемала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Гвинея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Гвинея-Биссау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Гондурас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Иордания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Кирибати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Кыргызстан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Лаосская Народно-Демократическая Республика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Ливан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Лесото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Либерия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Малави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Малайзия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Маршалловы Острова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Маврикий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Мексика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Микронезия</w:t>
      </w:r>
      <w:r w:rsidRPr="002F096A">
        <w:rPr>
          <w:lang w:val="ru-RU"/>
        </w:rPr>
        <w:t xml:space="preserve"> (</w:t>
      </w:r>
      <w:r w:rsidR="0053674A">
        <w:rPr>
          <w:lang w:val="ru-RU"/>
        </w:rPr>
        <w:t>Федеративные Штаты</w:t>
      </w:r>
      <w:r w:rsidRPr="002F096A">
        <w:rPr>
          <w:lang w:val="ru-RU"/>
        </w:rPr>
        <w:t xml:space="preserve">), </w:t>
      </w:r>
      <w:r w:rsidR="0053674A">
        <w:rPr>
          <w:lang w:val="ru-RU"/>
        </w:rPr>
        <w:t>Монголия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Черногория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Марокко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Мозамбик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Намибия</w:t>
      </w:r>
      <w:r w:rsidR="001873C8" w:rsidRPr="002F096A">
        <w:rPr>
          <w:lang w:val="ru-RU"/>
        </w:rPr>
        <w:t xml:space="preserve">, </w:t>
      </w:r>
      <w:r w:rsidR="0053674A">
        <w:rPr>
          <w:lang w:val="ru-RU"/>
        </w:rPr>
        <w:t>Науру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Нигер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Нигерия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Ниуэ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Северная Македония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Палау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Панама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Парагвай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Перу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Республика Молдова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Руанда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Сент-Люсия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Самоа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Сенегал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Сербия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Сейшелы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Сьерра-Леоне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Соломоновы Острова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Сомали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Южная Африка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Шри-Ланка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Таиланд</w:t>
      </w:r>
      <w:r w:rsidR="00852E5F" w:rsidRPr="002F096A">
        <w:rPr>
          <w:lang w:val="ru-RU"/>
        </w:rPr>
        <w:t xml:space="preserve">, </w:t>
      </w:r>
      <w:r w:rsidR="0053674A">
        <w:rPr>
          <w:lang w:val="ru-RU"/>
        </w:rPr>
        <w:t>Того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Тонга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Тринидад и Тобаго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Тунис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Турция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Туркменистан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Тувалу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Уганда</w:t>
      </w:r>
      <w:r w:rsidR="00B004F1" w:rsidRPr="002F096A">
        <w:rPr>
          <w:lang w:val="ru-RU"/>
        </w:rPr>
        <w:t xml:space="preserve">, </w:t>
      </w:r>
      <w:r w:rsidR="0053674A">
        <w:rPr>
          <w:lang w:val="ru-RU"/>
        </w:rPr>
        <w:t>Объединенная Республика Танзания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Уругвай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Вануату</w:t>
      </w:r>
      <w:r w:rsidRPr="002F096A">
        <w:rPr>
          <w:lang w:val="ru-RU"/>
        </w:rPr>
        <w:t xml:space="preserve">, </w:t>
      </w:r>
      <w:r w:rsidR="0053674A">
        <w:rPr>
          <w:lang w:val="ru-RU"/>
        </w:rPr>
        <w:t>Вьетнам</w:t>
      </w:r>
      <w:r w:rsidRPr="002F096A">
        <w:rPr>
          <w:lang w:val="ru-RU"/>
        </w:rPr>
        <w:t xml:space="preserve">, </w:t>
      </w:r>
      <w:r w:rsidR="005A23B3">
        <w:rPr>
          <w:lang w:val="ru-RU"/>
        </w:rPr>
        <w:t>Замбия и Зимбабве</w:t>
      </w:r>
      <w:r w:rsidRPr="002F096A">
        <w:rPr>
          <w:lang w:val="ru-RU"/>
        </w:rPr>
        <w:t xml:space="preserve">. </w:t>
      </w:r>
      <w:r w:rsidR="005A23B3" w:rsidRPr="005A23B3">
        <w:rPr>
          <w:lang w:val="ru-RU"/>
        </w:rPr>
        <w:t xml:space="preserve">Кроме того, на 96-м совещании был утвержден первый транш для одной страны (Индонезии), однако соглашение по этапу </w:t>
      </w:r>
      <w:r w:rsidR="005A23B3" w:rsidRPr="005A23B3">
        <w:t>I</w:t>
      </w:r>
      <w:r w:rsidR="005A23B3" w:rsidRPr="005A23B3">
        <w:rPr>
          <w:lang w:val="ru-RU"/>
        </w:rPr>
        <w:t xml:space="preserve"> ПРК еще не утверждено.</w:t>
      </w:r>
      <w:r w:rsidR="005A23B3">
        <w:rPr>
          <w:lang w:val="ru-RU"/>
        </w:rPr>
        <w:t xml:space="preserve"> Для</w:t>
      </w:r>
      <w:r w:rsidR="005A23B3" w:rsidRPr="005A23B3">
        <w:rPr>
          <w:lang w:val="ru-RU"/>
        </w:rPr>
        <w:t xml:space="preserve"> </w:t>
      </w:r>
      <w:r w:rsidR="005A23B3">
        <w:rPr>
          <w:lang w:val="ru-RU"/>
        </w:rPr>
        <w:t>одной</w:t>
      </w:r>
      <w:r w:rsidR="005A23B3" w:rsidRPr="005A23B3">
        <w:rPr>
          <w:lang w:val="ru-RU"/>
        </w:rPr>
        <w:t xml:space="preserve"> </w:t>
      </w:r>
      <w:r w:rsidR="005A23B3">
        <w:rPr>
          <w:lang w:val="ru-RU"/>
        </w:rPr>
        <w:t>страны</w:t>
      </w:r>
      <w:r w:rsidR="005A23B3" w:rsidRPr="005A23B3">
        <w:rPr>
          <w:lang w:val="ru-RU"/>
        </w:rPr>
        <w:t xml:space="preserve"> (</w:t>
      </w:r>
      <w:r w:rsidR="005A23B3">
        <w:rPr>
          <w:lang w:val="ru-RU"/>
        </w:rPr>
        <w:t>Никарагуа</w:t>
      </w:r>
      <w:r w:rsidR="005A23B3" w:rsidRPr="005A23B3">
        <w:rPr>
          <w:lang w:val="ru-RU"/>
        </w:rPr>
        <w:t xml:space="preserve">) </w:t>
      </w:r>
      <w:r w:rsidR="005A23B3">
        <w:rPr>
          <w:lang w:val="ru-RU"/>
        </w:rPr>
        <w:t>этап</w:t>
      </w:r>
      <w:r w:rsidRPr="005A23B3">
        <w:rPr>
          <w:lang w:val="ru-RU"/>
        </w:rPr>
        <w:t xml:space="preserve"> </w:t>
      </w:r>
      <w:r w:rsidRPr="00F56FDD">
        <w:t>I</w:t>
      </w:r>
      <w:r w:rsidRPr="005A23B3">
        <w:rPr>
          <w:lang w:val="ru-RU"/>
        </w:rPr>
        <w:t xml:space="preserve"> </w:t>
      </w:r>
      <w:r w:rsidR="005A23B3">
        <w:rPr>
          <w:lang w:val="ru-RU"/>
        </w:rPr>
        <w:t>ПРК</w:t>
      </w:r>
      <w:r w:rsidR="005A23B3" w:rsidRPr="005A23B3">
        <w:rPr>
          <w:lang w:val="ru-RU"/>
        </w:rPr>
        <w:t xml:space="preserve"> </w:t>
      </w:r>
      <w:r w:rsidR="005A23B3">
        <w:rPr>
          <w:lang w:val="ru-RU"/>
        </w:rPr>
        <w:t>был на 96-м совещании отменен</w:t>
      </w:r>
      <w:r w:rsidRPr="005A23B3">
        <w:rPr>
          <w:lang w:val="ru-RU"/>
        </w:rPr>
        <w:t>.</w:t>
      </w:r>
    </w:p>
  </w:footnote>
  <w:footnote w:id="15">
    <w:p w14:paraId="179810CD" w14:textId="31502A58" w:rsidR="00C3180B" w:rsidRPr="005C1D5E" w:rsidRDefault="00C3180B" w:rsidP="00C3180B">
      <w:pPr>
        <w:pStyle w:val="FootnoteText"/>
        <w:rPr>
          <w:rFonts w:asciiTheme="majorBidi" w:hAnsiTheme="majorBidi" w:cstheme="majorBidi"/>
          <w:lang w:val="ru-RU"/>
        </w:rPr>
      </w:pPr>
      <w:r w:rsidRPr="00F56FDD">
        <w:rPr>
          <w:rStyle w:val="FootnoteReference"/>
          <w:rFonts w:asciiTheme="majorBidi" w:hAnsiTheme="majorBidi" w:cstheme="majorBidi"/>
        </w:rPr>
        <w:footnoteRef/>
      </w:r>
      <w:r w:rsidRPr="005C1D5E">
        <w:rPr>
          <w:rFonts w:asciiTheme="majorBidi" w:hAnsiTheme="majorBidi" w:cstheme="majorBidi"/>
          <w:lang w:val="ru-RU"/>
        </w:rPr>
        <w:t xml:space="preserve"> </w:t>
      </w:r>
      <w:r w:rsidR="005C1D5E" w:rsidRPr="005C1D5E">
        <w:rPr>
          <w:rFonts w:asciiTheme="majorBidi" w:hAnsiTheme="majorBidi" w:cstheme="majorBidi"/>
          <w:lang w:val="ru-RU"/>
        </w:rPr>
        <w:t>Из 12</w:t>
      </w:r>
      <w:r w:rsidR="005C1D5E">
        <w:rPr>
          <w:rFonts w:asciiTheme="majorBidi" w:hAnsiTheme="majorBidi" w:cstheme="majorBidi"/>
          <w:lang w:val="ru-RU"/>
        </w:rPr>
        <w:t>9</w:t>
      </w:r>
      <w:r w:rsidR="005C1D5E" w:rsidRPr="005C1D5E">
        <w:rPr>
          <w:rFonts w:asciiTheme="majorBidi" w:hAnsiTheme="majorBidi" w:cstheme="majorBidi"/>
          <w:lang w:val="ru-RU"/>
        </w:rPr>
        <w:t xml:space="preserve"> стран, ратифицировавших Кигалийскую поправку, </w:t>
      </w:r>
      <w:r w:rsidR="005C1D5E">
        <w:rPr>
          <w:rFonts w:asciiTheme="majorBidi" w:hAnsiTheme="majorBidi" w:cstheme="majorBidi"/>
          <w:lang w:val="ru-RU"/>
        </w:rPr>
        <w:t>11</w:t>
      </w:r>
      <w:r w:rsidR="005C1D5E" w:rsidRPr="005C1D5E">
        <w:rPr>
          <w:rFonts w:asciiTheme="majorBidi" w:hAnsiTheme="majorBidi" w:cstheme="majorBidi"/>
          <w:lang w:val="ru-RU"/>
        </w:rPr>
        <w:t xml:space="preserve"> стран не установили базовый уровень потребления ГФУ.</w:t>
      </w:r>
    </w:p>
  </w:footnote>
  <w:footnote w:id="16">
    <w:p w14:paraId="3FC94DDB" w14:textId="26AC4067" w:rsidR="00C3180B" w:rsidRPr="005C1D5E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5C1D5E">
        <w:rPr>
          <w:lang w:val="ru-RU"/>
        </w:rPr>
        <w:t xml:space="preserve"> </w:t>
      </w:r>
      <w:r w:rsidR="005C1D5E">
        <w:rPr>
          <w:lang w:val="ru-RU"/>
        </w:rPr>
        <w:t>По состоянию на</w:t>
      </w:r>
      <w:r w:rsidRPr="005C1D5E">
        <w:rPr>
          <w:lang w:val="ru-RU"/>
        </w:rPr>
        <w:t xml:space="preserve"> </w:t>
      </w:r>
      <w:r w:rsidR="00DF6DC8" w:rsidRPr="005C1D5E">
        <w:rPr>
          <w:lang w:val="ru-RU"/>
        </w:rPr>
        <w:t>5</w:t>
      </w:r>
      <w:r w:rsidRPr="005C1D5E">
        <w:rPr>
          <w:lang w:val="ru-RU"/>
        </w:rPr>
        <w:t xml:space="preserve"> </w:t>
      </w:r>
      <w:r w:rsidR="005C1D5E">
        <w:rPr>
          <w:lang w:val="ru-RU"/>
        </w:rPr>
        <w:t>октября</w:t>
      </w:r>
      <w:r w:rsidRPr="005C1D5E">
        <w:rPr>
          <w:lang w:val="ru-RU"/>
        </w:rPr>
        <w:t xml:space="preserve"> 2026</w:t>
      </w:r>
      <w:r w:rsidR="005C1D5E">
        <w:rPr>
          <w:lang w:val="ru-RU"/>
        </w:rPr>
        <w:t xml:space="preserve"> года</w:t>
      </w:r>
      <w:r w:rsidRPr="005C1D5E">
        <w:rPr>
          <w:lang w:val="ru-RU"/>
        </w:rPr>
        <w:t>.</w:t>
      </w:r>
    </w:p>
  </w:footnote>
  <w:footnote w:id="17">
    <w:p w14:paraId="28BCAC0B" w14:textId="229AB62E" w:rsidR="00C3180B" w:rsidRPr="005C1D5E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5C1D5E">
        <w:rPr>
          <w:lang w:val="ru-RU"/>
        </w:rPr>
        <w:t xml:space="preserve"> </w:t>
      </w:r>
      <w:r w:rsidR="005C1D5E" w:rsidRPr="005C1D5E">
        <w:rPr>
          <w:lang w:val="ru-RU"/>
        </w:rPr>
        <w:t>Классификаци</w:t>
      </w:r>
      <w:r w:rsidR="005C1D5E">
        <w:rPr>
          <w:lang w:val="ru-RU"/>
        </w:rPr>
        <w:t>онное деление</w:t>
      </w:r>
      <w:r w:rsidR="005C1D5E" w:rsidRPr="005C1D5E">
        <w:rPr>
          <w:lang w:val="ru-RU"/>
        </w:rPr>
        <w:t xml:space="preserve"> стран на страны с низким объемом потребления (НОП) и страны, не входящие в эту категорию, основан</w:t>
      </w:r>
      <w:r w:rsidR="005C1D5E">
        <w:rPr>
          <w:lang w:val="ru-RU"/>
        </w:rPr>
        <w:t>о</w:t>
      </w:r>
      <w:r w:rsidR="005C1D5E" w:rsidRPr="005C1D5E">
        <w:rPr>
          <w:lang w:val="ru-RU"/>
        </w:rPr>
        <w:t xml:space="preserve"> на базовом уровне потребления ГХФУ.</w:t>
      </w:r>
    </w:p>
  </w:footnote>
  <w:footnote w:id="18">
    <w:p w14:paraId="6920E188" w14:textId="59E3D76A" w:rsidR="00C3180B" w:rsidRPr="00963F88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963F88">
        <w:rPr>
          <w:lang w:val="ru-RU"/>
        </w:rPr>
        <w:t xml:space="preserve"> </w:t>
      </w:r>
      <w:r w:rsidR="00963F88">
        <w:rPr>
          <w:lang w:val="ru-RU"/>
        </w:rPr>
        <w:t>Аргентина</w:t>
      </w:r>
      <w:r w:rsidRPr="00963F88">
        <w:rPr>
          <w:lang w:val="ru-RU"/>
        </w:rPr>
        <w:t xml:space="preserve">, </w:t>
      </w:r>
      <w:r w:rsidR="00963F88">
        <w:rPr>
          <w:lang w:val="ru-RU"/>
        </w:rPr>
        <w:t>Бразилия</w:t>
      </w:r>
      <w:r w:rsidRPr="00963F88">
        <w:rPr>
          <w:lang w:val="ru-RU"/>
        </w:rPr>
        <w:t xml:space="preserve">, </w:t>
      </w:r>
      <w:r w:rsidR="00963F88">
        <w:rPr>
          <w:lang w:val="ru-RU"/>
        </w:rPr>
        <w:t>Египет</w:t>
      </w:r>
      <w:r w:rsidRPr="00963F88">
        <w:rPr>
          <w:lang w:val="ru-RU"/>
        </w:rPr>
        <w:t>,</w:t>
      </w:r>
      <w:r w:rsidR="00963F88" w:rsidRPr="00963F88">
        <w:rPr>
          <w:lang w:val="ru-RU"/>
        </w:rPr>
        <w:t xml:space="preserve"> </w:t>
      </w:r>
      <w:r w:rsidR="00963F88">
        <w:rPr>
          <w:lang w:val="ru-RU"/>
        </w:rPr>
        <w:t>Индия</w:t>
      </w:r>
      <w:r w:rsidRPr="00963F88">
        <w:rPr>
          <w:lang w:val="ru-RU"/>
        </w:rPr>
        <w:t xml:space="preserve">, </w:t>
      </w:r>
      <w:r w:rsidR="00963F88">
        <w:rPr>
          <w:lang w:val="ru-RU"/>
        </w:rPr>
        <w:t>Индонезия</w:t>
      </w:r>
      <w:r w:rsidRPr="00963F88">
        <w:rPr>
          <w:lang w:val="ru-RU"/>
        </w:rPr>
        <w:t xml:space="preserve">, </w:t>
      </w:r>
      <w:r w:rsidR="00963F88">
        <w:rPr>
          <w:lang w:val="ru-RU"/>
        </w:rPr>
        <w:t>Иран</w:t>
      </w:r>
      <w:r w:rsidRPr="00963F88">
        <w:rPr>
          <w:lang w:val="ru-RU"/>
        </w:rPr>
        <w:t xml:space="preserve"> (</w:t>
      </w:r>
      <w:r w:rsidR="000E7237">
        <w:rPr>
          <w:lang w:val="ru-RU"/>
        </w:rPr>
        <w:t>Исламская Республика</w:t>
      </w:r>
      <w:r w:rsidRPr="00963F88">
        <w:rPr>
          <w:lang w:val="ru-RU"/>
        </w:rPr>
        <w:t xml:space="preserve">), </w:t>
      </w:r>
      <w:r w:rsidR="000E7237">
        <w:rPr>
          <w:lang w:val="ru-RU"/>
        </w:rPr>
        <w:t>Кувейт</w:t>
      </w:r>
      <w:r w:rsidRPr="00963F88">
        <w:rPr>
          <w:lang w:val="ru-RU"/>
        </w:rPr>
        <w:t xml:space="preserve">, </w:t>
      </w:r>
      <w:r w:rsidR="000E7237">
        <w:rPr>
          <w:lang w:val="ru-RU"/>
        </w:rPr>
        <w:t>Малайзия</w:t>
      </w:r>
      <w:r w:rsidRPr="00963F88">
        <w:rPr>
          <w:lang w:val="ru-RU"/>
        </w:rPr>
        <w:t xml:space="preserve">, </w:t>
      </w:r>
      <w:r w:rsidR="000E7237">
        <w:rPr>
          <w:lang w:val="ru-RU"/>
        </w:rPr>
        <w:t>Мексика</w:t>
      </w:r>
      <w:r w:rsidRPr="00963F88">
        <w:rPr>
          <w:lang w:val="ru-RU"/>
        </w:rPr>
        <w:t xml:space="preserve">, </w:t>
      </w:r>
      <w:r w:rsidR="000E7237">
        <w:rPr>
          <w:lang w:val="ru-RU"/>
        </w:rPr>
        <w:t>Нигерия</w:t>
      </w:r>
      <w:r w:rsidRPr="00963F88">
        <w:rPr>
          <w:lang w:val="ru-RU"/>
        </w:rPr>
        <w:t xml:space="preserve">, </w:t>
      </w:r>
      <w:r w:rsidR="000E7237">
        <w:rPr>
          <w:lang w:val="ru-RU"/>
        </w:rPr>
        <w:t>Саудовская Аравия</w:t>
      </w:r>
      <w:r w:rsidRPr="00963F88">
        <w:rPr>
          <w:lang w:val="ru-RU"/>
        </w:rPr>
        <w:t xml:space="preserve">, </w:t>
      </w:r>
      <w:r w:rsidR="000E7237">
        <w:rPr>
          <w:lang w:val="ru-RU"/>
        </w:rPr>
        <w:t>Южная Африка</w:t>
      </w:r>
      <w:r w:rsidRPr="00963F88">
        <w:rPr>
          <w:lang w:val="ru-RU"/>
        </w:rPr>
        <w:t xml:space="preserve">, </w:t>
      </w:r>
      <w:r w:rsidR="000E7237">
        <w:rPr>
          <w:lang w:val="ru-RU"/>
        </w:rPr>
        <w:t>Таиланд и Турция</w:t>
      </w:r>
      <w:r w:rsidRPr="00963F88">
        <w:rPr>
          <w:lang w:val="ru-RU"/>
        </w:rPr>
        <w:t>.</w:t>
      </w:r>
    </w:p>
  </w:footnote>
  <w:footnote w:id="19">
    <w:p w14:paraId="2D791FCF" w14:textId="7FF5E1B1" w:rsidR="00C3180B" w:rsidRPr="00B31594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D03C59">
        <w:rPr>
          <w:lang w:val="ru-RU"/>
        </w:rPr>
        <w:t xml:space="preserve"> </w:t>
      </w:r>
      <w:r w:rsidR="00D03C59" w:rsidRPr="00D03C59">
        <w:rPr>
          <w:lang w:val="ru-RU"/>
        </w:rPr>
        <w:t>Классификаци</w:t>
      </w:r>
      <w:r w:rsidR="00D03C59">
        <w:rPr>
          <w:lang w:val="ru-RU"/>
        </w:rPr>
        <w:t>онное деление</w:t>
      </w:r>
      <w:r w:rsidR="00D03C59" w:rsidRPr="00D03C59">
        <w:rPr>
          <w:lang w:val="ru-RU"/>
        </w:rPr>
        <w:t xml:space="preserve"> стран на страны с низким объемом потребления (НОП) и страны, не входящие в эту категорию, основано на базовом уровне потребления ГХФУ. </w:t>
      </w:r>
    </w:p>
  </w:footnote>
  <w:footnote w:id="20">
    <w:p w14:paraId="1AC61647" w14:textId="6F5A2675" w:rsidR="00C3180B" w:rsidRPr="00356C4A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9F792D">
        <w:rPr>
          <w:lang w:val="ru-RU"/>
        </w:rPr>
        <w:t xml:space="preserve"> </w:t>
      </w:r>
      <w:r w:rsidR="009F792D" w:rsidRPr="00356C4A">
        <w:rPr>
          <w:lang w:val="ru-RU"/>
        </w:rPr>
        <w:t>Классификационное деление стран на страны с низким объемом потребления (НОП) и страны, не входящие в эту категорию, основано на базовом уровне потребления ГХФУ.</w:t>
      </w:r>
    </w:p>
  </w:footnote>
  <w:footnote w:id="21">
    <w:p w14:paraId="3C515F9C" w14:textId="5A2F67BC" w:rsidR="00C3180B" w:rsidRPr="00B31594" w:rsidRDefault="00C3180B" w:rsidP="00C3180B">
      <w:pPr>
        <w:pStyle w:val="FootnoteText"/>
        <w:rPr>
          <w:lang w:val="ru-RU"/>
        </w:rPr>
      </w:pPr>
      <w:r w:rsidRPr="00356C4A">
        <w:rPr>
          <w:rStyle w:val="FootnoteReference"/>
          <w:lang w:val="ru-RU"/>
        </w:rPr>
        <w:footnoteRef/>
      </w:r>
      <w:r w:rsidRPr="00356C4A">
        <w:rPr>
          <w:lang w:val="ru-RU"/>
        </w:rPr>
        <w:t xml:space="preserve"> </w:t>
      </w:r>
      <w:r w:rsidR="00356C4A" w:rsidRPr="00356C4A">
        <w:rPr>
          <w:lang w:val="ru-RU"/>
        </w:rPr>
        <w:t>В нескольких докладах об осуществлении СП, представленных странами, действующими в рамках статьи 5, приводятся данные о ценах как на регулируемые вещества, так и на альтернативные вещества. Эта информация предоставляется на добровольной основе.</w:t>
      </w:r>
      <w:r w:rsidR="00356C4A" w:rsidRPr="00B31594">
        <w:rPr>
          <w:lang w:val="ru-RU"/>
        </w:rPr>
        <w:t xml:space="preserve"> </w:t>
      </w:r>
    </w:p>
  </w:footnote>
  <w:footnote w:id="22">
    <w:p w14:paraId="18CDB7E5" w14:textId="6F906560" w:rsidR="00C3180B" w:rsidRPr="00B31594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CF3050">
        <w:rPr>
          <w:lang w:val="ru-RU"/>
        </w:rPr>
        <w:t xml:space="preserve"> </w:t>
      </w:r>
      <w:r w:rsidR="00CF3050" w:rsidRPr="00CF3050">
        <w:rPr>
          <w:lang w:val="ru-RU"/>
        </w:rPr>
        <w:t>В решении 68/4 b) iv) правительствам было предложено на добровольной основе представлять данные о средней импортной цене ФОБ для каждого регулируемого вещества и его заменителя в пересмотренном формате докладов об осуществлении СП.</w:t>
      </w:r>
    </w:p>
  </w:footnote>
  <w:footnote w:id="23">
    <w:p w14:paraId="271485F7" w14:textId="34986A6D" w:rsidR="00C3180B" w:rsidRPr="003A16CD" w:rsidRDefault="00C3180B" w:rsidP="00C3180B">
      <w:pPr>
        <w:pStyle w:val="Heading1"/>
        <w:numPr>
          <w:ilvl w:val="0"/>
          <w:numId w:val="0"/>
        </w:numPr>
        <w:tabs>
          <w:tab w:val="left" w:pos="720"/>
        </w:tabs>
        <w:spacing w:after="0"/>
        <w:rPr>
          <w:sz w:val="20"/>
          <w:szCs w:val="20"/>
          <w:lang w:val="ru-RU"/>
        </w:rPr>
      </w:pPr>
      <w:r w:rsidRPr="00F56FDD">
        <w:rPr>
          <w:rStyle w:val="FootnoteReference"/>
          <w:sz w:val="20"/>
          <w:szCs w:val="20"/>
        </w:rPr>
        <w:footnoteRef/>
      </w:r>
      <w:r w:rsidRPr="00CF3050">
        <w:rPr>
          <w:sz w:val="20"/>
          <w:szCs w:val="20"/>
          <w:lang w:val="ru-RU"/>
        </w:rPr>
        <w:t xml:space="preserve"> </w:t>
      </w:r>
      <w:r w:rsidR="00CF3050" w:rsidRPr="00CF3050">
        <w:rPr>
          <w:sz w:val="20"/>
          <w:szCs w:val="20"/>
          <w:lang w:val="ru-RU"/>
        </w:rPr>
        <w:t xml:space="preserve">На своем 79-м совещании Исполнительный комитет поручил </w:t>
      </w:r>
      <w:r w:rsidR="00CF3050">
        <w:rPr>
          <w:sz w:val="20"/>
          <w:szCs w:val="20"/>
          <w:lang w:val="ru-RU"/>
        </w:rPr>
        <w:t>С</w:t>
      </w:r>
      <w:r w:rsidR="00CF3050" w:rsidRPr="00CF3050">
        <w:rPr>
          <w:sz w:val="20"/>
          <w:szCs w:val="20"/>
          <w:lang w:val="ru-RU"/>
        </w:rPr>
        <w:t xml:space="preserve">екретариату включать в документ «Общий обзор вопросов, намеченных в ходе пересмотра проектов» (выпускаемый на каждом совещании) </w:t>
      </w:r>
      <w:r w:rsidR="003A16CD">
        <w:rPr>
          <w:sz w:val="20"/>
          <w:szCs w:val="20"/>
          <w:lang w:val="ru-RU"/>
        </w:rPr>
        <w:t>обзор</w:t>
      </w:r>
      <w:r w:rsidR="00CF3050" w:rsidRPr="00CF3050">
        <w:rPr>
          <w:sz w:val="20"/>
          <w:szCs w:val="20"/>
          <w:lang w:val="ru-RU"/>
        </w:rPr>
        <w:t xml:space="preserve"> цен на регулируемые вещества и альтернативные вещества, подлежащие поэтапному внедрению, о которых сообщают предприятия, запрашивающие финансирование в рамках любых новых проектных предложений, включая разъяснение любых различий между этими ценами и ценами, указанными в докладах по СП (решение 79/4 c)). </w:t>
      </w:r>
    </w:p>
  </w:footnote>
  <w:footnote w:id="24">
    <w:p w14:paraId="596409EE" w14:textId="4B378354" w:rsidR="00C3180B" w:rsidRPr="006F6666" w:rsidRDefault="00C3180B" w:rsidP="00C3180B">
      <w:pPr>
        <w:pStyle w:val="FootnoteText"/>
        <w:rPr>
          <w:lang w:val="ru-RU"/>
        </w:rPr>
      </w:pPr>
      <w:r w:rsidRPr="00F56FDD">
        <w:rPr>
          <w:rStyle w:val="FootnoteReference"/>
        </w:rPr>
        <w:footnoteRef/>
      </w:r>
      <w:r w:rsidRPr="006F6666">
        <w:rPr>
          <w:lang w:val="ru-RU"/>
        </w:rPr>
        <w:t xml:space="preserve"> </w:t>
      </w:r>
      <w:r w:rsidR="006F6666" w:rsidRPr="006F6666">
        <w:rPr>
          <w:lang w:val="ru-RU"/>
        </w:rPr>
        <w:t xml:space="preserve">В </w:t>
      </w:r>
      <w:r w:rsidR="006F6666">
        <w:rPr>
          <w:lang w:val="ru-RU"/>
        </w:rPr>
        <w:t>соответствии</w:t>
      </w:r>
      <w:r w:rsidR="006F6666" w:rsidRPr="006F6666">
        <w:rPr>
          <w:lang w:val="ru-RU"/>
        </w:rPr>
        <w:t xml:space="preserve"> с резолюцией 1718 Совета Безопасности ООН Корейская Народно-Демократическая Республика не получает поддержки от Многостороннего фонда с 2017 года. </w:t>
      </w:r>
      <w:r w:rsidR="006F6666">
        <w:rPr>
          <w:lang w:val="ru-RU"/>
        </w:rPr>
        <w:t xml:space="preserve">Помимо этого, Никарагуа больше не обращается за получением поддержки от Многостороннего фонда. </w:t>
      </w:r>
      <w:r w:rsidR="006F6666" w:rsidRPr="006F6666">
        <w:rPr>
          <w:lang w:val="ru-RU"/>
        </w:rPr>
        <w:t>В связи с этим рекомендация, требующая от стран представления доклада по СП</w:t>
      </w:r>
      <w:r w:rsidR="003A16CD">
        <w:rPr>
          <w:lang w:val="ru-RU"/>
        </w:rPr>
        <w:t>,</w:t>
      </w:r>
      <w:r w:rsidR="006F6666">
        <w:rPr>
          <w:lang w:val="ru-RU"/>
        </w:rPr>
        <w:t xml:space="preserve"> на эти две страны не распространяется</w:t>
      </w:r>
      <w:r w:rsidRPr="006F6666">
        <w:rPr>
          <w:lang w:val="ru-R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7F6D7" w14:textId="5F02F4F8" w:rsidR="00C3180B" w:rsidRPr="0033525D" w:rsidRDefault="00B459DB" w:rsidP="004F7B01">
    <w:pPr>
      <w:jc w:val="left"/>
    </w:pPr>
    <w:fldSimple w:instr=" DOCPROPERTY &quot;Document number&quot;  \* MERGEFORMAT ">
      <w:r>
        <w:t>UNEP/OzL.Pro/ExCom/99/8</w:t>
      </w:r>
    </w:fldSimple>
  </w:p>
  <w:p w14:paraId="25C3E635" w14:textId="77777777" w:rsidR="00C3180B" w:rsidRPr="0033525D" w:rsidRDefault="00C3180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7F53F" w14:textId="50B2B01C" w:rsidR="00C3180B" w:rsidRPr="0033525D" w:rsidRDefault="00B459DB">
    <w:pPr>
      <w:jc w:val="right"/>
    </w:pPr>
    <w:fldSimple w:instr=" DOCPROPERTY &quot;Document number&quot;  \* MERGEFORMAT ">
      <w:r>
        <w:t>UNEP/OzL.Pro/ExCom/99/8</w:t>
      </w:r>
    </w:fldSimple>
  </w:p>
  <w:p w14:paraId="5A1FC6CD" w14:textId="77777777" w:rsidR="00C3180B" w:rsidRPr="0033525D" w:rsidRDefault="00C318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E369C" w14:textId="77777777" w:rsidR="00C4029A" w:rsidRPr="0033525D" w:rsidRDefault="00C4029A" w:rsidP="00C4029A">
    <w:pPr>
      <w:jc w:val="right"/>
    </w:pPr>
    <w:fldSimple w:instr=" DOCPROPERTY &quot;Document number&quot;  \* MERGEFORMAT ">
      <w:r>
        <w:t>UNEP/OzL.Pro/ExCom/99/8</w:t>
      </w:r>
    </w:fldSimple>
  </w:p>
  <w:p w14:paraId="60974562" w14:textId="7C2023A5" w:rsidR="00C4029A" w:rsidRDefault="00C4029A" w:rsidP="00C4029A">
    <w:pPr>
      <w:pStyle w:val="Header"/>
      <w:jc w:val="right"/>
    </w:pPr>
    <w:r>
      <w:t>Annex I</w:t>
    </w:r>
  </w:p>
  <w:p w14:paraId="1CC62838" w14:textId="77777777" w:rsidR="00C4029A" w:rsidRDefault="00C4029A" w:rsidP="00C4029A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D2500" w14:textId="28E9CE44" w:rsidR="00C3180B" w:rsidRPr="0033525D" w:rsidRDefault="00EB0A3B" w:rsidP="004F7B01">
    <w:pPr>
      <w:jc w:val="left"/>
    </w:pPr>
    <w:fldSimple w:instr=" DOCPROPERTY &quot;Document number&quot;  \* MERGEFORMAT ">
      <w:r>
        <w:t>UNEP/OzL.Pro/ExCom/99/8</w:t>
      </w:r>
    </w:fldSimple>
  </w:p>
  <w:p w14:paraId="16416BBC" w14:textId="77777777" w:rsidR="00C3180B" w:rsidRPr="0033525D" w:rsidRDefault="00C3180B" w:rsidP="004F7B01">
    <w:pPr>
      <w:jc w:val="left"/>
    </w:pPr>
    <w:r>
      <w:t>Annex II</w:t>
    </w:r>
  </w:p>
  <w:p w14:paraId="66CED327" w14:textId="77777777" w:rsidR="00C3180B" w:rsidRPr="0033525D" w:rsidRDefault="00C3180B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0699" w14:textId="79EA880D" w:rsidR="00C3180B" w:rsidRPr="0033525D" w:rsidRDefault="00EB0A3B">
    <w:pPr>
      <w:jc w:val="right"/>
    </w:pPr>
    <w:fldSimple w:instr=" DOCPROPERTY &quot;Document number&quot;  \* MERGEFORMAT ">
      <w:r>
        <w:t>UNEP/OzL.Pro/ExCom/99/8</w:t>
      </w:r>
    </w:fldSimple>
  </w:p>
  <w:p w14:paraId="6388DC9E" w14:textId="77777777" w:rsidR="00C3180B" w:rsidRPr="0033525D" w:rsidRDefault="00C3180B" w:rsidP="004F7B01">
    <w:pPr>
      <w:jc w:val="right"/>
    </w:pPr>
    <w:r>
      <w:t>Annex II</w:t>
    </w:r>
  </w:p>
  <w:p w14:paraId="14848CB7" w14:textId="77777777" w:rsidR="00C3180B" w:rsidRPr="0033525D" w:rsidRDefault="00C3180B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EB398" w14:textId="02F94058" w:rsidR="00C3180B" w:rsidRPr="0033525D" w:rsidRDefault="00EB0A3B" w:rsidP="004F7B01">
    <w:pPr>
      <w:jc w:val="right"/>
    </w:pPr>
    <w:fldSimple w:instr=" DOCPROPERTY &quot;Document number&quot;  \* MERGEFORMAT ">
      <w:r>
        <w:t>UNEP/OzL.Pro/ExCom/99/8</w:t>
      </w:r>
    </w:fldSimple>
  </w:p>
  <w:p w14:paraId="6F6CA8BB" w14:textId="77777777" w:rsidR="00C3180B" w:rsidRDefault="00C3180B" w:rsidP="004F7B01">
    <w:pPr>
      <w:pStyle w:val="Header"/>
      <w:jc w:val="right"/>
    </w:pPr>
    <w:r>
      <w:t>Annex II</w:t>
    </w:r>
  </w:p>
  <w:p w14:paraId="3691F7F5" w14:textId="77777777" w:rsidR="00C3180B" w:rsidRDefault="00C3180B" w:rsidP="004F7B01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83C65" w14:textId="7BCC34FB" w:rsidR="00DC6A10" w:rsidRPr="0033525D" w:rsidRDefault="00EB0A3B">
    <w:fldSimple w:instr=" DOCPROPERTY &quot;Document number&quot;  \* MERGEFORMAT ">
      <w:r>
        <w:t>UNEP/OzL.Pro/ExCom/99/8</w:t>
      </w:r>
    </w:fldSimple>
  </w:p>
  <w:p w14:paraId="4E91B0ED" w14:textId="5CE85D19" w:rsidR="00DC6A10" w:rsidRPr="0033525D" w:rsidRDefault="007F4C90">
    <w:r>
      <w:t>Annex III</w:t>
    </w:r>
  </w:p>
  <w:p w14:paraId="463D63D1" w14:textId="77777777" w:rsidR="00DC6A10" w:rsidRPr="0033525D" w:rsidRDefault="00DC6A10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B662" w14:textId="152F8A4C" w:rsidR="00DC6A10" w:rsidRPr="0033525D" w:rsidRDefault="00EB0A3B">
    <w:pPr>
      <w:jc w:val="right"/>
    </w:pPr>
    <w:fldSimple w:instr=" DOCPROPERTY &quot;Document number&quot;  \* MERGEFORMAT ">
      <w:r>
        <w:t>UNEP/OzL.Pro/ExCom/99/8</w:t>
      </w:r>
    </w:fldSimple>
  </w:p>
  <w:p w14:paraId="5A1EBC7F" w14:textId="0230D8BB" w:rsidR="00DC6A10" w:rsidRPr="0033525D" w:rsidRDefault="007F4C90" w:rsidP="007F4C90">
    <w:pPr>
      <w:jc w:val="right"/>
    </w:pPr>
    <w:r>
      <w:t>Annex III</w:t>
    </w:r>
  </w:p>
  <w:p w14:paraId="68322761" w14:textId="77777777" w:rsidR="00DC6A10" w:rsidRPr="0033525D" w:rsidRDefault="00DC6A10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5218A" w14:textId="1DF252A1" w:rsidR="007F4C90" w:rsidRPr="0033525D" w:rsidRDefault="00EB0A3B" w:rsidP="004F7B01">
    <w:pPr>
      <w:jc w:val="right"/>
    </w:pPr>
    <w:fldSimple w:instr=" DOCPROPERTY &quot;Document number&quot;  \* MERGEFORMAT ">
      <w:r>
        <w:t>UNEP/OzL.Pro/ExCom/99/8</w:t>
      </w:r>
    </w:fldSimple>
  </w:p>
  <w:p w14:paraId="41247D7B" w14:textId="70F26C4F" w:rsidR="007F4C90" w:rsidRDefault="007F4C90" w:rsidP="004F7B01">
    <w:pPr>
      <w:pStyle w:val="Header"/>
      <w:jc w:val="right"/>
    </w:pPr>
    <w:r>
      <w:t>Annex III</w:t>
    </w:r>
  </w:p>
  <w:p w14:paraId="2FEEA310" w14:textId="77777777" w:rsidR="007F4C90" w:rsidRDefault="007F4C90" w:rsidP="004F7B0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F48143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Theme="minorEastAsia" w:hAnsi="Times New Roman" w:cs="Times New Roman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Theme="minorEastAsia" w:hAnsi="Times New Roman" w:cs="Times New Roman"/>
      </w:rPr>
    </w:lvl>
    <w:lvl w:ilvl="3">
      <w:start w:val="1"/>
      <w:numFmt w:val="lowerLetter"/>
      <w:pStyle w:val="Heading4"/>
      <w:lvlText w:val="%4."/>
      <w:lvlJc w:val="left"/>
      <w:pPr>
        <w:tabs>
          <w:tab w:val="num" w:pos="216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lowerRoman"/>
      <w:pStyle w:val="Heading5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0113558D"/>
    <w:multiLevelType w:val="hybridMultilevel"/>
    <w:tmpl w:val="0D10758A"/>
    <w:lvl w:ilvl="0" w:tplc="B7969EF4">
      <w:start w:val="1"/>
      <w:numFmt w:val="upperLetter"/>
      <w:lvlText w:val="%1."/>
      <w:lvlJc w:val="left"/>
      <w:pPr>
        <w:ind w:left="1211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0B9F78CF"/>
    <w:multiLevelType w:val="hybridMultilevel"/>
    <w:tmpl w:val="E7CC1798"/>
    <w:lvl w:ilvl="0" w:tplc="F5D47F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113A7"/>
    <w:multiLevelType w:val="multilevel"/>
    <w:tmpl w:val="48241D10"/>
    <w:numStyleLink w:val="Normallist"/>
  </w:abstractNum>
  <w:abstractNum w:abstractNumId="14" w15:restartNumberingAfterBreak="0">
    <w:nsid w:val="1EF1406E"/>
    <w:multiLevelType w:val="hybridMultilevel"/>
    <w:tmpl w:val="D7543942"/>
    <w:lvl w:ilvl="0" w:tplc="10090017">
      <w:start w:val="1"/>
      <w:numFmt w:val="lowerLetter"/>
      <w:lvlText w:val="%1)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9C05284"/>
    <w:multiLevelType w:val="hybridMultilevel"/>
    <w:tmpl w:val="908A6F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F5D91"/>
    <w:multiLevelType w:val="multilevel"/>
    <w:tmpl w:val="2CE01966"/>
    <w:styleLink w:val="Normallist24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lowerLetter"/>
      <w:lvlText w:val="%2."/>
      <w:lvlJc w:val="left"/>
      <w:pPr>
        <w:ind w:left="1704" w:hanging="360"/>
      </w:pPr>
    </w:lvl>
    <w:lvl w:ilvl="2">
      <w:start w:val="1"/>
      <w:numFmt w:val="lowerLetter"/>
      <w:lvlText w:val="(%3)"/>
      <w:lvlJc w:val="right"/>
      <w:pPr>
        <w:ind w:left="2424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3144" w:hanging="360"/>
      </w:pPr>
    </w:lvl>
    <w:lvl w:ilvl="4">
      <w:start w:val="1"/>
      <w:numFmt w:val="lowerLetter"/>
      <w:lvlText w:val="%5."/>
      <w:lvlJc w:val="left"/>
      <w:pPr>
        <w:ind w:left="3864" w:hanging="360"/>
      </w:pPr>
    </w:lvl>
    <w:lvl w:ilvl="5">
      <w:start w:val="1"/>
      <w:numFmt w:val="upperLetter"/>
      <w:lvlText w:val="%6."/>
      <w:lvlJc w:val="left"/>
      <w:pPr>
        <w:ind w:left="4764" w:hanging="360"/>
      </w:pPr>
    </w:lvl>
    <w:lvl w:ilvl="6">
      <w:start w:val="1"/>
      <w:numFmt w:val="upperLetter"/>
      <w:lvlText w:val="%7."/>
      <w:lvlJc w:val="left"/>
      <w:pPr>
        <w:ind w:left="5304" w:hanging="360"/>
      </w:pPr>
    </w:lvl>
    <w:lvl w:ilvl="7">
      <w:start w:val="1"/>
      <w:numFmt w:val="upperLetter"/>
      <w:lvlText w:val="%8."/>
      <w:lvlJc w:val="left"/>
      <w:pPr>
        <w:ind w:left="6024" w:hanging="360"/>
      </w:pPr>
    </w:lvl>
    <w:lvl w:ilvl="8">
      <w:start w:val="1"/>
      <w:numFmt w:val="lowerRoman"/>
      <w:lvlText w:val="%9."/>
      <w:lvlJc w:val="right"/>
      <w:pPr>
        <w:ind w:left="6744" w:hanging="180"/>
      </w:pPr>
    </w:lvl>
  </w:abstractNum>
  <w:abstractNum w:abstractNumId="1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326050D8"/>
    <w:multiLevelType w:val="hybridMultilevel"/>
    <w:tmpl w:val="6C904E90"/>
    <w:lvl w:ilvl="0" w:tplc="2F320DDA">
      <w:start w:val="1"/>
      <w:numFmt w:val="lowerRoman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18430CC"/>
    <w:multiLevelType w:val="hybridMultilevel"/>
    <w:tmpl w:val="8BDE62E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34232D"/>
    <w:multiLevelType w:val="hybridMultilevel"/>
    <w:tmpl w:val="87403554"/>
    <w:lvl w:ilvl="0" w:tplc="AB3ED56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5C17E5"/>
    <w:multiLevelType w:val="hybridMultilevel"/>
    <w:tmpl w:val="B8508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9054F2"/>
    <w:multiLevelType w:val="hybridMultilevel"/>
    <w:tmpl w:val="4286A52A"/>
    <w:lvl w:ilvl="0" w:tplc="935484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0550051"/>
    <w:multiLevelType w:val="hybridMultilevel"/>
    <w:tmpl w:val="C7405C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52A66A9D"/>
    <w:multiLevelType w:val="multilevel"/>
    <w:tmpl w:val="48241D10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567"/>
        </w:tabs>
        <w:ind w:left="1247" w:firstLine="0"/>
      </w:pPr>
    </w:lvl>
    <w:lvl w:ilvl="1">
      <w:start w:val="1"/>
      <w:numFmt w:val="lowerLetter"/>
      <w:lvlText w:val="(%2)"/>
      <w:lvlJc w:val="left"/>
      <w:pPr>
        <w:tabs>
          <w:tab w:val="num" w:pos="567"/>
        </w:tabs>
        <w:ind w:left="1247" w:firstLine="567"/>
      </w:pPr>
    </w:lvl>
    <w:lvl w:ilvl="2">
      <w:start w:val="1"/>
      <w:numFmt w:val="lowerRoman"/>
      <w:lvlText w:val="(%3)"/>
      <w:lvlJc w:val="left"/>
      <w:pPr>
        <w:tabs>
          <w:tab w:val="num" w:pos="567"/>
        </w:tabs>
        <w:ind w:left="2948" w:hanging="567"/>
      </w:p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3515" w:hanging="567"/>
      </w:pPr>
    </w:lvl>
    <w:lvl w:ilvl="4">
      <w:start w:val="1"/>
      <w:numFmt w:val="lowerLetter"/>
      <w:lvlText w:val="%5."/>
      <w:lvlJc w:val="left"/>
      <w:pPr>
        <w:tabs>
          <w:tab w:val="num" w:pos="6548"/>
        </w:tabs>
        <w:ind w:left="6548" w:hanging="360"/>
      </w:pPr>
    </w:lvl>
    <w:lvl w:ilvl="5">
      <w:start w:val="1"/>
      <w:numFmt w:val="lowerRoman"/>
      <w:lvlText w:val="%6."/>
      <w:lvlJc w:val="right"/>
      <w:pPr>
        <w:tabs>
          <w:tab w:val="num" w:pos="7268"/>
        </w:tabs>
        <w:ind w:left="7268" w:hanging="180"/>
      </w:pPr>
    </w:lvl>
    <w:lvl w:ilvl="6">
      <w:start w:val="1"/>
      <w:numFmt w:val="decimal"/>
      <w:lvlText w:val="%7."/>
      <w:lvlJc w:val="left"/>
      <w:pPr>
        <w:tabs>
          <w:tab w:val="num" w:pos="7988"/>
        </w:tabs>
        <w:ind w:left="7988" w:hanging="360"/>
      </w:pPr>
    </w:lvl>
    <w:lvl w:ilvl="7">
      <w:start w:val="1"/>
      <w:numFmt w:val="lowerLetter"/>
      <w:lvlText w:val="%8."/>
      <w:lvlJc w:val="left"/>
      <w:pPr>
        <w:tabs>
          <w:tab w:val="num" w:pos="8708"/>
        </w:tabs>
        <w:ind w:left="8708" w:hanging="360"/>
      </w:pPr>
    </w:lvl>
    <w:lvl w:ilvl="8">
      <w:start w:val="1"/>
      <w:numFmt w:val="lowerRoman"/>
      <w:lvlText w:val="%9."/>
      <w:lvlJc w:val="right"/>
      <w:pPr>
        <w:tabs>
          <w:tab w:val="num" w:pos="9428"/>
        </w:tabs>
        <w:ind w:left="9428" w:hanging="180"/>
      </w:pPr>
    </w:lvl>
  </w:abstractNum>
  <w:abstractNum w:abstractNumId="27" w15:restartNumberingAfterBreak="0">
    <w:nsid w:val="55A84F33"/>
    <w:multiLevelType w:val="hybridMultilevel"/>
    <w:tmpl w:val="E4424B7E"/>
    <w:lvl w:ilvl="0" w:tplc="BB8EB2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F175B"/>
    <w:multiLevelType w:val="hybridMultilevel"/>
    <w:tmpl w:val="7BCE2C2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2B356B"/>
    <w:multiLevelType w:val="hybridMultilevel"/>
    <w:tmpl w:val="005C3836"/>
    <w:lvl w:ilvl="0" w:tplc="60F4E0DA">
      <w:start w:val="1"/>
      <w:numFmt w:val="lowerLetter"/>
      <w:lvlText w:val="(%1)"/>
      <w:lvlJc w:val="left"/>
      <w:pPr>
        <w:ind w:left="928" w:hanging="360"/>
      </w:pPr>
      <w:rPr>
        <w:rFonts w:ascii="Times New Roman" w:hAnsi="Times New Roman"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648" w:hanging="360"/>
      </w:pPr>
    </w:lvl>
    <w:lvl w:ilvl="2" w:tplc="1009001B" w:tentative="1">
      <w:start w:val="1"/>
      <w:numFmt w:val="lowerRoman"/>
      <w:lvlText w:val="%3."/>
      <w:lvlJc w:val="right"/>
      <w:pPr>
        <w:ind w:left="2368" w:hanging="180"/>
      </w:pPr>
    </w:lvl>
    <w:lvl w:ilvl="3" w:tplc="1009000F" w:tentative="1">
      <w:start w:val="1"/>
      <w:numFmt w:val="decimal"/>
      <w:lvlText w:val="%4."/>
      <w:lvlJc w:val="left"/>
      <w:pPr>
        <w:ind w:left="3088" w:hanging="360"/>
      </w:pPr>
    </w:lvl>
    <w:lvl w:ilvl="4" w:tplc="10090019" w:tentative="1">
      <w:start w:val="1"/>
      <w:numFmt w:val="lowerLetter"/>
      <w:lvlText w:val="%5."/>
      <w:lvlJc w:val="left"/>
      <w:pPr>
        <w:ind w:left="3808" w:hanging="360"/>
      </w:pPr>
    </w:lvl>
    <w:lvl w:ilvl="5" w:tplc="1009001B" w:tentative="1">
      <w:start w:val="1"/>
      <w:numFmt w:val="lowerRoman"/>
      <w:lvlText w:val="%6."/>
      <w:lvlJc w:val="right"/>
      <w:pPr>
        <w:ind w:left="4528" w:hanging="180"/>
      </w:pPr>
    </w:lvl>
    <w:lvl w:ilvl="6" w:tplc="1009000F" w:tentative="1">
      <w:start w:val="1"/>
      <w:numFmt w:val="decimal"/>
      <w:lvlText w:val="%7."/>
      <w:lvlJc w:val="left"/>
      <w:pPr>
        <w:ind w:left="5248" w:hanging="360"/>
      </w:pPr>
    </w:lvl>
    <w:lvl w:ilvl="7" w:tplc="10090019" w:tentative="1">
      <w:start w:val="1"/>
      <w:numFmt w:val="lowerLetter"/>
      <w:lvlText w:val="%8."/>
      <w:lvlJc w:val="left"/>
      <w:pPr>
        <w:ind w:left="5968" w:hanging="360"/>
      </w:pPr>
    </w:lvl>
    <w:lvl w:ilvl="8" w:tplc="10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1" w15:restartNumberingAfterBreak="0">
    <w:nsid w:val="6A67417A"/>
    <w:multiLevelType w:val="hybridMultilevel"/>
    <w:tmpl w:val="7B76CF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>
      <w:start w:val="1"/>
      <w:numFmt w:val="decimal"/>
      <w:pStyle w:val="Header4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33" w15:restartNumberingAfterBreak="0">
    <w:nsid w:val="7FFC391B"/>
    <w:multiLevelType w:val="hybridMultilevel"/>
    <w:tmpl w:val="E4424B7E"/>
    <w:lvl w:ilvl="0" w:tplc="BB8EB2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74096543">
    <w:abstractNumId w:val="10"/>
  </w:num>
  <w:num w:numId="2" w16cid:durableId="786436024">
    <w:abstractNumId w:val="10"/>
  </w:num>
  <w:num w:numId="3" w16cid:durableId="1551187529">
    <w:abstractNumId w:val="10"/>
  </w:num>
  <w:num w:numId="4" w16cid:durableId="1591309128">
    <w:abstractNumId w:val="10"/>
  </w:num>
  <w:num w:numId="5" w16cid:durableId="956791274">
    <w:abstractNumId w:val="10"/>
  </w:num>
  <w:num w:numId="6" w16cid:durableId="1436711339">
    <w:abstractNumId w:val="9"/>
  </w:num>
  <w:num w:numId="7" w16cid:durableId="1264723822">
    <w:abstractNumId w:val="7"/>
  </w:num>
  <w:num w:numId="8" w16cid:durableId="343702820">
    <w:abstractNumId w:val="6"/>
  </w:num>
  <w:num w:numId="9" w16cid:durableId="779759771">
    <w:abstractNumId w:val="5"/>
  </w:num>
  <w:num w:numId="10" w16cid:durableId="88351161">
    <w:abstractNumId w:val="4"/>
  </w:num>
  <w:num w:numId="11" w16cid:durableId="1925064086">
    <w:abstractNumId w:val="8"/>
  </w:num>
  <w:num w:numId="12" w16cid:durableId="456720952">
    <w:abstractNumId w:val="3"/>
  </w:num>
  <w:num w:numId="13" w16cid:durableId="417101353">
    <w:abstractNumId w:val="2"/>
  </w:num>
  <w:num w:numId="14" w16cid:durableId="1960913996">
    <w:abstractNumId w:val="1"/>
  </w:num>
  <w:num w:numId="15" w16cid:durableId="1878007093">
    <w:abstractNumId w:val="0"/>
  </w:num>
  <w:num w:numId="16" w16cid:durableId="1793548327">
    <w:abstractNumId w:val="17"/>
  </w:num>
  <w:num w:numId="17" w16cid:durableId="1137381005">
    <w:abstractNumId w:val="23"/>
  </w:num>
  <w:num w:numId="18" w16cid:durableId="671107749">
    <w:abstractNumId w:val="25"/>
  </w:num>
  <w:num w:numId="19" w16cid:durableId="1526870837">
    <w:abstractNumId w:val="32"/>
  </w:num>
  <w:num w:numId="20" w16cid:durableId="1070348511">
    <w:abstractNumId w:val="18"/>
  </w:num>
  <w:num w:numId="21" w16cid:durableId="1201548317">
    <w:abstractNumId w:val="18"/>
    <w:lvlOverride w:ilvl="0">
      <w:startOverride w:val="1"/>
    </w:lvlOverride>
  </w:num>
  <w:num w:numId="22" w16cid:durableId="759643789">
    <w:abstractNumId w:val="28"/>
  </w:num>
  <w:num w:numId="23" w16cid:durableId="1397825505">
    <w:abstractNumId w:val="21"/>
  </w:num>
  <w:num w:numId="24" w16cid:durableId="1051735893">
    <w:abstractNumId w:val="29"/>
  </w:num>
  <w:num w:numId="25" w16cid:durableId="1791509857">
    <w:abstractNumId w:val="20"/>
  </w:num>
  <w:num w:numId="26" w16cid:durableId="2039770994">
    <w:abstractNumId w:val="22"/>
  </w:num>
  <w:num w:numId="27" w16cid:durableId="993341946">
    <w:abstractNumId w:val="11"/>
  </w:num>
  <w:num w:numId="28" w16cid:durableId="7263379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7799976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083280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0882350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68336258">
    <w:abstractNumId w:val="16"/>
  </w:num>
  <w:num w:numId="33" w16cid:durableId="382796918">
    <w:abstractNumId w:val="26"/>
  </w:num>
  <w:num w:numId="34" w16cid:durableId="15825211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24350579">
    <w:abstractNumId w:val="15"/>
  </w:num>
  <w:num w:numId="36" w16cid:durableId="1101678544">
    <w:abstractNumId w:val="33"/>
  </w:num>
  <w:num w:numId="37" w16cid:durableId="1288968819">
    <w:abstractNumId w:val="27"/>
  </w:num>
  <w:num w:numId="38" w16cid:durableId="1468205300">
    <w:abstractNumId w:val="12"/>
  </w:num>
  <w:num w:numId="39" w16cid:durableId="18943477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884678429">
    <w:abstractNumId w:val="24"/>
  </w:num>
  <w:num w:numId="41" w16cid:durableId="1205173721">
    <w:abstractNumId w:val="19"/>
  </w:num>
  <w:num w:numId="42" w16cid:durableId="464005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25373458">
    <w:abstractNumId w:val="30"/>
  </w:num>
  <w:num w:numId="44" w16cid:durableId="5736238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9637581">
    <w:abstractNumId w:val="31"/>
  </w:num>
  <w:num w:numId="46" w16cid:durableId="654532764">
    <w:abstractNumId w:val="14"/>
  </w:num>
  <w:num w:numId="47" w16cid:durableId="1955598811">
    <w:abstractNumId w:val="10"/>
  </w:num>
  <w:num w:numId="48" w16cid:durableId="156312562">
    <w:abstractNumId w:val="10"/>
  </w:num>
  <w:num w:numId="49" w16cid:durableId="32224653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wFAD1WsIktAAAA"/>
  </w:docVars>
  <w:rsids>
    <w:rsidRoot w:val="00C3180B"/>
    <w:rsid w:val="00000196"/>
    <w:rsid w:val="0000055C"/>
    <w:rsid w:val="00000FED"/>
    <w:rsid w:val="00001AF6"/>
    <w:rsid w:val="00002086"/>
    <w:rsid w:val="00002992"/>
    <w:rsid w:val="0000434E"/>
    <w:rsid w:val="00004BA2"/>
    <w:rsid w:val="00005EA4"/>
    <w:rsid w:val="00007248"/>
    <w:rsid w:val="00011751"/>
    <w:rsid w:val="00011BD4"/>
    <w:rsid w:val="00013B21"/>
    <w:rsid w:val="000144FE"/>
    <w:rsid w:val="000154E8"/>
    <w:rsid w:val="00016A04"/>
    <w:rsid w:val="000219FC"/>
    <w:rsid w:val="000235F6"/>
    <w:rsid w:val="000238DA"/>
    <w:rsid w:val="00023BB5"/>
    <w:rsid w:val="00024A6B"/>
    <w:rsid w:val="000258D4"/>
    <w:rsid w:val="00025C9E"/>
    <w:rsid w:val="00027178"/>
    <w:rsid w:val="00027B2B"/>
    <w:rsid w:val="0003040C"/>
    <w:rsid w:val="0003048F"/>
    <w:rsid w:val="00030AED"/>
    <w:rsid w:val="00031260"/>
    <w:rsid w:val="00034557"/>
    <w:rsid w:val="00034D25"/>
    <w:rsid w:val="00034E1A"/>
    <w:rsid w:val="00035157"/>
    <w:rsid w:val="0003681A"/>
    <w:rsid w:val="00036A13"/>
    <w:rsid w:val="00037939"/>
    <w:rsid w:val="00043E85"/>
    <w:rsid w:val="00044438"/>
    <w:rsid w:val="000454C4"/>
    <w:rsid w:val="000504CE"/>
    <w:rsid w:val="00052A27"/>
    <w:rsid w:val="0005485F"/>
    <w:rsid w:val="000554FD"/>
    <w:rsid w:val="00055DFD"/>
    <w:rsid w:val="000565EB"/>
    <w:rsid w:val="00056D6E"/>
    <w:rsid w:val="000600A6"/>
    <w:rsid w:val="0006036D"/>
    <w:rsid w:val="00061442"/>
    <w:rsid w:val="000617A8"/>
    <w:rsid w:val="00062A95"/>
    <w:rsid w:val="0006459D"/>
    <w:rsid w:val="00065D34"/>
    <w:rsid w:val="00067283"/>
    <w:rsid w:val="000675BB"/>
    <w:rsid w:val="00070B01"/>
    <w:rsid w:val="0007177C"/>
    <w:rsid w:val="00071AE1"/>
    <w:rsid w:val="00072045"/>
    <w:rsid w:val="000723BE"/>
    <w:rsid w:val="000727D4"/>
    <w:rsid w:val="00072927"/>
    <w:rsid w:val="00072B13"/>
    <w:rsid w:val="00072D44"/>
    <w:rsid w:val="00074302"/>
    <w:rsid w:val="00076CEE"/>
    <w:rsid w:val="00077537"/>
    <w:rsid w:val="00080AA5"/>
    <w:rsid w:val="00080ED0"/>
    <w:rsid w:val="00082028"/>
    <w:rsid w:val="000854F8"/>
    <w:rsid w:val="00085B8F"/>
    <w:rsid w:val="00085DE4"/>
    <w:rsid w:val="00085EE0"/>
    <w:rsid w:val="00087AFC"/>
    <w:rsid w:val="00090481"/>
    <w:rsid w:val="00090ABE"/>
    <w:rsid w:val="00091A22"/>
    <w:rsid w:val="00091BBE"/>
    <w:rsid w:val="00092DFB"/>
    <w:rsid w:val="00092EAF"/>
    <w:rsid w:val="00092FC9"/>
    <w:rsid w:val="0009340B"/>
    <w:rsid w:val="00094BE3"/>
    <w:rsid w:val="000950A5"/>
    <w:rsid w:val="000A1DB0"/>
    <w:rsid w:val="000A7970"/>
    <w:rsid w:val="000B2ABB"/>
    <w:rsid w:val="000B324E"/>
    <w:rsid w:val="000B355B"/>
    <w:rsid w:val="000B562D"/>
    <w:rsid w:val="000B621C"/>
    <w:rsid w:val="000C0404"/>
    <w:rsid w:val="000C2CD5"/>
    <w:rsid w:val="000C3F28"/>
    <w:rsid w:val="000C75AF"/>
    <w:rsid w:val="000C7EF8"/>
    <w:rsid w:val="000D1A6E"/>
    <w:rsid w:val="000D2DDE"/>
    <w:rsid w:val="000D41AB"/>
    <w:rsid w:val="000D43C6"/>
    <w:rsid w:val="000D4FE1"/>
    <w:rsid w:val="000D7416"/>
    <w:rsid w:val="000E07BC"/>
    <w:rsid w:val="000E1B7D"/>
    <w:rsid w:val="000E2313"/>
    <w:rsid w:val="000E3086"/>
    <w:rsid w:val="000E45E1"/>
    <w:rsid w:val="000E651A"/>
    <w:rsid w:val="000E7237"/>
    <w:rsid w:val="000E760F"/>
    <w:rsid w:val="000E7713"/>
    <w:rsid w:val="000F198F"/>
    <w:rsid w:val="000F1CD4"/>
    <w:rsid w:val="000F2C06"/>
    <w:rsid w:val="000F4103"/>
    <w:rsid w:val="000F51B1"/>
    <w:rsid w:val="000F61F7"/>
    <w:rsid w:val="000F64AB"/>
    <w:rsid w:val="000F70A7"/>
    <w:rsid w:val="00104568"/>
    <w:rsid w:val="001049B8"/>
    <w:rsid w:val="001075FA"/>
    <w:rsid w:val="00107611"/>
    <w:rsid w:val="00107F73"/>
    <w:rsid w:val="0011287E"/>
    <w:rsid w:val="0011291C"/>
    <w:rsid w:val="001139D2"/>
    <w:rsid w:val="00113A48"/>
    <w:rsid w:val="00116661"/>
    <w:rsid w:val="00120446"/>
    <w:rsid w:val="00120AB2"/>
    <w:rsid w:val="00121D4D"/>
    <w:rsid w:val="0012250C"/>
    <w:rsid w:val="0012358E"/>
    <w:rsid w:val="00123EA2"/>
    <w:rsid w:val="00124B93"/>
    <w:rsid w:val="00132B74"/>
    <w:rsid w:val="001349FC"/>
    <w:rsid w:val="00134B7F"/>
    <w:rsid w:val="00135980"/>
    <w:rsid w:val="00137736"/>
    <w:rsid w:val="001413D2"/>
    <w:rsid w:val="001429EC"/>
    <w:rsid w:val="0014455C"/>
    <w:rsid w:val="001472D1"/>
    <w:rsid w:val="001542F3"/>
    <w:rsid w:val="00154357"/>
    <w:rsid w:val="001575D6"/>
    <w:rsid w:val="00163CBF"/>
    <w:rsid w:val="00164719"/>
    <w:rsid w:val="001661F1"/>
    <w:rsid w:val="00166FC4"/>
    <w:rsid w:val="001677AC"/>
    <w:rsid w:val="00177AFA"/>
    <w:rsid w:val="00180218"/>
    <w:rsid w:val="00181C38"/>
    <w:rsid w:val="001823A9"/>
    <w:rsid w:val="00182566"/>
    <w:rsid w:val="00183BD8"/>
    <w:rsid w:val="00184B70"/>
    <w:rsid w:val="00186F0E"/>
    <w:rsid w:val="001873C8"/>
    <w:rsid w:val="001902B0"/>
    <w:rsid w:val="00190A61"/>
    <w:rsid w:val="0019266B"/>
    <w:rsid w:val="00192AA0"/>
    <w:rsid w:val="00193D0C"/>
    <w:rsid w:val="00193E31"/>
    <w:rsid w:val="00193FA0"/>
    <w:rsid w:val="0019541D"/>
    <w:rsid w:val="00197360"/>
    <w:rsid w:val="001A019B"/>
    <w:rsid w:val="001A0844"/>
    <w:rsid w:val="001A113A"/>
    <w:rsid w:val="001A13FA"/>
    <w:rsid w:val="001A3342"/>
    <w:rsid w:val="001A3B5D"/>
    <w:rsid w:val="001A3E3D"/>
    <w:rsid w:val="001A7406"/>
    <w:rsid w:val="001B1E40"/>
    <w:rsid w:val="001B6472"/>
    <w:rsid w:val="001B7D6B"/>
    <w:rsid w:val="001C0913"/>
    <w:rsid w:val="001C137D"/>
    <w:rsid w:val="001C1CC3"/>
    <w:rsid w:val="001C3D6F"/>
    <w:rsid w:val="001C4267"/>
    <w:rsid w:val="001C6C23"/>
    <w:rsid w:val="001C764E"/>
    <w:rsid w:val="001C7B9B"/>
    <w:rsid w:val="001D1451"/>
    <w:rsid w:val="001D4ADA"/>
    <w:rsid w:val="001D5935"/>
    <w:rsid w:val="001D5A08"/>
    <w:rsid w:val="001D5B2D"/>
    <w:rsid w:val="001D7F3C"/>
    <w:rsid w:val="001E1052"/>
    <w:rsid w:val="001E1B16"/>
    <w:rsid w:val="001E21B1"/>
    <w:rsid w:val="001E2B0B"/>
    <w:rsid w:val="001E2CEB"/>
    <w:rsid w:val="001E2EEA"/>
    <w:rsid w:val="001E2F93"/>
    <w:rsid w:val="001E4286"/>
    <w:rsid w:val="001E61E5"/>
    <w:rsid w:val="001E6BE5"/>
    <w:rsid w:val="001E7210"/>
    <w:rsid w:val="001F2159"/>
    <w:rsid w:val="001F5BCB"/>
    <w:rsid w:val="00200ABA"/>
    <w:rsid w:val="00203CA8"/>
    <w:rsid w:val="0020579C"/>
    <w:rsid w:val="00207181"/>
    <w:rsid w:val="002143AD"/>
    <w:rsid w:val="00216B03"/>
    <w:rsid w:val="002230BE"/>
    <w:rsid w:val="00223ED1"/>
    <w:rsid w:val="00223F01"/>
    <w:rsid w:val="002266B7"/>
    <w:rsid w:val="00227989"/>
    <w:rsid w:val="00227F4F"/>
    <w:rsid w:val="00232B3E"/>
    <w:rsid w:val="002346E3"/>
    <w:rsid w:val="0023484C"/>
    <w:rsid w:val="00237AC9"/>
    <w:rsid w:val="0024191C"/>
    <w:rsid w:val="00242DC8"/>
    <w:rsid w:val="0024665C"/>
    <w:rsid w:val="00251396"/>
    <w:rsid w:val="00251DFF"/>
    <w:rsid w:val="00252E58"/>
    <w:rsid w:val="00253222"/>
    <w:rsid w:val="00253E6D"/>
    <w:rsid w:val="00254029"/>
    <w:rsid w:val="00254265"/>
    <w:rsid w:val="002566E0"/>
    <w:rsid w:val="002608C9"/>
    <w:rsid w:val="002625B8"/>
    <w:rsid w:val="00262E06"/>
    <w:rsid w:val="00263ABE"/>
    <w:rsid w:val="002646B4"/>
    <w:rsid w:val="002646EB"/>
    <w:rsid w:val="0026495C"/>
    <w:rsid w:val="00265E0C"/>
    <w:rsid w:val="00267BCC"/>
    <w:rsid w:val="002718DE"/>
    <w:rsid w:val="002727F6"/>
    <w:rsid w:val="00272E29"/>
    <w:rsid w:val="00274A89"/>
    <w:rsid w:val="0027567B"/>
    <w:rsid w:val="00275D2C"/>
    <w:rsid w:val="0027733A"/>
    <w:rsid w:val="00280120"/>
    <w:rsid w:val="002827E8"/>
    <w:rsid w:val="00282DBD"/>
    <w:rsid w:val="00284B91"/>
    <w:rsid w:val="00286621"/>
    <w:rsid w:val="00287C14"/>
    <w:rsid w:val="00291149"/>
    <w:rsid w:val="00291880"/>
    <w:rsid w:val="00293FFC"/>
    <w:rsid w:val="00295BEC"/>
    <w:rsid w:val="002961C8"/>
    <w:rsid w:val="002965E3"/>
    <w:rsid w:val="00296CFA"/>
    <w:rsid w:val="00297AA3"/>
    <w:rsid w:val="002A066F"/>
    <w:rsid w:val="002A2001"/>
    <w:rsid w:val="002A2E63"/>
    <w:rsid w:val="002A58C6"/>
    <w:rsid w:val="002A5C99"/>
    <w:rsid w:val="002A6328"/>
    <w:rsid w:val="002B5151"/>
    <w:rsid w:val="002B5DBC"/>
    <w:rsid w:val="002B61A0"/>
    <w:rsid w:val="002B72E9"/>
    <w:rsid w:val="002C1779"/>
    <w:rsid w:val="002C23DA"/>
    <w:rsid w:val="002C44EF"/>
    <w:rsid w:val="002C4C67"/>
    <w:rsid w:val="002C5539"/>
    <w:rsid w:val="002C6CA2"/>
    <w:rsid w:val="002C71A9"/>
    <w:rsid w:val="002D0315"/>
    <w:rsid w:val="002D195E"/>
    <w:rsid w:val="002D4151"/>
    <w:rsid w:val="002D4A65"/>
    <w:rsid w:val="002D4EE9"/>
    <w:rsid w:val="002D5AEC"/>
    <w:rsid w:val="002E1D44"/>
    <w:rsid w:val="002E21D0"/>
    <w:rsid w:val="002E2775"/>
    <w:rsid w:val="002E33DC"/>
    <w:rsid w:val="002E36BE"/>
    <w:rsid w:val="002E3935"/>
    <w:rsid w:val="002E41B5"/>
    <w:rsid w:val="002E45F3"/>
    <w:rsid w:val="002E46E3"/>
    <w:rsid w:val="002E5015"/>
    <w:rsid w:val="002E5B06"/>
    <w:rsid w:val="002E6BC5"/>
    <w:rsid w:val="002E77E4"/>
    <w:rsid w:val="002F096A"/>
    <w:rsid w:val="002F2BEB"/>
    <w:rsid w:val="002F3020"/>
    <w:rsid w:val="002F313D"/>
    <w:rsid w:val="002F6E3D"/>
    <w:rsid w:val="0030065C"/>
    <w:rsid w:val="0030149A"/>
    <w:rsid w:val="00305DDF"/>
    <w:rsid w:val="00310020"/>
    <w:rsid w:val="00311465"/>
    <w:rsid w:val="003130BE"/>
    <w:rsid w:val="003140EF"/>
    <w:rsid w:val="00314331"/>
    <w:rsid w:val="00315EA4"/>
    <w:rsid w:val="00315F53"/>
    <w:rsid w:val="00316207"/>
    <w:rsid w:val="00317541"/>
    <w:rsid w:val="00324D2F"/>
    <w:rsid w:val="00327E97"/>
    <w:rsid w:val="003306E1"/>
    <w:rsid w:val="00330C67"/>
    <w:rsid w:val="00331E5B"/>
    <w:rsid w:val="003320E4"/>
    <w:rsid w:val="00333EAB"/>
    <w:rsid w:val="0033525D"/>
    <w:rsid w:val="003374EC"/>
    <w:rsid w:val="0034050D"/>
    <w:rsid w:val="0034081C"/>
    <w:rsid w:val="003408F5"/>
    <w:rsid w:val="0034095F"/>
    <w:rsid w:val="003414F3"/>
    <w:rsid w:val="00343906"/>
    <w:rsid w:val="00343B81"/>
    <w:rsid w:val="00344897"/>
    <w:rsid w:val="00344B52"/>
    <w:rsid w:val="00353BC6"/>
    <w:rsid w:val="0035613E"/>
    <w:rsid w:val="00356C4A"/>
    <w:rsid w:val="00360938"/>
    <w:rsid w:val="003609FA"/>
    <w:rsid w:val="0036309B"/>
    <w:rsid w:val="00363578"/>
    <w:rsid w:val="0036394B"/>
    <w:rsid w:val="00363EE9"/>
    <w:rsid w:val="00365659"/>
    <w:rsid w:val="00366C8D"/>
    <w:rsid w:val="00370832"/>
    <w:rsid w:val="00370E05"/>
    <w:rsid w:val="003721B5"/>
    <w:rsid w:val="00372311"/>
    <w:rsid w:val="00372A65"/>
    <w:rsid w:val="00376128"/>
    <w:rsid w:val="00376AF6"/>
    <w:rsid w:val="0037742E"/>
    <w:rsid w:val="003776A6"/>
    <w:rsid w:val="0038004E"/>
    <w:rsid w:val="00380556"/>
    <w:rsid w:val="0038245A"/>
    <w:rsid w:val="003843DB"/>
    <w:rsid w:val="00385C77"/>
    <w:rsid w:val="003863F3"/>
    <w:rsid w:val="00386D7E"/>
    <w:rsid w:val="00391766"/>
    <w:rsid w:val="0039337A"/>
    <w:rsid w:val="00393E3B"/>
    <w:rsid w:val="00394358"/>
    <w:rsid w:val="0039499D"/>
    <w:rsid w:val="00396605"/>
    <w:rsid w:val="00397FB1"/>
    <w:rsid w:val="003A16CD"/>
    <w:rsid w:val="003A3189"/>
    <w:rsid w:val="003A3D78"/>
    <w:rsid w:val="003A3F27"/>
    <w:rsid w:val="003A3F49"/>
    <w:rsid w:val="003A5613"/>
    <w:rsid w:val="003A5821"/>
    <w:rsid w:val="003A670D"/>
    <w:rsid w:val="003A7247"/>
    <w:rsid w:val="003B0502"/>
    <w:rsid w:val="003B31E3"/>
    <w:rsid w:val="003B3844"/>
    <w:rsid w:val="003B3973"/>
    <w:rsid w:val="003B3AB8"/>
    <w:rsid w:val="003B3E7B"/>
    <w:rsid w:val="003B4C07"/>
    <w:rsid w:val="003B4F9F"/>
    <w:rsid w:val="003B569D"/>
    <w:rsid w:val="003B577D"/>
    <w:rsid w:val="003B72E3"/>
    <w:rsid w:val="003C0CBF"/>
    <w:rsid w:val="003C3C0E"/>
    <w:rsid w:val="003C4095"/>
    <w:rsid w:val="003C4C4E"/>
    <w:rsid w:val="003C5420"/>
    <w:rsid w:val="003C57AB"/>
    <w:rsid w:val="003C6C7E"/>
    <w:rsid w:val="003C7B2F"/>
    <w:rsid w:val="003C7C3C"/>
    <w:rsid w:val="003D0C07"/>
    <w:rsid w:val="003D124B"/>
    <w:rsid w:val="003D197C"/>
    <w:rsid w:val="003D1DF1"/>
    <w:rsid w:val="003D3101"/>
    <w:rsid w:val="003D32D0"/>
    <w:rsid w:val="003D340F"/>
    <w:rsid w:val="003D4FAC"/>
    <w:rsid w:val="003D58A8"/>
    <w:rsid w:val="003D65A7"/>
    <w:rsid w:val="003D6B79"/>
    <w:rsid w:val="003D6CAD"/>
    <w:rsid w:val="003D6F6F"/>
    <w:rsid w:val="003D7D53"/>
    <w:rsid w:val="003E6470"/>
    <w:rsid w:val="003E7906"/>
    <w:rsid w:val="003F1664"/>
    <w:rsid w:val="003F2C40"/>
    <w:rsid w:val="003F2E7D"/>
    <w:rsid w:val="003F3B36"/>
    <w:rsid w:val="003F3C50"/>
    <w:rsid w:val="003F6F7A"/>
    <w:rsid w:val="0040042A"/>
    <w:rsid w:val="004045E5"/>
    <w:rsid w:val="00406A6A"/>
    <w:rsid w:val="00406B22"/>
    <w:rsid w:val="00406FEB"/>
    <w:rsid w:val="00410B02"/>
    <w:rsid w:val="004119A1"/>
    <w:rsid w:val="004143BA"/>
    <w:rsid w:val="00416B26"/>
    <w:rsid w:val="004206CB"/>
    <w:rsid w:val="00420D12"/>
    <w:rsid w:val="00421670"/>
    <w:rsid w:val="0042207C"/>
    <w:rsid w:val="004222E7"/>
    <w:rsid w:val="0042285F"/>
    <w:rsid w:val="00423A0C"/>
    <w:rsid w:val="00424CE2"/>
    <w:rsid w:val="00424E5B"/>
    <w:rsid w:val="00425514"/>
    <w:rsid w:val="00432279"/>
    <w:rsid w:val="004324AA"/>
    <w:rsid w:val="004328A7"/>
    <w:rsid w:val="0043347C"/>
    <w:rsid w:val="00434A39"/>
    <w:rsid w:val="00434A5D"/>
    <w:rsid w:val="00434C74"/>
    <w:rsid w:val="00435E17"/>
    <w:rsid w:val="00435FF0"/>
    <w:rsid w:val="004368F3"/>
    <w:rsid w:val="00441AA2"/>
    <w:rsid w:val="00442A13"/>
    <w:rsid w:val="00442D31"/>
    <w:rsid w:val="00445A6A"/>
    <w:rsid w:val="00447BEA"/>
    <w:rsid w:val="00450AA6"/>
    <w:rsid w:val="00450EAC"/>
    <w:rsid w:val="00451574"/>
    <w:rsid w:val="004517B5"/>
    <w:rsid w:val="00452ABE"/>
    <w:rsid w:val="00452DB9"/>
    <w:rsid w:val="00454D92"/>
    <w:rsid w:val="004553F8"/>
    <w:rsid w:val="0045623A"/>
    <w:rsid w:val="00456915"/>
    <w:rsid w:val="00456B1E"/>
    <w:rsid w:val="00456EB4"/>
    <w:rsid w:val="004622D8"/>
    <w:rsid w:val="00462518"/>
    <w:rsid w:val="00462F7D"/>
    <w:rsid w:val="00463C72"/>
    <w:rsid w:val="00464674"/>
    <w:rsid w:val="004648B7"/>
    <w:rsid w:val="004669D1"/>
    <w:rsid w:val="00467369"/>
    <w:rsid w:val="00470584"/>
    <w:rsid w:val="00470BD7"/>
    <w:rsid w:val="004718F3"/>
    <w:rsid w:val="00471FD2"/>
    <w:rsid w:val="004744E6"/>
    <w:rsid w:val="00475040"/>
    <w:rsid w:val="004777CC"/>
    <w:rsid w:val="004805F0"/>
    <w:rsid w:val="0048237F"/>
    <w:rsid w:val="00484971"/>
    <w:rsid w:val="0048531C"/>
    <w:rsid w:val="00485956"/>
    <w:rsid w:val="0048686F"/>
    <w:rsid w:val="004870D0"/>
    <w:rsid w:val="004907CC"/>
    <w:rsid w:val="004908A6"/>
    <w:rsid w:val="0049278F"/>
    <w:rsid w:val="00493D40"/>
    <w:rsid w:val="00494E99"/>
    <w:rsid w:val="00495145"/>
    <w:rsid w:val="00497217"/>
    <w:rsid w:val="00497A8B"/>
    <w:rsid w:val="004A2020"/>
    <w:rsid w:val="004A257E"/>
    <w:rsid w:val="004A29B4"/>
    <w:rsid w:val="004A43E1"/>
    <w:rsid w:val="004A4FAD"/>
    <w:rsid w:val="004A504B"/>
    <w:rsid w:val="004A510F"/>
    <w:rsid w:val="004A6911"/>
    <w:rsid w:val="004A7B13"/>
    <w:rsid w:val="004B253E"/>
    <w:rsid w:val="004B2FF3"/>
    <w:rsid w:val="004B42C1"/>
    <w:rsid w:val="004B4A59"/>
    <w:rsid w:val="004B54E0"/>
    <w:rsid w:val="004B5559"/>
    <w:rsid w:val="004B5B87"/>
    <w:rsid w:val="004B69E9"/>
    <w:rsid w:val="004B7336"/>
    <w:rsid w:val="004B7384"/>
    <w:rsid w:val="004C09D4"/>
    <w:rsid w:val="004C18FE"/>
    <w:rsid w:val="004C2B49"/>
    <w:rsid w:val="004C4269"/>
    <w:rsid w:val="004C548F"/>
    <w:rsid w:val="004C62D1"/>
    <w:rsid w:val="004D12D0"/>
    <w:rsid w:val="004D1721"/>
    <w:rsid w:val="004D445D"/>
    <w:rsid w:val="004D4D70"/>
    <w:rsid w:val="004D5182"/>
    <w:rsid w:val="004D6236"/>
    <w:rsid w:val="004D70FD"/>
    <w:rsid w:val="004D7922"/>
    <w:rsid w:val="004D7C74"/>
    <w:rsid w:val="004E1F8A"/>
    <w:rsid w:val="004E2F62"/>
    <w:rsid w:val="004E4438"/>
    <w:rsid w:val="004E4A68"/>
    <w:rsid w:val="004E4C07"/>
    <w:rsid w:val="004E4DBB"/>
    <w:rsid w:val="004E602B"/>
    <w:rsid w:val="004E6B42"/>
    <w:rsid w:val="004E73A5"/>
    <w:rsid w:val="004E7F9C"/>
    <w:rsid w:val="004F0723"/>
    <w:rsid w:val="004F3493"/>
    <w:rsid w:val="004F4AE5"/>
    <w:rsid w:val="004F4BDE"/>
    <w:rsid w:val="004F54F8"/>
    <w:rsid w:val="004F6063"/>
    <w:rsid w:val="004F63E2"/>
    <w:rsid w:val="004F69EF"/>
    <w:rsid w:val="004F7947"/>
    <w:rsid w:val="004F7B01"/>
    <w:rsid w:val="00500DB6"/>
    <w:rsid w:val="00503776"/>
    <w:rsid w:val="00504518"/>
    <w:rsid w:val="00511F49"/>
    <w:rsid w:val="00512B09"/>
    <w:rsid w:val="00513CA4"/>
    <w:rsid w:val="00513FD5"/>
    <w:rsid w:val="005165BE"/>
    <w:rsid w:val="00517318"/>
    <w:rsid w:val="00520DBE"/>
    <w:rsid w:val="00521A49"/>
    <w:rsid w:val="00522C75"/>
    <w:rsid w:val="00522FD6"/>
    <w:rsid w:val="00525951"/>
    <w:rsid w:val="00526B4A"/>
    <w:rsid w:val="0052722E"/>
    <w:rsid w:val="00527400"/>
    <w:rsid w:val="00527D4D"/>
    <w:rsid w:val="0053152A"/>
    <w:rsid w:val="00531D3B"/>
    <w:rsid w:val="00532467"/>
    <w:rsid w:val="00535529"/>
    <w:rsid w:val="00535DDF"/>
    <w:rsid w:val="0053674A"/>
    <w:rsid w:val="00536A81"/>
    <w:rsid w:val="00542B5D"/>
    <w:rsid w:val="00542D2B"/>
    <w:rsid w:val="005467FC"/>
    <w:rsid w:val="005469D5"/>
    <w:rsid w:val="00547629"/>
    <w:rsid w:val="00547A70"/>
    <w:rsid w:val="00547F11"/>
    <w:rsid w:val="00551558"/>
    <w:rsid w:val="00555D75"/>
    <w:rsid w:val="00556788"/>
    <w:rsid w:val="00560DC8"/>
    <w:rsid w:val="00560DF0"/>
    <w:rsid w:val="00561A10"/>
    <w:rsid w:val="00562B08"/>
    <w:rsid w:val="00562B30"/>
    <w:rsid w:val="00565EBE"/>
    <w:rsid w:val="00572403"/>
    <w:rsid w:val="005727BF"/>
    <w:rsid w:val="00573424"/>
    <w:rsid w:val="00574427"/>
    <w:rsid w:val="005751DB"/>
    <w:rsid w:val="005763B8"/>
    <w:rsid w:val="00576F78"/>
    <w:rsid w:val="00577336"/>
    <w:rsid w:val="0057768F"/>
    <w:rsid w:val="00580359"/>
    <w:rsid w:val="00580929"/>
    <w:rsid w:val="005809A8"/>
    <w:rsid w:val="005814EB"/>
    <w:rsid w:val="00582CCC"/>
    <w:rsid w:val="005830D3"/>
    <w:rsid w:val="00584343"/>
    <w:rsid w:val="00585398"/>
    <w:rsid w:val="00586086"/>
    <w:rsid w:val="005906E0"/>
    <w:rsid w:val="005911F0"/>
    <w:rsid w:val="00591271"/>
    <w:rsid w:val="00593E4E"/>
    <w:rsid w:val="005947FE"/>
    <w:rsid w:val="00595404"/>
    <w:rsid w:val="00597523"/>
    <w:rsid w:val="00597C54"/>
    <w:rsid w:val="005A23B3"/>
    <w:rsid w:val="005A2783"/>
    <w:rsid w:val="005A3562"/>
    <w:rsid w:val="005A4047"/>
    <w:rsid w:val="005A4548"/>
    <w:rsid w:val="005A55CE"/>
    <w:rsid w:val="005A58D4"/>
    <w:rsid w:val="005A5AF5"/>
    <w:rsid w:val="005A68C5"/>
    <w:rsid w:val="005B024D"/>
    <w:rsid w:val="005B1C52"/>
    <w:rsid w:val="005B4113"/>
    <w:rsid w:val="005B4625"/>
    <w:rsid w:val="005B48FF"/>
    <w:rsid w:val="005B55BA"/>
    <w:rsid w:val="005B63C9"/>
    <w:rsid w:val="005B764A"/>
    <w:rsid w:val="005C1D5E"/>
    <w:rsid w:val="005C2807"/>
    <w:rsid w:val="005C2F8E"/>
    <w:rsid w:val="005C4358"/>
    <w:rsid w:val="005C6A64"/>
    <w:rsid w:val="005C7764"/>
    <w:rsid w:val="005C7A40"/>
    <w:rsid w:val="005D13C1"/>
    <w:rsid w:val="005D1A3F"/>
    <w:rsid w:val="005D1E4E"/>
    <w:rsid w:val="005D2B26"/>
    <w:rsid w:val="005D6BA9"/>
    <w:rsid w:val="005D6E2C"/>
    <w:rsid w:val="005E1514"/>
    <w:rsid w:val="005E15F1"/>
    <w:rsid w:val="005E1F9C"/>
    <w:rsid w:val="005E2EC5"/>
    <w:rsid w:val="005E2F41"/>
    <w:rsid w:val="005E37CF"/>
    <w:rsid w:val="005E4989"/>
    <w:rsid w:val="005F0CC0"/>
    <w:rsid w:val="005F3675"/>
    <w:rsid w:val="005F4037"/>
    <w:rsid w:val="005F4954"/>
    <w:rsid w:val="005F59EE"/>
    <w:rsid w:val="005F64D6"/>
    <w:rsid w:val="00600A67"/>
    <w:rsid w:val="00601182"/>
    <w:rsid w:val="006012A7"/>
    <w:rsid w:val="00601BFD"/>
    <w:rsid w:val="0061049C"/>
    <w:rsid w:val="006107C0"/>
    <w:rsid w:val="0061229E"/>
    <w:rsid w:val="006132F3"/>
    <w:rsid w:val="00613A40"/>
    <w:rsid w:val="006141C1"/>
    <w:rsid w:val="006158D5"/>
    <w:rsid w:val="006177A4"/>
    <w:rsid w:val="00624F59"/>
    <w:rsid w:val="00625030"/>
    <w:rsid w:val="0062517F"/>
    <w:rsid w:val="00625699"/>
    <w:rsid w:val="006256F1"/>
    <w:rsid w:val="00625D83"/>
    <w:rsid w:val="00627F31"/>
    <w:rsid w:val="00630082"/>
    <w:rsid w:val="00631B85"/>
    <w:rsid w:val="006353A0"/>
    <w:rsid w:val="0064071E"/>
    <w:rsid w:val="00641C3D"/>
    <w:rsid w:val="0064257A"/>
    <w:rsid w:val="00642826"/>
    <w:rsid w:val="00642A49"/>
    <w:rsid w:val="00643292"/>
    <w:rsid w:val="00643899"/>
    <w:rsid w:val="00645D3D"/>
    <w:rsid w:val="00651DEA"/>
    <w:rsid w:val="00652A82"/>
    <w:rsid w:val="006545DF"/>
    <w:rsid w:val="00654F63"/>
    <w:rsid w:val="00656F24"/>
    <w:rsid w:val="006577DD"/>
    <w:rsid w:val="0066053E"/>
    <w:rsid w:val="00661E0C"/>
    <w:rsid w:val="00661E12"/>
    <w:rsid w:val="006623C6"/>
    <w:rsid w:val="006623E7"/>
    <w:rsid w:val="00662B80"/>
    <w:rsid w:val="00666431"/>
    <w:rsid w:val="00667CD0"/>
    <w:rsid w:val="006715AF"/>
    <w:rsid w:val="0067215A"/>
    <w:rsid w:val="006732C7"/>
    <w:rsid w:val="006733E2"/>
    <w:rsid w:val="006741BC"/>
    <w:rsid w:val="00680B52"/>
    <w:rsid w:val="00681079"/>
    <w:rsid w:val="00682720"/>
    <w:rsid w:val="006833F6"/>
    <w:rsid w:val="006852C7"/>
    <w:rsid w:val="00686DB3"/>
    <w:rsid w:val="00687328"/>
    <w:rsid w:val="00687C3D"/>
    <w:rsid w:val="00692035"/>
    <w:rsid w:val="00694162"/>
    <w:rsid w:val="006956C4"/>
    <w:rsid w:val="006959A0"/>
    <w:rsid w:val="006A0095"/>
    <w:rsid w:val="006A019A"/>
    <w:rsid w:val="006A17F5"/>
    <w:rsid w:val="006A1D9E"/>
    <w:rsid w:val="006A326C"/>
    <w:rsid w:val="006A4165"/>
    <w:rsid w:val="006A426A"/>
    <w:rsid w:val="006A466E"/>
    <w:rsid w:val="006A7948"/>
    <w:rsid w:val="006A7E6A"/>
    <w:rsid w:val="006B3547"/>
    <w:rsid w:val="006B7288"/>
    <w:rsid w:val="006C1727"/>
    <w:rsid w:val="006C2471"/>
    <w:rsid w:val="006C32A1"/>
    <w:rsid w:val="006C32FD"/>
    <w:rsid w:val="006C3BB1"/>
    <w:rsid w:val="006C48B2"/>
    <w:rsid w:val="006D0FCC"/>
    <w:rsid w:val="006D2D50"/>
    <w:rsid w:val="006D3031"/>
    <w:rsid w:val="006D3893"/>
    <w:rsid w:val="006D4BC8"/>
    <w:rsid w:val="006D6863"/>
    <w:rsid w:val="006D6B7D"/>
    <w:rsid w:val="006D6F76"/>
    <w:rsid w:val="006E0784"/>
    <w:rsid w:val="006E0D57"/>
    <w:rsid w:val="006E1939"/>
    <w:rsid w:val="006E3D89"/>
    <w:rsid w:val="006E43BC"/>
    <w:rsid w:val="006F0303"/>
    <w:rsid w:val="006F0B92"/>
    <w:rsid w:val="006F0E4B"/>
    <w:rsid w:val="006F5E5C"/>
    <w:rsid w:val="006F6061"/>
    <w:rsid w:val="006F6171"/>
    <w:rsid w:val="006F6666"/>
    <w:rsid w:val="006F7865"/>
    <w:rsid w:val="006F7E21"/>
    <w:rsid w:val="00701CCB"/>
    <w:rsid w:val="0070249A"/>
    <w:rsid w:val="00703014"/>
    <w:rsid w:val="00704339"/>
    <w:rsid w:val="007048E2"/>
    <w:rsid w:val="00705B99"/>
    <w:rsid w:val="00706134"/>
    <w:rsid w:val="0070616B"/>
    <w:rsid w:val="00706CD9"/>
    <w:rsid w:val="00706FDA"/>
    <w:rsid w:val="00707BF4"/>
    <w:rsid w:val="00711F9A"/>
    <w:rsid w:val="00713810"/>
    <w:rsid w:val="00713A2D"/>
    <w:rsid w:val="00714102"/>
    <w:rsid w:val="0071436D"/>
    <w:rsid w:val="00714FC1"/>
    <w:rsid w:val="0071502A"/>
    <w:rsid w:val="00716A17"/>
    <w:rsid w:val="0071767A"/>
    <w:rsid w:val="00720EE7"/>
    <w:rsid w:val="00721276"/>
    <w:rsid w:val="007261C9"/>
    <w:rsid w:val="00727019"/>
    <w:rsid w:val="00727581"/>
    <w:rsid w:val="007303A5"/>
    <w:rsid w:val="00730B3E"/>
    <w:rsid w:val="0073225A"/>
    <w:rsid w:val="00732EA6"/>
    <w:rsid w:val="0073420B"/>
    <w:rsid w:val="00735642"/>
    <w:rsid w:val="007357BE"/>
    <w:rsid w:val="00736154"/>
    <w:rsid w:val="007371E4"/>
    <w:rsid w:val="007378F4"/>
    <w:rsid w:val="00737C8B"/>
    <w:rsid w:val="007407C6"/>
    <w:rsid w:val="00741B70"/>
    <w:rsid w:val="00741E95"/>
    <w:rsid w:val="00742D38"/>
    <w:rsid w:val="00742F92"/>
    <w:rsid w:val="0074402F"/>
    <w:rsid w:val="0074760E"/>
    <w:rsid w:val="00750275"/>
    <w:rsid w:val="00751A29"/>
    <w:rsid w:val="00751DCB"/>
    <w:rsid w:val="0075366C"/>
    <w:rsid w:val="00754ABA"/>
    <w:rsid w:val="00755B0A"/>
    <w:rsid w:val="00760F9F"/>
    <w:rsid w:val="007616C4"/>
    <w:rsid w:val="00761A21"/>
    <w:rsid w:val="007648EA"/>
    <w:rsid w:val="00766772"/>
    <w:rsid w:val="00766F13"/>
    <w:rsid w:val="007679BA"/>
    <w:rsid w:val="00767D38"/>
    <w:rsid w:val="00770B71"/>
    <w:rsid w:val="007713B8"/>
    <w:rsid w:val="007715DA"/>
    <w:rsid w:val="007715F0"/>
    <w:rsid w:val="00772373"/>
    <w:rsid w:val="00772C82"/>
    <w:rsid w:val="007734A1"/>
    <w:rsid w:val="00773D16"/>
    <w:rsid w:val="00775182"/>
    <w:rsid w:val="007773C8"/>
    <w:rsid w:val="00777E7E"/>
    <w:rsid w:val="007801F5"/>
    <w:rsid w:val="00780669"/>
    <w:rsid w:val="00780C0B"/>
    <w:rsid w:val="00780FA7"/>
    <w:rsid w:val="00781F81"/>
    <w:rsid w:val="00782A7E"/>
    <w:rsid w:val="0078767E"/>
    <w:rsid w:val="00796C49"/>
    <w:rsid w:val="007A041F"/>
    <w:rsid w:val="007A099F"/>
    <w:rsid w:val="007A1546"/>
    <w:rsid w:val="007A228C"/>
    <w:rsid w:val="007A2672"/>
    <w:rsid w:val="007A345F"/>
    <w:rsid w:val="007A368E"/>
    <w:rsid w:val="007A4DE4"/>
    <w:rsid w:val="007A52D4"/>
    <w:rsid w:val="007A5868"/>
    <w:rsid w:val="007A60F4"/>
    <w:rsid w:val="007A64C4"/>
    <w:rsid w:val="007A79FF"/>
    <w:rsid w:val="007A7E72"/>
    <w:rsid w:val="007B04CE"/>
    <w:rsid w:val="007B1CF3"/>
    <w:rsid w:val="007B273F"/>
    <w:rsid w:val="007B31C4"/>
    <w:rsid w:val="007B3D87"/>
    <w:rsid w:val="007B490A"/>
    <w:rsid w:val="007B52E9"/>
    <w:rsid w:val="007B5770"/>
    <w:rsid w:val="007B598C"/>
    <w:rsid w:val="007B6871"/>
    <w:rsid w:val="007B77F3"/>
    <w:rsid w:val="007C0096"/>
    <w:rsid w:val="007C075A"/>
    <w:rsid w:val="007C1C13"/>
    <w:rsid w:val="007C3D33"/>
    <w:rsid w:val="007C4332"/>
    <w:rsid w:val="007C6BF8"/>
    <w:rsid w:val="007C6CD4"/>
    <w:rsid w:val="007C6E7D"/>
    <w:rsid w:val="007D2339"/>
    <w:rsid w:val="007D294A"/>
    <w:rsid w:val="007D2E6E"/>
    <w:rsid w:val="007D3479"/>
    <w:rsid w:val="007D47D2"/>
    <w:rsid w:val="007D4B85"/>
    <w:rsid w:val="007D53DC"/>
    <w:rsid w:val="007D6914"/>
    <w:rsid w:val="007D6EC0"/>
    <w:rsid w:val="007D7E1D"/>
    <w:rsid w:val="007E3719"/>
    <w:rsid w:val="007E3BBC"/>
    <w:rsid w:val="007E4AD1"/>
    <w:rsid w:val="007E4AF2"/>
    <w:rsid w:val="007E6DD4"/>
    <w:rsid w:val="007E72E1"/>
    <w:rsid w:val="007F0DB8"/>
    <w:rsid w:val="007F12A7"/>
    <w:rsid w:val="007F2069"/>
    <w:rsid w:val="007F4C90"/>
    <w:rsid w:val="007F5B43"/>
    <w:rsid w:val="007F616E"/>
    <w:rsid w:val="0080022D"/>
    <w:rsid w:val="00800872"/>
    <w:rsid w:val="0080377D"/>
    <w:rsid w:val="0080498D"/>
    <w:rsid w:val="008063BA"/>
    <w:rsid w:val="00807D9E"/>
    <w:rsid w:val="00810544"/>
    <w:rsid w:val="0081133E"/>
    <w:rsid w:val="00812A4C"/>
    <w:rsid w:val="00812E2A"/>
    <w:rsid w:val="00813B1D"/>
    <w:rsid w:val="00815265"/>
    <w:rsid w:val="00815F51"/>
    <w:rsid w:val="00820A52"/>
    <w:rsid w:val="00821DFA"/>
    <w:rsid w:val="00822A5B"/>
    <w:rsid w:val="00822BDC"/>
    <w:rsid w:val="00823207"/>
    <w:rsid w:val="0082402D"/>
    <w:rsid w:val="0082607A"/>
    <w:rsid w:val="008260B5"/>
    <w:rsid w:val="00831227"/>
    <w:rsid w:val="00832577"/>
    <w:rsid w:val="008334A1"/>
    <w:rsid w:val="00834082"/>
    <w:rsid w:val="00834E5A"/>
    <w:rsid w:val="008356D5"/>
    <w:rsid w:val="008363F7"/>
    <w:rsid w:val="00836FDA"/>
    <w:rsid w:val="00841CD9"/>
    <w:rsid w:val="00843105"/>
    <w:rsid w:val="00843664"/>
    <w:rsid w:val="0084410F"/>
    <w:rsid w:val="00845748"/>
    <w:rsid w:val="00845B1B"/>
    <w:rsid w:val="00846DD2"/>
    <w:rsid w:val="00852288"/>
    <w:rsid w:val="00852E5F"/>
    <w:rsid w:val="00861A3F"/>
    <w:rsid w:val="00862674"/>
    <w:rsid w:val="00863230"/>
    <w:rsid w:val="008639F3"/>
    <w:rsid w:val="00863C0A"/>
    <w:rsid w:val="00863C78"/>
    <w:rsid w:val="008646F4"/>
    <w:rsid w:val="008677DA"/>
    <w:rsid w:val="0087007C"/>
    <w:rsid w:val="00870778"/>
    <w:rsid w:val="008717D8"/>
    <w:rsid w:val="0087215C"/>
    <w:rsid w:val="00872552"/>
    <w:rsid w:val="00873240"/>
    <w:rsid w:val="00873F9F"/>
    <w:rsid w:val="0087618E"/>
    <w:rsid w:val="008767B6"/>
    <w:rsid w:val="00877DF6"/>
    <w:rsid w:val="00881030"/>
    <w:rsid w:val="008811CB"/>
    <w:rsid w:val="00881B7E"/>
    <w:rsid w:val="00885B72"/>
    <w:rsid w:val="008875FE"/>
    <w:rsid w:val="00887F8E"/>
    <w:rsid w:val="00890195"/>
    <w:rsid w:val="00891868"/>
    <w:rsid w:val="00892376"/>
    <w:rsid w:val="008954B1"/>
    <w:rsid w:val="00896234"/>
    <w:rsid w:val="008966B2"/>
    <w:rsid w:val="00897501"/>
    <w:rsid w:val="00897E43"/>
    <w:rsid w:val="008A0816"/>
    <w:rsid w:val="008A3D90"/>
    <w:rsid w:val="008B0B3B"/>
    <w:rsid w:val="008B1A2D"/>
    <w:rsid w:val="008B2484"/>
    <w:rsid w:val="008B2ED4"/>
    <w:rsid w:val="008B4700"/>
    <w:rsid w:val="008B53D2"/>
    <w:rsid w:val="008B5E06"/>
    <w:rsid w:val="008C1CAB"/>
    <w:rsid w:val="008C2559"/>
    <w:rsid w:val="008C3AEC"/>
    <w:rsid w:val="008C42AC"/>
    <w:rsid w:val="008C4731"/>
    <w:rsid w:val="008C5738"/>
    <w:rsid w:val="008C5BCC"/>
    <w:rsid w:val="008C736A"/>
    <w:rsid w:val="008C7EAD"/>
    <w:rsid w:val="008D030E"/>
    <w:rsid w:val="008D0E2B"/>
    <w:rsid w:val="008D6152"/>
    <w:rsid w:val="008D622C"/>
    <w:rsid w:val="008D6572"/>
    <w:rsid w:val="008E060E"/>
    <w:rsid w:val="008E27AA"/>
    <w:rsid w:val="008E3971"/>
    <w:rsid w:val="008E51D1"/>
    <w:rsid w:val="008E5A1D"/>
    <w:rsid w:val="008E64E4"/>
    <w:rsid w:val="008E66BF"/>
    <w:rsid w:val="008E76F6"/>
    <w:rsid w:val="008F012D"/>
    <w:rsid w:val="008F0508"/>
    <w:rsid w:val="008F0CE5"/>
    <w:rsid w:val="008F0D1B"/>
    <w:rsid w:val="008F0F81"/>
    <w:rsid w:val="008F0F9D"/>
    <w:rsid w:val="008F1323"/>
    <w:rsid w:val="008F30C9"/>
    <w:rsid w:val="008F58BB"/>
    <w:rsid w:val="008F6207"/>
    <w:rsid w:val="00900B25"/>
    <w:rsid w:val="00901D2D"/>
    <w:rsid w:val="00904AB4"/>
    <w:rsid w:val="00904BD6"/>
    <w:rsid w:val="009063E3"/>
    <w:rsid w:val="00906847"/>
    <w:rsid w:val="00910099"/>
    <w:rsid w:val="00911EBA"/>
    <w:rsid w:val="00912745"/>
    <w:rsid w:val="009128AC"/>
    <w:rsid w:val="00912AA5"/>
    <w:rsid w:val="00912EF0"/>
    <w:rsid w:val="009153F1"/>
    <w:rsid w:val="00915677"/>
    <w:rsid w:val="0091590A"/>
    <w:rsid w:val="009217F7"/>
    <w:rsid w:val="009234EB"/>
    <w:rsid w:val="00923540"/>
    <w:rsid w:val="0092358A"/>
    <w:rsid w:val="00926767"/>
    <w:rsid w:val="00927350"/>
    <w:rsid w:val="00927DDD"/>
    <w:rsid w:val="00931245"/>
    <w:rsid w:val="00931D86"/>
    <w:rsid w:val="009328B1"/>
    <w:rsid w:val="00932F1B"/>
    <w:rsid w:val="00933E08"/>
    <w:rsid w:val="00934852"/>
    <w:rsid w:val="00936077"/>
    <w:rsid w:val="009361D5"/>
    <w:rsid w:val="009411D5"/>
    <w:rsid w:val="00941D2C"/>
    <w:rsid w:val="00943014"/>
    <w:rsid w:val="0094377F"/>
    <w:rsid w:val="00944052"/>
    <w:rsid w:val="00950FD7"/>
    <w:rsid w:val="009518D9"/>
    <w:rsid w:val="00952A41"/>
    <w:rsid w:val="00953DCD"/>
    <w:rsid w:val="0095509A"/>
    <w:rsid w:val="009601D0"/>
    <w:rsid w:val="00963471"/>
    <w:rsid w:val="0096353A"/>
    <w:rsid w:val="00963668"/>
    <w:rsid w:val="00963F88"/>
    <w:rsid w:val="00964D05"/>
    <w:rsid w:val="009659F4"/>
    <w:rsid w:val="00965FE1"/>
    <w:rsid w:val="00966384"/>
    <w:rsid w:val="00967514"/>
    <w:rsid w:val="00967CC5"/>
    <w:rsid w:val="00970920"/>
    <w:rsid w:val="00970D60"/>
    <w:rsid w:val="00971102"/>
    <w:rsid w:val="009842FF"/>
    <w:rsid w:val="00985B41"/>
    <w:rsid w:val="0098608C"/>
    <w:rsid w:val="009909E7"/>
    <w:rsid w:val="00990BB1"/>
    <w:rsid w:val="00990BD8"/>
    <w:rsid w:val="00991408"/>
    <w:rsid w:val="009920BA"/>
    <w:rsid w:val="00993F5F"/>
    <w:rsid w:val="00995868"/>
    <w:rsid w:val="00995C28"/>
    <w:rsid w:val="00996A42"/>
    <w:rsid w:val="009A2D5C"/>
    <w:rsid w:val="009A312F"/>
    <w:rsid w:val="009A569C"/>
    <w:rsid w:val="009A7ADC"/>
    <w:rsid w:val="009B040D"/>
    <w:rsid w:val="009B1CB9"/>
    <w:rsid w:val="009B5FB3"/>
    <w:rsid w:val="009B6524"/>
    <w:rsid w:val="009B67A7"/>
    <w:rsid w:val="009B69D7"/>
    <w:rsid w:val="009C19B7"/>
    <w:rsid w:val="009C401F"/>
    <w:rsid w:val="009C5667"/>
    <w:rsid w:val="009C58BE"/>
    <w:rsid w:val="009C5C1E"/>
    <w:rsid w:val="009D19E0"/>
    <w:rsid w:val="009D2247"/>
    <w:rsid w:val="009D53F2"/>
    <w:rsid w:val="009D6BC2"/>
    <w:rsid w:val="009D7C51"/>
    <w:rsid w:val="009E2EB0"/>
    <w:rsid w:val="009E6583"/>
    <w:rsid w:val="009F09C5"/>
    <w:rsid w:val="009F0F59"/>
    <w:rsid w:val="009F10C6"/>
    <w:rsid w:val="009F15A5"/>
    <w:rsid w:val="009F36BF"/>
    <w:rsid w:val="009F3980"/>
    <w:rsid w:val="009F3C10"/>
    <w:rsid w:val="009F5448"/>
    <w:rsid w:val="009F792D"/>
    <w:rsid w:val="00A0087C"/>
    <w:rsid w:val="00A00B45"/>
    <w:rsid w:val="00A027EA"/>
    <w:rsid w:val="00A02A6D"/>
    <w:rsid w:val="00A02C71"/>
    <w:rsid w:val="00A0320A"/>
    <w:rsid w:val="00A0724A"/>
    <w:rsid w:val="00A10C72"/>
    <w:rsid w:val="00A10CFC"/>
    <w:rsid w:val="00A111B6"/>
    <w:rsid w:val="00A12746"/>
    <w:rsid w:val="00A13094"/>
    <w:rsid w:val="00A13CED"/>
    <w:rsid w:val="00A13FD6"/>
    <w:rsid w:val="00A15CB7"/>
    <w:rsid w:val="00A17A1E"/>
    <w:rsid w:val="00A20E2D"/>
    <w:rsid w:val="00A22C78"/>
    <w:rsid w:val="00A30481"/>
    <w:rsid w:val="00A33709"/>
    <w:rsid w:val="00A3395F"/>
    <w:rsid w:val="00A3750A"/>
    <w:rsid w:val="00A40136"/>
    <w:rsid w:val="00A40495"/>
    <w:rsid w:val="00A41191"/>
    <w:rsid w:val="00A41E74"/>
    <w:rsid w:val="00A42564"/>
    <w:rsid w:val="00A42A99"/>
    <w:rsid w:val="00A42DE9"/>
    <w:rsid w:val="00A42F81"/>
    <w:rsid w:val="00A436A2"/>
    <w:rsid w:val="00A43D46"/>
    <w:rsid w:val="00A444E2"/>
    <w:rsid w:val="00A4459A"/>
    <w:rsid w:val="00A4489A"/>
    <w:rsid w:val="00A455F6"/>
    <w:rsid w:val="00A46769"/>
    <w:rsid w:val="00A46C0B"/>
    <w:rsid w:val="00A47393"/>
    <w:rsid w:val="00A47530"/>
    <w:rsid w:val="00A50622"/>
    <w:rsid w:val="00A5151A"/>
    <w:rsid w:val="00A530F2"/>
    <w:rsid w:val="00A540FB"/>
    <w:rsid w:val="00A55B3D"/>
    <w:rsid w:val="00A5678A"/>
    <w:rsid w:val="00A56B60"/>
    <w:rsid w:val="00A60C7C"/>
    <w:rsid w:val="00A63FF3"/>
    <w:rsid w:val="00A64BA1"/>
    <w:rsid w:val="00A651AF"/>
    <w:rsid w:val="00A6632B"/>
    <w:rsid w:val="00A713F6"/>
    <w:rsid w:val="00A72D4F"/>
    <w:rsid w:val="00A73189"/>
    <w:rsid w:val="00A73A67"/>
    <w:rsid w:val="00A755D6"/>
    <w:rsid w:val="00A76D16"/>
    <w:rsid w:val="00A80060"/>
    <w:rsid w:val="00A80D19"/>
    <w:rsid w:val="00A80DF0"/>
    <w:rsid w:val="00A823F6"/>
    <w:rsid w:val="00A8295F"/>
    <w:rsid w:val="00A82DEC"/>
    <w:rsid w:val="00A8392B"/>
    <w:rsid w:val="00A83DA0"/>
    <w:rsid w:val="00A852F9"/>
    <w:rsid w:val="00A87B79"/>
    <w:rsid w:val="00A91A3E"/>
    <w:rsid w:val="00A924BB"/>
    <w:rsid w:val="00A924D8"/>
    <w:rsid w:val="00A92663"/>
    <w:rsid w:val="00A97679"/>
    <w:rsid w:val="00AA0814"/>
    <w:rsid w:val="00AA09CF"/>
    <w:rsid w:val="00AA0A89"/>
    <w:rsid w:val="00AA3E57"/>
    <w:rsid w:val="00AA508A"/>
    <w:rsid w:val="00AB00BD"/>
    <w:rsid w:val="00AB09AF"/>
    <w:rsid w:val="00AB0EAE"/>
    <w:rsid w:val="00AB0F84"/>
    <w:rsid w:val="00AB27BF"/>
    <w:rsid w:val="00AB4FEC"/>
    <w:rsid w:val="00AB7364"/>
    <w:rsid w:val="00AB7B96"/>
    <w:rsid w:val="00AC01AA"/>
    <w:rsid w:val="00AC0D79"/>
    <w:rsid w:val="00AC1DDB"/>
    <w:rsid w:val="00AC3935"/>
    <w:rsid w:val="00AC4F72"/>
    <w:rsid w:val="00AC622D"/>
    <w:rsid w:val="00AC7680"/>
    <w:rsid w:val="00AD0277"/>
    <w:rsid w:val="00AD1F08"/>
    <w:rsid w:val="00AD234A"/>
    <w:rsid w:val="00AD30D2"/>
    <w:rsid w:val="00AD3357"/>
    <w:rsid w:val="00AD3628"/>
    <w:rsid w:val="00AD41DD"/>
    <w:rsid w:val="00AD50AA"/>
    <w:rsid w:val="00AD56BF"/>
    <w:rsid w:val="00AD6BAA"/>
    <w:rsid w:val="00AD72EF"/>
    <w:rsid w:val="00AD74D4"/>
    <w:rsid w:val="00AD7960"/>
    <w:rsid w:val="00AE0BC3"/>
    <w:rsid w:val="00AE19C6"/>
    <w:rsid w:val="00AE655C"/>
    <w:rsid w:val="00AE7C0E"/>
    <w:rsid w:val="00AF0F12"/>
    <w:rsid w:val="00AF43B3"/>
    <w:rsid w:val="00AF562D"/>
    <w:rsid w:val="00AF5905"/>
    <w:rsid w:val="00AF6159"/>
    <w:rsid w:val="00AF661E"/>
    <w:rsid w:val="00AF6785"/>
    <w:rsid w:val="00AF741A"/>
    <w:rsid w:val="00AF7CD4"/>
    <w:rsid w:val="00AF7F05"/>
    <w:rsid w:val="00B001B8"/>
    <w:rsid w:val="00B004F1"/>
    <w:rsid w:val="00B008DC"/>
    <w:rsid w:val="00B03603"/>
    <w:rsid w:val="00B0362A"/>
    <w:rsid w:val="00B04161"/>
    <w:rsid w:val="00B04CE9"/>
    <w:rsid w:val="00B056F9"/>
    <w:rsid w:val="00B066AC"/>
    <w:rsid w:val="00B067BE"/>
    <w:rsid w:val="00B07707"/>
    <w:rsid w:val="00B10A13"/>
    <w:rsid w:val="00B10BA2"/>
    <w:rsid w:val="00B11E3D"/>
    <w:rsid w:val="00B12E8E"/>
    <w:rsid w:val="00B13355"/>
    <w:rsid w:val="00B13D67"/>
    <w:rsid w:val="00B150B9"/>
    <w:rsid w:val="00B1647A"/>
    <w:rsid w:val="00B1793E"/>
    <w:rsid w:val="00B17E82"/>
    <w:rsid w:val="00B221CA"/>
    <w:rsid w:val="00B3150F"/>
    <w:rsid w:val="00B31594"/>
    <w:rsid w:val="00B35095"/>
    <w:rsid w:val="00B35B72"/>
    <w:rsid w:val="00B362C6"/>
    <w:rsid w:val="00B36F3E"/>
    <w:rsid w:val="00B40021"/>
    <w:rsid w:val="00B41448"/>
    <w:rsid w:val="00B44867"/>
    <w:rsid w:val="00B454C4"/>
    <w:rsid w:val="00B459DB"/>
    <w:rsid w:val="00B55263"/>
    <w:rsid w:val="00B55A06"/>
    <w:rsid w:val="00B5660E"/>
    <w:rsid w:val="00B56E0B"/>
    <w:rsid w:val="00B575BA"/>
    <w:rsid w:val="00B613CE"/>
    <w:rsid w:val="00B628F3"/>
    <w:rsid w:val="00B62A3C"/>
    <w:rsid w:val="00B62E59"/>
    <w:rsid w:val="00B634F9"/>
    <w:rsid w:val="00B6765A"/>
    <w:rsid w:val="00B67711"/>
    <w:rsid w:val="00B7099D"/>
    <w:rsid w:val="00B70A9B"/>
    <w:rsid w:val="00B70DED"/>
    <w:rsid w:val="00B72960"/>
    <w:rsid w:val="00B73B76"/>
    <w:rsid w:val="00B74000"/>
    <w:rsid w:val="00B74051"/>
    <w:rsid w:val="00B752F2"/>
    <w:rsid w:val="00B758AB"/>
    <w:rsid w:val="00B76429"/>
    <w:rsid w:val="00B76663"/>
    <w:rsid w:val="00B84E8E"/>
    <w:rsid w:val="00B85089"/>
    <w:rsid w:val="00B865B4"/>
    <w:rsid w:val="00B86702"/>
    <w:rsid w:val="00B87F83"/>
    <w:rsid w:val="00B87FD8"/>
    <w:rsid w:val="00B93437"/>
    <w:rsid w:val="00B93EF4"/>
    <w:rsid w:val="00B956D4"/>
    <w:rsid w:val="00B95C5D"/>
    <w:rsid w:val="00B9602B"/>
    <w:rsid w:val="00B96E9F"/>
    <w:rsid w:val="00BA0D38"/>
    <w:rsid w:val="00BA381D"/>
    <w:rsid w:val="00BA5FBB"/>
    <w:rsid w:val="00BA7432"/>
    <w:rsid w:val="00BA7BEF"/>
    <w:rsid w:val="00BA7D2C"/>
    <w:rsid w:val="00BB2E00"/>
    <w:rsid w:val="00BB7C1F"/>
    <w:rsid w:val="00BC0244"/>
    <w:rsid w:val="00BC1AA0"/>
    <w:rsid w:val="00BC1C04"/>
    <w:rsid w:val="00BC1CD8"/>
    <w:rsid w:val="00BC2BEC"/>
    <w:rsid w:val="00BC3835"/>
    <w:rsid w:val="00BC7EB9"/>
    <w:rsid w:val="00BD0A85"/>
    <w:rsid w:val="00BD20A9"/>
    <w:rsid w:val="00BD2643"/>
    <w:rsid w:val="00BD2FBC"/>
    <w:rsid w:val="00BD42C2"/>
    <w:rsid w:val="00BD6464"/>
    <w:rsid w:val="00BD6558"/>
    <w:rsid w:val="00BD6E19"/>
    <w:rsid w:val="00BE08BF"/>
    <w:rsid w:val="00BE0D93"/>
    <w:rsid w:val="00BE3820"/>
    <w:rsid w:val="00BE3C0E"/>
    <w:rsid w:val="00BE70A5"/>
    <w:rsid w:val="00BE7C90"/>
    <w:rsid w:val="00BE7FF8"/>
    <w:rsid w:val="00BF00F4"/>
    <w:rsid w:val="00BF0D32"/>
    <w:rsid w:val="00BF3214"/>
    <w:rsid w:val="00BF6336"/>
    <w:rsid w:val="00BF71DE"/>
    <w:rsid w:val="00BF7E5F"/>
    <w:rsid w:val="00C00A5D"/>
    <w:rsid w:val="00C00DB1"/>
    <w:rsid w:val="00C03762"/>
    <w:rsid w:val="00C074C6"/>
    <w:rsid w:val="00C07FA4"/>
    <w:rsid w:val="00C120CA"/>
    <w:rsid w:val="00C1524C"/>
    <w:rsid w:val="00C15867"/>
    <w:rsid w:val="00C15BB9"/>
    <w:rsid w:val="00C16DE0"/>
    <w:rsid w:val="00C16E35"/>
    <w:rsid w:val="00C210EE"/>
    <w:rsid w:val="00C224E1"/>
    <w:rsid w:val="00C228C8"/>
    <w:rsid w:val="00C2296D"/>
    <w:rsid w:val="00C23155"/>
    <w:rsid w:val="00C23F57"/>
    <w:rsid w:val="00C2435F"/>
    <w:rsid w:val="00C24BDD"/>
    <w:rsid w:val="00C277CB"/>
    <w:rsid w:val="00C27A89"/>
    <w:rsid w:val="00C3180B"/>
    <w:rsid w:val="00C319B9"/>
    <w:rsid w:val="00C32230"/>
    <w:rsid w:val="00C3421A"/>
    <w:rsid w:val="00C35078"/>
    <w:rsid w:val="00C35A72"/>
    <w:rsid w:val="00C36258"/>
    <w:rsid w:val="00C37E77"/>
    <w:rsid w:val="00C4029A"/>
    <w:rsid w:val="00C40C41"/>
    <w:rsid w:val="00C40F3D"/>
    <w:rsid w:val="00C4128D"/>
    <w:rsid w:val="00C43175"/>
    <w:rsid w:val="00C433AF"/>
    <w:rsid w:val="00C44CEF"/>
    <w:rsid w:val="00C45450"/>
    <w:rsid w:val="00C45885"/>
    <w:rsid w:val="00C45B73"/>
    <w:rsid w:val="00C4641F"/>
    <w:rsid w:val="00C47098"/>
    <w:rsid w:val="00C50F22"/>
    <w:rsid w:val="00C519F8"/>
    <w:rsid w:val="00C51AFB"/>
    <w:rsid w:val="00C51CEE"/>
    <w:rsid w:val="00C535E0"/>
    <w:rsid w:val="00C55443"/>
    <w:rsid w:val="00C55BE6"/>
    <w:rsid w:val="00C566FD"/>
    <w:rsid w:val="00C57971"/>
    <w:rsid w:val="00C605DD"/>
    <w:rsid w:val="00C60714"/>
    <w:rsid w:val="00C62B19"/>
    <w:rsid w:val="00C64B20"/>
    <w:rsid w:val="00C65711"/>
    <w:rsid w:val="00C67A87"/>
    <w:rsid w:val="00C72940"/>
    <w:rsid w:val="00C730F9"/>
    <w:rsid w:val="00C73EFF"/>
    <w:rsid w:val="00C761BD"/>
    <w:rsid w:val="00C7634D"/>
    <w:rsid w:val="00C76BA4"/>
    <w:rsid w:val="00C81403"/>
    <w:rsid w:val="00C835B5"/>
    <w:rsid w:val="00C83A48"/>
    <w:rsid w:val="00C85865"/>
    <w:rsid w:val="00C85D35"/>
    <w:rsid w:val="00C85E85"/>
    <w:rsid w:val="00C8690E"/>
    <w:rsid w:val="00C87EE6"/>
    <w:rsid w:val="00C90CEF"/>
    <w:rsid w:val="00C93AB7"/>
    <w:rsid w:val="00C93F24"/>
    <w:rsid w:val="00C9566E"/>
    <w:rsid w:val="00CA2004"/>
    <w:rsid w:val="00CA2EAE"/>
    <w:rsid w:val="00CA35A4"/>
    <w:rsid w:val="00CA36F4"/>
    <w:rsid w:val="00CA3FB9"/>
    <w:rsid w:val="00CA4440"/>
    <w:rsid w:val="00CA4AC1"/>
    <w:rsid w:val="00CA7877"/>
    <w:rsid w:val="00CB0316"/>
    <w:rsid w:val="00CB0317"/>
    <w:rsid w:val="00CB0B11"/>
    <w:rsid w:val="00CB1562"/>
    <w:rsid w:val="00CB1AFE"/>
    <w:rsid w:val="00CB414F"/>
    <w:rsid w:val="00CB5354"/>
    <w:rsid w:val="00CB53F6"/>
    <w:rsid w:val="00CB5CBB"/>
    <w:rsid w:val="00CC1373"/>
    <w:rsid w:val="00CC14A1"/>
    <w:rsid w:val="00CC1989"/>
    <w:rsid w:val="00CC21EC"/>
    <w:rsid w:val="00CC2CC5"/>
    <w:rsid w:val="00CC2FC8"/>
    <w:rsid w:val="00CC4AE5"/>
    <w:rsid w:val="00CC6A14"/>
    <w:rsid w:val="00CC6CEF"/>
    <w:rsid w:val="00CC6E10"/>
    <w:rsid w:val="00CC6E81"/>
    <w:rsid w:val="00CC6EE8"/>
    <w:rsid w:val="00CC70A3"/>
    <w:rsid w:val="00CC7F83"/>
    <w:rsid w:val="00CD2109"/>
    <w:rsid w:val="00CD2A6B"/>
    <w:rsid w:val="00CD34A2"/>
    <w:rsid w:val="00CD53C3"/>
    <w:rsid w:val="00CD55DA"/>
    <w:rsid w:val="00CD574E"/>
    <w:rsid w:val="00CD7B1E"/>
    <w:rsid w:val="00CE4084"/>
    <w:rsid w:val="00CE4C22"/>
    <w:rsid w:val="00CE63CC"/>
    <w:rsid w:val="00CF0A79"/>
    <w:rsid w:val="00CF10F8"/>
    <w:rsid w:val="00CF2563"/>
    <w:rsid w:val="00CF2EDD"/>
    <w:rsid w:val="00CF3050"/>
    <w:rsid w:val="00CF41EC"/>
    <w:rsid w:val="00CF435B"/>
    <w:rsid w:val="00CF4FCB"/>
    <w:rsid w:val="00CF50E4"/>
    <w:rsid w:val="00CF5D04"/>
    <w:rsid w:val="00CF5E7B"/>
    <w:rsid w:val="00CF5E88"/>
    <w:rsid w:val="00CF613E"/>
    <w:rsid w:val="00CF6A35"/>
    <w:rsid w:val="00CF6D0D"/>
    <w:rsid w:val="00CF75B2"/>
    <w:rsid w:val="00D011BE"/>
    <w:rsid w:val="00D038EE"/>
    <w:rsid w:val="00D039B1"/>
    <w:rsid w:val="00D03C59"/>
    <w:rsid w:val="00D03F33"/>
    <w:rsid w:val="00D04541"/>
    <w:rsid w:val="00D048DF"/>
    <w:rsid w:val="00D04B36"/>
    <w:rsid w:val="00D04DE4"/>
    <w:rsid w:val="00D0577D"/>
    <w:rsid w:val="00D05FC9"/>
    <w:rsid w:val="00D063F1"/>
    <w:rsid w:val="00D12E8C"/>
    <w:rsid w:val="00D1352F"/>
    <w:rsid w:val="00D140A8"/>
    <w:rsid w:val="00D14301"/>
    <w:rsid w:val="00D14F22"/>
    <w:rsid w:val="00D1519C"/>
    <w:rsid w:val="00D16732"/>
    <w:rsid w:val="00D16C5E"/>
    <w:rsid w:val="00D16CB1"/>
    <w:rsid w:val="00D20676"/>
    <w:rsid w:val="00D2181B"/>
    <w:rsid w:val="00D23B8D"/>
    <w:rsid w:val="00D241EF"/>
    <w:rsid w:val="00D24723"/>
    <w:rsid w:val="00D249C4"/>
    <w:rsid w:val="00D256E1"/>
    <w:rsid w:val="00D26240"/>
    <w:rsid w:val="00D3120D"/>
    <w:rsid w:val="00D31E1A"/>
    <w:rsid w:val="00D3559D"/>
    <w:rsid w:val="00D41E8A"/>
    <w:rsid w:val="00D42237"/>
    <w:rsid w:val="00D42A8E"/>
    <w:rsid w:val="00D43877"/>
    <w:rsid w:val="00D4426C"/>
    <w:rsid w:val="00D44C05"/>
    <w:rsid w:val="00D46B14"/>
    <w:rsid w:val="00D4718A"/>
    <w:rsid w:val="00D5050F"/>
    <w:rsid w:val="00D50D20"/>
    <w:rsid w:val="00D52B51"/>
    <w:rsid w:val="00D531DE"/>
    <w:rsid w:val="00D544EC"/>
    <w:rsid w:val="00D5456C"/>
    <w:rsid w:val="00D54943"/>
    <w:rsid w:val="00D55485"/>
    <w:rsid w:val="00D56DB0"/>
    <w:rsid w:val="00D57918"/>
    <w:rsid w:val="00D608BB"/>
    <w:rsid w:val="00D61BDA"/>
    <w:rsid w:val="00D61F9E"/>
    <w:rsid w:val="00D620FF"/>
    <w:rsid w:val="00D6401D"/>
    <w:rsid w:val="00D641AB"/>
    <w:rsid w:val="00D64661"/>
    <w:rsid w:val="00D65D5B"/>
    <w:rsid w:val="00D66E1B"/>
    <w:rsid w:val="00D70543"/>
    <w:rsid w:val="00D72AE5"/>
    <w:rsid w:val="00D731B5"/>
    <w:rsid w:val="00D73962"/>
    <w:rsid w:val="00D73DC6"/>
    <w:rsid w:val="00D7483D"/>
    <w:rsid w:val="00D74C1A"/>
    <w:rsid w:val="00D75205"/>
    <w:rsid w:val="00D754C1"/>
    <w:rsid w:val="00D76C4C"/>
    <w:rsid w:val="00D77A35"/>
    <w:rsid w:val="00D81277"/>
    <w:rsid w:val="00D81354"/>
    <w:rsid w:val="00D81B3E"/>
    <w:rsid w:val="00D83177"/>
    <w:rsid w:val="00D870F9"/>
    <w:rsid w:val="00D90C70"/>
    <w:rsid w:val="00D90E49"/>
    <w:rsid w:val="00D9145D"/>
    <w:rsid w:val="00D9216C"/>
    <w:rsid w:val="00D94AB1"/>
    <w:rsid w:val="00D962CB"/>
    <w:rsid w:val="00DA1533"/>
    <w:rsid w:val="00DA166F"/>
    <w:rsid w:val="00DA38CF"/>
    <w:rsid w:val="00DA478E"/>
    <w:rsid w:val="00DA55EE"/>
    <w:rsid w:val="00DA5FC9"/>
    <w:rsid w:val="00DA741A"/>
    <w:rsid w:val="00DB2416"/>
    <w:rsid w:val="00DB3725"/>
    <w:rsid w:val="00DB4289"/>
    <w:rsid w:val="00DB6895"/>
    <w:rsid w:val="00DC002B"/>
    <w:rsid w:val="00DC162D"/>
    <w:rsid w:val="00DC292C"/>
    <w:rsid w:val="00DC2A72"/>
    <w:rsid w:val="00DC2C35"/>
    <w:rsid w:val="00DC692A"/>
    <w:rsid w:val="00DC6A10"/>
    <w:rsid w:val="00DC6D65"/>
    <w:rsid w:val="00DD10FF"/>
    <w:rsid w:val="00DD2BA3"/>
    <w:rsid w:val="00DD502B"/>
    <w:rsid w:val="00DD520F"/>
    <w:rsid w:val="00DD6304"/>
    <w:rsid w:val="00DD7F9B"/>
    <w:rsid w:val="00DE0C05"/>
    <w:rsid w:val="00DE13F5"/>
    <w:rsid w:val="00DE1D5E"/>
    <w:rsid w:val="00DE1E5D"/>
    <w:rsid w:val="00DE38D2"/>
    <w:rsid w:val="00DE38F6"/>
    <w:rsid w:val="00DE3F39"/>
    <w:rsid w:val="00DE4163"/>
    <w:rsid w:val="00DE4C1E"/>
    <w:rsid w:val="00DE5120"/>
    <w:rsid w:val="00DE618D"/>
    <w:rsid w:val="00DE657E"/>
    <w:rsid w:val="00DE689E"/>
    <w:rsid w:val="00DF04D3"/>
    <w:rsid w:val="00DF1857"/>
    <w:rsid w:val="00DF18E5"/>
    <w:rsid w:val="00DF1D98"/>
    <w:rsid w:val="00DF216E"/>
    <w:rsid w:val="00DF3BB1"/>
    <w:rsid w:val="00DF4704"/>
    <w:rsid w:val="00DF48B2"/>
    <w:rsid w:val="00DF6528"/>
    <w:rsid w:val="00DF6DC8"/>
    <w:rsid w:val="00DF7A2B"/>
    <w:rsid w:val="00E00B6A"/>
    <w:rsid w:val="00E01140"/>
    <w:rsid w:val="00E013D5"/>
    <w:rsid w:val="00E024AA"/>
    <w:rsid w:val="00E03E68"/>
    <w:rsid w:val="00E0488E"/>
    <w:rsid w:val="00E04CDF"/>
    <w:rsid w:val="00E06673"/>
    <w:rsid w:val="00E069C2"/>
    <w:rsid w:val="00E073E9"/>
    <w:rsid w:val="00E112D7"/>
    <w:rsid w:val="00E125FB"/>
    <w:rsid w:val="00E152B2"/>
    <w:rsid w:val="00E1570E"/>
    <w:rsid w:val="00E15864"/>
    <w:rsid w:val="00E15E4F"/>
    <w:rsid w:val="00E15E51"/>
    <w:rsid w:val="00E160C1"/>
    <w:rsid w:val="00E1693E"/>
    <w:rsid w:val="00E16D12"/>
    <w:rsid w:val="00E2016C"/>
    <w:rsid w:val="00E20584"/>
    <w:rsid w:val="00E2278E"/>
    <w:rsid w:val="00E228BF"/>
    <w:rsid w:val="00E24011"/>
    <w:rsid w:val="00E246AB"/>
    <w:rsid w:val="00E24EF4"/>
    <w:rsid w:val="00E250F1"/>
    <w:rsid w:val="00E25BF4"/>
    <w:rsid w:val="00E25E74"/>
    <w:rsid w:val="00E26B1A"/>
    <w:rsid w:val="00E31B32"/>
    <w:rsid w:val="00E32E6B"/>
    <w:rsid w:val="00E33106"/>
    <w:rsid w:val="00E3442C"/>
    <w:rsid w:val="00E344DC"/>
    <w:rsid w:val="00E3550D"/>
    <w:rsid w:val="00E35924"/>
    <w:rsid w:val="00E37B6E"/>
    <w:rsid w:val="00E42301"/>
    <w:rsid w:val="00E42D62"/>
    <w:rsid w:val="00E446C6"/>
    <w:rsid w:val="00E479A3"/>
    <w:rsid w:val="00E50035"/>
    <w:rsid w:val="00E529CD"/>
    <w:rsid w:val="00E5414F"/>
    <w:rsid w:val="00E55F19"/>
    <w:rsid w:val="00E614E0"/>
    <w:rsid w:val="00E63E1B"/>
    <w:rsid w:val="00E655E3"/>
    <w:rsid w:val="00E661C4"/>
    <w:rsid w:val="00E66872"/>
    <w:rsid w:val="00E70960"/>
    <w:rsid w:val="00E73F7F"/>
    <w:rsid w:val="00E746D5"/>
    <w:rsid w:val="00E80D65"/>
    <w:rsid w:val="00E83105"/>
    <w:rsid w:val="00E83885"/>
    <w:rsid w:val="00E83CD3"/>
    <w:rsid w:val="00E86F74"/>
    <w:rsid w:val="00E87656"/>
    <w:rsid w:val="00E9070C"/>
    <w:rsid w:val="00E917FD"/>
    <w:rsid w:val="00E91EE3"/>
    <w:rsid w:val="00E9215F"/>
    <w:rsid w:val="00E97EF4"/>
    <w:rsid w:val="00EA2887"/>
    <w:rsid w:val="00EA31BE"/>
    <w:rsid w:val="00EA429F"/>
    <w:rsid w:val="00EA4F9E"/>
    <w:rsid w:val="00EA57E8"/>
    <w:rsid w:val="00EA5AA1"/>
    <w:rsid w:val="00EA6D3B"/>
    <w:rsid w:val="00EB00AD"/>
    <w:rsid w:val="00EB03E7"/>
    <w:rsid w:val="00EB0A3B"/>
    <w:rsid w:val="00EB136C"/>
    <w:rsid w:val="00EB39A5"/>
    <w:rsid w:val="00EB42AC"/>
    <w:rsid w:val="00EB480E"/>
    <w:rsid w:val="00EB5EC6"/>
    <w:rsid w:val="00EB7FC9"/>
    <w:rsid w:val="00EC2858"/>
    <w:rsid w:val="00EC330E"/>
    <w:rsid w:val="00EC3399"/>
    <w:rsid w:val="00EC3798"/>
    <w:rsid w:val="00EC4EC6"/>
    <w:rsid w:val="00EC5B64"/>
    <w:rsid w:val="00EC5D76"/>
    <w:rsid w:val="00EC6F7E"/>
    <w:rsid w:val="00EC733E"/>
    <w:rsid w:val="00ED23A2"/>
    <w:rsid w:val="00ED408D"/>
    <w:rsid w:val="00ED4E6C"/>
    <w:rsid w:val="00ED4E75"/>
    <w:rsid w:val="00ED618A"/>
    <w:rsid w:val="00ED6398"/>
    <w:rsid w:val="00ED7137"/>
    <w:rsid w:val="00ED78B8"/>
    <w:rsid w:val="00ED78B9"/>
    <w:rsid w:val="00EE0FD4"/>
    <w:rsid w:val="00EE1080"/>
    <w:rsid w:val="00EE191C"/>
    <w:rsid w:val="00EE1D7F"/>
    <w:rsid w:val="00EE2C5E"/>
    <w:rsid w:val="00EE33EF"/>
    <w:rsid w:val="00EE4237"/>
    <w:rsid w:val="00EE699B"/>
    <w:rsid w:val="00EF04AE"/>
    <w:rsid w:val="00EF0E2A"/>
    <w:rsid w:val="00EF1092"/>
    <w:rsid w:val="00EF2549"/>
    <w:rsid w:val="00EF43B4"/>
    <w:rsid w:val="00EF4918"/>
    <w:rsid w:val="00EF4F2C"/>
    <w:rsid w:val="00EF53A8"/>
    <w:rsid w:val="00EF65CE"/>
    <w:rsid w:val="00F01BCE"/>
    <w:rsid w:val="00F036EB"/>
    <w:rsid w:val="00F036FF"/>
    <w:rsid w:val="00F04EEC"/>
    <w:rsid w:val="00F063BE"/>
    <w:rsid w:val="00F06DA1"/>
    <w:rsid w:val="00F1248E"/>
    <w:rsid w:val="00F14041"/>
    <w:rsid w:val="00F15151"/>
    <w:rsid w:val="00F158CC"/>
    <w:rsid w:val="00F20159"/>
    <w:rsid w:val="00F21088"/>
    <w:rsid w:val="00F22553"/>
    <w:rsid w:val="00F22F46"/>
    <w:rsid w:val="00F2351E"/>
    <w:rsid w:val="00F24434"/>
    <w:rsid w:val="00F253C1"/>
    <w:rsid w:val="00F2700E"/>
    <w:rsid w:val="00F27BAE"/>
    <w:rsid w:val="00F3008E"/>
    <w:rsid w:val="00F327E7"/>
    <w:rsid w:val="00F32A5F"/>
    <w:rsid w:val="00F3463F"/>
    <w:rsid w:val="00F34966"/>
    <w:rsid w:val="00F35284"/>
    <w:rsid w:val="00F35746"/>
    <w:rsid w:val="00F36371"/>
    <w:rsid w:val="00F36B68"/>
    <w:rsid w:val="00F4018F"/>
    <w:rsid w:val="00F4095E"/>
    <w:rsid w:val="00F4286E"/>
    <w:rsid w:val="00F42DFE"/>
    <w:rsid w:val="00F435B3"/>
    <w:rsid w:val="00F447C7"/>
    <w:rsid w:val="00F45CA3"/>
    <w:rsid w:val="00F501A1"/>
    <w:rsid w:val="00F501E2"/>
    <w:rsid w:val="00F50580"/>
    <w:rsid w:val="00F52416"/>
    <w:rsid w:val="00F52E23"/>
    <w:rsid w:val="00F53560"/>
    <w:rsid w:val="00F554A9"/>
    <w:rsid w:val="00F5592D"/>
    <w:rsid w:val="00F56C9B"/>
    <w:rsid w:val="00F56FDD"/>
    <w:rsid w:val="00F60CC4"/>
    <w:rsid w:val="00F60F68"/>
    <w:rsid w:val="00F614F9"/>
    <w:rsid w:val="00F628D1"/>
    <w:rsid w:val="00F70161"/>
    <w:rsid w:val="00F70724"/>
    <w:rsid w:val="00F70A60"/>
    <w:rsid w:val="00F70E0C"/>
    <w:rsid w:val="00F716FD"/>
    <w:rsid w:val="00F71C4D"/>
    <w:rsid w:val="00F721B6"/>
    <w:rsid w:val="00F72299"/>
    <w:rsid w:val="00F72DC5"/>
    <w:rsid w:val="00F7535D"/>
    <w:rsid w:val="00F75C5F"/>
    <w:rsid w:val="00F76143"/>
    <w:rsid w:val="00F765F1"/>
    <w:rsid w:val="00F7711F"/>
    <w:rsid w:val="00F772C0"/>
    <w:rsid w:val="00F779B2"/>
    <w:rsid w:val="00F77CF2"/>
    <w:rsid w:val="00F80149"/>
    <w:rsid w:val="00F80355"/>
    <w:rsid w:val="00F80496"/>
    <w:rsid w:val="00F8216F"/>
    <w:rsid w:val="00F82C7F"/>
    <w:rsid w:val="00F84A02"/>
    <w:rsid w:val="00F9064E"/>
    <w:rsid w:val="00F90E42"/>
    <w:rsid w:val="00F924A5"/>
    <w:rsid w:val="00F9314E"/>
    <w:rsid w:val="00F9515C"/>
    <w:rsid w:val="00F96C0D"/>
    <w:rsid w:val="00F978D4"/>
    <w:rsid w:val="00F9799D"/>
    <w:rsid w:val="00FA151A"/>
    <w:rsid w:val="00FA1854"/>
    <w:rsid w:val="00FA1DB3"/>
    <w:rsid w:val="00FA261D"/>
    <w:rsid w:val="00FA2652"/>
    <w:rsid w:val="00FA2E51"/>
    <w:rsid w:val="00FA31C1"/>
    <w:rsid w:val="00FA39C2"/>
    <w:rsid w:val="00FA6349"/>
    <w:rsid w:val="00FB0C81"/>
    <w:rsid w:val="00FB0E1F"/>
    <w:rsid w:val="00FB12EC"/>
    <w:rsid w:val="00FB3663"/>
    <w:rsid w:val="00FB5498"/>
    <w:rsid w:val="00FC120A"/>
    <w:rsid w:val="00FC2200"/>
    <w:rsid w:val="00FC2540"/>
    <w:rsid w:val="00FC2EE9"/>
    <w:rsid w:val="00FC37FA"/>
    <w:rsid w:val="00FC478E"/>
    <w:rsid w:val="00FC5609"/>
    <w:rsid w:val="00FD0611"/>
    <w:rsid w:val="00FD0F1A"/>
    <w:rsid w:val="00FD0FD7"/>
    <w:rsid w:val="00FD1309"/>
    <w:rsid w:val="00FD1AF3"/>
    <w:rsid w:val="00FD1BF9"/>
    <w:rsid w:val="00FD2730"/>
    <w:rsid w:val="00FD329A"/>
    <w:rsid w:val="00FD3A3F"/>
    <w:rsid w:val="00FD3DCC"/>
    <w:rsid w:val="00FD56F6"/>
    <w:rsid w:val="00FD61E7"/>
    <w:rsid w:val="00FD6CFC"/>
    <w:rsid w:val="00FD7026"/>
    <w:rsid w:val="00FD751E"/>
    <w:rsid w:val="00FE0745"/>
    <w:rsid w:val="00FE1B71"/>
    <w:rsid w:val="00FE3364"/>
    <w:rsid w:val="00FE33D8"/>
    <w:rsid w:val="00FE441A"/>
    <w:rsid w:val="00FE5899"/>
    <w:rsid w:val="00FE670C"/>
    <w:rsid w:val="00FF0204"/>
    <w:rsid w:val="00FF0505"/>
    <w:rsid w:val="00FF0B73"/>
    <w:rsid w:val="00FF1B8E"/>
    <w:rsid w:val="00FF3AED"/>
    <w:rsid w:val="00FF55A0"/>
    <w:rsid w:val="00FF5867"/>
    <w:rsid w:val="00FF7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0F50DD"/>
  <w15:chartTrackingRefBased/>
  <w15:docId w15:val="{737071C6-9B55-46D9-A779-829782FDF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195"/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E33106"/>
    <w:pPr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E33106"/>
    <w:pPr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E446C6"/>
    <w:pPr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821DFA"/>
    <w:pPr>
      <w:numPr>
        <w:ilvl w:val="4"/>
        <w:numId w:val="1"/>
      </w:num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link w:val="0Heading0Char2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Heading4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4"/>
    <w:basedOn w:val="Heading4"/>
    <w:next w:val="Normal"/>
    <w:qFormat/>
    <w:rsid w:val="00B454C4"/>
    <w:pPr>
      <w:spacing w:before="0" w:after="240"/>
    </w:pPr>
  </w:style>
  <w:style w:type="paragraph" w:customStyle="1" w:styleId="newheader5">
    <w:name w:val="new header 5"/>
    <w:basedOn w:val="Heading5"/>
    <w:next w:val="Normal"/>
    <w:qFormat/>
    <w:rsid w:val="002A2001"/>
  </w:style>
  <w:style w:type="paragraph" w:customStyle="1" w:styleId="Newheader40">
    <w:name w:val="New header 4"/>
    <w:basedOn w:val="Heading4"/>
    <w:next w:val="Normal"/>
    <w:qFormat/>
    <w:rsid w:val="00821DFA"/>
    <w:pPr>
      <w:spacing w:before="0" w:after="240"/>
    </w:pPr>
    <w:rPr>
      <w:rFonts w:eastAsia="Times New Roman"/>
      <w:lang w:eastAsia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33106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33106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E446C6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821DFA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20EE7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20EE7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rsid w:val="00720EE7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20EE7"/>
    <w:rPr>
      <w:rFonts w:ascii="Arial" w:hAnsi="Arial"/>
      <w:i/>
      <w:sz w:val="18"/>
      <w:szCs w:val="22"/>
      <w:lang w:val="en-CA"/>
    </w:rPr>
  </w:style>
  <w:style w:type="numbering" w:customStyle="1" w:styleId="1111111">
    <w:name w:val="1 / 1.1 / 1.1.11"/>
    <w:basedOn w:val="NoList"/>
    <w:next w:val="111111"/>
    <w:semiHidden/>
    <w:rsid w:val="00720EE7"/>
  </w:style>
  <w:style w:type="character" w:customStyle="1" w:styleId="HeaderChar">
    <w:name w:val="Header Char"/>
    <w:basedOn w:val="DefaultParagraphFont"/>
    <w:link w:val="Header"/>
    <w:rsid w:val="00720EE7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20EE7"/>
    <w:rPr>
      <w:sz w:val="22"/>
      <w:szCs w:val="22"/>
      <w:lang w:val="en-CA"/>
    </w:rPr>
  </w:style>
  <w:style w:type="numbering" w:customStyle="1" w:styleId="1ai1">
    <w:name w:val="1 / a / i1"/>
    <w:basedOn w:val="NoList"/>
    <w:next w:val="1ai"/>
    <w:semiHidden/>
    <w:rsid w:val="00720EE7"/>
  </w:style>
  <w:style w:type="numbering" w:customStyle="1" w:styleId="ArticleSection1">
    <w:name w:val="Article / Section1"/>
    <w:basedOn w:val="NoList"/>
    <w:next w:val="ArticleSection"/>
    <w:semiHidden/>
    <w:rsid w:val="00720EE7"/>
  </w:style>
  <w:style w:type="character" w:customStyle="1" w:styleId="BodyText3Char">
    <w:name w:val="Body Text 3 Char"/>
    <w:basedOn w:val="DefaultParagraphFont"/>
    <w:link w:val="BodyText3"/>
    <w:semiHidden/>
    <w:rsid w:val="00720EE7"/>
    <w:rPr>
      <w:sz w:val="16"/>
      <w:szCs w:val="16"/>
      <w:lang w:val="en-CA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720EE7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semiHidden/>
    <w:rsid w:val="00720EE7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rsid w:val="00720EE7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rsid w:val="00720EE7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rsid w:val="00720EE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720EE7"/>
    <w:pPr>
      <w:ind w:left="720"/>
      <w:contextualSpacing/>
    </w:pPr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720EE7"/>
    <w:rPr>
      <w:rFonts w:eastAsia="Times New Roman"/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720EE7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character" w:customStyle="1" w:styleId="markedcontent">
    <w:name w:val="markedcontent"/>
    <w:basedOn w:val="DefaultParagraphFont"/>
    <w:rsid w:val="00720EE7"/>
  </w:style>
  <w:style w:type="character" w:customStyle="1" w:styleId="highlight">
    <w:name w:val="highlight"/>
    <w:basedOn w:val="DefaultParagraphFont"/>
    <w:rsid w:val="00720EE7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720EE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3310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106"/>
    <w:rPr>
      <w:i/>
      <w:iCs/>
      <w:color w:val="404040" w:themeColor="text1" w:themeTint="BF"/>
      <w:sz w:val="22"/>
      <w:szCs w:val="22"/>
      <w:lang w:val="en-CA"/>
    </w:rPr>
  </w:style>
  <w:style w:type="character" w:customStyle="1" w:styleId="Para1Char1">
    <w:name w:val="Para (1) Char1"/>
    <w:aliases w:val="Heading 1 Char3 Char Char1,Heading 1 Char Char1 Char Char1,Heading 1 Char1 Char Char1 Char Char1,Heading 1 Char Char Char Char1 Char1 Char1,Para (1) Char Char Char Char1 Char Char1,Heading 1 Char3 Char2,Heading1 Char"/>
    <w:basedOn w:val="DefaultParagraphFont"/>
    <w:uiPriority w:val="9"/>
    <w:rsid w:val="00C3180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CA"/>
    </w:rPr>
  </w:style>
  <w:style w:type="character" w:styleId="Hyperlink">
    <w:name w:val="Hyperlink"/>
    <w:basedOn w:val="DefaultParagraphFont"/>
    <w:uiPriority w:val="99"/>
    <w:semiHidden/>
    <w:unhideWhenUsed/>
    <w:rsid w:val="00C3180B"/>
    <w:rPr>
      <w:rFonts w:ascii="Times New Roman" w:hAnsi="Times New Roman" w:cs="Times New Roman" w:hint="default"/>
      <w:strike w:val="0"/>
      <w:dstrike w:val="0"/>
      <w:color w:val="auto"/>
      <w:sz w:val="20"/>
      <w:szCs w:val="20"/>
      <w:u w:val="none"/>
      <w:effect w:val="none"/>
      <w:lang w:val="fr-FR"/>
    </w:rPr>
  </w:style>
  <w:style w:type="character" w:styleId="FollowedHyperlink">
    <w:name w:val="FollowedHyperlink"/>
    <w:basedOn w:val="DefaultParagraphFont"/>
    <w:uiPriority w:val="99"/>
    <w:semiHidden/>
    <w:unhideWhenUsed/>
    <w:rsid w:val="00C3180B"/>
    <w:rPr>
      <w:color w:val="800080"/>
      <w:u w:val="single"/>
    </w:rPr>
  </w:style>
  <w:style w:type="character" w:customStyle="1" w:styleId="Heading2Char4">
    <w:name w:val="Heading 2 Char4"/>
    <w:aliases w:val="SubPara (a) Char1,Heading 2 Char3 Char1,Heading 2 Char Char2 Char1,Heading 2 Char1 Char Char1 Char1,SubPara (a) Char Char Char1 Char1,Heading 2 Char Char Char Char1 Char1,Heading 2 Char1 Char Char Char Char1 Char1,Heading 2 Char2 Char1"/>
    <w:basedOn w:val="DefaultParagraphFont"/>
    <w:semiHidden/>
    <w:rsid w:val="00C3180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CA"/>
    </w:rPr>
  </w:style>
  <w:style w:type="character" w:customStyle="1" w:styleId="Heading4Char1">
    <w:name w:val="Heading 4 Char1"/>
    <w:aliases w:val="Heading 11 Char1,para 4 Char1,Título 41 Char1,heading 4 Char1,Heading 41 Char1,标题 41 Char1"/>
    <w:basedOn w:val="DefaultParagraphFont"/>
    <w:semiHidden/>
    <w:rsid w:val="00C3180B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CA"/>
    </w:rPr>
  </w:style>
  <w:style w:type="paragraph" w:customStyle="1" w:styleId="msonormal0">
    <w:name w:val="msonormal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en-CA"/>
    </w:rPr>
  </w:style>
  <w:style w:type="paragraph" w:styleId="TOC1">
    <w:name w:val="toc 1"/>
    <w:basedOn w:val="Normal"/>
    <w:next w:val="Normal"/>
    <w:autoRedefine/>
    <w:semiHidden/>
    <w:unhideWhenUsed/>
    <w:rsid w:val="00C3180B"/>
    <w:pPr>
      <w:tabs>
        <w:tab w:val="left" w:pos="1247"/>
        <w:tab w:val="left" w:pos="1814"/>
        <w:tab w:val="right" w:leader="dot" w:pos="9486"/>
      </w:tabs>
      <w:spacing w:before="120" w:after="120"/>
      <w:ind w:left="1814" w:hanging="567"/>
      <w:jc w:val="left"/>
    </w:pPr>
    <w:rPr>
      <w:rFonts w:eastAsia="Times New Roman"/>
      <w:bCs/>
      <w:sz w:val="20"/>
      <w:szCs w:val="20"/>
      <w:lang w:val="en-GB" w:eastAsia="en-US"/>
    </w:rPr>
  </w:style>
  <w:style w:type="paragraph" w:styleId="TOC2">
    <w:name w:val="toc 2"/>
    <w:basedOn w:val="Normal"/>
    <w:next w:val="Normal"/>
    <w:autoRedefine/>
    <w:semiHidden/>
    <w:unhideWhenUsed/>
    <w:rsid w:val="00C3180B"/>
    <w:pPr>
      <w:tabs>
        <w:tab w:val="left" w:pos="1247"/>
        <w:tab w:val="left" w:pos="2381"/>
        <w:tab w:val="right" w:leader="dot" w:pos="9486"/>
      </w:tabs>
      <w:ind w:left="2381" w:hanging="567"/>
      <w:jc w:val="left"/>
    </w:pPr>
    <w:rPr>
      <w:rFonts w:eastAsia="Times New Roman"/>
      <w:sz w:val="20"/>
      <w:szCs w:val="20"/>
      <w:lang w:val="en-GB" w:eastAsia="en-US"/>
    </w:rPr>
  </w:style>
  <w:style w:type="paragraph" w:styleId="TOC3">
    <w:name w:val="toc 3"/>
    <w:basedOn w:val="Normal"/>
    <w:next w:val="Normal"/>
    <w:autoRedefine/>
    <w:semiHidden/>
    <w:unhideWhenUsed/>
    <w:rsid w:val="00C3180B"/>
    <w:pPr>
      <w:tabs>
        <w:tab w:val="left" w:pos="1247"/>
        <w:tab w:val="right" w:leader="dot" w:pos="9486"/>
      </w:tabs>
      <w:ind w:left="2948" w:hanging="567"/>
      <w:jc w:val="left"/>
    </w:pPr>
    <w:rPr>
      <w:rFonts w:eastAsia="Times New Roman"/>
      <w:iCs/>
      <w:sz w:val="20"/>
      <w:szCs w:val="20"/>
      <w:lang w:val="en-GB" w:eastAsia="en-US"/>
    </w:rPr>
  </w:style>
  <w:style w:type="paragraph" w:styleId="TOC4">
    <w:name w:val="toc 4"/>
    <w:basedOn w:val="Normal"/>
    <w:next w:val="Normal"/>
    <w:autoRedefine/>
    <w:semiHidden/>
    <w:unhideWhenUsed/>
    <w:rsid w:val="00C3180B"/>
    <w:pPr>
      <w:tabs>
        <w:tab w:val="left" w:pos="1000"/>
        <w:tab w:val="left" w:pos="1247"/>
        <w:tab w:val="right" w:leader="dot" w:pos="9486"/>
      </w:tabs>
      <w:ind w:left="3515" w:hanging="567"/>
      <w:jc w:val="left"/>
    </w:pPr>
    <w:rPr>
      <w:rFonts w:eastAsia="Times New Roman"/>
      <w:sz w:val="20"/>
      <w:szCs w:val="18"/>
      <w:lang w:val="en-GB" w:eastAsia="en-US"/>
    </w:rPr>
  </w:style>
  <w:style w:type="paragraph" w:styleId="TOC5">
    <w:name w:val="toc 5"/>
    <w:basedOn w:val="Normal"/>
    <w:next w:val="Normal"/>
    <w:autoRedefine/>
    <w:semiHidden/>
    <w:unhideWhenUsed/>
    <w:rsid w:val="00C3180B"/>
    <w:pPr>
      <w:tabs>
        <w:tab w:val="left" w:pos="1247"/>
      </w:tabs>
      <w:ind w:left="800"/>
      <w:jc w:val="left"/>
    </w:pPr>
    <w:rPr>
      <w:rFonts w:eastAsia="Times New Roman"/>
      <w:sz w:val="18"/>
      <w:szCs w:val="18"/>
      <w:lang w:val="en-GB" w:eastAsia="en-US"/>
    </w:rPr>
  </w:style>
  <w:style w:type="paragraph" w:styleId="TOC6">
    <w:name w:val="toc 6"/>
    <w:basedOn w:val="Normal"/>
    <w:next w:val="Normal"/>
    <w:autoRedefine/>
    <w:semiHidden/>
    <w:unhideWhenUsed/>
    <w:rsid w:val="00C3180B"/>
    <w:pPr>
      <w:tabs>
        <w:tab w:val="left" w:pos="1247"/>
      </w:tabs>
      <w:ind w:left="1000"/>
      <w:jc w:val="left"/>
    </w:pPr>
    <w:rPr>
      <w:rFonts w:eastAsia="Times New Roman"/>
      <w:sz w:val="18"/>
      <w:szCs w:val="18"/>
      <w:lang w:val="en-GB" w:eastAsia="en-US"/>
    </w:rPr>
  </w:style>
  <w:style w:type="paragraph" w:styleId="TOC7">
    <w:name w:val="toc 7"/>
    <w:basedOn w:val="Normal"/>
    <w:next w:val="Normal"/>
    <w:autoRedefine/>
    <w:semiHidden/>
    <w:unhideWhenUsed/>
    <w:rsid w:val="00C3180B"/>
    <w:pPr>
      <w:tabs>
        <w:tab w:val="left" w:pos="1247"/>
      </w:tabs>
      <w:ind w:left="1200"/>
      <w:jc w:val="left"/>
    </w:pPr>
    <w:rPr>
      <w:rFonts w:eastAsia="Times New Roman"/>
      <w:sz w:val="18"/>
      <w:szCs w:val="18"/>
      <w:lang w:val="en-GB" w:eastAsia="en-US"/>
    </w:rPr>
  </w:style>
  <w:style w:type="paragraph" w:styleId="TOC8">
    <w:name w:val="toc 8"/>
    <w:basedOn w:val="Normal"/>
    <w:next w:val="Normal"/>
    <w:autoRedefine/>
    <w:semiHidden/>
    <w:unhideWhenUsed/>
    <w:rsid w:val="00C3180B"/>
    <w:pPr>
      <w:tabs>
        <w:tab w:val="left" w:pos="1247"/>
      </w:tabs>
      <w:ind w:left="1400"/>
      <w:jc w:val="left"/>
    </w:pPr>
    <w:rPr>
      <w:rFonts w:eastAsia="Times New Roman"/>
      <w:sz w:val="18"/>
      <w:szCs w:val="18"/>
      <w:lang w:val="en-GB" w:eastAsia="en-US"/>
    </w:rPr>
  </w:style>
  <w:style w:type="paragraph" w:styleId="TOC9">
    <w:name w:val="toc 9"/>
    <w:basedOn w:val="Normal"/>
    <w:next w:val="Normal"/>
    <w:autoRedefine/>
    <w:semiHidden/>
    <w:unhideWhenUsed/>
    <w:rsid w:val="00C3180B"/>
    <w:pPr>
      <w:tabs>
        <w:tab w:val="left" w:pos="1247"/>
      </w:tabs>
      <w:ind w:left="1600"/>
      <w:jc w:val="left"/>
    </w:pPr>
    <w:rPr>
      <w:rFonts w:eastAsia="Times New Roman"/>
      <w:sz w:val="18"/>
      <w:szCs w:val="18"/>
      <w:lang w:val="en-GB" w:eastAsia="en-US"/>
    </w:rPr>
  </w:style>
  <w:style w:type="character" w:customStyle="1" w:styleId="FootnoteTextChar1">
    <w:name w:val="Footnote Text Char1"/>
    <w:aliases w:val="Fußnotentextf Char1,Char1 Char1,Char1 Char Char Char1"/>
    <w:basedOn w:val="DefaultParagraphFont"/>
    <w:uiPriority w:val="99"/>
    <w:semiHidden/>
    <w:rsid w:val="00C3180B"/>
    <w:rPr>
      <w:lang w:val="en-CA"/>
    </w:rPr>
  </w:style>
  <w:style w:type="paragraph" w:styleId="TableofFigures">
    <w:name w:val="table of figures"/>
    <w:basedOn w:val="Normal"/>
    <w:next w:val="Normal"/>
    <w:autoRedefine/>
    <w:semiHidden/>
    <w:unhideWhenUsed/>
    <w:rsid w:val="00C3180B"/>
    <w:pPr>
      <w:tabs>
        <w:tab w:val="left" w:pos="1247"/>
      </w:tabs>
      <w:ind w:left="1814" w:hanging="567"/>
      <w:jc w:val="left"/>
    </w:pPr>
    <w:rPr>
      <w:rFonts w:eastAsia="Times New Roman"/>
      <w:sz w:val="20"/>
      <w:szCs w:val="20"/>
      <w:lang w:val="en-GB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3180B"/>
    <w:rPr>
      <w:rFonts w:eastAsia="Times New Roman"/>
      <w:sz w:val="20"/>
      <w:szCs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3180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C3180B"/>
    <w:rPr>
      <w:rFonts w:ascii="Lucida Grande" w:eastAsia="Times New Roman" w:hAnsi="Lucida Grande" w:cs="Lucida Grande"/>
      <w:sz w:val="24"/>
      <w:szCs w:val="24"/>
      <w:lang w:val="en-GB" w:eastAsia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3180B"/>
    <w:rPr>
      <w:rFonts w:ascii="Lucida Grande" w:eastAsia="Times New Roman" w:hAnsi="Lucida Grande" w:cs="Lucida Grande"/>
      <w:sz w:val="24"/>
      <w:szCs w:val="24"/>
      <w:lang w:val="en-GB" w:eastAsia="en-US"/>
    </w:rPr>
  </w:style>
  <w:style w:type="character" w:customStyle="1" w:styleId="0Heading0Char2">
    <w:name w:val="0 Heading 0 Char2"/>
    <w:link w:val="0Heading0"/>
    <w:locked/>
    <w:rsid w:val="00C3180B"/>
    <w:rPr>
      <w:sz w:val="22"/>
      <w:szCs w:val="22"/>
      <w:lang w:val="en-GB"/>
    </w:rPr>
  </w:style>
  <w:style w:type="paragraph" w:customStyle="1" w:styleId="CH1">
    <w:name w:val="CH1"/>
    <w:basedOn w:val="Normal"/>
    <w:next w:val="Normal"/>
    <w:rsid w:val="00C3180B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rFonts w:eastAsia="Times New Roman"/>
      <w:b/>
      <w:sz w:val="28"/>
      <w:szCs w:val="28"/>
      <w:lang w:val="en-GB" w:eastAsia="en-US"/>
    </w:rPr>
  </w:style>
  <w:style w:type="paragraph" w:customStyle="1" w:styleId="CH2">
    <w:name w:val="CH2"/>
    <w:basedOn w:val="Normal"/>
    <w:next w:val="Normal"/>
    <w:rsid w:val="00C3180B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rFonts w:eastAsia="Times New Roman"/>
      <w:b/>
      <w:sz w:val="24"/>
      <w:szCs w:val="24"/>
      <w:lang w:val="en-GB" w:eastAsia="en-US"/>
    </w:rPr>
  </w:style>
  <w:style w:type="paragraph" w:customStyle="1" w:styleId="CH3">
    <w:name w:val="CH3"/>
    <w:basedOn w:val="Normal"/>
    <w:next w:val="Normal"/>
    <w:rsid w:val="00C3180B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240" w:after="120"/>
      <w:ind w:left="1247" w:right="284" w:hanging="1247"/>
      <w:jc w:val="left"/>
    </w:pPr>
    <w:rPr>
      <w:rFonts w:eastAsia="Times New Roman"/>
      <w:b/>
      <w:sz w:val="20"/>
      <w:szCs w:val="20"/>
      <w:lang w:val="en-GB" w:eastAsia="en-US"/>
    </w:rPr>
  </w:style>
  <w:style w:type="paragraph" w:customStyle="1" w:styleId="CH4">
    <w:name w:val="CH4"/>
    <w:basedOn w:val="Normal"/>
    <w:next w:val="Normal"/>
    <w:rsid w:val="00C3180B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120"/>
      <w:ind w:left="1247" w:right="284" w:hanging="1247"/>
      <w:jc w:val="left"/>
    </w:pPr>
    <w:rPr>
      <w:rFonts w:eastAsia="Times New Roman"/>
      <w:b/>
      <w:sz w:val="20"/>
      <w:szCs w:val="20"/>
      <w:lang w:val="en-GB" w:eastAsia="en-US"/>
    </w:rPr>
  </w:style>
  <w:style w:type="paragraph" w:customStyle="1" w:styleId="CH5">
    <w:name w:val="CH5"/>
    <w:basedOn w:val="Normal"/>
    <w:next w:val="Normal"/>
    <w:rsid w:val="00C3180B"/>
    <w:pPr>
      <w:keepNext/>
      <w:keepLines/>
      <w:tabs>
        <w:tab w:val="right" w:pos="851"/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120"/>
      <w:ind w:left="1247" w:right="284" w:hanging="1247"/>
      <w:jc w:val="left"/>
    </w:pPr>
    <w:rPr>
      <w:rFonts w:eastAsia="Times New Roman"/>
      <w:b/>
      <w:sz w:val="20"/>
      <w:szCs w:val="20"/>
      <w:lang w:val="en-GB" w:eastAsia="en-US"/>
    </w:rPr>
  </w:style>
  <w:style w:type="paragraph" w:customStyle="1" w:styleId="Footerpool">
    <w:name w:val="Footer_pool"/>
    <w:basedOn w:val="Normal"/>
    <w:next w:val="Normal"/>
    <w:semiHidden/>
    <w:rsid w:val="00C3180B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321"/>
        <w:tab w:val="right" w:pos="8641"/>
      </w:tabs>
      <w:spacing w:before="60" w:after="120"/>
      <w:jc w:val="left"/>
    </w:pPr>
    <w:rPr>
      <w:rFonts w:eastAsia="Times New Roman"/>
      <w:b/>
      <w:sz w:val="18"/>
      <w:szCs w:val="20"/>
      <w:lang w:val="en-GB" w:eastAsia="en-US"/>
    </w:rPr>
  </w:style>
  <w:style w:type="paragraph" w:customStyle="1" w:styleId="Headerpool">
    <w:name w:val="Header_pool"/>
    <w:basedOn w:val="Normal"/>
    <w:next w:val="Normal"/>
    <w:semiHidden/>
    <w:rsid w:val="00C3180B"/>
    <w:pPr>
      <w:pBdr>
        <w:bottom w:val="single" w:sz="4" w:space="1" w:color="auto"/>
      </w:pBdr>
      <w:tabs>
        <w:tab w:val="left" w:pos="1247"/>
        <w:tab w:val="center" w:pos="4536"/>
        <w:tab w:val="right" w:pos="9072"/>
      </w:tabs>
      <w:spacing w:after="120"/>
      <w:jc w:val="left"/>
    </w:pPr>
    <w:rPr>
      <w:rFonts w:eastAsia="Times New Roman"/>
      <w:b/>
      <w:sz w:val="18"/>
      <w:szCs w:val="20"/>
      <w:lang w:val="en-GB" w:eastAsia="en-US"/>
    </w:rPr>
  </w:style>
  <w:style w:type="character" w:customStyle="1" w:styleId="Normal-poolChar">
    <w:name w:val="Normal-pool Char"/>
    <w:link w:val="Normal-pool"/>
    <w:locked/>
    <w:rsid w:val="00C3180B"/>
    <w:rPr>
      <w:lang w:val="en-GB"/>
    </w:rPr>
  </w:style>
  <w:style w:type="paragraph" w:customStyle="1" w:styleId="Normal-pool">
    <w:name w:val="Normal-pool"/>
    <w:link w:val="Normal-poolChar"/>
    <w:rsid w:val="00C3180B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jc w:val="left"/>
    </w:pPr>
    <w:rPr>
      <w:lang w:val="en-GB"/>
    </w:rPr>
  </w:style>
  <w:style w:type="paragraph" w:customStyle="1" w:styleId="AATitle">
    <w:name w:val="AA_Title"/>
    <w:basedOn w:val="Normal"/>
    <w:rsid w:val="00C3180B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ind w:right="3402"/>
      <w:jc w:val="left"/>
    </w:pPr>
    <w:rPr>
      <w:rFonts w:eastAsia="Times New Roman"/>
      <w:b/>
      <w:sz w:val="20"/>
      <w:szCs w:val="20"/>
      <w:lang w:val="en-GB" w:eastAsia="en-US"/>
    </w:rPr>
  </w:style>
  <w:style w:type="paragraph" w:customStyle="1" w:styleId="AATitle2">
    <w:name w:val="AA_Title2"/>
    <w:basedOn w:val="AATitle"/>
    <w:rsid w:val="00C3180B"/>
    <w:pPr>
      <w:tabs>
        <w:tab w:val="clear" w:pos="1247"/>
        <w:tab w:val="clear" w:pos="1814"/>
        <w:tab w:val="clear" w:pos="2381"/>
        <w:tab w:val="clear" w:pos="2948"/>
        <w:tab w:val="clear" w:pos="3515"/>
        <w:tab w:val="left" w:pos="624"/>
      </w:tabs>
      <w:spacing w:before="60"/>
      <w:ind w:right="1701"/>
    </w:pPr>
  </w:style>
  <w:style w:type="paragraph" w:customStyle="1" w:styleId="BBTitle">
    <w:name w:val="BB_Title"/>
    <w:basedOn w:val="Normal"/>
    <w:rsid w:val="00C3180B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before="320" w:after="240"/>
      <w:ind w:left="1247" w:right="567"/>
      <w:jc w:val="left"/>
    </w:pPr>
    <w:rPr>
      <w:rFonts w:eastAsia="Times New Roman"/>
      <w:b/>
      <w:sz w:val="28"/>
      <w:szCs w:val="28"/>
      <w:lang w:val="en-GB" w:eastAsia="en-US"/>
    </w:rPr>
  </w:style>
  <w:style w:type="paragraph" w:customStyle="1" w:styleId="NormalNonumber">
    <w:name w:val="Normal_No_number"/>
    <w:basedOn w:val="Normal"/>
    <w:rsid w:val="00C3180B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after="120"/>
      <w:ind w:left="1247"/>
      <w:jc w:val="left"/>
    </w:pPr>
    <w:rPr>
      <w:rFonts w:eastAsia="Times New Roman"/>
      <w:sz w:val="20"/>
      <w:szCs w:val="20"/>
      <w:lang w:val="en-GB" w:eastAsia="en-US"/>
    </w:rPr>
  </w:style>
  <w:style w:type="character" w:customStyle="1" w:styleId="NormalnumberChar">
    <w:name w:val="Normal_number Char"/>
    <w:link w:val="Normalnumber"/>
    <w:locked/>
    <w:rsid w:val="00C3180B"/>
    <w:rPr>
      <w:lang w:val="en-GB"/>
    </w:rPr>
  </w:style>
  <w:style w:type="paragraph" w:customStyle="1" w:styleId="Normalnumber">
    <w:name w:val="Normal_number"/>
    <w:basedOn w:val="Normal"/>
    <w:link w:val="NormalnumberChar"/>
    <w:rsid w:val="00C3180B"/>
    <w:pPr>
      <w:numPr>
        <w:numId w:val="33"/>
      </w:numPr>
      <w:tabs>
        <w:tab w:val="clear" w:pos="567"/>
        <w:tab w:val="left" w:pos="624"/>
      </w:tabs>
      <w:spacing w:after="120"/>
      <w:jc w:val="left"/>
    </w:pPr>
    <w:rPr>
      <w:sz w:val="20"/>
      <w:szCs w:val="20"/>
      <w:lang w:val="en-GB"/>
    </w:rPr>
  </w:style>
  <w:style w:type="paragraph" w:customStyle="1" w:styleId="Titletable">
    <w:name w:val="Title_table"/>
    <w:basedOn w:val="Normal"/>
    <w:rsid w:val="00C3180B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</w:tabs>
      <w:suppressAutoHyphens/>
      <w:spacing w:after="60"/>
      <w:ind w:left="1247"/>
      <w:jc w:val="left"/>
    </w:pPr>
    <w:rPr>
      <w:rFonts w:eastAsia="Times New Roman"/>
      <w:b/>
      <w:bCs/>
      <w:sz w:val="20"/>
      <w:szCs w:val="20"/>
      <w:lang w:val="en-GB" w:eastAsia="en-US"/>
    </w:rPr>
  </w:style>
  <w:style w:type="paragraph" w:customStyle="1" w:styleId="ZZAnxheader">
    <w:name w:val="ZZ_Anx_header"/>
    <w:basedOn w:val="Normal"/>
    <w:rsid w:val="00C3180B"/>
    <w:pPr>
      <w:tabs>
        <w:tab w:val="left" w:pos="1247"/>
        <w:tab w:val="left" w:pos="1814"/>
        <w:tab w:val="left" w:pos="2381"/>
        <w:tab w:val="left" w:pos="2948"/>
        <w:tab w:val="left" w:pos="3515"/>
      </w:tabs>
      <w:jc w:val="left"/>
    </w:pPr>
    <w:rPr>
      <w:rFonts w:eastAsia="Times New Roman"/>
      <w:b/>
      <w:bCs/>
      <w:sz w:val="28"/>
      <w:lang w:val="en-GB" w:eastAsia="en-US"/>
    </w:rPr>
  </w:style>
  <w:style w:type="paragraph" w:customStyle="1" w:styleId="ZZAnxtitle">
    <w:name w:val="ZZ_Anx_title"/>
    <w:basedOn w:val="Normal"/>
    <w:rsid w:val="00C3180B"/>
    <w:pPr>
      <w:tabs>
        <w:tab w:val="left" w:pos="1247"/>
        <w:tab w:val="left" w:pos="1814"/>
        <w:tab w:val="left" w:pos="2381"/>
        <w:tab w:val="left" w:pos="2948"/>
        <w:tab w:val="left" w:pos="3515"/>
      </w:tabs>
      <w:spacing w:before="360" w:after="120"/>
      <w:ind w:left="1247"/>
      <w:jc w:val="left"/>
    </w:pPr>
    <w:rPr>
      <w:rFonts w:eastAsia="Times New Roman"/>
      <w:b/>
      <w:bCs/>
      <w:sz w:val="28"/>
      <w:szCs w:val="26"/>
      <w:lang w:val="en-GB" w:eastAsia="en-US"/>
    </w:rPr>
  </w:style>
  <w:style w:type="paragraph" w:customStyle="1" w:styleId="Title2">
    <w:name w:val="Title2"/>
    <w:rsid w:val="00C3180B"/>
    <w:pPr>
      <w:jc w:val="center"/>
      <w:outlineLvl w:val="0"/>
    </w:pPr>
    <w:rPr>
      <w:rFonts w:eastAsia="Times New Roman"/>
      <w:b/>
      <w:caps/>
      <w:sz w:val="22"/>
      <w:szCs w:val="22"/>
      <w:lang w:val="en-GB" w:eastAsia="en-US"/>
    </w:rPr>
  </w:style>
  <w:style w:type="paragraph" w:customStyle="1" w:styleId="xl65">
    <w:name w:val="xl65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66">
    <w:name w:val="xl66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67">
    <w:name w:val="xl67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68">
    <w:name w:val="xl68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69">
    <w:name w:val="xl69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71">
    <w:name w:val="xl71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72">
    <w:name w:val="xl72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sz w:val="16"/>
      <w:szCs w:val="16"/>
      <w:lang w:eastAsia="en-CA"/>
    </w:rPr>
  </w:style>
  <w:style w:type="paragraph" w:customStyle="1" w:styleId="xl73">
    <w:name w:val="xl73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 w:val="16"/>
      <w:szCs w:val="16"/>
      <w:lang w:eastAsia="en-CA"/>
    </w:rPr>
  </w:style>
  <w:style w:type="paragraph" w:customStyle="1" w:styleId="xl74">
    <w:name w:val="xl74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75">
    <w:name w:val="xl75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76">
    <w:name w:val="xl76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 w:val="16"/>
      <w:szCs w:val="16"/>
      <w:lang w:eastAsia="en-CA"/>
    </w:rPr>
  </w:style>
  <w:style w:type="paragraph" w:customStyle="1" w:styleId="xl77">
    <w:name w:val="xl77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78">
    <w:name w:val="xl78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79">
    <w:name w:val="xl79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80">
    <w:name w:val="xl80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81">
    <w:name w:val="xl81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82">
    <w:name w:val="xl82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b/>
      <w:bCs/>
      <w:sz w:val="16"/>
      <w:szCs w:val="16"/>
      <w:lang w:eastAsia="en-CA"/>
    </w:rPr>
  </w:style>
  <w:style w:type="paragraph" w:customStyle="1" w:styleId="xl83">
    <w:name w:val="xl83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 w:val="16"/>
      <w:szCs w:val="16"/>
      <w:lang w:eastAsia="en-CA"/>
    </w:rPr>
  </w:style>
  <w:style w:type="paragraph" w:customStyle="1" w:styleId="xl84">
    <w:name w:val="xl84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85">
    <w:name w:val="xl85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86">
    <w:name w:val="xl86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color w:val="000000"/>
      <w:sz w:val="16"/>
      <w:szCs w:val="16"/>
      <w:lang w:eastAsia="en-CA"/>
    </w:rPr>
  </w:style>
  <w:style w:type="paragraph" w:customStyle="1" w:styleId="xl87">
    <w:name w:val="xl87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88">
    <w:name w:val="xl88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Times New Roman"/>
      <w:sz w:val="16"/>
      <w:szCs w:val="16"/>
      <w:lang w:eastAsia="en-CA"/>
    </w:rPr>
  </w:style>
  <w:style w:type="paragraph" w:customStyle="1" w:styleId="xl89">
    <w:name w:val="xl89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/>
      <w:color w:val="FF0000"/>
      <w:sz w:val="16"/>
      <w:szCs w:val="16"/>
      <w:lang w:eastAsia="en-CA"/>
    </w:rPr>
  </w:style>
  <w:style w:type="paragraph" w:customStyle="1" w:styleId="xl63">
    <w:name w:val="xl63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64">
    <w:name w:val="xl64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sz w:val="16"/>
      <w:szCs w:val="16"/>
      <w:lang w:eastAsia="en-CA"/>
    </w:rPr>
  </w:style>
  <w:style w:type="paragraph" w:customStyle="1" w:styleId="xl90">
    <w:name w:val="xl90"/>
    <w:basedOn w:val="Normal"/>
    <w:rsid w:val="00C3180B"/>
    <w:pPr>
      <w:spacing w:before="100" w:beforeAutospacing="1" w:after="100" w:afterAutospacing="1"/>
      <w:jc w:val="right"/>
    </w:pPr>
    <w:rPr>
      <w:rFonts w:eastAsia="Times New Roman"/>
      <w:color w:val="000000"/>
      <w:sz w:val="24"/>
      <w:szCs w:val="24"/>
      <w:lang w:val="en-US" w:eastAsia="en-US"/>
    </w:rPr>
  </w:style>
  <w:style w:type="paragraph" w:customStyle="1" w:styleId="xl91">
    <w:name w:val="xl91"/>
    <w:basedOn w:val="Normal"/>
    <w:rsid w:val="00C3180B"/>
    <w:pPr>
      <w:spacing w:before="100" w:beforeAutospacing="1" w:after="100" w:afterAutospacing="1"/>
      <w:jc w:val="right"/>
    </w:pPr>
    <w:rPr>
      <w:rFonts w:eastAsia="Times New Roman"/>
      <w:color w:val="000000"/>
      <w:sz w:val="24"/>
      <w:szCs w:val="24"/>
      <w:lang w:val="en-US" w:eastAsia="en-US"/>
    </w:rPr>
  </w:style>
  <w:style w:type="paragraph" w:customStyle="1" w:styleId="xl92">
    <w:name w:val="xl92"/>
    <w:basedOn w:val="Normal"/>
    <w:rsid w:val="00C3180B"/>
    <w:pPr>
      <w:spacing w:before="100" w:beforeAutospacing="1" w:after="100" w:afterAutospacing="1"/>
      <w:jc w:val="right"/>
    </w:pPr>
    <w:rPr>
      <w:rFonts w:eastAsia="Times New Roman"/>
      <w:sz w:val="24"/>
      <w:szCs w:val="24"/>
      <w:lang w:val="en-US" w:eastAsia="en-US"/>
    </w:rPr>
  </w:style>
  <w:style w:type="paragraph" w:customStyle="1" w:styleId="xl93">
    <w:name w:val="xl93"/>
    <w:basedOn w:val="Normal"/>
    <w:rsid w:val="00C3180B"/>
    <w:pPr>
      <w:spacing w:before="100" w:beforeAutospacing="1" w:after="100" w:afterAutospacing="1"/>
      <w:jc w:val="right"/>
    </w:pPr>
    <w:rPr>
      <w:rFonts w:eastAsia="Times New Roman"/>
      <w:sz w:val="24"/>
      <w:szCs w:val="24"/>
      <w:lang w:val="en-US" w:eastAsia="en-US"/>
    </w:rPr>
  </w:style>
  <w:style w:type="paragraph" w:customStyle="1" w:styleId="xl94">
    <w:name w:val="xl94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color w:val="FF0000"/>
      <w:sz w:val="24"/>
      <w:szCs w:val="24"/>
      <w:lang w:val="en-US" w:eastAsia="en-US"/>
    </w:rPr>
  </w:style>
  <w:style w:type="character" w:customStyle="1" w:styleId="NormalpoolChar">
    <w:name w:val="Normal_pool Char"/>
    <w:link w:val="Normalpool"/>
    <w:locked/>
    <w:rsid w:val="00C3180B"/>
    <w:rPr>
      <w:lang w:val="en-GB"/>
    </w:rPr>
  </w:style>
  <w:style w:type="paragraph" w:customStyle="1" w:styleId="Normalpool">
    <w:name w:val="Normal_pool"/>
    <w:link w:val="NormalpoolChar"/>
    <w:rsid w:val="00C3180B"/>
    <w:pPr>
      <w:tabs>
        <w:tab w:val="left" w:pos="1253"/>
        <w:tab w:val="left" w:pos="1814"/>
        <w:tab w:val="left" w:pos="2376"/>
        <w:tab w:val="left" w:pos="2952"/>
        <w:tab w:val="left" w:pos="3514"/>
      </w:tabs>
      <w:jc w:val="left"/>
    </w:pPr>
    <w:rPr>
      <w:lang w:val="en-GB"/>
    </w:rPr>
  </w:style>
  <w:style w:type="paragraph" w:customStyle="1" w:styleId="Indent1">
    <w:name w:val="Indent 1"/>
    <w:basedOn w:val="Normal"/>
    <w:qFormat/>
    <w:rsid w:val="00C3180B"/>
    <w:pPr>
      <w:spacing w:after="240" w:line="360" w:lineRule="auto"/>
      <w:ind w:left="1440" w:hanging="720"/>
      <w:jc w:val="left"/>
    </w:pPr>
    <w:rPr>
      <w:rFonts w:eastAsia="Times New Roman"/>
      <w:sz w:val="24"/>
      <w:szCs w:val="24"/>
      <w:lang w:val="en-US" w:eastAsia="en-US"/>
    </w:rPr>
  </w:style>
  <w:style w:type="paragraph" w:customStyle="1" w:styleId="Default">
    <w:name w:val="Default"/>
    <w:rsid w:val="00C3180B"/>
    <w:pPr>
      <w:autoSpaceDE w:val="0"/>
      <w:autoSpaceDN w:val="0"/>
      <w:adjustRightInd w:val="0"/>
      <w:jc w:val="left"/>
    </w:pPr>
    <w:rPr>
      <w:rFonts w:eastAsia="Times New Roman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semiHidden/>
    <w:unhideWhenUsed/>
    <w:rsid w:val="00C3180B"/>
    <w:rPr>
      <w:rFonts w:ascii="Times New Roman" w:hAnsi="Times New Roman" w:cs="Times New Roman" w:hint="default"/>
      <w:b/>
      <w:bCs w:val="0"/>
      <w:sz w:val="18"/>
    </w:rPr>
  </w:style>
  <w:style w:type="character" w:styleId="EndnoteReference">
    <w:name w:val="endnote reference"/>
    <w:basedOn w:val="DefaultParagraphFont"/>
    <w:uiPriority w:val="99"/>
    <w:semiHidden/>
    <w:unhideWhenUsed/>
    <w:rsid w:val="00C3180B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rsid w:val="00C3180B"/>
    <w:rPr>
      <w:color w:val="605E5C"/>
      <w:shd w:val="clear" w:color="auto" w:fill="E1DFDD"/>
    </w:rPr>
  </w:style>
  <w:style w:type="table" w:customStyle="1" w:styleId="Tabledocright">
    <w:name w:val="Table_doc_right"/>
    <w:basedOn w:val="TableNormal"/>
    <w:rsid w:val="00C3180B"/>
    <w:pPr>
      <w:spacing w:before="40" w:after="40"/>
      <w:jc w:val="left"/>
    </w:pPr>
    <w:rPr>
      <w:rFonts w:eastAsia="Times New Roman"/>
      <w:sz w:val="18"/>
      <w:szCs w:val="18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</w:style>
  <w:style w:type="table" w:customStyle="1" w:styleId="Footertable">
    <w:name w:val="Footer_table"/>
    <w:basedOn w:val="TableNormal"/>
    <w:semiHidden/>
    <w:rsid w:val="00C3180B"/>
    <w:pPr>
      <w:jc w:val="left"/>
    </w:pPr>
    <w:rPr>
      <w:rFonts w:ascii="Arial" w:eastAsia="Times New Roman" w:hAnsi="Arial"/>
      <w:sz w:val="16"/>
      <w:lang w:eastAsia="en-US"/>
    </w:rPr>
    <w:tblPr>
      <w:tblInd w:w="0" w:type="nil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</w:style>
  <w:style w:type="table" w:customStyle="1" w:styleId="AATable">
    <w:name w:val="AA_Table"/>
    <w:basedOn w:val="TableNormal"/>
    <w:rsid w:val="00C3180B"/>
    <w:pPr>
      <w:jc w:val="left"/>
    </w:pPr>
    <w:rPr>
      <w:rFonts w:eastAsia="Times New Roman"/>
      <w:lang w:eastAsia="en-US"/>
    </w:rPr>
    <w:tblPr>
      <w:tblStyleRowBandSize w:val="1"/>
      <w:tblStyleColBandSize w:val="1"/>
      <w:tblInd w:w="0" w:type="nil"/>
    </w:tblPr>
    <w:tblStylePr w:type="firstRow">
      <w:pPr>
        <w:wordWrap/>
        <w:spacing w:beforeLines="0" w:before="100" w:beforeAutospacing="1" w:afterLines="0" w:after="100" w:afterAutospacing="1"/>
        <w:jc w:val="left"/>
      </w:pPr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ind w:rightChars="0" w:right="0"/>
      </w:pPr>
      <w:rPr>
        <w:rFonts w:ascii="Arial" w:hAnsi="Arial" w:cs="Arial" w:hint="default"/>
        <w:b/>
        <w:sz w:val="32"/>
        <w:szCs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 w:cs="Times New Roman" w:hint="default"/>
        <w:sz w:val="20"/>
        <w:szCs w:val="20"/>
      </w:rPr>
    </w:tblStylePr>
    <w:tblStylePr w:type="band1Vert">
      <w:rPr>
        <w:rFonts w:ascii="Times New Roman" w:hAnsi="Times New Roman" w:cs="Times New Roman" w:hint="default"/>
      </w:rPr>
    </w:tblStylePr>
    <w:tblStylePr w:type="band2Vert">
      <w:pPr>
        <w:wordWrap/>
        <w:spacing w:beforeLines="0" w:before="100" w:beforeAutospacing="1" w:afterLines="0" w:after="100" w:afterAutospacing="1"/>
      </w:pPr>
      <w:rPr>
        <w:rFonts w:ascii="Times New Roman" w:hAnsi="Times New Roman" w:cs="Times New Roman" w:hint="default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 w:cs="Times New Roman" w:hint="default"/>
        <w:sz w:val="20"/>
        <w:szCs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 w:cs="Times New Roman" w:hint="default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100" w:beforeAutospacing="1" w:afterLines="0" w:after="100" w:afterAutospacing="1"/>
        <w:jc w:val="right"/>
      </w:pPr>
      <w:rPr>
        <w:rFonts w:ascii="Arial" w:hAnsi="Arial" w:cs="Arial" w:hint="default"/>
        <w:b/>
        <w:i w:val="0"/>
        <w:color w:val="auto"/>
        <w:sz w:val="64"/>
        <w:szCs w:val="64"/>
      </w:rPr>
    </w:tblStylePr>
    <w:tblStylePr w:type="nwCell">
      <w:rPr>
        <w:rFonts w:ascii="Arial" w:hAnsi="Arial" w:cs="Arial" w:hint="default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00" w:beforeAutospacing="1" w:afterLines="0" w:after="100" w:afterAutospacing="1"/>
        <w:ind w:leftChars="0" w:left="0" w:rightChars="0" w:right="0"/>
      </w:pPr>
      <w:rPr>
        <w:rFonts w:ascii="Times New Roman" w:hAnsi="Times New Roman" w:cs="Times New Roman" w:hint="default"/>
        <w:b w:val="0"/>
        <w:sz w:val="20"/>
        <w:szCs w:val="20"/>
      </w:rPr>
    </w:tblStylePr>
    <w:tblStylePr w:type="swCell">
      <w:pPr>
        <w:wordWrap/>
        <w:spacing w:afterLines="0" w:after="100" w:afterAutospacing="1"/>
        <w:ind w:rightChars="0" w:right="0"/>
      </w:pPr>
      <w:rPr>
        <w:rFonts w:ascii="Times New Roman" w:hAnsi="Times New Roman" w:cs="Times New Roman" w:hint="default"/>
      </w:rPr>
    </w:tblStylePr>
  </w:style>
  <w:style w:type="paragraph" w:customStyle="1" w:styleId="Titlefigure">
    <w:name w:val="Title_figure"/>
    <w:basedOn w:val="Titletable"/>
    <w:next w:val="NormalNonumber"/>
    <w:rsid w:val="00C3180B"/>
    <w:rPr>
      <w:bCs w:val="0"/>
    </w:rPr>
  </w:style>
  <w:style w:type="paragraph" w:customStyle="1" w:styleId="Header-pool">
    <w:name w:val="Header-pool"/>
    <w:basedOn w:val="Normal-pool"/>
    <w:next w:val="Normal-pool"/>
    <w:rsid w:val="00C3180B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C3180B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numbering" w:customStyle="1" w:styleId="Normallist24">
    <w:name w:val="Normal_list24"/>
    <w:rsid w:val="00C3180B"/>
    <w:pPr>
      <w:numPr>
        <w:numId w:val="32"/>
      </w:numPr>
    </w:pPr>
  </w:style>
  <w:style w:type="numbering" w:customStyle="1" w:styleId="Normallist">
    <w:name w:val="Normal_list"/>
    <w:rsid w:val="00C3180B"/>
    <w:pPr>
      <w:numPr>
        <w:numId w:val="33"/>
      </w:numPr>
    </w:pPr>
  </w:style>
  <w:style w:type="character" w:customStyle="1" w:styleId="cf01">
    <w:name w:val="cf01"/>
    <w:basedOn w:val="DefaultParagraphFont"/>
    <w:rsid w:val="00C3180B"/>
    <w:rPr>
      <w:rFonts w:ascii="Segoe UI" w:hAnsi="Segoe UI" w:cs="Segoe UI" w:hint="default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C3180B"/>
  </w:style>
  <w:style w:type="paragraph" w:customStyle="1" w:styleId="font5">
    <w:name w:val="font5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  <w:lang w:eastAsia="en-CA"/>
    </w:rPr>
  </w:style>
  <w:style w:type="paragraph" w:customStyle="1" w:styleId="font6">
    <w:name w:val="font6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sz w:val="20"/>
      <w:szCs w:val="20"/>
      <w:lang w:eastAsia="en-CA"/>
    </w:rPr>
  </w:style>
  <w:style w:type="paragraph" w:customStyle="1" w:styleId="font7">
    <w:name w:val="font7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b/>
      <w:bCs/>
      <w:sz w:val="20"/>
      <w:szCs w:val="20"/>
      <w:lang w:eastAsia="en-CA"/>
    </w:rPr>
  </w:style>
  <w:style w:type="paragraph" w:customStyle="1" w:styleId="font8">
    <w:name w:val="font8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b/>
      <w:bCs/>
      <w:color w:val="DD0806"/>
      <w:sz w:val="20"/>
      <w:szCs w:val="20"/>
      <w:lang w:eastAsia="en-CA"/>
    </w:rPr>
  </w:style>
  <w:style w:type="paragraph" w:customStyle="1" w:styleId="font9">
    <w:name w:val="font9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color w:val="DD0806"/>
      <w:sz w:val="20"/>
      <w:szCs w:val="20"/>
      <w:lang w:eastAsia="en-CA"/>
    </w:rPr>
  </w:style>
  <w:style w:type="paragraph" w:customStyle="1" w:styleId="font10">
    <w:name w:val="font10"/>
    <w:basedOn w:val="Normal"/>
    <w:rsid w:val="00C3180B"/>
    <w:pPr>
      <w:spacing w:before="100" w:beforeAutospacing="1" w:after="100" w:afterAutospacing="1"/>
      <w:jc w:val="left"/>
    </w:pPr>
    <w:rPr>
      <w:rFonts w:eastAsia="Times New Roman"/>
      <w:color w:val="DD0806"/>
      <w:sz w:val="20"/>
      <w:szCs w:val="20"/>
      <w:lang w:eastAsia="en-CA"/>
    </w:rPr>
  </w:style>
  <w:style w:type="paragraph" w:customStyle="1" w:styleId="xl95">
    <w:name w:val="xl95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96">
    <w:name w:val="xl96"/>
    <w:basedOn w:val="Normal"/>
    <w:rsid w:val="00C3180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97">
    <w:name w:val="xl97"/>
    <w:basedOn w:val="Normal"/>
    <w:rsid w:val="00C318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98">
    <w:name w:val="xl98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99">
    <w:name w:val="xl99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00">
    <w:name w:val="xl100"/>
    <w:basedOn w:val="Normal"/>
    <w:rsid w:val="00C3180B"/>
    <w:pP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01">
    <w:name w:val="xl101"/>
    <w:basedOn w:val="Normal"/>
    <w:rsid w:val="00C3180B"/>
    <w:pP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02">
    <w:name w:val="xl102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lang w:eastAsia="en-CA"/>
    </w:rPr>
  </w:style>
  <w:style w:type="paragraph" w:customStyle="1" w:styleId="xl103">
    <w:name w:val="xl103"/>
    <w:basedOn w:val="Normal"/>
    <w:rsid w:val="00C318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04">
    <w:name w:val="xl104"/>
    <w:basedOn w:val="Normal"/>
    <w:rsid w:val="00C3180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05">
    <w:name w:val="xl105"/>
    <w:basedOn w:val="Normal"/>
    <w:rsid w:val="00C3180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06">
    <w:name w:val="xl106"/>
    <w:basedOn w:val="Normal"/>
    <w:rsid w:val="00C3180B"/>
    <w:pPr>
      <w:pBdr>
        <w:top w:val="single" w:sz="8" w:space="0" w:color="auto"/>
        <w:left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07">
    <w:name w:val="xl107"/>
    <w:basedOn w:val="Normal"/>
    <w:rsid w:val="00C3180B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08">
    <w:name w:val="xl108"/>
    <w:basedOn w:val="Normal"/>
    <w:rsid w:val="00C3180B"/>
    <w:pPr>
      <w:pBdr>
        <w:top w:val="single" w:sz="8" w:space="0" w:color="auto"/>
        <w:left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09">
    <w:name w:val="xl109"/>
    <w:basedOn w:val="Normal"/>
    <w:rsid w:val="00C3180B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0">
    <w:name w:val="xl110"/>
    <w:basedOn w:val="Normal"/>
    <w:rsid w:val="00C3180B"/>
    <w:pPr>
      <w:pBdr>
        <w:top w:val="single" w:sz="8" w:space="0" w:color="auto"/>
        <w:left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1">
    <w:name w:val="xl111"/>
    <w:basedOn w:val="Normal"/>
    <w:rsid w:val="00C3180B"/>
    <w:pPr>
      <w:pBdr>
        <w:top w:val="single" w:sz="8" w:space="0" w:color="auto"/>
        <w:left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2">
    <w:name w:val="xl112"/>
    <w:basedOn w:val="Normal"/>
    <w:rsid w:val="00C3180B"/>
    <w:pPr>
      <w:pBdr>
        <w:top w:val="single" w:sz="8" w:space="0" w:color="auto"/>
        <w:left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3">
    <w:name w:val="xl113"/>
    <w:basedOn w:val="Normal"/>
    <w:rsid w:val="00C3180B"/>
    <w:pPr>
      <w:pBdr>
        <w:top w:val="single" w:sz="8" w:space="0" w:color="auto"/>
        <w:left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4">
    <w:name w:val="xl114"/>
    <w:basedOn w:val="Normal"/>
    <w:rsid w:val="00C3180B"/>
    <w:pPr>
      <w:pBdr>
        <w:top w:val="single" w:sz="8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5">
    <w:name w:val="xl115"/>
    <w:basedOn w:val="Normal"/>
    <w:rsid w:val="00C318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6">
    <w:name w:val="xl116"/>
    <w:basedOn w:val="Normal"/>
    <w:rsid w:val="00C3180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7">
    <w:name w:val="xl117"/>
    <w:basedOn w:val="Normal"/>
    <w:rsid w:val="00C318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8">
    <w:name w:val="xl118"/>
    <w:basedOn w:val="Normal"/>
    <w:rsid w:val="00C318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19">
    <w:name w:val="xl119"/>
    <w:basedOn w:val="Normal"/>
    <w:rsid w:val="00C3180B"/>
    <w:pPr>
      <w:pBdr>
        <w:top w:val="single" w:sz="8" w:space="0" w:color="auto"/>
        <w:bottom w:val="single" w:sz="4" w:space="0" w:color="auto"/>
        <w:right w:val="single" w:sz="8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20">
    <w:name w:val="xl120"/>
    <w:basedOn w:val="Normal"/>
    <w:rsid w:val="00C3180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21">
    <w:name w:val="xl121"/>
    <w:basedOn w:val="Normal"/>
    <w:rsid w:val="00C3180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22">
    <w:name w:val="xl122"/>
    <w:basedOn w:val="Normal"/>
    <w:rsid w:val="00C3180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23">
    <w:name w:val="xl123"/>
    <w:basedOn w:val="Normal"/>
    <w:rsid w:val="00C318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24">
    <w:name w:val="xl124"/>
    <w:basedOn w:val="Normal"/>
    <w:rsid w:val="00C3180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25">
    <w:name w:val="xl125"/>
    <w:basedOn w:val="Normal"/>
    <w:rsid w:val="00C3180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26">
    <w:name w:val="xl126"/>
    <w:basedOn w:val="Normal"/>
    <w:rsid w:val="00C3180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27">
    <w:name w:val="xl127"/>
    <w:basedOn w:val="Normal"/>
    <w:rsid w:val="00C3180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28">
    <w:name w:val="xl128"/>
    <w:basedOn w:val="Normal"/>
    <w:rsid w:val="00C318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29">
    <w:name w:val="xl129"/>
    <w:basedOn w:val="Normal"/>
    <w:rsid w:val="00C3180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0">
    <w:name w:val="xl130"/>
    <w:basedOn w:val="Normal"/>
    <w:rsid w:val="00C3180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1">
    <w:name w:val="xl131"/>
    <w:basedOn w:val="Normal"/>
    <w:rsid w:val="00C318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2">
    <w:name w:val="xl132"/>
    <w:basedOn w:val="Normal"/>
    <w:rsid w:val="00C318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3">
    <w:name w:val="xl133"/>
    <w:basedOn w:val="Normal"/>
    <w:rsid w:val="00C318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4">
    <w:name w:val="xl134"/>
    <w:basedOn w:val="Normal"/>
    <w:rsid w:val="00C3180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5">
    <w:name w:val="xl135"/>
    <w:basedOn w:val="Normal"/>
    <w:rsid w:val="00C3180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36">
    <w:name w:val="xl136"/>
    <w:basedOn w:val="Normal"/>
    <w:rsid w:val="00C318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7">
    <w:name w:val="xl137"/>
    <w:basedOn w:val="Normal"/>
    <w:rsid w:val="00C3180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8">
    <w:name w:val="xl138"/>
    <w:basedOn w:val="Normal"/>
    <w:rsid w:val="00C3180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39">
    <w:name w:val="xl139"/>
    <w:basedOn w:val="Normal"/>
    <w:rsid w:val="00C3180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40">
    <w:name w:val="xl140"/>
    <w:basedOn w:val="Normal"/>
    <w:rsid w:val="00C3180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41">
    <w:name w:val="xl141"/>
    <w:basedOn w:val="Normal"/>
    <w:rsid w:val="00C318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42">
    <w:name w:val="xl142"/>
    <w:basedOn w:val="Normal"/>
    <w:rsid w:val="00C3180B"/>
    <w:pPr>
      <w:pBdr>
        <w:top w:val="single" w:sz="8" w:space="0" w:color="auto"/>
        <w:left w:val="single" w:sz="4" w:space="0" w:color="auto"/>
      </w:pBdr>
      <w:shd w:val="thinDiagStripe" w:color="FFFFFF" w:fill="000000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43">
    <w:name w:val="xl143"/>
    <w:basedOn w:val="Normal"/>
    <w:rsid w:val="00C3180B"/>
    <w:pPr>
      <w:pBdr>
        <w:top w:val="single" w:sz="8" w:space="0" w:color="auto"/>
        <w:left w:val="single" w:sz="4" w:space="0" w:color="auto"/>
        <w:bottom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44">
    <w:name w:val="xl144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45">
    <w:name w:val="xl145"/>
    <w:basedOn w:val="Normal"/>
    <w:rsid w:val="00C3180B"/>
    <w:pPr>
      <w:pBdr>
        <w:left w:val="single" w:sz="4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46">
    <w:name w:val="xl146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47">
    <w:name w:val="xl147"/>
    <w:basedOn w:val="Normal"/>
    <w:rsid w:val="00C3180B"/>
    <w:pPr>
      <w:pBdr>
        <w:top w:val="single" w:sz="4" w:space="0" w:color="auto"/>
        <w:left w:val="single" w:sz="4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48">
    <w:name w:val="xl148"/>
    <w:basedOn w:val="Normal"/>
    <w:rsid w:val="00C3180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right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49">
    <w:name w:val="xl149"/>
    <w:basedOn w:val="Normal"/>
    <w:rsid w:val="00C318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FF0000"/>
      <w:sz w:val="24"/>
      <w:szCs w:val="24"/>
      <w:lang w:eastAsia="en-CA"/>
    </w:rPr>
  </w:style>
  <w:style w:type="paragraph" w:customStyle="1" w:styleId="xl150">
    <w:name w:val="xl150"/>
    <w:basedOn w:val="Normal"/>
    <w:rsid w:val="00C3180B"/>
    <w:pPr>
      <w:spacing w:before="100" w:beforeAutospacing="1" w:after="100" w:afterAutospacing="1"/>
      <w:jc w:val="center"/>
      <w:textAlignment w:val="top"/>
    </w:pPr>
    <w:rPr>
      <w:rFonts w:eastAsia="Times New Roman"/>
      <w:b/>
      <w:bCs/>
      <w:color w:val="FF0000"/>
      <w:sz w:val="24"/>
      <w:szCs w:val="24"/>
      <w:lang w:eastAsia="en-CA"/>
    </w:rPr>
  </w:style>
  <w:style w:type="paragraph" w:customStyle="1" w:styleId="xl151">
    <w:name w:val="xl151"/>
    <w:basedOn w:val="Normal"/>
    <w:rsid w:val="00C3180B"/>
    <w:pPr>
      <w:spacing w:before="100" w:beforeAutospacing="1" w:after="100" w:afterAutospacing="1"/>
      <w:jc w:val="left"/>
      <w:textAlignment w:val="top"/>
    </w:pPr>
    <w:rPr>
      <w:rFonts w:eastAsia="Times New Roman"/>
      <w:color w:val="FF0000"/>
      <w:sz w:val="24"/>
      <w:szCs w:val="24"/>
      <w:lang w:eastAsia="en-CA"/>
    </w:rPr>
  </w:style>
  <w:style w:type="paragraph" w:customStyle="1" w:styleId="xl152">
    <w:name w:val="xl152"/>
    <w:basedOn w:val="Normal"/>
    <w:rsid w:val="00C3180B"/>
    <w:pPr>
      <w:pBdr>
        <w:top w:val="single" w:sz="8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53">
    <w:name w:val="xl153"/>
    <w:basedOn w:val="Normal"/>
    <w:rsid w:val="00C3180B"/>
    <w:pPr>
      <w:pBdr>
        <w:top w:val="single" w:sz="8" w:space="0" w:color="auto"/>
        <w:bottom w:val="single" w:sz="4" w:space="0" w:color="auto"/>
        <w:right w:val="single" w:sz="4" w:space="0" w:color="auto"/>
      </w:pBdr>
      <w:shd w:val="thinDiagStripe" w:color="FFFFFF" w:fill="000000"/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54">
    <w:name w:val="xl154"/>
    <w:basedOn w:val="Normal"/>
    <w:rsid w:val="00C3180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55">
    <w:name w:val="xl155"/>
    <w:basedOn w:val="Normal"/>
    <w:rsid w:val="00C3180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56">
    <w:name w:val="xl156"/>
    <w:basedOn w:val="Normal"/>
    <w:rsid w:val="00C3180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57">
    <w:name w:val="xl157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58">
    <w:name w:val="xl158"/>
    <w:basedOn w:val="Normal"/>
    <w:rsid w:val="00C3180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59">
    <w:name w:val="xl159"/>
    <w:basedOn w:val="Normal"/>
    <w:rsid w:val="00C3180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0">
    <w:name w:val="xl160"/>
    <w:basedOn w:val="Normal"/>
    <w:rsid w:val="00C3180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1">
    <w:name w:val="xl161"/>
    <w:basedOn w:val="Normal"/>
    <w:rsid w:val="00C3180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2">
    <w:name w:val="xl162"/>
    <w:basedOn w:val="Normal"/>
    <w:rsid w:val="00C3180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3">
    <w:name w:val="xl163"/>
    <w:basedOn w:val="Normal"/>
    <w:rsid w:val="00C318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4">
    <w:name w:val="xl164"/>
    <w:basedOn w:val="Normal"/>
    <w:rsid w:val="00C318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5">
    <w:name w:val="xl165"/>
    <w:basedOn w:val="Normal"/>
    <w:rsid w:val="00C318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6">
    <w:name w:val="xl166"/>
    <w:basedOn w:val="Normal"/>
    <w:rsid w:val="00C3180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7">
    <w:name w:val="xl167"/>
    <w:basedOn w:val="Normal"/>
    <w:rsid w:val="00C3180B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8">
    <w:name w:val="xl168"/>
    <w:basedOn w:val="Normal"/>
    <w:rsid w:val="00C3180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69">
    <w:name w:val="xl169"/>
    <w:basedOn w:val="Normal"/>
    <w:rsid w:val="00C3180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0">
    <w:name w:val="xl170"/>
    <w:basedOn w:val="Normal"/>
    <w:rsid w:val="00C3180B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1">
    <w:name w:val="xl171"/>
    <w:basedOn w:val="Normal"/>
    <w:rsid w:val="00C3180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2">
    <w:name w:val="xl172"/>
    <w:basedOn w:val="Normal"/>
    <w:rsid w:val="00C3180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3">
    <w:name w:val="xl173"/>
    <w:basedOn w:val="Normal"/>
    <w:rsid w:val="00C3180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4">
    <w:name w:val="xl174"/>
    <w:basedOn w:val="Normal"/>
    <w:rsid w:val="00C3180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5">
    <w:name w:val="xl175"/>
    <w:basedOn w:val="Normal"/>
    <w:rsid w:val="00C3180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6">
    <w:name w:val="xl176"/>
    <w:basedOn w:val="Normal"/>
    <w:rsid w:val="00C3180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7">
    <w:name w:val="xl177"/>
    <w:basedOn w:val="Normal"/>
    <w:rsid w:val="00C3180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8">
    <w:name w:val="xl178"/>
    <w:basedOn w:val="Normal"/>
    <w:rsid w:val="00C3180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79">
    <w:name w:val="xl179"/>
    <w:basedOn w:val="Normal"/>
    <w:rsid w:val="00C3180B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eastAsia="en-CA"/>
    </w:rPr>
  </w:style>
  <w:style w:type="paragraph" w:customStyle="1" w:styleId="xl180">
    <w:name w:val="xl180"/>
    <w:basedOn w:val="Normal"/>
    <w:rsid w:val="00C3180B"/>
    <w:pPr>
      <w:pBdr>
        <w:top w:val="single" w:sz="8" w:space="0" w:color="auto"/>
      </w:pBdr>
      <w:spacing w:before="100" w:beforeAutospacing="1" w:after="100" w:afterAutospacing="1"/>
      <w:jc w:val="left"/>
      <w:textAlignment w:val="top"/>
    </w:pPr>
    <w:rPr>
      <w:rFonts w:eastAsia="Times New Roman"/>
      <w:sz w:val="24"/>
      <w:szCs w:val="24"/>
      <w:lang w:eastAsia="en-CA"/>
    </w:rPr>
  </w:style>
  <w:style w:type="paragraph" w:customStyle="1" w:styleId="xl181">
    <w:name w:val="xl181"/>
    <w:basedOn w:val="Normal"/>
    <w:rsid w:val="00C3180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paragraph" w:customStyle="1" w:styleId="xl182">
    <w:name w:val="xl182"/>
    <w:basedOn w:val="Normal"/>
    <w:rsid w:val="00C3180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eastAsia="Times New Roman"/>
      <w:b/>
      <w:bCs/>
      <w:sz w:val="24"/>
      <w:szCs w:val="24"/>
      <w:lang w:eastAsia="en-CA"/>
    </w:rPr>
  </w:style>
  <w:style w:type="character" w:customStyle="1" w:styleId="ui-provider">
    <w:name w:val="ui-provider"/>
    <w:basedOn w:val="DefaultParagraphFont"/>
    <w:rsid w:val="00C31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eader" Target="header7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5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footer" Target="footer8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4.xml"/><Relationship Id="rId27" Type="http://schemas.openxmlformats.org/officeDocument/2006/relationships/header" Target="header8.xml"/><Relationship Id="rId30" Type="http://schemas.openxmlformats.org/officeDocument/2006/relationships/header" Target="header9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MLF-New-Shared-Drives%20-%20General\MLF-Meeting\99th\Templates\Eec99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87FE4-079B-4714-80A0-979AAB22C2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FD598E-BA5F-4417-814C-C6678068B0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BFE9F-77D0-4E35-ACDF-9E46ADE9D4C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3c647f-d63b-431a-95c8-8e00048cff23"/>
    <ds:schemaRef ds:uri="eb6c2e4c-3f1c-4103-a37b-37c984dbe58f"/>
  </ds:schemaRefs>
</ds:datastoreItem>
</file>

<file path=customXml/itemProps4.xml><?xml version="1.0" encoding="utf-8"?>
<ds:datastoreItem xmlns:ds="http://schemas.openxmlformats.org/officeDocument/2006/customXml" ds:itemID="{07BC2ED2-2CF9-4C98-A314-2AA3964DA7B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Eec99G</Template>
  <TotalTime>853</TotalTime>
  <Pages>35</Pages>
  <Words>11842</Words>
  <Characters>67506</Characters>
  <Application>Microsoft Office Word</Application>
  <DocSecurity>0</DocSecurity>
  <Lines>562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Country programme data and prospects for compliance</vt:lpstr>
    </vt:vector>
  </TitlesOfParts>
  <Company>UNMFS</Company>
  <LinksUpToDate>false</LinksUpToDate>
  <CharactersWithSpaces>79190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programme data and prospects for compliance</dc:title>
  <dc:subject/>
  <dc:creator>Maxim Gladkov</dc:creator>
  <cp:keywords/>
  <cp:lastModifiedBy>Angela Xue He Yan</cp:lastModifiedBy>
  <cp:revision>162</cp:revision>
  <cp:lastPrinted>2001-05-26T19:40:00Z</cp:lastPrinted>
  <dcterms:created xsi:type="dcterms:W3CDTF">2026-10-22T14:43:00Z</dcterms:created>
  <dcterms:modified xsi:type="dcterms:W3CDTF">2026-10-27T14:13:00Z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UNEP/OzL.Pro/ExCom/99/8</vt:lpwstr>
  </property>
  <property fmtid="{D5CDD505-2E9C-101B-9397-08002B2CF9AE}" pid="3" name="Revision date">
    <vt:lpwstr>10/21/2026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4523800</vt:r8>
  </property>
  <property fmtid="{D5CDD505-2E9C-101B-9397-08002B2CF9AE}" pid="6" name="MediaServiceImageTags">
    <vt:lpwstr/>
  </property>
  <property fmtid="{D5CDD505-2E9C-101B-9397-08002B2CF9AE}" pid="7" name="GrammarlyDocumentId">
    <vt:lpwstr>8fe2f7fc77c441ec2bcd42b4d4a5423b42d4b636dec3a02abbe20a8022629f0a</vt:lpwstr>
  </property>
  <property fmtid="{D5CDD505-2E9C-101B-9397-08002B2CF9AE}" pid="8" name="MSIP_Label_606bed3f-efae-4d70-a15b-866bb27c918d_Enabled">
    <vt:lpwstr>true</vt:lpwstr>
  </property>
  <property fmtid="{D5CDD505-2E9C-101B-9397-08002B2CF9AE}" pid="9" name="MSIP_Label_606bed3f-efae-4d70-a15b-866bb27c918d_SetDate">
    <vt:lpwstr>2025-12-10T15:40:10Z</vt:lpwstr>
  </property>
  <property fmtid="{D5CDD505-2E9C-101B-9397-08002B2CF9AE}" pid="10" name="MSIP_Label_606bed3f-efae-4d70-a15b-866bb27c918d_Method">
    <vt:lpwstr>Privileged</vt:lpwstr>
  </property>
  <property fmtid="{D5CDD505-2E9C-101B-9397-08002B2CF9AE}" pid="11" name="MSIP_Label_606bed3f-efae-4d70-a15b-866bb27c918d_Name">
    <vt:lpwstr>606bed3f-efae-4d70-a15b-866bb27c918d</vt:lpwstr>
  </property>
  <property fmtid="{D5CDD505-2E9C-101B-9397-08002B2CF9AE}" pid="12" name="MSIP_Label_606bed3f-efae-4d70-a15b-866bb27c918d_SiteId">
    <vt:lpwstr>0f9e35db-544f-4f60-bdcc-5ea416e6dc70</vt:lpwstr>
  </property>
  <property fmtid="{D5CDD505-2E9C-101B-9397-08002B2CF9AE}" pid="13" name="MSIP_Label_606bed3f-efae-4d70-a15b-866bb27c918d_ActionId">
    <vt:lpwstr>20a45666-e728-42cf-bff8-dae27d207d15</vt:lpwstr>
  </property>
  <property fmtid="{D5CDD505-2E9C-101B-9397-08002B2CF9AE}" pid="14" name="MSIP_Label_606bed3f-efae-4d70-a15b-866bb27c918d_ContentBits">
    <vt:lpwstr>0</vt:lpwstr>
  </property>
  <property fmtid="{D5CDD505-2E9C-101B-9397-08002B2CF9AE}" pid="15" name="MSIP_Label_606bed3f-efae-4d70-a15b-866bb27c918d_Tag">
    <vt:lpwstr>10, 0, 1, 1</vt:lpwstr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xd_Signature">
    <vt:bool>false</vt:bool>
  </property>
  <property fmtid="{D5CDD505-2E9C-101B-9397-08002B2CF9AE}" pid="21" name="TriggerFlowInfo">
    <vt:lpwstr/>
  </property>
</Properties>
</file>