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393F2E" w:rsidRPr="00393F2E" w14:paraId="39FC37D0" w14:textId="77777777" w:rsidTr="002F008E">
        <w:trPr>
          <w:trHeight w:val="720"/>
        </w:trPr>
        <w:tc>
          <w:tcPr>
            <w:tcW w:w="5387" w:type="dxa"/>
            <w:gridSpan w:val="2"/>
            <w:tcBorders>
              <w:bottom w:val="single" w:sz="18" w:space="0" w:color="auto"/>
            </w:tcBorders>
          </w:tcPr>
          <w:p w14:paraId="03FCB613" w14:textId="77777777" w:rsidR="005C49AC" w:rsidRPr="00393F2E"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393F2E">
              <w:rPr>
                <w:rFonts w:ascii="Univers" w:hAnsi="Univers"/>
                <w:b/>
                <w:sz w:val="28"/>
                <w:szCs w:val="28"/>
              </w:rPr>
              <w:t>UNITED</w:t>
            </w:r>
            <w:r w:rsidRPr="00393F2E">
              <w:rPr>
                <w:rFonts w:ascii="Univers" w:hAnsi="Univers"/>
                <w:b/>
                <w:sz w:val="28"/>
                <w:szCs w:val="28"/>
              </w:rPr>
              <w:br/>
              <w:t>NATIONS</w:t>
            </w:r>
          </w:p>
        </w:tc>
        <w:tc>
          <w:tcPr>
            <w:tcW w:w="4545" w:type="dxa"/>
            <w:tcBorders>
              <w:bottom w:val="single" w:sz="18" w:space="0" w:color="auto"/>
            </w:tcBorders>
          </w:tcPr>
          <w:p w14:paraId="10E19ACC" w14:textId="77777777" w:rsidR="005C49AC" w:rsidRPr="00393F2E" w:rsidRDefault="005C49AC" w:rsidP="00AF7082">
            <w:pPr>
              <w:jc w:val="right"/>
              <w:rPr>
                <w:sz w:val="52"/>
                <w:szCs w:val="52"/>
              </w:rPr>
            </w:pPr>
            <w:r w:rsidRPr="00393F2E">
              <w:rPr>
                <w:rFonts w:ascii="Univers Bold" w:hAnsi="Univers Bold"/>
                <w:b/>
                <w:sz w:val="72"/>
              </w:rPr>
              <w:t>EP</w:t>
            </w:r>
          </w:p>
        </w:tc>
      </w:tr>
      <w:tr w:rsidR="00393F2E" w:rsidRPr="00393F2E" w14:paraId="22B0DF37"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BF5E6C7" w14:textId="77777777" w:rsidR="005C49AC" w:rsidRPr="00393F2E" w:rsidRDefault="005C49AC" w:rsidP="002554E4">
            <w:pPr>
              <w:spacing w:before="120"/>
              <w:ind w:left="-9"/>
            </w:pPr>
            <w:r w:rsidRPr="00393F2E">
              <w:rPr>
                <w:noProof/>
                <w:lang w:val="en-US" w:eastAsia="zh-CN"/>
              </w:rPr>
              <mc:AlternateContent>
                <mc:Choice Requires="wpg">
                  <w:drawing>
                    <wp:inline distT="0" distB="0" distL="0" distR="0" wp14:anchorId="4F042359" wp14:editId="6CCCE1C6">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793A97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3A32D52" w14:textId="77777777" w:rsidR="005C49AC" w:rsidRPr="00393F2E"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393F2E">
              <w:rPr>
                <w:rFonts w:ascii="Univers" w:hAnsi="Univers"/>
                <w:b/>
                <w:sz w:val="32"/>
                <w:szCs w:val="32"/>
              </w:rPr>
              <w:t>United Nations</w:t>
            </w:r>
          </w:p>
          <w:p w14:paraId="660E7223" w14:textId="77777777" w:rsidR="005C49AC" w:rsidRPr="00393F2E"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393F2E">
              <w:rPr>
                <w:rFonts w:ascii="Univers" w:hAnsi="Univers"/>
                <w:b/>
                <w:sz w:val="32"/>
                <w:szCs w:val="32"/>
              </w:rPr>
              <w:t>Environment</w:t>
            </w:r>
          </w:p>
          <w:p w14:paraId="533D9044" w14:textId="77777777" w:rsidR="005C49AC" w:rsidRPr="00393F2E"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393F2E">
              <w:rPr>
                <w:rFonts w:ascii="Univers" w:hAnsi="Univers"/>
                <w:b/>
                <w:sz w:val="32"/>
                <w:szCs w:val="32"/>
              </w:rPr>
              <w:t>Programme</w:t>
            </w:r>
          </w:p>
        </w:tc>
        <w:tc>
          <w:tcPr>
            <w:tcW w:w="4545" w:type="dxa"/>
            <w:tcBorders>
              <w:top w:val="nil"/>
              <w:left w:val="nil"/>
              <w:bottom w:val="single" w:sz="36" w:space="0" w:color="auto"/>
              <w:right w:val="nil"/>
            </w:tcBorders>
          </w:tcPr>
          <w:p w14:paraId="7BD45B96" w14:textId="77777777" w:rsidR="005C49AC" w:rsidRPr="00393F2E" w:rsidRDefault="005C49AC" w:rsidP="00AF7082">
            <w:r w:rsidRPr="00393F2E">
              <w:t>Distr.</w:t>
            </w:r>
          </w:p>
          <w:p w14:paraId="1CCA965C" w14:textId="77777777" w:rsidR="005C49AC" w:rsidRPr="00393F2E" w:rsidRDefault="005C49AC" w:rsidP="00AF7082">
            <w:r w:rsidRPr="00393F2E">
              <w:t>GENERAL</w:t>
            </w:r>
          </w:p>
          <w:p w14:paraId="22F70D7B" w14:textId="77777777" w:rsidR="005C49AC" w:rsidRPr="00393F2E" w:rsidRDefault="005C49AC" w:rsidP="00AF7082"/>
          <w:p w14:paraId="7ACCFB27" w14:textId="77777777" w:rsidR="005C49AC" w:rsidRPr="00393F2E" w:rsidRDefault="005C49AC" w:rsidP="00AF7082"/>
          <w:p w14:paraId="24CBEE59" w14:textId="3933676A" w:rsidR="005C49AC" w:rsidRPr="00393F2E" w:rsidRDefault="00563188" w:rsidP="00AF7082">
            <w:fldSimple w:instr=" DOCPROPERTY &quot;Document number&quot;  \* MERGEFORMAT ">
              <w:r w:rsidRPr="00393F2E">
                <w:t>UNEP/OzL.Pro/ExCom/96/34</w:t>
              </w:r>
            </w:fldSimple>
          </w:p>
          <w:p w14:paraId="3E838474" w14:textId="230DF701" w:rsidR="005C49AC" w:rsidRPr="00393F2E" w:rsidRDefault="005C49AC" w:rsidP="00AF7082">
            <w:r w:rsidRPr="00393F2E">
              <w:fldChar w:fldCharType="begin"/>
            </w:r>
            <w:r w:rsidRPr="00393F2E">
              <w:instrText xml:space="preserve"> DOCPROPERTY "Revision date" \@ "d MMMM YYYY"  \* MERGEFORMAT </w:instrText>
            </w:r>
            <w:r w:rsidRPr="00393F2E">
              <w:fldChar w:fldCharType="separate"/>
            </w:r>
            <w:r w:rsidR="00177D40" w:rsidRPr="00393F2E">
              <w:t>30 April 2025</w:t>
            </w:r>
            <w:r w:rsidRPr="00393F2E">
              <w:fldChar w:fldCharType="end"/>
            </w:r>
          </w:p>
          <w:p w14:paraId="567D31DA" w14:textId="77777777" w:rsidR="005C49AC" w:rsidRPr="00393F2E" w:rsidRDefault="005C49AC" w:rsidP="00AF7082">
            <w:pPr>
              <w:rPr>
                <w:caps/>
              </w:rPr>
            </w:pPr>
          </w:p>
          <w:p w14:paraId="1BEE5EA0" w14:textId="77777777" w:rsidR="005C49AC" w:rsidRPr="00393F2E" w:rsidRDefault="005C49AC" w:rsidP="00AF7082">
            <w:r w:rsidRPr="00393F2E">
              <w:t>ORIGINAL: ENGLISH</w:t>
            </w:r>
          </w:p>
        </w:tc>
      </w:tr>
    </w:tbl>
    <w:p w14:paraId="76701892" w14:textId="77777777" w:rsidR="005C49AC" w:rsidRPr="00393F2E" w:rsidRDefault="005C49AC" w:rsidP="005C49AC">
      <w:pPr>
        <w:jc w:val="left"/>
      </w:pPr>
      <w:r w:rsidRPr="00393F2E">
        <w:t>EXECUTIVE COMMITTEE OF</w:t>
      </w:r>
      <w:r w:rsidRPr="00393F2E">
        <w:br/>
        <w:t xml:space="preserve">  THE MULTILATERAL FUND FOR THE</w:t>
      </w:r>
      <w:r w:rsidRPr="00393F2E">
        <w:br/>
        <w:t xml:space="preserve">  IMPLEMENTATION OF THE MONTREAL PROTOCOL</w:t>
      </w:r>
      <w:r w:rsidRPr="00393F2E">
        <w:br/>
        <w:t>Ninety-</w:t>
      </w:r>
      <w:r w:rsidR="00E95A01" w:rsidRPr="00393F2E">
        <w:t>six</w:t>
      </w:r>
      <w:r w:rsidRPr="00393F2E">
        <w:t>th Meeting</w:t>
      </w:r>
    </w:p>
    <w:p w14:paraId="456B7FD7" w14:textId="77777777" w:rsidR="005C49AC" w:rsidRPr="00393F2E" w:rsidRDefault="005C49AC" w:rsidP="005C49AC">
      <w:pPr>
        <w:jc w:val="left"/>
      </w:pPr>
      <w:r w:rsidRPr="00393F2E">
        <w:t xml:space="preserve">Montreal, </w:t>
      </w:r>
      <w:r w:rsidR="00F13B13" w:rsidRPr="00393F2E">
        <w:t>26-30</w:t>
      </w:r>
      <w:r w:rsidRPr="00393F2E">
        <w:t xml:space="preserve"> </w:t>
      </w:r>
      <w:r w:rsidR="00F13B13" w:rsidRPr="00393F2E">
        <w:t xml:space="preserve">May </w:t>
      </w:r>
      <w:r w:rsidRPr="00393F2E">
        <w:t>202</w:t>
      </w:r>
      <w:r w:rsidR="00F13B13" w:rsidRPr="00393F2E">
        <w:t>5</w:t>
      </w:r>
    </w:p>
    <w:p w14:paraId="48143D09" w14:textId="435C057F" w:rsidR="005C49AC" w:rsidRPr="00393F2E" w:rsidRDefault="005C49AC" w:rsidP="005C49AC">
      <w:pPr>
        <w:jc w:val="left"/>
      </w:pPr>
      <w:r w:rsidRPr="00393F2E">
        <w:t xml:space="preserve">Item </w:t>
      </w:r>
      <w:r w:rsidR="001B36F4" w:rsidRPr="00393F2E">
        <w:t>9(c)</w:t>
      </w:r>
      <w:r w:rsidRPr="00393F2E">
        <w:t xml:space="preserve"> of the provisional agenda</w:t>
      </w:r>
      <w:r w:rsidRPr="00393F2E">
        <w:rPr>
          <w:rStyle w:val="FootnoteReference"/>
        </w:rPr>
        <w:footnoteReference w:id="1"/>
      </w:r>
    </w:p>
    <w:p w14:paraId="4B766B9E" w14:textId="77777777" w:rsidR="00EA598B" w:rsidRPr="00393F2E" w:rsidRDefault="00EA598B" w:rsidP="00857077">
      <w:pPr>
        <w:jc w:val="left"/>
      </w:pPr>
    </w:p>
    <w:p w14:paraId="190B7513" w14:textId="77777777" w:rsidR="00EA598B" w:rsidRPr="00393F2E" w:rsidRDefault="00EA598B" w:rsidP="00857077">
      <w:pPr>
        <w:jc w:val="left"/>
      </w:pPr>
    </w:p>
    <w:p w14:paraId="6892EAF0" w14:textId="77777777" w:rsidR="000C7DD8" w:rsidRPr="00393F2E" w:rsidRDefault="000C7DD8" w:rsidP="00EA598B"/>
    <w:p w14:paraId="674BE48F" w14:textId="0B6D681F" w:rsidR="00EA598B" w:rsidRPr="00393F2E" w:rsidRDefault="00EA598B" w:rsidP="00EA598B">
      <w:pPr>
        <w:jc w:val="center"/>
        <w:rPr>
          <w:b/>
        </w:rPr>
      </w:pPr>
      <w:r w:rsidRPr="00393F2E">
        <w:rPr>
          <w:b/>
        </w:rPr>
        <w:t xml:space="preserve">PROJECT PROPOSAL: </w:t>
      </w:r>
      <w:r w:rsidR="005B3E5D" w:rsidRPr="00393F2E">
        <w:rPr>
          <w:b/>
        </w:rPr>
        <w:t>ERITREA</w:t>
      </w:r>
    </w:p>
    <w:p w14:paraId="658C26F3" w14:textId="77777777" w:rsidR="00EA598B" w:rsidRPr="00393F2E" w:rsidRDefault="00EA598B" w:rsidP="00EA598B"/>
    <w:p w14:paraId="4CBF32C9" w14:textId="77777777" w:rsidR="00EA598B" w:rsidRPr="00393F2E" w:rsidRDefault="00EA598B" w:rsidP="00EA598B"/>
    <w:p w14:paraId="5E0C222F" w14:textId="1F39DA80" w:rsidR="00EA598B" w:rsidRPr="00393F2E" w:rsidRDefault="00EA598B" w:rsidP="00EA598B">
      <w:pPr>
        <w:ind w:firstLine="720"/>
      </w:pPr>
      <w:r w:rsidRPr="00393F2E">
        <w:t>This document consists of the comments and recommendation of the Secretariat on the following project proposal:</w:t>
      </w:r>
    </w:p>
    <w:p w14:paraId="128844C3" w14:textId="77777777" w:rsidR="00EA598B" w:rsidRPr="00393F2E" w:rsidRDefault="00EA598B" w:rsidP="00EA598B"/>
    <w:p w14:paraId="10C29E98" w14:textId="77777777" w:rsidR="00EA598B" w:rsidRPr="00393F2E" w:rsidRDefault="00EA598B" w:rsidP="00EA598B">
      <w:pPr>
        <w:rPr>
          <w:u w:val="single"/>
        </w:rPr>
      </w:pPr>
      <w:r w:rsidRPr="00393F2E">
        <w:rPr>
          <w:u w:val="single"/>
        </w:rPr>
        <w:t>Phase-out</w:t>
      </w:r>
    </w:p>
    <w:p w14:paraId="154AF813" w14:textId="77777777" w:rsidR="00EA598B" w:rsidRPr="00393F2E"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489"/>
      </w:tblGrid>
      <w:tr w:rsidR="003D500E" w:rsidRPr="00393F2E" w14:paraId="5626B904" w14:textId="77777777" w:rsidTr="003D500E">
        <w:tc>
          <w:tcPr>
            <w:tcW w:w="4395" w:type="dxa"/>
          </w:tcPr>
          <w:p w14:paraId="781BB5FC" w14:textId="4B2286F5" w:rsidR="003D500E" w:rsidRPr="00393F2E" w:rsidRDefault="003D500E" w:rsidP="003D500E">
            <w:pPr>
              <w:pStyle w:val="ListParagraph"/>
              <w:numPr>
                <w:ilvl w:val="0"/>
                <w:numId w:val="22"/>
              </w:numPr>
              <w:ind w:hanging="830"/>
              <w:jc w:val="left"/>
              <w:rPr>
                <w:lang w:val="en-CA"/>
              </w:rPr>
            </w:pPr>
            <w:r w:rsidRPr="00393F2E">
              <w:rPr>
                <w:lang w:val="en-CA"/>
              </w:rPr>
              <w:t xml:space="preserve">HCFC phase-out management plan (stage II, </w:t>
            </w:r>
            <w:r w:rsidR="005B3E5D" w:rsidRPr="00393F2E">
              <w:rPr>
                <w:lang w:val="en-CA"/>
              </w:rPr>
              <w:t>second</w:t>
            </w:r>
            <w:r w:rsidRPr="00393F2E">
              <w:rPr>
                <w:lang w:val="en-CA"/>
              </w:rPr>
              <w:t> tranche)</w:t>
            </w:r>
          </w:p>
        </w:tc>
        <w:tc>
          <w:tcPr>
            <w:tcW w:w="2121" w:type="dxa"/>
          </w:tcPr>
          <w:p w14:paraId="5A217084" w14:textId="21671E49" w:rsidR="003D500E" w:rsidRPr="00393F2E" w:rsidRDefault="005B3E5D" w:rsidP="003D500E">
            <w:pPr>
              <w:jc w:val="center"/>
            </w:pPr>
            <w:r w:rsidRPr="00393F2E">
              <w:t>UNEP and UNIDO</w:t>
            </w:r>
          </w:p>
        </w:tc>
        <w:tc>
          <w:tcPr>
            <w:tcW w:w="2489" w:type="dxa"/>
          </w:tcPr>
          <w:p w14:paraId="4FE66E6A" w14:textId="21662F73" w:rsidR="003D500E" w:rsidRPr="00393F2E" w:rsidRDefault="003D500E" w:rsidP="003D500E">
            <w:pPr>
              <w:jc w:val="right"/>
            </w:pPr>
            <w:r w:rsidRPr="00393F2E">
              <w:t>Blanket approval</w:t>
            </w:r>
          </w:p>
        </w:tc>
      </w:tr>
    </w:tbl>
    <w:p w14:paraId="2694A67F" w14:textId="77777777" w:rsidR="00EA598B" w:rsidRPr="00393F2E" w:rsidRDefault="00EA598B" w:rsidP="00EA598B"/>
    <w:p w14:paraId="2FC41A06" w14:textId="77777777" w:rsidR="00EA598B" w:rsidRPr="00393F2E" w:rsidRDefault="00EA598B" w:rsidP="00EA598B"/>
    <w:p w14:paraId="11272163" w14:textId="77777777" w:rsidR="00EA598B" w:rsidRPr="00393F2E" w:rsidRDefault="00EA598B" w:rsidP="00EA598B"/>
    <w:p w14:paraId="25389833" w14:textId="77777777" w:rsidR="00EA598B" w:rsidRPr="00393F2E" w:rsidRDefault="00EA598B" w:rsidP="00EA598B">
      <w:r w:rsidRPr="00393F2E">
        <w:br w:type="page"/>
      </w:r>
    </w:p>
    <w:p w14:paraId="0733B014" w14:textId="77777777" w:rsidR="00EA598B" w:rsidRPr="00393F2E" w:rsidRDefault="00EA598B" w:rsidP="004D0152">
      <w:pPr>
        <w:spacing w:after="120"/>
        <w:jc w:val="center"/>
        <w:rPr>
          <w:b/>
        </w:rPr>
      </w:pPr>
      <w:r w:rsidRPr="00393F2E">
        <w:rPr>
          <w:b/>
        </w:rPr>
        <w:lastRenderedPageBreak/>
        <w:t>PROJECT EVALUATION SHEET – MULTI-YEAR PROJECTS</w:t>
      </w:r>
    </w:p>
    <w:p w14:paraId="64F690AF" w14:textId="53C8CBAB" w:rsidR="00EA598B" w:rsidRPr="00393F2E" w:rsidRDefault="005B3E5D" w:rsidP="004D0152">
      <w:pPr>
        <w:spacing w:after="200"/>
        <w:jc w:val="center"/>
        <w:rPr>
          <w:b/>
          <w:bCs/>
        </w:rPr>
      </w:pPr>
      <w:r w:rsidRPr="00393F2E">
        <w:rPr>
          <w:b/>
          <w:bCs/>
        </w:rPr>
        <w:t>Eritrea</w:t>
      </w:r>
    </w:p>
    <w:tbl>
      <w:tblPr>
        <w:tblStyle w:val="TableGrid"/>
        <w:tblW w:w="10008" w:type="dxa"/>
        <w:tblLook w:val="04A0" w:firstRow="1" w:lastRow="0" w:firstColumn="1" w:lastColumn="0" w:noHBand="0" w:noVBand="1"/>
      </w:tblPr>
      <w:tblGrid>
        <w:gridCol w:w="2830"/>
        <w:gridCol w:w="2127"/>
        <w:gridCol w:w="2409"/>
        <w:gridCol w:w="2642"/>
      </w:tblGrid>
      <w:tr w:rsidR="00393F2E" w:rsidRPr="00393F2E" w14:paraId="28134188" w14:textId="77777777" w:rsidTr="00470683">
        <w:trPr>
          <w:trHeight w:val="240"/>
        </w:trPr>
        <w:tc>
          <w:tcPr>
            <w:tcW w:w="2830" w:type="dxa"/>
            <w:hideMark/>
          </w:tcPr>
          <w:p w14:paraId="621963DC" w14:textId="77777777" w:rsidR="00EA598B" w:rsidRPr="00393F2E" w:rsidRDefault="00EA598B" w:rsidP="00470683">
            <w:pPr>
              <w:jc w:val="left"/>
              <w:rPr>
                <w:b/>
                <w:sz w:val="20"/>
                <w:szCs w:val="20"/>
                <w:lang w:val="en-US"/>
              </w:rPr>
            </w:pPr>
            <w:r w:rsidRPr="00393F2E">
              <w:rPr>
                <w:b/>
                <w:sz w:val="20"/>
                <w:szCs w:val="20"/>
                <w:lang w:val="en-US"/>
              </w:rPr>
              <w:t>(I) PROJECT TITLE</w:t>
            </w:r>
          </w:p>
        </w:tc>
        <w:tc>
          <w:tcPr>
            <w:tcW w:w="2127" w:type="dxa"/>
            <w:hideMark/>
          </w:tcPr>
          <w:p w14:paraId="0318EA68" w14:textId="77777777" w:rsidR="00EA598B" w:rsidRPr="00393F2E" w:rsidRDefault="00EA598B" w:rsidP="00470683">
            <w:pPr>
              <w:jc w:val="center"/>
              <w:rPr>
                <w:b/>
                <w:sz w:val="20"/>
                <w:szCs w:val="20"/>
                <w:lang w:val="en-US"/>
              </w:rPr>
            </w:pPr>
            <w:r w:rsidRPr="00393F2E">
              <w:rPr>
                <w:b/>
                <w:sz w:val="20"/>
                <w:szCs w:val="20"/>
                <w:lang w:val="en-US"/>
              </w:rPr>
              <w:t>AGENCY</w:t>
            </w:r>
          </w:p>
        </w:tc>
        <w:tc>
          <w:tcPr>
            <w:tcW w:w="2409" w:type="dxa"/>
            <w:hideMark/>
          </w:tcPr>
          <w:p w14:paraId="6DE55871" w14:textId="77777777" w:rsidR="00EA598B" w:rsidRPr="00393F2E" w:rsidRDefault="00EA598B" w:rsidP="00470683">
            <w:pPr>
              <w:jc w:val="center"/>
              <w:rPr>
                <w:b/>
                <w:sz w:val="20"/>
                <w:szCs w:val="20"/>
                <w:lang w:val="en-US"/>
              </w:rPr>
            </w:pPr>
            <w:r w:rsidRPr="00393F2E">
              <w:rPr>
                <w:b/>
                <w:sz w:val="20"/>
                <w:szCs w:val="20"/>
                <w:lang w:val="en-US"/>
              </w:rPr>
              <w:t>MEETING APPROVED</w:t>
            </w:r>
          </w:p>
        </w:tc>
        <w:tc>
          <w:tcPr>
            <w:tcW w:w="2642" w:type="dxa"/>
            <w:hideMark/>
          </w:tcPr>
          <w:p w14:paraId="127EDDE4" w14:textId="77777777" w:rsidR="00EA598B" w:rsidRPr="00393F2E" w:rsidRDefault="00EA598B" w:rsidP="00470683">
            <w:pPr>
              <w:jc w:val="center"/>
              <w:rPr>
                <w:b/>
                <w:sz w:val="20"/>
                <w:szCs w:val="20"/>
                <w:lang w:val="en-US"/>
              </w:rPr>
            </w:pPr>
            <w:r w:rsidRPr="00393F2E">
              <w:rPr>
                <w:b/>
                <w:sz w:val="20"/>
                <w:szCs w:val="20"/>
                <w:lang w:val="en-US"/>
              </w:rPr>
              <w:t>CONTROL MEASURE</w:t>
            </w:r>
          </w:p>
        </w:tc>
      </w:tr>
      <w:tr w:rsidR="00EA598B" w:rsidRPr="00393F2E" w14:paraId="08C81979" w14:textId="77777777" w:rsidTr="00470683">
        <w:trPr>
          <w:trHeight w:val="240"/>
        </w:trPr>
        <w:tc>
          <w:tcPr>
            <w:tcW w:w="2830" w:type="dxa"/>
            <w:vAlign w:val="center"/>
            <w:hideMark/>
          </w:tcPr>
          <w:p w14:paraId="05C5BFBF" w14:textId="1667535C" w:rsidR="00EA598B" w:rsidRPr="00393F2E" w:rsidRDefault="00EA598B" w:rsidP="00470683">
            <w:pPr>
              <w:jc w:val="center"/>
              <w:rPr>
                <w:sz w:val="20"/>
                <w:szCs w:val="20"/>
                <w:lang w:val="en-US"/>
              </w:rPr>
            </w:pPr>
            <w:r w:rsidRPr="00393F2E">
              <w:rPr>
                <w:sz w:val="20"/>
                <w:szCs w:val="20"/>
                <w:lang w:val="en-US"/>
              </w:rPr>
              <w:t>HCFC phase-out plan (stage II)</w:t>
            </w:r>
          </w:p>
        </w:tc>
        <w:tc>
          <w:tcPr>
            <w:tcW w:w="2127" w:type="dxa"/>
            <w:vAlign w:val="center"/>
          </w:tcPr>
          <w:p w14:paraId="0E59C4DA" w14:textId="6DDF6EDE" w:rsidR="00EA598B" w:rsidRPr="00393F2E" w:rsidRDefault="006E3DB6" w:rsidP="00470683">
            <w:pPr>
              <w:jc w:val="center"/>
              <w:rPr>
                <w:sz w:val="20"/>
                <w:szCs w:val="20"/>
                <w:lang w:val="en-US"/>
              </w:rPr>
            </w:pPr>
            <w:r w:rsidRPr="00393F2E">
              <w:rPr>
                <w:sz w:val="20"/>
                <w:szCs w:val="20"/>
              </w:rPr>
              <w:t>UNEP</w:t>
            </w:r>
            <w:r w:rsidR="00EA598B" w:rsidRPr="00393F2E">
              <w:rPr>
                <w:sz w:val="20"/>
                <w:szCs w:val="20"/>
              </w:rPr>
              <w:t xml:space="preserve"> (lead), </w:t>
            </w:r>
            <w:r w:rsidRPr="00393F2E">
              <w:rPr>
                <w:sz w:val="20"/>
                <w:szCs w:val="20"/>
              </w:rPr>
              <w:t>UNIDO</w:t>
            </w:r>
          </w:p>
        </w:tc>
        <w:tc>
          <w:tcPr>
            <w:tcW w:w="2409" w:type="dxa"/>
            <w:vAlign w:val="center"/>
          </w:tcPr>
          <w:p w14:paraId="24E19718" w14:textId="10F547C3" w:rsidR="00EA598B" w:rsidRPr="00393F2E" w:rsidRDefault="006E3DB6" w:rsidP="00470683">
            <w:pPr>
              <w:jc w:val="center"/>
              <w:rPr>
                <w:sz w:val="20"/>
                <w:szCs w:val="20"/>
                <w:lang w:val="en-US"/>
              </w:rPr>
            </w:pPr>
            <w:r w:rsidRPr="00393F2E">
              <w:rPr>
                <w:sz w:val="20"/>
                <w:szCs w:val="20"/>
                <w:lang w:val="en-US"/>
              </w:rPr>
              <w:t>91</w:t>
            </w:r>
            <w:r w:rsidRPr="00393F2E">
              <w:rPr>
                <w:sz w:val="20"/>
                <w:szCs w:val="20"/>
                <w:vertAlign w:val="superscript"/>
                <w:lang w:val="en-US"/>
              </w:rPr>
              <w:t>st</w:t>
            </w:r>
          </w:p>
        </w:tc>
        <w:tc>
          <w:tcPr>
            <w:tcW w:w="2642" w:type="dxa"/>
            <w:vAlign w:val="center"/>
          </w:tcPr>
          <w:p w14:paraId="7D6E3A86" w14:textId="0278C2D2" w:rsidR="00EA598B" w:rsidRPr="00393F2E" w:rsidRDefault="006E3DB6" w:rsidP="00470683">
            <w:pPr>
              <w:jc w:val="center"/>
              <w:rPr>
                <w:sz w:val="20"/>
                <w:szCs w:val="20"/>
                <w:lang w:val="en-US"/>
              </w:rPr>
            </w:pPr>
            <w:r w:rsidRPr="00393F2E">
              <w:rPr>
                <w:sz w:val="20"/>
                <w:szCs w:val="20"/>
                <w:lang w:val="en-US"/>
              </w:rPr>
              <w:t>100</w:t>
            </w:r>
            <w:r w:rsidR="00EA598B" w:rsidRPr="00393F2E">
              <w:rPr>
                <w:sz w:val="20"/>
                <w:szCs w:val="20"/>
                <w:lang w:val="en-US"/>
              </w:rPr>
              <w:t>% phase-out by 20</w:t>
            </w:r>
            <w:r w:rsidR="005A5876" w:rsidRPr="00393F2E">
              <w:rPr>
                <w:sz w:val="20"/>
                <w:szCs w:val="20"/>
                <w:lang w:val="en-US"/>
              </w:rPr>
              <w:t>30</w:t>
            </w:r>
          </w:p>
        </w:tc>
      </w:tr>
    </w:tbl>
    <w:p w14:paraId="7F85F4EB" w14:textId="77777777" w:rsidR="00EA598B" w:rsidRPr="00393F2E"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393F2E" w14:paraId="07DDF7C3" w14:textId="77777777" w:rsidTr="00470683">
        <w:trPr>
          <w:trHeight w:val="43"/>
        </w:trPr>
        <w:tc>
          <w:tcPr>
            <w:tcW w:w="5200" w:type="dxa"/>
            <w:hideMark/>
          </w:tcPr>
          <w:p w14:paraId="5111E3E4" w14:textId="77777777" w:rsidR="00EA598B" w:rsidRPr="00393F2E" w:rsidRDefault="00EA598B" w:rsidP="00470683">
            <w:pPr>
              <w:jc w:val="left"/>
              <w:rPr>
                <w:b/>
                <w:sz w:val="20"/>
                <w:szCs w:val="20"/>
                <w:lang w:val="en-US"/>
              </w:rPr>
            </w:pPr>
            <w:r w:rsidRPr="00393F2E">
              <w:rPr>
                <w:b/>
                <w:sz w:val="20"/>
                <w:szCs w:val="20"/>
                <w:lang w:val="en-US"/>
              </w:rPr>
              <w:t>(II) LATEST ARTICLE</w:t>
            </w:r>
            <w:r w:rsidR="00CE0866" w:rsidRPr="00393F2E">
              <w:rPr>
                <w:b/>
                <w:sz w:val="20"/>
                <w:szCs w:val="20"/>
                <w:lang w:val="en-US"/>
              </w:rPr>
              <w:t xml:space="preserve"> </w:t>
            </w:r>
            <w:r w:rsidRPr="00393F2E">
              <w:rPr>
                <w:b/>
                <w:sz w:val="20"/>
                <w:szCs w:val="20"/>
                <w:lang w:val="en-US"/>
              </w:rPr>
              <w:t>7 DATA (Annex C</w:t>
            </w:r>
            <w:r w:rsidR="00654E4D" w:rsidRPr="00393F2E">
              <w:rPr>
                <w:b/>
                <w:sz w:val="20"/>
                <w:szCs w:val="20"/>
                <w:lang w:val="en-US"/>
              </w:rPr>
              <w:t>,</w:t>
            </w:r>
            <w:r w:rsidRPr="00393F2E">
              <w:rPr>
                <w:b/>
                <w:sz w:val="20"/>
                <w:szCs w:val="20"/>
                <w:lang w:val="en-US"/>
              </w:rPr>
              <w:t xml:space="preserve"> Group </w:t>
            </w:r>
            <w:r w:rsidR="00B74393" w:rsidRPr="00393F2E">
              <w:rPr>
                <w:b/>
                <w:sz w:val="20"/>
                <w:szCs w:val="20"/>
                <w:lang w:val="en-US"/>
              </w:rPr>
              <w:t>I</w:t>
            </w:r>
            <w:r w:rsidRPr="00393F2E">
              <w:rPr>
                <w:b/>
                <w:sz w:val="20"/>
                <w:szCs w:val="20"/>
                <w:lang w:val="en-US"/>
              </w:rPr>
              <w:t>)</w:t>
            </w:r>
          </w:p>
        </w:tc>
        <w:tc>
          <w:tcPr>
            <w:tcW w:w="2400" w:type="dxa"/>
            <w:hideMark/>
          </w:tcPr>
          <w:p w14:paraId="366079DF" w14:textId="07C57FF5" w:rsidR="00EA598B" w:rsidRPr="00393F2E" w:rsidRDefault="00EA598B" w:rsidP="00470683">
            <w:pPr>
              <w:jc w:val="center"/>
              <w:rPr>
                <w:sz w:val="20"/>
                <w:szCs w:val="20"/>
                <w:lang w:val="en-US"/>
              </w:rPr>
            </w:pPr>
            <w:r w:rsidRPr="00393F2E">
              <w:rPr>
                <w:sz w:val="20"/>
                <w:szCs w:val="20"/>
                <w:lang w:val="en-US"/>
              </w:rPr>
              <w:t xml:space="preserve">Year: </w:t>
            </w:r>
            <w:r w:rsidR="00D02F43" w:rsidRPr="00393F2E">
              <w:rPr>
                <w:sz w:val="20"/>
                <w:szCs w:val="20"/>
                <w:lang w:val="en-US"/>
              </w:rPr>
              <w:t>2023</w:t>
            </w:r>
          </w:p>
        </w:tc>
        <w:tc>
          <w:tcPr>
            <w:tcW w:w="2400" w:type="dxa"/>
            <w:hideMark/>
          </w:tcPr>
          <w:p w14:paraId="2E3023E6" w14:textId="125F9EAD" w:rsidR="00EA598B" w:rsidRPr="00393F2E" w:rsidRDefault="00F0426A" w:rsidP="00470683">
            <w:pPr>
              <w:jc w:val="right"/>
              <w:rPr>
                <w:sz w:val="20"/>
                <w:szCs w:val="20"/>
                <w:lang w:val="en-US"/>
              </w:rPr>
            </w:pPr>
            <w:r w:rsidRPr="00393F2E">
              <w:rPr>
                <w:sz w:val="20"/>
                <w:szCs w:val="20"/>
              </w:rPr>
              <w:t>0.52</w:t>
            </w:r>
            <w:r w:rsidR="00EA598B" w:rsidRPr="00393F2E">
              <w:rPr>
                <w:sz w:val="20"/>
                <w:szCs w:val="20"/>
                <w:lang w:val="en-US"/>
              </w:rPr>
              <w:t xml:space="preserve"> ODP tonnes</w:t>
            </w:r>
          </w:p>
        </w:tc>
      </w:tr>
    </w:tbl>
    <w:p w14:paraId="6976B912" w14:textId="77777777" w:rsidR="00EA598B" w:rsidRPr="00393F2E"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393F2E" w:rsidRPr="00393F2E" w14:paraId="599F083D" w14:textId="77777777" w:rsidTr="00470683">
        <w:trPr>
          <w:trHeight w:val="249"/>
        </w:trPr>
        <w:tc>
          <w:tcPr>
            <w:tcW w:w="7933" w:type="dxa"/>
            <w:gridSpan w:val="8"/>
            <w:hideMark/>
          </w:tcPr>
          <w:p w14:paraId="0AA6E173" w14:textId="77777777" w:rsidR="00EA598B" w:rsidRPr="00393F2E" w:rsidRDefault="00EA598B" w:rsidP="00470683">
            <w:pPr>
              <w:jc w:val="left"/>
              <w:rPr>
                <w:b/>
                <w:sz w:val="20"/>
                <w:szCs w:val="20"/>
                <w:lang w:val="en-US"/>
              </w:rPr>
            </w:pPr>
            <w:r w:rsidRPr="00393F2E">
              <w:rPr>
                <w:b/>
                <w:sz w:val="20"/>
                <w:szCs w:val="20"/>
                <w:lang w:val="en-US"/>
              </w:rPr>
              <w:t>(III) LATEST COUNTRY PROGRAMME SECTORAL DATA (ODP tonnes)</w:t>
            </w:r>
          </w:p>
        </w:tc>
        <w:tc>
          <w:tcPr>
            <w:tcW w:w="2072" w:type="dxa"/>
            <w:gridSpan w:val="2"/>
            <w:hideMark/>
          </w:tcPr>
          <w:p w14:paraId="3F23C08F" w14:textId="77777777" w:rsidR="00EA598B" w:rsidRPr="00393F2E" w:rsidRDefault="00EA598B" w:rsidP="00470683">
            <w:pPr>
              <w:jc w:val="right"/>
              <w:rPr>
                <w:b/>
                <w:sz w:val="20"/>
                <w:szCs w:val="20"/>
                <w:lang w:val="en-US"/>
              </w:rPr>
            </w:pPr>
            <w:r w:rsidRPr="00393F2E">
              <w:rPr>
                <w:b/>
                <w:sz w:val="20"/>
                <w:szCs w:val="20"/>
                <w:lang w:val="en-US"/>
              </w:rPr>
              <w:t xml:space="preserve">Year: </w:t>
            </w:r>
            <w:r w:rsidR="00D02F43" w:rsidRPr="00393F2E">
              <w:rPr>
                <w:b/>
                <w:bCs/>
                <w:sz w:val="20"/>
                <w:szCs w:val="20"/>
                <w:lang w:val="en-US"/>
              </w:rPr>
              <w:t>202</w:t>
            </w:r>
            <w:r w:rsidR="00320E8D" w:rsidRPr="00393F2E">
              <w:rPr>
                <w:b/>
                <w:bCs/>
                <w:sz w:val="20"/>
                <w:szCs w:val="20"/>
                <w:lang w:val="en-US"/>
              </w:rPr>
              <w:t>4</w:t>
            </w:r>
          </w:p>
        </w:tc>
      </w:tr>
      <w:tr w:rsidR="00393F2E" w:rsidRPr="00393F2E" w14:paraId="7A8FD108" w14:textId="77777777" w:rsidTr="00470683">
        <w:trPr>
          <w:trHeight w:val="249"/>
        </w:trPr>
        <w:tc>
          <w:tcPr>
            <w:tcW w:w="1273" w:type="dxa"/>
            <w:vAlign w:val="center"/>
            <w:hideMark/>
          </w:tcPr>
          <w:p w14:paraId="450BE147" w14:textId="77777777" w:rsidR="00EA598B" w:rsidRPr="00393F2E" w:rsidRDefault="00EA598B" w:rsidP="00470683">
            <w:pPr>
              <w:jc w:val="center"/>
              <w:rPr>
                <w:sz w:val="20"/>
                <w:szCs w:val="20"/>
                <w:lang w:val="en-US"/>
              </w:rPr>
            </w:pPr>
            <w:r w:rsidRPr="00393F2E">
              <w:rPr>
                <w:sz w:val="20"/>
                <w:szCs w:val="20"/>
                <w:lang w:val="en-US"/>
              </w:rPr>
              <w:t>Chemical</w:t>
            </w:r>
          </w:p>
        </w:tc>
        <w:tc>
          <w:tcPr>
            <w:tcW w:w="851" w:type="dxa"/>
            <w:vAlign w:val="center"/>
            <w:hideMark/>
          </w:tcPr>
          <w:p w14:paraId="73CE47D1" w14:textId="77777777" w:rsidR="00EA598B" w:rsidRPr="00393F2E" w:rsidRDefault="00EA598B" w:rsidP="00470683">
            <w:pPr>
              <w:jc w:val="center"/>
              <w:rPr>
                <w:sz w:val="20"/>
                <w:szCs w:val="20"/>
                <w:lang w:val="en-US"/>
              </w:rPr>
            </w:pPr>
            <w:r w:rsidRPr="00393F2E">
              <w:rPr>
                <w:sz w:val="20"/>
                <w:szCs w:val="20"/>
                <w:lang w:val="en-US"/>
              </w:rPr>
              <w:t>Aerosol</w:t>
            </w:r>
          </w:p>
        </w:tc>
        <w:tc>
          <w:tcPr>
            <w:tcW w:w="708" w:type="dxa"/>
            <w:vAlign w:val="center"/>
            <w:hideMark/>
          </w:tcPr>
          <w:p w14:paraId="4BA613C3" w14:textId="77777777" w:rsidR="00EA598B" w:rsidRPr="00393F2E" w:rsidRDefault="00EA598B" w:rsidP="00470683">
            <w:pPr>
              <w:jc w:val="center"/>
              <w:rPr>
                <w:sz w:val="20"/>
                <w:szCs w:val="20"/>
                <w:lang w:val="en-US"/>
              </w:rPr>
            </w:pPr>
            <w:r w:rsidRPr="00393F2E">
              <w:rPr>
                <w:sz w:val="20"/>
                <w:szCs w:val="20"/>
                <w:lang w:val="en-US"/>
              </w:rPr>
              <w:t>Foam</w:t>
            </w:r>
          </w:p>
        </w:tc>
        <w:tc>
          <w:tcPr>
            <w:tcW w:w="851" w:type="dxa"/>
            <w:vAlign w:val="center"/>
            <w:hideMark/>
          </w:tcPr>
          <w:p w14:paraId="3D50FCFA" w14:textId="77777777" w:rsidR="00EA598B" w:rsidRPr="00393F2E" w:rsidRDefault="00EA598B" w:rsidP="00470683">
            <w:pPr>
              <w:jc w:val="center"/>
              <w:rPr>
                <w:sz w:val="20"/>
                <w:szCs w:val="20"/>
                <w:lang w:val="en-US"/>
              </w:rPr>
            </w:pPr>
            <w:r w:rsidRPr="00393F2E">
              <w:rPr>
                <w:sz w:val="20"/>
                <w:szCs w:val="20"/>
                <w:lang w:val="en-US"/>
              </w:rPr>
              <w:t>Fire-fighting</w:t>
            </w:r>
          </w:p>
        </w:tc>
        <w:tc>
          <w:tcPr>
            <w:tcW w:w="2549" w:type="dxa"/>
            <w:gridSpan w:val="2"/>
            <w:vAlign w:val="center"/>
            <w:hideMark/>
          </w:tcPr>
          <w:p w14:paraId="6705D431" w14:textId="77777777" w:rsidR="00EA598B" w:rsidRPr="00393F2E" w:rsidRDefault="00EA598B" w:rsidP="00470683">
            <w:pPr>
              <w:jc w:val="center"/>
              <w:rPr>
                <w:sz w:val="20"/>
                <w:szCs w:val="20"/>
                <w:lang w:val="en-US"/>
              </w:rPr>
            </w:pPr>
            <w:r w:rsidRPr="00393F2E">
              <w:rPr>
                <w:sz w:val="20"/>
                <w:szCs w:val="20"/>
                <w:lang w:val="en-US"/>
              </w:rPr>
              <w:t>Refrigeration</w:t>
            </w:r>
          </w:p>
        </w:tc>
        <w:tc>
          <w:tcPr>
            <w:tcW w:w="851" w:type="dxa"/>
            <w:vAlign w:val="center"/>
            <w:hideMark/>
          </w:tcPr>
          <w:p w14:paraId="65AA3FAE" w14:textId="77777777" w:rsidR="00EA598B" w:rsidRPr="00393F2E" w:rsidRDefault="00EA598B" w:rsidP="00470683">
            <w:pPr>
              <w:jc w:val="center"/>
              <w:rPr>
                <w:sz w:val="20"/>
                <w:szCs w:val="20"/>
                <w:lang w:val="en-US"/>
              </w:rPr>
            </w:pPr>
            <w:r w:rsidRPr="00393F2E">
              <w:rPr>
                <w:sz w:val="20"/>
                <w:szCs w:val="20"/>
                <w:lang w:val="en-US"/>
              </w:rPr>
              <w:t>Solvent</w:t>
            </w:r>
          </w:p>
        </w:tc>
        <w:tc>
          <w:tcPr>
            <w:tcW w:w="850" w:type="dxa"/>
            <w:vAlign w:val="center"/>
            <w:hideMark/>
          </w:tcPr>
          <w:p w14:paraId="4F59D4EB" w14:textId="77777777" w:rsidR="00EA598B" w:rsidRPr="00393F2E" w:rsidRDefault="00EA598B" w:rsidP="00470683">
            <w:pPr>
              <w:jc w:val="center"/>
              <w:rPr>
                <w:sz w:val="20"/>
                <w:szCs w:val="20"/>
                <w:lang w:val="en-US"/>
              </w:rPr>
            </w:pPr>
            <w:r w:rsidRPr="00393F2E">
              <w:rPr>
                <w:sz w:val="20"/>
                <w:szCs w:val="20"/>
                <w:lang w:val="en-US"/>
              </w:rPr>
              <w:t>Process agent</w:t>
            </w:r>
          </w:p>
        </w:tc>
        <w:tc>
          <w:tcPr>
            <w:tcW w:w="713" w:type="dxa"/>
            <w:vAlign w:val="center"/>
            <w:hideMark/>
          </w:tcPr>
          <w:p w14:paraId="444A2BFD" w14:textId="77777777" w:rsidR="00EA598B" w:rsidRPr="00393F2E" w:rsidRDefault="00EA598B" w:rsidP="00470683">
            <w:pPr>
              <w:jc w:val="center"/>
              <w:rPr>
                <w:sz w:val="20"/>
                <w:szCs w:val="20"/>
                <w:lang w:val="en-US"/>
              </w:rPr>
            </w:pPr>
            <w:r w:rsidRPr="00393F2E">
              <w:rPr>
                <w:sz w:val="20"/>
                <w:szCs w:val="20"/>
                <w:lang w:val="en-US"/>
              </w:rPr>
              <w:t>Lab use</w:t>
            </w:r>
          </w:p>
        </w:tc>
        <w:tc>
          <w:tcPr>
            <w:tcW w:w="1359" w:type="dxa"/>
            <w:vAlign w:val="center"/>
            <w:hideMark/>
          </w:tcPr>
          <w:p w14:paraId="6C8662F9" w14:textId="77777777" w:rsidR="00EA598B" w:rsidRPr="00393F2E" w:rsidRDefault="00EA598B" w:rsidP="00470683">
            <w:pPr>
              <w:jc w:val="center"/>
              <w:rPr>
                <w:sz w:val="20"/>
                <w:szCs w:val="20"/>
                <w:lang w:val="en-US"/>
              </w:rPr>
            </w:pPr>
            <w:r w:rsidRPr="00393F2E">
              <w:rPr>
                <w:sz w:val="20"/>
                <w:szCs w:val="20"/>
                <w:lang w:val="en-US"/>
              </w:rPr>
              <w:t>Total sector consumption</w:t>
            </w:r>
          </w:p>
        </w:tc>
      </w:tr>
      <w:tr w:rsidR="00393F2E" w:rsidRPr="00393F2E" w14:paraId="2C607EEC" w14:textId="77777777" w:rsidTr="00470683">
        <w:trPr>
          <w:trHeight w:val="249"/>
        </w:trPr>
        <w:tc>
          <w:tcPr>
            <w:tcW w:w="3683" w:type="dxa"/>
            <w:gridSpan w:val="4"/>
            <w:hideMark/>
          </w:tcPr>
          <w:p w14:paraId="7A53135E" w14:textId="77777777" w:rsidR="00EA598B" w:rsidRPr="00393F2E" w:rsidRDefault="00EA598B" w:rsidP="00470683">
            <w:pPr>
              <w:jc w:val="center"/>
              <w:rPr>
                <w:sz w:val="20"/>
                <w:szCs w:val="20"/>
                <w:lang w:val="en-US"/>
              </w:rPr>
            </w:pPr>
          </w:p>
        </w:tc>
        <w:tc>
          <w:tcPr>
            <w:tcW w:w="1418" w:type="dxa"/>
            <w:hideMark/>
          </w:tcPr>
          <w:p w14:paraId="601AF9E7" w14:textId="77777777" w:rsidR="00EA598B" w:rsidRPr="00393F2E" w:rsidRDefault="00EA598B" w:rsidP="00470683">
            <w:pPr>
              <w:jc w:val="center"/>
              <w:rPr>
                <w:sz w:val="20"/>
                <w:szCs w:val="20"/>
                <w:lang w:val="en-US"/>
              </w:rPr>
            </w:pPr>
            <w:r w:rsidRPr="00393F2E">
              <w:rPr>
                <w:sz w:val="20"/>
                <w:szCs w:val="20"/>
                <w:lang w:val="en-US"/>
              </w:rPr>
              <w:t>Manufacturing</w:t>
            </w:r>
          </w:p>
        </w:tc>
        <w:tc>
          <w:tcPr>
            <w:tcW w:w="1131" w:type="dxa"/>
            <w:hideMark/>
          </w:tcPr>
          <w:p w14:paraId="05F1FD65" w14:textId="77777777" w:rsidR="00EA598B" w:rsidRPr="00393F2E" w:rsidRDefault="00EA598B" w:rsidP="00470683">
            <w:pPr>
              <w:jc w:val="center"/>
              <w:rPr>
                <w:sz w:val="20"/>
                <w:szCs w:val="20"/>
                <w:lang w:val="en-US"/>
              </w:rPr>
            </w:pPr>
            <w:r w:rsidRPr="00393F2E">
              <w:rPr>
                <w:sz w:val="20"/>
                <w:szCs w:val="20"/>
                <w:lang w:val="en-US"/>
              </w:rPr>
              <w:t>Servicing</w:t>
            </w:r>
          </w:p>
        </w:tc>
        <w:tc>
          <w:tcPr>
            <w:tcW w:w="3773" w:type="dxa"/>
            <w:gridSpan w:val="4"/>
          </w:tcPr>
          <w:p w14:paraId="2F92C370" w14:textId="77777777" w:rsidR="00EA598B" w:rsidRPr="00393F2E" w:rsidRDefault="00EA598B" w:rsidP="00470683">
            <w:pPr>
              <w:jc w:val="center"/>
              <w:rPr>
                <w:sz w:val="20"/>
                <w:szCs w:val="20"/>
                <w:lang w:val="en-US"/>
              </w:rPr>
            </w:pPr>
          </w:p>
        </w:tc>
      </w:tr>
      <w:tr w:rsidR="00EA598B" w:rsidRPr="00393F2E" w14:paraId="6E1C97DC" w14:textId="77777777" w:rsidTr="00470683">
        <w:trPr>
          <w:trHeight w:val="249"/>
        </w:trPr>
        <w:tc>
          <w:tcPr>
            <w:tcW w:w="1273" w:type="dxa"/>
            <w:hideMark/>
          </w:tcPr>
          <w:p w14:paraId="0CF1F868" w14:textId="77777777" w:rsidR="00EA598B" w:rsidRPr="00393F2E" w:rsidRDefault="00EA598B" w:rsidP="00470683">
            <w:pPr>
              <w:ind w:left="32"/>
              <w:jc w:val="left"/>
              <w:rPr>
                <w:sz w:val="20"/>
                <w:szCs w:val="20"/>
                <w:lang w:val="en-US"/>
              </w:rPr>
            </w:pPr>
            <w:r w:rsidRPr="00393F2E">
              <w:rPr>
                <w:sz w:val="20"/>
                <w:szCs w:val="20"/>
                <w:lang w:val="en-US"/>
              </w:rPr>
              <w:t>HCFC-22</w:t>
            </w:r>
          </w:p>
        </w:tc>
        <w:tc>
          <w:tcPr>
            <w:tcW w:w="851" w:type="dxa"/>
          </w:tcPr>
          <w:p w14:paraId="39D36B00" w14:textId="77777777" w:rsidR="00EA598B" w:rsidRPr="00393F2E" w:rsidRDefault="00EA598B" w:rsidP="00470683">
            <w:pPr>
              <w:jc w:val="right"/>
              <w:rPr>
                <w:sz w:val="20"/>
                <w:szCs w:val="20"/>
                <w:lang w:val="en-US"/>
              </w:rPr>
            </w:pPr>
          </w:p>
        </w:tc>
        <w:tc>
          <w:tcPr>
            <w:tcW w:w="708" w:type="dxa"/>
          </w:tcPr>
          <w:p w14:paraId="7EBCA1D5" w14:textId="77777777" w:rsidR="00EA598B" w:rsidRPr="00393F2E" w:rsidRDefault="00EA598B" w:rsidP="00470683">
            <w:pPr>
              <w:jc w:val="right"/>
              <w:rPr>
                <w:sz w:val="20"/>
                <w:szCs w:val="20"/>
                <w:lang w:val="en-US"/>
              </w:rPr>
            </w:pPr>
          </w:p>
        </w:tc>
        <w:tc>
          <w:tcPr>
            <w:tcW w:w="851" w:type="dxa"/>
          </w:tcPr>
          <w:p w14:paraId="2599697B" w14:textId="77777777" w:rsidR="00EA598B" w:rsidRPr="00393F2E" w:rsidRDefault="00EA598B" w:rsidP="00470683">
            <w:pPr>
              <w:jc w:val="right"/>
              <w:rPr>
                <w:sz w:val="20"/>
                <w:szCs w:val="20"/>
                <w:lang w:val="en-US"/>
              </w:rPr>
            </w:pPr>
          </w:p>
        </w:tc>
        <w:tc>
          <w:tcPr>
            <w:tcW w:w="1418" w:type="dxa"/>
          </w:tcPr>
          <w:p w14:paraId="09706C54" w14:textId="77777777" w:rsidR="00EA598B" w:rsidRPr="00393F2E" w:rsidRDefault="00EA598B" w:rsidP="00470683">
            <w:pPr>
              <w:jc w:val="right"/>
              <w:rPr>
                <w:sz w:val="20"/>
                <w:szCs w:val="20"/>
                <w:lang w:val="en-US"/>
              </w:rPr>
            </w:pPr>
          </w:p>
        </w:tc>
        <w:tc>
          <w:tcPr>
            <w:tcW w:w="1131" w:type="dxa"/>
          </w:tcPr>
          <w:p w14:paraId="38F8816C" w14:textId="3243FC74" w:rsidR="00EA598B" w:rsidRPr="00393F2E" w:rsidRDefault="00B46AE2" w:rsidP="00470683">
            <w:pPr>
              <w:jc w:val="right"/>
              <w:rPr>
                <w:sz w:val="20"/>
                <w:szCs w:val="20"/>
                <w:lang w:val="en-US"/>
              </w:rPr>
            </w:pPr>
            <w:r w:rsidRPr="00393F2E">
              <w:rPr>
                <w:sz w:val="20"/>
                <w:szCs w:val="20"/>
                <w:lang w:val="en-US"/>
              </w:rPr>
              <w:t>0.39</w:t>
            </w:r>
          </w:p>
        </w:tc>
        <w:tc>
          <w:tcPr>
            <w:tcW w:w="851" w:type="dxa"/>
          </w:tcPr>
          <w:p w14:paraId="3089DAD6" w14:textId="77777777" w:rsidR="00EA598B" w:rsidRPr="00393F2E" w:rsidRDefault="00EA598B" w:rsidP="00470683">
            <w:pPr>
              <w:jc w:val="right"/>
              <w:rPr>
                <w:sz w:val="20"/>
                <w:szCs w:val="20"/>
                <w:lang w:val="en-US"/>
              </w:rPr>
            </w:pPr>
          </w:p>
        </w:tc>
        <w:tc>
          <w:tcPr>
            <w:tcW w:w="850" w:type="dxa"/>
          </w:tcPr>
          <w:p w14:paraId="339D0BF9" w14:textId="77777777" w:rsidR="00EA598B" w:rsidRPr="00393F2E" w:rsidRDefault="00EA598B" w:rsidP="00470683">
            <w:pPr>
              <w:jc w:val="right"/>
              <w:rPr>
                <w:sz w:val="20"/>
                <w:szCs w:val="20"/>
                <w:lang w:val="en-US"/>
              </w:rPr>
            </w:pPr>
          </w:p>
        </w:tc>
        <w:tc>
          <w:tcPr>
            <w:tcW w:w="713" w:type="dxa"/>
          </w:tcPr>
          <w:p w14:paraId="2AE12D32" w14:textId="77777777" w:rsidR="00EA598B" w:rsidRPr="00393F2E" w:rsidRDefault="00EA598B" w:rsidP="00470683">
            <w:pPr>
              <w:jc w:val="right"/>
              <w:rPr>
                <w:sz w:val="20"/>
                <w:szCs w:val="20"/>
                <w:lang w:val="en-US"/>
              </w:rPr>
            </w:pPr>
          </w:p>
        </w:tc>
        <w:tc>
          <w:tcPr>
            <w:tcW w:w="1359" w:type="dxa"/>
          </w:tcPr>
          <w:p w14:paraId="1B8F938F" w14:textId="7E3D96BF" w:rsidR="00EA598B" w:rsidRPr="00393F2E" w:rsidRDefault="00B46AE2" w:rsidP="00470683">
            <w:pPr>
              <w:jc w:val="right"/>
              <w:rPr>
                <w:sz w:val="20"/>
                <w:szCs w:val="20"/>
                <w:lang w:val="en-US"/>
              </w:rPr>
            </w:pPr>
            <w:r w:rsidRPr="00393F2E">
              <w:rPr>
                <w:sz w:val="20"/>
                <w:szCs w:val="20"/>
                <w:lang w:val="en-US"/>
              </w:rPr>
              <w:t>0.39</w:t>
            </w:r>
          </w:p>
        </w:tc>
      </w:tr>
    </w:tbl>
    <w:p w14:paraId="6EF04B42" w14:textId="77777777" w:rsidR="00EA598B" w:rsidRPr="00393F2E"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393F2E" w:rsidRPr="00393F2E" w14:paraId="4E9CD503" w14:textId="77777777" w:rsidTr="00470683">
        <w:trPr>
          <w:trHeight w:val="276"/>
        </w:trPr>
        <w:tc>
          <w:tcPr>
            <w:tcW w:w="0" w:type="auto"/>
            <w:gridSpan w:val="4"/>
            <w:hideMark/>
          </w:tcPr>
          <w:p w14:paraId="13841EC3" w14:textId="77777777" w:rsidR="00EA598B" w:rsidRPr="00393F2E" w:rsidRDefault="00EA598B" w:rsidP="00470683">
            <w:pPr>
              <w:jc w:val="left"/>
              <w:rPr>
                <w:b/>
                <w:sz w:val="20"/>
                <w:szCs w:val="20"/>
                <w:lang w:val="en-US"/>
              </w:rPr>
            </w:pPr>
            <w:r w:rsidRPr="00393F2E">
              <w:rPr>
                <w:b/>
                <w:sz w:val="20"/>
                <w:szCs w:val="20"/>
                <w:lang w:val="en-US"/>
              </w:rPr>
              <w:t>(IV) CONSUMPTION DATA (ODP tonnes)</w:t>
            </w:r>
          </w:p>
        </w:tc>
      </w:tr>
      <w:tr w:rsidR="00393F2E" w:rsidRPr="00393F2E" w14:paraId="6FB3F883" w14:textId="77777777" w:rsidTr="00470683">
        <w:trPr>
          <w:trHeight w:val="276"/>
        </w:trPr>
        <w:tc>
          <w:tcPr>
            <w:tcW w:w="2405" w:type="dxa"/>
            <w:hideMark/>
          </w:tcPr>
          <w:p w14:paraId="71A4BA70" w14:textId="77777777" w:rsidR="00EA598B" w:rsidRPr="00393F2E" w:rsidRDefault="00EA598B" w:rsidP="00470683">
            <w:pPr>
              <w:jc w:val="center"/>
              <w:rPr>
                <w:sz w:val="20"/>
                <w:szCs w:val="20"/>
                <w:lang w:val="en-US"/>
              </w:rPr>
            </w:pPr>
            <w:r w:rsidRPr="00393F2E">
              <w:rPr>
                <w:sz w:val="20"/>
                <w:szCs w:val="20"/>
                <w:lang w:val="en-US"/>
              </w:rPr>
              <w:t>2009</w:t>
            </w:r>
            <w:r w:rsidR="00320E8D" w:rsidRPr="00393F2E">
              <w:rPr>
                <w:sz w:val="20"/>
                <w:szCs w:val="20"/>
                <w:lang w:val="en-US"/>
              </w:rPr>
              <w:t>–</w:t>
            </w:r>
            <w:r w:rsidRPr="00393F2E">
              <w:rPr>
                <w:sz w:val="20"/>
                <w:szCs w:val="20"/>
                <w:lang w:val="en-US"/>
              </w:rPr>
              <w:t>2010 baseline:</w:t>
            </w:r>
          </w:p>
        </w:tc>
        <w:tc>
          <w:tcPr>
            <w:tcW w:w="1701" w:type="dxa"/>
            <w:hideMark/>
          </w:tcPr>
          <w:p w14:paraId="57915F89" w14:textId="6A075F99" w:rsidR="00EA598B" w:rsidRPr="00393F2E" w:rsidRDefault="00B46AE2" w:rsidP="00470683">
            <w:pPr>
              <w:jc w:val="right"/>
              <w:rPr>
                <w:sz w:val="20"/>
                <w:szCs w:val="20"/>
                <w:lang w:val="en-US"/>
              </w:rPr>
            </w:pPr>
            <w:r w:rsidRPr="00393F2E">
              <w:rPr>
                <w:sz w:val="20"/>
                <w:szCs w:val="20"/>
              </w:rPr>
              <w:t>1.09</w:t>
            </w:r>
          </w:p>
        </w:tc>
        <w:tc>
          <w:tcPr>
            <w:tcW w:w="4394" w:type="dxa"/>
            <w:hideMark/>
          </w:tcPr>
          <w:p w14:paraId="7F0AE68E" w14:textId="77777777" w:rsidR="00EA598B" w:rsidRPr="00393F2E" w:rsidRDefault="00EA598B" w:rsidP="00470683">
            <w:pPr>
              <w:jc w:val="center"/>
              <w:rPr>
                <w:sz w:val="20"/>
                <w:szCs w:val="20"/>
                <w:lang w:val="en-US"/>
              </w:rPr>
            </w:pPr>
            <w:r w:rsidRPr="00393F2E">
              <w:rPr>
                <w:sz w:val="20"/>
                <w:szCs w:val="20"/>
                <w:lang w:val="en-US"/>
              </w:rPr>
              <w:t>Starting point for sustained aggregate reductions:</w:t>
            </w:r>
          </w:p>
        </w:tc>
        <w:tc>
          <w:tcPr>
            <w:tcW w:w="1483" w:type="dxa"/>
            <w:hideMark/>
          </w:tcPr>
          <w:p w14:paraId="603BC2FB" w14:textId="3182F071" w:rsidR="00EA598B" w:rsidRPr="00393F2E" w:rsidRDefault="00B46AE2" w:rsidP="00470683">
            <w:pPr>
              <w:jc w:val="right"/>
              <w:rPr>
                <w:sz w:val="20"/>
                <w:szCs w:val="20"/>
                <w:lang w:val="en-US"/>
              </w:rPr>
            </w:pPr>
            <w:r w:rsidRPr="00393F2E">
              <w:rPr>
                <w:sz w:val="20"/>
                <w:szCs w:val="20"/>
              </w:rPr>
              <w:t>1.0</w:t>
            </w:r>
            <w:r w:rsidR="005E65ED" w:rsidRPr="00393F2E">
              <w:rPr>
                <w:sz w:val="20"/>
                <w:szCs w:val="20"/>
              </w:rPr>
              <w:t>9</w:t>
            </w:r>
          </w:p>
        </w:tc>
      </w:tr>
      <w:tr w:rsidR="00393F2E" w:rsidRPr="00393F2E" w14:paraId="680995CC" w14:textId="77777777" w:rsidTr="00470683">
        <w:trPr>
          <w:trHeight w:val="276"/>
        </w:trPr>
        <w:tc>
          <w:tcPr>
            <w:tcW w:w="0" w:type="auto"/>
            <w:gridSpan w:val="4"/>
            <w:hideMark/>
          </w:tcPr>
          <w:p w14:paraId="6651B7EB" w14:textId="77777777" w:rsidR="00EA598B" w:rsidRPr="00393F2E" w:rsidRDefault="00EA598B" w:rsidP="00470683">
            <w:pPr>
              <w:ind w:left="316"/>
              <w:rPr>
                <w:b/>
                <w:sz w:val="20"/>
                <w:szCs w:val="20"/>
                <w:lang w:val="en-US"/>
              </w:rPr>
            </w:pPr>
            <w:r w:rsidRPr="00393F2E">
              <w:rPr>
                <w:b/>
                <w:sz w:val="20"/>
                <w:szCs w:val="20"/>
                <w:lang w:val="en-US"/>
              </w:rPr>
              <w:t>CONSUMPTION ELIGIBLE FOR FUNDING</w:t>
            </w:r>
          </w:p>
        </w:tc>
      </w:tr>
      <w:tr w:rsidR="00EA598B" w:rsidRPr="00393F2E" w14:paraId="66FFDF05" w14:textId="77777777" w:rsidTr="00470683">
        <w:trPr>
          <w:trHeight w:val="276"/>
        </w:trPr>
        <w:tc>
          <w:tcPr>
            <w:tcW w:w="2405" w:type="dxa"/>
            <w:hideMark/>
          </w:tcPr>
          <w:p w14:paraId="52C4B4BC" w14:textId="77777777" w:rsidR="00EA598B" w:rsidRPr="00393F2E" w:rsidRDefault="00EA598B" w:rsidP="00470683">
            <w:pPr>
              <w:jc w:val="center"/>
              <w:rPr>
                <w:sz w:val="20"/>
                <w:szCs w:val="20"/>
                <w:lang w:val="en-US"/>
              </w:rPr>
            </w:pPr>
            <w:r w:rsidRPr="00393F2E">
              <w:rPr>
                <w:sz w:val="20"/>
                <w:szCs w:val="20"/>
                <w:lang w:val="en-US"/>
              </w:rPr>
              <w:t>Already approved:</w:t>
            </w:r>
          </w:p>
        </w:tc>
        <w:tc>
          <w:tcPr>
            <w:tcW w:w="1701" w:type="dxa"/>
            <w:hideMark/>
          </w:tcPr>
          <w:p w14:paraId="5F567347" w14:textId="5850A423" w:rsidR="00EA598B" w:rsidRPr="00393F2E" w:rsidRDefault="00B46AE2" w:rsidP="00470683">
            <w:pPr>
              <w:jc w:val="right"/>
              <w:rPr>
                <w:sz w:val="20"/>
                <w:szCs w:val="20"/>
                <w:lang w:val="en-US"/>
              </w:rPr>
            </w:pPr>
            <w:r w:rsidRPr="00393F2E">
              <w:rPr>
                <w:sz w:val="20"/>
                <w:szCs w:val="20"/>
              </w:rPr>
              <w:t>1.09</w:t>
            </w:r>
          </w:p>
        </w:tc>
        <w:tc>
          <w:tcPr>
            <w:tcW w:w="4394" w:type="dxa"/>
            <w:hideMark/>
          </w:tcPr>
          <w:p w14:paraId="1291429D" w14:textId="77777777" w:rsidR="00EA598B" w:rsidRPr="00393F2E" w:rsidRDefault="00EA598B" w:rsidP="00470683">
            <w:pPr>
              <w:jc w:val="center"/>
              <w:rPr>
                <w:i/>
                <w:sz w:val="20"/>
                <w:szCs w:val="20"/>
                <w:lang w:val="en-US"/>
              </w:rPr>
            </w:pPr>
            <w:r w:rsidRPr="00393F2E">
              <w:rPr>
                <w:sz w:val="20"/>
                <w:szCs w:val="20"/>
                <w:lang w:val="en-US"/>
              </w:rPr>
              <w:t>Remaining:</w:t>
            </w:r>
          </w:p>
        </w:tc>
        <w:tc>
          <w:tcPr>
            <w:tcW w:w="1483" w:type="dxa"/>
            <w:hideMark/>
          </w:tcPr>
          <w:p w14:paraId="69B53003" w14:textId="3B45C4B8" w:rsidR="00EA598B" w:rsidRPr="00393F2E" w:rsidRDefault="00EA598B" w:rsidP="00470683">
            <w:pPr>
              <w:jc w:val="right"/>
              <w:rPr>
                <w:sz w:val="20"/>
                <w:szCs w:val="20"/>
                <w:lang w:val="en-US"/>
              </w:rPr>
            </w:pPr>
            <w:r w:rsidRPr="00393F2E">
              <w:rPr>
                <w:sz w:val="20"/>
                <w:szCs w:val="20"/>
              </w:rPr>
              <w:t>0.00</w:t>
            </w:r>
          </w:p>
        </w:tc>
      </w:tr>
    </w:tbl>
    <w:p w14:paraId="011BAD4B" w14:textId="77777777" w:rsidR="00EA598B" w:rsidRPr="00393F2E"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393F2E" w:rsidRPr="00393F2E" w14:paraId="3933591F" w14:textId="77777777" w:rsidTr="00470683">
        <w:trPr>
          <w:trHeight w:val="264"/>
        </w:trPr>
        <w:tc>
          <w:tcPr>
            <w:tcW w:w="2038" w:type="pct"/>
            <w:gridSpan w:val="2"/>
            <w:hideMark/>
          </w:tcPr>
          <w:p w14:paraId="1DD3CDFF" w14:textId="77777777" w:rsidR="00EA598B" w:rsidRPr="00393F2E" w:rsidRDefault="00EA598B" w:rsidP="00470683">
            <w:pPr>
              <w:jc w:val="left"/>
              <w:rPr>
                <w:b/>
                <w:sz w:val="20"/>
                <w:szCs w:val="20"/>
                <w:lang w:val="en-US"/>
              </w:rPr>
            </w:pPr>
            <w:r w:rsidRPr="00393F2E">
              <w:rPr>
                <w:b/>
                <w:sz w:val="20"/>
                <w:szCs w:val="20"/>
                <w:lang w:val="en-US"/>
              </w:rPr>
              <w:t>(V) ENDORSED BUSINESS PLAN</w:t>
            </w:r>
          </w:p>
        </w:tc>
        <w:tc>
          <w:tcPr>
            <w:tcW w:w="731" w:type="pct"/>
            <w:vAlign w:val="center"/>
            <w:hideMark/>
          </w:tcPr>
          <w:p w14:paraId="61926882" w14:textId="77777777" w:rsidR="00EA598B" w:rsidRPr="00393F2E" w:rsidRDefault="00EA598B" w:rsidP="00470683">
            <w:pPr>
              <w:jc w:val="center"/>
              <w:rPr>
                <w:b/>
                <w:sz w:val="20"/>
                <w:szCs w:val="20"/>
                <w:lang w:val="en-US"/>
              </w:rPr>
            </w:pPr>
            <w:r w:rsidRPr="00393F2E">
              <w:rPr>
                <w:b/>
                <w:sz w:val="20"/>
                <w:szCs w:val="20"/>
                <w:lang w:val="en-US"/>
              </w:rPr>
              <w:t>202</w:t>
            </w:r>
            <w:r w:rsidR="00320E8D" w:rsidRPr="00393F2E">
              <w:rPr>
                <w:b/>
                <w:sz w:val="20"/>
                <w:szCs w:val="20"/>
                <w:lang w:val="en-US"/>
              </w:rPr>
              <w:t>5</w:t>
            </w:r>
          </w:p>
        </w:tc>
        <w:tc>
          <w:tcPr>
            <w:tcW w:w="731" w:type="pct"/>
            <w:vAlign w:val="center"/>
            <w:hideMark/>
          </w:tcPr>
          <w:p w14:paraId="48C02366" w14:textId="77777777" w:rsidR="00EA598B" w:rsidRPr="00393F2E" w:rsidRDefault="00EA598B" w:rsidP="00470683">
            <w:pPr>
              <w:jc w:val="center"/>
              <w:rPr>
                <w:b/>
                <w:sz w:val="20"/>
                <w:szCs w:val="20"/>
                <w:lang w:val="en-US"/>
              </w:rPr>
            </w:pPr>
            <w:r w:rsidRPr="00393F2E">
              <w:rPr>
                <w:b/>
                <w:sz w:val="20"/>
                <w:szCs w:val="20"/>
                <w:lang w:val="en-US"/>
              </w:rPr>
              <w:t>202</w:t>
            </w:r>
            <w:r w:rsidR="00320E8D" w:rsidRPr="00393F2E">
              <w:rPr>
                <w:b/>
                <w:sz w:val="20"/>
                <w:szCs w:val="20"/>
                <w:lang w:val="en-US"/>
              </w:rPr>
              <w:t>6</w:t>
            </w:r>
          </w:p>
        </w:tc>
        <w:tc>
          <w:tcPr>
            <w:tcW w:w="731" w:type="pct"/>
            <w:vAlign w:val="center"/>
            <w:hideMark/>
          </w:tcPr>
          <w:p w14:paraId="0E1ACBE3" w14:textId="77777777" w:rsidR="00EA598B" w:rsidRPr="00393F2E" w:rsidRDefault="00EA598B" w:rsidP="00470683">
            <w:pPr>
              <w:jc w:val="center"/>
              <w:rPr>
                <w:b/>
                <w:sz w:val="20"/>
                <w:szCs w:val="20"/>
                <w:lang w:val="en-US"/>
              </w:rPr>
            </w:pPr>
            <w:r w:rsidRPr="00393F2E">
              <w:rPr>
                <w:b/>
                <w:sz w:val="20"/>
                <w:szCs w:val="20"/>
                <w:lang w:val="en-US"/>
              </w:rPr>
              <w:t>202</w:t>
            </w:r>
            <w:r w:rsidR="00320E8D" w:rsidRPr="00393F2E">
              <w:rPr>
                <w:b/>
                <w:sz w:val="20"/>
                <w:szCs w:val="20"/>
                <w:lang w:val="en-US"/>
              </w:rPr>
              <w:t>7</w:t>
            </w:r>
          </w:p>
        </w:tc>
        <w:tc>
          <w:tcPr>
            <w:tcW w:w="768" w:type="pct"/>
            <w:vAlign w:val="center"/>
            <w:hideMark/>
          </w:tcPr>
          <w:p w14:paraId="350C700C" w14:textId="77777777" w:rsidR="00EA598B" w:rsidRPr="00393F2E" w:rsidRDefault="00EA598B" w:rsidP="00470683">
            <w:pPr>
              <w:jc w:val="center"/>
              <w:rPr>
                <w:b/>
                <w:sz w:val="20"/>
                <w:szCs w:val="20"/>
                <w:lang w:val="en-US"/>
              </w:rPr>
            </w:pPr>
            <w:r w:rsidRPr="00393F2E">
              <w:rPr>
                <w:b/>
                <w:sz w:val="20"/>
                <w:szCs w:val="20"/>
                <w:lang w:val="en-US"/>
              </w:rPr>
              <w:t>Total</w:t>
            </w:r>
          </w:p>
        </w:tc>
      </w:tr>
      <w:tr w:rsidR="00393F2E" w:rsidRPr="00393F2E" w14:paraId="0D4F6A03" w14:textId="77777777" w:rsidTr="00470683">
        <w:trPr>
          <w:trHeight w:val="187"/>
        </w:trPr>
        <w:tc>
          <w:tcPr>
            <w:tcW w:w="709" w:type="pct"/>
            <w:vMerge w:val="restart"/>
            <w:vAlign w:val="center"/>
            <w:hideMark/>
          </w:tcPr>
          <w:p w14:paraId="01EECF29" w14:textId="5ABBECB5" w:rsidR="00EA598B" w:rsidRPr="00393F2E" w:rsidRDefault="00942C38" w:rsidP="00470683">
            <w:pPr>
              <w:jc w:val="center"/>
              <w:rPr>
                <w:sz w:val="20"/>
                <w:szCs w:val="20"/>
                <w:lang w:val="en-US"/>
              </w:rPr>
            </w:pPr>
            <w:r w:rsidRPr="00393F2E">
              <w:rPr>
                <w:sz w:val="20"/>
                <w:szCs w:val="20"/>
              </w:rPr>
              <w:t>UNEP</w:t>
            </w:r>
          </w:p>
        </w:tc>
        <w:tc>
          <w:tcPr>
            <w:tcW w:w="1330" w:type="pct"/>
            <w:hideMark/>
          </w:tcPr>
          <w:p w14:paraId="418E03A7" w14:textId="77777777" w:rsidR="00EA598B" w:rsidRPr="00393F2E" w:rsidRDefault="00EA598B" w:rsidP="00470683">
            <w:pPr>
              <w:jc w:val="left"/>
              <w:rPr>
                <w:sz w:val="20"/>
                <w:szCs w:val="20"/>
                <w:lang w:val="en-US"/>
              </w:rPr>
            </w:pPr>
            <w:r w:rsidRPr="00393F2E">
              <w:rPr>
                <w:sz w:val="20"/>
                <w:szCs w:val="20"/>
                <w:lang w:val="en-US"/>
              </w:rPr>
              <w:t>ODS phase-out (ODP tonnes)</w:t>
            </w:r>
          </w:p>
        </w:tc>
        <w:tc>
          <w:tcPr>
            <w:tcW w:w="731" w:type="pct"/>
          </w:tcPr>
          <w:p w14:paraId="002EFA83" w14:textId="42E736F9" w:rsidR="00EA598B" w:rsidRPr="00393F2E" w:rsidRDefault="00747BBA" w:rsidP="00470683">
            <w:pPr>
              <w:jc w:val="right"/>
              <w:rPr>
                <w:sz w:val="20"/>
                <w:szCs w:val="20"/>
                <w:lang w:val="en-US"/>
              </w:rPr>
            </w:pPr>
            <w:r w:rsidRPr="00393F2E">
              <w:rPr>
                <w:sz w:val="20"/>
                <w:szCs w:val="20"/>
                <w:lang w:val="en-US"/>
              </w:rPr>
              <w:t>0.18</w:t>
            </w:r>
          </w:p>
        </w:tc>
        <w:tc>
          <w:tcPr>
            <w:tcW w:w="731" w:type="pct"/>
          </w:tcPr>
          <w:p w14:paraId="254D19BB" w14:textId="38889C2B" w:rsidR="00EA598B" w:rsidRPr="00393F2E" w:rsidRDefault="00C4116F" w:rsidP="00470683">
            <w:pPr>
              <w:jc w:val="right"/>
              <w:rPr>
                <w:sz w:val="20"/>
                <w:szCs w:val="20"/>
                <w:lang w:val="en-US"/>
              </w:rPr>
            </w:pPr>
            <w:r w:rsidRPr="00393F2E">
              <w:rPr>
                <w:sz w:val="20"/>
                <w:szCs w:val="20"/>
              </w:rPr>
              <w:t>0.00</w:t>
            </w:r>
          </w:p>
        </w:tc>
        <w:tc>
          <w:tcPr>
            <w:tcW w:w="731" w:type="pct"/>
          </w:tcPr>
          <w:p w14:paraId="19E0DFDF" w14:textId="6BDBE09B" w:rsidR="00EA598B" w:rsidRPr="00393F2E" w:rsidRDefault="00C4116F" w:rsidP="00470683">
            <w:pPr>
              <w:jc w:val="right"/>
              <w:rPr>
                <w:sz w:val="20"/>
                <w:szCs w:val="20"/>
                <w:lang w:val="en-US"/>
              </w:rPr>
            </w:pPr>
            <w:r w:rsidRPr="00393F2E">
              <w:rPr>
                <w:sz w:val="20"/>
                <w:szCs w:val="20"/>
              </w:rPr>
              <w:t>0.00</w:t>
            </w:r>
          </w:p>
        </w:tc>
        <w:tc>
          <w:tcPr>
            <w:tcW w:w="768" w:type="pct"/>
          </w:tcPr>
          <w:p w14:paraId="62F93411" w14:textId="3980ABB8" w:rsidR="00EA598B" w:rsidRPr="00393F2E" w:rsidRDefault="005C470A" w:rsidP="00470683">
            <w:pPr>
              <w:jc w:val="right"/>
              <w:rPr>
                <w:sz w:val="20"/>
                <w:szCs w:val="20"/>
                <w:lang w:val="en-US"/>
              </w:rPr>
            </w:pPr>
            <w:r w:rsidRPr="00393F2E">
              <w:rPr>
                <w:sz w:val="20"/>
                <w:szCs w:val="20"/>
                <w:lang w:val="en-US"/>
              </w:rPr>
              <w:t>0.18</w:t>
            </w:r>
          </w:p>
        </w:tc>
      </w:tr>
      <w:tr w:rsidR="00393F2E" w:rsidRPr="00393F2E" w14:paraId="426DE9E6" w14:textId="77777777" w:rsidTr="00470683">
        <w:trPr>
          <w:trHeight w:val="55"/>
        </w:trPr>
        <w:tc>
          <w:tcPr>
            <w:tcW w:w="709" w:type="pct"/>
            <w:vMerge/>
            <w:vAlign w:val="center"/>
            <w:hideMark/>
          </w:tcPr>
          <w:p w14:paraId="3AA2B5E7" w14:textId="77777777" w:rsidR="00EA598B" w:rsidRPr="00393F2E" w:rsidRDefault="00EA598B" w:rsidP="00470683">
            <w:pPr>
              <w:rPr>
                <w:sz w:val="20"/>
                <w:szCs w:val="20"/>
                <w:lang w:val="en-US"/>
              </w:rPr>
            </w:pPr>
          </w:p>
        </w:tc>
        <w:tc>
          <w:tcPr>
            <w:tcW w:w="1330" w:type="pct"/>
            <w:hideMark/>
          </w:tcPr>
          <w:p w14:paraId="0F293D55" w14:textId="77777777" w:rsidR="00EA598B" w:rsidRPr="00393F2E" w:rsidRDefault="00EA598B" w:rsidP="00470683">
            <w:pPr>
              <w:jc w:val="left"/>
              <w:rPr>
                <w:sz w:val="20"/>
                <w:szCs w:val="20"/>
                <w:lang w:val="en-US"/>
              </w:rPr>
            </w:pPr>
            <w:r w:rsidRPr="00393F2E">
              <w:rPr>
                <w:sz w:val="20"/>
                <w:szCs w:val="20"/>
                <w:lang w:val="en-US"/>
              </w:rPr>
              <w:t>Funding (US $)</w:t>
            </w:r>
          </w:p>
        </w:tc>
        <w:tc>
          <w:tcPr>
            <w:tcW w:w="731" w:type="pct"/>
          </w:tcPr>
          <w:p w14:paraId="3C229443" w14:textId="357E8EE0" w:rsidR="00EA598B" w:rsidRPr="00393F2E" w:rsidRDefault="00025DA4" w:rsidP="00470683">
            <w:pPr>
              <w:jc w:val="right"/>
              <w:rPr>
                <w:sz w:val="20"/>
                <w:szCs w:val="20"/>
                <w:lang w:val="en-US"/>
              </w:rPr>
            </w:pPr>
            <w:r w:rsidRPr="00393F2E">
              <w:rPr>
                <w:sz w:val="20"/>
                <w:szCs w:val="20"/>
                <w:lang w:val="en-US"/>
              </w:rPr>
              <w:t>231,650</w:t>
            </w:r>
            <w:r w:rsidR="00EA598B" w:rsidRPr="00393F2E">
              <w:rPr>
                <w:sz w:val="20"/>
                <w:szCs w:val="20"/>
                <w:lang w:val="en-US"/>
              </w:rPr>
              <w:t>*</w:t>
            </w:r>
          </w:p>
        </w:tc>
        <w:tc>
          <w:tcPr>
            <w:tcW w:w="731" w:type="pct"/>
          </w:tcPr>
          <w:p w14:paraId="159E9287" w14:textId="19AE98C0" w:rsidR="00EA598B" w:rsidRPr="00393F2E" w:rsidRDefault="00C4116F" w:rsidP="00470683">
            <w:pPr>
              <w:jc w:val="right"/>
              <w:rPr>
                <w:sz w:val="20"/>
                <w:szCs w:val="20"/>
                <w:lang w:val="en-US"/>
              </w:rPr>
            </w:pPr>
            <w:r w:rsidRPr="00393F2E">
              <w:rPr>
                <w:sz w:val="20"/>
                <w:szCs w:val="20"/>
                <w:lang w:val="en-US"/>
              </w:rPr>
              <w:t>0</w:t>
            </w:r>
          </w:p>
        </w:tc>
        <w:tc>
          <w:tcPr>
            <w:tcW w:w="731" w:type="pct"/>
          </w:tcPr>
          <w:p w14:paraId="7F6803C1" w14:textId="5A26B51F" w:rsidR="00EA598B" w:rsidRPr="00393F2E" w:rsidRDefault="00C4116F" w:rsidP="00470683">
            <w:pPr>
              <w:jc w:val="right"/>
              <w:rPr>
                <w:sz w:val="20"/>
                <w:szCs w:val="20"/>
                <w:lang w:val="en-US"/>
              </w:rPr>
            </w:pPr>
            <w:r w:rsidRPr="00393F2E">
              <w:rPr>
                <w:sz w:val="20"/>
                <w:szCs w:val="20"/>
                <w:lang w:val="en-US"/>
              </w:rPr>
              <w:t>0</w:t>
            </w:r>
          </w:p>
        </w:tc>
        <w:tc>
          <w:tcPr>
            <w:tcW w:w="768" w:type="pct"/>
          </w:tcPr>
          <w:p w14:paraId="54650497" w14:textId="318405D7" w:rsidR="00EA598B" w:rsidRPr="00393F2E" w:rsidRDefault="00025DA4" w:rsidP="00470683">
            <w:pPr>
              <w:jc w:val="right"/>
              <w:rPr>
                <w:sz w:val="20"/>
                <w:szCs w:val="20"/>
                <w:lang w:val="en-US"/>
              </w:rPr>
            </w:pPr>
            <w:r w:rsidRPr="00393F2E">
              <w:rPr>
                <w:sz w:val="20"/>
                <w:szCs w:val="20"/>
                <w:lang w:val="en-US"/>
              </w:rPr>
              <w:t>231,650*</w:t>
            </w:r>
          </w:p>
        </w:tc>
      </w:tr>
      <w:tr w:rsidR="00393F2E" w:rsidRPr="00393F2E" w14:paraId="50B27501" w14:textId="77777777" w:rsidTr="00470683">
        <w:trPr>
          <w:trHeight w:val="264"/>
        </w:trPr>
        <w:tc>
          <w:tcPr>
            <w:tcW w:w="709" w:type="pct"/>
            <w:vMerge w:val="restart"/>
            <w:vAlign w:val="center"/>
            <w:hideMark/>
          </w:tcPr>
          <w:p w14:paraId="0DB2FC9E" w14:textId="52B0625F" w:rsidR="00EA598B" w:rsidRPr="00393F2E" w:rsidRDefault="00942C38" w:rsidP="00470683">
            <w:pPr>
              <w:jc w:val="center"/>
              <w:rPr>
                <w:sz w:val="20"/>
                <w:szCs w:val="20"/>
                <w:lang w:val="en-US"/>
              </w:rPr>
            </w:pPr>
            <w:r w:rsidRPr="00393F2E">
              <w:rPr>
                <w:sz w:val="20"/>
                <w:szCs w:val="20"/>
              </w:rPr>
              <w:t>UNIDO</w:t>
            </w:r>
          </w:p>
        </w:tc>
        <w:tc>
          <w:tcPr>
            <w:tcW w:w="1330" w:type="pct"/>
            <w:hideMark/>
          </w:tcPr>
          <w:p w14:paraId="2691E7A2" w14:textId="77777777" w:rsidR="00EA598B" w:rsidRPr="00393F2E" w:rsidRDefault="00EA598B" w:rsidP="00470683">
            <w:pPr>
              <w:jc w:val="left"/>
              <w:rPr>
                <w:sz w:val="20"/>
                <w:szCs w:val="20"/>
                <w:lang w:val="en-US"/>
              </w:rPr>
            </w:pPr>
            <w:r w:rsidRPr="00393F2E">
              <w:rPr>
                <w:sz w:val="20"/>
                <w:szCs w:val="20"/>
                <w:lang w:val="en-US"/>
              </w:rPr>
              <w:t>ODS phase-out (ODP tonnes)</w:t>
            </w:r>
          </w:p>
        </w:tc>
        <w:tc>
          <w:tcPr>
            <w:tcW w:w="731" w:type="pct"/>
          </w:tcPr>
          <w:p w14:paraId="466FE819" w14:textId="6A29B8D1" w:rsidR="00EA598B" w:rsidRPr="00393F2E" w:rsidRDefault="00747BBA" w:rsidP="00470683">
            <w:pPr>
              <w:jc w:val="right"/>
              <w:rPr>
                <w:sz w:val="20"/>
                <w:szCs w:val="20"/>
                <w:lang w:val="en-US"/>
              </w:rPr>
            </w:pPr>
            <w:r w:rsidRPr="00393F2E">
              <w:rPr>
                <w:sz w:val="20"/>
                <w:szCs w:val="20"/>
                <w:lang w:val="en-US"/>
              </w:rPr>
              <w:t>0.14</w:t>
            </w:r>
          </w:p>
        </w:tc>
        <w:tc>
          <w:tcPr>
            <w:tcW w:w="731" w:type="pct"/>
          </w:tcPr>
          <w:p w14:paraId="4E27F467" w14:textId="6D4482FB" w:rsidR="00EA598B" w:rsidRPr="00393F2E" w:rsidRDefault="00C4116F" w:rsidP="00470683">
            <w:pPr>
              <w:jc w:val="right"/>
              <w:rPr>
                <w:sz w:val="20"/>
                <w:szCs w:val="20"/>
                <w:lang w:val="en-US"/>
              </w:rPr>
            </w:pPr>
            <w:r w:rsidRPr="00393F2E">
              <w:rPr>
                <w:sz w:val="20"/>
                <w:szCs w:val="20"/>
              </w:rPr>
              <w:t>0.00</w:t>
            </w:r>
          </w:p>
        </w:tc>
        <w:tc>
          <w:tcPr>
            <w:tcW w:w="731" w:type="pct"/>
          </w:tcPr>
          <w:p w14:paraId="6DD7EDC7" w14:textId="7861CDF1" w:rsidR="00EA598B" w:rsidRPr="00393F2E" w:rsidRDefault="00C4116F" w:rsidP="00470683">
            <w:pPr>
              <w:jc w:val="right"/>
              <w:rPr>
                <w:sz w:val="20"/>
                <w:szCs w:val="20"/>
                <w:lang w:val="en-US"/>
              </w:rPr>
            </w:pPr>
            <w:r w:rsidRPr="00393F2E">
              <w:rPr>
                <w:sz w:val="20"/>
                <w:szCs w:val="20"/>
              </w:rPr>
              <w:t>0.00</w:t>
            </w:r>
          </w:p>
        </w:tc>
        <w:tc>
          <w:tcPr>
            <w:tcW w:w="768" w:type="pct"/>
          </w:tcPr>
          <w:p w14:paraId="0FC9EDBF" w14:textId="2EEED92B" w:rsidR="00EA598B" w:rsidRPr="00393F2E" w:rsidRDefault="005C470A" w:rsidP="00470683">
            <w:pPr>
              <w:jc w:val="right"/>
              <w:rPr>
                <w:sz w:val="20"/>
                <w:szCs w:val="20"/>
                <w:lang w:val="en-US"/>
              </w:rPr>
            </w:pPr>
            <w:r w:rsidRPr="00393F2E">
              <w:rPr>
                <w:sz w:val="20"/>
                <w:szCs w:val="20"/>
                <w:lang w:val="en-US"/>
              </w:rPr>
              <w:t>0.14</w:t>
            </w:r>
          </w:p>
        </w:tc>
      </w:tr>
      <w:tr w:rsidR="00393F2E" w:rsidRPr="00393F2E" w14:paraId="20D4A228" w14:textId="77777777" w:rsidTr="00470683">
        <w:trPr>
          <w:trHeight w:val="264"/>
        </w:trPr>
        <w:tc>
          <w:tcPr>
            <w:tcW w:w="709" w:type="pct"/>
            <w:vMerge/>
            <w:vAlign w:val="center"/>
            <w:hideMark/>
          </w:tcPr>
          <w:p w14:paraId="693F7F2D" w14:textId="77777777" w:rsidR="00EA598B" w:rsidRPr="00393F2E" w:rsidRDefault="00EA598B" w:rsidP="00470683">
            <w:pPr>
              <w:rPr>
                <w:sz w:val="20"/>
                <w:szCs w:val="20"/>
                <w:lang w:val="en-US"/>
              </w:rPr>
            </w:pPr>
          </w:p>
        </w:tc>
        <w:tc>
          <w:tcPr>
            <w:tcW w:w="1330" w:type="pct"/>
            <w:hideMark/>
          </w:tcPr>
          <w:p w14:paraId="43FEDD0E" w14:textId="77777777" w:rsidR="00EA598B" w:rsidRPr="00393F2E" w:rsidRDefault="00EA598B" w:rsidP="00470683">
            <w:pPr>
              <w:jc w:val="left"/>
              <w:rPr>
                <w:sz w:val="20"/>
                <w:szCs w:val="20"/>
                <w:lang w:val="en-US"/>
              </w:rPr>
            </w:pPr>
            <w:r w:rsidRPr="00393F2E">
              <w:rPr>
                <w:sz w:val="20"/>
                <w:szCs w:val="20"/>
                <w:lang w:val="en-US"/>
              </w:rPr>
              <w:t>Funding (US $)</w:t>
            </w:r>
          </w:p>
        </w:tc>
        <w:tc>
          <w:tcPr>
            <w:tcW w:w="731" w:type="pct"/>
          </w:tcPr>
          <w:p w14:paraId="237337A8" w14:textId="05F7DB72" w:rsidR="00EA598B" w:rsidRPr="00393F2E" w:rsidRDefault="00070BB7" w:rsidP="00470683">
            <w:pPr>
              <w:jc w:val="right"/>
              <w:rPr>
                <w:sz w:val="20"/>
                <w:szCs w:val="20"/>
                <w:lang w:val="en-US"/>
              </w:rPr>
            </w:pPr>
            <w:r w:rsidRPr="00393F2E">
              <w:rPr>
                <w:sz w:val="20"/>
                <w:szCs w:val="20"/>
                <w:lang w:val="en-US"/>
              </w:rPr>
              <w:t>152,000</w:t>
            </w:r>
            <w:r w:rsidR="00EA598B" w:rsidRPr="00393F2E">
              <w:rPr>
                <w:sz w:val="20"/>
                <w:szCs w:val="20"/>
                <w:lang w:val="en-US"/>
              </w:rPr>
              <w:t>*</w:t>
            </w:r>
          </w:p>
        </w:tc>
        <w:tc>
          <w:tcPr>
            <w:tcW w:w="731" w:type="pct"/>
          </w:tcPr>
          <w:p w14:paraId="162AEC25" w14:textId="19FF4905" w:rsidR="00EA598B" w:rsidRPr="00393F2E" w:rsidRDefault="00C4116F" w:rsidP="00470683">
            <w:pPr>
              <w:jc w:val="right"/>
              <w:rPr>
                <w:sz w:val="20"/>
                <w:szCs w:val="20"/>
                <w:lang w:val="en-US"/>
              </w:rPr>
            </w:pPr>
            <w:r w:rsidRPr="00393F2E">
              <w:rPr>
                <w:sz w:val="20"/>
                <w:szCs w:val="20"/>
                <w:lang w:val="en-US"/>
              </w:rPr>
              <w:t>0</w:t>
            </w:r>
          </w:p>
        </w:tc>
        <w:tc>
          <w:tcPr>
            <w:tcW w:w="731" w:type="pct"/>
          </w:tcPr>
          <w:p w14:paraId="07B1FF31" w14:textId="71A107BA" w:rsidR="00EA598B" w:rsidRPr="00393F2E" w:rsidRDefault="00C4116F" w:rsidP="00470683">
            <w:pPr>
              <w:jc w:val="right"/>
              <w:rPr>
                <w:sz w:val="20"/>
                <w:szCs w:val="20"/>
                <w:lang w:val="en-US"/>
              </w:rPr>
            </w:pPr>
            <w:r w:rsidRPr="00393F2E">
              <w:rPr>
                <w:sz w:val="20"/>
                <w:szCs w:val="20"/>
                <w:lang w:val="en-US"/>
              </w:rPr>
              <w:t>0</w:t>
            </w:r>
          </w:p>
        </w:tc>
        <w:tc>
          <w:tcPr>
            <w:tcW w:w="768" w:type="pct"/>
          </w:tcPr>
          <w:p w14:paraId="5297B3AC" w14:textId="3468C74E" w:rsidR="00EA598B" w:rsidRPr="00393F2E" w:rsidRDefault="00025DA4" w:rsidP="00470683">
            <w:pPr>
              <w:jc w:val="right"/>
              <w:rPr>
                <w:sz w:val="20"/>
                <w:szCs w:val="20"/>
                <w:lang w:val="en-US"/>
              </w:rPr>
            </w:pPr>
            <w:r w:rsidRPr="00393F2E">
              <w:rPr>
                <w:sz w:val="20"/>
                <w:szCs w:val="20"/>
                <w:lang w:val="en-US"/>
              </w:rPr>
              <w:t>152,000*</w:t>
            </w:r>
          </w:p>
        </w:tc>
      </w:tr>
    </w:tbl>
    <w:p w14:paraId="185D95C0" w14:textId="0A653782" w:rsidR="00EA598B" w:rsidRPr="00393F2E" w:rsidRDefault="00EA598B" w:rsidP="00EA598B">
      <w:pPr>
        <w:ind w:right="-563"/>
        <w:rPr>
          <w:sz w:val="18"/>
          <w:szCs w:val="18"/>
        </w:rPr>
      </w:pPr>
      <w:r w:rsidRPr="00393F2E">
        <w:rPr>
          <w:sz w:val="18"/>
          <w:szCs w:val="18"/>
        </w:rPr>
        <w:t>*Including US $</w:t>
      </w:r>
      <w:r w:rsidR="004C73B0" w:rsidRPr="00393F2E">
        <w:rPr>
          <w:sz w:val="18"/>
          <w:szCs w:val="18"/>
        </w:rPr>
        <w:t>79,100</w:t>
      </w:r>
      <w:r w:rsidRPr="00393F2E">
        <w:rPr>
          <w:sz w:val="18"/>
          <w:szCs w:val="18"/>
        </w:rPr>
        <w:t xml:space="preserve"> for </w:t>
      </w:r>
      <w:r w:rsidR="00942C38" w:rsidRPr="00393F2E">
        <w:rPr>
          <w:sz w:val="18"/>
          <w:szCs w:val="18"/>
        </w:rPr>
        <w:t>UNEP</w:t>
      </w:r>
      <w:r w:rsidRPr="00393F2E">
        <w:rPr>
          <w:sz w:val="18"/>
          <w:szCs w:val="18"/>
        </w:rPr>
        <w:t xml:space="preserve"> and US $</w:t>
      </w:r>
      <w:r w:rsidR="004C73B0" w:rsidRPr="00393F2E">
        <w:rPr>
          <w:sz w:val="18"/>
          <w:szCs w:val="18"/>
        </w:rPr>
        <w:t>32,100</w:t>
      </w:r>
      <w:r w:rsidRPr="00393F2E">
        <w:rPr>
          <w:sz w:val="18"/>
          <w:szCs w:val="18"/>
        </w:rPr>
        <w:t xml:space="preserve"> for </w:t>
      </w:r>
      <w:r w:rsidR="00942C38" w:rsidRPr="00393F2E">
        <w:rPr>
          <w:sz w:val="18"/>
          <w:szCs w:val="18"/>
        </w:rPr>
        <w:t>UNIDO</w:t>
      </w:r>
      <w:r w:rsidRPr="00393F2E">
        <w:rPr>
          <w:sz w:val="18"/>
          <w:szCs w:val="18"/>
        </w:rPr>
        <w:t xml:space="preserve"> for additional activities to maintain energy efficiency (decision 89/6)</w:t>
      </w:r>
    </w:p>
    <w:p w14:paraId="5946A996" w14:textId="77777777" w:rsidR="00EA598B" w:rsidRPr="00393F2E" w:rsidRDefault="00EA598B" w:rsidP="00EA598B">
      <w:pPr>
        <w:jc w:val="left"/>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5"/>
        <w:gridCol w:w="1417"/>
        <w:gridCol w:w="1418"/>
        <w:gridCol w:w="958"/>
        <w:gridCol w:w="958"/>
        <w:gridCol w:w="958"/>
        <w:gridCol w:w="958"/>
        <w:gridCol w:w="958"/>
        <w:gridCol w:w="959"/>
      </w:tblGrid>
      <w:tr w:rsidR="00393F2E" w:rsidRPr="00393F2E" w14:paraId="4C20B775" w14:textId="77777777" w:rsidTr="009F6940">
        <w:trPr>
          <w:trHeight w:val="286"/>
        </w:trPr>
        <w:tc>
          <w:tcPr>
            <w:tcW w:w="4250" w:type="dxa"/>
            <w:gridSpan w:val="3"/>
            <w:tcBorders>
              <w:top w:val="single" w:sz="2" w:space="0" w:color="auto"/>
              <w:left w:val="single" w:sz="2" w:space="0" w:color="auto"/>
              <w:bottom w:val="single" w:sz="2" w:space="0" w:color="auto"/>
              <w:right w:val="single" w:sz="2" w:space="0" w:color="auto"/>
            </w:tcBorders>
            <w:hideMark/>
          </w:tcPr>
          <w:p w14:paraId="06E4BA3C" w14:textId="6DEACDD4" w:rsidR="00EA598B" w:rsidRPr="00393F2E" w:rsidRDefault="00EA598B" w:rsidP="009D696B">
            <w:pPr>
              <w:spacing w:before="20" w:after="20"/>
              <w:ind w:left="38"/>
              <w:jc w:val="left"/>
              <w:rPr>
                <w:b/>
                <w:sz w:val="20"/>
                <w:szCs w:val="20"/>
                <w:lang w:val="en-US"/>
              </w:rPr>
            </w:pPr>
            <w:r w:rsidRPr="00393F2E">
              <w:rPr>
                <w:b/>
                <w:sz w:val="20"/>
                <w:szCs w:val="20"/>
                <w:lang w:val="en-US"/>
              </w:rPr>
              <w:t>(VI) PROJECT DATA</w:t>
            </w:r>
          </w:p>
        </w:tc>
        <w:tc>
          <w:tcPr>
            <w:tcW w:w="958" w:type="dxa"/>
            <w:tcBorders>
              <w:top w:val="single" w:sz="2" w:space="0" w:color="auto"/>
              <w:left w:val="single" w:sz="2" w:space="0" w:color="auto"/>
              <w:bottom w:val="single" w:sz="2" w:space="0" w:color="auto"/>
              <w:right w:val="single" w:sz="2" w:space="0" w:color="auto"/>
            </w:tcBorders>
            <w:hideMark/>
          </w:tcPr>
          <w:p w14:paraId="0FC94201" w14:textId="7110EDA3" w:rsidR="00EA598B" w:rsidRPr="00393F2E" w:rsidRDefault="00EA598B" w:rsidP="009D696B">
            <w:pPr>
              <w:spacing w:before="20" w:after="20"/>
              <w:ind w:left="38"/>
              <w:jc w:val="center"/>
              <w:rPr>
                <w:b/>
                <w:sz w:val="20"/>
                <w:szCs w:val="20"/>
                <w:lang w:val="en-US"/>
              </w:rPr>
            </w:pPr>
            <w:r w:rsidRPr="00393F2E">
              <w:rPr>
                <w:b/>
                <w:sz w:val="20"/>
                <w:szCs w:val="20"/>
                <w:lang w:val="en-US"/>
              </w:rPr>
              <w:t>20</w:t>
            </w:r>
            <w:r w:rsidR="004B0958" w:rsidRPr="00393F2E">
              <w:rPr>
                <w:b/>
                <w:sz w:val="20"/>
                <w:szCs w:val="20"/>
                <w:lang w:val="en-US"/>
              </w:rPr>
              <w:t>22</w:t>
            </w:r>
          </w:p>
        </w:tc>
        <w:tc>
          <w:tcPr>
            <w:tcW w:w="958" w:type="dxa"/>
            <w:tcBorders>
              <w:top w:val="single" w:sz="2" w:space="0" w:color="auto"/>
              <w:left w:val="single" w:sz="2" w:space="0" w:color="auto"/>
              <w:bottom w:val="single" w:sz="2" w:space="0" w:color="auto"/>
              <w:right w:val="single" w:sz="2" w:space="0" w:color="auto"/>
            </w:tcBorders>
            <w:hideMark/>
          </w:tcPr>
          <w:p w14:paraId="36F5C84D" w14:textId="42A9CFF4" w:rsidR="00EA598B" w:rsidRPr="00393F2E" w:rsidRDefault="00EA598B" w:rsidP="009D696B">
            <w:pPr>
              <w:spacing w:before="20" w:after="20"/>
              <w:jc w:val="center"/>
              <w:rPr>
                <w:b/>
                <w:sz w:val="20"/>
                <w:szCs w:val="20"/>
                <w:lang w:val="en-US"/>
              </w:rPr>
            </w:pPr>
            <w:r w:rsidRPr="00393F2E">
              <w:rPr>
                <w:b/>
                <w:sz w:val="20"/>
                <w:szCs w:val="20"/>
                <w:lang w:val="en-US"/>
              </w:rPr>
              <w:t>20</w:t>
            </w:r>
            <w:r w:rsidR="004B0958" w:rsidRPr="00393F2E">
              <w:rPr>
                <w:b/>
                <w:sz w:val="20"/>
                <w:szCs w:val="20"/>
                <w:lang w:val="en-US"/>
              </w:rPr>
              <w:t>23-2024</w:t>
            </w:r>
          </w:p>
        </w:tc>
        <w:tc>
          <w:tcPr>
            <w:tcW w:w="958" w:type="dxa"/>
            <w:tcBorders>
              <w:top w:val="single" w:sz="2" w:space="0" w:color="auto"/>
              <w:left w:val="single" w:sz="2" w:space="0" w:color="auto"/>
              <w:bottom w:val="single" w:sz="2" w:space="0" w:color="auto"/>
              <w:right w:val="single" w:sz="2" w:space="0" w:color="auto"/>
            </w:tcBorders>
            <w:hideMark/>
          </w:tcPr>
          <w:p w14:paraId="0E1204B2" w14:textId="301DF82B" w:rsidR="00EA598B" w:rsidRPr="00393F2E" w:rsidRDefault="00EA598B" w:rsidP="009D696B">
            <w:pPr>
              <w:spacing w:before="20" w:after="20"/>
              <w:jc w:val="center"/>
              <w:rPr>
                <w:b/>
                <w:sz w:val="20"/>
                <w:szCs w:val="20"/>
                <w:lang w:val="en-US"/>
              </w:rPr>
            </w:pPr>
            <w:r w:rsidRPr="00393F2E">
              <w:rPr>
                <w:b/>
                <w:sz w:val="20"/>
                <w:szCs w:val="20"/>
                <w:lang w:val="en-US"/>
              </w:rPr>
              <w:t>20</w:t>
            </w:r>
            <w:r w:rsidR="004B0958" w:rsidRPr="00393F2E">
              <w:rPr>
                <w:b/>
                <w:sz w:val="20"/>
                <w:szCs w:val="20"/>
                <w:lang w:val="en-US"/>
              </w:rPr>
              <w:t>25*</w:t>
            </w:r>
          </w:p>
        </w:tc>
        <w:tc>
          <w:tcPr>
            <w:tcW w:w="958" w:type="dxa"/>
            <w:tcBorders>
              <w:top w:val="single" w:sz="2" w:space="0" w:color="auto"/>
              <w:left w:val="single" w:sz="2" w:space="0" w:color="auto"/>
              <w:bottom w:val="single" w:sz="2" w:space="0" w:color="auto"/>
              <w:right w:val="single" w:sz="2" w:space="0" w:color="auto"/>
            </w:tcBorders>
            <w:hideMark/>
          </w:tcPr>
          <w:p w14:paraId="644AE885" w14:textId="4AF17D17" w:rsidR="00EA598B" w:rsidRPr="00393F2E" w:rsidRDefault="00EA598B" w:rsidP="009D696B">
            <w:pPr>
              <w:spacing w:before="20" w:after="20"/>
              <w:jc w:val="center"/>
              <w:rPr>
                <w:b/>
                <w:sz w:val="20"/>
                <w:szCs w:val="20"/>
                <w:lang w:val="en-US"/>
              </w:rPr>
            </w:pPr>
            <w:r w:rsidRPr="00393F2E">
              <w:rPr>
                <w:b/>
                <w:sz w:val="20"/>
                <w:szCs w:val="20"/>
                <w:lang w:val="en-US"/>
              </w:rPr>
              <w:t>20</w:t>
            </w:r>
            <w:r w:rsidR="004B0958" w:rsidRPr="00393F2E">
              <w:rPr>
                <w:b/>
                <w:sz w:val="20"/>
                <w:szCs w:val="20"/>
                <w:lang w:val="en-US"/>
              </w:rPr>
              <w:t>26-2029</w:t>
            </w:r>
          </w:p>
        </w:tc>
        <w:tc>
          <w:tcPr>
            <w:tcW w:w="958" w:type="dxa"/>
            <w:tcBorders>
              <w:top w:val="single" w:sz="2" w:space="0" w:color="auto"/>
              <w:left w:val="single" w:sz="2" w:space="0" w:color="auto"/>
              <w:bottom w:val="single" w:sz="2" w:space="0" w:color="auto"/>
              <w:right w:val="single" w:sz="2" w:space="0" w:color="auto"/>
            </w:tcBorders>
            <w:hideMark/>
          </w:tcPr>
          <w:p w14:paraId="28C71793" w14:textId="6304A17B" w:rsidR="00EA598B" w:rsidRPr="00393F2E" w:rsidRDefault="00EA598B" w:rsidP="009D696B">
            <w:pPr>
              <w:spacing w:before="20" w:after="20"/>
              <w:jc w:val="center"/>
              <w:rPr>
                <w:b/>
                <w:sz w:val="20"/>
                <w:szCs w:val="20"/>
                <w:lang w:val="en-US"/>
              </w:rPr>
            </w:pPr>
            <w:r w:rsidRPr="00393F2E">
              <w:rPr>
                <w:b/>
                <w:sz w:val="20"/>
                <w:szCs w:val="20"/>
                <w:lang w:val="en-US"/>
              </w:rPr>
              <w:t>20</w:t>
            </w:r>
            <w:r w:rsidR="004B0958" w:rsidRPr="00393F2E">
              <w:rPr>
                <w:b/>
                <w:sz w:val="20"/>
                <w:szCs w:val="20"/>
                <w:lang w:val="en-US"/>
              </w:rPr>
              <w:t>30</w:t>
            </w:r>
          </w:p>
        </w:tc>
        <w:tc>
          <w:tcPr>
            <w:tcW w:w="959" w:type="dxa"/>
            <w:tcBorders>
              <w:top w:val="single" w:sz="2" w:space="0" w:color="auto"/>
              <w:left w:val="single" w:sz="2" w:space="0" w:color="auto"/>
              <w:bottom w:val="single" w:sz="2" w:space="0" w:color="auto"/>
              <w:right w:val="single" w:sz="2" w:space="0" w:color="auto"/>
            </w:tcBorders>
            <w:hideMark/>
          </w:tcPr>
          <w:p w14:paraId="78E03366" w14:textId="77777777" w:rsidR="00EA598B" w:rsidRPr="00393F2E" w:rsidRDefault="00EA598B" w:rsidP="009D696B">
            <w:pPr>
              <w:spacing w:before="20" w:after="20"/>
              <w:jc w:val="center"/>
              <w:rPr>
                <w:b/>
                <w:sz w:val="20"/>
                <w:szCs w:val="20"/>
                <w:lang w:val="en-US"/>
              </w:rPr>
            </w:pPr>
            <w:r w:rsidRPr="00393F2E">
              <w:rPr>
                <w:b/>
                <w:sz w:val="20"/>
                <w:szCs w:val="20"/>
                <w:lang w:val="en-US"/>
              </w:rPr>
              <w:t>Total</w:t>
            </w:r>
          </w:p>
        </w:tc>
      </w:tr>
      <w:tr w:rsidR="00393F2E" w:rsidRPr="00393F2E" w14:paraId="6D27766C" w14:textId="77777777" w:rsidTr="009F6940">
        <w:trPr>
          <w:trHeight w:val="237"/>
        </w:trPr>
        <w:tc>
          <w:tcPr>
            <w:tcW w:w="4250" w:type="dxa"/>
            <w:gridSpan w:val="3"/>
            <w:tcBorders>
              <w:top w:val="single" w:sz="2" w:space="0" w:color="auto"/>
              <w:left w:val="single" w:sz="2" w:space="0" w:color="auto"/>
              <w:bottom w:val="single" w:sz="2" w:space="0" w:color="auto"/>
              <w:right w:val="single" w:sz="2" w:space="0" w:color="auto"/>
            </w:tcBorders>
            <w:hideMark/>
          </w:tcPr>
          <w:p w14:paraId="1E2AD075" w14:textId="77777777" w:rsidR="00EA598B" w:rsidRPr="00393F2E" w:rsidRDefault="00EA598B" w:rsidP="009D696B">
            <w:pPr>
              <w:spacing w:before="20" w:after="20"/>
              <w:ind w:left="38"/>
              <w:jc w:val="left"/>
              <w:rPr>
                <w:sz w:val="20"/>
                <w:szCs w:val="20"/>
                <w:lang w:val="en-US"/>
              </w:rPr>
            </w:pPr>
            <w:r w:rsidRPr="00393F2E">
              <w:rPr>
                <w:sz w:val="20"/>
                <w:szCs w:val="20"/>
                <w:lang w:val="en-US"/>
              </w:rPr>
              <w:t>Montreal Protocol consumption limits (ODP </w:t>
            </w:r>
            <w:proofErr w:type="spellStart"/>
            <w:r w:rsidRPr="00393F2E">
              <w:rPr>
                <w:sz w:val="20"/>
                <w:szCs w:val="20"/>
                <w:lang w:val="en-US"/>
              </w:rPr>
              <w:t>tonnes</w:t>
            </w:r>
            <w:proofErr w:type="spellEnd"/>
            <w:r w:rsidRPr="00393F2E">
              <w:rPr>
                <w:sz w:val="20"/>
                <w:szCs w:val="20"/>
                <w:lang w:val="en-US"/>
              </w:rPr>
              <w:t>)</w:t>
            </w:r>
          </w:p>
        </w:tc>
        <w:tc>
          <w:tcPr>
            <w:tcW w:w="958" w:type="dxa"/>
            <w:tcBorders>
              <w:top w:val="single" w:sz="2" w:space="0" w:color="auto"/>
              <w:left w:val="single" w:sz="2" w:space="0" w:color="auto"/>
              <w:bottom w:val="single" w:sz="2" w:space="0" w:color="auto"/>
              <w:right w:val="single" w:sz="2" w:space="0" w:color="auto"/>
            </w:tcBorders>
          </w:tcPr>
          <w:p w14:paraId="6B8BE0E2" w14:textId="69FD9A03" w:rsidR="00EA598B" w:rsidRPr="00393F2E" w:rsidRDefault="00C4116F" w:rsidP="009D696B">
            <w:pPr>
              <w:spacing w:before="20" w:after="20"/>
              <w:ind w:left="38"/>
              <w:jc w:val="right"/>
              <w:rPr>
                <w:sz w:val="20"/>
                <w:szCs w:val="20"/>
                <w:lang w:val="en-US"/>
              </w:rPr>
            </w:pPr>
            <w:r w:rsidRPr="00393F2E">
              <w:rPr>
                <w:sz w:val="20"/>
                <w:szCs w:val="20"/>
                <w:lang w:val="en-US"/>
              </w:rPr>
              <w:t>0.71</w:t>
            </w:r>
          </w:p>
        </w:tc>
        <w:tc>
          <w:tcPr>
            <w:tcW w:w="958" w:type="dxa"/>
            <w:tcBorders>
              <w:top w:val="single" w:sz="2" w:space="0" w:color="auto"/>
              <w:left w:val="single" w:sz="2" w:space="0" w:color="auto"/>
              <w:bottom w:val="single" w:sz="2" w:space="0" w:color="auto"/>
              <w:right w:val="single" w:sz="2" w:space="0" w:color="auto"/>
            </w:tcBorders>
          </w:tcPr>
          <w:p w14:paraId="703F29C5" w14:textId="44AC3923" w:rsidR="00EA598B" w:rsidRPr="00393F2E" w:rsidRDefault="00C4116F" w:rsidP="009D696B">
            <w:pPr>
              <w:spacing w:before="20" w:after="20"/>
              <w:jc w:val="right"/>
              <w:rPr>
                <w:sz w:val="20"/>
                <w:szCs w:val="20"/>
                <w:lang w:val="en-US"/>
              </w:rPr>
            </w:pPr>
            <w:r w:rsidRPr="00393F2E">
              <w:rPr>
                <w:sz w:val="20"/>
                <w:szCs w:val="20"/>
                <w:lang w:val="en-US"/>
              </w:rPr>
              <w:t>0.71</w:t>
            </w:r>
          </w:p>
        </w:tc>
        <w:tc>
          <w:tcPr>
            <w:tcW w:w="958" w:type="dxa"/>
            <w:tcBorders>
              <w:top w:val="single" w:sz="2" w:space="0" w:color="auto"/>
              <w:left w:val="single" w:sz="2" w:space="0" w:color="auto"/>
              <w:bottom w:val="single" w:sz="2" w:space="0" w:color="auto"/>
              <w:right w:val="single" w:sz="2" w:space="0" w:color="auto"/>
            </w:tcBorders>
          </w:tcPr>
          <w:p w14:paraId="42326B85" w14:textId="516B70B0" w:rsidR="00EA598B" w:rsidRPr="00393F2E" w:rsidRDefault="00C4116F" w:rsidP="009D696B">
            <w:pPr>
              <w:spacing w:before="20" w:after="20"/>
              <w:jc w:val="right"/>
              <w:rPr>
                <w:sz w:val="20"/>
                <w:szCs w:val="20"/>
                <w:lang w:val="en-US"/>
              </w:rPr>
            </w:pPr>
            <w:r w:rsidRPr="00393F2E">
              <w:rPr>
                <w:sz w:val="20"/>
                <w:szCs w:val="20"/>
                <w:lang w:val="en-US"/>
              </w:rPr>
              <w:t>0.35</w:t>
            </w:r>
          </w:p>
        </w:tc>
        <w:tc>
          <w:tcPr>
            <w:tcW w:w="958" w:type="dxa"/>
            <w:tcBorders>
              <w:top w:val="single" w:sz="2" w:space="0" w:color="auto"/>
              <w:left w:val="single" w:sz="2" w:space="0" w:color="auto"/>
              <w:bottom w:val="single" w:sz="2" w:space="0" w:color="auto"/>
              <w:right w:val="single" w:sz="2" w:space="0" w:color="auto"/>
            </w:tcBorders>
          </w:tcPr>
          <w:p w14:paraId="23539806" w14:textId="1C01F0EA" w:rsidR="00EA598B" w:rsidRPr="00393F2E" w:rsidRDefault="00C4116F" w:rsidP="009D696B">
            <w:pPr>
              <w:spacing w:before="20" w:after="20"/>
              <w:jc w:val="right"/>
              <w:rPr>
                <w:sz w:val="20"/>
                <w:szCs w:val="20"/>
                <w:lang w:val="en-US"/>
              </w:rPr>
            </w:pPr>
            <w:r w:rsidRPr="00393F2E">
              <w:rPr>
                <w:sz w:val="20"/>
                <w:szCs w:val="20"/>
                <w:lang w:val="en-US"/>
              </w:rPr>
              <w:t>0.35</w:t>
            </w:r>
          </w:p>
        </w:tc>
        <w:tc>
          <w:tcPr>
            <w:tcW w:w="958" w:type="dxa"/>
            <w:tcBorders>
              <w:top w:val="single" w:sz="2" w:space="0" w:color="auto"/>
              <w:left w:val="single" w:sz="2" w:space="0" w:color="auto"/>
              <w:bottom w:val="single" w:sz="2" w:space="0" w:color="auto"/>
              <w:right w:val="single" w:sz="2" w:space="0" w:color="auto"/>
            </w:tcBorders>
          </w:tcPr>
          <w:p w14:paraId="58FBD553" w14:textId="5B269301" w:rsidR="00EA598B" w:rsidRPr="00393F2E" w:rsidRDefault="00C4116F" w:rsidP="009D696B">
            <w:pPr>
              <w:spacing w:before="20" w:after="20"/>
              <w:jc w:val="right"/>
              <w:rPr>
                <w:sz w:val="20"/>
                <w:szCs w:val="20"/>
                <w:lang w:val="en-US"/>
              </w:rPr>
            </w:pPr>
            <w:r w:rsidRPr="00393F2E">
              <w:rPr>
                <w:sz w:val="20"/>
                <w:szCs w:val="20"/>
              </w:rPr>
              <w:t>0.00</w:t>
            </w:r>
          </w:p>
        </w:tc>
        <w:tc>
          <w:tcPr>
            <w:tcW w:w="959" w:type="dxa"/>
            <w:tcBorders>
              <w:top w:val="single" w:sz="2" w:space="0" w:color="auto"/>
              <w:left w:val="single" w:sz="2" w:space="0" w:color="auto"/>
              <w:bottom w:val="single" w:sz="2" w:space="0" w:color="auto"/>
              <w:right w:val="single" w:sz="2" w:space="0" w:color="auto"/>
            </w:tcBorders>
            <w:hideMark/>
          </w:tcPr>
          <w:p w14:paraId="5033C55E" w14:textId="77777777" w:rsidR="00EA598B" w:rsidRPr="00393F2E" w:rsidRDefault="00EA598B" w:rsidP="009D696B">
            <w:pPr>
              <w:spacing w:before="20" w:after="20"/>
              <w:jc w:val="right"/>
              <w:rPr>
                <w:sz w:val="20"/>
                <w:szCs w:val="20"/>
                <w:lang w:val="en-US"/>
              </w:rPr>
            </w:pPr>
            <w:r w:rsidRPr="00393F2E">
              <w:rPr>
                <w:sz w:val="20"/>
                <w:szCs w:val="20"/>
                <w:lang w:val="en-US"/>
              </w:rPr>
              <w:t>n/a</w:t>
            </w:r>
          </w:p>
        </w:tc>
      </w:tr>
      <w:tr w:rsidR="00393F2E" w:rsidRPr="00393F2E" w14:paraId="739A6A11" w14:textId="77777777" w:rsidTr="009F6940">
        <w:trPr>
          <w:trHeight w:val="273"/>
        </w:trPr>
        <w:tc>
          <w:tcPr>
            <w:tcW w:w="4250" w:type="dxa"/>
            <w:gridSpan w:val="3"/>
            <w:tcBorders>
              <w:top w:val="single" w:sz="2" w:space="0" w:color="auto"/>
              <w:left w:val="single" w:sz="2" w:space="0" w:color="auto"/>
              <w:bottom w:val="single" w:sz="2" w:space="0" w:color="auto"/>
              <w:right w:val="single" w:sz="2" w:space="0" w:color="auto"/>
            </w:tcBorders>
            <w:hideMark/>
          </w:tcPr>
          <w:p w14:paraId="1DF6EDD2" w14:textId="77777777" w:rsidR="00EA598B" w:rsidRPr="00393F2E" w:rsidRDefault="00EA598B" w:rsidP="009D696B">
            <w:pPr>
              <w:spacing w:before="20" w:after="20"/>
              <w:ind w:left="38"/>
              <w:jc w:val="left"/>
              <w:rPr>
                <w:sz w:val="20"/>
                <w:szCs w:val="20"/>
                <w:lang w:val="en-US"/>
              </w:rPr>
            </w:pPr>
            <w:r w:rsidRPr="00393F2E">
              <w:rPr>
                <w:sz w:val="20"/>
                <w:szCs w:val="20"/>
                <w:lang w:val="en-US"/>
              </w:rPr>
              <w:t>Maximum allowable consumption (ODP </w:t>
            </w:r>
            <w:proofErr w:type="spellStart"/>
            <w:r w:rsidRPr="00393F2E">
              <w:rPr>
                <w:sz w:val="20"/>
                <w:szCs w:val="20"/>
                <w:lang w:val="en-US"/>
              </w:rPr>
              <w:t>tonnes</w:t>
            </w:r>
            <w:proofErr w:type="spellEnd"/>
            <w:r w:rsidRPr="00393F2E">
              <w:rPr>
                <w:sz w:val="20"/>
                <w:szCs w:val="20"/>
                <w:lang w:val="en-US"/>
              </w:rPr>
              <w:t>)</w:t>
            </w:r>
          </w:p>
        </w:tc>
        <w:tc>
          <w:tcPr>
            <w:tcW w:w="958" w:type="dxa"/>
            <w:tcBorders>
              <w:top w:val="single" w:sz="2" w:space="0" w:color="auto"/>
              <w:left w:val="single" w:sz="2" w:space="0" w:color="auto"/>
              <w:bottom w:val="single" w:sz="2" w:space="0" w:color="auto"/>
              <w:right w:val="single" w:sz="2" w:space="0" w:color="auto"/>
            </w:tcBorders>
          </w:tcPr>
          <w:p w14:paraId="250E4A03" w14:textId="6EB7BB25" w:rsidR="00EA598B" w:rsidRPr="00393F2E" w:rsidRDefault="00C4116F" w:rsidP="009D696B">
            <w:pPr>
              <w:spacing w:before="20" w:after="20"/>
              <w:ind w:left="38"/>
              <w:jc w:val="right"/>
              <w:rPr>
                <w:sz w:val="20"/>
                <w:szCs w:val="20"/>
                <w:lang w:val="en-US"/>
              </w:rPr>
            </w:pPr>
            <w:r w:rsidRPr="00393F2E">
              <w:rPr>
                <w:sz w:val="20"/>
                <w:szCs w:val="20"/>
                <w:lang w:val="en-US"/>
              </w:rPr>
              <w:t>0.67</w:t>
            </w:r>
          </w:p>
        </w:tc>
        <w:tc>
          <w:tcPr>
            <w:tcW w:w="958" w:type="dxa"/>
            <w:tcBorders>
              <w:top w:val="single" w:sz="2" w:space="0" w:color="auto"/>
              <w:left w:val="single" w:sz="2" w:space="0" w:color="auto"/>
              <w:bottom w:val="single" w:sz="2" w:space="0" w:color="auto"/>
              <w:right w:val="single" w:sz="2" w:space="0" w:color="auto"/>
            </w:tcBorders>
          </w:tcPr>
          <w:p w14:paraId="303A1BD3" w14:textId="6F29994D" w:rsidR="00EA598B" w:rsidRPr="00393F2E" w:rsidRDefault="00C4116F" w:rsidP="009D696B">
            <w:pPr>
              <w:spacing w:before="20" w:after="20"/>
              <w:jc w:val="right"/>
              <w:rPr>
                <w:sz w:val="20"/>
                <w:szCs w:val="20"/>
                <w:lang w:val="en-US"/>
              </w:rPr>
            </w:pPr>
            <w:r w:rsidRPr="00393F2E">
              <w:rPr>
                <w:sz w:val="20"/>
                <w:szCs w:val="20"/>
                <w:lang w:val="en-US"/>
              </w:rPr>
              <w:t>0.60</w:t>
            </w:r>
          </w:p>
        </w:tc>
        <w:tc>
          <w:tcPr>
            <w:tcW w:w="958" w:type="dxa"/>
            <w:tcBorders>
              <w:top w:val="single" w:sz="2" w:space="0" w:color="auto"/>
              <w:left w:val="single" w:sz="2" w:space="0" w:color="auto"/>
              <w:bottom w:val="single" w:sz="2" w:space="0" w:color="auto"/>
              <w:right w:val="single" w:sz="2" w:space="0" w:color="auto"/>
            </w:tcBorders>
          </w:tcPr>
          <w:p w14:paraId="404A331C" w14:textId="1183F4C9" w:rsidR="00EA598B" w:rsidRPr="00393F2E" w:rsidRDefault="00C4116F" w:rsidP="009D696B">
            <w:pPr>
              <w:spacing w:before="20" w:after="20"/>
              <w:jc w:val="right"/>
              <w:rPr>
                <w:sz w:val="20"/>
                <w:szCs w:val="20"/>
                <w:lang w:val="en-US"/>
              </w:rPr>
            </w:pPr>
            <w:r w:rsidRPr="00393F2E">
              <w:rPr>
                <w:sz w:val="20"/>
                <w:szCs w:val="20"/>
                <w:lang w:val="en-US"/>
              </w:rPr>
              <w:t>0.35</w:t>
            </w:r>
          </w:p>
        </w:tc>
        <w:tc>
          <w:tcPr>
            <w:tcW w:w="958" w:type="dxa"/>
            <w:tcBorders>
              <w:top w:val="single" w:sz="2" w:space="0" w:color="auto"/>
              <w:left w:val="single" w:sz="2" w:space="0" w:color="auto"/>
              <w:bottom w:val="single" w:sz="2" w:space="0" w:color="auto"/>
              <w:right w:val="single" w:sz="2" w:space="0" w:color="auto"/>
            </w:tcBorders>
          </w:tcPr>
          <w:p w14:paraId="7997A19E" w14:textId="0E528A34" w:rsidR="00EA598B" w:rsidRPr="00393F2E" w:rsidRDefault="00C4116F" w:rsidP="009D696B">
            <w:pPr>
              <w:spacing w:before="20" w:after="20"/>
              <w:jc w:val="right"/>
              <w:rPr>
                <w:sz w:val="20"/>
                <w:szCs w:val="20"/>
                <w:lang w:val="en-US"/>
              </w:rPr>
            </w:pPr>
            <w:r w:rsidRPr="00393F2E">
              <w:rPr>
                <w:sz w:val="20"/>
                <w:szCs w:val="20"/>
                <w:lang w:val="en-US"/>
              </w:rPr>
              <w:t>0.35</w:t>
            </w:r>
          </w:p>
        </w:tc>
        <w:tc>
          <w:tcPr>
            <w:tcW w:w="958" w:type="dxa"/>
            <w:tcBorders>
              <w:top w:val="single" w:sz="2" w:space="0" w:color="auto"/>
              <w:left w:val="single" w:sz="2" w:space="0" w:color="auto"/>
              <w:bottom w:val="single" w:sz="2" w:space="0" w:color="auto"/>
              <w:right w:val="single" w:sz="2" w:space="0" w:color="auto"/>
            </w:tcBorders>
          </w:tcPr>
          <w:p w14:paraId="4920328B" w14:textId="71E28253" w:rsidR="00EA598B" w:rsidRPr="00393F2E" w:rsidRDefault="00C4116F" w:rsidP="009D696B">
            <w:pPr>
              <w:spacing w:before="20" w:after="20"/>
              <w:jc w:val="right"/>
              <w:rPr>
                <w:sz w:val="20"/>
                <w:szCs w:val="20"/>
                <w:lang w:val="en-US"/>
              </w:rPr>
            </w:pPr>
            <w:r w:rsidRPr="00393F2E">
              <w:rPr>
                <w:sz w:val="20"/>
                <w:szCs w:val="20"/>
              </w:rPr>
              <w:t>0.00</w:t>
            </w:r>
          </w:p>
        </w:tc>
        <w:tc>
          <w:tcPr>
            <w:tcW w:w="959" w:type="dxa"/>
            <w:tcBorders>
              <w:top w:val="single" w:sz="2" w:space="0" w:color="auto"/>
              <w:left w:val="single" w:sz="2" w:space="0" w:color="auto"/>
              <w:bottom w:val="single" w:sz="2" w:space="0" w:color="auto"/>
              <w:right w:val="single" w:sz="2" w:space="0" w:color="auto"/>
            </w:tcBorders>
            <w:hideMark/>
          </w:tcPr>
          <w:p w14:paraId="733FD9FB" w14:textId="77777777" w:rsidR="00EA598B" w:rsidRPr="00393F2E" w:rsidRDefault="00EA598B" w:rsidP="009D696B">
            <w:pPr>
              <w:spacing w:before="20" w:after="20"/>
              <w:jc w:val="right"/>
              <w:rPr>
                <w:sz w:val="20"/>
                <w:szCs w:val="20"/>
                <w:lang w:val="en-US"/>
              </w:rPr>
            </w:pPr>
            <w:r w:rsidRPr="00393F2E">
              <w:rPr>
                <w:sz w:val="20"/>
                <w:szCs w:val="20"/>
                <w:lang w:val="en-US"/>
              </w:rPr>
              <w:t>n/a</w:t>
            </w:r>
          </w:p>
        </w:tc>
      </w:tr>
      <w:tr w:rsidR="00393F2E" w:rsidRPr="00393F2E" w14:paraId="06FE5058" w14:textId="77777777" w:rsidTr="009A5CEB">
        <w:trPr>
          <w:trHeight w:val="237"/>
        </w:trPr>
        <w:tc>
          <w:tcPr>
            <w:tcW w:w="1415" w:type="dxa"/>
            <w:vMerge w:val="restart"/>
            <w:tcBorders>
              <w:top w:val="single" w:sz="2" w:space="0" w:color="auto"/>
              <w:left w:val="single" w:sz="4" w:space="0" w:color="auto"/>
              <w:bottom w:val="single" w:sz="4" w:space="0" w:color="auto"/>
              <w:right w:val="single" w:sz="4" w:space="0" w:color="auto"/>
            </w:tcBorders>
            <w:vAlign w:val="center"/>
            <w:hideMark/>
          </w:tcPr>
          <w:p w14:paraId="05E3FFFF" w14:textId="77777777" w:rsidR="00EA598B" w:rsidRPr="00393F2E" w:rsidRDefault="00EA598B" w:rsidP="009F6940">
            <w:pPr>
              <w:spacing w:before="20" w:after="20"/>
              <w:ind w:left="38" w:right="-82"/>
              <w:jc w:val="left"/>
              <w:rPr>
                <w:sz w:val="20"/>
                <w:szCs w:val="20"/>
                <w:lang w:val="en-US"/>
              </w:rPr>
            </w:pPr>
            <w:r w:rsidRPr="00393F2E">
              <w:rPr>
                <w:sz w:val="20"/>
                <w:szCs w:val="20"/>
                <w:lang w:val="en-US"/>
              </w:rPr>
              <w:t>Funding agreed in principle (US $)</w:t>
            </w:r>
          </w:p>
        </w:tc>
        <w:tc>
          <w:tcPr>
            <w:tcW w:w="1417" w:type="dxa"/>
            <w:vMerge w:val="restart"/>
            <w:tcBorders>
              <w:top w:val="single" w:sz="2" w:space="0" w:color="auto"/>
              <w:left w:val="single" w:sz="4" w:space="0" w:color="auto"/>
              <w:bottom w:val="single" w:sz="4" w:space="0" w:color="auto"/>
              <w:right w:val="single" w:sz="4" w:space="0" w:color="auto"/>
            </w:tcBorders>
            <w:vAlign w:val="center"/>
            <w:hideMark/>
          </w:tcPr>
          <w:p w14:paraId="16E089D2" w14:textId="65B5C31B" w:rsidR="00EA598B" w:rsidRPr="00393F2E" w:rsidRDefault="00942C38" w:rsidP="009D696B">
            <w:pPr>
              <w:spacing w:before="20" w:after="20"/>
              <w:ind w:left="38"/>
              <w:jc w:val="center"/>
              <w:rPr>
                <w:sz w:val="20"/>
                <w:szCs w:val="20"/>
                <w:lang w:val="en-US"/>
              </w:rPr>
            </w:pPr>
            <w:r w:rsidRPr="00393F2E">
              <w:rPr>
                <w:sz w:val="20"/>
                <w:szCs w:val="20"/>
              </w:rPr>
              <w:t>UNEP</w:t>
            </w:r>
          </w:p>
        </w:tc>
        <w:tc>
          <w:tcPr>
            <w:tcW w:w="1418" w:type="dxa"/>
            <w:tcBorders>
              <w:top w:val="single" w:sz="2" w:space="0" w:color="auto"/>
              <w:left w:val="single" w:sz="4" w:space="0" w:color="auto"/>
              <w:bottom w:val="single" w:sz="4" w:space="0" w:color="auto"/>
              <w:right w:val="single" w:sz="4" w:space="0" w:color="auto"/>
            </w:tcBorders>
            <w:hideMark/>
          </w:tcPr>
          <w:p w14:paraId="3F13E8E6" w14:textId="77777777" w:rsidR="00EA598B" w:rsidRPr="00393F2E" w:rsidRDefault="00EA598B" w:rsidP="009D696B">
            <w:pPr>
              <w:spacing w:before="20" w:after="20"/>
              <w:ind w:left="38"/>
              <w:jc w:val="left"/>
              <w:rPr>
                <w:sz w:val="20"/>
                <w:szCs w:val="20"/>
                <w:lang w:val="en-US"/>
              </w:rPr>
            </w:pPr>
            <w:r w:rsidRPr="00393F2E">
              <w:rPr>
                <w:sz w:val="20"/>
                <w:szCs w:val="20"/>
                <w:lang w:val="en-US"/>
              </w:rPr>
              <w:t>Project costs</w:t>
            </w:r>
          </w:p>
        </w:tc>
        <w:tc>
          <w:tcPr>
            <w:tcW w:w="958" w:type="dxa"/>
            <w:tcBorders>
              <w:top w:val="single" w:sz="2" w:space="0" w:color="auto"/>
              <w:left w:val="single" w:sz="4" w:space="0" w:color="auto"/>
              <w:bottom w:val="single" w:sz="4" w:space="0" w:color="auto"/>
              <w:right w:val="single" w:sz="4" w:space="0" w:color="auto"/>
            </w:tcBorders>
          </w:tcPr>
          <w:p w14:paraId="79DA8E73" w14:textId="2D750BDA" w:rsidR="00EA598B" w:rsidRPr="00393F2E" w:rsidRDefault="006D5B34" w:rsidP="009D696B">
            <w:pPr>
              <w:spacing w:before="20" w:after="20"/>
              <w:ind w:left="38"/>
              <w:jc w:val="right"/>
              <w:rPr>
                <w:sz w:val="20"/>
                <w:szCs w:val="20"/>
                <w:lang w:val="en-US" w:eastAsia="en-CA"/>
              </w:rPr>
            </w:pPr>
            <w:r w:rsidRPr="00393F2E">
              <w:rPr>
                <w:sz w:val="20"/>
                <w:szCs w:val="20"/>
                <w:lang w:val="en-US" w:eastAsia="en-CA"/>
              </w:rPr>
              <w:t>115,000</w:t>
            </w:r>
          </w:p>
        </w:tc>
        <w:tc>
          <w:tcPr>
            <w:tcW w:w="958" w:type="dxa"/>
            <w:tcBorders>
              <w:top w:val="single" w:sz="2" w:space="0" w:color="auto"/>
              <w:left w:val="single" w:sz="4" w:space="0" w:color="auto"/>
              <w:bottom w:val="single" w:sz="4" w:space="0" w:color="auto"/>
              <w:right w:val="single" w:sz="4" w:space="0" w:color="auto"/>
            </w:tcBorders>
          </w:tcPr>
          <w:p w14:paraId="5097DC3E" w14:textId="173FF986" w:rsidR="00EA598B" w:rsidRPr="00393F2E" w:rsidRDefault="006D5B34"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2" w:space="0" w:color="auto"/>
              <w:left w:val="single" w:sz="4" w:space="0" w:color="auto"/>
              <w:bottom w:val="single" w:sz="4" w:space="0" w:color="auto"/>
              <w:right w:val="single" w:sz="4" w:space="0" w:color="auto"/>
            </w:tcBorders>
            <w:shd w:val="clear" w:color="auto" w:fill="auto"/>
          </w:tcPr>
          <w:p w14:paraId="6CE92A23" w14:textId="09108C05" w:rsidR="00EA598B" w:rsidRPr="00393F2E" w:rsidRDefault="00C675F7" w:rsidP="009D696B">
            <w:pPr>
              <w:spacing w:before="20" w:after="20"/>
              <w:jc w:val="right"/>
              <w:rPr>
                <w:sz w:val="20"/>
                <w:szCs w:val="20"/>
                <w:lang w:val="en-US" w:eastAsia="en-CA"/>
              </w:rPr>
            </w:pPr>
            <w:r w:rsidRPr="00393F2E">
              <w:rPr>
                <w:sz w:val="20"/>
                <w:szCs w:val="20"/>
                <w:lang w:val="en-US" w:eastAsia="en-CA"/>
              </w:rPr>
              <w:t>235,000</w:t>
            </w:r>
          </w:p>
        </w:tc>
        <w:tc>
          <w:tcPr>
            <w:tcW w:w="958" w:type="dxa"/>
            <w:tcBorders>
              <w:top w:val="single" w:sz="2" w:space="0" w:color="auto"/>
              <w:left w:val="single" w:sz="4" w:space="0" w:color="auto"/>
              <w:bottom w:val="single" w:sz="4" w:space="0" w:color="auto"/>
              <w:right w:val="single" w:sz="4" w:space="0" w:color="auto"/>
            </w:tcBorders>
          </w:tcPr>
          <w:p w14:paraId="480264F8" w14:textId="3025656A"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2" w:space="0" w:color="auto"/>
              <w:left w:val="single" w:sz="4" w:space="0" w:color="auto"/>
              <w:bottom w:val="single" w:sz="4" w:space="0" w:color="auto"/>
              <w:right w:val="single" w:sz="4" w:space="0" w:color="auto"/>
            </w:tcBorders>
          </w:tcPr>
          <w:p w14:paraId="1EE8596F" w14:textId="77739F66" w:rsidR="00EA598B" w:rsidRPr="00393F2E" w:rsidRDefault="006D5B34" w:rsidP="009D696B">
            <w:pPr>
              <w:spacing w:before="20" w:after="20"/>
              <w:jc w:val="right"/>
              <w:rPr>
                <w:sz w:val="20"/>
                <w:szCs w:val="20"/>
                <w:lang w:val="en-US" w:eastAsia="en-CA"/>
              </w:rPr>
            </w:pPr>
            <w:r w:rsidRPr="00393F2E">
              <w:rPr>
                <w:sz w:val="20"/>
                <w:szCs w:val="20"/>
                <w:lang w:val="en-US" w:eastAsia="en-CA"/>
              </w:rPr>
              <w:t>75,000</w:t>
            </w:r>
          </w:p>
        </w:tc>
        <w:tc>
          <w:tcPr>
            <w:tcW w:w="959" w:type="dxa"/>
            <w:tcBorders>
              <w:top w:val="single" w:sz="2" w:space="0" w:color="auto"/>
              <w:left w:val="single" w:sz="4" w:space="0" w:color="auto"/>
              <w:bottom w:val="single" w:sz="4" w:space="0" w:color="auto"/>
              <w:right w:val="single" w:sz="4" w:space="0" w:color="auto"/>
            </w:tcBorders>
          </w:tcPr>
          <w:p w14:paraId="52BBBAE9" w14:textId="7980A26D" w:rsidR="00EA598B" w:rsidRPr="00393F2E" w:rsidRDefault="006673A2" w:rsidP="009D696B">
            <w:pPr>
              <w:spacing w:before="20" w:after="20"/>
              <w:jc w:val="right"/>
              <w:rPr>
                <w:sz w:val="20"/>
                <w:szCs w:val="20"/>
                <w:lang w:val="en-US" w:eastAsia="en-CA"/>
              </w:rPr>
            </w:pPr>
            <w:r w:rsidRPr="00393F2E">
              <w:rPr>
                <w:sz w:val="20"/>
                <w:szCs w:val="20"/>
                <w:lang w:val="en-US" w:eastAsia="en-CA"/>
              </w:rPr>
              <w:t>425,000</w:t>
            </w:r>
          </w:p>
        </w:tc>
      </w:tr>
      <w:tr w:rsidR="00393F2E" w:rsidRPr="00393F2E" w14:paraId="163CD511" w14:textId="77777777" w:rsidTr="009A5CEB">
        <w:trPr>
          <w:trHeight w:val="50"/>
        </w:trPr>
        <w:tc>
          <w:tcPr>
            <w:tcW w:w="1415" w:type="dxa"/>
            <w:vMerge/>
            <w:tcBorders>
              <w:top w:val="single" w:sz="4" w:space="0" w:color="auto"/>
              <w:left w:val="single" w:sz="4" w:space="0" w:color="auto"/>
              <w:bottom w:val="single" w:sz="4" w:space="0" w:color="auto"/>
              <w:right w:val="single" w:sz="4" w:space="0" w:color="auto"/>
            </w:tcBorders>
            <w:vAlign w:val="center"/>
            <w:hideMark/>
          </w:tcPr>
          <w:p w14:paraId="655CEF52" w14:textId="77777777" w:rsidR="00EA598B" w:rsidRPr="00393F2E" w:rsidRDefault="00EA598B" w:rsidP="009D696B">
            <w:pPr>
              <w:spacing w:before="20" w:after="20"/>
              <w:ind w:left="38"/>
              <w:rPr>
                <w:sz w:val="20"/>
                <w:szCs w:val="20"/>
                <w:lang w:val="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9561533" w14:textId="77777777" w:rsidR="00EA598B" w:rsidRPr="00393F2E" w:rsidRDefault="00EA598B" w:rsidP="009D696B">
            <w:pPr>
              <w:spacing w:before="20" w:after="20"/>
              <w:ind w:left="38"/>
              <w:jc w:val="center"/>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hideMark/>
          </w:tcPr>
          <w:p w14:paraId="36781B65" w14:textId="77777777" w:rsidR="00EA598B" w:rsidRPr="00393F2E" w:rsidRDefault="00EA598B" w:rsidP="009D696B">
            <w:pPr>
              <w:spacing w:before="20" w:after="20"/>
              <w:ind w:left="38"/>
              <w:jc w:val="left"/>
              <w:rPr>
                <w:sz w:val="20"/>
                <w:szCs w:val="20"/>
                <w:lang w:val="en-US"/>
              </w:rPr>
            </w:pPr>
            <w:r w:rsidRPr="00393F2E">
              <w:rPr>
                <w:sz w:val="20"/>
                <w:szCs w:val="20"/>
                <w:lang w:val="en-US"/>
              </w:rPr>
              <w:t>Support costs</w:t>
            </w:r>
          </w:p>
        </w:tc>
        <w:tc>
          <w:tcPr>
            <w:tcW w:w="958" w:type="dxa"/>
            <w:tcBorders>
              <w:top w:val="single" w:sz="4" w:space="0" w:color="auto"/>
              <w:left w:val="single" w:sz="4" w:space="0" w:color="auto"/>
              <w:bottom w:val="single" w:sz="4" w:space="0" w:color="auto"/>
              <w:right w:val="single" w:sz="4" w:space="0" w:color="auto"/>
            </w:tcBorders>
          </w:tcPr>
          <w:p w14:paraId="38BFD1AD" w14:textId="30934005" w:rsidR="00EA598B" w:rsidRPr="00393F2E" w:rsidRDefault="006D5B34" w:rsidP="009D696B">
            <w:pPr>
              <w:spacing w:before="20" w:after="20"/>
              <w:ind w:left="38"/>
              <w:jc w:val="right"/>
              <w:rPr>
                <w:sz w:val="20"/>
                <w:szCs w:val="20"/>
                <w:lang w:val="en-US" w:eastAsia="en-CA"/>
              </w:rPr>
            </w:pPr>
            <w:r w:rsidRPr="00393F2E">
              <w:rPr>
                <w:sz w:val="20"/>
                <w:szCs w:val="20"/>
                <w:lang w:val="en-US" w:eastAsia="en-CA"/>
              </w:rPr>
              <w:t>14,950</w:t>
            </w:r>
          </w:p>
        </w:tc>
        <w:tc>
          <w:tcPr>
            <w:tcW w:w="958" w:type="dxa"/>
            <w:tcBorders>
              <w:top w:val="single" w:sz="4" w:space="0" w:color="auto"/>
              <w:left w:val="single" w:sz="4" w:space="0" w:color="auto"/>
              <w:bottom w:val="single" w:sz="4" w:space="0" w:color="auto"/>
              <w:right w:val="single" w:sz="4" w:space="0" w:color="auto"/>
            </w:tcBorders>
          </w:tcPr>
          <w:p w14:paraId="31DBA779" w14:textId="15B00CBC" w:rsidR="00EA598B" w:rsidRPr="00393F2E" w:rsidRDefault="006D5B34"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52B4ADB0" w14:textId="762D1C20" w:rsidR="00EA598B" w:rsidRPr="00393F2E" w:rsidRDefault="009A5CEB" w:rsidP="009D696B">
            <w:pPr>
              <w:spacing w:before="20" w:after="20"/>
              <w:jc w:val="right"/>
              <w:rPr>
                <w:sz w:val="20"/>
                <w:szCs w:val="20"/>
                <w:lang w:val="en-US" w:eastAsia="en-CA"/>
              </w:rPr>
            </w:pPr>
            <w:r w:rsidRPr="00393F2E">
              <w:rPr>
                <w:sz w:val="20"/>
                <w:szCs w:val="20"/>
                <w:lang w:val="en-US" w:eastAsia="en-CA"/>
              </w:rPr>
              <w:t>30,550</w:t>
            </w:r>
          </w:p>
        </w:tc>
        <w:tc>
          <w:tcPr>
            <w:tcW w:w="958" w:type="dxa"/>
            <w:tcBorders>
              <w:top w:val="single" w:sz="4" w:space="0" w:color="auto"/>
              <w:left w:val="single" w:sz="4" w:space="0" w:color="auto"/>
              <w:bottom w:val="single" w:sz="4" w:space="0" w:color="auto"/>
              <w:right w:val="single" w:sz="4" w:space="0" w:color="auto"/>
            </w:tcBorders>
          </w:tcPr>
          <w:p w14:paraId="787825E1" w14:textId="25B057FF"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34522CFD" w14:textId="7A4359FD" w:rsidR="00EA598B" w:rsidRPr="00393F2E" w:rsidRDefault="006D5B34" w:rsidP="009D696B">
            <w:pPr>
              <w:spacing w:before="20" w:after="20"/>
              <w:jc w:val="right"/>
              <w:rPr>
                <w:sz w:val="20"/>
                <w:szCs w:val="20"/>
                <w:lang w:val="en-US" w:eastAsia="en-CA"/>
              </w:rPr>
            </w:pPr>
            <w:r w:rsidRPr="00393F2E">
              <w:rPr>
                <w:sz w:val="20"/>
                <w:szCs w:val="20"/>
                <w:lang w:val="en-US" w:eastAsia="en-CA"/>
              </w:rPr>
              <w:t>9,750</w:t>
            </w:r>
          </w:p>
        </w:tc>
        <w:tc>
          <w:tcPr>
            <w:tcW w:w="959" w:type="dxa"/>
            <w:tcBorders>
              <w:top w:val="single" w:sz="4" w:space="0" w:color="auto"/>
              <w:left w:val="single" w:sz="4" w:space="0" w:color="auto"/>
              <w:bottom w:val="single" w:sz="4" w:space="0" w:color="auto"/>
              <w:right w:val="single" w:sz="4" w:space="0" w:color="auto"/>
            </w:tcBorders>
          </w:tcPr>
          <w:p w14:paraId="4F94B050" w14:textId="73B7BD1F" w:rsidR="00EA598B" w:rsidRPr="00393F2E" w:rsidRDefault="006673A2" w:rsidP="009D696B">
            <w:pPr>
              <w:spacing w:before="20" w:after="20"/>
              <w:jc w:val="right"/>
              <w:rPr>
                <w:sz w:val="20"/>
                <w:szCs w:val="20"/>
                <w:lang w:val="en-US" w:eastAsia="en-CA"/>
              </w:rPr>
            </w:pPr>
            <w:r w:rsidRPr="00393F2E">
              <w:rPr>
                <w:sz w:val="20"/>
                <w:szCs w:val="20"/>
                <w:lang w:val="en-US" w:eastAsia="en-CA"/>
              </w:rPr>
              <w:t>55,250</w:t>
            </w:r>
          </w:p>
        </w:tc>
      </w:tr>
      <w:tr w:rsidR="00393F2E" w:rsidRPr="00393F2E" w14:paraId="093047B3" w14:textId="77777777" w:rsidTr="009A5CEB">
        <w:trPr>
          <w:trHeight w:val="142"/>
        </w:trPr>
        <w:tc>
          <w:tcPr>
            <w:tcW w:w="1415" w:type="dxa"/>
            <w:vMerge/>
            <w:tcBorders>
              <w:top w:val="single" w:sz="4" w:space="0" w:color="auto"/>
              <w:left w:val="single" w:sz="4" w:space="0" w:color="auto"/>
              <w:bottom w:val="single" w:sz="4" w:space="0" w:color="auto"/>
              <w:right w:val="single" w:sz="4" w:space="0" w:color="auto"/>
            </w:tcBorders>
            <w:vAlign w:val="center"/>
            <w:hideMark/>
          </w:tcPr>
          <w:p w14:paraId="36C6A526" w14:textId="77777777" w:rsidR="00EA598B" w:rsidRPr="00393F2E" w:rsidRDefault="00EA598B" w:rsidP="009D696B">
            <w:pPr>
              <w:spacing w:before="20" w:after="20"/>
              <w:ind w:left="38"/>
              <w:rPr>
                <w:sz w:val="20"/>
                <w:szCs w:val="20"/>
                <w:lang w:val="en-US"/>
              </w:rPr>
            </w:pP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7DBA7094" w14:textId="464CBAF6" w:rsidR="00EA598B" w:rsidRPr="00393F2E" w:rsidRDefault="00942C38" w:rsidP="009F6940">
            <w:pPr>
              <w:spacing w:before="20" w:after="20"/>
              <w:ind w:left="-61" w:right="-86"/>
              <w:jc w:val="center"/>
              <w:rPr>
                <w:caps/>
                <w:sz w:val="20"/>
                <w:szCs w:val="20"/>
                <w:lang w:val="en-US"/>
              </w:rPr>
            </w:pPr>
            <w:r w:rsidRPr="00393F2E">
              <w:rPr>
                <w:sz w:val="20"/>
                <w:szCs w:val="20"/>
              </w:rPr>
              <w:t>UNIDO</w:t>
            </w:r>
          </w:p>
        </w:tc>
        <w:tc>
          <w:tcPr>
            <w:tcW w:w="1418" w:type="dxa"/>
            <w:tcBorders>
              <w:top w:val="single" w:sz="4" w:space="0" w:color="auto"/>
              <w:left w:val="single" w:sz="4" w:space="0" w:color="auto"/>
              <w:bottom w:val="single" w:sz="4" w:space="0" w:color="auto"/>
              <w:right w:val="single" w:sz="4" w:space="0" w:color="auto"/>
            </w:tcBorders>
            <w:hideMark/>
          </w:tcPr>
          <w:p w14:paraId="747DCC6F" w14:textId="77777777" w:rsidR="00EA598B" w:rsidRPr="00393F2E" w:rsidRDefault="00EA598B" w:rsidP="009D696B">
            <w:pPr>
              <w:spacing w:before="20" w:after="20"/>
              <w:ind w:left="38"/>
              <w:jc w:val="left"/>
              <w:rPr>
                <w:sz w:val="20"/>
                <w:szCs w:val="20"/>
                <w:lang w:val="en-US"/>
              </w:rPr>
            </w:pPr>
            <w:r w:rsidRPr="00393F2E">
              <w:rPr>
                <w:sz w:val="20"/>
                <w:szCs w:val="20"/>
                <w:lang w:val="en-US"/>
              </w:rPr>
              <w:t>Project costs</w:t>
            </w:r>
          </w:p>
        </w:tc>
        <w:tc>
          <w:tcPr>
            <w:tcW w:w="958" w:type="dxa"/>
            <w:tcBorders>
              <w:top w:val="single" w:sz="4" w:space="0" w:color="auto"/>
              <w:left w:val="single" w:sz="4" w:space="0" w:color="auto"/>
              <w:bottom w:val="single" w:sz="4" w:space="0" w:color="auto"/>
              <w:right w:val="single" w:sz="4" w:space="0" w:color="auto"/>
            </w:tcBorders>
          </w:tcPr>
          <w:p w14:paraId="1918A31B" w14:textId="01D76F43" w:rsidR="00EA598B" w:rsidRPr="00393F2E" w:rsidRDefault="006D5B34" w:rsidP="009D696B">
            <w:pPr>
              <w:spacing w:before="20" w:after="20"/>
              <w:ind w:left="38"/>
              <w:jc w:val="right"/>
              <w:rPr>
                <w:sz w:val="20"/>
                <w:szCs w:val="20"/>
                <w:lang w:val="en-US" w:eastAsia="en-CA"/>
              </w:rPr>
            </w:pPr>
            <w:r w:rsidRPr="00393F2E">
              <w:rPr>
                <w:sz w:val="20"/>
                <w:szCs w:val="20"/>
                <w:lang w:val="en-US" w:eastAsia="en-CA"/>
              </w:rPr>
              <w:t>105,000</w:t>
            </w:r>
          </w:p>
        </w:tc>
        <w:tc>
          <w:tcPr>
            <w:tcW w:w="958" w:type="dxa"/>
            <w:tcBorders>
              <w:top w:val="single" w:sz="4" w:space="0" w:color="auto"/>
              <w:left w:val="single" w:sz="4" w:space="0" w:color="auto"/>
              <w:bottom w:val="single" w:sz="4" w:space="0" w:color="auto"/>
              <w:right w:val="single" w:sz="4" w:space="0" w:color="auto"/>
            </w:tcBorders>
          </w:tcPr>
          <w:p w14:paraId="6136021F" w14:textId="0C54379D" w:rsidR="00EA598B" w:rsidRPr="00393F2E" w:rsidRDefault="006D5B34"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6FFC4BC1" w14:textId="0B7ECC15" w:rsidR="00EA598B" w:rsidRPr="00393F2E" w:rsidRDefault="00C675F7" w:rsidP="009D696B">
            <w:pPr>
              <w:spacing w:before="20" w:after="20"/>
              <w:jc w:val="right"/>
              <w:rPr>
                <w:sz w:val="20"/>
                <w:szCs w:val="20"/>
                <w:lang w:val="en-US" w:eastAsia="en-CA"/>
              </w:rPr>
            </w:pPr>
            <w:r w:rsidRPr="00393F2E">
              <w:rPr>
                <w:sz w:val="20"/>
                <w:szCs w:val="20"/>
                <w:lang w:val="en-US" w:eastAsia="en-CA"/>
              </w:rPr>
              <w:t>110,000</w:t>
            </w:r>
          </w:p>
        </w:tc>
        <w:tc>
          <w:tcPr>
            <w:tcW w:w="958" w:type="dxa"/>
            <w:tcBorders>
              <w:top w:val="single" w:sz="4" w:space="0" w:color="auto"/>
              <w:left w:val="single" w:sz="4" w:space="0" w:color="auto"/>
              <w:bottom w:val="single" w:sz="4" w:space="0" w:color="auto"/>
              <w:right w:val="single" w:sz="4" w:space="0" w:color="auto"/>
            </w:tcBorders>
          </w:tcPr>
          <w:p w14:paraId="3CF32BEA" w14:textId="792C85DC"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57E89323" w14:textId="43B3DDB9"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9" w:type="dxa"/>
            <w:tcBorders>
              <w:top w:val="single" w:sz="4" w:space="0" w:color="auto"/>
              <w:left w:val="single" w:sz="4" w:space="0" w:color="auto"/>
              <w:bottom w:val="single" w:sz="4" w:space="0" w:color="auto"/>
              <w:right w:val="single" w:sz="4" w:space="0" w:color="auto"/>
            </w:tcBorders>
          </w:tcPr>
          <w:p w14:paraId="10618B78" w14:textId="288AA2D4" w:rsidR="00EA598B" w:rsidRPr="00393F2E" w:rsidRDefault="006673A2" w:rsidP="009D696B">
            <w:pPr>
              <w:spacing w:before="20" w:after="20"/>
              <w:jc w:val="right"/>
              <w:rPr>
                <w:sz w:val="20"/>
                <w:szCs w:val="20"/>
                <w:lang w:val="en-US" w:eastAsia="en-CA"/>
              </w:rPr>
            </w:pPr>
            <w:r w:rsidRPr="00393F2E">
              <w:rPr>
                <w:sz w:val="20"/>
                <w:szCs w:val="20"/>
                <w:lang w:val="en-US" w:eastAsia="en-CA"/>
              </w:rPr>
              <w:t>215,000</w:t>
            </w:r>
          </w:p>
        </w:tc>
      </w:tr>
      <w:tr w:rsidR="00393F2E" w:rsidRPr="00393F2E" w14:paraId="50F7021A" w14:textId="77777777" w:rsidTr="009A5CEB">
        <w:trPr>
          <w:trHeight w:val="133"/>
        </w:trPr>
        <w:tc>
          <w:tcPr>
            <w:tcW w:w="1415" w:type="dxa"/>
            <w:vMerge/>
            <w:tcBorders>
              <w:top w:val="single" w:sz="4" w:space="0" w:color="auto"/>
              <w:left w:val="single" w:sz="4" w:space="0" w:color="auto"/>
              <w:bottom w:val="single" w:sz="4" w:space="0" w:color="auto"/>
              <w:right w:val="single" w:sz="4" w:space="0" w:color="auto"/>
            </w:tcBorders>
            <w:vAlign w:val="center"/>
            <w:hideMark/>
          </w:tcPr>
          <w:p w14:paraId="1C3B4DFC" w14:textId="77777777" w:rsidR="00EA598B" w:rsidRPr="00393F2E" w:rsidRDefault="00EA598B" w:rsidP="009D696B">
            <w:pPr>
              <w:spacing w:before="20" w:after="20"/>
              <w:ind w:left="38"/>
              <w:rPr>
                <w:sz w:val="20"/>
                <w:szCs w:val="20"/>
                <w:lang w:val="en-US"/>
              </w:rPr>
            </w:pPr>
          </w:p>
        </w:tc>
        <w:tc>
          <w:tcPr>
            <w:tcW w:w="1417" w:type="dxa"/>
            <w:vMerge/>
            <w:tcBorders>
              <w:top w:val="single" w:sz="4" w:space="0" w:color="auto"/>
              <w:left w:val="single" w:sz="4" w:space="0" w:color="auto"/>
              <w:bottom w:val="single" w:sz="4" w:space="0" w:color="auto"/>
              <w:right w:val="single" w:sz="4" w:space="0" w:color="auto"/>
            </w:tcBorders>
            <w:hideMark/>
          </w:tcPr>
          <w:p w14:paraId="2A2B799D" w14:textId="77777777" w:rsidR="00EA598B" w:rsidRPr="00393F2E" w:rsidRDefault="00EA598B" w:rsidP="009D696B">
            <w:pPr>
              <w:spacing w:before="20" w:after="20"/>
              <w:ind w:left="38"/>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hideMark/>
          </w:tcPr>
          <w:p w14:paraId="60E5574C" w14:textId="77777777" w:rsidR="00EA598B" w:rsidRPr="00393F2E" w:rsidRDefault="00EA598B" w:rsidP="009D696B">
            <w:pPr>
              <w:spacing w:before="20" w:after="20"/>
              <w:ind w:left="38"/>
              <w:jc w:val="left"/>
              <w:rPr>
                <w:sz w:val="20"/>
                <w:szCs w:val="20"/>
                <w:lang w:val="en-US"/>
              </w:rPr>
            </w:pPr>
            <w:r w:rsidRPr="00393F2E">
              <w:rPr>
                <w:sz w:val="20"/>
                <w:szCs w:val="20"/>
                <w:lang w:val="en-US"/>
              </w:rPr>
              <w:t>Support costs</w:t>
            </w:r>
          </w:p>
        </w:tc>
        <w:tc>
          <w:tcPr>
            <w:tcW w:w="958" w:type="dxa"/>
            <w:tcBorders>
              <w:top w:val="single" w:sz="4" w:space="0" w:color="auto"/>
              <w:left w:val="single" w:sz="4" w:space="0" w:color="auto"/>
              <w:bottom w:val="single" w:sz="4" w:space="0" w:color="auto"/>
              <w:right w:val="single" w:sz="4" w:space="0" w:color="auto"/>
            </w:tcBorders>
          </w:tcPr>
          <w:p w14:paraId="5952E197" w14:textId="16CE4932" w:rsidR="00EA598B" w:rsidRPr="00393F2E" w:rsidRDefault="006D5B34" w:rsidP="009D696B">
            <w:pPr>
              <w:spacing w:before="20" w:after="20"/>
              <w:ind w:left="38"/>
              <w:jc w:val="right"/>
              <w:rPr>
                <w:sz w:val="20"/>
                <w:szCs w:val="20"/>
                <w:lang w:val="en-US" w:eastAsia="en-CA"/>
              </w:rPr>
            </w:pPr>
            <w:r w:rsidRPr="00393F2E">
              <w:rPr>
                <w:sz w:val="20"/>
                <w:szCs w:val="20"/>
                <w:lang w:val="en-US" w:eastAsia="en-CA"/>
              </w:rPr>
              <w:t>9,450</w:t>
            </w:r>
          </w:p>
        </w:tc>
        <w:tc>
          <w:tcPr>
            <w:tcW w:w="958" w:type="dxa"/>
            <w:tcBorders>
              <w:top w:val="single" w:sz="4" w:space="0" w:color="auto"/>
              <w:left w:val="single" w:sz="4" w:space="0" w:color="auto"/>
              <w:bottom w:val="single" w:sz="4" w:space="0" w:color="auto"/>
              <w:right w:val="single" w:sz="4" w:space="0" w:color="auto"/>
            </w:tcBorders>
          </w:tcPr>
          <w:p w14:paraId="5BA535AC" w14:textId="15E642C7" w:rsidR="00EA598B" w:rsidRPr="00393F2E" w:rsidRDefault="006D5B34"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6C08DCD3" w14:textId="6F08F2D6" w:rsidR="00EA598B" w:rsidRPr="00393F2E" w:rsidRDefault="00C675F7" w:rsidP="009D696B">
            <w:pPr>
              <w:spacing w:before="20" w:after="20"/>
              <w:jc w:val="right"/>
              <w:rPr>
                <w:sz w:val="20"/>
                <w:szCs w:val="20"/>
                <w:lang w:val="en-US" w:eastAsia="en-CA"/>
              </w:rPr>
            </w:pPr>
            <w:r w:rsidRPr="00393F2E">
              <w:rPr>
                <w:sz w:val="20"/>
                <w:szCs w:val="20"/>
                <w:lang w:val="en-US" w:eastAsia="en-CA"/>
              </w:rPr>
              <w:t>9,900</w:t>
            </w:r>
          </w:p>
        </w:tc>
        <w:tc>
          <w:tcPr>
            <w:tcW w:w="958" w:type="dxa"/>
            <w:tcBorders>
              <w:top w:val="single" w:sz="4" w:space="0" w:color="auto"/>
              <w:left w:val="single" w:sz="4" w:space="0" w:color="auto"/>
              <w:bottom w:val="single" w:sz="4" w:space="0" w:color="auto"/>
              <w:right w:val="single" w:sz="4" w:space="0" w:color="auto"/>
            </w:tcBorders>
          </w:tcPr>
          <w:p w14:paraId="2B0C8696" w14:textId="3C1839EA"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1A93ECC1" w14:textId="664DED94"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9" w:type="dxa"/>
            <w:tcBorders>
              <w:top w:val="single" w:sz="4" w:space="0" w:color="auto"/>
              <w:left w:val="single" w:sz="4" w:space="0" w:color="auto"/>
              <w:bottom w:val="single" w:sz="4" w:space="0" w:color="auto"/>
              <w:right w:val="single" w:sz="4" w:space="0" w:color="auto"/>
            </w:tcBorders>
          </w:tcPr>
          <w:p w14:paraId="37EE6DCC" w14:textId="582FFD4A" w:rsidR="00EA598B" w:rsidRPr="00393F2E" w:rsidRDefault="006673A2" w:rsidP="009D696B">
            <w:pPr>
              <w:spacing w:before="20" w:after="20"/>
              <w:jc w:val="right"/>
              <w:rPr>
                <w:sz w:val="20"/>
                <w:szCs w:val="20"/>
                <w:lang w:val="en-US" w:eastAsia="en-CA"/>
              </w:rPr>
            </w:pPr>
            <w:r w:rsidRPr="00393F2E">
              <w:rPr>
                <w:sz w:val="20"/>
                <w:szCs w:val="20"/>
                <w:lang w:val="en-US" w:eastAsia="en-CA"/>
              </w:rPr>
              <w:t>19,350</w:t>
            </w:r>
          </w:p>
        </w:tc>
      </w:tr>
      <w:tr w:rsidR="00393F2E" w:rsidRPr="00393F2E" w14:paraId="35F3BB8C" w14:textId="77777777" w:rsidTr="009A5CEB">
        <w:trPr>
          <w:trHeight w:val="108"/>
        </w:trPr>
        <w:tc>
          <w:tcPr>
            <w:tcW w:w="28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F1874DD" w14:textId="77777777" w:rsidR="00EA598B" w:rsidRPr="00393F2E" w:rsidRDefault="00EA598B" w:rsidP="00703DE5">
            <w:pPr>
              <w:spacing w:before="20" w:after="20"/>
              <w:ind w:left="38"/>
              <w:jc w:val="left"/>
              <w:rPr>
                <w:sz w:val="20"/>
                <w:szCs w:val="20"/>
                <w:lang w:val="en-US"/>
              </w:rPr>
            </w:pPr>
            <w:r w:rsidRPr="00393F2E">
              <w:rPr>
                <w:sz w:val="20"/>
                <w:szCs w:val="20"/>
                <w:lang w:val="en-US"/>
              </w:rPr>
              <w:t>Funds approved by ExCom (US $)</w:t>
            </w:r>
          </w:p>
        </w:tc>
        <w:tc>
          <w:tcPr>
            <w:tcW w:w="1418" w:type="dxa"/>
            <w:tcBorders>
              <w:top w:val="single" w:sz="4" w:space="0" w:color="auto"/>
              <w:left w:val="single" w:sz="4" w:space="0" w:color="auto"/>
              <w:bottom w:val="single" w:sz="4" w:space="0" w:color="auto"/>
              <w:right w:val="single" w:sz="4" w:space="0" w:color="auto"/>
            </w:tcBorders>
            <w:hideMark/>
          </w:tcPr>
          <w:p w14:paraId="58481ED2" w14:textId="77777777" w:rsidR="00EA598B" w:rsidRPr="00393F2E" w:rsidRDefault="00EA598B" w:rsidP="009D696B">
            <w:pPr>
              <w:spacing w:before="20" w:after="20"/>
              <w:ind w:left="38"/>
              <w:jc w:val="left"/>
              <w:rPr>
                <w:sz w:val="20"/>
                <w:szCs w:val="20"/>
                <w:lang w:val="en-US"/>
              </w:rPr>
            </w:pPr>
            <w:r w:rsidRPr="00393F2E">
              <w:rPr>
                <w:sz w:val="20"/>
                <w:szCs w:val="20"/>
                <w:lang w:val="en-US"/>
              </w:rPr>
              <w:t>Project costs</w:t>
            </w:r>
          </w:p>
        </w:tc>
        <w:tc>
          <w:tcPr>
            <w:tcW w:w="958" w:type="dxa"/>
            <w:tcBorders>
              <w:top w:val="single" w:sz="4" w:space="0" w:color="auto"/>
              <w:left w:val="single" w:sz="4" w:space="0" w:color="auto"/>
              <w:bottom w:val="single" w:sz="4" w:space="0" w:color="auto"/>
              <w:right w:val="single" w:sz="4" w:space="0" w:color="auto"/>
            </w:tcBorders>
          </w:tcPr>
          <w:p w14:paraId="61D344A4" w14:textId="4ABA848D" w:rsidR="00EA598B" w:rsidRPr="00393F2E" w:rsidRDefault="006D5B34" w:rsidP="009D696B">
            <w:pPr>
              <w:spacing w:before="20" w:after="20"/>
              <w:ind w:left="38"/>
              <w:jc w:val="right"/>
              <w:rPr>
                <w:sz w:val="20"/>
                <w:szCs w:val="20"/>
                <w:lang w:val="en-US" w:eastAsia="en-CA"/>
              </w:rPr>
            </w:pPr>
            <w:r w:rsidRPr="00393F2E">
              <w:rPr>
                <w:sz w:val="20"/>
                <w:szCs w:val="20"/>
                <w:lang w:val="en-US" w:eastAsia="en-CA"/>
              </w:rPr>
              <w:t>220,000</w:t>
            </w:r>
          </w:p>
        </w:tc>
        <w:tc>
          <w:tcPr>
            <w:tcW w:w="958" w:type="dxa"/>
            <w:tcBorders>
              <w:top w:val="single" w:sz="4" w:space="0" w:color="auto"/>
              <w:left w:val="single" w:sz="4" w:space="0" w:color="auto"/>
              <w:bottom w:val="single" w:sz="4" w:space="0" w:color="auto"/>
              <w:right w:val="single" w:sz="4" w:space="0" w:color="auto"/>
            </w:tcBorders>
          </w:tcPr>
          <w:p w14:paraId="00FD2611" w14:textId="3D9C7D5F" w:rsidR="00EA598B" w:rsidRPr="00393F2E" w:rsidRDefault="006D5B34"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0AAA0F87" w14:textId="78654904" w:rsidR="00EA598B" w:rsidRPr="00393F2E" w:rsidRDefault="00C675F7"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39226E1C" w14:textId="08729C8E"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78E6F2C3" w14:textId="56A02BC5"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9" w:type="dxa"/>
            <w:tcBorders>
              <w:top w:val="single" w:sz="4" w:space="0" w:color="auto"/>
              <w:left w:val="single" w:sz="4" w:space="0" w:color="auto"/>
              <w:bottom w:val="single" w:sz="4" w:space="0" w:color="auto"/>
              <w:right w:val="single" w:sz="4" w:space="0" w:color="auto"/>
            </w:tcBorders>
          </w:tcPr>
          <w:p w14:paraId="4EFC090B" w14:textId="2DFAD307" w:rsidR="00EA598B" w:rsidRPr="00393F2E" w:rsidRDefault="00DF4AAA" w:rsidP="009D696B">
            <w:pPr>
              <w:spacing w:before="20" w:after="20"/>
              <w:jc w:val="right"/>
              <w:rPr>
                <w:sz w:val="20"/>
                <w:szCs w:val="20"/>
                <w:lang w:val="en-US" w:eastAsia="en-CA"/>
              </w:rPr>
            </w:pPr>
            <w:r w:rsidRPr="00393F2E">
              <w:rPr>
                <w:sz w:val="20"/>
                <w:szCs w:val="20"/>
                <w:lang w:val="en-US" w:eastAsia="en-CA"/>
              </w:rPr>
              <w:t>220,000</w:t>
            </w:r>
          </w:p>
        </w:tc>
      </w:tr>
      <w:tr w:rsidR="00393F2E" w:rsidRPr="00393F2E" w14:paraId="11A4C24A" w14:textId="77777777" w:rsidTr="009A5CEB">
        <w:trPr>
          <w:trHeight w:val="85"/>
        </w:trPr>
        <w:tc>
          <w:tcPr>
            <w:tcW w:w="2832" w:type="dxa"/>
            <w:gridSpan w:val="2"/>
            <w:vMerge/>
            <w:tcBorders>
              <w:top w:val="single" w:sz="4" w:space="0" w:color="auto"/>
              <w:left w:val="single" w:sz="4" w:space="0" w:color="auto"/>
              <w:bottom w:val="single" w:sz="4" w:space="0" w:color="auto"/>
              <w:right w:val="single" w:sz="4" w:space="0" w:color="auto"/>
            </w:tcBorders>
            <w:vAlign w:val="center"/>
            <w:hideMark/>
          </w:tcPr>
          <w:p w14:paraId="626EA773" w14:textId="77777777" w:rsidR="00EA598B" w:rsidRPr="00393F2E" w:rsidRDefault="00EA598B" w:rsidP="00703DE5">
            <w:pPr>
              <w:spacing w:before="20" w:after="20"/>
              <w:ind w:left="38"/>
              <w:jc w:val="left"/>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hideMark/>
          </w:tcPr>
          <w:p w14:paraId="4A1ACC74" w14:textId="77777777" w:rsidR="00EA598B" w:rsidRPr="00393F2E" w:rsidRDefault="00EA598B" w:rsidP="009D696B">
            <w:pPr>
              <w:spacing w:before="20" w:after="20"/>
              <w:ind w:left="38"/>
              <w:jc w:val="left"/>
              <w:rPr>
                <w:sz w:val="20"/>
                <w:szCs w:val="20"/>
                <w:lang w:val="en-US"/>
              </w:rPr>
            </w:pPr>
            <w:r w:rsidRPr="00393F2E">
              <w:rPr>
                <w:sz w:val="20"/>
                <w:szCs w:val="20"/>
                <w:lang w:val="en-US"/>
              </w:rPr>
              <w:t>Support costs</w:t>
            </w:r>
          </w:p>
        </w:tc>
        <w:tc>
          <w:tcPr>
            <w:tcW w:w="958" w:type="dxa"/>
            <w:tcBorders>
              <w:top w:val="single" w:sz="4" w:space="0" w:color="auto"/>
              <w:left w:val="single" w:sz="4" w:space="0" w:color="auto"/>
              <w:bottom w:val="single" w:sz="4" w:space="0" w:color="auto"/>
              <w:right w:val="single" w:sz="4" w:space="0" w:color="auto"/>
            </w:tcBorders>
          </w:tcPr>
          <w:p w14:paraId="01226AA4" w14:textId="376AC262" w:rsidR="00EA598B" w:rsidRPr="00393F2E" w:rsidRDefault="006D5B34" w:rsidP="009D696B">
            <w:pPr>
              <w:spacing w:before="20" w:after="20"/>
              <w:ind w:left="38"/>
              <w:jc w:val="right"/>
              <w:rPr>
                <w:sz w:val="20"/>
                <w:szCs w:val="20"/>
                <w:lang w:val="en-US" w:eastAsia="en-CA"/>
              </w:rPr>
            </w:pPr>
            <w:r w:rsidRPr="00393F2E">
              <w:rPr>
                <w:sz w:val="20"/>
                <w:szCs w:val="20"/>
                <w:lang w:val="en-US" w:eastAsia="en-CA"/>
              </w:rPr>
              <w:t>24,400</w:t>
            </w:r>
          </w:p>
        </w:tc>
        <w:tc>
          <w:tcPr>
            <w:tcW w:w="958" w:type="dxa"/>
            <w:tcBorders>
              <w:top w:val="single" w:sz="4" w:space="0" w:color="auto"/>
              <w:left w:val="single" w:sz="4" w:space="0" w:color="auto"/>
              <w:bottom w:val="single" w:sz="4" w:space="0" w:color="auto"/>
              <w:right w:val="single" w:sz="4" w:space="0" w:color="auto"/>
            </w:tcBorders>
          </w:tcPr>
          <w:p w14:paraId="2061C9A8" w14:textId="37827E61" w:rsidR="00EA598B" w:rsidRPr="00393F2E" w:rsidRDefault="006D5B34"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6281EEB9" w14:textId="60AF1510" w:rsidR="00EA598B" w:rsidRPr="00393F2E" w:rsidRDefault="00C675F7"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2DB0197F" w14:textId="2FEC9F32"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57CED6AE" w14:textId="59BBF8B6"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9" w:type="dxa"/>
            <w:tcBorders>
              <w:top w:val="single" w:sz="4" w:space="0" w:color="auto"/>
              <w:left w:val="single" w:sz="4" w:space="0" w:color="auto"/>
              <w:bottom w:val="single" w:sz="4" w:space="0" w:color="auto"/>
              <w:right w:val="single" w:sz="4" w:space="0" w:color="auto"/>
            </w:tcBorders>
          </w:tcPr>
          <w:p w14:paraId="350EBE3C" w14:textId="05ADA310" w:rsidR="00EA598B" w:rsidRPr="00393F2E" w:rsidRDefault="00DF4AAA" w:rsidP="009D696B">
            <w:pPr>
              <w:spacing w:before="20" w:after="20"/>
              <w:jc w:val="right"/>
              <w:rPr>
                <w:sz w:val="20"/>
                <w:szCs w:val="20"/>
                <w:lang w:val="en-US" w:eastAsia="en-CA"/>
              </w:rPr>
            </w:pPr>
            <w:r w:rsidRPr="00393F2E">
              <w:rPr>
                <w:sz w:val="20"/>
                <w:szCs w:val="20"/>
                <w:lang w:val="en-US" w:eastAsia="en-CA"/>
              </w:rPr>
              <w:t>24,400</w:t>
            </w:r>
          </w:p>
        </w:tc>
      </w:tr>
      <w:tr w:rsidR="00393F2E" w:rsidRPr="00393F2E" w14:paraId="1A15CBBE" w14:textId="77777777" w:rsidTr="009A5CEB">
        <w:trPr>
          <w:trHeight w:val="41"/>
        </w:trPr>
        <w:tc>
          <w:tcPr>
            <w:tcW w:w="28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8BE5716" w14:textId="77777777" w:rsidR="00EA598B" w:rsidRPr="00393F2E" w:rsidRDefault="00EA598B" w:rsidP="00703DE5">
            <w:pPr>
              <w:spacing w:before="20" w:after="20"/>
              <w:ind w:left="38" w:right="-85"/>
              <w:jc w:val="left"/>
              <w:rPr>
                <w:sz w:val="20"/>
                <w:szCs w:val="20"/>
                <w:lang w:val="en-US"/>
              </w:rPr>
            </w:pPr>
            <w:r w:rsidRPr="00393F2E">
              <w:rPr>
                <w:sz w:val="20"/>
                <w:szCs w:val="20"/>
                <w:lang w:val="en-US"/>
              </w:rPr>
              <w:t xml:space="preserve">Total funds recommended for approval at this meeting </w:t>
            </w:r>
            <w:r w:rsidRPr="00393F2E">
              <w:rPr>
                <w:sz w:val="19"/>
                <w:szCs w:val="19"/>
                <w:lang w:val="en-US"/>
              </w:rPr>
              <w:t>(US $)</w:t>
            </w:r>
          </w:p>
        </w:tc>
        <w:tc>
          <w:tcPr>
            <w:tcW w:w="1418" w:type="dxa"/>
            <w:tcBorders>
              <w:top w:val="single" w:sz="4" w:space="0" w:color="auto"/>
              <w:left w:val="single" w:sz="4" w:space="0" w:color="auto"/>
              <w:bottom w:val="single" w:sz="4" w:space="0" w:color="auto"/>
              <w:right w:val="single" w:sz="4" w:space="0" w:color="auto"/>
            </w:tcBorders>
            <w:hideMark/>
          </w:tcPr>
          <w:p w14:paraId="391FEEC3" w14:textId="77777777" w:rsidR="00EA598B" w:rsidRPr="00393F2E" w:rsidRDefault="00EA598B" w:rsidP="009D696B">
            <w:pPr>
              <w:spacing w:before="20" w:after="20"/>
              <w:ind w:left="38"/>
              <w:jc w:val="left"/>
              <w:rPr>
                <w:sz w:val="20"/>
                <w:szCs w:val="20"/>
                <w:lang w:val="en-US"/>
              </w:rPr>
            </w:pPr>
            <w:r w:rsidRPr="00393F2E">
              <w:rPr>
                <w:sz w:val="20"/>
                <w:szCs w:val="20"/>
                <w:lang w:val="en-US"/>
              </w:rPr>
              <w:t>Project costs</w:t>
            </w:r>
          </w:p>
        </w:tc>
        <w:tc>
          <w:tcPr>
            <w:tcW w:w="958" w:type="dxa"/>
            <w:tcBorders>
              <w:top w:val="single" w:sz="4" w:space="0" w:color="auto"/>
              <w:left w:val="single" w:sz="4" w:space="0" w:color="auto"/>
              <w:bottom w:val="single" w:sz="4" w:space="0" w:color="auto"/>
              <w:right w:val="single" w:sz="4" w:space="0" w:color="auto"/>
            </w:tcBorders>
          </w:tcPr>
          <w:p w14:paraId="19178DC7" w14:textId="25308D74" w:rsidR="00EA598B" w:rsidRPr="00393F2E" w:rsidRDefault="006D5B34" w:rsidP="009D696B">
            <w:pPr>
              <w:spacing w:before="20" w:after="20"/>
              <w:ind w:left="38"/>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37A6C417" w14:textId="2437130D" w:rsidR="00EA598B" w:rsidRPr="00393F2E" w:rsidRDefault="006D5B34"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13BD740F" w14:textId="493F6B4D" w:rsidR="00EA598B" w:rsidRPr="00393F2E" w:rsidRDefault="009A5CEB" w:rsidP="009D696B">
            <w:pPr>
              <w:spacing w:before="20" w:after="20"/>
              <w:jc w:val="right"/>
              <w:rPr>
                <w:sz w:val="20"/>
                <w:szCs w:val="20"/>
                <w:lang w:val="en-US" w:eastAsia="en-CA"/>
              </w:rPr>
            </w:pPr>
            <w:r w:rsidRPr="00393F2E">
              <w:rPr>
                <w:sz w:val="20"/>
                <w:szCs w:val="20"/>
                <w:lang w:val="en-US" w:eastAsia="en-CA"/>
              </w:rPr>
              <w:t>345,000</w:t>
            </w:r>
          </w:p>
        </w:tc>
        <w:tc>
          <w:tcPr>
            <w:tcW w:w="958" w:type="dxa"/>
            <w:tcBorders>
              <w:top w:val="single" w:sz="4" w:space="0" w:color="auto"/>
              <w:left w:val="single" w:sz="4" w:space="0" w:color="auto"/>
              <w:bottom w:val="single" w:sz="4" w:space="0" w:color="auto"/>
              <w:right w:val="single" w:sz="4" w:space="0" w:color="auto"/>
            </w:tcBorders>
          </w:tcPr>
          <w:p w14:paraId="661A24C9" w14:textId="23A41011"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14021BD9" w14:textId="1B413749"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9" w:type="dxa"/>
            <w:tcBorders>
              <w:top w:val="single" w:sz="4" w:space="0" w:color="auto"/>
              <w:left w:val="single" w:sz="4" w:space="0" w:color="auto"/>
              <w:bottom w:val="single" w:sz="4" w:space="0" w:color="auto"/>
              <w:right w:val="single" w:sz="4" w:space="0" w:color="auto"/>
            </w:tcBorders>
          </w:tcPr>
          <w:p w14:paraId="2FF30BBB" w14:textId="7584A328" w:rsidR="00EA598B" w:rsidRPr="00393F2E" w:rsidRDefault="00897221" w:rsidP="009D696B">
            <w:pPr>
              <w:spacing w:before="20" w:after="20"/>
              <w:jc w:val="right"/>
              <w:rPr>
                <w:sz w:val="20"/>
                <w:szCs w:val="20"/>
                <w:lang w:val="en-US" w:eastAsia="en-CA"/>
              </w:rPr>
            </w:pPr>
            <w:r w:rsidRPr="00393F2E">
              <w:rPr>
                <w:sz w:val="20"/>
                <w:szCs w:val="20"/>
                <w:lang w:val="en-US" w:eastAsia="en-CA"/>
              </w:rPr>
              <w:t>345,000</w:t>
            </w:r>
          </w:p>
        </w:tc>
      </w:tr>
      <w:tr w:rsidR="00393F2E" w:rsidRPr="00393F2E" w14:paraId="7E45347D" w14:textId="77777777" w:rsidTr="009A5CEB">
        <w:trPr>
          <w:trHeight w:val="41"/>
        </w:trPr>
        <w:tc>
          <w:tcPr>
            <w:tcW w:w="2832" w:type="dxa"/>
            <w:gridSpan w:val="2"/>
            <w:vMerge/>
            <w:tcBorders>
              <w:top w:val="single" w:sz="4" w:space="0" w:color="auto"/>
              <w:left w:val="single" w:sz="4" w:space="0" w:color="auto"/>
              <w:bottom w:val="single" w:sz="4" w:space="0" w:color="auto"/>
              <w:right w:val="single" w:sz="4" w:space="0" w:color="auto"/>
            </w:tcBorders>
            <w:vAlign w:val="center"/>
            <w:hideMark/>
          </w:tcPr>
          <w:p w14:paraId="51360473" w14:textId="77777777" w:rsidR="00EA598B" w:rsidRPr="00393F2E" w:rsidRDefault="00EA598B" w:rsidP="009D696B">
            <w:pPr>
              <w:spacing w:before="20" w:after="20"/>
              <w:ind w:left="38"/>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hideMark/>
          </w:tcPr>
          <w:p w14:paraId="2055941C" w14:textId="77777777" w:rsidR="00EA598B" w:rsidRPr="00393F2E" w:rsidRDefault="00EA598B" w:rsidP="009D696B">
            <w:pPr>
              <w:spacing w:before="20" w:after="20"/>
              <w:ind w:left="38"/>
              <w:jc w:val="left"/>
              <w:rPr>
                <w:sz w:val="20"/>
                <w:szCs w:val="20"/>
                <w:lang w:val="en-US"/>
              </w:rPr>
            </w:pPr>
            <w:r w:rsidRPr="00393F2E">
              <w:rPr>
                <w:sz w:val="20"/>
                <w:szCs w:val="20"/>
                <w:lang w:val="en-US"/>
              </w:rPr>
              <w:t>Support costs</w:t>
            </w:r>
          </w:p>
        </w:tc>
        <w:tc>
          <w:tcPr>
            <w:tcW w:w="958" w:type="dxa"/>
            <w:tcBorders>
              <w:top w:val="single" w:sz="4" w:space="0" w:color="auto"/>
              <w:left w:val="single" w:sz="4" w:space="0" w:color="auto"/>
              <w:bottom w:val="single" w:sz="4" w:space="0" w:color="auto"/>
              <w:right w:val="single" w:sz="4" w:space="0" w:color="auto"/>
            </w:tcBorders>
          </w:tcPr>
          <w:p w14:paraId="0E1FB1F8" w14:textId="6385F5B8" w:rsidR="00EA598B" w:rsidRPr="00393F2E" w:rsidRDefault="006D5B34" w:rsidP="009D696B">
            <w:pPr>
              <w:spacing w:before="20" w:after="20"/>
              <w:ind w:left="38"/>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70FB289E" w14:textId="6FE29BF5" w:rsidR="00EA598B" w:rsidRPr="00393F2E" w:rsidRDefault="006D5B34"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6E523812" w14:textId="3E8E499C" w:rsidR="00EA598B" w:rsidRPr="00393F2E" w:rsidRDefault="009A5CEB" w:rsidP="009D696B">
            <w:pPr>
              <w:spacing w:before="20" w:after="20"/>
              <w:jc w:val="right"/>
              <w:rPr>
                <w:sz w:val="20"/>
                <w:szCs w:val="20"/>
                <w:lang w:val="en-US" w:eastAsia="en-CA"/>
              </w:rPr>
            </w:pPr>
            <w:r w:rsidRPr="00393F2E">
              <w:rPr>
                <w:sz w:val="20"/>
                <w:szCs w:val="20"/>
                <w:lang w:val="en-US" w:eastAsia="en-CA"/>
              </w:rPr>
              <w:t>40,450</w:t>
            </w:r>
          </w:p>
        </w:tc>
        <w:tc>
          <w:tcPr>
            <w:tcW w:w="958" w:type="dxa"/>
            <w:tcBorders>
              <w:top w:val="single" w:sz="4" w:space="0" w:color="auto"/>
              <w:left w:val="single" w:sz="4" w:space="0" w:color="auto"/>
              <w:bottom w:val="single" w:sz="4" w:space="0" w:color="auto"/>
              <w:right w:val="single" w:sz="4" w:space="0" w:color="auto"/>
            </w:tcBorders>
          </w:tcPr>
          <w:p w14:paraId="633E0259" w14:textId="680919EA"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5CECFB41" w14:textId="2FF2A4D7" w:rsidR="00EA598B" w:rsidRPr="00393F2E" w:rsidRDefault="004B0958" w:rsidP="009D696B">
            <w:pPr>
              <w:spacing w:before="20" w:after="20"/>
              <w:jc w:val="right"/>
              <w:rPr>
                <w:sz w:val="20"/>
                <w:szCs w:val="20"/>
                <w:lang w:val="en-US" w:eastAsia="en-CA"/>
              </w:rPr>
            </w:pPr>
            <w:r w:rsidRPr="00393F2E">
              <w:rPr>
                <w:sz w:val="20"/>
                <w:szCs w:val="20"/>
                <w:lang w:val="en-US" w:eastAsia="en-CA"/>
              </w:rPr>
              <w:t>0</w:t>
            </w:r>
          </w:p>
        </w:tc>
        <w:tc>
          <w:tcPr>
            <w:tcW w:w="959" w:type="dxa"/>
            <w:tcBorders>
              <w:top w:val="single" w:sz="4" w:space="0" w:color="auto"/>
              <w:left w:val="single" w:sz="4" w:space="0" w:color="auto"/>
              <w:bottom w:val="single" w:sz="4" w:space="0" w:color="auto"/>
              <w:right w:val="single" w:sz="4" w:space="0" w:color="auto"/>
            </w:tcBorders>
          </w:tcPr>
          <w:p w14:paraId="0A6FCE2C" w14:textId="10419999" w:rsidR="00EA598B" w:rsidRPr="00393F2E" w:rsidRDefault="00897221" w:rsidP="009D696B">
            <w:pPr>
              <w:spacing w:before="20" w:after="20"/>
              <w:jc w:val="right"/>
              <w:rPr>
                <w:sz w:val="20"/>
                <w:szCs w:val="20"/>
                <w:lang w:val="en-US" w:eastAsia="en-CA"/>
              </w:rPr>
            </w:pPr>
            <w:r w:rsidRPr="00393F2E">
              <w:rPr>
                <w:sz w:val="20"/>
                <w:szCs w:val="20"/>
                <w:lang w:val="en-US" w:eastAsia="en-CA"/>
              </w:rPr>
              <w:t>40,450</w:t>
            </w:r>
          </w:p>
        </w:tc>
      </w:tr>
    </w:tbl>
    <w:p w14:paraId="3FFB9CB1" w14:textId="4FFEB8CA" w:rsidR="00EA598B" w:rsidRPr="00393F2E" w:rsidRDefault="00EA598B" w:rsidP="00EA598B">
      <w:pPr>
        <w:ind w:right="-563"/>
        <w:rPr>
          <w:sz w:val="18"/>
          <w:szCs w:val="18"/>
        </w:rPr>
      </w:pPr>
      <w:r w:rsidRPr="00393F2E">
        <w:rPr>
          <w:sz w:val="18"/>
          <w:szCs w:val="18"/>
        </w:rPr>
        <w:t>*Funding for 20</w:t>
      </w:r>
      <w:r w:rsidR="00E87E22" w:rsidRPr="00393F2E">
        <w:rPr>
          <w:sz w:val="18"/>
          <w:szCs w:val="18"/>
        </w:rPr>
        <w:t xml:space="preserve">25 </w:t>
      </w:r>
      <w:r w:rsidRPr="00393F2E">
        <w:rPr>
          <w:sz w:val="18"/>
          <w:szCs w:val="18"/>
        </w:rPr>
        <w:t>includes US $</w:t>
      </w:r>
      <w:r w:rsidR="00E87E22" w:rsidRPr="00393F2E">
        <w:rPr>
          <w:sz w:val="18"/>
          <w:szCs w:val="18"/>
        </w:rPr>
        <w:t>100</w:t>
      </w:r>
      <w:r w:rsidR="00B51ADF" w:rsidRPr="00393F2E">
        <w:rPr>
          <w:sz w:val="18"/>
          <w:szCs w:val="18"/>
        </w:rPr>
        <w:t>,000</w:t>
      </w:r>
      <w:r w:rsidRPr="00393F2E">
        <w:rPr>
          <w:sz w:val="18"/>
          <w:szCs w:val="18"/>
        </w:rPr>
        <w:t>, plus agency support costs of US $</w:t>
      </w:r>
      <w:r w:rsidR="0069019D" w:rsidRPr="00393F2E">
        <w:rPr>
          <w:sz w:val="18"/>
          <w:szCs w:val="18"/>
        </w:rPr>
        <w:t>13,000</w:t>
      </w:r>
      <w:r w:rsidRPr="00393F2E">
        <w:rPr>
          <w:sz w:val="18"/>
          <w:szCs w:val="18"/>
        </w:rPr>
        <w:t xml:space="preserve">, for </w:t>
      </w:r>
      <w:r w:rsidR="00942C38" w:rsidRPr="00393F2E">
        <w:rPr>
          <w:sz w:val="18"/>
          <w:szCs w:val="18"/>
        </w:rPr>
        <w:t>UNEP</w:t>
      </w:r>
      <w:r w:rsidR="00131168" w:rsidRPr="00393F2E">
        <w:rPr>
          <w:sz w:val="18"/>
          <w:szCs w:val="18"/>
        </w:rPr>
        <w:t>,</w:t>
      </w:r>
      <w:r w:rsidRPr="00393F2E">
        <w:rPr>
          <w:sz w:val="18"/>
          <w:szCs w:val="18"/>
        </w:rPr>
        <w:t xml:space="preserve"> for additional activities to maintain energy efficiency (decision 89/6)</w:t>
      </w:r>
    </w:p>
    <w:p w14:paraId="32B700C0" w14:textId="77777777" w:rsidR="00EA598B" w:rsidRPr="00393F2E" w:rsidRDefault="00EA598B" w:rsidP="00EA598B">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393F2E" w:rsidRPr="00393F2E" w14:paraId="1198F97C" w14:textId="77777777" w:rsidTr="000D2BF2">
        <w:trPr>
          <w:trHeight w:val="42"/>
        </w:trPr>
        <w:tc>
          <w:tcPr>
            <w:tcW w:w="3825" w:type="dxa"/>
            <w:vAlign w:val="center"/>
            <w:hideMark/>
          </w:tcPr>
          <w:p w14:paraId="31A4A669" w14:textId="77777777" w:rsidR="00EA598B" w:rsidRPr="00393F2E" w:rsidRDefault="00EA598B" w:rsidP="000D2BF2">
            <w:pPr>
              <w:spacing w:after="60"/>
              <w:jc w:val="left"/>
              <w:rPr>
                <w:b/>
                <w:sz w:val="20"/>
                <w:szCs w:val="20"/>
                <w:lang w:val="en-US"/>
              </w:rPr>
            </w:pPr>
            <w:r w:rsidRPr="00393F2E">
              <w:rPr>
                <w:b/>
                <w:sz w:val="20"/>
                <w:szCs w:val="20"/>
                <w:lang w:val="en-US"/>
              </w:rPr>
              <w:t>Secretariat's recommendation:</w:t>
            </w:r>
          </w:p>
        </w:tc>
        <w:tc>
          <w:tcPr>
            <w:tcW w:w="6175" w:type="dxa"/>
            <w:hideMark/>
          </w:tcPr>
          <w:p w14:paraId="1490C9C3" w14:textId="68D9EE3A" w:rsidR="00EA598B" w:rsidRPr="00393F2E" w:rsidRDefault="00EA598B" w:rsidP="00470683">
            <w:pPr>
              <w:spacing w:after="60"/>
              <w:jc w:val="center"/>
              <w:rPr>
                <w:sz w:val="20"/>
                <w:szCs w:val="20"/>
                <w:lang w:val="en-US"/>
              </w:rPr>
            </w:pPr>
            <w:r w:rsidRPr="00393F2E">
              <w:rPr>
                <w:sz w:val="20"/>
                <w:szCs w:val="20"/>
                <w:lang w:val="en-US"/>
              </w:rPr>
              <w:t>Blanket approval</w:t>
            </w:r>
            <w:r w:rsidR="000D2BF2" w:rsidRPr="00393F2E">
              <w:rPr>
                <w:b/>
                <w:bCs/>
                <w:sz w:val="20"/>
                <w:szCs w:val="20"/>
                <w:lang w:val="en-US"/>
              </w:rPr>
              <w:t xml:space="preserve"> </w:t>
            </w:r>
          </w:p>
        </w:tc>
      </w:tr>
    </w:tbl>
    <w:p w14:paraId="34A7D401" w14:textId="77777777" w:rsidR="00EA598B" w:rsidRPr="00393F2E" w:rsidRDefault="00EA598B" w:rsidP="00EA598B">
      <w:r w:rsidRPr="00393F2E">
        <w:br w:type="page"/>
      </w:r>
    </w:p>
    <w:p w14:paraId="257CE88E" w14:textId="77777777" w:rsidR="00EA598B" w:rsidRPr="00393F2E" w:rsidRDefault="00EA598B" w:rsidP="0028245E">
      <w:pPr>
        <w:keepNext/>
        <w:spacing w:after="240"/>
        <w:jc w:val="center"/>
        <w:rPr>
          <w:b/>
        </w:rPr>
      </w:pPr>
      <w:r w:rsidRPr="00393F2E">
        <w:rPr>
          <w:b/>
        </w:rPr>
        <w:lastRenderedPageBreak/>
        <w:t>PROJECT DESCRIPTION</w:t>
      </w:r>
    </w:p>
    <w:p w14:paraId="43F26049" w14:textId="612FAAE1" w:rsidR="00EA598B" w:rsidRPr="00393F2E" w:rsidRDefault="00EA598B" w:rsidP="00834844">
      <w:pPr>
        <w:pStyle w:val="Heading1"/>
      </w:pPr>
      <w:r w:rsidRPr="00393F2E">
        <w:t xml:space="preserve">On behalf of the Government of </w:t>
      </w:r>
      <w:r w:rsidR="005B3E5D" w:rsidRPr="00393F2E">
        <w:t>Eritrea</w:t>
      </w:r>
      <w:r w:rsidRPr="00393F2E">
        <w:t xml:space="preserve">, </w:t>
      </w:r>
      <w:r w:rsidR="00942C38" w:rsidRPr="00393F2E">
        <w:t>UNEP</w:t>
      </w:r>
      <w:r w:rsidRPr="00393F2E">
        <w:t xml:space="preserve"> as the lead implementing agency has submitted a request for funding for the </w:t>
      </w:r>
      <w:r w:rsidR="008F4971" w:rsidRPr="00393F2E">
        <w:t>second</w:t>
      </w:r>
      <w:r w:rsidRPr="00393F2E">
        <w:t xml:space="preserve"> tranche of stage II</w:t>
      </w:r>
      <w:r w:rsidR="00624D49" w:rsidRPr="00393F2E">
        <w:t xml:space="preserve"> </w:t>
      </w:r>
      <w:r w:rsidRPr="00393F2E">
        <w:t>of the HCFC phase-out management plan (HPMP), at a total cost of US $</w:t>
      </w:r>
      <w:r w:rsidR="00834844" w:rsidRPr="00393F2E">
        <w:t>385,450</w:t>
      </w:r>
      <w:r w:rsidRPr="00393F2E">
        <w:t>, consisting of US $</w:t>
      </w:r>
      <w:r w:rsidR="00834844" w:rsidRPr="00393F2E">
        <w:t>235,000</w:t>
      </w:r>
      <w:r w:rsidRPr="00393F2E">
        <w:t>, plus agency support costs of US $</w:t>
      </w:r>
      <w:r w:rsidR="00834844" w:rsidRPr="00393F2E">
        <w:t>30,550</w:t>
      </w:r>
      <w:r w:rsidRPr="00393F2E">
        <w:t xml:space="preserve">, for </w:t>
      </w:r>
      <w:r w:rsidR="00942C38" w:rsidRPr="00393F2E">
        <w:t>UNEP</w:t>
      </w:r>
      <w:r w:rsidRPr="00393F2E">
        <w:t xml:space="preserve"> and US $</w:t>
      </w:r>
      <w:r w:rsidR="00834844" w:rsidRPr="00393F2E">
        <w:t>110,000</w:t>
      </w:r>
      <w:r w:rsidRPr="00393F2E">
        <w:t>, plus agency support costs of US $</w:t>
      </w:r>
      <w:r w:rsidR="00834844" w:rsidRPr="00393F2E">
        <w:t>9,900</w:t>
      </w:r>
      <w:r w:rsidRPr="00393F2E">
        <w:t xml:space="preserve">, for </w:t>
      </w:r>
      <w:r w:rsidR="00942C38" w:rsidRPr="00393F2E">
        <w:t>UNIDO</w:t>
      </w:r>
      <w:r w:rsidRPr="00393F2E">
        <w:t>.</w:t>
      </w:r>
      <w:r w:rsidRPr="00393F2E">
        <w:rPr>
          <w:rStyle w:val="FootnoteReference"/>
        </w:rPr>
        <w:footnoteReference w:id="2"/>
      </w:r>
      <w:r w:rsidRPr="00393F2E">
        <w:t xml:space="preserve"> The submission includes a progress report on the implementation of the </w:t>
      </w:r>
      <w:r w:rsidR="00834844" w:rsidRPr="00393F2E">
        <w:t>first</w:t>
      </w:r>
      <w:r w:rsidRPr="00393F2E">
        <w:t xml:space="preserve"> tranche, the verification report on HCFC consumption for 20</w:t>
      </w:r>
      <w:r w:rsidR="00834844" w:rsidRPr="00393F2E">
        <w:t xml:space="preserve">20 </w:t>
      </w:r>
      <w:r w:rsidRPr="00393F2E">
        <w:t>to 202</w:t>
      </w:r>
      <w:r w:rsidR="00834844" w:rsidRPr="00393F2E">
        <w:t>3</w:t>
      </w:r>
      <w:r w:rsidRPr="00393F2E">
        <w:t>, a request for funding additional activities to maintain energy efficiency in the refrigeration servicing sector,</w:t>
      </w:r>
      <w:r w:rsidR="006E4B01" w:rsidRPr="00393F2E">
        <w:rPr>
          <w:rStyle w:val="FootnoteReference"/>
        </w:rPr>
        <w:footnoteReference w:id="3"/>
      </w:r>
      <w:r w:rsidRPr="00393F2E">
        <w:t xml:space="preserve"> and the tranche implementation plan for 202</w:t>
      </w:r>
      <w:r w:rsidR="00F76522" w:rsidRPr="00393F2E">
        <w:t>5</w:t>
      </w:r>
      <w:r w:rsidRPr="00393F2E">
        <w:t xml:space="preserve"> to</w:t>
      </w:r>
      <w:r w:rsidR="006E4B01" w:rsidRPr="00393F2E">
        <w:t xml:space="preserve"> </w:t>
      </w:r>
      <w:r w:rsidRPr="00393F2E">
        <w:t>20</w:t>
      </w:r>
      <w:r w:rsidR="007B7094" w:rsidRPr="00393F2E">
        <w:t>30</w:t>
      </w:r>
      <w:r w:rsidRPr="00393F2E">
        <w:t>.</w:t>
      </w:r>
    </w:p>
    <w:p w14:paraId="44649C0C" w14:textId="77777777" w:rsidR="00EA598B" w:rsidRPr="00393F2E" w:rsidRDefault="00EA598B" w:rsidP="0028245E">
      <w:pPr>
        <w:keepNext/>
        <w:spacing w:after="240"/>
        <w:rPr>
          <w:u w:val="single"/>
        </w:rPr>
      </w:pPr>
      <w:r w:rsidRPr="00393F2E">
        <w:rPr>
          <w:u w:val="single"/>
        </w:rPr>
        <w:t>Report on HCFC consumption</w:t>
      </w:r>
    </w:p>
    <w:p w14:paraId="62C355CB" w14:textId="2490DF86" w:rsidR="00EA598B" w:rsidRPr="00393F2E" w:rsidRDefault="00EA598B" w:rsidP="0028245E">
      <w:pPr>
        <w:pStyle w:val="Heading1"/>
      </w:pPr>
      <w:r w:rsidRPr="00393F2E">
        <w:t xml:space="preserve">The Government of </w:t>
      </w:r>
      <w:r w:rsidR="005B3E5D" w:rsidRPr="00393F2E">
        <w:t>Eritrea</w:t>
      </w:r>
      <w:r w:rsidRPr="00393F2E">
        <w:t xml:space="preserve"> reported under the country programme (CP) implementation report a consumption of </w:t>
      </w:r>
      <w:r w:rsidR="00B76F71" w:rsidRPr="00393F2E">
        <w:t>0.39</w:t>
      </w:r>
      <w:r w:rsidRPr="00393F2E">
        <w:t> ODP tonnes of HCFCs in 202</w:t>
      </w:r>
      <w:r w:rsidR="00207A8E" w:rsidRPr="00393F2E">
        <w:t>4</w:t>
      </w:r>
      <w:r w:rsidRPr="00393F2E">
        <w:t xml:space="preserve">, which is </w:t>
      </w:r>
      <w:r w:rsidR="00B76F71" w:rsidRPr="00393F2E">
        <w:t>64.2</w:t>
      </w:r>
      <w:r w:rsidRPr="00393F2E">
        <w:t xml:space="preserve"> per cent below the </w:t>
      </w:r>
      <w:r w:rsidR="00A64302" w:rsidRPr="00393F2E">
        <w:t xml:space="preserve">country’s </w:t>
      </w:r>
      <w:r w:rsidRPr="00393F2E">
        <w:t>HCFC baseline for compliance. The Article 7 data for 202</w:t>
      </w:r>
      <w:r w:rsidR="00207A8E" w:rsidRPr="00393F2E">
        <w:t>4</w:t>
      </w:r>
      <w:r w:rsidRPr="00393F2E">
        <w:t xml:space="preserve"> has not been reported yet. The </w:t>
      </w:r>
      <w:r w:rsidR="00F24778" w:rsidRPr="00393F2E">
        <w:t>2020</w:t>
      </w:r>
      <w:r w:rsidRPr="00393F2E">
        <w:noBreakHyphen/>
        <w:t>202</w:t>
      </w:r>
      <w:r w:rsidR="00F24778" w:rsidRPr="00393F2E">
        <w:t>4</w:t>
      </w:r>
      <w:r w:rsidRPr="00393F2E">
        <w:t xml:space="preserve"> HCFC consumption is shown in table 1.</w:t>
      </w:r>
    </w:p>
    <w:p w14:paraId="152098AC" w14:textId="7CA5109F" w:rsidR="00EA598B" w:rsidRPr="00393F2E" w:rsidRDefault="00EA598B" w:rsidP="0028245E">
      <w:pPr>
        <w:keepNext/>
        <w:rPr>
          <w:b/>
        </w:rPr>
      </w:pPr>
      <w:r w:rsidRPr="00393F2E">
        <w:rPr>
          <w:b/>
        </w:rPr>
        <w:t xml:space="preserve">Table 1. HCFC consumption in </w:t>
      </w:r>
      <w:r w:rsidR="005B3E5D" w:rsidRPr="00393F2E">
        <w:rPr>
          <w:b/>
        </w:rPr>
        <w:t>Eritrea</w:t>
      </w:r>
      <w:r w:rsidRPr="00393F2E">
        <w:rPr>
          <w:b/>
        </w:rPr>
        <w:t xml:space="preserve"> (20</w:t>
      </w:r>
      <w:r w:rsidR="004644F3" w:rsidRPr="00393F2E">
        <w:rPr>
          <w:b/>
        </w:rPr>
        <w:t>20</w:t>
      </w:r>
      <w:r w:rsidRPr="00393F2E">
        <w:rPr>
          <w:b/>
        </w:rPr>
        <w:t>-202</w:t>
      </w:r>
      <w:r w:rsidR="004644F3" w:rsidRPr="00393F2E">
        <w:rPr>
          <w:b/>
        </w:rPr>
        <w:t>4</w:t>
      </w:r>
      <w:r w:rsidRPr="00393F2E">
        <w:rPr>
          <w:b/>
        </w:rPr>
        <w:t xml:space="preserve">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393F2E" w:rsidRPr="00393F2E" w14:paraId="1C0531DE" w14:textId="77777777" w:rsidTr="0059075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8DB868" w14:textId="77777777" w:rsidR="00EA598B" w:rsidRPr="00393F2E" w:rsidRDefault="00EA598B" w:rsidP="0028245E">
            <w:pPr>
              <w:keepNext/>
              <w:jc w:val="center"/>
              <w:rPr>
                <w:b/>
                <w:bCs/>
                <w:sz w:val="20"/>
                <w:szCs w:val="20"/>
              </w:rPr>
            </w:pPr>
            <w:r w:rsidRPr="00393F2E">
              <w:rPr>
                <w:b/>
                <w:bCs/>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DE830EB" w14:textId="77777777" w:rsidR="00EA598B" w:rsidRPr="00393F2E" w:rsidRDefault="00EA598B" w:rsidP="0028245E">
            <w:pPr>
              <w:keepNext/>
              <w:jc w:val="center"/>
              <w:rPr>
                <w:b/>
                <w:bCs/>
                <w:sz w:val="20"/>
                <w:szCs w:val="20"/>
              </w:rPr>
            </w:pPr>
            <w:r w:rsidRPr="00393F2E">
              <w:rPr>
                <w:b/>
                <w:bCs/>
                <w:sz w:val="20"/>
                <w:szCs w:val="20"/>
              </w:rPr>
              <w:t>20</w:t>
            </w:r>
            <w:r w:rsidR="004644F3" w:rsidRPr="00393F2E">
              <w:rPr>
                <w:b/>
                <w:bCs/>
                <w:sz w:val="20"/>
                <w:szCs w:val="20"/>
              </w:rPr>
              <w:t>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0FA9779F" w14:textId="77777777" w:rsidR="00EA598B" w:rsidRPr="00393F2E" w:rsidRDefault="00EA598B" w:rsidP="0028245E">
            <w:pPr>
              <w:keepNext/>
              <w:jc w:val="center"/>
              <w:rPr>
                <w:b/>
                <w:bCs/>
                <w:sz w:val="20"/>
                <w:szCs w:val="20"/>
              </w:rPr>
            </w:pPr>
            <w:r w:rsidRPr="00393F2E">
              <w:rPr>
                <w:b/>
                <w:bCs/>
                <w:sz w:val="20"/>
                <w:szCs w:val="20"/>
              </w:rPr>
              <w:t>20</w:t>
            </w:r>
            <w:r w:rsidR="00122D86" w:rsidRPr="00393F2E">
              <w:rPr>
                <w:b/>
                <w:bCs/>
                <w:sz w:val="20"/>
                <w:szCs w:val="20"/>
              </w:rPr>
              <w:t>2</w:t>
            </w:r>
            <w:r w:rsidR="004644F3" w:rsidRPr="00393F2E">
              <w:rPr>
                <w:b/>
                <w:bCs/>
                <w:sz w:val="20"/>
                <w:szCs w:val="20"/>
              </w:rPr>
              <w:t>1</w:t>
            </w:r>
          </w:p>
        </w:tc>
        <w:tc>
          <w:tcPr>
            <w:tcW w:w="550" w:type="pct"/>
            <w:tcBorders>
              <w:top w:val="single" w:sz="4" w:space="0" w:color="auto"/>
              <w:left w:val="nil"/>
              <w:bottom w:val="single" w:sz="4" w:space="0" w:color="auto"/>
              <w:right w:val="single" w:sz="4" w:space="0" w:color="auto"/>
            </w:tcBorders>
          </w:tcPr>
          <w:p w14:paraId="735ED6D7" w14:textId="77777777" w:rsidR="00EA598B" w:rsidRPr="00393F2E" w:rsidRDefault="00EA598B" w:rsidP="0028245E">
            <w:pPr>
              <w:keepNext/>
              <w:jc w:val="center"/>
              <w:rPr>
                <w:b/>
                <w:bCs/>
                <w:sz w:val="20"/>
                <w:szCs w:val="20"/>
              </w:rPr>
            </w:pPr>
            <w:r w:rsidRPr="00393F2E">
              <w:rPr>
                <w:b/>
                <w:bCs/>
                <w:sz w:val="20"/>
                <w:szCs w:val="20"/>
              </w:rPr>
              <w:t>202</w:t>
            </w:r>
            <w:r w:rsidR="004644F3" w:rsidRPr="00393F2E">
              <w:rPr>
                <w:b/>
                <w:bCs/>
                <w:sz w:val="20"/>
                <w:szCs w:val="20"/>
              </w:rPr>
              <w:t>2</w:t>
            </w:r>
          </w:p>
        </w:tc>
        <w:tc>
          <w:tcPr>
            <w:tcW w:w="550" w:type="pct"/>
            <w:tcBorders>
              <w:top w:val="single" w:sz="4" w:space="0" w:color="auto"/>
              <w:left w:val="single" w:sz="4" w:space="0" w:color="auto"/>
              <w:bottom w:val="single" w:sz="4" w:space="0" w:color="auto"/>
              <w:right w:val="single" w:sz="4" w:space="0" w:color="auto"/>
            </w:tcBorders>
          </w:tcPr>
          <w:p w14:paraId="1864EC45" w14:textId="77777777" w:rsidR="00EA598B" w:rsidRPr="00393F2E" w:rsidRDefault="00EA598B" w:rsidP="0028245E">
            <w:pPr>
              <w:keepNext/>
              <w:jc w:val="center"/>
              <w:rPr>
                <w:b/>
                <w:bCs/>
                <w:sz w:val="20"/>
                <w:szCs w:val="20"/>
              </w:rPr>
            </w:pPr>
            <w:r w:rsidRPr="00393F2E">
              <w:rPr>
                <w:b/>
                <w:bCs/>
                <w:sz w:val="20"/>
                <w:szCs w:val="20"/>
              </w:rPr>
              <w:t>202</w:t>
            </w:r>
            <w:r w:rsidR="004644F3" w:rsidRPr="00393F2E">
              <w:rPr>
                <w:b/>
                <w:bCs/>
                <w:sz w:val="20"/>
                <w:szCs w:val="20"/>
              </w:rPr>
              <w:t>3</w:t>
            </w:r>
          </w:p>
        </w:tc>
        <w:tc>
          <w:tcPr>
            <w:tcW w:w="551" w:type="pct"/>
            <w:tcBorders>
              <w:top w:val="single" w:sz="4" w:space="0" w:color="auto"/>
              <w:left w:val="single" w:sz="4" w:space="0" w:color="auto"/>
              <w:bottom w:val="single" w:sz="4" w:space="0" w:color="auto"/>
              <w:right w:val="single" w:sz="4" w:space="0" w:color="auto"/>
            </w:tcBorders>
          </w:tcPr>
          <w:p w14:paraId="72C8D7C6" w14:textId="77777777" w:rsidR="00EA598B" w:rsidRPr="00393F2E" w:rsidRDefault="00EA598B" w:rsidP="0028245E">
            <w:pPr>
              <w:keepNext/>
              <w:jc w:val="center"/>
              <w:rPr>
                <w:b/>
                <w:bCs/>
                <w:sz w:val="20"/>
                <w:szCs w:val="20"/>
              </w:rPr>
            </w:pPr>
            <w:r w:rsidRPr="00393F2E">
              <w:rPr>
                <w:b/>
                <w:bCs/>
                <w:sz w:val="20"/>
                <w:szCs w:val="20"/>
              </w:rPr>
              <w:t>202</w:t>
            </w:r>
            <w:r w:rsidR="004644F3" w:rsidRPr="00393F2E">
              <w:rPr>
                <w:b/>
                <w:bCs/>
                <w:sz w:val="20"/>
                <w:szCs w:val="20"/>
              </w:rPr>
              <w:t>4</w:t>
            </w:r>
            <w:r w:rsidRPr="00393F2E">
              <w:rPr>
                <w:b/>
                <w:bCs/>
                <w:sz w:val="20"/>
                <w:szCs w:val="20"/>
              </w:rPr>
              <w:t>*</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AB66D" w14:textId="77777777" w:rsidR="00EA598B" w:rsidRPr="00393F2E" w:rsidRDefault="00EA598B" w:rsidP="0028245E">
            <w:pPr>
              <w:keepNext/>
              <w:jc w:val="center"/>
              <w:rPr>
                <w:b/>
                <w:bCs/>
                <w:sz w:val="20"/>
                <w:szCs w:val="20"/>
              </w:rPr>
            </w:pPr>
            <w:r w:rsidRPr="00393F2E">
              <w:rPr>
                <w:b/>
                <w:bCs/>
                <w:sz w:val="20"/>
                <w:szCs w:val="20"/>
              </w:rPr>
              <w:t>Baseline</w:t>
            </w:r>
          </w:p>
        </w:tc>
      </w:tr>
      <w:tr w:rsidR="00393F2E" w:rsidRPr="00393F2E" w14:paraId="7ED5DE5E" w14:textId="77777777" w:rsidTr="0059075C">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56C2F4" w14:textId="77777777" w:rsidR="00EA598B" w:rsidRPr="00393F2E" w:rsidRDefault="00EA598B" w:rsidP="00470683">
            <w:pPr>
              <w:widowControl w:val="0"/>
              <w:ind w:left="98"/>
              <w:jc w:val="left"/>
              <w:rPr>
                <w:b/>
                <w:sz w:val="20"/>
                <w:szCs w:val="20"/>
              </w:rPr>
            </w:pPr>
            <w:r w:rsidRPr="00393F2E">
              <w:rPr>
                <w:b/>
                <w:sz w:val="20"/>
                <w:szCs w:val="20"/>
              </w:rPr>
              <w:t>Metric tonnes (mt)</w:t>
            </w:r>
          </w:p>
        </w:tc>
        <w:tc>
          <w:tcPr>
            <w:tcW w:w="550" w:type="pct"/>
            <w:tcBorders>
              <w:top w:val="nil"/>
              <w:left w:val="nil"/>
              <w:bottom w:val="single" w:sz="4" w:space="0" w:color="auto"/>
              <w:right w:val="single" w:sz="4" w:space="0" w:color="auto"/>
            </w:tcBorders>
            <w:shd w:val="clear" w:color="auto" w:fill="auto"/>
            <w:noWrap/>
            <w:vAlign w:val="bottom"/>
          </w:tcPr>
          <w:p w14:paraId="3181D20C" w14:textId="20235F80" w:rsidR="00EA598B" w:rsidRPr="00393F2E" w:rsidRDefault="00BB63A6" w:rsidP="00470683">
            <w:pPr>
              <w:ind w:left="-201" w:right="104"/>
              <w:jc w:val="right"/>
              <w:rPr>
                <w:sz w:val="20"/>
                <w:szCs w:val="20"/>
              </w:rPr>
            </w:pPr>
            <w:r w:rsidRPr="00393F2E">
              <w:rPr>
                <w:sz w:val="20"/>
                <w:szCs w:val="20"/>
              </w:rPr>
              <w:t>11.20</w:t>
            </w:r>
          </w:p>
        </w:tc>
        <w:tc>
          <w:tcPr>
            <w:tcW w:w="550" w:type="pct"/>
            <w:tcBorders>
              <w:top w:val="nil"/>
              <w:left w:val="nil"/>
              <w:bottom w:val="single" w:sz="4" w:space="0" w:color="auto"/>
              <w:right w:val="single" w:sz="4" w:space="0" w:color="auto"/>
            </w:tcBorders>
            <w:shd w:val="clear" w:color="auto" w:fill="auto"/>
            <w:noWrap/>
          </w:tcPr>
          <w:p w14:paraId="5C63F42B" w14:textId="7F98B34C" w:rsidR="00EA598B" w:rsidRPr="00393F2E" w:rsidRDefault="00BB63A6" w:rsidP="00470683">
            <w:pPr>
              <w:ind w:left="-201" w:right="104"/>
              <w:jc w:val="right"/>
              <w:rPr>
                <w:sz w:val="20"/>
                <w:szCs w:val="20"/>
              </w:rPr>
            </w:pPr>
            <w:r w:rsidRPr="00393F2E">
              <w:rPr>
                <w:sz w:val="20"/>
                <w:szCs w:val="20"/>
              </w:rPr>
              <w:t>11.00</w:t>
            </w:r>
          </w:p>
        </w:tc>
        <w:tc>
          <w:tcPr>
            <w:tcW w:w="550" w:type="pct"/>
            <w:tcBorders>
              <w:top w:val="single" w:sz="4" w:space="0" w:color="auto"/>
              <w:left w:val="nil"/>
              <w:bottom w:val="single" w:sz="4" w:space="0" w:color="auto"/>
              <w:right w:val="single" w:sz="4" w:space="0" w:color="auto"/>
            </w:tcBorders>
          </w:tcPr>
          <w:p w14:paraId="019AFF59" w14:textId="765929DD" w:rsidR="00EA598B" w:rsidRPr="00393F2E" w:rsidRDefault="00BB63A6" w:rsidP="00470683">
            <w:pPr>
              <w:widowControl w:val="0"/>
              <w:ind w:left="-201" w:right="104"/>
              <w:jc w:val="right"/>
              <w:rPr>
                <w:sz w:val="20"/>
                <w:szCs w:val="20"/>
              </w:rPr>
            </w:pPr>
            <w:r w:rsidRPr="00393F2E">
              <w:rPr>
                <w:sz w:val="20"/>
                <w:szCs w:val="20"/>
              </w:rPr>
              <w:t>10.30</w:t>
            </w:r>
          </w:p>
        </w:tc>
        <w:tc>
          <w:tcPr>
            <w:tcW w:w="550" w:type="pct"/>
            <w:tcBorders>
              <w:top w:val="nil"/>
              <w:left w:val="single" w:sz="4" w:space="0" w:color="auto"/>
              <w:bottom w:val="single" w:sz="4" w:space="0" w:color="auto"/>
              <w:right w:val="single" w:sz="4" w:space="0" w:color="auto"/>
            </w:tcBorders>
          </w:tcPr>
          <w:p w14:paraId="3242B820" w14:textId="72287739" w:rsidR="00EA598B" w:rsidRPr="00393F2E" w:rsidRDefault="00BB63A6" w:rsidP="00470683">
            <w:pPr>
              <w:widowControl w:val="0"/>
              <w:ind w:left="-201" w:right="104"/>
              <w:jc w:val="right"/>
              <w:rPr>
                <w:sz w:val="20"/>
                <w:szCs w:val="20"/>
              </w:rPr>
            </w:pPr>
            <w:r w:rsidRPr="00393F2E">
              <w:rPr>
                <w:sz w:val="20"/>
                <w:szCs w:val="20"/>
              </w:rPr>
              <w:t>9.50</w:t>
            </w:r>
          </w:p>
        </w:tc>
        <w:tc>
          <w:tcPr>
            <w:tcW w:w="551" w:type="pct"/>
            <w:tcBorders>
              <w:top w:val="nil"/>
              <w:left w:val="single" w:sz="4" w:space="0" w:color="auto"/>
              <w:bottom w:val="single" w:sz="4" w:space="0" w:color="auto"/>
              <w:right w:val="single" w:sz="4" w:space="0" w:color="auto"/>
            </w:tcBorders>
          </w:tcPr>
          <w:p w14:paraId="449E5F58" w14:textId="59E9846E" w:rsidR="00EA598B" w:rsidRPr="00393F2E" w:rsidRDefault="001938AC" w:rsidP="00470683">
            <w:pPr>
              <w:widowControl w:val="0"/>
              <w:ind w:left="-201" w:right="104"/>
              <w:jc w:val="right"/>
              <w:rPr>
                <w:rFonts w:eastAsiaTheme="minorHAnsi"/>
                <w:sz w:val="20"/>
                <w:szCs w:val="20"/>
              </w:rPr>
            </w:pPr>
            <w:r w:rsidRPr="00393F2E">
              <w:rPr>
                <w:rFonts w:eastAsiaTheme="minorHAnsi"/>
                <w:sz w:val="20"/>
                <w:szCs w:val="20"/>
              </w:rPr>
              <w:t>7.10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ABC8F65" w14:textId="6F3E622E" w:rsidR="00EA598B" w:rsidRPr="00393F2E" w:rsidRDefault="00BB63A6" w:rsidP="00470683">
            <w:pPr>
              <w:widowControl w:val="0"/>
              <w:ind w:left="-201" w:right="104"/>
              <w:jc w:val="right"/>
              <w:rPr>
                <w:sz w:val="20"/>
                <w:szCs w:val="20"/>
              </w:rPr>
            </w:pPr>
            <w:r w:rsidRPr="00393F2E">
              <w:rPr>
                <w:sz w:val="20"/>
                <w:szCs w:val="20"/>
              </w:rPr>
              <w:t>19.70</w:t>
            </w:r>
          </w:p>
        </w:tc>
      </w:tr>
      <w:tr w:rsidR="00393F2E" w:rsidRPr="00393F2E" w14:paraId="6B5A9C50" w14:textId="77777777" w:rsidTr="0059075C">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C0C3B1" w14:textId="77777777" w:rsidR="00EA598B" w:rsidRPr="00393F2E" w:rsidRDefault="00EA598B" w:rsidP="00470683">
            <w:pPr>
              <w:widowControl w:val="0"/>
              <w:ind w:left="98"/>
              <w:jc w:val="left"/>
              <w:rPr>
                <w:b/>
                <w:sz w:val="20"/>
                <w:szCs w:val="20"/>
              </w:rPr>
            </w:pPr>
            <w:r w:rsidRPr="00393F2E">
              <w:rPr>
                <w:b/>
                <w:sz w:val="20"/>
                <w:szCs w:val="20"/>
              </w:rPr>
              <w:t>ODP tonnes</w:t>
            </w:r>
          </w:p>
        </w:tc>
        <w:tc>
          <w:tcPr>
            <w:tcW w:w="550" w:type="pct"/>
            <w:tcBorders>
              <w:top w:val="nil"/>
              <w:left w:val="nil"/>
              <w:bottom w:val="single" w:sz="4" w:space="0" w:color="auto"/>
              <w:right w:val="single" w:sz="4" w:space="0" w:color="auto"/>
            </w:tcBorders>
            <w:shd w:val="clear" w:color="auto" w:fill="auto"/>
            <w:noWrap/>
          </w:tcPr>
          <w:p w14:paraId="17204DC5" w14:textId="0361ABA0" w:rsidR="00EA598B" w:rsidRPr="00393F2E" w:rsidRDefault="00AA3C7B" w:rsidP="00470683">
            <w:pPr>
              <w:ind w:left="-201" w:right="104"/>
              <w:jc w:val="right"/>
              <w:rPr>
                <w:rFonts w:eastAsiaTheme="minorHAnsi"/>
                <w:sz w:val="20"/>
                <w:szCs w:val="20"/>
              </w:rPr>
            </w:pPr>
            <w:r w:rsidRPr="00393F2E">
              <w:rPr>
                <w:rFonts w:eastAsiaTheme="minorHAnsi"/>
                <w:sz w:val="20"/>
                <w:szCs w:val="20"/>
              </w:rPr>
              <w:t>0.62</w:t>
            </w:r>
          </w:p>
        </w:tc>
        <w:tc>
          <w:tcPr>
            <w:tcW w:w="550" w:type="pct"/>
            <w:tcBorders>
              <w:top w:val="nil"/>
              <w:left w:val="nil"/>
              <w:bottom w:val="single" w:sz="4" w:space="0" w:color="auto"/>
              <w:right w:val="single" w:sz="4" w:space="0" w:color="auto"/>
            </w:tcBorders>
            <w:shd w:val="clear" w:color="auto" w:fill="auto"/>
            <w:noWrap/>
          </w:tcPr>
          <w:p w14:paraId="4D544AC5" w14:textId="4DF8401B" w:rsidR="00EA598B" w:rsidRPr="00393F2E" w:rsidRDefault="00AA3C7B" w:rsidP="00470683">
            <w:pPr>
              <w:ind w:left="-201" w:right="104"/>
              <w:jc w:val="right"/>
              <w:rPr>
                <w:sz w:val="20"/>
                <w:szCs w:val="20"/>
              </w:rPr>
            </w:pPr>
            <w:r w:rsidRPr="00393F2E">
              <w:rPr>
                <w:sz w:val="20"/>
                <w:szCs w:val="20"/>
              </w:rPr>
              <w:t>0.61</w:t>
            </w:r>
          </w:p>
        </w:tc>
        <w:tc>
          <w:tcPr>
            <w:tcW w:w="550" w:type="pct"/>
            <w:tcBorders>
              <w:top w:val="single" w:sz="4" w:space="0" w:color="auto"/>
              <w:left w:val="nil"/>
              <w:bottom w:val="single" w:sz="4" w:space="0" w:color="auto"/>
              <w:right w:val="single" w:sz="4" w:space="0" w:color="auto"/>
            </w:tcBorders>
          </w:tcPr>
          <w:p w14:paraId="35C536FE" w14:textId="35627410" w:rsidR="00EA598B" w:rsidRPr="00393F2E" w:rsidRDefault="00AA3C7B" w:rsidP="00470683">
            <w:pPr>
              <w:ind w:left="-201" w:right="104"/>
              <w:jc w:val="right"/>
              <w:rPr>
                <w:sz w:val="20"/>
                <w:szCs w:val="20"/>
              </w:rPr>
            </w:pPr>
            <w:r w:rsidRPr="00393F2E">
              <w:rPr>
                <w:sz w:val="20"/>
                <w:szCs w:val="20"/>
              </w:rPr>
              <w:t>0.57</w:t>
            </w:r>
          </w:p>
        </w:tc>
        <w:tc>
          <w:tcPr>
            <w:tcW w:w="550" w:type="pct"/>
            <w:tcBorders>
              <w:top w:val="nil"/>
              <w:left w:val="single" w:sz="4" w:space="0" w:color="auto"/>
              <w:bottom w:val="single" w:sz="4" w:space="0" w:color="auto"/>
              <w:right w:val="single" w:sz="4" w:space="0" w:color="auto"/>
            </w:tcBorders>
          </w:tcPr>
          <w:p w14:paraId="69DB766D" w14:textId="41D65169" w:rsidR="00EA598B" w:rsidRPr="00393F2E" w:rsidRDefault="00AA3C7B" w:rsidP="00470683">
            <w:pPr>
              <w:ind w:left="-201" w:right="104"/>
              <w:jc w:val="right"/>
              <w:rPr>
                <w:sz w:val="20"/>
                <w:szCs w:val="20"/>
              </w:rPr>
            </w:pPr>
            <w:r w:rsidRPr="00393F2E">
              <w:rPr>
                <w:sz w:val="20"/>
                <w:szCs w:val="20"/>
              </w:rPr>
              <w:t>0.52</w:t>
            </w:r>
          </w:p>
        </w:tc>
        <w:tc>
          <w:tcPr>
            <w:tcW w:w="551" w:type="pct"/>
            <w:tcBorders>
              <w:top w:val="nil"/>
              <w:left w:val="single" w:sz="4" w:space="0" w:color="auto"/>
              <w:bottom w:val="single" w:sz="4" w:space="0" w:color="auto"/>
              <w:right w:val="single" w:sz="4" w:space="0" w:color="auto"/>
            </w:tcBorders>
          </w:tcPr>
          <w:p w14:paraId="235B30BB" w14:textId="50BBAA72" w:rsidR="00EA598B" w:rsidRPr="00393F2E" w:rsidRDefault="001938AC" w:rsidP="00470683">
            <w:pPr>
              <w:ind w:left="-201" w:right="104"/>
              <w:jc w:val="right"/>
              <w:rPr>
                <w:rFonts w:eastAsiaTheme="minorHAnsi"/>
                <w:sz w:val="20"/>
                <w:szCs w:val="20"/>
              </w:rPr>
            </w:pPr>
            <w:r w:rsidRPr="00393F2E">
              <w:rPr>
                <w:rFonts w:eastAsiaTheme="minorHAnsi"/>
                <w:sz w:val="20"/>
                <w:szCs w:val="20"/>
              </w:rPr>
              <w:t>0.39</w:t>
            </w:r>
          </w:p>
        </w:tc>
        <w:tc>
          <w:tcPr>
            <w:tcW w:w="606" w:type="pct"/>
            <w:tcBorders>
              <w:top w:val="nil"/>
              <w:left w:val="single" w:sz="4" w:space="0" w:color="auto"/>
              <w:bottom w:val="single" w:sz="4" w:space="0" w:color="auto"/>
              <w:right w:val="single" w:sz="4" w:space="0" w:color="auto"/>
            </w:tcBorders>
            <w:shd w:val="clear" w:color="auto" w:fill="auto"/>
            <w:noWrap/>
          </w:tcPr>
          <w:p w14:paraId="7C693672" w14:textId="04DDB032" w:rsidR="00EA598B" w:rsidRPr="00393F2E" w:rsidRDefault="00AA3C7B" w:rsidP="00470683">
            <w:pPr>
              <w:ind w:left="-201" w:right="104"/>
              <w:jc w:val="right"/>
              <w:rPr>
                <w:rFonts w:eastAsiaTheme="minorHAnsi"/>
                <w:sz w:val="20"/>
                <w:szCs w:val="20"/>
              </w:rPr>
            </w:pPr>
            <w:r w:rsidRPr="00393F2E">
              <w:rPr>
                <w:rFonts w:eastAsiaTheme="minorHAnsi"/>
                <w:sz w:val="20"/>
                <w:szCs w:val="20"/>
              </w:rPr>
              <w:t>1.09</w:t>
            </w:r>
          </w:p>
        </w:tc>
      </w:tr>
    </w:tbl>
    <w:p w14:paraId="0E2B8E4B" w14:textId="04469532" w:rsidR="00EA598B" w:rsidRPr="00393F2E" w:rsidRDefault="00EA598B" w:rsidP="00EA598B">
      <w:pPr>
        <w:rPr>
          <w:sz w:val="18"/>
          <w:szCs w:val="16"/>
        </w:rPr>
      </w:pPr>
      <w:r w:rsidRPr="00393F2E">
        <w:rPr>
          <w:sz w:val="18"/>
          <w:szCs w:val="16"/>
        </w:rPr>
        <w:t>* CP data</w:t>
      </w:r>
    </w:p>
    <w:p w14:paraId="0DAA9744" w14:textId="50F6FDBE" w:rsidR="00EA598B" w:rsidRPr="00393F2E" w:rsidRDefault="006034BF" w:rsidP="00A52FAD">
      <w:pPr>
        <w:pStyle w:val="Heading1"/>
        <w:spacing w:before="240"/>
      </w:pPr>
      <w:r w:rsidRPr="00393F2E">
        <w:t>The effective implementation of HPMP</w:t>
      </w:r>
      <w:r w:rsidR="00317A15" w:rsidRPr="00393F2E">
        <w:t xml:space="preserve"> activities</w:t>
      </w:r>
      <w:r w:rsidR="00CC1256" w:rsidRPr="00393F2E">
        <w:t xml:space="preserve"> in Eritrea</w:t>
      </w:r>
      <w:r w:rsidRPr="00393F2E">
        <w:t xml:space="preserve">, </w:t>
      </w:r>
      <w:r w:rsidR="003D2848" w:rsidRPr="00393F2E">
        <w:t>coupled</w:t>
      </w:r>
      <w:r w:rsidRPr="00393F2E">
        <w:t xml:space="preserve"> with the increasing availability of ODS alternative</w:t>
      </w:r>
      <w:r w:rsidR="00841B6A" w:rsidRPr="00393F2E">
        <w:t xml:space="preserve"> technologies</w:t>
      </w:r>
      <w:r w:rsidRPr="00393F2E">
        <w:t xml:space="preserve">, has led to a </w:t>
      </w:r>
      <w:r w:rsidR="002E28AD" w:rsidRPr="00393F2E">
        <w:t>steady</w:t>
      </w:r>
      <w:r w:rsidRPr="00393F2E">
        <w:t xml:space="preserve"> decline in HCFC-22 consumption. </w:t>
      </w:r>
      <w:r w:rsidR="005E488F" w:rsidRPr="00393F2E">
        <w:t>In domestic and commercial air conditioning, HCFC</w:t>
      </w:r>
      <w:r w:rsidR="005E488F" w:rsidRPr="00393F2E">
        <w:noBreakHyphen/>
        <w:t xml:space="preserve">22 is being replaced </w:t>
      </w:r>
      <w:r w:rsidRPr="00393F2E">
        <w:t>with R</w:t>
      </w:r>
      <w:r w:rsidR="00FF11CC" w:rsidRPr="00393F2E">
        <w:t>-</w:t>
      </w:r>
      <w:r w:rsidRPr="00393F2E">
        <w:t xml:space="preserve">410A, </w:t>
      </w:r>
      <w:r w:rsidR="00FF11CC" w:rsidRPr="00393F2E">
        <w:t>HFC-</w:t>
      </w:r>
      <w:r w:rsidRPr="00393F2E">
        <w:t>32, and R</w:t>
      </w:r>
      <w:r w:rsidR="00FF11CC" w:rsidRPr="00393F2E">
        <w:t>-</w:t>
      </w:r>
      <w:r w:rsidRPr="00393F2E">
        <w:t>290, while R</w:t>
      </w:r>
      <w:r w:rsidR="00F07578" w:rsidRPr="00393F2E">
        <w:t>-</w:t>
      </w:r>
      <w:r w:rsidRPr="00393F2E">
        <w:t>404A is being adopted in the industrial sector.</w:t>
      </w:r>
    </w:p>
    <w:p w14:paraId="6479C6D2" w14:textId="77777777" w:rsidR="00EA598B" w:rsidRPr="00393F2E" w:rsidRDefault="00EA598B" w:rsidP="00A52FAD">
      <w:pPr>
        <w:keepNext/>
        <w:spacing w:after="240"/>
        <w:rPr>
          <w:i/>
        </w:rPr>
      </w:pPr>
      <w:r w:rsidRPr="00393F2E">
        <w:rPr>
          <w:i/>
        </w:rPr>
        <w:t>Country programme implementation report</w:t>
      </w:r>
    </w:p>
    <w:p w14:paraId="2ECD4C31" w14:textId="7A3E75A9" w:rsidR="00EA598B" w:rsidRPr="00393F2E" w:rsidRDefault="00EA598B" w:rsidP="00A52FAD">
      <w:pPr>
        <w:pStyle w:val="Heading1"/>
      </w:pPr>
      <w:r w:rsidRPr="00393F2E">
        <w:t xml:space="preserve">The Government of </w:t>
      </w:r>
      <w:r w:rsidR="005B3E5D" w:rsidRPr="00393F2E">
        <w:t>Eritrea</w:t>
      </w:r>
      <w:r w:rsidRPr="00393F2E">
        <w:t xml:space="preserve"> reported HCFC sector consumption data under the 202</w:t>
      </w:r>
      <w:r w:rsidR="006E4106" w:rsidRPr="00393F2E">
        <w:t>3</w:t>
      </w:r>
      <w:r w:rsidR="006B7A3A" w:rsidRPr="00393F2E">
        <w:t> </w:t>
      </w:r>
      <w:r w:rsidRPr="00393F2E">
        <w:t xml:space="preserve">CP implementation report that is consistent with the data reported under Article 7 of the Montreal Protocol. </w:t>
      </w:r>
    </w:p>
    <w:p w14:paraId="14F0CED7" w14:textId="50E903A0" w:rsidR="00EA598B" w:rsidRPr="00393F2E" w:rsidRDefault="00EA598B" w:rsidP="00A52FAD">
      <w:pPr>
        <w:keepNext/>
        <w:spacing w:after="240"/>
        <w:rPr>
          <w:i/>
        </w:rPr>
      </w:pPr>
      <w:r w:rsidRPr="00393F2E">
        <w:rPr>
          <w:i/>
        </w:rPr>
        <w:t>Verification report</w:t>
      </w:r>
      <w:r w:rsidRPr="00393F2E">
        <w:rPr>
          <w:iCs/>
        </w:rPr>
        <w:t xml:space="preserve"> </w:t>
      </w:r>
    </w:p>
    <w:p w14:paraId="753BDC2E" w14:textId="160D3816" w:rsidR="00EA598B" w:rsidRPr="00393F2E" w:rsidRDefault="00EA598B" w:rsidP="00A52FAD">
      <w:pPr>
        <w:pStyle w:val="Heading1"/>
      </w:pPr>
      <w:r w:rsidRPr="00393F2E">
        <w:t>The verification report confirmed that the Government was implementing a licensing and quota system for HCFC imports and exports and that the total consumption of HCFCs reported under Article 7 of the Montreal Protocol for 20</w:t>
      </w:r>
      <w:r w:rsidR="00084FA1" w:rsidRPr="00393F2E">
        <w:t>2</w:t>
      </w:r>
      <w:r w:rsidR="002C18F6" w:rsidRPr="00393F2E">
        <w:t>0</w:t>
      </w:r>
      <w:r w:rsidRPr="00393F2E">
        <w:t xml:space="preserve"> to 202</w:t>
      </w:r>
      <w:r w:rsidR="002C18F6" w:rsidRPr="00393F2E">
        <w:t>3</w:t>
      </w:r>
      <w:r w:rsidRPr="00393F2E">
        <w:t xml:space="preserve"> was correct (as shown in table 1 above). </w:t>
      </w:r>
      <w:bookmarkStart w:id="0" w:name="_Hlk196567656"/>
      <w:r w:rsidRPr="00393F2E">
        <w:t xml:space="preserve">The verification concluded that </w:t>
      </w:r>
      <w:r w:rsidR="005B3E5D" w:rsidRPr="00393F2E">
        <w:t>Eritrea</w:t>
      </w:r>
      <w:r w:rsidR="00E4164F" w:rsidRPr="00393F2E">
        <w:t xml:space="preserve"> </w:t>
      </w:r>
      <w:proofErr w:type="gramStart"/>
      <w:r w:rsidR="00E4164F" w:rsidRPr="00393F2E">
        <w:t>is in compliance with</w:t>
      </w:r>
      <w:proofErr w:type="gramEnd"/>
      <w:r w:rsidR="00E4164F" w:rsidRPr="00393F2E">
        <w:t xml:space="preserve"> the Montreal Protocol reduction schedule. </w:t>
      </w:r>
      <w:r w:rsidR="00B817B7" w:rsidRPr="00393F2E">
        <w:t>Effective</w:t>
      </w:r>
      <w:r w:rsidR="00E4164F" w:rsidRPr="00393F2E">
        <w:t xml:space="preserve"> enforcement of the 2010 ODS Regulations, coupled with the operational licensing and quota system </w:t>
      </w:r>
      <w:r w:rsidR="00C13C7C" w:rsidRPr="00393F2E">
        <w:t xml:space="preserve">implemented </w:t>
      </w:r>
      <w:r w:rsidR="00E4164F" w:rsidRPr="00393F2E">
        <w:t>since 2013, ha</w:t>
      </w:r>
      <w:r w:rsidR="00B817B7" w:rsidRPr="00393F2E">
        <w:t>s</w:t>
      </w:r>
      <w:r w:rsidR="00E4164F" w:rsidRPr="00393F2E">
        <w:t xml:space="preserve"> enabled the country to control and monitor HCFC imports. Collaboration among the </w:t>
      </w:r>
      <w:r w:rsidR="00AB7A05" w:rsidRPr="00393F2E">
        <w:t>n</w:t>
      </w:r>
      <w:r w:rsidR="00E4164F" w:rsidRPr="00393F2E">
        <w:t xml:space="preserve">ational </w:t>
      </w:r>
      <w:r w:rsidR="00AB7A05" w:rsidRPr="00393F2E">
        <w:t>o</w:t>
      </w:r>
      <w:r w:rsidR="00E4164F" w:rsidRPr="00393F2E">
        <w:t xml:space="preserve">zone </w:t>
      </w:r>
      <w:r w:rsidR="00AB7A05" w:rsidRPr="00393F2E">
        <w:t>o</w:t>
      </w:r>
      <w:r w:rsidR="00E4164F" w:rsidRPr="00393F2E">
        <w:t xml:space="preserve">ffice, </w:t>
      </w:r>
      <w:r w:rsidR="00AB7A05" w:rsidRPr="00393F2E">
        <w:t>c</w:t>
      </w:r>
      <w:r w:rsidR="00E4164F" w:rsidRPr="00393F2E">
        <w:t xml:space="preserve">ustoms </w:t>
      </w:r>
      <w:r w:rsidR="00AB7A05" w:rsidRPr="00393F2E">
        <w:t>d</w:t>
      </w:r>
      <w:r w:rsidR="00E4164F" w:rsidRPr="00393F2E">
        <w:t xml:space="preserve">epartment, and other stakeholders has </w:t>
      </w:r>
      <w:r w:rsidR="00B946B2" w:rsidRPr="00393F2E">
        <w:t xml:space="preserve">significantly </w:t>
      </w:r>
      <w:r w:rsidR="00E4164F" w:rsidRPr="00393F2E">
        <w:t xml:space="preserve">contributed to maintaining compliance, supported </w:t>
      </w:r>
      <w:proofErr w:type="gramStart"/>
      <w:r w:rsidR="00E4164F" w:rsidRPr="00393F2E">
        <w:t>by the use of</w:t>
      </w:r>
      <w:proofErr w:type="gramEnd"/>
      <w:r w:rsidR="00E4164F" w:rsidRPr="00393F2E">
        <w:t xml:space="preserve"> refrigerant identifiers and regular data reconciliation. </w:t>
      </w:r>
      <w:r w:rsidR="00B946B2" w:rsidRPr="00393F2E">
        <w:t>Despite</w:t>
      </w:r>
      <w:r w:rsidR="00E4164F" w:rsidRPr="00393F2E">
        <w:t xml:space="preserve"> challenges such as difficulties in importer record-keeping, gaps in information sharing among enforcement bodies, and customs staff turnover, Eritrea has demonstrated </w:t>
      </w:r>
      <w:r w:rsidR="001C0B98" w:rsidRPr="00393F2E">
        <w:t xml:space="preserve">a </w:t>
      </w:r>
      <w:r w:rsidR="00E4164F" w:rsidRPr="00393F2E">
        <w:t xml:space="preserve">strong commitment and institutional capacity in advancing the environmentally sound management of </w:t>
      </w:r>
      <w:r w:rsidR="003E1423" w:rsidRPr="00393F2E">
        <w:t>ODS</w:t>
      </w:r>
      <w:r w:rsidR="00E4164F" w:rsidRPr="00393F2E">
        <w:t>.</w:t>
      </w:r>
      <w:r w:rsidR="00E4164F" w:rsidRPr="00393F2E" w:rsidDel="00E4164F">
        <w:t xml:space="preserve"> </w:t>
      </w:r>
      <w:bookmarkEnd w:id="0"/>
      <w:r w:rsidR="005E6E7B" w:rsidRPr="00393F2E">
        <w:t xml:space="preserve">UNEP </w:t>
      </w:r>
      <w:r w:rsidR="00467C75" w:rsidRPr="00393F2E">
        <w:t>con</w:t>
      </w:r>
      <w:r w:rsidR="005E6E7B" w:rsidRPr="00393F2E">
        <w:t xml:space="preserve">firmed </w:t>
      </w:r>
      <w:r w:rsidR="00624BB6" w:rsidRPr="00393F2E">
        <w:t>th</w:t>
      </w:r>
      <w:r w:rsidR="008206D6" w:rsidRPr="00393F2E">
        <w:t>at</w:t>
      </w:r>
      <w:r w:rsidR="00624BB6" w:rsidRPr="00393F2E">
        <w:t xml:space="preserve"> </w:t>
      </w:r>
      <w:r w:rsidR="008206D6" w:rsidRPr="00393F2E">
        <w:t>the challenges have been addressed</w:t>
      </w:r>
      <w:r w:rsidR="007555B6" w:rsidRPr="00393F2E">
        <w:t xml:space="preserve"> as part of the HPMP activities.</w:t>
      </w:r>
    </w:p>
    <w:p w14:paraId="6C39835C" w14:textId="77893D06" w:rsidR="00EA598B" w:rsidRPr="00393F2E" w:rsidRDefault="00EA598B" w:rsidP="00A52FAD">
      <w:pPr>
        <w:keepNext/>
        <w:spacing w:after="240"/>
        <w:rPr>
          <w:u w:val="single"/>
        </w:rPr>
      </w:pPr>
      <w:r w:rsidRPr="00393F2E">
        <w:rPr>
          <w:u w:val="single"/>
        </w:rPr>
        <w:lastRenderedPageBreak/>
        <w:t xml:space="preserve">Progress report on the implementation of the </w:t>
      </w:r>
      <w:r w:rsidR="004836AF" w:rsidRPr="00393F2E">
        <w:rPr>
          <w:u w:val="single"/>
        </w:rPr>
        <w:t>first</w:t>
      </w:r>
      <w:r w:rsidRPr="00393F2E">
        <w:rPr>
          <w:u w:val="single"/>
        </w:rPr>
        <w:t xml:space="preserve"> tranche of stage II</w:t>
      </w:r>
      <w:r w:rsidR="004836AF" w:rsidRPr="00393F2E">
        <w:rPr>
          <w:u w:val="single"/>
        </w:rPr>
        <w:t xml:space="preserve"> </w:t>
      </w:r>
      <w:r w:rsidRPr="00393F2E">
        <w:rPr>
          <w:u w:val="single"/>
        </w:rPr>
        <w:t>of the HCFC phase</w:t>
      </w:r>
      <w:r w:rsidRPr="00393F2E">
        <w:rPr>
          <w:u w:val="single"/>
        </w:rPr>
        <w:noBreakHyphen/>
        <w:t>out management plan</w:t>
      </w:r>
    </w:p>
    <w:p w14:paraId="75715E39" w14:textId="77777777" w:rsidR="00EA598B" w:rsidRPr="00393F2E" w:rsidRDefault="00EA598B" w:rsidP="00A52FAD">
      <w:pPr>
        <w:keepNext/>
        <w:spacing w:after="240"/>
        <w:rPr>
          <w:i/>
        </w:rPr>
      </w:pPr>
      <w:r w:rsidRPr="00393F2E">
        <w:rPr>
          <w:i/>
        </w:rPr>
        <w:t>Legal framework</w:t>
      </w:r>
    </w:p>
    <w:p w14:paraId="7DE30063" w14:textId="4ACF4CC0" w:rsidR="00887C63" w:rsidRPr="00393F2E" w:rsidRDefault="00406EF5" w:rsidP="00616DE5">
      <w:pPr>
        <w:pStyle w:val="Heading1"/>
      </w:pPr>
      <w:r w:rsidRPr="00393F2E">
        <w:t xml:space="preserve">The Government of Eritrea has enacted a regulation (Legal Notice 117/2010) banning the import of ODS-based equipment, requiring registration of ODS importers and establishing import quotas on an annual basis. </w:t>
      </w:r>
      <w:r w:rsidR="00C1731E" w:rsidRPr="00393F2E">
        <w:t xml:space="preserve">With the ratification of the Kigali Amendment on 7 February 2023, </w:t>
      </w:r>
      <w:r w:rsidR="00980A9F" w:rsidRPr="00393F2E">
        <w:t>the regulatory framework</w:t>
      </w:r>
      <w:r w:rsidR="00D840FB" w:rsidRPr="00393F2E">
        <w:rPr>
          <w:rStyle w:val="FootnoteReference"/>
        </w:rPr>
        <w:footnoteReference w:id="4"/>
      </w:r>
      <w:r w:rsidR="00887C63" w:rsidRPr="00393F2E">
        <w:t xml:space="preserve"> was revi</w:t>
      </w:r>
      <w:r w:rsidR="00980A9F" w:rsidRPr="00393F2E">
        <w:t>sed</w:t>
      </w:r>
      <w:r w:rsidR="00887C63" w:rsidRPr="00393F2E">
        <w:t xml:space="preserve"> </w:t>
      </w:r>
      <w:r w:rsidR="0018016B" w:rsidRPr="00393F2E">
        <w:t xml:space="preserve">in 2023 </w:t>
      </w:r>
      <w:r w:rsidR="00887C63" w:rsidRPr="00393F2E">
        <w:t xml:space="preserve">to </w:t>
      </w:r>
      <w:r w:rsidR="00F2423A" w:rsidRPr="00393F2E">
        <w:t>include</w:t>
      </w:r>
      <w:r w:rsidR="00887C63" w:rsidRPr="00393F2E">
        <w:t xml:space="preserve"> HFCs</w:t>
      </w:r>
      <w:r w:rsidR="00F2423A" w:rsidRPr="00393F2E">
        <w:t xml:space="preserve"> and their blends</w:t>
      </w:r>
      <w:r w:rsidR="00887C63" w:rsidRPr="00393F2E">
        <w:t xml:space="preserve">. Harmonized </w:t>
      </w:r>
      <w:r w:rsidR="00296756" w:rsidRPr="00393F2E">
        <w:t>s</w:t>
      </w:r>
      <w:r w:rsidR="00887C63" w:rsidRPr="00393F2E">
        <w:t>ystem</w:t>
      </w:r>
      <w:r w:rsidR="003C4A06" w:rsidRPr="00393F2E">
        <w:t>s</w:t>
      </w:r>
      <w:r w:rsidR="00887C63" w:rsidRPr="00393F2E">
        <w:t xml:space="preserve"> </w:t>
      </w:r>
      <w:r w:rsidR="00470CCA" w:rsidRPr="00393F2E">
        <w:t xml:space="preserve">(HS) </w:t>
      </w:r>
      <w:r w:rsidR="00887C63" w:rsidRPr="00393F2E">
        <w:t xml:space="preserve">2022 tariff codes </w:t>
      </w:r>
      <w:r w:rsidR="009E0C8D" w:rsidRPr="00393F2E">
        <w:t xml:space="preserve">were </w:t>
      </w:r>
      <w:r w:rsidR="00E02117" w:rsidRPr="00393F2E">
        <w:t xml:space="preserve">also </w:t>
      </w:r>
      <w:r w:rsidR="004C7D55" w:rsidRPr="00393F2E">
        <w:t>adopted</w:t>
      </w:r>
      <w:r w:rsidR="00887C63" w:rsidRPr="00393F2E">
        <w:t>.</w:t>
      </w:r>
    </w:p>
    <w:p w14:paraId="2EC52DF2" w14:textId="04894828" w:rsidR="00EA598B" w:rsidRPr="00393F2E" w:rsidRDefault="00887C63" w:rsidP="003939FA">
      <w:pPr>
        <w:pStyle w:val="Heading1"/>
      </w:pPr>
      <w:r w:rsidRPr="00393F2E">
        <w:t xml:space="preserve">Training </w:t>
      </w:r>
      <w:r w:rsidR="002A7CE2" w:rsidRPr="00393F2E">
        <w:t xml:space="preserve">was conducted for </w:t>
      </w:r>
      <w:r w:rsidR="00E47BFB" w:rsidRPr="00393F2E">
        <w:t xml:space="preserve">37 customs </w:t>
      </w:r>
      <w:r w:rsidR="00D7497E" w:rsidRPr="00393F2E">
        <w:t xml:space="preserve">and law enforcement </w:t>
      </w:r>
      <w:r w:rsidR="00E47BFB" w:rsidRPr="00393F2E">
        <w:t>officers, including six female</w:t>
      </w:r>
      <w:r w:rsidR="00927841" w:rsidRPr="00393F2E">
        <w:t>s</w:t>
      </w:r>
      <w:r w:rsidR="00712245" w:rsidRPr="00393F2E">
        <w:t xml:space="preserve">, </w:t>
      </w:r>
      <w:r w:rsidR="00D71C31" w:rsidRPr="00393F2E">
        <w:t xml:space="preserve">covering </w:t>
      </w:r>
      <w:r w:rsidR="00746D2A" w:rsidRPr="00393F2E">
        <w:t xml:space="preserve">updates to </w:t>
      </w:r>
      <w:r w:rsidRPr="00393F2E">
        <w:t xml:space="preserve">legislation, </w:t>
      </w:r>
      <w:r w:rsidR="006A7732" w:rsidRPr="00393F2E">
        <w:t>capacity</w:t>
      </w:r>
      <w:r w:rsidR="003C7BFE" w:rsidRPr="00393F2E">
        <w:t>-building</w:t>
      </w:r>
      <w:r w:rsidR="006A7732" w:rsidRPr="00393F2E">
        <w:t xml:space="preserve"> in </w:t>
      </w:r>
      <w:r w:rsidR="00EF58F0" w:rsidRPr="00393F2E">
        <w:t xml:space="preserve">monitoring and </w:t>
      </w:r>
      <w:r w:rsidRPr="00393F2E">
        <w:t>preventi</w:t>
      </w:r>
      <w:r w:rsidR="00E11A6A" w:rsidRPr="00393F2E">
        <w:t>ng</w:t>
      </w:r>
      <w:r w:rsidRPr="00393F2E">
        <w:t xml:space="preserve"> illegal trade </w:t>
      </w:r>
      <w:r w:rsidR="0060068D" w:rsidRPr="00393F2E">
        <w:t xml:space="preserve">of HCFCs and other controlled substances under the Montreal Protocol, </w:t>
      </w:r>
      <w:r w:rsidRPr="00393F2E">
        <w:t>and recognizing counterfeit refrigerants</w:t>
      </w:r>
      <w:r w:rsidR="00D92BAC" w:rsidRPr="00393F2E">
        <w:t>.</w:t>
      </w:r>
      <w:r w:rsidR="00194095" w:rsidRPr="00393F2E">
        <w:t xml:space="preserve"> </w:t>
      </w:r>
      <w:r w:rsidRPr="00393F2E">
        <w:t>Additionally, refrigerant identification services were provided to technicians and sectors from offices located in Asmara and Massawa.</w:t>
      </w:r>
      <w:r w:rsidR="00194095" w:rsidRPr="00393F2E">
        <w:t xml:space="preserve"> </w:t>
      </w:r>
      <w:r w:rsidR="00EA7A1B" w:rsidRPr="00393F2E">
        <w:t>In 2024, t</w:t>
      </w:r>
      <w:r w:rsidRPr="00393F2E">
        <w:t xml:space="preserve">he </w:t>
      </w:r>
      <w:r w:rsidR="000B298D" w:rsidRPr="00393F2E">
        <w:t>n</w:t>
      </w:r>
      <w:r w:rsidR="008D47B3" w:rsidRPr="00393F2E">
        <w:t xml:space="preserve">ational </w:t>
      </w:r>
      <w:r w:rsidR="000B298D" w:rsidRPr="00393F2E">
        <w:t>o</w:t>
      </w:r>
      <w:r w:rsidR="008D47B3" w:rsidRPr="00393F2E">
        <w:t xml:space="preserve">zone </w:t>
      </w:r>
      <w:r w:rsidR="000B298D" w:rsidRPr="00393F2E">
        <w:t>u</w:t>
      </w:r>
      <w:r w:rsidR="00920A49" w:rsidRPr="00393F2E">
        <w:t>nit</w:t>
      </w:r>
      <w:r w:rsidR="008D47B3" w:rsidRPr="00393F2E">
        <w:t xml:space="preserve"> </w:t>
      </w:r>
      <w:r w:rsidR="00626C8B" w:rsidRPr="00393F2E">
        <w:t>(</w:t>
      </w:r>
      <w:r w:rsidRPr="00393F2E">
        <w:t>NO</w:t>
      </w:r>
      <w:r w:rsidR="00920A49" w:rsidRPr="00393F2E">
        <w:t>U</w:t>
      </w:r>
      <w:r w:rsidR="00626C8B" w:rsidRPr="00393F2E">
        <w:t>)</w:t>
      </w:r>
      <w:r w:rsidRPr="00393F2E">
        <w:t xml:space="preserve"> participated in border dialogues </w:t>
      </w:r>
      <w:r w:rsidR="00194095" w:rsidRPr="00393F2E">
        <w:t xml:space="preserve">in </w:t>
      </w:r>
      <w:r w:rsidRPr="00393F2E">
        <w:t>Mozambique with representatives from neighboring countries to exchange</w:t>
      </w:r>
      <w:r w:rsidR="00194095" w:rsidRPr="00393F2E">
        <w:t xml:space="preserve"> </w:t>
      </w:r>
      <w:r w:rsidRPr="00393F2E">
        <w:t xml:space="preserve">information on </w:t>
      </w:r>
      <w:r w:rsidR="00CF5865" w:rsidRPr="00393F2E">
        <w:t xml:space="preserve">the </w:t>
      </w:r>
      <w:r w:rsidRPr="00393F2E">
        <w:t xml:space="preserve">potential illegal trade </w:t>
      </w:r>
      <w:r w:rsidR="00FC1803" w:rsidRPr="00393F2E">
        <w:t xml:space="preserve">of </w:t>
      </w:r>
      <w:r w:rsidRPr="00393F2E">
        <w:t>HCFCs</w:t>
      </w:r>
      <w:r w:rsidR="00194095" w:rsidRPr="00393F2E">
        <w:t>.</w:t>
      </w:r>
    </w:p>
    <w:p w14:paraId="242CB3B3" w14:textId="77777777" w:rsidR="00EA598B" w:rsidRPr="00393F2E" w:rsidRDefault="00EA598B" w:rsidP="00A52FAD">
      <w:pPr>
        <w:keepNext/>
        <w:spacing w:after="240"/>
        <w:rPr>
          <w:i/>
        </w:rPr>
      </w:pPr>
      <w:r w:rsidRPr="00393F2E">
        <w:rPr>
          <w:i/>
        </w:rPr>
        <w:t>Refrigeration servicing sector</w:t>
      </w:r>
    </w:p>
    <w:p w14:paraId="61F68D34" w14:textId="1F8174C3" w:rsidR="008F1BBA" w:rsidRPr="00393F2E" w:rsidRDefault="00383944" w:rsidP="008F1BBA">
      <w:pPr>
        <w:pStyle w:val="Heading1"/>
      </w:pPr>
      <w:r w:rsidRPr="00393F2E">
        <w:t>During the implementation period, the following activities were implemented:</w:t>
      </w:r>
    </w:p>
    <w:p w14:paraId="7FAE8828" w14:textId="4D56B523" w:rsidR="003D63FD" w:rsidRPr="00393F2E" w:rsidRDefault="003D63FD" w:rsidP="00E96D15">
      <w:pPr>
        <w:pStyle w:val="Heading2"/>
      </w:pPr>
      <w:r w:rsidRPr="00393F2E">
        <w:rPr>
          <w:i/>
          <w:iCs/>
        </w:rPr>
        <w:t>Strengthening the capacity of RAC servicing technicians</w:t>
      </w:r>
      <w:r w:rsidRPr="00393F2E">
        <w:t xml:space="preserve">: </w:t>
      </w:r>
      <w:r w:rsidR="00DC210A" w:rsidRPr="00393F2E">
        <w:t xml:space="preserve">The </w:t>
      </w:r>
      <w:r w:rsidR="00647477" w:rsidRPr="00393F2E">
        <w:t>voluntary RAC technician certification scheme</w:t>
      </w:r>
      <w:r w:rsidR="00647477" w:rsidRPr="00393F2E">
        <w:rPr>
          <w:rStyle w:val="FootnoteReference"/>
        </w:rPr>
        <w:footnoteReference w:id="5"/>
      </w:r>
      <w:r w:rsidR="00DC210A" w:rsidRPr="00393F2E">
        <w:t xml:space="preserve"> </w:t>
      </w:r>
      <w:r w:rsidR="002103D9" w:rsidRPr="00393F2E">
        <w:t>was</w:t>
      </w:r>
      <w:r w:rsidR="00F67E48" w:rsidRPr="00393F2E">
        <w:t xml:space="preserve"> finalized and is pending government approval. A technicians’ training manual was developed and distributed to more than 70 RAC technicians. In total, 131 RAC technicians, including 21 females, received training on good refrigeration servicing practices, including the use of low-</w:t>
      </w:r>
      <w:r w:rsidR="00BF74E6" w:rsidRPr="00393F2E">
        <w:t>global-warming-potential (</w:t>
      </w:r>
      <w:r w:rsidR="00F67E48" w:rsidRPr="00393F2E">
        <w:t>GWP</w:t>
      </w:r>
      <w:r w:rsidR="00BF74E6" w:rsidRPr="00393F2E">
        <w:t>)</w:t>
      </w:r>
      <w:r w:rsidR="00F67E48" w:rsidRPr="00393F2E">
        <w:t xml:space="preserve"> alternatives, hydrocarbons, and other </w:t>
      </w:r>
      <w:r w:rsidR="00FF5A8C" w:rsidRPr="00393F2E">
        <w:t>low- or zero-GWP</w:t>
      </w:r>
      <w:r w:rsidR="00F67E48" w:rsidRPr="00393F2E">
        <w:t xml:space="preserve"> refrigerants</w:t>
      </w:r>
      <w:r w:rsidR="00575310" w:rsidRPr="00393F2E">
        <w:t>;</w:t>
      </w:r>
    </w:p>
    <w:p w14:paraId="220A8720" w14:textId="0C0A4071" w:rsidR="003D63FD" w:rsidRPr="00393F2E" w:rsidRDefault="003D63FD" w:rsidP="00671C9A">
      <w:pPr>
        <w:pStyle w:val="Heading2"/>
      </w:pPr>
      <w:r w:rsidRPr="00393F2E">
        <w:rPr>
          <w:i/>
          <w:iCs/>
        </w:rPr>
        <w:t>Developing national technical standards and promoting green procurement</w:t>
      </w:r>
      <w:r w:rsidRPr="00393F2E">
        <w:t>: A team of national consultant</w:t>
      </w:r>
      <w:r w:rsidR="009B4FE1" w:rsidRPr="00393F2E">
        <w:t>s</w:t>
      </w:r>
      <w:r w:rsidR="00FA644C" w:rsidRPr="00393F2E">
        <w:rPr>
          <w:rStyle w:val="FootnoteReference"/>
        </w:rPr>
        <w:footnoteReference w:id="6"/>
      </w:r>
      <w:r w:rsidRPr="00393F2E">
        <w:t xml:space="preserve"> </w:t>
      </w:r>
      <w:r w:rsidR="00EF685E" w:rsidRPr="00393F2E">
        <w:t>was hired to develop technical standards for RAC servicing, incorporating energy efficiency measures and the safe use of low-GWP technologies. A</w:t>
      </w:r>
      <w:r w:rsidR="001F6484" w:rsidRPr="00393F2E">
        <w:t> </w:t>
      </w:r>
      <w:r w:rsidR="00EF685E" w:rsidRPr="00393F2E">
        <w:t>capacity-building workshop was conducted for 30 environmental inspectors and other relevant stakeholders to introduce the newly developed standards</w:t>
      </w:r>
      <w:r w:rsidR="00575310" w:rsidRPr="00393F2E">
        <w:t>; and</w:t>
      </w:r>
    </w:p>
    <w:p w14:paraId="4A93E00D" w14:textId="4821F165" w:rsidR="00EA598B" w:rsidRPr="00393F2E" w:rsidRDefault="003D63FD" w:rsidP="003658BD">
      <w:pPr>
        <w:pStyle w:val="Heading2"/>
      </w:pPr>
      <w:r w:rsidRPr="00393F2E">
        <w:rPr>
          <w:i/>
          <w:iCs/>
        </w:rPr>
        <w:t>Technical assistance and strengthening the centres of excellence</w:t>
      </w:r>
      <w:r w:rsidRPr="00393F2E">
        <w:t xml:space="preserve">: One refrigerant identifier </w:t>
      </w:r>
      <w:r w:rsidR="0046403F" w:rsidRPr="00393F2E">
        <w:t xml:space="preserve">was </w:t>
      </w:r>
      <w:r w:rsidRPr="00393F2E">
        <w:t>procured</w:t>
      </w:r>
      <w:r w:rsidR="0013788D" w:rsidRPr="00393F2E">
        <w:t>;</w:t>
      </w:r>
      <w:r w:rsidRPr="00393F2E">
        <w:t xml:space="preserve"> </w:t>
      </w:r>
      <w:r w:rsidR="008F5E4B" w:rsidRPr="00393F2E">
        <w:t>one</w:t>
      </w:r>
      <w:r w:rsidR="00B64ABA" w:rsidRPr="00393F2E">
        <w:t xml:space="preserve"> </w:t>
      </w:r>
      <w:r w:rsidR="0013788D" w:rsidRPr="00393F2E">
        <w:t>t</w:t>
      </w:r>
      <w:r w:rsidRPr="00393F2E">
        <w:t xml:space="preserve">wo-week training programme </w:t>
      </w:r>
      <w:r w:rsidR="0092045F" w:rsidRPr="00393F2E">
        <w:t xml:space="preserve">was conducted </w:t>
      </w:r>
      <w:r w:rsidRPr="00393F2E">
        <w:t>for 74 RAC technicians</w:t>
      </w:r>
      <w:r w:rsidR="0013788D" w:rsidRPr="00393F2E">
        <w:t xml:space="preserve">; </w:t>
      </w:r>
      <w:r w:rsidR="00BD746B" w:rsidRPr="00393F2E">
        <w:t xml:space="preserve">and </w:t>
      </w:r>
      <w:r w:rsidRPr="00393F2E">
        <w:t>RAC training institutes were strengthened through the provision of RAC tools and instruments</w:t>
      </w:r>
      <w:r w:rsidR="00494A9B" w:rsidRPr="00393F2E">
        <w:t>.</w:t>
      </w:r>
    </w:p>
    <w:p w14:paraId="26073C99" w14:textId="77777777" w:rsidR="00EA598B" w:rsidRPr="00393F2E" w:rsidRDefault="00EA598B" w:rsidP="00A52FAD">
      <w:pPr>
        <w:keepNext/>
        <w:spacing w:after="240"/>
        <w:rPr>
          <w:i/>
        </w:rPr>
      </w:pPr>
      <w:r w:rsidRPr="00393F2E">
        <w:rPr>
          <w:i/>
        </w:rPr>
        <w:t>Project implementation and monitoring</w:t>
      </w:r>
    </w:p>
    <w:p w14:paraId="7EAC864E" w14:textId="64A18B34" w:rsidR="00EA598B" w:rsidRPr="00393F2E" w:rsidRDefault="00BB555B" w:rsidP="00A52FAD">
      <w:pPr>
        <w:pStyle w:val="Heading1"/>
      </w:pPr>
      <w:r w:rsidRPr="00393F2E">
        <w:t xml:space="preserve">A total of US $20,000 was disbursed </w:t>
      </w:r>
      <w:r w:rsidR="00DC4085" w:rsidRPr="00393F2E">
        <w:t>to conduct monitoring and follow-up activities</w:t>
      </w:r>
      <w:r w:rsidR="007407E6" w:rsidRPr="00393F2E">
        <w:t xml:space="preserve">, </w:t>
      </w:r>
      <w:r w:rsidR="00D91510" w:rsidRPr="00393F2E">
        <w:t>which includes</w:t>
      </w:r>
      <w:r w:rsidR="003C3D33" w:rsidRPr="00393F2E">
        <w:t xml:space="preserve"> </w:t>
      </w:r>
      <w:r w:rsidR="00145105" w:rsidRPr="00393F2E">
        <w:t>expenditures for project staff and consultants (US $10,000), travel (US $2,000), and meetings (US</w:t>
      </w:r>
      <w:r w:rsidR="007E7C96" w:rsidRPr="00393F2E">
        <w:t> </w:t>
      </w:r>
      <w:r w:rsidR="00145105" w:rsidRPr="00393F2E">
        <w:t>$</w:t>
      </w:r>
      <w:r w:rsidR="00660EBB" w:rsidRPr="00393F2E">
        <w:t>8,000)</w:t>
      </w:r>
      <w:r w:rsidR="008E312D" w:rsidRPr="00393F2E">
        <w:t>.</w:t>
      </w:r>
      <w:r w:rsidR="00DC4085" w:rsidRPr="00393F2E">
        <w:t xml:space="preserve"> </w:t>
      </w:r>
    </w:p>
    <w:p w14:paraId="3BA95E8A" w14:textId="4C369AC7" w:rsidR="00EA598B" w:rsidRPr="00393F2E" w:rsidRDefault="00EA598B" w:rsidP="00A52FAD">
      <w:pPr>
        <w:keepNext/>
        <w:spacing w:after="240"/>
      </w:pPr>
      <w:r w:rsidRPr="00393F2E">
        <w:rPr>
          <w:u w:val="single"/>
        </w:rPr>
        <w:lastRenderedPageBreak/>
        <w:t>Level of fund disbursement</w:t>
      </w:r>
      <w:r w:rsidRPr="00393F2E">
        <w:t xml:space="preserve"> </w:t>
      </w:r>
    </w:p>
    <w:p w14:paraId="6B9CA5E1" w14:textId="6ADDB3D1" w:rsidR="00EA598B" w:rsidRPr="00393F2E" w:rsidRDefault="00EA598B" w:rsidP="00A52FAD">
      <w:pPr>
        <w:pStyle w:val="Heading1"/>
      </w:pPr>
      <w:r w:rsidRPr="00393F2E">
        <w:t xml:space="preserve">As of </w:t>
      </w:r>
      <w:r w:rsidR="009F3AD2" w:rsidRPr="00393F2E">
        <w:t>March</w:t>
      </w:r>
      <w:r w:rsidRPr="00393F2E">
        <w:t xml:space="preserve"> 202</w:t>
      </w:r>
      <w:r w:rsidR="00DD3162" w:rsidRPr="00393F2E">
        <w:t>5</w:t>
      </w:r>
      <w:r w:rsidRPr="00393F2E">
        <w:t>, of the US $</w:t>
      </w:r>
      <w:r w:rsidR="000F6F60" w:rsidRPr="00393F2E">
        <w:t>220,000</w:t>
      </w:r>
      <w:r w:rsidRPr="00393F2E">
        <w:t xml:space="preserve"> approved so far (US $</w:t>
      </w:r>
      <w:r w:rsidR="00E77B34" w:rsidRPr="00393F2E">
        <w:t>115,000</w:t>
      </w:r>
      <w:r w:rsidRPr="00393F2E">
        <w:t xml:space="preserve"> for </w:t>
      </w:r>
      <w:r w:rsidR="00942C38" w:rsidRPr="00393F2E">
        <w:t>UNEP</w:t>
      </w:r>
      <w:r w:rsidRPr="00393F2E">
        <w:t xml:space="preserve"> and US $</w:t>
      </w:r>
      <w:r w:rsidR="00E77B34" w:rsidRPr="00393F2E">
        <w:t>105,000</w:t>
      </w:r>
      <w:r w:rsidRPr="00393F2E">
        <w:t xml:space="preserve"> for </w:t>
      </w:r>
      <w:r w:rsidR="00942C38" w:rsidRPr="00393F2E">
        <w:t>UNIDO</w:t>
      </w:r>
      <w:r w:rsidRPr="00393F2E">
        <w:t>), US $</w:t>
      </w:r>
      <w:r w:rsidR="007955EA" w:rsidRPr="00393F2E">
        <w:t>213,000</w:t>
      </w:r>
      <w:r w:rsidRPr="00393F2E">
        <w:t xml:space="preserve"> (</w:t>
      </w:r>
      <w:r w:rsidR="001D433E" w:rsidRPr="00393F2E">
        <w:t>96.</w:t>
      </w:r>
      <w:r w:rsidR="00770797" w:rsidRPr="00393F2E">
        <w:t>8</w:t>
      </w:r>
      <w:r w:rsidRPr="00393F2E">
        <w:t> per</w:t>
      </w:r>
      <w:r w:rsidR="002D0826" w:rsidRPr="00393F2E">
        <w:t> </w:t>
      </w:r>
      <w:r w:rsidRPr="00393F2E">
        <w:t>cent) had been disbursed (US $</w:t>
      </w:r>
      <w:r w:rsidR="00CD7895" w:rsidRPr="00393F2E">
        <w:t>115,000</w:t>
      </w:r>
      <w:r w:rsidRPr="00393F2E">
        <w:t xml:space="preserve"> for </w:t>
      </w:r>
      <w:r w:rsidR="00942C38" w:rsidRPr="00393F2E">
        <w:t>UNEP</w:t>
      </w:r>
      <w:r w:rsidRPr="00393F2E">
        <w:t xml:space="preserve"> and US $</w:t>
      </w:r>
      <w:r w:rsidR="007955EA" w:rsidRPr="00393F2E">
        <w:t>98,000</w:t>
      </w:r>
      <w:r w:rsidRPr="00393F2E">
        <w:t xml:space="preserve"> for </w:t>
      </w:r>
      <w:r w:rsidR="00942C38" w:rsidRPr="00393F2E">
        <w:t>UNIDO</w:t>
      </w:r>
      <w:r w:rsidRPr="00393F2E">
        <w:t>). The balance of US $</w:t>
      </w:r>
      <w:r w:rsidR="001D433E" w:rsidRPr="00393F2E">
        <w:t>7,000</w:t>
      </w:r>
      <w:r w:rsidRPr="00393F2E">
        <w:t xml:space="preserve"> will be disbursed in </w:t>
      </w:r>
      <w:r w:rsidR="00426750" w:rsidRPr="00393F2E">
        <w:t>2025</w:t>
      </w:r>
      <w:r w:rsidRPr="00393F2E">
        <w:t>.</w:t>
      </w:r>
    </w:p>
    <w:p w14:paraId="45C651BD" w14:textId="67872E27" w:rsidR="00EA598B" w:rsidRPr="00393F2E" w:rsidRDefault="00EA598B" w:rsidP="00285888">
      <w:pPr>
        <w:keepNext/>
        <w:spacing w:before="240" w:after="240"/>
        <w:rPr>
          <w:u w:val="single"/>
        </w:rPr>
      </w:pPr>
      <w:r w:rsidRPr="00393F2E">
        <w:rPr>
          <w:u w:val="single"/>
        </w:rPr>
        <w:t xml:space="preserve">Implementation plan for the </w:t>
      </w:r>
      <w:r w:rsidR="009A0E6E" w:rsidRPr="00393F2E">
        <w:rPr>
          <w:u w:val="single"/>
        </w:rPr>
        <w:t>second</w:t>
      </w:r>
      <w:r w:rsidRPr="00393F2E">
        <w:rPr>
          <w:u w:val="single"/>
        </w:rPr>
        <w:t xml:space="preserve"> tranche of stage II of the HCFC phase</w:t>
      </w:r>
      <w:r w:rsidRPr="00393F2E">
        <w:rPr>
          <w:u w:val="single"/>
        </w:rPr>
        <w:noBreakHyphen/>
        <w:t>out management plan</w:t>
      </w:r>
    </w:p>
    <w:p w14:paraId="643A8A70" w14:textId="5EF482F3" w:rsidR="00EA598B" w:rsidRPr="00393F2E" w:rsidRDefault="00EA598B" w:rsidP="00285888">
      <w:pPr>
        <w:pStyle w:val="Heading1"/>
      </w:pPr>
      <w:bookmarkStart w:id="1" w:name="_Hlk126934425"/>
      <w:bookmarkStart w:id="2" w:name="_Hlk126663552"/>
      <w:r w:rsidRPr="00393F2E">
        <w:t xml:space="preserve">The following activities will be implemented between </w:t>
      </w:r>
      <w:r w:rsidR="00423A48" w:rsidRPr="00393F2E">
        <w:t>June</w:t>
      </w:r>
      <w:r w:rsidRPr="00393F2E">
        <w:t xml:space="preserve"> 202</w:t>
      </w:r>
      <w:r w:rsidR="00F27648" w:rsidRPr="00393F2E">
        <w:t>5</w:t>
      </w:r>
      <w:r w:rsidRPr="00393F2E">
        <w:t xml:space="preserve"> and </w:t>
      </w:r>
      <w:r w:rsidR="00E265C8" w:rsidRPr="00393F2E">
        <w:t>June</w:t>
      </w:r>
      <w:r w:rsidRPr="00393F2E">
        <w:t xml:space="preserve"> 20</w:t>
      </w:r>
      <w:r w:rsidR="004E2987" w:rsidRPr="00393F2E">
        <w:t>30</w:t>
      </w:r>
      <w:r w:rsidRPr="00393F2E">
        <w:t>:</w:t>
      </w:r>
    </w:p>
    <w:p w14:paraId="3C616E5A" w14:textId="7D978712" w:rsidR="00EA598B" w:rsidRPr="00393F2E" w:rsidRDefault="00EC0747" w:rsidP="00285888">
      <w:pPr>
        <w:pStyle w:val="Heading2"/>
        <w:widowControl/>
        <w:numPr>
          <w:ilvl w:val="1"/>
          <w:numId w:val="1"/>
        </w:numPr>
      </w:pPr>
      <w:r w:rsidRPr="00393F2E">
        <w:rPr>
          <w:i/>
          <w:iCs/>
        </w:rPr>
        <w:t>Updating ODS legislation and strengthening enforcement of regulations</w:t>
      </w:r>
      <w:r w:rsidR="00EA598B" w:rsidRPr="00393F2E">
        <w:t xml:space="preserve">: </w:t>
      </w:r>
      <w:r w:rsidRPr="00393F2E">
        <w:t xml:space="preserve">Conduct two border dialogue workshops with neighboring countries </w:t>
      </w:r>
      <w:r w:rsidR="00AA01CF" w:rsidRPr="00393F2E">
        <w:t xml:space="preserve">to exchange information on potential illegal trade in HCFCs; conduct training workshops for 80 customs officers and other law enforcement agencies on legislation updates, prevention of illegal trade and recognizing counterfeit refrigerants </w:t>
      </w:r>
      <w:r w:rsidR="00EA598B" w:rsidRPr="00393F2E">
        <w:t>(</w:t>
      </w:r>
      <w:r w:rsidRPr="00393F2E">
        <w:t>UNEP</w:t>
      </w:r>
      <w:r w:rsidR="00EA598B" w:rsidRPr="00393F2E">
        <w:t>) (US $</w:t>
      </w:r>
      <w:r w:rsidR="00A74E9B" w:rsidRPr="00393F2E">
        <w:t>55,000</w:t>
      </w:r>
      <w:r w:rsidR="00EA598B" w:rsidRPr="00393F2E">
        <w:t>);</w:t>
      </w:r>
    </w:p>
    <w:p w14:paraId="00D34259" w14:textId="4E8157D9" w:rsidR="00EA598B" w:rsidRPr="00393F2E" w:rsidRDefault="00865856" w:rsidP="001639CE">
      <w:pPr>
        <w:pStyle w:val="Heading2"/>
        <w:widowControl/>
        <w:numPr>
          <w:ilvl w:val="1"/>
          <w:numId w:val="1"/>
        </w:numPr>
      </w:pPr>
      <w:r w:rsidRPr="00393F2E">
        <w:rPr>
          <w:i/>
          <w:iCs/>
        </w:rPr>
        <w:t>Strengthening the capacity of RAC servicing technicians</w:t>
      </w:r>
      <w:r w:rsidR="00EA598B" w:rsidRPr="00393F2E">
        <w:t xml:space="preserve">: </w:t>
      </w:r>
      <w:r w:rsidR="002166BE" w:rsidRPr="00393F2E">
        <w:t>Conduct certification programme</w:t>
      </w:r>
      <w:r w:rsidR="00273E63" w:rsidRPr="00393F2E">
        <w:rPr>
          <w:rStyle w:val="FootnoteReference"/>
        </w:rPr>
        <w:footnoteReference w:id="7"/>
      </w:r>
      <w:r w:rsidR="002166BE" w:rsidRPr="00393F2E">
        <w:t xml:space="preserve"> for 150 technicians </w:t>
      </w:r>
      <w:r w:rsidR="00EA598B" w:rsidRPr="00393F2E">
        <w:t>(</w:t>
      </w:r>
      <w:r w:rsidRPr="00393F2E">
        <w:t>UNEP</w:t>
      </w:r>
      <w:r w:rsidR="00EA598B" w:rsidRPr="00393F2E">
        <w:t>) (US $</w:t>
      </w:r>
      <w:r w:rsidR="002166BE" w:rsidRPr="00393F2E">
        <w:t>35,000</w:t>
      </w:r>
      <w:r w:rsidR="00EA598B" w:rsidRPr="00393F2E">
        <w:t>);</w:t>
      </w:r>
    </w:p>
    <w:p w14:paraId="0458D249" w14:textId="0000E7BC" w:rsidR="005314F2" w:rsidRPr="00393F2E" w:rsidRDefault="00CB0934" w:rsidP="00E243C3">
      <w:pPr>
        <w:pStyle w:val="Heading2"/>
      </w:pPr>
      <w:r w:rsidRPr="00393F2E">
        <w:rPr>
          <w:i/>
          <w:iCs/>
        </w:rPr>
        <w:t>Developing national technical standards and promoting green procurement</w:t>
      </w:r>
      <w:r w:rsidR="00EA598B" w:rsidRPr="00393F2E">
        <w:t>:</w:t>
      </w:r>
      <w:r w:rsidRPr="00393F2E">
        <w:t xml:space="preserve"> Conduct two capacity-building workshops for 40 participants, including NOU staff, trainers, standards officers and environment inspectors, and other relevant regulating agencies</w:t>
      </w:r>
      <w:r w:rsidR="00254F6A" w:rsidRPr="00393F2E">
        <w:t xml:space="preserve"> on the enforcement of technical standards</w:t>
      </w:r>
      <w:r w:rsidRPr="00393F2E">
        <w:t xml:space="preserve">; conduct </w:t>
      </w:r>
      <w:r w:rsidR="006C74FA" w:rsidRPr="00393F2E">
        <w:t xml:space="preserve">five </w:t>
      </w:r>
      <w:r w:rsidRPr="00393F2E">
        <w:t xml:space="preserve">inspection visits to monitor compliance with the standards and green procurement </w:t>
      </w:r>
      <w:r w:rsidR="008834CA" w:rsidRPr="00393F2E">
        <w:t>(UNEP) (US $25,000)</w:t>
      </w:r>
      <w:r w:rsidR="00BF6003" w:rsidRPr="00393F2E">
        <w:t>;</w:t>
      </w:r>
    </w:p>
    <w:p w14:paraId="43A50708" w14:textId="4F42DD21" w:rsidR="00EA598B" w:rsidRPr="00393F2E" w:rsidRDefault="005314F2" w:rsidP="00AC30E8">
      <w:pPr>
        <w:pStyle w:val="Heading2"/>
      </w:pPr>
      <w:r w:rsidRPr="00393F2E">
        <w:rPr>
          <w:i/>
          <w:iCs/>
        </w:rPr>
        <w:t>Technical assistance and strengthening the centres of excellence</w:t>
      </w:r>
      <w:r w:rsidRPr="00393F2E">
        <w:t xml:space="preserve">: Engage a consultant to </w:t>
      </w:r>
      <w:r w:rsidR="007A30B9" w:rsidRPr="00393F2E">
        <w:t xml:space="preserve">assist </w:t>
      </w:r>
      <w:r w:rsidR="009A07EC" w:rsidRPr="00393F2E">
        <w:t xml:space="preserve">the </w:t>
      </w:r>
      <w:r w:rsidRPr="00393F2E">
        <w:t>NO</w:t>
      </w:r>
      <w:r w:rsidR="00920A49" w:rsidRPr="00393F2E">
        <w:t>U</w:t>
      </w:r>
      <w:r w:rsidRPr="00393F2E">
        <w:t xml:space="preserve"> </w:t>
      </w:r>
      <w:r w:rsidR="009A07EC" w:rsidRPr="00393F2E">
        <w:t xml:space="preserve">in </w:t>
      </w:r>
      <w:r w:rsidRPr="00393F2E">
        <w:t>implement</w:t>
      </w:r>
      <w:r w:rsidR="009A07EC" w:rsidRPr="00393F2E">
        <w:t>ing</w:t>
      </w:r>
      <w:r w:rsidR="00C227AC" w:rsidRPr="00393F2E">
        <w:t xml:space="preserve"> HPMP</w:t>
      </w:r>
      <w:r w:rsidRPr="00393F2E">
        <w:t xml:space="preserve"> </w:t>
      </w:r>
      <w:r w:rsidR="00D9665A" w:rsidRPr="00393F2E">
        <w:t>activities</w:t>
      </w:r>
      <w:r w:rsidRPr="00393F2E">
        <w:t>; provid</w:t>
      </w:r>
      <w:r w:rsidR="006C2537" w:rsidRPr="00393F2E">
        <w:t>e</w:t>
      </w:r>
      <w:r w:rsidRPr="00393F2E">
        <w:t xml:space="preserve"> technical assistance to promote the uptake of alternative </w:t>
      </w:r>
      <w:r w:rsidR="00041F43" w:rsidRPr="00393F2E">
        <w:t>low- or zero-GWP</w:t>
      </w:r>
      <w:r w:rsidRPr="00393F2E">
        <w:t xml:space="preserve"> refrigerants; procure and distribute tools and equipment</w:t>
      </w:r>
      <w:r w:rsidR="00684A04" w:rsidRPr="00393F2E">
        <w:rPr>
          <w:rStyle w:val="FootnoteReference"/>
        </w:rPr>
        <w:footnoteReference w:id="8"/>
      </w:r>
      <w:r w:rsidRPr="00393F2E">
        <w:t xml:space="preserve"> </w:t>
      </w:r>
      <w:r w:rsidR="00BF0823" w:rsidRPr="00393F2E">
        <w:t>to</w:t>
      </w:r>
      <w:r w:rsidRPr="00393F2E">
        <w:t xml:space="preserve"> the centres of excellence; procure seven refrigerant identifiers</w:t>
      </w:r>
      <w:r w:rsidR="00A72D0F" w:rsidRPr="00393F2E">
        <w:t xml:space="preserve"> (UNIDO) (US $110,000</w:t>
      </w:r>
      <w:r w:rsidR="00AF0DCB" w:rsidRPr="00393F2E">
        <w:t>);</w:t>
      </w:r>
      <w:r w:rsidR="008617D4" w:rsidRPr="00393F2E">
        <w:t xml:space="preserve"> </w:t>
      </w:r>
    </w:p>
    <w:p w14:paraId="2D0B8850" w14:textId="06B6DA91" w:rsidR="00EA598B" w:rsidRPr="00393F2E" w:rsidRDefault="00EA598B" w:rsidP="00285888">
      <w:pPr>
        <w:pStyle w:val="Heading2"/>
        <w:widowControl/>
        <w:numPr>
          <w:ilvl w:val="1"/>
          <w:numId w:val="1"/>
        </w:numPr>
      </w:pPr>
      <w:r w:rsidRPr="00393F2E">
        <w:rPr>
          <w:i/>
          <w:iCs/>
        </w:rPr>
        <w:t>Activities to maintain energy efficiency</w:t>
      </w:r>
      <w:r w:rsidRPr="00393F2E">
        <w:t xml:space="preserve">: </w:t>
      </w:r>
      <w:r w:rsidR="00D354ED" w:rsidRPr="00393F2E">
        <w:t>T</w:t>
      </w:r>
      <w:r w:rsidRPr="00393F2E">
        <w:t>hese activities are described in detail in the following section (</w:t>
      </w:r>
      <w:r w:rsidR="00EA5AFD" w:rsidRPr="00393F2E">
        <w:t>UNEP</w:t>
      </w:r>
      <w:r w:rsidRPr="00393F2E">
        <w:t>) (US $</w:t>
      </w:r>
      <w:r w:rsidR="00EE141A" w:rsidRPr="00393F2E">
        <w:t>100,000</w:t>
      </w:r>
      <w:r w:rsidRPr="00393F2E">
        <w:t>); and</w:t>
      </w:r>
    </w:p>
    <w:p w14:paraId="2E79322A" w14:textId="788C25F3" w:rsidR="00EA598B" w:rsidRPr="00393F2E" w:rsidRDefault="00EA598B" w:rsidP="00285888">
      <w:pPr>
        <w:pStyle w:val="Heading2"/>
        <w:widowControl/>
        <w:numPr>
          <w:ilvl w:val="1"/>
          <w:numId w:val="1"/>
        </w:numPr>
      </w:pPr>
      <w:r w:rsidRPr="00393F2E">
        <w:rPr>
          <w:i/>
          <w:iCs/>
        </w:rPr>
        <w:t>Project monitoring</w:t>
      </w:r>
      <w:r w:rsidRPr="00393F2E">
        <w:t xml:space="preserve"> (</w:t>
      </w:r>
      <w:r w:rsidR="000B7477" w:rsidRPr="00393F2E">
        <w:t>UNEP</w:t>
      </w:r>
      <w:r w:rsidRPr="00393F2E">
        <w:t>)</w:t>
      </w:r>
      <w:r w:rsidR="006221D7" w:rsidRPr="00393F2E">
        <w:t>: Project coordination, stakeholder engagement and implementation of planned HPMP activities</w:t>
      </w:r>
      <w:r w:rsidRPr="00393F2E">
        <w:t xml:space="preserve"> (US</w:t>
      </w:r>
      <w:r w:rsidR="004A4621" w:rsidRPr="00393F2E">
        <w:t> $20,000</w:t>
      </w:r>
      <w:r w:rsidRPr="00393F2E">
        <w:t>)</w:t>
      </w:r>
      <w:r w:rsidR="006221D7" w:rsidRPr="00393F2E">
        <w:t xml:space="preserve">, which includes </w:t>
      </w:r>
      <w:r w:rsidR="00D63CFD" w:rsidRPr="00393F2E">
        <w:t>costs</w:t>
      </w:r>
      <w:r w:rsidR="006221D7" w:rsidRPr="00393F2E">
        <w:t xml:space="preserve"> </w:t>
      </w:r>
      <w:r w:rsidR="0069557F" w:rsidRPr="00393F2E">
        <w:t>for project</w:t>
      </w:r>
      <w:r w:rsidR="001B0AA5" w:rsidRPr="00393F2E">
        <w:t xml:space="preserve"> staff and consultants (US $10,000)</w:t>
      </w:r>
      <w:r w:rsidR="008C1481" w:rsidRPr="00393F2E">
        <w:t>, travel (US $2,000),</w:t>
      </w:r>
      <w:r w:rsidR="00155D1D" w:rsidRPr="00393F2E">
        <w:t xml:space="preserve"> and </w:t>
      </w:r>
      <w:r w:rsidR="009A153C" w:rsidRPr="00393F2E">
        <w:t xml:space="preserve">meetings </w:t>
      </w:r>
      <w:r w:rsidR="00155D1D" w:rsidRPr="00393F2E">
        <w:t>(</w:t>
      </w:r>
      <w:r w:rsidR="00D81C96" w:rsidRPr="00393F2E">
        <w:t>US $</w:t>
      </w:r>
      <w:r w:rsidR="00155D1D" w:rsidRPr="00393F2E">
        <w:t>8,000)</w:t>
      </w:r>
      <w:r w:rsidR="00D923E1" w:rsidRPr="00393F2E">
        <w:t>.</w:t>
      </w:r>
      <w:r w:rsidR="00060BF0" w:rsidRPr="00393F2E">
        <w:t xml:space="preserve"> </w:t>
      </w:r>
    </w:p>
    <w:p w14:paraId="7A864B92" w14:textId="22657081" w:rsidR="00EA598B" w:rsidRPr="00393F2E" w:rsidRDefault="00EA598B" w:rsidP="00285888">
      <w:pPr>
        <w:keepNext/>
        <w:spacing w:after="240"/>
        <w:rPr>
          <w:i/>
        </w:rPr>
      </w:pPr>
      <w:r w:rsidRPr="00393F2E">
        <w:rPr>
          <w:i/>
        </w:rPr>
        <w:t>Activities to maintain energy efficiency in the refrigeration servicing sector</w:t>
      </w:r>
      <w:r w:rsidRPr="00393F2E">
        <w:rPr>
          <w:iCs/>
        </w:rPr>
        <w:t xml:space="preserve"> </w:t>
      </w:r>
    </w:p>
    <w:p w14:paraId="0D0E29D6" w14:textId="33DD364C" w:rsidR="00B25E30" w:rsidRPr="00393F2E" w:rsidRDefault="00A55096" w:rsidP="00B25E30">
      <w:pPr>
        <w:pStyle w:val="Heading1"/>
      </w:pPr>
      <w:bookmarkStart w:id="3" w:name="_Hlk126662278"/>
      <w:r w:rsidRPr="00393F2E">
        <w:t xml:space="preserve">The project related to energy efficiency, submitted in line with decision 89/6, is designed to promote the adoption of energy-efficient and low-GWP alternatives in the RAC sector through strengthened coordination among key national stakeholders, including consumers. The capacity-building activities aim to improve collaboration among stakeholders by providing targeted training and information exchange sessions focused on energy efficiency and low-GWP refrigerants. The outreach and impact assessment activities are intended to maximize public and consumer engagement and to measure the effectiveness of </w:t>
      </w:r>
      <w:r w:rsidRPr="00393F2E">
        <w:lastRenderedPageBreak/>
        <w:t xml:space="preserve">the project interventions. A detailed description of the proposed activities and their associated cost breakdown for maintaining energy efficiency in the sector </w:t>
      </w:r>
      <w:r w:rsidR="009C7388" w:rsidRPr="00393F2E">
        <w:t>are</w:t>
      </w:r>
      <w:r w:rsidRPr="00393F2E">
        <w:t xml:space="preserve"> presented in table </w:t>
      </w:r>
      <w:r w:rsidR="00907B53" w:rsidRPr="00393F2E">
        <w:t>2</w:t>
      </w:r>
      <w:r w:rsidRPr="00393F2E">
        <w:t>.</w:t>
      </w:r>
      <w:bookmarkStart w:id="4" w:name="_Hlk126934504"/>
      <w:bookmarkEnd w:id="1"/>
      <w:bookmarkEnd w:id="2"/>
      <w:bookmarkEnd w:id="3"/>
    </w:p>
    <w:p w14:paraId="5C41EF46" w14:textId="71499E72" w:rsidR="00EA598B" w:rsidRPr="00393F2E" w:rsidRDefault="00EA598B" w:rsidP="00D923E1">
      <w:pPr>
        <w:keepNext/>
        <w:spacing w:before="240"/>
        <w:outlineLvl w:val="0"/>
        <w:rPr>
          <w:b/>
          <w:bCs/>
        </w:rPr>
      </w:pPr>
      <w:r w:rsidRPr="00393F2E">
        <w:rPr>
          <w:b/>
          <w:bCs/>
        </w:rPr>
        <w:t xml:space="preserve">Table </w:t>
      </w:r>
      <w:r w:rsidR="00BD0ADE" w:rsidRPr="00393F2E">
        <w:rPr>
          <w:b/>
          <w:bCs/>
        </w:rPr>
        <w:t>2</w:t>
      </w:r>
      <w:r w:rsidRPr="00393F2E">
        <w:rPr>
          <w:b/>
          <w:bCs/>
        </w:rPr>
        <w:t>. Additional activities proposed to maintain energy efficiency in the servicing sector</w:t>
      </w:r>
    </w:p>
    <w:tbl>
      <w:tblPr>
        <w:tblStyle w:val="TableGrid"/>
        <w:tblW w:w="9356" w:type="dxa"/>
        <w:tblInd w:w="-5" w:type="dxa"/>
        <w:tblLayout w:type="fixed"/>
        <w:tblLook w:val="04A0" w:firstRow="1" w:lastRow="0" w:firstColumn="1" w:lastColumn="0" w:noHBand="0" w:noVBand="1"/>
      </w:tblPr>
      <w:tblGrid>
        <w:gridCol w:w="5670"/>
        <w:gridCol w:w="2552"/>
        <w:gridCol w:w="1134"/>
      </w:tblGrid>
      <w:tr w:rsidR="00393F2E" w:rsidRPr="00393F2E" w14:paraId="6595C587" w14:textId="77777777" w:rsidTr="00470683">
        <w:trPr>
          <w:tblHeader/>
        </w:trPr>
        <w:tc>
          <w:tcPr>
            <w:tcW w:w="5670" w:type="dxa"/>
            <w:vAlign w:val="center"/>
          </w:tcPr>
          <w:p w14:paraId="688529BE" w14:textId="77777777" w:rsidR="00EA598B" w:rsidRPr="00393F2E" w:rsidRDefault="00EA598B" w:rsidP="00D923E1">
            <w:pPr>
              <w:keepNext/>
              <w:jc w:val="center"/>
              <w:rPr>
                <w:rFonts w:asciiTheme="majorBidi" w:hAnsiTheme="majorBidi" w:cstheme="majorBidi"/>
                <w:b/>
                <w:bCs/>
                <w:sz w:val="20"/>
                <w:szCs w:val="20"/>
              </w:rPr>
            </w:pPr>
            <w:r w:rsidRPr="00393F2E">
              <w:rPr>
                <w:rFonts w:asciiTheme="majorBidi" w:hAnsiTheme="majorBidi" w:cstheme="majorBidi"/>
                <w:b/>
                <w:bCs/>
                <w:sz w:val="20"/>
                <w:szCs w:val="20"/>
              </w:rPr>
              <w:t>Activity</w:t>
            </w:r>
          </w:p>
        </w:tc>
        <w:tc>
          <w:tcPr>
            <w:tcW w:w="2552" w:type="dxa"/>
            <w:vAlign w:val="center"/>
          </w:tcPr>
          <w:p w14:paraId="579F4BA4" w14:textId="77777777" w:rsidR="00EA598B" w:rsidRPr="00393F2E" w:rsidRDefault="00EA598B" w:rsidP="00D923E1">
            <w:pPr>
              <w:keepNext/>
              <w:jc w:val="center"/>
              <w:rPr>
                <w:rFonts w:asciiTheme="majorBidi" w:hAnsiTheme="majorBidi" w:cstheme="majorBidi"/>
                <w:b/>
                <w:bCs/>
                <w:sz w:val="20"/>
                <w:szCs w:val="20"/>
              </w:rPr>
            </w:pPr>
            <w:r w:rsidRPr="00393F2E">
              <w:rPr>
                <w:rFonts w:asciiTheme="majorBidi" w:hAnsiTheme="majorBidi" w:cstheme="majorBidi"/>
                <w:b/>
                <w:bCs/>
                <w:sz w:val="20"/>
                <w:szCs w:val="20"/>
              </w:rPr>
              <w:t>Performance indicators</w:t>
            </w:r>
          </w:p>
        </w:tc>
        <w:tc>
          <w:tcPr>
            <w:tcW w:w="1134" w:type="dxa"/>
            <w:vAlign w:val="center"/>
          </w:tcPr>
          <w:p w14:paraId="1525C8D1" w14:textId="77777777" w:rsidR="00EA598B" w:rsidRPr="00393F2E" w:rsidRDefault="00EA598B" w:rsidP="00D923E1">
            <w:pPr>
              <w:keepNext/>
              <w:jc w:val="center"/>
              <w:rPr>
                <w:rFonts w:asciiTheme="majorBidi" w:hAnsiTheme="majorBidi" w:cstheme="majorBidi"/>
                <w:b/>
                <w:bCs/>
                <w:sz w:val="20"/>
                <w:szCs w:val="20"/>
              </w:rPr>
            </w:pPr>
            <w:r w:rsidRPr="00393F2E">
              <w:rPr>
                <w:rFonts w:asciiTheme="majorBidi" w:hAnsiTheme="majorBidi" w:cstheme="majorBidi"/>
                <w:b/>
                <w:bCs/>
                <w:sz w:val="20"/>
                <w:szCs w:val="20"/>
              </w:rPr>
              <w:t>Cost (US $)</w:t>
            </w:r>
          </w:p>
        </w:tc>
      </w:tr>
      <w:tr w:rsidR="00393F2E" w:rsidRPr="00393F2E" w14:paraId="30C8EE8A" w14:textId="77777777" w:rsidTr="00470683">
        <w:trPr>
          <w:trHeight w:val="75"/>
        </w:trPr>
        <w:tc>
          <w:tcPr>
            <w:tcW w:w="9356" w:type="dxa"/>
            <w:gridSpan w:val="3"/>
            <w:vAlign w:val="center"/>
          </w:tcPr>
          <w:p w14:paraId="3DC7B073" w14:textId="08AD60F8" w:rsidR="00EA598B" w:rsidRPr="00393F2E" w:rsidRDefault="00EA598B" w:rsidP="00D923E1">
            <w:pPr>
              <w:keepNext/>
              <w:jc w:val="center"/>
              <w:outlineLvl w:val="0"/>
              <w:rPr>
                <w:rFonts w:asciiTheme="majorBidi" w:hAnsiTheme="majorBidi" w:cstheme="majorBidi"/>
                <w:b/>
                <w:bCs/>
                <w:sz w:val="20"/>
                <w:szCs w:val="20"/>
              </w:rPr>
            </w:pPr>
            <w:r w:rsidRPr="00393F2E">
              <w:rPr>
                <w:rFonts w:asciiTheme="majorBidi" w:hAnsiTheme="majorBidi" w:cstheme="majorBidi"/>
                <w:b/>
                <w:bCs/>
                <w:sz w:val="20"/>
                <w:szCs w:val="20"/>
              </w:rPr>
              <w:t>Capacity</w:t>
            </w:r>
            <w:r w:rsidR="00EF0FA5" w:rsidRPr="00393F2E">
              <w:rPr>
                <w:rFonts w:asciiTheme="majorBidi" w:hAnsiTheme="majorBidi" w:cstheme="majorBidi"/>
                <w:b/>
                <w:bCs/>
                <w:sz w:val="20"/>
                <w:szCs w:val="20"/>
              </w:rPr>
              <w:t>-</w:t>
            </w:r>
            <w:r w:rsidRPr="00393F2E">
              <w:rPr>
                <w:rFonts w:asciiTheme="majorBidi" w:hAnsiTheme="majorBidi" w:cstheme="majorBidi"/>
                <w:b/>
                <w:bCs/>
                <w:sz w:val="20"/>
                <w:szCs w:val="20"/>
              </w:rPr>
              <w:t>building</w:t>
            </w:r>
          </w:p>
        </w:tc>
      </w:tr>
      <w:tr w:rsidR="00393F2E" w:rsidRPr="00393F2E" w14:paraId="2EF1590A" w14:textId="77777777" w:rsidTr="00470683">
        <w:tc>
          <w:tcPr>
            <w:tcW w:w="5670" w:type="dxa"/>
          </w:tcPr>
          <w:p w14:paraId="2773F7E8" w14:textId="1E3F6A99" w:rsidR="00AC77D9" w:rsidRPr="00393F2E" w:rsidRDefault="0038193E" w:rsidP="00D923E1">
            <w:pPr>
              <w:keepNext/>
              <w:jc w:val="left"/>
              <w:rPr>
                <w:rFonts w:asciiTheme="majorBidi" w:hAnsiTheme="majorBidi" w:cstheme="majorBidi"/>
                <w:sz w:val="20"/>
                <w:szCs w:val="20"/>
              </w:rPr>
            </w:pPr>
            <w:r w:rsidRPr="00393F2E">
              <w:rPr>
                <w:rFonts w:asciiTheme="majorBidi" w:hAnsiTheme="majorBidi" w:cstheme="majorBidi"/>
                <w:i/>
                <w:iCs/>
                <w:sz w:val="20"/>
                <w:szCs w:val="20"/>
              </w:rPr>
              <w:t xml:space="preserve">Survey and </w:t>
            </w:r>
            <w:r w:rsidR="004A6453" w:rsidRPr="00393F2E">
              <w:rPr>
                <w:rFonts w:asciiTheme="majorBidi" w:hAnsiTheme="majorBidi" w:cstheme="majorBidi"/>
                <w:i/>
                <w:iCs/>
                <w:sz w:val="20"/>
                <w:szCs w:val="20"/>
              </w:rPr>
              <w:t>a</w:t>
            </w:r>
            <w:r w:rsidRPr="00393F2E">
              <w:rPr>
                <w:rFonts w:asciiTheme="majorBidi" w:hAnsiTheme="majorBidi" w:cstheme="majorBidi"/>
                <w:i/>
                <w:iCs/>
                <w:sz w:val="20"/>
                <w:szCs w:val="20"/>
              </w:rPr>
              <w:t>ssessment</w:t>
            </w:r>
            <w:r w:rsidRPr="00393F2E">
              <w:rPr>
                <w:rFonts w:asciiTheme="majorBidi" w:hAnsiTheme="majorBidi" w:cstheme="majorBidi"/>
                <w:sz w:val="20"/>
                <w:szCs w:val="20"/>
              </w:rPr>
              <w:t xml:space="preserve">: </w:t>
            </w:r>
            <w:r w:rsidR="00AC77D9" w:rsidRPr="00393F2E">
              <w:rPr>
                <w:rFonts w:asciiTheme="majorBidi" w:hAnsiTheme="majorBidi" w:cstheme="majorBidi"/>
                <w:sz w:val="20"/>
                <w:szCs w:val="20"/>
              </w:rPr>
              <w:t>Conduct a national survey involving the NOU and relevant ministries (e.g., Energy Efficiency Department, Ministry of Energy and Mineral Development) to identify administrative and regulatory challenges in promoting energy</w:t>
            </w:r>
            <w:r w:rsidR="00F56278" w:rsidRPr="00393F2E">
              <w:rPr>
                <w:rFonts w:asciiTheme="majorBidi" w:hAnsiTheme="majorBidi" w:cstheme="majorBidi"/>
                <w:sz w:val="20"/>
                <w:szCs w:val="20"/>
              </w:rPr>
              <w:noBreakHyphen/>
            </w:r>
            <w:r w:rsidR="00AC77D9" w:rsidRPr="00393F2E">
              <w:rPr>
                <w:rFonts w:asciiTheme="majorBidi" w:hAnsiTheme="majorBidi" w:cstheme="majorBidi"/>
                <w:sz w:val="20"/>
                <w:szCs w:val="20"/>
              </w:rPr>
              <w:t>efficient and low-GWP technologies</w:t>
            </w:r>
          </w:p>
        </w:tc>
        <w:tc>
          <w:tcPr>
            <w:tcW w:w="2552" w:type="dxa"/>
          </w:tcPr>
          <w:p w14:paraId="26FA359B" w14:textId="6C53D568" w:rsidR="00AC77D9" w:rsidRPr="00393F2E" w:rsidRDefault="00AC77D9" w:rsidP="00D923E1">
            <w:pPr>
              <w:keepNext/>
              <w:jc w:val="left"/>
              <w:rPr>
                <w:rFonts w:asciiTheme="majorBidi" w:hAnsiTheme="majorBidi" w:cstheme="majorBidi"/>
                <w:sz w:val="20"/>
                <w:szCs w:val="20"/>
              </w:rPr>
            </w:pPr>
            <w:r w:rsidRPr="00393F2E">
              <w:rPr>
                <w:rFonts w:asciiTheme="majorBidi" w:hAnsiTheme="majorBidi" w:cstheme="majorBidi"/>
                <w:sz w:val="20"/>
                <w:szCs w:val="20"/>
              </w:rPr>
              <w:t xml:space="preserve">Survey findings and recommendations developed by </w:t>
            </w:r>
            <w:r w:rsidR="005B0423" w:rsidRPr="00393F2E">
              <w:rPr>
                <w:rFonts w:asciiTheme="majorBidi" w:hAnsiTheme="majorBidi" w:cstheme="majorBidi"/>
                <w:sz w:val="20"/>
                <w:szCs w:val="20"/>
              </w:rPr>
              <w:t xml:space="preserve">the </w:t>
            </w:r>
            <w:r w:rsidRPr="00393F2E">
              <w:rPr>
                <w:rFonts w:asciiTheme="majorBidi" w:hAnsiTheme="majorBidi" w:cstheme="majorBidi"/>
                <w:sz w:val="20"/>
                <w:szCs w:val="20"/>
              </w:rPr>
              <w:t>NOU and partners</w:t>
            </w:r>
          </w:p>
        </w:tc>
        <w:tc>
          <w:tcPr>
            <w:tcW w:w="1134" w:type="dxa"/>
          </w:tcPr>
          <w:p w14:paraId="67E7493B" w14:textId="6415FC1D" w:rsidR="00AC77D9" w:rsidRPr="00393F2E" w:rsidRDefault="00AC77D9" w:rsidP="00D923E1">
            <w:pPr>
              <w:keepNext/>
              <w:jc w:val="right"/>
              <w:rPr>
                <w:rFonts w:asciiTheme="majorBidi" w:hAnsiTheme="majorBidi" w:cstheme="majorBidi"/>
                <w:sz w:val="20"/>
                <w:szCs w:val="20"/>
              </w:rPr>
            </w:pPr>
            <w:r w:rsidRPr="00393F2E">
              <w:rPr>
                <w:rFonts w:asciiTheme="majorBidi" w:hAnsiTheme="majorBidi" w:cstheme="majorBidi"/>
                <w:sz w:val="20"/>
                <w:szCs w:val="20"/>
              </w:rPr>
              <w:t>18,000</w:t>
            </w:r>
          </w:p>
        </w:tc>
      </w:tr>
      <w:tr w:rsidR="00393F2E" w:rsidRPr="00393F2E" w14:paraId="7F6102EE" w14:textId="77777777" w:rsidTr="00470683">
        <w:tc>
          <w:tcPr>
            <w:tcW w:w="5670" w:type="dxa"/>
          </w:tcPr>
          <w:p w14:paraId="7BF1B117" w14:textId="1494B348" w:rsidR="00AC77D9" w:rsidRPr="00393F2E" w:rsidRDefault="0038193E" w:rsidP="00D923E1">
            <w:pPr>
              <w:keepNext/>
              <w:jc w:val="left"/>
              <w:rPr>
                <w:rFonts w:asciiTheme="majorBidi" w:hAnsiTheme="majorBidi" w:cstheme="majorBidi"/>
                <w:sz w:val="20"/>
                <w:szCs w:val="20"/>
              </w:rPr>
            </w:pPr>
            <w:r w:rsidRPr="00393F2E">
              <w:rPr>
                <w:rFonts w:asciiTheme="majorBidi" w:hAnsiTheme="majorBidi" w:cstheme="majorBidi"/>
                <w:i/>
                <w:iCs/>
                <w:sz w:val="20"/>
                <w:szCs w:val="20"/>
              </w:rPr>
              <w:t xml:space="preserve">Customs </w:t>
            </w:r>
            <w:r w:rsidR="004A6453" w:rsidRPr="00393F2E">
              <w:rPr>
                <w:rFonts w:asciiTheme="majorBidi" w:hAnsiTheme="majorBidi" w:cstheme="majorBidi"/>
                <w:i/>
                <w:iCs/>
                <w:sz w:val="20"/>
                <w:szCs w:val="20"/>
              </w:rPr>
              <w:t>t</w:t>
            </w:r>
            <w:r w:rsidRPr="00393F2E">
              <w:rPr>
                <w:rFonts w:asciiTheme="majorBidi" w:hAnsiTheme="majorBidi" w:cstheme="majorBidi"/>
                <w:i/>
                <w:iCs/>
                <w:sz w:val="20"/>
                <w:szCs w:val="20"/>
              </w:rPr>
              <w:t>raining:</w:t>
            </w:r>
            <w:r w:rsidRPr="00393F2E">
              <w:rPr>
                <w:rFonts w:asciiTheme="majorBidi" w:hAnsiTheme="majorBidi" w:cstheme="majorBidi"/>
                <w:sz w:val="20"/>
                <w:szCs w:val="20"/>
              </w:rPr>
              <w:t xml:space="preserve"> </w:t>
            </w:r>
            <w:r w:rsidR="00AC77D9" w:rsidRPr="00393F2E">
              <w:rPr>
                <w:rFonts w:asciiTheme="majorBidi" w:hAnsiTheme="majorBidi" w:cstheme="majorBidi"/>
                <w:sz w:val="20"/>
                <w:szCs w:val="20"/>
              </w:rPr>
              <w:t xml:space="preserve">Update training materials and conduct one workshop for 30 customs officers on monitoring </w:t>
            </w:r>
            <w:r w:rsidR="00F16A87" w:rsidRPr="00393F2E">
              <w:rPr>
                <w:rFonts w:asciiTheme="majorBidi" w:hAnsiTheme="majorBidi" w:cstheme="majorBidi"/>
                <w:sz w:val="20"/>
                <w:szCs w:val="20"/>
              </w:rPr>
              <w:t xml:space="preserve">imports of </w:t>
            </w:r>
            <w:r w:rsidR="0050610E" w:rsidRPr="00393F2E">
              <w:rPr>
                <w:rFonts w:asciiTheme="majorBidi" w:hAnsiTheme="majorBidi" w:cstheme="majorBidi"/>
                <w:sz w:val="20"/>
                <w:szCs w:val="20"/>
              </w:rPr>
              <w:t>refrigeration, air-conditioning and heat pumps (</w:t>
            </w:r>
            <w:r w:rsidR="00AC77D9" w:rsidRPr="00393F2E">
              <w:rPr>
                <w:rFonts w:asciiTheme="majorBidi" w:hAnsiTheme="majorBidi" w:cstheme="majorBidi"/>
                <w:sz w:val="20"/>
                <w:szCs w:val="20"/>
              </w:rPr>
              <w:t>RACHP</w:t>
            </w:r>
            <w:r w:rsidR="0050610E" w:rsidRPr="00393F2E">
              <w:rPr>
                <w:rFonts w:asciiTheme="majorBidi" w:hAnsiTheme="majorBidi" w:cstheme="majorBidi"/>
                <w:sz w:val="20"/>
                <w:szCs w:val="20"/>
              </w:rPr>
              <w:t>)</w:t>
            </w:r>
            <w:r w:rsidR="00F16A87" w:rsidRPr="00393F2E">
              <w:rPr>
                <w:rFonts w:asciiTheme="majorBidi" w:hAnsiTheme="majorBidi" w:cstheme="majorBidi"/>
                <w:sz w:val="20"/>
                <w:szCs w:val="20"/>
              </w:rPr>
              <w:t xml:space="preserve"> equipment</w:t>
            </w:r>
            <w:r w:rsidR="00AC77D9" w:rsidRPr="00393F2E">
              <w:rPr>
                <w:rFonts w:asciiTheme="majorBidi" w:hAnsiTheme="majorBidi" w:cstheme="majorBidi"/>
                <w:sz w:val="20"/>
                <w:szCs w:val="20"/>
              </w:rPr>
              <w:t xml:space="preserve">, with </w:t>
            </w:r>
            <w:r w:rsidR="00F448E6" w:rsidRPr="00393F2E">
              <w:rPr>
                <w:rFonts w:asciiTheme="majorBidi" w:hAnsiTheme="majorBidi" w:cstheme="majorBidi"/>
                <w:sz w:val="20"/>
                <w:szCs w:val="20"/>
              </w:rPr>
              <w:t xml:space="preserve">a </w:t>
            </w:r>
            <w:r w:rsidR="00AC77D9" w:rsidRPr="00393F2E">
              <w:rPr>
                <w:rFonts w:asciiTheme="majorBidi" w:hAnsiTheme="majorBidi" w:cstheme="majorBidi"/>
                <w:sz w:val="20"/>
                <w:szCs w:val="20"/>
              </w:rPr>
              <w:t>focus on refrigerant type, charge quantity, GWP, and flammability</w:t>
            </w:r>
          </w:p>
        </w:tc>
        <w:tc>
          <w:tcPr>
            <w:tcW w:w="2552" w:type="dxa"/>
          </w:tcPr>
          <w:p w14:paraId="0223C51B" w14:textId="4464DB96" w:rsidR="00AC77D9" w:rsidRPr="00393F2E" w:rsidRDefault="00AC77D9" w:rsidP="00D923E1">
            <w:pPr>
              <w:keepNext/>
              <w:jc w:val="left"/>
              <w:rPr>
                <w:rFonts w:asciiTheme="majorBidi" w:hAnsiTheme="majorBidi" w:cstheme="majorBidi"/>
                <w:sz w:val="20"/>
                <w:szCs w:val="20"/>
              </w:rPr>
            </w:pPr>
            <w:r w:rsidRPr="00393F2E">
              <w:rPr>
                <w:rFonts w:asciiTheme="majorBidi" w:hAnsiTheme="majorBidi" w:cstheme="majorBidi"/>
                <w:sz w:val="20"/>
                <w:szCs w:val="20"/>
              </w:rPr>
              <w:t>One workshop (30</w:t>
            </w:r>
            <w:r w:rsidR="009E44B1" w:rsidRPr="00393F2E">
              <w:rPr>
                <w:rFonts w:asciiTheme="majorBidi" w:hAnsiTheme="majorBidi" w:cstheme="majorBidi"/>
                <w:sz w:val="20"/>
                <w:szCs w:val="20"/>
              </w:rPr>
              <w:t> </w:t>
            </w:r>
            <w:r w:rsidRPr="00393F2E">
              <w:rPr>
                <w:rFonts w:asciiTheme="majorBidi" w:hAnsiTheme="majorBidi" w:cstheme="majorBidi"/>
                <w:sz w:val="20"/>
                <w:szCs w:val="20"/>
              </w:rPr>
              <w:t>participants)</w:t>
            </w:r>
          </w:p>
        </w:tc>
        <w:tc>
          <w:tcPr>
            <w:tcW w:w="1134" w:type="dxa"/>
          </w:tcPr>
          <w:p w14:paraId="314D5921" w14:textId="422FE814" w:rsidR="00AC77D9" w:rsidRPr="00393F2E" w:rsidRDefault="00AC77D9" w:rsidP="00D923E1">
            <w:pPr>
              <w:keepNext/>
              <w:jc w:val="right"/>
              <w:rPr>
                <w:rFonts w:asciiTheme="majorBidi" w:hAnsiTheme="majorBidi" w:cstheme="majorBidi"/>
                <w:sz w:val="20"/>
                <w:szCs w:val="20"/>
              </w:rPr>
            </w:pPr>
            <w:r w:rsidRPr="00393F2E">
              <w:rPr>
                <w:rFonts w:asciiTheme="majorBidi" w:hAnsiTheme="majorBidi" w:cstheme="majorBidi"/>
                <w:sz w:val="20"/>
                <w:szCs w:val="20"/>
              </w:rPr>
              <w:t>16,000</w:t>
            </w:r>
          </w:p>
        </w:tc>
      </w:tr>
      <w:tr w:rsidR="00393F2E" w:rsidRPr="00393F2E" w14:paraId="60CA6C66" w14:textId="77777777" w:rsidTr="00470683">
        <w:tc>
          <w:tcPr>
            <w:tcW w:w="5670" w:type="dxa"/>
          </w:tcPr>
          <w:p w14:paraId="7E758745" w14:textId="414A44A9" w:rsidR="00AC77D9" w:rsidRPr="00393F2E" w:rsidRDefault="0029611A" w:rsidP="00AC77D9">
            <w:pPr>
              <w:jc w:val="left"/>
              <w:rPr>
                <w:rFonts w:asciiTheme="majorBidi" w:hAnsiTheme="majorBidi" w:cstheme="majorBidi"/>
                <w:sz w:val="20"/>
                <w:szCs w:val="20"/>
              </w:rPr>
            </w:pPr>
            <w:r w:rsidRPr="00393F2E">
              <w:rPr>
                <w:rFonts w:asciiTheme="majorBidi" w:hAnsiTheme="majorBidi" w:cstheme="majorBidi"/>
                <w:i/>
                <w:iCs/>
                <w:sz w:val="20"/>
                <w:szCs w:val="20"/>
              </w:rPr>
              <w:t xml:space="preserve">RAC </w:t>
            </w:r>
            <w:r w:rsidR="004A6453" w:rsidRPr="00393F2E">
              <w:rPr>
                <w:rFonts w:asciiTheme="majorBidi" w:hAnsiTheme="majorBidi" w:cstheme="majorBidi"/>
                <w:i/>
                <w:iCs/>
                <w:sz w:val="20"/>
                <w:szCs w:val="20"/>
              </w:rPr>
              <w:t>t</w:t>
            </w:r>
            <w:r w:rsidRPr="00393F2E">
              <w:rPr>
                <w:rFonts w:asciiTheme="majorBidi" w:hAnsiTheme="majorBidi" w:cstheme="majorBidi"/>
                <w:i/>
                <w:iCs/>
                <w:sz w:val="20"/>
                <w:szCs w:val="20"/>
              </w:rPr>
              <w:t xml:space="preserve">echnicians </w:t>
            </w:r>
            <w:r w:rsidR="004A6453" w:rsidRPr="00393F2E">
              <w:rPr>
                <w:rFonts w:asciiTheme="majorBidi" w:hAnsiTheme="majorBidi" w:cstheme="majorBidi"/>
                <w:i/>
                <w:iCs/>
                <w:sz w:val="20"/>
                <w:szCs w:val="20"/>
              </w:rPr>
              <w:t>t</w:t>
            </w:r>
            <w:r w:rsidRPr="00393F2E">
              <w:rPr>
                <w:rFonts w:asciiTheme="majorBidi" w:hAnsiTheme="majorBidi" w:cstheme="majorBidi"/>
                <w:i/>
                <w:iCs/>
                <w:sz w:val="20"/>
                <w:szCs w:val="20"/>
              </w:rPr>
              <w:t>raining:</w:t>
            </w:r>
            <w:r w:rsidRPr="00393F2E">
              <w:rPr>
                <w:rFonts w:asciiTheme="majorBidi" w:hAnsiTheme="majorBidi" w:cstheme="majorBidi"/>
                <w:sz w:val="20"/>
                <w:szCs w:val="20"/>
              </w:rPr>
              <w:t xml:space="preserve"> </w:t>
            </w:r>
            <w:r w:rsidR="00AC77D9" w:rsidRPr="00393F2E">
              <w:rPr>
                <w:rFonts w:asciiTheme="majorBidi" w:hAnsiTheme="majorBidi" w:cstheme="majorBidi"/>
                <w:sz w:val="20"/>
                <w:szCs w:val="20"/>
              </w:rPr>
              <w:t>Update materials and hold two workshops (30 participants each) for RAC trainers and technicians, emphasizing energy-efficient practices and monitoring tools</w:t>
            </w:r>
          </w:p>
        </w:tc>
        <w:tc>
          <w:tcPr>
            <w:tcW w:w="2552" w:type="dxa"/>
          </w:tcPr>
          <w:p w14:paraId="7DD3609E" w14:textId="08DC7835" w:rsidR="00AC77D9" w:rsidRPr="00393F2E" w:rsidRDefault="00AC77D9" w:rsidP="00AC77D9">
            <w:pPr>
              <w:jc w:val="left"/>
              <w:rPr>
                <w:rFonts w:asciiTheme="majorBidi" w:hAnsiTheme="majorBidi" w:cstheme="majorBidi"/>
                <w:sz w:val="20"/>
                <w:szCs w:val="20"/>
              </w:rPr>
            </w:pPr>
            <w:r w:rsidRPr="00393F2E">
              <w:rPr>
                <w:rFonts w:asciiTheme="majorBidi" w:hAnsiTheme="majorBidi" w:cstheme="majorBidi"/>
                <w:sz w:val="20"/>
                <w:szCs w:val="20"/>
              </w:rPr>
              <w:t>Two workshops (30</w:t>
            </w:r>
            <w:r w:rsidR="009E44B1" w:rsidRPr="00393F2E">
              <w:rPr>
                <w:rFonts w:asciiTheme="majorBidi" w:hAnsiTheme="majorBidi" w:cstheme="majorBidi"/>
                <w:sz w:val="20"/>
                <w:szCs w:val="20"/>
              </w:rPr>
              <w:t> </w:t>
            </w:r>
            <w:r w:rsidRPr="00393F2E">
              <w:rPr>
                <w:rFonts w:asciiTheme="majorBidi" w:hAnsiTheme="majorBidi" w:cstheme="majorBidi"/>
                <w:sz w:val="20"/>
                <w:szCs w:val="20"/>
              </w:rPr>
              <w:t>participants each)</w:t>
            </w:r>
          </w:p>
        </w:tc>
        <w:tc>
          <w:tcPr>
            <w:tcW w:w="1134" w:type="dxa"/>
          </w:tcPr>
          <w:p w14:paraId="312E85A9" w14:textId="4400663A" w:rsidR="00AC77D9" w:rsidRPr="00393F2E" w:rsidRDefault="00AC77D9" w:rsidP="00AC77D9">
            <w:pPr>
              <w:jc w:val="right"/>
              <w:rPr>
                <w:rFonts w:asciiTheme="majorBidi" w:hAnsiTheme="majorBidi" w:cstheme="majorBidi"/>
                <w:sz w:val="20"/>
                <w:szCs w:val="20"/>
              </w:rPr>
            </w:pPr>
            <w:r w:rsidRPr="00393F2E">
              <w:rPr>
                <w:rFonts w:asciiTheme="majorBidi" w:hAnsiTheme="majorBidi" w:cstheme="majorBidi"/>
                <w:sz w:val="20"/>
                <w:szCs w:val="20"/>
              </w:rPr>
              <w:t>23,000</w:t>
            </w:r>
          </w:p>
        </w:tc>
      </w:tr>
      <w:tr w:rsidR="00393F2E" w:rsidRPr="00393F2E" w14:paraId="7744C775" w14:textId="77777777" w:rsidTr="00470683">
        <w:tc>
          <w:tcPr>
            <w:tcW w:w="5670" w:type="dxa"/>
          </w:tcPr>
          <w:p w14:paraId="3B3D6A31" w14:textId="67118F88" w:rsidR="00AC77D9" w:rsidRPr="00393F2E" w:rsidRDefault="0029611A" w:rsidP="00AC77D9">
            <w:pPr>
              <w:jc w:val="left"/>
              <w:rPr>
                <w:rFonts w:asciiTheme="majorBidi" w:hAnsiTheme="majorBidi" w:cstheme="majorBidi"/>
                <w:sz w:val="20"/>
                <w:szCs w:val="20"/>
              </w:rPr>
            </w:pPr>
            <w:r w:rsidRPr="00393F2E">
              <w:rPr>
                <w:rFonts w:asciiTheme="majorBidi" w:hAnsiTheme="majorBidi" w:cstheme="majorBidi"/>
                <w:i/>
                <w:iCs/>
                <w:sz w:val="20"/>
                <w:szCs w:val="20"/>
              </w:rPr>
              <w:t xml:space="preserve">Technical </w:t>
            </w:r>
            <w:r w:rsidR="0070102A" w:rsidRPr="00393F2E">
              <w:rPr>
                <w:rFonts w:asciiTheme="majorBidi" w:hAnsiTheme="majorBidi" w:cstheme="majorBidi"/>
                <w:i/>
                <w:iCs/>
                <w:sz w:val="20"/>
                <w:szCs w:val="20"/>
              </w:rPr>
              <w:t>experts’</w:t>
            </w:r>
            <w:r w:rsidRPr="00393F2E">
              <w:rPr>
                <w:rFonts w:asciiTheme="majorBidi" w:hAnsiTheme="majorBidi" w:cstheme="majorBidi"/>
                <w:i/>
                <w:iCs/>
                <w:sz w:val="20"/>
                <w:szCs w:val="20"/>
              </w:rPr>
              <w:t xml:space="preserve"> </w:t>
            </w:r>
            <w:r w:rsidR="004A6453" w:rsidRPr="00393F2E">
              <w:rPr>
                <w:rFonts w:asciiTheme="majorBidi" w:hAnsiTheme="majorBidi" w:cstheme="majorBidi"/>
                <w:i/>
                <w:iCs/>
                <w:sz w:val="20"/>
                <w:szCs w:val="20"/>
              </w:rPr>
              <w:t>w</w:t>
            </w:r>
            <w:r w:rsidRPr="00393F2E">
              <w:rPr>
                <w:rFonts w:asciiTheme="majorBidi" w:hAnsiTheme="majorBidi" w:cstheme="majorBidi"/>
                <w:i/>
                <w:iCs/>
                <w:sz w:val="20"/>
                <w:szCs w:val="20"/>
              </w:rPr>
              <w:t>orkshop:</w:t>
            </w:r>
            <w:r w:rsidRPr="00393F2E">
              <w:rPr>
                <w:rFonts w:asciiTheme="majorBidi" w:hAnsiTheme="majorBidi" w:cstheme="majorBidi"/>
                <w:sz w:val="20"/>
                <w:szCs w:val="20"/>
              </w:rPr>
              <w:t xml:space="preserve"> </w:t>
            </w:r>
            <w:r w:rsidR="00AC77D9" w:rsidRPr="00393F2E">
              <w:rPr>
                <w:rFonts w:asciiTheme="majorBidi" w:hAnsiTheme="majorBidi" w:cstheme="majorBidi"/>
                <w:sz w:val="20"/>
                <w:szCs w:val="20"/>
              </w:rPr>
              <w:t>Prepare awareness materials and conduct one information session for 50 technical experts (e.g., utility agencies, designers, developers) on low-GWP and energy</w:t>
            </w:r>
            <w:r w:rsidR="00FD5F37" w:rsidRPr="00393F2E">
              <w:rPr>
                <w:rFonts w:asciiTheme="majorBidi" w:hAnsiTheme="majorBidi" w:cstheme="majorBidi"/>
                <w:sz w:val="20"/>
                <w:szCs w:val="20"/>
              </w:rPr>
              <w:noBreakHyphen/>
            </w:r>
            <w:r w:rsidR="00AC77D9" w:rsidRPr="00393F2E">
              <w:rPr>
                <w:rFonts w:asciiTheme="majorBidi" w:hAnsiTheme="majorBidi" w:cstheme="majorBidi"/>
                <w:sz w:val="20"/>
                <w:szCs w:val="20"/>
              </w:rPr>
              <w:t>efficient technologies</w:t>
            </w:r>
          </w:p>
        </w:tc>
        <w:tc>
          <w:tcPr>
            <w:tcW w:w="2552" w:type="dxa"/>
          </w:tcPr>
          <w:p w14:paraId="3E1FA2A2" w14:textId="4A9A93ED" w:rsidR="00AC77D9" w:rsidRPr="00393F2E" w:rsidRDefault="00AC77D9" w:rsidP="009E44B1">
            <w:pPr>
              <w:jc w:val="left"/>
              <w:rPr>
                <w:rFonts w:asciiTheme="majorBidi" w:hAnsiTheme="majorBidi" w:cstheme="majorBidi"/>
                <w:sz w:val="20"/>
                <w:szCs w:val="20"/>
              </w:rPr>
            </w:pPr>
            <w:r w:rsidRPr="00393F2E">
              <w:rPr>
                <w:rFonts w:asciiTheme="majorBidi" w:hAnsiTheme="majorBidi" w:cstheme="majorBidi"/>
                <w:sz w:val="20"/>
                <w:szCs w:val="20"/>
              </w:rPr>
              <w:t>One workshop (50</w:t>
            </w:r>
            <w:r w:rsidR="009E44B1" w:rsidRPr="00393F2E">
              <w:rPr>
                <w:rFonts w:asciiTheme="majorBidi" w:hAnsiTheme="majorBidi" w:cstheme="majorBidi"/>
                <w:sz w:val="20"/>
                <w:szCs w:val="20"/>
              </w:rPr>
              <w:t> </w:t>
            </w:r>
            <w:r w:rsidRPr="00393F2E">
              <w:rPr>
                <w:rFonts w:asciiTheme="majorBidi" w:hAnsiTheme="majorBidi" w:cstheme="majorBidi"/>
                <w:sz w:val="20"/>
                <w:szCs w:val="20"/>
              </w:rPr>
              <w:t>participants)</w:t>
            </w:r>
          </w:p>
        </w:tc>
        <w:tc>
          <w:tcPr>
            <w:tcW w:w="1134" w:type="dxa"/>
          </w:tcPr>
          <w:p w14:paraId="5EAEE99B" w14:textId="13AB48C6" w:rsidR="00AC77D9" w:rsidRPr="00393F2E" w:rsidRDefault="00AC77D9" w:rsidP="00AC77D9">
            <w:pPr>
              <w:jc w:val="right"/>
              <w:rPr>
                <w:rFonts w:asciiTheme="majorBidi" w:hAnsiTheme="majorBidi" w:cstheme="majorBidi"/>
                <w:sz w:val="20"/>
                <w:szCs w:val="20"/>
              </w:rPr>
            </w:pPr>
            <w:r w:rsidRPr="00393F2E">
              <w:rPr>
                <w:rFonts w:asciiTheme="majorBidi" w:hAnsiTheme="majorBidi" w:cstheme="majorBidi"/>
                <w:sz w:val="20"/>
                <w:szCs w:val="20"/>
              </w:rPr>
              <w:t>3,000</w:t>
            </w:r>
          </w:p>
        </w:tc>
      </w:tr>
      <w:tr w:rsidR="00393F2E" w:rsidRPr="00393F2E" w14:paraId="4DFA3B03" w14:textId="77777777" w:rsidTr="00470683">
        <w:tc>
          <w:tcPr>
            <w:tcW w:w="8222" w:type="dxa"/>
            <w:gridSpan w:val="2"/>
          </w:tcPr>
          <w:p w14:paraId="47BA614B" w14:textId="77777777" w:rsidR="00EA598B" w:rsidRPr="00393F2E" w:rsidRDefault="00EA598B" w:rsidP="00470683">
            <w:pPr>
              <w:ind w:left="457"/>
              <w:jc w:val="left"/>
              <w:rPr>
                <w:rFonts w:asciiTheme="majorBidi" w:hAnsiTheme="majorBidi" w:cstheme="majorBidi"/>
                <w:b/>
                <w:bCs/>
                <w:sz w:val="20"/>
                <w:szCs w:val="20"/>
              </w:rPr>
            </w:pPr>
            <w:r w:rsidRPr="00393F2E">
              <w:rPr>
                <w:rFonts w:asciiTheme="majorBidi" w:hAnsiTheme="majorBidi" w:cstheme="majorBidi"/>
                <w:b/>
                <w:bCs/>
                <w:sz w:val="20"/>
                <w:szCs w:val="20"/>
              </w:rPr>
              <w:t>Subtotal</w:t>
            </w:r>
          </w:p>
        </w:tc>
        <w:tc>
          <w:tcPr>
            <w:tcW w:w="1134" w:type="dxa"/>
          </w:tcPr>
          <w:p w14:paraId="54334566" w14:textId="521E87D7" w:rsidR="00EA598B" w:rsidRPr="00393F2E" w:rsidRDefault="00C77E00" w:rsidP="00470683">
            <w:pPr>
              <w:jc w:val="right"/>
              <w:rPr>
                <w:rFonts w:asciiTheme="majorBidi" w:hAnsiTheme="majorBidi" w:cstheme="majorBidi"/>
                <w:b/>
                <w:bCs/>
                <w:sz w:val="20"/>
                <w:szCs w:val="20"/>
              </w:rPr>
            </w:pPr>
            <w:r w:rsidRPr="00393F2E">
              <w:rPr>
                <w:rFonts w:asciiTheme="majorBidi" w:hAnsiTheme="majorBidi" w:cstheme="majorBidi"/>
                <w:b/>
                <w:bCs/>
                <w:sz w:val="20"/>
                <w:szCs w:val="20"/>
              </w:rPr>
              <w:t>60,000</w:t>
            </w:r>
          </w:p>
        </w:tc>
      </w:tr>
      <w:tr w:rsidR="00393F2E" w:rsidRPr="00393F2E" w14:paraId="6493A849" w14:textId="77777777" w:rsidTr="00470683">
        <w:trPr>
          <w:trHeight w:val="54"/>
        </w:trPr>
        <w:tc>
          <w:tcPr>
            <w:tcW w:w="9356" w:type="dxa"/>
            <w:gridSpan w:val="3"/>
            <w:vAlign w:val="center"/>
          </w:tcPr>
          <w:p w14:paraId="13B6BD95" w14:textId="21AFCF05" w:rsidR="00EA598B" w:rsidRPr="00393F2E" w:rsidRDefault="00C77E00" w:rsidP="00470683">
            <w:pPr>
              <w:ind w:left="317"/>
              <w:jc w:val="center"/>
              <w:rPr>
                <w:rFonts w:asciiTheme="majorBidi" w:hAnsiTheme="majorBidi" w:cstheme="majorBidi"/>
                <w:b/>
                <w:bCs/>
                <w:sz w:val="20"/>
                <w:szCs w:val="20"/>
              </w:rPr>
            </w:pPr>
            <w:r w:rsidRPr="00393F2E">
              <w:rPr>
                <w:rFonts w:asciiTheme="majorBidi" w:hAnsiTheme="majorBidi" w:cstheme="majorBidi"/>
                <w:b/>
                <w:bCs/>
                <w:sz w:val="20"/>
                <w:szCs w:val="20"/>
              </w:rPr>
              <w:t>O</w:t>
            </w:r>
            <w:r w:rsidR="00EA598B" w:rsidRPr="00393F2E">
              <w:rPr>
                <w:rFonts w:asciiTheme="majorBidi" w:hAnsiTheme="majorBidi" w:cstheme="majorBidi"/>
                <w:b/>
                <w:bCs/>
                <w:sz w:val="20"/>
                <w:szCs w:val="20"/>
              </w:rPr>
              <w:t>utreach</w:t>
            </w:r>
            <w:r w:rsidRPr="00393F2E">
              <w:rPr>
                <w:rFonts w:asciiTheme="majorBidi" w:hAnsiTheme="majorBidi" w:cstheme="majorBidi"/>
                <w:b/>
                <w:bCs/>
                <w:sz w:val="20"/>
                <w:szCs w:val="20"/>
              </w:rPr>
              <w:t xml:space="preserve"> and impact assessment</w:t>
            </w:r>
          </w:p>
        </w:tc>
      </w:tr>
      <w:tr w:rsidR="00393F2E" w:rsidRPr="00393F2E" w14:paraId="32187849" w14:textId="77777777" w:rsidTr="00B472E5">
        <w:tc>
          <w:tcPr>
            <w:tcW w:w="5670" w:type="dxa"/>
            <w:vAlign w:val="center"/>
          </w:tcPr>
          <w:p w14:paraId="0FABEA57" w14:textId="00F54A9F" w:rsidR="00C407A0" w:rsidRPr="00393F2E" w:rsidRDefault="0029611A" w:rsidP="00C407A0">
            <w:pPr>
              <w:spacing w:after="60"/>
              <w:contextualSpacing/>
              <w:jc w:val="left"/>
              <w:rPr>
                <w:rFonts w:asciiTheme="majorBidi" w:hAnsiTheme="majorBidi" w:cstheme="majorBidi"/>
                <w:sz w:val="20"/>
                <w:szCs w:val="20"/>
                <w:lang w:val="en-GB"/>
              </w:rPr>
            </w:pPr>
            <w:r w:rsidRPr="00393F2E">
              <w:rPr>
                <w:rFonts w:asciiTheme="majorBidi" w:hAnsiTheme="majorBidi" w:cstheme="majorBidi"/>
                <w:i/>
                <w:iCs/>
                <w:sz w:val="20"/>
                <w:szCs w:val="20"/>
              </w:rPr>
              <w:t xml:space="preserve">Outreach </w:t>
            </w:r>
            <w:r w:rsidR="004A6453" w:rsidRPr="00393F2E">
              <w:rPr>
                <w:rFonts w:asciiTheme="majorBidi" w:hAnsiTheme="majorBidi" w:cstheme="majorBidi"/>
                <w:i/>
                <w:iCs/>
                <w:sz w:val="20"/>
                <w:szCs w:val="20"/>
              </w:rPr>
              <w:t>m</w:t>
            </w:r>
            <w:r w:rsidRPr="00393F2E">
              <w:rPr>
                <w:rFonts w:asciiTheme="majorBidi" w:hAnsiTheme="majorBidi" w:cstheme="majorBidi"/>
                <w:i/>
                <w:iCs/>
                <w:sz w:val="20"/>
                <w:szCs w:val="20"/>
              </w:rPr>
              <w:t>aterials:</w:t>
            </w:r>
            <w:r w:rsidRPr="00393F2E">
              <w:rPr>
                <w:rFonts w:asciiTheme="majorBidi" w:hAnsiTheme="majorBidi" w:cstheme="majorBidi"/>
                <w:sz w:val="20"/>
                <w:szCs w:val="20"/>
              </w:rPr>
              <w:t xml:space="preserve"> </w:t>
            </w:r>
            <w:r w:rsidR="00C407A0" w:rsidRPr="00393F2E">
              <w:rPr>
                <w:rFonts w:asciiTheme="majorBidi" w:hAnsiTheme="majorBidi" w:cstheme="majorBidi"/>
                <w:sz w:val="20"/>
                <w:szCs w:val="20"/>
              </w:rPr>
              <w:t xml:space="preserve">Develop two awareness videos and two infographics </w:t>
            </w:r>
            <w:r w:rsidR="00263AC3" w:rsidRPr="00393F2E">
              <w:rPr>
                <w:rFonts w:asciiTheme="majorBidi" w:hAnsiTheme="majorBidi" w:cstheme="majorBidi"/>
                <w:sz w:val="20"/>
                <w:szCs w:val="20"/>
              </w:rPr>
              <w:t xml:space="preserve">for consumers </w:t>
            </w:r>
            <w:r w:rsidR="00C407A0" w:rsidRPr="00393F2E">
              <w:rPr>
                <w:rFonts w:asciiTheme="majorBidi" w:hAnsiTheme="majorBidi" w:cstheme="majorBidi"/>
                <w:sz w:val="20"/>
                <w:szCs w:val="20"/>
              </w:rPr>
              <w:t>highlighting refrigerant</w:t>
            </w:r>
            <w:r w:rsidR="00014ED7" w:rsidRPr="00393F2E">
              <w:rPr>
                <w:rFonts w:asciiTheme="majorBidi" w:hAnsiTheme="majorBidi" w:cstheme="majorBidi"/>
                <w:sz w:val="20"/>
                <w:szCs w:val="20"/>
              </w:rPr>
              <w:t>s’</w:t>
            </w:r>
            <w:r w:rsidR="00C407A0" w:rsidRPr="00393F2E">
              <w:rPr>
                <w:rFonts w:asciiTheme="majorBidi" w:hAnsiTheme="majorBidi" w:cstheme="majorBidi"/>
                <w:sz w:val="20"/>
                <w:szCs w:val="20"/>
              </w:rPr>
              <w:t xml:space="preserve"> GWP values, energy efficiency labelling, and associated environmental and cost benefits</w:t>
            </w:r>
          </w:p>
        </w:tc>
        <w:tc>
          <w:tcPr>
            <w:tcW w:w="2552" w:type="dxa"/>
          </w:tcPr>
          <w:p w14:paraId="5149BBB5" w14:textId="4809D90B" w:rsidR="00C407A0" w:rsidRPr="00393F2E" w:rsidRDefault="00C407A0" w:rsidP="00C407A0">
            <w:pPr>
              <w:ind w:right="-130"/>
              <w:contextualSpacing/>
              <w:jc w:val="left"/>
              <w:rPr>
                <w:rFonts w:asciiTheme="majorBidi" w:hAnsiTheme="majorBidi" w:cstheme="majorBidi"/>
                <w:sz w:val="20"/>
                <w:szCs w:val="20"/>
                <w:lang w:val="en-GB"/>
              </w:rPr>
            </w:pPr>
            <w:r w:rsidRPr="00393F2E">
              <w:rPr>
                <w:rFonts w:asciiTheme="majorBidi" w:hAnsiTheme="majorBidi" w:cstheme="majorBidi"/>
                <w:sz w:val="20"/>
                <w:szCs w:val="20"/>
              </w:rPr>
              <w:t>Two videos; two infographics</w:t>
            </w:r>
          </w:p>
        </w:tc>
        <w:tc>
          <w:tcPr>
            <w:tcW w:w="1134" w:type="dxa"/>
          </w:tcPr>
          <w:p w14:paraId="14B30020" w14:textId="2679FEAD" w:rsidR="00C407A0" w:rsidRPr="00393F2E" w:rsidRDefault="00C407A0" w:rsidP="00C407A0">
            <w:pPr>
              <w:jc w:val="right"/>
              <w:rPr>
                <w:rFonts w:asciiTheme="majorBidi" w:hAnsiTheme="majorBidi" w:cstheme="majorBidi"/>
                <w:b/>
                <w:bCs/>
                <w:sz w:val="20"/>
                <w:szCs w:val="20"/>
              </w:rPr>
            </w:pPr>
            <w:r w:rsidRPr="00393F2E">
              <w:rPr>
                <w:rFonts w:asciiTheme="majorBidi" w:hAnsiTheme="majorBidi" w:cstheme="majorBidi"/>
                <w:sz w:val="20"/>
                <w:szCs w:val="20"/>
              </w:rPr>
              <w:t>10,000</w:t>
            </w:r>
          </w:p>
        </w:tc>
      </w:tr>
      <w:tr w:rsidR="00393F2E" w:rsidRPr="00393F2E" w14:paraId="6690BA16" w14:textId="77777777" w:rsidTr="00B472E5">
        <w:tc>
          <w:tcPr>
            <w:tcW w:w="5670" w:type="dxa"/>
            <w:vAlign w:val="center"/>
          </w:tcPr>
          <w:p w14:paraId="6FCB45E2" w14:textId="161A402E" w:rsidR="00C407A0" w:rsidRPr="00393F2E" w:rsidRDefault="004A6453" w:rsidP="00C407A0">
            <w:pPr>
              <w:jc w:val="left"/>
              <w:rPr>
                <w:rFonts w:asciiTheme="majorBidi" w:hAnsiTheme="majorBidi" w:cstheme="majorBidi"/>
                <w:b/>
                <w:bCs/>
                <w:sz w:val="20"/>
                <w:szCs w:val="20"/>
              </w:rPr>
            </w:pPr>
            <w:r w:rsidRPr="00393F2E">
              <w:rPr>
                <w:rFonts w:asciiTheme="majorBidi" w:hAnsiTheme="majorBidi" w:cstheme="majorBidi"/>
                <w:i/>
                <w:iCs/>
                <w:sz w:val="20"/>
                <w:szCs w:val="20"/>
              </w:rPr>
              <w:t>Importer awareness session:</w:t>
            </w:r>
            <w:r w:rsidRPr="00393F2E">
              <w:rPr>
                <w:rFonts w:asciiTheme="majorBidi" w:hAnsiTheme="majorBidi" w:cstheme="majorBidi"/>
                <w:sz w:val="20"/>
                <w:szCs w:val="20"/>
              </w:rPr>
              <w:t xml:space="preserve"> </w:t>
            </w:r>
            <w:r w:rsidR="00C407A0" w:rsidRPr="00393F2E">
              <w:rPr>
                <w:rFonts w:asciiTheme="majorBidi" w:hAnsiTheme="majorBidi" w:cstheme="majorBidi"/>
                <w:sz w:val="20"/>
                <w:szCs w:val="20"/>
              </w:rPr>
              <w:t>Conduct one session with 15 RACHP equipment importers to explain national labelling requirements and the benefits of importing energy-efficient products</w:t>
            </w:r>
          </w:p>
        </w:tc>
        <w:tc>
          <w:tcPr>
            <w:tcW w:w="2552" w:type="dxa"/>
          </w:tcPr>
          <w:p w14:paraId="6444E63C" w14:textId="050FF589" w:rsidR="00C407A0" w:rsidRPr="00393F2E" w:rsidRDefault="00C407A0" w:rsidP="00C407A0">
            <w:pPr>
              <w:jc w:val="left"/>
              <w:rPr>
                <w:rFonts w:asciiTheme="majorBidi" w:hAnsiTheme="majorBidi" w:cstheme="majorBidi"/>
                <w:b/>
                <w:bCs/>
                <w:sz w:val="20"/>
                <w:szCs w:val="20"/>
              </w:rPr>
            </w:pPr>
            <w:r w:rsidRPr="00393F2E">
              <w:rPr>
                <w:rFonts w:asciiTheme="majorBidi" w:hAnsiTheme="majorBidi" w:cstheme="majorBidi"/>
                <w:sz w:val="20"/>
                <w:szCs w:val="20"/>
              </w:rPr>
              <w:t>One awareness session</w:t>
            </w:r>
            <w:r w:rsidR="00C513B2" w:rsidRPr="00393F2E">
              <w:rPr>
                <w:rFonts w:asciiTheme="majorBidi" w:hAnsiTheme="majorBidi" w:cstheme="majorBidi"/>
                <w:sz w:val="20"/>
                <w:szCs w:val="20"/>
              </w:rPr>
              <w:t xml:space="preserve"> (15 participants)</w:t>
            </w:r>
          </w:p>
        </w:tc>
        <w:tc>
          <w:tcPr>
            <w:tcW w:w="1134" w:type="dxa"/>
          </w:tcPr>
          <w:p w14:paraId="424184CE" w14:textId="312BFC34" w:rsidR="00C407A0" w:rsidRPr="00393F2E" w:rsidRDefault="00C407A0" w:rsidP="00C407A0">
            <w:pPr>
              <w:jc w:val="right"/>
              <w:rPr>
                <w:rFonts w:asciiTheme="majorBidi" w:hAnsiTheme="majorBidi" w:cstheme="majorBidi"/>
                <w:b/>
                <w:bCs/>
                <w:sz w:val="20"/>
                <w:szCs w:val="20"/>
              </w:rPr>
            </w:pPr>
            <w:r w:rsidRPr="00393F2E">
              <w:rPr>
                <w:rFonts w:asciiTheme="majorBidi" w:hAnsiTheme="majorBidi" w:cstheme="majorBidi"/>
                <w:sz w:val="20"/>
                <w:szCs w:val="20"/>
              </w:rPr>
              <w:t>10,000</w:t>
            </w:r>
          </w:p>
        </w:tc>
      </w:tr>
      <w:tr w:rsidR="00393F2E" w:rsidRPr="00393F2E" w14:paraId="23A46841" w14:textId="77777777" w:rsidTr="00B472E5">
        <w:tc>
          <w:tcPr>
            <w:tcW w:w="5670" w:type="dxa"/>
            <w:vAlign w:val="center"/>
          </w:tcPr>
          <w:p w14:paraId="00C6CE35" w14:textId="55203F3A" w:rsidR="00C407A0" w:rsidRPr="00393F2E" w:rsidRDefault="004A6453" w:rsidP="00C407A0">
            <w:pPr>
              <w:jc w:val="left"/>
              <w:rPr>
                <w:rFonts w:asciiTheme="majorBidi" w:hAnsiTheme="majorBidi" w:cstheme="majorBidi"/>
                <w:sz w:val="20"/>
                <w:szCs w:val="20"/>
              </w:rPr>
            </w:pPr>
            <w:r w:rsidRPr="00393F2E">
              <w:rPr>
                <w:rFonts w:asciiTheme="majorBidi" w:hAnsiTheme="majorBidi" w:cstheme="majorBidi"/>
                <w:i/>
                <w:iCs/>
                <w:sz w:val="20"/>
                <w:szCs w:val="20"/>
              </w:rPr>
              <w:t>Consumer behaviour survey:</w:t>
            </w:r>
            <w:r w:rsidRPr="00393F2E">
              <w:rPr>
                <w:rFonts w:asciiTheme="majorBidi" w:hAnsiTheme="majorBidi" w:cstheme="majorBidi"/>
                <w:sz w:val="20"/>
                <w:szCs w:val="20"/>
              </w:rPr>
              <w:t xml:space="preserve"> </w:t>
            </w:r>
            <w:r w:rsidR="00C407A0" w:rsidRPr="00393F2E">
              <w:rPr>
                <w:rFonts w:asciiTheme="majorBidi" w:hAnsiTheme="majorBidi" w:cstheme="majorBidi"/>
                <w:sz w:val="20"/>
                <w:szCs w:val="20"/>
              </w:rPr>
              <w:t>Conduct a survey of at least 1,000</w:t>
            </w:r>
            <w:r w:rsidR="00B153E6" w:rsidRPr="00393F2E">
              <w:rPr>
                <w:rFonts w:asciiTheme="majorBidi" w:hAnsiTheme="majorBidi" w:cstheme="majorBidi"/>
                <w:sz w:val="20"/>
                <w:szCs w:val="20"/>
              </w:rPr>
              <w:t> </w:t>
            </w:r>
            <w:r w:rsidR="00C407A0" w:rsidRPr="00393F2E">
              <w:rPr>
                <w:rFonts w:asciiTheme="majorBidi" w:hAnsiTheme="majorBidi" w:cstheme="majorBidi"/>
                <w:sz w:val="20"/>
                <w:szCs w:val="20"/>
              </w:rPr>
              <w:t>households to evaluate awareness and barriers to adopting energy</w:t>
            </w:r>
            <w:r w:rsidR="00A95237" w:rsidRPr="00393F2E">
              <w:rPr>
                <w:rFonts w:asciiTheme="majorBidi" w:hAnsiTheme="majorBidi" w:cstheme="majorBidi"/>
                <w:sz w:val="20"/>
                <w:szCs w:val="20"/>
              </w:rPr>
              <w:noBreakHyphen/>
            </w:r>
            <w:r w:rsidR="00C407A0" w:rsidRPr="00393F2E">
              <w:rPr>
                <w:rFonts w:asciiTheme="majorBidi" w:hAnsiTheme="majorBidi" w:cstheme="majorBidi"/>
                <w:sz w:val="20"/>
                <w:szCs w:val="20"/>
              </w:rPr>
              <w:t>efficient and low-GWP appliances. Results will inform future labelling programme improvements</w:t>
            </w:r>
          </w:p>
        </w:tc>
        <w:tc>
          <w:tcPr>
            <w:tcW w:w="2552" w:type="dxa"/>
          </w:tcPr>
          <w:p w14:paraId="65E1752F" w14:textId="13B6B140" w:rsidR="00C407A0" w:rsidRPr="00393F2E" w:rsidRDefault="00C407A0" w:rsidP="00C407A0">
            <w:pPr>
              <w:jc w:val="left"/>
              <w:rPr>
                <w:rFonts w:asciiTheme="majorBidi" w:hAnsiTheme="majorBidi" w:cstheme="majorBidi"/>
                <w:b/>
                <w:bCs/>
                <w:sz w:val="20"/>
                <w:szCs w:val="20"/>
              </w:rPr>
            </w:pPr>
            <w:r w:rsidRPr="00393F2E">
              <w:rPr>
                <w:rFonts w:asciiTheme="majorBidi" w:hAnsiTheme="majorBidi" w:cstheme="majorBidi"/>
                <w:sz w:val="20"/>
                <w:szCs w:val="20"/>
              </w:rPr>
              <w:t>One survey conducted</w:t>
            </w:r>
          </w:p>
        </w:tc>
        <w:tc>
          <w:tcPr>
            <w:tcW w:w="1134" w:type="dxa"/>
          </w:tcPr>
          <w:p w14:paraId="1559732E" w14:textId="7F772A0F" w:rsidR="00C407A0" w:rsidRPr="00393F2E" w:rsidRDefault="00C407A0" w:rsidP="00C407A0">
            <w:pPr>
              <w:jc w:val="right"/>
              <w:rPr>
                <w:rFonts w:asciiTheme="majorBidi" w:hAnsiTheme="majorBidi" w:cstheme="majorBidi"/>
                <w:sz w:val="20"/>
                <w:szCs w:val="20"/>
              </w:rPr>
            </w:pPr>
            <w:r w:rsidRPr="00393F2E">
              <w:rPr>
                <w:rFonts w:asciiTheme="majorBidi" w:hAnsiTheme="majorBidi" w:cstheme="majorBidi"/>
                <w:sz w:val="20"/>
                <w:szCs w:val="20"/>
              </w:rPr>
              <w:t>20,000</w:t>
            </w:r>
          </w:p>
        </w:tc>
      </w:tr>
      <w:tr w:rsidR="00393F2E" w:rsidRPr="00393F2E" w14:paraId="1ADAD747" w14:textId="77777777" w:rsidTr="00470683">
        <w:tc>
          <w:tcPr>
            <w:tcW w:w="8222" w:type="dxa"/>
            <w:gridSpan w:val="2"/>
          </w:tcPr>
          <w:p w14:paraId="593FC35E" w14:textId="77777777" w:rsidR="00EA598B" w:rsidRPr="00393F2E" w:rsidRDefault="00EA598B" w:rsidP="00470683">
            <w:pPr>
              <w:ind w:left="458"/>
              <w:jc w:val="left"/>
              <w:rPr>
                <w:rFonts w:asciiTheme="majorBidi" w:hAnsiTheme="majorBidi" w:cstheme="majorBidi"/>
                <w:b/>
                <w:bCs/>
                <w:sz w:val="20"/>
                <w:szCs w:val="20"/>
              </w:rPr>
            </w:pPr>
            <w:r w:rsidRPr="00393F2E">
              <w:rPr>
                <w:rFonts w:asciiTheme="majorBidi" w:hAnsiTheme="majorBidi" w:cstheme="majorBidi"/>
                <w:b/>
                <w:bCs/>
                <w:sz w:val="20"/>
                <w:szCs w:val="20"/>
              </w:rPr>
              <w:t>Subtotal</w:t>
            </w:r>
          </w:p>
        </w:tc>
        <w:tc>
          <w:tcPr>
            <w:tcW w:w="1134" w:type="dxa"/>
          </w:tcPr>
          <w:p w14:paraId="7E36E422" w14:textId="1995731E" w:rsidR="00EA598B" w:rsidRPr="00393F2E" w:rsidRDefault="00C77E00" w:rsidP="00470683">
            <w:pPr>
              <w:jc w:val="right"/>
              <w:rPr>
                <w:rFonts w:asciiTheme="majorBidi" w:hAnsiTheme="majorBidi" w:cstheme="majorBidi"/>
                <w:b/>
                <w:bCs/>
                <w:sz w:val="20"/>
                <w:szCs w:val="20"/>
              </w:rPr>
            </w:pPr>
            <w:r w:rsidRPr="00393F2E">
              <w:rPr>
                <w:rFonts w:asciiTheme="majorBidi" w:hAnsiTheme="majorBidi" w:cstheme="majorBidi"/>
                <w:b/>
                <w:bCs/>
                <w:sz w:val="20"/>
                <w:szCs w:val="20"/>
              </w:rPr>
              <w:t>40,000</w:t>
            </w:r>
          </w:p>
        </w:tc>
      </w:tr>
      <w:tr w:rsidR="00393F2E" w:rsidRPr="00393F2E" w14:paraId="55A76174" w14:textId="77777777" w:rsidTr="00470683">
        <w:tc>
          <w:tcPr>
            <w:tcW w:w="8222" w:type="dxa"/>
            <w:gridSpan w:val="2"/>
          </w:tcPr>
          <w:p w14:paraId="2D985B25" w14:textId="77777777" w:rsidR="00EA598B" w:rsidRPr="00393F2E" w:rsidRDefault="00EA598B" w:rsidP="00470683">
            <w:pPr>
              <w:ind w:left="457"/>
              <w:jc w:val="left"/>
              <w:rPr>
                <w:rFonts w:asciiTheme="majorBidi" w:hAnsiTheme="majorBidi" w:cstheme="majorBidi"/>
                <w:b/>
                <w:bCs/>
                <w:sz w:val="20"/>
                <w:szCs w:val="20"/>
              </w:rPr>
            </w:pPr>
            <w:r w:rsidRPr="00393F2E">
              <w:rPr>
                <w:rFonts w:asciiTheme="majorBidi" w:hAnsiTheme="majorBidi" w:cstheme="majorBidi"/>
                <w:b/>
                <w:bCs/>
                <w:sz w:val="20"/>
                <w:szCs w:val="20"/>
              </w:rPr>
              <w:t>Total</w:t>
            </w:r>
          </w:p>
        </w:tc>
        <w:tc>
          <w:tcPr>
            <w:tcW w:w="1134" w:type="dxa"/>
          </w:tcPr>
          <w:p w14:paraId="48ED60CD" w14:textId="28B8B368" w:rsidR="00EA598B" w:rsidRPr="00393F2E" w:rsidRDefault="00EC77B6" w:rsidP="00470683">
            <w:pPr>
              <w:jc w:val="right"/>
              <w:rPr>
                <w:rFonts w:asciiTheme="majorBidi" w:hAnsiTheme="majorBidi" w:cstheme="majorBidi"/>
                <w:b/>
                <w:bCs/>
                <w:sz w:val="20"/>
                <w:szCs w:val="20"/>
              </w:rPr>
            </w:pPr>
            <w:r w:rsidRPr="00393F2E">
              <w:rPr>
                <w:rFonts w:asciiTheme="majorBidi" w:hAnsiTheme="majorBidi" w:cstheme="majorBidi"/>
                <w:b/>
                <w:bCs/>
                <w:sz w:val="20"/>
                <w:szCs w:val="20"/>
              </w:rPr>
              <w:t>100,000</w:t>
            </w:r>
          </w:p>
        </w:tc>
      </w:tr>
    </w:tbl>
    <w:bookmarkEnd w:id="4"/>
    <w:p w14:paraId="115275D6" w14:textId="77777777" w:rsidR="00EA598B" w:rsidRPr="00393F2E" w:rsidRDefault="00EA598B" w:rsidP="00EA598B">
      <w:pPr>
        <w:keepNext/>
        <w:keepLines/>
        <w:spacing w:before="360" w:after="240"/>
        <w:jc w:val="center"/>
        <w:rPr>
          <w:b/>
        </w:rPr>
      </w:pPr>
      <w:r w:rsidRPr="00393F2E">
        <w:rPr>
          <w:b/>
        </w:rPr>
        <w:t>SECRETARIAT’S COMMENTS AND RECOMMENDATION</w:t>
      </w:r>
    </w:p>
    <w:p w14:paraId="237F4C4A" w14:textId="77777777" w:rsidR="00EA598B" w:rsidRPr="00393F2E" w:rsidRDefault="00EA598B" w:rsidP="00EA598B">
      <w:pPr>
        <w:keepNext/>
        <w:keepLines/>
        <w:rPr>
          <w:b/>
        </w:rPr>
      </w:pPr>
      <w:r w:rsidRPr="00393F2E">
        <w:rPr>
          <w:b/>
        </w:rPr>
        <w:t>COMMENTS</w:t>
      </w:r>
    </w:p>
    <w:p w14:paraId="01A91C95" w14:textId="77777777" w:rsidR="00133760" w:rsidRPr="00393F2E" w:rsidRDefault="00384158" w:rsidP="00EA598B">
      <w:pPr>
        <w:keepNext/>
        <w:keepLines/>
        <w:spacing w:before="240" w:after="240"/>
        <w:rPr>
          <w:u w:val="single"/>
        </w:rPr>
      </w:pPr>
      <w:r w:rsidRPr="00393F2E">
        <w:rPr>
          <w:u w:val="single"/>
        </w:rPr>
        <w:t>Verification report</w:t>
      </w:r>
    </w:p>
    <w:p w14:paraId="339E3AFB" w14:textId="2C7A3C12" w:rsidR="00384158" w:rsidRPr="00393F2E" w:rsidRDefault="00384158" w:rsidP="00A86282">
      <w:pPr>
        <w:pStyle w:val="Heading1"/>
      </w:pPr>
      <w:r w:rsidRPr="00393F2E">
        <w:t>UN</w:t>
      </w:r>
      <w:r w:rsidR="00133760" w:rsidRPr="00393F2E">
        <w:t>E</w:t>
      </w:r>
      <w:r w:rsidRPr="00393F2E">
        <w:t xml:space="preserve">P submitted a verification report which covered only 2020 </w:t>
      </w:r>
      <w:r w:rsidR="00A86282" w:rsidRPr="00393F2E">
        <w:t>–</w:t>
      </w:r>
      <w:r w:rsidRPr="00393F2E">
        <w:t>202</w:t>
      </w:r>
      <w:r w:rsidR="00133760" w:rsidRPr="00393F2E">
        <w:t>3</w:t>
      </w:r>
      <w:r w:rsidRPr="00393F2E">
        <w:t>. UN</w:t>
      </w:r>
      <w:r w:rsidR="00133760" w:rsidRPr="00393F2E">
        <w:t>E</w:t>
      </w:r>
      <w:r w:rsidRPr="00393F2E">
        <w:t>P indicated that the preparation of the verification report for 202</w:t>
      </w:r>
      <w:r w:rsidR="00133760" w:rsidRPr="00393F2E">
        <w:t>4</w:t>
      </w:r>
      <w:r w:rsidRPr="00393F2E">
        <w:t xml:space="preserve"> is </w:t>
      </w:r>
      <w:r w:rsidR="008136E3" w:rsidRPr="00393F2E">
        <w:t>ongoing,</w:t>
      </w:r>
      <w:r w:rsidRPr="00393F2E">
        <w:t xml:space="preserve"> and the Government of </w:t>
      </w:r>
      <w:r w:rsidR="00133760" w:rsidRPr="00393F2E">
        <w:t>Eritrea</w:t>
      </w:r>
      <w:r w:rsidRPr="00393F2E">
        <w:t xml:space="preserve"> is committed to completing the verification exercise as soon as possible and resubmitting by </w:t>
      </w:r>
      <w:r w:rsidR="00D90E64" w:rsidRPr="00393F2E">
        <w:t>30 May 2025</w:t>
      </w:r>
      <w:r w:rsidRPr="00393F2E">
        <w:t xml:space="preserve"> a revised verification </w:t>
      </w:r>
      <w:proofErr w:type="gramStart"/>
      <w:r w:rsidRPr="00393F2E">
        <w:t>report</w:t>
      </w:r>
      <w:proofErr w:type="gramEnd"/>
      <w:r w:rsidRPr="00393F2E">
        <w:t xml:space="preserve"> pursuant to decision 72/19(a)</w:t>
      </w:r>
      <w:r w:rsidR="00284B0B" w:rsidRPr="00393F2E">
        <w:rPr>
          <w:rStyle w:val="FootnoteReference"/>
        </w:rPr>
        <w:footnoteReference w:id="9"/>
      </w:r>
      <w:r w:rsidRPr="00393F2E">
        <w:t xml:space="preserve"> to include data for 202</w:t>
      </w:r>
      <w:r w:rsidR="00284B0B" w:rsidRPr="00393F2E">
        <w:t>4.</w:t>
      </w:r>
    </w:p>
    <w:p w14:paraId="01D2BB1F" w14:textId="21A0DF2B" w:rsidR="00EA598B" w:rsidRPr="00393F2E" w:rsidRDefault="00EA598B" w:rsidP="00EA598B">
      <w:pPr>
        <w:keepNext/>
        <w:keepLines/>
        <w:spacing w:before="240" w:after="240"/>
        <w:rPr>
          <w:u w:val="single"/>
        </w:rPr>
      </w:pPr>
      <w:r w:rsidRPr="00393F2E">
        <w:rPr>
          <w:u w:val="single"/>
        </w:rPr>
        <w:lastRenderedPageBreak/>
        <w:t xml:space="preserve">Progress report on the implementation of the </w:t>
      </w:r>
      <w:r w:rsidR="00D75B4C" w:rsidRPr="00393F2E">
        <w:rPr>
          <w:u w:val="single"/>
        </w:rPr>
        <w:t xml:space="preserve">first </w:t>
      </w:r>
      <w:r w:rsidRPr="00393F2E">
        <w:rPr>
          <w:u w:val="single"/>
        </w:rPr>
        <w:t>tranche of stage II of the HCFC phase</w:t>
      </w:r>
      <w:r w:rsidRPr="00393F2E">
        <w:rPr>
          <w:u w:val="single"/>
        </w:rPr>
        <w:noBreakHyphen/>
        <w:t>out management plan</w:t>
      </w:r>
    </w:p>
    <w:p w14:paraId="0C614F4F" w14:textId="77777777" w:rsidR="00EA598B" w:rsidRPr="00393F2E" w:rsidRDefault="00EA598B" w:rsidP="00EA598B">
      <w:pPr>
        <w:keepNext/>
        <w:keepLines/>
        <w:spacing w:before="240" w:after="240"/>
        <w:rPr>
          <w:i/>
        </w:rPr>
      </w:pPr>
      <w:r w:rsidRPr="00393F2E">
        <w:rPr>
          <w:i/>
        </w:rPr>
        <w:t>Legal framework</w:t>
      </w:r>
    </w:p>
    <w:p w14:paraId="0C2C4247" w14:textId="6C574C20" w:rsidR="00EA598B" w:rsidRPr="00393F2E" w:rsidRDefault="00EA598B" w:rsidP="00285888">
      <w:pPr>
        <w:pStyle w:val="Heading1"/>
      </w:pPr>
      <w:r w:rsidRPr="00393F2E">
        <w:t xml:space="preserve">The Government of </w:t>
      </w:r>
      <w:r w:rsidR="005B3E5D" w:rsidRPr="00393F2E">
        <w:t>Eritrea</w:t>
      </w:r>
      <w:r w:rsidRPr="00393F2E">
        <w:t xml:space="preserve"> has already issued HCFC import quotas for 202</w:t>
      </w:r>
      <w:r w:rsidR="00731F46" w:rsidRPr="00393F2E">
        <w:t>5</w:t>
      </w:r>
      <w:r w:rsidRPr="00393F2E">
        <w:t xml:space="preserve"> </w:t>
      </w:r>
      <w:r w:rsidR="001C1194" w:rsidRPr="00393F2E">
        <w:t>in accordance with the Montreal Protocol control targets</w:t>
      </w:r>
      <w:r w:rsidRPr="00393F2E">
        <w:t>.</w:t>
      </w:r>
    </w:p>
    <w:p w14:paraId="44213518" w14:textId="57384473" w:rsidR="00EA598B" w:rsidRPr="00393F2E" w:rsidRDefault="00EA598B" w:rsidP="00D14426">
      <w:pPr>
        <w:keepNext/>
        <w:spacing w:after="240"/>
        <w:rPr>
          <w:u w:val="single"/>
        </w:rPr>
      </w:pPr>
      <w:r w:rsidRPr="00393F2E">
        <w:rPr>
          <w:u w:val="single"/>
        </w:rPr>
        <w:t xml:space="preserve">Implementation plan for the </w:t>
      </w:r>
      <w:r w:rsidR="009E175A" w:rsidRPr="00393F2E">
        <w:rPr>
          <w:u w:val="single"/>
        </w:rPr>
        <w:t>second</w:t>
      </w:r>
      <w:r w:rsidRPr="00393F2E">
        <w:rPr>
          <w:u w:val="single"/>
        </w:rPr>
        <w:t xml:space="preserve"> tranche of stage II of the HCFC phase</w:t>
      </w:r>
      <w:r w:rsidRPr="00393F2E">
        <w:rPr>
          <w:u w:val="single"/>
        </w:rPr>
        <w:noBreakHyphen/>
        <w:t>out management plan</w:t>
      </w:r>
    </w:p>
    <w:p w14:paraId="70159148" w14:textId="671443B2" w:rsidR="00EA598B" w:rsidRPr="00393F2E" w:rsidRDefault="00EA598B" w:rsidP="00D14426">
      <w:pPr>
        <w:keepNext/>
        <w:spacing w:after="240"/>
        <w:outlineLvl w:val="0"/>
      </w:pPr>
      <w:r w:rsidRPr="00393F2E">
        <w:rPr>
          <w:i/>
          <w:iCs/>
        </w:rPr>
        <w:t xml:space="preserve">Activities to maintain energy efficiency in the refrigeration servicing sector </w:t>
      </w:r>
    </w:p>
    <w:p w14:paraId="1E798B00" w14:textId="2BE4A9BD" w:rsidR="008F5A8B" w:rsidRPr="00393F2E" w:rsidRDefault="00EA598B" w:rsidP="00D14426">
      <w:pPr>
        <w:pStyle w:val="Heading1"/>
      </w:pPr>
      <w:r w:rsidRPr="00393F2E">
        <w:t xml:space="preserve">In line with decision 89/6(d), </w:t>
      </w:r>
      <w:r w:rsidR="00942C38" w:rsidRPr="00393F2E">
        <w:t>UNEP</w:t>
      </w:r>
      <w:r w:rsidRPr="00393F2E">
        <w:t xml:space="preserve"> </w:t>
      </w:r>
      <w:r w:rsidR="0082063C" w:rsidRPr="00393F2E">
        <w:t xml:space="preserve">has </w:t>
      </w:r>
      <w:r w:rsidRPr="00393F2E">
        <w:t xml:space="preserve">included in the tranche implementation plan the specific actions, performance indicators and funding associated with additional activities to maintain energy efficiency. </w:t>
      </w:r>
      <w:r w:rsidR="00484547" w:rsidRPr="00393F2E">
        <w:t>The project focuses on three main components: (a) strengthening institutional capacity</w:t>
      </w:r>
      <w:r w:rsidR="0078520F" w:rsidRPr="00393F2E">
        <w:t xml:space="preserve"> </w:t>
      </w:r>
      <w:r w:rsidR="00F84BDD" w:rsidRPr="00393F2E">
        <w:t xml:space="preserve">through training of RAC technicians and </w:t>
      </w:r>
      <w:r w:rsidR="00BD4430" w:rsidRPr="00393F2E">
        <w:t>c</w:t>
      </w:r>
      <w:r w:rsidR="00F84BDD" w:rsidRPr="00393F2E">
        <w:t>ustoms officers on how to promote energy efficiency and the use of low</w:t>
      </w:r>
      <w:r w:rsidR="00F84BDD" w:rsidRPr="00393F2E">
        <w:noBreakHyphen/>
        <w:t xml:space="preserve">GWP refrigerants in RAC equipment, and </w:t>
      </w:r>
      <w:r w:rsidR="00E52498" w:rsidRPr="00393F2E">
        <w:t xml:space="preserve">enhancing </w:t>
      </w:r>
      <w:r w:rsidR="00F84BDD" w:rsidRPr="00393F2E">
        <w:t xml:space="preserve">their </w:t>
      </w:r>
      <w:r w:rsidR="00E52498" w:rsidRPr="00393F2E">
        <w:t xml:space="preserve">skills </w:t>
      </w:r>
      <w:r w:rsidR="00F84BDD" w:rsidRPr="00393F2E">
        <w:t>through information exchange sessions focused on energy efficiency and low-GWP refrigerant</w:t>
      </w:r>
      <w:r w:rsidR="00BE32A6" w:rsidRPr="00393F2E">
        <w:t>s</w:t>
      </w:r>
      <w:r w:rsidR="00484547" w:rsidRPr="00393F2E">
        <w:t>; (b) enhancing coordination among national stakeholders, through surveys and strategy development to support informed decision</w:t>
      </w:r>
      <w:r w:rsidR="00B14F05" w:rsidRPr="00393F2E">
        <w:noBreakHyphen/>
      </w:r>
      <w:r w:rsidR="00484547" w:rsidRPr="00393F2E">
        <w:t>making and sustain the HCFC phase-out; and (c) conducting public awareness campaigns to educate consumers and importers on the importance of energy-efficiency ratings, refrigerant types, and the environmental benefits of adopting energy-efficient and low-GWP technologies.</w:t>
      </w:r>
    </w:p>
    <w:p w14:paraId="06735B1D" w14:textId="2C4010D6" w:rsidR="00EA598B" w:rsidRPr="00393F2E" w:rsidRDefault="008F5A8B" w:rsidP="00D14426">
      <w:pPr>
        <w:pStyle w:val="Heading1"/>
      </w:pPr>
      <w:r w:rsidRPr="00393F2E">
        <w:t xml:space="preserve">The Secretariat inquired about the timeline for the development of </w:t>
      </w:r>
      <w:r w:rsidR="00362089" w:rsidRPr="00393F2E">
        <w:t>m</w:t>
      </w:r>
      <w:r w:rsidRPr="00393F2E">
        <w:t xml:space="preserve">inimum </w:t>
      </w:r>
      <w:r w:rsidR="00362089" w:rsidRPr="00393F2E">
        <w:t>e</w:t>
      </w:r>
      <w:r w:rsidRPr="00393F2E">
        <w:t xml:space="preserve">nergy </w:t>
      </w:r>
      <w:r w:rsidR="00362089" w:rsidRPr="00393F2E">
        <w:t>p</w:t>
      </w:r>
      <w:r w:rsidRPr="00393F2E">
        <w:t xml:space="preserve">erformance </w:t>
      </w:r>
      <w:r w:rsidR="00362089" w:rsidRPr="00393F2E">
        <w:t>s</w:t>
      </w:r>
      <w:r w:rsidRPr="00393F2E">
        <w:t xml:space="preserve">tandards (MEPS) for </w:t>
      </w:r>
      <w:r w:rsidR="00D23B52" w:rsidRPr="00393F2E">
        <w:t xml:space="preserve">the </w:t>
      </w:r>
      <w:r w:rsidRPr="00393F2E">
        <w:t xml:space="preserve">RACHP sector, noting that the </w:t>
      </w:r>
      <w:r w:rsidR="00A27A9E" w:rsidRPr="00393F2E">
        <w:t>country</w:t>
      </w:r>
      <w:r w:rsidRPr="00393F2E">
        <w:t xml:space="preserve"> </w:t>
      </w:r>
      <w:r w:rsidR="00BF5591" w:rsidRPr="00393F2E">
        <w:t>has</w:t>
      </w:r>
      <w:r w:rsidRPr="00393F2E">
        <w:t xml:space="preserve"> not </w:t>
      </w:r>
      <w:r w:rsidR="00BF5591" w:rsidRPr="00393F2E">
        <w:t xml:space="preserve">yet </w:t>
      </w:r>
      <w:r w:rsidR="0017280B" w:rsidRPr="00393F2E">
        <w:t>establish</w:t>
      </w:r>
      <w:r w:rsidR="00BF5591" w:rsidRPr="00393F2E">
        <w:t>ed</w:t>
      </w:r>
      <w:r w:rsidR="00A27A9E" w:rsidRPr="00393F2E">
        <w:t xml:space="preserve"> </w:t>
      </w:r>
      <w:r w:rsidRPr="00393F2E">
        <w:t xml:space="preserve">MEPS. </w:t>
      </w:r>
      <w:r w:rsidR="00A27A9E" w:rsidRPr="00393F2E">
        <w:t>UNEP</w:t>
      </w:r>
      <w:r w:rsidR="0017280B" w:rsidRPr="00393F2E">
        <w:t xml:space="preserve"> </w:t>
      </w:r>
      <w:r w:rsidRPr="00393F2E">
        <w:t xml:space="preserve">clarified that Eritrea plans to develop MEPS for the RACHP sector as part of its broader energy efficiency strategy, with activities aligned </w:t>
      </w:r>
      <w:r w:rsidR="00720966" w:rsidRPr="00393F2E">
        <w:t>with</w:t>
      </w:r>
      <w:r w:rsidRPr="00393F2E">
        <w:t xml:space="preserve"> </w:t>
      </w:r>
      <w:r w:rsidR="00C36F73" w:rsidRPr="00393F2E">
        <w:t xml:space="preserve">the </w:t>
      </w:r>
      <w:r w:rsidR="0017280B" w:rsidRPr="00393F2E">
        <w:t xml:space="preserve">additional activities </w:t>
      </w:r>
      <w:r w:rsidR="00C36F73" w:rsidRPr="00393F2E">
        <w:t xml:space="preserve">proposed </w:t>
      </w:r>
      <w:r w:rsidR="00965BD1" w:rsidRPr="00393F2E">
        <w:t>under decision</w:t>
      </w:r>
      <w:r w:rsidR="003056C5" w:rsidRPr="00393F2E">
        <w:t> </w:t>
      </w:r>
      <w:r w:rsidR="0017280B" w:rsidRPr="00393F2E">
        <w:t>89/6</w:t>
      </w:r>
      <w:r w:rsidRPr="00393F2E">
        <w:t xml:space="preserve">. It is envisaged that the MEPS will be finalized and ready by January 2026. The Secretariat also sought clarification on whether Eritrea intends to implement a mandatory labelling programme for imported RACHP equipment. </w:t>
      </w:r>
      <w:r w:rsidR="0017280B" w:rsidRPr="00393F2E">
        <w:t xml:space="preserve">UNEP </w:t>
      </w:r>
      <w:r w:rsidRPr="00393F2E">
        <w:t>confirmed that Eritrea does not currently plan to introduce such a labelling requirement. While a labelling programme could contribute to future policy development by enhancing market transparency and informing consumer choice, no initiatives are currently underway to establish this standard.</w:t>
      </w:r>
    </w:p>
    <w:p w14:paraId="7AB350C3" w14:textId="17CBBE4E" w:rsidR="00BC1C28" w:rsidRPr="00393F2E" w:rsidRDefault="00BC1C28" w:rsidP="005379A1">
      <w:pPr>
        <w:pStyle w:val="Heading1"/>
      </w:pPr>
      <w:r w:rsidRPr="00393F2E">
        <w:t>UNEP confirmed that there are no other activities being implemented with non-Multilateral Fund funding sources that could overlap with the activities planned under this project.</w:t>
      </w:r>
    </w:p>
    <w:p w14:paraId="127B2701" w14:textId="77777777" w:rsidR="00EA598B" w:rsidRPr="00393F2E" w:rsidRDefault="00EA598B" w:rsidP="00D14426">
      <w:pPr>
        <w:keepNext/>
        <w:spacing w:after="240"/>
        <w:rPr>
          <w:u w:val="single"/>
        </w:rPr>
      </w:pPr>
      <w:r w:rsidRPr="00393F2E">
        <w:rPr>
          <w:u w:val="single"/>
        </w:rPr>
        <w:t>Gender policy implementation</w:t>
      </w:r>
    </w:p>
    <w:p w14:paraId="68AB7A97" w14:textId="2999AFC5" w:rsidR="009C3B5D" w:rsidRPr="00393F2E" w:rsidRDefault="009C3B5D" w:rsidP="009C3B5D">
      <w:pPr>
        <w:pStyle w:val="Heading1"/>
      </w:pPr>
      <w:r w:rsidRPr="00393F2E">
        <w:t xml:space="preserve">The Government of Eritrea and UNEP remain committed to implementing the </w:t>
      </w:r>
      <w:r w:rsidR="008611D2" w:rsidRPr="00393F2E">
        <w:t xml:space="preserve">Multilateral </w:t>
      </w:r>
      <w:r w:rsidRPr="00393F2E">
        <w:t xml:space="preserve">Fund’s </w:t>
      </w:r>
      <w:r w:rsidR="0033286E" w:rsidRPr="00393F2E">
        <w:t xml:space="preserve">operational </w:t>
      </w:r>
      <w:r w:rsidRPr="00393F2E">
        <w:t xml:space="preserve">policy </w:t>
      </w:r>
      <w:r w:rsidR="0033286E" w:rsidRPr="00393F2E">
        <w:t xml:space="preserve">on gender mainstreaming </w:t>
      </w:r>
      <w:r w:rsidRPr="00393F2E">
        <w:t>and plan to incorporate gender equality into the activities and management of stage II of the HPMP</w:t>
      </w:r>
      <w:r w:rsidR="007E0CE3" w:rsidRPr="00393F2E">
        <w:t>.</w:t>
      </w:r>
      <w:r w:rsidRPr="00393F2E">
        <w:t xml:space="preserve"> </w:t>
      </w:r>
      <w:r w:rsidR="007E0CE3" w:rsidRPr="00393F2E">
        <w:t>T</w:t>
      </w:r>
      <w:r w:rsidRPr="00393F2E">
        <w:t>he Government’s own gender policy, the National Gender Policy of Eritrea, will serve as a guideline. Gender</w:t>
      </w:r>
      <w:r w:rsidR="00923A75" w:rsidRPr="00393F2E">
        <w:t>-</w:t>
      </w:r>
      <w:r w:rsidRPr="00393F2E">
        <w:t>disaggregated data will be collected and reviewed during project monitoring, and outreach activities will target a gender balance. The NOU will seek input from stakeholders on how to incorporate gender-specific indicators into the planning, implementation, and reporting process of each component of stage II and will focus on supporting gender-balanced participation in training and capacity-building activities by reserving quotas for women.</w:t>
      </w:r>
    </w:p>
    <w:p w14:paraId="5DAD27BC" w14:textId="77777777" w:rsidR="008F1BBA" w:rsidRPr="00393F2E" w:rsidRDefault="008F1BBA" w:rsidP="008F1BBA">
      <w:pPr>
        <w:keepNext/>
        <w:spacing w:after="240"/>
      </w:pPr>
      <w:r w:rsidRPr="00393F2E">
        <w:rPr>
          <w:u w:val="single"/>
        </w:rPr>
        <w:t>Updated Agreement</w:t>
      </w:r>
      <w:r w:rsidRPr="00393F2E">
        <w:t xml:space="preserve"> </w:t>
      </w:r>
    </w:p>
    <w:p w14:paraId="0D1A2C31" w14:textId="3DF0F338" w:rsidR="00EA598B" w:rsidRPr="00393F2E" w:rsidRDefault="00EA598B" w:rsidP="00D14426">
      <w:pPr>
        <w:pStyle w:val="Heading1"/>
        <w:rPr>
          <w:lang w:eastAsia="en-CA"/>
        </w:rPr>
      </w:pPr>
      <w:r w:rsidRPr="00393F2E">
        <w:rPr>
          <w:lang w:eastAsia="en-CA"/>
        </w:rPr>
        <w:t xml:space="preserve">In view of the inclusion of funding for additional activities to maintain energy efficiency in the refrigeration servicing sector and the accordingly revised funding schedule, the Agreement between the Government of </w:t>
      </w:r>
      <w:r w:rsidR="005B3E5D" w:rsidRPr="00393F2E">
        <w:rPr>
          <w:lang w:eastAsia="en-CA"/>
        </w:rPr>
        <w:t>Eritrea</w:t>
      </w:r>
      <w:r w:rsidRPr="00393F2E">
        <w:rPr>
          <w:lang w:eastAsia="en-CA"/>
        </w:rPr>
        <w:t xml:space="preserve"> and the Executive Committee has been updated. Specifically, Appendix 2</w:t>
      </w:r>
      <w:r w:rsidRPr="00393F2E">
        <w:rPr>
          <w:lang w:eastAsia="en-CA"/>
        </w:rPr>
        <w:noBreakHyphen/>
        <w:t xml:space="preserve">A has been </w:t>
      </w:r>
      <w:r w:rsidR="00114361" w:rsidRPr="00393F2E">
        <w:rPr>
          <w:lang w:eastAsia="en-CA"/>
        </w:rPr>
        <w:t>revised,</w:t>
      </w:r>
      <w:r w:rsidRPr="00393F2E">
        <w:rPr>
          <w:lang w:eastAsia="en-CA"/>
        </w:rPr>
        <w:t xml:space="preserve"> and paragraph</w:t>
      </w:r>
      <w:r w:rsidR="00E44823" w:rsidRPr="00393F2E">
        <w:rPr>
          <w:lang w:eastAsia="en-CA"/>
        </w:rPr>
        <w:t> </w:t>
      </w:r>
      <w:r w:rsidR="00727EC8" w:rsidRPr="00393F2E">
        <w:rPr>
          <w:lang w:eastAsia="en-CA"/>
        </w:rPr>
        <w:t>17</w:t>
      </w:r>
      <w:r w:rsidRPr="00393F2E">
        <w:rPr>
          <w:lang w:eastAsia="en-CA"/>
        </w:rPr>
        <w:t xml:space="preserve"> has been added to indicate that the updated Agreement supersedes that </w:t>
      </w:r>
      <w:r w:rsidRPr="00393F2E">
        <w:rPr>
          <w:lang w:eastAsia="en-CA"/>
        </w:rPr>
        <w:lastRenderedPageBreak/>
        <w:t xml:space="preserve">reached at the </w:t>
      </w:r>
      <w:r w:rsidR="00B4290F" w:rsidRPr="00393F2E">
        <w:rPr>
          <w:lang w:eastAsia="en-CA"/>
        </w:rPr>
        <w:t>91</w:t>
      </w:r>
      <w:r w:rsidR="00B4290F" w:rsidRPr="00393F2E">
        <w:rPr>
          <w:vertAlign w:val="superscript"/>
          <w:lang w:eastAsia="en-CA"/>
        </w:rPr>
        <w:t>st</w:t>
      </w:r>
      <w:r w:rsidR="00E44823" w:rsidRPr="00393F2E">
        <w:rPr>
          <w:lang w:eastAsia="en-CA"/>
        </w:rPr>
        <w:t> </w:t>
      </w:r>
      <w:r w:rsidRPr="00393F2E">
        <w:rPr>
          <w:lang w:eastAsia="en-CA"/>
        </w:rPr>
        <w:t>meeting</w:t>
      </w:r>
      <w:r w:rsidR="00386EB1" w:rsidRPr="00393F2E">
        <w:rPr>
          <w:lang w:eastAsia="en-CA"/>
        </w:rPr>
        <w:t xml:space="preserve"> by decision 91/44</w:t>
      </w:r>
      <w:r w:rsidRPr="00393F2E">
        <w:rPr>
          <w:lang w:eastAsia="en-CA"/>
        </w:rPr>
        <w:t xml:space="preserve">, as contained in </w:t>
      </w:r>
      <w:r w:rsidR="006308CB" w:rsidRPr="00393F2E">
        <w:rPr>
          <w:lang w:eastAsia="en-CA"/>
        </w:rPr>
        <w:t>a</w:t>
      </w:r>
      <w:r w:rsidRPr="00393F2E">
        <w:rPr>
          <w:lang w:eastAsia="en-CA"/>
        </w:rPr>
        <w:t>nnex</w:t>
      </w:r>
      <w:r w:rsidR="001955DB" w:rsidRPr="00393F2E">
        <w:rPr>
          <w:lang w:eastAsia="en-CA"/>
        </w:rPr>
        <w:t> </w:t>
      </w:r>
      <w:r w:rsidR="00CB407A" w:rsidRPr="00393F2E">
        <w:rPr>
          <w:lang w:eastAsia="en-CA"/>
        </w:rPr>
        <w:t>I</w:t>
      </w:r>
      <w:r w:rsidRPr="00393F2E">
        <w:rPr>
          <w:lang w:eastAsia="en-CA"/>
        </w:rPr>
        <w:t xml:space="preserve"> to the present document. The updated Agreement will be appended to the final report of the 9</w:t>
      </w:r>
      <w:r w:rsidR="00C44E3B" w:rsidRPr="00393F2E">
        <w:rPr>
          <w:lang w:eastAsia="en-CA"/>
        </w:rPr>
        <w:t>6</w:t>
      </w:r>
      <w:r w:rsidR="006308CB" w:rsidRPr="00393F2E">
        <w:rPr>
          <w:vertAlign w:val="superscript"/>
          <w:lang w:eastAsia="en-CA"/>
        </w:rPr>
        <w:t>th</w:t>
      </w:r>
      <w:r w:rsidR="00E44823" w:rsidRPr="00393F2E">
        <w:rPr>
          <w:lang w:eastAsia="en-CA"/>
        </w:rPr>
        <w:t> </w:t>
      </w:r>
      <w:r w:rsidRPr="00393F2E">
        <w:rPr>
          <w:lang w:eastAsia="en-CA"/>
        </w:rPr>
        <w:t>meeting.</w:t>
      </w:r>
    </w:p>
    <w:p w14:paraId="41AB6559" w14:textId="77777777" w:rsidR="00EA598B" w:rsidRPr="00393F2E" w:rsidRDefault="00EA598B" w:rsidP="007A02C8">
      <w:pPr>
        <w:pStyle w:val="NormalWeb"/>
        <w:keepNext/>
        <w:rPr>
          <w:sz w:val="22"/>
          <w:szCs w:val="22"/>
          <w:u w:val="single"/>
        </w:rPr>
      </w:pPr>
      <w:r w:rsidRPr="00393F2E">
        <w:rPr>
          <w:sz w:val="22"/>
          <w:szCs w:val="22"/>
          <w:u w:val="single"/>
        </w:rPr>
        <w:t>Sustainability of the HCFC phase-out and assessment of risks</w:t>
      </w:r>
    </w:p>
    <w:p w14:paraId="4A501991" w14:textId="02712CAC" w:rsidR="00961DD8" w:rsidRPr="00393F2E" w:rsidRDefault="00961DD8" w:rsidP="005F055B">
      <w:pPr>
        <w:pStyle w:val="Heading1"/>
        <w:rPr>
          <w:lang w:eastAsia="en-CA"/>
        </w:rPr>
      </w:pPr>
      <w:r w:rsidRPr="00393F2E">
        <w:rPr>
          <w:lang w:eastAsia="en-CA"/>
        </w:rPr>
        <w:t xml:space="preserve">The Government of Eritrea continues to enforce and monitor the implementation of national regulations governing HCFCs, including operational licensing and quota systems introduced through the updated 2023 legislation. Through targeted training of customs officers and enforcement personnel, and by adopting the </w:t>
      </w:r>
      <w:r w:rsidR="00470CCA" w:rsidRPr="00393F2E">
        <w:rPr>
          <w:lang w:eastAsia="en-CA"/>
        </w:rPr>
        <w:t>HS</w:t>
      </w:r>
      <w:r w:rsidRPr="00393F2E">
        <w:rPr>
          <w:lang w:eastAsia="en-CA"/>
        </w:rPr>
        <w:t xml:space="preserve"> 2022 codes, Eritrea has maintained HCFC consumption below the levels agreed with the Executive Committee. To mitigate risks related to the sustainable phase-out of HCFCs, the Government will continue to strengthen regulatory enforcement and expand capacity-building efforts, including finalizing and operationalizing a RAC technician certification scheme. Further training programmes are planned to promote good servicing practices and the safe handling of low-GWP alternatives. Activities under the project component pursuant to decision 89/6 will support the uptake of energy-efficient, climate</w:t>
      </w:r>
      <w:r w:rsidR="008D462D" w:rsidRPr="00393F2E">
        <w:rPr>
          <w:lang w:eastAsia="en-CA"/>
        </w:rPr>
        <w:noBreakHyphen/>
      </w:r>
      <w:r w:rsidRPr="00393F2E">
        <w:rPr>
          <w:lang w:eastAsia="en-CA"/>
        </w:rPr>
        <w:t xml:space="preserve">friendly technologies, contributing to the long-term sustainability of HCFC reductions in the refrigeration servicing sector. </w:t>
      </w:r>
    </w:p>
    <w:p w14:paraId="4C051935" w14:textId="1A0B76CE" w:rsidR="00EA598B" w:rsidRPr="00393F2E" w:rsidRDefault="00EA598B" w:rsidP="007A02C8">
      <w:pPr>
        <w:keepNext/>
        <w:spacing w:before="240" w:after="240"/>
        <w:rPr>
          <w:u w:val="single"/>
        </w:rPr>
      </w:pPr>
      <w:r w:rsidRPr="00393F2E">
        <w:rPr>
          <w:u w:val="single"/>
        </w:rPr>
        <w:t>Conclusion</w:t>
      </w:r>
    </w:p>
    <w:p w14:paraId="69872E8C" w14:textId="07F98343" w:rsidR="005379A1" w:rsidRPr="00393F2E" w:rsidRDefault="005379A1" w:rsidP="005379A1">
      <w:pPr>
        <w:pStyle w:val="Heading1"/>
      </w:pPr>
      <w:r w:rsidRPr="00393F2E">
        <w:t>Eritrea remains in compliance with the maximum allowable consumption levels for HCFCs during the reporting period, with consumption steadily decreasing from 11.2</w:t>
      </w:r>
      <w:r w:rsidR="00B103CB" w:rsidRPr="00393F2E">
        <w:t>0 </w:t>
      </w:r>
      <w:r w:rsidRPr="00393F2E">
        <w:t>metric tonnes in 2020 to 7.1</w:t>
      </w:r>
      <w:r w:rsidR="00B103CB" w:rsidRPr="00393F2E">
        <w:t>0</w:t>
      </w:r>
      <w:r w:rsidR="00396B5B" w:rsidRPr="00393F2E">
        <w:t> </w:t>
      </w:r>
      <w:r w:rsidRPr="00393F2E">
        <w:t xml:space="preserve">metric tonnes in 2024, well within the limits stipulated under its Agreement with the Executive Committee. The disbursement rate for the first tranche exceeds 96 per cent. Progress was achieved under </w:t>
      </w:r>
      <w:r w:rsidR="006200F3" w:rsidRPr="00393F2E">
        <w:t xml:space="preserve">the first </w:t>
      </w:r>
      <w:r w:rsidRPr="00393F2E">
        <w:t xml:space="preserve">tranche, including the revision of </w:t>
      </w:r>
      <w:r w:rsidR="00F26731" w:rsidRPr="00393F2E">
        <w:t xml:space="preserve">the </w:t>
      </w:r>
      <w:r w:rsidRPr="00393F2E">
        <w:t xml:space="preserve">national legislation to incorporate HCFCs and HFCs, </w:t>
      </w:r>
      <w:r w:rsidR="001B4944" w:rsidRPr="00393F2E">
        <w:t xml:space="preserve">the </w:t>
      </w:r>
      <w:r w:rsidRPr="00393F2E">
        <w:t xml:space="preserve">establishment of a technician certification scheme, </w:t>
      </w:r>
      <w:r w:rsidR="00F175A5" w:rsidRPr="00393F2E">
        <w:t xml:space="preserve">the </w:t>
      </w:r>
      <w:r w:rsidRPr="00393F2E">
        <w:t xml:space="preserve">training of </w:t>
      </w:r>
      <w:r w:rsidR="002270BE" w:rsidRPr="00393F2E">
        <w:t xml:space="preserve">37 customs officers and </w:t>
      </w:r>
      <w:r w:rsidRPr="00393F2E">
        <w:t>131 RAC technicians, strengthening of training institutions, and the procurement of key equipment to support refrigerant recovery and reuse.</w:t>
      </w:r>
    </w:p>
    <w:p w14:paraId="2127968D" w14:textId="054BD332" w:rsidR="00EA598B" w:rsidRPr="00393F2E" w:rsidRDefault="00EA598B" w:rsidP="007A02C8">
      <w:pPr>
        <w:keepNext/>
        <w:spacing w:before="360" w:after="240"/>
        <w:rPr>
          <w:b/>
        </w:rPr>
      </w:pPr>
      <w:r w:rsidRPr="00393F2E">
        <w:rPr>
          <w:b/>
        </w:rPr>
        <w:t>RECOMMENDATION</w:t>
      </w:r>
    </w:p>
    <w:p w14:paraId="486378C4" w14:textId="6CE16EDC" w:rsidR="00EA598B" w:rsidRPr="00393F2E" w:rsidRDefault="00EA598B" w:rsidP="00BF65CA">
      <w:pPr>
        <w:pStyle w:val="Heading1"/>
        <w:keepNext/>
        <w:spacing w:before="240"/>
      </w:pPr>
      <w:r w:rsidRPr="00393F2E">
        <w:t>The Fund Secretariat recommends that the Executive Committee</w:t>
      </w:r>
      <w:r w:rsidR="0035056D" w:rsidRPr="00393F2E">
        <w:t xml:space="preserve"> note</w:t>
      </w:r>
      <w:r w:rsidRPr="00393F2E">
        <w:t>:</w:t>
      </w:r>
    </w:p>
    <w:p w14:paraId="0B97E427" w14:textId="0D5C4741" w:rsidR="00EA598B" w:rsidRPr="00393F2E" w:rsidRDefault="00EA598B" w:rsidP="001F5F7F">
      <w:pPr>
        <w:pStyle w:val="Heading2"/>
        <w:keepNext/>
        <w:widowControl/>
        <w:numPr>
          <w:ilvl w:val="1"/>
          <w:numId w:val="1"/>
        </w:numPr>
      </w:pPr>
      <w:r w:rsidRPr="00393F2E">
        <w:t xml:space="preserve">The progress report on the implementation of the </w:t>
      </w:r>
      <w:r w:rsidR="00BA56B1" w:rsidRPr="00393F2E">
        <w:t>first</w:t>
      </w:r>
      <w:r w:rsidRPr="00393F2E">
        <w:t xml:space="preserve"> tranche of stage II of the HCFC phase-out management plan (HPMP) for </w:t>
      </w:r>
      <w:r w:rsidR="005B3E5D" w:rsidRPr="00393F2E">
        <w:t>Eritrea</w:t>
      </w:r>
      <w:r w:rsidRPr="00393F2E">
        <w:t>;</w:t>
      </w:r>
    </w:p>
    <w:p w14:paraId="5D187512" w14:textId="532F5140" w:rsidR="00EA598B" w:rsidRPr="00393F2E" w:rsidRDefault="00EA598B" w:rsidP="001F5F7F">
      <w:pPr>
        <w:pStyle w:val="Heading2"/>
        <w:keepNext/>
        <w:widowControl/>
        <w:numPr>
          <w:ilvl w:val="1"/>
          <w:numId w:val="1"/>
        </w:numPr>
      </w:pPr>
      <w:r w:rsidRPr="00393F2E">
        <w:t>The submission of additional activities to maintain energy efficiency in the refrigeration servicing sector in the amount of US $</w:t>
      </w:r>
      <w:r w:rsidR="002652CE" w:rsidRPr="00393F2E">
        <w:t>100,000</w:t>
      </w:r>
      <w:r w:rsidRPr="00393F2E">
        <w:t>, plus agency support costs of US $</w:t>
      </w:r>
      <w:r w:rsidR="002652CE" w:rsidRPr="00393F2E">
        <w:t>13,000</w:t>
      </w:r>
      <w:r w:rsidRPr="00393F2E">
        <w:t xml:space="preserve">, for </w:t>
      </w:r>
      <w:r w:rsidR="00942C38" w:rsidRPr="00393F2E">
        <w:t>UNEP</w:t>
      </w:r>
      <w:r w:rsidRPr="00393F2E">
        <w:t>;</w:t>
      </w:r>
      <w:r w:rsidR="002D471C" w:rsidRPr="00393F2E">
        <w:t xml:space="preserve"> and</w:t>
      </w:r>
    </w:p>
    <w:p w14:paraId="0E5029A1" w14:textId="40605D4F" w:rsidR="00EA598B" w:rsidRPr="00393F2E" w:rsidRDefault="00EA598B" w:rsidP="001F5F7F">
      <w:pPr>
        <w:pStyle w:val="Heading2"/>
        <w:keepNext/>
        <w:widowControl/>
        <w:numPr>
          <w:ilvl w:val="1"/>
          <w:numId w:val="1"/>
        </w:numPr>
      </w:pPr>
      <w:r w:rsidRPr="00393F2E">
        <w:t xml:space="preserve">That the Fund Secretariat has updated the Agreement between the Government of </w:t>
      </w:r>
      <w:r w:rsidR="005B3E5D" w:rsidRPr="00393F2E">
        <w:t>Eritrea</w:t>
      </w:r>
      <w:r w:rsidRPr="00393F2E">
        <w:t xml:space="preserve"> and the Executive Committee, as contained in </w:t>
      </w:r>
      <w:r w:rsidR="00F22C5B" w:rsidRPr="00393F2E">
        <w:t>a</w:t>
      </w:r>
      <w:r w:rsidRPr="00393F2E">
        <w:t>nnex </w:t>
      </w:r>
      <w:r w:rsidR="00A25E74" w:rsidRPr="00393F2E">
        <w:t>I</w:t>
      </w:r>
      <w:r w:rsidRPr="00393F2E">
        <w:t xml:space="preserve"> to the present document, specifically: Appendix 2</w:t>
      </w:r>
      <w:r w:rsidRPr="00393F2E">
        <w:noBreakHyphen/>
        <w:t xml:space="preserve">A, </w:t>
      </w:r>
      <w:r w:rsidR="00110D9B" w:rsidRPr="00393F2E">
        <w:t>to reflect</w:t>
      </w:r>
      <w:r w:rsidRPr="00393F2E">
        <w:t xml:space="preserve"> the </w:t>
      </w:r>
      <w:bookmarkStart w:id="5" w:name="_Hlk127472851"/>
      <w:r w:rsidRPr="00393F2E">
        <w:rPr>
          <w:lang w:eastAsia="en-CA"/>
        </w:rPr>
        <w:t>inclusion of</w:t>
      </w:r>
      <w:r w:rsidRPr="00393F2E">
        <w:t xml:space="preserve"> funding for additional activities to maintain energy efficiency in the refrigeration servicing sector </w:t>
      </w:r>
      <w:bookmarkEnd w:id="5"/>
      <w:r w:rsidRPr="00393F2E">
        <w:t>referred to in subparagraph </w:t>
      </w:r>
      <w:r w:rsidR="0035056D" w:rsidRPr="00393F2E">
        <w:t>(b)</w:t>
      </w:r>
      <w:r w:rsidRPr="00393F2E">
        <w:t xml:space="preserve"> above; and paragraph </w:t>
      </w:r>
      <w:r w:rsidR="003F2789" w:rsidRPr="00393F2E">
        <w:t>17</w:t>
      </w:r>
      <w:r w:rsidR="00B832BA" w:rsidRPr="00393F2E">
        <w:t>, which</w:t>
      </w:r>
      <w:r w:rsidRPr="00393F2E">
        <w:t xml:space="preserve"> has been added to indicate that the updated Agreement supersedes that reached at the </w:t>
      </w:r>
      <w:r w:rsidR="0068526B" w:rsidRPr="00393F2E">
        <w:t>91</w:t>
      </w:r>
      <w:r w:rsidR="0068526B" w:rsidRPr="00393F2E">
        <w:rPr>
          <w:vertAlign w:val="superscript"/>
        </w:rPr>
        <w:t>st</w:t>
      </w:r>
      <w:r w:rsidRPr="00393F2E">
        <w:t> meeting</w:t>
      </w:r>
      <w:r w:rsidR="0068526B" w:rsidRPr="00393F2E">
        <w:t xml:space="preserve"> </w:t>
      </w:r>
      <w:r w:rsidR="00AF6225" w:rsidRPr="00393F2E">
        <w:t>(</w:t>
      </w:r>
      <w:r w:rsidR="0068526B" w:rsidRPr="00393F2E">
        <w:t>decision 91/44</w:t>
      </w:r>
      <w:r w:rsidR="00AF6225" w:rsidRPr="00393F2E">
        <w:t>)</w:t>
      </w:r>
      <w:r w:rsidR="004D29F2" w:rsidRPr="00393F2E">
        <w:t>.</w:t>
      </w:r>
    </w:p>
    <w:p w14:paraId="168662F1" w14:textId="5C29C4EE" w:rsidR="00EA598B" w:rsidRPr="00393F2E" w:rsidRDefault="00EA598B" w:rsidP="00BF65CA">
      <w:pPr>
        <w:pStyle w:val="Heading1"/>
      </w:pPr>
      <w:r w:rsidRPr="00393F2E">
        <w:t xml:space="preserve">The Fund Secretariat further recommends blanket approval of the </w:t>
      </w:r>
      <w:r w:rsidR="00EE4594" w:rsidRPr="00393F2E">
        <w:t>second</w:t>
      </w:r>
      <w:r w:rsidRPr="00393F2E">
        <w:t xml:space="preserve"> tranche of stage II of the HPMP for </w:t>
      </w:r>
      <w:r w:rsidR="005B3E5D" w:rsidRPr="00393F2E">
        <w:t>Eritrea</w:t>
      </w:r>
      <w:r w:rsidRPr="00393F2E">
        <w:t>, and the corresponding 202</w:t>
      </w:r>
      <w:r w:rsidR="00E475CF" w:rsidRPr="00393F2E">
        <w:t>5</w:t>
      </w:r>
      <w:r w:rsidRPr="00393F2E">
        <w:t>-20</w:t>
      </w:r>
      <w:r w:rsidR="00D30C4E" w:rsidRPr="00393F2E">
        <w:t>30</w:t>
      </w:r>
      <w:r w:rsidR="00430019" w:rsidRPr="00393F2E">
        <w:t xml:space="preserve"> </w:t>
      </w:r>
      <w:r w:rsidRPr="00393F2E">
        <w:t>tranche implementation plan, at the funding levels shown in the table below</w:t>
      </w:r>
      <w:r w:rsidR="00394714" w:rsidRPr="00393F2E">
        <w:t xml:space="preserve"> on the understanding that UNEP will submit an updated verification report to include 2024 consumption data by </w:t>
      </w:r>
      <w:r w:rsidR="002C1A4B" w:rsidRPr="00393F2E">
        <w:t>30 May 2025</w:t>
      </w:r>
      <w:r w:rsidR="00792007" w:rsidRPr="00393F2E">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393F2E" w:rsidRPr="00393F2E" w14:paraId="3676B98E" w14:textId="77777777" w:rsidTr="00D51898">
        <w:trPr>
          <w:tblHeader/>
        </w:trPr>
        <w:tc>
          <w:tcPr>
            <w:tcW w:w="536" w:type="dxa"/>
          </w:tcPr>
          <w:p w14:paraId="3ED4FB68" w14:textId="77777777" w:rsidR="00EA598B" w:rsidRPr="00393F2E" w:rsidRDefault="00EA598B" w:rsidP="00DA31C6">
            <w:pPr>
              <w:keepNext/>
              <w:jc w:val="center"/>
              <w:rPr>
                <w:b/>
                <w:bCs/>
                <w:sz w:val="20"/>
                <w:szCs w:val="20"/>
              </w:rPr>
            </w:pPr>
          </w:p>
        </w:tc>
        <w:tc>
          <w:tcPr>
            <w:tcW w:w="4260" w:type="dxa"/>
          </w:tcPr>
          <w:p w14:paraId="0BBD8AD8" w14:textId="77777777" w:rsidR="00EA598B" w:rsidRPr="00393F2E" w:rsidRDefault="00EA598B" w:rsidP="00DA31C6">
            <w:pPr>
              <w:keepNext/>
              <w:jc w:val="center"/>
              <w:rPr>
                <w:b/>
                <w:bCs/>
                <w:sz w:val="20"/>
                <w:szCs w:val="20"/>
              </w:rPr>
            </w:pPr>
            <w:r w:rsidRPr="00393F2E">
              <w:rPr>
                <w:b/>
                <w:bCs/>
                <w:sz w:val="20"/>
                <w:szCs w:val="20"/>
              </w:rPr>
              <w:t>Project title</w:t>
            </w:r>
          </w:p>
        </w:tc>
        <w:tc>
          <w:tcPr>
            <w:tcW w:w="1543" w:type="dxa"/>
            <w:tcMar>
              <w:left w:w="29" w:type="dxa"/>
              <w:right w:w="29" w:type="dxa"/>
            </w:tcMar>
          </w:tcPr>
          <w:p w14:paraId="01842D94" w14:textId="77777777" w:rsidR="00EA598B" w:rsidRPr="00393F2E" w:rsidRDefault="00EA598B" w:rsidP="00DA31C6">
            <w:pPr>
              <w:keepNext/>
              <w:jc w:val="center"/>
              <w:rPr>
                <w:b/>
                <w:bCs/>
                <w:sz w:val="20"/>
                <w:szCs w:val="20"/>
              </w:rPr>
            </w:pPr>
            <w:r w:rsidRPr="00393F2E">
              <w:rPr>
                <w:b/>
                <w:bCs/>
                <w:sz w:val="20"/>
                <w:szCs w:val="20"/>
              </w:rPr>
              <w:t>Project funding (US $)</w:t>
            </w:r>
          </w:p>
        </w:tc>
        <w:tc>
          <w:tcPr>
            <w:tcW w:w="1437" w:type="dxa"/>
            <w:tcMar>
              <w:left w:w="29" w:type="dxa"/>
              <w:right w:w="29" w:type="dxa"/>
            </w:tcMar>
          </w:tcPr>
          <w:p w14:paraId="46D54794" w14:textId="77777777" w:rsidR="00EA598B" w:rsidRPr="00393F2E" w:rsidRDefault="00EA598B" w:rsidP="00DA31C6">
            <w:pPr>
              <w:keepNext/>
              <w:jc w:val="center"/>
              <w:rPr>
                <w:b/>
                <w:bCs/>
                <w:sz w:val="20"/>
                <w:szCs w:val="20"/>
              </w:rPr>
            </w:pPr>
            <w:r w:rsidRPr="00393F2E">
              <w:rPr>
                <w:b/>
                <w:bCs/>
                <w:sz w:val="20"/>
                <w:szCs w:val="20"/>
              </w:rPr>
              <w:t>Support costs (US $)</w:t>
            </w:r>
          </w:p>
        </w:tc>
        <w:tc>
          <w:tcPr>
            <w:tcW w:w="1574" w:type="dxa"/>
            <w:tcMar>
              <w:left w:w="29" w:type="dxa"/>
              <w:right w:w="29" w:type="dxa"/>
            </w:tcMar>
          </w:tcPr>
          <w:p w14:paraId="7F27D72C" w14:textId="77777777" w:rsidR="00EA598B" w:rsidRPr="00393F2E" w:rsidRDefault="00EA598B" w:rsidP="00DA31C6">
            <w:pPr>
              <w:keepNext/>
              <w:jc w:val="center"/>
              <w:rPr>
                <w:b/>
                <w:bCs/>
                <w:sz w:val="20"/>
                <w:szCs w:val="20"/>
              </w:rPr>
            </w:pPr>
            <w:r w:rsidRPr="00393F2E">
              <w:rPr>
                <w:b/>
                <w:bCs/>
                <w:sz w:val="20"/>
                <w:szCs w:val="20"/>
              </w:rPr>
              <w:t>Implementing agency</w:t>
            </w:r>
          </w:p>
        </w:tc>
      </w:tr>
      <w:tr w:rsidR="00393F2E" w:rsidRPr="00393F2E" w14:paraId="131BBEF5" w14:textId="77777777" w:rsidTr="00250634">
        <w:tc>
          <w:tcPr>
            <w:tcW w:w="536" w:type="dxa"/>
          </w:tcPr>
          <w:p w14:paraId="03B95F1F" w14:textId="77777777" w:rsidR="00EA598B" w:rsidRPr="00393F2E" w:rsidRDefault="00EA598B" w:rsidP="00DA31C6">
            <w:pPr>
              <w:keepNext/>
              <w:rPr>
                <w:sz w:val="20"/>
                <w:szCs w:val="20"/>
              </w:rPr>
            </w:pPr>
            <w:r w:rsidRPr="00393F2E">
              <w:rPr>
                <w:sz w:val="20"/>
                <w:szCs w:val="20"/>
              </w:rPr>
              <w:t>(a)</w:t>
            </w:r>
          </w:p>
        </w:tc>
        <w:tc>
          <w:tcPr>
            <w:tcW w:w="4260" w:type="dxa"/>
          </w:tcPr>
          <w:p w14:paraId="7982D644" w14:textId="76D70661" w:rsidR="00EA598B" w:rsidRPr="00393F2E" w:rsidRDefault="00EA598B" w:rsidP="00DA31C6">
            <w:pPr>
              <w:keepNext/>
              <w:jc w:val="left"/>
              <w:rPr>
                <w:sz w:val="20"/>
                <w:szCs w:val="20"/>
              </w:rPr>
            </w:pPr>
            <w:r w:rsidRPr="00393F2E">
              <w:rPr>
                <w:sz w:val="20"/>
                <w:szCs w:val="20"/>
              </w:rPr>
              <w:t>HCFC phase-out management plan (stage </w:t>
            </w:r>
            <w:r w:rsidR="008D40B1" w:rsidRPr="00393F2E">
              <w:rPr>
                <w:sz w:val="20"/>
                <w:szCs w:val="20"/>
              </w:rPr>
              <w:t>II</w:t>
            </w:r>
            <w:r w:rsidRPr="00393F2E">
              <w:rPr>
                <w:sz w:val="20"/>
                <w:szCs w:val="20"/>
              </w:rPr>
              <w:t xml:space="preserve">, </w:t>
            </w:r>
            <w:r w:rsidR="008D40B1" w:rsidRPr="00393F2E">
              <w:rPr>
                <w:sz w:val="20"/>
                <w:szCs w:val="20"/>
              </w:rPr>
              <w:t xml:space="preserve">second </w:t>
            </w:r>
            <w:r w:rsidRPr="00393F2E">
              <w:rPr>
                <w:sz w:val="20"/>
                <w:szCs w:val="20"/>
              </w:rPr>
              <w:t>tranche)</w:t>
            </w:r>
          </w:p>
        </w:tc>
        <w:tc>
          <w:tcPr>
            <w:tcW w:w="1543" w:type="dxa"/>
          </w:tcPr>
          <w:p w14:paraId="2B62DCC6" w14:textId="5341C9B7" w:rsidR="00EA598B" w:rsidRPr="00393F2E" w:rsidRDefault="00010BF8" w:rsidP="00E475CF">
            <w:pPr>
              <w:keepNext/>
              <w:jc w:val="right"/>
              <w:rPr>
                <w:sz w:val="20"/>
                <w:szCs w:val="20"/>
              </w:rPr>
            </w:pPr>
            <w:r w:rsidRPr="00393F2E">
              <w:rPr>
                <w:sz w:val="20"/>
                <w:szCs w:val="20"/>
              </w:rPr>
              <w:t>235,000</w:t>
            </w:r>
          </w:p>
        </w:tc>
        <w:tc>
          <w:tcPr>
            <w:tcW w:w="1437" w:type="dxa"/>
          </w:tcPr>
          <w:p w14:paraId="0ABC6B54" w14:textId="0ECCC5C8" w:rsidR="00EA598B" w:rsidRPr="00393F2E" w:rsidRDefault="00010BF8" w:rsidP="00E475CF">
            <w:pPr>
              <w:keepNext/>
              <w:jc w:val="right"/>
            </w:pPr>
            <w:r w:rsidRPr="00393F2E">
              <w:rPr>
                <w:sz w:val="20"/>
                <w:szCs w:val="20"/>
              </w:rPr>
              <w:t>30,550</w:t>
            </w:r>
          </w:p>
        </w:tc>
        <w:tc>
          <w:tcPr>
            <w:tcW w:w="1574" w:type="dxa"/>
          </w:tcPr>
          <w:p w14:paraId="796E2F5B" w14:textId="71AEBD60" w:rsidR="00EA598B" w:rsidRPr="00393F2E" w:rsidRDefault="00942C38" w:rsidP="00E475CF">
            <w:pPr>
              <w:keepNext/>
              <w:jc w:val="center"/>
              <w:rPr>
                <w:sz w:val="20"/>
                <w:szCs w:val="20"/>
              </w:rPr>
            </w:pPr>
            <w:r w:rsidRPr="00393F2E">
              <w:rPr>
                <w:sz w:val="20"/>
                <w:szCs w:val="20"/>
              </w:rPr>
              <w:t>UNEP</w:t>
            </w:r>
          </w:p>
        </w:tc>
      </w:tr>
      <w:tr w:rsidR="00EA598B" w:rsidRPr="00393F2E" w14:paraId="303A999D" w14:textId="77777777" w:rsidTr="00250634">
        <w:tc>
          <w:tcPr>
            <w:tcW w:w="536" w:type="dxa"/>
          </w:tcPr>
          <w:p w14:paraId="2A796B16" w14:textId="77777777" w:rsidR="00EA598B" w:rsidRPr="00393F2E" w:rsidRDefault="00EA598B" w:rsidP="00DA31C6">
            <w:pPr>
              <w:rPr>
                <w:sz w:val="20"/>
                <w:szCs w:val="20"/>
              </w:rPr>
            </w:pPr>
            <w:r w:rsidRPr="00393F2E">
              <w:rPr>
                <w:sz w:val="20"/>
                <w:szCs w:val="20"/>
              </w:rPr>
              <w:t>(b)</w:t>
            </w:r>
          </w:p>
        </w:tc>
        <w:tc>
          <w:tcPr>
            <w:tcW w:w="4260" w:type="dxa"/>
          </w:tcPr>
          <w:p w14:paraId="0F0DF9AC" w14:textId="21C47A02" w:rsidR="00EA598B" w:rsidRPr="00393F2E" w:rsidRDefault="008D40B1" w:rsidP="00DA31C6">
            <w:pPr>
              <w:jc w:val="left"/>
              <w:rPr>
                <w:sz w:val="20"/>
                <w:szCs w:val="20"/>
              </w:rPr>
            </w:pPr>
            <w:r w:rsidRPr="00393F2E">
              <w:rPr>
                <w:sz w:val="20"/>
                <w:szCs w:val="20"/>
              </w:rPr>
              <w:t>HCFC phase-out management plan (stage II, second tranche)</w:t>
            </w:r>
          </w:p>
        </w:tc>
        <w:tc>
          <w:tcPr>
            <w:tcW w:w="1543" w:type="dxa"/>
          </w:tcPr>
          <w:p w14:paraId="262FE452" w14:textId="23BD2085" w:rsidR="00EA598B" w:rsidRPr="00393F2E" w:rsidRDefault="00010BF8" w:rsidP="00E475CF">
            <w:pPr>
              <w:jc w:val="right"/>
              <w:rPr>
                <w:sz w:val="20"/>
                <w:szCs w:val="20"/>
              </w:rPr>
            </w:pPr>
            <w:r w:rsidRPr="00393F2E">
              <w:rPr>
                <w:sz w:val="20"/>
                <w:szCs w:val="20"/>
              </w:rPr>
              <w:t>110,000</w:t>
            </w:r>
          </w:p>
        </w:tc>
        <w:tc>
          <w:tcPr>
            <w:tcW w:w="1437" w:type="dxa"/>
          </w:tcPr>
          <w:p w14:paraId="1656F768" w14:textId="561B0743" w:rsidR="00EA598B" w:rsidRPr="00393F2E" w:rsidRDefault="00010BF8" w:rsidP="00E475CF">
            <w:pPr>
              <w:jc w:val="right"/>
            </w:pPr>
            <w:r w:rsidRPr="00393F2E">
              <w:rPr>
                <w:sz w:val="20"/>
                <w:szCs w:val="20"/>
              </w:rPr>
              <w:t>9,900</w:t>
            </w:r>
          </w:p>
        </w:tc>
        <w:tc>
          <w:tcPr>
            <w:tcW w:w="1574" w:type="dxa"/>
          </w:tcPr>
          <w:p w14:paraId="215E0D8D" w14:textId="7C2BC2C1" w:rsidR="00EA598B" w:rsidRPr="00393F2E" w:rsidRDefault="00942C38" w:rsidP="00E475CF">
            <w:pPr>
              <w:jc w:val="center"/>
              <w:rPr>
                <w:sz w:val="20"/>
                <w:szCs w:val="20"/>
              </w:rPr>
            </w:pPr>
            <w:r w:rsidRPr="00393F2E">
              <w:rPr>
                <w:sz w:val="20"/>
                <w:szCs w:val="20"/>
              </w:rPr>
              <w:t>UNIDO</w:t>
            </w:r>
          </w:p>
        </w:tc>
      </w:tr>
    </w:tbl>
    <w:p w14:paraId="5323E923" w14:textId="77777777" w:rsidR="00EA598B" w:rsidRPr="00393F2E" w:rsidRDefault="00EA598B" w:rsidP="00EA598B">
      <w:pPr>
        <w:widowControl w:val="0"/>
      </w:pPr>
    </w:p>
    <w:p w14:paraId="1312B1DE" w14:textId="77777777" w:rsidR="00EA598B" w:rsidRPr="00393F2E" w:rsidRDefault="00EA598B" w:rsidP="000E59D7"/>
    <w:p w14:paraId="35F48CC2" w14:textId="77777777" w:rsidR="001509E8" w:rsidRPr="00393F2E" w:rsidRDefault="001509E8" w:rsidP="00EA598B">
      <w:pPr>
        <w:sectPr w:rsidR="001509E8" w:rsidRPr="00393F2E"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F3E4533" w14:textId="6B1B273D" w:rsidR="00EA598B" w:rsidRPr="00393F2E" w:rsidRDefault="001509E8" w:rsidP="001509E8">
      <w:pPr>
        <w:jc w:val="center"/>
        <w:rPr>
          <w:b/>
          <w:bCs/>
        </w:rPr>
      </w:pPr>
      <w:r w:rsidRPr="00393F2E">
        <w:rPr>
          <w:b/>
          <w:bCs/>
        </w:rPr>
        <w:lastRenderedPageBreak/>
        <w:t>Annex I</w:t>
      </w:r>
    </w:p>
    <w:p w14:paraId="73BAECA8" w14:textId="77777777" w:rsidR="001509E8" w:rsidRPr="00393F2E" w:rsidRDefault="001509E8" w:rsidP="001509E8">
      <w:pPr>
        <w:jc w:val="center"/>
        <w:rPr>
          <w:b/>
          <w:bCs/>
        </w:rPr>
      </w:pPr>
    </w:p>
    <w:p w14:paraId="2F45DE29" w14:textId="1D2D2265" w:rsidR="00F9513D" w:rsidRPr="00393F2E" w:rsidRDefault="00F9513D" w:rsidP="001509E8">
      <w:pPr>
        <w:jc w:val="center"/>
        <w:rPr>
          <w:b/>
          <w:bCs/>
        </w:rPr>
      </w:pPr>
      <w:r w:rsidRPr="00393F2E">
        <w:rPr>
          <w:b/>
          <w:bCs/>
        </w:rPr>
        <w:t>TEXT TO BE INCLUDED IN THE AGREEMENT BETWEEN THE GOVERNMENT OF ERITREA AND THE EXECUTIVE COMMITTEE OF THE MULTILATERAL FUND FOR THE REDUCTION IN CONSUMPTION OF HYDROCHLOROFLUOROCARBONS IN ACCORDANCE WITH STAGE II OF THE HCFC PHASE-OUT MANAGEMENT PLAN</w:t>
      </w:r>
    </w:p>
    <w:p w14:paraId="18A7A519" w14:textId="77777777" w:rsidR="00F9513D" w:rsidRPr="00393F2E" w:rsidRDefault="00F9513D" w:rsidP="001509E8">
      <w:pPr>
        <w:jc w:val="center"/>
        <w:rPr>
          <w:b/>
          <w:bCs/>
        </w:rPr>
      </w:pPr>
    </w:p>
    <w:p w14:paraId="5AE474C4" w14:textId="77777777" w:rsidR="00F9513D" w:rsidRPr="00393F2E" w:rsidRDefault="00F9513D" w:rsidP="00F9513D">
      <w:pPr>
        <w:jc w:val="center"/>
      </w:pPr>
      <w:r w:rsidRPr="00393F2E">
        <w:t>(Relevant changes are in bold font for ease of reference)</w:t>
      </w:r>
    </w:p>
    <w:p w14:paraId="0960789F" w14:textId="77777777" w:rsidR="00F9513D" w:rsidRPr="00393F2E" w:rsidRDefault="00F9513D" w:rsidP="00F9513D">
      <w:pPr>
        <w:jc w:val="center"/>
        <w:rPr>
          <w:b/>
          <w:bCs/>
        </w:rPr>
      </w:pPr>
    </w:p>
    <w:p w14:paraId="1D454D71" w14:textId="6920A589" w:rsidR="00F9513D" w:rsidRPr="00393F2E" w:rsidRDefault="00F9513D" w:rsidP="00F9513D">
      <w:pPr>
        <w:pStyle w:val="Heading1"/>
        <w:numPr>
          <w:ilvl w:val="0"/>
          <w:numId w:val="0"/>
        </w:numPr>
        <w:rPr>
          <w:b/>
          <w:bCs/>
        </w:rPr>
      </w:pPr>
      <w:r w:rsidRPr="00393F2E">
        <w:rPr>
          <w:b/>
          <w:bCs/>
        </w:rPr>
        <w:t>17.</w:t>
      </w:r>
      <w:r w:rsidRPr="00393F2E">
        <w:rPr>
          <w:b/>
          <w:bCs/>
        </w:rPr>
        <w:tab/>
        <w:t>This updated Agreement supersedes the Agreement reached between the Government of Eritrea and the Executive Committee at the 91</w:t>
      </w:r>
      <w:r w:rsidRPr="00393F2E">
        <w:rPr>
          <w:b/>
          <w:bCs/>
          <w:vertAlign w:val="superscript"/>
        </w:rPr>
        <w:t>st</w:t>
      </w:r>
      <w:r w:rsidRPr="00393F2E">
        <w:rPr>
          <w:b/>
          <w:bCs/>
        </w:rPr>
        <w:t xml:space="preserve"> meeting of the Executive Committee.</w:t>
      </w:r>
    </w:p>
    <w:p w14:paraId="7EAA4C35" w14:textId="77777777" w:rsidR="008C7AF9" w:rsidRPr="00393F2E" w:rsidRDefault="008C7AF9" w:rsidP="008C7AF9">
      <w:pPr>
        <w:pStyle w:val="Heading1"/>
        <w:widowControl w:val="0"/>
        <w:numPr>
          <w:ilvl w:val="0"/>
          <w:numId w:val="0"/>
        </w:numPr>
        <w:spacing w:after="0"/>
        <w:rPr>
          <w:b/>
        </w:rPr>
      </w:pPr>
      <w:r w:rsidRPr="00393F2E">
        <w:rPr>
          <w:b/>
        </w:rPr>
        <w:t>APPENDIX 2-A: THE TARGETS, AND FUNDING</w:t>
      </w:r>
    </w:p>
    <w:p w14:paraId="663A7BC5" w14:textId="77777777" w:rsidR="008C7AF9" w:rsidRPr="00393F2E" w:rsidRDefault="008C7AF9" w:rsidP="008C7AF9"/>
    <w:tbl>
      <w:tblPr>
        <w:tblW w:w="5000" w:type="pct"/>
        <w:jc w:val="center"/>
        <w:tblLook w:val="04A0" w:firstRow="1" w:lastRow="0" w:firstColumn="1" w:lastColumn="0" w:noHBand="0" w:noVBand="1"/>
      </w:tblPr>
      <w:tblGrid>
        <w:gridCol w:w="616"/>
        <w:gridCol w:w="3773"/>
        <w:gridCol w:w="866"/>
        <w:gridCol w:w="835"/>
        <w:gridCol w:w="866"/>
        <w:gridCol w:w="759"/>
        <w:gridCol w:w="769"/>
        <w:gridCol w:w="866"/>
      </w:tblGrid>
      <w:tr w:rsidR="00393F2E" w:rsidRPr="00393F2E" w14:paraId="6616743D" w14:textId="77777777" w:rsidTr="0075303F">
        <w:trPr>
          <w:cantSplit/>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6CAB31C5" w14:textId="77777777" w:rsidR="008C7AF9" w:rsidRPr="00393F2E" w:rsidRDefault="008C7AF9" w:rsidP="0075303F">
            <w:pPr>
              <w:widowControl w:val="0"/>
              <w:jc w:val="center"/>
              <w:rPr>
                <w:b/>
                <w:bCs/>
                <w:sz w:val="20"/>
                <w:szCs w:val="20"/>
                <w:lang w:eastAsia="en-CA"/>
              </w:rPr>
            </w:pPr>
            <w:r w:rsidRPr="00393F2E">
              <w:rPr>
                <w:b/>
                <w:bCs/>
                <w:sz w:val="20"/>
                <w:szCs w:val="20"/>
                <w:lang w:eastAsia="en-CA"/>
              </w:rPr>
              <w:t>Row</w:t>
            </w:r>
          </w:p>
        </w:tc>
        <w:tc>
          <w:tcPr>
            <w:tcW w:w="2018" w:type="pct"/>
            <w:tcBorders>
              <w:top w:val="single" w:sz="4" w:space="0" w:color="auto"/>
              <w:left w:val="nil"/>
              <w:bottom w:val="single" w:sz="4" w:space="0" w:color="auto"/>
              <w:right w:val="single" w:sz="4" w:space="0" w:color="auto"/>
            </w:tcBorders>
            <w:shd w:val="clear" w:color="auto" w:fill="auto"/>
            <w:hideMark/>
          </w:tcPr>
          <w:p w14:paraId="7EA14068" w14:textId="77777777" w:rsidR="008C7AF9" w:rsidRPr="00393F2E" w:rsidRDefault="008C7AF9" w:rsidP="0075303F">
            <w:pPr>
              <w:widowControl w:val="0"/>
              <w:jc w:val="center"/>
              <w:rPr>
                <w:b/>
                <w:bCs/>
                <w:sz w:val="20"/>
                <w:szCs w:val="20"/>
                <w:lang w:eastAsia="en-CA"/>
              </w:rPr>
            </w:pPr>
            <w:r w:rsidRPr="00393F2E">
              <w:rPr>
                <w:b/>
                <w:bCs/>
                <w:sz w:val="20"/>
                <w:szCs w:val="20"/>
                <w:lang w:eastAsia="en-CA"/>
              </w:rPr>
              <w:t>Particulars</w:t>
            </w:r>
          </w:p>
        </w:tc>
        <w:tc>
          <w:tcPr>
            <w:tcW w:w="463" w:type="pct"/>
            <w:tcBorders>
              <w:top w:val="single" w:sz="4" w:space="0" w:color="auto"/>
              <w:left w:val="nil"/>
              <w:bottom w:val="single" w:sz="4" w:space="0" w:color="auto"/>
              <w:right w:val="single" w:sz="4" w:space="0" w:color="auto"/>
            </w:tcBorders>
            <w:shd w:val="clear" w:color="auto" w:fill="auto"/>
            <w:hideMark/>
          </w:tcPr>
          <w:p w14:paraId="0B30E114" w14:textId="77777777" w:rsidR="008C7AF9" w:rsidRPr="00393F2E" w:rsidRDefault="008C7AF9" w:rsidP="0075303F">
            <w:pPr>
              <w:widowControl w:val="0"/>
              <w:jc w:val="center"/>
              <w:rPr>
                <w:b/>
                <w:bCs/>
                <w:sz w:val="20"/>
                <w:szCs w:val="20"/>
                <w:lang w:eastAsia="en-CA"/>
              </w:rPr>
            </w:pPr>
            <w:r w:rsidRPr="00393F2E">
              <w:rPr>
                <w:b/>
                <w:bCs/>
                <w:sz w:val="20"/>
                <w:szCs w:val="20"/>
                <w:lang w:eastAsia="en-CA"/>
              </w:rPr>
              <w:t>2022</w:t>
            </w:r>
          </w:p>
        </w:tc>
        <w:tc>
          <w:tcPr>
            <w:tcW w:w="447" w:type="pct"/>
            <w:tcBorders>
              <w:top w:val="single" w:sz="4" w:space="0" w:color="auto"/>
              <w:left w:val="nil"/>
              <w:bottom w:val="single" w:sz="4" w:space="0" w:color="auto"/>
              <w:right w:val="single" w:sz="4" w:space="0" w:color="auto"/>
            </w:tcBorders>
            <w:shd w:val="clear" w:color="auto" w:fill="auto"/>
            <w:hideMark/>
          </w:tcPr>
          <w:p w14:paraId="6D376327" w14:textId="77777777" w:rsidR="008C7AF9" w:rsidRPr="00393F2E" w:rsidRDefault="008C7AF9" w:rsidP="0075303F">
            <w:pPr>
              <w:widowControl w:val="0"/>
              <w:jc w:val="center"/>
              <w:rPr>
                <w:b/>
                <w:bCs/>
                <w:sz w:val="20"/>
                <w:szCs w:val="20"/>
                <w:lang w:eastAsia="en-CA"/>
              </w:rPr>
            </w:pPr>
            <w:r w:rsidRPr="00393F2E">
              <w:rPr>
                <w:b/>
                <w:bCs/>
                <w:sz w:val="20"/>
                <w:szCs w:val="20"/>
                <w:lang w:eastAsia="en-CA"/>
              </w:rPr>
              <w:t>2023- 2024</w:t>
            </w:r>
          </w:p>
        </w:tc>
        <w:tc>
          <w:tcPr>
            <w:tcW w:w="463" w:type="pct"/>
            <w:tcBorders>
              <w:top w:val="single" w:sz="4" w:space="0" w:color="auto"/>
              <w:left w:val="nil"/>
              <w:bottom w:val="single" w:sz="4" w:space="0" w:color="auto"/>
              <w:right w:val="single" w:sz="4" w:space="0" w:color="auto"/>
            </w:tcBorders>
            <w:shd w:val="clear" w:color="auto" w:fill="auto"/>
            <w:hideMark/>
          </w:tcPr>
          <w:p w14:paraId="00E3B36D" w14:textId="77777777" w:rsidR="008C7AF9" w:rsidRPr="00393F2E" w:rsidRDefault="008C7AF9" w:rsidP="0075303F">
            <w:pPr>
              <w:widowControl w:val="0"/>
              <w:jc w:val="center"/>
              <w:rPr>
                <w:b/>
                <w:bCs/>
                <w:sz w:val="20"/>
                <w:szCs w:val="20"/>
                <w:lang w:eastAsia="en-CA"/>
              </w:rPr>
            </w:pPr>
            <w:r w:rsidRPr="00393F2E">
              <w:rPr>
                <w:b/>
                <w:bCs/>
                <w:sz w:val="20"/>
                <w:szCs w:val="20"/>
                <w:lang w:eastAsia="en-CA"/>
              </w:rPr>
              <w:t>2025</w:t>
            </w:r>
          </w:p>
        </w:tc>
        <w:tc>
          <w:tcPr>
            <w:tcW w:w="406" w:type="pct"/>
            <w:tcBorders>
              <w:top w:val="single" w:sz="4" w:space="0" w:color="auto"/>
              <w:left w:val="nil"/>
              <w:bottom w:val="single" w:sz="4" w:space="0" w:color="auto"/>
              <w:right w:val="single" w:sz="4" w:space="0" w:color="auto"/>
            </w:tcBorders>
            <w:shd w:val="clear" w:color="auto" w:fill="auto"/>
            <w:hideMark/>
          </w:tcPr>
          <w:p w14:paraId="3A671193" w14:textId="77777777" w:rsidR="008C7AF9" w:rsidRPr="00393F2E" w:rsidRDefault="008C7AF9" w:rsidP="0075303F">
            <w:pPr>
              <w:widowControl w:val="0"/>
              <w:jc w:val="center"/>
              <w:rPr>
                <w:b/>
                <w:bCs/>
                <w:sz w:val="20"/>
                <w:szCs w:val="20"/>
                <w:lang w:eastAsia="en-CA"/>
              </w:rPr>
            </w:pPr>
            <w:r w:rsidRPr="00393F2E">
              <w:rPr>
                <w:b/>
                <w:bCs/>
                <w:sz w:val="20"/>
                <w:szCs w:val="20"/>
                <w:lang w:eastAsia="en-CA"/>
              </w:rPr>
              <w:t>2026-2029</w:t>
            </w:r>
          </w:p>
        </w:tc>
        <w:tc>
          <w:tcPr>
            <w:tcW w:w="411" w:type="pct"/>
            <w:tcBorders>
              <w:top w:val="single" w:sz="4" w:space="0" w:color="auto"/>
              <w:left w:val="nil"/>
              <w:bottom w:val="single" w:sz="4" w:space="0" w:color="auto"/>
              <w:right w:val="single" w:sz="4" w:space="0" w:color="auto"/>
            </w:tcBorders>
            <w:shd w:val="clear" w:color="auto" w:fill="auto"/>
            <w:hideMark/>
          </w:tcPr>
          <w:p w14:paraId="1F19F7FE" w14:textId="77777777" w:rsidR="008C7AF9" w:rsidRPr="00393F2E" w:rsidRDefault="008C7AF9" w:rsidP="0075303F">
            <w:pPr>
              <w:widowControl w:val="0"/>
              <w:jc w:val="center"/>
              <w:rPr>
                <w:b/>
                <w:bCs/>
                <w:sz w:val="20"/>
                <w:szCs w:val="20"/>
                <w:lang w:eastAsia="en-CA"/>
              </w:rPr>
            </w:pPr>
            <w:r w:rsidRPr="00393F2E">
              <w:rPr>
                <w:b/>
                <w:bCs/>
                <w:sz w:val="20"/>
                <w:szCs w:val="20"/>
                <w:lang w:eastAsia="en-CA"/>
              </w:rPr>
              <w:t>2030</w:t>
            </w:r>
          </w:p>
        </w:tc>
        <w:tc>
          <w:tcPr>
            <w:tcW w:w="463" w:type="pct"/>
            <w:tcBorders>
              <w:top w:val="single" w:sz="4" w:space="0" w:color="auto"/>
              <w:left w:val="nil"/>
              <w:bottom w:val="single" w:sz="4" w:space="0" w:color="auto"/>
              <w:right w:val="single" w:sz="4" w:space="0" w:color="auto"/>
            </w:tcBorders>
            <w:shd w:val="clear" w:color="auto" w:fill="auto"/>
            <w:hideMark/>
          </w:tcPr>
          <w:p w14:paraId="424B8412" w14:textId="77777777" w:rsidR="008C7AF9" w:rsidRPr="00393F2E" w:rsidRDefault="008C7AF9" w:rsidP="0075303F">
            <w:pPr>
              <w:widowControl w:val="0"/>
              <w:jc w:val="center"/>
              <w:rPr>
                <w:b/>
                <w:bCs/>
                <w:sz w:val="20"/>
                <w:szCs w:val="20"/>
                <w:lang w:eastAsia="en-CA"/>
              </w:rPr>
            </w:pPr>
            <w:r w:rsidRPr="00393F2E">
              <w:rPr>
                <w:b/>
                <w:bCs/>
                <w:sz w:val="20"/>
                <w:szCs w:val="20"/>
                <w:lang w:eastAsia="en-CA"/>
              </w:rPr>
              <w:t>Total</w:t>
            </w:r>
          </w:p>
        </w:tc>
      </w:tr>
      <w:tr w:rsidR="00393F2E" w:rsidRPr="00393F2E" w14:paraId="173B26BB" w14:textId="77777777" w:rsidTr="0075303F">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06762FDD" w14:textId="77777777" w:rsidR="008C7AF9" w:rsidRPr="00393F2E" w:rsidRDefault="008C7AF9" w:rsidP="0075303F">
            <w:pPr>
              <w:widowControl w:val="0"/>
              <w:jc w:val="left"/>
              <w:rPr>
                <w:sz w:val="20"/>
                <w:szCs w:val="20"/>
                <w:lang w:eastAsia="en-CA"/>
              </w:rPr>
            </w:pPr>
            <w:r w:rsidRPr="00393F2E">
              <w:rPr>
                <w:sz w:val="20"/>
                <w:szCs w:val="20"/>
                <w:lang w:eastAsia="en-CA"/>
              </w:rPr>
              <w:t>1.1</w:t>
            </w:r>
          </w:p>
        </w:tc>
        <w:tc>
          <w:tcPr>
            <w:tcW w:w="2018" w:type="pct"/>
            <w:tcBorders>
              <w:top w:val="nil"/>
              <w:left w:val="nil"/>
              <w:bottom w:val="single" w:sz="4" w:space="0" w:color="auto"/>
              <w:right w:val="single" w:sz="4" w:space="0" w:color="auto"/>
            </w:tcBorders>
            <w:shd w:val="clear" w:color="auto" w:fill="auto"/>
            <w:hideMark/>
          </w:tcPr>
          <w:p w14:paraId="7F16F3BE" w14:textId="77777777" w:rsidR="008C7AF9" w:rsidRPr="00393F2E" w:rsidRDefault="008C7AF9" w:rsidP="0075303F">
            <w:pPr>
              <w:widowControl w:val="0"/>
              <w:jc w:val="left"/>
              <w:rPr>
                <w:sz w:val="20"/>
                <w:szCs w:val="20"/>
                <w:lang w:eastAsia="en-CA"/>
              </w:rPr>
            </w:pPr>
            <w:r w:rsidRPr="00393F2E">
              <w:rPr>
                <w:sz w:val="20"/>
                <w:szCs w:val="20"/>
                <w:lang w:eastAsia="en-CA"/>
              </w:rPr>
              <w:t>Montreal Protocol reduction schedule of Annex C, Group I substances (ODP tonnes)</w:t>
            </w:r>
          </w:p>
        </w:tc>
        <w:tc>
          <w:tcPr>
            <w:tcW w:w="463" w:type="pct"/>
            <w:tcBorders>
              <w:top w:val="nil"/>
              <w:left w:val="nil"/>
              <w:bottom w:val="single" w:sz="4" w:space="0" w:color="auto"/>
              <w:right w:val="single" w:sz="4" w:space="0" w:color="auto"/>
            </w:tcBorders>
            <w:shd w:val="clear" w:color="auto" w:fill="auto"/>
          </w:tcPr>
          <w:p w14:paraId="2E91C4A6" w14:textId="77777777" w:rsidR="008C7AF9" w:rsidRPr="00393F2E" w:rsidRDefault="008C7AF9" w:rsidP="0075303F">
            <w:pPr>
              <w:widowControl w:val="0"/>
              <w:jc w:val="right"/>
              <w:rPr>
                <w:sz w:val="20"/>
                <w:szCs w:val="20"/>
                <w:lang w:eastAsia="en-CA"/>
              </w:rPr>
            </w:pPr>
            <w:r w:rsidRPr="00393F2E">
              <w:rPr>
                <w:sz w:val="20"/>
                <w:szCs w:val="20"/>
                <w:lang w:eastAsia="en-CA"/>
              </w:rPr>
              <w:t>0.71</w:t>
            </w:r>
          </w:p>
        </w:tc>
        <w:tc>
          <w:tcPr>
            <w:tcW w:w="447" w:type="pct"/>
            <w:tcBorders>
              <w:top w:val="nil"/>
              <w:left w:val="nil"/>
              <w:bottom w:val="single" w:sz="4" w:space="0" w:color="auto"/>
              <w:right w:val="single" w:sz="4" w:space="0" w:color="auto"/>
            </w:tcBorders>
            <w:shd w:val="clear" w:color="auto" w:fill="auto"/>
          </w:tcPr>
          <w:p w14:paraId="2931DB43" w14:textId="77777777" w:rsidR="008C7AF9" w:rsidRPr="00393F2E" w:rsidRDefault="008C7AF9" w:rsidP="0075303F">
            <w:pPr>
              <w:widowControl w:val="0"/>
              <w:jc w:val="right"/>
              <w:rPr>
                <w:sz w:val="20"/>
                <w:szCs w:val="20"/>
                <w:lang w:eastAsia="en-CA"/>
              </w:rPr>
            </w:pPr>
            <w:r w:rsidRPr="00393F2E">
              <w:rPr>
                <w:sz w:val="20"/>
                <w:szCs w:val="20"/>
                <w:lang w:eastAsia="en-CA"/>
              </w:rPr>
              <w:t>0.71</w:t>
            </w:r>
          </w:p>
        </w:tc>
        <w:tc>
          <w:tcPr>
            <w:tcW w:w="463" w:type="pct"/>
            <w:tcBorders>
              <w:top w:val="nil"/>
              <w:left w:val="nil"/>
              <w:bottom w:val="single" w:sz="4" w:space="0" w:color="auto"/>
              <w:right w:val="single" w:sz="4" w:space="0" w:color="auto"/>
            </w:tcBorders>
            <w:shd w:val="clear" w:color="auto" w:fill="auto"/>
          </w:tcPr>
          <w:p w14:paraId="78B573B3" w14:textId="77777777" w:rsidR="008C7AF9" w:rsidRPr="00393F2E" w:rsidRDefault="008C7AF9" w:rsidP="0075303F">
            <w:pPr>
              <w:widowControl w:val="0"/>
              <w:jc w:val="right"/>
              <w:rPr>
                <w:sz w:val="20"/>
                <w:szCs w:val="20"/>
                <w:lang w:eastAsia="en-CA"/>
              </w:rPr>
            </w:pPr>
            <w:r w:rsidRPr="00393F2E">
              <w:rPr>
                <w:sz w:val="20"/>
                <w:szCs w:val="20"/>
                <w:lang w:eastAsia="en-CA"/>
              </w:rPr>
              <w:t>0.35</w:t>
            </w:r>
          </w:p>
        </w:tc>
        <w:tc>
          <w:tcPr>
            <w:tcW w:w="406" w:type="pct"/>
            <w:tcBorders>
              <w:top w:val="nil"/>
              <w:left w:val="nil"/>
              <w:bottom w:val="single" w:sz="4" w:space="0" w:color="auto"/>
              <w:right w:val="single" w:sz="4" w:space="0" w:color="auto"/>
            </w:tcBorders>
            <w:shd w:val="clear" w:color="auto" w:fill="auto"/>
          </w:tcPr>
          <w:p w14:paraId="64249C7A" w14:textId="77777777" w:rsidR="008C7AF9" w:rsidRPr="00393F2E" w:rsidRDefault="008C7AF9" w:rsidP="0075303F">
            <w:pPr>
              <w:widowControl w:val="0"/>
              <w:jc w:val="right"/>
              <w:rPr>
                <w:sz w:val="20"/>
                <w:szCs w:val="20"/>
                <w:lang w:eastAsia="en-CA"/>
              </w:rPr>
            </w:pPr>
            <w:r w:rsidRPr="00393F2E">
              <w:rPr>
                <w:sz w:val="20"/>
                <w:szCs w:val="20"/>
                <w:lang w:eastAsia="en-CA"/>
              </w:rPr>
              <w:t>0.35</w:t>
            </w:r>
          </w:p>
        </w:tc>
        <w:tc>
          <w:tcPr>
            <w:tcW w:w="411" w:type="pct"/>
            <w:tcBorders>
              <w:top w:val="nil"/>
              <w:left w:val="nil"/>
              <w:bottom w:val="single" w:sz="4" w:space="0" w:color="auto"/>
              <w:right w:val="single" w:sz="4" w:space="0" w:color="auto"/>
            </w:tcBorders>
            <w:shd w:val="clear" w:color="auto" w:fill="auto"/>
          </w:tcPr>
          <w:p w14:paraId="6B93D74C" w14:textId="1B0CFFBB" w:rsidR="008C7AF9" w:rsidRPr="00393F2E" w:rsidRDefault="008C7AF9" w:rsidP="0075303F">
            <w:pPr>
              <w:widowControl w:val="0"/>
              <w:jc w:val="right"/>
              <w:rPr>
                <w:sz w:val="20"/>
                <w:szCs w:val="20"/>
                <w:lang w:eastAsia="en-CA"/>
              </w:rPr>
            </w:pPr>
            <w:r w:rsidRPr="00393F2E">
              <w:rPr>
                <w:sz w:val="20"/>
                <w:szCs w:val="20"/>
                <w:lang w:eastAsia="en-CA"/>
              </w:rPr>
              <w:t>0</w:t>
            </w:r>
            <w:r w:rsidR="00517F37" w:rsidRPr="00393F2E">
              <w:rPr>
                <w:sz w:val="20"/>
                <w:szCs w:val="20"/>
                <w:lang w:eastAsia="en-CA"/>
              </w:rPr>
              <w:t>.00</w:t>
            </w:r>
          </w:p>
        </w:tc>
        <w:tc>
          <w:tcPr>
            <w:tcW w:w="463" w:type="pct"/>
            <w:tcBorders>
              <w:top w:val="nil"/>
              <w:left w:val="nil"/>
              <w:bottom w:val="single" w:sz="4" w:space="0" w:color="auto"/>
              <w:right w:val="single" w:sz="4" w:space="0" w:color="auto"/>
            </w:tcBorders>
            <w:shd w:val="clear" w:color="auto" w:fill="auto"/>
          </w:tcPr>
          <w:p w14:paraId="21B77CCA" w14:textId="77777777" w:rsidR="008C7AF9" w:rsidRPr="00393F2E" w:rsidRDefault="008C7AF9" w:rsidP="0075303F">
            <w:pPr>
              <w:widowControl w:val="0"/>
              <w:jc w:val="right"/>
              <w:rPr>
                <w:sz w:val="20"/>
                <w:szCs w:val="20"/>
                <w:lang w:eastAsia="en-CA"/>
              </w:rPr>
            </w:pPr>
            <w:r w:rsidRPr="00393F2E">
              <w:rPr>
                <w:sz w:val="20"/>
                <w:szCs w:val="20"/>
                <w:lang w:eastAsia="en-CA"/>
              </w:rPr>
              <w:t>n/a</w:t>
            </w:r>
          </w:p>
        </w:tc>
      </w:tr>
      <w:tr w:rsidR="00393F2E" w:rsidRPr="00393F2E" w14:paraId="375B5AFC" w14:textId="77777777" w:rsidTr="0075303F">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53498323" w14:textId="77777777" w:rsidR="008C7AF9" w:rsidRPr="00393F2E" w:rsidRDefault="008C7AF9" w:rsidP="0075303F">
            <w:pPr>
              <w:widowControl w:val="0"/>
              <w:jc w:val="left"/>
              <w:rPr>
                <w:sz w:val="20"/>
                <w:szCs w:val="20"/>
                <w:lang w:eastAsia="en-CA"/>
              </w:rPr>
            </w:pPr>
            <w:r w:rsidRPr="00393F2E">
              <w:rPr>
                <w:sz w:val="20"/>
                <w:szCs w:val="20"/>
                <w:lang w:eastAsia="en-CA"/>
              </w:rPr>
              <w:t>1.2</w:t>
            </w:r>
          </w:p>
        </w:tc>
        <w:tc>
          <w:tcPr>
            <w:tcW w:w="2018" w:type="pct"/>
            <w:tcBorders>
              <w:top w:val="nil"/>
              <w:left w:val="nil"/>
              <w:bottom w:val="single" w:sz="4" w:space="0" w:color="auto"/>
              <w:right w:val="single" w:sz="4" w:space="0" w:color="auto"/>
            </w:tcBorders>
            <w:shd w:val="clear" w:color="auto" w:fill="auto"/>
            <w:hideMark/>
          </w:tcPr>
          <w:p w14:paraId="4638C030" w14:textId="77777777" w:rsidR="008C7AF9" w:rsidRPr="00393F2E" w:rsidRDefault="008C7AF9" w:rsidP="0075303F">
            <w:pPr>
              <w:widowControl w:val="0"/>
              <w:jc w:val="left"/>
              <w:rPr>
                <w:sz w:val="20"/>
                <w:szCs w:val="20"/>
                <w:lang w:eastAsia="en-CA"/>
              </w:rPr>
            </w:pPr>
            <w:r w:rsidRPr="00393F2E">
              <w:rPr>
                <w:sz w:val="20"/>
                <w:szCs w:val="20"/>
                <w:lang w:eastAsia="en-CA"/>
              </w:rPr>
              <w:t>Maximum allowable total consumption of Annex C, Group I substances (ODP tonnes)</w:t>
            </w:r>
          </w:p>
        </w:tc>
        <w:tc>
          <w:tcPr>
            <w:tcW w:w="463" w:type="pct"/>
            <w:tcBorders>
              <w:top w:val="nil"/>
              <w:left w:val="nil"/>
              <w:bottom w:val="single" w:sz="4" w:space="0" w:color="auto"/>
              <w:right w:val="single" w:sz="4" w:space="0" w:color="auto"/>
            </w:tcBorders>
            <w:shd w:val="clear" w:color="auto" w:fill="auto"/>
          </w:tcPr>
          <w:p w14:paraId="0A31CF8D" w14:textId="77777777" w:rsidR="008C7AF9" w:rsidRPr="00393F2E" w:rsidRDefault="008C7AF9" w:rsidP="0075303F">
            <w:pPr>
              <w:widowControl w:val="0"/>
              <w:jc w:val="right"/>
              <w:rPr>
                <w:sz w:val="20"/>
                <w:szCs w:val="20"/>
                <w:lang w:eastAsia="en-CA"/>
              </w:rPr>
            </w:pPr>
            <w:r w:rsidRPr="00393F2E">
              <w:rPr>
                <w:sz w:val="20"/>
                <w:szCs w:val="20"/>
                <w:lang w:eastAsia="en-CA"/>
              </w:rPr>
              <w:t>0.67</w:t>
            </w:r>
          </w:p>
        </w:tc>
        <w:tc>
          <w:tcPr>
            <w:tcW w:w="447" w:type="pct"/>
            <w:tcBorders>
              <w:top w:val="nil"/>
              <w:left w:val="nil"/>
              <w:bottom w:val="single" w:sz="4" w:space="0" w:color="auto"/>
              <w:right w:val="single" w:sz="4" w:space="0" w:color="auto"/>
            </w:tcBorders>
            <w:shd w:val="clear" w:color="auto" w:fill="auto"/>
          </w:tcPr>
          <w:p w14:paraId="33F40D18" w14:textId="77777777" w:rsidR="008C7AF9" w:rsidRPr="00393F2E" w:rsidRDefault="008C7AF9" w:rsidP="0075303F">
            <w:pPr>
              <w:widowControl w:val="0"/>
              <w:jc w:val="right"/>
              <w:rPr>
                <w:sz w:val="20"/>
                <w:szCs w:val="20"/>
                <w:lang w:eastAsia="en-CA"/>
              </w:rPr>
            </w:pPr>
            <w:r w:rsidRPr="00393F2E">
              <w:rPr>
                <w:sz w:val="20"/>
                <w:szCs w:val="20"/>
                <w:lang w:eastAsia="en-CA"/>
              </w:rPr>
              <w:t>0.60</w:t>
            </w:r>
          </w:p>
        </w:tc>
        <w:tc>
          <w:tcPr>
            <w:tcW w:w="463" w:type="pct"/>
            <w:tcBorders>
              <w:top w:val="nil"/>
              <w:left w:val="nil"/>
              <w:bottom w:val="single" w:sz="4" w:space="0" w:color="auto"/>
              <w:right w:val="single" w:sz="4" w:space="0" w:color="auto"/>
            </w:tcBorders>
            <w:shd w:val="clear" w:color="auto" w:fill="auto"/>
          </w:tcPr>
          <w:p w14:paraId="34A72664" w14:textId="77777777" w:rsidR="008C7AF9" w:rsidRPr="00393F2E" w:rsidRDefault="008C7AF9" w:rsidP="0075303F">
            <w:pPr>
              <w:widowControl w:val="0"/>
              <w:jc w:val="right"/>
              <w:rPr>
                <w:sz w:val="20"/>
                <w:szCs w:val="20"/>
                <w:lang w:eastAsia="en-CA"/>
              </w:rPr>
            </w:pPr>
            <w:r w:rsidRPr="00393F2E">
              <w:rPr>
                <w:sz w:val="20"/>
                <w:szCs w:val="20"/>
                <w:lang w:eastAsia="en-CA"/>
              </w:rPr>
              <w:t>0.35</w:t>
            </w:r>
          </w:p>
        </w:tc>
        <w:tc>
          <w:tcPr>
            <w:tcW w:w="406" w:type="pct"/>
            <w:tcBorders>
              <w:top w:val="nil"/>
              <w:left w:val="nil"/>
              <w:bottom w:val="single" w:sz="4" w:space="0" w:color="auto"/>
              <w:right w:val="single" w:sz="4" w:space="0" w:color="auto"/>
            </w:tcBorders>
            <w:shd w:val="clear" w:color="auto" w:fill="auto"/>
          </w:tcPr>
          <w:p w14:paraId="0B78878C" w14:textId="77777777" w:rsidR="008C7AF9" w:rsidRPr="00393F2E" w:rsidRDefault="008C7AF9" w:rsidP="0075303F">
            <w:pPr>
              <w:widowControl w:val="0"/>
              <w:jc w:val="right"/>
              <w:rPr>
                <w:sz w:val="20"/>
                <w:szCs w:val="20"/>
                <w:lang w:eastAsia="en-CA"/>
              </w:rPr>
            </w:pPr>
            <w:r w:rsidRPr="00393F2E">
              <w:rPr>
                <w:sz w:val="20"/>
                <w:szCs w:val="20"/>
                <w:lang w:eastAsia="en-CA"/>
              </w:rPr>
              <w:t>0.35</w:t>
            </w:r>
          </w:p>
        </w:tc>
        <w:tc>
          <w:tcPr>
            <w:tcW w:w="411" w:type="pct"/>
            <w:tcBorders>
              <w:top w:val="nil"/>
              <w:left w:val="nil"/>
              <w:bottom w:val="single" w:sz="4" w:space="0" w:color="auto"/>
              <w:right w:val="single" w:sz="4" w:space="0" w:color="auto"/>
            </w:tcBorders>
            <w:shd w:val="clear" w:color="auto" w:fill="auto"/>
          </w:tcPr>
          <w:p w14:paraId="29F4C8B2" w14:textId="1E835A73" w:rsidR="008C7AF9" w:rsidRPr="00393F2E" w:rsidRDefault="008C7AF9" w:rsidP="0075303F">
            <w:pPr>
              <w:widowControl w:val="0"/>
              <w:jc w:val="right"/>
              <w:rPr>
                <w:sz w:val="20"/>
                <w:szCs w:val="20"/>
                <w:lang w:eastAsia="en-CA"/>
              </w:rPr>
            </w:pPr>
            <w:r w:rsidRPr="00393F2E">
              <w:rPr>
                <w:sz w:val="20"/>
                <w:szCs w:val="20"/>
                <w:lang w:eastAsia="en-CA"/>
              </w:rPr>
              <w:t>0</w:t>
            </w:r>
            <w:r w:rsidR="00517F37" w:rsidRPr="00393F2E">
              <w:rPr>
                <w:sz w:val="20"/>
                <w:szCs w:val="20"/>
                <w:lang w:eastAsia="en-CA"/>
              </w:rPr>
              <w:t>.00</w:t>
            </w:r>
          </w:p>
        </w:tc>
        <w:tc>
          <w:tcPr>
            <w:tcW w:w="463" w:type="pct"/>
            <w:tcBorders>
              <w:top w:val="nil"/>
              <w:left w:val="nil"/>
              <w:bottom w:val="single" w:sz="4" w:space="0" w:color="auto"/>
              <w:right w:val="single" w:sz="4" w:space="0" w:color="auto"/>
            </w:tcBorders>
            <w:shd w:val="clear" w:color="auto" w:fill="auto"/>
          </w:tcPr>
          <w:p w14:paraId="2EC42F67" w14:textId="77777777" w:rsidR="008C7AF9" w:rsidRPr="00393F2E" w:rsidRDefault="008C7AF9" w:rsidP="0075303F">
            <w:pPr>
              <w:widowControl w:val="0"/>
              <w:jc w:val="right"/>
              <w:rPr>
                <w:sz w:val="20"/>
                <w:szCs w:val="20"/>
                <w:lang w:eastAsia="en-CA"/>
              </w:rPr>
            </w:pPr>
            <w:r w:rsidRPr="00393F2E">
              <w:rPr>
                <w:sz w:val="20"/>
                <w:szCs w:val="20"/>
                <w:lang w:eastAsia="en-CA"/>
              </w:rPr>
              <w:t>n/a</w:t>
            </w:r>
          </w:p>
        </w:tc>
      </w:tr>
      <w:tr w:rsidR="00393F2E" w:rsidRPr="00393F2E" w14:paraId="708B4D05" w14:textId="77777777" w:rsidTr="0075303F">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46BE43D9" w14:textId="77777777" w:rsidR="008C7AF9" w:rsidRPr="00393F2E" w:rsidRDefault="008C7AF9" w:rsidP="0075303F">
            <w:pPr>
              <w:widowControl w:val="0"/>
              <w:jc w:val="left"/>
              <w:rPr>
                <w:sz w:val="20"/>
                <w:szCs w:val="20"/>
                <w:lang w:eastAsia="en-CA"/>
              </w:rPr>
            </w:pPr>
            <w:r w:rsidRPr="00393F2E">
              <w:rPr>
                <w:sz w:val="20"/>
                <w:szCs w:val="20"/>
                <w:lang w:eastAsia="en-CA"/>
              </w:rPr>
              <w:t>2.1</w:t>
            </w:r>
          </w:p>
        </w:tc>
        <w:tc>
          <w:tcPr>
            <w:tcW w:w="2018" w:type="pct"/>
            <w:tcBorders>
              <w:top w:val="nil"/>
              <w:left w:val="nil"/>
              <w:bottom w:val="single" w:sz="4" w:space="0" w:color="auto"/>
              <w:right w:val="single" w:sz="4" w:space="0" w:color="auto"/>
            </w:tcBorders>
            <w:shd w:val="clear" w:color="auto" w:fill="auto"/>
            <w:hideMark/>
          </w:tcPr>
          <w:p w14:paraId="0C3DAE8E" w14:textId="77777777" w:rsidR="008C7AF9" w:rsidRPr="00393F2E" w:rsidRDefault="008C7AF9" w:rsidP="0075303F">
            <w:pPr>
              <w:widowControl w:val="0"/>
              <w:jc w:val="left"/>
              <w:rPr>
                <w:sz w:val="20"/>
                <w:szCs w:val="20"/>
                <w:lang w:eastAsia="en-CA"/>
              </w:rPr>
            </w:pPr>
            <w:r w:rsidRPr="00393F2E">
              <w:rPr>
                <w:sz w:val="20"/>
                <w:szCs w:val="20"/>
                <w:lang w:eastAsia="en-CA"/>
              </w:rPr>
              <w:t>Lead IA (UNEP) agreed funding (US $)</w:t>
            </w:r>
          </w:p>
        </w:tc>
        <w:tc>
          <w:tcPr>
            <w:tcW w:w="463" w:type="pct"/>
            <w:tcBorders>
              <w:top w:val="nil"/>
              <w:left w:val="nil"/>
              <w:bottom w:val="single" w:sz="4" w:space="0" w:color="auto"/>
              <w:right w:val="single" w:sz="4" w:space="0" w:color="auto"/>
            </w:tcBorders>
            <w:shd w:val="clear" w:color="auto" w:fill="auto"/>
          </w:tcPr>
          <w:p w14:paraId="355E4571" w14:textId="77777777" w:rsidR="008C7AF9" w:rsidRPr="00393F2E" w:rsidRDefault="008C7AF9" w:rsidP="0075303F">
            <w:pPr>
              <w:widowControl w:val="0"/>
              <w:jc w:val="right"/>
              <w:rPr>
                <w:sz w:val="20"/>
                <w:szCs w:val="20"/>
                <w:lang w:eastAsia="en-CA"/>
              </w:rPr>
            </w:pPr>
            <w:r w:rsidRPr="00393F2E">
              <w:rPr>
                <w:sz w:val="20"/>
                <w:szCs w:val="20"/>
                <w:lang w:eastAsia="en-CA"/>
              </w:rPr>
              <w:t>115,000</w:t>
            </w:r>
          </w:p>
        </w:tc>
        <w:tc>
          <w:tcPr>
            <w:tcW w:w="447" w:type="pct"/>
            <w:tcBorders>
              <w:top w:val="nil"/>
              <w:left w:val="nil"/>
              <w:bottom w:val="single" w:sz="4" w:space="0" w:color="auto"/>
              <w:right w:val="single" w:sz="4" w:space="0" w:color="auto"/>
            </w:tcBorders>
            <w:shd w:val="clear" w:color="auto" w:fill="auto"/>
          </w:tcPr>
          <w:p w14:paraId="7C9AE14E"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5CC264B2" w14:textId="7C84F1D2" w:rsidR="008C7AF9" w:rsidRPr="00393F2E" w:rsidRDefault="008C7AF9" w:rsidP="0075303F">
            <w:pPr>
              <w:widowControl w:val="0"/>
              <w:jc w:val="right"/>
              <w:rPr>
                <w:b/>
                <w:bCs/>
                <w:sz w:val="20"/>
                <w:szCs w:val="20"/>
                <w:lang w:eastAsia="en-CA"/>
              </w:rPr>
            </w:pPr>
            <w:r w:rsidRPr="00393F2E">
              <w:rPr>
                <w:b/>
                <w:bCs/>
                <w:sz w:val="20"/>
                <w:szCs w:val="20"/>
                <w:lang w:eastAsia="en-CA"/>
              </w:rPr>
              <w:t>235,000</w:t>
            </w:r>
          </w:p>
        </w:tc>
        <w:tc>
          <w:tcPr>
            <w:tcW w:w="406" w:type="pct"/>
            <w:tcBorders>
              <w:top w:val="nil"/>
              <w:left w:val="nil"/>
              <w:bottom w:val="single" w:sz="4" w:space="0" w:color="auto"/>
              <w:right w:val="single" w:sz="4" w:space="0" w:color="auto"/>
            </w:tcBorders>
            <w:shd w:val="clear" w:color="auto" w:fill="auto"/>
          </w:tcPr>
          <w:p w14:paraId="289DE824"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4CDF80FF" w14:textId="77777777" w:rsidR="008C7AF9" w:rsidRPr="00393F2E" w:rsidRDefault="008C7AF9" w:rsidP="0075303F">
            <w:pPr>
              <w:widowControl w:val="0"/>
              <w:jc w:val="right"/>
              <w:rPr>
                <w:sz w:val="20"/>
                <w:szCs w:val="20"/>
                <w:lang w:eastAsia="en-CA"/>
              </w:rPr>
            </w:pPr>
            <w:r w:rsidRPr="00393F2E">
              <w:rPr>
                <w:sz w:val="20"/>
                <w:szCs w:val="20"/>
                <w:lang w:eastAsia="en-CA"/>
              </w:rPr>
              <w:t>75,000</w:t>
            </w:r>
          </w:p>
        </w:tc>
        <w:tc>
          <w:tcPr>
            <w:tcW w:w="463" w:type="pct"/>
            <w:tcBorders>
              <w:top w:val="nil"/>
              <w:left w:val="nil"/>
              <w:bottom w:val="single" w:sz="4" w:space="0" w:color="auto"/>
              <w:right w:val="single" w:sz="4" w:space="0" w:color="auto"/>
            </w:tcBorders>
            <w:shd w:val="clear" w:color="auto" w:fill="auto"/>
          </w:tcPr>
          <w:p w14:paraId="3564A143" w14:textId="2819DCF2" w:rsidR="008C7AF9" w:rsidRPr="00393F2E" w:rsidRDefault="006673A2" w:rsidP="0075303F">
            <w:pPr>
              <w:widowControl w:val="0"/>
              <w:jc w:val="right"/>
              <w:rPr>
                <w:b/>
                <w:bCs/>
                <w:sz w:val="20"/>
                <w:szCs w:val="20"/>
                <w:lang w:eastAsia="en-CA"/>
              </w:rPr>
            </w:pPr>
            <w:r w:rsidRPr="00393F2E">
              <w:rPr>
                <w:b/>
                <w:bCs/>
                <w:sz w:val="20"/>
                <w:szCs w:val="20"/>
                <w:lang w:eastAsia="en-CA"/>
              </w:rPr>
              <w:t>425,000</w:t>
            </w:r>
          </w:p>
        </w:tc>
      </w:tr>
      <w:tr w:rsidR="00393F2E" w:rsidRPr="00393F2E" w14:paraId="4E73E940" w14:textId="77777777" w:rsidTr="0075303F">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2B16B62C" w14:textId="77777777" w:rsidR="008C7AF9" w:rsidRPr="00393F2E" w:rsidRDefault="008C7AF9" w:rsidP="0075303F">
            <w:pPr>
              <w:widowControl w:val="0"/>
              <w:jc w:val="left"/>
              <w:rPr>
                <w:sz w:val="20"/>
                <w:szCs w:val="20"/>
                <w:lang w:eastAsia="en-CA"/>
              </w:rPr>
            </w:pPr>
            <w:r w:rsidRPr="00393F2E">
              <w:rPr>
                <w:sz w:val="20"/>
                <w:szCs w:val="20"/>
                <w:lang w:eastAsia="en-CA"/>
              </w:rPr>
              <w:t>2.2</w:t>
            </w:r>
          </w:p>
        </w:tc>
        <w:tc>
          <w:tcPr>
            <w:tcW w:w="2018" w:type="pct"/>
            <w:tcBorders>
              <w:top w:val="nil"/>
              <w:left w:val="nil"/>
              <w:bottom w:val="single" w:sz="4" w:space="0" w:color="auto"/>
              <w:right w:val="single" w:sz="4" w:space="0" w:color="auto"/>
            </w:tcBorders>
            <w:shd w:val="clear" w:color="auto" w:fill="auto"/>
            <w:hideMark/>
          </w:tcPr>
          <w:p w14:paraId="21578B7B" w14:textId="77777777" w:rsidR="008C7AF9" w:rsidRPr="00393F2E" w:rsidRDefault="008C7AF9" w:rsidP="0075303F">
            <w:pPr>
              <w:widowControl w:val="0"/>
              <w:jc w:val="left"/>
              <w:rPr>
                <w:sz w:val="20"/>
                <w:szCs w:val="20"/>
                <w:lang w:eastAsia="en-CA"/>
              </w:rPr>
            </w:pPr>
            <w:r w:rsidRPr="00393F2E">
              <w:rPr>
                <w:sz w:val="20"/>
                <w:szCs w:val="20"/>
                <w:lang w:eastAsia="en-CA"/>
              </w:rPr>
              <w:t>Support costs for Lead IA (US $)</w:t>
            </w:r>
          </w:p>
        </w:tc>
        <w:tc>
          <w:tcPr>
            <w:tcW w:w="463" w:type="pct"/>
            <w:tcBorders>
              <w:top w:val="nil"/>
              <w:left w:val="nil"/>
              <w:bottom w:val="single" w:sz="4" w:space="0" w:color="auto"/>
              <w:right w:val="single" w:sz="4" w:space="0" w:color="auto"/>
            </w:tcBorders>
            <w:shd w:val="clear" w:color="auto" w:fill="auto"/>
          </w:tcPr>
          <w:p w14:paraId="368EAAD3" w14:textId="77777777" w:rsidR="008C7AF9" w:rsidRPr="00393F2E" w:rsidRDefault="008C7AF9" w:rsidP="0075303F">
            <w:pPr>
              <w:widowControl w:val="0"/>
              <w:jc w:val="right"/>
              <w:rPr>
                <w:sz w:val="20"/>
                <w:szCs w:val="20"/>
                <w:lang w:eastAsia="en-CA"/>
              </w:rPr>
            </w:pPr>
            <w:r w:rsidRPr="00393F2E">
              <w:rPr>
                <w:sz w:val="20"/>
                <w:szCs w:val="20"/>
                <w:lang w:eastAsia="en-CA"/>
              </w:rPr>
              <w:t>14,950</w:t>
            </w:r>
          </w:p>
        </w:tc>
        <w:tc>
          <w:tcPr>
            <w:tcW w:w="447" w:type="pct"/>
            <w:tcBorders>
              <w:top w:val="nil"/>
              <w:left w:val="nil"/>
              <w:bottom w:val="single" w:sz="4" w:space="0" w:color="auto"/>
              <w:right w:val="single" w:sz="4" w:space="0" w:color="auto"/>
            </w:tcBorders>
            <w:shd w:val="clear" w:color="auto" w:fill="auto"/>
          </w:tcPr>
          <w:p w14:paraId="1A3C42E3"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14DEB6F7" w14:textId="4890E1A2" w:rsidR="008C7AF9" w:rsidRPr="00393F2E" w:rsidRDefault="008C7AF9" w:rsidP="0075303F">
            <w:pPr>
              <w:widowControl w:val="0"/>
              <w:jc w:val="right"/>
              <w:rPr>
                <w:b/>
                <w:bCs/>
                <w:sz w:val="20"/>
                <w:szCs w:val="20"/>
                <w:lang w:eastAsia="en-CA"/>
              </w:rPr>
            </w:pPr>
            <w:r w:rsidRPr="00393F2E">
              <w:rPr>
                <w:b/>
                <w:bCs/>
                <w:sz w:val="20"/>
                <w:szCs w:val="20"/>
                <w:lang w:val="en-US" w:eastAsia="en-CA"/>
              </w:rPr>
              <w:t>30,550</w:t>
            </w:r>
          </w:p>
        </w:tc>
        <w:tc>
          <w:tcPr>
            <w:tcW w:w="406" w:type="pct"/>
            <w:tcBorders>
              <w:top w:val="nil"/>
              <w:left w:val="nil"/>
              <w:bottom w:val="single" w:sz="4" w:space="0" w:color="auto"/>
              <w:right w:val="single" w:sz="4" w:space="0" w:color="auto"/>
            </w:tcBorders>
            <w:shd w:val="clear" w:color="auto" w:fill="auto"/>
          </w:tcPr>
          <w:p w14:paraId="3F1DD38F"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7649E6C5" w14:textId="77777777" w:rsidR="008C7AF9" w:rsidRPr="00393F2E" w:rsidRDefault="008C7AF9" w:rsidP="0075303F">
            <w:pPr>
              <w:widowControl w:val="0"/>
              <w:jc w:val="right"/>
              <w:rPr>
                <w:sz w:val="20"/>
                <w:szCs w:val="20"/>
                <w:lang w:eastAsia="en-CA"/>
              </w:rPr>
            </w:pPr>
            <w:r w:rsidRPr="00393F2E">
              <w:rPr>
                <w:sz w:val="20"/>
                <w:szCs w:val="20"/>
                <w:lang w:eastAsia="en-CA"/>
              </w:rPr>
              <w:t>9,750</w:t>
            </w:r>
          </w:p>
        </w:tc>
        <w:tc>
          <w:tcPr>
            <w:tcW w:w="463" w:type="pct"/>
            <w:tcBorders>
              <w:top w:val="nil"/>
              <w:left w:val="nil"/>
              <w:bottom w:val="single" w:sz="4" w:space="0" w:color="auto"/>
              <w:right w:val="single" w:sz="4" w:space="0" w:color="auto"/>
            </w:tcBorders>
            <w:shd w:val="clear" w:color="auto" w:fill="auto"/>
          </w:tcPr>
          <w:p w14:paraId="0C26FAE5" w14:textId="5A26FB85" w:rsidR="008C7AF9" w:rsidRPr="00393F2E" w:rsidRDefault="006673A2" w:rsidP="0075303F">
            <w:pPr>
              <w:widowControl w:val="0"/>
              <w:jc w:val="right"/>
              <w:rPr>
                <w:b/>
                <w:bCs/>
                <w:sz w:val="20"/>
                <w:szCs w:val="20"/>
                <w:lang w:eastAsia="en-CA"/>
              </w:rPr>
            </w:pPr>
            <w:r w:rsidRPr="00393F2E">
              <w:rPr>
                <w:b/>
                <w:bCs/>
                <w:sz w:val="20"/>
                <w:szCs w:val="20"/>
                <w:lang w:eastAsia="en-CA"/>
              </w:rPr>
              <w:t>55,250</w:t>
            </w:r>
          </w:p>
        </w:tc>
      </w:tr>
      <w:tr w:rsidR="00393F2E" w:rsidRPr="00393F2E" w14:paraId="4231D245" w14:textId="77777777" w:rsidTr="0075303F">
        <w:trPr>
          <w:trHeight w:val="161"/>
          <w:jc w:val="center"/>
        </w:trPr>
        <w:tc>
          <w:tcPr>
            <w:tcW w:w="329" w:type="pct"/>
            <w:tcBorders>
              <w:top w:val="nil"/>
              <w:left w:val="single" w:sz="4" w:space="0" w:color="auto"/>
              <w:bottom w:val="single" w:sz="4" w:space="0" w:color="auto"/>
              <w:right w:val="single" w:sz="4" w:space="0" w:color="auto"/>
            </w:tcBorders>
            <w:shd w:val="clear" w:color="auto" w:fill="auto"/>
            <w:hideMark/>
          </w:tcPr>
          <w:p w14:paraId="4FC80FB8" w14:textId="77777777" w:rsidR="008C7AF9" w:rsidRPr="00393F2E" w:rsidRDefault="008C7AF9" w:rsidP="0075303F">
            <w:pPr>
              <w:widowControl w:val="0"/>
              <w:jc w:val="left"/>
              <w:rPr>
                <w:sz w:val="20"/>
                <w:szCs w:val="20"/>
                <w:lang w:eastAsia="en-CA"/>
              </w:rPr>
            </w:pPr>
            <w:r w:rsidRPr="00393F2E">
              <w:rPr>
                <w:sz w:val="20"/>
                <w:szCs w:val="20"/>
                <w:lang w:eastAsia="en-CA"/>
              </w:rPr>
              <w:t>2.3</w:t>
            </w:r>
          </w:p>
        </w:tc>
        <w:tc>
          <w:tcPr>
            <w:tcW w:w="2018" w:type="pct"/>
            <w:tcBorders>
              <w:top w:val="nil"/>
              <w:left w:val="nil"/>
              <w:bottom w:val="single" w:sz="4" w:space="0" w:color="auto"/>
              <w:right w:val="single" w:sz="4" w:space="0" w:color="auto"/>
            </w:tcBorders>
            <w:shd w:val="clear" w:color="auto" w:fill="auto"/>
            <w:hideMark/>
          </w:tcPr>
          <w:p w14:paraId="490FED05" w14:textId="77777777" w:rsidR="008C7AF9" w:rsidRPr="00393F2E" w:rsidRDefault="008C7AF9" w:rsidP="0075303F">
            <w:pPr>
              <w:widowControl w:val="0"/>
              <w:jc w:val="left"/>
              <w:rPr>
                <w:sz w:val="20"/>
                <w:szCs w:val="20"/>
                <w:lang w:eastAsia="en-CA"/>
              </w:rPr>
            </w:pPr>
            <w:r w:rsidRPr="00393F2E">
              <w:rPr>
                <w:sz w:val="20"/>
                <w:szCs w:val="20"/>
                <w:lang w:eastAsia="en-CA"/>
              </w:rPr>
              <w:t>Cooperating IA (UNIDO) agreed funding (US $)</w:t>
            </w:r>
          </w:p>
        </w:tc>
        <w:tc>
          <w:tcPr>
            <w:tcW w:w="463" w:type="pct"/>
            <w:tcBorders>
              <w:top w:val="nil"/>
              <w:left w:val="nil"/>
              <w:bottom w:val="single" w:sz="4" w:space="0" w:color="auto"/>
              <w:right w:val="single" w:sz="4" w:space="0" w:color="auto"/>
            </w:tcBorders>
            <w:shd w:val="clear" w:color="auto" w:fill="auto"/>
          </w:tcPr>
          <w:p w14:paraId="0304B73B" w14:textId="77777777" w:rsidR="008C7AF9" w:rsidRPr="00393F2E" w:rsidRDefault="008C7AF9" w:rsidP="0075303F">
            <w:pPr>
              <w:widowControl w:val="0"/>
              <w:jc w:val="right"/>
              <w:rPr>
                <w:sz w:val="20"/>
                <w:szCs w:val="20"/>
                <w:lang w:eastAsia="en-CA"/>
              </w:rPr>
            </w:pPr>
            <w:r w:rsidRPr="00393F2E">
              <w:rPr>
                <w:sz w:val="20"/>
                <w:szCs w:val="20"/>
                <w:lang w:eastAsia="en-CA"/>
              </w:rPr>
              <w:t>105,000</w:t>
            </w:r>
          </w:p>
        </w:tc>
        <w:tc>
          <w:tcPr>
            <w:tcW w:w="447" w:type="pct"/>
            <w:tcBorders>
              <w:top w:val="nil"/>
              <w:left w:val="nil"/>
              <w:bottom w:val="single" w:sz="4" w:space="0" w:color="auto"/>
              <w:right w:val="single" w:sz="4" w:space="0" w:color="auto"/>
            </w:tcBorders>
            <w:shd w:val="clear" w:color="auto" w:fill="auto"/>
          </w:tcPr>
          <w:p w14:paraId="66F600D0"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068A161E" w14:textId="77777777" w:rsidR="008C7AF9" w:rsidRPr="00393F2E" w:rsidRDefault="008C7AF9" w:rsidP="0075303F">
            <w:pPr>
              <w:widowControl w:val="0"/>
              <w:jc w:val="right"/>
              <w:rPr>
                <w:sz w:val="20"/>
                <w:szCs w:val="20"/>
                <w:lang w:eastAsia="en-CA"/>
              </w:rPr>
            </w:pPr>
            <w:r w:rsidRPr="00393F2E">
              <w:rPr>
                <w:sz w:val="20"/>
                <w:szCs w:val="20"/>
                <w:lang w:eastAsia="en-CA"/>
              </w:rPr>
              <w:t>110,000</w:t>
            </w:r>
          </w:p>
        </w:tc>
        <w:tc>
          <w:tcPr>
            <w:tcW w:w="406" w:type="pct"/>
            <w:tcBorders>
              <w:top w:val="nil"/>
              <w:left w:val="nil"/>
              <w:bottom w:val="single" w:sz="4" w:space="0" w:color="auto"/>
              <w:right w:val="single" w:sz="4" w:space="0" w:color="auto"/>
            </w:tcBorders>
            <w:shd w:val="clear" w:color="auto" w:fill="auto"/>
          </w:tcPr>
          <w:p w14:paraId="7A7F2C40"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7BD18BA8"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30E7A857" w14:textId="77777777" w:rsidR="008C7AF9" w:rsidRPr="00393F2E" w:rsidRDefault="008C7AF9" w:rsidP="0075303F">
            <w:pPr>
              <w:widowControl w:val="0"/>
              <w:jc w:val="right"/>
              <w:rPr>
                <w:sz w:val="20"/>
                <w:szCs w:val="20"/>
                <w:lang w:eastAsia="en-CA"/>
              </w:rPr>
            </w:pPr>
            <w:r w:rsidRPr="00393F2E">
              <w:rPr>
                <w:sz w:val="20"/>
                <w:szCs w:val="20"/>
                <w:lang w:eastAsia="en-CA"/>
              </w:rPr>
              <w:t>215,000</w:t>
            </w:r>
          </w:p>
        </w:tc>
      </w:tr>
      <w:tr w:rsidR="00393F2E" w:rsidRPr="00393F2E" w14:paraId="29339B9B" w14:textId="77777777" w:rsidTr="0075303F">
        <w:trPr>
          <w:trHeight w:val="60"/>
          <w:jc w:val="center"/>
        </w:trPr>
        <w:tc>
          <w:tcPr>
            <w:tcW w:w="329" w:type="pct"/>
            <w:tcBorders>
              <w:top w:val="nil"/>
              <w:left w:val="single" w:sz="4" w:space="0" w:color="auto"/>
              <w:bottom w:val="single" w:sz="4" w:space="0" w:color="auto"/>
              <w:right w:val="single" w:sz="4" w:space="0" w:color="auto"/>
            </w:tcBorders>
            <w:shd w:val="clear" w:color="auto" w:fill="auto"/>
            <w:hideMark/>
          </w:tcPr>
          <w:p w14:paraId="0C5C718B" w14:textId="77777777" w:rsidR="008C7AF9" w:rsidRPr="00393F2E" w:rsidRDefault="008C7AF9" w:rsidP="0075303F">
            <w:pPr>
              <w:widowControl w:val="0"/>
              <w:jc w:val="left"/>
              <w:rPr>
                <w:sz w:val="20"/>
                <w:szCs w:val="20"/>
                <w:lang w:eastAsia="en-CA"/>
              </w:rPr>
            </w:pPr>
            <w:r w:rsidRPr="00393F2E">
              <w:rPr>
                <w:sz w:val="20"/>
                <w:szCs w:val="20"/>
                <w:lang w:eastAsia="en-CA"/>
              </w:rPr>
              <w:t>2.4</w:t>
            </w:r>
          </w:p>
        </w:tc>
        <w:tc>
          <w:tcPr>
            <w:tcW w:w="2018" w:type="pct"/>
            <w:tcBorders>
              <w:top w:val="nil"/>
              <w:left w:val="nil"/>
              <w:bottom w:val="single" w:sz="4" w:space="0" w:color="auto"/>
              <w:right w:val="single" w:sz="4" w:space="0" w:color="auto"/>
            </w:tcBorders>
            <w:shd w:val="clear" w:color="auto" w:fill="auto"/>
            <w:hideMark/>
          </w:tcPr>
          <w:p w14:paraId="517C981E" w14:textId="77777777" w:rsidR="008C7AF9" w:rsidRPr="00393F2E" w:rsidRDefault="008C7AF9" w:rsidP="0075303F">
            <w:pPr>
              <w:widowControl w:val="0"/>
              <w:jc w:val="left"/>
              <w:rPr>
                <w:sz w:val="20"/>
                <w:szCs w:val="20"/>
                <w:lang w:eastAsia="en-CA"/>
              </w:rPr>
            </w:pPr>
            <w:r w:rsidRPr="00393F2E">
              <w:rPr>
                <w:sz w:val="20"/>
                <w:szCs w:val="20"/>
                <w:lang w:eastAsia="en-CA"/>
              </w:rPr>
              <w:t>Support costs for Cooperating IA (US $)</w:t>
            </w:r>
          </w:p>
        </w:tc>
        <w:tc>
          <w:tcPr>
            <w:tcW w:w="463" w:type="pct"/>
            <w:tcBorders>
              <w:top w:val="nil"/>
              <w:left w:val="nil"/>
              <w:bottom w:val="single" w:sz="4" w:space="0" w:color="auto"/>
              <w:right w:val="single" w:sz="4" w:space="0" w:color="auto"/>
            </w:tcBorders>
            <w:shd w:val="clear" w:color="auto" w:fill="auto"/>
          </w:tcPr>
          <w:p w14:paraId="33E4A0B3" w14:textId="77777777" w:rsidR="008C7AF9" w:rsidRPr="00393F2E" w:rsidRDefault="008C7AF9" w:rsidP="0075303F">
            <w:pPr>
              <w:widowControl w:val="0"/>
              <w:jc w:val="right"/>
              <w:rPr>
                <w:sz w:val="20"/>
                <w:szCs w:val="20"/>
                <w:lang w:eastAsia="en-CA"/>
              </w:rPr>
            </w:pPr>
            <w:r w:rsidRPr="00393F2E">
              <w:rPr>
                <w:sz w:val="20"/>
                <w:szCs w:val="20"/>
                <w:lang w:eastAsia="en-CA"/>
              </w:rPr>
              <w:t>9,450</w:t>
            </w:r>
          </w:p>
        </w:tc>
        <w:tc>
          <w:tcPr>
            <w:tcW w:w="447" w:type="pct"/>
            <w:tcBorders>
              <w:top w:val="nil"/>
              <w:left w:val="nil"/>
              <w:bottom w:val="single" w:sz="4" w:space="0" w:color="auto"/>
              <w:right w:val="single" w:sz="4" w:space="0" w:color="auto"/>
            </w:tcBorders>
            <w:shd w:val="clear" w:color="auto" w:fill="auto"/>
          </w:tcPr>
          <w:p w14:paraId="64F5B8C9"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41BED4FB" w14:textId="77777777" w:rsidR="008C7AF9" w:rsidRPr="00393F2E" w:rsidRDefault="008C7AF9" w:rsidP="0075303F">
            <w:pPr>
              <w:widowControl w:val="0"/>
              <w:jc w:val="right"/>
              <w:rPr>
                <w:sz w:val="20"/>
                <w:szCs w:val="20"/>
                <w:lang w:eastAsia="en-CA"/>
              </w:rPr>
            </w:pPr>
            <w:r w:rsidRPr="00393F2E">
              <w:rPr>
                <w:sz w:val="20"/>
                <w:szCs w:val="20"/>
                <w:lang w:eastAsia="en-CA"/>
              </w:rPr>
              <w:t>9,900</w:t>
            </w:r>
          </w:p>
        </w:tc>
        <w:tc>
          <w:tcPr>
            <w:tcW w:w="406" w:type="pct"/>
            <w:tcBorders>
              <w:top w:val="nil"/>
              <w:left w:val="nil"/>
              <w:bottom w:val="single" w:sz="4" w:space="0" w:color="auto"/>
              <w:right w:val="single" w:sz="4" w:space="0" w:color="auto"/>
            </w:tcBorders>
            <w:shd w:val="clear" w:color="auto" w:fill="auto"/>
          </w:tcPr>
          <w:p w14:paraId="50FD727B"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261DB599"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5CCC6B0C" w14:textId="77777777" w:rsidR="008C7AF9" w:rsidRPr="00393F2E" w:rsidRDefault="008C7AF9" w:rsidP="0075303F">
            <w:pPr>
              <w:widowControl w:val="0"/>
              <w:jc w:val="right"/>
              <w:rPr>
                <w:sz w:val="20"/>
                <w:szCs w:val="20"/>
                <w:lang w:eastAsia="en-CA"/>
              </w:rPr>
            </w:pPr>
            <w:r w:rsidRPr="00393F2E">
              <w:rPr>
                <w:sz w:val="20"/>
                <w:szCs w:val="20"/>
                <w:lang w:eastAsia="en-CA"/>
              </w:rPr>
              <w:t>19,350</w:t>
            </w:r>
          </w:p>
        </w:tc>
      </w:tr>
      <w:tr w:rsidR="00393F2E" w:rsidRPr="00393F2E" w14:paraId="4CC72777" w14:textId="77777777" w:rsidTr="0075303F">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3BE54088" w14:textId="77777777" w:rsidR="008C7AF9" w:rsidRPr="00393F2E" w:rsidRDefault="008C7AF9" w:rsidP="0075303F">
            <w:pPr>
              <w:widowControl w:val="0"/>
              <w:jc w:val="left"/>
              <w:rPr>
                <w:sz w:val="20"/>
                <w:szCs w:val="20"/>
                <w:lang w:eastAsia="en-CA"/>
              </w:rPr>
            </w:pPr>
            <w:r w:rsidRPr="00393F2E">
              <w:rPr>
                <w:sz w:val="20"/>
                <w:szCs w:val="20"/>
                <w:lang w:eastAsia="en-CA"/>
              </w:rPr>
              <w:t>3.1</w:t>
            </w:r>
          </w:p>
        </w:tc>
        <w:tc>
          <w:tcPr>
            <w:tcW w:w="2018" w:type="pct"/>
            <w:tcBorders>
              <w:top w:val="nil"/>
              <w:left w:val="nil"/>
              <w:bottom w:val="single" w:sz="4" w:space="0" w:color="auto"/>
              <w:right w:val="single" w:sz="4" w:space="0" w:color="auto"/>
            </w:tcBorders>
            <w:shd w:val="clear" w:color="auto" w:fill="auto"/>
            <w:hideMark/>
          </w:tcPr>
          <w:p w14:paraId="64E97639" w14:textId="77777777" w:rsidR="008C7AF9" w:rsidRPr="00393F2E" w:rsidRDefault="008C7AF9" w:rsidP="0075303F">
            <w:pPr>
              <w:widowControl w:val="0"/>
              <w:jc w:val="left"/>
              <w:rPr>
                <w:sz w:val="20"/>
                <w:szCs w:val="20"/>
                <w:lang w:eastAsia="en-CA"/>
              </w:rPr>
            </w:pPr>
            <w:r w:rsidRPr="00393F2E">
              <w:rPr>
                <w:sz w:val="20"/>
                <w:szCs w:val="20"/>
                <w:lang w:eastAsia="en-CA"/>
              </w:rPr>
              <w:t>Total agreed funding (US $)</w:t>
            </w:r>
          </w:p>
        </w:tc>
        <w:tc>
          <w:tcPr>
            <w:tcW w:w="463" w:type="pct"/>
            <w:tcBorders>
              <w:top w:val="nil"/>
              <w:left w:val="nil"/>
              <w:bottom w:val="single" w:sz="4" w:space="0" w:color="auto"/>
              <w:right w:val="single" w:sz="4" w:space="0" w:color="auto"/>
            </w:tcBorders>
            <w:shd w:val="clear" w:color="auto" w:fill="auto"/>
          </w:tcPr>
          <w:p w14:paraId="6B695A39" w14:textId="77777777" w:rsidR="008C7AF9" w:rsidRPr="00393F2E" w:rsidRDefault="008C7AF9" w:rsidP="0075303F">
            <w:pPr>
              <w:widowControl w:val="0"/>
              <w:jc w:val="right"/>
              <w:rPr>
                <w:sz w:val="20"/>
                <w:szCs w:val="20"/>
                <w:lang w:eastAsia="en-CA"/>
              </w:rPr>
            </w:pPr>
            <w:r w:rsidRPr="00393F2E">
              <w:rPr>
                <w:sz w:val="20"/>
                <w:szCs w:val="20"/>
                <w:lang w:eastAsia="en-CA"/>
              </w:rPr>
              <w:t>220,000</w:t>
            </w:r>
          </w:p>
        </w:tc>
        <w:tc>
          <w:tcPr>
            <w:tcW w:w="447" w:type="pct"/>
            <w:tcBorders>
              <w:top w:val="nil"/>
              <w:left w:val="nil"/>
              <w:bottom w:val="single" w:sz="4" w:space="0" w:color="auto"/>
              <w:right w:val="single" w:sz="4" w:space="0" w:color="auto"/>
            </w:tcBorders>
            <w:shd w:val="clear" w:color="auto" w:fill="auto"/>
          </w:tcPr>
          <w:p w14:paraId="43B71DAA"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62F9DE65" w14:textId="4924E244" w:rsidR="008C7AF9" w:rsidRPr="00393F2E" w:rsidRDefault="008C7AF9" w:rsidP="0075303F">
            <w:pPr>
              <w:widowControl w:val="0"/>
              <w:jc w:val="right"/>
              <w:rPr>
                <w:b/>
                <w:bCs/>
                <w:sz w:val="20"/>
                <w:szCs w:val="20"/>
                <w:lang w:eastAsia="en-CA"/>
              </w:rPr>
            </w:pPr>
            <w:r w:rsidRPr="00393F2E">
              <w:rPr>
                <w:b/>
                <w:bCs/>
                <w:sz w:val="20"/>
                <w:szCs w:val="20"/>
                <w:lang w:eastAsia="en-CA"/>
              </w:rPr>
              <w:t>345,000</w:t>
            </w:r>
          </w:p>
        </w:tc>
        <w:tc>
          <w:tcPr>
            <w:tcW w:w="406" w:type="pct"/>
            <w:tcBorders>
              <w:top w:val="nil"/>
              <w:left w:val="nil"/>
              <w:bottom w:val="single" w:sz="4" w:space="0" w:color="auto"/>
              <w:right w:val="single" w:sz="4" w:space="0" w:color="auto"/>
            </w:tcBorders>
            <w:shd w:val="clear" w:color="auto" w:fill="auto"/>
          </w:tcPr>
          <w:p w14:paraId="26D5A827"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6DA0A360" w14:textId="77777777" w:rsidR="008C7AF9" w:rsidRPr="00393F2E" w:rsidRDefault="008C7AF9" w:rsidP="0075303F">
            <w:pPr>
              <w:widowControl w:val="0"/>
              <w:jc w:val="right"/>
              <w:rPr>
                <w:sz w:val="20"/>
                <w:szCs w:val="20"/>
                <w:lang w:eastAsia="en-CA"/>
              </w:rPr>
            </w:pPr>
            <w:r w:rsidRPr="00393F2E">
              <w:rPr>
                <w:sz w:val="20"/>
                <w:szCs w:val="20"/>
                <w:lang w:eastAsia="en-CA"/>
              </w:rPr>
              <w:t>75,000</w:t>
            </w:r>
          </w:p>
        </w:tc>
        <w:tc>
          <w:tcPr>
            <w:tcW w:w="463" w:type="pct"/>
            <w:tcBorders>
              <w:top w:val="nil"/>
              <w:left w:val="nil"/>
              <w:bottom w:val="single" w:sz="4" w:space="0" w:color="auto"/>
              <w:right w:val="single" w:sz="4" w:space="0" w:color="auto"/>
            </w:tcBorders>
            <w:shd w:val="clear" w:color="auto" w:fill="auto"/>
          </w:tcPr>
          <w:p w14:paraId="46A89774" w14:textId="79D4C531" w:rsidR="008C7AF9" w:rsidRPr="00393F2E" w:rsidRDefault="00173065" w:rsidP="0075303F">
            <w:pPr>
              <w:widowControl w:val="0"/>
              <w:jc w:val="right"/>
              <w:rPr>
                <w:b/>
                <w:bCs/>
                <w:sz w:val="20"/>
                <w:szCs w:val="20"/>
                <w:lang w:eastAsia="en-CA"/>
              </w:rPr>
            </w:pPr>
            <w:r w:rsidRPr="00393F2E">
              <w:rPr>
                <w:b/>
                <w:bCs/>
                <w:sz w:val="20"/>
                <w:szCs w:val="20"/>
                <w:lang w:eastAsia="en-CA"/>
              </w:rPr>
              <w:t>640,000</w:t>
            </w:r>
          </w:p>
        </w:tc>
      </w:tr>
      <w:tr w:rsidR="00393F2E" w:rsidRPr="00393F2E" w14:paraId="02B5B8D6" w14:textId="77777777" w:rsidTr="0075303F">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0F41D068" w14:textId="77777777" w:rsidR="008C7AF9" w:rsidRPr="00393F2E" w:rsidRDefault="008C7AF9" w:rsidP="0075303F">
            <w:pPr>
              <w:widowControl w:val="0"/>
              <w:jc w:val="left"/>
              <w:rPr>
                <w:sz w:val="20"/>
                <w:szCs w:val="20"/>
                <w:lang w:eastAsia="en-CA"/>
              </w:rPr>
            </w:pPr>
            <w:r w:rsidRPr="00393F2E">
              <w:rPr>
                <w:sz w:val="20"/>
                <w:szCs w:val="20"/>
                <w:lang w:eastAsia="en-CA"/>
              </w:rPr>
              <w:t>3.2</w:t>
            </w:r>
          </w:p>
        </w:tc>
        <w:tc>
          <w:tcPr>
            <w:tcW w:w="2018" w:type="pct"/>
            <w:tcBorders>
              <w:top w:val="nil"/>
              <w:left w:val="nil"/>
              <w:bottom w:val="single" w:sz="4" w:space="0" w:color="auto"/>
              <w:right w:val="single" w:sz="4" w:space="0" w:color="auto"/>
            </w:tcBorders>
            <w:shd w:val="clear" w:color="auto" w:fill="auto"/>
            <w:hideMark/>
          </w:tcPr>
          <w:p w14:paraId="6AE4E6E4" w14:textId="77777777" w:rsidR="008C7AF9" w:rsidRPr="00393F2E" w:rsidRDefault="008C7AF9" w:rsidP="0075303F">
            <w:pPr>
              <w:widowControl w:val="0"/>
              <w:jc w:val="left"/>
              <w:rPr>
                <w:sz w:val="20"/>
                <w:szCs w:val="20"/>
                <w:lang w:eastAsia="en-CA"/>
              </w:rPr>
            </w:pPr>
            <w:r w:rsidRPr="00393F2E">
              <w:rPr>
                <w:sz w:val="20"/>
                <w:szCs w:val="20"/>
                <w:lang w:eastAsia="en-CA"/>
              </w:rPr>
              <w:t>Total support costs (US $)</w:t>
            </w:r>
          </w:p>
        </w:tc>
        <w:tc>
          <w:tcPr>
            <w:tcW w:w="463" w:type="pct"/>
            <w:tcBorders>
              <w:top w:val="nil"/>
              <w:left w:val="nil"/>
              <w:bottom w:val="single" w:sz="4" w:space="0" w:color="auto"/>
              <w:right w:val="single" w:sz="4" w:space="0" w:color="auto"/>
            </w:tcBorders>
            <w:shd w:val="clear" w:color="auto" w:fill="auto"/>
          </w:tcPr>
          <w:p w14:paraId="6A7AB31C" w14:textId="77777777" w:rsidR="008C7AF9" w:rsidRPr="00393F2E" w:rsidRDefault="008C7AF9" w:rsidP="0075303F">
            <w:pPr>
              <w:widowControl w:val="0"/>
              <w:jc w:val="right"/>
              <w:rPr>
                <w:sz w:val="20"/>
                <w:szCs w:val="20"/>
                <w:lang w:eastAsia="en-CA"/>
              </w:rPr>
            </w:pPr>
            <w:r w:rsidRPr="00393F2E">
              <w:rPr>
                <w:sz w:val="20"/>
                <w:szCs w:val="20"/>
                <w:lang w:eastAsia="en-CA"/>
              </w:rPr>
              <w:t>24,400</w:t>
            </w:r>
          </w:p>
        </w:tc>
        <w:tc>
          <w:tcPr>
            <w:tcW w:w="447" w:type="pct"/>
            <w:tcBorders>
              <w:top w:val="nil"/>
              <w:left w:val="nil"/>
              <w:bottom w:val="single" w:sz="4" w:space="0" w:color="auto"/>
              <w:right w:val="single" w:sz="4" w:space="0" w:color="auto"/>
            </w:tcBorders>
            <w:shd w:val="clear" w:color="auto" w:fill="auto"/>
          </w:tcPr>
          <w:p w14:paraId="003623CD"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38080ECB" w14:textId="0FA528C5" w:rsidR="008C7AF9" w:rsidRPr="00393F2E" w:rsidRDefault="008C7AF9" w:rsidP="0075303F">
            <w:pPr>
              <w:widowControl w:val="0"/>
              <w:jc w:val="right"/>
              <w:rPr>
                <w:b/>
                <w:bCs/>
                <w:sz w:val="20"/>
                <w:szCs w:val="20"/>
                <w:lang w:eastAsia="en-CA"/>
              </w:rPr>
            </w:pPr>
            <w:r w:rsidRPr="00393F2E">
              <w:rPr>
                <w:b/>
                <w:bCs/>
                <w:sz w:val="20"/>
                <w:szCs w:val="20"/>
                <w:lang w:eastAsia="en-CA"/>
              </w:rPr>
              <w:t>40,450</w:t>
            </w:r>
          </w:p>
        </w:tc>
        <w:tc>
          <w:tcPr>
            <w:tcW w:w="406" w:type="pct"/>
            <w:tcBorders>
              <w:top w:val="nil"/>
              <w:left w:val="nil"/>
              <w:bottom w:val="single" w:sz="4" w:space="0" w:color="auto"/>
              <w:right w:val="single" w:sz="4" w:space="0" w:color="auto"/>
            </w:tcBorders>
            <w:shd w:val="clear" w:color="auto" w:fill="auto"/>
          </w:tcPr>
          <w:p w14:paraId="282C58BE"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48552E77" w14:textId="77777777" w:rsidR="008C7AF9" w:rsidRPr="00393F2E" w:rsidRDefault="008C7AF9" w:rsidP="0075303F">
            <w:pPr>
              <w:widowControl w:val="0"/>
              <w:jc w:val="right"/>
              <w:rPr>
                <w:sz w:val="20"/>
                <w:szCs w:val="20"/>
                <w:lang w:eastAsia="en-CA"/>
              </w:rPr>
            </w:pPr>
            <w:r w:rsidRPr="00393F2E">
              <w:rPr>
                <w:sz w:val="20"/>
                <w:szCs w:val="20"/>
                <w:lang w:eastAsia="en-CA"/>
              </w:rPr>
              <w:t>9,750</w:t>
            </w:r>
          </w:p>
        </w:tc>
        <w:tc>
          <w:tcPr>
            <w:tcW w:w="463" w:type="pct"/>
            <w:tcBorders>
              <w:top w:val="nil"/>
              <w:left w:val="nil"/>
              <w:bottom w:val="single" w:sz="4" w:space="0" w:color="auto"/>
              <w:right w:val="single" w:sz="4" w:space="0" w:color="auto"/>
            </w:tcBorders>
            <w:shd w:val="clear" w:color="auto" w:fill="auto"/>
          </w:tcPr>
          <w:p w14:paraId="06E462FA" w14:textId="2902AB83" w:rsidR="008C7AF9" w:rsidRPr="00393F2E" w:rsidRDefault="00173065" w:rsidP="0075303F">
            <w:pPr>
              <w:widowControl w:val="0"/>
              <w:jc w:val="right"/>
              <w:rPr>
                <w:b/>
                <w:bCs/>
                <w:sz w:val="20"/>
                <w:szCs w:val="20"/>
                <w:lang w:eastAsia="en-CA"/>
              </w:rPr>
            </w:pPr>
            <w:r w:rsidRPr="00393F2E">
              <w:rPr>
                <w:b/>
                <w:bCs/>
                <w:sz w:val="20"/>
                <w:szCs w:val="20"/>
                <w:lang w:eastAsia="en-CA"/>
              </w:rPr>
              <w:t>74,600</w:t>
            </w:r>
          </w:p>
        </w:tc>
      </w:tr>
      <w:tr w:rsidR="00393F2E" w:rsidRPr="00393F2E" w14:paraId="2D358878" w14:textId="77777777" w:rsidTr="0075303F">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10809D12" w14:textId="77777777" w:rsidR="008C7AF9" w:rsidRPr="00393F2E" w:rsidRDefault="008C7AF9" w:rsidP="0075303F">
            <w:pPr>
              <w:widowControl w:val="0"/>
              <w:jc w:val="left"/>
              <w:rPr>
                <w:sz w:val="20"/>
                <w:szCs w:val="20"/>
                <w:lang w:eastAsia="en-CA"/>
              </w:rPr>
            </w:pPr>
            <w:r w:rsidRPr="00393F2E">
              <w:rPr>
                <w:sz w:val="20"/>
                <w:szCs w:val="20"/>
                <w:lang w:eastAsia="en-CA"/>
              </w:rPr>
              <w:t>3.3</w:t>
            </w:r>
          </w:p>
        </w:tc>
        <w:tc>
          <w:tcPr>
            <w:tcW w:w="2018" w:type="pct"/>
            <w:tcBorders>
              <w:top w:val="nil"/>
              <w:left w:val="nil"/>
              <w:bottom w:val="single" w:sz="4" w:space="0" w:color="auto"/>
              <w:right w:val="single" w:sz="4" w:space="0" w:color="auto"/>
            </w:tcBorders>
            <w:shd w:val="clear" w:color="auto" w:fill="auto"/>
            <w:hideMark/>
          </w:tcPr>
          <w:p w14:paraId="31167F47" w14:textId="77777777" w:rsidR="008C7AF9" w:rsidRPr="00393F2E" w:rsidRDefault="008C7AF9" w:rsidP="0075303F">
            <w:pPr>
              <w:widowControl w:val="0"/>
              <w:jc w:val="left"/>
              <w:rPr>
                <w:sz w:val="20"/>
                <w:szCs w:val="20"/>
                <w:lang w:eastAsia="en-CA"/>
              </w:rPr>
            </w:pPr>
            <w:r w:rsidRPr="00393F2E">
              <w:rPr>
                <w:sz w:val="20"/>
                <w:szCs w:val="20"/>
                <w:lang w:eastAsia="en-CA"/>
              </w:rPr>
              <w:t>Total agreed costs (US $)</w:t>
            </w:r>
          </w:p>
        </w:tc>
        <w:tc>
          <w:tcPr>
            <w:tcW w:w="463" w:type="pct"/>
            <w:tcBorders>
              <w:top w:val="nil"/>
              <w:left w:val="nil"/>
              <w:bottom w:val="single" w:sz="4" w:space="0" w:color="auto"/>
              <w:right w:val="single" w:sz="4" w:space="0" w:color="auto"/>
            </w:tcBorders>
            <w:shd w:val="clear" w:color="auto" w:fill="auto"/>
          </w:tcPr>
          <w:p w14:paraId="471D9910" w14:textId="77777777" w:rsidR="008C7AF9" w:rsidRPr="00393F2E" w:rsidRDefault="008C7AF9" w:rsidP="0075303F">
            <w:pPr>
              <w:widowControl w:val="0"/>
              <w:jc w:val="right"/>
              <w:rPr>
                <w:sz w:val="20"/>
                <w:szCs w:val="20"/>
                <w:lang w:eastAsia="en-CA"/>
              </w:rPr>
            </w:pPr>
            <w:r w:rsidRPr="00393F2E">
              <w:rPr>
                <w:sz w:val="20"/>
                <w:szCs w:val="20"/>
                <w:lang w:eastAsia="en-CA"/>
              </w:rPr>
              <w:t>244,400</w:t>
            </w:r>
          </w:p>
        </w:tc>
        <w:tc>
          <w:tcPr>
            <w:tcW w:w="447" w:type="pct"/>
            <w:tcBorders>
              <w:top w:val="nil"/>
              <w:left w:val="nil"/>
              <w:bottom w:val="single" w:sz="4" w:space="0" w:color="auto"/>
              <w:right w:val="single" w:sz="4" w:space="0" w:color="auto"/>
            </w:tcBorders>
            <w:shd w:val="clear" w:color="auto" w:fill="auto"/>
          </w:tcPr>
          <w:p w14:paraId="5585E596"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0CC57F1E" w14:textId="153CE60E" w:rsidR="008C7AF9" w:rsidRPr="00393F2E" w:rsidRDefault="008C7AF9" w:rsidP="0075303F">
            <w:pPr>
              <w:widowControl w:val="0"/>
              <w:jc w:val="right"/>
              <w:rPr>
                <w:b/>
                <w:bCs/>
                <w:sz w:val="20"/>
                <w:szCs w:val="20"/>
                <w:lang w:eastAsia="en-CA"/>
              </w:rPr>
            </w:pPr>
            <w:r w:rsidRPr="00393F2E">
              <w:rPr>
                <w:b/>
                <w:bCs/>
                <w:sz w:val="20"/>
                <w:szCs w:val="20"/>
                <w:lang w:eastAsia="en-CA"/>
              </w:rPr>
              <w:t>385,450</w:t>
            </w:r>
          </w:p>
        </w:tc>
        <w:tc>
          <w:tcPr>
            <w:tcW w:w="406" w:type="pct"/>
            <w:tcBorders>
              <w:top w:val="nil"/>
              <w:left w:val="nil"/>
              <w:bottom w:val="single" w:sz="4" w:space="0" w:color="auto"/>
              <w:right w:val="single" w:sz="4" w:space="0" w:color="auto"/>
            </w:tcBorders>
            <w:shd w:val="clear" w:color="auto" w:fill="auto"/>
          </w:tcPr>
          <w:p w14:paraId="0FAA4A4A" w14:textId="77777777" w:rsidR="008C7AF9" w:rsidRPr="00393F2E" w:rsidRDefault="008C7AF9" w:rsidP="0075303F">
            <w:pPr>
              <w:widowControl w:val="0"/>
              <w:jc w:val="right"/>
              <w:rPr>
                <w:sz w:val="20"/>
                <w:szCs w:val="20"/>
                <w:lang w:eastAsia="en-CA"/>
              </w:rPr>
            </w:pPr>
            <w:r w:rsidRPr="00393F2E">
              <w:rPr>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12F0A8B1" w14:textId="77777777" w:rsidR="008C7AF9" w:rsidRPr="00393F2E" w:rsidRDefault="008C7AF9" w:rsidP="0075303F">
            <w:pPr>
              <w:widowControl w:val="0"/>
              <w:jc w:val="right"/>
              <w:rPr>
                <w:sz w:val="20"/>
                <w:szCs w:val="20"/>
                <w:lang w:eastAsia="en-CA"/>
              </w:rPr>
            </w:pPr>
            <w:r w:rsidRPr="00393F2E">
              <w:rPr>
                <w:sz w:val="20"/>
                <w:szCs w:val="20"/>
                <w:lang w:eastAsia="en-CA"/>
              </w:rPr>
              <w:t>84,750</w:t>
            </w:r>
          </w:p>
        </w:tc>
        <w:tc>
          <w:tcPr>
            <w:tcW w:w="463" w:type="pct"/>
            <w:tcBorders>
              <w:top w:val="nil"/>
              <w:left w:val="nil"/>
              <w:bottom w:val="single" w:sz="4" w:space="0" w:color="auto"/>
              <w:right w:val="single" w:sz="4" w:space="0" w:color="auto"/>
            </w:tcBorders>
            <w:shd w:val="clear" w:color="auto" w:fill="auto"/>
          </w:tcPr>
          <w:p w14:paraId="35843D6F" w14:textId="2860EF17" w:rsidR="008C7AF9" w:rsidRPr="00393F2E" w:rsidRDefault="00173065" w:rsidP="0075303F">
            <w:pPr>
              <w:widowControl w:val="0"/>
              <w:jc w:val="right"/>
              <w:rPr>
                <w:b/>
                <w:bCs/>
                <w:sz w:val="20"/>
                <w:szCs w:val="20"/>
                <w:lang w:eastAsia="en-CA"/>
              </w:rPr>
            </w:pPr>
            <w:r w:rsidRPr="00393F2E">
              <w:rPr>
                <w:b/>
                <w:bCs/>
                <w:sz w:val="20"/>
                <w:szCs w:val="20"/>
                <w:lang w:eastAsia="en-CA"/>
              </w:rPr>
              <w:t>714,600</w:t>
            </w:r>
          </w:p>
        </w:tc>
      </w:tr>
      <w:tr w:rsidR="00393F2E" w:rsidRPr="00393F2E" w14:paraId="5E379567" w14:textId="77777777" w:rsidTr="0075303F">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79C11F75" w14:textId="77777777" w:rsidR="008C7AF9" w:rsidRPr="00393F2E" w:rsidRDefault="008C7AF9" w:rsidP="0075303F">
            <w:pPr>
              <w:widowControl w:val="0"/>
              <w:jc w:val="left"/>
              <w:rPr>
                <w:sz w:val="20"/>
                <w:szCs w:val="20"/>
                <w:lang w:eastAsia="en-CA"/>
              </w:rPr>
            </w:pPr>
            <w:r w:rsidRPr="00393F2E">
              <w:rPr>
                <w:sz w:val="20"/>
                <w:szCs w:val="20"/>
                <w:lang w:eastAsia="en-CA"/>
              </w:rPr>
              <w:t>4.1.1</w:t>
            </w:r>
          </w:p>
        </w:tc>
        <w:tc>
          <w:tcPr>
            <w:tcW w:w="4207" w:type="pct"/>
            <w:gridSpan w:val="6"/>
            <w:tcBorders>
              <w:top w:val="single" w:sz="4" w:space="0" w:color="auto"/>
              <w:left w:val="nil"/>
              <w:bottom w:val="single" w:sz="4" w:space="0" w:color="auto"/>
              <w:right w:val="single" w:sz="4" w:space="0" w:color="000000"/>
            </w:tcBorders>
            <w:shd w:val="clear" w:color="auto" w:fill="auto"/>
            <w:hideMark/>
          </w:tcPr>
          <w:p w14:paraId="00E0D0BB" w14:textId="77777777" w:rsidR="008C7AF9" w:rsidRPr="00393F2E" w:rsidRDefault="008C7AF9" w:rsidP="0075303F">
            <w:pPr>
              <w:widowControl w:val="0"/>
              <w:jc w:val="left"/>
              <w:rPr>
                <w:sz w:val="20"/>
                <w:szCs w:val="20"/>
                <w:lang w:eastAsia="en-CA"/>
              </w:rPr>
            </w:pPr>
            <w:r w:rsidRPr="00393F2E">
              <w:rPr>
                <w:sz w:val="20"/>
                <w:szCs w:val="20"/>
                <w:lang w:eastAsia="en-CA"/>
              </w:rPr>
              <w:t>Total phase-out of HCFC-22 agreed to be achieved under this Agreement (ODP tonnes)</w:t>
            </w:r>
          </w:p>
        </w:tc>
        <w:tc>
          <w:tcPr>
            <w:tcW w:w="463" w:type="pct"/>
            <w:tcBorders>
              <w:top w:val="single" w:sz="4" w:space="0" w:color="auto"/>
              <w:left w:val="nil"/>
              <w:bottom w:val="single" w:sz="4" w:space="0" w:color="auto"/>
              <w:right w:val="single" w:sz="4" w:space="0" w:color="auto"/>
            </w:tcBorders>
            <w:shd w:val="clear" w:color="auto" w:fill="auto"/>
          </w:tcPr>
          <w:p w14:paraId="4BB447E9" w14:textId="77777777" w:rsidR="008C7AF9" w:rsidRPr="00393F2E" w:rsidRDefault="008C7AF9" w:rsidP="0075303F">
            <w:pPr>
              <w:widowControl w:val="0"/>
              <w:jc w:val="right"/>
              <w:rPr>
                <w:sz w:val="20"/>
                <w:szCs w:val="20"/>
                <w:lang w:eastAsia="en-CA"/>
              </w:rPr>
            </w:pPr>
            <w:r w:rsidRPr="00393F2E">
              <w:rPr>
                <w:sz w:val="20"/>
                <w:szCs w:val="20"/>
                <w:lang w:eastAsia="en-CA"/>
              </w:rPr>
              <w:t>0.71</w:t>
            </w:r>
          </w:p>
        </w:tc>
      </w:tr>
      <w:tr w:rsidR="00393F2E" w:rsidRPr="00393F2E" w14:paraId="3829BC1B" w14:textId="77777777" w:rsidTr="0075303F">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156B7AF8" w14:textId="77777777" w:rsidR="008C7AF9" w:rsidRPr="00393F2E" w:rsidRDefault="008C7AF9" w:rsidP="0075303F">
            <w:pPr>
              <w:widowControl w:val="0"/>
              <w:jc w:val="left"/>
              <w:rPr>
                <w:sz w:val="20"/>
                <w:szCs w:val="20"/>
                <w:lang w:eastAsia="en-CA"/>
              </w:rPr>
            </w:pPr>
            <w:r w:rsidRPr="00393F2E">
              <w:rPr>
                <w:sz w:val="20"/>
                <w:szCs w:val="20"/>
                <w:lang w:eastAsia="en-CA"/>
              </w:rPr>
              <w:t>4.1.2</w:t>
            </w:r>
          </w:p>
        </w:tc>
        <w:tc>
          <w:tcPr>
            <w:tcW w:w="4207" w:type="pct"/>
            <w:gridSpan w:val="6"/>
            <w:tcBorders>
              <w:top w:val="single" w:sz="4" w:space="0" w:color="auto"/>
              <w:left w:val="nil"/>
              <w:bottom w:val="single" w:sz="4" w:space="0" w:color="auto"/>
              <w:right w:val="single" w:sz="4" w:space="0" w:color="000000"/>
            </w:tcBorders>
            <w:shd w:val="clear" w:color="auto" w:fill="auto"/>
            <w:hideMark/>
          </w:tcPr>
          <w:p w14:paraId="57593ACF" w14:textId="77777777" w:rsidR="008C7AF9" w:rsidRPr="00393F2E" w:rsidRDefault="008C7AF9" w:rsidP="0075303F">
            <w:pPr>
              <w:widowControl w:val="0"/>
              <w:jc w:val="left"/>
              <w:rPr>
                <w:sz w:val="20"/>
                <w:szCs w:val="20"/>
                <w:lang w:eastAsia="en-CA"/>
              </w:rPr>
            </w:pPr>
            <w:r w:rsidRPr="00393F2E">
              <w:rPr>
                <w:sz w:val="20"/>
                <w:szCs w:val="20"/>
                <w:lang w:eastAsia="en-CA"/>
              </w:rPr>
              <w:t>Phase-out of HCFC-22 to be achieved in the previous stage (ODP tonnes)</w:t>
            </w:r>
          </w:p>
        </w:tc>
        <w:tc>
          <w:tcPr>
            <w:tcW w:w="463" w:type="pct"/>
            <w:tcBorders>
              <w:top w:val="nil"/>
              <w:left w:val="nil"/>
              <w:bottom w:val="single" w:sz="4" w:space="0" w:color="auto"/>
              <w:right w:val="single" w:sz="4" w:space="0" w:color="auto"/>
            </w:tcBorders>
            <w:shd w:val="clear" w:color="auto" w:fill="auto"/>
          </w:tcPr>
          <w:p w14:paraId="1531F251" w14:textId="77777777" w:rsidR="008C7AF9" w:rsidRPr="00393F2E" w:rsidRDefault="008C7AF9" w:rsidP="0075303F">
            <w:pPr>
              <w:widowControl w:val="0"/>
              <w:jc w:val="right"/>
              <w:rPr>
                <w:sz w:val="20"/>
                <w:szCs w:val="20"/>
                <w:lang w:eastAsia="en-CA"/>
              </w:rPr>
            </w:pPr>
            <w:r w:rsidRPr="00393F2E">
              <w:rPr>
                <w:sz w:val="20"/>
                <w:szCs w:val="20"/>
                <w:lang w:eastAsia="en-CA"/>
              </w:rPr>
              <w:t>0.38</w:t>
            </w:r>
          </w:p>
        </w:tc>
      </w:tr>
      <w:tr w:rsidR="00393F2E" w:rsidRPr="00393F2E" w14:paraId="5731E4AC" w14:textId="77777777" w:rsidTr="0075303F">
        <w:trPr>
          <w:trHeight w:val="98"/>
          <w:jc w:val="center"/>
        </w:trPr>
        <w:tc>
          <w:tcPr>
            <w:tcW w:w="329" w:type="pct"/>
            <w:tcBorders>
              <w:top w:val="nil"/>
              <w:left w:val="single" w:sz="4" w:space="0" w:color="auto"/>
              <w:bottom w:val="single" w:sz="4" w:space="0" w:color="auto"/>
              <w:right w:val="single" w:sz="4" w:space="0" w:color="auto"/>
            </w:tcBorders>
            <w:shd w:val="clear" w:color="auto" w:fill="auto"/>
            <w:hideMark/>
          </w:tcPr>
          <w:p w14:paraId="342237DE" w14:textId="77777777" w:rsidR="008C7AF9" w:rsidRPr="00393F2E" w:rsidRDefault="008C7AF9" w:rsidP="0075303F">
            <w:pPr>
              <w:widowControl w:val="0"/>
              <w:jc w:val="left"/>
              <w:rPr>
                <w:sz w:val="20"/>
                <w:szCs w:val="20"/>
                <w:lang w:eastAsia="en-CA"/>
              </w:rPr>
            </w:pPr>
            <w:r w:rsidRPr="00393F2E">
              <w:rPr>
                <w:sz w:val="20"/>
                <w:szCs w:val="20"/>
                <w:lang w:eastAsia="en-CA"/>
              </w:rPr>
              <w:t>4.1.3</w:t>
            </w:r>
          </w:p>
        </w:tc>
        <w:tc>
          <w:tcPr>
            <w:tcW w:w="4207" w:type="pct"/>
            <w:gridSpan w:val="6"/>
            <w:tcBorders>
              <w:top w:val="single" w:sz="4" w:space="0" w:color="auto"/>
              <w:left w:val="nil"/>
              <w:bottom w:val="single" w:sz="4" w:space="0" w:color="auto"/>
              <w:right w:val="single" w:sz="4" w:space="0" w:color="000000"/>
            </w:tcBorders>
            <w:shd w:val="clear" w:color="auto" w:fill="auto"/>
            <w:hideMark/>
          </w:tcPr>
          <w:p w14:paraId="1FC6143F" w14:textId="77777777" w:rsidR="008C7AF9" w:rsidRPr="00393F2E" w:rsidRDefault="008C7AF9" w:rsidP="0075303F">
            <w:pPr>
              <w:widowControl w:val="0"/>
              <w:jc w:val="left"/>
              <w:rPr>
                <w:sz w:val="20"/>
                <w:szCs w:val="20"/>
                <w:lang w:eastAsia="en-CA"/>
              </w:rPr>
            </w:pPr>
            <w:r w:rsidRPr="00393F2E">
              <w:rPr>
                <w:sz w:val="20"/>
                <w:szCs w:val="20"/>
                <w:lang w:eastAsia="en-CA"/>
              </w:rPr>
              <w:t>Remaining eligible consumption for HCFC-22 (ODP tonnes)</w:t>
            </w:r>
          </w:p>
        </w:tc>
        <w:tc>
          <w:tcPr>
            <w:tcW w:w="463" w:type="pct"/>
            <w:tcBorders>
              <w:top w:val="nil"/>
              <w:left w:val="nil"/>
              <w:bottom w:val="single" w:sz="4" w:space="0" w:color="auto"/>
              <w:right w:val="single" w:sz="4" w:space="0" w:color="auto"/>
            </w:tcBorders>
            <w:shd w:val="clear" w:color="auto" w:fill="auto"/>
          </w:tcPr>
          <w:p w14:paraId="0D036B23" w14:textId="368B08D3" w:rsidR="008C7AF9" w:rsidRPr="00393F2E" w:rsidRDefault="008C7AF9" w:rsidP="0075303F">
            <w:pPr>
              <w:widowControl w:val="0"/>
              <w:jc w:val="right"/>
              <w:rPr>
                <w:sz w:val="20"/>
                <w:szCs w:val="20"/>
                <w:lang w:eastAsia="en-CA"/>
              </w:rPr>
            </w:pPr>
            <w:r w:rsidRPr="00393F2E">
              <w:rPr>
                <w:sz w:val="20"/>
                <w:szCs w:val="20"/>
                <w:lang w:eastAsia="en-CA"/>
              </w:rPr>
              <w:t>0</w:t>
            </w:r>
            <w:r w:rsidR="00594FAE" w:rsidRPr="00393F2E">
              <w:rPr>
                <w:sz w:val="20"/>
                <w:szCs w:val="20"/>
                <w:lang w:eastAsia="en-CA"/>
              </w:rPr>
              <w:t>.00</w:t>
            </w:r>
          </w:p>
        </w:tc>
      </w:tr>
    </w:tbl>
    <w:p w14:paraId="301E74D9" w14:textId="77777777" w:rsidR="008C7AF9" w:rsidRPr="00393F2E" w:rsidRDefault="008C7AF9" w:rsidP="008C7AF9">
      <w:pPr>
        <w:pStyle w:val="Heading1"/>
        <w:widowControl w:val="0"/>
        <w:numPr>
          <w:ilvl w:val="0"/>
          <w:numId w:val="0"/>
        </w:numPr>
        <w:rPr>
          <w:sz w:val="18"/>
          <w:szCs w:val="16"/>
        </w:rPr>
      </w:pPr>
      <w:r w:rsidRPr="00393F2E">
        <w:rPr>
          <w:sz w:val="18"/>
          <w:szCs w:val="16"/>
        </w:rPr>
        <w:t>*Date of completion of stage I as per stage I Agreement: 31 December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393F2E" w14:paraId="65C68886" w14:textId="77777777" w:rsidTr="00470683">
        <w:tc>
          <w:tcPr>
            <w:tcW w:w="1871" w:type="dxa"/>
          </w:tcPr>
          <w:p w14:paraId="22F18E2B" w14:textId="77777777" w:rsidR="00EA598B" w:rsidRPr="00393F2E" w:rsidRDefault="00EA598B" w:rsidP="00470683"/>
        </w:tc>
        <w:tc>
          <w:tcPr>
            <w:tcW w:w="1872" w:type="dxa"/>
          </w:tcPr>
          <w:p w14:paraId="27E7DCE4" w14:textId="77777777" w:rsidR="00EA598B" w:rsidRPr="00393F2E" w:rsidRDefault="00EA598B" w:rsidP="00470683"/>
        </w:tc>
        <w:tc>
          <w:tcPr>
            <w:tcW w:w="1872" w:type="dxa"/>
            <w:tcBorders>
              <w:bottom w:val="single" w:sz="4" w:space="0" w:color="auto"/>
            </w:tcBorders>
          </w:tcPr>
          <w:p w14:paraId="0511E56F" w14:textId="77777777" w:rsidR="00EA598B" w:rsidRPr="00393F2E" w:rsidRDefault="00EA598B" w:rsidP="00470683"/>
        </w:tc>
        <w:tc>
          <w:tcPr>
            <w:tcW w:w="1872" w:type="dxa"/>
          </w:tcPr>
          <w:p w14:paraId="1A9B7532" w14:textId="77777777" w:rsidR="00EA598B" w:rsidRPr="00393F2E" w:rsidRDefault="00EA598B" w:rsidP="00470683"/>
        </w:tc>
        <w:tc>
          <w:tcPr>
            <w:tcW w:w="1873" w:type="dxa"/>
          </w:tcPr>
          <w:p w14:paraId="58EBB689" w14:textId="77777777" w:rsidR="00EA598B" w:rsidRPr="00393F2E" w:rsidRDefault="00EA598B" w:rsidP="00470683"/>
        </w:tc>
      </w:tr>
    </w:tbl>
    <w:p w14:paraId="0C7065F5" w14:textId="77777777" w:rsidR="00EA598B" w:rsidRPr="00393F2E" w:rsidRDefault="00EA598B" w:rsidP="00EA598B">
      <w:pPr>
        <w:jc w:val="left"/>
      </w:pPr>
    </w:p>
    <w:p w14:paraId="5002FFDC" w14:textId="77777777" w:rsidR="00B23DC4" w:rsidRPr="00393F2E" w:rsidRDefault="00B23DC4" w:rsidP="00EA598B">
      <w:pPr>
        <w:jc w:val="left"/>
      </w:pPr>
    </w:p>
    <w:sectPr w:rsidR="00B23DC4" w:rsidRPr="00393F2E" w:rsidSect="007F6A90">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743C6" w14:textId="77777777" w:rsidR="00476E49" w:rsidRDefault="00476E49" w:rsidP="004A504B">
      <w:r>
        <w:separator/>
      </w:r>
    </w:p>
  </w:endnote>
  <w:endnote w:type="continuationSeparator" w:id="0">
    <w:p w14:paraId="4EA66DA8" w14:textId="77777777" w:rsidR="00476E49" w:rsidRDefault="00476E4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FB5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B911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939C" w14:textId="6F8BFFB6"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8168BD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617917"/>
      <w:docPartObj>
        <w:docPartGallery w:val="Page Numbers (Bottom of Page)"/>
        <w:docPartUnique/>
      </w:docPartObj>
    </w:sdtPr>
    <w:sdtEndPr>
      <w:rPr>
        <w:noProof/>
      </w:rPr>
    </w:sdtEndPr>
    <w:sdtContent>
      <w:p w14:paraId="03B724EA" w14:textId="53F20875" w:rsidR="007F6A90" w:rsidRDefault="007F6A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53EB97" w14:textId="77777777" w:rsidR="007F6A90" w:rsidRPr="007F6A90" w:rsidRDefault="007F6A90" w:rsidP="007F6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C7E76" w14:textId="77777777" w:rsidR="00476E49" w:rsidRDefault="00476E49" w:rsidP="004A504B">
      <w:r>
        <w:separator/>
      </w:r>
    </w:p>
  </w:footnote>
  <w:footnote w:type="continuationSeparator" w:id="0">
    <w:p w14:paraId="6579E1CE" w14:textId="77777777" w:rsidR="00476E49" w:rsidRDefault="00476E49" w:rsidP="004A504B">
      <w:r>
        <w:continuationSeparator/>
      </w:r>
    </w:p>
  </w:footnote>
  <w:footnote w:id="1">
    <w:p w14:paraId="569F308F" w14:textId="77777777" w:rsidR="005C49AC" w:rsidRPr="00393F2E" w:rsidRDefault="005C49AC" w:rsidP="00EB003B">
      <w:pPr>
        <w:pStyle w:val="FootnoteText"/>
        <w:spacing w:after="120"/>
        <w:rPr>
          <w:lang w:val="en-US"/>
        </w:rPr>
      </w:pPr>
      <w:r w:rsidRPr="00393F2E">
        <w:rPr>
          <w:rStyle w:val="FootnoteReference"/>
        </w:rPr>
        <w:footnoteRef/>
      </w:r>
      <w:r w:rsidRPr="00393F2E">
        <w:t xml:space="preserve"> </w:t>
      </w:r>
      <w:r w:rsidRPr="00393F2E">
        <w:rPr>
          <w:lang w:val="en-US"/>
        </w:rPr>
        <w:t>UNEP/OzL.Pro/ExCom/9</w:t>
      </w:r>
      <w:r w:rsidR="00EB003B" w:rsidRPr="00393F2E">
        <w:rPr>
          <w:lang w:val="en-US"/>
        </w:rPr>
        <w:t>6</w:t>
      </w:r>
      <w:r w:rsidRPr="00393F2E">
        <w:rPr>
          <w:lang w:val="en-US"/>
        </w:rPr>
        <w:t>/1</w:t>
      </w:r>
    </w:p>
  </w:footnote>
  <w:footnote w:id="2">
    <w:p w14:paraId="3416BE02" w14:textId="4E59104C" w:rsidR="00EA598B" w:rsidRPr="00393F2E" w:rsidRDefault="00EA598B" w:rsidP="00EA598B">
      <w:pPr>
        <w:pStyle w:val="FootnoteText"/>
      </w:pPr>
      <w:r w:rsidRPr="00393F2E">
        <w:rPr>
          <w:rStyle w:val="FootnoteReference"/>
        </w:rPr>
        <w:footnoteRef/>
      </w:r>
      <w:r w:rsidRPr="00393F2E">
        <w:t xml:space="preserve"> As per the letter of </w:t>
      </w:r>
      <w:r w:rsidR="003E1FA3" w:rsidRPr="00393F2E">
        <w:t>12 March</w:t>
      </w:r>
      <w:r w:rsidRPr="00393F2E">
        <w:t xml:space="preserve"> 202</w:t>
      </w:r>
      <w:r w:rsidR="008B5A60" w:rsidRPr="00393F2E">
        <w:t>5</w:t>
      </w:r>
      <w:r w:rsidRPr="00393F2E">
        <w:t xml:space="preserve"> from the Ministry of </w:t>
      </w:r>
      <w:r w:rsidR="00B01776" w:rsidRPr="00393F2E">
        <w:t>Land, Water and Environment</w:t>
      </w:r>
      <w:r w:rsidRPr="00393F2E">
        <w:t xml:space="preserve"> of </w:t>
      </w:r>
      <w:r w:rsidR="005B3E5D" w:rsidRPr="00393F2E">
        <w:t>Eritrea</w:t>
      </w:r>
      <w:r w:rsidRPr="00393F2E">
        <w:t xml:space="preserve"> to the Secretariat.</w:t>
      </w:r>
    </w:p>
  </w:footnote>
  <w:footnote w:id="3">
    <w:p w14:paraId="67842752" w14:textId="77777777" w:rsidR="006E4B01" w:rsidRPr="00393F2E" w:rsidRDefault="006E4B01" w:rsidP="006E4B01">
      <w:pPr>
        <w:pStyle w:val="FootnoteText"/>
        <w:rPr>
          <w:lang w:val="en-US"/>
        </w:rPr>
      </w:pPr>
      <w:r w:rsidRPr="00393F2E">
        <w:rPr>
          <w:rStyle w:val="FootnoteReference"/>
        </w:rPr>
        <w:footnoteRef/>
      </w:r>
      <w:r w:rsidRPr="00393F2E">
        <w:t xml:space="preserve"> In line with decision 89/6,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2AA0BA8B" w14:textId="6E61E110" w:rsidR="00D840FB" w:rsidRPr="00393F2E" w:rsidRDefault="00D840FB" w:rsidP="00D840FB">
      <w:pPr>
        <w:pStyle w:val="FootnoteText"/>
      </w:pPr>
      <w:r w:rsidRPr="00393F2E">
        <w:rPr>
          <w:rStyle w:val="FootnoteReference"/>
        </w:rPr>
        <w:footnoteRef/>
      </w:r>
      <w:r w:rsidRPr="00393F2E">
        <w:t xml:space="preserve"> Regulations for the </w:t>
      </w:r>
      <w:r w:rsidR="00334059" w:rsidRPr="00393F2E">
        <w:t xml:space="preserve">issuance </w:t>
      </w:r>
      <w:r w:rsidRPr="00393F2E">
        <w:t xml:space="preserve">of </w:t>
      </w:r>
      <w:r w:rsidR="00334059" w:rsidRPr="00393F2E">
        <w:t>permits</w:t>
      </w:r>
      <w:r w:rsidRPr="00393F2E">
        <w:t xml:space="preserve">, quota system for the </w:t>
      </w:r>
      <w:r w:rsidR="00334059" w:rsidRPr="00393F2E">
        <w:t xml:space="preserve">importation </w:t>
      </w:r>
      <w:r w:rsidRPr="00393F2E">
        <w:t xml:space="preserve">or </w:t>
      </w:r>
      <w:r w:rsidR="00334059" w:rsidRPr="00393F2E">
        <w:t xml:space="preserve">exportation </w:t>
      </w:r>
      <w:r w:rsidRPr="00393F2E">
        <w:t>of ODS and ODS-</w:t>
      </w:r>
      <w:r w:rsidR="00334059" w:rsidRPr="00393F2E">
        <w:t xml:space="preserve">based equipment </w:t>
      </w:r>
      <w:r w:rsidRPr="00393F2E">
        <w:t xml:space="preserve">or </w:t>
      </w:r>
      <w:r w:rsidR="00334059" w:rsidRPr="00393F2E">
        <w:t>products</w:t>
      </w:r>
      <w:r w:rsidRPr="00393F2E">
        <w:t>.</w:t>
      </w:r>
    </w:p>
  </w:footnote>
  <w:footnote w:id="5">
    <w:p w14:paraId="364120B6" w14:textId="1ADA72A6" w:rsidR="00647477" w:rsidRPr="00393F2E" w:rsidRDefault="00647477">
      <w:pPr>
        <w:pStyle w:val="FootnoteText"/>
      </w:pPr>
      <w:r w:rsidRPr="00393F2E">
        <w:rPr>
          <w:rStyle w:val="FootnoteReference"/>
        </w:rPr>
        <w:footnoteRef/>
      </w:r>
      <w:r w:rsidRPr="00393F2E">
        <w:t xml:space="preserve"> </w:t>
      </w:r>
      <w:r w:rsidR="00171927" w:rsidRPr="00393F2E">
        <w:t>O</w:t>
      </w:r>
      <w:r w:rsidRPr="00393F2E">
        <w:t xml:space="preserve">ne consultant and one expert from the National Confederation of Eritrean Workers led the development of </w:t>
      </w:r>
      <w:r w:rsidR="007D3530" w:rsidRPr="00393F2E">
        <w:t xml:space="preserve">the </w:t>
      </w:r>
      <w:r w:rsidRPr="00393F2E">
        <w:t>voluntary RAC technician certification scheme, completing assessments and preparing all required documentation.</w:t>
      </w:r>
    </w:p>
  </w:footnote>
  <w:footnote w:id="6">
    <w:p w14:paraId="0617A9FB" w14:textId="0A2D563E" w:rsidR="00FA644C" w:rsidRPr="00393F2E" w:rsidRDefault="00FA644C">
      <w:pPr>
        <w:pStyle w:val="FootnoteText"/>
      </w:pPr>
      <w:r w:rsidRPr="00393F2E">
        <w:rPr>
          <w:rStyle w:val="FootnoteReference"/>
        </w:rPr>
        <w:footnoteRef/>
      </w:r>
      <w:r w:rsidRPr="00393F2E">
        <w:t xml:space="preserve"> Including experts from </w:t>
      </w:r>
      <w:r w:rsidR="002263E1" w:rsidRPr="00393F2E">
        <w:t xml:space="preserve">the </w:t>
      </w:r>
      <w:r w:rsidRPr="00393F2E">
        <w:t>vocational training centre</w:t>
      </w:r>
      <w:r w:rsidR="006E05E7" w:rsidRPr="00393F2E">
        <w:t xml:space="preserve"> and</w:t>
      </w:r>
      <w:r w:rsidRPr="00393F2E">
        <w:t xml:space="preserve"> environmental experts within the country</w:t>
      </w:r>
      <w:r w:rsidR="00145247" w:rsidRPr="00393F2E">
        <w:t>.</w:t>
      </w:r>
    </w:p>
  </w:footnote>
  <w:footnote w:id="7">
    <w:p w14:paraId="5313EDFB" w14:textId="6B513FE3" w:rsidR="00273E63" w:rsidRPr="00393F2E" w:rsidRDefault="00273E63" w:rsidP="00182300">
      <w:r w:rsidRPr="00393F2E">
        <w:rPr>
          <w:rStyle w:val="FootnoteReference"/>
          <w:sz w:val="20"/>
          <w:szCs w:val="20"/>
        </w:rPr>
        <w:footnoteRef/>
      </w:r>
      <w:r w:rsidRPr="00393F2E">
        <w:rPr>
          <w:sz w:val="20"/>
          <w:szCs w:val="20"/>
        </w:rPr>
        <w:t xml:space="preserve"> This includes a procedure for the certification process, identification of subjects to be examined through either theory or practice and establishing the required level of knowledge.  </w:t>
      </w:r>
    </w:p>
  </w:footnote>
  <w:footnote w:id="8">
    <w:p w14:paraId="661909C7" w14:textId="09D1B684" w:rsidR="00684A04" w:rsidRPr="00393F2E" w:rsidRDefault="00684A04" w:rsidP="001B037C">
      <w:r w:rsidRPr="00393F2E">
        <w:rPr>
          <w:rStyle w:val="FootnoteReference"/>
        </w:rPr>
        <w:footnoteRef/>
      </w:r>
      <w:r w:rsidRPr="00393F2E">
        <w:t xml:space="preserve"> </w:t>
      </w:r>
      <w:r w:rsidRPr="00393F2E">
        <w:rPr>
          <w:sz w:val="20"/>
          <w:szCs w:val="20"/>
        </w:rPr>
        <w:t>Includes</w:t>
      </w:r>
      <w:r w:rsidRPr="00393F2E">
        <w:t xml:space="preserve"> </w:t>
      </w:r>
      <w:r w:rsidRPr="00393F2E">
        <w:rPr>
          <w:sz w:val="20"/>
          <w:szCs w:val="20"/>
        </w:rPr>
        <w:t>vacuum pumps, manifold gauges and standard hoses (HCFCs, HCs, and HFCs), portable leak detectors for HCs, charging station for HC, brazing unit, compression fitting tool, portable recovery and recycling machines, piercing pliers and tube cutters, multi-metres, and safety-related servicing tools</w:t>
      </w:r>
      <w:r w:rsidR="001B037C" w:rsidRPr="00393F2E">
        <w:rPr>
          <w:sz w:val="20"/>
          <w:szCs w:val="20"/>
        </w:rPr>
        <w:t>.</w:t>
      </w:r>
    </w:p>
  </w:footnote>
  <w:footnote w:id="9">
    <w:p w14:paraId="37C1D604" w14:textId="7FC4332A" w:rsidR="00284B0B" w:rsidRPr="00393F2E" w:rsidRDefault="00284B0B">
      <w:pPr>
        <w:pStyle w:val="FootnoteText"/>
        <w:rPr>
          <w:lang w:val="en-US"/>
        </w:rPr>
      </w:pPr>
      <w:r w:rsidRPr="00393F2E">
        <w:rPr>
          <w:rStyle w:val="FootnoteReference"/>
        </w:rPr>
        <w:footnoteRef/>
      </w:r>
      <w:r w:rsidRPr="00393F2E">
        <w:t xml:space="preserve"> </w:t>
      </w:r>
      <w:r w:rsidR="005C0AC8" w:rsidRPr="00393F2E">
        <w:t>Lead bilateral and implementing agencies</w:t>
      </w:r>
      <w:r w:rsidR="00881DE9" w:rsidRPr="00393F2E">
        <w:t xml:space="preserve"> submitting</w:t>
      </w:r>
      <w:r w:rsidR="005C0AC8" w:rsidRPr="00393F2E">
        <w:t xml:space="preserve"> HPMP tranche requests to the first meeting of the year</w:t>
      </w:r>
      <w:r w:rsidR="00881DE9" w:rsidRPr="00393F2E">
        <w:t xml:space="preserve"> were encouraged</w:t>
      </w:r>
      <w:r w:rsidR="005C0AC8" w:rsidRPr="00393F2E">
        <w:t xml:space="preserve"> to include a verification report of national consumption targets for the year immediately preceding the year during which the tranche was submitted</w:t>
      </w:r>
      <w:r w:rsidR="00E84883" w:rsidRPr="00393F2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5A309" w14:textId="1C49CE78" w:rsidR="00DC6A10" w:rsidRPr="0033525D" w:rsidRDefault="00563188">
    <w:r>
      <w:fldChar w:fldCharType="begin"/>
    </w:r>
    <w:r>
      <w:instrText xml:space="preserve"> DOCPROPERTY "Document number"  \* MERGEFORMAT </w:instrText>
    </w:r>
    <w:r>
      <w:fldChar w:fldCharType="separate"/>
    </w:r>
    <w:r>
      <w:t>UNEP/</w:t>
    </w:r>
    <w:proofErr w:type="spellStart"/>
    <w:r>
      <w:t>OzL.Pro</w:t>
    </w:r>
    <w:proofErr w:type="spellEnd"/>
    <w:r>
      <w:t>/ExCom/96/34</w:t>
    </w:r>
    <w:r>
      <w:fldChar w:fldCharType="end"/>
    </w:r>
  </w:p>
  <w:p w14:paraId="0DCC7AD2" w14:textId="77777777" w:rsidR="00DC6A10" w:rsidRPr="0033525D" w:rsidRDefault="00DC6A10"/>
  <w:p w14:paraId="7890890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F0B5C" w14:textId="42262E37" w:rsidR="00DC6A10" w:rsidRPr="0033525D" w:rsidRDefault="00563188">
    <w:pPr>
      <w:jc w:val="right"/>
    </w:pPr>
    <w:r>
      <w:fldChar w:fldCharType="begin"/>
    </w:r>
    <w:r>
      <w:instrText xml:space="preserve"> DOCPROPERTY "Document number"  \* MERGEFORMAT </w:instrText>
    </w:r>
    <w:r>
      <w:fldChar w:fldCharType="separate"/>
    </w:r>
    <w:r>
      <w:t>UNEP/</w:t>
    </w:r>
    <w:proofErr w:type="spellStart"/>
    <w:r>
      <w:t>OzL.Pro</w:t>
    </w:r>
    <w:proofErr w:type="spellEnd"/>
    <w:r>
      <w:t>/ExCom/96/34</w:t>
    </w:r>
    <w:r>
      <w:fldChar w:fldCharType="end"/>
    </w:r>
  </w:p>
  <w:p w14:paraId="5A83CED8" w14:textId="77777777" w:rsidR="00DC6A10" w:rsidRPr="0033525D" w:rsidRDefault="00DC6A10" w:rsidP="008A0CA7">
    <w:pPr>
      <w:jc w:val="right"/>
    </w:pPr>
  </w:p>
  <w:p w14:paraId="0DA30937"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FB357" w14:textId="079CA708" w:rsidR="009905EA" w:rsidRPr="0033525D" w:rsidRDefault="00563188" w:rsidP="009905EA">
    <w:pPr>
      <w:jc w:val="right"/>
    </w:pPr>
    <w:r>
      <w:fldChar w:fldCharType="begin"/>
    </w:r>
    <w:r>
      <w:instrText xml:space="preserve"> DOCPROPERTY "Document number"  \* MERGEFORMAT </w:instrText>
    </w:r>
    <w:r>
      <w:fldChar w:fldCharType="separate"/>
    </w:r>
    <w:r>
      <w:t>UNEP/</w:t>
    </w:r>
    <w:proofErr w:type="spellStart"/>
    <w:r>
      <w:t>OzL.Pro</w:t>
    </w:r>
    <w:proofErr w:type="spellEnd"/>
    <w:r>
      <w:t>/ExCom/96/34</w:t>
    </w:r>
    <w:r>
      <w:fldChar w:fldCharType="end"/>
    </w:r>
  </w:p>
  <w:p w14:paraId="5C8521A1" w14:textId="2D4BB7ED" w:rsidR="009905EA" w:rsidRDefault="009905EA" w:rsidP="009905EA">
    <w:pPr>
      <w:pStyle w:val="Header"/>
      <w:jc w:val="right"/>
    </w:pPr>
    <w:r>
      <w:t>Annex I</w:t>
    </w:r>
  </w:p>
  <w:p w14:paraId="25330DFF" w14:textId="77777777" w:rsidR="009905EA" w:rsidRDefault="009905EA" w:rsidP="009905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2002928781">
    <w:abstractNumId w:val="10"/>
  </w:num>
  <w:num w:numId="25" w16cid:durableId="1739982118">
    <w:abstractNumId w:val="10"/>
  </w:num>
  <w:num w:numId="26" w16cid:durableId="683556426">
    <w:abstractNumId w:val="10"/>
  </w:num>
  <w:num w:numId="27" w16cid:durableId="51853886">
    <w:abstractNumId w:val="10"/>
  </w:num>
  <w:num w:numId="28" w16cid:durableId="967317983">
    <w:abstractNumId w:val="10"/>
  </w:num>
  <w:num w:numId="29" w16cid:durableId="13356918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14031756">
    <w:abstractNumId w:val="10"/>
  </w:num>
  <w:num w:numId="31" w16cid:durableId="97355829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B485B"/>
    <w:rsid w:val="00000FED"/>
    <w:rsid w:val="0000434E"/>
    <w:rsid w:val="00004B58"/>
    <w:rsid w:val="00010BF8"/>
    <w:rsid w:val="00012CFA"/>
    <w:rsid w:val="00014ED7"/>
    <w:rsid w:val="0001571C"/>
    <w:rsid w:val="000211A9"/>
    <w:rsid w:val="00021238"/>
    <w:rsid w:val="00022071"/>
    <w:rsid w:val="00023A6E"/>
    <w:rsid w:val="0002417C"/>
    <w:rsid w:val="00025DA4"/>
    <w:rsid w:val="000263F4"/>
    <w:rsid w:val="000279BE"/>
    <w:rsid w:val="00027CEF"/>
    <w:rsid w:val="00031260"/>
    <w:rsid w:val="000313D9"/>
    <w:rsid w:val="00031AEC"/>
    <w:rsid w:val="0003681A"/>
    <w:rsid w:val="000372B7"/>
    <w:rsid w:val="00041F43"/>
    <w:rsid w:val="00044988"/>
    <w:rsid w:val="00050F6E"/>
    <w:rsid w:val="00056858"/>
    <w:rsid w:val="00056E08"/>
    <w:rsid w:val="00060BF0"/>
    <w:rsid w:val="00061EC2"/>
    <w:rsid w:val="0006562B"/>
    <w:rsid w:val="00066CE8"/>
    <w:rsid w:val="00070BB7"/>
    <w:rsid w:val="00071660"/>
    <w:rsid w:val="00072A6B"/>
    <w:rsid w:val="00076843"/>
    <w:rsid w:val="00080ED0"/>
    <w:rsid w:val="000817C5"/>
    <w:rsid w:val="00084FA1"/>
    <w:rsid w:val="00085B8F"/>
    <w:rsid w:val="00090481"/>
    <w:rsid w:val="00096343"/>
    <w:rsid w:val="0009733F"/>
    <w:rsid w:val="00097E52"/>
    <w:rsid w:val="000A3055"/>
    <w:rsid w:val="000A353E"/>
    <w:rsid w:val="000A3826"/>
    <w:rsid w:val="000A6C26"/>
    <w:rsid w:val="000A70AE"/>
    <w:rsid w:val="000B298D"/>
    <w:rsid w:val="000B36C8"/>
    <w:rsid w:val="000B45B0"/>
    <w:rsid w:val="000B7477"/>
    <w:rsid w:val="000C03A9"/>
    <w:rsid w:val="000C6873"/>
    <w:rsid w:val="000C7666"/>
    <w:rsid w:val="000C7DD8"/>
    <w:rsid w:val="000D2BF2"/>
    <w:rsid w:val="000D52A4"/>
    <w:rsid w:val="000E07BC"/>
    <w:rsid w:val="000E2E21"/>
    <w:rsid w:val="000E58AE"/>
    <w:rsid w:val="000E59D7"/>
    <w:rsid w:val="000E7251"/>
    <w:rsid w:val="000F1CD4"/>
    <w:rsid w:val="000F4103"/>
    <w:rsid w:val="000F4546"/>
    <w:rsid w:val="000F6F60"/>
    <w:rsid w:val="000F70A7"/>
    <w:rsid w:val="00100AFC"/>
    <w:rsid w:val="00110D9B"/>
    <w:rsid w:val="00113CCA"/>
    <w:rsid w:val="00114361"/>
    <w:rsid w:val="00115086"/>
    <w:rsid w:val="0011518D"/>
    <w:rsid w:val="00116A81"/>
    <w:rsid w:val="00122D86"/>
    <w:rsid w:val="00122F25"/>
    <w:rsid w:val="00125151"/>
    <w:rsid w:val="00130716"/>
    <w:rsid w:val="00131168"/>
    <w:rsid w:val="00133683"/>
    <w:rsid w:val="00133760"/>
    <w:rsid w:val="001347D1"/>
    <w:rsid w:val="00135980"/>
    <w:rsid w:val="00135AE5"/>
    <w:rsid w:val="0013786F"/>
    <w:rsid w:val="0013788D"/>
    <w:rsid w:val="00137B9F"/>
    <w:rsid w:val="00145105"/>
    <w:rsid w:val="00145247"/>
    <w:rsid w:val="001471DC"/>
    <w:rsid w:val="00147B5C"/>
    <w:rsid w:val="001509E8"/>
    <w:rsid w:val="00150B91"/>
    <w:rsid w:val="00151BFF"/>
    <w:rsid w:val="001540D5"/>
    <w:rsid w:val="00155D1D"/>
    <w:rsid w:val="00156329"/>
    <w:rsid w:val="001566FF"/>
    <w:rsid w:val="001621DF"/>
    <w:rsid w:val="00164719"/>
    <w:rsid w:val="00166FC4"/>
    <w:rsid w:val="001677AC"/>
    <w:rsid w:val="00171927"/>
    <w:rsid w:val="0017280B"/>
    <w:rsid w:val="00172E4C"/>
    <w:rsid w:val="00173065"/>
    <w:rsid w:val="00175C0E"/>
    <w:rsid w:val="00177D40"/>
    <w:rsid w:val="0018016B"/>
    <w:rsid w:val="001804EA"/>
    <w:rsid w:val="00180C20"/>
    <w:rsid w:val="0018228B"/>
    <w:rsid w:val="00182300"/>
    <w:rsid w:val="00186741"/>
    <w:rsid w:val="00190A61"/>
    <w:rsid w:val="001910C5"/>
    <w:rsid w:val="001938AC"/>
    <w:rsid w:val="00194095"/>
    <w:rsid w:val="001955DB"/>
    <w:rsid w:val="0019576D"/>
    <w:rsid w:val="00197179"/>
    <w:rsid w:val="001A1BAD"/>
    <w:rsid w:val="001A2215"/>
    <w:rsid w:val="001A3342"/>
    <w:rsid w:val="001A3E3D"/>
    <w:rsid w:val="001A7049"/>
    <w:rsid w:val="001A7639"/>
    <w:rsid w:val="001A7D4D"/>
    <w:rsid w:val="001B037C"/>
    <w:rsid w:val="001B0AA5"/>
    <w:rsid w:val="001B102C"/>
    <w:rsid w:val="001B1E40"/>
    <w:rsid w:val="001B23CD"/>
    <w:rsid w:val="001B2A08"/>
    <w:rsid w:val="001B36F4"/>
    <w:rsid w:val="001B4944"/>
    <w:rsid w:val="001C0B98"/>
    <w:rsid w:val="001C1194"/>
    <w:rsid w:val="001C764E"/>
    <w:rsid w:val="001D433E"/>
    <w:rsid w:val="001D5CC3"/>
    <w:rsid w:val="001E1052"/>
    <w:rsid w:val="001E21B1"/>
    <w:rsid w:val="001E2F93"/>
    <w:rsid w:val="001E4554"/>
    <w:rsid w:val="001E61E5"/>
    <w:rsid w:val="001F2159"/>
    <w:rsid w:val="001F3B40"/>
    <w:rsid w:val="001F3D92"/>
    <w:rsid w:val="001F53FD"/>
    <w:rsid w:val="001F5F7F"/>
    <w:rsid w:val="001F6484"/>
    <w:rsid w:val="00201F38"/>
    <w:rsid w:val="00205D19"/>
    <w:rsid w:val="00207A8E"/>
    <w:rsid w:val="00207F21"/>
    <w:rsid w:val="002103D9"/>
    <w:rsid w:val="00210B8B"/>
    <w:rsid w:val="00212B71"/>
    <w:rsid w:val="00213787"/>
    <w:rsid w:val="00214863"/>
    <w:rsid w:val="002156B4"/>
    <w:rsid w:val="002166BE"/>
    <w:rsid w:val="00222ABA"/>
    <w:rsid w:val="00224FCD"/>
    <w:rsid w:val="002263E1"/>
    <w:rsid w:val="002270BE"/>
    <w:rsid w:val="00235732"/>
    <w:rsid w:val="00236A4B"/>
    <w:rsid w:val="00242652"/>
    <w:rsid w:val="00247EAE"/>
    <w:rsid w:val="00250634"/>
    <w:rsid w:val="00253222"/>
    <w:rsid w:val="00253766"/>
    <w:rsid w:val="00254F6A"/>
    <w:rsid w:val="002554E4"/>
    <w:rsid w:val="00261C13"/>
    <w:rsid w:val="002622AF"/>
    <w:rsid w:val="00262847"/>
    <w:rsid w:val="00263AC3"/>
    <w:rsid w:val="002652CE"/>
    <w:rsid w:val="0026754E"/>
    <w:rsid w:val="00271CCC"/>
    <w:rsid w:val="00272227"/>
    <w:rsid w:val="00273DA7"/>
    <w:rsid w:val="00273E63"/>
    <w:rsid w:val="00275DC4"/>
    <w:rsid w:val="00277A49"/>
    <w:rsid w:val="00281BB2"/>
    <w:rsid w:val="0028245E"/>
    <w:rsid w:val="00284B0B"/>
    <w:rsid w:val="00285888"/>
    <w:rsid w:val="002864AE"/>
    <w:rsid w:val="00286D95"/>
    <w:rsid w:val="0028712C"/>
    <w:rsid w:val="00290BBF"/>
    <w:rsid w:val="002932F4"/>
    <w:rsid w:val="0029611A"/>
    <w:rsid w:val="00296756"/>
    <w:rsid w:val="00297360"/>
    <w:rsid w:val="002A03C3"/>
    <w:rsid w:val="002A5F12"/>
    <w:rsid w:val="002A7CE2"/>
    <w:rsid w:val="002B1AE7"/>
    <w:rsid w:val="002B254E"/>
    <w:rsid w:val="002B2A38"/>
    <w:rsid w:val="002B4CE8"/>
    <w:rsid w:val="002B72E9"/>
    <w:rsid w:val="002C18F6"/>
    <w:rsid w:val="002C1A4B"/>
    <w:rsid w:val="002C4416"/>
    <w:rsid w:val="002C4DF8"/>
    <w:rsid w:val="002C4E33"/>
    <w:rsid w:val="002C7998"/>
    <w:rsid w:val="002D0826"/>
    <w:rsid w:val="002D471C"/>
    <w:rsid w:val="002E28AD"/>
    <w:rsid w:val="002E4890"/>
    <w:rsid w:val="002F008E"/>
    <w:rsid w:val="002F1E53"/>
    <w:rsid w:val="002F2CAA"/>
    <w:rsid w:val="002F2E2F"/>
    <w:rsid w:val="0030052C"/>
    <w:rsid w:val="003056C5"/>
    <w:rsid w:val="00310FF2"/>
    <w:rsid w:val="003162D8"/>
    <w:rsid w:val="003175D4"/>
    <w:rsid w:val="00317A15"/>
    <w:rsid w:val="00320E8D"/>
    <w:rsid w:val="003241ED"/>
    <w:rsid w:val="00326FC2"/>
    <w:rsid w:val="003306E1"/>
    <w:rsid w:val="00330A5F"/>
    <w:rsid w:val="003320E4"/>
    <w:rsid w:val="0033286E"/>
    <w:rsid w:val="003332BE"/>
    <w:rsid w:val="00334059"/>
    <w:rsid w:val="0033525D"/>
    <w:rsid w:val="003365C6"/>
    <w:rsid w:val="003374E0"/>
    <w:rsid w:val="003408B8"/>
    <w:rsid w:val="003412C5"/>
    <w:rsid w:val="003414F3"/>
    <w:rsid w:val="00345EDF"/>
    <w:rsid w:val="003469E8"/>
    <w:rsid w:val="00347C98"/>
    <w:rsid w:val="0035056D"/>
    <w:rsid w:val="003518B3"/>
    <w:rsid w:val="0035613E"/>
    <w:rsid w:val="00360036"/>
    <w:rsid w:val="00362089"/>
    <w:rsid w:val="00363EE9"/>
    <w:rsid w:val="003658BD"/>
    <w:rsid w:val="003660C2"/>
    <w:rsid w:val="00366518"/>
    <w:rsid w:val="00376128"/>
    <w:rsid w:val="0037742E"/>
    <w:rsid w:val="00377559"/>
    <w:rsid w:val="003778EF"/>
    <w:rsid w:val="00377D56"/>
    <w:rsid w:val="0038193E"/>
    <w:rsid w:val="00381CFA"/>
    <w:rsid w:val="0038245A"/>
    <w:rsid w:val="00383944"/>
    <w:rsid w:val="003840E6"/>
    <w:rsid w:val="00384158"/>
    <w:rsid w:val="00385CFC"/>
    <w:rsid w:val="00385D96"/>
    <w:rsid w:val="003860BF"/>
    <w:rsid w:val="003864EE"/>
    <w:rsid w:val="00386EB1"/>
    <w:rsid w:val="0039337A"/>
    <w:rsid w:val="00393F2E"/>
    <w:rsid w:val="00394714"/>
    <w:rsid w:val="00396B5B"/>
    <w:rsid w:val="003A3189"/>
    <w:rsid w:val="003A3CA7"/>
    <w:rsid w:val="003B2806"/>
    <w:rsid w:val="003B33BD"/>
    <w:rsid w:val="003B3AB5"/>
    <w:rsid w:val="003B569D"/>
    <w:rsid w:val="003B65C8"/>
    <w:rsid w:val="003C152E"/>
    <w:rsid w:val="003C3C0E"/>
    <w:rsid w:val="003C3D33"/>
    <w:rsid w:val="003C4A06"/>
    <w:rsid w:val="003C685C"/>
    <w:rsid w:val="003C7BFE"/>
    <w:rsid w:val="003D1F88"/>
    <w:rsid w:val="003D2848"/>
    <w:rsid w:val="003D32BE"/>
    <w:rsid w:val="003D4262"/>
    <w:rsid w:val="003D42A6"/>
    <w:rsid w:val="003D4F21"/>
    <w:rsid w:val="003D4FAC"/>
    <w:rsid w:val="003D500E"/>
    <w:rsid w:val="003D63FD"/>
    <w:rsid w:val="003D6984"/>
    <w:rsid w:val="003E1423"/>
    <w:rsid w:val="003E1885"/>
    <w:rsid w:val="003E1FA3"/>
    <w:rsid w:val="003E41C3"/>
    <w:rsid w:val="003E529E"/>
    <w:rsid w:val="003E5F81"/>
    <w:rsid w:val="003E7906"/>
    <w:rsid w:val="003E7F54"/>
    <w:rsid w:val="003F000F"/>
    <w:rsid w:val="003F2789"/>
    <w:rsid w:val="003F3C50"/>
    <w:rsid w:val="003F4B43"/>
    <w:rsid w:val="00400777"/>
    <w:rsid w:val="004008DA"/>
    <w:rsid w:val="00404AB3"/>
    <w:rsid w:val="00405347"/>
    <w:rsid w:val="00406202"/>
    <w:rsid w:val="00406A6A"/>
    <w:rsid w:val="00406B22"/>
    <w:rsid w:val="00406EF5"/>
    <w:rsid w:val="00407147"/>
    <w:rsid w:val="004078FA"/>
    <w:rsid w:val="00414FD2"/>
    <w:rsid w:val="004171FD"/>
    <w:rsid w:val="00423A48"/>
    <w:rsid w:val="00426750"/>
    <w:rsid w:val="004270C5"/>
    <w:rsid w:val="00430019"/>
    <w:rsid w:val="00430392"/>
    <w:rsid w:val="00431E08"/>
    <w:rsid w:val="004328A7"/>
    <w:rsid w:val="00432A20"/>
    <w:rsid w:val="00434BEB"/>
    <w:rsid w:val="00434C74"/>
    <w:rsid w:val="00443AEE"/>
    <w:rsid w:val="0045487B"/>
    <w:rsid w:val="00456EB4"/>
    <w:rsid w:val="00457827"/>
    <w:rsid w:val="0046403F"/>
    <w:rsid w:val="004644F3"/>
    <w:rsid w:val="0046462F"/>
    <w:rsid w:val="00465D2B"/>
    <w:rsid w:val="00467C75"/>
    <w:rsid w:val="00470CCA"/>
    <w:rsid w:val="004718F3"/>
    <w:rsid w:val="004724C7"/>
    <w:rsid w:val="00475040"/>
    <w:rsid w:val="00476156"/>
    <w:rsid w:val="00476E49"/>
    <w:rsid w:val="00480690"/>
    <w:rsid w:val="00481A3E"/>
    <w:rsid w:val="004836AF"/>
    <w:rsid w:val="00484547"/>
    <w:rsid w:val="004902B8"/>
    <w:rsid w:val="00490C06"/>
    <w:rsid w:val="0049182F"/>
    <w:rsid w:val="00493D40"/>
    <w:rsid w:val="00493EE3"/>
    <w:rsid w:val="00494A9B"/>
    <w:rsid w:val="004967B6"/>
    <w:rsid w:val="004A4621"/>
    <w:rsid w:val="004A504B"/>
    <w:rsid w:val="004A532D"/>
    <w:rsid w:val="004A6453"/>
    <w:rsid w:val="004A6911"/>
    <w:rsid w:val="004B0958"/>
    <w:rsid w:val="004B1E28"/>
    <w:rsid w:val="004B3652"/>
    <w:rsid w:val="004B4797"/>
    <w:rsid w:val="004B54E0"/>
    <w:rsid w:val="004B7384"/>
    <w:rsid w:val="004C1AB7"/>
    <w:rsid w:val="004C4269"/>
    <w:rsid w:val="004C73B0"/>
    <w:rsid w:val="004C7D55"/>
    <w:rsid w:val="004D0152"/>
    <w:rsid w:val="004D29F2"/>
    <w:rsid w:val="004D6236"/>
    <w:rsid w:val="004D7F90"/>
    <w:rsid w:val="004E2987"/>
    <w:rsid w:val="004E2C1A"/>
    <w:rsid w:val="004E37C3"/>
    <w:rsid w:val="004E4DBB"/>
    <w:rsid w:val="004E4E41"/>
    <w:rsid w:val="004E5683"/>
    <w:rsid w:val="004E73DB"/>
    <w:rsid w:val="004E7F9C"/>
    <w:rsid w:val="004F04CB"/>
    <w:rsid w:val="004F3493"/>
    <w:rsid w:val="004F5143"/>
    <w:rsid w:val="00501303"/>
    <w:rsid w:val="00501627"/>
    <w:rsid w:val="00504CD1"/>
    <w:rsid w:val="005053DE"/>
    <w:rsid w:val="005055FA"/>
    <w:rsid w:val="005060F9"/>
    <w:rsid w:val="0050610E"/>
    <w:rsid w:val="00512B09"/>
    <w:rsid w:val="00512EF6"/>
    <w:rsid w:val="0051458E"/>
    <w:rsid w:val="00517F37"/>
    <w:rsid w:val="005216F4"/>
    <w:rsid w:val="005220ED"/>
    <w:rsid w:val="005229BD"/>
    <w:rsid w:val="00522DD9"/>
    <w:rsid w:val="00526E90"/>
    <w:rsid w:val="00527820"/>
    <w:rsid w:val="00527F28"/>
    <w:rsid w:val="005314F2"/>
    <w:rsid w:val="00533796"/>
    <w:rsid w:val="005362C8"/>
    <w:rsid w:val="00537187"/>
    <w:rsid w:val="00537343"/>
    <w:rsid w:val="005379A1"/>
    <w:rsid w:val="005453CE"/>
    <w:rsid w:val="005516F3"/>
    <w:rsid w:val="00555D75"/>
    <w:rsid w:val="005564E2"/>
    <w:rsid w:val="00560DF0"/>
    <w:rsid w:val="00563188"/>
    <w:rsid w:val="0056759C"/>
    <w:rsid w:val="0057257D"/>
    <w:rsid w:val="00575310"/>
    <w:rsid w:val="00577297"/>
    <w:rsid w:val="00587F6E"/>
    <w:rsid w:val="0059075C"/>
    <w:rsid w:val="005929F1"/>
    <w:rsid w:val="005946D9"/>
    <w:rsid w:val="00594FAE"/>
    <w:rsid w:val="0059513E"/>
    <w:rsid w:val="005A0B86"/>
    <w:rsid w:val="005A278C"/>
    <w:rsid w:val="005A5876"/>
    <w:rsid w:val="005A6AA4"/>
    <w:rsid w:val="005A6D9F"/>
    <w:rsid w:val="005B0423"/>
    <w:rsid w:val="005B1C74"/>
    <w:rsid w:val="005B3E5D"/>
    <w:rsid w:val="005B4377"/>
    <w:rsid w:val="005B48FF"/>
    <w:rsid w:val="005C0AC8"/>
    <w:rsid w:val="005C1E32"/>
    <w:rsid w:val="005C470A"/>
    <w:rsid w:val="005C49AC"/>
    <w:rsid w:val="005C670D"/>
    <w:rsid w:val="005D0287"/>
    <w:rsid w:val="005D363F"/>
    <w:rsid w:val="005D4D29"/>
    <w:rsid w:val="005D5F52"/>
    <w:rsid w:val="005E097A"/>
    <w:rsid w:val="005E1CED"/>
    <w:rsid w:val="005E3DFA"/>
    <w:rsid w:val="005E488F"/>
    <w:rsid w:val="005E65ED"/>
    <w:rsid w:val="005E6E7B"/>
    <w:rsid w:val="005F055B"/>
    <w:rsid w:val="005F3B2A"/>
    <w:rsid w:val="0060068D"/>
    <w:rsid w:val="006034BF"/>
    <w:rsid w:val="00604C15"/>
    <w:rsid w:val="006111EC"/>
    <w:rsid w:val="006158D5"/>
    <w:rsid w:val="006200F3"/>
    <w:rsid w:val="006221D7"/>
    <w:rsid w:val="00624030"/>
    <w:rsid w:val="00624BB6"/>
    <w:rsid w:val="00624D49"/>
    <w:rsid w:val="00625D83"/>
    <w:rsid w:val="00626C8B"/>
    <w:rsid w:val="00627840"/>
    <w:rsid w:val="006308CB"/>
    <w:rsid w:val="00631580"/>
    <w:rsid w:val="00636707"/>
    <w:rsid w:val="00643064"/>
    <w:rsid w:val="00647477"/>
    <w:rsid w:val="00651984"/>
    <w:rsid w:val="0065200C"/>
    <w:rsid w:val="006547A9"/>
    <w:rsid w:val="00654E4D"/>
    <w:rsid w:val="00660EBB"/>
    <w:rsid w:val="006623E7"/>
    <w:rsid w:val="00662B80"/>
    <w:rsid w:val="0066725B"/>
    <w:rsid w:val="006673A2"/>
    <w:rsid w:val="0066768F"/>
    <w:rsid w:val="00670F6C"/>
    <w:rsid w:val="00676E58"/>
    <w:rsid w:val="00677408"/>
    <w:rsid w:val="00677BF6"/>
    <w:rsid w:val="00684A04"/>
    <w:rsid w:val="0068526B"/>
    <w:rsid w:val="006852C7"/>
    <w:rsid w:val="006852CE"/>
    <w:rsid w:val="00687CF5"/>
    <w:rsid w:val="0069019D"/>
    <w:rsid w:val="00692D14"/>
    <w:rsid w:val="0069366D"/>
    <w:rsid w:val="00693CA9"/>
    <w:rsid w:val="0069557F"/>
    <w:rsid w:val="006955D5"/>
    <w:rsid w:val="00696A13"/>
    <w:rsid w:val="006A144A"/>
    <w:rsid w:val="006A4EAC"/>
    <w:rsid w:val="006A5B32"/>
    <w:rsid w:val="006A7732"/>
    <w:rsid w:val="006A7A3B"/>
    <w:rsid w:val="006A7FDC"/>
    <w:rsid w:val="006B2C55"/>
    <w:rsid w:val="006B65C7"/>
    <w:rsid w:val="006B7A3A"/>
    <w:rsid w:val="006C1727"/>
    <w:rsid w:val="006C2537"/>
    <w:rsid w:val="006C32FD"/>
    <w:rsid w:val="006C39CE"/>
    <w:rsid w:val="006C74FA"/>
    <w:rsid w:val="006D0FCC"/>
    <w:rsid w:val="006D21F5"/>
    <w:rsid w:val="006D3089"/>
    <w:rsid w:val="006D46ED"/>
    <w:rsid w:val="006D5B34"/>
    <w:rsid w:val="006D5C9C"/>
    <w:rsid w:val="006D657C"/>
    <w:rsid w:val="006D7D29"/>
    <w:rsid w:val="006E05E7"/>
    <w:rsid w:val="006E126D"/>
    <w:rsid w:val="006E1FC3"/>
    <w:rsid w:val="006E3DB6"/>
    <w:rsid w:val="006E4106"/>
    <w:rsid w:val="006E4B01"/>
    <w:rsid w:val="006E4F7F"/>
    <w:rsid w:val="006F3A3F"/>
    <w:rsid w:val="006F498E"/>
    <w:rsid w:val="0070102A"/>
    <w:rsid w:val="00703DE5"/>
    <w:rsid w:val="00704301"/>
    <w:rsid w:val="00704CE9"/>
    <w:rsid w:val="0070616B"/>
    <w:rsid w:val="00706295"/>
    <w:rsid w:val="00706C5E"/>
    <w:rsid w:val="00706FDA"/>
    <w:rsid w:val="00711F9A"/>
    <w:rsid w:val="00712245"/>
    <w:rsid w:val="00713810"/>
    <w:rsid w:val="00714730"/>
    <w:rsid w:val="00720966"/>
    <w:rsid w:val="00720EEB"/>
    <w:rsid w:val="0072129E"/>
    <w:rsid w:val="00723E38"/>
    <w:rsid w:val="00727EC8"/>
    <w:rsid w:val="007303A5"/>
    <w:rsid w:val="00730B3E"/>
    <w:rsid w:val="00731F46"/>
    <w:rsid w:val="0073420B"/>
    <w:rsid w:val="00736367"/>
    <w:rsid w:val="00736379"/>
    <w:rsid w:val="007407E6"/>
    <w:rsid w:val="0074401C"/>
    <w:rsid w:val="00746D2A"/>
    <w:rsid w:val="0074760E"/>
    <w:rsid w:val="00747BBA"/>
    <w:rsid w:val="0075269B"/>
    <w:rsid w:val="00753FEE"/>
    <w:rsid w:val="00754ABA"/>
    <w:rsid w:val="007555B6"/>
    <w:rsid w:val="00756EFE"/>
    <w:rsid w:val="007601B8"/>
    <w:rsid w:val="007617D0"/>
    <w:rsid w:val="00761C01"/>
    <w:rsid w:val="00770797"/>
    <w:rsid w:val="00773A6E"/>
    <w:rsid w:val="00782B0D"/>
    <w:rsid w:val="00784B3C"/>
    <w:rsid w:val="0078520F"/>
    <w:rsid w:val="00786662"/>
    <w:rsid w:val="00787095"/>
    <w:rsid w:val="00790E99"/>
    <w:rsid w:val="00792007"/>
    <w:rsid w:val="007947C0"/>
    <w:rsid w:val="007955EA"/>
    <w:rsid w:val="0079781A"/>
    <w:rsid w:val="007A02C8"/>
    <w:rsid w:val="007A02FD"/>
    <w:rsid w:val="007A1546"/>
    <w:rsid w:val="007A228C"/>
    <w:rsid w:val="007A30B9"/>
    <w:rsid w:val="007A368E"/>
    <w:rsid w:val="007A404E"/>
    <w:rsid w:val="007A41DA"/>
    <w:rsid w:val="007A5868"/>
    <w:rsid w:val="007B04CE"/>
    <w:rsid w:val="007B6332"/>
    <w:rsid w:val="007B6871"/>
    <w:rsid w:val="007B7094"/>
    <w:rsid w:val="007B7A2F"/>
    <w:rsid w:val="007C0937"/>
    <w:rsid w:val="007C2FDB"/>
    <w:rsid w:val="007C32EE"/>
    <w:rsid w:val="007C39D3"/>
    <w:rsid w:val="007C3D33"/>
    <w:rsid w:val="007C62A0"/>
    <w:rsid w:val="007D1731"/>
    <w:rsid w:val="007D294A"/>
    <w:rsid w:val="007D3530"/>
    <w:rsid w:val="007D47D2"/>
    <w:rsid w:val="007D6EC0"/>
    <w:rsid w:val="007D7AB7"/>
    <w:rsid w:val="007D7E1D"/>
    <w:rsid w:val="007E0CE3"/>
    <w:rsid w:val="007E1DA4"/>
    <w:rsid w:val="007E477C"/>
    <w:rsid w:val="007E503C"/>
    <w:rsid w:val="007E7C96"/>
    <w:rsid w:val="007F4DC3"/>
    <w:rsid w:val="007F6A90"/>
    <w:rsid w:val="007F7116"/>
    <w:rsid w:val="0080345C"/>
    <w:rsid w:val="00806211"/>
    <w:rsid w:val="00807D8E"/>
    <w:rsid w:val="008136E3"/>
    <w:rsid w:val="00813EB5"/>
    <w:rsid w:val="00814F79"/>
    <w:rsid w:val="0082063C"/>
    <w:rsid w:val="008206D6"/>
    <w:rsid w:val="00820C9D"/>
    <w:rsid w:val="0082522F"/>
    <w:rsid w:val="00831979"/>
    <w:rsid w:val="00834844"/>
    <w:rsid w:val="00841B6A"/>
    <w:rsid w:val="00851352"/>
    <w:rsid w:val="00853667"/>
    <w:rsid w:val="0085551E"/>
    <w:rsid w:val="00856D3E"/>
    <w:rsid w:val="00857077"/>
    <w:rsid w:val="008611D2"/>
    <w:rsid w:val="008617D4"/>
    <w:rsid w:val="00862FA7"/>
    <w:rsid w:val="00863230"/>
    <w:rsid w:val="00863E48"/>
    <w:rsid w:val="00865856"/>
    <w:rsid w:val="00865BD0"/>
    <w:rsid w:val="008717D8"/>
    <w:rsid w:val="0087215C"/>
    <w:rsid w:val="008736A4"/>
    <w:rsid w:val="00875D25"/>
    <w:rsid w:val="008774E1"/>
    <w:rsid w:val="00880E35"/>
    <w:rsid w:val="008812EF"/>
    <w:rsid w:val="00881DE9"/>
    <w:rsid w:val="00882E46"/>
    <w:rsid w:val="008834CA"/>
    <w:rsid w:val="00886C7B"/>
    <w:rsid w:val="008875FE"/>
    <w:rsid w:val="00887C63"/>
    <w:rsid w:val="00887F8E"/>
    <w:rsid w:val="00892D66"/>
    <w:rsid w:val="00896234"/>
    <w:rsid w:val="00897221"/>
    <w:rsid w:val="00897E43"/>
    <w:rsid w:val="008A0CA7"/>
    <w:rsid w:val="008A0E61"/>
    <w:rsid w:val="008A2333"/>
    <w:rsid w:val="008A5A20"/>
    <w:rsid w:val="008B0FF0"/>
    <w:rsid w:val="008B1971"/>
    <w:rsid w:val="008B3ADD"/>
    <w:rsid w:val="008B4579"/>
    <w:rsid w:val="008B5A60"/>
    <w:rsid w:val="008B7DBE"/>
    <w:rsid w:val="008C1481"/>
    <w:rsid w:val="008C222B"/>
    <w:rsid w:val="008C5738"/>
    <w:rsid w:val="008C7AF9"/>
    <w:rsid w:val="008C7EAD"/>
    <w:rsid w:val="008D0CFE"/>
    <w:rsid w:val="008D2577"/>
    <w:rsid w:val="008D3A8B"/>
    <w:rsid w:val="008D40B1"/>
    <w:rsid w:val="008D462D"/>
    <w:rsid w:val="008D47B3"/>
    <w:rsid w:val="008D56D1"/>
    <w:rsid w:val="008D6152"/>
    <w:rsid w:val="008D64F5"/>
    <w:rsid w:val="008E312D"/>
    <w:rsid w:val="008E3E5A"/>
    <w:rsid w:val="008E7BA9"/>
    <w:rsid w:val="008F0F81"/>
    <w:rsid w:val="008F167D"/>
    <w:rsid w:val="008F1BBA"/>
    <w:rsid w:val="008F27BF"/>
    <w:rsid w:val="008F2E64"/>
    <w:rsid w:val="008F41C0"/>
    <w:rsid w:val="008F4971"/>
    <w:rsid w:val="008F5A8B"/>
    <w:rsid w:val="008F5E4B"/>
    <w:rsid w:val="008F714A"/>
    <w:rsid w:val="008F7D5C"/>
    <w:rsid w:val="00901A7B"/>
    <w:rsid w:val="00903352"/>
    <w:rsid w:val="00907B53"/>
    <w:rsid w:val="009142EC"/>
    <w:rsid w:val="009145E4"/>
    <w:rsid w:val="00914B68"/>
    <w:rsid w:val="009154C3"/>
    <w:rsid w:val="009160E2"/>
    <w:rsid w:val="0092045F"/>
    <w:rsid w:val="00920958"/>
    <w:rsid w:val="00920A49"/>
    <w:rsid w:val="0092160C"/>
    <w:rsid w:val="00923540"/>
    <w:rsid w:val="00923A75"/>
    <w:rsid w:val="00926767"/>
    <w:rsid w:val="00926D66"/>
    <w:rsid w:val="00927841"/>
    <w:rsid w:val="009302AE"/>
    <w:rsid w:val="009330DE"/>
    <w:rsid w:val="009361D5"/>
    <w:rsid w:val="00940B91"/>
    <w:rsid w:val="00941B96"/>
    <w:rsid w:val="009428A4"/>
    <w:rsid w:val="00942C38"/>
    <w:rsid w:val="00944899"/>
    <w:rsid w:val="0095130D"/>
    <w:rsid w:val="00951DDA"/>
    <w:rsid w:val="009527B7"/>
    <w:rsid w:val="009548CA"/>
    <w:rsid w:val="00956E79"/>
    <w:rsid w:val="00961DD8"/>
    <w:rsid w:val="00963D97"/>
    <w:rsid w:val="00964EB3"/>
    <w:rsid w:val="009659F4"/>
    <w:rsid w:val="00965BD1"/>
    <w:rsid w:val="0096608B"/>
    <w:rsid w:val="00970D60"/>
    <w:rsid w:val="00973674"/>
    <w:rsid w:val="0097704F"/>
    <w:rsid w:val="00980A9F"/>
    <w:rsid w:val="00980BFE"/>
    <w:rsid w:val="009905EA"/>
    <w:rsid w:val="00990E4A"/>
    <w:rsid w:val="0099390E"/>
    <w:rsid w:val="009960E5"/>
    <w:rsid w:val="009A07EC"/>
    <w:rsid w:val="009A0E6E"/>
    <w:rsid w:val="009A153C"/>
    <w:rsid w:val="009A3705"/>
    <w:rsid w:val="009A3EEF"/>
    <w:rsid w:val="009A4F78"/>
    <w:rsid w:val="009A5AF9"/>
    <w:rsid w:val="009A5CEB"/>
    <w:rsid w:val="009A7ADC"/>
    <w:rsid w:val="009B0D30"/>
    <w:rsid w:val="009B2D69"/>
    <w:rsid w:val="009B3331"/>
    <w:rsid w:val="009B4FE1"/>
    <w:rsid w:val="009C10D6"/>
    <w:rsid w:val="009C1457"/>
    <w:rsid w:val="009C19B7"/>
    <w:rsid w:val="009C1FAD"/>
    <w:rsid w:val="009C3B5D"/>
    <w:rsid w:val="009C4578"/>
    <w:rsid w:val="009C5ABB"/>
    <w:rsid w:val="009C728D"/>
    <w:rsid w:val="009C7388"/>
    <w:rsid w:val="009D4C63"/>
    <w:rsid w:val="009D696B"/>
    <w:rsid w:val="009D7C51"/>
    <w:rsid w:val="009E0C8D"/>
    <w:rsid w:val="009E175A"/>
    <w:rsid w:val="009E196C"/>
    <w:rsid w:val="009E44B1"/>
    <w:rsid w:val="009E679C"/>
    <w:rsid w:val="009E6A0A"/>
    <w:rsid w:val="009F1733"/>
    <w:rsid w:val="009F36BF"/>
    <w:rsid w:val="009F3AD2"/>
    <w:rsid w:val="009F41D6"/>
    <w:rsid w:val="009F5C32"/>
    <w:rsid w:val="009F6940"/>
    <w:rsid w:val="00A004C3"/>
    <w:rsid w:val="00A02A24"/>
    <w:rsid w:val="00A0661E"/>
    <w:rsid w:val="00A111B6"/>
    <w:rsid w:val="00A13543"/>
    <w:rsid w:val="00A135A3"/>
    <w:rsid w:val="00A20FD6"/>
    <w:rsid w:val="00A227C9"/>
    <w:rsid w:val="00A22B57"/>
    <w:rsid w:val="00A25E74"/>
    <w:rsid w:val="00A2668B"/>
    <w:rsid w:val="00A26D27"/>
    <w:rsid w:val="00A27A9E"/>
    <w:rsid w:val="00A30B7F"/>
    <w:rsid w:val="00A351FE"/>
    <w:rsid w:val="00A376EE"/>
    <w:rsid w:val="00A41938"/>
    <w:rsid w:val="00A42A99"/>
    <w:rsid w:val="00A439B7"/>
    <w:rsid w:val="00A47160"/>
    <w:rsid w:val="00A5151A"/>
    <w:rsid w:val="00A52FAD"/>
    <w:rsid w:val="00A55096"/>
    <w:rsid w:val="00A57920"/>
    <w:rsid w:val="00A57E0A"/>
    <w:rsid w:val="00A62FFA"/>
    <w:rsid w:val="00A64302"/>
    <w:rsid w:val="00A66571"/>
    <w:rsid w:val="00A67888"/>
    <w:rsid w:val="00A7022D"/>
    <w:rsid w:val="00A70E90"/>
    <w:rsid w:val="00A72D0F"/>
    <w:rsid w:val="00A74E9B"/>
    <w:rsid w:val="00A759C5"/>
    <w:rsid w:val="00A77919"/>
    <w:rsid w:val="00A77A16"/>
    <w:rsid w:val="00A823F6"/>
    <w:rsid w:val="00A8459D"/>
    <w:rsid w:val="00A86282"/>
    <w:rsid w:val="00A8719E"/>
    <w:rsid w:val="00A92C67"/>
    <w:rsid w:val="00A95237"/>
    <w:rsid w:val="00AA01CF"/>
    <w:rsid w:val="00AA0A89"/>
    <w:rsid w:val="00AA0E2F"/>
    <w:rsid w:val="00AA0E35"/>
    <w:rsid w:val="00AA3C7B"/>
    <w:rsid w:val="00AA5368"/>
    <w:rsid w:val="00AA6429"/>
    <w:rsid w:val="00AA73B3"/>
    <w:rsid w:val="00AB7A05"/>
    <w:rsid w:val="00AC01AA"/>
    <w:rsid w:val="00AC09D1"/>
    <w:rsid w:val="00AC1444"/>
    <w:rsid w:val="00AC30E8"/>
    <w:rsid w:val="00AC4516"/>
    <w:rsid w:val="00AC4F72"/>
    <w:rsid w:val="00AC5041"/>
    <w:rsid w:val="00AC5FED"/>
    <w:rsid w:val="00AC77D9"/>
    <w:rsid w:val="00AD0A04"/>
    <w:rsid w:val="00AD69BB"/>
    <w:rsid w:val="00AD6EB2"/>
    <w:rsid w:val="00AE482E"/>
    <w:rsid w:val="00AE5EB7"/>
    <w:rsid w:val="00AF07BB"/>
    <w:rsid w:val="00AF0DCB"/>
    <w:rsid w:val="00AF2115"/>
    <w:rsid w:val="00AF6225"/>
    <w:rsid w:val="00AF6F97"/>
    <w:rsid w:val="00AF741A"/>
    <w:rsid w:val="00B0085C"/>
    <w:rsid w:val="00B01776"/>
    <w:rsid w:val="00B01ADB"/>
    <w:rsid w:val="00B04161"/>
    <w:rsid w:val="00B056F9"/>
    <w:rsid w:val="00B07934"/>
    <w:rsid w:val="00B103CB"/>
    <w:rsid w:val="00B11E3D"/>
    <w:rsid w:val="00B130DF"/>
    <w:rsid w:val="00B13471"/>
    <w:rsid w:val="00B14D2C"/>
    <w:rsid w:val="00B14F05"/>
    <w:rsid w:val="00B153E6"/>
    <w:rsid w:val="00B17E82"/>
    <w:rsid w:val="00B23DC4"/>
    <w:rsid w:val="00B25E30"/>
    <w:rsid w:val="00B40A81"/>
    <w:rsid w:val="00B4290F"/>
    <w:rsid w:val="00B4575A"/>
    <w:rsid w:val="00B46AE2"/>
    <w:rsid w:val="00B472E5"/>
    <w:rsid w:val="00B501A1"/>
    <w:rsid w:val="00B51ADF"/>
    <w:rsid w:val="00B51D5D"/>
    <w:rsid w:val="00B52C73"/>
    <w:rsid w:val="00B552E4"/>
    <w:rsid w:val="00B56490"/>
    <w:rsid w:val="00B575BA"/>
    <w:rsid w:val="00B62111"/>
    <w:rsid w:val="00B62733"/>
    <w:rsid w:val="00B64ABA"/>
    <w:rsid w:val="00B65740"/>
    <w:rsid w:val="00B672D4"/>
    <w:rsid w:val="00B71608"/>
    <w:rsid w:val="00B74393"/>
    <w:rsid w:val="00B76429"/>
    <w:rsid w:val="00B76F71"/>
    <w:rsid w:val="00B817B7"/>
    <w:rsid w:val="00B832BA"/>
    <w:rsid w:val="00B85694"/>
    <w:rsid w:val="00B86471"/>
    <w:rsid w:val="00B876C9"/>
    <w:rsid w:val="00B90CBB"/>
    <w:rsid w:val="00B93402"/>
    <w:rsid w:val="00B946B2"/>
    <w:rsid w:val="00B94B9C"/>
    <w:rsid w:val="00B956D4"/>
    <w:rsid w:val="00B9719B"/>
    <w:rsid w:val="00B97446"/>
    <w:rsid w:val="00BA56B1"/>
    <w:rsid w:val="00BA7432"/>
    <w:rsid w:val="00BA7DAB"/>
    <w:rsid w:val="00BB074D"/>
    <w:rsid w:val="00BB2764"/>
    <w:rsid w:val="00BB555B"/>
    <w:rsid w:val="00BB63A6"/>
    <w:rsid w:val="00BC1AA0"/>
    <w:rsid w:val="00BC1C28"/>
    <w:rsid w:val="00BC2495"/>
    <w:rsid w:val="00BC314A"/>
    <w:rsid w:val="00BC3774"/>
    <w:rsid w:val="00BC3EA6"/>
    <w:rsid w:val="00BC4070"/>
    <w:rsid w:val="00BC7EB9"/>
    <w:rsid w:val="00BC7F85"/>
    <w:rsid w:val="00BD0ADE"/>
    <w:rsid w:val="00BD2643"/>
    <w:rsid w:val="00BD4430"/>
    <w:rsid w:val="00BD56B1"/>
    <w:rsid w:val="00BD6558"/>
    <w:rsid w:val="00BD746B"/>
    <w:rsid w:val="00BE32A6"/>
    <w:rsid w:val="00BE4959"/>
    <w:rsid w:val="00BE5244"/>
    <w:rsid w:val="00BF0823"/>
    <w:rsid w:val="00BF2AD7"/>
    <w:rsid w:val="00BF2F76"/>
    <w:rsid w:val="00BF3022"/>
    <w:rsid w:val="00BF3214"/>
    <w:rsid w:val="00BF3228"/>
    <w:rsid w:val="00BF3FA2"/>
    <w:rsid w:val="00BF5573"/>
    <w:rsid w:val="00BF5591"/>
    <w:rsid w:val="00BF6003"/>
    <w:rsid w:val="00BF60E7"/>
    <w:rsid w:val="00BF65CA"/>
    <w:rsid w:val="00BF74E6"/>
    <w:rsid w:val="00C0393D"/>
    <w:rsid w:val="00C1099C"/>
    <w:rsid w:val="00C13C7C"/>
    <w:rsid w:val="00C14B68"/>
    <w:rsid w:val="00C15867"/>
    <w:rsid w:val="00C1731E"/>
    <w:rsid w:val="00C22398"/>
    <w:rsid w:val="00C227AC"/>
    <w:rsid w:val="00C2296D"/>
    <w:rsid w:val="00C23155"/>
    <w:rsid w:val="00C34E84"/>
    <w:rsid w:val="00C36F73"/>
    <w:rsid w:val="00C407A0"/>
    <w:rsid w:val="00C40C41"/>
    <w:rsid w:val="00C4116F"/>
    <w:rsid w:val="00C44E3B"/>
    <w:rsid w:val="00C45885"/>
    <w:rsid w:val="00C47088"/>
    <w:rsid w:val="00C47C95"/>
    <w:rsid w:val="00C50F22"/>
    <w:rsid w:val="00C513B2"/>
    <w:rsid w:val="00C527F2"/>
    <w:rsid w:val="00C57971"/>
    <w:rsid w:val="00C6133E"/>
    <w:rsid w:val="00C638B4"/>
    <w:rsid w:val="00C64FB5"/>
    <w:rsid w:val="00C65156"/>
    <w:rsid w:val="00C65BD7"/>
    <w:rsid w:val="00C675F7"/>
    <w:rsid w:val="00C76BA4"/>
    <w:rsid w:val="00C76EDE"/>
    <w:rsid w:val="00C77E00"/>
    <w:rsid w:val="00C80AB8"/>
    <w:rsid w:val="00C83A48"/>
    <w:rsid w:val="00C85865"/>
    <w:rsid w:val="00C85E85"/>
    <w:rsid w:val="00C91002"/>
    <w:rsid w:val="00C92E4B"/>
    <w:rsid w:val="00CA21AF"/>
    <w:rsid w:val="00CA2EAE"/>
    <w:rsid w:val="00CA3FE7"/>
    <w:rsid w:val="00CA4AC1"/>
    <w:rsid w:val="00CA59FB"/>
    <w:rsid w:val="00CA5C76"/>
    <w:rsid w:val="00CA63E9"/>
    <w:rsid w:val="00CB0316"/>
    <w:rsid w:val="00CB0934"/>
    <w:rsid w:val="00CB0B11"/>
    <w:rsid w:val="00CB1DBA"/>
    <w:rsid w:val="00CB1F29"/>
    <w:rsid w:val="00CB407A"/>
    <w:rsid w:val="00CB426A"/>
    <w:rsid w:val="00CB5354"/>
    <w:rsid w:val="00CC1256"/>
    <w:rsid w:val="00CC3C9E"/>
    <w:rsid w:val="00CC6A14"/>
    <w:rsid w:val="00CC70A3"/>
    <w:rsid w:val="00CD3C1C"/>
    <w:rsid w:val="00CD4442"/>
    <w:rsid w:val="00CD53C3"/>
    <w:rsid w:val="00CD574E"/>
    <w:rsid w:val="00CD7895"/>
    <w:rsid w:val="00CE020A"/>
    <w:rsid w:val="00CE0866"/>
    <w:rsid w:val="00CE17A7"/>
    <w:rsid w:val="00CE20A9"/>
    <w:rsid w:val="00CE4C22"/>
    <w:rsid w:val="00CE76E5"/>
    <w:rsid w:val="00CF3615"/>
    <w:rsid w:val="00CF41EC"/>
    <w:rsid w:val="00CF5865"/>
    <w:rsid w:val="00CF5D04"/>
    <w:rsid w:val="00D003D1"/>
    <w:rsid w:val="00D00687"/>
    <w:rsid w:val="00D02F43"/>
    <w:rsid w:val="00D04DE4"/>
    <w:rsid w:val="00D063F1"/>
    <w:rsid w:val="00D0664A"/>
    <w:rsid w:val="00D14426"/>
    <w:rsid w:val="00D1453E"/>
    <w:rsid w:val="00D14F22"/>
    <w:rsid w:val="00D20F0F"/>
    <w:rsid w:val="00D21D3F"/>
    <w:rsid w:val="00D23B52"/>
    <w:rsid w:val="00D25D68"/>
    <w:rsid w:val="00D30C4E"/>
    <w:rsid w:val="00D334D2"/>
    <w:rsid w:val="00D354ED"/>
    <w:rsid w:val="00D37391"/>
    <w:rsid w:val="00D4741C"/>
    <w:rsid w:val="00D505AB"/>
    <w:rsid w:val="00D5125E"/>
    <w:rsid w:val="00D51898"/>
    <w:rsid w:val="00D53D9B"/>
    <w:rsid w:val="00D55C36"/>
    <w:rsid w:val="00D57918"/>
    <w:rsid w:val="00D6018A"/>
    <w:rsid w:val="00D63CFD"/>
    <w:rsid w:val="00D65E1D"/>
    <w:rsid w:val="00D70930"/>
    <w:rsid w:val="00D71C31"/>
    <w:rsid w:val="00D73DC6"/>
    <w:rsid w:val="00D7497E"/>
    <w:rsid w:val="00D74C1A"/>
    <w:rsid w:val="00D754C1"/>
    <w:rsid w:val="00D75B4C"/>
    <w:rsid w:val="00D77393"/>
    <w:rsid w:val="00D77A35"/>
    <w:rsid w:val="00D814A3"/>
    <w:rsid w:val="00D81B3E"/>
    <w:rsid w:val="00D81C96"/>
    <w:rsid w:val="00D840FB"/>
    <w:rsid w:val="00D90C70"/>
    <w:rsid w:val="00D90E49"/>
    <w:rsid w:val="00D90E64"/>
    <w:rsid w:val="00D91510"/>
    <w:rsid w:val="00D920A3"/>
    <w:rsid w:val="00D923E1"/>
    <w:rsid w:val="00D92BAC"/>
    <w:rsid w:val="00D9665A"/>
    <w:rsid w:val="00D96ADE"/>
    <w:rsid w:val="00D96C8E"/>
    <w:rsid w:val="00DA036A"/>
    <w:rsid w:val="00DA0CE2"/>
    <w:rsid w:val="00DA2387"/>
    <w:rsid w:val="00DA2DD4"/>
    <w:rsid w:val="00DA31C6"/>
    <w:rsid w:val="00DA3987"/>
    <w:rsid w:val="00DB1EE3"/>
    <w:rsid w:val="00DB372A"/>
    <w:rsid w:val="00DB4A51"/>
    <w:rsid w:val="00DC210A"/>
    <w:rsid w:val="00DC4085"/>
    <w:rsid w:val="00DC6A10"/>
    <w:rsid w:val="00DD3162"/>
    <w:rsid w:val="00DD320C"/>
    <w:rsid w:val="00DD787C"/>
    <w:rsid w:val="00DE01EA"/>
    <w:rsid w:val="00DE1118"/>
    <w:rsid w:val="00DE1240"/>
    <w:rsid w:val="00DE1BD2"/>
    <w:rsid w:val="00DE657E"/>
    <w:rsid w:val="00DF4704"/>
    <w:rsid w:val="00DF4AAA"/>
    <w:rsid w:val="00DF5323"/>
    <w:rsid w:val="00DF741F"/>
    <w:rsid w:val="00E01303"/>
    <w:rsid w:val="00E02117"/>
    <w:rsid w:val="00E024AA"/>
    <w:rsid w:val="00E02729"/>
    <w:rsid w:val="00E038AF"/>
    <w:rsid w:val="00E11A6A"/>
    <w:rsid w:val="00E15C77"/>
    <w:rsid w:val="00E2091A"/>
    <w:rsid w:val="00E20D49"/>
    <w:rsid w:val="00E2155F"/>
    <w:rsid w:val="00E250F1"/>
    <w:rsid w:val="00E265C8"/>
    <w:rsid w:val="00E331FF"/>
    <w:rsid w:val="00E3550D"/>
    <w:rsid w:val="00E4164F"/>
    <w:rsid w:val="00E44823"/>
    <w:rsid w:val="00E4612A"/>
    <w:rsid w:val="00E475CF"/>
    <w:rsid w:val="00E47BFB"/>
    <w:rsid w:val="00E52498"/>
    <w:rsid w:val="00E52838"/>
    <w:rsid w:val="00E614E0"/>
    <w:rsid w:val="00E713F0"/>
    <w:rsid w:val="00E72FDC"/>
    <w:rsid w:val="00E73F7F"/>
    <w:rsid w:val="00E744E3"/>
    <w:rsid w:val="00E753E8"/>
    <w:rsid w:val="00E77B34"/>
    <w:rsid w:val="00E8170C"/>
    <w:rsid w:val="00E81908"/>
    <w:rsid w:val="00E84883"/>
    <w:rsid w:val="00E85409"/>
    <w:rsid w:val="00E8776C"/>
    <w:rsid w:val="00E87E22"/>
    <w:rsid w:val="00E95A01"/>
    <w:rsid w:val="00E96D15"/>
    <w:rsid w:val="00EA429F"/>
    <w:rsid w:val="00EA4661"/>
    <w:rsid w:val="00EA4F9E"/>
    <w:rsid w:val="00EA5344"/>
    <w:rsid w:val="00EA5552"/>
    <w:rsid w:val="00EA598B"/>
    <w:rsid w:val="00EA5AFD"/>
    <w:rsid w:val="00EA63CA"/>
    <w:rsid w:val="00EA6D3B"/>
    <w:rsid w:val="00EA7A1B"/>
    <w:rsid w:val="00EB003B"/>
    <w:rsid w:val="00EB00AD"/>
    <w:rsid w:val="00EB136C"/>
    <w:rsid w:val="00EB2FB0"/>
    <w:rsid w:val="00EB480E"/>
    <w:rsid w:val="00EB5EC6"/>
    <w:rsid w:val="00EB7FC9"/>
    <w:rsid w:val="00EC00A3"/>
    <w:rsid w:val="00EC0747"/>
    <w:rsid w:val="00EC4442"/>
    <w:rsid w:val="00EC4E38"/>
    <w:rsid w:val="00EC77B6"/>
    <w:rsid w:val="00ED102A"/>
    <w:rsid w:val="00ED27E8"/>
    <w:rsid w:val="00ED38FA"/>
    <w:rsid w:val="00ED7137"/>
    <w:rsid w:val="00EE141A"/>
    <w:rsid w:val="00EE2FA2"/>
    <w:rsid w:val="00EE4594"/>
    <w:rsid w:val="00EE6BCB"/>
    <w:rsid w:val="00EF06EA"/>
    <w:rsid w:val="00EF0FA5"/>
    <w:rsid w:val="00EF554A"/>
    <w:rsid w:val="00EF58F0"/>
    <w:rsid w:val="00EF685E"/>
    <w:rsid w:val="00F0318D"/>
    <w:rsid w:val="00F0426A"/>
    <w:rsid w:val="00F07578"/>
    <w:rsid w:val="00F07604"/>
    <w:rsid w:val="00F13B13"/>
    <w:rsid w:val="00F16A87"/>
    <w:rsid w:val="00F16F57"/>
    <w:rsid w:val="00F175A5"/>
    <w:rsid w:val="00F21088"/>
    <w:rsid w:val="00F22C5B"/>
    <w:rsid w:val="00F2423A"/>
    <w:rsid w:val="00F24778"/>
    <w:rsid w:val="00F24C24"/>
    <w:rsid w:val="00F258A3"/>
    <w:rsid w:val="00F25C76"/>
    <w:rsid w:val="00F26731"/>
    <w:rsid w:val="00F27648"/>
    <w:rsid w:val="00F27FD4"/>
    <w:rsid w:val="00F326BF"/>
    <w:rsid w:val="00F327E7"/>
    <w:rsid w:val="00F338A1"/>
    <w:rsid w:val="00F35746"/>
    <w:rsid w:val="00F371A3"/>
    <w:rsid w:val="00F37561"/>
    <w:rsid w:val="00F403E7"/>
    <w:rsid w:val="00F41C0A"/>
    <w:rsid w:val="00F421F9"/>
    <w:rsid w:val="00F447C7"/>
    <w:rsid w:val="00F448E6"/>
    <w:rsid w:val="00F459B4"/>
    <w:rsid w:val="00F5211B"/>
    <w:rsid w:val="00F554A9"/>
    <w:rsid w:val="00F56278"/>
    <w:rsid w:val="00F57E97"/>
    <w:rsid w:val="00F644E0"/>
    <w:rsid w:val="00F64AFB"/>
    <w:rsid w:val="00F66555"/>
    <w:rsid w:val="00F67667"/>
    <w:rsid w:val="00F67E48"/>
    <w:rsid w:val="00F716FD"/>
    <w:rsid w:val="00F722EE"/>
    <w:rsid w:val="00F73A9B"/>
    <w:rsid w:val="00F76522"/>
    <w:rsid w:val="00F80355"/>
    <w:rsid w:val="00F82203"/>
    <w:rsid w:val="00F824F5"/>
    <w:rsid w:val="00F84BDD"/>
    <w:rsid w:val="00F86A7C"/>
    <w:rsid w:val="00F87C43"/>
    <w:rsid w:val="00F901AE"/>
    <w:rsid w:val="00F9422D"/>
    <w:rsid w:val="00F94515"/>
    <w:rsid w:val="00F9513D"/>
    <w:rsid w:val="00F960DE"/>
    <w:rsid w:val="00F97A06"/>
    <w:rsid w:val="00FA1050"/>
    <w:rsid w:val="00FA2EB1"/>
    <w:rsid w:val="00FA342B"/>
    <w:rsid w:val="00FA5722"/>
    <w:rsid w:val="00FA644C"/>
    <w:rsid w:val="00FA77EE"/>
    <w:rsid w:val="00FA7C46"/>
    <w:rsid w:val="00FB0C81"/>
    <w:rsid w:val="00FB485B"/>
    <w:rsid w:val="00FB4CD2"/>
    <w:rsid w:val="00FB64AE"/>
    <w:rsid w:val="00FB6A39"/>
    <w:rsid w:val="00FC12C0"/>
    <w:rsid w:val="00FC1803"/>
    <w:rsid w:val="00FC2200"/>
    <w:rsid w:val="00FC2540"/>
    <w:rsid w:val="00FC2B76"/>
    <w:rsid w:val="00FC2C7D"/>
    <w:rsid w:val="00FC6795"/>
    <w:rsid w:val="00FC70BC"/>
    <w:rsid w:val="00FD0DCF"/>
    <w:rsid w:val="00FD1144"/>
    <w:rsid w:val="00FD54F2"/>
    <w:rsid w:val="00FD5F37"/>
    <w:rsid w:val="00FF0204"/>
    <w:rsid w:val="00FF0DB3"/>
    <w:rsid w:val="00FF11CC"/>
    <w:rsid w:val="00FF3AED"/>
    <w:rsid w:val="00FF5A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8743D"/>
  <w15:docId w15:val="{49EF06B5-B2BE-48DA-BDE0-4955FD33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FooterChar">
    <w:name w:val="Footer Char"/>
    <w:basedOn w:val="DefaultParagraphFont"/>
    <w:link w:val="Footer"/>
    <w:uiPriority w:val="99"/>
    <w:rsid w:val="007F6A9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102</TotalTime>
  <Pages>11</Pages>
  <Words>3401</Words>
  <Characters>19390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Project proposal: Eritrea</vt:lpstr>
    </vt:vector>
  </TitlesOfParts>
  <Company>UNMFS</Company>
  <LinksUpToDate>false</LinksUpToDate>
  <CharactersWithSpaces>22746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Eritrea</dc:title>
  <dc:creator>Elina Yuen</dc:creator>
  <cp:keywords>96th ExCom</cp:keywords>
  <cp:lastModifiedBy>Muriel Aguiar</cp:lastModifiedBy>
  <cp:revision>49</cp:revision>
  <cp:lastPrinted>2001-05-26T16:40:00Z</cp:lastPrinted>
  <dcterms:created xsi:type="dcterms:W3CDTF">2025-04-29T17:40:00Z</dcterms:created>
  <dcterms:modified xsi:type="dcterms:W3CDTF">2025-04-30T19:45:00Z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UNEP/OzL.Pro/ExCom/96/34</vt:lpwstr>
  </property>
  <property fmtid="{D5CDD505-2E9C-101B-9397-08002B2CF9AE}" pid="3" name="Revision date">
    <vt:lpwstr>4/30/2025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