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000" w:type="pct"/>
        <w:tblLook w:val="0000" w:firstRow="0" w:lastRow="0" w:firstColumn="0" w:lastColumn="0" w:noHBand="0" w:noVBand="0"/>
      </w:tblPr>
      <w:tblGrid>
        <w:gridCol w:w="1922"/>
        <w:gridCol w:w="3175"/>
        <w:gridCol w:w="4263"/>
      </w:tblGrid>
      <w:tr w:rsidR="00C15867" w:rsidRPr="00FC0CE8" w14:paraId="263C7718" w14:textId="77777777" w:rsidTr="00AE46E9">
        <w:trPr>
          <w:trHeight w:val="720"/>
        </w:trPr>
        <w:tc>
          <w:tcPr>
            <w:tcW w:w="2723" w:type="pct"/>
            <w:gridSpan w:val="2"/>
            <w:tcBorders>
              <w:bottom w:val="single" w:sz="18" w:space="0" w:color="auto"/>
            </w:tcBorders>
            <w:vAlign w:val="center"/>
          </w:tcPr>
          <w:p w14:paraId="46F32237" w14:textId="77777777" w:rsidR="00C15867" w:rsidRPr="00FC0CE8" w:rsidRDefault="00C15867" w:rsidP="00AE46E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sz w:val="28"/>
                <w:szCs w:val="28"/>
              </w:rPr>
            </w:pPr>
            <w:r w:rsidRPr="00FC0CE8">
              <w:rPr>
                <w:rFonts w:ascii="Univers" w:hAnsi="Univers"/>
                <w:b/>
                <w:sz w:val="28"/>
                <w:szCs w:val="28"/>
              </w:rPr>
              <w:t>UNITED</w:t>
            </w:r>
            <w:r w:rsidRPr="00FC0CE8">
              <w:rPr>
                <w:rFonts w:ascii="Univers" w:hAnsi="Univers"/>
                <w:b/>
                <w:sz w:val="28"/>
                <w:szCs w:val="28"/>
              </w:rPr>
              <w:br/>
              <w:t>NATIONS</w:t>
            </w:r>
          </w:p>
        </w:tc>
        <w:tc>
          <w:tcPr>
            <w:tcW w:w="2277" w:type="pct"/>
            <w:tcBorders>
              <w:bottom w:val="single" w:sz="18" w:space="0" w:color="auto"/>
            </w:tcBorders>
          </w:tcPr>
          <w:p w14:paraId="787471BE" w14:textId="77777777" w:rsidR="00C15867" w:rsidRPr="00FC0CE8" w:rsidRDefault="00C15867" w:rsidP="009848FA">
            <w:pPr>
              <w:jc w:val="right"/>
              <w:rPr>
                <w:sz w:val="52"/>
                <w:szCs w:val="52"/>
              </w:rPr>
            </w:pPr>
            <w:r w:rsidRPr="00FC0CE8">
              <w:rPr>
                <w:rFonts w:ascii="Univers Bold" w:hAnsi="Univers Bold"/>
                <w:b/>
                <w:sz w:val="72"/>
              </w:rPr>
              <w:t>EP</w:t>
            </w:r>
          </w:p>
        </w:tc>
      </w:tr>
      <w:tr w:rsidR="00C15867" w:rsidRPr="00FC0CE8" w14:paraId="16B5AE2D" w14:textId="77777777" w:rsidTr="00B00A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1027" w:type="pct"/>
            <w:tcBorders>
              <w:top w:val="nil"/>
              <w:left w:val="nil"/>
              <w:bottom w:val="single" w:sz="36" w:space="0" w:color="auto"/>
              <w:right w:val="nil"/>
            </w:tcBorders>
          </w:tcPr>
          <w:p w14:paraId="78B18AF0" w14:textId="77777777" w:rsidR="00C15867" w:rsidRPr="00FC0CE8" w:rsidRDefault="00E52838" w:rsidP="009848FA">
            <w:pPr>
              <w:spacing w:before="120"/>
            </w:pPr>
            <w:r w:rsidRPr="00FC0CE8">
              <w:rPr>
                <w:noProof/>
                <w:lang w:eastAsia="zh-CN"/>
              </w:rPr>
              <mc:AlternateContent>
                <mc:Choice Requires="wpg">
                  <w:drawing>
                    <wp:anchor distT="0" distB="0" distL="114300" distR="114300" simplePos="0" relativeHeight="251658240" behindDoc="0" locked="0" layoutInCell="1" allowOverlap="1" wp14:anchorId="6DF0CA3C" wp14:editId="498B5A28">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xmlns:arto="http://schemas.microsoft.com/office/word/2006/arto">
                  <w:pict>
                    <v:group w14:anchorId="0B9BC026" id="Group 1" o:spid="_x0000_s1026" style="position:absolute;margin-left:.2pt;margin-top:2.85pt;width:66.5pt;height:127.25pt;z-index:251658240"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1696" w:type="pct"/>
            <w:tcBorders>
              <w:top w:val="nil"/>
              <w:left w:val="nil"/>
              <w:bottom w:val="single" w:sz="36" w:space="0" w:color="auto"/>
              <w:right w:val="nil"/>
            </w:tcBorders>
          </w:tcPr>
          <w:p w14:paraId="1152DCF9" w14:textId="20EBF3BD" w:rsidR="00C15867" w:rsidRPr="00FC0CE8" w:rsidRDefault="00C15867" w:rsidP="00AE46E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60"/>
              <w:jc w:val="left"/>
            </w:pPr>
            <w:r w:rsidRPr="00FC0CE8">
              <w:rPr>
                <w:rFonts w:ascii="Univers" w:hAnsi="Univers"/>
                <w:b/>
                <w:sz w:val="32"/>
              </w:rPr>
              <w:t>United Nations</w:t>
            </w:r>
            <w:r w:rsidR="00AE46E9" w:rsidRPr="00FC0CE8">
              <w:rPr>
                <w:rFonts w:ascii="Univers" w:hAnsi="Univers"/>
                <w:b/>
                <w:sz w:val="32"/>
              </w:rPr>
              <w:t xml:space="preserve"> </w:t>
            </w:r>
            <w:r w:rsidRPr="00FC0CE8">
              <w:rPr>
                <w:rFonts w:ascii="Univers" w:hAnsi="Univers"/>
                <w:b/>
                <w:sz w:val="32"/>
              </w:rPr>
              <w:t>Environment</w:t>
            </w:r>
            <w:r w:rsidR="00AE46E9" w:rsidRPr="00FC0CE8">
              <w:rPr>
                <w:rFonts w:ascii="Univers" w:hAnsi="Univers"/>
                <w:b/>
                <w:sz w:val="32"/>
              </w:rPr>
              <w:t xml:space="preserve"> </w:t>
            </w:r>
            <w:r w:rsidRPr="00FC0CE8">
              <w:rPr>
                <w:rFonts w:ascii="Univers" w:hAnsi="Univers"/>
                <w:b/>
                <w:sz w:val="32"/>
              </w:rPr>
              <w:t>Programme</w:t>
            </w:r>
          </w:p>
        </w:tc>
        <w:tc>
          <w:tcPr>
            <w:tcW w:w="2277" w:type="pct"/>
            <w:tcBorders>
              <w:top w:val="nil"/>
              <w:left w:val="nil"/>
              <w:bottom w:val="single" w:sz="36" w:space="0" w:color="auto"/>
              <w:right w:val="nil"/>
            </w:tcBorders>
          </w:tcPr>
          <w:p w14:paraId="32F3E79E" w14:textId="77777777" w:rsidR="00C15867" w:rsidRPr="00FC0CE8" w:rsidRDefault="00C15867" w:rsidP="00AE46E9">
            <w:pPr>
              <w:spacing w:before="60"/>
            </w:pPr>
            <w:r w:rsidRPr="00FC0CE8">
              <w:t>Distr.</w:t>
            </w:r>
          </w:p>
          <w:p w14:paraId="520963DA" w14:textId="77777777" w:rsidR="00923540" w:rsidRPr="00FC0CE8" w:rsidRDefault="00923540" w:rsidP="00923540">
            <w:r w:rsidRPr="00FC0CE8">
              <w:t>GENERAL</w:t>
            </w:r>
          </w:p>
          <w:p w14:paraId="4D4878A9" w14:textId="77777777" w:rsidR="00C15867" w:rsidRPr="00FC0CE8" w:rsidRDefault="00C15867" w:rsidP="009848FA"/>
          <w:p w14:paraId="7049DCC2" w14:textId="77777777" w:rsidR="00C15867" w:rsidRPr="00FC0CE8" w:rsidRDefault="00C15867" w:rsidP="009848FA"/>
          <w:p w14:paraId="5CA6F7DC" w14:textId="1727A865" w:rsidR="00C15867" w:rsidRPr="00FC0CE8" w:rsidRDefault="00000000" w:rsidP="009848FA">
            <w:fldSimple w:instr=" DOCPROPERTY &quot;Document number&quot;  \* MERGEFORMAT ">
              <w:r w:rsidR="00C01F73" w:rsidRPr="00FC0CE8">
                <w:t>UNEP/OzL.Pro/ExCom/93/55</w:t>
              </w:r>
            </w:fldSimple>
          </w:p>
          <w:p w14:paraId="0C7F96A8" w14:textId="4CF1D481" w:rsidR="00C15867" w:rsidRPr="00FC0CE8" w:rsidRDefault="00BC2495" w:rsidP="009848FA">
            <w:r w:rsidRPr="00FC0CE8">
              <w:fldChar w:fldCharType="begin"/>
            </w:r>
            <w:r w:rsidR="00851352" w:rsidRPr="00FC0CE8">
              <w:instrText xml:space="preserve"> DOCPROPERTY "Revision date" \@ "d MMMM YYYY"  \* MERGEFORMAT </w:instrText>
            </w:r>
            <w:r w:rsidRPr="00FC0CE8">
              <w:fldChar w:fldCharType="separate"/>
            </w:r>
            <w:r w:rsidR="00D87F61">
              <w:t>27 November 2023</w:t>
            </w:r>
            <w:r w:rsidRPr="00FC0CE8">
              <w:fldChar w:fldCharType="end"/>
            </w:r>
          </w:p>
          <w:p w14:paraId="15C35572" w14:textId="77777777" w:rsidR="00C15867" w:rsidRPr="00FC0CE8" w:rsidRDefault="00C15867" w:rsidP="009848FA">
            <w:pPr>
              <w:rPr>
                <w:caps/>
              </w:rPr>
            </w:pPr>
          </w:p>
          <w:p w14:paraId="01B1A28D" w14:textId="77777777" w:rsidR="00C15867" w:rsidRPr="00FC0CE8" w:rsidRDefault="00C15867" w:rsidP="009848FA">
            <w:r w:rsidRPr="00FC0CE8">
              <w:t>ORIGINAL: ENGLISH</w:t>
            </w:r>
          </w:p>
        </w:tc>
      </w:tr>
    </w:tbl>
    <w:p w14:paraId="52E7BB9B" w14:textId="0CFAB83E" w:rsidR="00CA59FB" w:rsidRPr="00FC0CE8" w:rsidRDefault="00C15867" w:rsidP="00AE46E9">
      <w:pPr>
        <w:spacing w:before="60"/>
        <w:jc w:val="left"/>
      </w:pPr>
      <w:r w:rsidRPr="00FC0CE8">
        <w:t>EXECUTIVE COMMITTEE OF</w:t>
      </w:r>
      <w:r w:rsidRPr="00FC0CE8">
        <w:br/>
        <w:t xml:space="preserve">  THE MULTILATERAL FUND FOR THE</w:t>
      </w:r>
      <w:r w:rsidRPr="00FC0CE8">
        <w:br/>
        <w:t xml:space="preserve">  IMPLEMENTATION OF THE MONTREAL PROTOCOL</w:t>
      </w:r>
      <w:r w:rsidRPr="00FC0CE8">
        <w:br/>
      </w:r>
      <w:r w:rsidR="00CA59FB" w:rsidRPr="00FC0CE8">
        <w:t>Ninety-</w:t>
      </w:r>
      <w:r w:rsidR="006A7A3B" w:rsidRPr="00FC0CE8">
        <w:t>third</w:t>
      </w:r>
      <w:r w:rsidR="00CA59FB" w:rsidRPr="00FC0CE8">
        <w:t xml:space="preserve"> Meeting</w:t>
      </w:r>
    </w:p>
    <w:p w14:paraId="1F151030" w14:textId="77777777" w:rsidR="00CA59FB" w:rsidRPr="00FC0CE8" w:rsidRDefault="00CA59FB" w:rsidP="00CA59FB">
      <w:pPr>
        <w:jc w:val="left"/>
      </w:pPr>
      <w:r w:rsidRPr="00FC0CE8">
        <w:t xml:space="preserve">Montreal, </w:t>
      </w:r>
      <w:r w:rsidR="006A7A3B" w:rsidRPr="00FC0CE8">
        <w:t>15</w:t>
      </w:r>
      <w:r w:rsidR="00407147" w:rsidRPr="00FC0CE8">
        <w:t>-</w:t>
      </w:r>
      <w:r w:rsidR="006A7A3B" w:rsidRPr="00FC0CE8">
        <w:t>19 December</w:t>
      </w:r>
      <w:r w:rsidR="00DA2387" w:rsidRPr="00FC0CE8">
        <w:t xml:space="preserve"> 2023</w:t>
      </w:r>
    </w:p>
    <w:p w14:paraId="061AC3FA" w14:textId="304F57CA" w:rsidR="0079781A" w:rsidRPr="00FC0CE8" w:rsidRDefault="0079781A" w:rsidP="0079781A">
      <w:pPr>
        <w:jc w:val="left"/>
      </w:pPr>
      <w:r w:rsidRPr="00FC0CE8">
        <w:t xml:space="preserve">Item </w:t>
      </w:r>
      <w:r w:rsidR="00933C49" w:rsidRPr="00FC0CE8">
        <w:t>9(</w:t>
      </w:r>
      <w:r w:rsidR="00E84F66" w:rsidRPr="00FC0CE8">
        <w:t>d)</w:t>
      </w:r>
      <w:r w:rsidRPr="00FC0CE8">
        <w:t xml:space="preserve"> of the provisional agenda</w:t>
      </w:r>
      <w:r w:rsidRPr="00FC0CE8">
        <w:rPr>
          <w:rStyle w:val="FootnoteReference"/>
        </w:rPr>
        <w:footnoteReference w:id="2"/>
      </w:r>
    </w:p>
    <w:p w14:paraId="641E98CC" w14:textId="77777777" w:rsidR="00B00AE1" w:rsidRPr="00FC0CE8" w:rsidRDefault="00B00AE1" w:rsidP="00DA764B">
      <w:pPr>
        <w:rPr>
          <w:highlight w:val="lightGray"/>
        </w:rPr>
      </w:pPr>
    </w:p>
    <w:p w14:paraId="06E53209" w14:textId="77777777" w:rsidR="00DA764B" w:rsidRPr="00F31C61" w:rsidRDefault="00DA764B" w:rsidP="00DA764B">
      <w:pPr>
        <w:rPr>
          <w:highlight w:val="lightGray"/>
        </w:rPr>
      </w:pPr>
    </w:p>
    <w:p w14:paraId="512E8EBF" w14:textId="77777777" w:rsidR="0001218E" w:rsidRPr="00F31C61" w:rsidRDefault="0001218E" w:rsidP="00DA764B"/>
    <w:p w14:paraId="575A03AC" w14:textId="77777777" w:rsidR="007F4245" w:rsidRPr="00F31C61" w:rsidRDefault="007F4245" w:rsidP="00DA764B"/>
    <w:p w14:paraId="022718D2" w14:textId="660FBA75" w:rsidR="0001218E" w:rsidRPr="00F31C61" w:rsidRDefault="0001218E" w:rsidP="009848FA">
      <w:pPr>
        <w:jc w:val="center"/>
        <w:rPr>
          <w:b/>
        </w:rPr>
      </w:pPr>
      <w:r w:rsidRPr="00F31C61">
        <w:rPr>
          <w:b/>
        </w:rPr>
        <w:t xml:space="preserve">PROJECT PROPOSAL: </w:t>
      </w:r>
      <w:r w:rsidR="007F4245" w:rsidRPr="00F31C61">
        <w:rPr>
          <w:b/>
        </w:rPr>
        <w:t>GHANA</w:t>
      </w:r>
    </w:p>
    <w:p w14:paraId="30EFE531" w14:textId="77777777" w:rsidR="0001218E" w:rsidRPr="00F31C61" w:rsidRDefault="0001218E" w:rsidP="00DA764B"/>
    <w:p w14:paraId="7E38456B" w14:textId="77777777" w:rsidR="0001218E" w:rsidRPr="00FC0CE8" w:rsidRDefault="0001218E" w:rsidP="00DA764B"/>
    <w:p w14:paraId="4FCC08B0" w14:textId="7D312650" w:rsidR="0001218E" w:rsidRPr="00FC0CE8" w:rsidRDefault="0001218E" w:rsidP="009848FA">
      <w:pPr>
        <w:ind w:firstLine="720"/>
      </w:pPr>
      <w:r w:rsidRPr="00FC0CE8">
        <w:t xml:space="preserve">This document consists of the comments and recommendation of the Secretariat on the following project proposal: </w:t>
      </w:r>
    </w:p>
    <w:p w14:paraId="0FB4F608" w14:textId="29D633C6" w:rsidR="0001218E" w:rsidRPr="00FC0CE8" w:rsidRDefault="0001218E" w:rsidP="005346AE">
      <w:pPr>
        <w:spacing w:before="240" w:after="240"/>
        <w:rPr>
          <w:u w:val="single"/>
        </w:rPr>
      </w:pPr>
      <w:r w:rsidRPr="00FC0CE8">
        <w:rPr>
          <w:u w:val="single"/>
        </w:rPr>
        <w:t>Phase-</w:t>
      </w:r>
      <w:r w:rsidR="00FF7A7C" w:rsidRPr="00FC0CE8">
        <w:rPr>
          <w:u w:val="single"/>
        </w:rPr>
        <w:t>down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01218E" w:rsidRPr="00FC0CE8" w14:paraId="56280817" w14:textId="77777777" w:rsidTr="009848FA">
        <w:tc>
          <w:tcPr>
            <w:tcW w:w="6941" w:type="dxa"/>
          </w:tcPr>
          <w:p w14:paraId="39682340" w14:textId="2442C308" w:rsidR="0001218E" w:rsidRPr="00FC0CE8" w:rsidRDefault="00FF7A7C" w:rsidP="003E53C0">
            <w:pPr>
              <w:pStyle w:val="ListParagraph"/>
              <w:numPr>
                <w:ilvl w:val="0"/>
                <w:numId w:val="7"/>
              </w:numPr>
              <w:ind w:hanging="830"/>
              <w:rPr>
                <w:lang w:val="en-CA"/>
              </w:rPr>
            </w:pPr>
            <w:r w:rsidRPr="00FC0CE8">
              <w:rPr>
                <w:lang w:val="en-CA"/>
              </w:rPr>
              <w:t xml:space="preserve">Kigali </w:t>
            </w:r>
            <w:r w:rsidR="0001218E" w:rsidRPr="00FC0CE8">
              <w:rPr>
                <w:lang w:val="en-CA"/>
              </w:rPr>
              <w:t xml:space="preserve">HFC </w:t>
            </w:r>
            <w:r w:rsidRPr="00FC0CE8">
              <w:rPr>
                <w:lang w:val="en-CA"/>
              </w:rPr>
              <w:t>implementation</w:t>
            </w:r>
            <w:r w:rsidR="0001218E" w:rsidRPr="00FC0CE8">
              <w:rPr>
                <w:lang w:val="en-CA"/>
              </w:rPr>
              <w:t xml:space="preserve"> plan (stage I, </w:t>
            </w:r>
            <w:r w:rsidRPr="00FC0CE8">
              <w:rPr>
                <w:lang w:val="en-CA"/>
              </w:rPr>
              <w:t>first</w:t>
            </w:r>
            <w:r w:rsidR="0001218E" w:rsidRPr="00FC0CE8">
              <w:rPr>
                <w:lang w:val="en-CA"/>
              </w:rPr>
              <w:t xml:space="preserve"> tranche)</w:t>
            </w:r>
          </w:p>
        </w:tc>
        <w:tc>
          <w:tcPr>
            <w:tcW w:w="2409" w:type="dxa"/>
          </w:tcPr>
          <w:p w14:paraId="6B1D17D4" w14:textId="7D7A30BC" w:rsidR="0001218E" w:rsidRPr="00FC0CE8" w:rsidRDefault="003C4F33" w:rsidP="009848FA">
            <w:pPr>
              <w:jc w:val="right"/>
            </w:pPr>
            <w:r w:rsidRPr="00FC0CE8">
              <w:t>UNDP</w:t>
            </w:r>
            <w:r w:rsidR="0001218E" w:rsidRPr="00FC0CE8">
              <w:t xml:space="preserve"> and </w:t>
            </w:r>
            <w:r w:rsidRPr="00FC0CE8">
              <w:t>UNEP</w:t>
            </w:r>
          </w:p>
        </w:tc>
      </w:tr>
    </w:tbl>
    <w:p w14:paraId="58CB3FBB" w14:textId="77777777" w:rsidR="0001218E" w:rsidRPr="00FC0CE8" w:rsidRDefault="0001218E" w:rsidP="009848FA"/>
    <w:p w14:paraId="0858DFEC" w14:textId="77777777" w:rsidR="0001218E" w:rsidRPr="00FC0CE8" w:rsidRDefault="0001218E" w:rsidP="009848FA"/>
    <w:p w14:paraId="05503EE4" w14:textId="77777777" w:rsidR="0001218E" w:rsidRPr="00FC0CE8" w:rsidRDefault="0001218E" w:rsidP="009848FA"/>
    <w:p w14:paraId="1A24E9AB" w14:textId="77777777" w:rsidR="0001218E" w:rsidRPr="00FC0CE8" w:rsidRDefault="0001218E" w:rsidP="009848FA"/>
    <w:p w14:paraId="152504E3" w14:textId="77777777" w:rsidR="0001218E" w:rsidRPr="00FC0CE8" w:rsidRDefault="0001218E" w:rsidP="009848FA">
      <w:pPr>
        <w:jc w:val="left"/>
      </w:pPr>
    </w:p>
    <w:p w14:paraId="4839420B" w14:textId="77777777" w:rsidR="0001218E" w:rsidRPr="00FC0CE8" w:rsidRDefault="0001218E" w:rsidP="009848FA">
      <w:pPr>
        <w:jc w:val="left"/>
      </w:pPr>
      <w:r w:rsidRPr="00FC0CE8">
        <w:br w:type="page"/>
      </w:r>
    </w:p>
    <w:p w14:paraId="3A32CB20" w14:textId="77777777" w:rsidR="0001218E" w:rsidRPr="00FC0CE8" w:rsidRDefault="0001218E" w:rsidP="00C01F73">
      <w:pPr>
        <w:spacing w:after="120"/>
        <w:jc w:val="center"/>
        <w:rPr>
          <w:b/>
        </w:rPr>
      </w:pPr>
      <w:r w:rsidRPr="00FC0CE8">
        <w:rPr>
          <w:b/>
        </w:rPr>
        <w:lastRenderedPageBreak/>
        <w:t>PROJECT EVALUATION SHEET – MULTI-YEAR PROJECTS</w:t>
      </w:r>
    </w:p>
    <w:p w14:paraId="3333B885" w14:textId="0CB70118" w:rsidR="0001218E" w:rsidRPr="00FC0CE8" w:rsidRDefault="00C01F73" w:rsidP="00C01F73">
      <w:pPr>
        <w:spacing w:after="240"/>
        <w:jc w:val="center"/>
        <w:rPr>
          <w:b/>
        </w:rPr>
      </w:pPr>
      <w:r w:rsidRPr="00FC0CE8">
        <w:rPr>
          <w:b/>
        </w:rPr>
        <w:t>G</w:t>
      </w:r>
      <w:r w:rsidR="00BF607C">
        <w:rPr>
          <w:b/>
        </w:rPr>
        <w:t>hana</w:t>
      </w:r>
    </w:p>
    <w:tbl>
      <w:tblPr>
        <w:tblStyle w:val="TableGrid"/>
        <w:tblW w:w="5458" w:type="pct"/>
        <w:tblInd w:w="-431" w:type="dxa"/>
        <w:tblCellMar>
          <w:top w:w="28" w:type="dxa"/>
          <w:bottom w:w="28" w:type="dxa"/>
        </w:tblCellMar>
        <w:tblLook w:val="04A0" w:firstRow="1" w:lastRow="0" w:firstColumn="1" w:lastColumn="0" w:noHBand="0" w:noVBand="1"/>
      </w:tblPr>
      <w:tblGrid>
        <w:gridCol w:w="4644"/>
        <w:gridCol w:w="5562"/>
      </w:tblGrid>
      <w:tr w:rsidR="0001218E" w:rsidRPr="00FC0CE8" w14:paraId="378381C0" w14:textId="77777777" w:rsidTr="0081192A">
        <w:trPr>
          <w:trHeight w:val="248"/>
        </w:trPr>
        <w:tc>
          <w:tcPr>
            <w:tcW w:w="2275" w:type="pct"/>
            <w:shd w:val="clear" w:color="auto" w:fill="auto"/>
          </w:tcPr>
          <w:p w14:paraId="7BC06B7D" w14:textId="77777777" w:rsidR="0001218E" w:rsidRPr="00FC0CE8" w:rsidRDefault="0001218E" w:rsidP="009848FA">
            <w:pPr>
              <w:rPr>
                <w:b/>
                <w:sz w:val="20"/>
              </w:rPr>
            </w:pPr>
            <w:r w:rsidRPr="00FC0CE8">
              <w:rPr>
                <w:b/>
                <w:sz w:val="20"/>
              </w:rPr>
              <w:t>(I) PROJECT TITLE</w:t>
            </w:r>
          </w:p>
        </w:tc>
        <w:tc>
          <w:tcPr>
            <w:tcW w:w="2725" w:type="pct"/>
            <w:shd w:val="clear" w:color="auto" w:fill="auto"/>
          </w:tcPr>
          <w:p w14:paraId="1FE88D5A" w14:textId="77777777" w:rsidR="0001218E" w:rsidRPr="00FC0CE8" w:rsidRDefault="0001218E" w:rsidP="009848FA">
            <w:pPr>
              <w:jc w:val="center"/>
              <w:rPr>
                <w:b/>
                <w:sz w:val="20"/>
              </w:rPr>
            </w:pPr>
            <w:r w:rsidRPr="00FC0CE8">
              <w:rPr>
                <w:b/>
                <w:sz w:val="20"/>
              </w:rPr>
              <w:t>AGENCY</w:t>
            </w:r>
          </w:p>
        </w:tc>
      </w:tr>
      <w:tr w:rsidR="0001218E" w:rsidRPr="00FC0CE8" w14:paraId="0EF36BF8" w14:textId="77777777" w:rsidTr="0081192A">
        <w:trPr>
          <w:trHeight w:val="40"/>
        </w:trPr>
        <w:tc>
          <w:tcPr>
            <w:tcW w:w="2275" w:type="pct"/>
            <w:shd w:val="clear" w:color="auto" w:fill="auto"/>
            <w:vAlign w:val="center"/>
          </w:tcPr>
          <w:p w14:paraId="4B15643D" w14:textId="1643F011" w:rsidR="0001218E" w:rsidRPr="00FC0CE8" w:rsidRDefault="00FF7A7C" w:rsidP="009848FA">
            <w:pPr>
              <w:jc w:val="center"/>
              <w:rPr>
                <w:color w:val="000000" w:themeColor="text1"/>
                <w:sz w:val="20"/>
              </w:rPr>
            </w:pPr>
            <w:r w:rsidRPr="00FC0CE8">
              <w:rPr>
                <w:color w:val="000000" w:themeColor="text1"/>
                <w:sz w:val="20"/>
              </w:rPr>
              <w:t xml:space="preserve">Kigali </w:t>
            </w:r>
            <w:r w:rsidR="0001218E" w:rsidRPr="00FC0CE8">
              <w:rPr>
                <w:color w:val="000000" w:themeColor="text1"/>
                <w:sz w:val="20"/>
              </w:rPr>
              <w:t xml:space="preserve">HFC </w:t>
            </w:r>
            <w:r w:rsidR="006F5895" w:rsidRPr="00FC0CE8">
              <w:rPr>
                <w:color w:val="000000" w:themeColor="text1"/>
                <w:sz w:val="20"/>
              </w:rPr>
              <w:t>implementation</w:t>
            </w:r>
            <w:r w:rsidR="0001218E" w:rsidRPr="00FC0CE8">
              <w:rPr>
                <w:color w:val="000000" w:themeColor="text1"/>
                <w:sz w:val="20"/>
              </w:rPr>
              <w:t xml:space="preserve"> plan (stage I)</w:t>
            </w:r>
          </w:p>
        </w:tc>
        <w:tc>
          <w:tcPr>
            <w:tcW w:w="2725" w:type="pct"/>
            <w:shd w:val="clear" w:color="auto" w:fill="auto"/>
            <w:vAlign w:val="center"/>
          </w:tcPr>
          <w:p w14:paraId="0EB34890" w14:textId="5155E7F8" w:rsidR="0001218E" w:rsidRPr="00FC0CE8" w:rsidRDefault="003C4F33" w:rsidP="009848FA">
            <w:pPr>
              <w:jc w:val="center"/>
              <w:rPr>
                <w:color w:val="000000" w:themeColor="text1"/>
                <w:sz w:val="20"/>
              </w:rPr>
            </w:pPr>
            <w:r w:rsidRPr="00FC0CE8">
              <w:rPr>
                <w:color w:val="000000" w:themeColor="text1"/>
                <w:sz w:val="20"/>
              </w:rPr>
              <w:t>UNDP</w:t>
            </w:r>
            <w:r w:rsidR="0001218E" w:rsidRPr="00FC0CE8">
              <w:rPr>
                <w:color w:val="000000" w:themeColor="text1"/>
                <w:sz w:val="20"/>
              </w:rPr>
              <w:t xml:space="preserve"> (lead), </w:t>
            </w:r>
            <w:r w:rsidRPr="00FC0CE8">
              <w:rPr>
                <w:color w:val="000000" w:themeColor="text1"/>
                <w:sz w:val="20"/>
              </w:rPr>
              <w:t>UNEP</w:t>
            </w:r>
          </w:p>
        </w:tc>
      </w:tr>
    </w:tbl>
    <w:p w14:paraId="2B81D0A7" w14:textId="77777777" w:rsidR="0001218E" w:rsidRPr="00FC0CE8" w:rsidRDefault="0001218E" w:rsidP="009848FA">
      <w:pPr>
        <w:jc w:val="center"/>
        <w:rPr>
          <w:sz w:val="10"/>
          <w:szCs w:val="10"/>
        </w:rPr>
      </w:pPr>
    </w:p>
    <w:tbl>
      <w:tblPr>
        <w:tblStyle w:val="TableGrid"/>
        <w:tblW w:w="5458" w:type="pct"/>
        <w:tblInd w:w="-431" w:type="dxa"/>
        <w:tblCellMar>
          <w:top w:w="28" w:type="dxa"/>
          <w:bottom w:w="28" w:type="dxa"/>
        </w:tblCellMar>
        <w:tblLook w:val="04A0" w:firstRow="1" w:lastRow="0" w:firstColumn="1" w:lastColumn="0" w:noHBand="0" w:noVBand="1"/>
      </w:tblPr>
      <w:tblGrid>
        <w:gridCol w:w="4643"/>
        <w:gridCol w:w="1560"/>
        <w:gridCol w:w="1417"/>
        <w:gridCol w:w="2586"/>
      </w:tblGrid>
      <w:tr w:rsidR="00D921A6" w:rsidRPr="00FC0CE8" w14:paraId="53BF76C8" w14:textId="77777777" w:rsidTr="0081192A">
        <w:trPr>
          <w:trHeight w:val="77"/>
        </w:trPr>
        <w:tc>
          <w:tcPr>
            <w:tcW w:w="4644" w:type="dxa"/>
            <w:shd w:val="clear" w:color="auto" w:fill="auto"/>
          </w:tcPr>
          <w:p w14:paraId="2E2E5C0E" w14:textId="65A4B80D" w:rsidR="00D921A6" w:rsidRPr="00FC0CE8" w:rsidRDefault="00D921A6" w:rsidP="009848FA">
            <w:pPr>
              <w:jc w:val="left"/>
              <w:rPr>
                <w:b/>
                <w:sz w:val="20"/>
              </w:rPr>
            </w:pPr>
            <w:r w:rsidRPr="00FC0CE8">
              <w:rPr>
                <w:b/>
                <w:sz w:val="20"/>
              </w:rPr>
              <w:t>(II) LATEST ARTICLE 7 DATA (Annex F)</w:t>
            </w:r>
          </w:p>
        </w:tc>
        <w:tc>
          <w:tcPr>
            <w:tcW w:w="1560" w:type="dxa"/>
            <w:shd w:val="clear" w:color="auto" w:fill="auto"/>
          </w:tcPr>
          <w:p w14:paraId="438E4034" w14:textId="6371980C" w:rsidR="00D921A6" w:rsidRPr="00FC0CE8" w:rsidRDefault="00D921A6" w:rsidP="00D921A6">
            <w:pPr>
              <w:jc w:val="left"/>
              <w:rPr>
                <w:sz w:val="20"/>
              </w:rPr>
            </w:pPr>
            <w:r w:rsidRPr="00FC0CE8">
              <w:rPr>
                <w:sz w:val="20"/>
              </w:rPr>
              <w:t xml:space="preserve">Year: </w:t>
            </w:r>
            <w:r w:rsidRPr="00FC0CE8">
              <w:rPr>
                <w:color w:val="000000" w:themeColor="text1"/>
                <w:sz w:val="20"/>
              </w:rPr>
              <w:t>2022</w:t>
            </w:r>
          </w:p>
        </w:tc>
        <w:tc>
          <w:tcPr>
            <w:tcW w:w="1417" w:type="dxa"/>
            <w:shd w:val="clear" w:color="auto" w:fill="auto"/>
          </w:tcPr>
          <w:p w14:paraId="0ED5CFEF" w14:textId="020C8977" w:rsidR="00D921A6" w:rsidRPr="00FC0CE8" w:rsidRDefault="008A0553" w:rsidP="0042764B">
            <w:pPr>
              <w:ind w:left="-109"/>
              <w:jc w:val="right"/>
              <w:rPr>
                <w:sz w:val="20"/>
              </w:rPr>
            </w:pPr>
            <w:r w:rsidRPr="00FC0CE8">
              <w:rPr>
                <w:sz w:val="20"/>
              </w:rPr>
              <w:t xml:space="preserve">346.79 </w:t>
            </w:r>
            <w:r w:rsidR="00075F1A" w:rsidRPr="00FC0CE8">
              <w:rPr>
                <w:sz w:val="20"/>
              </w:rPr>
              <w:t>mt</w:t>
            </w:r>
          </w:p>
        </w:tc>
        <w:tc>
          <w:tcPr>
            <w:tcW w:w="2586" w:type="dxa"/>
            <w:shd w:val="clear" w:color="auto" w:fill="auto"/>
          </w:tcPr>
          <w:p w14:paraId="4341F0CB" w14:textId="3A2197B0" w:rsidR="00D921A6" w:rsidRPr="00FC0CE8" w:rsidRDefault="007653BF" w:rsidP="0042764B">
            <w:pPr>
              <w:ind w:left="-110"/>
              <w:jc w:val="right"/>
              <w:rPr>
                <w:sz w:val="20"/>
              </w:rPr>
            </w:pPr>
            <w:r w:rsidRPr="00FC0CE8">
              <w:rPr>
                <w:color w:val="000000" w:themeColor="text1"/>
                <w:sz w:val="20"/>
              </w:rPr>
              <w:t>646,823</w:t>
            </w:r>
            <w:r w:rsidR="0042764B" w:rsidRPr="00FC0CE8">
              <w:rPr>
                <w:color w:val="000000" w:themeColor="text1"/>
                <w:sz w:val="20"/>
              </w:rPr>
              <w:t xml:space="preserve"> </w:t>
            </w:r>
            <w:r w:rsidR="004F6489" w:rsidRPr="00FC0CE8">
              <w:rPr>
                <w:sz w:val="20"/>
              </w:rPr>
              <w:t>CO</w:t>
            </w:r>
            <w:r w:rsidR="004F6489" w:rsidRPr="00FC0CE8">
              <w:rPr>
                <w:sz w:val="20"/>
                <w:vertAlign w:val="subscript"/>
              </w:rPr>
              <w:t>2</w:t>
            </w:r>
            <w:r w:rsidR="004F6489" w:rsidRPr="00FC0CE8">
              <w:rPr>
                <w:sz w:val="20"/>
              </w:rPr>
              <w:t>-eq tonnes</w:t>
            </w:r>
          </w:p>
        </w:tc>
      </w:tr>
    </w:tbl>
    <w:p w14:paraId="733CCB18" w14:textId="77777777" w:rsidR="0001218E" w:rsidRPr="00FC0CE8" w:rsidRDefault="0001218E" w:rsidP="009848FA">
      <w:pPr>
        <w:jc w:val="center"/>
        <w:rPr>
          <w:sz w:val="10"/>
          <w:szCs w:val="10"/>
        </w:rPr>
      </w:pPr>
    </w:p>
    <w:tbl>
      <w:tblPr>
        <w:tblStyle w:val="TableGrid"/>
        <w:tblW w:w="5458" w:type="pct"/>
        <w:tblInd w:w="-431" w:type="dxa"/>
        <w:tblLook w:val="04A0" w:firstRow="1" w:lastRow="0" w:firstColumn="1" w:lastColumn="0" w:noHBand="0" w:noVBand="1"/>
      </w:tblPr>
      <w:tblGrid>
        <w:gridCol w:w="1244"/>
        <w:gridCol w:w="819"/>
        <w:gridCol w:w="641"/>
        <w:gridCol w:w="1127"/>
        <w:gridCol w:w="1125"/>
        <w:gridCol w:w="1127"/>
        <w:gridCol w:w="1182"/>
        <w:gridCol w:w="804"/>
        <w:gridCol w:w="643"/>
        <w:gridCol w:w="1494"/>
      </w:tblGrid>
      <w:tr w:rsidR="0001218E" w:rsidRPr="00FC0CE8" w14:paraId="7FC2FE01" w14:textId="77777777" w:rsidTr="00B6789B">
        <w:trPr>
          <w:trHeight w:val="250"/>
        </w:trPr>
        <w:tc>
          <w:tcPr>
            <w:tcW w:w="3953" w:type="pct"/>
            <w:gridSpan w:val="8"/>
            <w:shd w:val="clear" w:color="auto" w:fill="auto"/>
          </w:tcPr>
          <w:p w14:paraId="7E483BE5" w14:textId="2F808DA7" w:rsidR="0001218E" w:rsidRPr="00FC0CE8" w:rsidRDefault="0001218E" w:rsidP="009848FA">
            <w:pPr>
              <w:jc w:val="left"/>
              <w:rPr>
                <w:b/>
                <w:sz w:val="20"/>
              </w:rPr>
            </w:pPr>
            <w:r w:rsidRPr="00FC0CE8">
              <w:rPr>
                <w:b/>
                <w:sz w:val="20"/>
              </w:rPr>
              <w:t>(III) LATEST COUNTRY PROGRAMME SECTORAL DATA (</w:t>
            </w:r>
            <w:r w:rsidR="0042764B" w:rsidRPr="00FC0CE8">
              <w:rPr>
                <w:b/>
                <w:sz w:val="20"/>
              </w:rPr>
              <w:t>CO</w:t>
            </w:r>
            <w:r w:rsidR="0042764B" w:rsidRPr="00FC0CE8">
              <w:rPr>
                <w:b/>
                <w:sz w:val="20"/>
                <w:vertAlign w:val="subscript"/>
              </w:rPr>
              <w:t>2</w:t>
            </w:r>
            <w:r w:rsidR="0042764B" w:rsidRPr="00FC0CE8">
              <w:rPr>
                <w:b/>
                <w:sz w:val="20"/>
              </w:rPr>
              <w:t>-eq tonnes</w:t>
            </w:r>
            <w:r w:rsidRPr="00FC0CE8">
              <w:rPr>
                <w:b/>
                <w:sz w:val="20"/>
              </w:rPr>
              <w:t>)</w:t>
            </w:r>
          </w:p>
        </w:tc>
        <w:tc>
          <w:tcPr>
            <w:tcW w:w="1047" w:type="pct"/>
            <w:gridSpan w:val="2"/>
            <w:shd w:val="clear" w:color="auto" w:fill="auto"/>
          </w:tcPr>
          <w:p w14:paraId="342EBADA" w14:textId="01EEB345" w:rsidR="0001218E" w:rsidRPr="00FC0CE8" w:rsidRDefault="0001218E" w:rsidP="009848FA">
            <w:pPr>
              <w:spacing w:after="60"/>
              <w:jc w:val="right"/>
              <w:rPr>
                <w:b/>
                <w:sz w:val="20"/>
                <w:highlight w:val="cyan"/>
              </w:rPr>
            </w:pPr>
            <w:r w:rsidRPr="00FC0CE8">
              <w:rPr>
                <w:b/>
                <w:sz w:val="20"/>
              </w:rPr>
              <w:t xml:space="preserve">Year: </w:t>
            </w:r>
            <w:r w:rsidRPr="00FC0CE8">
              <w:rPr>
                <w:b/>
                <w:color w:val="000000" w:themeColor="text1"/>
                <w:sz w:val="20"/>
              </w:rPr>
              <w:t>202</w:t>
            </w:r>
            <w:r w:rsidR="00E95040" w:rsidRPr="00FC0CE8">
              <w:rPr>
                <w:b/>
                <w:color w:val="000000" w:themeColor="text1"/>
                <w:sz w:val="20"/>
              </w:rPr>
              <w:t>2</w:t>
            </w:r>
          </w:p>
        </w:tc>
      </w:tr>
      <w:tr w:rsidR="00D32383" w:rsidRPr="00FC0CE8" w14:paraId="34EED57A" w14:textId="77777777" w:rsidTr="00CB3688">
        <w:trPr>
          <w:trHeight w:val="250"/>
        </w:trPr>
        <w:tc>
          <w:tcPr>
            <w:tcW w:w="610" w:type="pct"/>
            <w:vMerge w:val="restart"/>
            <w:shd w:val="clear" w:color="auto" w:fill="auto"/>
            <w:tcMar>
              <w:left w:w="85" w:type="dxa"/>
              <w:right w:w="85" w:type="dxa"/>
            </w:tcMar>
            <w:vAlign w:val="center"/>
          </w:tcPr>
          <w:p w14:paraId="76977122" w14:textId="77777777" w:rsidR="00D32383" w:rsidRPr="00FC0CE8" w:rsidRDefault="00D32383" w:rsidP="00CA007F">
            <w:pPr>
              <w:jc w:val="center"/>
              <w:rPr>
                <w:sz w:val="20"/>
              </w:rPr>
            </w:pPr>
            <w:r w:rsidRPr="00FC0CE8">
              <w:rPr>
                <w:sz w:val="20"/>
              </w:rPr>
              <w:t>Chemical</w:t>
            </w:r>
          </w:p>
        </w:tc>
        <w:tc>
          <w:tcPr>
            <w:tcW w:w="401" w:type="pct"/>
            <w:vMerge w:val="restart"/>
            <w:shd w:val="clear" w:color="auto" w:fill="auto"/>
            <w:tcMar>
              <w:left w:w="85" w:type="dxa"/>
              <w:right w:w="85" w:type="dxa"/>
            </w:tcMar>
            <w:vAlign w:val="center"/>
          </w:tcPr>
          <w:p w14:paraId="2ADC2076" w14:textId="77777777" w:rsidR="00D32383" w:rsidRPr="00FC0CE8" w:rsidRDefault="00D32383" w:rsidP="00CA007F">
            <w:pPr>
              <w:jc w:val="center"/>
              <w:rPr>
                <w:sz w:val="20"/>
              </w:rPr>
            </w:pPr>
            <w:r w:rsidRPr="00FC0CE8">
              <w:rPr>
                <w:sz w:val="20"/>
              </w:rPr>
              <w:t>Aerosol</w:t>
            </w:r>
          </w:p>
        </w:tc>
        <w:tc>
          <w:tcPr>
            <w:tcW w:w="314" w:type="pct"/>
            <w:vMerge w:val="restart"/>
            <w:shd w:val="clear" w:color="auto" w:fill="auto"/>
            <w:tcMar>
              <w:left w:w="85" w:type="dxa"/>
              <w:right w:w="85" w:type="dxa"/>
            </w:tcMar>
            <w:vAlign w:val="center"/>
          </w:tcPr>
          <w:p w14:paraId="59D61320" w14:textId="77777777" w:rsidR="00D32383" w:rsidRPr="00FC0CE8" w:rsidRDefault="00D32383" w:rsidP="00CA007F">
            <w:pPr>
              <w:jc w:val="center"/>
              <w:rPr>
                <w:sz w:val="20"/>
              </w:rPr>
            </w:pPr>
            <w:r w:rsidRPr="00FC0CE8">
              <w:rPr>
                <w:sz w:val="20"/>
              </w:rPr>
              <w:t>Foam</w:t>
            </w:r>
          </w:p>
        </w:tc>
        <w:tc>
          <w:tcPr>
            <w:tcW w:w="552" w:type="pct"/>
            <w:vMerge w:val="restart"/>
            <w:shd w:val="clear" w:color="auto" w:fill="auto"/>
            <w:tcMar>
              <w:left w:w="85" w:type="dxa"/>
              <w:right w:w="85" w:type="dxa"/>
            </w:tcMar>
            <w:vAlign w:val="center"/>
          </w:tcPr>
          <w:p w14:paraId="04A89EAD" w14:textId="05CC49A6" w:rsidR="00D32383" w:rsidRPr="00FC0CE8" w:rsidRDefault="00D32383" w:rsidP="00CA007F">
            <w:pPr>
              <w:jc w:val="center"/>
              <w:rPr>
                <w:sz w:val="20"/>
              </w:rPr>
            </w:pPr>
            <w:r w:rsidRPr="00FC0CE8">
              <w:rPr>
                <w:sz w:val="20"/>
              </w:rPr>
              <w:t>Firefighting</w:t>
            </w:r>
          </w:p>
        </w:tc>
        <w:tc>
          <w:tcPr>
            <w:tcW w:w="1682" w:type="pct"/>
            <w:gridSpan w:val="3"/>
            <w:shd w:val="clear" w:color="auto" w:fill="auto"/>
            <w:tcMar>
              <w:left w:w="85" w:type="dxa"/>
              <w:right w:w="85" w:type="dxa"/>
            </w:tcMar>
            <w:vAlign w:val="center"/>
          </w:tcPr>
          <w:p w14:paraId="53DC037A" w14:textId="7A56250E" w:rsidR="00D32383" w:rsidRPr="00FC0CE8" w:rsidRDefault="004C249F" w:rsidP="00CA007F">
            <w:pPr>
              <w:jc w:val="center"/>
              <w:rPr>
                <w:sz w:val="20"/>
              </w:rPr>
            </w:pPr>
            <w:r w:rsidRPr="00FC0CE8">
              <w:rPr>
                <w:sz w:val="20"/>
              </w:rPr>
              <w:t>AC and</w:t>
            </w:r>
            <w:r w:rsidR="005B7043" w:rsidRPr="00FC0CE8">
              <w:rPr>
                <w:sz w:val="20"/>
              </w:rPr>
              <w:t xml:space="preserve"> r</w:t>
            </w:r>
            <w:r w:rsidR="00D32383" w:rsidRPr="00FC0CE8">
              <w:rPr>
                <w:sz w:val="20"/>
              </w:rPr>
              <w:t>efrigeration</w:t>
            </w:r>
          </w:p>
        </w:tc>
        <w:tc>
          <w:tcPr>
            <w:tcW w:w="393" w:type="pct"/>
            <w:vMerge w:val="restart"/>
            <w:shd w:val="clear" w:color="auto" w:fill="auto"/>
            <w:tcMar>
              <w:left w:w="85" w:type="dxa"/>
              <w:right w:w="85" w:type="dxa"/>
            </w:tcMar>
            <w:vAlign w:val="center"/>
          </w:tcPr>
          <w:p w14:paraId="3A7E34BD" w14:textId="77777777" w:rsidR="00D32383" w:rsidRPr="00FC0CE8" w:rsidRDefault="00D32383" w:rsidP="00CA007F">
            <w:pPr>
              <w:jc w:val="center"/>
              <w:rPr>
                <w:sz w:val="20"/>
              </w:rPr>
            </w:pPr>
            <w:r w:rsidRPr="00FC0CE8">
              <w:rPr>
                <w:sz w:val="20"/>
              </w:rPr>
              <w:t>Solvent</w:t>
            </w:r>
          </w:p>
        </w:tc>
        <w:tc>
          <w:tcPr>
            <w:tcW w:w="315" w:type="pct"/>
            <w:vMerge w:val="restart"/>
            <w:shd w:val="clear" w:color="auto" w:fill="auto"/>
            <w:tcMar>
              <w:left w:w="85" w:type="dxa"/>
              <w:right w:w="85" w:type="dxa"/>
            </w:tcMar>
            <w:vAlign w:val="center"/>
          </w:tcPr>
          <w:p w14:paraId="7B7F4B83" w14:textId="27798424" w:rsidR="00D32383" w:rsidRPr="00FC0CE8" w:rsidRDefault="00D32383" w:rsidP="00CA007F">
            <w:pPr>
              <w:jc w:val="center"/>
              <w:rPr>
                <w:sz w:val="20"/>
              </w:rPr>
            </w:pPr>
            <w:r w:rsidRPr="00FC0CE8">
              <w:rPr>
                <w:sz w:val="20"/>
              </w:rPr>
              <w:t>Other</w:t>
            </w:r>
          </w:p>
        </w:tc>
        <w:tc>
          <w:tcPr>
            <w:tcW w:w="732" w:type="pct"/>
            <w:vMerge w:val="restart"/>
            <w:shd w:val="clear" w:color="auto" w:fill="auto"/>
            <w:tcMar>
              <w:left w:w="85" w:type="dxa"/>
              <w:right w:w="85" w:type="dxa"/>
            </w:tcMar>
            <w:vAlign w:val="center"/>
          </w:tcPr>
          <w:p w14:paraId="5D80E570" w14:textId="77777777" w:rsidR="00D32383" w:rsidRPr="00FC0CE8" w:rsidRDefault="00D32383" w:rsidP="00CA007F">
            <w:pPr>
              <w:jc w:val="center"/>
              <w:rPr>
                <w:sz w:val="20"/>
              </w:rPr>
            </w:pPr>
            <w:r w:rsidRPr="00FC0CE8">
              <w:rPr>
                <w:sz w:val="20"/>
              </w:rPr>
              <w:t>Total sector consumption</w:t>
            </w:r>
          </w:p>
        </w:tc>
      </w:tr>
      <w:tr w:rsidR="00D32383" w:rsidRPr="00FC0CE8" w14:paraId="6FC3E5F2" w14:textId="77777777" w:rsidTr="00CB3688">
        <w:trPr>
          <w:trHeight w:val="107"/>
        </w:trPr>
        <w:tc>
          <w:tcPr>
            <w:tcW w:w="610" w:type="pct"/>
            <w:vMerge/>
            <w:shd w:val="clear" w:color="auto" w:fill="auto"/>
            <w:tcMar>
              <w:left w:w="85" w:type="dxa"/>
              <w:right w:w="85" w:type="dxa"/>
            </w:tcMar>
            <w:vAlign w:val="center"/>
          </w:tcPr>
          <w:p w14:paraId="1242609B" w14:textId="77777777" w:rsidR="00D32383" w:rsidRPr="00FC0CE8" w:rsidRDefault="00D32383" w:rsidP="00CA007F">
            <w:pPr>
              <w:jc w:val="center"/>
              <w:rPr>
                <w:sz w:val="20"/>
              </w:rPr>
            </w:pPr>
          </w:p>
        </w:tc>
        <w:tc>
          <w:tcPr>
            <w:tcW w:w="401" w:type="pct"/>
            <w:vMerge/>
            <w:shd w:val="clear" w:color="auto" w:fill="auto"/>
            <w:tcMar>
              <w:left w:w="85" w:type="dxa"/>
              <w:right w:w="85" w:type="dxa"/>
            </w:tcMar>
            <w:vAlign w:val="center"/>
          </w:tcPr>
          <w:p w14:paraId="1780E504" w14:textId="77777777" w:rsidR="00D32383" w:rsidRPr="00FC0CE8" w:rsidRDefault="00D32383" w:rsidP="00CA007F">
            <w:pPr>
              <w:jc w:val="center"/>
              <w:rPr>
                <w:sz w:val="20"/>
              </w:rPr>
            </w:pPr>
          </w:p>
        </w:tc>
        <w:tc>
          <w:tcPr>
            <w:tcW w:w="314" w:type="pct"/>
            <w:vMerge/>
            <w:shd w:val="clear" w:color="auto" w:fill="auto"/>
            <w:tcMar>
              <w:left w:w="85" w:type="dxa"/>
              <w:right w:w="85" w:type="dxa"/>
            </w:tcMar>
            <w:vAlign w:val="center"/>
          </w:tcPr>
          <w:p w14:paraId="46DE819A" w14:textId="77777777" w:rsidR="00D32383" w:rsidRPr="00FC0CE8" w:rsidRDefault="00D32383" w:rsidP="00CA007F">
            <w:pPr>
              <w:jc w:val="center"/>
              <w:rPr>
                <w:sz w:val="20"/>
              </w:rPr>
            </w:pPr>
          </w:p>
        </w:tc>
        <w:tc>
          <w:tcPr>
            <w:tcW w:w="552" w:type="pct"/>
            <w:vMerge/>
            <w:shd w:val="clear" w:color="auto" w:fill="auto"/>
            <w:tcMar>
              <w:left w:w="85" w:type="dxa"/>
              <w:right w:w="85" w:type="dxa"/>
            </w:tcMar>
            <w:vAlign w:val="center"/>
          </w:tcPr>
          <w:p w14:paraId="611EBECB" w14:textId="77777777" w:rsidR="00D32383" w:rsidRPr="00FC0CE8" w:rsidRDefault="00D32383" w:rsidP="00CA007F">
            <w:pPr>
              <w:jc w:val="center"/>
              <w:rPr>
                <w:sz w:val="20"/>
              </w:rPr>
            </w:pPr>
          </w:p>
        </w:tc>
        <w:tc>
          <w:tcPr>
            <w:tcW w:w="1103" w:type="pct"/>
            <w:gridSpan w:val="2"/>
            <w:shd w:val="clear" w:color="auto" w:fill="auto"/>
            <w:tcMar>
              <w:left w:w="85" w:type="dxa"/>
              <w:right w:w="85" w:type="dxa"/>
            </w:tcMar>
          </w:tcPr>
          <w:p w14:paraId="29E11954" w14:textId="4E7B9BEB" w:rsidR="00D32383" w:rsidRPr="00FC0CE8" w:rsidRDefault="00D32383" w:rsidP="00CA007F">
            <w:pPr>
              <w:jc w:val="center"/>
              <w:rPr>
                <w:sz w:val="20"/>
              </w:rPr>
            </w:pPr>
            <w:r w:rsidRPr="00FC0CE8">
              <w:rPr>
                <w:sz w:val="20"/>
              </w:rPr>
              <w:t>Manufacturing</w:t>
            </w:r>
          </w:p>
        </w:tc>
        <w:tc>
          <w:tcPr>
            <w:tcW w:w="579" w:type="pct"/>
            <w:vMerge w:val="restart"/>
            <w:shd w:val="clear" w:color="auto" w:fill="auto"/>
            <w:tcMar>
              <w:left w:w="85" w:type="dxa"/>
              <w:right w:w="85" w:type="dxa"/>
            </w:tcMar>
            <w:vAlign w:val="center"/>
          </w:tcPr>
          <w:p w14:paraId="738A6761" w14:textId="77195E69" w:rsidR="00D32383" w:rsidRPr="00FC0CE8" w:rsidRDefault="00D32383" w:rsidP="004D1F17">
            <w:pPr>
              <w:jc w:val="center"/>
              <w:rPr>
                <w:sz w:val="20"/>
              </w:rPr>
            </w:pPr>
            <w:r w:rsidRPr="00FC0CE8">
              <w:rPr>
                <w:sz w:val="20"/>
              </w:rPr>
              <w:t>Servicing</w:t>
            </w:r>
          </w:p>
        </w:tc>
        <w:tc>
          <w:tcPr>
            <w:tcW w:w="393" w:type="pct"/>
            <w:vMerge/>
            <w:shd w:val="clear" w:color="auto" w:fill="auto"/>
            <w:tcMar>
              <w:left w:w="85" w:type="dxa"/>
              <w:right w:w="85" w:type="dxa"/>
            </w:tcMar>
            <w:vAlign w:val="center"/>
          </w:tcPr>
          <w:p w14:paraId="1FACFB30" w14:textId="77777777" w:rsidR="00D32383" w:rsidRPr="00FC0CE8" w:rsidRDefault="00D32383" w:rsidP="00CA007F">
            <w:pPr>
              <w:jc w:val="center"/>
              <w:rPr>
                <w:sz w:val="20"/>
              </w:rPr>
            </w:pPr>
          </w:p>
        </w:tc>
        <w:tc>
          <w:tcPr>
            <w:tcW w:w="315" w:type="pct"/>
            <w:vMerge/>
            <w:shd w:val="clear" w:color="auto" w:fill="auto"/>
            <w:tcMar>
              <w:left w:w="85" w:type="dxa"/>
              <w:right w:w="85" w:type="dxa"/>
            </w:tcMar>
            <w:vAlign w:val="center"/>
          </w:tcPr>
          <w:p w14:paraId="4A2D1928" w14:textId="77777777" w:rsidR="00D32383" w:rsidRPr="00FC0CE8" w:rsidRDefault="00D32383" w:rsidP="00CA007F">
            <w:pPr>
              <w:jc w:val="center"/>
              <w:rPr>
                <w:sz w:val="20"/>
              </w:rPr>
            </w:pPr>
          </w:p>
        </w:tc>
        <w:tc>
          <w:tcPr>
            <w:tcW w:w="732" w:type="pct"/>
            <w:vMerge/>
            <w:shd w:val="clear" w:color="auto" w:fill="auto"/>
            <w:tcMar>
              <w:left w:w="85" w:type="dxa"/>
              <w:right w:w="85" w:type="dxa"/>
            </w:tcMar>
            <w:vAlign w:val="center"/>
          </w:tcPr>
          <w:p w14:paraId="3F2B00A1" w14:textId="77777777" w:rsidR="00D32383" w:rsidRPr="00FC0CE8" w:rsidRDefault="00D32383" w:rsidP="00CA007F">
            <w:pPr>
              <w:jc w:val="center"/>
              <w:rPr>
                <w:sz w:val="20"/>
              </w:rPr>
            </w:pPr>
          </w:p>
        </w:tc>
      </w:tr>
      <w:tr w:rsidR="00D32383" w:rsidRPr="00FC0CE8" w14:paraId="126EAFB8" w14:textId="77777777" w:rsidTr="00CB3688">
        <w:trPr>
          <w:trHeight w:val="96"/>
        </w:trPr>
        <w:tc>
          <w:tcPr>
            <w:tcW w:w="610" w:type="pct"/>
            <w:vMerge/>
            <w:shd w:val="clear" w:color="auto" w:fill="auto"/>
            <w:tcMar>
              <w:left w:w="85" w:type="dxa"/>
              <w:right w:w="85" w:type="dxa"/>
            </w:tcMar>
            <w:vAlign w:val="center"/>
          </w:tcPr>
          <w:p w14:paraId="100BD371" w14:textId="77777777" w:rsidR="00D32383" w:rsidRPr="00FC0CE8" w:rsidRDefault="00D32383" w:rsidP="00CA007F">
            <w:pPr>
              <w:jc w:val="center"/>
              <w:rPr>
                <w:sz w:val="20"/>
              </w:rPr>
            </w:pPr>
          </w:p>
        </w:tc>
        <w:tc>
          <w:tcPr>
            <w:tcW w:w="401" w:type="pct"/>
            <w:vMerge/>
            <w:shd w:val="clear" w:color="auto" w:fill="auto"/>
            <w:tcMar>
              <w:left w:w="85" w:type="dxa"/>
              <w:right w:w="85" w:type="dxa"/>
            </w:tcMar>
            <w:vAlign w:val="center"/>
          </w:tcPr>
          <w:p w14:paraId="30BB5BCF" w14:textId="77777777" w:rsidR="00D32383" w:rsidRPr="00FC0CE8" w:rsidRDefault="00D32383" w:rsidP="00CA007F">
            <w:pPr>
              <w:jc w:val="center"/>
              <w:rPr>
                <w:sz w:val="20"/>
              </w:rPr>
            </w:pPr>
          </w:p>
        </w:tc>
        <w:tc>
          <w:tcPr>
            <w:tcW w:w="314" w:type="pct"/>
            <w:vMerge/>
            <w:shd w:val="clear" w:color="auto" w:fill="auto"/>
            <w:tcMar>
              <w:left w:w="85" w:type="dxa"/>
              <w:right w:w="85" w:type="dxa"/>
            </w:tcMar>
            <w:vAlign w:val="center"/>
          </w:tcPr>
          <w:p w14:paraId="1EBDF229" w14:textId="77777777" w:rsidR="00D32383" w:rsidRPr="00FC0CE8" w:rsidRDefault="00D32383" w:rsidP="00CA007F">
            <w:pPr>
              <w:jc w:val="center"/>
              <w:rPr>
                <w:sz w:val="20"/>
              </w:rPr>
            </w:pPr>
          </w:p>
        </w:tc>
        <w:tc>
          <w:tcPr>
            <w:tcW w:w="552" w:type="pct"/>
            <w:vMerge/>
            <w:shd w:val="clear" w:color="auto" w:fill="auto"/>
            <w:tcMar>
              <w:left w:w="85" w:type="dxa"/>
              <w:right w:w="85" w:type="dxa"/>
            </w:tcMar>
            <w:vAlign w:val="center"/>
          </w:tcPr>
          <w:p w14:paraId="77FFE030" w14:textId="77777777" w:rsidR="00D32383" w:rsidRPr="00FC0CE8" w:rsidRDefault="00D32383" w:rsidP="00CA007F">
            <w:pPr>
              <w:jc w:val="center"/>
              <w:rPr>
                <w:sz w:val="20"/>
              </w:rPr>
            </w:pPr>
          </w:p>
        </w:tc>
        <w:tc>
          <w:tcPr>
            <w:tcW w:w="551" w:type="pct"/>
            <w:shd w:val="clear" w:color="auto" w:fill="auto"/>
            <w:tcMar>
              <w:left w:w="85" w:type="dxa"/>
              <w:right w:w="85" w:type="dxa"/>
            </w:tcMar>
            <w:vAlign w:val="center"/>
          </w:tcPr>
          <w:p w14:paraId="52DFB387" w14:textId="4ECE8252" w:rsidR="00D32383" w:rsidRPr="00FC0CE8" w:rsidRDefault="00D32383" w:rsidP="00CA007F">
            <w:pPr>
              <w:jc w:val="center"/>
              <w:rPr>
                <w:sz w:val="20"/>
              </w:rPr>
            </w:pPr>
            <w:r w:rsidRPr="00FC0CE8">
              <w:rPr>
                <w:sz w:val="20"/>
              </w:rPr>
              <w:t>AC</w:t>
            </w:r>
          </w:p>
        </w:tc>
        <w:tc>
          <w:tcPr>
            <w:tcW w:w="552" w:type="pct"/>
            <w:shd w:val="clear" w:color="auto" w:fill="auto"/>
            <w:tcMar>
              <w:left w:w="85" w:type="dxa"/>
              <w:right w:w="85" w:type="dxa"/>
            </w:tcMar>
            <w:vAlign w:val="center"/>
          </w:tcPr>
          <w:p w14:paraId="0DE7AC30" w14:textId="6D92F9AB" w:rsidR="00D32383" w:rsidRPr="00FC0CE8" w:rsidRDefault="00D32383" w:rsidP="00CA007F">
            <w:pPr>
              <w:jc w:val="center"/>
              <w:rPr>
                <w:sz w:val="20"/>
              </w:rPr>
            </w:pPr>
            <w:r w:rsidRPr="00FC0CE8">
              <w:rPr>
                <w:sz w:val="20"/>
              </w:rPr>
              <w:t>Other</w:t>
            </w:r>
          </w:p>
        </w:tc>
        <w:tc>
          <w:tcPr>
            <w:tcW w:w="579" w:type="pct"/>
            <w:vMerge/>
            <w:shd w:val="clear" w:color="auto" w:fill="auto"/>
            <w:tcMar>
              <w:left w:w="85" w:type="dxa"/>
              <w:right w:w="85" w:type="dxa"/>
            </w:tcMar>
            <w:vAlign w:val="center"/>
          </w:tcPr>
          <w:p w14:paraId="2E4894B7" w14:textId="0D2635B9" w:rsidR="00D32383" w:rsidRPr="00FC0CE8" w:rsidRDefault="00D32383" w:rsidP="00CA007F">
            <w:pPr>
              <w:jc w:val="center"/>
              <w:rPr>
                <w:sz w:val="20"/>
              </w:rPr>
            </w:pPr>
          </w:p>
        </w:tc>
        <w:tc>
          <w:tcPr>
            <w:tcW w:w="393" w:type="pct"/>
            <w:vMerge/>
            <w:shd w:val="clear" w:color="auto" w:fill="auto"/>
            <w:tcMar>
              <w:left w:w="85" w:type="dxa"/>
              <w:right w:w="85" w:type="dxa"/>
            </w:tcMar>
            <w:vAlign w:val="center"/>
          </w:tcPr>
          <w:p w14:paraId="317DECF3" w14:textId="77777777" w:rsidR="00D32383" w:rsidRPr="00FC0CE8" w:rsidRDefault="00D32383" w:rsidP="00CA007F">
            <w:pPr>
              <w:jc w:val="center"/>
              <w:rPr>
                <w:sz w:val="20"/>
              </w:rPr>
            </w:pPr>
          </w:p>
        </w:tc>
        <w:tc>
          <w:tcPr>
            <w:tcW w:w="315" w:type="pct"/>
            <w:vMerge/>
            <w:shd w:val="clear" w:color="auto" w:fill="auto"/>
            <w:tcMar>
              <w:left w:w="85" w:type="dxa"/>
              <w:right w:w="85" w:type="dxa"/>
            </w:tcMar>
            <w:vAlign w:val="center"/>
          </w:tcPr>
          <w:p w14:paraId="46F7F028" w14:textId="77777777" w:rsidR="00D32383" w:rsidRPr="00FC0CE8" w:rsidRDefault="00D32383" w:rsidP="00CA007F">
            <w:pPr>
              <w:jc w:val="center"/>
              <w:rPr>
                <w:sz w:val="20"/>
              </w:rPr>
            </w:pPr>
          </w:p>
        </w:tc>
        <w:tc>
          <w:tcPr>
            <w:tcW w:w="732" w:type="pct"/>
            <w:vMerge/>
            <w:shd w:val="clear" w:color="auto" w:fill="auto"/>
            <w:tcMar>
              <w:left w:w="85" w:type="dxa"/>
              <w:right w:w="85" w:type="dxa"/>
            </w:tcMar>
            <w:vAlign w:val="center"/>
          </w:tcPr>
          <w:p w14:paraId="30C50C1E" w14:textId="77777777" w:rsidR="00D32383" w:rsidRPr="00FC0CE8" w:rsidRDefault="00D32383" w:rsidP="00CA007F">
            <w:pPr>
              <w:jc w:val="center"/>
              <w:rPr>
                <w:sz w:val="20"/>
              </w:rPr>
            </w:pPr>
          </w:p>
        </w:tc>
      </w:tr>
      <w:tr w:rsidR="00CB3688" w:rsidRPr="00FC0CE8" w14:paraId="39859C95" w14:textId="77777777" w:rsidTr="00CB3688">
        <w:trPr>
          <w:trHeight w:val="121"/>
        </w:trPr>
        <w:tc>
          <w:tcPr>
            <w:tcW w:w="610" w:type="pct"/>
            <w:shd w:val="clear" w:color="auto" w:fill="auto"/>
          </w:tcPr>
          <w:p w14:paraId="5C44C464" w14:textId="31132FB9" w:rsidR="00CB3688" w:rsidRPr="00FC0CE8" w:rsidRDefault="00CB3688" w:rsidP="00CB3688">
            <w:pPr>
              <w:spacing w:after="60"/>
              <w:jc w:val="left"/>
              <w:rPr>
                <w:sz w:val="20"/>
              </w:rPr>
            </w:pPr>
            <w:r w:rsidRPr="00FC0CE8">
              <w:rPr>
                <w:color w:val="000000" w:themeColor="text1"/>
                <w:sz w:val="20"/>
              </w:rPr>
              <w:t>HFC-32</w:t>
            </w:r>
          </w:p>
        </w:tc>
        <w:tc>
          <w:tcPr>
            <w:tcW w:w="401" w:type="pct"/>
            <w:shd w:val="clear" w:color="auto" w:fill="auto"/>
          </w:tcPr>
          <w:p w14:paraId="552F0A3E" w14:textId="77777777" w:rsidR="00CB3688" w:rsidRPr="00FC0CE8" w:rsidRDefault="00CB3688" w:rsidP="00CB3688">
            <w:pPr>
              <w:spacing w:after="60"/>
              <w:jc w:val="right"/>
              <w:rPr>
                <w:sz w:val="20"/>
              </w:rPr>
            </w:pPr>
          </w:p>
        </w:tc>
        <w:tc>
          <w:tcPr>
            <w:tcW w:w="314" w:type="pct"/>
            <w:shd w:val="clear" w:color="auto" w:fill="auto"/>
          </w:tcPr>
          <w:p w14:paraId="08A8C52B" w14:textId="77777777" w:rsidR="00CB3688" w:rsidRPr="00FC0CE8" w:rsidRDefault="00CB3688" w:rsidP="00CB3688">
            <w:pPr>
              <w:spacing w:after="60"/>
              <w:jc w:val="right"/>
              <w:rPr>
                <w:sz w:val="20"/>
              </w:rPr>
            </w:pPr>
          </w:p>
        </w:tc>
        <w:tc>
          <w:tcPr>
            <w:tcW w:w="552" w:type="pct"/>
            <w:shd w:val="clear" w:color="auto" w:fill="auto"/>
          </w:tcPr>
          <w:p w14:paraId="4DA0B187" w14:textId="77777777" w:rsidR="00CB3688" w:rsidRPr="00FC0CE8" w:rsidRDefault="00CB3688" w:rsidP="00CB3688">
            <w:pPr>
              <w:spacing w:after="60"/>
              <w:jc w:val="right"/>
              <w:rPr>
                <w:sz w:val="20"/>
              </w:rPr>
            </w:pPr>
          </w:p>
        </w:tc>
        <w:tc>
          <w:tcPr>
            <w:tcW w:w="551" w:type="pct"/>
            <w:shd w:val="clear" w:color="auto" w:fill="auto"/>
          </w:tcPr>
          <w:p w14:paraId="59211238" w14:textId="77777777" w:rsidR="00CB3688" w:rsidRPr="00FC0CE8" w:rsidRDefault="00CB3688" w:rsidP="00CB3688">
            <w:pPr>
              <w:spacing w:after="60"/>
              <w:jc w:val="right"/>
              <w:rPr>
                <w:sz w:val="20"/>
              </w:rPr>
            </w:pPr>
          </w:p>
        </w:tc>
        <w:tc>
          <w:tcPr>
            <w:tcW w:w="552" w:type="pct"/>
            <w:shd w:val="clear" w:color="auto" w:fill="auto"/>
          </w:tcPr>
          <w:p w14:paraId="28C756A5" w14:textId="33B24580" w:rsidR="00CB3688" w:rsidRPr="00FC0CE8" w:rsidRDefault="00CB3688" w:rsidP="00CB3688">
            <w:pPr>
              <w:spacing w:after="60"/>
              <w:jc w:val="right"/>
              <w:rPr>
                <w:sz w:val="20"/>
              </w:rPr>
            </w:pPr>
          </w:p>
        </w:tc>
        <w:tc>
          <w:tcPr>
            <w:tcW w:w="579" w:type="pct"/>
            <w:tcBorders>
              <w:top w:val="single" w:sz="4" w:space="0" w:color="auto"/>
              <w:left w:val="single" w:sz="4" w:space="0" w:color="auto"/>
              <w:bottom w:val="single" w:sz="4" w:space="0" w:color="auto"/>
              <w:right w:val="single" w:sz="4" w:space="0" w:color="auto"/>
            </w:tcBorders>
            <w:shd w:val="clear" w:color="auto" w:fill="auto"/>
          </w:tcPr>
          <w:p w14:paraId="0253C02D" w14:textId="31403040" w:rsidR="00CB3688" w:rsidRPr="00FC0CE8" w:rsidRDefault="00CB3688" w:rsidP="00CB3688">
            <w:pPr>
              <w:spacing w:after="60"/>
              <w:jc w:val="right"/>
              <w:rPr>
                <w:sz w:val="20"/>
              </w:rPr>
            </w:pPr>
            <w:r w:rsidRPr="00FC0CE8">
              <w:rPr>
                <w:color w:val="000000"/>
                <w:sz w:val="20"/>
                <w:szCs w:val="20"/>
              </w:rPr>
              <w:t>250,679</w:t>
            </w:r>
          </w:p>
        </w:tc>
        <w:tc>
          <w:tcPr>
            <w:tcW w:w="393" w:type="pct"/>
            <w:shd w:val="clear" w:color="auto" w:fill="auto"/>
          </w:tcPr>
          <w:p w14:paraId="620035B8" w14:textId="77777777" w:rsidR="00CB3688" w:rsidRPr="00FC0CE8" w:rsidRDefault="00CB3688" w:rsidP="00CB3688">
            <w:pPr>
              <w:spacing w:after="60"/>
              <w:jc w:val="right"/>
              <w:rPr>
                <w:sz w:val="20"/>
              </w:rPr>
            </w:pPr>
          </w:p>
        </w:tc>
        <w:tc>
          <w:tcPr>
            <w:tcW w:w="315" w:type="pct"/>
            <w:shd w:val="clear" w:color="auto" w:fill="auto"/>
          </w:tcPr>
          <w:p w14:paraId="1E7F0BDD" w14:textId="77777777" w:rsidR="00CB3688" w:rsidRPr="00FC0CE8" w:rsidRDefault="00CB3688" w:rsidP="00CB3688">
            <w:pPr>
              <w:spacing w:after="60"/>
              <w:jc w:val="right"/>
              <w:rPr>
                <w:sz w:val="20"/>
              </w:rPr>
            </w:pPr>
          </w:p>
        </w:tc>
        <w:tc>
          <w:tcPr>
            <w:tcW w:w="732" w:type="pct"/>
            <w:tcBorders>
              <w:top w:val="single" w:sz="4" w:space="0" w:color="auto"/>
              <w:left w:val="single" w:sz="4" w:space="0" w:color="auto"/>
              <w:bottom w:val="single" w:sz="4" w:space="0" w:color="auto"/>
              <w:right w:val="single" w:sz="4" w:space="0" w:color="auto"/>
            </w:tcBorders>
            <w:shd w:val="clear" w:color="auto" w:fill="auto"/>
          </w:tcPr>
          <w:p w14:paraId="0AF6CF91" w14:textId="021A5A66" w:rsidR="00CB3688" w:rsidRPr="00FC0CE8" w:rsidRDefault="00CB3688" w:rsidP="00CB3688">
            <w:pPr>
              <w:spacing w:after="60"/>
              <w:jc w:val="right"/>
              <w:rPr>
                <w:sz w:val="20"/>
              </w:rPr>
            </w:pPr>
            <w:r w:rsidRPr="00FC0CE8">
              <w:rPr>
                <w:color w:val="000000"/>
                <w:sz w:val="20"/>
                <w:szCs w:val="20"/>
              </w:rPr>
              <w:t>250,679</w:t>
            </w:r>
          </w:p>
        </w:tc>
      </w:tr>
      <w:tr w:rsidR="00CB3688" w:rsidRPr="00FC0CE8" w14:paraId="43610489" w14:textId="77777777" w:rsidTr="00CB3688">
        <w:trPr>
          <w:trHeight w:val="250"/>
        </w:trPr>
        <w:tc>
          <w:tcPr>
            <w:tcW w:w="610" w:type="pct"/>
            <w:shd w:val="clear" w:color="auto" w:fill="auto"/>
          </w:tcPr>
          <w:p w14:paraId="63091A02" w14:textId="139FAD2D" w:rsidR="00CB3688" w:rsidRPr="00FC0CE8" w:rsidRDefault="00CB3688" w:rsidP="00CB3688">
            <w:pPr>
              <w:spacing w:after="60"/>
              <w:jc w:val="left"/>
              <w:rPr>
                <w:color w:val="000000" w:themeColor="text1"/>
                <w:sz w:val="20"/>
              </w:rPr>
            </w:pPr>
            <w:r w:rsidRPr="00FC0CE8">
              <w:rPr>
                <w:color w:val="000000" w:themeColor="text1"/>
                <w:sz w:val="20"/>
              </w:rPr>
              <w:t>HFC-134a</w:t>
            </w:r>
          </w:p>
        </w:tc>
        <w:tc>
          <w:tcPr>
            <w:tcW w:w="401" w:type="pct"/>
            <w:shd w:val="clear" w:color="auto" w:fill="auto"/>
          </w:tcPr>
          <w:p w14:paraId="6F37B077" w14:textId="77777777" w:rsidR="00CB3688" w:rsidRPr="00FC0CE8" w:rsidRDefault="00CB3688" w:rsidP="00CB3688">
            <w:pPr>
              <w:spacing w:after="60"/>
              <w:jc w:val="right"/>
              <w:rPr>
                <w:sz w:val="20"/>
              </w:rPr>
            </w:pPr>
          </w:p>
        </w:tc>
        <w:tc>
          <w:tcPr>
            <w:tcW w:w="314" w:type="pct"/>
            <w:shd w:val="clear" w:color="auto" w:fill="auto"/>
          </w:tcPr>
          <w:p w14:paraId="4679BB18" w14:textId="77777777" w:rsidR="00CB3688" w:rsidRPr="00FC0CE8" w:rsidRDefault="00CB3688" w:rsidP="00CB3688">
            <w:pPr>
              <w:spacing w:after="60"/>
              <w:jc w:val="right"/>
              <w:rPr>
                <w:sz w:val="20"/>
              </w:rPr>
            </w:pPr>
          </w:p>
        </w:tc>
        <w:tc>
          <w:tcPr>
            <w:tcW w:w="552" w:type="pct"/>
            <w:shd w:val="clear" w:color="auto" w:fill="auto"/>
          </w:tcPr>
          <w:p w14:paraId="470B56EB" w14:textId="77777777" w:rsidR="00CB3688" w:rsidRPr="00FC0CE8" w:rsidRDefault="00CB3688" w:rsidP="00CB3688">
            <w:pPr>
              <w:spacing w:after="60"/>
              <w:jc w:val="right"/>
              <w:rPr>
                <w:sz w:val="20"/>
              </w:rPr>
            </w:pPr>
          </w:p>
        </w:tc>
        <w:tc>
          <w:tcPr>
            <w:tcW w:w="551" w:type="pct"/>
            <w:shd w:val="clear" w:color="auto" w:fill="auto"/>
          </w:tcPr>
          <w:p w14:paraId="19124EFD" w14:textId="77777777" w:rsidR="00CB3688" w:rsidRPr="00FC0CE8" w:rsidRDefault="00CB3688" w:rsidP="00CB3688">
            <w:pPr>
              <w:spacing w:after="60"/>
              <w:jc w:val="right"/>
              <w:rPr>
                <w:sz w:val="20"/>
              </w:rPr>
            </w:pPr>
          </w:p>
        </w:tc>
        <w:tc>
          <w:tcPr>
            <w:tcW w:w="552" w:type="pct"/>
            <w:shd w:val="clear" w:color="auto" w:fill="auto"/>
          </w:tcPr>
          <w:p w14:paraId="6E6CFCAD" w14:textId="77777777" w:rsidR="00CB3688" w:rsidRPr="00FC0CE8" w:rsidRDefault="00CB3688" w:rsidP="00CB3688">
            <w:pPr>
              <w:spacing w:after="60"/>
              <w:jc w:val="right"/>
              <w:rPr>
                <w:sz w:val="20"/>
              </w:rPr>
            </w:pPr>
          </w:p>
        </w:tc>
        <w:tc>
          <w:tcPr>
            <w:tcW w:w="579" w:type="pct"/>
            <w:tcBorders>
              <w:top w:val="nil"/>
              <w:left w:val="single" w:sz="4" w:space="0" w:color="auto"/>
              <w:bottom w:val="single" w:sz="4" w:space="0" w:color="auto"/>
              <w:right w:val="single" w:sz="4" w:space="0" w:color="auto"/>
            </w:tcBorders>
            <w:shd w:val="clear" w:color="auto" w:fill="auto"/>
          </w:tcPr>
          <w:p w14:paraId="66265E99" w14:textId="255D2655" w:rsidR="00CB3688" w:rsidRPr="00FC0CE8" w:rsidRDefault="00CB3688" w:rsidP="00CB3688">
            <w:pPr>
              <w:spacing w:after="60"/>
              <w:jc w:val="right"/>
              <w:rPr>
                <w:sz w:val="20"/>
              </w:rPr>
            </w:pPr>
            <w:r w:rsidRPr="00FC0CE8">
              <w:rPr>
                <w:color w:val="000000"/>
                <w:sz w:val="20"/>
                <w:szCs w:val="20"/>
              </w:rPr>
              <w:t>21,587</w:t>
            </w:r>
          </w:p>
        </w:tc>
        <w:tc>
          <w:tcPr>
            <w:tcW w:w="393" w:type="pct"/>
            <w:shd w:val="clear" w:color="auto" w:fill="auto"/>
          </w:tcPr>
          <w:p w14:paraId="69080732" w14:textId="77777777" w:rsidR="00CB3688" w:rsidRPr="00FC0CE8" w:rsidRDefault="00CB3688" w:rsidP="00CB3688">
            <w:pPr>
              <w:spacing w:after="60"/>
              <w:jc w:val="right"/>
              <w:rPr>
                <w:sz w:val="20"/>
              </w:rPr>
            </w:pPr>
          </w:p>
        </w:tc>
        <w:tc>
          <w:tcPr>
            <w:tcW w:w="315" w:type="pct"/>
            <w:shd w:val="clear" w:color="auto" w:fill="auto"/>
          </w:tcPr>
          <w:p w14:paraId="7408ED6A" w14:textId="77777777" w:rsidR="00CB3688" w:rsidRPr="00FC0CE8" w:rsidRDefault="00CB3688" w:rsidP="00CB3688">
            <w:pPr>
              <w:spacing w:after="60"/>
              <w:jc w:val="right"/>
              <w:rPr>
                <w:sz w:val="20"/>
              </w:rPr>
            </w:pPr>
          </w:p>
        </w:tc>
        <w:tc>
          <w:tcPr>
            <w:tcW w:w="732" w:type="pct"/>
            <w:tcBorders>
              <w:top w:val="nil"/>
              <w:left w:val="single" w:sz="4" w:space="0" w:color="auto"/>
              <w:bottom w:val="single" w:sz="4" w:space="0" w:color="auto"/>
              <w:right w:val="single" w:sz="4" w:space="0" w:color="auto"/>
            </w:tcBorders>
            <w:shd w:val="clear" w:color="auto" w:fill="auto"/>
          </w:tcPr>
          <w:p w14:paraId="1588FD10" w14:textId="480AA2FE" w:rsidR="00CB3688" w:rsidRPr="00FC0CE8" w:rsidRDefault="00CB3688" w:rsidP="00CB3688">
            <w:pPr>
              <w:spacing w:after="60"/>
              <w:jc w:val="right"/>
              <w:rPr>
                <w:sz w:val="20"/>
              </w:rPr>
            </w:pPr>
            <w:r w:rsidRPr="00FC0CE8">
              <w:rPr>
                <w:color w:val="000000"/>
                <w:sz w:val="20"/>
                <w:szCs w:val="20"/>
              </w:rPr>
              <w:t>21,587</w:t>
            </w:r>
          </w:p>
        </w:tc>
      </w:tr>
      <w:tr w:rsidR="00CB3688" w:rsidRPr="00FC0CE8" w14:paraId="5700F2A2" w14:textId="77777777" w:rsidTr="00CB3688">
        <w:trPr>
          <w:trHeight w:val="250"/>
        </w:trPr>
        <w:tc>
          <w:tcPr>
            <w:tcW w:w="610" w:type="pct"/>
            <w:shd w:val="clear" w:color="auto" w:fill="auto"/>
          </w:tcPr>
          <w:p w14:paraId="55D4CEBA" w14:textId="044F7136" w:rsidR="00CB3688" w:rsidRPr="00FC0CE8" w:rsidRDefault="00CB3688" w:rsidP="00CB3688">
            <w:pPr>
              <w:spacing w:after="60"/>
              <w:jc w:val="left"/>
              <w:rPr>
                <w:color w:val="000000" w:themeColor="text1"/>
                <w:sz w:val="20"/>
                <w:highlight w:val="cyan"/>
              </w:rPr>
            </w:pPr>
            <w:r w:rsidRPr="00FC0CE8">
              <w:rPr>
                <w:color w:val="000000" w:themeColor="text1"/>
                <w:sz w:val="20"/>
              </w:rPr>
              <w:t>R-404A</w:t>
            </w:r>
          </w:p>
        </w:tc>
        <w:tc>
          <w:tcPr>
            <w:tcW w:w="401" w:type="pct"/>
            <w:shd w:val="clear" w:color="auto" w:fill="auto"/>
          </w:tcPr>
          <w:p w14:paraId="600BA42A" w14:textId="77777777" w:rsidR="00CB3688" w:rsidRPr="00FC0CE8" w:rsidRDefault="00CB3688" w:rsidP="00CB3688">
            <w:pPr>
              <w:spacing w:after="60"/>
              <w:jc w:val="right"/>
              <w:rPr>
                <w:sz w:val="20"/>
              </w:rPr>
            </w:pPr>
          </w:p>
        </w:tc>
        <w:tc>
          <w:tcPr>
            <w:tcW w:w="314" w:type="pct"/>
            <w:shd w:val="clear" w:color="auto" w:fill="auto"/>
          </w:tcPr>
          <w:p w14:paraId="39A5BCFE" w14:textId="77777777" w:rsidR="00CB3688" w:rsidRPr="00FC0CE8" w:rsidRDefault="00CB3688" w:rsidP="00CB3688">
            <w:pPr>
              <w:spacing w:after="60"/>
              <w:jc w:val="right"/>
              <w:rPr>
                <w:sz w:val="20"/>
              </w:rPr>
            </w:pPr>
          </w:p>
        </w:tc>
        <w:tc>
          <w:tcPr>
            <w:tcW w:w="552" w:type="pct"/>
            <w:shd w:val="clear" w:color="auto" w:fill="auto"/>
          </w:tcPr>
          <w:p w14:paraId="26503F08" w14:textId="77777777" w:rsidR="00CB3688" w:rsidRPr="00FC0CE8" w:rsidRDefault="00CB3688" w:rsidP="00CB3688">
            <w:pPr>
              <w:spacing w:after="60"/>
              <w:jc w:val="right"/>
              <w:rPr>
                <w:sz w:val="20"/>
              </w:rPr>
            </w:pPr>
          </w:p>
        </w:tc>
        <w:tc>
          <w:tcPr>
            <w:tcW w:w="551" w:type="pct"/>
            <w:shd w:val="clear" w:color="auto" w:fill="auto"/>
          </w:tcPr>
          <w:p w14:paraId="5558F94A" w14:textId="77777777" w:rsidR="00CB3688" w:rsidRPr="00FC0CE8" w:rsidRDefault="00CB3688" w:rsidP="00CB3688">
            <w:pPr>
              <w:spacing w:after="60"/>
              <w:jc w:val="right"/>
              <w:rPr>
                <w:sz w:val="20"/>
              </w:rPr>
            </w:pPr>
          </w:p>
        </w:tc>
        <w:tc>
          <w:tcPr>
            <w:tcW w:w="552" w:type="pct"/>
            <w:shd w:val="clear" w:color="auto" w:fill="auto"/>
          </w:tcPr>
          <w:p w14:paraId="6F8ED8D1" w14:textId="7BBB23CA" w:rsidR="00CB3688" w:rsidRPr="00FC0CE8" w:rsidRDefault="00CB3688" w:rsidP="00CB3688">
            <w:pPr>
              <w:spacing w:after="60"/>
              <w:jc w:val="right"/>
              <w:rPr>
                <w:sz w:val="20"/>
              </w:rPr>
            </w:pPr>
          </w:p>
        </w:tc>
        <w:tc>
          <w:tcPr>
            <w:tcW w:w="579" w:type="pct"/>
            <w:tcBorders>
              <w:top w:val="nil"/>
              <w:left w:val="single" w:sz="4" w:space="0" w:color="auto"/>
              <w:bottom w:val="single" w:sz="4" w:space="0" w:color="auto"/>
              <w:right w:val="single" w:sz="4" w:space="0" w:color="auto"/>
            </w:tcBorders>
            <w:shd w:val="clear" w:color="auto" w:fill="auto"/>
          </w:tcPr>
          <w:p w14:paraId="5620ABA2" w14:textId="316AC0BD" w:rsidR="00CB3688" w:rsidRPr="00FC0CE8" w:rsidRDefault="00CB3688" w:rsidP="00CB3688">
            <w:pPr>
              <w:spacing w:after="60"/>
              <w:jc w:val="right"/>
              <w:rPr>
                <w:sz w:val="20"/>
              </w:rPr>
            </w:pPr>
            <w:r w:rsidRPr="00FC0CE8">
              <w:rPr>
                <w:color w:val="000000"/>
                <w:sz w:val="20"/>
                <w:szCs w:val="20"/>
              </w:rPr>
              <w:t>147,531</w:t>
            </w:r>
          </w:p>
        </w:tc>
        <w:tc>
          <w:tcPr>
            <w:tcW w:w="393" w:type="pct"/>
            <w:shd w:val="clear" w:color="auto" w:fill="auto"/>
          </w:tcPr>
          <w:p w14:paraId="3E653A4C" w14:textId="77777777" w:rsidR="00CB3688" w:rsidRPr="00FC0CE8" w:rsidRDefault="00CB3688" w:rsidP="00CB3688">
            <w:pPr>
              <w:spacing w:after="60"/>
              <w:jc w:val="right"/>
              <w:rPr>
                <w:sz w:val="20"/>
              </w:rPr>
            </w:pPr>
          </w:p>
        </w:tc>
        <w:tc>
          <w:tcPr>
            <w:tcW w:w="315" w:type="pct"/>
            <w:shd w:val="clear" w:color="auto" w:fill="auto"/>
          </w:tcPr>
          <w:p w14:paraId="099A73B9" w14:textId="77777777" w:rsidR="00CB3688" w:rsidRPr="00FC0CE8" w:rsidRDefault="00CB3688" w:rsidP="00CB3688">
            <w:pPr>
              <w:spacing w:after="60"/>
              <w:jc w:val="right"/>
              <w:rPr>
                <w:sz w:val="20"/>
              </w:rPr>
            </w:pPr>
          </w:p>
        </w:tc>
        <w:tc>
          <w:tcPr>
            <w:tcW w:w="732" w:type="pct"/>
            <w:tcBorders>
              <w:top w:val="nil"/>
              <w:left w:val="single" w:sz="4" w:space="0" w:color="auto"/>
              <w:bottom w:val="single" w:sz="4" w:space="0" w:color="auto"/>
              <w:right w:val="single" w:sz="4" w:space="0" w:color="auto"/>
            </w:tcBorders>
            <w:shd w:val="clear" w:color="auto" w:fill="auto"/>
          </w:tcPr>
          <w:p w14:paraId="05563376" w14:textId="5B1BBCFF" w:rsidR="00CB3688" w:rsidRPr="00FC0CE8" w:rsidRDefault="00CB3688" w:rsidP="00CB3688">
            <w:pPr>
              <w:spacing w:after="60"/>
              <w:jc w:val="right"/>
              <w:rPr>
                <w:color w:val="000000" w:themeColor="text1"/>
                <w:sz w:val="20"/>
                <w:highlight w:val="cyan"/>
              </w:rPr>
            </w:pPr>
            <w:r w:rsidRPr="00FC0CE8">
              <w:rPr>
                <w:color w:val="000000"/>
                <w:sz w:val="20"/>
                <w:szCs w:val="20"/>
              </w:rPr>
              <w:t>147,531</w:t>
            </w:r>
          </w:p>
        </w:tc>
      </w:tr>
      <w:tr w:rsidR="00CB3688" w:rsidRPr="00FC0CE8" w14:paraId="3E4E19DE" w14:textId="77777777" w:rsidTr="00CB3688">
        <w:trPr>
          <w:trHeight w:val="250"/>
        </w:trPr>
        <w:tc>
          <w:tcPr>
            <w:tcW w:w="610" w:type="pct"/>
            <w:shd w:val="clear" w:color="auto" w:fill="auto"/>
          </w:tcPr>
          <w:p w14:paraId="1692E86F" w14:textId="42557C70" w:rsidR="00CB3688" w:rsidRPr="00FC0CE8" w:rsidRDefault="00CB3688" w:rsidP="00CB3688">
            <w:pPr>
              <w:spacing w:after="60"/>
              <w:jc w:val="left"/>
              <w:rPr>
                <w:color w:val="000000" w:themeColor="text1"/>
                <w:sz w:val="20"/>
              </w:rPr>
            </w:pPr>
            <w:r w:rsidRPr="00FC0CE8">
              <w:rPr>
                <w:color w:val="000000" w:themeColor="text1"/>
                <w:sz w:val="20"/>
              </w:rPr>
              <w:t>R-407C</w:t>
            </w:r>
          </w:p>
        </w:tc>
        <w:tc>
          <w:tcPr>
            <w:tcW w:w="401" w:type="pct"/>
            <w:shd w:val="clear" w:color="auto" w:fill="auto"/>
          </w:tcPr>
          <w:p w14:paraId="1CEBA3DF" w14:textId="77777777" w:rsidR="00CB3688" w:rsidRPr="00FC0CE8" w:rsidRDefault="00CB3688" w:rsidP="00CB3688">
            <w:pPr>
              <w:spacing w:after="60"/>
              <w:jc w:val="right"/>
              <w:rPr>
                <w:sz w:val="20"/>
              </w:rPr>
            </w:pPr>
          </w:p>
        </w:tc>
        <w:tc>
          <w:tcPr>
            <w:tcW w:w="314" w:type="pct"/>
            <w:shd w:val="clear" w:color="auto" w:fill="auto"/>
          </w:tcPr>
          <w:p w14:paraId="16FA68AC" w14:textId="77777777" w:rsidR="00CB3688" w:rsidRPr="00FC0CE8" w:rsidRDefault="00CB3688" w:rsidP="00CB3688">
            <w:pPr>
              <w:spacing w:after="60"/>
              <w:jc w:val="right"/>
              <w:rPr>
                <w:sz w:val="20"/>
              </w:rPr>
            </w:pPr>
          </w:p>
        </w:tc>
        <w:tc>
          <w:tcPr>
            <w:tcW w:w="552" w:type="pct"/>
            <w:shd w:val="clear" w:color="auto" w:fill="auto"/>
          </w:tcPr>
          <w:p w14:paraId="1F8E4CFA" w14:textId="77777777" w:rsidR="00CB3688" w:rsidRPr="00FC0CE8" w:rsidRDefault="00CB3688" w:rsidP="00CB3688">
            <w:pPr>
              <w:spacing w:after="60"/>
              <w:jc w:val="right"/>
              <w:rPr>
                <w:sz w:val="20"/>
              </w:rPr>
            </w:pPr>
          </w:p>
        </w:tc>
        <w:tc>
          <w:tcPr>
            <w:tcW w:w="551" w:type="pct"/>
            <w:shd w:val="clear" w:color="auto" w:fill="auto"/>
          </w:tcPr>
          <w:p w14:paraId="10D2DE5F" w14:textId="77777777" w:rsidR="00CB3688" w:rsidRPr="00FC0CE8" w:rsidRDefault="00CB3688" w:rsidP="00CB3688">
            <w:pPr>
              <w:spacing w:after="60"/>
              <w:jc w:val="right"/>
              <w:rPr>
                <w:sz w:val="20"/>
              </w:rPr>
            </w:pPr>
          </w:p>
        </w:tc>
        <w:tc>
          <w:tcPr>
            <w:tcW w:w="552" w:type="pct"/>
            <w:shd w:val="clear" w:color="auto" w:fill="auto"/>
          </w:tcPr>
          <w:p w14:paraId="312BD908" w14:textId="1A5382F0" w:rsidR="00CB3688" w:rsidRPr="00FC0CE8" w:rsidRDefault="00CB3688" w:rsidP="00CB3688">
            <w:pPr>
              <w:spacing w:after="60"/>
              <w:jc w:val="right"/>
              <w:rPr>
                <w:sz w:val="20"/>
              </w:rPr>
            </w:pPr>
          </w:p>
        </w:tc>
        <w:tc>
          <w:tcPr>
            <w:tcW w:w="579" w:type="pct"/>
            <w:tcBorders>
              <w:top w:val="nil"/>
              <w:left w:val="single" w:sz="4" w:space="0" w:color="auto"/>
              <w:bottom w:val="single" w:sz="4" w:space="0" w:color="auto"/>
              <w:right w:val="single" w:sz="4" w:space="0" w:color="auto"/>
            </w:tcBorders>
            <w:shd w:val="clear" w:color="auto" w:fill="auto"/>
          </w:tcPr>
          <w:p w14:paraId="7A31C2F2" w14:textId="6EB58FA2" w:rsidR="00CB3688" w:rsidRPr="00FC0CE8" w:rsidRDefault="00CB3688" w:rsidP="00CB3688">
            <w:pPr>
              <w:spacing w:after="60"/>
              <w:jc w:val="right"/>
              <w:rPr>
                <w:sz w:val="20"/>
              </w:rPr>
            </w:pPr>
            <w:r w:rsidRPr="00FC0CE8">
              <w:rPr>
                <w:color w:val="000000"/>
                <w:sz w:val="20"/>
                <w:szCs w:val="20"/>
              </w:rPr>
              <w:t>59,956</w:t>
            </w:r>
          </w:p>
        </w:tc>
        <w:tc>
          <w:tcPr>
            <w:tcW w:w="393" w:type="pct"/>
            <w:shd w:val="clear" w:color="auto" w:fill="auto"/>
          </w:tcPr>
          <w:p w14:paraId="6210C336" w14:textId="77777777" w:rsidR="00CB3688" w:rsidRPr="00FC0CE8" w:rsidRDefault="00CB3688" w:rsidP="00CB3688">
            <w:pPr>
              <w:spacing w:after="60"/>
              <w:jc w:val="right"/>
              <w:rPr>
                <w:sz w:val="20"/>
              </w:rPr>
            </w:pPr>
          </w:p>
        </w:tc>
        <w:tc>
          <w:tcPr>
            <w:tcW w:w="315" w:type="pct"/>
            <w:shd w:val="clear" w:color="auto" w:fill="auto"/>
          </w:tcPr>
          <w:p w14:paraId="381DCDDA" w14:textId="77777777" w:rsidR="00CB3688" w:rsidRPr="00FC0CE8" w:rsidRDefault="00CB3688" w:rsidP="00CB3688">
            <w:pPr>
              <w:spacing w:after="60"/>
              <w:jc w:val="right"/>
              <w:rPr>
                <w:sz w:val="20"/>
              </w:rPr>
            </w:pPr>
          </w:p>
        </w:tc>
        <w:tc>
          <w:tcPr>
            <w:tcW w:w="732" w:type="pct"/>
            <w:tcBorders>
              <w:top w:val="nil"/>
              <w:left w:val="single" w:sz="4" w:space="0" w:color="auto"/>
              <w:bottom w:val="single" w:sz="4" w:space="0" w:color="auto"/>
              <w:right w:val="single" w:sz="4" w:space="0" w:color="auto"/>
            </w:tcBorders>
            <w:shd w:val="clear" w:color="auto" w:fill="auto"/>
          </w:tcPr>
          <w:p w14:paraId="6A6EF8DD" w14:textId="522E617F" w:rsidR="00CB3688" w:rsidRPr="00FC0CE8" w:rsidRDefault="00CB3688" w:rsidP="00CB3688">
            <w:pPr>
              <w:spacing w:after="60"/>
              <w:jc w:val="right"/>
              <w:rPr>
                <w:color w:val="000000" w:themeColor="text1"/>
                <w:sz w:val="20"/>
                <w:highlight w:val="cyan"/>
              </w:rPr>
            </w:pPr>
            <w:r w:rsidRPr="00FC0CE8">
              <w:rPr>
                <w:color w:val="000000"/>
                <w:sz w:val="20"/>
                <w:szCs w:val="20"/>
              </w:rPr>
              <w:t>59,956</w:t>
            </w:r>
          </w:p>
        </w:tc>
      </w:tr>
      <w:tr w:rsidR="00CB3688" w:rsidRPr="00FC0CE8" w14:paraId="2450C857" w14:textId="77777777" w:rsidTr="00CB3688">
        <w:trPr>
          <w:trHeight w:val="250"/>
        </w:trPr>
        <w:tc>
          <w:tcPr>
            <w:tcW w:w="610" w:type="pct"/>
            <w:shd w:val="clear" w:color="auto" w:fill="auto"/>
          </w:tcPr>
          <w:p w14:paraId="68DA2863" w14:textId="16A060C6" w:rsidR="00CB3688" w:rsidRPr="00FC0CE8" w:rsidRDefault="00CB3688" w:rsidP="00CB3688">
            <w:pPr>
              <w:spacing w:after="60"/>
              <w:jc w:val="left"/>
              <w:rPr>
                <w:color w:val="000000" w:themeColor="text1"/>
                <w:sz w:val="20"/>
              </w:rPr>
            </w:pPr>
            <w:r w:rsidRPr="00FC0CE8">
              <w:rPr>
                <w:color w:val="000000" w:themeColor="text1"/>
                <w:sz w:val="20"/>
              </w:rPr>
              <w:t>R-410A</w:t>
            </w:r>
          </w:p>
        </w:tc>
        <w:tc>
          <w:tcPr>
            <w:tcW w:w="401" w:type="pct"/>
            <w:shd w:val="clear" w:color="auto" w:fill="auto"/>
          </w:tcPr>
          <w:p w14:paraId="144C4A17" w14:textId="77777777" w:rsidR="00CB3688" w:rsidRPr="00FC0CE8" w:rsidRDefault="00CB3688" w:rsidP="00CB3688">
            <w:pPr>
              <w:spacing w:after="60"/>
              <w:jc w:val="right"/>
              <w:rPr>
                <w:sz w:val="20"/>
              </w:rPr>
            </w:pPr>
          </w:p>
        </w:tc>
        <w:tc>
          <w:tcPr>
            <w:tcW w:w="314" w:type="pct"/>
            <w:shd w:val="clear" w:color="auto" w:fill="auto"/>
          </w:tcPr>
          <w:p w14:paraId="4DC30BF4" w14:textId="77777777" w:rsidR="00CB3688" w:rsidRPr="00FC0CE8" w:rsidRDefault="00CB3688" w:rsidP="00CB3688">
            <w:pPr>
              <w:spacing w:after="60"/>
              <w:jc w:val="right"/>
              <w:rPr>
                <w:sz w:val="20"/>
              </w:rPr>
            </w:pPr>
          </w:p>
        </w:tc>
        <w:tc>
          <w:tcPr>
            <w:tcW w:w="552" w:type="pct"/>
            <w:shd w:val="clear" w:color="auto" w:fill="auto"/>
          </w:tcPr>
          <w:p w14:paraId="4EAE60F0" w14:textId="77777777" w:rsidR="00CB3688" w:rsidRPr="00FC0CE8" w:rsidRDefault="00CB3688" w:rsidP="00CB3688">
            <w:pPr>
              <w:spacing w:after="60"/>
              <w:jc w:val="right"/>
              <w:rPr>
                <w:sz w:val="20"/>
              </w:rPr>
            </w:pPr>
          </w:p>
        </w:tc>
        <w:tc>
          <w:tcPr>
            <w:tcW w:w="551" w:type="pct"/>
            <w:shd w:val="clear" w:color="auto" w:fill="auto"/>
          </w:tcPr>
          <w:p w14:paraId="12C9B41A" w14:textId="77777777" w:rsidR="00CB3688" w:rsidRPr="00FC0CE8" w:rsidRDefault="00CB3688" w:rsidP="00CB3688">
            <w:pPr>
              <w:spacing w:after="60"/>
              <w:jc w:val="right"/>
              <w:rPr>
                <w:sz w:val="20"/>
              </w:rPr>
            </w:pPr>
          </w:p>
        </w:tc>
        <w:tc>
          <w:tcPr>
            <w:tcW w:w="552" w:type="pct"/>
            <w:shd w:val="clear" w:color="auto" w:fill="auto"/>
          </w:tcPr>
          <w:p w14:paraId="5F0F05E9" w14:textId="77777777" w:rsidR="00CB3688" w:rsidRPr="00FC0CE8" w:rsidRDefault="00CB3688" w:rsidP="00CB3688">
            <w:pPr>
              <w:spacing w:after="60"/>
              <w:jc w:val="right"/>
              <w:rPr>
                <w:sz w:val="20"/>
              </w:rPr>
            </w:pPr>
          </w:p>
        </w:tc>
        <w:tc>
          <w:tcPr>
            <w:tcW w:w="579" w:type="pct"/>
            <w:tcBorders>
              <w:top w:val="nil"/>
              <w:left w:val="single" w:sz="4" w:space="0" w:color="auto"/>
              <w:bottom w:val="single" w:sz="4" w:space="0" w:color="auto"/>
              <w:right w:val="single" w:sz="4" w:space="0" w:color="auto"/>
            </w:tcBorders>
            <w:shd w:val="clear" w:color="auto" w:fill="auto"/>
          </w:tcPr>
          <w:p w14:paraId="5E62ABE3" w14:textId="25C2F999" w:rsidR="00CB3688" w:rsidRPr="00FC0CE8" w:rsidRDefault="00CB3688" w:rsidP="00CB3688">
            <w:pPr>
              <w:spacing w:after="60"/>
              <w:jc w:val="right"/>
              <w:rPr>
                <w:sz w:val="20"/>
              </w:rPr>
            </w:pPr>
            <w:r w:rsidRPr="00FC0CE8">
              <w:rPr>
                <w:color w:val="000000"/>
                <w:sz w:val="20"/>
                <w:szCs w:val="20"/>
              </w:rPr>
              <w:t>114,708</w:t>
            </w:r>
          </w:p>
        </w:tc>
        <w:tc>
          <w:tcPr>
            <w:tcW w:w="393" w:type="pct"/>
            <w:shd w:val="clear" w:color="auto" w:fill="auto"/>
          </w:tcPr>
          <w:p w14:paraId="0A69010E" w14:textId="77777777" w:rsidR="00CB3688" w:rsidRPr="00FC0CE8" w:rsidRDefault="00CB3688" w:rsidP="00CB3688">
            <w:pPr>
              <w:spacing w:after="60"/>
              <w:jc w:val="right"/>
              <w:rPr>
                <w:sz w:val="20"/>
              </w:rPr>
            </w:pPr>
          </w:p>
        </w:tc>
        <w:tc>
          <w:tcPr>
            <w:tcW w:w="315" w:type="pct"/>
            <w:shd w:val="clear" w:color="auto" w:fill="auto"/>
          </w:tcPr>
          <w:p w14:paraId="795A248A" w14:textId="77777777" w:rsidR="00CB3688" w:rsidRPr="00FC0CE8" w:rsidRDefault="00CB3688" w:rsidP="00CB3688">
            <w:pPr>
              <w:spacing w:after="60"/>
              <w:jc w:val="right"/>
              <w:rPr>
                <w:sz w:val="20"/>
              </w:rPr>
            </w:pPr>
          </w:p>
        </w:tc>
        <w:tc>
          <w:tcPr>
            <w:tcW w:w="732" w:type="pct"/>
            <w:tcBorders>
              <w:top w:val="nil"/>
              <w:left w:val="single" w:sz="4" w:space="0" w:color="auto"/>
              <w:bottom w:val="single" w:sz="4" w:space="0" w:color="auto"/>
              <w:right w:val="single" w:sz="4" w:space="0" w:color="auto"/>
            </w:tcBorders>
            <w:shd w:val="clear" w:color="auto" w:fill="auto"/>
          </w:tcPr>
          <w:p w14:paraId="1238B3A7" w14:textId="585F1D53" w:rsidR="00CB3688" w:rsidRPr="00FC0CE8" w:rsidRDefault="00CB3688" w:rsidP="00CB3688">
            <w:pPr>
              <w:spacing w:after="60"/>
              <w:jc w:val="right"/>
              <w:rPr>
                <w:color w:val="000000" w:themeColor="text1"/>
                <w:sz w:val="20"/>
                <w:highlight w:val="cyan"/>
              </w:rPr>
            </w:pPr>
            <w:r w:rsidRPr="00FC0CE8">
              <w:rPr>
                <w:color w:val="000000"/>
                <w:sz w:val="20"/>
                <w:szCs w:val="20"/>
              </w:rPr>
              <w:t>114,708</w:t>
            </w:r>
          </w:p>
        </w:tc>
      </w:tr>
      <w:tr w:rsidR="00CB3688" w:rsidRPr="00FC0CE8" w14:paraId="31A4169B" w14:textId="77777777" w:rsidTr="00CB3688">
        <w:trPr>
          <w:trHeight w:val="250"/>
        </w:trPr>
        <w:tc>
          <w:tcPr>
            <w:tcW w:w="610" w:type="pct"/>
            <w:shd w:val="clear" w:color="auto" w:fill="auto"/>
          </w:tcPr>
          <w:p w14:paraId="1F0730F9" w14:textId="6E9686E6" w:rsidR="00CB3688" w:rsidRPr="00FC0CE8" w:rsidRDefault="00CB3688" w:rsidP="00CB3688">
            <w:pPr>
              <w:spacing w:after="60"/>
              <w:jc w:val="left"/>
              <w:rPr>
                <w:color w:val="000000" w:themeColor="text1"/>
                <w:sz w:val="20"/>
              </w:rPr>
            </w:pPr>
            <w:r w:rsidRPr="00FC0CE8">
              <w:rPr>
                <w:color w:val="000000" w:themeColor="text1"/>
                <w:sz w:val="20"/>
              </w:rPr>
              <w:t>R-507A</w:t>
            </w:r>
          </w:p>
        </w:tc>
        <w:tc>
          <w:tcPr>
            <w:tcW w:w="401" w:type="pct"/>
            <w:shd w:val="clear" w:color="auto" w:fill="auto"/>
          </w:tcPr>
          <w:p w14:paraId="71EE762E" w14:textId="77777777" w:rsidR="00CB3688" w:rsidRPr="00FC0CE8" w:rsidRDefault="00CB3688" w:rsidP="00CB3688">
            <w:pPr>
              <w:spacing w:after="60"/>
              <w:jc w:val="right"/>
              <w:rPr>
                <w:sz w:val="20"/>
              </w:rPr>
            </w:pPr>
          </w:p>
        </w:tc>
        <w:tc>
          <w:tcPr>
            <w:tcW w:w="314" w:type="pct"/>
            <w:shd w:val="clear" w:color="auto" w:fill="auto"/>
          </w:tcPr>
          <w:p w14:paraId="6438A59D" w14:textId="77777777" w:rsidR="00CB3688" w:rsidRPr="00FC0CE8" w:rsidRDefault="00CB3688" w:rsidP="00CB3688">
            <w:pPr>
              <w:spacing w:after="60"/>
              <w:jc w:val="right"/>
              <w:rPr>
                <w:sz w:val="20"/>
              </w:rPr>
            </w:pPr>
          </w:p>
        </w:tc>
        <w:tc>
          <w:tcPr>
            <w:tcW w:w="552" w:type="pct"/>
            <w:shd w:val="clear" w:color="auto" w:fill="auto"/>
          </w:tcPr>
          <w:p w14:paraId="6C366F3E" w14:textId="77777777" w:rsidR="00CB3688" w:rsidRPr="00FC0CE8" w:rsidRDefault="00CB3688" w:rsidP="00CB3688">
            <w:pPr>
              <w:spacing w:after="60"/>
              <w:jc w:val="right"/>
              <w:rPr>
                <w:sz w:val="20"/>
              </w:rPr>
            </w:pPr>
          </w:p>
        </w:tc>
        <w:tc>
          <w:tcPr>
            <w:tcW w:w="551" w:type="pct"/>
            <w:shd w:val="clear" w:color="auto" w:fill="auto"/>
          </w:tcPr>
          <w:p w14:paraId="7F569D59" w14:textId="77777777" w:rsidR="00CB3688" w:rsidRPr="00FC0CE8" w:rsidRDefault="00CB3688" w:rsidP="00CB3688">
            <w:pPr>
              <w:spacing w:after="60"/>
              <w:jc w:val="right"/>
              <w:rPr>
                <w:sz w:val="20"/>
              </w:rPr>
            </w:pPr>
          </w:p>
        </w:tc>
        <w:tc>
          <w:tcPr>
            <w:tcW w:w="552" w:type="pct"/>
            <w:shd w:val="clear" w:color="auto" w:fill="auto"/>
          </w:tcPr>
          <w:p w14:paraId="38DF5B0A" w14:textId="77777777" w:rsidR="00CB3688" w:rsidRPr="00FC0CE8" w:rsidRDefault="00CB3688" w:rsidP="00CB3688">
            <w:pPr>
              <w:spacing w:after="60"/>
              <w:jc w:val="right"/>
              <w:rPr>
                <w:sz w:val="20"/>
              </w:rPr>
            </w:pPr>
          </w:p>
        </w:tc>
        <w:tc>
          <w:tcPr>
            <w:tcW w:w="579" w:type="pct"/>
            <w:tcBorders>
              <w:top w:val="nil"/>
              <w:left w:val="single" w:sz="4" w:space="0" w:color="auto"/>
              <w:bottom w:val="single" w:sz="4" w:space="0" w:color="auto"/>
              <w:right w:val="single" w:sz="4" w:space="0" w:color="auto"/>
            </w:tcBorders>
            <w:shd w:val="clear" w:color="auto" w:fill="auto"/>
          </w:tcPr>
          <w:p w14:paraId="6BB46446" w14:textId="253D70A9" w:rsidR="00CB3688" w:rsidRPr="00FC0CE8" w:rsidRDefault="00CB3688" w:rsidP="00CB3688">
            <w:pPr>
              <w:spacing w:after="60"/>
              <w:jc w:val="right"/>
              <w:rPr>
                <w:sz w:val="20"/>
              </w:rPr>
            </w:pPr>
            <w:r w:rsidRPr="00FC0CE8">
              <w:rPr>
                <w:color w:val="000000"/>
                <w:sz w:val="20"/>
                <w:szCs w:val="20"/>
              </w:rPr>
              <w:t>52,363</w:t>
            </w:r>
          </w:p>
        </w:tc>
        <w:tc>
          <w:tcPr>
            <w:tcW w:w="393" w:type="pct"/>
            <w:shd w:val="clear" w:color="auto" w:fill="auto"/>
          </w:tcPr>
          <w:p w14:paraId="0277C2E0" w14:textId="77777777" w:rsidR="00CB3688" w:rsidRPr="00FC0CE8" w:rsidRDefault="00CB3688" w:rsidP="00CB3688">
            <w:pPr>
              <w:spacing w:after="60"/>
              <w:jc w:val="right"/>
              <w:rPr>
                <w:sz w:val="20"/>
              </w:rPr>
            </w:pPr>
          </w:p>
        </w:tc>
        <w:tc>
          <w:tcPr>
            <w:tcW w:w="315" w:type="pct"/>
            <w:shd w:val="clear" w:color="auto" w:fill="auto"/>
          </w:tcPr>
          <w:p w14:paraId="477BBF26" w14:textId="77777777" w:rsidR="00CB3688" w:rsidRPr="00FC0CE8" w:rsidRDefault="00CB3688" w:rsidP="00CB3688">
            <w:pPr>
              <w:spacing w:after="60"/>
              <w:jc w:val="right"/>
              <w:rPr>
                <w:sz w:val="20"/>
              </w:rPr>
            </w:pPr>
          </w:p>
        </w:tc>
        <w:tc>
          <w:tcPr>
            <w:tcW w:w="732" w:type="pct"/>
            <w:tcBorders>
              <w:top w:val="nil"/>
              <w:left w:val="single" w:sz="4" w:space="0" w:color="auto"/>
              <w:bottom w:val="single" w:sz="4" w:space="0" w:color="auto"/>
              <w:right w:val="single" w:sz="4" w:space="0" w:color="auto"/>
            </w:tcBorders>
            <w:shd w:val="clear" w:color="auto" w:fill="auto"/>
          </w:tcPr>
          <w:p w14:paraId="71610259" w14:textId="53F4F156" w:rsidR="00CB3688" w:rsidRPr="00FC0CE8" w:rsidRDefault="00CB3688" w:rsidP="00CB3688">
            <w:pPr>
              <w:spacing w:after="60"/>
              <w:jc w:val="right"/>
              <w:rPr>
                <w:color w:val="000000" w:themeColor="text1"/>
                <w:sz w:val="20"/>
                <w:highlight w:val="cyan"/>
              </w:rPr>
            </w:pPr>
            <w:r w:rsidRPr="00FC0CE8">
              <w:rPr>
                <w:color w:val="000000"/>
                <w:sz w:val="20"/>
                <w:szCs w:val="20"/>
              </w:rPr>
              <w:t>52,363</w:t>
            </w:r>
          </w:p>
        </w:tc>
      </w:tr>
    </w:tbl>
    <w:p w14:paraId="5A69169A" w14:textId="77777777" w:rsidR="0001218E" w:rsidRPr="00FC0CE8" w:rsidRDefault="0001218E" w:rsidP="009848FA">
      <w:pPr>
        <w:jc w:val="center"/>
        <w:rPr>
          <w:sz w:val="10"/>
          <w:szCs w:val="10"/>
        </w:rPr>
      </w:pPr>
    </w:p>
    <w:tbl>
      <w:tblPr>
        <w:tblStyle w:val="TableGrid"/>
        <w:tblW w:w="5458" w:type="pct"/>
        <w:tblInd w:w="-431" w:type="dxa"/>
        <w:tblLook w:val="04A0" w:firstRow="1" w:lastRow="0" w:firstColumn="1" w:lastColumn="0" w:noHBand="0" w:noVBand="1"/>
      </w:tblPr>
      <w:tblGrid>
        <w:gridCol w:w="6095"/>
        <w:gridCol w:w="1890"/>
        <w:gridCol w:w="2221"/>
      </w:tblGrid>
      <w:tr w:rsidR="00BF607C" w:rsidRPr="00FC0CE8" w14:paraId="4BFD6376" w14:textId="77777777" w:rsidTr="000A23EC">
        <w:trPr>
          <w:trHeight w:val="272"/>
        </w:trPr>
        <w:tc>
          <w:tcPr>
            <w:tcW w:w="2986" w:type="pct"/>
            <w:shd w:val="clear" w:color="auto" w:fill="auto"/>
          </w:tcPr>
          <w:p w14:paraId="674230DA" w14:textId="655611FE" w:rsidR="00BF607C" w:rsidRPr="00FC0CE8" w:rsidRDefault="00BF607C" w:rsidP="009848FA">
            <w:pPr>
              <w:jc w:val="left"/>
              <w:rPr>
                <w:b/>
                <w:sz w:val="20"/>
              </w:rPr>
            </w:pPr>
            <w:r w:rsidRPr="00FC0CE8">
              <w:rPr>
                <w:b/>
                <w:sz w:val="20"/>
              </w:rPr>
              <w:t xml:space="preserve">(IV) </w:t>
            </w:r>
            <w:r w:rsidRPr="00F16A44">
              <w:rPr>
                <w:b/>
                <w:sz w:val="19"/>
                <w:szCs w:val="19"/>
              </w:rPr>
              <w:t>AV</w:t>
            </w:r>
            <w:r w:rsidRPr="00F16A44">
              <w:rPr>
                <w:b/>
                <w:bCs/>
                <w:sz w:val="19"/>
                <w:szCs w:val="19"/>
              </w:rPr>
              <w:t>ERAGE 2020-2022 HFC CONSUMPTION IN SERVICING</w:t>
            </w:r>
          </w:p>
        </w:tc>
        <w:tc>
          <w:tcPr>
            <w:tcW w:w="926" w:type="pct"/>
            <w:shd w:val="clear" w:color="auto" w:fill="auto"/>
          </w:tcPr>
          <w:p w14:paraId="71590ECF" w14:textId="51DCC7E8" w:rsidR="00BF607C" w:rsidRPr="000A23EC" w:rsidRDefault="007D173C" w:rsidP="000A23EC">
            <w:pPr>
              <w:jc w:val="right"/>
              <w:rPr>
                <w:bCs/>
                <w:sz w:val="20"/>
              </w:rPr>
            </w:pPr>
            <w:r>
              <w:rPr>
                <w:bCs/>
                <w:sz w:val="20"/>
              </w:rPr>
              <w:t>295.45</w:t>
            </w:r>
            <w:r w:rsidR="00BF607C">
              <w:rPr>
                <w:bCs/>
                <w:sz w:val="20"/>
              </w:rPr>
              <w:t> mt</w:t>
            </w:r>
          </w:p>
        </w:tc>
        <w:tc>
          <w:tcPr>
            <w:tcW w:w="1088" w:type="pct"/>
            <w:shd w:val="clear" w:color="auto" w:fill="auto"/>
          </w:tcPr>
          <w:p w14:paraId="0C95056A" w14:textId="1BAC1DAA" w:rsidR="00BF607C" w:rsidRPr="000A23EC" w:rsidRDefault="008B648B" w:rsidP="000A23EC">
            <w:pPr>
              <w:jc w:val="right"/>
              <w:rPr>
                <w:bCs/>
                <w:sz w:val="20"/>
              </w:rPr>
            </w:pPr>
            <w:r>
              <w:rPr>
                <w:bCs/>
                <w:sz w:val="20"/>
              </w:rPr>
              <w:t>556,119</w:t>
            </w:r>
            <w:r w:rsidR="00BF607C">
              <w:rPr>
                <w:bCs/>
                <w:sz w:val="20"/>
              </w:rPr>
              <w:t> CO</w:t>
            </w:r>
            <w:r w:rsidR="00BF607C" w:rsidRPr="002001CA">
              <w:rPr>
                <w:bCs/>
                <w:sz w:val="20"/>
                <w:vertAlign w:val="subscript"/>
              </w:rPr>
              <w:t>2</w:t>
            </w:r>
            <w:r w:rsidR="00BF607C">
              <w:rPr>
                <w:bCs/>
                <w:sz w:val="20"/>
              </w:rPr>
              <w:t>-eq tonnes</w:t>
            </w:r>
          </w:p>
        </w:tc>
      </w:tr>
    </w:tbl>
    <w:p w14:paraId="33C8ABF5" w14:textId="77777777" w:rsidR="00BF607C" w:rsidRPr="000A23EC" w:rsidRDefault="00BF607C" w:rsidP="009848FA">
      <w:pPr>
        <w:jc w:val="left"/>
        <w:rPr>
          <w:bCs/>
          <w:sz w:val="12"/>
          <w:szCs w:val="12"/>
        </w:rPr>
      </w:pPr>
    </w:p>
    <w:tbl>
      <w:tblPr>
        <w:tblStyle w:val="TableGrid"/>
        <w:tblW w:w="5458" w:type="pct"/>
        <w:tblInd w:w="-431" w:type="dxa"/>
        <w:tblLook w:val="04A0" w:firstRow="1" w:lastRow="0" w:firstColumn="1" w:lastColumn="0" w:noHBand="0" w:noVBand="1"/>
      </w:tblPr>
      <w:tblGrid>
        <w:gridCol w:w="3651"/>
        <w:gridCol w:w="1986"/>
        <w:gridCol w:w="2409"/>
        <w:gridCol w:w="2160"/>
      </w:tblGrid>
      <w:tr w:rsidR="00BF607C" w:rsidRPr="00FC0CE8" w14:paraId="16DF238F" w14:textId="77777777" w:rsidTr="0081192A">
        <w:trPr>
          <w:trHeight w:val="272"/>
        </w:trPr>
        <w:tc>
          <w:tcPr>
            <w:tcW w:w="5000" w:type="pct"/>
            <w:gridSpan w:val="4"/>
            <w:shd w:val="clear" w:color="auto" w:fill="auto"/>
          </w:tcPr>
          <w:p w14:paraId="731F67D4" w14:textId="53CC78B0" w:rsidR="00BF607C" w:rsidRPr="00FC0CE8" w:rsidRDefault="00BF607C" w:rsidP="009848FA">
            <w:pPr>
              <w:jc w:val="left"/>
              <w:rPr>
                <w:b/>
                <w:sz w:val="20"/>
              </w:rPr>
            </w:pPr>
            <w:r w:rsidRPr="00FC0CE8">
              <w:rPr>
                <w:b/>
                <w:sz w:val="20"/>
              </w:rPr>
              <w:t>(V) CONSUMPTION DATA (CO</w:t>
            </w:r>
            <w:r w:rsidRPr="00FC0CE8">
              <w:rPr>
                <w:b/>
                <w:sz w:val="20"/>
                <w:vertAlign w:val="subscript"/>
              </w:rPr>
              <w:t>2</w:t>
            </w:r>
            <w:r w:rsidRPr="00FC0CE8">
              <w:rPr>
                <w:b/>
                <w:sz w:val="20"/>
              </w:rPr>
              <w:t>-eq tonnes)</w:t>
            </w:r>
          </w:p>
        </w:tc>
      </w:tr>
      <w:tr w:rsidR="0001218E" w:rsidRPr="00FC0CE8" w14:paraId="7F1713B2" w14:textId="77777777" w:rsidTr="0081192A">
        <w:trPr>
          <w:trHeight w:val="272"/>
        </w:trPr>
        <w:tc>
          <w:tcPr>
            <w:tcW w:w="1789" w:type="pct"/>
            <w:shd w:val="clear" w:color="auto" w:fill="auto"/>
          </w:tcPr>
          <w:p w14:paraId="52DD894C" w14:textId="687FC486" w:rsidR="0001218E" w:rsidRPr="00FC0CE8" w:rsidRDefault="001B43E9" w:rsidP="00F165C1">
            <w:pPr>
              <w:spacing w:after="60"/>
              <w:ind w:right="-107"/>
              <w:jc w:val="left"/>
              <w:rPr>
                <w:sz w:val="20"/>
              </w:rPr>
            </w:pPr>
            <w:r w:rsidRPr="00FC0CE8">
              <w:rPr>
                <w:sz w:val="20"/>
              </w:rPr>
              <w:t>Baseline: average 2020-2022 HFC consumption plus 65% of HCFC baseline</w:t>
            </w:r>
          </w:p>
        </w:tc>
        <w:tc>
          <w:tcPr>
            <w:tcW w:w="973" w:type="pct"/>
            <w:shd w:val="clear" w:color="auto" w:fill="auto"/>
          </w:tcPr>
          <w:p w14:paraId="17E903E0" w14:textId="28690440" w:rsidR="0001218E" w:rsidRPr="00FC0CE8" w:rsidRDefault="00351B6E" w:rsidP="009848FA">
            <w:pPr>
              <w:spacing w:after="60"/>
              <w:jc w:val="right"/>
              <w:rPr>
                <w:sz w:val="20"/>
              </w:rPr>
            </w:pPr>
            <w:r w:rsidRPr="00FC0CE8">
              <w:rPr>
                <w:sz w:val="20"/>
              </w:rPr>
              <w:t>1,805,702</w:t>
            </w:r>
          </w:p>
        </w:tc>
        <w:tc>
          <w:tcPr>
            <w:tcW w:w="1180" w:type="pct"/>
            <w:shd w:val="clear" w:color="auto" w:fill="auto"/>
          </w:tcPr>
          <w:p w14:paraId="614664FE" w14:textId="0A5761F2" w:rsidR="0001218E" w:rsidRPr="00FC0CE8" w:rsidRDefault="0001218E" w:rsidP="00F165C1">
            <w:pPr>
              <w:spacing w:after="60"/>
              <w:jc w:val="left"/>
              <w:rPr>
                <w:sz w:val="20"/>
              </w:rPr>
            </w:pPr>
            <w:r w:rsidRPr="00FC0CE8">
              <w:rPr>
                <w:sz w:val="20"/>
              </w:rPr>
              <w:t>Starting point for sustained aggregate reductions</w:t>
            </w:r>
          </w:p>
        </w:tc>
        <w:tc>
          <w:tcPr>
            <w:tcW w:w="1058" w:type="pct"/>
            <w:shd w:val="clear" w:color="auto" w:fill="auto"/>
          </w:tcPr>
          <w:p w14:paraId="649D3C16" w14:textId="4B6037D9" w:rsidR="0001218E" w:rsidRPr="00FC0CE8" w:rsidRDefault="00BF607C" w:rsidP="009848FA">
            <w:pPr>
              <w:spacing w:after="60"/>
              <w:jc w:val="right"/>
              <w:rPr>
                <w:sz w:val="20"/>
              </w:rPr>
            </w:pPr>
            <w:r>
              <w:rPr>
                <w:color w:val="000000" w:themeColor="text1"/>
                <w:sz w:val="20"/>
              </w:rPr>
              <w:t>[</w:t>
            </w:r>
            <w:r w:rsidR="008534FA" w:rsidRPr="00FC0CE8">
              <w:rPr>
                <w:color w:val="000000" w:themeColor="text1"/>
                <w:sz w:val="20"/>
              </w:rPr>
              <w:t>n/a</w:t>
            </w:r>
            <w:r>
              <w:rPr>
                <w:color w:val="000000" w:themeColor="text1"/>
                <w:sz w:val="20"/>
              </w:rPr>
              <w:t>]*</w:t>
            </w:r>
          </w:p>
        </w:tc>
      </w:tr>
      <w:tr w:rsidR="0001218E" w:rsidRPr="00FC0CE8" w14:paraId="5AA0A4D7" w14:textId="77777777" w:rsidTr="0081192A">
        <w:trPr>
          <w:trHeight w:val="163"/>
        </w:trPr>
        <w:tc>
          <w:tcPr>
            <w:tcW w:w="5000" w:type="pct"/>
            <w:gridSpan w:val="4"/>
            <w:shd w:val="clear" w:color="auto" w:fill="auto"/>
          </w:tcPr>
          <w:p w14:paraId="335B8F99" w14:textId="77777777" w:rsidR="0001218E" w:rsidRPr="00FC0CE8" w:rsidRDefault="0001218E" w:rsidP="000A23EC">
            <w:pPr>
              <w:tabs>
                <w:tab w:val="left" w:pos="709"/>
              </w:tabs>
              <w:ind w:left="410" w:hanging="141"/>
              <w:rPr>
                <w:b/>
                <w:sz w:val="20"/>
              </w:rPr>
            </w:pPr>
            <w:r w:rsidRPr="00FC0CE8">
              <w:rPr>
                <w:b/>
                <w:sz w:val="20"/>
              </w:rPr>
              <w:t>CONSUMPTION ELIGIBLE FOR FUNDING</w:t>
            </w:r>
          </w:p>
        </w:tc>
      </w:tr>
      <w:tr w:rsidR="0001218E" w:rsidRPr="00FC0CE8" w14:paraId="7B6C95EE" w14:textId="77777777" w:rsidTr="0081192A">
        <w:trPr>
          <w:trHeight w:val="272"/>
        </w:trPr>
        <w:tc>
          <w:tcPr>
            <w:tcW w:w="1789" w:type="pct"/>
            <w:shd w:val="clear" w:color="auto" w:fill="auto"/>
          </w:tcPr>
          <w:p w14:paraId="5FE0B827" w14:textId="2B157DF3" w:rsidR="0001218E" w:rsidRPr="00FC0CE8" w:rsidRDefault="0001218E" w:rsidP="00F165C1">
            <w:pPr>
              <w:spacing w:after="60"/>
              <w:jc w:val="left"/>
              <w:rPr>
                <w:sz w:val="20"/>
              </w:rPr>
            </w:pPr>
            <w:r w:rsidRPr="00FC0CE8">
              <w:rPr>
                <w:sz w:val="20"/>
              </w:rPr>
              <w:t>Already approved</w:t>
            </w:r>
          </w:p>
        </w:tc>
        <w:tc>
          <w:tcPr>
            <w:tcW w:w="973" w:type="pct"/>
            <w:shd w:val="clear" w:color="auto" w:fill="auto"/>
          </w:tcPr>
          <w:p w14:paraId="4B058729" w14:textId="574054FD" w:rsidR="0001218E" w:rsidRPr="00FC0CE8" w:rsidRDefault="0005041D" w:rsidP="009848FA">
            <w:pPr>
              <w:spacing w:after="60"/>
              <w:jc w:val="right"/>
              <w:rPr>
                <w:sz w:val="20"/>
              </w:rPr>
            </w:pPr>
            <w:r w:rsidRPr="00FC0CE8">
              <w:rPr>
                <w:color w:val="000000" w:themeColor="text1"/>
                <w:sz w:val="20"/>
              </w:rPr>
              <w:t>0</w:t>
            </w:r>
          </w:p>
        </w:tc>
        <w:tc>
          <w:tcPr>
            <w:tcW w:w="1180" w:type="pct"/>
            <w:shd w:val="clear" w:color="auto" w:fill="auto"/>
          </w:tcPr>
          <w:p w14:paraId="2E1F0550" w14:textId="728DA6D2" w:rsidR="0001218E" w:rsidRPr="00FC0CE8" w:rsidRDefault="0001218E" w:rsidP="00F165C1">
            <w:pPr>
              <w:spacing w:after="60"/>
              <w:jc w:val="left"/>
              <w:rPr>
                <w:sz w:val="20"/>
              </w:rPr>
            </w:pPr>
            <w:r w:rsidRPr="00FC0CE8">
              <w:rPr>
                <w:sz w:val="20"/>
              </w:rPr>
              <w:t>Remaining</w:t>
            </w:r>
          </w:p>
        </w:tc>
        <w:tc>
          <w:tcPr>
            <w:tcW w:w="1058" w:type="pct"/>
            <w:shd w:val="clear" w:color="auto" w:fill="auto"/>
          </w:tcPr>
          <w:p w14:paraId="771BAA99" w14:textId="7C89DF18" w:rsidR="0001218E" w:rsidRPr="00FC0CE8" w:rsidRDefault="00BF607C" w:rsidP="009848FA">
            <w:pPr>
              <w:spacing w:after="60"/>
              <w:jc w:val="right"/>
              <w:rPr>
                <w:sz w:val="20"/>
              </w:rPr>
            </w:pPr>
            <w:r>
              <w:rPr>
                <w:sz w:val="20"/>
              </w:rPr>
              <w:t>[n/a]*</w:t>
            </w:r>
          </w:p>
        </w:tc>
      </w:tr>
    </w:tbl>
    <w:p w14:paraId="54EE102C" w14:textId="3E2F31DA" w:rsidR="00BF607C" w:rsidRPr="00DC3F5E" w:rsidRDefault="00DC3F5E" w:rsidP="00DC3F5E">
      <w:pPr>
        <w:ind w:left="-423"/>
        <w:rPr>
          <w:sz w:val="19"/>
          <w:szCs w:val="19"/>
        </w:rPr>
      </w:pPr>
      <w:r w:rsidRPr="00DC3F5E">
        <w:rPr>
          <w:sz w:val="19"/>
          <w:szCs w:val="19"/>
        </w:rPr>
        <w:t>*</w:t>
      </w:r>
      <w:r>
        <w:rPr>
          <w:sz w:val="19"/>
          <w:szCs w:val="19"/>
        </w:rPr>
        <w:t xml:space="preserve"> </w:t>
      </w:r>
      <w:r w:rsidR="00BF607C" w:rsidRPr="00DC3F5E">
        <w:rPr>
          <w:sz w:val="19"/>
          <w:szCs w:val="19"/>
        </w:rPr>
        <w:t>For countries with average 2020-2022 HFC consumption in servicing only and below 360 mt.</w:t>
      </w:r>
    </w:p>
    <w:p w14:paraId="0FC0D076" w14:textId="77777777" w:rsidR="0001218E" w:rsidRPr="00FC0CE8" w:rsidRDefault="0001218E" w:rsidP="009848FA">
      <w:pPr>
        <w:jc w:val="center"/>
        <w:rPr>
          <w:sz w:val="10"/>
          <w:szCs w:val="10"/>
        </w:rPr>
      </w:pPr>
    </w:p>
    <w:tbl>
      <w:tblPr>
        <w:tblStyle w:val="TableGrid"/>
        <w:tblW w:w="5458" w:type="pct"/>
        <w:tblInd w:w="-431" w:type="dxa"/>
        <w:tblLook w:val="04A0" w:firstRow="1" w:lastRow="0" w:firstColumn="1" w:lastColumn="0" w:noHBand="0" w:noVBand="1"/>
      </w:tblPr>
      <w:tblGrid>
        <w:gridCol w:w="1292"/>
        <w:gridCol w:w="3068"/>
        <w:gridCol w:w="1392"/>
        <w:gridCol w:w="1392"/>
        <w:gridCol w:w="1392"/>
        <w:gridCol w:w="1670"/>
      </w:tblGrid>
      <w:tr w:rsidR="0001218E" w:rsidRPr="00BF607C" w14:paraId="36A1F91F" w14:textId="77777777" w:rsidTr="00C21B89">
        <w:trPr>
          <w:trHeight w:val="258"/>
        </w:trPr>
        <w:tc>
          <w:tcPr>
            <w:tcW w:w="2136" w:type="pct"/>
            <w:gridSpan w:val="2"/>
            <w:shd w:val="clear" w:color="auto" w:fill="auto"/>
            <w:vAlign w:val="center"/>
          </w:tcPr>
          <w:p w14:paraId="730A023A" w14:textId="61E82A31" w:rsidR="0001218E" w:rsidRPr="000A23EC" w:rsidRDefault="0001218E" w:rsidP="00E95040">
            <w:pPr>
              <w:spacing w:after="60"/>
              <w:jc w:val="left"/>
              <w:rPr>
                <w:b/>
                <w:sz w:val="18"/>
                <w:szCs w:val="18"/>
              </w:rPr>
            </w:pPr>
            <w:r w:rsidRPr="000A23EC">
              <w:rPr>
                <w:b/>
                <w:sz w:val="18"/>
                <w:szCs w:val="18"/>
              </w:rPr>
              <w:t>(V) ENDORSED BUSINESS PLAN</w:t>
            </w:r>
          </w:p>
        </w:tc>
        <w:tc>
          <w:tcPr>
            <w:tcW w:w="682" w:type="pct"/>
            <w:vAlign w:val="center"/>
          </w:tcPr>
          <w:p w14:paraId="62045039" w14:textId="3513D5E6" w:rsidR="0001218E" w:rsidRPr="000A23EC" w:rsidRDefault="0001218E" w:rsidP="00E95040">
            <w:pPr>
              <w:spacing w:after="60"/>
              <w:jc w:val="center"/>
              <w:rPr>
                <w:b/>
                <w:sz w:val="18"/>
                <w:szCs w:val="18"/>
              </w:rPr>
            </w:pPr>
            <w:r w:rsidRPr="000A23EC">
              <w:rPr>
                <w:b/>
                <w:sz w:val="18"/>
                <w:szCs w:val="18"/>
              </w:rPr>
              <w:t>2023</w:t>
            </w:r>
          </w:p>
        </w:tc>
        <w:tc>
          <w:tcPr>
            <w:tcW w:w="682" w:type="pct"/>
            <w:vAlign w:val="center"/>
          </w:tcPr>
          <w:p w14:paraId="5A867CF0" w14:textId="77777777" w:rsidR="0001218E" w:rsidRPr="000A23EC" w:rsidRDefault="0001218E" w:rsidP="00E95040">
            <w:pPr>
              <w:spacing w:after="60"/>
              <w:jc w:val="center"/>
              <w:rPr>
                <w:b/>
                <w:sz w:val="18"/>
                <w:szCs w:val="18"/>
              </w:rPr>
            </w:pPr>
            <w:r w:rsidRPr="000A23EC">
              <w:rPr>
                <w:b/>
                <w:sz w:val="18"/>
                <w:szCs w:val="18"/>
              </w:rPr>
              <w:t>2024</w:t>
            </w:r>
          </w:p>
        </w:tc>
        <w:tc>
          <w:tcPr>
            <w:tcW w:w="682" w:type="pct"/>
            <w:vAlign w:val="center"/>
          </w:tcPr>
          <w:p w14:paraId="7473E20B" w14:textId="77777777" w:rsidR="0001218E" w:rsidRPr="000A23EC" w:rsidRDefault="0001218E" w:rsidP="00E95040">
            <w:pPr>
              <w:spacing w:after="60"/>
              <w:jc w:val="center"/>
              <w:rPr>
                <w:b/>
                <w:sz w:val="18"/>
                <w:szCs w:val="18"/>
              </w:rPr>
            </w:pPr>
            <w:r w:rsidRPr="000A23EC">
              <w:rPr>
                <w:b/>
                <w:sz w:val="18"/>
                <w:szCs w:val="18"/>
              </w:rPr>
              <w:t>2025</w:t>
            </w:r>
          </w:p>
        </w:tc>
        <w:tc>
          <w:tcPr>
            <w:tcW w:w="818" w:type="pct"/>
            <w:shd w:val="clear" w:color="auto" w:fill="auto"/>
            <w:vAlign w:val="center"/>
          </w:tcPr>
          <w:p w14:paraId="1CB3BE8D" w14:textId="77777777" w:rsidR="0001218E" w:rsidRPr="000A23EC" w:rsidRDefault="0001218E" w:rsidP="00E95040">
            <w:pPr>
              <w:spacing w:after="60"/>
              <w:jc w:val="center"/>
              <w:rPr>
                <w:b/>
                <w:sz w:val="18"/>
                <w:szCs w:val="18"/>
              </w:rPr>
            </w:pPr>
            <w:r w:rsidRPr="000A23EC">
              <w:rPr>
                <w:b/>
                <w:sz w:val="18"/>
                <w:szCs w:val="18"/>
              </w:rPr>
              <w:t>Total</w:t>
            </w:r>
          </w:p>
        </w:tc>
      </w:tr>
      <w:tr w:rsidR="00C21B89" w:rsidRPr="00BF607C" w14:paraId="5DB1713D" w14:textId="77777777" w:rsidTr="00C21B89">
        <w:trPr>
          <w:trHeight w:val="258"/>
        </w:trPr>
        <w:tc>
          <w:tcPr>
            <w:tcW w:w="633" w:type="pct"/>
            <w:vMerge w:val="restart"/>
            <w:shd w:val="clear" w:color="auto" w:fill="auto"/>
            <w:vAlign w:val="center"/>
          </w:tcPr>
          <w:p w14:paraId="7EDEE230" w14:textId="4A63E0AD" w:rsidR="00C21B89" w:rsidRPr="000A23EC" w:rsidRDefault="00C21B89" w:rsidP="00C21B89">
            <w:pPr>
              <w:spacing w:after="60"/>
              <w:jc w:val="center"/>
              <w:rPr>
                <w:sz w:val="18"/>
                <w:szCs w:val="18"/>
              </w:rPr>
            </w:pPr>
            <w:r w:rsidRPr="000A23EC">
              <w:rPr>
                <w:color w:val="000000" w:themeColor="text1"/>
                <w:sz w:val="18"/>
                <w:szCs w:val="18"/>
              </w:rPr>
              <w:t>UNDP</w:t>
            </w:r>
          </w:p>
        </w:tc>
        <w:tc>
          <w:tcPr>
            <w:tcW w:w="1503" w:type="pct"/>
            <w:shd w:val="clear" w:color="auto" w:fill="auto"/>
          </w:tcPr>
          <w:p w14:paraId="47985A07" w14:textId="7CCEE29B" w:rsidR="00C21B89" w:rsidRPr="000A23EC" w:rsidRDefault="00C21B89" w:rsidP="00C21B89">
            <w:pPr>
              <w:spacing w:after="60"/>
              <w:jc w:val="left"/>
              <w:rPr>
                <w:sz w:val="18"/>
                <w:szCs w:val="18"/>
              </w:rPr>
            </w:pPr>
            <w:r w:rsidRPr="000A23EC">
              <w:rPr>
                <w:sz w:val="18"/>
                <w:szCs w:val="18"/>
              </w:rPr>
              <w:t>HFC phase-down (CO</w:t>
            </w:r>
            <w:r w:rsidRPr="000A23EC">
              <w:rPr>
                <w:sz w:val="18"/>
                <w:szCs w:val="18"/>
                <w:vertAlign w:val="subscript"/>
              </w:rPr>
              <w:t>2</w:t>
            </w:r>
            <w:r w:rsidRPr="000A23EC">
              <w:rPr>
                <w:sz w:val="18"/>
                <w:szCs w:val="18"/>
              </w:rPr>
              <w:t>-eq tonnes)</w:t>
            </w:r>
          </w:p>
        </w:tc>
        <w:tc>
          <w:tcPr>
            <w:tcW w:w="682" w:type="pct"/>
            <w:shd w:val="clear" w:color="auto" w:fill="auto"/>
          </w:tcPr>
          <w:p w14:paraId="3AC28B7F" w14:textId="51E1FA5E" w:rsidR="00C21B89" w:rsidRPr="000A23EC" w:rsidRDefault="00C21B89" w:rsidP="00C21B89">
            <w:pPr>
              <w:spacing w:after="60"/>
              <w:jc w:val="right"/>
              <w:rPr>
                <w:sz w:val="18"/>
                <w:szCs w:val="18"/>
              </w:rPr>
            </w:pPr>
            <w:r w:rsidRPr="000A23EC">
              <w:rPr>
                <w:sz w:val="18"/>
                <w:szCs w:val="18"/>
              </w:rPr>
              <w:t>0</w:t>
            </w:r>
          </w:p>
        </w:tc>
        <w:tc>
          <w:tcPr>
            <w:tcW w:w="682" w:type="pct"/>
          </w:tcPr>
          <w:p w14:paraId="546E4F84" w14:textId="23F926A0" w:rsidR="00C21B89" w:rsidRPr="000A23EC" w:rsidRDefault="00C21B89" w:rsidP="00C21B89">
            <w:pPr>
              <w:spacing w:after="60"/>
              <w:jc w:val="right"/>
              <w:rPr>
                <w:sz w:val="18"/>
                <w:szCs w:val="18"/>
              </w:rPr>
            </w:pPr>
            <w:r w:rsidRPr="000A23EC">
              <w:rPr>
                <w:sz w:val="18"/>
                <w:szCs w:val="18"/>
              </w:rPr>
              <w:t>0</w:t>
            </w:r>
          </w:p>
        </w:tc>
        <w:tc>
          <w:tcPr>
            <w:tcW w:w="682" w:type="pct"/>
          </w:tcPr>
          <w:p w14:paraId="26ED66A0" w14:textId="033B5154" w:rsidR="00C21B89" w:rsidRPr="000A23EC" w:rsidRDefault="00C21B89" w:rsidP="00C21B89">
            <w:pPr>
              <w:spacing w:after="60"/>
              <w:jc w:val="right"/>
              <w:rPr>
                <w:sz w:val="18"/>
                <w:szCs w:val="18"/>
              </w:rPr>
            </w:pPr>
            <w:r w:rsidRPr="000A23EC">
              <w:rPr>
                <w:sz w:val="18"/>
                <w:szCs w:val="18"/>
              </w:rPr>
              <w:t>0</w:t>
            </w:r>
          </w:p>
        </w:tc>
        <w:tc>
          <w:tcPr>
            <w:tcW w:w="818" w:type="pct"/>
          </w:tcPr>
          <w:p w14:paraId="7C86E2A3" w14:textId="7D553514" w:rsidR="00C21B89" w:rsidRPr="000A23EC" w:rsidRDefault="00C21B89" w:rsidP="00C21B89">
            <w:pPr>
              <w:spacing w:after="60"/>
              <w:jc w:val="right"/>
              <w:rPr>
                <w:sz w:val="18"/>
                <w:szCs w:val="18"/>
              </w:rPr>
            </w:pPr>
            <w:r w:rsidRPr="000A23EC">
              <w:rPr>
                <w:sz w:val="18"/>
                <w:szCs w:val="18"/>
              </w:rPr>
              <w:t>0</w:t>
            </w:r>
          </w:p>
        </w:tc>
      </w:tr>
      <w:tr w:rsidR="00C21B89" w:rsidRPr="00BF607C" w14:paraId="6900CBD6" w14:textId="77777777" w:rsidTr="00C21B89">
        <w:trPr>
          <w:trHeight w:val="258"/>
        </w:trPr>
        <w:tc>
          <w:tcPr>
            <w:tcW w:w="633" w:type="pct"/>
            <w:vMerge/>
            <w:shd w:val="clear" w:color="auto" w:fill="auto"/>
            <w:vAlign w:val="center"/>
          </w:tcPr>
          <w:p w14:paraId="7B520BE5" w14:textId="77777777" w:rsidR="00C21B89" w:rsidRPr="000A23EC" w:rsidRDefault="00C21B89" w:rsidP="00C21B89">
            <w:pPr>
              <w:spacing w:after="60"/>
              <w:jc w:val="center"/>
              <w:rPr>
                <w:sz w:val="18"/>
                <w:szCs w:val="18"/>
              </w:rPr>
            </w:pPr>
          </w:p>
        </w:tc>
        <w:tc>
          <w:tcPr>
            <w:tcW w:w="1503" w:type="pct"/>
            <w:shd w:val="clear" w:color="auto" w:fill="auto"/>
          </w:tcPr>
          <w:p w14:paraId="159F4F1F" w14:textId="77777777" w:rsidR="00C21B89" w:rsidRPr="000A23EC" w:rsidRDefault="00C21B89" w:rsidP="00C21B89">
            <w:pPr>
              <w:spacing w:after="60"/>
              <w:jc w:val="left"/>
              <w:rPr>
                <w:sz w:val="18"/>
                <w:szCs w:val="18"/>
              </w:rPr>
            </w:pPr>
            <w:r w:rsidRPr="000A23EC">
              <w:rPr>
                <w:sz w:val="18"/>
                <w:szCs w:val="18"/>
              </w:rPr>
              <w:t>Funding (US $)</w:t>
            </w:r>
          </w:p>
        </w:tc>
        <w:tc>
          <w:tcPr>
            <w:tcW w:w="682" w:type="pct"/>
            <w:shd w:val="clear" w:color="auto" w:fill="auto"/>
          </w:tcPr>
          <w:p w14:paraId="1BAB26B7" w14:textId="538AB015" w:rsidR="00C21B89" w:rsidRPr="000A23EC" w:rsidRDefault="00C21B89" w:rsidP="00C21B89">
            <w:pPr>
              <w:spacing w:after="60"/>
              <w:jc w:val="right"/>
              <w:rPr>
                <w:sz w:val="18"/>
                <w:szCs w:val="18"/>
              </w:rPr>
            </w:pPr>
            <w:r w:rsidRPr="000A23EC">
              <w:rPr>
                <w:sz w:val="18"/>
                <w:szCs w:val="18"/>
              </w:rPr>
              <w:t>498,897</w:t>
            </w:r>
          </w:p>
        </w:tc>
        <w:tc>
          <w:tcPr>
            <w:tcW w:w="682" w:type="pct"/>
          </w:tcPr>
          <w:p w14:paraId="0FF8F4C7" w14:textId="284B8A37" w:rsidR="00C21B89" w:rsidRPr="000A23EC" w:rsidRDefault="00C21B89" w:rsidP="00C21B89">
            <w:pPr>
              <w:spacing w:after="60"/>
              <w:jc w:val="right"/>
              <w:rPr>
                <w:sz w:val="18"/>
                <w:szCs w:val="18"/>
              </w:rPr>
            </w:pPr>
            <w:r w:rsidRPr="000A23EC">
              <w:rPr>
                <w:sz w:val="18"/>
                <w:szCs w:val="18"/>
              </w:rPr>
              <w:t>0</w:t>
            </w:r>
          </w:p>
        </w:tc>
        <w:tc>
          <w:tcPr>
            <w:tcW w:w="682" w:type="pct"/>
          </w:tcPr>
          <w:p w14:paraId="5CD335E8" w14:textId="15ABB4E5" w:rsidR="00C21B89" w:rsidRPr="000A23EC" w:rsidRDefault="00C21B89" w:rsidP="00C21B89">
            <w:pPr>
              <w:spacing w:after="60"/>
              <w:jc w:val="right"/>
              <w:rPr>
                <w:sz w:val="18"/>
                <w:szCs w:val="18"/>
              </w:rPr>
            </w:pPr>
            <w:r w:rsidRPr="000A23EC">
              <w:rPr>
                <w:sz w:val="18"/>
                <w:szCs w:val="18"/>
              </w:rPr>
              <w:t>0</w:t>
            </w:r>
          </w:p>
        </w:tc>
        <w:tc>
          <w:tcPr>
            <w:tcW w:w="818" w:type="pct"/>
          </w:tcPr>
          <w:p w14:paraId="2DC7E74A" w14:textId="48E22D96" w:rsidR="00C21B89" w:rsidRPr="000A23EC" w:rsidRDefault="00C21B89" w:rsidP="00C21B89">
            <w:pPr>
              <w:spacing w:after="60"/>
              <w:jc w:val="right"/>
              <w:rPr>
                <w:sz w:val="18"/>
                <w:szCs w:val="18"/>
              </w:rPr>
            </w:pPr>
            <w:r w:rsidRPr="000A23EC">
              <w:rPr>
                <w:sz w:val="18"/>
                <w:szCs w:val="18"/>
              </w:rPr>
              <w:t>498,897</w:t>
            </w:r>
          </w:p>
        </w:tc>
      </w:tr>
      <w:tr w:rsidR="00C21B89" w:rsidRPr="00BF607C" w14:paraId="0F5516E3" w14:textId="77777777" w:rsidTr="00C21B89">
        <w:trPr>
          <w:trHeight w:val="258"/>
        </w:trPr>
        <w:tc>
          <w:tcPr>
            <w:tcW w:w="633" w:type="pct"/>
            <w:vMerge w:val="restart"/>
            <w:shd w:val="clear" w:color="auto" w:fill="auto"/>
            <w:vAlign w:val="center"/>
          </w:tcPr>
          <w:p w14:paraId="5E98B54B" w14:textId="0AA86E8B" w:rsidR="00C21B89" w:rsidRPr="000A23EC" w:rsidRDefault="00C21B89" w:rsidP="00C21B89">
            <w:pPr>
              <w:spacing w:after="60"/>
              <w:jc w:val="center"/>
              <w:rPr>
                <w:sz w:val="18"/>
                <w:szCs w:val="18"/>
              </w:rPr>
            </w:pPr>
            <w:r w:rsidRPr="000A23EC">
              <w:rPr>
                <w:color w:val="000000" w:themeColor="text1"/>
                <w:sz w:val="18"/>
                <w:szCs w:val="18"/>
              </w:rPr>
              <w:t>UNEP</w:t>
            </w:r>
          </w:p>
        </w:tc>
        <w:tc>
          <w:tcPr>
            <w:tcW w:w="1503" w:type="pct"/>
            <w:shd w:val="clear" w:color="auto" w:fill="auto"/>
          </w:tcPr>
          <w:p w14:paraId="236FF54F" w14:textId="23DA4147" w:rsidR="00C21B89" w:rsidRPr="000A23EC" w:rsidRDefault="00C21B89" w:rsidP="00C21B89">
            <w:pPr>
              <w:spacing w:after="60"/>
              <w:jc w:val="left"/>
              <w:rPr>
                <w:sz w:val="18"/>
                <w:szCs w:val="18"/>
              </w:rPr>
            </w:pPr>
            <w:r w:rsidRPr="000A23EC">
              <w:rPr>
                <w:sz w:val="18"/>
                <w:szCs w:val="18"/>
              </w:rPr>
              <w:t>HFC phase-down (CO</w:t>
            </w:r>
            <w:r w:rsidRPr="000A23EC">
              <w:rPr>
                <w:sz w:val="18"/>
                <w:szCs w:val="18"/>
                <w:vertAlign w:val="subscript"/>
              </w:rPr>
              <w:t>2</w:t>
            </w:r>
            <w:r w:rsidRPr="000A23EC">
              <w:rPr>
                <w:sz w:val="18"/>
                <w:szCs w:val="18"/>
              </w:rPr>
              <w:t>-eq tonnes)</w:t>
            </w:r>
          </w:p>
        </w:tc>
        <w:tc>
          <w:tcPr>
            <w:tcW w:w="682" w:type="pct"/>
            <w:shd w:val="clear" w:color="auto" w:fill="auto"/>
          </w:tcPr>
          <w:p w14:paraId="1922A33B" w14:textId="1E043F32" w:rsidR="00C21B89" w:rsidRPr="000A23EC" w:rsidRDefault="00C21B89" w:rsidP="00C21B89">
            <w:pPr>
              <w:spacing w:after="60"/>
              <w:jc w:val="right"/>
              <w:rPr>
                <w:sz w:val="18"/>
                <w:szCs w:val="18"/>
              </w:rPr>
            </w:pPr>
            <w:r w:rsidRPr="000A23EC">
              <w:rPr>
                <w:sz w:val="18"/>
                <w:szCs w:val="18"/>
              </w:rPr>
              <w:t>0</w:t>
            </w:r>
          </w:p>
        </w:tc>
        <w:tc>
          <w:tcPr>
            <w:tcW w:w="682" w:type="pct"/>
          </w:tcPr>
          <w:p w14:paraId="60DCC581" w14:textId="75021B65" w:rsidR="00C21B89" w:rsidRPr="000A23EC" w:rsidRDefault="00C21B89" w:rsidP="00C21B89">
            <w:pPr>
              <w:spacing w:after="60"/>
              <w:jc w:val="right"/>
              <w:rPr>
                <w:sz w:val="18"/>
                <w:szCs w:val="18"/>
              </w:rPr>
            </w:pPr>
            <w:r w:rsidRPr="000A23EC">
              <w:rPr>
                <w:sz w:val="18"/>
                <w:szCs w:val="18"/>
              </w:rPr>
              <w:t>0</w:t>
            </w:r>
          </w:p>
        </w:tc>
        <w:tc>
          <w:tcPr>
            <w:tcW w:w="682" w:type="pct"/>
          </w:tcPr>
          <w:p w14:paraId="1091D31D" w14:textId="77478391" w:rsidR="00C21B89" w:rsidRPr="000A23EC" w:rsidRDefault="00C21B89" w:rsidP="00C21B89">
            <w:pPr>
              <w:spacing w:after="60"/>
              <w:jc w:val="right"/>
              <w:rPr>
                <w:sz w:val="18"/>
                <w:szCs w:val="18"/>
              </w:rPr>
            </w:pPr>
            <w:r w:rsidRPr="000A23EC">
              <w:rPr>
                <w:sz w:val="18"/>
                <w:szCs w:val="18"/>
              </w:rPr>
              <w:t>0</w:t>
            </w:r>
          </w:p>
        </w:tc>
        <w:tc>
          <w:tcPr>
            <w:tcW w:w="818" w:type="pct"/>
          </w:tcPr>
          <w:p w14:paraId="455CAC91" w14:textId="27FBADEF" w:rsidR="00C21B89" w:rsidRPr="000A23EC" w:rsidRDefault="00C21B89" w:rsidP="00C21B89">
            <w:pPr>
              <w:spacing w:after="60"/>
              <w:jc w:val="right"/>
              <w:rPr>
                <w:sz w:val="18"/>
                <w:szCs w:val="18"/>
              </w:rPr>
            </w:pPr>
            <w:r w:rsidRPr="000A23EC">
              <w:rPr>
                <w:sz w:val="18"/>
                <w:szCs w:val="18"/>
              </w:rPr>
              <w:t>0</w:t>
            </w:r>
          </w:p>
        </w:tc>
      </w:tr>
      <w:tr w:rsidR="00C21B89" w:rsidRPr="00BF607C" w14:paraId="2E37AEB3" w14:textId="77777777" w:rsidTr="00C21B89">
        <w:trPr>
          <w:trHeight w:val="258"/>
        </w:trPr>
        <w:tc>
          <w:tcPr>
            <w:tcW w:w="633" w:type="pct"/>
            <w:vMerge/>
            <w:shd w:val="clear" w:color="auto" w:fill="auto"/>
          </w:tcPr>
          <w:p w14:paraId="4E5BBEA2" w14:textId="77777777" w:rsidR="00C21B89" w:rsidRPr="000A23EC" w:rsidRDefault="00C21B89" w:rsidP="00C21B89">
            <w:pPr>
              <w:spacing w:after="60"/>
              <w:jc w:val="center"/>
              <w:rPr>
                <w:sz w:val="18"/>
                <w:szCs w:val="18"/>
              </w:rPr>
            </w:pPr>
          </w:p>
        </w:tc>
        <w:tc>
          <w:tcPr>
            <w:tcW w:w="1503" w:type="pct"/>
            <w:shd w:val="clear" w:color="auto" w:fill="auto"/>
          </w:tcPr>
          <w:p w14:paraId="30AD2139" w14:textId="77777777" w:rsidR="00C21B89" w:rsidRPr="000A23EC" w:rsidRDefault="00C21B89" w:rsidP="00C21B89">
            <w:pPr>
              <w:spacing w:after="60"/>
              <w:jc w:val="left"/>
              <w:rPr>
                <w:sz w:val="18"/>
                <w:szCs w:val="18"/>
              </w:rPr>
            </w:pPr>
            <w:r w:rsidRPr="000A23EC">
              <w:rPr>
                <w:sz w:val="18"/>
                <w:szCs w:val="18"/>
              </w:rPr>
              <w:t>Funding (US $)</w:t>
            </w:r>
          </w:p>
        </w:tc>
        <w:tc>
          <w:tcPr>
            <w:tcW w:w="682" w:type="pct"/>
            <w:shd w:val="clear" w:color="auto" w:fill="auto"/>
          </w:tcPr>
          <w:p w14:paraId="7CE04F69" w14:textId="39664C23" w:rsidR="00C21B89" w:rsidRPr="000A23EC" w:rsidRDefault="00C21B89" w:rsidP="00C21B89">
            <w:pPr>
              <w:spacing w:after="60"/>
              <w:jc w:val="right"/>
              <w:rPr>
                <w:sz w:val="18"/>
                <w:szCs w:val="18"/>
              </w:rPr>
            </w:pPr>
            <w:r w:rsidRPr="000A23EC">
              <w:rPr>
                <w:sz w:val="18"/>
                <w:szCs w:val="18"/>
              </w:rPr>
              <w:t>70,635</w:t>
            </w:r>
          </w:p>
        </w:tc>
        <w:tc>
          <w:tcPr>
            <w:tcW w:w="682" w:type="pct"/>
          </w:tcPr>
          <w:p w14:paraId="445368D4" w14:textId="6CE1F377" w:rsidR="00C21B89" w:rsidRPr="000A23EC" w:rsidRDefault="00C21B89" w:rsidP="00C21B89">
            <w:pPr>
              <w:spacing w:after="60"/>
              <w:jc w:val="right"/>
              <w:rPr>
                <w:sz w:val="18"/>
                <w:szCs w:val="18"/>
              </w:rPr>
            </w:pPr>
            <w:r w:rsidRPr="000A23EC">
              <w:rPr>
                <w:sz w:val="18"/>
                <w:szCs w:val="18"/>
              </w:rPr>
              <w:t>0</w:t>
            </w:r>
          </w:p>
        </w:tc>
        <w:tc>
          <w:tcPr>
            <w:tcW w:w="682" w:type="pct"/>
          </w:tcPr>
          <w:p w14:paraId="4EE96641" w14:textId="0D8F425F" w:rsidR="00C21B89" w:rsidRPr="000A23EC" w:rsidRDefault="00C21B89" w:rsidP="00C21B89">
            <w:pPr>
              <w:spacing w:after="60"/>
              <w:jc w:val="right"/>
              <w:rPr>
                <w:sz w:val="18"/>
                <w:szCs w:val="18"/>
              </w:rPr>
            </w:pPr>
            <w:r w:rsidRPr="000A23EC">
              <w:rPr>
                <w:sz w:val="18"/>
                <w:szCs w:val="18"/>
              </w:rPr>
              <w:t>0</w:t>
            </w:r>
          </w:p>
        </w:tc>
        <w:tc>
          <w:tcPr>
            <w:tcW w:w="818" w:type="pct"/>
          </w:tcPr>
          <w:p w14:paraId="6B04B243" w14:textId="7D4C6683" w:rsidR="00C21B89" w:rsidRPr="000A23EC" w:rsidRDefault="00C21B89" w:rsidP="00C21B89">
            <w:pPr>
              <w:spacing w:after="60"/>
              <w:jc w:val="right"/>
              <w:rPr>
                <w:sz w:val="18"/>
                <w:szCs w:val="18"/>
              </w:rPr>
            </w:pPr>
            <w:r w:rsidRPr="000A23EC">
              <w:rPr>
                <w:sz w:val="18"/>
                <w:szCs w:val="18"/>
              </w:rPr>
              <w:t>70,635</w:t>
            </w:r>
          </w:p>
        </w:tc>
      </w:tr>
    </w:tbl>
    <w:p w14:paraId="7EC4A813" w14:textId="1928053B" w:rsidR="005765CE" w:rsidRPr="00FC0CE8" w:rsidRDefault="005765CE" w:rsidP="00CE7DD7">
      <w:pPr>
        <w:ind w:right="-420"/>
        <w:jc w:val="center"/>
        <w:rPr>
          <w:sz w:val="10"/>
          <w:szCs w:val="10"/>
        </w:rPr>
      </w:pPr>
    </w:p>
    <w:tbl>
      <w:tblPr>
        <w:tblStyle w:val="TableGrid"/>
        <w:tblW w:w="5459" w:type="pct"/>
        <w:tblInd w:w="-431" w:type="dxa"/>
        <w:tblLayout w:type="fixed"/>
        <w:tblLook w:val="04A0" w:firstRow="1" w:lastRow="0" w:firstColumn="1" w:lastColumn="0" w:noHBand="0" w:noVBand="1"/>
      </w:tblPr>
      <w:tblGrid>
        <w:gridCol w:w="1417"/>
        <w:gridCol w:w="725"/>
        <w:gridCol w:w="1266"/>
        <w:gridCol w:w="988"/>
        <w:gridCol w:w="1080"/>
        <w:gridCol w:w="988"/>
        <w:gridCol w:w="988"/>
        <w:gridCol w:w="988"/>
        <w:gridCol w:w="951"/>
        <w:gridCol w:w="817"/>
      </w:tblGrid>
      <w:tr w:rsidR="00BF607C" w:rsidRPr="00BF607C" w14:paraId="5BE544DE" w14:textId="77777777" w:rsidTr="00B1537E">
        <w:trPr>
          <w:trHeight w:val="216"/>
        </w:trPr>
        <w:tc>
          <w:tcPr>
            <w:tcW w:w="1668" w:type="pct"/>
            <w:gridSpan w:val="3"/>
            <w:shd w:val="clear" w:color="auto" w:fill="auto"/>
          </w:tcPr>
          <w:p w14:paraId="01E75465" w14:textId="0AE2F827" w:rsidR="00BF607C" w:rsidRPr="000A23EC" w:rsidRDefault="00BF607C" w:rsidP="0003455D">
            <w:pPr>
              <w:jc w:val="left"/>
              <w:rPr>
                <w:b/>
                <w:sz w:val="18"/>
                <w:szCs w:val="18"/>
              </w:rPr>
            </w:pPr>
            <w:r w:rsidRPr="000A23EC">
              <w:rPr>
                <w:b/>
                <w:sz w:val="18"/>
                <w:szCs w:val="18"/>
              </w:rPr>
              <w:t>(VI) PROJECT DATA</w:t>
            </w:r>
          </w:p>
        </w:tc>
        <w:tc>
          <w:tcPr>
            <w:tcW w:w="484" w:type="pct"/>
            <w:shd w:val="clear" w:color="auto" w:fill="auto"/>
            <w:vAlign w:val="center"/>
          </w:tcPr>
          <w:p w14:paraId="229D529A" w14:textId="12E9274D" w:rsidR="00BF607C" w:rsidRPr="000A23EC" w:rsidRDefault="00BF607C" w:rsidP="009848FA">
            <w:pPr>
              <w:jc w:val="center"/>
              <w:rPr>
                <w:b/>
                <w:sz w:val="18"/>
                <w:szCs w:val="18"/>
              </w:rPr>
            </w:pPr>
            <w:r w:rsidRPr="000A23EC">
              <w:rPr>
                <w:b/>
                <w:sz w:val="18"/>
                <w:szCs w:val="18"/>
              </w:rPr>
              <w:t>2023</w:t>
            </w:r>
          </w:p>
        </w:tc>
        <w:tc>
          <w:tcPr>
            <w:tcW w:w="529" w:type="pct"/>
          </w:tcPr>
          <w:p w14:paraId="556F3797" w14:textId="3B97454C" w:rsidR="00BF607C" w:rsidRPr="000A23EC" w:rsidRDefault="00BF607C" w:rsidP="009848FA">
            <w:pPr>
              <w:jc w:val="center"/>
              <w:rPr>
                <w:b/>
                <w:sz w:val="18"/>
                <w:szCs w:val="18"/>
              </w:rPr>
            </w:pPr>
            <w:r w:rsidRPr="000A23EC">
              <w:rPr>
                <w:b/>
                <w:sz w:val="18"/>
                <w:szCs w:val="18"/>
              </w:rPr>
              <w:t>2024-2026</w:t>
            </w:r>
          </w:p>
        </w:tc>
        <w:tc>
          <w:tcPr>
            <w:tcW w:w="484" w:type="pct"/>
            <w:vAlign w:val="center"/>
          </w:tcPr>
          <w:p w14:paraId="7D796A41" w14:textId="6A33857D" w:rsidR="00BF607C" w:rsidRPr="000A23EC" w:rsidRDefault="00BF607C" w:rsidP="009848FA">
            <w:pPr>
              <w:jc w:val="center"/>
              <w:rPr>
                <w:b/>
                <w:sz w:val="18"/>
                <w:szCs w:val="18"/>
              </w:rPr>
            </w:pPr>
            <w:r w:rsidRPr="000A23EC">
              <w:rPr>
                <w:b/>
                <w:sz w:val="18"/>
                <w:szCs w:val="18"/>
              </w:rPr>
              <w:t>2027</w:t>
            </w:r>
          </w:p>
        </w:tc>
        <w:tc>
          <w:tcPr>
            <w:tcW w:w="484" w:type="pct"/>
          </w:tcPr>
          <w:p w14:paraId="74FC8843" w14:textId="38CC5CA8" w:rsidR="00BF607C" w:rsidRPr="00BF607C" w:rsidRDefault="00BF607C" w:rsidP="009848FA">
            <w:pPr>
              <w:jc w:val="center"/>
              <w:rPr>
                <w:b/>
                <w:sz w:val="18"/>
                <w:szCs w:val="18"/>
              </w:rPr>
            </w:pPr>
            <w:r>
              <w:rPr>
                <w:b/>
                <w:sz w:val="18"/>
                <w:szCs w:val="18"/>
              </w:rPr>
              <w:t>2028</w:t>
            </w:r>
          </w:p>
        </w:tc>
        <w:tc>
          <w:tcPr>
            <w:tcW w:w="484" w:type="pct"/>
          </w:tcPr>
          <w:p w14:paraId="164F4D11" w14:textId="727B085B" w:rsidR="00BF607C" w:rsidRPr="000A23EC" w:rsidRDefault="00BF607C" w:rsidP="009848FA">
            <w:pPr>
              <w:jc w:val="center"/>
              <w:rPr>
                <w:b/>
                <w:sz w:val="18"/>
                <w:szCs w:val="18"/>
              </w:rPr>
            </w:pPr>
            <w:r w:rsidRPr="000A23EC">
              <w:rPr>
                <w:b/>
                <w:sz w:val="18"/>
                <w:szCs w:val="18"/>
              </w:rPr>
              <w:t>2029</w:t>
            </w:r>
          </w:p>
        </w:tc>
        <w:tc>
          <w:tcPr>
            <w:tcW w:w="466" w:type="pct"/>
          </w:tcPr>
          <w:p w14:paraId="3F4B9CD8" w14:textId="3B057234" w:rsidR="00BF607C" w:rsidRPr="000A23EC" w:rsidRDefault="00BF607C" w:rsidP="009848FA">
            <w:pPr>
              <w:jc w:val="center"/>
              <w:rPr>
                <w:b/>
                <w:sz w:val="18"/>
                <w:szCs w:val="18"/>
              </w:rPr>
            </w:pPr>
            <w:r w:rsidRPr="000A23EC">
              <w:rPr>
                <w:b/>
                <w:sz w:val="18"/>
                <w:szCs w:val="18"/>
              </w:rPr>
              <w:t>2030</w:t>
            </w:r>
          </w:p>
        </w:tc>
        <w:tc>
          <w:tcPr>
            <w:tcW w:w="401" w:type="pct"/>
            <w:shd w:val="clear" w:color="auto" w:fill="auto"/>
            <w:vAlign w:val="center"/>
          </w:tcPr>
          <w:p w14:paraId="66801CFF" w14:textId="292D05FE" w:rsidR="00BF607C" w:rsidRPr="000A23EC" w:rsidRDefault="00BF607C" w:rsidP="009848FA">
            <w:pPr>
              <w:jc w:val="center"/>
              <w:rPr>
                <w:b/>
                <w:sz w:val="18"/>
                <w:szCs w:val="18"/>
              </w:rPr>
            </w:pPr>
            <w:r w:rsidRPr="000A23EC">
              <w:rPr>
                <w:b/>
                <w:sz w:val="18"/>
                <w:szCs w:val="18"/>
              </w:rPr>
              <w:t>Total</w:t>
            </w:r>
          </w:p>
        </w:tc>
      </w:tr>
      <w:tr w:rsidR="000A23EC" w:rsidRPr="00BF607C" w14:paraId="77DCC17D" w14:textId="77777777" w:rsidTr="00B1537E">
        <w:trPr>
          <w:trHeight w:val="290"/>
        </w:trPr>
        <w:tc>
          <w:tcPr>
            <w:tcW w:w="694" w:type="pct"/>
            <w:vMerge w:val="restart"/>
            <w:shd w:val="clear" w:color="auto" w:fill="auto"/>
            <w:vAlign w:val="center"/>
          </w:tcPr>
          <w:p w14:paraId="7CBDB36F" w14:textId="65ECF952" w:rsidR="002B137D" w:rsidRPr="000A23EC" w:rsidRDefault="002B137D" w:rsidP="002B137D">
            <w:pPr>
              <w:tabs>
                <w:tab w:val="left" w:pos="8280"/>
              </w:tabs>
              <w:spacing w:after="60"/>
              <w:jc w:val="left"/>
              <w:rPr>
                <w:sz w:val="18"/>
                <w:szCs w:val="18"/>
              </w:rPr>
            </w:pPr>
            <w:r w:rsidRPr="000A23EC">
              <w:rPr>
                <w:sz w:val="18"/>
                <w:szCs w:val="18"/>
              </w:rPr>
              <w:t>Consumption (CO</w:t>
            </w:r>
            <w:r w:rsidRPr="000A23EC">
              <w:rPr>
                <w:sz w:val="18"/>
                <w:szCs w:val="18"/>
                <w:vertAlign w:val="subscript"/>
              </w:rPr>
              <w:t>2</w:t>
            </w:r>
            <w:r w:rsidRPr="000A23EC">
              <w:rPr>
                <w:sz w:val="18"/>
                <w:szCs w:val="18"/>
              </w:rPr>
              <w:t>-eq tonnes)</w:t>
            </w:r>
          </w:p>
        </w:tc>
        <w:tc>
          <w:tcPr>
            <w:tcW w:w="975" w:type="pct"/>
            <w:gridSpan w:val="2"/>
            <w:shd w:val="clear" w:color="auto" w:fill="auto"/>
            <w:vAlign w:val="bottom"/>
          </w:tcPr>
          <w:p w14:paraId="058FD783" w14:textId="0C6A1AA2" w:rsidR="002B137D" w:rsidRPr="000A23EC" w:rsidRDefault="002B137D" w:rsidP="002B137D">
            <w:pPr>
              <w:tabs>
                <w:tab w:val="left" w:pos="8280"/>
              </w:tabs>
              <w:spacing w:after="60"/>
              <w:ind w:right="-108"/>
              <w:jc w:val="left"/>
              <w:rPr>
                <w:sz w:val="18"/>
                <w:szCs w:val="18"/>
              </w:rPr>
            </w:pPr>
            <w:r w:rsidRPr="000A23EC">
              <w:rPr>
                <w:sz w:val="18"/>
                <w:szCs w:val="18"/>
              </w:rPr>
              <w:t>Montreal Protocol limits</w:t>
            </w:r>
          </w:p>
        </w:tc>
        <w:tc>
          <w:tcPr>
            <w:tcW w:w="484" w:type="pct"/>
            <w:shd w:val="clear" w:color="auto" w:fill="auto"/>
          </w:tcPr>
          <w:p w14:paraId="7A4B6E6A" w14:textId="78FCC772" w:rsidR="002B137D" w:rsidRPr="000A23EC" w:rsidRDefault="002B137D" w:rsidP="002B137D">
            <w:pPr>
              <w:tabs>
                <w:tab w:val="left" w:pos="8280"/>
              </w:tabs>
              <w:spacing w:after="60"/>
              <w:jc w:val="right"/>
              <w:rPr>
                <w:sz w:val="18"/>
                <w:szCs w:val="18"/>
              </w:rPr>
            </w:pPr>
            <w:r w:rsidRPr="000A23EC">
              <w:rPr>
                <w:sz w:val="18"/>
                <w:szCs w:val="18"/>
              </w:rPr>
              <w:t>n/a</w:t>
            </w:r>
          </w:p>
        </w:tc>
        <w:tc>
          <w:tcPr>
            <w:tcW w:w="529" w:type="pct"/>
          </w:tcPr>
          <w:p w14:paraId="16A5C993" w14:textId="6F895F49" w:rsidR="002B137D" w:rsidRPr="000A23EC" w:rsidRDefault="002B137D" w:rsidP="002B137D">
            <w:pPr>
              <w:tabs>
                <w:tab w:val="left" w:pos="8280"/>
              </w:tabs>
              <w:spacing w:after="60"/>
              <w:jc w:val="right"/>
              <w:rPr>
                <w:color w:val="000000"/>
                <w:sz w:val="18"/>
                <w:szCs w:val="18"/>
              </w:rPr>
            </w:pPr>
            <w:r>
              <w:rPr>
                <w:color w:val="000000"/>
                <w:sz w:val="18"/>
                <w:szCs w:val="18"/>
              </w:rPr>
              <w:t>1,805,702</w:t>
            </w:r>
          </w:p>
        </w:tc>
        <w:tc>
          <w:tcPr>
            <w:tcW w:w="484" w:type="pct"/>
            <w:tcBorders>
              <w:top w:val="single" w:sz="4" w:space="0" w:color="auto"/>
              <w:left w:val="single" w:sz="4" w:space="0" w:color="auto"/>
              <w:bottom w:val="single" w:sz="4" w:space="0" w:color="auto"/>
              <w:right w:val="single" w:sz="4" w:space="0" w:color="auto"/>
            </w:tcBorders>
            <w:shd w:val="clear" w:color="000000" w:fill="FFFFFF"/>
            <w:vAlign w:val="center"/>
          </w:tcPr>
          <w:p w14:paraId="0AA7CF7A" w14:textId="513DB92D" w:rsidR="002B137D" w:rsidRPr="000A23EC" w:rsidRDefault="002B137D" w:rsidP="002B137D">
            <w:pPr>
              <w:tabs>
                <w:tab w:val="left" w:pos="8280"/>
              </w:tabs>
              <w:spacing w:after="60"/>
              <w:jc w:val="right"/>
              <w:rPr>
                <w:sz w:val="18"/>
                <w:szCs w:val="18"/>
              </w:rPr>
            </w:pPr>
            <w:r>
              <w:rPr>
                <w:color w:val="000000"/>
                <w:sz w:val="18"/>
                <w:szCs w:val="18"/>
              </w:rPr>
              <w:t>1,805,702</w:t>
            </w:r>
          </w:p>
        </w:tc>
        <w:tc>
          <w:tcPr>
            <w:tcW w:w="484" w:type="pct"/>
            <w:tcBorders>
              <w:top w:val="single" w:sz="4" w:space="0" w:color="auto"/>
              <w:left w:val="nil"/>
              <w:bottom w:val="single" w:sz="4" w:space="0" w:color="auto"/>
              <w:right w:val="single" w:sz="4" w:space="0" w:color="auto"/>
            </w:tcBorders>
            <w:shd w:val="clear" w:color="000000" w:fill="FFFFFF"/>
            <w:vAlign w:val="center"/>
          </w:tcPr>
          <w:p w14:paraId="1DEDAFCD" w14:textId="3A354E79" w:rsidR="002B137D" w:rsidRPr="00BF607C" w:rsidRDefault="002B137D" w:rsidP="002B137D">
            <w:pPr>
              <w:tabs>
                <w:tab w:val="left" w:pos="8280"/>
              </w:tabs>
              <w:spacing w:after="60"/>
              <w:jc w:val="right"/>
              <w:rPr>
                <w:color w:val="000000"/>
                <w:sz w:val="18"/>
                <w:szCs w:val="18"/>
              </w:rPr>
            </w:pPr>
            <w:r>
              <w:rPr>
                <w:color w:val="000000"/>
                <w:sz w:val="18"/>
                <w:szCs w:val="18"/>
              </w:rPr>
              <w:t>1,805,702</w:t>
            </w:r>
          </w:p>
        </w:tc>
        <w:tc>
          <w:tcPr>
            <w:tcW w:w="484" w:type="pct"/>
            <w:tcBorders>
              <w:top w:val="single" w:sz="4" w:space="0" w:color="auto"/>
              <w:left w:val="nil"/>
              <w:bottom w:val="single" w:sz="4" w:space="0" w:color="auto"/>
              <w:right w:val="single" w:sz="4" w:space="0" w:color="auto"/>
            </w:tcBorders>
            <w:shd w:val="clear" w:color="000000" w:fill="FFFFFF"/>
            <w:vAlign w:val="center"/>
          </w:tcPr>
          <w:p w14:paraId="1FBF1379" w14:textId="7FD3B356" w:rsidR="002B137D" w:rsidRPr="000A23EC" w:rsidRDefault="00BE191B" w:rsidP="002B137D">
            <w:pPr>
              <w:tabs>
                <w:tab w:val="left" w:pos="8280"/>
              </w:tabs>
              <w:spacing w:after="60"/>
              <w:jc w:val="right"/>
              <w:rPr>
                <w:sz w:val="18"/>
                <w:szCs w:val="18"/>
              </w:rPr>
            </w:pPr>
            <w:r>
              <w:rPr>
                <w:color w:val="000000"/>
                <w:sz w:val="18"/>
                <w:szCs w:val="18"/>
              </w:rPr>
              <w:t>1,625,132</w:t>
            </w:r>
          </w:p>
        </w:tc>
        <w:tc>
          <w:tcPr>
            <w:tcW w:w="466" w:type="pct"/>
            <w:tcBorders>
              <w:top w:val="single" w:sz="4" w:space="0" w:color="auto"/>
              <w:left w:val="nil"/>
              <w:bottom w:val="single" w:sz="4" w:space="0" w:color="auto"/>
              <w:right w:val="single" w:sz="4" w:space="0" w:color="auto"/>
            </w:tcBorders>
            <w:shd w:val="clear" w:color="000000" w:fill="FFFFFF"/>
            <w:vAlign w:val="center"/>
          </w:tcPr>
          <w:p w14:paraId="79BCDB4C" w14:textId="2C1FAAF0" w:rsidR="002B137D" w:rsidRPr="000A23EC" w:rsidRDefault="002B137D" w:rsidP="002B137D">
            <w:pPr>
              <w:tabs>
                <w:tab w:val="left" w:pos="8280"/>
              </w:tabs>
              <w:spacing w:after="60"/>
              <w:jc w:val="right"/>
              <w:rPr>
                <w:sz w:val="18"/>
                <w:szCs w:val="18"/>
              </w:rPr>
            </w:pPr>
            <w:r>
              <w:rPr>
                <w:color w:val="000000"/>
                <w:sz w:val="18"/>
                <w:szCs w:val="18"/>
              </w:rPr>
              <w:t>1,625,132</w:t>
            </w:r>
          </w:p>
        </w:tc>
        <w:tc>
          <w:tcPr>
            <w:tcW w:w="401" w:type="pct"/>
          </w:tcPr>
          <w:p w14:paraId="194B4683" w14:textId="1D4EF940" w:rsidR="002B137D" w:rsidRPr="000A23EC" w:rsidRDefault="002B137D" w:rsidP="002B137D">
            <w:pPr>
              <w:tabs>
                <w:tab w:val="left" w:pos="8280"/>
              </w:tabs>
              <w:spacing w:after="60"/>
              <w:jc w:val="right"/>
              <w:rPr>
                <w:sz w:val="18"/>
                <w:szCs w:val="18"/>
              </w:rPr>
            </w:pPr>
            <w:r w:rsidRPr="000A23EC">
              <w:rPr>
                <w:sz w:val="18"/>
                <w:szCs w:val="18"/>
              </w:rPr>
              <w:t>n/a</w:t>
            </w:r>
          </w:p>
        </w:tc>
      </w:tr>
      <w:tr w:rsidR="002B137D" w:rsidRPr="00BF607C" w14:paraId="15535313" w14:textId="77777777" w:rsidTr="00B1537E">
        <w:trPr>
          <w:trHeight w:val="290"/>
        </w:trPr>
        <w:tc>
          <w:tcPr>
            <w:tcW w:w="694" w:type="pct"/>
            <w:vMerge/>
            <w:shd w:val="clear" w:color="auto" w:fill="auto"/>
          </w:tcPr>
          <w:p w14:paraId="114C9514" w14:textId="4E9B0887" w:rsidR="002B137D" w:rsidRPr="000A23EC" w:rsidRDefault="002B137D" w:rsidP="002B137D">
            <w:pPr>
              <w:tabs>
                <w:tab w:val="left" w:pos="8280"/>
              </w:tabs>
              <w:spacing w:after="60"/>
              <w:jc w:val="left"/>
              <w:rPr>
                <w:sz w:val="18"/>
                <w:szCs w:val="18"/>
              </w:rPr>
            </w:pPr>
          </w:p>
        </w:tc>
        <w:tc>
          <w:tcPr>
            <w:tcW w:w="975" w:type="pct"/>
            <w:gridSpan w:val="2"/>
            <w:shd w:val="clear" w:color="auto" w:fill="auto"/>
            <w:vAlign w:val="bottom"/>
          </w:tcPr>
          <w:p w14:paraId="6AF7D790" w14:textId="3D811F89" w:rsidR="002B137D" w:rsidRPr="000A23EC" w:rsidRDefault="002B137D" w:rsidP="002B137D">
            <w:pPr>
              <w:tabs>
                <w:tab w:val="left" w:pos="8280"/>
              </w:tabs>
              <w:spacing w:after="60"/>
              <w:jc w:val="left"/>
              <w:rPr>
                <w:sz w:val="18"/>
                <w:szCs w:val="18"/>
              </w:rPr>
            </w:pPr>
            <w:r w:rsidRPr="000A23EC">
              <w:rPr>
                <w:sz w:val="18"/>
                <w:szCs w:val="18"/>
              </w:rPr>
              <w:t>Maximum allowable</w:t>
            </w:r>
          </w:p>
        </w:tc>
        <w:tc>
          <w:tcPr>
            <w:tcW w:w="484" w:type="pct"/>
            <w:shd w:val="clear" w:color="auto" w:fill="auto"/>
          </w:tcPr>
          <w:p w14:paraId="41159298" w14:textId="78ABDE3F" w:rsidR="002B137D" w:rsidRPr="000A23EC" w:rsidRDefault="002B137D" w:rsidP="002B137D">
            <w:pPr>
              <w:tabs>
                <w:tab w:val="left" w:pos="8280"/>
              </w:tabs>
              <w:spacing w:after="60"/>
              <w:jc w:val="right"/>
              <w:rPr>
                <w:sz w:val="18"/>
                <w:szCs w:val="18"/>
              </w:rPr>
            </w:pPr>
            <w:r w:rsidRPr="000A23EC">
              <w:rPr>
                <w:sz w:val="18"/>
                <w:szCs w:val="18"/>
              </w:rPr>
              <w:t>n/a</w:t>
            </w:r>
          </w:p>
        </w:tc>
        <w:tc>
          <w:tcPr>
            <w:tcW w:w="529" w:type="pct"/>
          </w:tcPr>
          <w:p w14:paraId="46D9D10A" w14:textId="542BEE67" w:rsidR="002B137D" w:rsidRPr="000A23EC" w:rsidRDefault="002B137D" w:rsidP="002B137D">
            <w:pPr>
              <w:tabs>
                <w:tab w:val="left" w:pos="8280"/>
              </w:tabs>
              <w:spacing w:after="60"/>
              <w:jc w:val="right"/>
              <w:rPr>
                <w:color w:val="000000"/>
                <w:sz w:val="18"/>
                <w:szCs w:val="18"/>
              </w:rPr>
            </w:pPr>
            <w:r w:rsidRPr="000A23EC">
              <w:rPr>
                <w:color w:val="000000"/>
                <w:sz w:val="18"/>
                <w:szCs w:val="18"/>
              </w:rPr>
              <w:t>1,286,890</w:t>
            </w:r>
          </w:p>
        </w:tc>
        <w:tc>
          <w:tcPr>
            <w:tcW w:w="484" w:type="pct"/>
          </w:tcPr>
          <w:p w14:paraId="5BBA44CD" w14:textId="4274C9F6" w:rsidR="002B137D" w:rsidRPr="000A23EC" w:rsidRDefault="002B137D" w:rsidP="002B137D">
            <w:pPr>
              <w:tabs>
                <w:tab w:val="left" w:pos="8280"/>
              </w:tabs>
              <w:spacing w:after="60"/>
              <w:jc w:val="right"/>
              <w:rPr>
                <w:sz w:val="18"/>
                <w:szCs w:val="18"/>
              </w:rPr>
            </w:pPr>
            <w:r w:rsidRPr="000A23EC">
              <w:rPr>
                <w:sz w:val="18"/>
                <w:szCs w:val="18"/>
              </w:rPr>
              <w:t>1,286,890</w:t>
            </w:r>
          </w:p>
        </w:tc>
        <w:tc>
          <w:tcPr>
            <w:tcW w:w="484" w:type="pct"/>
          </w:tcPr>
          <w:p w14:paraId="78DB08BA" w14:textId="38AD0991" w:rsidR="002B137D" w:rsidRPr="00BF607C" w:rsidRDefault="002B137D" w:rsidP="002B137D">
            <w:pPr>
              <w:tabs>
                <w:tab w:val="left" w:pos="8280"/>
              </w:tabs>
              <w:spacing w:after="60"/>
              <w:jc w:val="right"/>
              <w:rPr>
                <w:sz w:val="18"/>
                <w:szCs w:val="18"/>
              </w:rPr>
            </w:pPr>
            <w:r w:rsidRPr="005E4A20">
              <w:rPr>
                <w:color w:val="000000"/>
                <w:sz w:val="18"/>
                <w:szCs w:val="18"/>
              </w:rPr>
              <w:t>1,286,890</w:t>
            </w:r>
          </w:p>
        </w:tc>
        <w:tc>
          <w:tcPr>
            <w:tcW w:w="484" w:type="pct"/>
          </w:tcPr>
          <w:p w14:paraId="29712676" w14:textId="0DE796CA" w:rsidR="002B137D" w:rsidRPr="000A23EC" w:rsidRDefault="00CD5278" w:rsidP="002B137D">
            <w:pPr>
              <w:tabs>
                <w:tab w:val="left" w:pos="8280"/>
              </w:tabs>
              <w:spacing w:after="60"/>
              <w:jc w:val="right"/>
              <w:rPr>
                <w:sz w:val="18"/>
                <w:szCs w:val="18"/>
              </w:rPr>
            </w:pPr>
            <w:r>
              <w:rPr>
                <w:sz w:val="18"/>
                <w:szCs w:val="18"/>
              </w:rPr>
              <w:t>1</w:t>
            </w:r>
            <w:r w:rsidR="002B137D" w:rsidRPr="000A23EC">
              <w:rPr>
                <w:sz w:val="18"/>
                <w:szCs w:val="18"/>
              </w:rPr>
              <w:t>,</w:t>
            </w:r>
            <w:r>
              <w:rPr>
                <w:sz w:val="18"/>
                <w:szCs w:val="18"/>
              </w:rPr>
              <w:t>286</w:t>
            </w:r>
            <w:r w:rsidR="002B137D" w:rsidRPr="000A23EC">
              <w:rPr>
                <w:sz w:val="18"/>
                <w:szCs w:val="18"/>
              </w:rPr>
              <w:t>,</w:t>
            </w:r>
            <w:r>
              <w:rPr>
                <w:sz w:val="18"/>
                <w:szCs w:val="18"/>
              </w:rPr>
              <w:t>890</w:t>
            </w:r>
          </w:p>
        </w:tc>
        <w:tc>
          <w:tcPr>
            <w:tcW w:w="466" w:type="pct"/>
          </w:tcPr>
          <w:p w14:paraId="1C931746" w14:textId="1DC5C996" w:rsidR="002B137D" w:rsidRPr="000A23EC" w:rsidRDefault="002B137D" w:rsidP="002B137D">
            <w:pPr>
              <w:tabs>
                <w:tab w:val="left" w:pos="8280"/>
              </w:tabs>
              <w:spacing w:after="60"/>
              <w:jc w:val="right"/>
              <w:rPr>
                <w:sz w:val="18"/>
                <w:szCs w:val="18"/>
              </w:rPr>
            </w:pPr>
            <w:r w:rsidRPr="000A23EC">
              <w:rPr>
                <w:sz w:val="18"/>
                <w:szCs w:val="18"/>
              </w:rPr>
              <w:t>1,158,201</w:t>
            </w:r>
          </w:p>
        </w:tc>
        <w:tc>
          <w:tcPr>
            <w:tcW w:w="401" w:type="pct"/>
          </w:tcPr>
          <w:p w14:paraId="383CF36C" w14:textId="28AD5498" w:rsidR="002B137D" w:rsidRPr="000A23EC" w:rsidRDefault="002B137D" w:rsidP="002B137D">
            <w:pPr>
              <w:tabs>
                <w:tab w:val="left" w:pos="8280"/>
              </w:tabs>
              <w:spacing w:after="60"/>
              <w:jc w:val="right"/>
              <w:rPr>
                <w:sz w:val="18"/>
                <w:szCs w:val="18"/>
              </w:rPr>
            </w:pPr>
            <w:r w:rsidRPr="000A23EC">
              <w:rPr>
                <w:sz w:val="18"/>
                <w:szCs w:val="18"/>
              </w:rPr>
              <w:t>n/a</w:t>
            </w:r>
          </w:p>
        </w:tc>
      </w:tr>
      <w:tr w:rsidR="002B137D" w:rsidRPr="00BF607C" w14:paraId="67B539BF" w14:textId="77777777" w:rsidTr="00B1537E">
        <w:trPr>
          <w:trHeight w:val="128"/>
        </w:trPr>
        <w:tc>
          <w:tcPr>
            <w:tcW w:w="694" w:type="pct"/>
            <w:vMerge w:val="restart"/>
            <w:shd w:val="clear" w:color="auto" w:fill="auto"/>
            <w:vAlign w:val="center"/>
          </w:tcPr>
          <w:p w14:paraId="38A6B567" w14:textId="79020918" w:rsidR="002B137D" w:rsidRPr="000A23EC" w:rsidRDefault="002B137D" w:rsidP="002B137D">
            <w:pPr>
              <w:tabs>
                <w:tab w:val="left" w:pos="8280"/>
              </w:tabs>
              <w:spacing w:after="60"/>
              <w:ind w:right="-110"/>
              <w:jc w:val="left"/>
              <w:rPr>
                <w:sz w:val="18"/>
                <w:szCs w:val="18"/>
              </w:rPr>
            </w:pPr>
            <w:r w:rsidRPr="000A23EC">
              <w:rPr>
                <w:sz w:val="18"/>
                <w:szCs w:val="18"/>
              </w:rPr>
              <w:t>Amounts requested in principle (US $)</w:t>
            </w:r>
          </w:p>
        </w:tc>
        <w:tc>
          <w:tcPr>
            <w:tcW w:w="355" w:type="pct"/>
            <w:vMerge w:val="restart"/>
            <w:shd w:val="clear" w:color="auto" w:fill="auto"/>
            <w:vAlign w:val="center"/>
          </w:tcPr>
          <w:p w14:paraId="6E89FE6A" w14:textId="7CCB325C" w:rsidR="002B137D" w:rsidRPr="000A23EC" w:rsidRDefault="002B137D" w:rsidP="002B137D">
            <w:pPr>
              <w:tabs>
                <w:tab w:val="left" w:pos="8280"/>
              </w:tabs>
              <w:spacing w:after="60"/>
              <w:ind w:left="-249" w:right="-246"/>
              <w:jc w:val="center"/>
              <w:rPr>
                <w:sz w:val="18"/>
                <w:szCs w:val="18"/>
              </w:rPr>
            </w:pPr>
            <w:r w:rsidRPr="000A23EC">
              <w:rPr>
                <w:color w:val="000000" w:themeColor="text1"/>
                <w:sz w:val="18"/>
                <w:szCs w:val="18"/>
              </w:rPr>
              <w:t>UNDP</w:t>
            </w:r>
          </w:p>
        </w:tc>
        <w:tc>
          <w:tcPr>
            <w:tcW w:w="620" w:type="pct"/>
            <w:shd w:val="clear" w:color="auto" w:fill="auto"/>
            <w:vAlign w:val="center"/>
          </w:tcPr>
          <w:p w14:paraId="3EF22C15" w14:textId="77777777" w:rsidR="002B137D" w:rsidRPr="000A23EC" w:rsidRDefault="002B137D" w:rsidP="002B137D">
            <w:pPr>
              <w:tabs>
                <w:tab w:val="left" w:pos="8280"/>
              </w:tabs>
              <w:spacing w:after="60"/>
              <w:jc w:val="left"/>
              <w:rPr>
                <w:sz w:val="18"/>
                <w:szCs w:val="18"/>
              </w:rPr>
            </w:pPr>
            <w:r w:rsidRPr="000A23EC">
              <w:rPr>
                <w:sz w:val="18"/>
                <w:szCs w:val="18"/>
              </w:rPr>
              <w:t>Project costs</w:t>
            </w:r>
          </w:p>
        </w:tc>
        <w:tc>
          <w:tcPr>
            <w:tcW w:w="484" w:type="pct"/>
            <w:shd w:val="clear" w:color="auto" w:fill="auto"/>
          </w:tcPr>
          <w:p w14:paraId="6B91F9F8" w14:textId="771570A5" w:rsidR="002B137D" w:rsidRPr="000A23EC" w:rsidRDefault="002B137D" w:rsidP="002B137D">
            <w:pPr>
              <w:tabs>
                <w:tab w:val="left" w:pos="8280"/>
              </w:tabs>
              <w:spacing w:after="60"/>
              <w:jc w:val="right"/>
              <w:rPr>
                <w:sz w:val="18"/>
                <w:szCs w:val="18"/>
              </w:rPr>
            </w:pPr>
            <w:r w:rsidRPr="000A23EC">
              <w:rPr>
                <w:rFonts w:eastAsia="Times New Roman"/>
                <w:color w:val="0D0D0D"/>
                <w:sz w:val="18"/>
                <w:szCs w:val="18"/>
              </w:rPr>
              <w:t>132,500</w:t>
            </w:r>
          </w:p>
        </w:tc>
        <w:tc>
          <w:tcPr>
            <w:tcW w:w="529" w:type="pct"/>
          </w:tcPr>
          <w:p w14:paraId="6AA98889" w14:textId="26422073" w:rsidR="002B137D" w:rsidRPr="000A23EC" w:rsidRDefault="002B137D" w:rsidP="002B137D">
            <w:pPr>
              <w:tabs>
                <w:tab w:val="left" w:pos="8280"/>
              </w:tabs>
              <w:spacing w:after="60"/>
              <w:jc w:val="right"/>
              <w:rPr>
                <w:rFonts w:eastAsia="Times New Roman"/>
                <w:color w:val="0D0D0D"/>
                <w:sz w:val="18"/>
                <w:szCs w:val="18"/>
              </w:rPr>
            </w:pPr>
            <w:r w:rsidRPr="000A23EC">
              <w:rPr>
                <w:rFonts w:eastAsia="Times New Roman"/>
                <w:color w:val="0D0D0D"/>
                <w:sz w:val="18"/>
                <w:szCs w:val="18"/>
              </w:rPr>
              <w:t>0</w:t>
            </w:r>
          </w:p>
        </w:tc>
        <w:tc>
          <w:tcPr>
            <w:tcW w:w="484" w:type="pct"/>
            <w:shd w:val="clear" w:color="auto" w:fill="auto"/>
          </w:tcPr>
          <w:p w14:paraId="1E7460A2" w14:textId="2479AB33" w:rsidR="002B137D" w:rsidRPr="000A23EC" w:rsidRDefault="002B137D" w:rsidP="002B137D">
            <w:pPr>
              <w:tabs>
                <w:tab w:val="left" w:pos="8280"/>
              </w:tabs>
              <w:spacing w:after="60"/>
              <w:jc w:val="right"/>
              <w:rPr>
                <w:sz w:val="18"/>
                <w:szCs w:val="18"/>
              </w:rPr>
            </w:pPr>
            <w:r w:rsidRPr="000A23EC">
              <w:rPr>
                <w:rFonts w:eastAsia="Times New Roman"/>
                <w:color w:val="0D0D0D"/>
                <w:sz w:val="18"/>
                <w:szCs w:val="18"/>
              </w:rPr>
              <w:t>79,000</w:t>
            </w:r>
          </w:p>
        </w:tc>
        <w:tc>
          <w:tcPr>
            <w:tcW w:w="484" w:type="pct"/>
          </w:tcPr>
          <w:p w14:paraId="1B3B25E3" w14:textId="4CC8837F" w:rsidR="002B137D" w:rsidRPr="00BF607C" w:rsidRDefault="002B137D" w:rsidP="002B137D">
            <w:pPr>
              <w:tabs>
                <w:tab w:val="left" w:pos="8280"/>
              </w:tabs>
              <w:spacing w:after="60"/>
              <w:jc w:val="right"/>
              <w:rPr>
                <w:sz w:val="18"/>
                <w:szCs w:val="18"/>
              </w:rPr>
            </w:pPr>
            <w:r>
              <w:rPr>
                <w:sz w:val="18"/>
                <w:szCs w:val="18"/>
              </w:rPr>
              <w:t>0</w:t>
            </w:r>
          </w:p>
        </w:tc>
        <w:tc>
          <w:tcPr>
            <w:tcW w:w="484" w:type="pct"/>
            <w:shd w:val="clear" w:color="auto" w:fill="auto"/>
          </w:tcPr>
          <w:p w14:paraId="1965B7E7" w14:textId="05EAC95A" w:rsidR="002B137D" w:rsidRPr="000A23EC" w:rsidRDefault="002B137D" w:rsidP="002B137D">
            <w:pPr>
              <w:tabs>
                <w:tab w:val="left" w:pos="8280"/>
              </w:tabs>
              <w:spacing w:after="60"/>
              <w:jc w:val="right"/>
              <w:rPr>
                <w:sz w:val="18"/>
                <w:szCs w:val="18"/>
              </w:rPr>
            </w:pPr>
            <w:r w:rsidRPr="000A23EC">
              <w:rPr>
                <w:sz w:val="18"/>
                <w:szCs w:val="18"/>
              </w:rPr>
              <w:t>0</w:t>
            </w:r>
          </w:p>
        </w:tc>
        <w:tc>
          <w:tcPr>
            <w:tcW w:w="466" w:type="pct"/>
          </w:tcPr>
          <w:p w14:paraId="7623CD0C" w14:textId="14A1BC18" w:rsidR="002B137D" w:rsidRPr="000A23EC" w:rsidRDefault="002B137D" w:rsidP="002B137D">
            <w:pPr>
              <w:tabs>
                <w:tab w:val="left" w:pos="8280"/>
              </w:tabs>
              <w:spacing w:after="60"/>
              <w:jc w:val="right"/>
              <w:rPr>
                <w:rFonts w:eastAsia="Times New Roman"/>
                <w:color w:val="000000"/>
                <w:sz w:val="18"/>
                <w:szCs w:val="18"/>
              </w:rPr>
            </w:pPr>
            <w:r w:rsidRPr="000A23EC">
              <w:rPr>
                <w:rFonts w:eastAsia="Times New Roman"/>
                <w:color w:val="0D0D0D"/>
                <w:sz w:val="18"/>
                <w:szCs w:val="18"/>
              </w:rPr>
              <w:t>20,500</w:t>
            </w:r>
          </w:p>
        </w:tc>
        <w:tc>
          <w:tcPr>
            <w:tcW w:w="401" w:type="pct"/>
            <w:shd w:val="clear" w:color="auto" w:fill="auto"/>
          </w:tcPr>
          <w:p w14:paraId="5AED968B" w14:textId="3A840796" w:rsidR="002B137D" w:rsidRPr="000A23EC" w:rsidRDefault="002B137D" w:rsidP="002B137D">
            <w:pPr>
              <w:tabs>
                <w:tab w:val="left" w:pos="8280"/>
              </w:tabs>
              <w:spacing w:after="60"/>
              <w:jc w:val="right"/>
              <w:rPr>
                <w:sz w:val="18"/>
                <w:szCs w:val="18"/>
              </w:rPr>
            </w:pPr>
            <w:r w:rsidRPr="000A23EC">
              <w:rPr>
                <w:rFonts w:eastAsia="Times New Roman"/>
                <w:color w:val="000000"/>
                <w:sz w:val="18"/>
                <w:szCs w:val="18"/>
              </w:rPr>
              <w:t>232,000</w:t>
            </w:r>
          </w:p>
        </w:tc>
      </w:tr>
      <w:tr w:rsidR="002B137D" w:rsidRPr="00BF607C" w14:paraId="22E7D993" w14:textId="77777777" w:rsidTr="00B1537E">
        <w:trPr>
          <w:trHeight w:val="44"/>
        </w:trPr>
        <w:tc>
          <w:tcPr>
            <w:tcW w:w="694" w:type="pct"/>
            <w:vMerge/>
            <w:shd w:val="clear" w:color="auto" w:fill="auto"/>
          </w:tcPr>
          <w:p w14:paraId="2E7539C4" w14:textId="77777777" w:rsidR="002B137D" w:rsidRPr="000A23EC" w:rsidRDefault="002B137D" w:rsidP="002B137D">
            <w:pPr>
              <w:tabs>
                <w:tab w:val="left" w:pos="8280"/>
              </w:tabs>
              <w:spacing w:after="60"/>
              <w:jc w:val="left"/>
              <w:rPr>
                <w:sz w:val="18"/>
                <w:szCs w:val="18"/>
              </w:rPr>
            </w:pPr>
          </w:p>
        </w:tc>
        <w:tc>
          <w:tcPr>
            <w:tcW w:w="355" w:type="pct"/>
            <w:vMerge/>
            <w:shd w:val="clear" w:color="auto" w:fill="auto"/>
            <w:vAlign w:val="center"/>
          </w:tcPr>
          <w:p w14:paraId="6235E4D3" w14:textId="77777777" w:rsidR="002B137D" w:rsidRPr="000A23EC" w:rsidRDefault="002B137D" w:rsidP="002B137D">
            <w:pPr>
              <w:tabs>
                <w:tab w:val="left" w:pos="8280"/>
              </w:tabs>
              <w:spacing w:after="60"/>
              <w:ind w:left="-249" w:right="-246"/>
              <w:jc w:val="left"/>
              <w:rPr>
                <w:sz w:val="18"/>
                <w:szCs w:val="18"/>
              </w:rPr>
            </w:pPr>
          </w:p>
        </w:tc>
        <w:tc>
          <w:tcPr>
            <w:tcW w:w="620" w:type="pct"/>
            <w:shd w:val="clear" w:color="auto" w:fill="auto"/>
            <w:vAlign w:val="center"/>
          </w:tcPr>
          <w:p w14:paraId="48985D93" w14:textId="77777777" w:rsidR="002B137D" w:rsidRPr="000A23EC" w:rsidRDefault="002B137D" w:rsidP="002B137D">
            <w:pPr>
              <w:tabs>
                <w:tab w:val="left" w:pos="8280"/>
              </w:tabs>
              <w:spacing w:after="60"/>
              <w:jc w:val="left"/>
              <w:rPr>
                <w:sz w:val="18"/>
                <w:szCs w:val="18"/>
              </w:rPr>
            </w:pPr>
            <w:r w:rsidRPr="000A23EC">
              <w:rPr>
                <w:sz w:val="18"/>
                <w:szCs w:val="18"/>
              </w:rPr>
              <w:t>Support costs</w:t>
            </w:r>
          </w:p>
        </w:tc>
        <w:tc>
          <w:tcPr>
            <w:tcW w:w="484" w:type="pct"/>
            <w:shd w:val="clear" w:color="auto" w:fill="auto"/>
          </w:tcPr>
          <w:p w14:paraId="184AB1F6" w14:textId="7657CEA2" w:rsidR="002B137D" w:rsidRPr="000A23EC" w:rsidRDefault="002B137D" w:rsidP="002B137D">
            <w:pPr>
              <w:tabs>
                <w:tab w:val="left" w:pos="8280"/>
              </w:tabs>
              <w:spacing w:after="60"/>
              <w:jc w:val="right"/>
              <w:rPr>
                <w:sz w:val="18"/>
                <w:szCs w:val="18"/>
              </w:rPr>
            </w:pPr>
            <w:r w:rsidRPr="000A23EC">
              <w:rPr>
                <w:rFonts w:eastAsia="Times New Roman"/>
                <w:color w:val="000000"/>
                <w:sz w:val="18"/>
                <w:szCs w:val="18"/>
              </w:rPr>
              <w:t>11,925</w:t>
            </w:r>
          </w:p>
        </w:tc>
        <w:tc>
          <w:tcPr>
            <w:tcW w:w="529" w:type="pct"/>
          </w:tcPr>
          <w:p w14:paraId="6B34B9DB" w14:textId="51E3A415" w:rsidR="002B137D" w:rsidRPr="000A23EC" w:rsidRDefault="002B137D" w:rsidP="002B137D">
            <w:pPr>
              <w:tabs>
                <w:tab w:val="left" w:pos="8280"/>
              </w:tabs>
              <w:spacing w:after="60"/>
              <w:jc w:val="right"/>
              <w:rPr>
                <w:rFonts w:eastAsia="Times New Roman"/>
                <w:color w:val="000000"/>
                <w:sz w:val="18"/>
                <w:szCs w:val="18"/>
              </w:rPr>
            </w:pPr>
            <w:r w:rsidRPr="000A23EC">
              <w:rPr>
                <w:rFonts w:eastAsia="Times New Roman"/>
                <w:color w:val="000000"/>
                <w:sz w:val="18"/>
                <w:szCs w:val="18"/>
              </w:rPr>
              <w:t>0</w:t>
            </w:r>
          </w:p>
        </w:tc>
        <w:tc>
          <w:tcPr>
            <w:tcW w:w="484" w:type="pct"/>
            <w:shd w:val="clear" w:color="auto" w:fill="auto"/>
          </w:tcPr>
          <w:p w14:paraId="317143B2" w14:textId="7609A610" w:rsidR="002B137D" w:rsidRPr="000A23EC" w:rsidRDefault="002B137D" w:rsidP="002B137D">
            <w:pPr>
              <w:tabs>
                <w:tab w:val="left" w:pos="8280"/>
              </w:tabs>
              <w:spacing w:after="60"/>
              <w:jc w:val="right"/>
              <w:rPr>
                <w:sz w:val="18"/>
                <w:szCs w:val="18"/>
              </w:rPr>
            </w:pPr>
            <w:r w:rsidRPr="000A23EC">
              <w:rPr>
                <w:rFonts w:eastAsia="Times New Roman"/>
                <w:color w:val="000000"/>
                <w:sz w:val="18"/>
                <w:szCs w:val="18"/>
              </w:rPr>
              <w:t>7,110</w:t>
            </w:r>
          </w:p>
        </w:tc>
        <w:tc>
          <w:tcPr>
            <w:tcW w:w="484" w:type="pct"/>
          </w:tcPr>
          <w:p w14:paraId="154A66BA" w14:textId="74AFB1A2" w:rsidR="002B137D" w:rsidRPr="00BF607C" w:rsidRDefault="002B137D" w:rsidP="002B137D">
            <w:pPr>
              <w:tabs>
                <w:tab w:val="left" w:pos="8280"/>
              </w:tabs>
              <w:spacing w:after="60"/>
              <w:jc w:val="right"/>
              <w:rPr>
                <w:sz w:val="18"/>
                <w:szCs w:val="18"/>
              </w:rPr>
            </w:pPr>
            <w:r>
              <w:rPr>
                <w:sz w:val="18"/>
                <w:szCs w:val="18"/>
              </w:rPr>
              <w:t>0</w:t>
            </w:r>
          </w:p>
        </w:tc>
        <w:tc>
          <w:tcPr>
            <w:tcW w:w="484" w:type="pct"/>
            <w:shd w:val="clear" w:color="auto" w:fill="auto"/>
          </w:tcPr>
          <w:p w14:paraId="08DC267B" w14:textId="4729450A" w:rsidR="002B137D" w:rsidRPr="000A23EC" w:rsidRDefault="002B137D" w:rsidP="002B137D">
            <w:pPr>
              <w:tabs>
                <w:tab w:val="left" w:pos="8280"/>
              </w:tabs>
              <w:spacing w:after="60"/>
              <w:jc w:val="right"/>
              <w:rPr>
                <w:sz w:val="18"/>
                <w:szCs w:val="18"/>
              </w:rPr>
            </w:pPr>
            <w:r w:rsidRPr="000A23EC">
              <w:rPr>
                <w:sz w:val="18"/>
                <w:szCs w:val="18"/>
              </w:rPr>
              <w:t>0</w:t>
            </w:r>
          </w:p>
        </w:tc>
        <w:tc>
          <w:tcPr>
            <w:tcW w:w="466" w:type="pct"/>
          </w:tcPr>
          <w:p w14:paraId="1AD863D7" w14:textId="1BB9A78F" w:rsidR="002B137D" w:rsidRPr="000A23EC" w:rsidRDefault="002B137D" w:rsidP="002B137D">
            <w:pPr>
              <w:tabs>
                <w:tab w:val="left" w:pos="8280"/>
              </w:tabs>
              <w:spacing w:after="60"/>
              <w:jc w:val="right"/>
              <w:rPr>
                <w:rFonts w:eastAsia="Times New Roman"/>
                <w:color w:val="000000"/>
                <w:sz w:val="18"/>
                <w:szCs w:val="18"/>
              </w:rPr>
            </w:pPr>
            <w:r w:rsidRPr="000A23EC">
              <w:rPr>
                <w:rFonts w:eastAsia="Times New Roman"/>
                <w:color w:val="000000"/>
                <w:sz w:val="18"/>
                <w:szCs w:val="18"/>
              </w:rPr>
              <w:t>1,845</w:t>
            </w:r>
          </w:p>
        </w:tc>
        <w:tc>
          <w:tcPr>
            <w:tcW w:w="401" w:type="pct"/>
            <w:shd w:val="clear" w:color="auto" w:fill="auto"/>
          </w:tcPr>
          <w:p w14:paraId="14FF5836" w14:textId="15B34E88" w:rsidR="002B137D" w:rsidRPr="000A23EC" w:rsidRDefault="002B137D" w:rsidP="002B137D">
            <w:pPr>
              <w:tabs>
                <w:tab w:val="left" w:pos="8280"/>
              </w:tabs>
              <w:spacing w:after="60"/>
              <w:jc w:val="right"/>
              <w:rPr>
                <w:sz w:val="18"/>
                <w:szCs w:val="18"/>
              </w:rPr>
            </w:pPr>
            <w:r w:rsidRPr="000A23EC">
              <w:rPr>
                <w:rFonts w:eastAsia="Times New Roman"/>
                <w:color w:val="000000"/>
                <w:sz w:val="18"/>
                <w:szCs w:val="18"/>
              </w:rPr>
              <w:t>20,880</w:t>
            </w:r>
          </w:p>
        </w:tc>
      </w:tr>
      <w:tr w:rsidR="002B137D" w:rsidRPr="00BF607C" w14:paraId="533A705E" w14:textId="77777777" w:rsidTr="00B1537E">
        <w:trPr>
          <w:trHeight w:val="94"/>
        </w:trPr>
        <w:tc>
          <w:tcPr>
            <w:tcW w:w="694" w:type="pct"/>
            <w:vMerge/>
            <w:shd w:val="clear" w:color="auto" w:fill="auto"/>
          </w:tcPr>
          <w:p w14:paraId="33929A98" w14:textId="77777777" w:rsidR="002B137D" w:rsidRPr="000A23EC" w:rsidRDefault="002B137D" w:rsidP="002B137D">
            <w:pPr>
              <w:tabs>
                <w:tab w:val="left" w:pos="8280"/>
              </w:tabs>
              <w:spacing w:after="60"/>
              <w:jc w:val="left"/>
              <w:rPr>
                <w:sz w:val="18"/>
                <w:szCs w:val="18"/>
              </w:rPr>
            </w:pPr>
          </w:p>
        </w:tc>
        <w:tc>
          <w:tcPr>
            <w:tcW w:w="355" w:type="pct"/>
            <w:vMerge w:val="restart"/>
            <w:shd w:val="clear" w:color="auto" w:fill="auto"/>
            <w:vAlign w:val="center"/>
          </w:tcPr>
          <w:p w14:paraId="1A4189EB" w14:textId="1DA31533" w:rsidR="002B137D" w:rsidRPr="000A23EC" w:rsidRDefault="002B137D" w:rsidP="002B137D">
            <w:pPr>
              <w:tabs>
                <w:tab w:val="left" w:pos="8280"/>
              </w:tabs>
              <w:spacing w:after="60"/>
              <w:ind w:left="-249" w:right="-246"/>
              <w:jc w:val="center"/>
              <w:rPr>
                <w:sz w:val="18"/>
                <w:szCs w:val="18"/>
              </w:rPr>
            </w:pPr>
            <w:r w:rsidRPr="000A23EC">
              <w:rPr>
                <w:color w:val="000000" w:themeColor="text1"/>
                <w:sz w:val="18"/>
                <w:szCs w:val="18"/>
              </w:rPr>
              <w:t>UNEP</w:t>
            </w:r>
          </w:p>
        </w:tc>
        <w:tc>
          <w:tcPr>
            <w:tcW w:w="620" w:type="pct"/>
            <w:shd w:val="clear" w:color="auto" w:fill="auto"/>
            <w:vAlign w:val="center"/>
          </w:tcPr>
          <w:p w14:paraId="5F54C7E6" w14:textId="77777777" w:rsidR="002B137D" w:rsidRPr="000A23EC" w:rsidRDefault="002B137D" w:rsidP="002B137D">
            <w:pPr>
              <w:tabs>
                <w:tab w:val="left" w:pos="8280"/>
              </w:tabs>
              <w:spacing w:after="60"/>
              <w:jc w:val="left"/>
              <w:rPr>
                <w:sz w:val="18"/>
                <w:szCs w:val="18"/>
              </w:rPr>
            </w:pPr>
            <w:r w:rsidRPr="000A23EC">
              <w:rPr>
                <w:sz w:val="18"/>
                <w:szCs w:val="18"/>
              </w:rPr>
              <w:t>Project costs</w:t>
            </w:r>
          </w:p>
        </w:tc>
        <w:tc>
          <w:tcPr>
            <w:tcW w:w="484" w:type="pct"/>
            <w:shd w:val="clear" w:color="auto" w:fill="auto"/>
          </w:tcPr>
          <w:p w14:paraId="52859FFD" w14:textId="6CD4BA51" w:rsidR="002B137D" w:rsidRPr="000A23EC" w:rsidRDefault="002B137D" w:rsidP="002B137D">
            <w:pPr>
              <w:tabs>
                <w:tab w:val="left" w:pos="8280"/>
              </w:tabs>
              <w:spacing w:after="60"/>
              <w:jc w:val="right"/>
              <w:rPr>
                <w:sz w:val="18"/>
                <w:szCs w:val="18"/>
              </w:rPr>
            </w:pPr>
            <w:r w:rsidRPr="000A23EC">
              <w:rPr>
                <w:rFonts w:eastAsia="Times New Roman"/>
                <w:color w:val="0D0D0D"/>
                <w:sz w:val="18"/>
                <w:szCs w:val="18"/>
              </w:rPr>
              <w:t>55,500</w:t>
            </w:r>
          </w:p>
        </w:tc>
        <w:tc>
          <w:tcPr>
            <w:tcW w:w="529" w:type="pct"/>
          </w:tcPr>
          <w:p w14:paraId="33DD3AD7" w14:textId="251A9E56" w:rsidR="002B137D" w:rsidRPr="000A23EC" w:rsidRDefault="002B137D" w:rsidP="002B137D">
            <w:pPr>
              <w:tabs>
                <w:tab w:val="left" w:pos="8280"/>
              </w:tabs>
              <w:spacing w:after="60"/>
              <w:jc w:val="right"/>
              <w:rPr>
                <w:rFonts w:eastAsia="Times New Roman"/>
                <w:color w:val="0D0D0D"/>
                <w:sz w:val="18"/>
                <w:szCs w:val="18"/>
              </w:rPr>
            </w:pPr>
            <w:r w:rsidRPr="000A23EC">
              <w:rPr>
                <w:rFonts w:eastAsia="Times New Roman"/>
                <w:color w:val="0D0D0D"/>
                <w:sz w:val="18"/>
                <w:szCs w:val="18"/>
              </w:rPr>
              <w:t>0</w:t>
            </w:r>
          </w:p>
        </w:tc>
        <w:tc>
          <w:tcPr>
            <w:tcW w:w="484" w:type="pct"/>
            <w:shd w:val="clear" w:color="auto" w:fill="auto"/>
          </w:tcPr>
          <w:p w14:paraId="16863B62" w14:textId="19AD9942" w:rsidR="002B137D" w:rsidRPr="000A23EC" w:rsidRDefault="002B137D" w:rsidP="002B137D">
            <w:pPr>
              <w:tabs>
                <w:tab w:val="left" w:pos="8280"/>
              </w:tabs>
              <w:spacing w:after="60"/>
              <w:jc w:val="right"/>
              <w:rPr>
                <w:sz w:val="18"/>
                <w:szCs w:val="18"/>
              </w:rPr>
            </w:pPr>
            <w:r w:rsidRPr="000A23EC">
              <w:rPr>
                <w:rFonts w:eastAsia="Times New Roman"/>
                <w:color w:val="0D0D0D"/>
                <w:sz w:val="18"/>
                <w:szCs w:val="18"/>
              </w:rPr>
              <w:t>25,500</w:t>
            </w:r>
          </w:p>
        </w:tc>
        <w:tc>
          <w:tcPr>
            <w:tcW w:w="484" w:type="pct"/>
          </w:tcPr>
          <w:p w14:paraId="4163CC58" w14:textId="0E6BF022" w:rsidR="002B137D" w:rsidRPr="00BF607C" w:rsidRDefault="002B137D" w:rsidP="002B137D">
            <w:pPr>
              <w:tabs>
                <w:tab w:val="left" w:pos="8280"/>
              </w:tabs>
              <w:spacing w:after="60"/>
              <w:jc w:val="right"/>
              <w:rPr>
                <w:sz w:val="18"/>
                <w:szCs w:val="18"/>
              </w:rPr>
            </w:pPr>
            <w:r>
              <w:rPr>
                <w:sz w:val="18"/>
                <w:szCs w:val="18"/>
              </w:rPr>
              <w:t>0</w:t>
            </w:r>
          </w:p>
        </w:tc>
        <w:tc>
          <w:tcPr>
            <w:tcW w:w="484" w:type="pct"/>
            <w:shd w:val="clear" w:color="auto" w:fill="auto"/>
          </w:tcPr>
          <w:p w14:paraId="752D9669" w14:textId="6253BC18" w:rsidR="002B137D" w:rsidRPr="000A23EC" w:rsidRDefault="002B137D" w:rsidP="002B137D">
            <w:pPr>
              <w:tabs>
                <w:tab w:val="left" w:pos="8280"/>
              </w:tabs>
              <w:spacing w:after="60"/>
              <w:jc w:val="right"/>
              <w:rPr>
                <w:sz w:val="18"/>
                <w:szCs w:val="18"/>
              </w:rPr>
            </w:pPr>
            <w:r w:rsidRPr="000A23EC">
              <w:rPr>
                <w:sz w:val="18"/>
                <w:szCs w:val="18"/>
              </w:rPr>
              <w:t>0</w:t>
            </w:r>
          </w:p>
        </w:tc>
        <w:tc>
          <w:tcPr>
            <w:tcW w:w="466" w:type="pct"/>
          </w:tcPr>
          <w:p w14:paraId="2C384A64" w14:textId="3C5DCD53" w:rsidR="002B137D" w:rsidRPr="000A23EC" w:rsidRDefault="002B137D" w:rsidP="002B137D">
            <w:pPr>
              <w:tabs>
                <w:tab w:val="left" w:pos="8280"/>
              </w:tabs>
              <w:spacing w:after="60"/>
              <w:jc w:val="right"/>
              <w:rPr>
                <w:rFonts w:eastAsia="Times New Roman"/>
                <w:color w:val="000000"/>
                <w:sz w:val="18"/>
                <w:szCs w:val="18"/>
              </w:rPr>
            </w:pPr>
            <w:r w:rsidRPr="000A23EC">
              <w:rPr>
                <w:rFonts w:eastAsia="Times New Roman"/>
                <w:color w:val="0D0D0D"/>
                <w:sz w:val="18"/>
                <w:szCs w:val="18"/>
              </w:rPr>
              <w:t>12,000</w:t>
            </w:r>
          </w:p>
        </w:tc>
        <w:tc>
          <w:tcPr>
            <w:tcW w:w="401" w:type="pct"/>
            <w:shd w:val="clear" w:color="auto" w:fill="auto"/>
          </w:tcPr>
          <w:p w14:paraId="1D9AB5BA" w14:textId="6A286F07" w:rsidR="002B137D" w:rsidRPr="000A23EC" w:rsidRDefault="002B137D" w:rsidP="002B137D">
            <w:pPr>
              <w:tabs>
                <w:tab w:val="left" w:pos="8280"/>
              </w:tabs>
              <w:spacing w:after="60"/>
              <w:jc w:val="right"/>
              <w:rPr>
                <w:sz w:val="18"/>
                <w:szCs w:val="18"/>
              </w:rPr>
            </w:pPr>
            <w:r w:rsidRPr="000A23EC">
              <w:rPr>
                <w:rFonts w:eastAsia="Times New Roman"/>
                <w:color w:val="000000"/>
                <w:sz w:val="18"/>
                <w:szCs w:val="18"/>
              </w:rPr>
              <w:t>93,000</w:t>
            </w:r>
          </w:p>
        </w:tc>
      </w:tr>
      <w:tr w:rsidR="002B137D" w:rsidRPr="00BF607C" w14:paraId="7BAC18E6" w14:textId="77777777" w:rsidTr="00B1537E">
        <w:trPr>
          <w:trHeight w:val="44"/>
        </w:trPr>
        <w:tc>
          <w:tcPr>
            <w:tcW w:w="694" w:type="pct"/>
            <w:vMerge/>
            <w:shd w:val="clear" w:color="auto" w:fill="auto"/>
          </w:tcPr>
          <w:p w14:paraId="03F5B126" w14:textId="77777777" w:rsidR="002B137D" w:rsidRPr="000A23EC" w:rsidRDefault="002B137D" w:rsidP="002B137D">
            <w:pPr>
              <w:tabs>
                <w:tab w:val="left" w:pos="8280"/>
              </w:tabs>
              <w:spacing w:after="60"/>
              <w:jc w:val="center"/>
              <w:rPr>
                <w:sz w:val="18"/>
                <w:szCs w:val="18"/>
              </w:rPr>
            </w:pPr>
          </w:p>
        </w:tc>
        <w:tc>
          <w:tcPr>
            <w:tcW w:w="355" w:type="pct"/>
            <w:vMerge/>
            <w:shd w:val="clear" w:color="auto" w:fill="auto"/>
          </w:tcPr>
          <w:p w14:paraId="0399C0F8" w14:textId="77777777" w:rsidR="002B137D" w:rsidRPr="000A23EC" w:rsidRDefault="002B137D" w:rsidP="002B137D">
            <w:pPr>
              <w:tabs>
                <w:tab w:val="left" w:pos="8280"/>
              </w:tabs>
              <w:spacing w:after="60"/>
              <w:jc w:val="center"/>
              <w:rPr>
                <w:sz w:val="18"/>
                <w:szCs w:val="18"/>
              </w:rPr>
            </w:pPr>
          </w:p>
        </w:tc>
        <w:tc>
          <w:tcPr>
            <w:tcW w:w="620" w:type="pct"/>
            <w:shd w:val="clear" w:color="auto" w:fill="auto"/>
            <w:vAlign w:val="center"/>
          </w:tcPr>
          <w:p w14:paraId="3C8CAC7B" w14:textId="77777777" w:rsidR="002B137D" w:rsidRPr="000A23EC" w:rsidRDefault="002B137D" w:rsidP="002B137D">
            <w:pPr>
              <w:tabs>
                <w:tab w:val="left" w:pos="8280"/>
              </w:tabs>
              <w:spacing w:after="60"/>
              <w:jc w:val="left"/>
              <w:rPr>
                <w:sz w:val="18"/>
                <w:szCs w:val="18"/>
              </w:rPr>
            </w:pPr>
            <w:r w:rsidRPr="000A23EC">
              <w:rPr>
                <w:sz w:val="18"/>
                <w:szCs w:val="18"/>
              </w:rPr>
              <w:t>Support costs</w:t>
            </w:r>
          </w:p>
        </w:tc>
        <w:tc>
          <w:tcPr>
            <w:tcW w:w="484" w:type="pct"/>
            <w:shd w:val="clear" w:color="auto" w:fill="auto"/>
          </w:tcPr>
          <w:p w14:paraId="7BC1C1F9" w14:textId="70898495" w:rsidR="002B137D" w:rsidRPr="000A23EC" w:rsidRDefault="002B137D" w:rsidP="002B137D">
            <w:pPr>
              <w:tabs>
                <w:tab w:val="left" w:pos="8280"/>
              </w:tabs>
              <w:spacing w:after="60"/>
              <w:jc w:val="right"/>
              <w:rPr>
                <w:sz w:val="18"/>
                <w:szCs w:val="18"/>
              </w:rPr>
            </w:pPr>
            <w:r w:rsidRPr="000A23EC">
              <w:rPr>
                <w:rFonts w:eastAsia="Times New Roman"/>
                <w:color w:val="0D0D0D"/>
                <w:sz w:val="18"/>
                <w:szCs w:val="18"/>
              </w:rPr>
              <w:t>7,215</w:t>
            </w:r>
          </w:p>
        </w:tc>
        <w:tc>
          <w:tcPr>
            <w:tcW w:w="529" w:type="pct"/>
          </w:tcPr>
          <w:p w14:paraId="15E9CC40" w14:textId="09390184" w:rsidR="002B137D" w:rsidRPr="000A23EC" w:rsidRDefault="002B137D" w:rsidP="002B137D">
            <w:pPr>
              <w:tabs>
                <w:tab w:val="left" w:pos="8280"/>
              </w:tabs>
              <w:spacing w:after="60"/>
              <w:jc w:val="right"/>
              <w:rPr>
                <w:rFonts w:eastAsia="Times New Roman"/>
                <w:color w:val="0D0D0D"/>
                <w:sz w:val="18"/>
                <w:szCs w:val="18"/>
              </w:rPr>
            </w:pPr>
            <w:r w:rsidRPr="000A23EC">
              <w:rPr>
                <w:rFonts w:eastAsia="Times New Roman"/>
                <w:color w:val="0D0D0D"/>
                <w:sz w:val="18"/>
                <w:szCs w:val="18"/>
              </w:rPr>
              <w:t>0</w:t>
            </w:r>
          </w:p>
        </w:tc>
        <w:tc>
          <w:tcPr>
            <w:tcW w:w="484" w:type="pct"/>
            <w:shd w:val="clear" w:color="auto" w:fill="auto"/>
          </w:tcPr>
          <w:p w14:paraId="74CE1B52" w14:textId="3111E0CC" w:rsidR="002B137D" w:rsidRPr="000A23EC" w:rsidRDefault="002B137D" w:rsidP="002B137D">
            <w:pPr>
              <w:tabs>
                <w:tab w:val="left" w:pos="8280"/>
              </w:tabs>
              <w:spacing w:after="60"/>
              <w:jc w:val="right"/>
              <w:rPr>
                <w:sz w:val="18"/>
                <w:szCs w:val="18"/>
              </w:rPr>
            </w:pPr>
            <w:r w:rsidRPr="000A23EC">
              <w:rPr>
                <w:rFonts w:eastAsia="Times New Roman"/>
                <w:color w:val="0D0D0D"/>
                <w:sz w:val="18"/>
                <w:szCs w:val="18"/>
              </w:rPr>
              <w:t>3,315</w:t>
            </w:r>
          </w:p>
        </w:tc>
        <w:tc>
          <w:tcPr>
            <w:tcW w:w="484" w:type="pct"/>
          </w:tcPr>
          <w:p w14:paraId="0B21DA09" w14:textId="0D05AE37" w:rsidR="002B137D" w:rsidRPr="00BF607C" w:rsidRDefault="002B137D" w:rsidP="002B137D">
            <w:pPr>
              <w:tabs>
                <w:tab w:val="left" w:pos="8280"/>
              </w:tabs>
              <w:spacing w:after="60"/>
              <w:jc w:val="right"/>
              <w:rPr>
                <w:sz w:val="18"/>
                <w:szCs w:val="18"/>
              </w:rPr>
            </w:pPr>
            <w:r>
              <w:rPr>
                <w:sz w:val="18"/>
                <w:szCs w:val="18"/>
              </w:rPr>
              <w:t>0</w:t>
            </w:r>
          </w:p>
        </w:tc>
        <w:tc>
          <w:tcPr>
            <w:tcW w:w="484" w:type="pct"/>
            <w:shd w:val="clear" w:color="auto" w:fill="auto"/>
          </w:tcPr>
          <w:p w14:paraId="7F1E1769" w14:textId="2CA32DD4" w:rsidR="002B137D" w:rsidRPr="000A23EC" w:rsidRDefault="002B137D" w:rsidP="002B137D">
            <w:pPr>
              <w:tabs>
                <w:tab w:val="left" w:pos="8280"/>
              </w:tabs>
              <w:spacing w:after="60"/>
              <w:jc w:val="right"/>
              <w:rPr>
                <w:sz w:val="18"/>
                <w:szCs w:val="18"/>
              </w:rPr>
            </w:pPr>
            <w:r w:rsidRPr="000A23EC">
              <w:rPr>
                <w:sz w:val="18"/>
                <w:szCs w:val="18"/>
              </w:rPr>
              <w:t>0</w:t>
            </w:r>
          </w:p>
        </w:tc>
        <w:tc>
          <w:tcPr>
            <w:tcW w:w="466" w:type="pct"/>
          </w:tcPr>
          <w:p w14:paraId="47308E78" w14:textId="759AC1B7" w:rsidR="002B137D" w:rsidRPr="000A23EC" w:rsidRDefault="002B137D" w:rsidP="002B137D">
            <w:pPr>
              <w:tabs>
                <w:tab w:val="left" w:pos="8280"/>
              </w:tabs>
              <w:spacing w:after="60"/>
              <w:jc w:val="right"/>
              <w:rPr>
                <w:rFonts w:eastAsia="Times New Roman"/>
                <w:color w:val="000000"/>
                <w:sz w:val="18"/>
                <w:szCs w:val="18"/>
              </w:rPr>
            </w:pPr>
            <w:r w:rsidRPr="000A23EC">
              <w:rPr>
                <w:rFonts w:eastAsia="Times New Roman"/>
                <w:color w:val="0D0D0D"/>
                <w:sz w:val="18"/>
                <w:szCs w:val="18"/>
              </w:rPr>
              <w:t>1,560</w:t>
            </w:r>
          </w:p>
        </w:tc>
        <w:tc>
          <w:tcPr>
            <w:tcW w:w="401" w:type="pct"/>
            <w:shd w:val="clear" w:color="auto" w:fill="auto"/>
          </w:tcPr>
          <w:p w14:paraId="3A4B73F4" w14:textId="708C088A" w:rsidR="002B137D" w:rsidRPr="000A23EC" w:rsidRDefault="002B137D" w:rsidP="002B137D">
            <w:pPr>
              <w:tabs>
                <w:tab w:val="left" w:pos="8280"/>
              </w:tabs>
              <w:spacing w:after="60"/>
              <w:jc w:val="right"/>
              <w:rPr>
                <w:sz w:val="18"/>
                <w:szCs w:val="18"/>
                <w:highlight w:val="yellow"/>
              </w:rPr>
            </w:pPr>
            <w:r w:rsidRPr="000A23EC">
              <w:rPr>
                <w:rFonts w:eastAsia="Times New Roman"/>
                <w:color w:val="000000"/>
                <w:sz w:val="18"/>
                <w:szCs w:val="18"/>
              </w:rPr>
              <w:t>12,090</w:t>
            </w:r>
          </w:p>
        </w:tc>
      </w:tr>
      <w:tr w:rsidR="002B137D" w:rsidRPr="00BF607C" w14:paraId="00E44DB1" w14:textId="77777777" w:rsidTr="00B1537E">
        <w:trPr>
          <w:trHeight w:val="289"/>
        </w:trPr>
        <w:tc>
          <w:tcPr>
            <w:tcW w:w="694" w:type="pct"/>
            <w:vMerge w:val="restart"/>
            <w:shd w:val="clear" w:color="auto" w:fill="auto"/>
            <w:vAlign w:val="center"/>
          </w:tcPr>
          <w:p w14:paraId="78A40293" w14:textId="6E54A038" w:rsidR="002B137D" w:rsidRPr="000A23EC" w:rsidRDefault="002B137D" w:rsidP="002B137D">
            <w:pPr>
              <w:tabs>
                <w:tab w:val="left" w:pos="8280"/>
              </w:tabs>
              <w:spacing w:after="60"/>
              <w:jc w:val="left"/>
              <w:rPr>
                <w:sz w:val="18"/>
                <w:szCs w:val="18"/>
              </w:rPr>
            </w:pPr>
            <w:r w:rsidRPr="000A23EC">
              <w:rPr>
                <w:sz w:val="18"/>
                <w:szCs w:val="18"/>
              </w:rPr>
              <w:t>Amounts recommended in principle (US $)</w:t>
            </w:r>
          </w:p>
        </w:tc>
        <w:tc>
          <w:tcPr>
            <w:tcW w:w="975" w:type="pct"/>
            <w:gridSpan w:val="2"/>
            <w:shd w:val="clear" w:color="auto" w:fill="auto"/>
          </w:tcPr>
          <w:p w14:paraId="144437C7" w14:textId="079C7A72" w:rsidR="002B137D" w:rsidRPr="000A23EC" w:rsidRDefault="002B137D" w:rsidP="002B137D">
            <w:pPr>
              <w:tabs>
                <w:tab w:val="left" w:pos="8280"/>
              </w:tabs>
              <w:spacing w:after="60"/>
              <w:ind w:right="-219"/>
              <w:jc w:val="left"/>
              <w:rPr>
                <w:sz w:val="18"/>
                <w:szCs w:val="18"/>
              </w:rPr>
            </w:pPr>
            <w:r w:rsidRPr="000A23EC">
              <w:rPr>
                <w:sz w:val="18"/>
                <w:szCs w:val="18"/>
              </w:rPr>
              <w:t>Total project costs</w:t>
            </w:r>
          </w:p>
        </w:tc>
        <w:tc>
          <w:tcPr>
            <w:tcW w:w="484" w:type="pct"/>
            <w:shd w:val="clear" w:color="auto" w:fill="auto"/>
          </w:tcPr>
          <w:p w14:paraId="181C8977" w14:textId="7434F3B5" w:rsidR="002B137D" w:rsidRPr="000A23EC" w:rsidRDefault="002B137D" w:rsidP="002B137D">
            <w:pPr>
              <w:tabs>
                <w:tab w:val="left" w:pos="8280"/>
              </w:tabs>
              <w:spacing w:after="60"/>
              <w:jc w:val="right"/>
              <w:rPr>
                <w:sz w:val="18"/>
                <w:szCs w:val="18"/>
              </w:rPr>
            </w:pPr>
            <w:r w:rsidRPr="000A23EC">
              <w:rPr>
                <w:rFonts w:eastAsia="Times New Roman"/>
                <w:color w:val="0D0D0D"/>
                <w:sz w:val="18"/>
                <w:szCs w:val="18"/>
              </w:rPr>
              <w:t>188,000</w:t>
            </w:r>
          </w:p>
        </w:tc>
        <w:tc>
          <w:tcPr>
            <w:tcW w:w="529" w:type="pct"/>
          </w:tcPr>
          <w:p w14:paraId="6FA5F28F" w14:textId="6AFBE83D" w:rsidR="002B137D" w:rsidRPr="000A23EC" w:rsidRDefault="002B137D" w:rsidP="002B137D">
            <w:pPr>
              <w:tabs>
                <w:tab w:val="left" w:pos="8280"/>
              </w:tabs>
              <w:spacing w:after="60"/>
              <w:jc w:val="right"/>
              <w:rPr>
                <w:rFonts w:eastAsia="Times New Roman"/>
                <w:color w:val="0D0D0D"/>
                <w:sz w:val="18"/>
                <w:szCs w:val="18"/>
              </w:rPr>
            </w:pPr>
            <w:r w:rsidRPr="000A23EC">
              <w:rPr>
                <w:rFonts w:eastAsia="Times New Roman"/>
                <w:color w:val="0D0D0D"/>
                <w:sz w:val="18"/>
                <w:szCs w:val="18"/>
              </w:rPr>
              <w:t>0</w:t>
            </w:r>
          </w:p>
        </w:tc>
        <w:tc>
          <w:tcPr>
            <w:tcW w:w="484" w:type="pct"/>
            <w:shd w:val="clear" w:color="auto" w:fill="auto"/>
          </w:tcPr>
          <w:p w14:paraId="7048FEF7" w14:textId="758E5028" w:rsidR="002B137D" w:rsidRPr="000A23EC" w:rsidRDefault="002B137D" w:rsidP="002B137D">
            <w:pPr>
              <w:tabs>
                <w:tab w:val="left" w:pos="8280"/>
              </w:tabs>
              <w:spacing w:after="60"/>
              <w:jc w:val="right"/>
              <w:rPr>
                <w:sz w:val="18"/>
                <w:szCs w:val="18"/>
              </w:rPr>
            </w:pPr>
            <w:r w:rsidRPr="000A23EC">
              <w:rPr>
                <w:rFonts w:eastAsia="Times New Roman"/>
                <w:color w:val="0D0D0D"/>
                <w:sz w:val="18"/>
                <w:szCs w:val="18"/>
              </w:rPr>
              <w:t>104,500</w:t>
            </w:r>
          </w:p>
        </w:tc>
        <w:tc>
          <w:tcPr>
            <w:tcW w:w="484" w:type="pct"/>
          </w:tcPr>
          <w:p w14:paraId="69693656" w14:textId="2FE61BDD" w:rsidR="002B137D" w:rsidRPr="00BF607C" w:rsidRDefault="002B137D" w:rsidP="002B137D">
            <w:pPr>
              <w:tabs>
                <w:tab w:val="left" w:pos="8280"/>
              </w:tabs>
              <w:spacing w:after="60"/>
              <w:jc w:val="right"/>
              <w:rPr>
                <w:sz w:val="18"/>
                <w:szCs w:val="18"/>
              </w:rPr>
            </w:pPr>
            <w:r>
              <w:rPr>
                <w:sz w:val="18"/>
                <w:szCs w:val="18"/>
              </w:rPr>
              <w:t>0</w:t>
            </w:r>
          </w:p>
        </w:tc>
        <w:tc>
          <w:tcPr>
            <w:tcW w:w="484" w:type="pct"/>
            <w:shd w:val="clear" w:color="auto" w:fill="auto"/>
          </w:tcPr>
          <w:p w14:paraId="2EE2C76E" w14:textId="2CB651B4" w:rsidR="002B137D" w:rsidRPr="000A23EC" w:rsidRDefault="002B137D" w:rsidP="002B137D">
            <w:pPr>
              <w:tabs>
                <w:tab w:val="left" w:pos="8280"/>
              </w:tabs>
              <w:spacing w:after="60"/>
              <w:jc w:val="right"/>
              <w:rPr>
                <w:sz w:val="18"/>
                <w:szCs w:val="18"/>
              </w:rPr>
            </w:pPr>
            <w:r w:rsidRPr="000A23EC">
              <w:rPr>
                <w:sz w:val="18"/>
                <w:szCs w:val="18"/>
              </w:rPr>
              <w:t>0</w:t>
            </w:r>
          </w:p>
        </w:tc>
        <w:tc>
          <w:tcPr>
            <w:tcW w:w="466" w:type="pct"/>
          </w:tcPr>
          <w:p w14:paraId="1FDBEF92" w14:textId="742FD4B2" w:rsidR="002B137D" w:rsidRPr="000A23EC" w:rsidRDefault="002B137D" w:rsidP="002B137D">
            <w:pPr>
              <w:tabs>
                <w:tab w:val="left" w:pos="8280"/>
              </w:tabs>
              <w:spacing w:after="60"/>
              <w:jc w:val="right"/>
              <w:rPr>
                <w:rFonts w:eastAsia="Times New Roman"/>
                <w:color w:val="000000"/>
                <w:sz w:val="18"/>
                <w:szCs w:val="18"/>
              </w:rPr>
            </w:pPr>
            <w:r w:rsidRPr="000A23EC">
              <w:rPr>
                <w:rFonts w:eastAsia="Times New Roman"/>
                <w:color w:val="0D0D0D"/>
                <w:sz w:val="18"/>
                <w:szCs w:val="18"/>
              </w:rPr>
              <w:t>32,500</w:t>
            </w:r>
          </w:p>
        </w:tc>
        <w:tc>
          <w:tcPr>
            <w:tcW w:w="401" w:type="pct"/>
            <w:shd w:val="clear" w:color="auto" w:fill="auto"/>
          </w:tcPr>
          <w:p w14:paraId="56FE9D45" w14:textId="22B549C6" w:rsidR="002B137D" w:rsidRPr="000A23EC" w:rsidRDefault="002B137D" w:rsidP="002B137D">
            <w:pPr>
              <w:tabs>
                <w:tab w:val="left" w:pos="8280"/>
              </w:tabs>
              <w:spacing w:after="60"/>
              <w:jc w:val="right"/>
              <w:rPr>
                <w:sz w:val="18"/>
                <w:szCs w:val="18"/>
              </w:rPr>
            </w:pPr>
            <w:r w:rsidRPr="000A23EC">
              <w:rPr>
                <w:rFonts w:eastAsia="Times New Roman"/>
                <w:color w:val="000000"/>
                <w:sz w:val="18"/>
                <w:szCs w:val="18"/>
              </w:rPr>
              <w:t>325,000</w:t>
            </w:r>
          </w:p>
        </w:tc>
      </w:tr>
      <w:tr w:rsidR="002B137D" w:rsidRPr="00BF607C" w14:paraId="056612C0" w14:textId="77777777" w:rsidTr="00B1537E">
        <w:trPr>
          <w:trHeight w:val="289"/>
        </w:trPr>
        <w:tc>
          <w:tcPr>
            <w:tcW w:w="694" w:type="pct"/>
            <w:vMerge/>
            <w:shd w:val="clear" w:color="auto" w:fill="auto"/>
          </w:tcPr>
          <w:p w14:paraId="236B88EE" w14:textId="15DE07FC" w:rsidR="002B137D" w:rsidRPr="000A23EC" w:rsidRDefault="002B137D" w:rsidP="002B137D">
            <w:pPr>
              <w:tabs>
                <w:tab w:val="left" w:pos="8280"/>
              </w:tabs>
              <w:spacing w:after="60"/>
              <w:jc w:val="left"/>
              <w:rPr>
                <w:sz w:val="18"/>
                <w:szCs w:val="18"/>
              </w:rPr>
            </w:pPr>
          </w:p>
        </w:tc>
        <w:tc>
          <w:tcPr>
            <w:tcW w:w="975" w:type="pct"/>
            <w:gridSpan w:val="2"/>
            <w:shd w:val="clear" w:color="auto" w:fill="auto"/>
          </w:tcPr>
          <w:p w14:paraId="518528CF" w14:textId="7DB2746C" w:rsidR="002B137D" w:rsidRPr="000A23EC" w:rsidRDefault="002B137D" w:rsidP="002B137D">
            <w:pPr>
              <w:tabs>
                <w:tab w:val="left" w:pos="8280"/>
              </w:tabs>
              <w:spacing w:after="60"/>
              <w:ind w:right="-219"/>
              <w:jc w:val="left"/>
              <w:rPr>
                <w:sz w:val="18"/>
                <w:szCs w:val="18"/>
              </w:rPr>
            </w:pPr>
            <w:r w:rsidRPr="000A23EC">
              <w:rPr>
                <w:sz w:val="18"/>
                <w:szCs w:val="18"/>
              </w:rPr>
              <w:t>Total support costs</w:t>
            </w:r>
          </w:p>
        </w:tc>
        <w:tc>
          <w:tcPr>
            <w:tcW w:w="484" w:type="pct"/>
            <w:shd w:val="clear" w:color="auto" w:fill="auto"/>
          </w:tcPr>
          <w:p w14:paraId="7C7B7F2A" w14:textId="0B7BC33E" w:rsidR="002B137D" w:rsidRPr="000A23EC" w:rsidRDefault="002B137D" w:rsidP="002B137D">
            <w:pPr>
              <w:tabs>
                <w:tab w:val="left" w:pos="8280"/>
              </w:tabs>
              <w:spacing w:after="60"/>
              <w:jc w:val="right"/>
              <w:rPr>
                <w:sz w:val="18"/>
                <w:szCs w:val="18"/>
              </w:rPr>
            </w:pPr>
            <w:r w:rsidRPr="000A23EC">
              <w:rPr>
                <w:rFonts w:eastAsia="Times New Roman"/>
                <w:color w:val="0D0D0D"/>
                <w:sz w:val="18"/>
                <w:szCs w:val="18"/>
              </w:rPr>
              <w:t>19,140</w:t>
            </w:r>
          </w:p>
        </w:tc>
        <w:tc>
          <w:tcPr>
            <w:tcW w:w="529" w:type="pct"/>
          </w:tcPr>
          <w:p w14:paraId="21AA6189" w14:textId="5D094A58" w:rsidR="002B137D" w:rsidRPr="000A23EC" w:rsidRDefault="002B137D" w:rsidP="002B137D">
            <w:pPr>
              <w:tabs>
                <w:tab w:val="left" w:pos="8280"/>
              </w:tabs>
              <w:spacing w:after="60"/>
              <w:jc w:val="right"/>
              <w:rPr>
                <w:rFonts w:eastAsia="Times New Roman"/>
                <w:color w:val="0D0D0D"/>
                <w:sz w:val="18"/>
                <w:szCs w:val="18"/>
              </w:rPr>
            </w:pPr>
            <w:r w:rsidRPr="000A23EC">
              <w:rPr>
                <w:rFonts w:eastAsia="Times New Roman"/>
                <w:color w:val="0D0D0D"/>
                <w:sz w:val="18"/>
                <w:szCs w:val="18"/>
              </w:rPr>
              <w:t>0</w:t>
            </w:r>
          </w:p>
        </w:tc>
        <w:tc>
          <w:tcPr>
            <w:tcW w:w="484" w:type="pct"/>
            <w:shd w:val="clear" w:color="auto" w:fill="auto"/>
          </w:tcPr>
          <w:p w14:paraId="2069193B" w14:textId="4B15E2CB" w:rsidR="002B137D" w:rsidRPr="000A23EC" w:rsidRDefault="002B137D" w:rsidP="002B137D">
            <w:pPr>
              <w:tabs>
                <w:tab w:val="left" w:pos="8280"/>
              </w:tabs>
              <w:spacing w:after="60"/>
              <w:jc w:val="right"/>
              <w:rPr>
                <w:sz w:val="18"/>
                <w:szCs w:val="18"/>
              </w:rPr>
            </w:pPr>
            <w:r w:rsidRPr="000A23EC">
              <w:rPr>
                <w:rFonts w:eastAsia="Times New Roman"/>
                <w:color w:val="0D0D0D"/>
                <w:sz w:val="18"/>
                <w:szCs w:val="18"/>
              </w:rPr>
              <w:t>10,425</w:t>
            </w:r>
          </w:p>
        </w:tc>
        <w:tc>
          <w:tcPr>
            <w:tcW w:w="484" w:type="pct"/>
          </w:tcPr>
          <w:p w14:paraId="0499F0A2" w14:textId="684CF3EB" w:rsidR="002B137D" w:rsidRPr="00BF607C" w:rsidRDefault="002B137D" w:rsidP="002B137D">
            <w:pPr>
              <w:tabs>
                <w:tab w:val="left" w:pos="8280"/>
              </w:tabs>
              <w:spacing w:after="60"/>
              <w:jc w:val="right"/>
              <w:rPr>
                <w:sz w:val="18"/>
                <w:szCs w:val="18"/>
              </w:rPr>
            </w:pPr>
            <w:r>
              <w:rPr>
                <w:sz w:val="18"/>
                <w:szCs w:val="18"/>
              </w:rPr>
              <w:t>0</w:t>
            </w:r>
          </w:p>
        </w:tc>
        <w:tc>
          <w:tcPr>
            <w:tcW w:w="484" w:type="pct"/>
            <w:shd w:val="clear" w:color="auto" w:fill="auto"/>
          </w:tcPr>
          <w:p w14:paraId="26926B2A" w14:textId="04567A2E" w:rsidR="002B137D" w:rsidRPr="000A23EC" w:rsidRDefault="002B137D" w:rsidP="002B137D">
            <w:pPr>
              <w:tabs>
                <w:tab w:val="left" w:pos="8280"/>
              </w:tabs>
              <w:spacing w:after="60"/>
              <w:jc w:val="right"/>
              <w:rPr>
                <w:sz w:val="18"/>
                <w:szCs w:val="18"/>
              </w:rPr>
            </w:pPr>
            <w:r w:rsidRPr="000A23EC">
              <w:rPr>
                <w:sz w:val="18"/>
                <w:szCs w:val="18"/>
              </w:rPr>
              <w:t>0</w:t>
            </w:r>
          </w:p>
        </w:tc>
        <w:tc>
          <w:tcPr>
            <w:tcW w:w="466" w:type="pct"/>
          </w:tcPr>
          <w:p w14:paraId="785CF995" w14:textId="69FFA9D2" w:rsidR="002B137D" w:rsidRPr="000A23EC" w:rsidRDefault="002B137D" w:rsidP="002B137D">
            <w:pPr>
              <w:tabs>
                <w:tab w:val="left" w:pos="8280"/>
              </w:tabs>
              <w:spacing w:after="60"/>
              <w:jc w:val="right"/>
              <w:rPr>
                <w:rFonts w:eastAsia="Times New Roman"/>
                <w:color w:val="0D0D0D"/>
                <w:sz w:val="18"/>
                <w:szCs w:val="18"/>
              </w:rPr>
            </w:pPr>
            <w:r w:rsidRPr="000A23EC">
              <w:rPr>
                <w:rFonts w:eastAsia="Times New Roman"/>
                <w:color w:val="0D0D0D"/>
                <w:sz w:val="18"/>
                <w:szCs w:val="18"/>
              </w:rPr>
              <w:t>3,405</w:t>
            </w:r>
          </w:p>
        </w:tc>
        <w:tc>
          <w:tcPr>
            <w:tcW w:w="401" w:type="pct"/>
            <w:shd w:val="clear" w:color="auto" w:fill="auto"/>
          </w:tcPr>
          <w:p w14:paraId="33A2BE2A" w14:textId="4D0C9FD8" w:rsidR="002B137D" w:rsidRPr="000A23EC" w:rsidRDefault="002B137D" w:rsidP="002B137D">
            <w:pPr>
              <w:tabs>
                <w:tab w:val="left" w:pos="8280"/>
              </w:tabs>
              <w:spacing w:after="60"/>
              <w:jc w:val="right"/>
              <w:rPr>
                <w:sz w:val="18"/>
                <w:szCs w:val="18"/>
                <w:highlight w:val="yellow"/>
              </w:rPr>
            </w:pPr>
            <w:r w:rsidRPr="000A23EC">
              <w:rPr>
                <w:rFonts w:eastAsia="Times New Roman"/>
                <w:color w:val="0D0D0D"/>
                <w:sz w:val="18"/>
                <w:szCs w:val="18"/>
              </w:rPr>
              <w:t>32,970</w:t>
            </w:r>
          </w:p>
        </w:tc>
      </w:tr>
      <w:tr w:rsidR="002B137D" w:rsidRPr="00BF607C" w14:paraId="519A8F87" w14:textId="77777777" w:rsidTr="00B1537E">
        <w:trPr>
          <w:trHeight w:val="290"/>
        </w:trPr>
        <w:tc>
          <w:tcPr>
            <w:tcW w:w="694" w:type="pct"/>
            <w:vMerge/>
            <w:shd w:val="clear" w:color="auto" w:fill="auto"/>
          </w:tcPr>
          <w:p w14:paraId="3F55E4E7" w14:textId="01E51D73" w:rsidR="002B137D" w:rsidRPr="000A23EC" w:rsidRDefault="002B137D" w:rsidP="002B137D">
            <w:pPr>
              <w:tabs>
                <w:tab w:val="left" w:pos="8280"/>
              </w:tabs>
              <w:spacing w:after="60"/>
              <w:jc w:val="left"/>
              <w:rPr>
                <w:sz w:val="18"/>
                <w:szCs w:val="18"/>
              </w:rPr>
            </w:pPr>
          </w:p>
        </w:tc>
        <w:tc>
          <w:tcPr>
            <w:tcW w:w="975" w:type="pct"/>
            <w:gridSpan w:val="2"/>
            <w:shd w:val="clear" w:color="auto" w:fill="auto"/>
          </w:tcPr>
          <w:p w14:paraId="37E9F9C9" w14:textId="5D65863E" w:rsidR="002B137D" w:rsidRPr="000A23EC" w:rsidRDefault="002B137D" w:rsidP="002B137D">
            <w:pPr>
              <w:tabs>
                <w:tab w:val="left" w:pos="8280"/>
              </w:tabs>
              <w:spacing w:after="60"/>
              <w:ind w:right="-219"/>
              <w:jc w:val="left"/>
              <w:rPr>
                <w:sz w:val="18"/>
                <w:szCs w:val="18"/>
              </w:rPr>
            </w:pPr>
            <w:r w:rsidRPr="000A23EC">
              <w:rPr>
                <w:sz w:val="18"/>
                <w:szCs w:val="18"/>
              </w:rPr>
              <w:t>Total funds</w:t>
            </w:r>
          </w:p>
        </w:tc>
        <w:tc>
          <w:tcPr>
            <w:tcW w:w="484" w:type="pct"/>
            <w:shd w:val="clear" w:color="auto" w:fill="auto"/>
          </w:tcPr>
          <w:p w14:paraId="26206A0A" w14:textId="16964A87" w:rsidR="002B137D" w:rsidRPr="000A23EC" w:rsidRDefault="002B137D" w:rsidP="002B137D">
            <w:pPr>
              <w:tabs>
                <w:tab w:val="left" w:pos="8280"/>
              </w:tabs>
              <w:spacing w:after="60"/>
              <w:jc w:val="right"/>
              <w:rPr>
                <w:sz w:val="18"/>
                <w:szCs w:val="18"/>
              </w:rPr>
            </w:pPr>
            <w:r w:rsidRPr="000A23EC">
              <w:rPr>
                <w:rFonts w:eastAsia="Times New Roman"/>
                <w:color w:val="0D0D0D"/>
                <w:sz w:val="18"/>
                <w:szCs w:val="18"/>
              </w:rPr>
              <w:t>207,140</w:t>
            </w:r>
          </w:p>
        </w:tc>
        <w:tc>
          <w:tcPr>
            <w:tcW w:w="529" w:type="pct"/>
          </w:tcPr>
          <w:p w14:paraId="22F791E8" w14:textId="4875F83F" w:rsidR="002B137D" w:rsidRPr="000A23EC" w:rsidRDefault="002B137D" w:rsidP="002B137D">
            <w:pPr>
              <w:tabs>
                <w:tab w:val="left" w:pos="8280"/>
              </w:tabs>
              <w:spacing w:after="60"/>
              <w:jc w:val="right"/>
              <w:rPr>
                <w:rFonts w:eastAsia="Times New Roman"/>
                <w:color w:val="0D0D0D"/>
                <w:sz w:val="18"/>
                <w:szCs w:val="18"/>
              </w:rPr>
            </w:pPr>
            <w:r w:rsidRPr="000A23EC">
              <w:rPr>
                <w:rFonts w:eastAsia="Times New Roman"/>
                <w:color w:val="0D0D0D"/>
                <w:sz w:val="18"/>
                <w:szCs w:val="18"/>
              </w:rPr>
              <w:t>0</w:t>
            </w:r>
          </w:p>
        </w:tc>
        <w:tc>
          <w:tcPr>
            <w:tcW w:w="484" w:type="pct"/>
            <w:shd w:val="clear" w:color="auto" w:fill="auto"/>
          </w:tcPr>
          <w:p w14:paraId="1EC3468F" w14:textId="3F906ECD" w:rsidR="002B137D" w:rsidRPr="000A23EC" w:rsidRDefault="002B137D" w:rsidP="002B137D">
            <w:pPr>
              <w:tabs>
                <w:tab w:val="left" w:pos="8280"/>
              </w:tabs>
              <w:spacing w:after="60"/>
              <w:jc w:val="right"/>
              <w:rPr>
                <w:sz w:val="18"/>
                <w:szCs w:val="18"/>
              </w:rPr>
            </w:pPr>
            <w:r w:rsidRPr="000A23EC">
              <w:rPr>
                <w:rFonts w:eastAsia="Times New Roman"/>
                <w:color w:val="0D0D0D"/>
                <w:sz w:val="18"/>
                <w:szCs w:val="18"/>
              </w:rPr>
              <w:t>114,925</w:t>
            </w:r>
          </w:p>
        </w:tc>
        <w:tc>
          <w:tcPr>
            <w:tcW w:w="484" w:type="pct"/>
          </w:tcPr>
          <w:p w14:paraId="4A0A6F28" w14:textId="18287146" w:rsidR="002B137D" w:rsidRPr="00BF607C" w:rsidRDefault="002B137D" w:rsidP="002B137D">
            <w:pPr>
              <w:tabs>
                <w:tab w:val="left" w:pos="8280"/>
              </w:tabs>
              <w:spacing w:after="60"/>
              <w:jc w:val="right"/>
              <w:rPr>
                <w:sz w:val="18"/>
                <w:szCs w:val="18"/>
              </w:rPr>
            </w:pPr>
            <w:r>
              <w:rPr>
                <w:sz w:val="18"/>
                <w:szCs w:val="18"/>
              </w:rPr>
              <w:t>0</w:t>
            </w:r>
          </w:p>
        </w:tc>
        <w:tc>
          <w:tcPr>
            <w:tcW w:w="484" w:type="pct"/>
            <w:shd w:val="clear" w:color="auto" w:fill="auto"/>
          </w:tcPr>
          <w:p w14:paraId="5193A41E" w14:textId="20B139FD" w:rsidR="002B137D" w:rsidRPr="000A23EC" w:rsidRDefault="002B137D" w:rsidP="002B137D">
            <w:pPr>
              <w:tabs>
                <w:tab w:val="left" w:pos="8280"/>
              </w:tabs>
              <w:spacing w:after="60"/>
              <w:jc w:val="right"/>
              <w:rPr>
                <w:sz w:val="18"/>
                <w:szCs w:val="18"/>
              </w:rPr>
            </w:pPr>
            <w:r w:rsidRPr="000A23EC">
              <w:rPr>
                <w:sz w:val="18"/>
                <w:szCs w:val="18"/>
              </w:rPr>
              <w:t>0</w:t>
            </w:r>
          </w:p>
        </w:tc>
        <w:tc>
          <w:tcPr>
            <w:tcW w:w="466" w:type="pct"/>
          </w:tcPr>
          <w:p w14:paraId="1C8D539A" w14:textId="1022D28E" w:rsidR="002B137D" w:rsidRPr="000A23EC" w:rsidRDefault="002B137D" w:rsidP="002B137D">
            <w:pPr>
              <w:tabs>
                <w:tab w:val="left" w:pos="8280"/>
              </w:tabs>
              <w:spacing w:after="60"/>
              <w:jc w:val="right"/>
              <w:rPr>
                <w:rFonts w:eastAsia="Times New Roman"/>
                <w:color w:val="0D0D0D"/>
                <w:sz w:val="18"/>
                <w:szCs w:val="18"/>
              </w:rPr>
            </w:pPr>
            <w:r w:rsidRPr="000A23EC">
              <w:rPr>
                <w:rFonts w:eastAsia="Times New Roman"/>
                <w:color w:val="0D0D0D"/>
                <w:sz w:val="18"/>
                <w:szCs w:val="18"/>
              </w:rPr>
              <w:t>35,905</w:t>
            </w:r>
          </w:p>
        </w:tc>
        <w:tc>
          <w:tcPr>
            <w:tcW w:w="401" w:type="pct"/>
            <w:shd w:val="clear" w:color="auto" w:fill="auto"/>
          </w:tcPr>
          <w:p w14:paraId="1E23770A" w14:textId="5E988759" w:rsidR="002B137D" w:rsidRPr="000A23EC" w:rsidRDefault="002B137D" w:rsidP="002B137D">
            <w:pPr>
              <w:tabs>
                <w:tab w:val="left" w:pos="8280"/>
              </w:tabs>
              <w:spacing w:after="60"/>
              <w:jc w:val="right"/>
              <w:rPr>
                <w:sz w:val="18"/>
                <w:szCs w:val="18"/>
                <w:highlight w:val="cyan"/>
              </w:rPr>
            </w:pPr>
            <w:r w:rsidRPr="000A23EC">
              <w:rPr>
                <w:rFonts w:eastAsia="Times New Roman"/>
                <w:color w:val="0D0D0D"/>
                <w:sz w:val="18"/>
                <w:szCs w:val="18"/>
              </w:rPr>
              <w:t>357,970</w:t>
            </w:r>
          </w:p>
        </w:tc>
      </w:tr>
    </w:tbl>
    <w:p w14:paraId="03B6EB62" w14:textId="7C7DCEAB" w:rsidR="00571367" w:rsidRPr="00FC0CE8" w:rsidRDefault="00571367" w:rsidP="00C01F73">
      <w:pPr>
        <w:ind w:left="-450" w:right="-561"/>
        <w:jc w:val="left"/>
        <w:rPr>
          <w:sz w:val="10"/>
          <w:szCs w:val="10"/>
        </w:rPr>
      </w:pPr>
      <w:r w:rsidRPr="00FC0CE8">
        <w:rPr>
          <w:sz w:val="18"/>
          <w:szCs w:val="18"/>
        </w:rPr>
        <w:t xml:space="preserve"> </w:t>
      </w:r>
    </w:p>
    <w:tbl>
      <w:tblPr>
        <w:tblStyle w:val="TableGrid10"/>
        <w:tblW w:w="5458" w:type="pct"/>
        <w:tblInd w:w="-431" w:type="dxa"/>
        <w:tblLook w:val="04A0" w:firstRow="1" w:lastRow="0" w:firstColumn="1" w:lastColumn="0" w:noHBand="0" w:noVBand="1"/>
      </w:tblPr>
      <w:tblGrid>
        <w:gridCol w:w="3111"/>
        <w:gridCol w:w="3331"/>
        <w:gridCol w:w="3764"/>
      </w:tblGrid>
      <w:tr w:rsidR="0001218E" w:rsidRPr="00FC0CE8" w14:paraId="643EFC94" w14:textId="77777777" w:rsidTr="0081192A">
        <w:trPr>
          <w:trHeight w:hRule="exact" w:val="260"/>
        </w:trPr>
        <w:tc>
          <w:tcPr>
            <w:tcW w:w="5000" w:type="pct"/>
            <w:gridSpan w:val="3"/>
            <w:shd w:val="clear" w:color="auto" w:fill="auto"/>
          </w:tcPr>
          <w:p w14:paraId="3CF02818" w14:textId="77777777" w:rsidR="0001218E" w:rsidRPr="00FC0CE8" w:rsidRDefault="0001218E" w:rsidP="00326499">
            <w:pPr>
              <w:spacing w:after="60"/>
              <w:rPr>
                <w:b/>
                <w:color w:val="000000" w:themeColor="text1"/>
                <w:sz w:val="20"/>
              </w:rPr>
            </w:pPr>
            <w:r w:rsidRPr="00FC0CE8">
              <w:rPr>
                <w:b/>
                <w:color w:val="000000" w:themeColor="text1"/>
                <w:sz w:val="20"/>
              </w:rPr>
              <w:t>(VII) Request for approval of funding for the first tranche (2023)</w:t>
            </w:r>
          </w:p>
        </w:tc>
      </w:tr>
      <w:tr w:rsidR="0001218E" w:rsidRPr="00FC0CE8" w14:paraId="02E51D69" w14:textId="77777777" w:rsidTr="0081192A">
        <w:trPr>
          <w:trHeight w:hRule="exact" w:val="278"/>
        </w:trPr>
        <w:tc>
          <w:tcPr>
            <w:tcW w:w="1524" w:type="pct"/>
            <w:shd w:val="clear" w:color="auto" w:fill="auto"/>
          </w:tcPr>
          <w:p w14:paraId="5F6CAE21" w14:textId="77777777" w:rsidR="0001218E" w:rsidRPr="00FC0CE8" w:rsidRDefault="0001218E" w:rsidP="009848FA">
            <w:pPr>
              <w:jc w:val="center"/>
              <w:rPr>
                <w:b/>
                <w:color w:val="000000" w:themeColor="text1"/>
                <w:sz w:val="20"/>
              </w:rPr>
            </w:pPr>
            <w:r w:rsidRPr="00FC0CE8">
              <w:rPr>
                <w:b/>
                <w:color w:val="000000" w:themeColor="text1"/>
                <w:sz w:val="20"/>
              </w:rPr>
              <w:t>Implementing agency</w:t>
            </w:r>
          </w:p>
        </w:tc>
        <w:tc>
          <w:tcPr>
            <w:tcW w:w="1632" w:type="pct"/>
            <w:shd w:val="clear" w:color="auto" w:fill="auto"/>
          </w:tcPr>
          <w:p w14:paraId="67610532" w14:textId="77777777" w:rsidR="0001218E" w:rsidRPr="00FC0CE8" w:rsidRDefault="0001218E" w:rsidP="009848FA">
            <w:pPr>
              <w:jc w:val="center"/>
              <w:rPr>
                <w:b/>
                <w:color w:val="000000" w:themeColor="text1"/>
                <w:sz w:val="20"/>
              </w:rPr>
            </w:pPr>
            <w:r w:rsidRPr="00FC0CE8">
              <w:rPr>
                <w:b/>
                <w:color w:val="000000" w:themeColor="text1"/>
                <w:sz w:val="20"/>
              </w:rPr>
              <w:t>Funds recommended (US $)</w:t>
            </w:r>
          </w:p>
        </w:tc>
        <w:tc>
          <w:tcPr>
            <w:tcW w:w="1844" w:type="pct"/>
            <w:shd w:val="clear" w:color="auto" w:fill="auto"/>
          </w:tcPr>
          <w:p w14:paraId="10114DDF" w14:textId="77777777" w:rsidR="0001218E" w:rsidRPr="00FC0CE8" w:rsidRDefault="0001218E" w:rsidP="009848FA">
            <w:pPr>
              <w:jc w:val="center"/>
              <w:rPr>
                <w:b/>
                <w:color w:val="000000" w:themeColor="text1"/>
                <w:sz w:val="20"/>
              </w:rPr>
            </w:pPr>
            <w:r w:rsidRPr="00FC0CE8">
              <w:rPr>
                <w:b/>
                <w:color w:val="000000" w:themeColor="text1"/>
                <w:sz w:val="20"/>
              </w:rPr>
              <w:t>Support costs (US $)</w:t>
            </w:r>
          </w:p>
        </w:tc>
      </w:tr>
      <w:tr w:rsidR="0001218E" w:rsidRPr="00FC0CE8" w14:paraId="1F04B533" w14:textId="77777777" w:rsidTr="0081192A">
        <w:trPr>
          <w:trHeight w:hRule="exact" w:val="282"/>
        </w:trPr>
        <w:tc>
          <w:tcPr>
            <w:tcW w:w="1524" w:type="pct"/>
            <w:shd w:val="clear" w:color="auto" w:fill="auto"/>
          </w:tcPr>
          <w:p w14:paraId="2AA5FDDE" w14:textId="38ABEF95" w:rsidR="0001218E" w:rsidRPr="00FC0CE8" w:rsidRDefault="003C4F33" w:rsidP="009848FA">
            <w:pPr>
              <w:rPr>
                <w:color w:val="000000" w:themeColor="text1"/>
                <w:sz w:val="20"/>
              </w:rPr>
            </w:pPr>
            <w:r w:rsidRPr="00FC0CE8">
              <w:rPr>
                <w:color w:val="000000" w:themeColor="text1"/>
                <w:sz w:val="20"/>
              </w:rPr>
              <w:t>UNDP</w:t>
            </w:r>
          </w:p>
        </w:tc>
        <w:tc>
          <w:tcPr>
            <w:tcW w:w="1632" w:type="pct"/>
            <w:shd w:val="clear" w:color="auto" w:fill="auto"/>
          </w:tcPr>
          <w:p w14:paraId="3D08F462" w14:textId="37213E6E" w:rsidR="0001218E" w:rsidRPr="00FC0CE8" w:rsidRDefault="00E0007A" w:rsidP="009848FA">
            <w:pPr>
              <w:jc w:val="right"/>
              <w:rPr>
                <w:color w:val="000000" w:themeColor="text1"/>
                <w:sz w:val="20"/>
              </w:rPr>
            </w:pPr>
            <w:r w:rsidRPr="00FC0CE8">
              <w:rPr>
                <w:rFonts w:eastAsia="Times New Roman"/>
                <w:color w:val="0D0D0D"/>
                <w:sz w:val="20"/>
                <w:szCs w:val="20"/>
              </w:rPr>
              <w:t>132,500</w:t>
            </w:r>
          </w:p>
        </w:tc>
        <w:tc>
          <w:tcPr>
            <w:tcW w:w="1844" w:type="pct"/>
            <w:shd w:val="clear" w:color="auto" w:fill="auto"/>
          </w:tcPr>
          <w:p w14:paraId="1B943011" w14:textId="6182A4FC" w:rsidR="0001218E" w:rsidRPr="00FC0CE8" w:rsidRDefault="00367384" w:rsidP="009848FA">
            <w:pPr>
              <w:jc w:val="right"/>
              <w:rPr>
                <w:color w:val="000000" w:themeColor="text1"/>
                <w:sz w:val="20"/>
              </w:rPr>
            </w:pPr>
            <w:r w:rsidRPr="00FC0CE8">
              <w:rPr>
                <w:sz w:val="20"/>
              </w:rPr>
              <w:t>11,9</w:t>
            </w:r>
            <w:r w:rsidR="00E0007A" w:rsidRPr="00FC0CE8">
              <w:rPr>
                <w:sz w:val="20"/>
              </w:rPr>
              <w:t>2</w:t>
            </w:r>
            <w:r w:rsidRPr="00FC0CE8">
              <w:rPr>
                <w:sz w:val="20"/>
              </w:rPr>
              <w:t>5</w:t>
            </w:r>
          </w:p>
        </w:tc>
      </w:tr>
      <w:tr w:rsidR="0001218E" w:rsidRPr="00FC0CE8" w14:paraId="30B22858" w14:textId="77777777" w:rsidTr="0081192A">
        <w:trPr>
          <w:trHeight w:hRule="exact" w:val="286"/>
        </w:trPr>
        <w:tc>
          <w:tcPr>
            <w:tcW w:w="1524" w:type="pct"/>
            <w:shd w:val="clear" w:color="auto" w:fill="auto"/>
          </w:tcPr>
          <w:p w14:paraId="12A821C6" w14:textId="383DBDE2" w:rsidR="0001218E" w:rsidRPr="00FC0CE8" w:rsidRDefault="003C4F33" w:rsidP="009848FA">
            <w:pPr>
              <w:rPr>
                <w:color w:val="000000" w:themeColor="text1"/>
                <w:sz w:val="20"/>
              </w:rPr>
            </w:pPr>
            <w:r w:rsidRPr="00FC0CE8">
              <w:rPr>
                <w:color w:val="000000" w:themeColor="text1"/>
                <w:sz w:val="20"/>
              </w:rPr>
              <w:t>UNEP</w:t>
            </w:r>
          </w:p>
        </w:tc>
        <w:tc>
          <w:tcPr>
            <w:tcW w:w="1632" w:type="pct"/>
            <w:shd w:val="clear" w:color="auto" w:fill="auto"/>
          </w:tcPr>
          <w:p w14:paraId="57245DE7" w14:textId="523DAEDF" w:rsidR="0001218E" w:rsidRPr="00FC0CE8" w:rsidRDefault="00367384" w:rsidP="009848FA">
            <w:pPr>
              <w:jc w:val="right"/>
              <w:rPr>
                <w:color w:val="000000" w:themeColor="text1"/>
                <w:sz w:val="20"/>
              </w:rPr>
            </w:pPr>
            <w:r w:rsidRPr="00FC0CE8">
              <w:rPr>
                <w:sz w:val="20"/>
              </w:rPr>
              <w:t>55,500</w:t>
            </w:r>
          </w:p>
        </w:tc>
        <w:tc>
          <w:tcPr>
            <w:tcW w:w="1844" w:type="pct"/>
            <w:shd w:val="clear" w:color="auto" w:fill="auto"/>
          </w:tcPr>
          <w:p w14:paraId="293350DE" w14:textId="149CBD33" w:rsidR="0001218E" w:rsidRPr="00FC0CE8" w:rsidRDefault="00367384" w:rsidP="009848FA">
            <w:pPr>
              <w:jc w:val="right"/>
              <w:rPr>
                <w:color w:val="000000" w:themeColor="text1"/>
                <w:sz w:val="20"/>
              </w:rPr>
            </w:pPr>
            <w:r w:rsidRPr="00FC0CE8">
              <w:rPr>
                <w:sz w:val="20"/>
              </w:rPr>
              <w:t>7,215</w:t>
            </w:r>
          </w:p>
        </w:tc>
      </w:tr>
      <w:tr w:rsidR="0001218E" w:rsidRPr="00FC0CE8" w14:paraId="391B91A4" w14:textId="77777777" w:rsidTr="0081192A">
        <w:trPr>
          <w:trHeight w:hRule="exact" w:val="290"/>
        </w:trPr>
        <w:tc>
          <w:tcPr>
            <w:tcW w:w="1524" w:type="pct"/>
            <w:shd w:val="clear" w:color="auto" w:fill="auto"/>
          </w:tcPr>
          <w:p w14:paraId="3DC28DB0" w14:textId="77777777" w:rsidR="0001218E" w:rsidRPr="00FC0CE8" w:rsidRDefault="0001218E" w:rsidP="009848FA">
            <w:pPr>
              <w:rPr>
                <w:b/>
                <w:bCs/>
                <w:color w:val="000000" w:themeColor="text1"/>
                <w:sz w:val="20"/>
                <w:highlight w:val="cyan"/>
              </w:rPr>
            </w:pPr>
            <w:r w:rsidRPr="00FC0CE8">
              <w:rPr>
                <w:b/>
                <w:bCs/>
                <w:color w:val="000000" w:themeColor="text1"/>
                <w:sz w:val="20"/>
              </w:rPr>
              <w:t>Total</w:t>
            </w:r>
          </w:p>
        </w:tc>
        <w:tc>
          <w:tcPr>
            <w:tcW w:w="1632" w:type="pct"/>
            <w:shd w:val="clear" w:color="auto" w:fill="auto"/>
          </w:tcPr>
          <w:p w14:paraId="6BC26AFB" w14:textId="3C103169" w:rsidR="0001218E" w:rsidRPr="00FC0CE8" w:rsidRDefault="00C01F73" w:rsidP="009848FA">
            <w:pPr>
              <w:jc w:val="right"/>
              <w:rPr>
                <w:b/>
                <w:bCs/>
                <w:color w:val="000000" w:themeColor="text1"/>
                <w:sz w:val="20"/>
              </w:rPr>
            </w:pPr>
            <w:r w:rsidRPr="00FC0CE8">
              <w:rPr>
                <w:b/>
                <w:bCs/>
                <w:sz w:val="20"/>
              </w:rPr>
              <w:t>188,000</w:t>
            </w:r>
          </w:p>
        </w:tc>
        <w:tc>
          <w:tcPr>
            <w:tcW w:w="1844" w:type="pct"/>
            <w:shd w:val="clear" w:color="auto" w:fill="auto"/>
          </w:tcPr>
          <w:p w14:paraId="1C8F1B6B" w14:textId="554CE3D4" w:rsidR="0001218E" w:rsidRPr="00FC0CE8" w:rsidRDefault="00367384" w:rsidP="009848FA">
            <w:pPr>
              <w:jc w:val="right"/>
              <w:rPr>
                <w:b/>
                <w:bCs/>
                <w:color w:val="000000" w:themeColor="text1"/>
                <w:sz w:val="20"/>
              </w:rPr>
            </w:pPr>
            <w:r w:rsidRPr="00FC0CE8">
              <w:rPr>
                <w:b/>
                <w:bCs/>
                <w:sz w:val="20"/>
              </w:rPr>
              <w:t>1</w:t>
            </w:r>
            <w:r w:rsidR="00E0007A" w:rsidRPr="00FC0CE8">
              <w:rPr>
                <w:b/>
                <w:bCs/>
                <w:sz w:val="20"/>
              </w:rPr>
              <w:t>9</w:t>
            </w:r>
            <w:r w:rsidRPr="00FC0CE8">
              <w:rPr>
                <w:b/>
                <w:bCs/>
                <w:sz w:val="20"/>
              </w:rPr>
              <w:t>,</w:t>
            </w:r>
            <w:r w:rsidR="00E0007A" w:rsidRPr="00FC0CE8">
              <w:rPr>
                <w:b/>
                <w:bCs/>
                <w:sz w:val="20"/>
              </w:rPr>
              <w:t>14</w:t>
            </w:r>
            <w:r w:rsidRPr="00FC0CE8">
              <w:rPr>
                <w:b/>
                <w:bCs/>
                <w:sz w:val="20"/>
              </w:rPr>
              <w:t>0</w:t>
            </w:r>
          </w:p>
        </w:tc>
      </w:tr>
    </w:tbl>
    <w:p w14:paraId="71AF1C23" w14:textId="77777777" w:rsidR="0001218E" w:rsidRPr="00FC0CE8" w:rsidRDefault="0001218E" w:rsidP="009848FA">
      <w:pPr>
        <w:jc w:val="center"/>
        <w:rPr>
          <w:sz w:val="10"/>
          <w:szCs w:val="10"/>
        </w:rPr>
      </w:pPr>
    </w:p>
    <w:tbl>
      <w:tblPr>
        <w:tblStyle w:val="TableGrid"/>
        <w:tblW w:w="5458" w:type="pct"/>
        <w:tblInd w:w="-431" w:type="dxa"/>
        <w:tblLook w:val="04A0" w:firstRow="1" w:lastRow="0" w:firstColumn="1" w:lastColumn="0" w:noHBand="0" w:noVBand="1"/>
      </w:tblPr>
      <w:tblGrid>
        <w:gridCol w:w="3121"/>
        <w:gridCol w:w="7085"/>
      </w:tblGrid>
      <w:tr w:rsidR="0001218E" w:rsidRPr="00FC0CE8" w14:paraId="714B6C39" w14:textId="77777777" w:rsidTr="0081192A">
        <w:trPr>
          <w:trHeight w:hRule="exact" w:val="281"/>
        </w:trPr>
        <w:tc>
          <w:tcPr>
            <w:tcW w:w="1529" w:type="pct"/>
            <w:shd w:val="clear" w:color="auto" w:fill="auto"/>
          </w:tcPr>
          <w:p w14:paraId="65D76991" w14:textId="77777777" w:rsidR="0001218E" w:rsidRPr="00FC0CE8" w:rsidRDefault="0001218E" w:rsidP="009848FA">
            <w:pPr>
              <w:jc w:val="left"/>
              <w:rPr>
                <w:b/>
                <w:color w:val="000000" w:themeColor="text1"/>
                <w:sz w:val="20"/>
              </w:rPr>
            </w:pPr>
            <w:r w:rsidRPr="00FC0CE8">
              <w:rPr>
                <w:b/>
                <w:color w:val="000000" w:themeColor="text1"/>
                <w:sz w:val="20"/>
              </w:rPr>
              <w:t>Secretariat's recommendation:</w:t>
            </w:r>
          </w:p>
        </w:tc>
        <w:tc>
          <w:tcPr>
            <w:tcW w:w="3471" w:type="pct"/>
            <w:shd w:val="clear" w:color="auto" w:fill="auto"/>
          </w:tcPr>
          <w:p w14:paraId="13F9CD73" w14:textId="43285ACE" w:rsidR="0001218E" w:rsidRPr="00FC0CE8" w:rsidRDefault="0001218E" w:rsidP="009848FA">
            <w:pPr>
              <w:jc w:val="center"/>
              <w:rPr>
                <w:color w:val="000000" w:themeColor="text1"/>
                <w:sz w:val="20"/>
              </w:rPr>
            </w:pPr>
            <w:r w:rsidRPr="00FC0CE8">
              <w:rPr>
                <w:color w:val="000000" w:themeColor="text1"/>
                <w:sz w:val="20"/>
              </w:rPr>
              <w:t>Individual consideration</w:t>
            </w:r>
          </w:p>
        </w:tc>
      </w:tr>
    </w:tbl>
    <w:p w14:paraId="58145130" w14:textId="530CFFF2" w:rsidR="0001218E" w:rsidRPr="00FC0CE8" w:rsidRDefault="0001218E" w:rsidP="00C348F6">
      <w:pPr>
        <w:widowControl w:val="0"/>
        <w:tabs>
          <w:tab w:val="left" w:pos="2880"/>
          <w:tab w:val="left" w:pos="5760"/>
        </w:tabs>
        <w:spacing w:before="240" w:after="240"/>
        <w:jc w:val="center"/>
        <w:rPr>
          <w:b/>
        </w:rPr>
      </w:pPr>
      <w:r w:rsidRPr="00FC0CE8">
        <w:rPr>
          <w:b/>
        </w:rPr>
        <w:lastRenderedPageBreak/>
        <w:t>PROJECT DESCRIPTION</w:t>
      </w:r>
    </w:p>
    <w:p w14:paraId="139B9710" w14:textId="2B356533" w:rsidR="009C442A" w:rsidRPr="00FC0CE8" w:rsidRDefault="0001218E" w:rsidP="009848FA">
      <w:pPr>
        <w:pStyle w:val="Heading1"/>
      </w:pPr>
      <w:r w:rsidRPr="00FC0CE8">
        <w:t xml:space="preserve">On behalf of the Government of </w:t>
      </w:r>
      <w:r w:rsidR="007F4245" w:rsidRPr="00FC0CE8">
        <w:t>Ghana</w:t>
      </w:r>
      <w:r w:rsidRPr="00FC0CE8">
        <w:t xml:space="preserve">, </w:t>
      </w:r>
      <w:r w:rsidR="003C4F33" w:rsidRPr="00FC0CE8">
        <w:t>UNDP</w:t>
      </w:r>
      <w:r w:rsidRPr="00FC0CE8">
        <w:t xml:space="preserve"> as the lead implementing agency has submitted a request for stage </w:t>
      </w:r>
      <w:r w:rsidR="00205DC1" w:rsidRPr="00FC0CE8">
        <w:t>I</w:t>
      </w:r>
      <w:r w:rsidRPr="00FC0CE8">
        <w:t xml:space="preserve"> of the </w:t>
      </w:r>
      <w:r w:rsidR="00205DC1" w:rsidRPr="00FC0CE8">
        <w:t>Kigali HFC implementation plan (KIP)</w:t>
      </w:r>
      <w:r w:rsidRPr="00FC0CE8">
        <w:t>, at a total cost of US $</w:t>
      </w:r>
      <w:r w:rsidR="00EF5881" w:rsidRPr="00FC0CE8">
        <w:t>401</w:t>
      </w:r>
      <w:r w:rsidR="00BB3398" w:rsidRPr="00FC0CE8">
        <w:t>,4</w:t>
      </w:r>
      <w:r w:rsidR="00BB16A9" w:rsidRPr="00FC0CE8">
        <w:t>80</w:t>
      </w:r>
      <w:r w:rsidRPr="00FC0CE8">
        <w:t>, consisting of US $</w:t>
      </w:r>
      <w:r w:rsidR="00B736D8" w:rsidRPr="00FC0CE8">
        <w:t>277,000</w:t>
      </w:r>
      <w:r w:rsidRPr="00FC0CE8">
        <w:t>, plus agency support costs of US $</w:t>
      </w:r>
      <w:r w:rsidR="00A846B1" w:rsidRPr="00FC0CE8">
        <w:t>19,390</w:t>
      </w:r>
      <w:r w:rsidRPr="00FC0CE8">
        <w:t xml:space="preserve"> for </w:t>
      </w:r>
      <w:r w:rsidR="003C4F33" w:rsidRPr="00FC0CE8">
        <w:t>UNDP</w:t>
      </w:r>
      <w:r w:rsidRPr="00FC0CE8">
        <w:t xml:space="preserve"> and US $</w:t>
      </w:r>
      <w:r w:rsidR="00A846B1" w:rsidRPr="00FC0CE8">
        <w:t>93,000</w:t>
      </w:r>
      <w:r w:rsidRPr="00FC0CE8">
        <w:t>, plus agency support costs of US $</w:t>
      </w:r>
      <w:r w:rsidR="00A846B1" w:rsidRPr="00FC0CE8">
        <w:t>12,090</w:t>
      </w:r>
      <w:r w:rsidRPr="00FC0CE8">
        <w:t xml:space="preserve"> for </w:t>
      </w:r>
      <w:r w:rsidR="003C4F33" w:rsidRPr="00FC0CE8">
        <w:t>UNEP</w:t>
      </w:r>
      <w:r w:rsidR="00CD4969" w:rsidRPr="00FC0CE8">
        <w:t>, as originally submitted</w:t>
      </w:r>
      <w:r w:rsidR="008207DA" w:rsidRPr="00FC0CE8">
        <w:t>.</w:t>
      </w:r>
      <w:r w:rsidR="008207DA" w:rsidRPr="00FC0CE8">
        <w:rPr>
          <w:vertAlign w:val="superscript"/>
        </w:rPr>
        <w:footnoteReference w:id="3"/>
      </w:r>
      <w:r w:rsidRPr="00FC0CE8">
        <w:t xml:space="preserve"> </w:t>
      </w:r>
    </w:p>
    <w:p w14:paraId="6CA7C950" w14:textId="5109362E" w:rsidR="0001218E" w:rsidRPr="00FC0CE8" w:rsidRDefault="0001218E" w:rsidP="009848FA">
      <w:pPr>
        <w:pStyle w:val="Heading1"/>
      </w:pPr>
      <w:r w:rsidRPr="00FC0CE8">
        <w:t>The implementation of stage </w:t>
      </w:r>
      <w:r w:rsidR="009C442A" w:rsidRPr="00FC0CE8">
        <w:t>I</w:t>
      </w:r>
      <w:r w:rsidRPr="00FC0CE8">
        <w:t xml:space="preserve"> of the </w:t>
      </w:r>
      <w:r w:rsidR="009C442A" w:rsidRPr="00FC0CE8">
        <w:t>KI</w:t>
      </w:r>
      <w:r w:rsidRPr="00FC0CE8">
        <w:t xml:space="preserve">P will </w:t>
      </w:r>
      <w:r w:rsidR="009053E6" w:rsidRPr="00FC0CE8">
        <w:t xml:space="preserve">assist </w:t>
      </w:r>
      <w:r w:rsidR="007F4245" w:rsidRPr="00FC0CE8">
        <w:t>Ghana</w:t>
      </w:r>
      <w:r w:rsidR="009053E6" w:rsidRPr="00FC0CE8">
        <w:t xml:space="preserve"> in meeting the target of </w:t>
      </w:r>
      <w:r w:rsidR="00C224A2" w:rsidRPr="00FC0CE8">
        <w:t>10</w:t>
      </w:r>
      <w:r w:rsidR="002D5D91" w:rsidRPr="00FC0CE8">
        <w:t> </w:t>
      </w:r>
      <w:r w:rsidR="00C224A2" w:rsidRPr="00FC0CE8">
        <w:t>per</w:t>
      </w:r>
      <w:r w:rsidR="002D5D91" w:rsidRPr="00FC0CE8">
        <w:t> </w:t>
      </w:r>
      <w:r w:rsidR="00C224A2" w:rsidRPr="00FC0CE8">
        <w:t xml:space="preserve">cent reduction from </w:t>
      </w:r>
      <w:r w:rsidR="00DD46D2" w:rsidRPr="00FC0CE8">
        <w:t xml:space="preserve">its </w:t>
      </w:r>
      <w:r w:rsidR="00C224A2" w:rsidRPr="00FC0CE8">
        <w:t>HFC baseline consumption by 1</w:t>
      </w:r>
      <w:r w:rsidR="00E46361" w:rsidRPr="00FC0CE8">
        <w:t> </w:t>
      </w:r>
      <w:r w:rsidR="00C224A2" w:rsidRPr="00FC0CE8">
        <w:t>January</w:t>
      </w:r>
      <w:r w:rsidR="00E46361" w:rsidRPr="00FC0CE8">
        <w:t> </w:t>
      </w:r>
      <w:r w:rsidR="00C224A2" w:rsidRPr="00FC0CE8">
        <w:t>2029</w:t>
      </w:r>
      <w:r w:rsidR="00987E68" w:rsidRPr="00FC0CE8">
        <w:t>.</w:t>
      </w:r>
      <w:r w:rsidR="007E489E" w:rsidRPr="00FC0CE8">
        <w:t xml:space="preserve"> </w:t>
      </w:r>
    </w:p>
    <w:p w14:paraId="7BE2F659" w14:textId="7CDF704B" w:rsidR="0001218E" w:rsidRPr="00FC0CE8" w:rsidRDefault="0001218E" w:rsidP="009848FA">
      <w:pPr>
        <w:pStyle w:val="Heading1"/>
      </w:pPr>
      <w:r w:rsidRPr="00FC0CE8">
        <w:t>The first tranche of stage </w:t>
      </w:r>
      <w:r w:rsidR="00BF5B16" w:rsidRPr="00FC0CE8">
        <w:t>I</w:t>
      </w:r>
      <w:r w:rsidRPr="00FC0CE8">
        <w:t xml:space="preserve"> of the </w:t>
      </w:r>
      <w:r w:rsidR="00BF5B16" w:rsidRPr="00FC0CE8">
        <w:t>KI</w:t>
      </w:r>
      <w:r w:rsidRPr="00FC0CE8">
        <w:t>P being requested at this meeting amounts to US $</w:t>
      </w:r>
      <w:r w:rsidR="0047119B" w:rsidRPr="00FC0CE8">
        <w:t>232,310</w:t>
      </w:r>
      <w:r w:rsidR="00A61938" w:rsidRPr="00FC0CE8">
        <w:t xml:space="preserve">, </w:t>
      </w:r>
      <w:r w:rsidRPr="00FC0CE8">
        <w:t>consisting of US $</w:t>
      </w:r>
      <w:r w:rsidR="00A61938" w:rsidRPr="00FC0CE8">
        <w:t>158,500</w:t>
      </w:r>
      <w:r w:rsidRPr="00FC0CE8">
        <w:t>, plus agency support costs of US $</w:t>
      </w:r>
      <w:r w:rsidR="00286637" w:rsidRPr="00FC0CE8">
        <w:t>11,095</w:t>
      </w:r>
      <w:r w:rsidRPr="00FC0CE8">
        <w:t xml:space="preserve"> for </w:t>
      </w:r>
      <w:r w:rsidR="003C4F33" w:rsidRPr="00FC0CE8">
        <w:t>UNDP</w:t>
      </w:r>
      <w:r w:rsidRPr="00FC0CE8">
        <w:t xml:space="preserve"> and US $</w:t>
      </w:r>
      <w:r w:rsidR="00286637" w:rsidRPr="00FC0CE8">
        <w:t>55,500</w:t>
      </w:r>
      <w:r w:rsidRPr="00FC0CE8">
        <w:t>, plus agency support costs of US $</w:t>
      </w:r>
      <w:r w:rsidR="00697EF3" w:rsidRPr="00FC0CE8">
        <w:t>7,215</w:t>
      </w:r>
      <w:r w:rsidRPr="00FC0CE8">
        <w:t xml:space="preserve"> for </w:t>
      </w:r>
      <w:r w:rsidR="003C4F33" w:rsidRPr="00FC0CE8">
        <w:t>UNEP</w:t>
      </w:r>
      <w:r w:rsidRPr="00FC0CE8">
        <w:t>, as originally submitted</w:t>
      </w:r>
      <w:r w:rsidR="00BF5B16" w:rsidRPr="00FC0CE8">
        <w:t>, for th</w:t>
      </w:r>
      <w:r w:rsidR="00F13F04" w:rsidRPr="00FC0CE8">
        <w:t xml:space="preserve">e period of January 2024 to </w:t>
      </w:r>
      <w:r w:rsidR="000319FD" w:rsidRPr="00FC0CE8">
        <w:t xml:space="preserve">December </w:t>
      </w:r>
      <w:r w:rsidR="00697EF3" w:rsidRPr="00FC0CE8">
        <w:t>2029</w:t>
      </w:r>
      <w:r w:rsidRPr="00FC0CE8">
        <w:t>.</w:t>
      </w:r>
    </w:p>
    <w:p w14:paraId="34D089F9" w14:textId="77777777" w:rsidR="00C04A7B" w:rsidRPr="00FC0CE8" w:rsidRDefault="00C04A7B" w:rsidP="00C04A7B">
      <w:pPr>
        <w:spacing w:after="240"/>
        <w:rPr>
          <w:b/>
        </w:rPr>
      </w:pPr>
      <w:r w:rsidRPr="00FC0CE8">
        <w:rPr>
          <w:b/>
        </w:rPr>
        <w:t>Background</w:t>
      </w:r>
    </w:p>
    <w:p w14:paraId="593C1012" w14:textId="74892AA2" w:rsidR="00E36F37" w:rsidRPr="00FC0CE8" w:rsidRDefault="007F4245" w:rsidP="00D456F6">
      <w:pPr>
        <w:pStyle w:val="Heading1"/>
      </w:pPr>
      <w:r w:rsidRPr="00FC0CE8">
        <w:t>Ghana</w:t>
      </w:r>
      <w:r w:rsidR="00E36F37" w:rsidRPr="00FC0CE8">
        <w:t xml:space="preserve"> </w:t>
      </w:r>
      <w:r w:rsidR="00F44ED9" w:rsidRPr="00FC0CE8">
        <w:t xml:space="preserve">has </w:t>
      </w:r>
      <w:r w:rsidR="00E36F37" w:rsidRPr="00FC0CE8">
        <w:t xml:space="preserve">ratified all the amendments to the Montreal Protocol, including the Kigali Amendment on </w:t>
      </w:r>
      <w:r w:rsidR="00ED1FF9" w:rsidRPr="00FC0CE8">
        <w:t>2 August</w:t>
      </w:r>
      <w:r w:rsidR="00F27EDD" w:rsidRPr="00FC0CE8">
        <w:t xml:space="preserve"> 2019</w:t>
      </w:r>
      <w:r w:rsidR="00E36F37" w:rsidRPr="00FC0CE8">
        <w:t xml:space="preserve">. </w:t>
      </w:r>
      <w:r w:rsidRPr="00FC0CE8">
        <w:t>Ghana</w:t>
      </w:r>
      <w:r w:rsidR="00E36F37" w:rsidRPr="00FC0CE8">
        <w:t xml:space="preserve"> has an HCFC consumption baseline of </w:t>
      </w:r>
      <w:r w:rsidR="00596E72" w:rsidRPr="00FC0CE8">
        <w:t xml:space="preserve">57.3 </w:t>
      </w:r>
      <w:r w:rsidR="00E36F37" w:rsidRPr="00FC0CE8">
        <w:t>ODP</w:t>
      </w:r>
      <w:r w:rsidR="004C04AD" w:rsidRPr="00FC0CE8">
        <w:t> </w:t>
      </w:r>
      <w:r w:rsidR="00E36F37" w:rsidRPr="00FC0CE8">
        <w:t>tonnes</w:t>
      </w:r>
      <w:r w:rsidR="00F94546" w:rsidRPr="00FC0CE8">
        <w:t>,</w:t>
      </w:r>
      <w:r w:rsidR="00E36F37" w:rsidRPr="00FC0CE8">
        <w:t xml:space="preserve"> or</w:t>
      </w:r>
      <w:r w:rsidR="00596E72" w:rsidRPr="00FC0CE8">
        <w:t xml:space="preserve"> </w:t>
      </w:r>
      <w:r w:rsidR="00D456F6" w:rsidRPr="00FC0CE8">
        <w:t xml:space="preserve">999.95 </w:t>
      </w:r>
      <w:r w:rsidR="00E36F37" w:rsidRPr="00FC0CE8">
        <w:t>metric</w:t>
      </w:r>
      <w:r w:rsidR="004C04AD" w:rsidRPr="00FC0CE8">
        <w:t> </w:t>
      </w:r>
      <w:r w:rsidR="00E36F37" w:rsidRPr="00FC0CE8">
        <w:t>tonnes (mt)</w:t>
      </w:r>
      <w:r w:rsidR="00F94546" w:rsidRPr="00FC0CE8">
        <w:t>,</w:t>
      </w:r>
      <w:r w:rsidR="004C04AD" w:rsidRPr="00FC0CE8">
        <w:t xml:space="preserve"> and i</w:t>
      </w:r>
      <w:r w:rsidR="00AB4643" w:rsidRPr="00FC0CE8">
        <w:t>s</w:t>
      </w:r>
      <w:r w:rsidR="004C04AD" w:rsidRPr="00FC0CE8">
        <w:t xml:space="preserve"> set to</w:t>
      </w:r>
      <w:r w:rsidR="00E36F37" w:rsidRPr="00FC0CE8">
        <w:t xml:space="preserve"> completely phase out </w:t>
      </w:r>
      <w:r w:rsidR="00685DE3" w:rsidRPr="00FC0CE8">
        <w:t xml:space="preserve">consumption </w:t>
      </w:r>
      <w:r w:rsidR="008A06DD" w:rsidRPr="00FC0CE8">
        <w:t xml:space="preserve">of HCFCs </w:t>
      </w:r>
      <w:r w:rsidR="00E36F37" w:rsidRPr="00FC0CE8">
        <w:t xml:space="preserve">by </w:t>
      </w:r>
      <w:r w:rsidR="00D62AA0" w:rsidRPr="00FC0CE8">
        <w:t xml:space="preserve">1 January </w:t>
      </w:r>
      <w:r w:rsidR="00F87745" w:rsidRPr="00FC0CE8">
        <w:t>2030</w:t>
      </w:r>
      <w:r w:rsidR="00E36F37" w:rsidRPr="00FC0CE8">
        <w:t>.</w:t>
      </w:r>
      <w:r w:rsidR="00E36F37" w:rsidRPr="00FC0CE8">
        <w:rPr>
          <w:rStyle w:val="FootnoteReference"/>
        </w:rPr>
        <w:footnoteReference w:id="4"/>
      </w:r>
    </w:p>
    <w:p w14:paraId="4D11B0F0" w14:textId="5FDB2DE7" w:rsidR="0001218E" w:rsidRPr="00FC0CE8" w:rsidRDefault="0001218E" w:rsidP="009848FA">
      <w:pPr>
        <w:spacing w:after="240"/>
        <w:outlineLvl w:val="0"/>
        <w:rPr>
          <w:bCs/>
          <w:u w:val="single"/>
        </w:rPr>
      </w:pPr>
      <w:r w:rsidRPr="00FC0CE8">
        <w:rPr>
          <w:bCs/>
          <w:u w:val="single"/>
        </w:rPr>
        <w:t>Status of implementation of the HCFC phase-out management plan</w:t>
      </w:r>
    </w:p>
    <w:p w14:paraId="49BAF7A4" w14:textId="2E903285" w:rsidR="006409C4" w:rsidRPr="00FC0CE8" w:rsidRDefault="006409C4" w:rsidP="006409C4">
      <w:pPr>
        <w:pStyle w:val="Heading1"/>
      </w:pPr>
      <w:r w:rsidRPr="00FC0CE8">
        <w:t>Stage I of the</w:t>
      </w:r>
      <w:r w:rsidR="00B51A17" w:rsidRPr="00FC0CE8">
        <w:t xml:space="preserve"> HCFC phase-out management plan (HPMP)</w:t>
      </w:r>
      <w:r w:rsidRPr="00FC0CE8">
        <w:t xml:space="preserve"> for Ghana was originally approved at the 61</w:t>
      </w:r>
      <w:r w:rsidRPr="00FC0CE8">
        <w:rPr>
          <w:vertAlign w:val="superscript"/>
        </w:rPr>
        <w:t>st</w:t>
      </w:r>
      <w:r w:rsidRPr="00FC0CE8">
        <w:t> meeting</w:t>
      </w:r>
      <w:r w:rsidRPr="00FC0CE8">
        <w:rPr>
          <w:rStyle w:val="FootnoteReference"/>
        </w:rPr>
        <w:footnoteReference w:id="5"/>
      </w:r>
      <w:r w:rsidRPr="00FC0CE8">
        <w:t xml:space="preserve"> and revised at the 67</w:t>
      </w:r>
      <w:r w:rsidRPr="00FC0CE8">
        <w:rPr>
          <w:vertAlign w:val="superscript"/>
        </w:rPr>
        <w:t>th</w:t>
      </w:r>
      <w:r w:rsidRPr="00FC0CE8">
        <w:t> meeting</w:t>
      </w:r>
      <w:r w:rsidRPr="00FC0CE8">
        <w:rPr>
          <w:rStyle w:val="FootnoteReference"/>
        </w:rPr>
        <w:footnoteReference w:id="6"/>
      </w:r>
      <w:r w:rsidRPr="00FC0CE8">
        <w:t xml:space="preserve"> to meet the 35 per cent reduction from the baseline by 2020, </w:t>
      </w:r>
      <w:r w:rsidR="009D1EE3" w:rsidRPr="00FC0CE8">
        <w:t xml:space="preserve">resulting in the </w:t>
      </w:r>
      <w:r w:rsidRPr="00FC0CE8">
        <w:t>phase</w:t>
      </w:r>
      <w:r w:rsidR="00F44ED9" w:rsidRPr="00FC0CE8">
        <w:t>-</w:t>
      </w:r>
      <w:r w:rsidRPr="00FC0CE8">
        <w:t xml:space="preserve">out </w:t>
      </w:r>
      <w:r w:rsidR="009D1EE3" w:rsidRPr="00FC0CE8">
        <w:t xml:space="preserve">of </w:t>
      </w:r>
      <w:r w:rsidRPr="00FC0CE8">
        <w:t>26.27 ODP tonnes of HCFCs</w:t>
      </w:r>
      <w:r w:rsidR="009D1EE3" w:rsidRPr="00FC0CE8">
        <w:t>, at a total cost of US $1,356,311</w:t>
      </w:r>
      <w:r w:rsidR="00707A84" w:rsidRPr="00FC0CE8">
        <w:t>,</w:t>
      </w:r>
      <w:r w:rsidR="007E5437" w:rsidRPr="00FC0CE8">
        <w:t xml:space="preserve"> plus agency support costs</w:t>
      </w:r>
      <w:r w:rsidR="00707A84" w:rsidRPr="00FC0CE8">
        <w:t xml:space="preserve">. </w:t>
      </w:r>
      <w:r w:rsidR="00641A6D" w:rsidRPr="00FC0CE8">
        <w:t xml:space="preserve">Stage I of the HPMP was completed </w:t>
      </w:r>
      <w:r w:rsidR="00FB1083" w:rsidRPr="00FC0CE8">
        <w:t>in December 2021.</w:t>
      </w:r>
    </w:p>
    <w:p w14:paraId="440326B9" w14:textId="1C3C162E" w:rsidR="003327F8" w:rsidRPr="00FC0CE8" w:rsidRDefault="003D63A2" w:rsidP="003327F8">
      <w:pPr>
        <w:pStyle w:val="Heading1"/>
      </w:pPr>
      <w:r w:rsidRPr="00FC0CE8">
        <w:t xml:space="preserve">Stage II of the HPMP for </w:t>
      </w:r>
      <w:r w:rsidR="007F4245" w:rsidRPr="00FC0CE8">
        <w:t>Ghana</w:t>
      </w:r>
      <w:r w:rsidRPr="00FC0CE8">
        <w:t xml:space="preserve"> was approved at the </w:t>
      </w:r>
      <w:r w:rsidR="001872CD" w:rsidRPr="00FC0CE8">
        <w:t>87</w:t>
      </w:r>
      <w:r w:rsidR="001872CD" w:rsidRPr="00FC0CE8">
        <w:rPr>
          <w:vertAlign w:val="superscript"/>
        </w:rPr>
        <w:t>th</w:t>
      </w:r>
      <w:r w:rsidR="001872CD" w:rsidRPr="00FC0CE8">
        <w:t xml:space="preserve"> </w:t>
      </w:r>
      <w:r w:rsidRPr="00FC0CE8">
        <w:t>meeting</w:t>
      </w:r>
      <w:r w:rsidRPr="00FC0CE8">
        <w:rPr>
          <w:vertAlign w:val="superscript"/>
        </w:rPr>
        <w:footnoteReference w:id="7"/>
      </w:r>
      <w:r w:rsidRPr="00FC0CE8">
        <w:t xml:space="preserve"> to reduce</w:t>
      </w:r>
      <w:r w:rsidR="00EB06FD" w:rsidRPr="00FC0CE8">
        <w:t xml:space="preserve"> HCFC consumption by</w:t>
      </w:r>
      <w:r w:rsidRPr="00FC0CE8">
        <w:t xml:space="preserve"> </w:t>
      </w:r>
      <w:r w:rsidR="003A200F" w:rsidRPr="00FC0CE8">
        <w:t>100</w:t>
      </w:r>
      <w:r w:rsidRPr="00FC0CE8">
        <w:t xml:space="preserve"> per cent from the baseline by </w:t>
      </w:r>
      <w:r w:rsidR="003A200F" w:rsidRPr="00FC0CE8">
        <w:t>2030</w:t>
      </w:r>
      <w:r w:rsidRPr="00FC0CE8">
        <w:t>, at a total cost of US $</w:t>
      </w:r>
      <w:r w:rsidR="00C05139" w:rsidRPr="00FC0CE8">
        <w:t>1,</w:t>
      </w:r>
      <w:r w:rsidR="00230D29" w:rsidRPr="00FC0CE8">
        <w:t>618</w:t>
      </w:r>
      <w:r w:rsidR="00C05139" w:rsidRPr="00FC0CE8">
        <w:t>,</w:t>
      </w:r>
      <w:r w:rsidR="00230D29" w:rsidRPr="00FC0CE8">
        <w:t>677</w:t>
      </w:r>
      <w:r w:rsidRPr="00FC0CE8">
        <w:t xml:space="preserve">, plus agency support costs. </w:t>
      </w:r>
    </w:p>
    <w:p w14:paraId="7ED1FFDC" w14:textId="04E04CBA" w:rsidR="00EE1BDA" w:rsidRPr="00FC0CE8" w:rsidRDefault="00EE1BDA" w:rsidP="00EE1BDA">
      <w:pPr>
        <w:pStyle w:val="Heading1"/>
        <w:keepNext/>
        <w:numPr>
          <w:ilvl w:val="0"/>
          <w:numId w:val="0"/>
        </w:numPr>
        <w:suppressAutoHyphens/>
        <w:spacing w:before="240"/>
      </w:pPr>
      <w:r w:rsidRPr="00FC0CE8">
        <w:rPr>
          <w:u w:val="single"/>
        </w:rPr>
        <w:t>Status of implementation of HFC-related activities</w:t>
      </w:r>
    </w:p>
    <w:p w14:paraId="4E5BC6B8" w14:textId="5EF2FDEF" w:rsidR="00A21D48" w:rsidRPr="00FC0CE8" w:rsidRDefault="0026075A" w:rsidP="00D65426">
      <w:pPr>
        <w:pStyle w:val="Heading1"/>
      </w:pPr>
      <w:r w:rsidRPr="00FC0CE8">
        <w:t xml:space="preserve">At the </w:t>
      </w:r>
      <w:r w:rsidR="00775FE2" w:rsidRPr="00FC0CE8">
        <w:t>74</w:t>
      </w:r>
      <w:r w:rsidR="00775FE2" w:rsidRPr="00FC0CE8">
        <w:rPr>
          <w:vertAlign w:val="superscript"/>
        </w:rPr>
        <w:t>th</w:t>
      </w:r>
      <w:r w:rsidR="00775FE2" w:rsidRPr="00FC0CE8">
        <w:t xml:space="preserve"> meeting, </w:t>
      </w:r>
      <w:r w:rsidR="00B904B5" w:rsidRPr="00FC0CE8">
        <w:t>the Executive Committee approved US $55,000 for Ghana to conduct a survey on ODS alternatives</w:t>
      </w:r>
      <w:r w:rsidR="003F36A0" w:rsidRPr="00FC0CE8">
        <w:t xml:space="preserve">. The project was completed in August 2017. The survey indicated that </w:t>
      </w:r>
      <w:r w:rsidR="00D616CA" w:rsidRPr="00FC0CE8">
        <w:t xml:space="preserve">four HFCs </w:t>
      </w:r>
      <w:r w:rsidR="00927C8F" w:rsidRPr="00FC0CE8">
        <w:t>(</w:t>
      </w:r>
      <w:r w:rsidR="00047C17" w:rsidRPr="00FC0CE8">
        <w:t>HFC-134a</w:t>
      </w:r>
      <w:r w:rsidR="00927C8F" w:rsidRPr="00FC0CE8">
        <w:t>, R-410A, R-404A</w:t>
      </w:r>
      <w:r w:rsidR="00AD49B5" w:rsidRPr="00FC0CE8">
        <w:t xml:space="preserve"> and </w:t>
      </w:r>
      <w:r w:rsidR="00927C8F" w:rsidRPr="00FC0CE8">
        <w:t xml:space="preserve">R-507A) </w:t>
      </w:r>
      <w:r w:rsidR="00D616CA" w:rsidRPr="00FC0CE8">
        <w:t xml:space="preserve">were </w:t>
      </w:r>
      <w:r w:rsidR="00AD49B5" w:rsidRPr="00FC0CE8">
        <w:t xml:space="preserve">identified as refrigerants </w:t>
      </w:r>
      <w:r w:rsidR="0089124B" w:rsidRPr="00FC0CE8">
        <w:t xml:space="preserve">to </w:t>
      </w:r>
      <w:r w:rsidR="00D616CA" w:rsidRPr="00FC0CE8">
        <w:t xml:space="preserve">replace </w:t>
      </w:r>
      <w:r w:rsidR="001D0279" w:rsidRPr="00FC0CE8">
        <w:t>HCFCs</w:t>
      </w:r>
      <w:r w:rsidR="003D3F57" w:rsidRPr="00FC0CE8">
        <w:t>. N</w:t>
      </w:r>
      <w:r w:rsidR="00B5794C" w:rsidRPr="00FC0CE8">
        <w:t>atural refrigerants</w:t>
      </w:r>
      <w:r w:rsidR="0089124B" w:rsidRPr="00FC0CE8">
        <w:t xml:space="preserve"> </w:t>
      </w:r>
      <w:r w:rsidR="00FB58FF" w:rsidRPr="00FC0CE8">
        <w:t xml:space="preserve">have been introduced into the country as alternatives to HCFCs and </w:t>
      </w:r>
      <w:r w:rsidR="0089124B" w:rsidRPr="00FC0CE8">
        <w:t>ammonia</w:t>
      </w:r>
      <w:r w:rsidR="00B5794C" w:rsidRPr="00FC0CE8">
        <w:t xml:space="preserve"> </w:t>
      </w:r>
      <w:r w:rsidR="00E530CF" w:rsidRPr="00FC0CE8">
        <w:t xml:space="preserve">has </w:t>
      </w:r>
      <w:r w:rsidR="008E2D59" w:rsidRPr="00FC0CE8">
        <w:t xml:space="preserve">significant use in the country. </w:t>
      </w:r>
      <w:r w:rsidR="005E7E69" w:rsidRPr="00FC0CE8">
        <w:t xml:space="preserve">At the </w:t>
      </w:r>
      <w:r w:rsidR="00634419" w:rsidRPr="00FC0CE8">
        <w:t>80</w:t>
      </w:r>
      <w:r w:rsidR="00634419" w:rsidRPr="00FC0CE8">
        <w:rPr>
          <w:vertAlign w:val="superscript"/>
        </w:rPr>
        <w:t>th</w:t>
      </w:r>
      <w:r w:rsidR="00634419" w:rsidRPr="00FC0CE8">
        <w:t xml:space="preserve"> </w:t>
      </w:r>
      <w:r w:rsidR="005E7E69" w:rsidRPr="00FC0CE8">
        <w:t xml:space="preserve">meeting, </w:t>
      </w:r>
      <w:r w:rsidR="00634419" w:rsidRPr="00FC0CE8">
        <w:t xml:space="preserve">Ghana </w:t>
      </w:r>
      <w:r w:rsidR="005E7E69" w:rsidRPr="00FC0CE8">
        <w:t>received funding to implement enabling activities for HFC phase</w:t>
      </w:r>
      <w:r w:rsidR="005E7E69" w:rsidRPr="00FC0CE8">
        <w:noBreakHyphen/>
        <w:t xml:space="preserve">down (US $150,000), which </w:t>
      </w:r>
      <w:r w:rsidR="00035B0F" w:rsidRPr="00FC0CE8">
        <w:t>wa</w:t>
      </w:r>
      <w:r w:rsidR="005E7E69" w:rsidRPr="00FC0CE8">
        <w:t xml:space="preserve">s completed </w:t>
      </w:r>
      <w:r w:rsidR="00035B0F" w:rsidRPr="00FC0CE8">
        <w:t>in December 2019</w:t>
      </w:r>
      <w:r w:rsidR="005E7E69" w:rsidRPr="00FC0CE8">
        <w:t xml:space="preserve">. These activities assisted the country </w:t>
      </w:r>
      <w:r w:rsidR="005E7E69" w:rsidRPr="00FC0CE8">
        <w:rPr>
          <w:i/>
          <w:iCs/>
        </w:rPr>
        <w:t>inter alia</w:t>
      </w:r>
      <w:r w:rsidR="005E7E69" w:rsidRPr="00FC0CE8">
        <w:t xml:space="preserve"> in ratifying the Kigali Amendment in 2020; </w:t>
      </w:r>
      <w:r w:rsidR="00544034" w:rsidRPr="00FC0CE8">
        <w:rPr>
          <w:bCs/>
        </w:rPr>
        <w:t xml:space="preserve">establishing the operational </w:t>
      </w:r>
      <w:r w:rsidR="005E7E69" w:rsidRPr="00FC0CE8">
        <w:t xml:space="preserve">licensing </w:t>
      </w:r>
      <w:r w:rsidR="0078528D" w:rsidRPr="00FC0CE8">
        <w:t xml:space="preserve">and </w:t>
      </w:r>
      <w:r w:rsidR="005E7E69" w:rsidRPr="00FC0CE8">
        <w:t xml:space="preserve">quota </w:t>
      </w:r>
      <w:r w:rsidR="0078528D" w:rsidRPr="00FC0CE8">
        <w:t xml:space="preserve">system for </w:t>
      </w:r>
      <w:r w:rsidR="005E7E69" w:rsidRPr="00FC0CE8">
        <w:t xml:space="preserve">HFCs (including blends); reporting </w:t>
      </w:r>
      <w:r w:rsidR="008F1D8C" w:rsidRPr="00FC0CE8">
        <w:t xml:space="preserve">the </w:t>
      </w:r>
      <w:r w:rsidR="005E7E69" w:rsidRPr="00FC0CE8">
        <w:t xml:space="preserve">import </w:t>
      </w:r>
      <w:r w:rsidR="008F1D8C" w:rsidRPr="00FC0CE8">
        <w:t xml:space="preserve">and export of HFCs </w:t>
      </w:r>
      <w:r w:rsidR="005E7E69" w:rsidRPr="00FC0CE8">
        <w:t xml:space="preserve">under Article 7 of the Montreal Protocol; </w:t>
      </w:r>
      <w:r w:rsidR="00A21D48" w:rsidRPr="00FC0CE8">
        <w:t>facilitat</w:t>
      </w:r>
      <w:r w:rsidR="002A4B91" w:rsidRPr="00FC0CE8">
        <w:t>ing</w:t>
      </w:r>
      <w:r w:rsidR="00A21D48" w:rsidRPr="00FC0CE8">
        <w:t xml:space="preserve"> coordination </w:t>
      </w:r>
      <w:r w:rsidR="002A4B91" w:rsidRPr="00FC0CE8">
        <w:t>among</w:t>
      </w:r>
      <w:r w:rsidR="00A21D48" w:rsidRPr="00FC0CE8">
        <w:t xml:space="preserve"> stakeholders</w:t>
      </w:r>
      <w:r w:rsidR="00B76341" w:rsidRPr="00FC0CE8">
        <w:t>;</w:t>
      </w:r>
      <w:r w:rsidR="00A21D48" w:rsidRPr="00FC0CE8">
        <w:t xml:space="preserve"> </w:t>
      </w:r>
      <w:r w:rsidR="00716B96" w:rsidRPr="00FC0CE8">
        <w:rPr>
          <w:bCs/>
        </w:rPr>
        <w:t xml:space="preserve">creating awareness among and </w:t>
      </w:r>
      <w:r w:rsidR="0055762F" w:rsidRPr="00FC0CE8">
        <w:t xml:space="preserve">building </w:t>
      </w:r>
      <w:r w:rsidR="00F44ED9" w:rsidRPr="00FC0CE8">
        <w:t xml:space="preserve">the </w:t>
      </w:r>
      <w:r w:rsidR="0055762F" w:rsidRPr="00FC0CE8">
        <w:t xml:space="preserve">capacity </w:t>
      </w:r>
      <w:r w:rsidR="002A4B91" w:rsidRPr="00FC0CE8">
        <w:t xml:space="preserve">of the </w:t>
      </w:r>
      <w:r w:rsidR="0055762F" w:rsidRPr="00FC0CE8">
        <w:t xml:space="preserve">NOU, stakeholders, </w:t>
      </w:r>
      <w:r w:rsidR="00EF5F92" w:rsidRPr="00FC0CE8">
        <w:t xml:space="preserve">the </w:t>
      </w:r>
      <w:r w:rsidR="0055762F" w:rsidRPr="00FC0CE8">
        <w:t>servicing sector and end</w:t>
      </w:r>
      <w:r w:rsidR="00EF5F92" w:rsidRPr="00FC0CE8">
        <w:noBreakHyphen/>
      </w:r>
      <w:r w:rsidR="0055762F" w:rsidRPr="00FC0CE8">
        <w:t>users;</w:t>
      </w:r>
      <w:r w:rsidR="00DF7312" w:rsidRPr="00FC0CE8">
        <w:rPr>
          <w:bCs/>
        </w:rPr>
        <w:t xml:space="preserve"> </w:t>
      </w:r>
      <w:r w:rsidR="009E57B6" w:rsidRPr="00FC0CE8">
        <w:rPr>
          <w:bCs/>
        </w:rPr>
        <w:t xml:space="preserve">and </w:t>
      </w:r>
      <w:r w:rsidR="00051F74" w:rsidRPr="00FC0CE8">
        <w:rPr>
          <w:bCs/>
        </w:rPr>
        <w:t xml:space="preserve">data analysis, regulation review </w:t>
      </w:r>
      <w:r w:rsidR="00DF7312" w:rsidRPr="00FC0CE8">
        <w:rPr>
          <w:bCs/>
        </w:rPr>
        <w:t xml:space="preserve">and </w:t>
      </w:r>
      <w:r w:rsidR="00051F74" w:rsidRPr="00FC0CE8">
        <w:rPr>
          <w:bCs/>
        </w:rPr>
        <w:t xml:space="preserve">preparing </w:t>
      </w:r>
      <w:r w:rsidR="00051F74" w:rsidRPr="00FC0CE8">
        <w:t>a national strategy for Kigali Amendment implementation</w:t>
      </w:r>
      <w:r w:rsidR="005E7E69" w:rsidRPr="00FC0CE8">
        <w:t xml:space="preserve">. </w:t>
      </w:r>
    </w:p>
    <w:p w14:paraId="5FFB0862" w14:textId="1FBFCF1B" w:rsidR="00CF372D" w:rsidRPr="00FC0CE8" w:rsidRDefault="00CF372D" w:rsidP="005C31D8">
      <w:pPr>
        <w:keepNext/>
        <w:keepLines/>
        <w:spacing w:after="240"/>
        <w:rPr>
          <w:b/>
          <w:bCs/>
        </w:rPr>
      </w:pPr>
      <w:r w:rsidRPr="00FC0CE8">
        <w:rPr>
          <w:b/>
          <w:bCs/>
        </w:rPr>
        <w:lastRenderedPageBreak/>
        <w:t>Stage I of the Kigali HFC implementation plan</w:t>
      </w:r>
    </w:p>
    <w:p w14:paraId="7685ADD6" w14:textId="1E7A96E1" w:rsidR="008862B1" w:rsidRPr="00FC0CE8" w:rsidRDefault="008862B1" w:rsidP="005C31D8">
      <w:pPr>
        <w:keepNext/>
        <w:keepLines/>
        <w:spacing w:after="240"/>
        <w:rPr>
          <w:u w:val="single"/>
        </w:rPr>
      </w:pPr>
      <w:r w:rsidRPr="00FC0CE8">
        <w:rPr>
          <w:u w:val="single"/>
        </w:rPr>
        <w:t>Policy, regulatory and institutional frameworks</w:t>
      </w:r>
    </w:p>
    <w:p w14:paraId="4267BD1F" w14:textId="54005946" w:rsidR="00C65C77" w:rsidRPr="00FC0CE8" w:rsidRDefault="00483FB9" w:rsidP="009848FA">
      <w:pPr>
        <w:pStyle w:val="Heading1"/>
        <w:autoSpaceDE w:val="0"/>
        <w:autoSpaceDN w:val="0"/>
        <w:adjustRightInd w:val="0"/>
      </w:pPr>
      <w:r w:rsidRPr="00FC0CE8">
        <w:t xml:space="preserve">The Environment Protection Agency (EPA) of Ghana </w:t>
      </w:r>
      <w:r w:rsidR="003C37E0" w:rsidRPr="00FC0CE8">
        <w:t>is the national body responsible for the implementation of the Montreal Protocol and its Amendment</w:t>
      </w:r>
      <w:r w:rsidR="007749DC" w:rsidRPr="00FC0CE8">
        <w:t>s</w:t>
      </w:r>
      <w:r w:rsidR="003C37E0" w:rsidRPr="00FC0CE8">
        <w:t xml:space="preserve">. It delivers its duties through the </w:t>
      </w:r>
      <w:r w:rsidR="00E67635" w:rsidRPr="00FC0CE8">
        <w:t>national ozone unit</w:t>
      </w:r>
      <w:r w:rsidR="00644BAE" w:rsidRPr="00FC0CE8">
        <w:t xml:space="preserve"> (NOU). </w:t>
      </w:r>
      <w:r w:rsidR="00430EB5" w:rsidRPr="00FC0CE8">
        <w:t xml:space="preserve">The National Committee on Ozone Depleting Substances (NACODS) was formed to serve as an advisory body on all aspects related to </w:t>
      </w:r>
      <w:r w:rsidR="000B710A" w:rsidRPr="00FC0CE8">
        <w:t>ODS</w:t>
      </w:r>
      <w:r w:rsidR="00430EB5" w:rsidRPr="00FC0CE8">
        <w:t xml:space="preserve">. </w:t>
      </w:r>
      <w:r w:rsidR="003C37E0" w:rsidRPr="00FC0CE8">
        <w:t>The NOU is responsible for reporting the consumption of controlled substances under the Montreal Protocol</w:t>
      </w:r>
      <w:r w:rsidR="007749DC" w:rsidRPr="00FC0CE8">
        <w:t>,</w:t>
      </w:r>
      <w:r w:rsidR="003C37E0" w:rsidRPr="00FC0CE8">
        <w:t xml:space="preserve"> operating the import licensing system, allocating quotas, keeping records of imports of controlled substances</w:t>
      </w:r>
      <w:r w:rsidR="00E41C74" w:rsidRPr="00FC0CE8">
        <w:t>,</w:t>
      </w:r>
      <w:r w:rsidR="003C37E0" w:rsidRPr="00FC0CE8">
        <w:t xml:space="preserve"> regist</w:t>
      </w:r>
      <w:r w:rsidR="00E41C74" w:rsidRPr="00FC0CE8">
        <w:t>ering</w:t>
      </w:r>
      <w:r w:rsidR="003C37E0" w:rsidRPr="00FC0CE8">
        <w:t xml:space="preserve"> </w:t>
      </w:r>
      <w:r w:rsidR="006A1101" w:rsidRPr="00FC0CE8">
        <w:t>importers</w:t>
      </w:r>
      <w:r w:rsidR="00246433" w:rsidRPr="00FC0CE8">
        <w:t xml:space="preserve"> </w:t>
      </w:r>
      <w:r w:rsidR="00C771FA" w:rsidRPr="00FC0CE8">
        <w:t>and monitor</w:t>
      </w:r>
      <w:r w:rsidR="00E41C74" w:rsidRPr="00FC0CE8">
        <w:t>ing</w:t>
      </w:r>
      <w:r w:rsidR="00C771FA" w:rsidRPr="00FC0CE8">
        <w:t xml:space="preserve"> imports</w:t>
      </w:r>
      <w:r w:rsidR="006A1101" w:rsidRPr="00FC0CE8">
        <w:t>.</w:t>
      </w:r>
    </w:p>
    <w:p w14:paraId="7E5EF320" w14:textId="2C6DB20A" w:rsidR="000422FF" w:rsidRPr="00FC0CE8" w:rsidRDefault="00A652F3" w:rsidP="00820D72">
      <w:pPr>
        <w:pStyle w:val="Heading1"/>
      </w:pPr>
      <w:r w:rsidRPr="00FC0CE8">
        <w:t>The Government of Ghana established an operational licensing system for the import and export of HFCs</w:t>
      </w:r>
      <w:r w:rsidR="00904B46" w:rsidRPr="00FC0CE8">
        <w:t xml:space="preserve"> and</w:t>
      </w:r>
      <w:r w:rsidR="001A77A4" w:rsidRPr="00FC0CE8">
        <w:t xml:space="preserve"> blends </w:t>
      </w:r>
      <w:r w:rsidR="00CA11B3" w:rsidRPr="00FC0CE8">
        <w:t xml:space="preserve">through the Environment Protection Agency Act (1994) </w:t>
      </w:r>
      <w:r w:rsidR="007749DC" w:rsidRPr="00FC0CE8">
        <w:t>in</w:t>
      </w:r>
      <w:r w:rsidR="00CA11B3" w:rsidRPr="00FC0CE8">
        <w:t xml:space="preserve"> 2020</w:t>
      </w:r>
      <w:r w:rsidRPr="00FC0CE8">
        <w:t xml:space="preserve">. </w:t>
      </w:r>
      <w:r w:rsidR="005926A4" w:rsidRPr="00FC0CE8">
        <w:t xml:space="preserve">The approval of the amendment of </w:t>
      </w:r>
      <w:r w:rsidR="007749DC" w:rsidRPr="00FC0CE8">
        <w:t xml:space="preserve">the country’s </w:t>
      </w:r>
      <w:r w:rsidR="005926A4" w:rsidRPr="00FC0CE8">
        <w:t xml:space="preserve">Management of Ozone Depleting Substances and Products Regulations (2005) to include the Kigali Amendment provisions is at </w:t>
      </w:r>
      <w:r w:rsidR="007749DC" w:rsidRPr="00FC0CE8">
        <w:t xml:space="preserve">an </w:t>
      </w:r>
      <w:r w:rsidR="005926A4" w:rsidRPr="00FC0CE8">
        <w:t>advanced stage. The national import quota for HFCs will be applied from January 2024 to meet the HFC consumption freeze.</w:t>
      </w:r>
    </w:p>
    <w:p w14:paraId="1A52E5E7" w14:textId="24483A08" w:rsidR="004A33F4" w:rsidRPr="00FC0CE8" w:rsidRDefault="00A652F3" w:rsidP="00820D72">
      <w:pPr>
        <w:pStyle w:val="Heading1"/>
      </w:pPr>
      <w:r w:rsidRPr="00FC0CE8">
        <w:t xml:space="preserve">In 2016, the </w:t>
      </w:r>
      <w:r w:rsidR="007749DC" w:rsidRPr="00FC0CE8">
        <w:t>EPA</w:t>
      </w:r>
      <w:r w:rsidRPr="00FC0CE8">
        <w:t xml:space="preserve"> issued guidelines on the use of </w:t>
      </w:r>
      <w:r w:rsidR="00D6793B" w:rsidRPr="00FC0CE8">
        <w:t>hydrocarbon (</w:t>
      </w:r>
      <w:r w:rsidRPr="00FC0CE8">
        <w:t>HC</w:t>
      </w:r>
      <w:r w:rsidR="00D6793B" w:rsidRPr="00FC0CE8">
        <w:t>)</w:t>
      </w:r>
      <w:r w:rsidRPr="00FC0CE8">
        <w:t xml:space="preserve"> refrigerants to facilitate their safe introduction into the country. Mandatory certification of technicians has </w:t>
      </w:r>
      <w:r w:rsidR="007749DC" w:rsidRPr="00FC0CE8">
        <w:t>begun</w:t>
      </w:r>
      <w:r w:rsidR="00B5155C" w:rsidRPr="00FC0CE8">
        <w:t xml:space="preserve"> under the HPMP</w:t>
      </w:r>
      <w:r w:rsidRPr="00FC0CE8">
        <w:t xml:space="preserve">. </w:t>
      </w:r>
      <w:r w:rsidR="00820D72" w:rsidRPr="00FC0CE8">
        <w:t>The Government has implemented a policy initiative to include tax incentive and disincentive features in legal document L</w:t>
      </w:r>
      <w:r w:rsidR="0020478F" w:rsidRPr="00FC0CE8">
        <w:t>.</w:t>
      </w:r>
      <w:r w:rsidR="00820D72" w:rsidRPr="00FC0CE8">
        <w:t>I</w:t>
      </w:r>
      <w:r w:rsidR="0020478F" w:rsidRPr="00FC0CE8">
        <w:t>.</w:t>
      </w:r>
      <w:r w:rsidR="00A72117" w:rsidRPr="00FC0CE8">
        <w:t> </w:t>
      </w:r>
      <w:r w:rsidR="00820D72" w:rsidRPr="00FC0CE8">
        <w:t>1812 to favour the introduction of low-global</w:t>
      </w:r>
      <w:r w:rsidR="007749DC" w:rsidRPr="00FC0CE8">
        <w:t>-</w:t>
      </w:r>
      <w:r w:rsidR="00820D72" w:rsidRPr="00FC0CE8">
        <w:t>warming</w:t>
      </w:r>
      <w:r w:rsidR="007749DC" w:rsidRPr="00FC0CE8">
        <w:t>-</w:t>
      </w:r>
      <w:r w:rsidR="00820D72" w:rsidRPr="00FC0CE8">
        <w:t xml:space="preserve">potential (GWP) and zero-ODP refrigerants. This legal document is being reviewed to </w:t>
      </w:r>
      <w:r w:rsidR="00787C05" w:rsidRPr="00FC0CE8">
        <w:t>cover</w:t>
      </w:r>
      <w:r w:rsidR="00820D72" w:rsidRPr="00FC0CE8">
        <w:t xml:space="preserve"> HFCs. </w:t>
      </w:r>
    </w:p>
    <w:p w14:paraId="6FDF0C25" w14:textId="1A147E76" w:rsidR="00820D72" w:rsidRPr="00FC0CE8" w:rsidRDefault="00D71C44" w:rsidP="00820D72">
      <w:pPr>
        <w:pStyle w:val="Heading1"/>
      </w:pPr>
      <w:r w:rsidRPr="00FC0CE8">
        <w:t>T</w:t>
      </w:r>
      <w:r w:rsidR="000C4403" w:rsidRPr="00FC0CE8">
        <w:t xml:space="preserve">he Energy Commission of the Government of Ghana has </w:t>
      </w:r>
      <w:r w:rsidR="00934AAA" w:rsidRPr="00FC0CE8">
        <w:t xml:space="preserve">initiated the adoption of </w:t>
      </w:r>
      <w:r w:rsidR="000C4403" w:rsidRPr="00FC0CE8">
        <w:t xml:space="preserve">the Minimum Energy </w:t>
      </w:r>
      <w:r w:rsidR="008C5040" w:rsidRPr="00FC0CE8">
        <w:t xml:space="preserve">Performance </w:t>
      </w:r>
      <w:r w:rsidR="000C4403" w:rsidRPr="00FC0CE8">
        <w:t>Standard</w:t>
      </w:r>
      <w:r w:rsidR="00443B45" w:rsidRPr="00FC0CE8">
        <w:t>s</w:t>
      </w:r>
      <w:r w:rsidR="004460A7" w:rsidRPr="00FC0CE8">
        <w:t xml:space="preserve"> (MEPS)</w:t>
      </w:r>
      <w:r w:rsidR="000C4403" w:rsidRPr="00FC0CE8">
        <w:t xml:space="preserve"> </w:t>
      </w:r>
      <w:r w:rsidR="004F174C" w:rsidRPr="00FC0CE8">
        <w:t xml:space="preserve">that cover RAC equipment and </w:t>
      </w:r>
      <w:r w:rsidR="00676B0D" w:rsidRPr="00FC0CE8">
        <w:t xml:space="preserve">is enforcing a </w:t>
      </w:r>
      <w:r w:rsidR="004F174C" w:rsidRPr="00FC0CE8">
        <w:t>label</w:t>
      </w:r>
      <w:r w:rsidR="00787C05" w:rsidRPr="00FC0CE8">
        <w:t>l</w:t>
      </w:r>
      <w:r w:rsidR="004F174C" w:rsidRPr="00FC0CE8">
        <w:t>ing system</w:t>
      </w:r>
      <w:r w:rsidR="00676B0D" w:rsidRPr="00FC0CE8">
        <w:t xml:space="preserve"> </w:t>
      </w:r>
      <w:r w:rsidR="003E2839" w:rsidRPr="00FC0CE8">
        <w:t>to control the import of RAC equipment</w:t>
      </w:r>
      <w:r w:rsidR="004F174C" w:rsidRPr="00FC0CE8">
        <w:t xml:space="preserve">. </w:t>
      </w:r>
      <w:r w:rsidR="000422FF" w:rsidRPr="00FC0CE8">
        <w:t>It also promulgated regulations to prohibit the import of used RAC equipment under the Energy Efficiency Regulation that went into effect in 2012</w:t>
      </w:r>
      <w:r w:rsidR="00787C05" w:rsidRPr="00FC0CE8">
        <w:t>.</w:t>
      </w:r>
    </w:p>
    <w:p w14:paraId="791F090A" w14:textId="0AE641F8" w:rsidR="00874699" w:rsidRPr="00FC0CE8" w:rsidRDefault="0001218E" w:rsidP="00874699">
      <w:pPr>
        <w:keepNext/>
        <w:keepLines/>
        <w:spacing w:after="240"/>
        <w:outlineLvl w:val="0"/>
        <w:rPr>
          <w:u w:val="single"/>
        </w:rPr>
      </w:pPr>
      <w:r w:rsidRPr="00FC0CE8">
        <w:rPr>
          <w:u w:val="single"/>
        </w:rPr>
        <w:t>HFC consumptio</w:t>
      </w:r>
      <w:r w:rsidR="006C27C4" w:rsidRPr="00FC0CE8">
        <w:rPr>
          <w:u w:val="single"/>
        </w:rPr>
        <w:t>n</w:t>
      </w:r>
    </w:p>
    <w:p w14:paraId="15664CE7" w14:textId="029749FB" w:rsidR="009776F4" w:rsidRPr="00FC0CE8" w:rsidRDefault="0085363B" w:rsidP="009776F4">
      <w:pPr>
        <w:pStyle w:val="Heading1"/>
      </w:pPr>
      <w:r w:rsidRPr="00FC0CE8">
        <w:t xml:space="preserve">Ghana </w:t>
      </w:r>
      <w:r w:rsidR="009776F4" w:rsidRPr="00FC0CE8">
        <w:t xml:space="preserve">only imports HFCs for use in the </w:t>
      </w:r>
      <w:r w:rsidR="00797BA3" w:rsidRPr="00FC0CE8">
        <w:t xml:space="preserve">refrigeration </w:t>
      </w:r>
      <w:r w:rsidR="009776F4" w:rsidRPr="00FC0CE8">
        <w:t xml:space="preserve">servicing sector. In 2022, </w:t>
      </w:r>
      <w:r w:rsidR="005B3620" w:rsidRPr="00FC0CE8">
        <w:t xml:space="preserve">Ghana </w:t>
      </w:r>
      <w:r w:rsidR="009776F4" w:rsidRPr="00FC0CE8">
        <w:t>consumed HFC-134a (</w:t>
      </w:r>
      <w:r w:rsidR="00A72937" w:rsidRPr="00FC0CE8">
        <w:t>38.76</w:t>
      </w:r>
      <w:r w:rsidR="009776F4" w:rsidRPr="00FC0CE8">
        <w:t> per cent of total HFC consumption in CO</w:t>
      </w:r>
      <w:r w:rsidR="009776F4" w:rsidRPr="00FC0CE8">
        <w:rPr>
          <w:vertAlign w:val="subscript"/>
        </w:rPr>
        <w:t>2</w:t>
      </w:r>
      <w:r w:rsidR="009776F4" w:rsidRPr="00FC0CE8">
        <w:noBreakHyphen/>
        <w:t>eq tonnes), R-404A (</w:t>
      </w:r>
      <w:r w:rsidR="00A72937" w:rsidRPr="00FC0CE8">
        <w:t>22.81</w:t>
      </w:r>
      <w:r w:rsidR="009776F4" w:rsidRPr="00FC0CE8">
        <w:t> per cent), R-410A (</w:t>
      </w:r>
      <w:r w:rsidR="00AC32A2" w:rsidRPr="00FC0CE8">
        <w:t>17.73</w:t>
      </w:r>
      <w:r w:rsidR="009776F4" w:rsidRPr="00FC0CE8">
        <w:t> per cent), R-507A (</w:t>
      </w:r>
      <w:r w:rsidR="00F932DD" w:rsidRPr="00FC0CE8">
        <w:t>8.1</w:t>
      </w:r>
      <w:r w:rsidR="0082212F" w:rsidRPr="00FC0CE8">
        <w:t>0</w:t>
      </w:r>
      <w:r w:rsidR="009776F4" w:rsidRPr="00FC0CE8">
        <w:t> per cent)</w:t>
      </w:r>
      <w:r w:rsidR="005D7EAC" w:rsidRPr="00FC0CE8">
        <w:t>, and other HFCs</w:t>
      </w:r>
      <w:r w:rsidR="00F2555C" w:rsidRPr="00FC0CE8">
        <w:t xml:space="preserve"> (12.6</w:t>
      </w:r>
      <w:r w:rsidR="00335AD5" w:rsidRPr="00FC0CE8">
        <w:t>0</w:t>
      </w:r>
      <w:r w:rsidR="00A35F46" w:rsidRPr="00FC0CE8">
        <w:t> </w:t>
      </w:r>
      <w:r w:rsidR="00F2555C" w:rsidRPr="00FC0CE8">
        <w:t>per cent</w:t>
      </w:r>
      <w:r w:rsidR="00335AD5" w:rsidRPr="00FC0CE8">
        <w:t>)</w:t>
      </w:r>
      <w:r w:rsidR="00F932DD" w:rsidRPr="00FC0CE8">
        <w:t>.</w:t>
      </w:r>
      <w:r w:rsidR="009776F4" w:rsidRPr="00FC0CE8">
        <w:t xml:space="preserve"> Table 1 presents the country’s HFC consumption as reported under Article 7 to the Ozone Secretariat.</w:t>
      </w:r>
    </w:p>
    <w:p w14:paraId="4AD52469" w14:textId="25661683" w:rsidR="005162D4" w:rsidRPr="00FC0CE8" w:rsidRDefault="005162D4" w:rsidP="005162D4">
      <w:pPr>
        <w:pStyle w:val="Heading1"/>
        <w:numPr>
          <w:ilvl w:val="0"/>
          <w:numId w:val="0"/>
        </w:numPr>
        <w:spacing w:after="0"/>
        <w:rPr>
          <w:b/>
          <w:bCs/>
        </w:rPr>
      </w:pPr>
      <w:r w:rsidRPr="00FC0CE8">
        <w:rPr>
          <w:b/>
          <w:bCs/>
        </w:rPr>
        <w:t xml:space="preserve">Table 1. HFC consumption in </w:t>
      </w:r>
      <w:r w:rsidR="007F4245" w:rsidRPr="00FC0CE8">
        <w:rPr>
          <w:b/>
          <w:bCs/>
        </w:rPr>
        <w:t>Ghana</w:t>
      </w:r>
      <w:r w:rsidRPr="00FC0CE8">
        <w:rPr>
          <w:b/>
          <w:bCs/>
        </w:rPr>
        <w:t xml:space="preserve"> (2019–2022</w:t>
      </w:r>
      <w:r w:rsidR="009410C5" w:rsidRPr="00FC0CE8">
        <w:rPr>
          <w:b/>
          <w:bCs/>
        </w:rPr>
        <w:t xml:space="preserve"> </w:t>
      </w:r>
      <w:r w:rsidR="002C6162" w:rsidRPr="00FC0CE8">
        <w:rPr>
          <w:b/>
          <w:bCs/>
        </w:rPr>
        <w:t>Article 7 data</w:t>
      </w:r>
      <w:r w:rsidRPr="00FC0CE8">
        <w:rPr>
          <w:b/>
          <w:bCs/>
        </w:rPr>
        <w:t>)</w:t>
      </w:r>
    </w:p>
    <w:tbl>
      <w:tblPr>
        <w:tblW w:w="9320" w:type="dxa"/>
        <w:tblLayout w:type="fixed"/>
        <w:tblLook w:val="04A0" w:firstRow="1" w:lastRow="0" w:firstColumn="1" w:lastColumn="0" w:noHBand="0" w:noVBand="1"/>
      </w:tblPr>
      <w:tblGrid>
        <w:gridCol w:w="1830"/>
        <w:gridCol w:w="1236"/>
        <w:gridCol w:w="1238"/>
        <w:gridCol w:w="1239"/>
        <w:gridCol w:w="1238"/>
        <w:gridCol w:w="1239"/>
        <w:gridCol w:w="1300"/>
      </w:tblGrid>
      <w:tr w:rsidR="00E522C2" w:rsidRPr="00FC0CE8" w14:paraId="480F3D9A" w14:textId="77777777" w:rsidTr="00E71245">
        <w:trPr>
          <w:trHeight w:val="125"/>
          <w:tblHeader/>
        </w:trPr>
        <w:tc>
          <w:tcPr>
            <w:tcW w:w="183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75D059C" w14:textId="77777777" w:rsidR="00E522C2" w:rsidRPr="00FC0CE8" w:rsidRDefault="00E522C2" w:rsidP="00E71245">
            <w:pPr>
              <w:jc w:val="center"/>
              <w:rPr>
                <w:b/>
                <w:bCs/>
                <w:color w:val="000000"/>
                <w:sz w:val="20"/>
                <w:szCs w:val="20"/>
                <w:lang w:eastAsia="zh-CN"/>
              </w:rPr>
            </w:pPr>
            <w:r w:rsidRPr="00FC0CE8">
              <w:rPr>
                <w:b/>
                <w:bCs/>
                <w:color w:val="000000"/>
                <w:sz w:val="20"/>
                <w:szCs w:val="20"/>
                <w:lang w:eastAsia="zh-CN"/>
              </w:rPr>
              <w:t>HFC</w:t>
            </w:r>
          </w:p>
        </w:tc>
        <w:tc>
          <w:tcPr>
            <w:tcW w:w="1237" w:type="dxa"/>
            <w:tcBorders>
              <w:top w:val="single" w:sz="4" w:space="0" w:color="auto"/>
              <w:left w:val="nil"/>
              <w:bottom w:val="single" w:sz="4" w:space="0" w:color="auto"/>
              <w:right w:val="single" w:sz="4" w:space="0" w:color="auto"/>
            </w:tcBorders>
            <w:shd w:val="clear" w:color="auto" w:fill="auto"/>
            <w:vAlign w:val="center"/>
            <w:hideMark/>
          </w:tcPr>
          <w:p w14:paraId="06AD0958" w14:textId="0AD50AB6" w:rsidR="00E522C2" w:rsidRPr="00FC0CE8" w:rsidRDefault="00E522C2" w:rsidP="00E71245">
            <w:pPr>
              <w:jc w:val="center"/>
              <w:rPr>
                <w:b/>
                <w:bCs/>
                <w:color w:val="000000"/>
                <w:sz w:val="20"/>
                <w:szCs w:val="20"/>
                <w:lang w:eastAsia="zh-CN"/>
              </w:rPr>
            </w:pPr>
            <w:r w:rsidRPr="00FC0CE8">
              <w:rPr>
                <w:b/>
                <w:bCs/>
                <w:color w:val="000000"/>
                <w:sz w:val="20"/>
                <w:szCs w:val="20"/>
                <w:lang w:eastAsia="zh-CN"/>
              </w:rPr>
              <w:t>GWP</w:t>
            </w:r>
          </w:p>
        </w:tc>
        <w:tc>
          <w:tcPr>
            <w:tcW w:w="1237" w:type="dxa"/>
            <w:tcBorders>
              <w:top w:val="single" w:sz="4" w:space="0" w:color="auto"/>
              <w:left w:val="nil"/>
              <w:bottom w:val="single" w:sz="4" w:space="0" w:color="auto"/>
              <w:right w:val="single" w:sz="4" w:space="0" w:color="auto"/>
            </w:tcBorders>
            <w:shd w:val="clear" w:color="auto" w:fill="auto"/>
            <w:vAlign w:val="center"/>
            <w:hideMark/>
          </w:tcPr>
          <w:p w14:paraId="374C1603" w14:textId="77777777" w:rsidR="00E522C2" w:rsidRPr="00FC0CE8" w:rsidRDefault="00E522C2" w:rsidP="00E71245">
            <w:pPr>
              <w:jc w:val="center"/>
              <w:rPr>
                <w:b/>
                <w:bCs/>
                <w:color w:val="000000"/>
                <w:sz w:val="20"/>
                <w:szCs w:val="20"/>
                <w:lang w:eastAsia="zh-CN"/>
              </w:rPr>
            </w:pPr>
            <w:r w:rsidRPr="00FC0CE8">
              <w:rPr>
                <w:b/>
                <w:bCs/>
                <w:color w:val="000000"/>
                <w:sz w:val="20"/>
                <w:szCs w:val="20"/>
                <w:lang w:eastAsia="zh-CN"/>
              </w:rPr>
              <w:t>2019</w:t>
            </w:r>
          </w:p>
        </w:tc>
        <w:tc>
          <w:tcPr>
            <w:tcW w:w="1239" w:type="dxa"/>
            <w:tcBorders>
              <w:top w:val="single" w:sz="4" w:space="0" w:color="auto"/>
              <w:left w:val="nil"/>
              <w:bottom w:val="single" w:sz="4" w:space="0" w:color="auto"/>
              <w:right w:val="single" w:sz="4" w:space="0" w:color="auto"/>
            </w:tcBorders>
            <w:shd w:val="clear" w:color="auto" w:fill="auto"/>
            <w:vAlign w:val="center"/>
            <w:hideMark/>
          </w:tcPr>
          <w:p w14:paraId="7CF54EE6" w14:textId="77777777" w:rsidR="00E522C2" w:rsidRPr="00FC0CE8" w:rsidRDefault="00E522C2" w:rsidP="00E71245">
            <w:pPr>
              <w:jc w:val="center"/>
              <w:rPr>
                <w:b/>
                <w:bCs/>
                <w:color w:val="000000"/>
                <w:sz w:val="20"/>
                <w:szCs w:val="20"/>
                <w:lang w:eastAsia="zh-CN"/>
              </w:rPr>
            </w:pPr>
            <w:r w:rsidRPr="00FC0CE8">
              <w:rPr>
                <w:b/>
                <w:bCs/>
                <w:color w:val="000000"/>
                <w:sz w:val="20"/>
                <w:szCs w:val="20"/>
                <w:lang w:eastAsia="zh-CN"/>
              </w:rPr>
              <w:t>2020</w:t>
            </w:r>
          </w:p>
        </w:tc>
        <w:tc>
          <w:tcPr>
            <w:tcW w:w="1237" w:type="dxa"/>
            <w:tcBorders>
              <w:top w:val="single" w:sz="4" w:space="0" w:color="auto"/>
              <w:left w:val="nil"/>
              <w:bottom w:val="single" w:sz="4" w:space="0" w:color="auto"/>
              <w:right w:val="single" w:sz="4" w:space="0" w:color="auto"/>
            </w:tcBorders>
            <w:shd w:val="clear" w:color="auto" w:fill="auto"/>
            <w:vAlign w:val="center"/>
            <w:hideMark/>
          </w:tcPr>
          <w:p w14:paraId="69E0B747" w14:textId="77777777" w:rsidR="00E522C2" w:rsidRPr="00FC0CE8" w:rsidRDefault="00E522C2" w:rsidP="00E71245">
            <w:pPr>
              <w:jc w:val="center"/>
              <w:rPr>
                <w:b/>
                <w:bCs/>
                <w:color w:val="000000"/>
                <w:sz w:val="20"/>
                <w:szCs w:val="20"/>
                <w:lang w:eastAsia="zh-CN"/>
              </w:rPr>
            </w:pPr>
            <w:r w:rsidRPr="00FC0CE8">
              <w:rPr>
                <w:b/>
                <w:bCs/>
                <w:color w:val="000000"/>
                <w:sz w:val="20"/>
                <w:szCs w:val="20"/>
                <w:lang w:eastAsia="zh-CN"/>
              </w:rPr>
              <w:t>2021</w:t>
            </w:r>
          </w:p>
        </w:tc>
        <w:tc>
          <w:tcPr>
            <w:tcW w:w="1239" w:type="dxa"/>
            <w:tcBorders>
              <w:top w:val="single" w:sz="4" w:space="0" w:color="auto"/>
              <w:left w:val="nil"/>
              <w:bottom w:val="single" w:sz="4" w:space="0" w:color="auto"/>
              <w:right w:val="single" w:sz="4" w:space="0" w:color="auto"/>
            </w:tcBorders>
            <w:shd w:val="clear" w:color="auto" w:fill="auto"/>
            <w:vAlign w:val="center"/>
            <w:hideMark/>
          </w:tcPr>
          <w:p w14:paraId="6CE40405" w14:textId="77777777" w:rsidR="00E522C2" w:rsidRPr="00FC0CE8" w:rsidRDefault="00E522C2" w:rsidP="00E71245">
            <w:pPr>
              <w:jc w:val="center"/>
              <w:rPr>
                <w:b/>
                <w:bCs/>
                <w:color w:val="000000"/>
                <w:sz w:val="20"/>
                <w:szCs w:val="20"/>
                <w:lang w:eastAsia="zh-CN"/>
              </w:rPr>
            </w:pPr>
            <w:r w:rsidRPr="00FC0CE8">
              <w:rPr>
                <w:b/>
                <w:bCs/>
                <w:color w:val="000000"/>
                <w:sz w:val="20"/>
                <w:szCs w:val="20"/>
                <w:lang w:eastAsia="zh-CN"/>
              </w:rPr>
              <w:t>2022</w:t>
            </w:r>
          </w:p>
        </w:tc>
        <w:tc>
          <w:tcPr>
            <w:tcW w:w="1300" w:type="dxa"/>
            <w:tcBorders>
              <w:top w:val="single" w:sz="4" w:space="0" w:color="auto"/>
              <w:left w:val="nil"/>
              <w:bottom w:val="single" w:sz="4" w:space="0" w:color="auto"/>
              <w:right w:val="single" w:sz="4" w:space="0" w:color="auto"/>
            </w:tcBorders>
            <w:shd w:val="clear" w:color="auto" w:fill="auto"/>
            <w:vAlign w:val="center"/>
            <w:hideMark/>
          </w:tcPr>
          <w:p w14:paraId="027B1CDF" w14:textId="77777777" w:rsidR="00E522C2" w:rsidRPr="00FC0CE8" w:rsidRDefault="00E522C2" w:rsidP="00E71245">
            <w:pPr>
              <w:jc w:val="center"/>
              <w:rPr>
                <w:b/>
                <w:bCs/>
                <w:color w:val="000000"/>
                <w:sz w:val="20"/>
                <w:szCs w:val="20"/>
                <w:lang w:eastAsia="zh-CN"/>
              </w:rPr>
            </w:pPr>
            <w:r w:rsidRPr="00FC0CE8">
              <w:rPr>
                <w:b/>
                <w:bCs/>
                <w:color w:val="000000"/>
                <w:sz w:val="20"/>
                <w:szCs w:val="20"/>
                <w:lang w:eastAsia="zh-CN"/>
              </w:rPr>
              <w:t>Share in 2022 (%)</w:t>
            </w:r>
          </w:p>
        </w:tc>
      </w:tr>
      <w:tr w:rsidR="003968DB" w:rsidRPr="00FC0CE8" w14:paraId="6A6F1F3A" w14:textId="77777777" w:rsidTr="0051315C">
        <w:trPr>
          <w:trHeight w:val="125"/>
        </w:trPr>
        <w:tc>
          <w:tcPr>
            <w:tcW w:w="9320" w:type="dxa"/>
            <w:gridSpan w:val="7"/>
            <w:tcBorders>
              <w:top w:val="nil"/>
              <w:left w:val="single" w:sz="4" w:space="0" w:color="auto"/>
              <w:bottom w:val="single" w:sz="4" w:space="0" w:color="auto"/>
              <w:right w:val="single" w:sz="4" w:space="0" w:color="auto"/>
            </w:tcBorders>
            <w:shd w:val="clear" w:color="auto" w:fill="auto"/>
            <w:hideMark/>
          </w:tcPr>
          <w:p w14:paraId="22C7EA2A" w14:textId="0FCE0E88" w:rsidR="003968DB" w:rsidRPr="00FC0CE8" w:rsidRDefault="003968DB" w:rsidP="008B2592">
            <w:pPr>
              <w:jc w:val="center"/>
              <w:rPr>
                <w:b/>
                <w:bCs/>
                <w:color w:val="000000"/>
                <w:sz w:val="20"/>
                <w:szCs w:val="20"/>
                <w:lang w:eastAsia="zh-CN"/>
              </w:rPr>
            </w:pPr>
            <w:r w:rsidRPr="00FC0CE8">
              <w:rPr>
                <w:b/>
                <w:bCs/>
                <w:color w:val="000000"/>
                <w:sz w:val="20"/>
                <w:szCs w:val="20"/>
                <w:lang w:eastAsia="zh-CN"/>
              </w:rPr>
              <w:t>mt</w:t>
            </w:r>
          </w:p>
        </w:tc>
      </w:tr>
      <w:tr w:rsidR="00E522C2" w:rsidRPr="00FC0CE8" w14:paraId="47863260" w14:textId="77777777" w:rsidTr="00497436">
        <w:trPr>
          <w:trHeight w:val="125"/>
        </w:trPr>
        <w:tc>
          <w:tcPr>
            <w:tcW w:w="1831" w:type="dxa"/>
            <w:tcBorders>
              <w:top w:val="nil"/>
              <w:left w:val="single" w:sz="4" w:space="0" w:color="auto"/>
              <w:bottom w:val="single" w:sz="4" w:space="0" w:color="auto"/>
              <w:right w:val="single" w:sz="4" w:space="0" w:color="auto"/>
            </w:tcBorders>
            <w:shd w:val="clear" w:color="auto" w:fill="auto"/>
            <w:noWrap/>
            <w:vAlign w:val="center"/>
            <w:hideMark/>
          </w:tcPr>
          <w:p w14:paraId="440DE955" w14:textId="0EF4C136" w:rsidR="00E522C2" w:rsidRPr="00FC0CE8" w:rsidRDefault="00911896" w:rsidP="00E522C2">
            <w:pPr>
              <w:jc w:val="left"/>
              <w:rPr>
                <w:color w:val="000000"/>
                <w:sz w:val="20"/>
                <w:szCs w:val="20"/>
                <w:lang w:eastAsia="zh-CN"/>
              </w:rPr>
            </w:pPr>
            <w:r w:rsidRPr="00FC0CE8">
              <w:rPr>
                <w:color w:val="000000"/>
                <w:sz w:val="20"/>
                <w:szCs w:val="20"/>
                <w:lang w:eastAsia="zh-CN"/>
              </w:rPr>
              <w:t>HFC-</w:t>
            </w:r>
            <w:r w:rsidR="00E522C2" w:rsidRPr="00FC0CE8">
              <w:rPr>
                <w:color w:val="000000"/>
                <w:sz w:val="20"/>
                <w:szCs w:val="20"/>
                <w:lang w:eastAsia="zh-CN"/>
              </w:rPr>
              <w:t>134a</w:t>
            </w:r>
          </w:p>
        </w:tc>
        <w:tc>
          <w:tcPr>
            <w:tcW w:w="1237" w:type="dxa"/>
            <w:tcBorders>
              <w:top w:val="nil"/>
              <w:left w:val="nil"/>
              <w:bottom w:val="single" w:sz="4" w:space="0" w:color="auto"/>
              <w:right w:val="single" w:sz="4" w:space="0" w:color="auto"/>
            </w:tcBorders>
            <w:shd w:val="clear" w:color="auto" w:fill="auto"/>
            <w:hideMark/>
          </w:tcPr>
          <w:p w14:paraId="64BD45FB" w14:textId="2DD97D06" w:rsidR="00E522C2" w:rsidRPr="00FC0CE8" w:rsidRDefault="00E522C2" w:rsidP="003968DB">
            <w:pPr>
              <w:jc w:val="right"/>
              <w:rPr>
                <w:color w:val="000000"/>
                <w:sz w:val="20"/>
                <w:szCs w:val="20"/>
                <w:lang w:eastAsia="zh-CN"/>
              </w:rPr>
            </w:pPr>
            <w:r w:rsidRPr="00FC0CE8">
              <w:rPr>
                <w:color w:val="000000"/>
                <w:sz w:val="20"/>
                <w:szCs w:val="20"/>
                <w:lang w:eastAsia="zh-CN"/>
              </w:rPr>
              <w:t>1,430</w:t>
            </w:r>
          </w:p>
        </w:tc>
        <w:tc>
          <w:tcPr>
            <w:tcW w:w="1237" w:type="dxa"/>
            <w:tcBorders>
              <w:top w:val="nil"/>
              <w:left w:val="nil"/>
              <w:bottom w:val="single" w:sz="4" w:space="0" w:color="auto"/>
              <w:right w:val="single" w:sz="4" w:space="0" w:color="auto"/>
            </w:tcBorders>
            <w:shd w:val="clear" w:color="auto" w:fill="auto"/>
            <w:noWrap/>
            <w:hideMark/>
          </w:tcPr>
          <w:p w14:paraId="4C32A1CC" w14:textId="77777777" w:rsidR="00E522C2" w:rsidRPr="00FC0CE8" w:rsidRDefault="00E522C2" w:rsidP="003968DB">
            <w:pPr>
              <w:jc w:val="right"/>
              <w:rPr>
                <w:color w:val="000000"/>
                <w:sz w:val="20"/>
                <w:szCs w:val="20"/>
                <w:lang w:eastAsia="zh-CN"/>
              </w:rPr>
            </w:pPr>
            <w:r w:rsidRPr="00FC0CE8">
              <w:rPr>
                <w:color w:val="000000"/>
                <w:sz w:val="20"/>
                <w:szCs w:val="20"/>
                <w:lang w:eastAsia="zh-CN"/>
              </w:rPr>
              <w:t>126.62</w:t>
            </w:r>
          </w:p>
        </w:tc>
        <w:tc>
          <w:tcPr>
            <w:tcW w:w="1239" w:type="dxa"/>
            <w:tcBorders>
              <w:top w:val="nil"/>
              <w:left w:val="nil"/>
              <w:bottom w:val="single" w:sz="4" w:space="0" w:color="auto"/>
              <w:right w:val="single" w:sz="4" w:space="0" w:color="auto"/>
            </w:tcBorders>
            <w:shd w:val="clear" w:color="auto" w:fill="auto"/>
            <w:noWrap/>
            <w:hideMark/>
          </w:tcPr>
          <w:p w14:paraId="4D75F35D" w14:textId="77777777" w:rsidR="00E522C2" w:rsidRPr="00FC0CE8" w:rsidRDefault="00E522C2" w:rsidP="003968DB">
            <w:pPr>
              <w:jc w:val="right"/>
              <w:rPr>
                <w:color w:val="000000"/>
                <w:sz w:val="20"/>
                <w:szCs w:val="20"/>
                <w:lang w:eastAsia="zh-CN"/>
              </w:rPr>
            </w:pPr>
            <w:r w:rsidRPr="00FC0CE8">
              <w:rPr>
                <w:color w:val="000000"/>
                <w:sz w:val="20"/>
                <w:szCs w:val="20"/>
                <w:lang w:eastAsia="zh-CN"/>
              </w:rPr>
              <w:t>118.85</w:t>
            </w:r>
          </w:p>
        </w:tc>
        <w:tc>
          <w:tcPr>
            <w:tcW w:w="1237" w:type="dxa"/>
            <w:tcBorders>
              <w:top w:val="nil"/>
              <w:left w:val="nil"/>
              <w:bottom w:val="single" w:sz="4" w:space="0" w:color="auto"/>
              <w:right w:val="single" w:sz="4" w:space="0" w:color="auto"/>
            </w:tcBorders>
            <w:shd w:val="clear" w:color="auto" w:fill="auto"/>
            <w:noWrap/>
            <w:hideMark/>
          </w:tcPr>
          <w:p w14:paraId="410611F9" w14:textId="7FFDE745" w:rsidR="00E522C2" w:rsidRPr="00FC0CE8" w:rsidRDefault="00E522C2" w:rsidP="003968DB">
            <w:pPr>
              <w:jc w:val="right"/>
              <w:rPr>
                <w:color w:val="000000"/>
                <w:sz w:val="20"/>
                <w:szCs w:val="20"/>
                <w:lang w:eastAsia="zh-CN"/>
              </w:rPr>
            </w:pPr>
            <w:r w:rsidRPr="00FC0CE8">
              <w:rPr>
                <w:color w:val="000000"/>
                <w:sz w:val="20"/>
                <w:szCs w:val="20"/>
                <w:lang w:eastAsia="zh-CN"/>
              </w:rPr>
              <w:t>159.2</w:t>
            </w:r>
            <w:r w:rsidR="00A80D4B" w:rsidRPr="00FC0CE8">
              <w:rPr>
                <w:color w:val="000000"/>
                <w:sz w:val="20"/>
                <w:szCs w:val="20"/>
                <w:lang w:eastAsia="zh-CN"/>
              </w:rPr>
              <w:t>0</w:t>
            </w:r>
          </w:p>
        </w:tc>
        <w:tc>
          <w:tcPr>
            <w:tcW w:w="1239" w:type="dxa"/>
            <w:tcBorders>
              <w:top w:val="nil"/>
              <w:left w:val="nil"/>
              <w:bottom w:val="single" w:sz="4" w:space="0" w:color="auto"/>
              <w:right w:val="single" w:sz="4" w:space="0" w:color="auto"/>
            </w:tcBorders>
            <w:shd w:val="clear" w:color="auto" w:fill="auto"/>
            <w:noWrap/>
            <w:hideMark/>
          </w:tcPr>
          <w:p w14:paraId="20EC5979" w14:textId="6AD38BFB" w:rsidR="00E522C2" w:rsidRPr="00FC0CE8" w:rsidRDefault="00E522C2" w:rsidP="003968DB">
            <w:pPr>
              <w:jc w:val="right"/>
              <w:rPr>
                <w:color w:val="000000"/>
                <w:sz w:val="20"/>
                <w:szCs w:val="20"/>
                <w:lang w:eastAsia="zh-CN"/>
              </w:rPr>
            </w:pPr>
            <w:r w:rsidRPr="00FC0CE8">
              <w:rPr>
                <w:color w:val="000000"/>
                <w:sz w:val="20"/>
                <w:szCs w:val="20"/>
                <w:lang w:eastAsia="zh-CN"/>
              </w:rPr>
              <w:t>175.3</w:t>
            </w:r>
            <w:r w:rsidR="00497436" w:rsidRPr="00FC0CE8">
              <w:rPr>
                <w:color w:val="000000"/>
                <w:sz w:val="20"/>
                <w:szCs w:val="20"/>
                <w:lang w:eastAsia="zh-CN"/>
              </w:rPr>
              <w:t>0</w:t>
            </w:r>
          </w:p>
        </w:tc>
        <w:tc>
          <w:tcPr>
            <w:tcW w:w="1300" w:type="dxa"/>
            <w:tcBorders>
              <w:top w:val="nil"/>
              <w:left w:val="nil"/>
              <w:bottom w:val="single" w:sz="4" w:space="0" w:color="auto"/>
              <w:right w:val="single" w:sz="4" w:space="0" w:color="auto"/>
            </w:tcBorders>
            <w:shd w:val="clear" w:color="auto" w:fill="auto"/>
            <w:noWrap/>
            <w:hideMark/>
          </w:tcPr>
          <w:p w14:paraId="26312C88" w14:textId="48F82BC5" w:rsidR="00E522C2" w:rsidRPr="00FC0CE8" w:rsidRDefault="00E522C2" w:rsidP="003968DB">
            <w:pPr>
              <w:jc w:val="right"/>
              <w:rPr>
                <w:color w:val="000000"/>
                <w:sz w:val="20"/>
                <w:szCs w:val="20"/>
                <w:lang w:eastAsia="zh-CN"/>
              </w:rPr>
            </w:pPr>
            <w:r w:rsidRPr="00FC0CE8">
              <w:rPr>
                <w:color w:val="000000"/>
                <w:sz w:val="20"/>
                <w:szCs w:val="20"/>
                <w:lang w:eastAsia="zh-CN"/>
              </w:rPr>
              <w:t>50.55</w:t>
            </w:r>
          </w:p>
        </w:tc>
      </w:tr>
      <w:tr w:rsidR="00E522C2" w:rsidRPr="00FC0CE8" w14:paraId="6F32DF78" w14:textId="77777777" w:rsidTr="00497436">
        <w:trPr>
          <w:trHeight w:val="125"/>
        </w:trPr>
        <w:tc>
          <w:tcPr>
            <w:tcW w:w="1831" w:type="dxa"/>
            <w:tcBorders>
              <w:top w:val="nil"/>
              <w:left w:val="single" w:sz="4" w:space="0" w:color="auto"/>
              <w:bottom w:val="single" w:sz="4" w:space="0" w:color="auto"/>
              <w:right w:val="single" w:sz="4" w:space="0" w:color="auto"/>
            </w:tcBorders>
            <w:shd w:val="clear" w:color="auto" w:fill="auto"/>
            <w:noWrap/>
            <w:vAlign w:val="center"/>
            <w:hideMark/>
          </w:tcPr>
          <w:p w14:paraId="024765F8" w14:textId="27B1DE03" w:rsidR="00E522C2" w:rsidRPr="00FC0CE8" w:rsidRDefault="00071058" w:rsidP="00E522C2">
            <w:pPr>
              <w:jc w:val="left"/>
              <w:rPr>
                <w:color w:val="000000"/>
                <w:sz w:val="20"/>
                <w:szCs w:val="20"/>
                <w:lang w:eastAsia="zh-CN"/>
              </w:rPr>
            </w:pPr>
            <w:r w:rsidRPr="00FC0CE8">
              <w:rPr>
                <w:color w:val="000000"/>
                <w:sz w:val="20"/>
                <w:szCs w:val="20"/>
                <w:lang w:eastAsia="zh-CN"/>
              </w:rPr>
              <w:t>HFC</w:t>
            </w:r>
            <w:r w:rsidR="00911896" w:rsidRPr="00FC0CE8">
              <w:rPr>
                <w:color w:val="000000"/>
                <w:sz w:val="20"/>
                <w:szCs w:val="20"/>
                <w:lang w:eastAsia="zh-CN"/>
              </w:rPr>
              <w:t>-</w:t>
            </w:r>
            <w:r w:rsidR="00E522C2" w:rsidRPr="00FC0CE8">
              <w:rPr>
                <w:color w:val="000000"/>
                <w:sz w:val="20"/>
                <w:szCs w:val="20"/>
                <w:lang w:eastAsia="zh-CN"/>
              </w:rPr>
              <w:t>32</w:t>
            </w:r>
          </w:p>
        </w:tc>
        <w:tc>
          <w:tcPr>
            <w:tcW w:w="1237" w:type="dxa"/>
            <w:tcBorders>
              <w:top w:val="nil"/>
              <w:left w:val="nil"/>
              <w:bottom w:val="single" w:sz="4" w:space="0" w:color="auto"/>
              <w:right w:val="single" w:sz="4" w:space="0" w:color="auto"/>
            </w:tcBorders>
            <w:shd w:val="clear" w:color="auto" w:fill="auto"/>
            <w:hideMark/>
          </w:tcPr>
          <w:p w14:paraId="081F8D73" w14:textId="5C9DDD28" w:rsidR="00E522C2" w:rsidRPr="00FC0CE8" w:rsidRDefault="00E522C2" w:rsidP="003968DB">
            <w:pPr>
              <w:jc w:val="right"/>
              <w:rPr>
                <w:color w:val="000000"/>
                <w:sz w:val="20"/>
                <w:szCs w:val="20"/>
                <w:lang w:eastAsia="zh-CN"/>
              </w:rPr>
            </w:pPr>
            <w:r w:rsidRPr="00FC0CE8">
              <w:rPr>
                <w:color w:val="000000"/>
                <w:sz w:val="20"/>
                <w:szCs w:val="20"/>
                <w:lang w:eastAsia="zh-CN"/>
              </w:rPr>
              <w:t>675</w:t>
            </w:r>
          </w:p>
        </w:tc>
        <w:tc>
          <w:tcPr>
            <w:tcW w:w="1237" w:type="dxa"/>
            <w:tcBorders>
              <w:top w:val="nil"/>
              <w:left w:val="nil"/>
              <w:bottom w:val="single" w:sz="4" w:space="0" w:color="auto"/>
              <w:right w:val="single" w:sz="4" w:space="0" w:color="auto"/>
            </w:tcBorders>
            <w:shd w:val="clear" w:color="auto" w:fill="auto"/>
            <w:noWrap/>
            <w:hideMark/>
          </w:tcPr>
          <w:p w14:paraId="3D822AA7" w14:textId="33FF3FF5" w:rsidR="00E522C2" w:rsidRPr="00FC0CE8" w:rsidRDefault="00E522C2" w:rsidP="003968DB">
            <w:pPr>
              <w:jc w:val="right"/>
              <w:rPr>
                <w:color w:val="000000"/>
                <w:sz w:val="20"/>
                <w:szCs w:val="20"/>
                <w:lang w:eastAsia="zh-CN"/>
              </w:rPr>
            </w:pPr>
            <w:r w:rsidRPr="00FC0CE8">
              <w:rPr>
                <w:color w:val="000000"/>
                <w:sz w:val="20"/>
                <w:szCs w:val="20"/>
                <w:lang w:eastAsia="zh-CN"/>
              </w:rPr>
              <w:t>0</w:t>
            </w:r>
            <w:r w:rsidR="00240ACB" w:rsidRPr="00FC0CE8">
              <w:rPr>
                <w:color w:val="000000"/>
                <w:sz w:val="20"/>
                <w:szCs w:val="20"/>
                <w:lang w:eastAsia="zh-CN"/>
              </w:rPr>
              <w:t>.00</w:t>
            </w:r>
          </w:p>
        </w:tc>
        <w:tc>
          <w:tcPr>
            <w:tcW w:w="1239" w:type="dxa"/>
            <w:tcBorders>
              <w:top w:val="nil"/>
              <w:left w:val="nil"/>
              <w:bottom w:val="single" w:sz="4" w:space="0" w:color="auto"/>
              <w:right w:val="single" w:sz="4" w:space="0" w:color="auto"/>
            </w:tcBorders>
            <w:shd w:val="clear" w:color="auto" w:fill="auto"/>
            <w:noWrap/>
            <w:hideMark/>
          </w:tcPr>
          <w:p w14:paraId="45AB2A24" w14:textId="77777777" w:rsidR="00E522C2" w:rsidRPr="00FC0CE8" w:rsidRDefault="00E522C2" w:rsidP="003968DB">
            <w:pPr>
              <w:jc w:val="right"/>
              <w:rPr>
                <w:color w:val="000000"/>
                <w:sz w:val="20"/>
                <w:szCs w:val="20"/>
                <w:lang w:eastAsia="zh-CN"/>
              </w:rPr>
            </w:pPr>
            <w:r w:rsidRPr="00FC0CE8">
              <w:rPr>
                <w:color w:val="000000"/>
                <w:sz w:val="20"/>
                <w:szCs w:val="20"/>
                <w:lang w:eastAsia="zh-CN"/>
              </w:rPr>
              <w:t>15.54</w:t>
            </w:r>
          </w:p>
        </w:tc>
        <w:tc>
          <w:tcPr>
            <w:tcW w:w="1237" w:type="dxa"/>
            <w:tcBorders>
              <w:top w:val="nil"/>
              <w:left w:val="nil"/>
              <w:bottom w:val="single" w:sz="4" w:space="0" w:color="auto"/>
              <w:right w:val="single" w:sz="4" w:space="0" w:color="auto"/>
            </w:tcBorders>
            <w:shd w:val="clear" w:color="auto" w:fill="auto"/>
            <w:noWrap/>
            <w:hideMark/>
          </w:tcPr>
          <w:p w14:paraId="527C7DB2" w14:textId="77777777" w:rsidR="00E522C2" w:rsidRPr="00FC0CE8" w:rsidRDefault="00E522C2" w:rsidP="003968DB">
            <w:pPr>
              <w:jc w:val="right"/>
              <w:rPr>
                <w:color w:val="000000"/>
                <w:sz w:val="20"/>
                <w:szCs w:val="20"/>
                <w:lang w:eastAsia="zh-CN"/>
              </w:rPr>
            </w:pPr>
            <w:r w:rsidRPr="00FC0CE8">
              <w:rPr>
                <w:color w:val="000000"/>
                <w:sz w:val="20"/>
                <w:szCs w:val="20"/>
                <w:lang w:eastAsia="zh-CN"/>
              </w:rPr>
              <w:t>23.65</w:t>
            </w:r>
          </w:p>
        </w:tc>
        <w:tc>
          <w:tcPr>
            <w:tcW w:w="1239" w:type="dxa"/>
            <w:tcBorders>
              <w:top w:val="nil"/>
              <w:left w:val="nil"/>
              <w:bottom w:val="single" w:sz="4" w:space="0" w:color="auto"/>
              <w:right w:val="single" w:sz="4" w:space="0" w:color="auto"/>
            </w:tcBorders>
            <w:shd w:val="clear" w:color="auto" w:fill="auto"/>
            <w:noWrap/>
            <w:hideMark/>
          </w:tcPr>
          <w:p w14:paraId="0CEEEE9B" w14:textId="77777777" w:rsidR="00E522C2" w:rsidRPr="00FC0CE8" w:rsidRDefault="00E522C2" w:rsidP="003968DB">
            <w:pPr>
              <w:jc w:val="right"/>
              <w:rPr>
                <w:color w:val="000000"/>
                <w:sz w:val="20"/>
                <w:szCs w:val="20"/>
                <w:lang w:eastAsia="zh-CN"/>
              </w:rPr>
            </w:pPr>
            <w:r w:rsidRPr="00FC0CE8">
              <w:rPr>
                <w:color w:val="000000"/>
                <w:sz w:val="20"/>
                <w:szCs w:val="20"/>
                <w:lang w:eastAsia="zh-CN"/>
              </w:rPr>
              <w:t>31.98</w:t>
            </w:r>
          </w:p>
        </w:tc>
        <w:tc>
          <w:tcPr>
            <w:tcW w:w="1300" w:type="dxa"/>
            <w:tcBorders>
              <w:top w:val="nil"/>
              <w:left w:val="nil"/>
              <w:bottom w:val="single" w:sz="4" w:space="0" w:color="auto"/>
              <w:right w:val="single" w:sz="4" w:space="0" w:color="auto"/>
            </w:tcBorders>
            <w:shd w:val="clear" w:color="auto" w:fill="auto"/>
            <w:noWrap/>
            <w:hideMark/>
          </w:tcPr>
          <w:p w14:paraId="45447B16" w14:textId="66B9ED2E" w:rsidR="00E522C2" w:rsidRPr="00FC0CE8" w:rsidRDefault="00E522C2" w:rsidP="003968DB">
            <w:pPr>
              <w:jc w:val="right"/>
              <w:rPr>
                <w:color w:val="000000"/>
                <w:sz w:val="20"/>
                <w:szCs w:val="20"/>
                <w:lang w:eastAsia="zh-CN"/>
              </w:rPr>
            </w:pPr>
            <w:r w:rsidRPr="00FC0CE8">
              <w:rPr>
                <w:color w:val="000000"/>
                <w:sz w:val="20"/>
                <w:szCs w:val="20"/>
                <w:lang w:eastAsia="zh-CN"/>
              </w:rPr>
              <w:t>9.22</w:t>
            </w:r>
          </w:p>
        </w:tc>
      </w:tr>
      <w:tr w:rsidR="00E522C2" w:rsidRPr="00FC0CE8" w14:paraId="10771DE1" w14:textId="77777777" w:rsidTr="00497436">
        <w:trPr>
          <w:trHeight w:val="125"/>
        </w:trPr>
        <w:tc>
          <w:tcPr>
            <w:tcW w:w="1831" w:type="dxa"/>
            <w:tcBorders>
              <w:top w:val="nil"/>
              <w:left w:val="single" w:sz="4" w:space="0" w:color="auto"/>
              <w:bottom w:val="single" w:sz="4" w:space="0" w:color="auto"/>
              <w:right w:val="single" w:sz="4" w:space="0" w:color="auto"/>
            </w:tcBorders>
            <w:shd w:val="clear" w:color="auto" w:fill="auto"/>
            <w:noWrap/>
            <w:vAlign w:val="center"/>
            <w:hideMark/>
          </w:tcPr>
          <w:p w14:paraId="0DB3EEB1" w14:textId="1A5A6A8A" w:rsidR="00E522C2" w:rsidRPr="00FC0CE8" w:rsidRDefault="00E522C2" w:rsidP="00E522C2">
            <w:pPr>
              <w:jc w:val="left"/>
              <w:rPr>
                <w:color w:val="000000"/>
                <w:sz w:val="20"/>
                <w:szCs w:val="20"/>
                <w:lang w:eastAsia="zh-CN"/>
              </w:rPr>
            </w:pPr>
            <w:r w:rsidRPr="00FC0CE8">
              <w:rPr>
                <w:color w:val="000000"/>
                <w:sz w:val="20"/>
                <w:szCs w:val="20"/>
                <w:lang w:eastAsia="zh-CN"/>
              </w:rPr>
              <w:t>R</w:t>
            </w:r>
            <w:r w:rsidR="00911896" w:rsidRPr="00FC0CE8">
              <w:rPr>
                <w:color w:val="000000"/>
                <w:sz w:val="20"/>
                <w:szCs w:val="20"/>
                <w:lang w:eastAsia="zh-CN"/>
              </w:rPr>
              <w:t>-</w:t>
            </w:r>
            <w:r w:rsidRPr="00FC0CE8">
              <w:rPr>
                <w:color w:val="000000"/>
                <w:sz w:val="20"/>
                <w:szCs w:val="20"/>
                <w:lang w:eastAsia="zh-CN"/>
              </w:rPr>
              <w:t>404A</w:t>
            </w:r>
          </w:p>
        </w:tc>
        <w:tc>
          <w:tcPr>
            <w:tcW w:w="1237" w:type="dxa"/>
            <w:tcBorders>
              <w:top w:val="nil"/>
              <w:left w:val="nil"/>
              <w:bottom w:val="single" w:sz="4" w:space="0" w:color="auto"/>
              <w:right w:val="single" w:sz="4" w:space="0" w:color="auto"/>
            </w:tcBorders>
            <w:shd w:val="clear" w:color="auto" w:fill="auto"/>
            <w:hideMark/>
          </w:tcPr>
          <w:p w14:paraId="4AD8A596" w14:textId="1ED7C980" w:rsidR="00E522C2" w:rsidRPr="00FC0CE8" w:rsidRDefault="00E522C2" w:rsidP="003968DB">
            <w:pPr>
              <w:jc w:val="right"/>
              <w:rPr>
                <w:color w:val="000000"/>
                <w:sz w:val="20"/>
                <w:szCs w:val="20"/>
                <w:lang w:eastAsia="zh-CN"/>
              </w:rPr>
            </w:pPr>
            <w:r w:rsidRPr="00FC0CE8">
              <w:rPr>
                <w:color w:val="000000"/>
                <w:sz w:val="20"/>
                <w:szCs w:val="20"/>
                <w:lang w:eastAsia="zh-CN"/>
              </w:rPr>
              <w:t>3,922</w:t>
            </w:r>
          </w:p>
        </w:tc>
        <w:tc>
          <w:tcPr>
            <w:tcW w:w="1237" w:type="dxa"/>
            <w:tcBorders>
              <w:top w:val="nil"/>
              <w:left w:val="nil"/>
              <w:bottom w:val="single" w:sz="4" w:space="0" w:color="auto"/>
              <w:right w:val="single" w:sz="4" w:space="0" w:color="auto"/>
            </w:tcBorders>
            <w:shd w:val="clear" w:color="auto" w:fill="auto"/>
            <w:noWrap/>
            <w:hideMark/>
          </w:tcPr>
          <w:p w14:paraId="7455488D" w14:textId="77777777" w:rsidR="00E522C2" w:rsidRPr="00FC0CE8" w:rsidRDefault="00E522C2" w:rsidP="003968DB">
            <w:pPr>
              <w:jc w:val="right"/>
              <w:rPr>
                <w:color w:val="000000"/>
                <w:sz w:val="20"/>
                <w:szCs w:val="20"/>
                <w:lang w:eastAsia="zh-CN"/>
              </w:rPr>
            </w:pPr>
            <w:r w:rsidRPr="00FC0CE8">
              <w:rPr>
                <w:color w:val="000000"/>
                <w:sz w:val="20"/>
                <w:szCs w:val="20"/>
                <w:lang w:eastAsia="zh-CN"/>
              </w:rPr>
              <w:t>32.97</w:t>
            </w:r>
          </w:p>
        </w:tc>
        <w:tc>
          <w:tcPr>
            <w:tcW w:w="1239" w:type="dxa"/>
            <w:tcBorders>
              <w:top w:val="nil"/>
              <w:left w:val="nil"/>
              <w:bottom w:val="single" w:sz="4" w:space="0" w:color="auto"/>
              <w:right w:val="single" w:sz="4" w:space="0" w:color="auto"/>
            </w:tcBorders>
            <w:shd w:val="clear" w:color="auto" w:fill="auto"/>
            <w:noWrap/>
            <w:hideMark/>
          </w:tcPr>
          <w:p w14:paraId="06CD39FE" w14:textId="77777777" w:rsidR="00E522C2" w:rsidRPr="00FC0CE8" w:rsidRDefault="00E522C2" w:rsidP="003968DB">
            <w:pPr>
              <w:jc w:val="right"/>
              <w:rPr>
                <w:color w:val="000000"/>
                <w:sz w:val="20"/>
                <w:szCs w:val="20"/>
                <w:lang w:eastAsia="zh-CN"/>
              </w:rPr>
            </w:pPr>
            <w:r w:rsidRPr="00FC0CE8">
              <w:rPr>
                <w:color w:val="000000"/>
                <w:sz w:val="20"/>
                <w:szCs w:val="20"/>
                <w:lang w:eastAsia="zh-CN"/>
              </w:rPr>
              <w:t>31.03</w:t>
            </w:r>
          </w:p>
        </w:tc>
        <w:tc>
          <w:tcPr>
            <w:tcW w:w="1237" w:type="dxa"/>
            <w:tcBorders>
              <w:top w:val="nil"/>
              <w:left w:val="nil"/>
              <w:bottom w:val="single" w:sz="4" w:space="0" w:color="auto"/>
              <w:right w:val="single" w:sz="4" w:space="0" w:color="auto"/>
            </w:tcBorders>
            <w:shd w:val="clear" w:color="auto" w:fill="auto"/>
            <w:noWrap/>
            <w:hideMark/>
          </w:tcPr>
          <w:p w14:paraId="0A3686FD" w14:textId="147515D7" w:rsidR="00E522C2" w:rsidRPr="00FC0CE8" w:rsidRDefault="00E522C2" w:rsidP="003968DB">
            <w:pPr>
              <w:jc w:val="right"/>
              <w:rPr>
                <w:color w:val="000000"/>
                <w:sz w:val="20"/>
                <w:szCs w:val="20"/>
                <w:lang w:eastAsia="zh-CN"/>
              </w:rPr>
            </w:pPr>
            <w:r w:rsidRPr="00FC0CE8">
              <w:rPr>
                <w:color w:val="000000"/>
                <w:sz w:val="20"/>
                <w:szCs w:val="20"/>
                <w:lang w:eastAsia="zh-CN"/>
              </w:rPr>
              <w:t>30.6</w:t>
            </w:r>
            <w:r w:rsidR="00497436" w:rsidRPr="00FC0CE8">
              <w:rPr>
                <w:color w:val="000000"/>
                <w:sz w:val="20"/>
                <w:szCs w:val="20"/>
                <w:lang w:eastAsia="zh-CN"/>
              </w:rPr>
              <w:t>0</w:t>
            </w:r>
          </w:p>
        </w:tc>
        <w:tc>
          <w:tcPr>
            <w:tcW w:w="1239" w:type="dxa"/>
            <w:tcBorders>
              <w:top w:val="nil"/>
              <w:left w:val="nil"/>
              <w:bottom w:val="single" w:sz="4" w:space="0" w:color="auto"/>
              <w:right w:val="single" w:sz="4" w:space="0" w:color="auto"/>
            </w:tcBorders>
            <w:shd w:val="clear" w:color="auto" w:fill="auto"/>
            <w:noWrap/>
            <w:hideMark/>
          </w:tcPr>
          <w:p w14:paraId="68E556D9" w14:textId="77777777" w:rsidR="00E522C2" w:rsidRPr="00FC0CE8" w:rsidRDefault="00E522C2" w:rsidP="003968DB">
            <w:pPr>
              <w:jc w:val="right"/>
              <w:rPr>
                <w:color w:val="000000"/>
                <w:sz w:val="20"/>
                <w:szCs w:val="20"/>
                <w:lang w:eastAsia="zh-CN"/>
              </w:rPr>
            </w:pPr>
            <w:r w:rsidRPr="00FC0CE8">
              <w:rPr>
                <w:color w:val="000000"/>
                <w:sz w:val="20"/>
                <w:szCs w:val="20"/>
                <w:lang w:eastAsia="zh-CN"/>
              </w:rPr>
              <w:t>37.62</w:t>
            </w:r>
          </w:p>
        </w:tc>
        <w:tc>
          <w:tcPr>
            <w:tcW w:w="1300" w:type="dxa"/>
            <w:tcBorders>
              <w:top w:val="nil"/>
              <w:left w:val="nil"/>
              <w:bottom w:val="single" w:sz="4" w:space="0" w:color="auto"/>
              <w:right w:val="single" w:sz="4" w:space="0" w:color="auto"/>
            </w:tcBorders>
            <w:shd w:val="clear" w:color="auto" w:fill="auto"/>
            <w:noWrap/>
            <w:hideMark/>
          </w:tcPr>
          <w:p w14:paraId="4141B2DA" w14:textId="30ED4040" w:rsidR="00E522C2" w:rsidRPr="00FC0CE8" w:rsidRDefault="00E522C2" w:rsidP="003968DB">
            <w:pPr>
              <w:jc w:val="right"/>
              <w:rPr>
                <w:color w:val="000000"/>
                <w:sz w:val="20"/>
                <w:szCs w:val="20"/>
                <w:lang w:eastAsia="zh-CN"/>
              </w:rPr>
            </w:pPr>
            <w:r w:rsidRPr="00FC0CE8">
              <w:rPr>
                <w:color w:val="000000"/>
                <w:sz w:val="20"/>
                <w:szCs w:val="20"/>
                <w:lang w:eastAsia="zh-CN"/>
              </w:rPr>
              <w:t>10.85</w:t>
            </w:r>
          </w:p>
        </w:tc>
      </w:tr>
      <w:tr w:rsidR="00E522C2" w:rsidRPr="00FC0CE8" w14:paraId="3D275DD1" w14:textId="77777777" w:rsidTr="00497436">
        <w:trPr>
          <w:trHeight w:val="125"/>
        </w:trPr>
        <w:tc>
          <w:tcPr>
            <w:tcW w:w="1831" w:type="dxa"/>
            <w:tcBorders>
              <w:top w:val="nil"/>
              <w:left w:val="single" w:sz="4" w:space="0" w:color="auto"/>
              <w:bottom w:val="single" w:sz="4" w:space="0" w:color="auto"/>
              <w:right w:val="single" w:sz="4" w:space="0" w:color="auto"/>
            </w:tcBorders>
            <w:shd w:val="clear" w:color="auto" w:fill="auto"/>
            <w:noWrap/>
            <w:vAlign w:val="center"/>
            <w:hideMark/>
          </w:tcPr>
          <w:p w14:paraId="44C1FB8F" w14:textId="43A48A4C" w:rsidR="00E522C2" w:rsidRPr="00FC0CE8" w:rsidRDefault="00E522C2" w:rsidP="00E522C2">
            <w:pPr>
              <w:jc w:val="left"/>
              <w:rPr>
                <w:color w:val="000000"/>
                <w:sz w:val="20"/>
                <w:szCs w:val="20"/>
                <w:lang w:eastAsia="zh-CN"/>
              </w:rPr>
            </w:pPr>
            <w:r w:rsidRPr="00FC0CE8">
              <w:rPr>
                <w:color w:val="000000"/>
                <w:sz w:val="20"/>
                <w:szCs w:val="20"/>
                <w:lang w:eastAsia="zh-CN"/>
              </w:rPr>
              <w:t>R</w:t>
            </w:r>
            <w:r w:rsidR="00911896" w:rsidRPr="00FC0CE8">
              <w:rPr>
                <w:color w:val="000000"/>
                <w:sz w:val="20"/>
                <w:szCs w:val="20"/>
                <w:lang w:eastAsia="zh-CN"/>
              </w:rPr>
              <w:t>-</w:t>
            </w:r>
            <w:r w:rsidRPr="00FC0CE8">
              <w:rPr>
                <w:color w:val="000000"/>
                <w:sz w:val="20"/>
                <w:szCs w:val="20"/>
                <w:lang w:eastAsia="zh-CN"/>
              </w:rPr>
              <w:t>407C</w:t>
            </w:r>
          </w:p>
        </w:tc>
        <w:tc>
          <w:tcPr>
            <w:tcW w:w="1237" w:type="dxa"/>
            <w:tcBorders>
              <w:top w:val="nil"/>
              <w:left w:val="nil"/>
              <w:bottom w:val="single" w:sz="4" w:space="0" w:color="auto"/>
              <w:right w:val="single" w:sz="4" w:space="0" w:color="auto"/>
            </w:tcBorders>
            <w:shd w:val="clear" w:color="auto" w:fill="auto"/>
            <w:noWrap/>
            <w:hideMark/>
          </w:tcPr>
          <w:p w14:paraId="60DC66FA" w14:textId="16B5F15D" w:rsidR="00E522C2" w:rsidRPr="00FC0CE8" w:rsidRDefault="00E522C2" w:rsidP="003968DB">
            <w:pPr>
              <w:jc w:val="right"/>
              <w:rPr>
                <w:color w:val="000000"/>
                <w:sz w:val="20"/>
                <w:szCs w:val="20"/>
                <w:lang w:eastAsia="zh-CN"/>
              </w:rPr>
            </w:pPr>
            <w:r w:rsidRPr="00FC0CE8">
              <w:rPr>
                <w:color w:val="000000"/>
                <w:sz w:val="20"/>
                <w:szCs w:val="20"/>
                <w:lang w:eastAsia="zh-CN"/>
              </w:rPr>
              <w:t>1,774</w:t>
            </w:r>
          </w:p>
        </w:tc>
        <w:tc>
          <w:tcPr>
            <w:tcW w:w="1237" w:type="dxa"/>
            <w:tcBorders>
              <w:top w:val="nil"/>
              <w:left w:val="nil"/>
              <w:bottom w:val="single" w:sz="4" w:space="0" w:color="auto"/>
              <w:right w:val="single" w:sz="4" w:space="0" w:color="auto"/>
            </w:tcBorders>
            <w:shd w:val="clear" w:color="auto" w:fill="auto"/>
            <w:noWrap/>
            <w:hideMark/>
          </w:tcPr>
          <w:p w14:paraId="02677059" w14:textId="77777777" w:rsidR="00E522C2" w:rsidRPr="00FC0CE8" w:rsidRDefault="00E522C2" w:rsidP="003968DB">
            <w:pPr>
              <w:jc w:val="right"/>
              <w:rPr>
                <w:color w:val="000000"/>
                <w:sz w:val="20"/>
                <w:szCs w:val="20"/>
                <w:lang w:eastAsia="zh-CN"/>
              </w:rPr>
            </w:pPr>
            <w:r w:rsidRPr="00FC0CE8">
              <w:rPr>
                <w:color w:val="000000"/>
                <w:sz w:val="20"/>
                <w:szCs w:val="20"/>
                <w:lang w:eastAsia="zh-CN"/>
              </w:rPr>
              <w:t>26.49</w:t>
            </w:r>
          </w:p>
        </w:tc>
        <w:tc>
          <w:tcPr>
            <w:tcW w:w="1239" w:type="dxa"/>
            <w:tcBorders>
              <w:top w:val="nil"/>
              <w:left w:val="nil"/>
              <w:bottom w:val="single" w:sz="4" w:space="0" w:color="auto"/>
              <w:right w:val="single" w:sz="4" w:space="0" w:color="auto"/>
            </w:tcBorders>
            <w:shd w:val="clear" w:color="auto" w:fill="auto"/>
            <w:noWrap/>
            <w:hideMark/>
          </w:tcPr>
          <w:p w14:paraId="554DAC8B" w14:textId="77777777" w:rsidR="00E522C2" w:rsidRPr="00FC0CE8" w:rsidRDefault="00E522C2" w:rsidP="003968DB">
            <w:pPr>
              <w:jc w:val="right"/>
              <w:rPr>
                <w:color w:val="000000"/>
                <w:sz w:val="20"/>
                <w:szCs w:val="20"/>
                <w:lang w:eastAsia="zh-CN"/>
              </w:rPr>
            </w:pPr>
            <w:r w:rsidRPr="00FC0CE8">
              <w:rPr>
                <w:color w:val="000000"/>
                <w:sz w:val="20"/>
                <w:szCs w:val="20"/>
                <w:lang w:eastAsia="zh-CN"/>
              </w:rPr>
              <w:t>24.55</w:t>
            </w:r>
          </w:p>
        </w:tc>
        <w:tc>
          <w:tcPr>
            <w:tcW w:w="1237" w:type="dxa"/>
            <w:tcBorders>
              <w:top w:val="nil"/>
              <w:left w:val="nil"/>
              <w:bottom w:val="single" w:sz="4" w:space="0" w:color="auto"/>
              <w:right w:val="single" w:sz="4" w:space="0" w:color="auto"/>
            </w:tcBorders>
            <w:shd w:val="clear" w:color="auto" w:fill="auto"/>
            <w:noWrap/>
            <w:hideMark/>
          </w:tcPr>
          <w:p w14:paraId="1FE142C4" w14:textId="77777777" w:rsidR="00E522C2" w:rsidRPr="00FC0CE8" w:rsidRDefault="00E522C2" w:rsidP="003968DB">
            <w:pPr>
              <w:jc w:val="right"/>
              <w:rPr>
                <w:color w:val="000000"/>
                <w:sz w:val="20"/>
                <w:szCs w:val="20"/>
                <w:lang w:eastAsia="zh-CN"/>
              </w:rPr>
            </w:pPr>
            <w:r w:rsidRPr="00FC0CE8">
              <w:rPr>
                <w:color w:val="000000"/>
                <w:sz w:val="20"/>
                <w:szCs w:val="20"/>
                <w:lang w:eastAsia="zh-CN"/>
              </w:rPr>
              <w:t>28.75</w:t>
            </w:r>
          </w:p>
        </w:tc>
        <w:tc>
          <w:tcPr>
            <w:tcW w:w="1239" w:type="dxa"/>
            <w:tcBorders>
              <w:top w:val="nil"/>
              <w:left w:val="nil"/>
              <w:bottom w:val="single" w:sz="4" w:space="0" w:color="auto"/>
              <w:right w:val="single" w:sz="4" w:space="0" w:color="auto"/>
            </w:tcBorders>
            <w:shd w:val="clear" w:color="auto" w:fill="auto"/>
            <w:noWrap/>
            <w:hideMark/>
          </w:tcPr>
          <w:p w14:paraId="1FCB23C2" w14:textId="50AE02D6" w:rsidR="00E522C2" w:rsidRPr="00FC0CE8" w:rsidRDefault="00E522C2" w:rsidP="003968DB">
            <w:pPr>
              <w:jc w:val="right"/>
              <w:rPr>
                <w:color w:val="000000"/>
                <w:sz w:val="20"/>
                <w:szCs w:val="20"/>
                <w:lang w:eastAsia="zh-CN"/>
              </w:rPr>
            </w:pPr>
            <w:r w:rsidRPr="00FC0CE8">
              <w:rPr>
                <w:color w:val="000000"/>
                <w:sz w:val="20"/>
                <w:szCs w:val="20"/>
                <w:lang w:eastAsia="zh-CN"/>
              </w:rPr>
              <w:t>33.8</w:t>
            </w:r>
            <w:r w:rsidR="00497436" w:rsidRPr="00FC0CE8">
              <w:rPr>
                <w:color w:val="000000"/>
                <w:sz w:val="20"/>
                <w:szCs w:val="20"/>
                <w:lang w:eastAsia="zh-CN"/>
              </w:rPr>
              <w:t>0</w:t>
            </w:r>
          </w:p>
        </w:tc>
        <w:tc>
          <w:tcPr>
            <w:tcW w:w="1300" w:type="dxa"/>
            <w:tcBorders>
              <w:top w:val="nil"/>
              <w:left w:val="nil"/>
              <w:bottom w:val="single" w:sz="4" w:space="0" w:color="auto"/>
              <w:right w:val="single" w:sz="4" w:space="0" w:color="auto"/>
            </w:tcBorders>
            <w:shd w:val="clear" w:color="auto" w:fill="auto"/>
            <w:noWrap/>
            <w:hideMark/>
          </w:tcPr>
          <w:p w14:paraId="4F27990D" w14:textId="5DD7565B" w:rsidR="00E522C2" w:rsidRPr="00FC0CE8" w:rsidRDefault="00E522C2" w:rsidP="003968DB">
            <w:pPr>
              <w:jc w:val="right"/>
              <w:rPr>
                <w:color w:val="000000"/>
                <w:sz w:val="20"/>
                <w:szCs w:val="20"/>
                <w:lang w:eastAsia="zh-CN"/>
              </w:rPr>
            </w:pPr>
            <w:r w:rsidRPr="00FC0CE8">
              <w:rPr>
                <w:color w:val="000000"/>
                <w:sz w:val="20"/>
                <w:szCs w:val="20"/>
                <w:lang w:eastAsia="zh-CN"/>
              </w:rPr>
              <w:t>9.75</w:t>
            </w:r>
          </w:p>
        </w:tc>
      </w:tr>
      <w:tr w:rsidR="00E522C2" w:rsidRPr="00FC0CE8" w14:paraId="444D6CD5" w14:textId="77777777" w:rsidTr="00497436">
        <w:trPr>
          <w:trHeight w:val="125"/>
        </w:trPr>
        <w:tc>
          <w:tcPr>
            <w:tcW w:w="1831" w:type="dxa"/>
            <w:tcBorders>
              <w:top w:val="nil"/>
              <w:left w:val="single" w:sz="4" w:space="0" w:color="auto"/>
              <w:bottom w:val="single" w:sz="4" w:space="0" w:color="auto"/>
              <w:right w:val="single" w:sz="4" w:space="0" w:color="auto"/>
            </w:tcBorders>
            <w:shd w:val="clear" w:color="auto" w:fill="auto"/>
            <w:noWrap/>
            <w:vAlign w:val="center"/>
            <w:hideMark/>
          </w:tcPr>
          <w:p w14:paraId="2A46E974" w14:textId="1F70C0E3" w:rsidR="00E522C2" w:rsidRPr="00FC0CE8" w:rsidRDefault="00E522C2" w:rsidP="00E522C2">
            <w:pPr>
              <w:jc w:val="left"/>
              <w:rPr>
                <w:color w:val="000000"/>
                <w:sz w:val="20"/>
                <w:szCs w:val="20"/>
                <w:lang w:eastAsia="zh-CN"/>
              </w:rPr>
            </w:pPr>
            <w:r w:rsidRPr="00FC0CE8">
              <w:rPr>
                <w:color w:val="000000"/>
                <w:sz w:val="20"/>
                <w:szCs w:val="20"/>
                <w:lang w:eastAsia="zh-CN"/>
              </w:rPr>
              <w:t>R</w:t>
            </w:r>
            <w:r w:rsidR="00911896" w:rsidRPr="00FC0CE8">
              <w:rPr>
                <w:color w:val="000000"/>
                <w:sz w:val="20"/>
                <w:szCs w:val="20"/>
                <w:lang w:eastAsia="zh-CN"/>
              </w:rPr>
              <w:t>-</w:t>
            </w:r>
            <w:r w:rsidRPr="00FC0CE8">
              <w:rPr>
                <w:color w:val="000000"/>
                <w:sz w:val="20"/>
                <w:szCs w:val="20"/>
                <w:lang w:eastAsia="zh-CN"/>
              </w:rPr>
              <w:t>410A</w:t>
            </w:r>
          </w:p>
        </w:tc>
        <w:tc>
          <w:tcPr>
            <w:tcW w:w="1237" w:type="dxa"/>
            <w:tcBorders>
              <w:top w:val="nil"/>
              <w:left w:val="nil"/>
              <w:bottom w:val="single" w:sz="4" w:space="0" w:color="auto"/>
              <w:right w:val="single" w:sz="4" w:space="0" w:color="auto"/>
            </w:tcBorders>
            <w:shd w:val="clear" w:color="auto" w:fill="auto"/>
            <w:noWrap/>
            <w:hideMark/>
          </w:tcPr>
          <w:p w14:paraId="7D76C866" w14:textId="381F74B0" w:rsidR="00E522C2" w:rsidRPr="00FC0CE8" w:rsidRDefault="00E522C2" w:rsidP="003968DB">
            <w:pPr>
              <w:jc w:val="right"/>
              <w:rPr>
                <w:color w:val="000000"/>
                <w:sz w:val="20"/>
                <w:szCs w:val="20"/>
                <w:lang w:eastAsia="zh-CN"/>
              </w:rPr>
            </w:pPr>
            <w:r w:rsidRPr="00FC0CE8">
              <w:rPr>
                <w:color w:val="000000"/>
                <w:sz w:val="20"/>
                <w:szCs w:val="20"/>
                <w:lang w:eastAsia="zh-CN"/>
              </w:rPr>
              <w:t>2,088</w:t>
            </w:r>
          </w:p>
        </w:tc>
        <w:tc>
          <w:tcPr>
            <w:tcW w:w="1237" w:type="dxa"/>
            <w:tcBorders>
              <w:top w:val="nil"/>
              <w:left w:val="nil"/>
              <w:bottom w:val="single" w:sz="4" w:space="0" w:color="auto"/>
              <w:right w:val="single" w:sz="4" w:space="0" w:color="auto"/>
            </w:tcBorders>
            <w:shd w:val="clear" w:color="auto" w:fill="auto"/>
            <w:noWrap/>
            <w:hideMark/>
          </w:tcPr>
          <w:p w14:paraId="50F2F946" w14:textId="77777777" w:rsidR="00E522C2" w:rsidRPr="00FC0CE8" w:rsidRDefault="00E522C2" w:rsidP="003968DB">
            <w:pPr>
              <w:jc w:val="right"/>
              <w:rPr>
                <w:color w:val="000000"/>
                <w:sz w:val="20"/>
                <w:szCs w:val="20"/>
                <w:lang w:eastAsia="zh-CN"/>
              </w:rPr>
            </w:pPr>
            <w:r w:rsidRPr="00FC0CE8">
              <w:rPr>
                <w:color w:val="000000"/>
                <w:sz w:val="20"/>
                <w:szCs w:val="20"/>
                <w:lang w:eastAsia="zh-CN"/>
              </w:rPr>
              <w:t>43.38</w:t>
            </w:r>
          </w:p>
        </w:tc>
        <w:tc>
          <w:tcPr>
            <w:tcW w:w="1239" w:type="dxa"/>
            <w:tcBorders>
              <w:top w:val="nil"/>
              <w:left w:val="nil"/>
              <w:bottom w:val="single" w:sz="4" w:space="0" w:color="auto"/>
              <w:right w:val="single" w:sz="4" w:space="0" w:color="auto"/>
            </w:tcBorders>
            <w:shd w:val="clear" w:color="auto" w:fill="auto"/>
            <w:noWrap/>
            <w:hideMark/>
          </w:tcPr>
          <w:p w14:paraId="1451D4F7" w14:textId="77777777" w:rsidR="00E522C2" w:rsidRPr="00FC0CE8" w:rsidRDefault="00E522C2" w:rsidP="003968DB">
            <w:pPr>
              <w:jc w:val="right"/>
              <w:rPr>
                <w:color w:val="000000"/>
                <w:sz w:val="20"/>
                <w:szCs w:val="20"/>
                <w:lang w:eastAsia="zh-CN"/>
              </w:rPr>
            </w:pPr>
            <w:r w:rsidRPr="00FC0CE8">
              <w:rPr>
                <w:color w:val="000000"/>
                <w:sz w:val="20"/>
                <w:szCs w:val="20"/>
                <w:lang w:eastAsia="zh-CN"/>
              </w:rPr>
              <w:t>42.41</w:t>
            </w:r>
          </w:p>
        </w:tc>
        <w:tc>
          <w:tcPr>
            <w:tcW w:w="1237" w:type="dxa"/>
            <w:tcBorders>
              <w:top w:val="nil"/>
              <w:left w:val="nil"/>
              <w:bottom w:val="single" w:sz="4" w:space="0" w:color="auto"/>
              <w:right w:val="single" w:sz="4" w:space="0" w:color="auto"/>
            </w:tcBorders>
            <w:shd w:val="clear" w:color="auto" w:fill="auto"/>
            <w:noWrap/>
            <w:hideMark/>
          </w:tcPr>
          <w:p w14:paraId="2263B5BD" w14:textId="77777777" w:rsidR="00E522C2" w:rsidRPr="00FC0CE8" w:rsidRDefault="00E522C2" w:rsidP="003968DB">
            <w:pPr>
              <w:jc w:val="right"/>
              <w:rPr>
                <w:color w:val="000000"/>
                <w:sz w:val="20"/>
                <w:szCs w:val="20"/>
                <w:lang w:eastAsia="zh-CN"/>
              </w:rPr>
            </w:pPr>
            <w:r w:rsidRPr="00FC0CE8">
              <w:rPr>
                <w:color w:val="000000"/>
                <w:sz w:val="20"/>
                <w:szCs w:val="20"/>
                <w:lang w:eastAsia="zh-CN"/>
              </w:rPr>
              <w:t>45.45</w:t>
            </w:r>
          </w:p>
        </w:tc>
        <w:tc>
          <w:tcPr>
            <w:tcW w:w="1239" w:type="dxa"/>
            <w:tcBorders>
              <w:top w:val="nil"/>
              <w:left w:val="nil"/>
              <w:bottom w:val="single" w:sz="4" w:space="0" w:color="auto"/>
              <w:right w:val="single" w:sz="4" w:space="0" w:color="auto"/>
            </w:tcBorders>
            <w:shd w:val="clear" w:color="auto" w:fill="auto"/>
            <w:noWrap/>
            <w:hideMark/>
          </w:tcPr>
          <w:p w14:paraId="663FDB5D" w14:textId="77777777" w:rsidR="00E522C2" w:rsidRPr="00FC0CE8" w:rsidRDefault="00E522C2" w:rsidP="003968DB">
            <w:pPr>
              <w:jc w:val="right"/>
              <w:rPr>
                <w:color w:val="000000"/>
                <w:sz w:val="20"/>
                <w:szCs w:val="20"/>
                <w:lang w:eastAsia="zh-CN"/>
              </w:rPr>
            </w:pPr>
            <w:r w:rsidRPr="00FC0CE8">
              <w:rPr>
                <w:color w:val="000000"/>
                <w:sz w:val="20"/>
                <w:szCs w:val="20"/>
                <w:lang w:eastAsia="zh-CN"/>
              </w:rPr>
              <w:t>54.95</w:t>
            </w:r>
          </w:p>
        </w:tc>
        <w:tc>
          <w:tcPr>
            <w:tcW w:w="1300" w:type="dxa"/>
            <w:tcBorders>
              <w:top w:val="nil"/>
              <w:left w:val="nil"/>
              <w:bottom w:val="single" w:sz="4" w:space="0" w:color="auto"/>
              <w:right w:val="single" w:sz="4" w:space="0" w:color="auto"/>
            </w:tcBorders>
            <w:shd w:val="clear" w:color="auto" w:fill="auto"/>
            <w:noWrap/>
            <w:hideMark/>
          </w:tcPr>
          <w:p w14:paraId="3ACF7878" w14:textId="2013EE85" w:rsidR="00E522C2" w:rsidRPr="00FC0CE8" w:rsidRDefault="00E522C2" w:rsidP="003968DB">
            <w:pPr>
              <w:jc w:val="right"/>
              <w:rPr>
                <w:color w:val="000000"/>
                <w:sz w:val="20"/>
                <w:szCs w:val="20"/>
                <w:lang w:eastAsia="zh-CN"/>
              </w:rPr>
            </w:pPr>
            <w:r w:rsidRPr="00FC0CE8">
              <w:rPr>
                <w:color w:val="000000"/>
                <w:sz w:val="20"/>
                <w:szCs w:val="20"/>
                <w:lang w:eastAsia="zh-CN"/>
              </w:rPr>
              <w:t>15.85</w:t>
            </w:r>
          </w:p>
        </w:tc>
      </w:tr>
      <w:tr w:rsidR="00E522C2" w:rsidRPr="00FC0CE8" w14:paraId="740E610D" w14:textId="77777777" w:rsidTr="00497436">
        <w:trPr>
          <w:trHeight w:val="125"/>
        </w:trPr>
        <w:tc>
          <w:tcPr>
            <w:tcW w:w="1831" w:type="dxa"/>
            <w:tcBorders>
              <w:top w:val="nil"/>
              <w:left w:val="single" w:sz="4" w:space="0" w:color="auto"/>
              <w:bottom w:val="single" w:sz="4" w:space="0" w:color="auto"/>
              <w:right w:val="single" w:sz="4" w:space="0" w:color="auto"/>
            </w:tcBorders>
            <w:shd w:val="clear" w:color="auto" w:fill="auto"/>
            <w:noWrap/>
            <w:vAlign w:val="center"/>
            <w:hideMark/>
          </w:tcPr>
          <w:p w14:paraId="69550E07" w14:textId="33BAC6FE" w:rsidR="00E522C2" w:rsidRPr="00FC0CE8" w:rsidRDefault="00E522C2" w:rsidP="00E522C2">
            <w:pPr>
              <w:jc w:val="left"/>
              <w:rPr>
                <w:color w:val="000000"/>
                <w:sz w:val="20"/>
                <w:szCs w:val="20"/>
                <w:lang w:eastAsia="zh-CN"/>
              </w:rPr>
            </w:pPr>
            <w:r w:rsidRPr="00FC0CE8">
              <w:rPr>
                <w:color w:val="000000"/>
                <w:sz w:val="20"/>
                <w:szCs w:val="20"/>
                <w:lang w:eastAsia="zh-CN"/>
              </w:rPr>
              <w:t>R</w:t>
            </w:r>
            <w:r w:rsidR="00911896" w:rsidRPr="00FC0CE8">
              <w:rPr>
                <w:color w:val="000000"/>
                <w:sz w:val="20"/>
                <w:szCs w:val="20"/>
                <w:lang w:eastAsia="zh-CN"/>
              </w:rPr>
              <w:t>-</w:t>
            </w:r>
            <w:r w:rsidRPr="00FC0CE8">
              <w:rPr>
                <w:color w:val="000000"/>
                <w:sz w:val="20"/>
                <w:szCs w:val="20"/>
                <w:lang w:eastAsia="zh-CN"/>
              </w:rPr>
              <w:t>507A</w:t>
            </w:r>
          </w:p>
        </w:tc>
        <w:tc>
          <w:tcPr>
            <w:tcW w:w="1237" w:type="dxa"/>
            <w:tcBorders>
              <w:top w:val="nil"/>
              <w:left w:val="nil"/>
              <w:bottom w:val="single" w:sz="4" w:space="0" w:color="auto"/>
              <w:right w:val="single" w:sz="4" w:space="0" w:color="auto"/>
            </w:tcBorders>
            <w:shd w:val="clear" w:color="auto" w:fill="auto"/>
            <w:noWrap/>
            <w:hideMark/>
          </w:tcPr>
          <w:p w14:paraId="7F081CE6" w14:textId="47DFC60E" w:rsidR="00E522C2" w:rsidRPr="00FC0CE8" w:rsidRDefault="00E522C2" w:rsidP="003968DB">
            <w:pPr>
              <w:jc w:val="right"/>
              <w:rPr>
                <w:color w:val="000000"/>
                <w:sz w:val="20"/>
                <w:szCs w:val="20"/>
                <w:lang w:eastAsia="zh-CN"/>
              </w:rPr>
            </w:pPr>
            <w:r w:rsidRPr="00FC0CE8">
              <w:rPr>
                <w:color w:val="000000"/>
                <w:sz w:val="20"/>
                <w:szCs w:val="20"/>
                <w:lang w:eastAsia="zh-CN"/>
              </w:rPr>
              <w:t>3,985</w:t>
            </w:r>
          </w:p>
        </w:tc>
        <w:tc>
          <w:tcPr>
            <w:tcW w:w="1237" w:type="dxa"/>
            <w:tcBorders>
              <w:top w:val="nil"/>
              <w:left w:val="nil"/>
              <w:bottom w:val="single" w:sz="4" w:space="0" w:color="auto"/>
              <w:right w:val="single" w:sz="4" w:space="0" w:color="auto"/>
            </w:tcBorders>
            <w:shd w:val="clear" w:color="auto" w:fill="auto"/>
            <w:noWrap/>
            <w:hideMark/>
          </w:tcPr>
          <w:p w14:paraId="75499525" w14:textId="77777777" w:rsidR="00E522C2" w:rsidRPr="00FC0CE8" w:rsidRDefault="00E522C2" w:rsidP="003968DB">
            <w:pPr>
              <w:jc w:val="right"/>
              <w:rPr>
                <w:color w:val="000000"/>
                <w:sz w:val="20"/>
                <w:szCs w:val="20"/>
                <w:lang w:eastAsia="zh-CN"/>
              </w:rPr>
            </w:pPr>
            <w:r w:rsidRPr="00FC0CE8">
              <w:rPr>
                <w:color w:val="000000"/>
                <w:sz w:val="20"/>
                <w:szCs w:val="20"/>
                <w:lang w:eastAsia="zh-CN"/>
              </w:rPr>
              <w:t>12.24</w:t>
            </w:r>
          </w:p>
        </w:tc>
        <w:tc>
          <w:tcPr>
            <w:tcW w:w="1239" w:type="dxa"/>
            <w:tcBorders>
              <w:top w:val="nil"/>
              <w:left w:val="nil"/>
              <w:bottom w:val="single" w:sz="4" w:space="0" w:color="auto"/>
              <w:right w:val="single" w:sz="4" w:space="0" w:color="auto"/>
            </w:tcBorders>
            <w:shd w:val="clear" w:color="auto" w:fill="auto"/>
            <w:noWrap/>
            <w:hideMark/>
          </w:tcPr>
          <w:p w14:paraId="22EB945E" w14:textId="77777777" w:rsidR="00E522C2" w:rsidRPr="00FC0CE8" w:rsidRDefault="00E522C2" w:rsidP="003968DB">
            <w:pPr>
              <w:jc w:val="right"/>
              <w:rPr>
                <w:color w:val="000000"/>
                <w:sz w:val="20"/>
                <w:szCs w:val="20"/>
                <w:lang w:eastAsia="zh-CN"/>
              </w:rPr>
            </w:pPr>
            <w:r w:rsidRPr="00FC0CE8">
              <w:rPr>
                <w:color w:val="000000"/>
                <w:sz w:val="20"/>
                <w:szCs w:val="20"/>
                <w:lang w:eastAsia="zh-CN"/>
              </w:rPr>
              <w:t>9.33</w:t>
            </w:r>
          </w:p>
        </w:tc>
        <w:tc>
          <w:tcPr>
            <w:tcW w:w="1237" w:type="dxa"/>
            <w:tcBorders>
              <w:top w:val="nil"/>
              <w:left w:val="nil"/>
              <w:bottom w:val="single" w:sz="4" w:space="0" w:color="auto"/>
              <w:right w:val="single" w:sz="4" w:space="0" w:color="auto"/>
            </w:tcBorders>
            <w:shd w:val="clear" w:color="auto" w:fill="auto"/>
            <w:noWrap/>
            <w:hideMark/>
          </w:tcPr>
          <w:p w14:paraId="42A7B197" w14:textId="1AC7D9DE" w:rsidR="00E522C2" w:rsidRPr="00FC0CE8" w:rsidRDefault="00E522C2" w:rsidP="003968DB">
            <w:pPr>
              <w:jc w:val="right"/>
              <w:rPr>
                <w:color w:val="000000"/>
                <w:sz w:val="20"/>
                <w:szCs w:val="20"/>
                <w:lang w:eastAsia="zh-CN"/>
              </w:rPr>
            </w:pPr>
            <w:r w:rsidRPr="00FC0CE8">
              <w:rPr>
                <w:color w:val="000000"/>
                <w:sz w:val="20"/>
                <w:szCs w:val="20"/>
                <w:lang w:eastAsia="zh-CN"/>
              </w:rPr>
              <w:t>10.2</w:t>
            </w:r>
            <w:r w:rsidR="00A80D4B" w:rsidRPr="00FC0CE8">
              <w:rPr>
                <w:color w:val="000000"/>
                <w:sz w:val="20"/>
                <w:szCs w:val="20"/>
                <w:lang w:eastAsia="zh-CN"/>
              </w:rPr>
              <w:t>0</w:t>
            </w:r>
          </w:p>
        </w:tc>
        <w:tc>
          <w:tcPr>
            <w:tcW w:w="1239" w:type="dxa"/>
            <w:tcBorders>
              <w:top w:val="nil"/>
              <w:left w:val="nil"/>
              <w:bottom w:val="single" w:sz="4" w:space="0" w:color="auto"/>
              <w:right w:val="single" w:sz="4" w:space="0" w:color="auto"/>
            </w:tcBorders>
            <w:shd w:val="clear" w:color="auto" w:fill="auto"/>
            <w:noWrap/>
            <w:hideMark/>
          </w:tcPr>
          <w:p w14:paraId="3654C6B9" w14:textId="77777777" w:rsidR="00E522C2" w:rsidRPr="00FC0CE8" w:rsidRDefault="00E522C2" w:rsidP="003968DB">
            <w:pPr>
              <w:jc w:val="right"/>
              <w:rPr>
                <w:color w:val="000000"/>
                <w:sz w:val="20"/>
                <w:szCs w:val="20"/>
                <w:lang w:eastAsia="zh-CN"/>
              </w:rPr>
            </w:pPr>
            <w:r w:rsidRPr="00FC0CE8">
              <w:rPr>
                <w:color w:val="000000"/>
                <w:sz w:val="20"/>
                <w:szCs w:val="20"/>
                <w:lang w:eastAsia="zh-CN"/>
              </w:rPr>
              <w:t>13.14</w:t>
            </w:r>
          </w:p>
        </w:tc>
        <w:tc>
          <w:tcPr>
            <w:tcW w:w="1300" w:type="dxa"/>
            <w:tcBorders>
              <w:top w:val="nil"/>
              <w:left w:val="nil"/>
              <w:bottom w:val="single" w:sz="4" w:space="0" w:color="auto"/>
              <w:right w:val="single" w:sz="4" w:space="0" w:color="auto"/>
            </w:tcBorders>
            <w:shd w:val="clear" w:color="auto" w:fill="auto"/>
            <w:noWrap/>
            <w:hideMark/>
          </w:tcPr>
          <w:p w14:paraId="6D586B04" w14:textId="03E3C75D" w:rsidR="00E522C2" w:rsidRPr="00FC0CE8" w:rsidRDefault="00E522C2" w:rsidP="003968DB">
            <w:pPr>
              <w:jc w:val="right"/>
              <w:rPr>
                <w:color w:val="000000"/>
                <w:sz w:val="20"/>
                <w:szCs w:val="20"/>
                <w:lang w:eastAsia="zh-CN"/>
              </w:rPr>
            </w:pPr>
            <w:r w:rsidRPr="00FC0CE8">
              <w:rPr>
                <w:color w:val="000000"/>
                <w:sz w:val="20"/>
                <w:szCs w:val="20"/>
                <w:lang w:eastAsia="zh-CN"/>
              </w:rPr>
              <w:t>3.79</w:t>
            </w:r>
          </w:p>
        </w:tc>
      </w:tr>
      <w:tr w:rsidR="001A4F38" w:rsidRPr="00FC0CE8" w14:paraId="6C2063EB" w14:textId="77777777" w:rsidTr="00497436">
        <w:trPr>
          <w:trHeight w:val="125"/>
        </w:trPr>
        <w:tc>
          <w:tcPr>
            <w:tcW w:w="3068" w:type="dxa"/>
            <w:gridSpan w:val="2"/>
            <w:tcBorders>
              <w:top w:val="nil"/>
              <w:left w:val="single" w:sz="4" w:space="0" w:color="auto"/>
              <w:bottom w:val="single" w:sz="4" w:space="0" w:color="auto"/>
              <w:right w:val="single" w:sz="4" w:space="0" w:color="auto"/>
            </w:tcBorders>
            <w:shd w:val="clear" w:color="auto" w:fill="auto"/>
            <w:vAlign w:val="center"/>
            <w:hideMark/>
          </w:tcPr>
          <w:p w14:paraId="40F9054C" w14:textId="1522D5D5" w:rsidR="001A4F38" w:rsidRPr="00FC0CE8" w:rsidRDefault="001A4F38" w:rsidP="001A4F38">
            <w:pPr>
              <w:jc w:val="left"/>
              <w:rPr>
                <w:b/>
                <w:bCs/>
                <w:color w:val="000000"/>
                <w:sz w:val="20"/>
                <w:szCs w:val="20"/>
                <w:lang w:eastAsia="zh-CN"/>
              </w:rPr>
            </w:pPr>
            <w:r w:rsidRPr="00FC0CE8">
              <w:rPr>
                <w:b/>
                <w:bCs/>
                <w:color w:val="000000"/>
                <w:sz w:val="20"/>
                <w:szCs w:val="20"/>
                <w:lang w:eastAsia="zh-CN"/>
              </w:rPr>
              <w:t>Total (mt)</w:t>
            </w:r>
          </w:p>
        </w:tc>
        <w:tc>
          <w:tcPr>
            <w:tcW w:w="1237" w:type="dxa"/>
            <w:tcBorders>
              <w:top w:val="nil"/>
              <w:left w:val="nil"/>
              <w:bottom w:val="single" w:sz="4" w:space="0" w:color="auto"/>
              <w:right w:val="single" w:sz="4" w:space="0" w:color="auto"/>
            </w:tcBorders>
            <w:shd w:val="clear" w:color="auto" w:fill="auto"/>
            <w:hideMark/>
          </w:tcPr>
          <w:p w14:paraId="2C4D06E2" w14:textId="0B45A491" w:rsidR="001A4F38" w:rsidRPr="00FC0CE8" w:rsidRDefault="001A4F38" w:rsidP="003968DB">
            <w:pPr>
              <w:jc w:val="right"/>
              <w:rPr>
                <w:b/>
                <w:bCs/>
                <w:color w:val="000000"/>
                <w:sz w:val="20"/>
                <w:szCs w:val="20"/>
                <w:lang w:eastAsia="zh-CN"/>
              </w:rPr>
            </w:pPr>
            <w:r w:rsidRPr="00FC0CE8">
              <w:rPr>
                <w:b/>
                <w:bCs/>
                <w:color w:val="000000"/>
                <w:sz w:val="20"/>
                <w:szCs w:val="20"/>
                <w:lang w:eastAsia="zh-CN"/>
              </w:rPr>
              <w:t>241.7</w:t>
            </w:r>
            <w:r w:rsidR="008C3B6C">
              <w:rPr>
                <w:b/>
                <w:bCs/>
                <w:color w:val="000000"/>
                <w:sz w:val="20"/>
                <w:szCs w:val="20"/>
                <w:lang w:eastAsia="zh-CN"/>
              </w:rPr>
              <w:t>0</w:t>
            </w:r>
          </w:p>
        </w:tc>
        <w:tc>
          <w:tcPr>
            <w:tcW w:w="1239" w:type="dxa"/>
            <w:tcBorders>
              <w:top w:val="nil"/>
              <w:left w:val="nil"/>
              <w:bottom w:val="single" w:sz="4" w:space="0" w:color="auto"/>
              <w:right w:val="single" w:sz="4" w:space="0" w:color="auto"/>
            </w:tcBorders>
            <w:shd w:val="clear" w:color="auto" w:fill="auto"/>
            <w:hideMark/>
          </w:tcPr>
          <w:p w14:paraId="220DD083" w14:textId="77777777" w:rsidR="001A4F38" w:rsidRPr="00FC0CE8" w:rsidRDefault="001A4F38" w:rsidP="003968DB">
            <w:pPr>
              <w:jc w:val="right"/>
              <w:rPr>
                <w:b/>
                <w:bCs/>
                <w:color w:val="000000"/>
                <w:sz w:val="20"/>
                <w:szCs w:val="20"/>
                <w:lang w:eastAsia="zh-CN"/>
              </w:rPr>
            </w:pPr>
            <w:r w:rsidRPr="00FC0CE8">
              <w:rPr>
                <w:b/>
                <w:bCs/>
                <w:color w:val="000000"/>
                <w:sz w:val="20"/>
                <w:szCs w:val="20"/>
                <w:lang w:eastAsia="zh-CN"/>
              </w:rPr>
              <w:t>241.71</w:t>
            </w:r>
          </w:p>
        </w:tc>
        <w:tc>
          <w:tcPr>
            <w:tcW w:w="1237" w:type="dxa"/>
            <w:tcBorders>
              <w:top w:val="nil"/>
              <w:left w:val="nil"/>
              <w:bottom w:val="single" w:sz="4" w:space="0" w:color="auto"/>
              <w:right w:val="single" w:sz="4" w:space="0" w:color="auto"/>
            </w:tcBorders>
            <w:shd w:val="clear" w:color="auto" w:fill="auto"/>
            <w:hideMark/>
          </w:tcPr>
          <w:p w14:paraId="07050537" w14:textId="77777777" w:rsidR="001A4F38" w:rsidRPr="00FC0CE8" w:rsidRDefault="001A4F38" w:rsidP="003968DB">
            <w:pPr>
              <w:jc w:val="right"/>
              <w:rPr>
                <w:b/>
                <w:bCs/>
                <w:color w:val="000000"/>
                <w:sz w:val="20"/>
                <w:szCs w:val="20"/>
                <w:lang w:eastAsia="zh-CN"/>
              </w:rPr>
            </w:pPr>
            <w:r w:rsidRPr="00FC0CE8">
              <w:rPr>
                <w:b/>
                <w:bCs/>
                <w:color w:val="000000"/>
                <w:sz w:val="20"/>
                <w:szCs w:val="20"/>
                <w:lang w:eastAsia="zh-CN"/>
              </w:rPr>
              <w:t>297.85</w:t>
            </w:r>
          </w:p>
        </w:tc>
        <w:tc>
          <w:tcPr>
            <w:tcW w:w="1239" w:type="dxa"/>
            <w:tcBorders>
              <w:top w:val="nil"/>
              <w:left w:val="nil"/>
              <w:bottom w:val="single" w:sz="4" w:space="0" w:color="auto"/>
              <w:right w:val="single" w:sz="4" w:space="0" w:color="auto"/>
            </w:tcBorders>
            <w:shd w:val="clear" w:color="auto" w:fill="auto"/>
            <w:hideMark/>
          </w:tcPr>
          <w:p w14:paraId="66A5B75D" w14:textId="77777777" w:rsidR="001A4F38" w:rsidRPr="00FC0CE8" w:rsidRDefault="001A4F38" w:rsidP="003968DB">
            <w:pPr>
              <w:jc w:val="right"/>
              <w:rPr>
                <w:b/>
                <w:bCs/>
                <w:color w:val="000000"/>
                <w:sz w:val="20"/>
                <w:szCs w:val="20"/>
                <w:lang w:eastAsia="zh-CN"/>
              </w:rPr>
            </w:pPr>
            <w:r w:rsidRPr="00FC0CE8">
              <w:rPr>
                <w:b/>
                <w:bCs/>
                <w:color w:val="000000"/>
                <w:sz w:val="20"/>
                <w:szCs w:val="20"/>
                <w:lang w:eastAsia="zh-CN"/>
              </w:rPr>
              <w:t>346.79</w:t>
            </w:r>
          </w:p>
        </w:tc>
        <w:tc>
          <w:tcPr>
            <w:tcW w:w="1300" w:type="dxa"/>
            <w:tcBorders>
              <w:top w:val="nil"/>
              <w:left w:val="nil"/>
              <w:bottom w:val="single" w:sz="4" w:space="0" w:color="auto"/>
              <w:right w:val="single" w:sz="4" w:space="0" w:color="auto"/>
            </w:tcBorders>
            <w:shd w:val="clear" w:color="auto" w:fill="auto"/>
            <w:hideMark/>
          </w:tcPr>
          <w:p w14:paraId="7E786750" w14:textId="1212B4CA" w:rsidR="001A4F38" w:rsidRPr="00FC0CE8" w:rsidRDefault="001A4F38" w:rsidP="003968DB">
            <w:pPr>
              <w:jc w:val="right"/>
              <w:rPr>
                <w:b/>
                <w:bCs/>
                <w:color w:val="000000"/>
                <w:sz w:val="20"/>
                <w:szCs w:val="20"/>
                <w:lang w:eastAsia="zh-CN"/>
              </w:rPr>
            </w:pPr>
            <w:r w:rsidRPr="00FC0CE8">
              <w:rPr>
                <w:b/>
                <w:bCs/>
                <w:color w:val="000000"/>
                <w:sz w:val="20"/>
                <w:szCs w:val="20"/>
                <w:lang w:eastAsia="zh-CN"/>
              </w:rPr>
              <w:t>100.00</w:t>
            </w:r>
          </w:p>
        </w:tc>
      </w:tr>
      <w:tr w:rsidR="003968DB" w:rsidRPr="00FC0CE8" w14:paraId="5574D89B" w14:textId="77777777" w:rsidTr="0051315C">
        <w:trPr>
          <w:trHeight w:val="125"/>
        </w:trPr>
        <w:tc>
          <w:tcPr>
            <w:tcW w:w="9320" w:type="dxa"/>
            <w:gridSpan w:val="7"/>
            <w:tcBorders>
              <w:top w:val="nil"/>
              <w:left w:val="single" w:sz="4" w:space="0" w:color="auto"/>
              <w:bottom w:val="single" w:sz="4" w:space="0" w:color="auto"/>
              <w:right w:val="single" w:sz="4" w:space="0" w:color="auto"/>
            </w:tcBorders>
            <w:shd w:val="clear" w:color="auto" w:fill="auto"/>
            <w:hideMark/>
          </w:tcPr>
          <w:p w14:paraId="1002C60F" w14:textId="1EF23AEE" w:rsidR="003968DB" w:rsidRPr="00FC0CE8" w:rsidRDefault="003968DB" w:rsidP="008B2592">
            <w:pPr>
              <w:jc w:val="center"/>
              <w:rPr>
                <w:b/>
                <w:bCs/>
                <w:color w:val="000000"/>
                <w:sz w:val="20"/>
                <w:szCs w:val="20"/>
                <w:lang w:eastAsia="zh-CN"/>
              </w:rPr>
            </w:pPr>
            <w:r w:rsidRPr="00FC0CE8">
              <w:rPr>
                <w:b/>
                <w:bCs/>
                <w:color w:val="000000"/>
                <w:sz w:val="20"/>
                <w:szCs w:val="20"/>
                <w:lang w:eastAsia="zh-CN"/>
              </w:rPr>
              <w:t>CO</w:t>
            </w:r>
            <w:r w:rsidRPr="00FC0CE8">
              <w:rPr>
                <w:b/>
                <w:bCs/>
                <w:color w:val="000000"/>
                <w:sz w:val="20"/>
                <w:szCs w:val="20"/>
                <w:vertAlign w:val="subscript"/>
                <w:lang w:eastAsia="zh-CN"/>
              </w:rPr>
              <w:t>2</w:t>
            </w:r>
            <w:r w:rsidRPr="00FC0CE8">
              <w:rPr>
                <w:b/>
                <w:bCs/>
                <w:color w:val="000000"/>
                <w:sz w:val="20"/>
                <w:szCs w:val="20"/>
                <w:lang w:eastAsia="zh-CN"/>
              </w:rPr>
              <w:t>-eq tonnes</w:t>
            </w:r>
          </w:p>
        </w:tc>
      </w:tr>
      <w:tr w:rsidR="00E522C2" w:rsidRPr="00FC0CE8" w14:paraId="303E13BB" w14:textId="77777777" w:rsidTr="00497436">
        <w:trPr>
          <w:trHeight w:val="125"/>
        </w:trPr>
        <w:tc>
          <w:tcPr>
            <w:tcW w:w="1831" w:type="dxa"/>
            <w:tcBorders>
              <w:top w:val="nil"/>
              <w:left w:val="single" w:sz="4" w:space="0" w:color="auto"/>
              <w:bottom w:val="single" w:sz="4" w:space="0" w:color="auto"/>
              <w:right w:val="single" w:sz="4" w:space="0" w:color="auto"/>
            </w:tcBorders>
            <w:shd w:val="clear" w:color="auto" w:fill="auto"/>
            <w:noWrap/>
            <w:vAlign w:val="center"/>
            <w:hideMark/>
          </w:tcPr>
          <w:p w14:paraId="7EA6A41F" w14:textId="2542912A" w:rsidR="00E522C2" w:rsidRPr="00FC0CE8" w:rsidRDefault="00911896" w:rsidP="008C6D39">
            <w:pPr>
              <w:jc w:val="left"/>
              <w:rPr>
                <w:color w:val="000000"/>
                <w:sz w:val="20"/>
                <w:szCs w:val="20"/>
                <w:lang w:eastAsia="zh-CN"/>
              </w:rPr>
            </w:pPr>
            <w:r w:rsidRPr="00FC0CE8">
              <w:rPr>
                <w:color w:val="000000"/>
                <w:sz w:val="20"/>
                <w:szCs w:val="20"/>
                <w:lang w:eastAsia="zh-CN"/>
              </w:rPr>
              <w:t>HFC-</w:t>
            </w:r>
            <w:r w:rsidR="00E522C2" w:rsidRPr="00FC0CE8">
              <w:rPr>
                <w:color w:val="000000"/>
                <w:sz w:val="20"/>
                <w:szCs w:val="20"/>
                <w:lang w:eastAsia="zh-CN"/>
              </w:rPr>
              <w:t>134a</w:t>
            </w:r>
          </w:p>
        </w:tc>
        <w:tc>
          <w:tcPr>
            <w:tcW w:w="1237" w:type="dxa"/>
            <w:tcBorders>
              <w:top w:val="nil"/>
              <w:left w:val="nil"/>
              <w:bottom w:val="single" w:sz="4" w:space="0" w:color="auto"/>
              <w:right w:val="single" w:sz="4" w:space="0" w:color="auto"/>
            </w:tcBorders>
            <w:shd w:val="clear" w:color="auto" w:fill="auto"/>
            <w:hideMark/>
          </w:tcPr>
          <w:p w14:paraId="59F33617" w14:textId="71A25143" w:rsidR="00E522C2" w:rsidRPr="00FC0CE8" w:rsidRDefault="00E522C2" w:rsidP="008C6D39">
            <w:pPr>
              <w:jc w:val="right"/>
              <w:rPr>
                <w:color w:val="000000"/>
                <w:sz w:val="20"/>
                <w:szCs w:val="20"/>
                <w:lang w:eastAsia="zh-CN"/>
              </w:rPr>
            </w:pPr>
            <w:r w:rsidRPr="00FC0CE8">
              <w:rPr>
                <w:color w:val="000000"/>
                <w:sz w:val="20"/>
                <w:szCs w:val="20"/>
                <w:lang w:eastAsia="zh-CN"/>
              </w:rPr>
              <w:t>1,430</w:t>
            </w:r>
          </w:p>
        </w:tc>
        <w:tc>
          <w:tcPr>
            <w:tcW w:w="1237" w:type="dxa"/>
            <w:tcBorders>
              <w:top w:val="nil"/>
              <w:left w:val="nil"/>
              <w:bottom w:val="single" w:sz="4" w:space="0" w:color="auto"/>
              <w:right w:val="single" w:sz="4" w:space="0" w:color="auto"/>
            </w:tcBorders>
            <w:shd w:val="clear" w:color="auto" w:fill="auto"/>
            <w:hideMark/>
          </w:tcPr>
          <w:p w14:paraId="626F01DF" w14:textId="590A5A63" w:rsidR="00E522C2" w:rsidRPr="00FC0CE8" w:rsidRDefault="00E522C2" w:rsidP="008C6D39">
            <w:pPr>
              <w:jc w:val="right"/>
              <w:rPr>
                <w:color w:val="000000"/>
                <w:sz w:val="20"/>
                <w:szCs w:val="20"/>
                <w:lang w:eastAsia="zh-CN"/>
              </w:rPr>
            </w:pPr>
            <w:r w:rsidRPr="00FC0CE8">
              <w:rPr>
                <w:color w:val="000000"/>
                <w:sz w:val="20"/>
                <w:szCs w:val="20"/>
                <w:lang w:eastAsia="zh-CN"/>
              </w:rPr>
              <w:t>181,067</w:t>
            </w:r>
          </w:p>
        </w:tc>
        <w:tc>
          <w:tcPr>
            <w:tcW w:w="1239" w:type="dxa"/>
            <w:tcBorders>
              <w:top w:val="nil"/>
              <w:left w:val="nil"/>
              <w:bottom w:val="single" w:sz="4" w:space="0" w:color="auto"/>
              <w:right w:val="single" w:sz="4" w:space="0" w:color="auto"/>
            </w:tcBorders>
            <w:shd w:val="clear" w:color="auto" w:fill="auto"/>
            <w:noWrap/>
            <w:hideMark/>
          </w:tcPr>
          <w:p w14:paraId="57A7A8F8" w14:textId="436AF1A5" w:rsidR="00E522C2" w:rsidRPr="00FC0CE8" w:rsidRDefault="00E522C2" w:rsidP="008C6D39">
            <w:pPr>
              <w:jc w:val="right"/>
              <w:rPr>
                <w:color w:val="000000"/>
                <w:sz w:val="20"/>
                <w:szCs w:val="20"/>
                <w:lang w:eastAsia="zh-CN"/>
              </w:rPr>
            </w:pPr>
            <w:r w:rsidRPr="00FC0CE8">
              <w:rPr>
                <w:color w:val="000000"/>
                <w:sz w:val="20"/>
                <w:szCs w:val="20"/>
                <w:lang w:eastAsia="zh-CN"/>
              </w:rPr>
              <w:t>169,956</w:t>
            </w:r>
          </w:p>
        </w:tc>
        <w:tc>
          <w:tcPr>
            <w:tcW w:w="1237" w:type="dxa"/>
            <w:tcBorders>
              <w:top w:val="nil"/>
              <w:left w:val="nil"/>
              <w:bottom w:val="single" w:sz="4" w:space="0" w:color="auto"/>
              <w:right w:val="single" w:sz="4" w:space="0" w:color="auto"/>
            </w:tcBorders>
            <w:shd w:val="clear" w:color="auto" w:fill="auto"/>
            <w:noWrap/>
            <w:hideMark/>
          </w:tcPr>
          <w:p w14:paraId="560A0D95" w14:textId="3FFFCDE0" w:rsidR="00E522C2" w:rsidRPr="00FC0CE8" w:rsidRDefault="00E522C2" w:rsidP="008C6D39">
            <w:pPr>
              <w:jc w:val="right"/>
              <w:rPr>
                <w:color w:val="000000"/>
                <w:sz w:val="20"/>
                <w:szCs w:val="20"/>
                <w:lang w:eastAsia="zh-CN"/>
              </w:rPr>
            </w:pPr>
            <w:r w:rsidRPr="00FC0CE8">
              <w:rPr>
                <w:color w:val="000000"/>
                <w:sz w:val="20"/>
                <w:szCs w:val="20"/>
                <w:lang w:eastAsia="zh-CN"/>
              </w:rPr>
              <w:t>227,656</w:t>
            </w:r>
          </w:p>
        </w:tc>
        <w:tc>
          <w:tcPr>
            <w:tcW w:w="1239" w:type="dxa"/>
            <w:tcBorders>
              <w:top w:val="nil"/>
              <w:left w:val="nil"/>
              <w:bottom w:val="single" w:sz="4" w:space="0" w:color="auto"/>
              <w:right w:val="single" w:sz="4" w:space="0" w:color="auto"/>
            </w:tcBorders>
            <w:shd w:val="clear" w:color="auto" w:fill="auto"/>
            <w:noWrap/>
            <w:hideMark/>
          </w:tcPr>
          <w:p w14:paraId="5AB7DEA6" w14:textId="6E15CBDB" w:rsidR="00E522C2" w:rsidRPr="00FC0CE8" w:rsidRDefault="00E522C2" w:rsidP="008C6D39">
            <w:pPr>
              <w:jc w:val="right"/>
              <w:rPr>
                <w:color w:val="000000"/>
                <w:sz w:val="20"/>
                <w:szCs w:val="20"/>
                <w:lang w:eastAsia="zh-CN"/>
              </w:rPr>
            </w:pPr>
            <w:r w:rsidRPr="00FC0CE8">
              <w:rPr>
                <w:color w:val="000000"/>
                <w:sz w:val="20"/>
                <w:szCs w:val="20"/>
                <w:lang w:eastAsia="zh-CN"/>
              </w:rPr>
              <w:t>250,679</w:t>
            </w:r>
          </w:p>
        </w:tc>
        <w:tc>
          <w:tcPr>
            <w:tcW w:w="1300" w:type="dxa"/>
            <w:tcBorders>
              <w:top w:val="nil"/>
              <w:left w:val="nil"/>
              <w:bottom w:val="single" w:sz="4" w:space="0" w:color="auto"/>
              <w:right w:val="single" w:sz="4" w:space="0" w:color="auto"/>
            </w:tcBorders>
            <w:shd w:val="clear" w:color="auto" w:fill="auto"/>
            <w:noWrap/>
            <w:hideMark/>
          </w:tcPr>
          <w:p w14:paraId="5AE5781F" w14:textId="3E584E0F" w:rsidR="00E522C2" w:rsidRPr="00FC0CE8" w:rsidRDefault="00E522C2" w:rsidP="008C6D39">
            <w:pPr>
              <w:jc w:val="right"/>
              <w:rPr>
                <w:color w:val="000000"/>
                <w:sz w:val="20"/>
                <w:szCs w:val="20"/>
                <w:lang w:eastAsia="zh-CN"/>
              </w:rPr>
            </w:pPr>
            <w:r w:rsidRPr="00FC0CE8">
              <w:rPr>
                <w:color w:val="000000"/>
                <w:sz w:val="20"/>
                <w:szCs w:val="20"/>
                <w:lang w:eastAsia="zh-CN"/>
              </w:rPr>
              <w:t>38.76</w:t>
            </w:r>
          </w:p>
        </w:tc>
      </w:tr>
      <w:tr w:rsidR="00E522C2" w:rsidRPr="00FC0CE8" w14:paraId="14E37748" w14:textId="77777777" w:rsidTr="00497436">
        <w:trPr>
          <w:trHeight w:val="125"/>
        </w:trPr>
        <w:tc>
          <w:tcPr>
            <w:tcW w:w="1831" w:type="dxa"/>
            <w:tcBorders>
              <w:top w:val="nil"/>
              <w:left w:val="single" w:sz="4" w:space="0" w:color="auto"/>
              <w:bottom w:val="single" w:sz="4" w:space="0" w:color="auto"/>
              <w:right w:val="single" w:sz="4" w:space="0" w:color="auto"/>
            </w:tcBorders>
            <w:shd w:val="clear" w:color="auto" w:fill="auto"/>
            <w:noWrap/>
            <w:vAlign w:val="center"/>
            <w:hideMark/>
          </w:tcPr>
          <w:p w14:paraId="5887B7F0" w14:textId="7854A854" w:rsidR="00E522C2" w:rsidRPr="00FC0CE8" w:rsidRDefault="00071058" w:rsidP="008C6D39">
            <w:pPr>
              <w:jc w:val="left"/>
              <w:rPr>
                <w:color w:val="000000"/>
                <w:sz w:val="20"/>
                <w:szCs w:val="20"/>
                <w:lang w:eastAsia="zh-CN"/>
              </w:rPr>
            </w:pPr>
            <w:r w:rsidRPr="00FC0CE8">
              <w:rPr>
                <w:color w:val="000000"/>
                <w:sz w:val="20"/>
                <w:szCs w:val="20"/>
                <w:lang w:eastAsia="zh-CN"/>
              </w:rPr>
              <w:t>HFC</w:t>
            </w:r>
            <w:r w:rsidR="00911896" w:rsidRPr="00FC0CE8">
              <w:rPr>
                <w:color w:val="000000"/>
                <w:sz w:val="20"/>
                <w:szCs w:val="20"/>
                <w:lang w:eastAsia="zh-CN"/>
              </w:rPr>
              <w:t>-</w:t>
            </w:r>
            <w:r w:rsidR="00E522C2" w:rsidRPr="00FC0CE8">
              <w:rPr>
                <w:color w:val="000000"/>
                <w:sz w:val="20"/>
                <w:szCs w:val="20"/>
                <w:lang w:eastAsia="zh-CN"/>
              </w:rPr>
              <w:t>32</w:t>
            </w:r>
          </w:p>
        </w:tc>
        <w:tc>
          <w:tcPr>
            <w:tcW w:w="1237" w:type="dxa"/>
            <w:tcBorders>
              <w:top w:val="nil"/>
              <w:left w:val="nil"/>
              <w:bottom w:val="single" w:sz="4" w:space="0" w:color="auto"/>
              <w:right w:val="single" w:sz="4" w:space="0" w:color="auto"/>
            </w:tcBorders>
            <w:shd w:val="clear" w:color="auto" w:fill="auto"/>
            <w:hideMark/>
          </w:tcPr>
          <w:p w14:paraId="69A84535" w14:textId="03C5209A" w:rsidR="00E522C2" w:rsidRPr="00FC0CE8" w:rsidRDefault="00E522C2" w:rsidP="008C6D39">
            <w:pPr>
              <w:jc w:val="right"/>
              <w:rPr>
                <w:color w:val="000000"/>
                <w:sz w:val="20"/>
                <w:szCs w:val="20"/>
                <w:lang w:eastAsia="zh-CN"/>
              </w:rPr>
            </w:pPr>
            <w:r w:rsidRPr="00FC0CE8">
              <w:rPr>
                <w:color w:val="000000"/>
                <w:sz w:val="20"/>
                <w:szCs w:val="20"/>
                <w:lang w:eastAsia="zh-CN"/>
              </w:rPr>
              <w:t>675</w:t>
            </w:r>
          </w:p>
        </w:tc>
        <w:tc>
          <w:tcPr>
            <w:tcW w:w="1237" w:type="dxa"/>
            <w:tcBorders>
              <w:top w:val="nil"/>
              <w:left w:val="nil"/>
              <w:bottom w:val="single" w:sz="4" w:space="0" w:color="auto"/>
              <w:right w:val="single" w:sz="4" w:space="0" w:color="auto"/>
            </w:tcBorders>
            <w:shd w:val="clear" w:color="auto" w:fill="auto"/>
            <w:hideMark/>
          </w:tcPr>
          <w:p w14:paraId="7773E5FB" w14:textId="7295A0A0" w:rsidR="00E522C2" w:rsidRPr="00FC0CE8" w:rsidRDefault="00497436" w:rsidP="008C6D39">
            <w:pPr>
              <w:jc w:val="right"/>
              <w:rPr>
                <w:color w:val="000000"/>
                <w:sz w:val="20"/>
                <w:szCs w:val="20"/>
                <w:lang w:eastAsia="zh-CN"/>
              </w:rPr>
            </w:pPr>
            <w:r w:rsidRPr="00FC0CE8">
              <w:rPr>
                <w:color w:val="000000"/>
                <w:sz w:val="20"/>
                <w:szCs w:val="20"/>
                <w:lang w:eastAsia="zh-CN"/>
              </w:rPr>
              <w:t>0</w:t>
            </w:r>
          </w:p>
        </w:tc>
        <w:tc>
          <w:tcPr>
            <w:tcW w:w="1239" w:type="dxa"/>
            <w:tcBorders>
              <w:top w:val="nil"/>
              <w:left w:val="nil"/>
              <w:bottom w:val="single" w:sz="4" w:space="0" w:color="auto"/>
              <w:right w:val="single" w:sz="4" w:space="0" w:color="auto"/>
            </w:tcBorders>
            <w:shd w:val="clear" w:color="auto" w:fill="auto"/>
            <w:noWrap/>
            <w:hideMark/>
          </w:tcPr>
          <w:p w14:paraId="344AC552" w14:textId="4FA02329" w:rsidR="00E522C2" w:rsidRPr="00FC0CE8" w:rsidRDefault="00E522C2" w:rsidP="008C6D39">
            <w:pPr>
              <w:jc w:val="right"/>
              <w:rPr>
                <w:color w:val="000000"/>
                <w:sz w:val="20"/>
                <w:szCs w:val="20"/>
                <w:lang w:eastAsia="zh-CN"/>
              </w:rPr>
            </w:pPr>
            <w:r w:rsidRPr="00FC0CE8">
              <w:rPr>
                <w:color w:val="000000"/>
                <w:sz w:val="20"/>
                <w:szCs w:val="20"/>
                <w:lang w:eastAsia="zh-CN"/>
              </w:rPr>
              <w:t>10,490</w:t>
            </w:r>
          </w:p>
        </w:tc>
        <w:tc>
          <w:tcPr>
            <w:tcW w:w="1237" w:type="dxa"/>
            <w:tcBorders>
              <w:top w:val="nil"/>
              <w:left w:val="nil"/>
              <w:bottom w:val="single" w:sz="4" w:space="0" w:color="auto"/>
              <w:right w:val="single" w:sz="4" w:space="0" w:color="auto"/>
            </w:tcBorders>
            <w:shd w:val="clear" w:color="auto" w:fill="auto"/>
            <w:noWrap/>
            <w:hideMark/>
          </w:tcPr>
          <w:p w14:paraId="3380AD70" w14:textId="1FF0CC7A" w:rsidR="00E522C2" w:rsidRPr="00FC0CE8" w:rsidRDefault="00E522C2" w:rsidP="008C6D39">
            <w:pPr>
              <w:jc w:val="right"/>
              <w:rPr>
                <w:color w:val="000000"/>
                <w:sz w:val="20"/>
                <w:szCs w:val="20"/>
                <w:lang w:eastAsia="zh-CN"/>
              </w:rPr>
            </w:pPr>
            <w:r w:rsidRPr="00FC0CE8">
              <w:rPr>
                <w:color w:val="000000"/>
                <w:sz w:val="20"/>
                <w:szCs w:val="20"/>
                <w:lang w:eastAsia="zh-CN"/>
              </w:rPr>
              <w:t>15,964</w:t>
            </w:r>
          </w:p>
        </w:tc>
        <w:tc>
          <w:tcPr>
            <w:tcW w:w="1239" w:type="dxa"/>
            <w:tcBorders>
              <w:top w:val="nil"/>
              <w:left w:val="nil"/>
              <w:bottom w:val="single" w:sz="4" w:space="0" w:color="auto"/>
              <w:right w:val="single" w:sz="4" w:space="0" w:color="auto"/>
            </w:tcBorders>
            <w:shd w:val="clear" w:color="auto" w:fill="auto"/>
            <w:noWrap/>
            <w:hideMark/>
          </w:tcPr>
          <w:p w14:paraId="6A8A6293" w14:textId="20F57545" w:rsidR="00E522C2" w:rsidRPr="00FC0CE8" w:rsidRDefault="00E522C2" w:rsidP="008C6D39">
            <w:pPr>
              <w:jc w:val="right"/>
              <w:rPr>
                <w:color w:val="000000"/>
                <w:sz w:val="20"/>
                <w:szCs w:val="20"/>
                <w:lang w:eastAsia="zh-CN"/>
              </w:rPr>
            </w:pPr>
            <w:r w:rsidRPr="00FC0CE8">
              <w:rPr>
                <w:color w:val="000000"/>
                <w:sz w:val="20"/>
                <w:szCs w:val="20"/>
                <w:lang w:eastAsia="zh-CN"/>
              </w:rPr>
              <w:t>21,587</w:t>
            </w:r>
          </w:p>
        </w:tc>
        <w:tc>
          <w:tcPr>
            <w:tcW w:w="1300" w:type="dxa"/>
            <w:tcBorders>
              <w:top w:val="nil"/>
              <w:left w:val="nil"/>
              <w:bottom w:val="single" w:sz="4" w:space="0" w:color="auto"/>
              <w:right w:val="single" w:sz="4" w:space="0" w:color="auto"/>
            </w:tcBorders>
            <w:shd w:val="clear" w:color="auto" w:fill="auto"/>
            <w:noWrap/>
            <w:hideMark/>
          </w:tcPr>
          <w:p w14:paraId="59F486C7" w14:textId="4401838B" w:rsidR="00E522C2" w:rsidRPr="00FC0CE8" w:rsidRDefault="00E522C2" w:rsidP="008C6D39">
            <w:pPr>
              <w:jc w:val="right"/>
              <w:rPr>
                <w:color w:val="000000"/>
                <w:sz w:val="20"/>
                <w:szCs w:val="20"/>
                <w:lang w:eastAsia="zh-CN"/>
              </w:rPr>
            </w:pPr>
            <w:r w:rsidRPr="00FC0CE8">
              <w:rPr>
                <w:color w:val="000000"/>
                <w:sz w:val="20"/>
                <w:szCs w:val="20"/>
                <w:lang w:eastAsia="zh-CN"/>
              </w:rPr>
              <w:t>3.34</w:t>
            </w:r>
          </w:p>
        </w:tc>
      </w:tr>
      <w:tr w:rsidR="00E522C2" w:rsidRPr="00FC0CE8" w14:paraId="6EDAD8F9" w14:textId="77777777" w:rsidTr="00497436">
        <w:trPr>
          <w:trHeight w:val="125"/>
        </w:trPr>
        <w:tc>
          <w:tcPr>
            <w:tcW w:w="1831" w:type="dxa"/>
            <w:tcBorders>
              <w:top w:val="nil"/>
              <w:left w:val="single" w:sz="4" w:space="0" w:color="auto"/>
              <w:bottom w:val="single" w:sz="4" w:space="0" w:color="auto"/>
              <w:right w:val="single" w:sz="4" w:space="0" w:color="auto"/>
            </w:tcBorders>
            <w:shd w:val="clear" w:color="auto" w:fill="auto"/>
            <w:noWrap/>
            <w:vAlign w:val="center"/>
            <w:hideMark/>
          </w:tcPr>
          <w:p w14:paraId="7563C9B6" w14:textId="5BCE7208" w:rsidR="00E522C2" w:rsidRPr="00FC0CE8" w:rsidRDefault="00E522C2" w:rsidP="008C6D39">
            <w:pPr>
              <w:jc w:val="left"/>
              <w:rPr>
                <w:color w:val="000000"/>
                <w:sz w:val="20"/>
                <w:szCs w:val="20"/>
                <w:lang w:eastAsia="zh-CN"/>
              </w:rPr>
            </w:pPr>
            <w:r w:rsidRPr="00FC0CE8">
              <w:rPr>
                <w:color w:val="000000"/>
                <w:sz w:val="20"/>
                <w:szCs w:val="20"/>
                <w:lang w:eastAsia="zh-CN"/>
              </w:rPr>
              <w:t>R</w:t>
            </w:r>
            <w:r w:rsidR="00911896" w:rsidRPr="00FC0CE8">
              <w:rPr>
                <w:color w:val="000000"/>
                <w:sz w:val="20"/>
                <w:szCs w:val="20"/>
                <w:lang w:eastAsia="zh-CN"/>
              </w:rPr>
              <w:t>-</w:t>
            </w:r>
            <w:r w:rsidRPr="00FC0CE8">
              <w:rPr>
                <w:color w:val="000000"/>
                <w:sz w:val="20"/>
                <w:szCs w:val="20"/>
                <w:lang w:eastAsia="zh-CN"/>
              </w:rPr>
              <w:t>404A</w:t>
            </w:r>
          </w:p>
        </w:tc>
        <w:tc>
          <w:tcPr>
            <w:tcW w:w="1237" w:type="dxa"/>
            <w:tcBorders>
              <w:top w:val="nil"/>
              <w:left w:val="nil"/>
              <w:bottom w:val="single" w:sz="4" w:space="0" w:color="auto"/>
              <w:right w:val="single" w:sz="4" w:space="0" w:color="auto"/>
            </w:tcBorders>
            <w:shd w:val="clear" w:color="auto" w:fill="auto"/>
            <w:hideMark/>
          </w:tcPr>
          <w:p w14:paraId="103E530A" w14:textId="36670209" w:rsidR="00E522C2" w:rsidRPr="00FC0CE8" w:rsidRDefault="00E522C2" w:rsidP="008C6D39">
            <w:pPr>
              <w:jc w:val="right"/>
              <w:rPr>
                <w:color w:val="000000"/>
                <w:sz w:val="20"/>
                <w:szCs w:val="20"/>
                <w:lang w:eastAsia="zh-CN"/>
              </w:rPr>
            </w:pPr>
            <w:r w:rsidRPr="00FC0CE8">
              <w:rPr>
                <w:color w:val="000000"/>
                <w:sz w:val="20"/>
                <w:szCs w:val="20"/>
                <w:lang w:eastAsia="zh-CN"/>
              </w:rPr>
              <w:t>3,922</w:t>
            </w:r>
          </w:p>
        </w:tc>
        <w:tc>
          <w:tcPr>
            <w:tcW w:w="1237" w:type="dxa"/>
            <w:tcBorders>
              <w:top w:val="nil"/>
              <w:left w:val="nil"/>
              <w:bottom w:val="single" w:sz="4" w:space="0" w:color="auto"/>
              <w:right w:val="single" w:sz="4" w:space="0" w:color="auto"/>
            </w:tcBorders>
            <w:shd w:val="clear" w:color="auto" w:fill="auto"/>
            <w:hideMark/>
          </w:tcPr>
          <w:p w14:paraId="42046D4A" w14:textId="4ACD2C5D" w:rsidR="00E522C2" w:rsidRPr="00FC0CE8" w:rsidRDefault="00E522C2" w:rsidP="008C6D39">
            <w:pPr>
              <w:jc w:val="right"/>
              <w:rPr>
                <w:color w:val="000000"/>
                <w:sz w:val="20"/>
                <w:szCs w:val="20"/>
                <w:lang w:eastAsia="zh-CN"/>
              </w:rPr>
            </w:pPr>
            <w:r w:rsidRPr="00FC0CE8">
              <w:rPr>
                <w:color w:val="000000"/>
                <w:sz w:val="20"/>
                <w:szCs w:val="20"/>
                <w:lang w:eastAsia="zh-CN"/>
              </w:rPr>
              <w:t>129,295</w:t>
            </w:r>
          </w:p>
        </w:tc>
        <w:tc>
          <w:tcPr>
            <w:tcW w:w="1239" w:type="dxa"/>
            <w:tcBorders>
              <w:top w:val="nil"/>
              <w:left w:val="nil"/>
              <w:bottom w:val="single" w:sz="4" w:space="0" w:color="auto"/>
              <w:right w:val="single" w:sz="4" w:space="0" w:color="auto"/>
            </w:tcBorders>
            <w:shd w:val="clear" w:color="auto" w:fill="auto"/>
            <w:noWrap/>
            <w:hideMark/>
          </w:tcPr>
          <w:p w14:paraId="3EE194BD" w14:textId="759724D0" w:rsidR="00E522C2" w:rsidRPr="00FC0CE8" w:rsidRDefault="00E522C2" w:rsidP="008C6D39">
            <w:pPr>
              <w:jc w:val="right"/>
              <w:rPr>
                <w:color w:val="000000"/>
                <w:sz w:val="20"/>
                <w:szCs w:val="20"/>
                <w:lang w:eastAsia="zh-CN"/>
              </w:rPr>
            </w:pPr>
            <w:r w:rsidRPr="00FC0CE8">
              <w:rPr>
                <w:color w:val="000000"/>
                <w:sz w:val="20"/>
                <w:szCs w:val="20"/>
                <w:lang w:eastAsia="zh-CN"/>
              </w:rPr>
              <w:t>121,687</w:t>
            </w:r>
          </w:p>
        </w:tc>
        <w:tc>
          <w:tcPr>
            <w:tcW w:w="1237" w:type="dxa"/>
            <w:tcBorders>
              <w:top w:val="nil"/>
              <w:left w:val="nil"/>
              <w:bottom w:val="single" w:sz="4" w:space="0" w:color="auto"/>
              <w:right w:val="single" w:sz="4" w:space="0" w:color="auto"/>
            </w:tcBorders>
            <w:shd w:val="clear" w:color="auto" w:fill="auto"/>
            <w:noWrap/>
            <w:hideMark/>
          </w:tcPr>
          <w:p w14:paraId="6F13DCDE" w14:textId="4BD1AB3A" w:rsidR="00E522C2" w:rsidRPr="00FC0CE8" w:rsidRDefault="00E522C2" w:rsidP="008C6D39">
            <w:pPr>
              <w:jc w:val="right"/>
              <w:rPr>
                <w:color w:val="000000"/>
                <w:sz w:val="20"/>
                <w:szCs w:val="20"/>
                <w:lang w:eastAsia="zh-CN"/>
              </w:rPr>
            </w:pPr>
            <w:r w:rsidRPr="00FC0CE8">
              <w:rPr>
                <w:color w:val="000000"/>
                <w:sz w:val="20"/>
                <w:szCs w:val="20"/>
                <w:lang w:eastAsia="zh-CN"/>
              </w:rPr>
              <w:t>120,001</w:t>
            </w:r>
          </w:p>
        </w:tc>
        <w:tc>
          <w:tcPr>
            <w:tcW w:w="1239" w:type="dxa"/>
            <w:tcBorders>
              <w:top w:val="nil"/>
              <w:left w:val="nil"/>
              <w:bottom w:val="single" w:sz="4" w:space="0" w:color="auto"/>
              <w:right w:val="single" w:sz="4" w:space="0" w:color="auto"/>
            </w:tcBorders>
            <w:shd w:val="clear" w:color="auto" w:fill="auto"/>
            <w:noWrap/>
            <w:hideMark/>
          </w:tcPr>
          <w:p w14:paraId="680D120E" w14:textId="0F459FD3" w:rsidR="00E522C2" w:rsidRPr="00FC0CE8" w:rsidRDefault="00E522C2" w:rsidP="008C6D39">
            <w:pPr>
              <w:jc w:val="right"/>
              <w:rPr>
                <w:color w:val="000000"/>
                <w:sz w:val="20"/>
                <w:szCs w:val="20"/>
                <w:lang w:eastAsia="zh-CN"/>
              </w:rPr>
            </w:pPr>
            <w:r w:rsidRPr="00FC0CE8">
              <w:rPr>
                <w:color w:val="000000"/>
                <w:sz w:val="20"/>
                <w:szCs w:val="20"/>
                <w:lang w:eastAsia="zh-CN"/>
              </w:rPr>
              <w:t>147,531</w:t>
            </w:r>
          </w:p>
        </w:tc>
        <w:tc>
          <w:tcPr>
            <w:tcW w:w="1300" w:type="dxa"/>
            <w:tcBorders>
              <w:top w:val="nil"/>
              <w:left w:val="nil"/>
              <w:bottom w:val="single" w:sz="4" w:space="0" w:color="auto"/>
              <w:right w:val="single" w:sz="4" w:space="0" w:color="auto"/>
            </w:tcBorders>
            <w:shd w:val="clear" w:color="auto" w:fill="auto"/>
            <w:noWrap/>
            <w:hideMark/>
          </w:tcPr>
          <w:p w14:paraId="587A8205" w14:textId="1458B9AC" w:rsidR="00E522C2" w:rsidRPr="00FC0CE8" w:rsidRDefault="00E522C2" w:rsidP="008C6D39">
            <w:pPr>
              <w:jc w:val="right"/>
              <w:rPr>
                <w:color w:val="000000"/>
                <w:sz w:val="20"/>
                <w:szCs w:val="20"/>
                <w:lang w:eastAsia="zh-CN"/>
              </w:rPr>
            </w:pPr>
            <w:r w:rsidRPr="00FC0CE8">
              <w:rPr>
                <w:color w:val="000000"/>
                <w:sz w:val="20"/>
                <w:szCs w:val="20"/>
                <w:lang w:eastAsia="zh-CN"/>
              </w:rPr>
              <w:t>22.81</w:t>
            </w:r>
          </w:p>
        </w:tc>
      </w:tr>
      <w:tr w:rsidR="00E522C2" w:rsidRPr="00FC0CE8" w14:paraId="4F0CF0A9" w14:textId="77777777" w:rsidTr="00497436">
        <w:trPr>
          <w:trHeight w:val="125"/>
        </w:trPr>
        <w:tc>
          <w:tcPr>
            <w:tcW w:w="1831" w:type="dxa"/>
            <w:tcBorders>
              <w:top w:val="nil"/>
              <w:left w:val="single" w:sz="4" w:space="0" w:color="auto"/>
              <w:bottom w:val="single" w:sz="4" w:space="0" w:color="auto"/>
              <w:right w:val="single" w:sz="4" w:space="0" w:color="auto"/>
            </w:tcBorders>
            <w:shd w:val="clear" w:color="auto" w:fill="auto"/>
            <w:noWrap/>
            <w:vAlign w:val="center"/>
            <w:hideMark/>
          </w:tcPr>
          <w:p w14:paraId="5CC2BC85" w14:textId="19F98330" w:rsidR="00E522C2" w:rsidRPr="00FC0CE8" w:rsidRDefault="00E522C2" w:rsidP="008C6D39">
            <w:pPr>
              <w:jc w:val="left"/>
              <w:rPr>
                <w:color w:val="000000"/>
                <w:sz w:val="20"/>
                <w:szCs w:val="20"/>
                <w:lang w:eastAsia="zh-CN"/>
              </w:rPr>
            </w:pPr>
            <w:r w:rsidRPr="00FC0CE8">
              <w:rPr>
                <w:color w:val="000000"/>
                <w:sz w:val="20"/>
                <w:szCs w:val="20"/>
                <w:lang w:eastAsia="zh-CN"/>
              </w:rPr>
              <w:t>R</w:t>
            </w:r>
            <w:r w:rsidR="00911896" w:rsidRPr="00FC0CE8">
              <w:rPr>
                <w:color w:val="000000"/>
                <w:sz w:val="20"/>
                <w:szCs w:val="20"/>
                <w:lang w:eastAsia="zh-CN"/>
              </w:rPr>
              <w:t>-</w:t>
            </w:r>
            <w:r w:rsidRPr="00FC0CE8">
              <w:rPr>
                <w:color w:val="000000"/>
                <w:sz w:val="20"/>
                <w:szCs w:val="20"/>
                <w:lang w:eastAsia="zh-CN"/>
              </w:rPr>
              <w:t>407C</w:t>
            </w:r>
          </w:p>
        </w:tc>
        <w:tc>
          <w:tcPr>
            <w:tcW w:w="1237" w:type="dxa"/>
            <w:tcBorders>
              <w:top w:val="nil"/>
              <w:left w:val="nil"/>
              <w:bottom w:val="single" w:sz="4" w:space="0" w:color="auto"/>
              <w:right w:val="single" w:sz="4" w:space="0" w:color="auto"/>
            </w:tcBorders>
            <w:shd w:val="clear" w:color="auto" w:fill="auto"/>
            <w:noWrap/>
            <w:hideMark/>
          </w:tcPr>
          <w:p w14:paraId="35C72218" w14:textId="2E90EE5A" w:rsidR="00E522C2" w:rsidRPr="00FC0CE8" w:rsidRDefault="00E522C2" w:rsidP="008C6D39">
            <w:pPr>
              <w:jc w:val="right"/>
              <w:rPr>
                <w:color w:val="000000"/>
                <w:sz w:val="20"/>
                <w:szCs w:val="20"/>
                <w:lang w:eastAsia="zh-CN"/>
              </w:rPr>
            </w:pPr>
            <w:r w:rsidRPr="00FC0CE8">
              <w:rPr>
                <w:color w:val="000000"/>
                <w:sz w:val="20"/>
                <w:szCs w:val="20"/>
                <w:lang w:eastAsia="zh-CN"/>
              </w:rPr>
              <w:t>1,774</w:t>
            </w:r>
          </w:p>
        </w:tc>
        <w:tc>
          <w:tcPr>
            <w:tcW w:w="1237" w:type="dxa"/>
            <w:tcBorders>
              <w:top w:val="nil"/>
              <w:left w:val="nil"/>
              <w:bottom w:val="single" w:sz="4" w:space="0" w:color="auto"/>
              <w:right w:val="single" w:sz="4" w:space="0" w:color="auto"/>
            </w:tcBorders>
            <w:shd w:val="clear" w:color="auto" w:fill="auto"/>
            <w:hideMark/>
          </w:tcPr>
          <w:p w14:paraId="3373BC26" w14:textId="7C5F47CD" w:rsidR="00E522C2" w:rsidRPr="00FC0CE8" w:rsidRDefault="00E522C2" w:rsidP="008C6D39">
            <w:pPr>
              <w:jc w:val="right"/>
              <w:rPr>
                <w:color w:val="000000"/>
                <w:sz w:val="20"/>
                <w:szCs w:val="20"/>
                <w:lang w:eastAsia="zh-CN"/>
              </w:rPr>
            </w:pPr>
            <w:r w:rsidRPr="00FC0CE8">
              <w:rPr>
                <w:color w:val="000000"/>
                <w:sz w:val="20"/>
                <w:szCs w:val="20"/>
                <w:lang w:eastAsia="zh-CN"/>
              </w:rPr>
              <w:t>46,989</w:t>
            </w:r>
          </w:p>
        </w:tc>
        <w:tc>
          <w:tcPr>
            <w:tcW w:w="1239" w:type="dxa"/>
            <w:tcBorders>
              <w:top w:val="nil"/>
              <w:left w:val="nil"/>
              <w:bottom w:val="single" w:sz="4" w:space="0" w:color="auto"/>
              <w:right w:val="single" w:sz="4" w:space="0" w:color="auto"/>
            </w:tcBorders>
            <w:shd w:val="clear" w:color="auto" w:fill="auto"/>
            <w:noWrap/>
            <w:hideMark/>
          </w:tcPr>
          <w:p w14:paraId="7A05D7F1" w14:textId="6FF6C58E" w:rsidR="00E522C2" w:rsidRPr="00FC0CE8" w:rsidRDefault="00E522C2" w:rsidP="008C6D39">
            <w:pPr>
              <w:jc w:val="right"/>
              <w:rPr>
                <w:color w:val="000000"/>
                <w:sz w:val="20"/>
                <w:szCs w:val="20"/>
                <w:lang w:eastAsia="zh-CN"/>
              </w:rPr>
            </w:pPr>
            <w:r w:rsidRPr="00FC0CE8">
              <w:rPr>
                <w:color w:val="000000"/>
                <w:sz w:val="20"/>
                <w:szCs w:val="20"/>
                <w:lang w:eastAsia="zh-CN"/>
              </w:rPr>
              <w:t>43,548</w:t>
            </w:r>
          </w:p>
        </w:tc>
        <w:tc>
          <w:tcPr>
            <w:tcW w:w="1237" w:type="dxa"/>
            <w:tcBorders>
              <w:top w:val="nil"/>
              <w:left w:val="nil"/>
              <w:bottom w:val="single" w:sz="4" w:space="0" w:color="auto"/>
              <w:right w:val="single" w:sz="4" w:space="0" w:color="auto"/>
            </w:tcBorders>
            <w:shd w:val="clear" w:color="auto" w:fill="auto"/>
            <w:noWrap/>
            <w:hideMark/>
          </w:tcPr>
          <w:p w14:paraId="4D3A2618" w14:textId="1F8018F6" w:rsidR="00E522C2" w:rsidRPr="00FC0CE8" w:rsidRDefault="00E522C2" w:rsidP="008C6D39">
            <w:pPr>
              <w:jc w:val="right"/>
              <w:rPr>
                <w:color w:val="000000"/>
                <w:sz w:val="20"/>
                <w:szCs w:val="20"/>
                <w:lang w:eastAsia="zh-CN"/>
              </w:rPr>
            </w:pPr>
            <w:r w:rsidRPr="00FC0CE8">
              <w:rPr>
                <w:color w:val="000000"/>
                <w:sz w:val="20"/>
                <w:szCs w:val="20"/>
                <w:lang w:eastAsia="zh-CN"/>
              </w:rPr>
              <w:t>50,998</w:t>
            </w:r>
          </w:p>
        </w:tc>
        <w:tc>
          <w:tcPr>
            <w:tcW w:w="1239" w:type="dxa"/>
            <w:tcBorders>
              <w:top w:val="nil"/>
              <w:left w:val="nil"/>
              <w:bottom w:val="single" w:sz="4" w:space="0" w:color="auto"/>
              <w:right w:val="single" w:sz="4" w:space="0" w:color="auto"/>
            </w:tcBorders>
            <w:shd w:val="clear" w:color="auto" w:fill="auto"/>
            <w:noWrap/>
            <w:hideMark/>
          </w:tcPr>
          <w:p w14:paraId="4AD45623" w14:textId="0EC4E207" w:rsidR="00E522C2" w:rsidRPr="00FC0CE8" w:rsidRDefault="00E522C2" w:rsidP="008C6D39">
            <w:pPr>
              <w:jc w:val="right"/>
              <w:rPr>
                <w:color w:val="000000"/>
                <w:sz w:val="20"/>
                <w:szCs w:val="20"/>
                <w:lang w:eastAsia="zh-CN"/>
              </w:rPr>
            </w:pPr>
            <w:r w:rsidRPr="00FC0CE8">
              <w:rPr>
                <w:color w:val="000000"/>
                <w:sz w:val="20"/>
                <w:szCs w:val="20"/>
                <w:lang w:eastAsia="zh-CN"/>
              </w:rPr>
              <w:t>59,956</w:t>
            </w:r>
          </w:p>
        </w:tc>
        <w:tc>
          <w:tcPr>
            <w:tcW w:w="1300" w:type="dxa"/>
            <w:tcBorders>
              <w:top w:val="nil"/>
              <w:left w:val="nil"/>
              <w:bottom w:val="single" w:sz="4" w:space="0" w:color="auto"/>
              <w:right w:val="single" w:sz="4" w:space="0" w:color="auto"/>
            </w:tcBorders>
            <w:shd w:val="clear" w:color="auto" w:fill="auto"/>
            <w:noWrap/>
            <w:hideMark/>
          </w:tcPr>
          <w:p w14:paraId="4EF95A60" w14:textId="0E8AFA7F" w:rsidR="00E522C2" w:rsidRPr="00FC0CE8" w:rsidRDefault="00E522C2" w:rsidP="008C6D39">
            <w:pPr>
              <w:jc w:val="right"/>
              <w:rPr>
                <w:color w:val="000000"/>
                <w:sz w:val="20"/>
                <w:szCs w:val="20"/>
                <w:lang w:eastAsia="zh-CN"/>
              </w:rPr>
            </w:pPr>
            <w:r w:rsidRPr="00FC0CE8">
              <w:rPr>
                <w:color w:val="000000"/>
                <w:sz w:val="20"/>
                <w:szCs w:val="20"/>
                <w:lang w:eastAsia="zh-CN"/>
              </w:rPr>
              <w:t>9.27</w:t>
            </w:r>
          </w:p>
        </w:tc>
      </w:tr>
      <w:tr w:rsidR="00E522C2" w:rsidRPr="00FC0CE8" w14:paraId="2EA5A442" w14:textId="77777777" w:rsidTr="00497436">
        <w:trPr>
          <w:trHeight w:val="125"/>
        </w:trPr>
        <w:tc>
          <w:tcPr>
            <w:tcW w:w="1831" w:type="dxa"/>
            <w:tcBorders>
              <w:top w:val="nil"/>
              <w:left w:val="single" w:sz="4" w:space="0" w:color="auto"/>
              <w:bottom w:val="single" w:sz="4" w:space="0" w:color="auto"/>
              <w:right w:val="single" w:sz="4" w:space="0" w:color="auto"/>
            </w:tcBorders>
            <w:shd w:val="clear" w:color="auto" w:fill="auto"/>
            <w:noWrap/>
            <w:vAlign w:val="center"/>
            <w:hideMark/>
          </w:tcPr>
          <w:p w14:paraId="3E7970CA" w14:textId="142A7998" w:rsidR="00E522C2" w:rsidRPr="00FC0CE8" w:rsidRDefault="00E522C2" w:rsidP="00240ACB">
            <w:pPr>
              <w:keepNext/>
              <w:jc w:val="left"/>
              <w:rPr>
                <w:color w:val="000000"/>
                <w:sz w:val="20"/>
                <w:szCs w:val="20"/>
                <w:lang w:eastAsia="zh-CN"/>
              </w:rPr>
            </w:pPr>
            <w:r w:rsidRPr="00FC0CE8">
              <w:rPr>
                <w:color w:val="000000"/>
                <w:sz w:val="20"/>
                <w:szCs w:val="20"/>
                <w:lang w:eastAsia="zh-CN"/>
              </w:rPr>
              <w:lastRenderedPageBreak/>
              <w:t>R</w:t>
            </w:r>
            <w:r w:rsidR="00911896" w:rsidRPr="00FC0CE8">
              <w:rPr>
                <w:color w:val="000000"/>
                <w:sz w:val="20"/>
                <w:szCs w:val="20"/>
                <w:lang w:eastAsia="zh-CN"/>
              </w:rPr>
              <w:t>-</w:t>
            </w:r>
            <w:r w:rsidRPr="00FC0CE8">
              <w:rPr>
                <w:color w:val="000000"/>
                <w:sz w:val="20"/>
                <w:szCs w:val="20"/>
                <w:lang w:eastAsia="zh-CN"/>
              </w:rPr>
              <w:t>410A</w:t>
            </w:r>
          </w:p>
        </w:tc>
        <w:tc>
          <w:tcPr>
            <w:tcW w:w="1237" w:type="dxa"/>
            <w:tcBorders>
              <w:top w:val="nil"/>
              <w:left w:val="nil"/>
              <w:bottom w:val="single" w:sz="4" w:space="0" w:color="auto"/>
              <w:right w:val="single" w:sz="4" w:space="0" w:color="auto"/>
            </w:tcBorders>
            <w:shd w:val="clear" w:color="auto" w:fill="auto"/>
            <w:noWrap/>
            <w:hideMark/>
          </w:tcPr>
          <w:p w14:paraId="53E8D6B7" w14:textId="36BEB5FA" w:rsidR="00E522C2" w:rsidRPr="00FC0CE8" w:rsidRDefault="00E522C2" w:rsidP="00240ACB">
            <w:pPr>
              <w:keepNext/>
              <w:jc w:val="right"/>
              <w:rPr>
                <w:color w:val="000000"/>
                <w:sz w:val="20"/>
                <w:szCs w:val="20"/>
                <w:lang w:eastAsia="zh-CN"/>
              </w:rPr>
            </w:pPr>
            <w:r w:rsidRPr="00FC0CE8">
              <w:rPr>
                <w:color w:val="000000"/>
                <w:sz w:val="20"/>
                <w:szCs w:val="20"/>
                <w:lang w:eastAsia="zh-CN"/>
              </w:rPr>
              <w:t>2,088</w:t>
            </w:r>
          </w:p>
        </w:tc>
        <w:tc>
          <w:tcPr>
            <w:tcW w:w="1237" w:type="dxa"/>
            <w:tcBorders>
              <w:top w:val="nil"/>
              <w:left w:val="nil"/>
              <w:bottom w:val="single" w:sz="4" w:space="0" w:color="auto"/>
              <w:right w:val="single" w:sz="4" w:space="0" w:color="auto"/>
            </w:tcBorders>
            <w:shd w:val="clear" w:color="auto" w:fill="auto"/>
            <w:hideMark/>
          </w:tcPr>
          <w:p w14:paraId="26820273" w14:textId="43FB50FA" w:rsidR="00E522C2" w:rsidRPr="00FC0CE8" w:rsidRDefault="00E522C2" w:rsidP="00240ACB">
            <w:pPr>
              <w:keepNext/>
              <w:jc w:val="right"/>
              <w:rPr>
                <w:color w:val="000000"/>
                <w:sz w:val="20"/>
                <w:szCs w:val="20"/>
                <w:lang w:eastAsia="zh-CN"/>
              </w:rPr>
            </w:pPr>
            <w:r w:rsidRPr="00FC0CE8">
              <w:rPr>
                <w:color w:val="000000"/>
                <w:sz w:val="20"/>
                <w:szCs w:val="20"/>
                <w:lang w:eastAsia="zh-CN"/>
              </w:rPr>
              <w:t>90,556</w:t>
            </w:r>
          </w:p>
        </w:tc>
        <w:tc>
          <w:tcPr>
            <w:tcW w:w="1239" w:type="dxa"/>
            <w:tcBorders>
              <w:top w:val="nil"/>
              <w:left w:val="nil"/>
              <w:bottom w:val="single" w:sz="4" w:space="0" w:color="auto"/>
              <w:right w:val="single" w:sz="4" w:space="0" w:color="auto"/>
            </w:tcBorders>
            <w:shd w:val="clear" w:color="auto" w:fill="auto"/>
            <w:noWrap/>
            <w:hideMark/>
          </w:tcPr>
          <w:p w14:paraId="64A4B2B1" w14:textId="0CBDBB71" w:rsidR="00E522C2" w:rsidRPr="00FC0CE8" w:rsidRDefault="00E522C2" w:rsidP="00240ACB">
            <w:pPr>
              <w:keepNext/>
              <w:jc w:val="right"/>
              <w:rPr>
                <w:color w:val="000000"/>
                <w:sz w:val="20"/>
                <w:szCs w:val="20"/>
                <w:lang w:eastAsia="zh-CN"/>
              </w:rPr>
            </w:pPr>
            <w:r w:rsidRPr="00FC0CE8">
              <w:rPr>
                <w:color w:val="000000"/>
                <w:sz w:val="20"/>
                <w:szCs w:val="20"/>
                <w:lang w:eastAsia="zh-CN"/>
              </w:rPr>
              <w:t>88,531</w:t>
            </w:r>
          </w:p>
        </w:tc>
        <w:tc>
          <w:tcPr>
            <w:tcW w:w="1237" w:type="dxa"/>
            <w:tcBorders>
              <w:top w:val="nil"/>
              <w:left w:val="nil"/>
              <w:bottom w:val="single" w:sz="4" w:space="0" w:color="auto"/>
              <w:right w:val="single" w:sz="4" w:space="0" w:color="auto"/>
            </w:tcBorders>
            <w:shd w:val="clear" w:color="auto" w:fill="auto"/>
            <w:noWrap/>
            <w:hideMark/>
          </w:tcPr>
          <w:p w14:paraId="1D6823FE" w14:textId="7741F3D2" w:rsidR="00E522C2" w:rsidRPr="00FC0CE8" w:rsidRDefault="00E522C2" w:rsidP="00240ACB">
            <w:pPr>
              <w:keepNext/>
              <w:jc w:val="right"/>
              <w:rPr>
                <w:color w:val="000000"/>
                <w:sz w:val="20"/>
                <w:szCs w:val="20"/>
                <w:lang w:eastAsia="zh-CN"/>
              </w:rPr>
            </w:pPr>
            <w:r w:rsidRPr="00FC0CE8">
              <w:rPr>
                <w:color w:val="000000"/>
                <w:sz w:val="20"/>
                <w:szCs w:val="20"/>
                <w:lang w:eastAsia="zh-CN"/>
              </w:rPr>
              <w:t>94,877</w:t>
            </w:r>
          </w:p>
        </w:tc>
        <w:tc>
          <w:tcPr>
            <w:tcW w:w="1239" w:type="dxa"/>
            <w:tcBorders>
              <w:top w:val="nil"/>
              <w:left w:val="nil"/>
              <w:bottom w:val="single" w:sz="4" w:space="0" w:color="auto"/>
              <w:right w:val="single" w:sz="4" w:space="0" w:color="auto"/>
            </w:tcBorders>
            <w:shd w:val="clear" w:color="auto" w:fill="auto"/>
            <w:noWrap/>
            <w:hideMark/>
          </w:tcPr>
          <w:p w14:paraId="3F398C22" w14:textId="317A56CC" w:rsidR="00E522C2" w:rsidRPr="00FC0CE8" w:rsidRDefault="00E522C2" w:rsidP="00240ACB">
            <w:pPr>
              <w:keepNext/>
              <w:jc w:val="right"/>
              <w:rPr>
                <w:color w:val="000000"/>
                <w:sz w:val="20"/>
                <w:szCs w:val="20"/>
                <w:lang w:eastAsia="zh-CN"/>
              </w:rPr>
            </w:pPr>
            <w:r w:rsidRPr="00FC0CE8">
              <w:rPr>
                <w:color w:val="000000"/>
                <w:sz w:val="20"/>
                <w:szCs w:val="20"/>
                <w:lang w:eastAsia="zh-CN"/>
              </w:rPr>
              <w:t>114,708</w:t>
            </w:r>
          </w:p>
        </w:tc>
        <w:tc>
          <w:tcPr>
            <w:tcW w:w="1300" w:type="dxa"/>
            <w:tcBorders>
              <w:top w:val="nil"/>
              <w:left w:val="nil"/>
              <w:bottom w:val="single" w:sz="4" w:space="0" w:color="auto"/>
              <w:right w:val="single" w:sz="4" w:space="0" w:color="auto"/>
            </w:tcBorders>
            <w:shd w:val="clear" w:color="auto" w:fill="auto"/>
            <w:noWrap/>
            <w:hideMark/>
          </w:tcPr>
          <w:p w14:paraId="1DC1CB6C" w14:textId="40F73A5B" w:rsidR="00E522C2" w:rsidRPr="00FC0CE8" w:rsidRDefault="00E522C2" w:rsidP="00240ACB">
            <w:pPr>
              <w:keepNext/>
              <w:jc w:val="right"/>
              <w:rPr>
                <w:color w:val="000000"/>
                <w:sz w:val="20"/>
                <w:szCs w:val="20"/>
                <w:lang w:eastAsia="zh-CN"/>
              </w:rPr>
            </w:pPr>
            <w:r w:rsidRPr="00FC0CE8">
              <w:rPr>
                <w:color w:val="000000"/>
                <w:sz w:val="20"/>
                <w:szCs w:val="20"/>
                <w:lang w:eastAsia="zh-CN"/>
              </w:rPr>
              <w:t>17.73</w:t>
            </w:r>
          </w:p>
        </w:tc>
      </w:tr>
      <w:tr w:rsidR="00E522C2" w:rsidRPr="00FC0CE8" w14:paraId="03466CE3" w14:textId="77777777" w:rsidTr="00497436">
        <w:trPr>
          <w:trHeight w:val="125"/>
        </w:trPr>
        <w:tc>
          <w:tcPr>
            <w:tcW w:w="1831" w:type="dxa"/>
            <w:tcBorders>
              <w:top w:val="nil"/>
              <w:left w:val="single" w:sz="4" w:space="0" w:color="auto"/>
              <w:bottom w:val="single" w:sz="4" w:space="0" w:color="auto"/>
              <w:right w:val="single" w:sz="4" w:space="0" w:color="auto"/>
            </w:tcBorders>
            <w:shd w:val="clear" w:color="auto" w:fill="auto"/>
            <w:noWrap/>
            <w:vAlign w:val="center"/>
            <w:hideMark/>
          </w:tcPr>
          <w:p w14:paraId="239B5065" w14:textId="3C8775B0" w:rsidR="00E522C2" w:rsidRPr="00FC0CE8" w:rsidRDefault="00E522C2" w:rsidP="00240ACB">
            <w:pPr>
              <w:keepNext/>
              <w:jc w:val="left"/>
              <w:rPr>
                <w:color w:val="000000"/>
                <w:sz w:val="20"/>
                <w:szCs w:val="20"/>
                <w:lang w:eastAsia="zh-CN"/>
              </w:rPr>
            </w:pPr>
            <w:r w:rsidRPr="00FC0CE8">
              <w:rPr>
                <w:color w:val="000000"/>
                <w:sz w:val="20"/>
                <w:szCs w:val="20"/>
                <w:lang w:eastAsia="zh-CN"/>
              </w:rPr>
              <w:t>R</w:t>
            </w:r>
            <w:r w:rsidR="00911896" w:rsidRPr="00FC0CE8">
              <w:rPr>
                <w:color w:val="000000"/>
                <w:sz w:val="20"/>
                <w:szCs w:val="20"/>
                <w:lang w:eastAsia="zh-CN"/>
              </w:rPr>
              <w:t>-</w:t>
            </w:r>
            <w:r w:rsidRPr="00FC0CE8">
              <w:rPr>
                <w:color w:val="000000"/>
                <w:sz w:val="20"/>
                <w:szCs w:val="20"/>
                <w:lang w:eastAsia="zh-CN"/>
              </w:rPr>
              <w:t>507A</w:t>
            </w:r>
          </w:p>
        </w:tc>
        <w:tc>
          <w:tcPr>
            <w:tcW w:w="1237" w:type="dxa"/>
            <w:tcBorders>
              <w:top w:val="nil"/>
              <w:left w:val="nil"/>
              <w:bottom w:val="single" w:sz="4" w:space="0" w:color="auto"/>
              <w:right w:val="single" w:sz="4" w:space="0" w:color="auto"/>
            </w:tcBorders>
            <w:shd w:val="clear" w:color="auto" w:fill="auto"/>
            <w:noWrap/>
            <w:hideMark/>
          </w:tcPr>
          <w:p w14:paraId="1867F30F" w14:textId="2D535FB0" w:rsidR="00E522C2" w:rsidRPr="00FC0CE8" w:rsidRDefault="00E522C2" w:rsidP="00240ACB">
            <w:pPr>
              <w:keepNext/>
              <w:jc w:val="right"/>
              <w:rPr>
                <w:color w:val="000000"/>
                <w:sz w:val="20"/>
                <w:szCs w:val="20"/>
                <w:lang w:eastAsia="zh-CN"/>
              </w:rPr>
            </w:pPr>
            <w:r w:rsidRPr="00FC0CE8">
              <w:rPr>
                <w:color w:val="000000"/>
                <w:sz w:val="20"/>
                <w:szCs w:val="20"/>
                <w:lang w:eastAsia="zh-CN"/>
              </w:rPr>
              <w:t>3,985</w:t>
            </w:r>
          </w:p>
        </w:tc>
        <w:tc>
          <w:tcPr>
            <w:tcW w:w="1237" w:type="dxa"/>
            <w:tcBorders>
              <w:top w:val="nil"/>
              <w:left w:val="nil"/>
              <w:bottom w:val="single" w:sz="4" w:space="0" w:color="auto"/>
              <w:right w:val="single" w:sz="4" w:space="0" w:color="auto"/>
            </w:tcBorders>
            <w:shd w:val="clear" w:color="auto" w:fill="auto"/>
            <w:hideMark/>
          </w:tcPr>
          <w:p w14:paraId="66E43B0C" w14:textId="4F311333" w:rsidR="00E522C2" w:rsidRPr="00FC0CE8" w:rsidRDefault="00E522C2" w:rsidP="00240ACB">
            <w:pPr>
              <w:keepNext/>
              <w:jc w:val="right"/>
              <w:rPr>
                <w:color w:val="000000"/>
                <w:sz w:val="20"/>
                <w:szCs w:val="20"/>
                <w:lang w:eastAsia="zh-CN"/>
              </w:rPr>
            </w:pPr>
            <w:r w:rsidRPr="00FC0CE8">
              <w:rPr>
                <w:color w:val="000000"/>
                <w:sz w:val="20"/>
                <w:szCs w:val="20"/>
                <w:lang w:eastAsia="zh-CN"/>
              </w:rPr>
              <w:t>48,776</w:t>
            </w:r>
          </w:p>
        </w:tc>
        <w:tc>
          <w:tcPr>
            <w:tcW w:w="1239" w:type="dxa"/>
            <w:tcBorders>
              <w:top w:val="nil"/>
              <w:left w:val="nil"/>
              <w:bottom w:val="single" w:sz="4" w:space="0" w:color="auto"/>
              <w:right w:val="single" w:sz="4" w:space="0" w:color="auto"/>
            </w:tcBorders>
            <w:shd w:val="clear" w:color="auto" w:fill="auto"/>
            <w:noWrap/>
            <w:hideMark/>
          </w:tcPr>
          <w:p w14:paraId="5CBA28D4" w14:textId="0FF26E4B" w:rsidR="00E522C2" w:rsidRPr="00FC0CE8" w:rsidRDefault="00E522C2" w:rsidP="00240ACB">
            <w:pPr>
              <w:keepNext/>
              <w:jc w:val="right"/>
              <w:rPr>
                <w:color w:val="000000"/>
                <w:sz w:val="20"/>
                <w:szCs w:val="20"/>
                <w:lang w:eastAsia="zh-CN"/>
              </w:rPr>
            </w:pPr>
            <w:r w:rsidRPr="00FC0CE8">
              <w:rPr>
                <w:color w:val="000000"/>
                <w:sz w:val="20"/>
                <w:szCs w:val="20"/>
                <w:lang w:eastAsia="zh-CN"/>
              </w:rPr>
              <w:t>37,180</w:t>
            </w:r>
          </w:p>
        </w:tc>
        <w:tc>
          <w:tcPr>
            <w:tcW w:w="1237" w:type="dxa"/>
            <w:tcBorders>
              <w:top w:val="nil"/>
              <w:left w:val="nil"/>
              <w:bottom w:val="single" w:sz="4" w:space="0" w:color="auto"/>
              <w:right w:val="single" w:sz="4" w:space="0" w:color="auto"/>
            </w:tcBorders>
            <w:shd w:val="clear" w:color="auto" w:fill="auto"/>
            <w:noWrap/>
            <w:hideMark/>
          </w:tcPr>
          <w:p w14:paraId="6CBD3550" w14:textId="1200A4C8" w:rsidR="00E522C2" w:rsidRPr="00FC0CE8" w:rsidRDefault="00E522C2" w:rsidP="00240ACB">
            <w:pPr>
              <w:keepNext/>
              <w:jc w:val="right"/>
              <w:rPr>
                <w:color w:val="000000"/>
                <w:sz w:val="20"/>
                <w:szCs w:val="20"/>
                <w:lang w:eastAsia="zh-CN"/>
              </w:rPr>
            </w:pPr>
            <w:r w:rsidRPr="00FC0CE8">
              <w:rPr>
                <w:color w:val="000000"/>
                <w:sz w:val="20"/>
                <w:szCs w:val="20"/>
                <w:lang w:eastAsia="zh-CN"/>
              </w:rPr>
              <w:t>40,647</w:t>
            </w:r>
          </w:p>
        </w:tc>
        <w:tc>
          <w:tcPr>
            <w:tcW w:w="1239" w:type="dxa"/>
            <w:tcBorders>
              <w:top w:val="nil"/>
              <w:left w:val="nil"/>
              <w:bottom w:val="single" w:sz="4" w:space="0" w:color="auto"/>
              <w:right w:val="single" w:sz="4" w:space="0" w:color="auto"/>
            </w:tcBorders>
            <w:shd w:val="clear" w:color="auto" w:fill="auto"/>
            <w:noWrap/>
            <w:hideMark/>
          </w:tcPr>
          <w:p w14:paraId="31B33846" w14:textId="45F1728F" w:rsidR="00E522C2" w:rsidRPr="00FC0CE8" w:rsidRDefault="00E522C2" w:rsidP="00240ACB">
            <w:pPr>
              <w:keepNext/>
              <w:jc w:val="right"/>
              <w:rPr>
                <w:color w:val="000000"/>
                <w:sz w:val="20"/>
                <w:szCs w:val="20"/>
                <w:lang w:eastAsia="zh-CN"/>
              </w:rPr>
            </w:pPr>
            <w:r w:rsidRPr="00FC0CE8">
              <w:rPr>
                <w:color w:val="000000"/>
                <w:sz w:val="20"/>
                <w:szCs w:val="20"/>
                <w:lang w:eastAsia="zh-CN"/>
              </w:rPr>
              <w:t>52,363</w:t>
            </w:r>
          </w:p>
        </w:tc>
        <w:tc>
          <w:tcPr>
            <w:tcW w:w="1300" w:type="dxa"/>
            <w:tcBorders>
              <w:top w:val="nil"/>
              <w:left w:val="nil"/>
              <w:bottom w:val="single" w:sz="4" w:space="0" w:color="auto"/>
              <w:right w:val="single" w:sz="4" w:space="0" w:color="auto"/>
            </w:tcBorders>
            <w:shd w:val="clear" w:color="auto" w:fill="auto"/>
            <w:noWrap/>
            <w:hideMark/>
          </w:tcPr>
          <w:p w14:paraId="438292CC" w14:textId="47585EE2" w:rsidR="00E522C2" w:rsidRPr="00FC0CE8" w:rsidRDefault="00E522C2" w:rsidP="00240ACB">
            <w:pPr>
              <w:keepNext/>
              <w:jc w:val="right"/>
              <w:rPr>
                <w:color w:val="000000"/>
                <w:sz w:val="20"/>
                <w:szCs w:val="20"/>
                <w:lang w:eastAsia="zh-CN"/>
              </w:rPr>
            </w:pPr>
            <w:r w:rsidRPr="00FC0CE8">
              <w:rPr>
                <w:color w:val="000000"/>
                <w:sz w:val="20"/>
                <w:szCs w:val="20"/>
                <w:lang w:eastAsia="zh-CN"/>
              </w:rPr>
              <w:t>8.10</w:t>
            </w:r>
          </w:p>
        </w:tc>
      </w:tr>
      <w:tr w:rsidR="001A4F38" w:rsidRPr="00FC0CE8" w14:paraId="3160E944" w14:textId="77777777" w:rsidTr="00497436">
        <w:trPr>
          <w:trHeight w:val="125"/>
        </w:trPr>
        <w:tc>
          <w:tcPr>
            <w:tcW w:w="3068" w:type="dxa"/>
            <w:gridSpan w:val="2"/>
            <w:tcBorders>
              <w:top w:val="nil"/>
              <w:left w:val="single" w:sz="4" w:space="0" w:color="auto"/>
              <w:bottom w:val="single" w:sz="4" w:space="0" w:color="auto"/>
              <w:right w:val="single" w:sz="4" w:space="0" w:color="auto"/>
            </w:tcBorders>
            <w:shd w:val="clear" w:color="auto" w:fill="auto"/>
            <w:vAlign w:val="center"/>
            <w:hideMark/>
          </w:tcPr>
          <w:p w14:paraId="0D4082E7" w14:textId="11E2F24E" w:rsidR="001A4F38" w:rsidRPr="00FC0CE8" w:rsidRDefault="001A4F38" w:rsidP="001A4F38">
            <w:pPr>
              <w:jc w:val="left"/>
              <w:rPr>
                <w:b/>
                <w:bCs/>
                <w:color w:val="000000"/>
                <w:sz w:val="20"/>
                <w:szCs w:val="20"/>
                <w:lang w:eastAsia="zh-CN"/>
              </w:rPr>
            </w:pPr>
            <w:r w:rsidRPr="00FC0CE8">
              <w:rPr>
                <w:b/>
                <w:bCs/>
                <w:sz w:val="20"/>
                <w:szCs w:val="20"/>
              </w:rPr>
              <w:t>Total (CO</w:t>
            </w:r>
            <w:r w:rsidRPr="00FC0CE8">
              <w:rPr>
                <w:b/>
                <w:bCs/>
                <w:sz w:val="20"/>
                <w:szCs w:val="20"/>
                <w:vertAlign w:val="subscript"/>
              </w:rPr>
              <w:t>2</w:t>
            </w:r>
            <w:r w:rsidRPr="00FC0CE8">
              <w:rPr>
                <w:b/>
                <w:bCs/>
                <w:sz w:val="20"/>
                <w:szCs w:val="20"/>
              </w:rPr>
              <w:t>-eq tonnes)</w:t>
            </w:r>
          </w:p>
        </w:tc>
        <w:tc>
          <w:tcPr>
            <w:tcW w:w="1238" w:type="dxa"/>
            <w:tcBorders>
              <w:top w:val="nil"/>
              <w:left w:val="nil"/>
              <w:bottom w:val="single" w:sz="4" w:space="0" w:color="auto"/>
              <w:right w:val="single" w:sz="4" w:space="0" w:color="auto"/>
            </w:tcBorders>
            <w:shd w:val="clear" w:color="auto" w:fill="auto"/>
            <w:hideMark/>
          </w:tcPr>
          <w:p w14:paraId="7EEA8FD0" w14:textId="75D3615E" w:rsidR="001A4F38" w:rsidRPr="00FC0CE8" w:rsidRDefault="001A4F38" w:rsidP="003968DB">
            <w:pPr>
              <w:jc w:val="right"/>
              <w:rPr>
                <w:b/>
                <w:bCs/>
                <w:color w:val="000000"/>
                <w:sz w:val="20"/>
                <w:szCs w:val="20"/>
                <w:lang w:eastAsia="zh-CN"/>
              </w:rPr>
            </w:pPr>
            <w:r w:rsidRPr="00FC0CE8">
              <w:rPr>
                <w:b/>
                <w:bCs/>
                <w:color w:val="000000"/>
                <w:sz w:val="20"/>
                <w:szCs w:val="20"/>
                <w:lang w:eastAsia="zh-CN"/>
              </w:rPr>
              <w:t>496,683</w:t>
            </w:r>
          </w:p>
        </w:tc>
        <w:tc>
          <w:tcPr>
            <w:tcW w:w="1238" w:type="dxa"/>
            <w:tcBorders>
              <w:top w:val="nil"/>
              <w:left w:val="nil"/>
              <w:bottom w:val="single" w:sz="4" w:space="0" w:color="auto"/>
              <w:right w:val="single" w:sz="4" w:space="0" w:color="auto"/>
            </w:tcBorders>
            <w:shd w:val="clear" w:color="auto" w:fill="auto"/>
            <w:hideMark/>
          </w:tcPr>
          <w:p w14:paraId="079C0BBD" w14:textId="6AAC8B4C" w:rsidR="001A4F38" w:rsidRPr="00FC0CE8" w:rsidRDefault="001A4F38" w:rsidP="003968DB">
            <w:pPr>
              <w:jc w:val="right"/>
              <w:rPr>
                <w:b/>
                <w:bCs/>
                <w:color w:val="000000"/>
                <w:sz w:val="20"/>
                <w:szCs w:val="20"/>
                <w:lang w:eastAsia="zh-CN"/>
              </w:rPr>
            </w:pPr>
            <w:r w:rsidRPr="00FC0CE8">
              <w:rPr>
                <w:b/>
                <w:bCs/>
                <w:color w:val="000000"/>
                <w:sz w:val="20"/>
                <w:szCs w:val="20"/>
                <w:lang w:eastAsia="zh-CN"/>
              </w:rPr>
              <w:t>471,391</w:t>
            </w:r>
          </w:p>
        </w:tc>
        <w:tc>
          <w:tcPr>
            <w:tcW w:w="1238" w:type="dxa"/>
            <w:tcBorders>
              <w:top w:val="nil"/>
              <w:left w:val="nil"/>
              <w:bottom w:val="single" w:sz="4" w:space="0" w:color="auto"/>
              <w:right w:val="single" w:sz="4" w:space="0" w:color="auto"/>
            </w:tcBorders>
            <w:shd w:val="clear" w:color="auto" w:fill="auto"/>
            <w:hideMark/>
          </w:tcPr>
          <w:p w14:paraId="087AF7CD" w14:textId="6A0BC028" w:rsidR="001A4F38" w:rsidRPr="00FC0CE8" w:rsidRDefault="001A4F38" w:rsidP="003968DB">
            <w:pPr>
              <w:jc w:val="right"/>
              <w:rPr>
                <w:b/>
                <w:bCs/>
                <w:color w:val="000000"/>
                <w:sz w:val="20"/>
                <w:szCs w:val="20"/>
                <w:lang w:eastAsia="zh-CN"/>
              </w:rPr>
            </w:pPr>
            <w:r w:rsidRPr="00FC0CE8">
              <w:rPr>
                <w:b/>
                <w:bCs/>
                <w:color w:val="000000"/>
                <w:sz w:val="20"/>
                <w:szCs w:val="20"/>
                <w:lang w:eastAsia="zh-CN"/>
              </w:rPr>
              <w:t>550,143</w:t>
            </w:r>
          </w:p>
        </w:tc>
        <w:tc>
          <w:tcPr>
            <w:tcW w:w="1238" w:type="dxa"/>
            <w:tcBorders>
              <w:top w:val="nil"/>
              <w:left w:val="nil"/>
              <w:bottom w:val="single" w:sz="4" w:space="0" w:color="auto"/>
              <w:right w:val="single" w:sz="4" w:space="0" w:color="auto"/>
            </w:tcBorders>
            <w:shd w:val="clear" w:color="auto" w:fill="auto"/>
            <w:hideMark/>
          </w:tcPr>
          <w:p w14:paraId="70813867" w14:textId="6F4D6B8A" w:rsidR="001A4F38" w:rsidRPr="00FC0CE8" w:rsidRDefault="001A4F38" w:rsidP="003968DB">
            <w:pPr>
              <w:jc w:val="right"/>
              <w:rPr>
                <w:b/>
                <w:bCs/>
                <w:color w:val="000000"/>
                <w:sz w:val="20"/>
                <w:szCs w:val="20"/>
                <w:lang w:eastAsia="zh-CN"/>
              </w:rPr>
            </w:pPr>
            <w:r w:rsidRPr="00FC0CE8">
              <w:rPr>
                <w:b/>
                <w:bCs/>
                <w:color w:val="000000"/>
                <w:sz w:val="20"/>
                <w:szCs w:val="20"/>
                <w:lang w:eastAsia="zh-CN"/>
              </w:rPr>
              <w:t>646,823</w:t>
            </w:r>
          </w:p>
        </w:tc>
        <w:tc>
          <w:tcPr>
            <w:tcW w:w="1300" w:type="dxa"/>
            <w:tcBorders>
              <w:top w:val="nil"/>
              <w:left w:val="nil"/>
              <w:bottom w:val="single" w:sz="4" w:space="0" w:color="auto"/>
              <w:right w:val="single" w:sz="4" w:space="0" w:color="auto"/>
            </w:tcBorders>
            <w:shd w:val="clear" w:color="auto" w:fill="auto"/>
            <w:hideMark/>
          </w:tcPr>
          <w:p w14:paraId="285DCBD1" w14:textId="5622F74D" w:rsidR="001A4F38" w:rsidRPr="00FC0CE8" w:rsidRDefault="001A4F38" w:rsidP="003968DB">
            <w:pPr>
              <w:jc w:val="right"/>
              <w:rPr>
                <w:b/>
                <w:bCs/>
                <w:color w:val="000000"/>
                <w:sz w:val="20"/>
                <w:szCs w:val="20"/>
                <w:lang w:eastAsia="zh-CN"/>
              </w:rPr>
            </w:pPr>
            <w:r w:rsidRPr="00FC0CE8">
              <w:rPr>
                <w:b/>
                <w:bCs/>
                <w:color w:val="000000"/>
                <w:sz w:val="20"/>
                <w:szCs w:val="20"/>
                <w:lang w:eastAsia="zh-CN"/>
              </w:rPr>
              <w:t>100.00</w:t>
            </w:r>
          </w:p>
        </w:tc>
      </w:tr>
    </w:tbl>
    <w:p w14:paraId="184EA605" w14:textId="47E7FB0B" w:rsidR="001D128E" w:rsidRPr="00FC0CE8" w:rsidRDefault="001972E4" w:rsidP="00CE66D0">
      <w:pPr>
        <w:pStyle w:val="Heading1"/>
        <w:spacing w:before="240"/>
      </w:pPr>
      <w:r w:rsidRPr="00FC0CE8">
        <w:t xml:space="preserve">HFC consumption </w:t>
      </w:r>
      <w:r w:rsidR="00C253B2" w:rsidRPr="00FC0CE8">
        <w:t>has been steadily increas</w:t>
      </w:r>
      <w:r w:rsidR="00E35DDA" w:rsidRPr="00FC0CE8">
        <w:t xml:space="preserve">ing </w:t>
      </w:r>
      <w:r w:rsidR="00FA522F" w:rsidRPr="00FC0CE8">
        <w:t xml:space="preserve">as the HCFC phase-out </w:t>
      </w:r>
      <w:r w:rsidR="006A1862" w:rsidRPr="00FC0CE8">
        <w:t xml:space="preserve">has progressed, </w:t>
      </w:r>
      <w:r w:rsidR="00412144" w:rsidRPr="00FC0CE8">
        <w:t>with the exception of 2020 when HFC consumption</w:t>
      </w:r>
      <w:r w:rsidR="00C253B2" w:rsidRPr="00FC0CE8">
        <w:t xml:space="preserve"> </w:t>
      </w:r>
      <w:r w:rsidRPr="00FC0CE8">
        <w:t xml:space="preserve">decreased </w:t>
      </w:r>
      <w:r w:rsidR="00C253B2" w:rsidRPr="00FC0CE8">
        <w:t>slight</w:t>
      </w:r>
      <w:r w:rsidR="006A1862" w:rsidRPr="00FC0CE8">
        <w:t>ly</w:t>
      </w:r>
      <w:r w:rsidR="00C253B2" w:rsidRPr="00FC0CE8">
        <w:t xml:space="preserve"> </w:t>
      </w:r>
      <w:r w:rsidRPr="00FC0CE8">
        <w:t xml:space="preserve">due to the effects of the COVID-19 pandemic. </w:t>
      </w:r>
      <w:r w:rsidR="00560594" w:rsidRPr="00FC0CE8">
        <w:t xml:space="preserve">It is expected that HFC consumption will continue to increase </w:t>
      </w:r>
      <w:r w:rsidR="001E25D8" w:rsidRPr="00FC0CE8">
        <w:t xml:space="preserve">under the </w:t>
      </w:r>
      <w:r w:rsidR="001D128E" w:rsidRPr="00FC0CE8">
        <w:t>business-as-usual</w:t>
      </w:r>
      <w:r w:rsidR="001E25D8" w:rsidRPr="00FC0CE8">
        <w:t xml:space="preserve"> scenario</w:t>
      </w:r>
      <w:r w:rsidR="006A1862" w:rsidRPr="00FC0CE8">
        <w:t>,</w:t>
      </w:r>
      <w:r w:rsidR="001E25D8" w:rsidRPr="00FC0CE8">
        <w:t xml:space="preserve"> </w:t>
      </w:r>
      <w:r w:rsidR="001D128E" w:rsidRPr="00FC0CE8">
        <w:t>attribut</w:t>
      </w:r>
      <w:r w:rsidR="006A1862" w:rsidRPr="00FC0CE8">
        <w:t>able</w:t>
      </w:r>
      <w:r w:rsidR="001D128E" w:rsidRPr="00FC0CE8">
        <w:t xml:space="preserve"> to continued HCFC phase-out and economic growth. </w:t>
      </w:r>
    </w:p>
    <w:p w14:paraId="58AAF3D1" w14:textId="316D9BCE" w:rsidR="00E75FB3" w:rsidRPr="00FC0CE8" w:rsidRDefault="00E75FB3" w:rsidP="00E75FB3">
      <w:pPr>
        <w:keepNext/>
        <w:spacing w:after="240"/>
        <w:rPr>
          <w:i/>
        </w:rPr>
      </w:pPr>
      <w:r w:rsidRPr="00FC0CE8">
        <w:rPr>
          <w:i/>
        </w:rPr>
        <w:t xml:space="preserve">Country programme implementation report </w:t>
      </w:r>
    </w:p>
    <w:p w14:paraId="31587EFB" w14:textId="2D939994" w:rsidR="00E75FB3" w:rsidRPr="00FC0CE8" w:rsidRDefault="00E75FB3" w:rsidP="00E75FB3">
      <w:pPr>
        <w:pStyle w:val="Heading1"/>
      </w:pPr>
      <w:r w:rsidRPr="00FC0CE8">
        <w:t xml:space="preserve">The Government of </w:t>
      </w:r>
      <w:r w:rsidR="007F4245" w:rsidRPr="00FC0CE8">
        <w:t>Ghana</w:t>
      </w:r>
      <w:r w:rsidRPr="00FC0CE8">
        <w:t xml:space="preserve"> reported HFC consumption data </w:t>
      </w:r>
      <w:r w:rsidR="009E4549" w:rsidRPr="00FC0CE8">
        <w:t>in</w:t>
      </w:r>
      <w:r w:rsidRPr="00FC0CE8">
        <w:t xml:space="preserve"> the </w:t>
      </w:r>
      <w:r w:rsidR="001D299F">
        <w:t>2020-</w:t>
      </w:r>
      <w:r w:rsidRPr="00FC0CE8">
        <w:t xml:space="preserve">2022 </w:t>
      </w:r>
      <w:r w:rsidR="003F4EBB" w:rsidRPr="00FC0CE8">
        <w:t xml:space="preserve">country programme </w:t>
      </w:r>
      <w:r w:rsidR="00F657CC">
        <w:t xml:space="preserve">(CP) </w:t>
      </w:r>
      <w:r w:rsidRPr="00FC0CE8">
        <w:t>implementation report</w:t>
      </w:r>
      <w:r w:rsidR="001D299F">
        <w:t>s</w:t>
      </w:r>
      <w:r w:rsidRPr="00FC0CE8">
        <w:t xml:space="preserve"> that is consistent with the data reported under Article 7 of the Montreal Protocol.</w:t>
      </w:r>
    </w:p>
    <w:p w14:paraId="53D21C28" w14:textId="3A6A9C19" w:rsidR="00E64ECA" w:rsidRPr="00FC0CE8" w:rsidRDefault="00F177C8" w:rsidP="00E64ECA">
      <w:pPr>
        <w:pStyle w:val="Heading1"/>
        <w:numPr>
          <w:ilvl w:val="0"/>
          <w:numId w:val="0"/>
        </w:numPr>
        <w:spacing w:before="240"/>
        <w:rPr>
          <w:u w:val="single"/>
        </w:rPr>
      </w:pPr>
      <w:r w:rsidRPr="00FC0CE8">
        <w:rPr>
          <w:u w:val="single"/>
        </w:rPr>
        <w:t xml:space="preserve">HFC </w:t>
      </w:r>
      <w:r w:rsidR="005943E5" w:rsidRPr="00FC0CE8">
        <w:rPr>
          <w:u w:val="single"/>
        </w:rPr>
        <w:t xml:space="preserve">distribution </w:t>
      </w:r>
      <w:r w:rsidRPr="00FC0CE8">
        <w:rPr>
          <w:u w:val="single"/>
        </w:rPr>
        <w:t>by sector</w:t>
      </w:r>
    </w:p>
    <w:p w14:paraId="74642283" w14:textId="103ABAE8" w:rsidR="00E265A7" w:rsidRDefault="00AC228B" w:rsidP="00F31C61">
      <w:pPr>
        <w:pStyle w:val="Heading1"/>
        <w:keepNext/>
        <w:suppressAutoHyphens/>
        <w:rPr>
          <w:b/>
          <w:bCs/>
        </w:rPr>
      </w:pPr>
      <w:r w:rsidRPr="00FC0CE8">
        <w:rPr>
          <w:lang w:eastAsia="en-CA"/>
        </w:rPr>
        <w:t>In 2022,</w:t>
      </w:r>
      <w:r w:rsidR="00A02D68" w:rsidRPr="00FC0CE8">
        <w:rPr>
          <w:lang w:eastAsia="en-CA"/>
        </w:rPr>
        <w:t xml:space="preserve"> total H</w:t>
      </w:r>
      <w:r w:rsidR="00117A92" w:rsidRPr="00FC0CE8">
        <w:rPr>
          <w:lang w:eastAsia="en-CA"/>
        </w:rPr>
        <w:t>FCs imported</w:t>
      </w:r>
      <w:r w:rsidR="00317B88" w:rsidRPr="00FC0CE8">
        <w:rPr>
          <w:lang w:eastAsia="en-CA"/>
        </w:rPr>
        <w:t xml:space="preserve"> </w:t>
      </w:r>
      <w:r w:rsidR="00775A26" w:rsidRPr="00FC0CE8">
        <w:rPr>
          <w:lang w:eastAsia="en-CA"/>
        </w:rPr>
        <w:t>by</w:t>
      </w:r>
      <w:r w:rsidR="00317B88" w:rsidRPr="00FC0CE8">
        <w:rPr>
          <w:lang w:eastAsia="en-CA"/>
        </w:rPr>
        <w:t xml:space="preserve"> Ghana</w:t>
      </w:r>
      <w:r w:rsidR="00117A92" w:rsidRPr="00FC0CE8">
        <w:rPr>
          <w:lang w:eastAsia="en-CA"/>
        </w:rPr>
        <w:t xml:space="preserve"> </w:t>
      </w:r>
      <w:r w:rsidR="003E5739" w:rsidRPr="00FC0CE8">
        <w:rPr>
          <w:lang w:eastAsia="en-CA"/>
        </w:rPr>
        <w:t>amount</w:t>
      </w:r>
      <w:r w:rsidR="006A1862" w:rsidRPr="00FC0CE8">
        <w:rPr>
          <w:lang w:eastAsia="en-CA"/>
        </w:rPr>
        <w:t>ed</w:t>
      </w:r>
      <w:r w:rsidR="003E5739" w:rsidRPr="00FC0CE8">
        <w:rPr>
          <w:lang w:eastAsia="en-CA"/>
        </w:rPr>
        <w:t xml:space="preserve"> to </w:t>
      </w:r>
      <w:r w:rsidR="002534C4" w:rsidRPr="00FC0CE8">
        <w:rPr>
          <w:lang w:eastAsia="en-CA"/>
        </w:rPr>
        <w:t xml:space="preserve">346.79 </w:t>
      </w:r>
      <w:r w:rsidR="0062683F" w:rsidRPr="00FC0CE8">
        <w:rPr>
          <w:lang w:eastAsia="en-CA"/>
        </w:rPr>
        <w:t>mt</w:t>
      </w:r>
      <w:r w:rsidR="00EB122D" w:rsidRPr="00FC0CE8">
        <w:rPr>
          <w:lang w:eastAsia="en-CA"/>
        </w:rPr>
        <w:t>,</w:t>
      </w:r>
      <w:r w:rsidRPr="00FC0CE8">
        <w:rPr>
          <w:lang w:eastAsia="en-CA"/>
        </w:rPr>
        <w:t xml:space="preserve"> </w:t>
      </w:r>
      <w:r w:rsidR="006A1862" w:rsidRPr="00FC0CE8">
        <w:rPr>
          <w:lang w:eastAsia="en-CA"/>
        </w:rPr>
        <w:t>ac</w:t>
      </w:r>
      <w:r w:rsidRPr="00FC0CE8">
        <w:rPr>
          <w:lang w:eastAsia="en-CA"/>
        </w:rPr>
        <w:t>count</w:t>
      </w:r>
      <w:r w:rsidR="003E5739" w:rsidRPr="00FC0CE8">
        <w:rPr>
          <w:lang w:eastAsia="en-CA"/>
        </w:rPr>
        <w:t>ing</w:t>
      </w:r>
      <w:r w:rsidRPr="00FC0CE8">
        <w:rPr>
          <w:lang w:eastAsia="en-CA"/>
        </w:rPr>
        <w:t xml:space="preserve"> for </w:t>
      </w:r>
      <w:r w:rsidR="0062683F" w:rsidRPr="00FC0CE8">
        <w:rPr>
          <w:lang w:eastAsia="en-CA"/>
        </w:rPr>
        <w:t>54.34</w:t>
      </w:r>
      <w:r w:rsidRPr="00FC0CE8">
        <w:rPr>
          <w:lang w:eastAsia="en-CA"/>
        </w:rPr>
        <w:t xml:space="preserve"> per cent of the controlled substances in </w:t>
      </w:r>
      <w:r w:rsidR="0062683F" w:rsidRPr="00FC0CE8">
        <w:rPr>
          <w:lang w:eastAsia="en-CA"/>
        </w:rPr>
        <w:t>Ghana</w:t>
      </w:r>
      <w:r w:rsidR="00F92A12" w:rsidRPr="00FC0CE8">
        <w:rPr>
          <w:lang w:eastAsia="en-CA"/>
        </w:rPr>
        <w:t>,</w:t>
      </w:r>
      <w:r w:rsidR="0062683F" w:rsidRPr="00FC0CE8">
        <w:rPr>
          <w:lang w:eastAsia="en-CA"/>
        </w:rPr>
        <w:t xml:space="preserve"> </w:t>
      </w:r>
      <w:r w:rsidRPr="00FC0CE8">
        <w:rPr>
          <w:lang w:eastAsia="en-CA"/>
        </w:rPr>
        <w:t xml:space="preserve">with the remaining </w:t>
      </w:r>
      <w:r w:rsidR="008F3411" w:rsidRPr="00FC0CE8">
        <w:rPr>
          <w:lang w:eastAsia="en-CA"/>
        </w:rPr>
        <w:t>45.66</w:t>
      </w:r>
      <w:r w:rsidRPr="00FC0CE8">
        <w:rPr>
          <w:lang w:eastAsia="en-CA"/>
        </w:rPr>
        <w:t xml:space="preserve"> per cent being HCFCs. </w:t>
      </w:r>
      <w:r w:rsidRPr="00FC0CE8">
        <w:t xml:space="preserve">Based on the survey carried out during preparation of the KIP, </w:t>
      </w:r>
      <w:r w:rsidRPr="00FC0CE8">
        <w:rPr>
          <w:lang w:eastAsia="en-CA"/>
        </w:rPr>
        <w:t xml:space="preserve">HFCs are </w:t>
      </w:r>
      <w:r w:rsidR="00CE6B60" w:rsidRPr="00FC0CE8">
        <w:rPr>
          <w:lang w:eastAsia="en-CA"/>
        </w:rPr>
        <w:t xml:space="preserve">all </w:t>
      </w:r>
      <w:r w:rsidRPr="00FC0CE8">
        <w:rPr>
          <w:lang w:eastAsia="en-CA"/>
        </w:rPr>
        <w:t>used for servicing refrigeration and air-conditioning (RAC) equipment</w:t>
      </w:r>
      <w:r w:rsidR="00E265A7">
        <w:rPr>
          <w:lang w:eastAsia="en-CA"/>
        </w:rPr>
        <w:t xml:space="preserve"> as shown in table 2. </w:t>
      </w:r>
    </w:p>
    <w:p w14:paraId="667AA0DF" w14:textId="0A73A419" w:rsidR="0027560E" w:rsidRDefault="0027560E" w:rsidP="00335FD9">
      <w:pPr>
        <w:pStyle w:val="Heading1"/>
        <w:keepNext/>
        <w:numPr>
          <w:ilvl w:val="0"/>
          <w:numId w:val="0"/>
        </w:numPr>
        <w:suppressAutoHyphens/>
        <w:spacing w:after="0"/>
        <w:rPr>
          <w:b/>
          <w:bCs/>
        </w:rPr>
      </w:pPr>
      <w:r w:rsidRPr="00E265A7">
        <w:rPr>
          <w:b/>
          <w:bCs/>
        </w:rPr>
        <w:t xml:space="preserve">Table 2. </w:t>
      </w:r>
      <w:r w:rsidR="00202194" w:rsidRPr="00E265A7">
        <w:rPr>
          <w:b/>
          <w:bCs/>
        </w:rPr>
        <w:t>HFC consumption in</w:t>
      </w:r>
      <w:r w:rsidRPr="00E265A7">
        <w:rPr>
          <w:b/>
          <w:bCs/>
        </w:rPr>
        <w:t xml:space="preserve"> </w:t>
      </w:r>
      <w:r w:rsidR="00B228F4" w:rsidRPr="00E265A7">
        <w:rPr>
          <w:b/>
          <w:bCs/>
        </w:rPr>
        <w:t xml:space="preserve">the </w:t>
      </w:r>
      <w:r w:rsidR="00CF03E5" w:rsidRPr="00E265A7">
        <w:rPr>
          <w:b/>
          <w:bCs/>
        </w:rPr>
        <w:t xml:space="preserve">RAC </w:t>
      </w:r>
      <w:r w:rsidRPr="00E265A7">
        <w:rPr>
          <w:b/>
          <w:bCs/>
        </w:rPr>
        <w:t xml:space="preserve">servicing </w:t>
      </w:r>
      <w:r w:rsidR="00B228F4" w:rsidRPr="00E265A7">
        <w:rPr>
          <w:b/>
          <w:bCs/>
        </w:rPr>
        <w:t>sub</w:t>
      </w:r>
      <w:r w:rsidRPr="00E265A7">
        <w:rPr>
          <w:b/>
          <w:bCs/>
        </w:rPr>
        <w:t xml:space="preserve">sectors </w:t>
      </w:r>
      <w:r w:rsidR="007F23D6" w:rsidRPr="00E265A7">
        <w:rPr>
          <w:b/>
          <w:bCs/>
        </w:rPr>
        <w:t>(</w:t>
      </w:r>
      <w:r w:rsidR="00372808" w:rsidRPr="00E265A7">
        <w:rPr>
          <w:b/>
          <w:bCs/>
        </w:rPr>
        <w:t>2022</w:t>
      </w:r>
      <w:r w:rsidR="007F23D6" w:rsidRPr="00E265A7">
        <w:rPr>
          <w:b/>
          <w:bCs/>
        </w:rPr>
        <w:t>)</w:t>
      </w:r>
    </w:p>
    <w:tbl>
      <w:tblPr>
        <w:tblW w:w="5000" w:type="pct"/>
        <w:tblLook w:val="04A0" w:firstRow="1" w:lastRow="0" w:firstColumn="1" w:lastColumn="0" w:noHBand="0" w:noVBand="1"/>
      </w:tblPr>
      <w:tblGrid>
        <w:gridCol w:w="1906"/>
        <w:gridCol w:w="1016"/>
        <w:gridCol w:w="850"/>
        <w:gridCol w:w="851"/>
        <w:gridCol w:w="851"/>
        <w:gridCol w:w="851"/>
        <w:gridCol w:w="851"/>
        <w:gridCol w:w="899"/>
        <w:gridCol w:w="1275"/>
      </w:tblGrid>
      <w:tr w:rsidR="00F32089" w:rsidRPr="00FC0CE8" w14:paraId="67490483" w14:textId="77777777" w:rsidTr="005E2F9A">
        <w:trPr>
          <w:trHeight w:val="125"/>
          <w:tblHeader/>
        </w:trPr>
        <w:tc>
          <w:tcPr>
            <w:tcW w:w="101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461F4DA" w14:textId="77777777" w:rsidR="00185039" w:rsidRPr="00FC0CE8" w:rsidRDefault="00185039" w:rsidP="0028054B">
            <w:pPr>
              <w:jc w:val="center"/>
              <w:rPr>
                <w:b/>
                <w:bCs/>
                <w:sz w:val="18"/>
                <w:szCs w:val="18"/>
                <w:lang w:eastAsia="zh-CN"/>
              </w:rPr>
            </w:pPr>
            <w:r w:rsidRPr="00FC0CE8">
              <w:rPr>
                <w:b/>
                <w:bCs/>
                <w:sz w:val="18"/>
                <w:szCs w:val="18"/>
                <w:lang w:eastAsia="zh-CN"/>
              </w:rPr>
              <w:t>Subsector</w:t>
            </w:r>
          </w:p>
        </w:tc>
        <w:tc>
          <w:tcPr>
            <w:tcW w:w="543" w:type="pct"/>
            <w:tcBorders>
              <w:top w:val="single" w:sz="4" w:space="0" w:color="auto"/>
              <w:left w:val="nil"/>
              <w:bottom w:val="single" w:sz="4" w:space="0" w:color="auto"/>
              <w:right w:val="single" w:sz="4" w:space="0" w:color="auto"/>
            </w:tcBorders>
            <w:shd w:val="clear" w:color="auto" w:fill="auto"/>
            <w:noWrap/>
            <w:vAlign w:val="center"/>
            <w:hideMark/>
          </w:tcPr>
          <w:p w14:paraId="2CFB2118" w14:textId="77777777" w:rsidR="00185039" w:rsidRPr="00FC0CE8" w:rsidRDefault="00185039" w:rsidP="0028054B">
            <w:pPr>
              <w:jc w:val="center"/>
              <w:rPr>
                <w:b/>
                <w:bCs/>
                <w:sz w:val="18"/>
                <w:szCs w:val="18"/>
                <w:lang w:eastAsia="zh-CN"/>
              </w:rPr>
            </w:pPr>
            <w:r w:rsidRPr="00FC0CE8">
              <w:rPr>
                <w:b/>
                <w:bCs/>
                <w:sz w:val="18"/>
                <w:szCs w:val="18"/>
                <w:lang w:eastAsia="zh-CN"/>
              </w:rPr>
              <w:t>HFC-134a</w:t>
            </w:r>
          </w:p>
        </w:tc>
        <w:tc>
          <w:tcPr>
            <w:tcW w:w="455" w:type="pct"/>
            <w:tcBorders>
              <w:top w:val="single" w:sz="4" w:space="0" w:color="auto"/>
              <w:left w:val="nil"/>
              <w:bottom w:val="single" w:sz="4" w:space="0" w:color="auto"/>
              <w:right w:val="single" w:sz="4" w:space="0" w:color="auto"/>
            </w:tcBorders>
            <w:shd w:val="clear" w:color="auto" w:fill="auto"/>
            <w:noWrap/>
            <w:vAlign w:val="center"/>
            <w:hideMark/>
          </w:tcPr>
          <w:p w14:paraId="39315DA7" w14:textId="77777777" w:rsidR="00185039" w:rsidRPr="00FC0CE8" w:rsidRDefault="00185039" w:rsidP="0028054B">
            <w:pPr>
              <w:jc w:val="center"/>
              <w:rPr>
                <w:b/>
                <w:bCs/>
                <w:sz w:val="18"/>
                <w:szCs w:val="18"/>
                <w:lang w:eastAsia="zh-CN"/>
              </w:rPr>
            </w:pPr>
            <w:r w:rsidRPr="00FC0CE8">
              <w:rPr>
                <w:b/>
                <w:bCs/>
                <w:sz w:val="18"/>
                <w:szCs w:val="18"/>
                <w:lang w:eastAsia="zh-CN"/>
              </w:rPr>
              <w:t>HFC-32</w:t>
            </w:r>
          </w:p>
        </w:tc>
        <w:tc>
          <w:tcPr>
            <w:tcW w:w="455" w:type="pct"/>
            <w:tcBorders>
              <w:top w:val="single" w:sz="4" w:space="0" w:color="auto"/>
              <w:left w:val="nil"/>
              <w:bottom w:val="single" w:sz="4" w:space="0" w:color="auto"/>
              <w:right w:val="single" w:sz="4" w:space="0" w:color="auto"/>
            </w:tcBorders>
            <w:shd w:val="clear" w:color="auto" w:fill="auto"/>
            <w:noWrap/>
            <w:vAlign w:val="center"/>
            <w:hideMark/>
          </w:tcPr>
          <w:p w14:paraId="35E29188" w14:textId="77777777" w:rsidR="00185039" w:rsidRPr="00FC0CE8" w:rsidRDefault="00185039" w:rsidP="0028054B">
            <w:pPr>
              <w:jc w:val="center"/>
              <w:rPr>
                <w:b/>
                <w:bCs/>
                <w:sz w:val="18"/>
                <w:szCs w:val="18"/>
                <w:lang w:eastAsia="zh-CN"/>
              </w:rPr>
            </w:pPr>
            <w:r w:rsidRPr="00FC0CE8">
              <w:rPr>
                <w:b/>
                <w:bCs/>
                <w:sz w:val="18"/>
                <w:szCs w:val="18"/>
                <w:lang w:eastAsia="zh-CN"/>
              </w:rPr>
              <w:t>R-404A</w:t>
            </w:r>
          </w:p>
        </w:tc>
        <w:tc>
          <w:tcPr>
            <w:tcW w:w="455" w:type="pct"/>
            <w:tcBorders>
              <w:top w:val="single" w:sz="4" w:space="0" w:color="auto"/>
              <w:left w:val="nil"/>
              <w:bottom w:val="single" w:sz="4" w:space="0" w:color="auto"/>
              <w:right w:val="single" w:sz="4" w:space="0" w:color="auto"/>
            </w:tcBorders>
            <w:shd w:val="clear" w:color="auto" w:fill="auto"/>
            <w:noWrap/>
            <w:vAlign w:val="center"/>
            <w:hideMark/>
          </w:tcPr>
          <w:p w14:paraId="4FF5DB48" w14:textId="77777777" w:rsidR="00185039" w:rsidRPr="00FC0CE8" w:rsidRDefault="00185039" w:rsidP="0028054B">
            <w:pPr>
              <w:jc w:val="center"/>
              <w:rPr>
                <w:b/>
                <w:bCs/>
                <w:sz w:val="18"/>
                <w:szCs w:val="18"/>
                <w:lang w:eastAsia="zh-CN"/>
              </w:rPr>
            </w:pPr>
            <w:r w:rsidRPr="00FC0CE8">
              <w:rPr>
                <w:b/>
                <w:bCs/>
                <w:sz w:val="18"/>
                <w:szCs w:val="18"/>
                <w:lang w:eastAsia="zh-CN"/>
              </w:rPr>
              <w:t>R-407C</w:t>
            </w:r>
          </w:p>
        </w:tc>
        <w:tc>
          <w:tcPr>
            <w:tcW w:w="455" w:type="pct"/>
            <w:tcBorders>
              <w:top w:val="single" w:sz="4" w:space="0" w:color="auto"/>
              <w:left w:val="nil"/>
              <w:bottom w:val="single" w:sz="4" w:space="0" w:color="auto"/>
              <w:right w:val="single" w:sz="4" w:space="0" w:color="auto"/>
            </w:tcBorders>
            <w:shd w:val="clear" w:color="auto" w:fill="auto"/>
            <w:noWrap/>
            <w:vAlign w:val="center"/>
            <w:hideMark/>
          </w:tcPr>
          <w:p w14:paraId="25EA40EF" w14:textId="77777777" w:rsidR="00185039" w:rsidRPr="00FC0CE8" w:rsidRDefault="00185039" w:rsidP="0028054B">
            <w:pPr>
              <w:jc w:val="center"/>
              <w:rPr>
                <w:b/>
                <w:bCs/>
                <w:sz w:val="18"/>
                <w:szCs w:val="18"/>
                <w:lang w:eastAsia="zh-CN"/>
              </w:rPr>
            </w:pPr>
            <w:r w:rsidRPr="00FC0CE8">
              <w:rPr>
                <w:b/>
                <w:bCs/>
                <w:sz w:val="18"/>
                <w:szCs w:val="18"/>
                <w:lang w:eastAsia="zh-CN"/>
              </w:rPr>
              <w:t>R-410A</w:t>
            </w:r>
          </w:p>
        </w:tc>
        <w:tc>
          <w:tcPr>
            <w:tcW w:w="455" w:type="pct"/>
            <w:tcBorders>
              <w:top w:val="single" w:sz="4" w:space="0" w:color="auto"/>
              <w:left w:val="nil"/>
              <w:bottom w:val="single" w:sz="4" w:space="0" w:color="auto"/>
              <w:right w:val="single" w:sz="4" w:space="0" w:color="auto"/>
            </w:tcBorders>
            <w:shd w:val="clear" w:color="auto" w:fill="auto"/>
            <w:noWrap/>
            <w:vAlign w:val="center"/>
            <w:hideMark/>
          </w:tcPr>
          <w:p w14:paraId="26C9DA41" w14:textId="77777777" w:rsidR="00185039" w:rsidRPr="00FC0CE8" w:rsidRDefault="00185039" w:rsidP="0028054B">
            <w:pPr>
              <w:jc w:val="center"/>
              <w:rPr>
                <w:b/>
                <w:bCs/>
                <w:sz w:val="18"/>
                <w:szCs w:val="18"/>
                <w:lang w:eastAsia="zh-CN"/>
              </w:rPr>
            </w:pPr>
            <w:r w:rsidRPr="00FC0CE8">
              <w:rPr>
                <w:b/>
                <w:bCs/>
                <w:sz w:val="18"/>
                <w:szCs w:val="18"/>
                <w:lang w:eastAsia="zh-CN"/>
              </w:rPr>
              <w:t>R-507A</w:t>
            </w:r>
          </w:p>
        </w:tc>
        <w:tc>
          <w:tcPr>
            <w:tcW w:w="481" w:type="pct"/>
            <w:tcBorders>
              <w:top w:val="single" w:sz="4" w:space="0" w:color="auto"/>
              <w:left w:val="nil"/>
              <w:bottom w:val="single" w:sz="4" w:space="0" w:color="auto"/>
              <w:right w:val="single" w:sz="4" w:space="0" w:color="auto"/>
            </w:tcBorders>
            <w:shd w:val="clear" w:color="auto" w:fill="auto"/>
            <w:noWrap/>
            <w:vAlign w:val="center"/>
            <w:hideMark/>
          </w:tcPr>
          <w:p w14:paraId="28C6C9C1" w14:textId="77777777" w:rsidR="00185039" w:rsidRPr="00FC0CE8" w:rsidRDefault="00185039" w:rsidP="0028054B">
            <w:pPr>
              <w:jc w:val="center"/>
              <w:rPr>
                <w:b/>
                <w:bCs/>
                <w:sz w:val="18"/>
                <w:szCs w:val="18"/>
                <w:lang w:eastAsia="zh-CN"/>
              </w:rPr>
            </w:pPr>
            <w:r w:rsidRPr="00FC0CE8">
              <w:rPr>
                <w:b/>
                <w:bCs/>
                <w:sz w:val="18"/>
                <w:szCs w:val="18"/>
                <w:lang w:eastAsia="zh-CN"/>
              </w:rPr>
              <w:t>Total</w:t>
            </w:r>
          </w:p>
        </w:tc>
        <w:tc>
          <w:tcPr>
            <w:tcW w:w="682" w:type="pct"/>
            <w:tcBorders>
              <w:top w:val="single" w:sz="4" w:space="0" w:color="auto"/>
              <w:left w:val="nil"/>
              <w:bottom w:val="single" w:sz="4" w:space="0" w:color="auto"/>
              <w:right w:val="single" w:sz="4" w:space="0" w:color="auto"/>
            </w:tcBorders>
            <w:shd w:val="clear" w:color="auto" w:fill="auto"/>
            <w:vAlign w:val="center"/>
            <w:hideMark/>
          </w:tcPr>
          <w:p w14:paraId="6D36B84B" w14:textId="06A74A2A" w:rsidR="00185039" w:rsidRPr="00FC0CE8" w:rsidRDefault="00185039" w:rsidP="0028054B">
            <w:pPr>
              <w:jc w:val="center"/>
              <w:rPr>
                <w:b/>
                <w:bCs/>
                <w:sz w:val="18"/>
                <w:szCs w:val="18"/>
                <w:lang w:eastAsia="zh-CN"/>
              </w:rPr>
            </w:pPr>
            <w:r w:rsidRPr="00FC0CE8">
              <w:rPr>
                <w:b/>
                <w:bCs/>
                <w:sz w:val="18"/>
                <w:szCs w:val="18"/>
                <w:lang w:eastAsia="zh-CN"/>
              </w:rPr>
              <w:t xml:space="preserve">Share of HFC </w:t>
            </w:r>
            <w:r w:rsidR="0028054B" w:rsidRPr="00FC0CE8">
              <w:rPr>
                <w:b/>
                <w:bCs/>
                <w:sz w:val="18"/>
                <w:szCs w:val="18"/>
                <w:lang w:eastAsia="zh-CN"/>
              </w:rPr>
              <w:t>u</w:t>
            </w:r>
            <w:r w:rsidRPr="00FC0CE8">
              <w:rPr>
                <w:b/>
                <w:bCs/>
                <w:sz w:val="18"/>
                <w:szCs w:val="18"/>
                <w:lang w:eastAsia="zh-CN"/>
              </w:rPr>
              <w:t>se (%)</w:t>
            </w:r>
          </w:p>
        </w:tc>
      </w:tr>
      <w:tr w:rsidR="00185039" w:rsidRPr="00FC0CE8" w14:paraId="48B2AFBF" w14:textId="77777777" w:rsidTr="00185039">
        <w:trPr>
          <w:trHeight w:val="125"/>
        </w:trPr>
        <w:tc>
          <w:tcPr>
            <w:tcW w:w="5000" w:type="pct"/>
            <w:gridSpan w:val="9"/>
            <w:tcBorders>
              <w:top w:val="single" w:sz="4" w:space="0" w:color="auto"/>
              <w:left w:val="single" w:sz="4" w:space="0" w:color="auto"/>
              <w:bottom w:val="single" w:sz="4" w:space="0" w:color="auto"/>
              <w:right w:val="single" w:sz="4" w:space="0" w:color="auto"/>
            </w:tcBorders>
            <w:shd w:val="clear" w:color="auto" w:fill="auto"/>
            <w:noWrap/>
            <w:hideMark/>
          </w:tcPr>
          <w:p w14:paraId="773F0BC0" w14:textId="77777777" w:rsidR="00185039" w:rsidRPr="00FC0CE8" w:rsidRDefault="00185039" w:rsidP="00A34CC3">
            <w:pPr>
              <w:spacing w:after="20"/>
              <w:jc w:val="center"/>
              <w:rPr>
                <w:b/>
                <w:bCs/>
                <w:sz w:val="18"/>
                <w:szCs w:val="18"/>
                <w:lang w:eastAsia="zh-CN"/>
              </w:rPr>
            </w:pPr>
            <w:r w:rsidRPr="00FC0CE8">
              <w:rPr>
                <w:b/>
                <w:bCs/>
                <w:sz w:val="18"/>
                <w:szCs w:val="18"/>
                <w:lang w:eastAsia="zh-CN"/>
              </w:rPr>
              <w:t>mt</w:t>
            </w:r>
          </w:p>
        </w:tc>
      </w:tr>
      <w:tr w:rsidR="00185039" w:rsidRPr="00FC0CE8" w14:paraId="33CE4565" w14:textId="77777777" w:rsidTr="004B2D20">
        <w:trPr>
          <w:trHeight w:val="125"/>
        </w:trPr>
        <w:tc>
          <w:tcPr>
            <w:tcW w:w="5000" w:type="pct"/>
            <w:gridSpan w:val="9"/>
            <w:tcBorders>
              <w:top w:val="single" w:sz="4" w:space="0" w:color="auto"/>
              <w:left w:val="single" w:sz="4" w:space="0" w:color="auto"/>
              <w:bottom w:val="single" w:sz="4" w:space="0" w:color="auto"/>
              <w:right w:val="single" w:sz="4" w:space="0" w:color="000000"/>
            </w:tcBorders>
            <w:shd w:val="clear" w:color="auto" w:fill="auto"/>
            <w:noWrap/>
            <w:hideMark/>
          </w:tcPr>
          <w:p w14:paraId="0A0D1AEA" w14:textId="7FA38854" w:rsidR="00185039" w:rsidRPr="00FC0CE8" w:rsidRDefault="00185039" w:rsidP="00A05E87">
            <w:pPr>
              <w:jc w:val="left"/>
              <w:rPr>
                <w:b/>
                <w:bCs/>
                <w:color w:val="000000"/>
                <w:sz w:val="18"/>
                <w:szCs w:val="18"/>
                <w:lang w:eastAsia="zh-CN"/>
              </w:rPr>
            </w:pPr>
            <w:r w:rsidRPr="00FC0CE8">
              <w:rPr>
                <w:b/>
                <w:bCs/>
                <w:color w:val="000000"/>
                <w:sz w:val="18"/>
                <w:szCs w:val="18"/>
                <w:lang w:eastAsia="zh-CN"/>
              </w:rPr>
              <w:t>Refrigeration</w:t>
            </w:r>
            <w:r w:rsidR="00A05E87" w:rsidRPr="00FC0CE8">
              <w:rPr>
                <w:b/>
                <w:bCs/>
                <w:color w:val="000000"/>
                <w:sz w:val="18"/>
                <w:szCs w:val="18"/>
                <w:lang w:eastAsia="zh-CN"/>
              </w:rPr>
              <w:t xml:space="preserve"> subsectors</w:t>
            </w:r>
          </w:p>
        </w:tc>
      </w:tr>
      <w:tr w:rsidR="00F32089" w:rsidRPr="00FC0CE8" w14:paraId="507987EB" w14:textId="77777777" w:rsidTr="005E2F9A">
        <w:trPr>
          <w:trHeight w:val="125"/>
        </w:trPr>
        <w:tc>
          <w:tcPr>
            <w:tcW w:w="1019" w:type="pct"/>
            <w:tcBorders>
              <w:top w:val="nil"/>
              <w:left w:val="single" w:sz="4" w:space="0" w:color="auto"/>
              <w:bottom w:val="single" w:sz="4" w:space="0" w:color="auto"/>
              <w:right w:val="single" w:sz="4" w:space="0" w:color="auto"/>
            </w:tcBorders>
            <w:shd w:val="clear" w:color="auto" w:fill="auto"/>
            <w:noWrap/>
            <w:hideMark/>
          </w:tcPr>
          <w:p w14:paraId="0B490AFD" w14:textId="0D25ABA2" w:rsidR="00185039" w:rsidRPr="00FC0CE8" w:rsidRDefault="00185039" w:rsidP="000C1453">
            <w:pPr>
              <w:jc w:val="left"/>
              <w:rPr>
                <w:sz w:val="18"/>
                <w:szCs w:val="18"/>
                <w:lang w:eastAsia="zh-CN"/>
              </w:rPr>
            </w:pPr>
            <w:r w:rsidRPr="00FC0CE8">
              <w:rPr>
                <w:sz w:val="18"/>
                <w:szCs w:val="18"/>
                <w:lang w:eastAsia="zh-CN"/>
              </w:rPr>
              <w:t xml:space="preserve">Domestic </w:t>
            </w:r>
          </w:p>
        </w:tc>
        <w:tc>
          <w:tcPr>
            <w:tcW w:w="543" w:type="pct"/>
            <w:tcBorders>
              <w:top w:val="nil"/>
              <w:left w:val="nil"/>
              <w:bottom w:val="single" w:sz="4" w:space="0" w:color="auto"/>
              <w:right w:val="single" w:sz="4" w:space="0" w:color="auto"/>
            </w:tcBorders>
            <w:shd w:val="clear" w:color="auto" w:fill="auto"/>
            <w:noWrap/>
            <w:hideMark/>
          </w:tcPr>
          <w:p w14:paraId="0C37307B" w14:textId="41F9A21F" w:rsidR="00185039" w:rsidRPr="0012535C" w:rsidRDefault="00185039" w:rsidP="00185039">
            <w:pPr>
              <w:jc w:val="right"/>
              <w:rPr>
                <w:sz w:val="18"/>
                <w:szCs w:val="18"/>
                <w:lang w:eastAsia="zh-CN"/>
              </w:rPr>
            </w:pPr>
            <w:r w:rsidRPr="0012535C">
              <w:rPr>
                <w:sz w:val="18"/>
                <w:szCs w:val="18"/>
                <w:lang w:eastAsia="zh-CN"/>
              </w:rPr>
              <w:t>26.</w:t>
            </w:r>
            <w:r w:rsidR="001D783A" w:rsidRPr="0012535C">
              <w:rPr>
                <w:sz w:val="18"/>
                <w:szCs w:val="18"/>
                <w:lang w:eastAsia="zh-CN"/>
              </w:rPr>
              <w:t>3</w:t>
            </w:r>
            <w:r w:rsidRPr="0012535C">
              <w:rPr>
                <w:sz w:val="18"/>
                <w:szCs w:val="18"/>
                <w:lang w:eastAsia="zh-CN"/>
              </w:rPr>
              <w:t>0</w:t>
            </w:r>
          </w:p>
        </w:tc>
        <w:tc>
          <w:tcPr>
            <w:tcW w:w="455" w:type="pct"/>
            <w:tcBorders>
              <w:top w:val="nil"/>
              <w:left w:val="nil"/>
              <w:bottom w:val="single" w:sz="4" w:space="0" w:color="auto"/>
              <w:right w:val="single" w:sz="4" w:space="0" w:color="auto"/>
            </w:tcBorders>
            <w:shd w:val="clear" w:color="auto" w:fill="auto"/>
            <w:noWrap/>
            <w:hideMark/>
          </w:tcPr>
          <w:p w14:paraId="3C4B8460" w14:textId="77777777" w:rsidR="00185039" w:rsidRPr="0012535C" w:rsidRDefault="00185039" w:rsidP="00185039">
            <w:pPr>
              <w:jc w:val="right"/>
              <w:rPr>
                <w:sz w:val="18"/>
                <w:szCs w:val="18"/>
                <w:lang w:eastAsia="zh-CN"/>
              </w:rPr>
            </w:pPr>
            <w:r w:rsidRPr="0012535C">
              <w:rPr>
                <w:sz w:val="18"/>
                <w:szCs w:val="18"/>
                <w:lang w:eastAsia="zh-CN"/>
              </w:rPr>
              <w:t>0.00</w:t>
            </w:r>
          </w:p>
        </w:tc>
        <w:tc>
          <w:tcPr>
            <w:tcW w:w="455" w:type="pct"/>
            <w:tcBorders>
              <w:top w:val="nil"/>
              <w:left w:val="nil"/>
              <w:bottom w:val="single" w:sz="4" w:space="0" w:color="auto"/>
              <w:right w:val="single" w:sz="4" w:space="0" w:color="auto"/>
            </w:tcBorders>
            <w:shd w:val="clear" w:color="auto" w:fill="auto"/>
            <w:noWrap/>
            <w:hideMark/>
          </w:tcPr>
          <w:p w14:paraId="3822185D" w14:textId="77777777" w:rsidR="00185039" w:rsidRPr="0012535C" w:rsidRDefault="00185039" w:rsidP="00185039">
            <w:pPr>
              <w:jc w:val="right"/>
              <w:rPr>
                <w:sz w:val="18"/>
                <w:szCs w:val="18"/>
                <w:lang w:eastAsia="zh-CN"/>
              </w:rPr>
            </w:pPr>
            <w:r w:rsidRPr="0012535C">
              <w:rPr>
                <w:sz w:val="18"/>
                <w:szCs w:val="18"/>
                <w:lang w:eastAsia="zh-CN"/>
              </w:rPr>
              <w:t>0.00</w:t>
            </w:r>
          </w:p>
        </w:tc>
        <w:tc>
          <w:tcPr>
            <w:tcW w:w="455" w:type="pct"/>
            <w:tcBorders>
              <w:top w:val="nil"/>
              <w:left w:val="nil"/>
              <w:bottom w:val="single" w:sz="4" w:space="0" w:color="auto"/>
              <w:right w:val="single" w:sz="4" w:space="0" w:color="auto"/>
            </w:tcBorders>
            <w:shd w:val="clear" w:color="auto" w:fill="auto"/>
            <w:noWrap/>
            <w:hideMark/>
          </w:tcPr>
          <w:p w14:paraId="0F0D7830" w14:textId="77777777" w:rsidR="00185039" w:rsidRPr="0012535C" w:rsidRDefault="00185039" w:rsidP="00185039">
            <w:pPr>
              <w:jc w:val="right"/>
              <w:rPr>
                <w:sz w:val="18"/>
                <w:szCs w:val="18"/>
                <w:lang w:eastAsia="zh-CN"/>
              </w:rPr>
            </w:pPr>
            <w:r w:rsidRPr="0012535C">
              <w:rPr>
                <w:sz w:val="18"/>
                <w:szCs w:val="18"/>
                <w:lang w:eastAsia="zh-CN"/>
              </w:rPr>
              <w:t>0.00</w:t>
            </w:r>
          </w:p>
        </w:tc>
        <w:tc>
          <w:tcPr>
            <w:tcW w:w="455" w:type="pct"/>
            <w:tcBorders>
              <w:top w:val="nil"/>
              <w:left w:val="nil"/>
              <w:bottom w:val="single" w:sz="4" w:space="0" w:color="auto"/>
              <w:right w:val="single" w:sz="4" w:space="0" w:color="auto"/>
            </w:tcBorders>
            <w:shd w:val="clear" w:color="auto" w:fill="auto"/>
            <w:noWrap/>
            <w:hideMark/>
          </w:tcPr>
          <w:p w14:paraId="12C87918" w14:textId="77777777" w:rsidR="00185039" w:rsidRPr="0012535C" w:rsidRDefault="00185039" w:rsidP="00185039">
            <w:pPr>
              <w:jc w:val="right"/>
              <w:rPr>
                <w:sz w:val="18"/>
                <w:szCs w:val="18"/>
                <w:lang w:eastAsia="zh-CN"/>
              </w:rPr>
            </w:pPr>
            <w:r w:rsidRPr="0012535C">
              <w:rPr>
                <w:sz w:val="18"/>
                <w:szCs w:val="18"/>
                <w:lang w:eastAsia="zh-CN"/>
              </w:rPr>
              <w:t>0.00</w:t>
            </w:r>
          </w:p>
        </w:tc>
        <w:tc>
          <w:tcPr>
            <w:tcW w:w="455" w:type="pct"/>
            <w:tcBorders>
              <w:top w:val="nil"/>
              <w:left w:val="nil"/>
              <w:bottom w:val="single" w:sz="4" w:space="0" w:color="auto"/>
              <w:right w:val="single" w:sz="4" w:space="0" w:color="auto"/>
            </w:tcBorders>
            <w:shd w:val="clear" w:color="auto" w:fill="auto"/>
            <w:noWrap/>
            <w:hideMark/>
          </w:tcPr>
          <w:p w14:paraId="2FDA5547" w14:textId="77777777" w:rsidR="00185039" w:rsidRPr="0012535C" w:rsidRDefault="00185039" w:rsidP="00185039">
            <w:pPr>
              <w:jc w:val="right"/>
              <w:rPr>
                <w:sz w:val="18"/>
                <w:szCs w:val="18"/>
                <w:lang w:eastAsia="zh-CN"/>
              </w:rPr>
            </w:pPr>
            <w:r w:rsidRPr="0012535C">
              <w:rPr>
                <w:sz w:val="18"/>
                <w:szCs w:val="18"/>
                <w:lang w:eastAsia="zh-CN"/>
              </w:rPr>
              <w:t>0.00</w:t>
            </w:r>
          </w:p>
        </w:tc>
        <w:tc>
          <w:tcPr>
            <w:tcW w:w="481" w:type="pct"/>
            <w:tcBorders>
              <w:top w:val="nil"/>
              <w:left w:val="nil"/>
              <w:bottom w:val="single" w:sz="4" w:space="0" w:color="auto"/>
              <w:right w:val="single" w:sz="4" w:space="0" w:color="auto"/>
            </w:tcBorders>
            <w:shd w:val="clear" w:color="auto" w:fill="auto"/>
            <w:noWrap/>
            <w:hideMark/>
          </w:tcPr>
          <w:p w14:paraId="66064A2D" w14:textId="0B60D19B" w:rsidR="00185039" w:rsidRPr="0012535C" w:rsidRDefault="00185039" w:rsidP="00185039">
            <w:pPr>
              <w:jc w:val="right"/>
              <w:rPr>
                <w:sz w:val="18"/>
                <w:szCs w:val="18"/>
                <w:lang w:eastAsia="zh-CN"/>
              </w:rPr>
            </w:pPr>
            <w:r w:rsidRPr="0012535C">
              <w:rPr>
                <w:sz w:val="18"/>
                <w:szCs w:val="18"/>
                <w:lang w:eastAsia="zh-CN"/>
              </w:rPr>
              <w:t>26.</w:t>
            </w:r>
            <w:r w:rsidR="0044010A" w:rsidRPr="0012535C">
              <w:rPr>
                <w:sz w:val="18"/>
                <w:szCs w:val="18"/>
                <w:lang w:eastAsia="zh-CN"/>
              </w:rPr>
              <w:t>3</w:t>
            </w:r>
            <w:r w:rsidRPr="0012535C">
              <w:rPr>
                <w:sz w:val="18"/>
                <w:szCs w:val="18"/>
                <w:lang w:eastAsia="zh-CN"/>
              </w:rPr>
              <w:t>0</w:t>
            </w:r>
          </w:p>
        </w:tc>
        <w:tc>
          <w:tcPr>
            <w:tcW w:w="682" w:type="pct"/>
            <w:tcBorders>
              <w:top w:val="nil"/>
              <w:left w:val="nil"/>
              <w:bottom w:val="single" w:sz="4" w:space="0" w:color="auto"/>
              <w:right w:val="single" w:sz="4" w:space="0" w:color="auto"/>
            </w:tcBorders>
            <w:shd w:val="clear" w:color="auto" w:fill="auto"/>
            <w:noWrap/>
            <w:hideMark/>
          </w:tcPr>
          <w:p w14:paraId="1A5881D5" w14:textId="2F98C3E2" w:rsidR="00185039" w:rsidRPr="0012535C" w:rsidRDefault="00185039" w:rsidP="00185039">
            <w:pPr>
              <w:jc w:val="right"/>
              <w:rPr>
                <w:sz w:val="18"/>
                <w:szCs w:val="18"/>
                <w:lang w:eastAsia="zh-CN"/>
              </w:rPr>
            </w:pPr>
            <w:r w:rsidRPr="0012535C">
              <w:rPr>
                <w:sz w:val="18"/>
                <w:szCs w:val="18"/>
                <w:lang w:eastAsia="zh-CN"/>
              </w:rPr>
              <w:t>7.</w:t>
            </w:r>
            <w:r w:rsidR="00551FB2" w:rsidRPr="0012535C">
              <w:rPr>
                <w:sz w:val="18"/>
                <w:szCs w:val="18"/>
                <w:lang w:eastAsia="zh-CN"/>
              </w:rPr>
              <w:t>5</w:t>
            </w:r>
            <w:r w:rsidR="001B486E" w:rsidRPr="0012535C">
              <w:rPr>
                <w:sz w:val="18"/>
                <w:szCs w:val="18"/>
                <w:lang w:eastAsia="zh-CN"/>
              </w:rPr>
              <w:t>8</w:t>
            </w:r>
          </w:p>
        </w:tc>
      </w:tr>
      <w:tr w:rsidR="00F32089" w:rsidRPr="00FC0CE8" w14:paraId="6F142EE8" w14:textId="77777777" w:rsidTr="005E2F9A">
        <w:trPr>
          <w:trHeight w:val="125"/>
        </w:trPr>
        <w:tc>
          <w:tcPr>
            <w:tcW w:w="1019" w:type="pct"/>
            <w:tcBorders>
              <w:top w:val="nil"/>
              <w:left w:val="single" w:sz="4" w:space="0" w:color="auto"/>
              <w:bottom w:val="single" w:sz="4" w:space="0" w:color="auto"/>
              <w:right w:val="single" w:sz="4" w:space="0" w:color="auto"/>
            </w:tcBorders>
            <w:shd w:val="clear" w:color="auto" w:fill="auto"/>
            <w:noWrap/>
            <w:hideMark/>
          </w:tcPr>
          <w:p w14:paraId="61601D68" w14:textId="79362563" w:rsidR="00185039" w:rsidRPr="00FC0CE8" w:rsidRDefault="00185039" w:rsidP="000C1453">
            <w:pPr>
              <w:jc w:val="left"/>
              <w:rPr>
                <w:sz w:val="18"/>
                <w:szCs w:val="18"/>
                <w:lang w:eastAsia="zh-CN"/>
              </w:rPr>
            </w:pPr>
            <w:r w:rsidRPr="00FC0CE8">
              <w:rPr>
                <w:sz w:val="18"/>
                <w:szCs w:val="18"/>
                <w:lang w:eastAsia="zh-CN"/>
              </w:rPr>
              <w:t xml:space="preserve">Commercial </w:t>
            </w:r>
          </w:p>
        </w:tc>
        <w:tc>
          <w:tcPr>
            <w:tcW w:w="543" w:type="pct"/>
            <w:tcBorders>
              <w:top w:val="nil"/>
              <w:left w:val="nil"/>
              <w:bottom w:val="single" w:sz="4" w:space="0" w:color="auto"/>
              <w:right w:val="single" w:sz="4" w:space="0" w:color="auto"/>
            </w:tcBorders>
            <w:shd w:val="clear" w:color="auto" w:fill="auto"/>
            <w:noWrap/>
            <w:hideMark/>
          </w:tcPr>
          <w:p w14:paraId="3F551338" w14:textId="77777777" w:rsidR="00185039" w:rsidRPr="0012535C" w:rsidRDefault="00185039" w:rsidP="00185039">
            <w:pPr>
              <w:jc w:val="right"/>
              <w:rPr>
                <w:sz w:val="18"/>
                <w:szCs w:val="18"/>
                <w:lang w:eastAsia="zh-CN"/>
              </w:rPr>
            </w:pPr>
            <w:r w:rsidRPr="0012535C">
              <w:rPr>
                <w:sz w:val="18"/>
                <w:szCs w:val="18"/>
                <w:lang w:eastAsia="zh-CN"/>
              </w:rPr>
              <w:t>20.00</w:t>
            </w:r>
          </w:p>
        </w:tc>
        <w:tc>
          <w:tcPr>
            <w:tcW w:w="455" w:type="pct"/>
            <w:tcBorders>
              <w:top w:val="nil"/>
              <w:left w:val="nil"/>
              <w:bottom w:val="single" w:sz="4" w:space="0" w:color="auto"/>
              <w:right w:val="single" w:sz="4" w:space="0" w:color="auto"/>
            </w:tcBorders>
            <w:shd w:val="clear" w:color="auto" w:fill="auto"/>
            <w:noWrap/>
            <w:hideMark/>
          </w:tcPr>
          <w:p w14:paraId="3DCF2F86" w14:textId="77777777" w:rsidR="00185039" w:rsidRPr="0012535C" w:rsidRDefault="00185039" w:rsidP="00185039">
            <w:pPr>
              <w:jc w:val="right"/>
              <w:rPr>
                <w:sz w:val="18"/>
                <w:szCs w:val="18"/>
                <w:lang w:eastAsia="zh-CN"/>
              </w:rPr>
            </w:pPr>
            <w:r w:rsidRPr="0012535C">
              <w:rPr>
                <w:sz w:val="18"/>
                <w:szCs w:val="18"/>
                <w:lang w:eastAsia="zh-CN"/>
              </w:rPr>
              <w:t>0.00</w:t>
            </w:r>
          </w:p>
        </w:tc>
        <w:tc>
          <w:tcPr>
            <w:tcW w:w="455" w:type="pct"/>
            <w:tcBorders>
              <w:top w:val="nil"/>
              <w:left w:val="nil"/>
              <w:bottom w:val="single" w:sz="4" w:space="0" w:color="auto"/>
              <w:right w:val="single" w:sz="4" w:space="0" w:color="auto"/>
            </w:tcBorders>
            <w:shd w:val="clear" w:color="auto" w:fill="auto"/>
            <w:noWrap/>
            <w:hideMark/>
          </w:tcPr>
          <w:p w14:paraId="505EFBE6" w14:textId="32903BD2" w:rsidR="00185039" w:rsidRPr="0012535C" w:rsidRDefault="00185039" w:rsidP="00185039">
            <w:pPr>
              <w:jc w:val="right"/>
              <w:rPr>
                <w:sz w:val="18"/>
                <w:szCs w:val="18"/>
                <w:lang w:eastAsia="zh-CN"/>
              </w:rPr>
            </w:pPr>
            <w:r w:rsidRPr="0012535C">
              <w:rPr>
                <w:sz w:val="18"/>
                <w:szCs w:val="18"/>
                <w:lang w:eastAsia="zh-CN"/>
              </w:rPr>
              <w:t>2</w:t>
            </w:r>
            <w:r w:rsidR="00F409CE" w:rsidRPr="0012535C">
              <w:rPr>
                <w:sz w:val="18"/>
                <w:szCs w:val="18"/>
                <w:lang w:eastAsia="zh-CN"/>
              </w:rPr>
              <w:t>1.62</w:t>
            </w:r>
          </w:p>
        </w:tc>
        <w:tc>
          <w:tcPr>
            <w:tcW w:w="455" w:type="pct"/>
            <w:tcBorders>
              <w:top w:val="nil"/>
              <w:left w:val="nil"/>
              <w:bottom w:val="single" w:sz="4" w:space="0" w:color="auto"/>
              <w:right w:val="single" w:sz="4" w:space="0" w:color="auto"/>
            </w:tcBorders>
            <w:shd w:val="clear" w:color="auto" w:fill="auto"/>
            <w:noWrap/>
            <w:hideMark/>
          </w:tcPr>
          <w:p w14:paraId="66F286B0" w14:textId="77777777" w:rsidR="00185039" w:rsidRPr="0012535C" w:rsidRDefault="00185039" w:rsidP="00185039">
            <w:pPr>
              <w:jc w:val="right"/>
              <w:rPr>
                <w:sz w:val="18"/>
                <w:szCs w:val="18"/>
                <w:lang w:eastAsia="zh-CN"/>
              </w:rPr>
            </w:pPr>
            <w:r w:rsidRPr="0012535C">
              <w:rPr>
                <w:sz w:val="18"/>
                <w:szCs w:val="18"/>
                <w:lang w:eastAsia="zh-CN"/>
              </w:rPr>
              <w:t>0.00</w:t>
            </w:r>
          </w:p>
        </w:tc>
        <w:tc>
          <w:tcPr>
            <w:tcW w:w="455" w:type="pct"/>
            <w:tcBorders>
              <w:top w:val="nil"/>
              <w:left w:val="nil"/>
              <w:bottom w:val="single" w:sz="4" w:space="0" w:color="auto"/>
              <w:right w:val="single" w:sz="4" w:space="0" w:color="auto"/>
            </w:tcBorders>
            <w:shd w:val="clear" w:color="auto" w:fill="auto"/>
            <w:noWrap/>
            <w:hideMark/>
          </w:tcPr>
          <w:p w14:paraId="0125E981" w14:textId="77777777" w:rsidR="00185039" w:rsidRPr="0012535C" w:rsidRDefault="00185039" w:rsidP="00185039">
            <w:pPr>
              <w:jc w:val="right"/>
              <w:rPr>
                <w:sz w:val="18"/>
                <w:szCs w:val="18"/>
                <w:lang w:eastAsia="zh-CN"/>
              </w:rPr>
            </w:pPr>
            <w:r w:rsidRPr="0012535C">
              <w:rPr>
                <w:sz w:val="18"/>
                <w:szCs w:val="18"/>
                <w:lang w:eastAsia="zh-CN"/>
              </w:rPr>
              <w:t>0.00</w:t>
            </w:r>
          </w:p>
        </w:tc>
        <w:tc>
          <w:tcPr>
            <w:tcW w:w="455" w:type="pct"/>
            <w:tcBorders>
              <w:top w:val="nil"/>
              <w:left w:val="nil"/>
              <w:bottom w:val="single" w:sz="4" w:space="0" w:color="auto"/>
              <w:right w:val="single" w:sz="4" w:space="0" w:color="auto"/>
            </w:tcBorders>
            <w:shd w:val="clear" w:color="auto" w:fill="auto"/>
            <w:noWrap/>
            <w:hideMark/>
          </w:tcPr>
          <w:p w14:paraId="267BABFE" w14:textId="63677A54" w:rsidR="00185039" w:rsidRPr="0012535C" w:rsidRDefault="00185039" w:rsidP="00185039">
            <w:pPr>
              <w:jc w:val="right"/>
              <w:rPr>
                <w:sz w:val="18"/>
                <w:szCs w:val="18"/>
                <w:lang w:eastAsia="zh-CN"/>
              </w:rPr>
            </w:pPr>
            <w:r w:rsidRPr="0012535C">
              <w:rPr>
                <w:sz w:val="18"/>
                <w:szCs w:val="18"/>
                <w:lang w:eastAsia="zh-CN"/>
              </w:rPr>
              <w:t>5.</w:t>
            </w:r>
            <w:r w:rsidR="00E60FC9" w:rsidRPr="0012535C">
              <w:rPr>
                <w:sz w:val="18"/>
                <w:szCs w:val="18"/>
                <w:lang w:eastAsia="zh-CN"/>
              </w:rPr>
              <w:t>14</w:t>
            </w:r>
          </w:p>
        </w:tc>
        <w:tc>
          <w:tcPr>
            <w:tcW w:w="481" w:type="pct"/>
            <w:tcBorders>
              <w:top w:val="nil"/>
              <w:left w:val="nil"/>
              <w:bottom w:val="single" w:sz="4" w:space="0" w:color="auto"/>
              <w:right w:val="single" w:sz="4" w:space="0" w:color="auto"/>
            </w:tcBorders>
            <w:shd w:val="clear" w:color="auto" w:fill="auto"/>
            <w:noWrap/>
            <w:hideMark/>
          </w:tcPr>
          <w:p w14:paraId="7181F69B" w14:textId="3BDB0D15" w:rsidR="00185039" w:rsidRPr="0012535C" w:rsidRDefault="00E60FC9" w:rsidP="00185039">
            <w:pPr>
              <w:jc w:val="right"/>
              <w:rPr>
                <w:sz w:val="18"/>
                <w:szCs w:val="18"/>
                <w:lang w:eastAsia="zh-CN"/>
              </w:rPr>
            </w:pPr>
            <w:r w:rsidRPr="0012535C">
              <w:rPr>
                <w:sz w:val="18"/>
                <w:szCs w:val="18"/>
                <w:lang w:eastAsia="zh-CN"/>
              </w:rPr>
              <w:t>46.76</w:t>
            </w:r>
          </w:p>
        </w:tc>
        <w:tc>
          <w:tcPr>
            <w:tcW w:w="682" w:type="pct"/>
            <w:tcBorders>
              <w:top w:val="nil"/>
              <w:left w:val="nil"/>
              <w:bottom w:val="single" w:sz="4" w:space="0" w:color="auto"/>
              <w:right w:val="single" w:sz="4" w:space="0" w:color="auto"/>
            </w:tcBorders>
            <w:shd w:val="clear" w:color="auto" w:fill="auto"/>
            <w:noWrap/>
            <w:hideMark/>
          </w:tcPr>
          <w:p w14:paraId="21DE7AA7" w14:textId="7544A756" w:rsidR="00185039" w:rsidRPr="0012535C" w:rsidRDefault="00185039" w:rsidP="00185039">
            <w:pPr>
              <w:jc w:val="right"/>
              <w:rPr>
                <w:sz w:val="18"/>
                <w:szCs w:val="18"/>
                <w:lang w:eastAsia="zh-CN"/>
              </w:rPr>
            </w:pPr>
            <w:r w:rsidRPr="0012535C">
              <w:rPr>
                <w:sz w:val="18"/>
                <w:szCs w:val="18"/>
                <w:lang w:eastAsia="zh-CN"/>
              </w:rPr>
              <w:t>13.</w:t>
            </w:r>
            <w:r w:rsidR="001B486E" w:rsidRPr="0012535C">
              <w:rPr>
                <w:sz w:val="18"/>
                <w:szCs w:val="18"/>
                <w:lang w:eastAsia="zh-CN"/>
              </w:rPr>
              <w:t>48</w:t>
            </w:r>
          </w:p>
        </w:tc>
      </w:tr>
      <w:tr w:rsidR="00F32089" w:rsidRPr="00FC0CE8" w14:paraId="77D86CA8" w14:textId="77777777" w:rsidTr="005E2F9A">
        <w:trPr>
          <w:trHeight w:val="125"/>
        </w:trPr>
        <w:tc>
          <w:tcPr>
            <w:tcW w:w="1019" w:type="pct"/>
            <w:tcBorders>
              <w:top w:val="nil"/>
              <w:left w:val="single" w:sz="4" w:space="0" w:color="auto"/>
              <w:bottom w:val="single" w:sz="4" w:space="0" w:color="auto"/>
              <w:right w:val="single" w:sz="4" w:space="0" w:color="auto"/>
            </w:tcBorders>
            <w:shd w:val="clear" w:color="auto" w:fill="auto"/>
            <w:noWrap/>
            <w:hideMark/>
          </w:tcPr>
          <w:p w14:paraId="74587D1A" w14:textId="2D45485E" w:rsidR="00185039" w:rsidRPr="00FC0CE8" w:rsidRDefault="00185039" w:rsidP="000C1453">
            <w:pPr>
              <w:jc w:val="left"/>
              <w:rPr>
                <w:sz w:val="18"/>
                <w:szCs w:val="18"/>
                <w:lang w:eastAsia="zh-CN"/>
              </w:rPr>
            </w:pPr>
            <w:r w:rsidRPr="00FC0CE8">
              <w:rPr>
                <w:sz w:val="18"/>
                <w:szCs w:val="18"/>
                <w:lang w:eastAsia="zh-CN"/>
              </w:rPr>
              <w:t xml:space="preserve">Industrial </w:t>
            </w:r>
          </w:p>
        </w:tc>
        <w:tc>
          <w:tcPr>
            <w:tcW w:w="543" w:type="pct"/>
            <w:tcBorders>
              <w:top w:val="nil"/>
              <w:left w:val="nil"/>
              <w:bottom w:val="single" w:sz="4" w:space="0" w:color="auto"/>
              <w:right w:val="single" w:sz="4" w:space="0" w:color="auto"/>
            </w:tcBorders>
            <w:shd w:val="clear" w:color="auto" w:fill="auto"/>
            <w:noWrap/>
            <w:hideMark/>
          </w:tcPr>
          <w:p w14:paraId="01C45459" w14:textId="77777777" w:rsidR="00185039" w:rsidRPr="0012535C" w:rsidRDefault="00185039" w:rsidP="00185039">
            <w:pPr>
              <w:jc w:val="right"/>
              <w:rPr>
                <w:sz w:val="18"/>
                <w:szCs w:val="18"/>
                <w:lang w:eastAsia="zh-CN"/>
              </w:rPr>
            </w:pPr>
            <w:r w:rsidRPr="0012535C">
              <w:rPr>
                <w:sz w:val="18"/>
                <w:szCs w:val="18"/>
                <w:lang w:eastAsia="zh-CN"/>
              </w:rPr>
              <w:t>20.00</w:t>
            </w:r>
          </w:p>
        </w:tc>
        <w:tc>
          <w:tcPr>
            <w:tcW w:w="455" w:type="pct"/>
            <w:tcBorders>
              <w:top w:val="nil"/>
              <w:left w:val="nil"/>
              <w:bottom w:val="single" w:sz="4" w:space="0" w:color="auto"/>
              <w:right w:val="single" w:sz="4" w:space="0" w:color="auto"/>
            </w:tcBorders>
            <w:shd w:val="clear" w:color="auto" w:fill="auto"/>
            <w:noWrap/>
            <w:hideMark/>
          </w:tcPr>
          <w:p w14:paraId="63E47E39" w14:textId="77777777" w:rsidR="00185039" w:rsidRPr="0012535C" w:rsidRDefault="00185039" w:rsidP="00185039">
            <w:pPr>
              <w:jc w:val="right"/>
              <w:rPr>
                <w:sz w:val="18"/>
                <w:szCs w:val="18"/>
                <w:lang w:eastAsia="zh-CN"/>
              </w:rPr>
            </w:pPr>
            <w:r w:rsidRPr="0012535C">
              <w:rPr>
                <w:sz w:val="18"/>
                <w:szCs w:val="18"/>
                <w:lang w:eastAsia="zh-CN"/>
              </w:rPr>
              <w:t>0.00</w:t>
            </w:r>
          </w:p>
        </w:tc>
        <w:tc>
          <w:tcPr>
            <w:tcW w:w="455" w:type="pct"/>
            <w:tcBorders>
              <w:top w:val="nil"/>
              <w:left w:val="nil"/>
              <w:bottom w:val="single" w:sz="4" w:space="0" w:color="auto"/>
              <w:right w:val="single" w:sz="4" w:space="0" w:color="auto"/>
            </w:tcBorders>
            <w:shd w:val="clear" w:color="auto" w:fill="auto"/>
            <w:noWrap/>
            <w:hideMark/>
          </w:tcPr>
          <w:p w14:paraId="4FCB2AC6" w14:textId="77777777" w:rsidR="00185039" w:rsidRPr="0012535C" w:rsidRDefault="00185039" w:rsidP="00185039">
            <w:pPr>
              <w:jc w:val="right"/>
              <w:rPr>
                <w:sz w:val="18"/>
                <w:szCs w:val="18"/>
                <w:lang w:eastAsia="zh-CN"/>
              </w:rPr>
            </w:pPr>
            <w:r w:rsidRPr="0012535C">
              <w:rPr>
                <w:sz w:val="18"/>
                <w:szCs w:val="18"/>
                <w:lang w:eastAsia="zh-CN"/>
              </w:rPr>
              <w:t>10.00</w:t>
            </w:r>
          </w:p>
        </w:tc>
        <w:tc>
          <w:tcPr>
            <w:tcW w:w="455" w:type="pct"/>
            <w:tcBorders>
              <w:top w:val="nil"/>
              <w:left w:val="nil"/>
              <w:bottom w:val="single" w:sz="4" w:space="0" w:color="auto"/>
              <w:right w:val="single" w:sz="4" w:space="0" w:color="auto"/>
            </w:tcBorders>
            <w:shd w:val="clear" w:color="auto" w:fill="auto"/>
            <w:noWrap/>
            <w:hideMark/>
          </w:tcPr>
          <w:p w14:paraId="4034C526" w14:textId="77777777" w:rsidR="00185039" w:rsidRPr="0012535C" w:rsidRDefault="00185039" w:rsidP="00185039">
            <w:pPr>
              <w:jc w:val="right"/>
              <w:rPr>
                <w:sz w:val="18"/>
                <w:szCs w:val="18"/>
                <w:lang w:eastAsia="zh-CN"/>
              </w:rPr>
            </w:pPr>
            <w:r w:rsidRPr="0012535C">
              <w:rPr>
                <w:sz w:val="18"/>
                <w:szCs w:val="18"/>
                <w:lang w:eastAsia="zh-CN"/>
              </w:rPr>
              <w:t>0.00</w:t>
            </w:r>
          </w:p>
        </w:tc>
        <w:tc>
          <w:tcPr>
            <w:tcW w:w="455" w:type="pct"/>
            <w:tcBorders>
              <w:top w:val="nil"/>
              <w:left w:val="nil"/>
              <w:bottom w:val="single" w:sz="4" w:space="0" w:color="auto"/>
              <w:right w:val="single" w:sz="4" w:space="0" w:color="auto"/>
            </w:tcBorders>
            <w:shd w:val="clear" w:color="auto" w:fill="auto"/>
            <w:noWrap/>
            <w:hideMark/>
          </w:tcPr>
          <w:p w14:paraId="437C06C4" w14:textId="77777777" w:rsidR="00185039" w:rsidRPr="0012535C" w:rsidRDefault="00185039" w:rsidP="00185039">
            <w:pPr>
              <w:jc w:val="right"/>
              <w:rPr>
                <w:sz w:val="18"/>
                <w:szCs w:val="18"/>
                <w:lang w:eastAsia="zh-CN"/>
              </w:rPr>
            </w:pPr>
            <w:r w:rsidRPr="0012535C">
              <w:rPr>
                <w:sz w:val="18"/>
                <w:szCs w:val="18"/>
                <w:lang w:eastAsia="zh-CN"/>
              </w:rPr>
              <w:t>0.00</w:t>
            </w:r>
          </w:p>
        </w:tc>
        <w:tc>
          <w:tcPr>
            <w:tcW w:w="455" w:type="pct"/>
            <w:tcBorders>
              <w:top w:val="nil"/>
              <w:left w:val="nil"/>
              <w:bottom w:val="single" w:sz="4" w:space="0" w:color="auto"/>
              <w:right w:val="single" w:sz="4" w:space="0" w:color="auto"/>
            </w:tcBorders>
            <w:shd w:val="clear" w:color="auto" w:fill="auto"/>
            <w:noWrap/>
            <w:hideMark/>
          </w:tcPr>
          <w:p w14:paraId="081C5D61" w14:textId="77777777" w:rsidR="00185039" w:rsidRPr="0012535C" w:rsidRDefault="00185039" w:rsidP="00185039">
            <w:pPr>
              <w:jc w:val="right"/>
              <w:rPr>
                <w:sz w:val="18"/>
                <w:szCs w:val="18"/>
                <w:lang w:eastAsia="zh-CN"/>
              </w:rPr>
            </w:pPr>
            <w:r w:rsidRPr="0012535C">
              <w:rPr>
                <w:sz w:val="18"/>
                <w:szCs w:val="18"/>
                <w:lang w:eastAsia="zh-CN"/>
              </w:rPr>
              <w:t>3.00</w:t>
            </w:r>
          </w:p>
        </w:tc>
        <w:tc>
          <w:tcPr>
            <w:tcW w:w="481" w:type="pct"/>
            <w:tcBorders>
              <w:top w:val="nil"/>
              <w:left w:val="nil"/>
              <w:bottom w:val="single" w:sz="4" w:space="0" w:color="auto"/>
              <w:right w:val="single" w:sz="4" w:space="0" w:color="auto"/>
            </w:tcBorders>
            <w:shd w:val="clear" w:color="auto" w:fill="auto"/>
            <w:noWrap/>
            <w:hideMark/>
          </w:tcPr>
          <w:p w14:paraId="4337135A" w14:textId="3E8CDCC1" w:rsidR="00185039" w:rsidRPr="0012535C" w:rsidRDefault="00185039" w:rsidP="00185039">
            <w:pPr>
              <w:jc w:val="right"/>
              <w:rPr>
                <w:sz w:val="18"/>
                <w:szCs w:val="18"/>
                <w:lang w:eastAsia="zh-CN"/>
              </w:rPr>
            </w:pPr>
            <w:r w:rsidRPr="0012535C">
              <w:rPr>
                <w:sz w:val="18"/>
                <w:szCs w:val="18"/>
                <w:lang w:eastAsia="zh-CN"/>
              </w:rPr>
              <w:t>33.00</w:t>
            </w:r>
          </w:p>
        </w:tc>
        <w:tc>
          <w:tcPr>
            <w:tcW w:w="682" w:type="pct"/>
            <w:tcBorders>
              <w:top w:val="nil"/>
              <w:left w:val="nil"/>
              <w:bottom w:val="single" w:sz="4" w:space="0" w:color="auto"/>
              <w:right w:val="single" w:sz="4" w:space="0" w:color="auto"/>
            </w:tcBorders>
            <w:shd w:val="clear" w:color="auto" w:fill="auto"/>
            <w:noWrap/>
            <w:hideMark/>
          </w:tcPr>
          <w:p w14:paraId="32EE379E" w14:textId="250ACCF1" w:rsidR="00185039" w:rsidRPr="0012535C" w:rsidRDefault="00185039" w:rsidP="00185039">
            <w:pPr>
              <w:jc w:val="right"/>
              <w:rPr>
                <w:sz w:val="18"/>
                <w:szCs w:val="18"/>
                <w:lang w:eastAsia="zh-CN"/>
              </w:rPr>
            </w:pPr>
            <w:r w:rsidRPr="0012535C">
              <w:rPr>
                <w:sz w:val="18"/>
                <w:szCs w:val="18"/>
                <w:lang w:eastAsia="zh-CN"/>
              </w:rPr>
              <w:t>9.5</w:t>
            </w:r>
            <w:r w:rsidR="001B486E" w:rsidRPr="0012535C">
              <w:rPr>
                <w:sz w:val="18"/>
                <w:szCs w:val="18"/>
                <w:lang w:eastAsia="zh-CN"/>
              </w:rPr>
              <w:t>2</w:t>
            </w:r>
          </w:p>
        </w:tc>
      </w:tr>
      <w:tr w:rsidR="00F32089" w:rsidRPr="00FC0CE8" w14:paraId="0E3E5230" w14:textId="77777777" w:rsidTr="005E2F9A">
        <w:trPr>
          <w:trHeight w:val="125"/>
        </w:trPr>
        <w:tc>
          <w:tcPr>
            <w:tcW w:w="1019" w:type="pct"/>
            <w:tcBorders>
              <w:top w:val="nil"/>
              <w:left w:val="single" w:sz="4" w:space="0" w:color="auto"/>
              <w:bottom w:val="single" w:sz="4" w:space="0" w:color="auto"/>
              <w:right w:val="single" w:sz="4" w:space="0" w:color="auto"/>
            </w:tcBorders>
            <w:shd w:val="clear" w:color="auto" w:fill="auto"/>
            <w:noWrap/>
            <w:hideMark/>
          </w:tcPr>
          <w:p w14:paraId="44CD5514" w14:textId="5B42AAC1" w:rsidR="00185039" w:rsidRPr="00FC0CE8" w:rsidRDefault="00185039" w:rsidP="000C1453">
            <w:pPr>
              <w:jc w:val="left"/>
              <w:rPr>
                <w:sz w:val="18"/>
                <w:szCs w:val="18"/>
                <w:lang w:eastAsia="zh-CN"/>
              </w:rPr>
            </w:pPr>
            <w:r w:rsidRPr="00FC0CE8">
              <w:rPr>
                <w:sz w:val="18"/>
                <w:szCs w:val="18"/>
                <w:lang w:eastAsia="zh-CN"/>
              </w:rPr>
              <w:t xml:space="preserve">Transport </w:t>
            </w:r>
          </w:p>
        </w:tc>
        <w:tc>
          <w:tcPr>
            <w:tcW w:w="543" w:type="pct"/>
            <w:tcBorders>
              <w:top w:val="nil"/>
              <w:left w:val="nil"/>
              <w:bottom w:val="single" w:sz="4" w:space="0" w:color="auto"/>
              <w:right w:val="single" w:sz="4" w:space="0" w:color="auto"/>
            </w:tcBorders>
            <w:shd w:val="clear" w:color="auto" w:fill="auto"/>
            <w:noWrap/>
            <w:hideMark/>
          </w:tcPr>
          <w:p w14:paraId="1445B769" w14:textId="77777777" w:rsidR="00185039" w:rsidRPr="0012535C" w:rsidRDefault="00185039" w:rsidP="00185039">
            <w:pPr>
              <w:jc w:val="right"/>
              <w:rPr>
                <w:sz w:val="18"/>
                <w:szCs w:val="18"/>
                <w:lang w:eastAsia="zh-CN"/>
              </w:rPr>
            </w:pPr>
            <w:r w:rsidRPr="0012535C">
              <w:rPr>
                <w:sz w:val="18"/>
                <w:szCs w:val="18"/>
                <w:lang w:eastAsia="zh-CN"/>
              </w:rPr>
              <w:t>0.00</w:t>
            </w:r>
          </w:p>
        </w:tc>
        <w:tc>
          <w:tcPr>
            <w:tcW w:w="455" w:type="pct"/>
            <w:tcBorders>
              <w:top w:val="nil"/>
              <w:left w:val="nil"/>
              <w:bottom w:val="single" w:sz="4" w:space="0" w:color="auto"/>
              <w:right w:val="single" w:sz="4" w:space="0" w:color="auto"/>
            </w:tcBorders>
            <w:shd w:val="clear" w:color="auto" w:fill="auto"/>
            <w:noWrap/>
            <w:hideMark/>
          </w:tcPr>
          <w:p w14:paraId="5199F423" w14:textId="77777777" w:rsidR="00185039" w:rsidRPr="0012535C" w:rsidRDefault="00185039" w:rsidP="00185039">
            <w:pPr>
              <w:jc w:val="right"/>
              <w:rPr>
                <w:sz w:val="18"/>
                <w:szCs w:val="18"/>
                <w:lang w:eastAsia="zh-CN"/>
              </w:rPr>
            </w:pPr>
            <w:r w:rsidRPr="0012535C">
              <w:rPr>
                <w:sz w:val="18"/>
                <w:szCs w:val="18"/>
                <w:lang w:eastAsia="zh-CN"/>
              </w:rPr>
              <w:t>0.00</w:t>
            </w:r>
          </w:p>
        </w:tc>
        <w:tc>
          <w:tcPr>
            <w:tcW w:w="455" w:type="pct"/>
            <w:tcBorders>
              <w:top w:val="nil"/>
              <w:left w:val="nil"/>
              <w:bottom w:val="single" w:sz="4" w:space="0" w:color="auto"/>
              <w:right w:val="single" w:sz="4" w:space="0" w:color="auto"/>
            </w:tcBorders>
            <w:shd w:val="clear" w:color="auto" w:fill="auto"/>
            <w:noWrap/>
            <w:hideMark/>
          </w:tcPr>
          <w:p w14:paraId="1A37B703" w14:textId="77777777" w:rsidR="00185039" w:rsidRPr="0012535C" w:rsidRDefault="00185039" w:rsidP="00185039">
            <w:pPr>
              <w:jc w:val="right"/>
              <w:rPr>
                <w:sz w:val="18"/>
                <w:szCs w:val="18"/>
                <w:lang w:eastAsia="zh-CN"/>
              </w:rPr>
            </w:pPr>
            <w:r w:rsidRPr="0012535C">
              <w:rPr>
                <w:sz w:val="18"/>
                <w:szCs w:val="18"/>
                <w:lang w:eastAsia="zh-CN"/>
              </w:rPr>
              <w:t>1.00</w:t>
            </w:r>
          </w:p>
        </w:tc>
        <w:tc>
          <w:tcPr>
            <w:tcW w:w="455" w:type="pct"/>
            <w:tcBorders>
              <w:top w:val="nil"/>
              <w:left w:val="nil"/>
              <w:bottom w:val="single" w:sz="4" w:space="0" w:color="auto"/>
              <w:right w:val="single" w:sz="4" w:space="0" w:color="auto"/>
            </w:tcBorders>
            <w:shd w:val="clear" w:color="auto" w:fill="auto"/>
            <w:noWrap/>
            <w:hideMark/>
          </w:tcPr>
          <w:p w14:paraId="6674AED3" w14:textId="77777777" w:rsidR="00185039" w:rsidRPr="0012535C" w:rsidRDefault="00185039" w:rsidP="00185039">
            <w:pPr>
              <w:jc w:val="right"/>
              <w:rPr>
                <w:sz w:val="18"/>
                <w:szCs w:val="18"/>
                <w:lang w:eastAsia="zh-CN"/>
              </w:rPr>
            </w:pPr>
            <w:r w:rsidRPr="0012535C">
              <w:rPr>
                <w:sz w:val="18"/>
                <w:szCs w:val="18"/>
                <w:lang w:eastAsia="zh-CN"/>
              </w:rPr>
              <w:t>0.00</w:t>
            </w:r>
          </w:p>
        </w:tc>
        <w:tc>
          <w:tcPr>
            <w:tcW w:w="455" w:type="pct"/>
            <w:tcBorders>
              <w:top w:val="nil"/>
              <w:left w:val="nil"/>
              <w:bottom w:val="single" w:sz="4" w:space="0" w:color="auto"/>
              <w:right w:val="single" w:sz="4" w:space="0" w:color="auto"/>
            </w:tcBorders>
            <w:shd w:val="clear" w:color="auto" w:fill="auto"/>
            <w:noWrap/>
            <w:hideMark/>
          </w:tcPr>
          <w:p w14:paraId="2563D275" w14:textId="77777777" w:rsidR="00185039" w:rsidRPr="0012535C" w:rsidRDefault="00185039" w:rsidP="00185039">
            <w:pPr>
              <w:jc w:val="right"/>
              <w:rPr>
                <w:sz w:val="18"/>
                <w:szCs w:val="18"/>
                <w:lang w:eastAsia="zh-CN"/>
              </w:rPr>
            </w:pPr>
            <w:r w:rsidRPr="0012535C">
              <w:rPr>
                <w:sz w:val="18"/>
                <w:szCs w:val="18"/>
                <w:lang w:eastAsia="zh-CN"/>
              </w:rPr>
              <w:t>0.00</w:t>
            </w:r>
          </w:p>
        </w:tc>
        <w:tc>
          <w:tcPr>
            <w:tcW w:w="455" w:type="pct"/>
            <w:tcBorders>
              <w:top w:val="nil"/>
              <w:left w:val="nil"/>
              <w:bottom w:val="single" w:sz="4" w:space="0" w:color="auto"/>
              <w:right w:val="single" w:sz="4" w:space="0" w:color="auto"/>
            </w:tcBorders>
            <w:shd w:val="clear" w:color="auto" w:fill="auto"/>
            <w:noWrap/>
            <w:hideMark/>
          </w:tcPr>
          <w:p w14:paraId="018DAB5F" w14:textId="77777777" w:rsidR="00185039" w:rsidRPr="0012535C" w:rsidRDefault="00185039" w:rsidP="00185039">
            <w:pPr>
              <w:jc w:val="right"/>
              <w:rPr>
                <w:sz w:val="18"/>
                <w:szCs w:val="18"/>
                <w:lang w:eastAsia="zh-CN"/>
              </w:rPr>
            </w:pPr>
            <w:r w:rsidRPr="0012535C">
              <w:rPr>
                <w:sz w:val="18"/>
                <w:szCs w:val="18"/>
                <w:lang w:eastAsia="zh-CN"/>
              </w:rPr>
              <w:t>0.00</w:t>
            </w:r>
          </w:p>
        </w:tc>
        <w:tc>
          <w:tcPr>
            <w:tcW w:w="481" w:type="pct"/>
            <w:tcBorders>
              <w:top w:val="nil"/>
              <w:left w:val="nil"/>
              <w:bottom w:val="single" w:sz="4" w:space="0" w:color="auto"/>
              <w:right w:val="single" w:sz="4" w:space="0" w:color="auto"/>
            </w:tcBorders>
            <w:shd w:val="clear" w:color="auto" w:fill="auto"/>
            <w:noWrap/>
            <w:hideMark/>
          </w:tcPr>
          <w:p w14:paraId="32F41F53" w14:textId="776AB00E" w:rsidR="00185039" w:rsidRPr="0012535C" w:rsidRDefault="00185039" w:rsidP="00185039">
            <w:pPr>
              <w:jc w:val="right"/>
              <w:rPr>
                <w:sz w:val="18"/>
                <w:szCs w:val="18"/>
                <w:lang w:eastAsia="zh-CN"/>
              </w:rPr>
            </w:pPr>
            <w:r w:rsidRPr="0012535C">
              <w:rPr>
                <w:sz w:val="18"/>
                <w:szCs w:val="18"/>
                <w:lang w:eastAsia="zh-CN"/>
              </w:rPr>
              <w:t>1.00</w:t>
            </w:r>
          </w:p>
        </w:tc>
        <w:tc>
          <w:tcPr>
            <w:tcW w:w="682" w:type="pct"/>
            <w:tcBorders>
              <w:top w:val="nil"/>
              <w:left w:val="nil"/>
              <w:bottom w:val="single" w:sz="4" w:space="0" w:color="auto"/>
              <w:right w:val="single" w:sz="4" w:space="0" w:color="auto"/>
            </w:tcBorders>
            <w:shd w:val="clear" w:color="auto" w:fill="auto"/>
            <w:noWrap/>
            <w:hideMark/>
          </w:tcPr>
          <w:p w14:paraId="5A627564" w14:textId="0140CD30" w:rsidR="00185039" w:rsidRPr="0012535C" w:rsidRDefault="00185039" w:rsidP="00185039">
            <w:pPr>
              <w:jc w:val="right"/>
              <w:rPr>
                <w:sz w:val="18"/>
                <w:szCs w:val="18"/>
                <w:lang w:eastAsia="zh-CN"/>
              </w:rPr>
            </w:pPr>
            <w:r w:rsidRPr="0012535C">
              <w:rPr>
                <w:sz w:val="18"/>
                <w:szCs w:val="18"/>
                <w:lang w:eastAsia="zh-CN"/>
              </w:rPr>
              <w:t>0.29</w:t>
            </w:r>
          </w:p>
        </w:tc>
      </w:tr>
      <w:tr w:rsidR="00185039" w:rsidRPr="00FC0CE8" w14:paraId="45EDAAD7" w14:textId="77777777" w:rsidTr="004B2D20">
        <w:trPr>
          <w:trHeight w:val="125"/>
        </w:trPr>
        <w:tc>
          <w:tcPr>
            <w:tcW w:w="5000" w:type="pct"/>
            <w:gridSpan w:val="9"/>
            <w:tcBorders>
              <w:top w:val="single" w:sz="4" w:space="0" w:color="auto"/>
              <w:left w:val="single" w:sz="4" w:space="0" w:color="auto"/>
              <w:bottom w:val="single" w:sz="4" w:space="0" w:color="auto"/>
              <w:right w:val="single" w:sz="4" w:space="0" w:color="000000"/>
            </w:tcBorders>
            <w:shd w:val="clear" w:color="auto" w:fill="auto"/>
            <w:noWrap/>
            <w:hideMark/>
          </w:tcPr>
          <w:p w14:paraId="07E3B6EF" w14:textId="7F114839" w:rsidR="00185039" w:rsidRPr="0012535C" w:rsidRDefault="00185039" w:rsidP="00A05E87">
            <w:pPr>
              <w:jc w:val="left"/>
              <w:rPr>
                <w:b/>
                <w:bCs/>
                <w:color w:val="000000"/>
                <w:sz w:val="18"/>
                <w:szCs w:val="18"/>
                <w:lang w:eastAsia="zh-CN"/>
              </w:rPr>
            </w:pPr>
            <w:r w:rsidRPr="0012535C">
              <w:rPr>
                <w:b/>
                <w:bCs/>
                <w:color w:val="000000"/>
                <w:sz w:val="18"/>
                <w:szCs w:val="18"/>
                <w:lang w:eastAsia="zh-CN"/>
              </w:rPr>
              <w:t>Air-conditioning</w:t>
            </w:r>
            <w:r w:rsidR="00A05E87" w:rsidRPr="0012535C">
              <w:rPr>
                <w:b/>
                <w:bCs/>
                <w:color w:val="000000"/>
                <w:sz w:val="18"/>
                <w:szCs w:val="18"/>
                <w:lang w:eastAsia="zh-CN"/>
              </w:rPr>
              <w:t xml:space="preserve"> subsectors</w:t>
            </w:r>
          </w:p>
        </w:tc>
      </w:tr>
      <w:tr w:rsidR="00F32089" w:rsidRPr="00FC0CE8" w14:paraId="79BF961E" w14:textId="77777777" w:rsidTr="005E2F9A">
        <w:trPr>
          <w:trHeight w:val="125"/>
        </w:trPr>
        <w:tc>
          <w:tcPr>
            <w:tcW w:w="1019" w:type="pct"/>
            <w:tcBorders>
              <w:top w:val="nil"/>
              <w:left w:val="single" w:sz="4" w:space="0" w:color="auto"/>
              <w:bottom w:val="single" w:sz="4" w:space="0" w:color="auto"/>
              <w:right w:val="single" w:sz="4" w:space="0" w:color="auto"/>
            </w:tcBorders>
            <w:shd w:val="clear" w:color="auto" w:fill="auto"/>
            <w:noWrap/>
            <w:hideMark/>
          </w:tcPr>
          <w:p w14:paraId="49BFE6E7" w14:textId="279DA494" w:rsidR="00185039" w:rsidRPr="00FC0CE8" w:rsidRDefault="00185039" w:rsidP="000C1453">
            <w:pPr>
              <w:jc w:val="left"/>
              <w:rPr>
                <w:sz w:val="18"/>
                <w:szCs w:val="18"/>
                <w:lang w:eastAsia="zh-CN"/>
              </w:rPr>
            </w:pPr>
            <w:r w:rsidRPr="00FC0CE8">
              <w:rPr>
                <w:sz w:val="18"/>
                <w:szCs w:val="18"/>
                <w:lang w:eastAsia="zh-CN"/>
              </w:rPr>
              <w:t xml:space="preserve">Domestic </w:t>
            </w:r>
          </w:p>
        </w:tc>
        <w:tc>
          <w:tcPr>
            <w:tcW w:w="543" w:type="pct"/>
            <w:tcBorders>
              <w:top w:val="nil"/>
              <w:left w:val="nil"/>
              <w:bottom w:val="single" w:sz="4" w:space="0" w:color="auto"/>
              <w:right w:val="single" w:sz="4" w:space="0" w:color="auto"/>
            </w:tcBorders>
            <w:shd w:val="clear" w:color="auto" w:fill="auto"/>
            <w:noWrap/>
            <w:hideMark/>
          </w:tcPr>
          <w:p w14:paraId="6209FBDD" w14:textId="77777777" w:rsidR="00185039" w:rsidRPr="0012535C" w:rsidRDefault="00185039" w:rsidP="00185039">
            <w:pPr>
              <w:jc w:val="right"/>
              <w:rPr>
                <w:sz w:val="18"/>
                <w:szCs w:val="18"/>
                <w:lang w:eastAsia="zh-CN"/>
              </w:rPr>
            </w:pPr>
            <w:r w:rsidRPr="0012535C">
              <w:rPr>
                <w:sz w:val="18"/>
                <w:szCs w:val="18"/>
                <w:lang w:eastAsia="zh-CN"/>
              </w:rPr>
              <w:t>0.00</w:t>
            </w:r>
          </w:p>
        </w:tc>
        <w:tc>
          <w:tcPr>
            <w:tcW w:w="455" w:type="pct"/>
            <w:tcBorders>
              <w:top w:val="nil"/>
              <w:left w:val="nil"/>
              <w:bottom w:val="single" w:sz="4" w:space="0" w:color="auto"/>
              <w:right w:val="single" w:sz="4" w:space="0" w:color="auto"/>
            </w:tcBorders>
            <w:shd w:val="clear" w:color="auto" w:fill="auto"/>
            <w:noWrap/>
            <w:hideMark/>
          </w:tcPr>
          <w:p w14:paraId="34104638" w14:textId="6D60DE43" w:rsidR="00185039" w:rsidRPr="0012535C" w:rsidRDefault="00185039" w:rsidP="00185039">
            <w:pPr>
              <w:jc w:val="right"/>
              <w:rPr>
                <w:sz w:val="18"/>
                <w:szCs w:val="18"/>
                <w:lang w:eastAsia="zh-CN"/>
              </w:rPr>
            </w:pPr>
            <w:r w:rsidRPr="0012535C">
              <w:rPr>
                <w:sz w:val="18"/>
                <w:szCs w:val="18"/>
                <w:lang w:eastAsia="zh-CN"/>
              </w:rPr>
              <w:t>1</w:t>
            </w:r>
            <w:r w:rsidR="00302CF3" w:rsidRPr="0012535C">
              <w:rPr>
                <w:sz w:val="18"/>
                <w:szCs w:val="18"/>
                <w:lang w:eastAsia="zh-CN"/>
              </w:rPr>
              <w:t>6</w:t>
            </w:r>
            <w:r w:rsidRPr="0012535C">
              <w:rPr>
                <w:sz w:val="18"/>
                <w:szCs w:val="18"/>
                <w:lang w:eastAsia="zh-CN"/>
              </w:rPr>
              <w:t>.</w:t>
            </w:r>
            <w:r w:rsidR="00302CF3" w:rsidRPr="0012535C">
              <w:rPr>
                <w:sz w:val="18"/>
                <w:szCs w:val="18"/>
                <w:lang w:eastAsia="zh-CN"/>
              </w:rPr>
              <w:t>98</w:t>
            </w:r>
          </w:p>
        </w:tc>
        <w:tc>
          <w:tcPr>
            <w:tcW w:w="455" w:type="pct"/>
            <w:tcBorders>
              <w:top w:val="nil"/>
              <w:left w:val="nil"/>
              <w:bottom w:val="single" w:sz="4" w:space="0" w:color="auto"/>
              <w:right w:val="single" w:sz="4" w:space="0" w:color="auto"/>
            </w:tcBorders>
            <w:shd w:val="clear" w:color="auto" w:fill="auto"/>
            <w:noWrap/>
            <w:hideMark/>
          </w:tcPr>
          <w:p w14:paraId="6F62B2A0" w14:textId="77777777" w:rsidR="00185039" w:rsidRPr="0012535C" w:rsidRDefault="00185039" w:rsidP="00185039">
            <w:pPr>
              <w:jc w:val="right"/>
              <w:rPr>
                <w:sz w:val="18"/>
                <w:szCs w:val="18"/>
                <w:lang w:eastAsia="zh-CN"/>
              </w:rPr>
            </w:pPr>
            <w:r w:rsidRPr="0012535C">
              <w:rPr>
                <w:sz w:val="18"/>
                <w:szCs w:val="18"/>
                <w:lang w:eastAsia="zh-CN"/>
              </w:rPr>
              <w:t>0.00</w:t>
            </w:r>
          </w:p>
        </w:tc>
        <w:tc>
          <w:tcPr>
            <w:tcW w:w="455" w:type="pct"/>
            <w:tcBorders>
              <w:top w:val="nil"/>
              <w:left w:val="nil"/>
              <w:bottom w:val="single" w:sz="4" w:space="0" w:color="auto"/>
              <w:right w:val="single" w:sz="4" w:space="0" w:color="auto"/>
            </w:tcBorders>
            <w:shd w:val="clear" w:color="auto" w:fill="auto"/>
            <w:noWrap/>
            <w:hideMark/>
          </w:tcPr>
          <w:p w14:paraId="386B8DA0" w14:textId="49B6E4C6" w:rsidR="00185039" w:rsidRPr="0012535C" w:rsidRDefault="00A547C3" w:rsidP="00185039">
            <w:pPr>
              <w:jc w:val="right"/>
              <w:rPr>
                <w:sz w:val="18"/>
                <w:szCs w:val="18"/>
                <w:lang w:eastAsia="zh-CN"/>
              </w:rPr>
            </w:pPr>
            <w:r w:rsidRPr="0012535C">
              <w:rPr>
                <w:sz w:val="18"/>
                <w:szCs w:val="18"/>
                <w:lang w:eastAsia="zh-CN"/>
              </w:rPr>
              <w:t>20.80</w:t>
            </w:r>
          </w:p>
        </w:tc>
        <w:tc>
          <w:tcPr>
            <w:tcW w:w="455" w:type="pct"/>
            <w:tcBorders>
              <w:top w:val="nil"/>
              <w:left w:val="nil"/>
              <w:bottom w:val="single" w:sz="4" w:space="0" w:color="auto"/>
              <w:right w:val="single" w:sz="4" w:space="0" w:color="auto"/>
            </w:tcBorders>
            <w:shd w:val="clear" w:color="auto" w:fill="auto"/>
            <w:noWrap/>
            <w:hideMark/>
          </w:tcPr>
          <w:p w14:paraId="11250360" w14:textId="608C3C44" w:rsidR="00185039" w:rsidRPr="0012535C" w:rsidRDefault="00A547C3" w:rsidP="00185039">
            <w:pPr>
              <w:jc w:val="right"/>
              <w:rPr>
                <w:sz w:val="18"/>
                <w:szCs w:val="18"/>
                <w:lang w:eastAsia="zh-CN"/>
              </w:rPr>
            </w:pPr>
            <w:r w:rsidRPr="0012535C">
              <w:rPr>
                <w:sz w:val="18"/>
                <w:szCs w:val="18"/>
                <w:lang w:eastAsia="zh-CN"/>
              </w:rPr>
              <w:t>36.95</w:t>
            </w:r>
          </w:p>
        </w:tc>
        <w:tc>
          <w:tcPr>
            <w:tcW w:w="455" w:type="pct"/>
            <w:tcBorders>
              <w:top w:val="nil"/>
              <w:left w:val="nil"/>
              <w:bottom w:val="single" w:sz="4" w:space="0" w:color="auto"/>
              <w:right w:val="single" w:sz="4" w:space="0" w:color="auto"/>
            </w:tcBorders>
            <w:shd w:val="clear" w:color="auto" w:fill="auto"/>
            <w:noWrap/>
            <w:hideMark/>
          </w:tcPr>
          <w:p w14:paraId="53FF41F5" w14:textId="77777777" w:rsidR="00185039" w:rsidRPr="0012535C" w:rsidRDefault="00185039" w:rsidP="00185039">
            <w:pPr>
              <w:jc w:val="right"/>
              <w:rPr>
                <w:sz w:val="18"/>
                <w:szCs w:val="18"/>
                <w:lang w:eastAsia="zh-CN"/>
              </w:rPr>
            </w:pPr>
            <w:r w:rsidRPr="0012535C">
              <w:rPr>
                <w:sz w:val="18"/>
                <w:szCs w:val="18"/>
                <w:lang w:eastAsia="zh-CN"/>
              </w:rPr>
              <w:t>0.00</w:t>
            </w:r>
          </w:p>
        </w:tc>
        <w:tc>
          <w:tcPr>
            <w:tcW w:w="481" w:type="pct"/>
            <w:tcBorders>
              <w:top w:val="nil"/>
              <w:left w:val="nil"/>
              <w:bottom w:val="single" w:sz="4" w:space="0" w:color="auto"/>
              <w:right w:val="single" w:sz="4" w:space="0" w:color="auto"/>
            </w:tcBorders>
            <w:shd w:val="clear" w:color="auto" w:fill="auto"/>
            <w:noWrap/>
            <w:hideMark/>
          </w:tcPr>
          <w:p w14:paraId="029223CE" w14:textId="52C8F06C" w:rsidR="00185039" w:rsidRPr="0012535C" w:rsidRDefault="00185039" w:rsidP="00185039">
            <w:pPr>
              <w:jc w:val="right"/>
              <w:rPr>
                <w:sz w:val="18"/>
                <w:szCs w:val="18"/>
                <w:lang w:eastAsia="zh-CN"/>
              </w:rPr>
            </w:pPr>
            <w:r w:rsidRPr="0012535C">
              <w:rPr>
                <w:sz w:val="18"/>
                <w:szCs w:val="18"/>
                <w:lang w:eastAsia="zh-CN"/>
              </w:rPr>
              <w:t>7</w:t>
            </w:r>
            <w:r w:rsidR="00E65BB1" w:rsidRPr="0012535C">
              <w:rPr>
                <w:sz w:val="18"/>
                <w:szCs w:val="18"/>
                <w:lang w:eastAsia="zh-CN"/>
              </w:rPr>
              <w:t>4.</w:t>
            </w:r>
            <w:r w:rsidR="00A547C3" w:rsidRPr="0012535C">
              <w:rPr>
                <w:sz w:val="18"/>
                <w:szCs w:val="18"/>
                <w:lang w:eastAsia="zh-CN"/>
              </w:rPr>
              <w:t>73</w:t>
            </w:r>
          </w:p>
        </w:tc>
        <w:tc>
          <w:tcPr>
            <w:tcW w:w="682" w:type="pct"/>
            <w:tcBorders>
              <w:top w:val="nil"/>
              <w:left w:val="nil"/>
              <w:bottom w:val="single" w:sz="4" w:space="0" w:color="auto"/>
              <w:right w:val="single" w:sz="4" w:space="0" w:color="auto"/>
            </w:tcBorders>
            <w:shd w:val="clear" w:color="auto" w:fill="auto"/>
            <w:noWrap/>
            <w:hideMark/>
          </w:tcPr>
          <w:p w14:paraId="3B745A79" w14:textId="3954F7B6" w:rsidR="00185039" w:rsidRPr="0012535C" w:rsidRDefault="00185039" w:rsidP="00185039">
            <w:pPr>
              <w:jc w:val="right"/>
              <w:rPr>
                <w:sz w:val="18"/>
                <w:szCs w:val="18"/>
                <w:lang w:eastAsia="zh-CN"/>
              </w:rPr>
            </w:pPr>
            <w:r w:rsidRPr="0012535C">
              <w:rPr>
                <w:sz w:val="18"/>
                <w:szCs w:val="18"/>
                <w:lang w:eastAsia="zh-CN"/>
              </w:rPr>
              <w:t>21.</w:t>
            </w:r>
            <w:r w:rsidR="00EA0DC6" w:rsidRPr="0012535C">
              <w:rPr>
                <w:sz w:val="18"/>
                <w:szCs w:val="18"/>
                <w:lang w:eastAsia="zh-CN"/>
              </w:rPr>
              <w:t>5</w:t>
            </w:r>
            <w:r w:rsidR="00364ABD" w:rsidRPr="0012535C">
              <w:rPr>
                <w:sz w:val="18"/>
                <w:szCs w:val="18"/>
                <w:lang w:eastAsia="zh-CN"/>
              </w:rPr>
              <w:t>5</w:t>
            </w:r>
          </w:p>
        </w:tc>
      </w:tr>
      <w:tr w:rsidR="00F32089" w:rsidRPr="00FC0CE8" w14:paraId="4151B839" w14:textId="77777777" w:rsidTr="005E2F9A">
        <w:trPr>
          <w:trHeight w:val="125"/>
        </w:trPr>
        <w:tc>
          <w:tcPr>
            <w:tcW w:w="1019" w:type="pct"/>
            <w:tcBorders>
              <w:top w:val="nil"/>
              <w:left w:val="single" w:sz="4" w:space="0" w:color="auto"/>
              <w:bottom w:val="single" w:sz="4" w:space="0" w:color="auto"/>
              <w:right w:val="single" w:sz="4" w:space="0" w:color="auto"/>
            </w:tcBorders>
            <w:shd w:val="clear" w:color="auto" w:fill="auto"/>
            <w:noWrap/>
            <w:hideMark/>
          </w:tcPr>
          <w:p w14:paraId="45EEFCA7" w14:textId="65BF7BE8" w:rsidR="00185039" w:rsidRPr="00FC0CE8" w:rsidRDefault="00185039" w:rsidP="000C1453">
            <w:pPr>
              <w:jc w:val="left"/>
              <w:rPr>
                <w:sz w:val="18"/>
                <w:szCs w:val="18"/>
                <w:lang w:eastAsia="zh-CN"/>
              </w:rPr>
            </w:pPr>
            <w:r w:rsidRPr="00FC0CE8">
              <w:rPr>
                <w:sz w:val="18"/>
                <w:szCs w:val="18"/>
                <w:lang w:eastAsia="zh-CN"/>
              </w:rPr>
              <w:t xml:space="preserve">Commercial </w:t>
            </w:r>
          </w:p>
        </w:tc>
        <w:tc>
          <w:tcPr>
            <w:tcW w:w="543" w:type="pct"/>
            <w:tcBorders>
              <w:top w:val="nil"/>
              <w:left w:val="nil"/>
              <w:bottom w:val="single" w:sz="4" w:space="0" w:color="auto"/>
              <w:right w:val="single" w:sz="4" w:space="0" w:color="auto"/>
            </w:tcBorders>
            <w:shd w:val="clear" w:color="auto" w:fill="auto"/>
            <w:noWrap/>
            <w:hideMark/>
          </w:tcPr>
          <w:p w14:paraId="7C5F60F7" w14:textId="77777777" w:rsidR="00185039" w:rsidRPr="0012535C" w:rsidRDefault="00185039" w:rsidP="00185039">
            <w:pPr>
              <w:jc w:val="right"/>
              <w:rPr>
                <w:sz w:val="18"/>
                <w:szCs w:val="18"/>
                <w:lang w:eastAsia="zh-CN"/>
              </w:rPr>
            </w:pPr>
            <w:r w:rsidRPr="0012535C">
              <w:rPr>
                <w:sz w:val="18"/>
                <w:szCs w:val="18"/>
                <w:lang w:eastAsia="zh-CN"/>
              </w:rPr>
              <w:t>20.00</w:t>
            </w:r>
          </w:p>
        </w:tc>
        <w:tc>
          <w:tcPr>
            <w:tcW w:w="455" w:type="pct"/>
            <w:tcBorders>
              <w:top w:val="nil"/>
              <w:left w:val="nil"/>
              <w:bottom w:val="single" w:sz="4" w:space="0" w:color="auto"/>
              <w:right w:val="single" w:sz="4" w:space="0" w:color="auto"/>
            </w:tcBorders>
            <w:shd w:val="clear" w:color="auto" w:fill="auto"/>
            <w:noWrap/>
            <w:hideMark/>
          </w:tcPr>
          <w:p w14:paraId="7217DCD0" w14:textId="77777777" w:rsidR="00185039" w:rsidRPr="0012535C" w:rsidRDefault="00185039" w:rsidP="00185039">
            <w:pPr>
              <w:jc w:val="right"/>
              <w:rPr>
                <w:sz w:val="18"/>
                <w:szCs w:val="18"/>
                <w:lang w:eastAsia="zh-CN"/>
              </w:rPr>
            </w:pPr>
            <w:r w:rsidRPr="0012535C">
              <w:rPr>
                <w:sz w:val="18"/>
                <w:szCs w:val="18"/>
                <w:lang w:eastAsia="zh-CN"/>
              </w:rPr>
              <w:t>15.00</w:t>
            </w:r>
          </w:p>
        </w:tc>
        <w:tc>
          <w:tcPr>
            <w:tcW w:w="455" w:type="pct"/>
            <w:tcBorders>
              <w:top w:val="nil"/>
              <w:left w:val="nil"/>
              <w:bottom w:val="single" w:sz="4" w:space="0" w:color="auto"/>
              <w:right w:val="single" w:sz="4" w:space="0" w:color="auto"/>
            </w:tcBorders>
            <w:shd w:val="clear" w:color="auto" w:fill="auto"/>
            <w:noWrap/>
            <w:hideMark/>
          </w:tcPr>
          <w:p w14:paraId="187F05C9" w14:textId="77777777" w:rsidR="00185039" w:rsidRPr="0012535C" w:rsidRDefault="00185039" w:rsidP="00185039">
            <w:pPr>
              <w:jc w:val="right"/>
              <w:rPr>
                <w:sz w:val="18"/>
                <w:szCs w:val="18"/>
                <w:lang w:eastAsia="zh-CN"/>
              </w:rPr>
            </w:pPr>
            <w:r w:rsidRPr="0012535C">
              <w:rPr>
                <w:sz w:val="18"/>
                <w:szCs w:val="18"/>
                <w:lang w:eastAsia="zh-CN"/>
              </w:rPr>
              <w:t>0.00</w:t>
            </w:r>
          </w:p>
        </w:tc>
        <w:tc>
          <w:tcPr>
            <w:tcW w:w="455" w:type="pct"/>
            <w:tcBorders>
              <w:top w:val="nil"/>
              <w:left w:val="nil"/>
              <w:bottom w:val="single" w:sz="4" w:space="0" w:color="auto"/>
              <w:right w:val="single" w:sz="4" w:space="0" w:color="auto"/>
            </w:tcBorders>
            <w:shd w:val="clear" w:color="auto" w:fill="auto"/>
            <w:noWrap/>
            <w:hideMark/>
          </w:tcPr>
          <w:p w14:paraId="5C0DAAFD" w14:textId="77777777" w:rsidR="00185039" w:rsidRPr="0012535C" w:rsidRDefault="00185039" w:rsidP="00185039">
            <w:pPr>
              <w:jc w:val="right"/>
              <w:rPr>
                <w:sz w:val="18"/>
                <w:szCs w:val="18"/>
                <w:lang w:eastAsia="zh-CN"/>
              </w:rPr>
            </w:pPr>
            <w:r w:rsidRPr="0012535C">
              <w:rPr>
                <w:sz w:val="18"/>
                <w:szCs w:val="18"/>
                <w:lang w:eastAsia="zh-CN"/>
              </w:rPr>
              <w:t>13.00</w:t>
            </w:r>
          </w:p>
        </w:tc>
        <w:tc>
          <w:tcPr>
            <w:tcW w:w="455" w:type="pct"/>
            <w:tcBorders>
              <w:top w:val="nil"/>
              <w:left w:val="nil"/>
              <w:bottom w:val="single" w:sz="4" w:space="0" w:color="auto"/>
              <w:right w:val="single" w:sz="4" w:space="0" w:color="auto"/>
            </w:tcBorders>
            <w:shd w:val="clear" w:color="auto" w:fill="auto"/>
            <w:noWrap/>
            <w:hideMark/>
          </w:tcPr>
          <w:p w14:paraId="136583E1" w14:textId="77777777" w:rsidR="00185039" w:rsidRPr="0012535C" w:rsidRDefault="00185039" w:rsidP="00185039">
            <w:pPr>
              <w:jc w:val="right"/>
              <w:rPr>
                <w:sz w:val="18"/>
                <w:szCs w:val="18"/>
                <w:lang w:eastAsia="zh-CN"/>
              </w:rPr>
            </w:pPr>
            <w:r w:rsidRPr="0012535C">
              <w:rPr>
                <w:sz w:val="18"/>
                <w:szCs w:val="18"/>
                <w:lang w:eastAsia="zh-CN"/>
              </w:rPr>
              <w:t>18.00</w:t>
            </w:r>
          </w:p>
        </w:tc>
        <w:tc>
          <w:tcPr>
            <w:tcW w:w="455" w:type="pct"/>
            <w:tcBorders>
              <w:top w:val="nil"/>
              <w:left w:val="nil"/>
              <w:bottom w:val="single" w:sz="4" w:space="0" w:color="auto"/>
              <w:right w:val="single" w:sz="4" w:space="0" w:color="auto"/>
            </w:tcBorders>
            <w:shd w:val="clear" w:color="auto" w:fill="auto"/>
            <w:noWrap/>
            <w:hideMark/>
          </w:tcPr>
          <w:p w14:paraId="38810BA8" w14:textId="77777777" w:rsidR="00185039" w:rsidRPr="0012535C" w:rsidRDefault="00185039" w:rsidP="00185039">
            <w:pPr>
              <w:jc w:val="right"/>
              <w:rPr>
                <w:sz w:val="18"/>
                <w:szCs w:val="18"/>
                <w:lang w:eastAsia="zh-CN"/>
              </w:rPr>
            </w:pPr>
            <w:r w:rsidRPr="0012535C">
              <w:rPr>
                <w:sz w:val="18"/>
                <w:szCs w:val="18"/>
                <w:lang w:eastAsia="zh-CN"/>
              </w:rPr>
              <w:t>1.00</w:t>
            </w:r>
          </w:p>
        </w:tc>
        <w:tc>
          <w:tcPr>
            <w:tcW w:w="481" w:type="pct"/>
            <w:tcBorders>
              <w:top w:val="nil"/>
              <w:left w:val="nil"/>
              <w:bottom w:val="single" w:sz="4" w:space="0" w:color="auto"/>
              <w:right w:val="single" w:sz="4" w:space="0" w:color="auto"/>
            </w:tcBorders>
            <w:shd w:val="clear" w:color="auto" w:fill="auto"/>
            <w:noWrap/>
            <w:hideMark/>
          </w:tcPr>
          <w:p w14:paraId="49A8F95B" w14:textId="32FB3C74" w:rsidR="00185039" w:rsidRPr="0012535C" w:rsidRDefault="00185039" w:rsidP="00185039">
            <w:pPr>
              <w:jc w:val="right"/>
              <w:rPr>
                <w:sz w:val="18"/>
                <w:szCs w:val="18"/>
                <w:lang w:eastAsia="zh-CN"/>
              </w:rPr>
            </w:pPr>
            <w:r w:rsidRPr="0012535C">
              <w:rPr>
                <w:sz w:val="18"/>
                <w:szCs w:val="18"/>
                <w:lang w:eastAsia="zh-CN"/>
              </w:rPr>
              <w:t>67.00</w:t>
            </w:r>
          </w:p>
        </w:tc>
        <w:tc>
          <w:tcPr>
            <w:tcW w:w="682" w:type="pct"/>
            <w:tcBorders>
              <w:top w:val="nil"/>
              <w:left w:val="nil"/>
              <w:bottom w:val="single" w:sz="4" w:space="0" w:color="auto"/>
              <w:right w:val="single" w:sz="4" w:space="0" w:color="auto"/>
            </w:tcBorders>
            <w:shd w:val="clear" w:color="auto" w:fill="auto"/>
            <w:noWrap/>
            <w:hideMark/>
          </w:tcPr>
          <w:p w14:paraId="72730347" w14:textId="0CADCD44" w:rsidR="00185039" w:rsidRPr="0012535C" w:rsidRDefault="00185039" w:rsidP="00185039">
            <w:pPr>
              <w:jc w:val="right"/>
              <w:rPr>
                <w:sz w:val="18"/>
                <w:szCs w:val="18"/>
                <w:lang w:eastAsia="zh-CN"/>
              </w:rPr>
            </w:pPr>
            <w:r w:rsidRPr="0012535C">
              <w:rPr>
                <w:sz w:val="18"/>
                <w:szCs w:val="18"/>
                <w:lang w:eastAsia="zh-CN"/>
              </w:rPr>
              <w:t>19.</w:t>
            </w:r>
            <w:r w:rsidR="00364ABD" w:rsidRPr="0012535C">
              <w:rPr>
                <w:sz w:val="18"/>
                <w:szCs w:val="18"/>
                <w:lang w:eastAsia="zh-CN"/>
              </w:rPr>
              <w:t>32</w:t>
            </w:r>
          </w:p>
        </w:tc>
      </w:tr>
      <w:tr w:rsidR="00F32089" w:rsidRPr="00FC0CE8" w14:paraId="5048A5CF" w14:textId="77777777" w:rsidTr="005E2F9A">
        <w:trPr>
          <w:trHeight w:val="125"/>
        </w:trPr>
        <w:tc>
          <w:tcPr>
            <w:tcW w:w="1019" w:type="pct"/>
            <w:tcBorders>
              <w:top w:val="nil"/>
              <w:left w:val="single" w:sz="4" w:space="0" w:color="auto"/>
              <w:bottom w:val="single" w:sz="4" w:space="0" w:color="auto"/>
              <w:right w:val="single" w:sz="4" w:space="0" w:color="auto"/>
            </w:tcBorders>
            <w:shd w:val="clear" w:color="auto" w:fill="auto"/>
            <w:noWrap/>
            <w:hideMark/>
          </w:tcPr>
          <w:p w14:paraId="77153F3E" w14:textId="7E0171AF" w:rsidR="00185039" w:rsidRPr="00FC0CE8" w:rsidRDefault="00185039" w:rsidP="000C1453">
            <w:pPr>
              <w:jc w:val="left"/>
              <w:rPr>
                <w:sz w:val="18"/>
                <w:szCs w:val="18"/>
                <w:lang w:eastAsia="zh-CN"/>
              </w:rPr>
            </w:pPr>
            <w:r w:rsidRPr="00FC0CE8">
              <w:rPr>
                <w:sz w:val="18"/>
                <w:szCs w:val="18"/>
                <w:lang w:eastAsia="zh-CN"/>
              </w:rPr>
              <w:t xml:space="preserve">Mobile </w:t>
            </w:r>
          </w:p>
        </w:tc>
        <w:tc>
          <w:tcPr>
            <w:tcW w:w="543" w:type="pct"/>
            <w:tcBorders>
              <w:top w:val="nil"/>
              <w:left w:val="nil"/>
              <w:bottom w:val="single" w:sz="4" w:space="0" w:color="auto"/>
              <w:right w:val="single" w:sz="4" w:space="0" w:color="auto"/>
            </w:tcBorders>
            <w:shd w:val="clear" w:color="auto" w:fill="auto"/>
            <w:noWrap/>
            <w:hideMark/>
          </w:tcPr>
          <w:p w14:paraId="052813E1" w14:textId="77777777" w:rsidR="00185039" w:rsidRPr="0012535C" w:rsidRDefault="00185039" w:rsidP="00185039">
            <w:pPr>
              <w:jc w:val="right"/>
              <w:rPr>
                <w:sz w:val="18"/>
                <w:szCs w:val="18"/>
                <w:lang w:eastAsia="zh-CN"/>
              </w:rPr>
            </w:pPr>
            <w:r w:rsidRPr="0012535C">
              <w:rPr>
                <w:sz w:val="18"/>
                <w:szCs w:val="18"/>
                <w:lang w:eastAsia="zh-CN"/>
              </w:rPr>
              <w:t>89.00</w:t>
            </w:r>
          </w:p>
        </w:tc>
        <w:tc>
          <w:tcPr>
            <w:tcW w:w="455" w:type="pct"/>
            <w:tcBorders>
              <w:top w:val="nil"/>
              <w:left w:val="nil"/>
              <w:bottom w:val="single" w:sz="4" w:space="0" w:color="auto"/>
              <w:right w:val="single" w:sz="4" w:space="0" w:color="auto"/>
            </w:tcBorders>
            <w:shd w:val="clear" w:color="auto" w:fill="auto"/>
            <w:noWrap/>
            <w:hideMark/>
          </w:tcPr>
          <w:p w14:paraId="6D8F5702" w14:textId="77777777" w:rsidR="00185039" w:rsidRPr="0012535C" w:rsidRDefault="00185039" w:rsidP="00185039">
            <w:pPr>
              <w:jc w:val="right"/>
              <w:rPr>
                <w:sz w:val="18"/>
                <w:szCs w:val="18"/>
                <w:lang w:eastAsia="zh-CN"/>
              </w:rPr>
            </w:pPr>
            <w:r w:rsidRPr="0012535C">
              <w:rPr>
                <w:sz w:val="18"/>
                <w:szCs w:val="18"/>
                <w:lang w:eastAsia="zh-CN"/>
              </w:rPr>
              <w:t>0.00</w:t>
            </w:r>
          </w:p>
        </w:tc>
        <w:tc>
          <w:tcPr>
            <w:tcW w:w="455" w:type="pct"/>
            <w:tcBorders>
              <w:top w:val="nil"/>
              <w:left w:val="nil"/>
              <w:bottom w:val="single" w:sz="4" w:space="0" w:color="auto"/>
              <w:right w:val="single" w:sz="4" w:space="0" w:color="auto"/>
            </w:tcBorders>
            <w:shd w:val="clear" w:color="auto" w:fill="auto"/>
            <w:noWrap/>
            <w:hideMark/>
          </w:tcPr>
          <w:p w14:paraId="2F09D160" w14:textId="77777777" w:rsidR="00185039" w:rsidRPr="0012535C" w:rsidRDefault="00185039" w:rsidP="00185039">
            <w:pPr>
              <w:jc w:val="right"/>
              <w:rPr>
                <w:sz w:val="18"/>
                <w:szCs w:val="18"/>
                <w:lang w:eastAsia="zh-CN"/>
              </w:rPr>
            </w:pPr>
            <w:r w:rsidRPr="0012535C">
              <w:rPr>
                <w:sz w:val="18"/>
                <w:szCs w:val="18"/>
                <w:lang w:eastAsia="zh-CN"/>
              </w:rPr>
              <w:t>0.00</w:t>
            </w:r>
          </w:p>
        </w:tc>
        <w:tc>
          <w:tcPr>
            <w:tcW w:w="455" w:type="pct"/>
            <w:tcBorders>
              <w:top w:val="nil"/>
              <w:left w:val="nil"/>
              <w:bottom w:val="single" w:sz="4" w:space="0" w:color="auto"/>
              <w:right w:val="single" w:sz="4" w:space="0" w:color="auto"/>
            </w:tcBorders>
            <w:shd w:val="clear" w:color="auto" w:fill="auto"/>
            <w:noWrap/>
            <w:hideMark/>
          </w:tcPr>
          <w:p w14:paraId="26B22E36" w14:textId="77777777" w:rsidR="00185039" w:rsidRPr="0012535C" w:rsidRDefault="00185039" w:rsidP="00185039">
            <w:pPr>
              <w:jc w:val="right"/>
              <w:rPr>
                <w:sz w:val="18"/>
                <w:szCs w:val="18"/>
                <w:lang w:eastAsia="zh-CN"/>
              </w:rPr>
            </w:pPr>
            <w:r w:rsidRPr="0012535C">
              <w:rPr>
                <w:sz w:val="18"/>
                <w:szCs w:val="18"/>
                <w:lang w:eastAsia="zh-CN"/>
              </w:rPr>
              <w:t>0.00</w:t>
            </w:r>
          </w:p>
        </w:tc>
        <w:tc>
          <w:tcPr>
            <w:tcW w:w="455" w:type="pct"/>
            <w:tcBorders>
              <w:top w:val="nil"/>
              <w:left w:val="nil"/>
              <w:bottom w:val="single" w:sz="4" w:space="0" w:color="auto"/>
              <w:right w:val="single" w:sz="4" w:space="0" w:color="auto"/>
            </w:tcBorders>
            <w:shd w:val="clear" w:color="auto" w:fill="auto"/>
            <w:noWrap/>
            <w:hideMark/>
          </w:tcPr>
          <w:p w14:paraId="1CA39B65" w14:textId="77777777" w:rsidR="00185039" w:rsidRPr="0012535C" w:rsidRDefault="00185039" w:rsidP="00185039">
            <w:pPr>
              <w:jc w:val="right"/>
              <w:rPr>
                <w:sz w:val="18"/>
                <w:szCs w:val="18"/>
                <w:lang w:eastAsia="zh-CN"/>
              </w:rPr>
            </w:pPr>
            <w:r w:rsidRPr="0012535C">
              <w:rPr>
                <w:sz w:val="18"/>
                <w:szCs w:val="18"/>
                <w:lang w:eastAsia="zh-CN"/>
              </w:rPr>
              <w:t>0.00</w:t>
            </w:r>
          </w:p>
        </w:tc>
        <w:tc>
          <w:tcPr>
            <w:tcW w:w="455" w:type="pct"/>
            <w:tcBorders>
              <w:top w:val="nil"/>
              <w:left w:val="nil"/>
              <w:bottom w:val="single" w:sz="4" w:space="0" w:color="auto"/>
              <w:right w:val="single" w:sz="4" w:space="0" w:color="auto"/>
            </w:tcBorders>
            <w:shd w:val="clear" w:color="auto" w:fill="auto"/>
            <w:noWrap/>
            <w:hideMark/>
          </w:tcPr>
          <w:p w14:paraId="4B8D39FF" w14:textId="77777777" w:rsidR="00185039" w:rsidRPr="0012535C" w:rsidRDefault="00185039" w:rsidP="00185039">
            <w:pPr>
              <w:jc w:val="right"/>
              <w:rPr>
                <w:sz w:val="18"/>
                <w:szCs w:val="18"/>
                <w:lang w:eastAsia="zh-CN"/>
              </w:rPr>
            </w:pPr>
            <w:r w:rsidRPr="0012535C">
              <w:rPr>
                <w:sz w:val="18"/>
                <w:szCs w:val="18"/>
                <w:lang w:eastAsia="zh-CN"/>
              </w:rPr>
              <w:t>0.00</w:t>
            </w:r>
          </w:p>
        </w:tc>
        <w:tc>
          <w:tcPr>
            <w:tcW w:w="481" w:type="pct"/>
            <w:tcBorders>
              <w:top w:val="nil"/>
              <w:left w:val="nil"/>
              <w:bottom w:val="single" w:sz="4" w:space="0" w:color="auto"/>
              <w:right w:val="single" w:sz="4" w:space="0" w:color="auto"/>
            </w:tcBorders>
            <w:shd w:val="clear" w:color="auto" w:fill="auto"/>
            <w:noWrap/>
            <w:hideMark/>
          </w:tcPr>
          <w:p w14:paraId="03F6D058" w14:textId="22A874E1" w:rsidR="00185039" w:rsidRPr="0012535C" w:rsidRDefault="00185039" w:rsidP="00185039">
            <w:pPr>
              <w:jc w:val="right"/>
              <w:rPr>
                <w:sz w:val="18"/>
                <w:szCs w:val="18"/>
                <w:lang w:eastAsia="zh-CN"/>
              </w:rPr>
            </w:pPr>
            <w:r w:rsidRPr="0012535C">
              <w:rPr>
                <w:sz w:val="18"/>
                <w:szCs w:val="18"/>
                <w:lang w:eastAsia="zh-CN"/>
              </w:rPr>
              <w:t>89.00</w:t>
            </w:r>
          </w:p>
        </w:tc>
        <w:tc>
          <w:tcPr>
            <w:tcW w:w="682" w:type="pct"/>
            <w:tcBorders>
              <w:top w:val="nil"/>
              <w:left w:val="nil"/>
              <w:bottom w:val="single" w:sz="4" w:space="0" w:color="auto"/>
              <w:right w:val="single" w:sz="4" w:space="0" w:color="auto"/>
            </w:tcBorders>
            <w:shd w:val="clear" w:color="auto" w:fill="auto"/>
            <w:noWrap/>
            <w:hideMark/>
          </w:tcPr>
          <w:p w14:paraId="2EA3783E" w14:textId="103F3D0F" w:rsidR="00185039" w:rsidRPr="0012535C" w:rsidRDefault="00185039" w:rsidP="00185039">
            <w:pPr>
              <w:jc w:val="right"/>
              <w:rPr>
                <w:sz w:val="18"/>
                <w:szCs w:val="18"/>
                <w:lang w:eastAsia="zh-CN"/>
              </w:rPr>
            </w:pPr>
            <w:r w:rsidRPr="0012535C">
              <w:rPr>
                <w:sz w:val="18"/>
                <w:szCs w:val="18"/>
                <w:lang w:eastAsia="zh-CN"/>
              </w:rPr>
              <w:t>25.6</w:t>
            </w:r>
            <w:r w:rsidR="00364ABD" w:rsidRPr="0012535C">
              <w:rPr>
                <w:sz w:val="18"/>
                <w:szCs w:val="18"/>
                <w:lang w:eastAsia="zh-CN"/>
              </w:rPr>
              <w:t>6</w:t>
            </w:r>
          </w:p>
        </w:tc>
      </w:tr>
      <w:tr w:rsidR="00185039" w:rsidRPr="00FC0CE8" w14:paraId="439999CE" w14:textId="77777777" w:rsidTr="004B2D20">
        <w:trPr>
          <w:trHeight w:val="125"/>
        </w:trPr>
        <w:tc>
          <w:tcPr>
            <w:tcW w:w="5000" w:type="pct"/>
            <w:gridSpan w:val="9"/>
            <w:tcBorders>
              <w:top w:val="single" w:sz="4" w:space="0" w:color="auto"/>
              <w:left w:val="single" w:sz="4" w:space="0" w:color="auto"/>
              <w:bottom w:val="single" w:sz="4" w:space="0" w:color="auto"/>
              <w:right w:val="single" w:sz="4" w:space="0" w:color="000000"/>
            </w:tcBorders>
            <w:shd w:val="clear" w:color="auto" w:fill="auto"/>
            <w:noWrap/>
            <w:hideMark/>
          </w:tcPr>
          <w:p w14:paraId="0E0DD463" w14:textId="468E134A" w:rsidR="00185039" w:rsidRPr="00FC0CE8" w:rsidRDefault="00185039" w:rsidP="00225E02">
            <w:pPr>
              <w:jc w:val="left"/>
              <w:rPr>
                <w:b/>
                <w:bCs/>
                <w:sz w:val="18"/>
                <w:szCs w:val="18"/>
                <w:lang w:eastAsia="zh-CN"/>
              </w:rPr>
            </w:pPr>
            <w:r w:rsidRPr="00FC0CE8">
              <w:rPr>
                <w:b/>
                <w:bCs/>
                <w:sz w:val="18"/>
                <w:szCs w:val="18"/>
                <w:lang w:eastAsia="zh-CN"/>
              </w:rPr>
              <w:t>Fisheries</w:t>
            </w:r>
            <w:r w:rsidR="00A05E87" w:rsidRPr="00FC0CE8">
              <w:rPr>
                <w:b/>
                <w:bCs/>
                <w:color w:val="000000"/>
                <w:sz w:val="18"/>
                <w:szCs w:val="18"/>
                <w:lang w:eastAsia="zh-CN"/>
              </w:rPr>
              <w:t xml:space="preserve"> subsector</w:t>
            </w:r>
          </w:p>
        </w:tc>
      </w:tr>
      <w:tr w:rsidR="00F32089" w:rsidRPr="00FC0CE8" w14:paraId="6276B2EF" w14:textId="77777777" w:rsidTr="005E2F9A">
        <w:trPr>
          <w:trHeight w:val="125"/>
        </w:trPr>
        <w:tc>
          <w:tcPr>
            <w:tcW w:w="1019" w:type="pct"/>
            <w:tcBorders>
              <w:top w:val="nil"/>
              <w:left w:val="single" w:sz="4" w:space="0" w:color="auto"/>
              <w:bottom w:val="single" w:sz="4" w:space="0" w:color="auto"/>
              <w:right w:val="single" w:sz="4" w:space="0" w:color="auto"/>
            </w:tcBorders>
            <w:shd w:val="clear" w:color="auto" w:fill="auto"/>
            <w:noWrap/>
            <w:hideMark/>
          </w:tcPr>
          <w:p w14:paraId="76AE4461" w14:textId="187330D3" w:rsidR="00185039" w:rsidRPr="00FC0CE8" w:rsidRDefault="00185039" w:rsidP="00E42703">
            <w:pPr>
              <w:jc w:val="left"/>
              <w:rPr>
                <w:sz w:val="18"/>
                <w:szCs w:val="18"/>
                <w:lang w:eastAsia="zh-CN"/>
              </w:rPr>
            </w:pPr>
            <w:r w:rsidRPr="00FC0CE8">
              <w:rPr>
                <w:sz w:val="18"/>
                <w:szCs w:val="18"/>
                <w:lang w:eastAsia="zh-CN"/>
              </w:rPr>
              <w:t xml:space="preserve">Fisheries </w:t>
            </w:r>
          </w:p>
        </w:tc>
        <w:tc>
          <w:tcPr>
            <w:tcW w:w="543" w:type="pct"/>
            <w:tcBorders>
              <w:top w:val="nil"/>
              <w:left w:val="nil"/>
              <w:bottom w:val="single" w:sz="4" w:space="0" w:color="auto"/>
              <w:right w:val="single" w:sz="4" w:space="0" w:color="auto"/>
            </w:tcBorders>
            <w:shd w:val="clear" w:color="auto" w:fill="auto"/>
            <w:noWrap/>
            <w:hideMark/>
          </w:tcPr>
          <w:p w14:paraId="1682478F" w14:textId="77777777" w:rsidR="00185039" w:rsidRPr="0012535C" w:rsidRDefault="00185039" w:rsidP="00185039">
            <w:pPr>
              <w:jc w:val="right"/>
              <w:rPr>
                <w:sz w:val="18"/>
                <w:szCs w:val="18"/>
                <w:lang w:eastAsia="zh-CN"/>
              </w:rPr>
            </w:pPr>
            <w:r w:rsidRPr="0012535C">
              <w:rPr>
                <w:sz w:val="18"/>
                <w:szCs w:val="18"/>
                <w:lang w:eastAsia="zh-CN"/>
              </w:rPr>
              <w:t>0.00</w:t>
            </w:r>
          </w:p>
        </w:tc>
        <w:tc>
          <w:tcPr>
            <w:tcW w:w="455" w:type="pct"/>
            <w:tcBorders>
              <w:top w:val="nil"/>
              <w:left w:val="nil"/>
              <w:bottom w:val="single" w:sz="4" w:space="0" w:color="auto"/>
              <w:right w:val="single" w:sz="4" w:space="0" w:color="auto"/>
            </w:tcBorders>
            <w:shd w:val="clear" w:color="auto" w:fill="auto"/>
            <w:noWrap/>
            <w:hideMark/>
          </w:tcPr>
          <w:p w14:paraId="1EFFF86A" w14:textId="77777777" w:rsidR="00185039" w:rsidRPr="0012535C" w:rsidRDefault="00185039" w:rsidP="00185039">
            <w:pPr>
              <w:jc w:val="right"/>
              <w:rPr>
                <w:sz w:val="18"/>
                <w:szCs w:val="18"/>
                <w:lang w:eastAsia="zh-CN"/>
              </w:rPr>
            </w:pPr>
            <w:r w:rsidRPr="0012535C">
              <w:rPr>
                <w:sz w:val="18"/>
                <w:szCs w:val="18"/>
                <w:lang w:eastAsia="zh-CN"/>
              </w:rPr>
              <w:t>0.00</w:t>
            </w:r>
          </w:p>
        </w:tc>
        <w:tc>
          <w:tcPr>
            <w:tcW w:w="455" w:type="pct"/>
            <w:tcBorders>
              <w:top w:val="nil"/>
              <w:left w:val="nil"/>
              <w:bottom w:val="single" w:sz="4" w:space="0" w:color="auto"/>
              <w:right w:val="single" w:sz="4" w:space="0" w:color="auto"/>
            </w:tcBorders>
            <w:shd w:val="clear" w:color="auto" w:fill="auto"/>
            <w:noWrap/>
            <w:hideMark/>
          </w:tcPr>
          <w:p w14:paraId="5CE9CE93" w14:textId="77777777" w:rsidR="00185039" w:rsidRPr="0012535C" w:rsidRDefault="00185039" w:rsidP="00185039">
            <w:pPr>
              <w:jc w:val="right"/>
              <w:rPr>
                <w:sz w:val="18"/>
                <w:szCs w:val="18"/>
                <w:lang w:eastAsia="zh-CN"/>
              </w:rPr>
            </w:pPr>
            <w:r w:rsidRPr="0012535C">
              <w:rPr>
                <w:sz w:val="18"/>
                <w:szCs w:val="18"/>
                <w:lang w:eastAsia="zh-CN"/>
              </w:rPr>
              <w:t>5.00</w:t>
            </w:r>
          </w:p>
        </w:tc>
        <w:tc>
          <w:tcPr>
            <w:tcW w:w="455" w:type="pct"/>
            <w:tcBorders>
              <w:top w:val="nil"/>
              <w:left w:val="nil"/>
              <w:bottom w:val="single" w:sz="4" w:space="0" w:color="auto"/>
              <w:right w:val="single" w:sz="4" w:space="0" w:color="auto"/>
            </w:tcBorders>
            <w:shd w:val="clear" w:color="auto" w:fill="auto"/>
            <w:noWrap/>
            <w:hideMark/>
          </w:tcPr>
          <w:p w14:paraId="10A6D5F7" w14:textId="77777777" w:rsidR="00185039" w:rsidRPr="0012535C" w:rsidRDefault="00185039" w:rsidP="00185039">
            <w:pPr>
              <w:jc w:val="right"/>
              <w:rPr>
                <w:sz w:val="18"/>
                <w:szCs w:val="18"/>
                <w:lang w:eastAsia="zh-CN"/>
              </w:rPr>
            </w:pPr>
            <w:r w:rsidRPr="0012535C">
              <w:rPr>
                <w:sz w:val="18"/>
                <w:szCs w:val="18"/>
                <w:lang w:eastAsia="zh-CN"/>
              </w:rPr>
              <w:t>0.00</w:t>
            </w:r>
          </w:p>
        </w:tc>
        <w:tc>
          <w:tcPr>
            <w:tcW w:w="455" w:type="pct"/>
            <w:tcBorders>
              <w:top w:val="nil"/>
              <w:left w:val="nil"/>
              <w:bottom w:val="single" w:sz="4" w:space="0" w:color="auto"/>
              <w:right w:val="single" w:sz="4" w:space="0" w:color="auto"/>
            </w:tcBorders>
            <w:shd w:val="clear" w:color="auto" w:fill="auto"/>
            <w:noWrap/>
            <w:hideMark/>
          </w:tcPr>
          <w:p w14:paraId="6B6B222B" w14:textId="77777777" w:rsidR="00185039" w:rsidRPr="0012535C" w:rsidRDefault="00185039" w:rsidP="00185039">
            <w:pPr>
              <w:jc w:val="right"/>
              <w:rPr>
                <w:sz w:val="18"/>
                <w:szCs w:val="18"/>
                <w:lang w:eastAsia="zh-CN"/>
              </w:rPr>
            </w:pPr>
            <w:r w:rsidRPr="0012535C">
              <w:rPr>
                <w:sz w:val="18"/>
                <w:szCs w:val="18"/>
                <w:lang w:eastAsia="zh-CN"/>
              </w:rPr>
              <w:t>0.00</w:t>
            </w:r>
          </w:p>
        </w:tc>
        <w:tc>
          <w:tcPr>
            <w:tcW w:w="455" w:type="pct"/>
            <w:tcBorders>
              <w:top w:val="nil"/>
              <w:left w:val="nil"/>
              <w:bottom w:val="single" w:sz="4" w:space="0" w:color="auto"/>
              <w:right w:val="single" w:sz="4" w:space="0" w:color="auto"/>
            </w:tcBorders>
            <w:shd w:val="clear" w:color="auto" w:fill="auto"/>
            <w:noWrap/>
            <w:hideMark/>
          </w:tcPr>
          <w:p w14:paraId="080AC9BB" w14:textId="77777777" w:rsidR="00185039" w:rsidRPr="0012535C" w:rsidRDefault="00185039" w:rsidP="00185039">
            <w:pPr>
              <w:jc w:val="right"/>
              <w:rPr>
                <w:sz w:val="18"/>
                <w:szCs w:val="18"/>
                <w:lang w:eastAsia="zh-CN"/>
              </w:rPr>
            </w:pPr>
            <w:r w:rsidRPr="0012535C">
              <w:rPr>
                <w:sz w:val="18"/>
                <w:szCs w:val="18"/>
                <w:lang w:eastAsia="zh-CN"/>
              </w:rPr>
              <w:t>4.00</w:t>
            </w:r>
          </w:p>
        </w:tc>
        <w:tc>
          <w:tcPr>
            <w:tcW w:w="481" w:type="pct"/>
            <w:tcBorders>
              <w:top w:val="nil"/>
              <w:left w:val="nil"/>
              <w:bottom w:val="single" w:sz="4" w:space="0" w:color="auto"/>
              <w:right w:val="single" w:sz="4" w:space="0" w:color="auto"/>
            </w:tcBorders>
            <w:shd w:val="clear" w:color="auto" w:fill="auto"/>
            <w:noWrap/>
            <w:hideMark/>
          </w:tcPr>
          <w:p w14:paraId="20E9B306" w14:textId="1F9C269C" w:rsidR="00185039" w:rsidRPr="0012535C" w:rsidRDefault="00185039" w:rsidP="00185039">
            <w:pPr>
              <w:jc w:val="right"/>
              <w:rPr>
                <w:sz w:val="18"/>
                <w:szCs w:val="18"/>
                <w:lang w:eastAsia="zh-CN"/>
              </w:rPr>
            </w:pPr>
            <w:r w:rsidRPr="0012535C">
              <w:rPr>
                <w:sz w:val="18"/>
                <w:szCs w:val="18"/>
                <w:lang w:eastAsia="zh-CN"/>
              </w:rPr>
              <w:t>9.00</w:t>
            </w:r>
          </w:p>
        </w:tc>
        <w:tc>
          <w:tcPr>
            <w:tcW w:w="682" w:type="pct"/>
            <w:tcBorders>
              <w:top w:val="nil"/>
              <w:left w:val="nil"/>
              <w:bottom w:val="single" w:sz="4" w:space="0" w:color="auto"/>
              <w:right w:val="single" w:sz="4" w:space="0" w:color="auto"/>
            </w:tcBorders>
            <w:shd w:val="clear" w:color="auto" w:fill="auto"/>
            <w:noWrap/>
            <w:hideMark/>
          </w:tcPr>
          <w:p w14:paraId="4085A779" w14:textId="508DB157" w:rsidR="00185039" w:rsidRPr="0012535C" w:rsidRDefault="00185039" w:rsidP="00185039">
            <w:pPr>
              <w:jc w:val="right"/>
              <w:rPr>
                <w:sz w:val="18"/>
                <w:szCs w:val="18"/>
                <w:lang w:eastAsia="zh-CN"/>
              </w:rPr>
            </w:pPr>
            <w:r w:rsidRPr="0012535C">
              <w:rPr>
                <w:sz w:val="18"/>
                <w:szCs w:val="18"/>
                <w:lang w:eastAsia="zh-CN"/>
              </w:rPr>
              <w:t>2.</w:t>
            </w:r>
            <w:r w:rsidR="00364ABD" w:rsidRPr="0012535C">
              <w:rPr>
                <w:sz w:val="18"/>
                <w:szCs w:val="18"/>
                <w:lang w:eastAsia="zh-CN"/>
              </w:rPr>
              <w:t>60</w:t>
            </w:r>
          </w:p>
        </w:tc>
      </w:tr>
      <w:tr w:rsidR="00F32089" w:rsidRPr="00FC0CE8" w14:paraId="51641895" w14:textId="77777777" w:rsidTr="005E2F9A">
        <w:trPr>
          <w:trHeight w:val="125"/>
        </w:trPr>
        <w:tc>
          <w:tcPr>
            <w:tcW w:w="1019" w:type="pct"/>
            <w:tcBorders>
              <w:top w:val="nil"/>
              <w:left w:val="single" w:sz="4" w:space="0" w:color="auto"/>
              <w:bottom w:val="single" w:sz="4" w:space="0" w:color="auto"/>
              <w:right w:val="single" w:sz="4" w:space="0" w:color="auto"/>
            </w:tcBorders>
            <w:shd w:val="clear" w:color="auto" w:fill="auto"/>
            <w:noWrap/>
            <w:hideMark/>
          </w:tcPr>
          <w:p w14:paraId="7EBB5CD4" w14:textId="77777777" w:rsidR="00185039" w:rsidRPr="00FC0CE8" w:rsidRDefault="00185039" w:rsidP="00E42703">
            <w:pPr>
              <w:jc w:val="left"/>
              <w:rPr>
                <w:b/>
                <w:bCs/>
                <w:sz w:val="18"/>
                <w:szCs w:val="18"/>
                <w:lang w:eastAsia="zh-CN"/>
              </w:rPr>
            </w:pPr>
            <w:r w:rsidRPr="00FC0CE8">
              <w:rPr>
                <w:b/>
                <w:bCs/>
                <w:sz w:val="18"/>
                <w:szCs w:val="18"/>
                <w:lang w:eastAsia="zh-CN"/>
              </w:rPr>
              <w:t>Total (mt)</w:t>
            </w:r>
          </w:p>
        </w:tc>
        <w:tc>
          <w:tcPr>
            <w:tcW w:w="543" w:type="pct"/>
            <w:tcBorders>
              <w:top w:val="nil"/>
              <w:left w:val="nil"/>
              <w:bottom w:val="single" w:sz="4" w:space="0" w:color="auto"/>
              <w:right w:val="single" w:sz="4" w:space="0" w:color="auto"/>
            </w:tcBorders>
            <w:shd w:val="clear" w:color="auto" w:fill="auto"/>
            <w:noWrap/>
            <w:hideMark/>
          </w:tcPr>
          <w:p w14:paraId="74E52155" w14:textId="408FE506" w:rsidR="00185039" w:rsidRPr="0012535C" w:rsidRDefault="00185039" w:rsidP="00185039">
            <w:pPr>
              <w:jc w:val="right"/>
              <w:rPr>
                <w:b/>
                <w:bCs/>
                <w:sz w:val="18"/>
                <w:szCs w:val="18"/>
                <w:lang w:eastAsia="zh-CN"/>
              </w:rPr>
            </w:pPr>
            <w:r w:rsidRPr="0012535C">
              <w:rPr>
                <w:b/>
                <w:bCs/>
                <w:sz w:val="18"/>
                <w:szCs w:val="18"/>
                <w:lang w:eastAsia="zh-CN"/>
              </w:rPr>
              <w:t>175.</w:t>
            </w:r>
            <w:r w:rsidR="00335FD9" w:rsidRPr="0012535C">
              <w:rPr>
                <w:b/>
                <w:bCs/>
                <w:sz w:val="18"/>
                <w:szCs w:val="18"/>
                <w:lang w:eastAsia="zh-CN"/>
              </w:rPr>
              <w:t>3</w:t>
            </w:r>
            <w:r w:rsidRPr="0012535C">
              <w:rPr>
                <w:b/>
                <w:bCs/>
                <w:sz w:val="18"/>
                <w:szCs w:val="18"/>
                <w:lang w:eastAsia="zh-CN"/>
              </w:rPr>
              <w:t>0</w:t>
            </w:r>
          </w:p>
        </w:tc>
        <w:tc>
          <w:tcPr>
            <w:tcW w:w="455" w:type="pct"/>
            <w:tcBorders>
              <w:top w:val="nil"/>
              <w:left w:val="nil"/>
              <w:bottom w:val="single" w:sz="4" w:space="0" w:color="auto"/>
              <w:right w:val="single" w:sz="4" w:space="0" w:color="auto"/>
            </w:tcBorders>
            <w:shd w:val="clear" w:color="auto" w:fill="auto"/>
            <w:noWrap/>
            <w:hideMark/>
          </w:tcPr>
          <w:p w14:paraId="153C9E83" w14:textId="3A801338" w:rsidR="00185039" w:rsidRPr="0012535C" w:rsidRDefault="00185039" w:rsidP="00185039">
            <w:pPr>
              <w:jc w:val="right"/>
              <w:rPr>
                <w:b/>
                <w:bCs/>
                <w:sz w:val="18"/>
                <w:szCs w:val="18"/>
                <w:lang w:eastAsia="zh-CN"/>
              </w:rPr>
            </w:pPr>
            <w:r w:rsidRPr="0012535C">
              <w:rPr>
                <w:b/>
                <w:bCs/>
                <w:sz w:val="18"/>
                <w:szCs w:val="18"/>
                <w:lang w:eastAsia="zh-CN"/>
              </w:rPr>
              <w:t>3</w:t>
            </w:r>
            <w:r w:rsidR="00335FD9" w:rsidRPr="0012535C">
              <w:rPr>
                <w:b/>
                <w:bCs/>
                <w:sz w:val="18"/>
                <w:szCs w:val="18"/>
                <w:lang w:eastAsia="zh-CN"/>
              </w:rPr>
              <w:t>1</w:t>
            </w:r>
            <w:r w:rsidRPr="0012535C">
              <w:rPr>
                <w:b/>
                <w:bCs/>
                <w:sz w:val="18"/>
                <w:szCs w:val="18"/>
                <w:lang w:eastAsia="zh-CN"/>
              </w:rPr>
              <w:t>.</w:t>
            </w:r>
            <w:r w:rsidR="00335FD9" w:rsidRPr="0012535C">
              <w:rPr>
                <w:b/>
                <w:bCs/>
                <w:sz w:val="18"/>
                <w:szCs w:val="18"/>
                <w:lang w:eastAsia="zh-CN"/>
              </w:rPr>
              <w:t>98</w:t>
            </w:r>
          </w:p>
        </w:tc>
        <w:tc>
          <w:tcPr>
            <w:tcW w:w="455" w:type="pct"/>
            <w:tcBorders>
              <w:top w:val="nil"/>
              <w:left w:val="nil"/>
              <w:bottom w:val="single" w:sz="4" w:space="0" w:color="auto"/>
              <w:right w:val="single" w:sz="4" w:space="0" w:color="auto"/>
            </w:tcBorders>
            <w:shd w:val="clear" w:color="auto" w:fill="auto"/>
            <w:noWrap/>
            <w:hideMark/>
          </w:tcPr>
          <w:p w14:paraId="5199B8F8" w14:textId="39F9E08B" w:rsidR="00185039" w:rsidRPr="0012535C" w:rsidRDefault="00F409CE" w:rsidP="00185039">
            <w:pPr>
              <w:jc w:val="right"/>
              <w:rPr>
                <w:b/>
                <w:bCs/>
                <w:sz w:val="18"/>
                <w:szCs w:val="18"/>
                <w:lang w:eastAsia="zh-CN"/>
              </w:rPr>
            </w:pPr>
            <w:r w:rsidRPr="0012535C">
              <w:rPr>
                <w:b/>
                <w:bCs/>
                <w:sz w:val="18"/>
                <w:szCs w:val="18"/>
                <w:lang w:eastAsia="zh-CN"/>
              </w:rPr>
              <w:t>37.62</w:t>
            </w:r>
          </w:p>
        </w:tc>
        <w:tc>
          <w:tcPr>
            <w:tcW w:w="455" w:type="pct"/>
            <w:tcBorders>
              <w:top w:val="nil"/>
              <w:left w:val="nil"/>
              <w:bottom w:val="single" w:sz="4" w:space="0" w:color="auto"/>
              <w:right w:val="single" w:sz="4" w:space="0" w:color="auto"/>
            </w:tcBorders>
            <w:shd w:val="clear" w:color="auto" w:fill="auto"/>
            <w:noWrap/>
            <w:hideMark/>
          </w:tcPr>
          <w:p w14:paraId="1159D079" w14:textId="1A09B2D2" w:rsidR="00185039" w:rsidRPr="0012535C" w:rsidRDefault="00185039" w:rsidP="00185039">
            <w:pPr>
              <w:jc w:val="right"/>
              <w:rPr>
                <w:b/>
                <w:bCs/>
                <w:sz w:val="18"/>
                <w:szCs w:val="18"/>
                <w:lang w:eastAsia="zh-CN"/>
              </w:rPr>
            </w:pPr>
            <w:r w:rsidRPr="0012535C">
              <w:rPr>
                <w:b/>
                <w:bCs/>
                <w:sz w:val="18"/>
                <w:szCs w:val="18"/>
                <w:lang w:eastAsia="zh-CN"/>
              </w:rPr>
              <w:t>3</w:t>
            </w:r>
            <w:r w:rsidR="009B46E0" w:rsidRPr="0012535C">
              <w:rPr>
                <w:b/>
                <w:bCs/>
                <w:sz w:val="18"/>
                <w:szCs w:val="18"/>
                <w:lang w:eastAsia="zh-CN"/>
              </w:rPr>
              <w:t>3.80</w:t>
            </w:r>
          </w:p>
        </w:tc>
        <w:tc>
          <w:tcPr>
            <w:tcW w:w="455" w:type="pct"/>
            <w:tcBorders>
              <w:top w:val="nil"/>
              <w:left w:val="nil"/>
              <w:bottom w:val="single" w:sz="4" w:space="0" w:color="auto"/>
              <w:right w:val="single" w:sz="4" w:space="0" w:color="auto"/>
            </w:tcBorders>
            <w:shd w:val="clear" w:color="auto" w:fill="auto"/>
            <w:noWrap/>
            <w:hideMark/>
          </w:tcPr>
          <w:p w14:paraId="3D9F6549" w14:textId="6F9A1F78" w:rsidR="00185039" w:rsidRPr="0012535C" w:rsidRDefault="00185039" w:rsidP="00185039">
            <w:pPr>
              <w:jc w:val="right"/>
              <w:rPr>
                <w:b/>
                <w:bCs/>
                <w:sz w:val="18"/>
                <w:szCs w:val="18"/>
                <w:lang w:eastAsia="zh-CN"/>
              </w:rPr>
            </w:pPr>
            <w:r w:rsidRPr="0012535C">
              <w:rPr>
                <w:b/>
                <w:bCs/>
                <w:sz w:val="18"/>
                <w:szCs w:val="18"/>
                <w:lang w:eastAsia="zh-CN"/>
              </w:rPr>
              <w:t>5</w:t>
            </w:r>
            <w:r w:rsidR="000B051B" w:rsidRPr="0012535C">
              <w:rPr>
                <w:b/>
                <w:bCs/>
                <w:sz w:val="18"/>
                <w:szCs w:val="18"/>
                <w:lang w:eastAsia="zh-CN"/>
              </w:rPr>
              <w:t>4.95</w:t>
            </w:r>
          </w:p>
        </w:tc>
        <w:tc>
          <w:tcPr>
            <w:tcW w:w="455" w:type="pct"/>
            <w:tcBorders>
              <w:top w:val="nil"/>
              <w:left w:val="nil"/>
              <w:bottom w:val="single" w:sz="4" w:space="0" w:color="auto"/>
              <w:right w:val="single" w:sz="4" w:space="0" w:color="auto"/>
            </w:tcBorders>
            <w:shd w:val="clear" w:color="auto" w:fill="auto"/>
            <w:noWrap/>
            <w:hideMark/>
          </w:tcPr>
          <w:p w14:paraId="26FD6542" w14:textId="77ECA7B3" w:rsidR="00185039" w:rsidRPr="0012535C" w:rsidRDefault="00185039" w:rsidP="00185039">
            <w:pPr>
              <w:jc w:val="right"/>
              <w:rPr>
                <w:b/>
                <w:bCs/>
                <w:sz w:val="18"/>
                <w:szCs w:val="18"/>
                <w:lang w:eastAsia="zh-CN"/>
              </w:rPr>
            </w:pPr>
            <w:r w:rsidRPr="0012535C">
              <w:rPr>
                <w:b/>
                <w:bCs/>
                <w:sz w:val="18"/>
                <w:szCs w:val="18"/>
                <w:lang w:eastAsia="zh-CN"/>
              </w:rPr>
              <w:t>13.</w:t>
            </w:r>
            <w:r w:rsidR="000B051B" w:rsidRPr="0012535C">
              <w:rPr>
                <w:b/>
                <w:bCs/>
                <w:sz w:val="18"/>
                <w:szCs w:val="18"/>
                <w:lang w:eastAsia="zh-CN"/>
              </w:rPr>
              <w:t>14</w:t>
            </w:r>
          </w:p>
        </w:tc>
        <w:tc>
          <w:tcPr>
            <w:tcW w:w="481" w:type="pct"/>
            <w:tcBorders>
              <w:top w:val="nil"/>
              <w:left w:val="nil"/>
              <w:bottom w:val="single" w:sz="4" w:space="0" w:color="auto"/>
              <w:right w:val="single" w:sz="4" w:space="0" w:color="auto"/>
            </w:tcBorders>
            <w:shd w:val="clear" w:color="auto" w:fill="auto"/>
            <w:noWrap/>
            <w:hideMark/>
          </w:tcPr>
          <w:p w14:paraId="6222503E" w14:textId="0EA4549A" w:rsidR="00185039" w:rsidRPr="0012535C" w:rsidRDefault="00185039" w:rsidP="00185039">
            <w:pPr>
              <w:jc w:val="right"/>
              <w:rPr>
                <w:b/>
                <w:bCs/>
                <w:sz w:val="18"/>
                <w:szCs w:val="18"/>
                <w:lang w:eastAsia="zh-CN"/>
              </w:rPr>
            </w:pPr>
            <w:r w:rsidRPr="0012535C">
              <w:rPr>
                <w:b/>
                <w:bCs/>
                <w:sz w:val="18"/>
                <w:szCs w:val="18"/>
                <w:lang w:eastAsia="zh-CN"/>
              </w:rPr>
              <w:t>34</w:t>
            </w:r>
            <w:r w:rsidR="00A547C3" w:rsidRPr="0012535C">
              <w:rPr>
                <w:b/>
                <w:bCs/>
                <w:sz w:val="18"/>
                <w:szCs w:val="18"/>
                <w:lang w:eastAsia="zh-CN"/>
              </w:rPr>
              <w:t>6.79</w:t>
            </w:r>
          </w:p>
        </w:tc>
        <w:tc>
          <w:tcPr>
            <w:tcW w:w="682" w:type="pct"/>
            <w:tcBorders>
              <w:top w:val="nil"/>
              <w:left w:val="nil"/>
              <w:bottom w:val="single" w:sz="4" w:space="0" w:color="auto"/>
              <w:right w:val="single" w:sz="4" w:space="0" w:color="auto"/>
            </w:tcBorders>
            <w:shd w:val="clear" w:color="auto" w:fill="auto"/>
            <w:noWrap/>
            <w:hideMark/>
          </w:tcPr>
          <w:p w14:paraId="596D4E5D" w14:textId="33570CCC" w:rsidR="00185039" w:rsidRPr="0012535C" w:rsidRDefault="008667E7" w:rsidP="00185039">
            <w:pPr>
              <w:jc w:val="right"/>
              <w:rPr>
                <w:b/>
                <w:bCs/>
                <w:sz w:val="18"/>
                <w:szCs w:val="18"/>
                <w:lang w:eastAsia="zh-CN"/>
              </w:rPr>
            </w:pPr>
            <w:r w:rsidRPr="0012535C">
              <w:rPr>
                <w:b/>
                <w:bCs/>
                <w:sz w:val="18"/>
                <w:szCs w:val="18"/>
                <w:lang w:eastAsia="zh-CN"/>
              </w:rPr>
              <w:t>100.00</w:t>
            </w:r>
          </w:p>
        </w:tc>
      </w:tr>
      <w:tr w:rsidR="00185039" w:rsidRPr="00FC0CE8" w14:paraId="634F9FC6" w14:textId="77777777" w:rsidTr="00185039">
        <w:trPr>
          <w:trHeight w:val="125"/>
        </w:trPr>
        <w:tc>
          <w:tcPr>
            <w:tcW w:w="5000" w:type="pct"/>
            <w:gridSpan w:val="9"/>
            <w:tcBorders>
              <w:top w:val="single" w:sz="4" w:space="0" w:color="auto"/>
              <w:left w:val="single" w:sz="4" w:space="0" w:color="auto"/>
              <w:bottom w:val="single" w:sz="4" w:space="0" w:color="auto"/>
              <w:right w:val="single" w:sz="4" w:space="0" w:color="auto"/>
            </w:tcBorders>
            <w:shd w:val="clear" w:color="auto" w:fill="auto"/>
            <w:noWrap/>
            <w:hideMark/>
          </w:tcPr>
          <w:p w14:paraId="080FDAF5" w14:textId="0CB18C5A" w:rsidR="00185039" w:rsidRPr="00FC0CE8" w:rsidRDefault="00185039" w:rsidP="00A34CC3">
            <w:pPr>
              <w:spacing w:after="20"/>
              <w:jc w:val="center"/>
              <w:rPr>
                <w:b/>
                <w:bCs/>
                <w:sz w:val="18"/>
                <w:szCs w:val="18"/>
                <w:lang w:eastAsia="zh-CN"/>
              </w:rPr>
            </w:pPr>
            <w:r w:rsidRPr="00FC0CE8">
              <w:rPr>
                <w:b/>
                <w:bCs/>
                <w:sz w:val="18"/>
                <w:szCs w:val="18"/>
                <w:lang w:eastAsia="zh-CN"/>
              </w:rPr>
              <w:t>CO</w:t>
            </w:r>
            <w:r w:rsidRPr="00FC0CE8">
              <w:rPr>
                <w:b/>
                <w:bCs/>
                <w:sz w:val="18"/>
                <w:szCs w:val="18"/>
                <w:vertAlign w:val="subscript"/>
                <w:lang w:eastAsia="zh-CN"/>
              </w:rPr>
              <w:t>2</w:t>
            </w:r>
            <w:r w:rsidR="00E42703" w:rsidRPr="00FC0CE8">
              <w:rPr>
                <w:b/>
                <w:bCs/>
                <w:sz w:val="18"/>
                <w:szCs w:val="18"/>
                <w:lang w:eastAsia="zh-CN"/>
              </w:rPr>
              <w:t>-</w:t>
            </w:r>
            <w:r w:rsidRPr="00FC0CE8">
              <w:rPr>
                <w:b/>
                <w:bCs/>
                <w:sz w:val="18"/>
                <w:szCs w:val="18"/>
                <w:lang w:eastAsia="zh-CN"/>
              </w:rPr>
              <w:t>eq tonnes</w:t>
            </w:r>
          </w:p>
        </w:tc>
      </w:tr>
      <w:tr w:rsidR="00185039" w:rsidRPr="00FC0CE8" w14:paraId="30BC6BA3" w14:textId="77777777" w:rsidTr="00C53631">
        <w:trPr>
          <w:trHeight w:val="125"/>
        </w:trPr>
        <w:tc>
          <w:tcPr>
            <w:tcW w:w="5000" w:type="pct"/>
            <w:gridSpan w:val="9"/>
            <w:tcBorders>
              <w:top w:val="single" w:sz="4" w:space="0" w:color="auto"/>
              <w:left w:val="single" w:sz="4" w:space="0" w:color="auto"/>
              <w:bottom w:val="single" w:sz="4" w:space="0" w:color="auto"/>
              <w:right w:val="single" w:sz="4" w:space="0" w:color="000000"/>
            </w:tcBorders>
            <w:shd w:val="clear" w:color="auto" w:fill="auto"/>
            <w:noWrap/>
            <w:hideMark/>
          </w:tcPr>
          <w:p w14:paraId="00B166AB" w14:textId="7598F6B0" w:rsidR="00185039" w:rsidRPr="00FC0CE8" w:rsidRDefault="00185039" w:rsidP="00A05E87">
            <w:pPr>
              <w:jc w:val="left"/>
              <w:rPr>
                <w:b/>
                <w:bCs/>
                <w:color w:val="000000"/>
                <w:sz w:val="18"/>
                <w:szCs w:val="18"/>
                <w:lang w:eastAsia="zh-CN"/>
              </w:rPr>
            </w:pPr>
            <w:r w:rsidRPr="00FC0CE8">
              <w:rPr>
                <w:b/>
                <w:bCs/>
                <w:color w:val="000000"/>
                <w:sz w:val="18"/>
                <w:szCs w:val="18"/>
                <w:lang w:eastAsia="zh-CN"/>
              </w:rPr>
              <w:t>Refrigeration</w:t>
            </w:r>
            <w:r w:rsidR="00A05E87" w:rsidRPr="00FC0CE8">
              <w:rPr>
                <w:b/>
                <w:bCs/>
                <w:color w:val="000000"/>
                <w:sz w:val="18"/>
                <w:szCs w:val="18"/>
                <w:lang w:eastAsia="zh-CN"/>
              </w:rPr>
              <w:t xml:space="preserve"> subsectors</w:t>
            </w:r>
          </w:p>
        </w:tc>
      </w:tr>
      <w:tr w:rsidR="00F32089" w:rsidRPr="00FC0CE8" w14:paraId="0282A4B7" w14:textId="77777777" w:rsidTr="005E2F9A">
        <w:trPr>
          <w:trHeight w:val="125"/>
        </w:trPr>
        <w:tc>
          <w:tcPr>
            <w:tcW w:w="1019" w:type="pct"/>
            <w:tcBorders>
              <w:top w:val="nil"/>
              <w:left w:val="single" w:sz="4" w:space="0" w:color="auto"/>
              <w:bottom w:val="single" w:sz="4" w:space="0" w:color="auto"/>
              <w:right w:val="single" w:sz="4" w:space="0" w:color="auto"/>
            </w:tcBorders>
            <w:shd w:val="clear" w:color="auto" w:fill="auto"/>
            <w:noWrap/>
            <w:hideMark/>
          </w:tcPr>
          <w:p w14:paraId="477A2AED" w14:textId="14A4D623" w:rsidR="00185039" w:rsidRPr="00FC0CE8" w:rsidRDefault="00185039" w:rsidP="000C1453">
            <w:pPr>
              <w:jc w:val="left"/>
              <w:rPr>
                <w:sz w:val="18"/>
                <w:szCs w:val="18"/>
                <w:lang w:eastAsia="zh-CN"/>
              </w:rPr>
            </w:pPr>
            <w:r w:rsidRPr="00FC0CE8">
              <w:rPr>
                <w:sz w:val="18"/>
                <w:szCs w:val="18"/>
                <w:lang w:eastAsia="zh-CN"/>
              </w:rPr>
              <w:t xml:space="preserve">Domestic </w:t>
            </w:r>
          </w:p>
        </w:tc>
        <w:tc>
          <w:tcPr>
            <w:tcW w:w="543" w:type="pct"/>
            <w:tcBorders>
              <w:top w:val="nil"/>
              <w:left w:val="nil"/>
              <w:bottom w:val="single" w:sz="4" w:space="0" w:color="auto"/>
              <w:right w:val="single" w:sz="4" w:space="0" w:color="auto"/>
            </w:tcBorders>
            <w:shd w:val="clear" w:color="auto" w:fill="auto"/>
            <w:noWrap/>
            <w:hideMark/>
          </w:tcPr>
          <w:p w14:paraId="34CD9BDB" w14:textId="5DE749D5" w:rsidR="00185039" w:rsidRPr="00FC0CE8" w:rsidRDefault="00185039" w:rsidP="00185039">
            <w:pPr>
              <w:jc w:val="right"/>
              <w:rPr>
                <w:sz w:val="18"/>
                <w:szCs w:val="18"/>
                <w:lang w:eastAsia="zh-CN"/>
              </w:rPr>
            </w:pPr>
            <w:r w:rsidRPr="00FC0CE8">
              <w:rPr>
                <w:sz w:val="18"/>
                <w:szCs w:val="18"/>
                <w:lang w:eastAsia="zh-CN"/>
              </w:rPr>
              <w:t>37,</w:t>
            </w:r>
            <w:r w:rsidR="001928A2">
              <w:rPr>
                <w:sz w:val="18"/>
                <w:szCs w:val="18"/>
                <w:lang w:eastAsia="zh-CN"/>
              </w:rPr>
              <w:t>609</w:t>
            </w:r>
          </w:p>
        </w:tc>
        <w:tc>
          <w:tcPr>
            <w:tcW w:w="455" w:type="pct"/>
            <w:tcBorders>
              <w:top w:val="nil"/>
              <w:left w:val="nil"/>
              <w:bottom w:val="single" w:sz="4" w:space="0" w:color="auto"/>
              <w:right w:val="single" w:sz="4" w:space="0" w:color="auto"/>
            </w:tcBorders>
            <w:shd w:val="clear" w:color="auto" w:fill="auto"/>
            <w:noWrap/>
            <w:hideMark/>
          </w:tcPr>
          <w:p w14:paraId="4EE0E2F2" w14:textId="666FCD1E" w:rsidR="00185039" w:rsidRPr="00FC0CE8" w:rsidRDefault="002A5864" w:rsidP="00185039">
            <w:pPr>
              <w:jc w:val="right"/>
              <w:rPr>
                <w:sz w:val="18"/>
                <w:szCs w:val="18"/>
                <w:lang w:eastAsia="zh-CN"/>
              </w:rPr>
            </w:pPr>
            <w:r w:rsidRPr="00FC0CE8">
              <w:rPr>
                <w:sz w:val="18"/>
                <w:szCs w:val="18"/>
                <w:lang w:eastAsia="zh-CN"/>
              </w:rPr>
              <w:t>0</w:t>
            </w:r>
          </w:p>
        </w:tc>
        <w:tc>
          <w:tcPr>
            <w:tcW w:w="455" w:type="pct"/>
            <w:tcBorders>
              <w:top w:val="nil"/>
              <w:left w:val="nil"/>
              <w:bottom w:val="single" w:sz="4" w:space="0" w:color="auto"/>
              <w:right w:val="single" w:sz="4" w:space="0" w:color="auto"/>
            </w:tcBorders>
            <w:shd w:val="clear" w:color="auto" w:fill="auto"/>
            <w:noWrap/>
            <w:hideMark/>
          </w:tcPr>
          <w:p w14:paraId="246F3535" w14:textId="710E35A7" w:rsidR="00185039" w:rsidRPr="00FC0CE8" w:rsidRDefault="002A5864" w:rsidP="00185039">
            <w:pPr>
              <w:jc w:val="right"/>
              <w:rPr>
                <w:sz w:val="18"/>
                <w:szCs w:val="18"/>
                <w:lang w:eastAsia="zh-CN"/>
              </w:rPr>
            </w:pPr>
            <w:r w:rsidRPr="00FC0CE8">
              <w:rPr>
                <w:sz w:val="18"/>
                <w:szCs w:val="18"/>
                <w:lang w:eastAsia="zh-CN"/>
              </w:rPr>
              <w:t>0</w:t>
            </w:r>
          </w:p>
        </w:tc>
        <w:tc>
          <w:tcPr>
            <w:tcW w:w="455" w:type="pct"/>
            <w:tcBorders>
              <w:top w:val="nil"/>
              <w:left w:val="nil"/>
              <w:bottom w:val="single" w:sz="4" w:space="0" w:color="auto"/>
              <w:right w:val="single" w:sz="4" w:space="0" w:color="auto"/>
            </w:tcBorders>
            <w:shd w:val="clear" w:color="auto" w:fill="auto"/>
            <w:noWrap/>
            <w:hideMark/>
          </w:tcPr>
          <w:p w14:paraId="5958FD2E" w14:textId="692B07C2" w:rsidR="00185039" w:rsidRPr="00FC0CE8" w:rsidRDefault="002A5864" w:rsidP="00185039">
            <w:pPr>
              <w:jc w:val="right"/>
              <w:rPr>
                <w:sz w:val="18"/>
                <w:szCs w:val="18"/>
                <w:lang w:eastAsia="zh-CN"/>
              </w:rPr>
            </w:pPr>
            <w:r w:rsidRPr="00FC0CE8">
              <w:rPr>
                <w:sz w:val="18"/>
                <w:szCs w:val="18"/>
                <w:lang w:eastAsia="zh-CN"/>
              </w:rPr>
              <w:t>0</w:t>
            </w:r>
          </w:p>
        </w:tc>
        <w:tc>
          <w:tcPr>
            <w:tcW w:w="455" w:type="pct"/>
            <w:tcBorders>
              <w:top w:val="nil"/>
              <w:left w:val="nil"/>
              <w:bottom w:val="single" w:sz="4" w:space="0" w:color="auto"/>
              <w:right w:val="single" w:sz="4" w:space="0" w:color="auto"/>
            </w:tcBorders>
            <w:shd w:val="clear" w:color="auto" w:fill="auto"/>
            <w:noWrap/>
            <w:hideMark/>
          </w:tcPr>
          <w:p w14:paraId="45F5C020" w14:textId="434944D9" w:rsidR="00185039" w:rsidRPr="00FC0CE8" w:rsidRDefault="002A5864" w:rsidP="00185039">
            <w:pPr>
              <w:jc w:val="right"/>
              <w:rPr>
                <w:sz w:val="18"/>
                <w:szCs w:val="18"/>
                <w:lang w:eastAsia="zh-CN"/>
              </w:rPr>
            </w:pPr>
            <w:r w:rsidRPr="00FC0CE8">
              <w:rPr>
                <w:sz w:val="18"/>
                <w:szCs w:val="18"/>
                <w:lang w:eastAsia="zh-CN"/>
              </w:rPr>
              <w:t>0</w:t>
            </w:r>
          </w:p>
        </w:tc>
        <w:tc>
          <w:tcPr>
            <w:tcW w:w="455" w:type="pct"/>
            <w:tcBorders>
              <w:top w:val="nil"/>
              <w:left w:val="nil"/>
              <w:bottom w:val="single" w:sz="4" w:space="0" w:color="auto"/>
              <w:right w:val="single" w:sz="4" w:space="0" w:color="auto"/>
            </w:tcBorders>
            <w:shd w:val="clear" w:color="auto" w:fill="auto"/>
            <w:noWrap/>
            <w:hideMark/>
          </w:tcPr>
          <w:p w14:paraId="7FD87379" w14:textId="5C4219D2" w:rsidR="00185039" w:rsidRPr="00FC0CE8" w:rsidRDefault="002A5864" w:rsidP="00185039">
            <w:pPr>
              <w:jc w:val="right"/>
              <w:rPr>
                <w:sz w:val="18"/>
                <w:szCs w:val="18"/>
                <w:lang w:eastAsia="zh-CN"/>
              </w:rPr>
            </w:pPr>
            <w:r w:rsidRPr="00FC0CE8">
              <w:rPr>
                <w:sz w:val="18"/>
                <w:szCs w:val="18"/>
                <w:lang w:eastAsia="zh-CN"/>
              </w:rPr>
              <w:t>0</w:t>
            </w:r>
          </w:p>
        </w:tc>
        <w:tc>
          <w:tcPr>
            <w:tcW w:w="481" w:type="pct"/>
            <w:tcBorders>
              <w:top w:val="nil"/>
              <w:left w:val="nil"/>
              <w:bottom w:val="single" w:sz="4" w:space="0" w:color="auto"/>
              <w:right w:val="single" w:sz="4" w:space="0" w:color="auto"/>
            </w:tcBorders>
            <w:shd w:val="clear" w:color="auto" w:fill="auto"/>
            <w:noWrap/>
            <w:hideMark/>
          </w:tcPr>
          <w:p w14:paraId="2DD2DFB8" w14:textId="36FDC10B" w:rsidR="00185039" w:rsidRPr="00FC0CE8" w:rsidRDefault="00185039" w:rsidP="00185039">
            <w:pPr>
              <w:jc w:val="right"/>
              <w:rPr>
                <w:sz w:val="18"/>
                <w:szCs w:val="18"/>
                <w:lang w:eastAsia="zh-CN"/>
              </w:rPr>
            </w:pPr>
            <w:r w:rsidRPr="00FC0CE8">
              <w:rPr>
                <w:sz w:val="18"/>
                <w:szCs w:val="18"/>
                <w:lang w:eastAsia="zh-CN"/>
              </w:rPr>
              <w:t>37,</w:t>
            </w:r>
            <w:r w:rsidR="0003336C">
              <w:rPr>
                <w:sz w:val="18"/>
                <w:szCs w:val="18"/>
                <w:lang w:eastAsia="zh-CN"/>
              </w:rPr>
              <w:t>609</w:t>
            </w:r>
          </w:p>
        </w:tc>
        <w:tc>
          <w:tcPr>
            <w:tcW w:w="682" w:type="pct"/>
            <w:tcBorders>
              <w:top w:val="nil"/>
              <w:left w:val="nil"/>
              <w:bottom w:val="single" w:sz="4" w:space="0" w:color="auto"/>
              <w:right w:val="single" w:sz="4" w:space="0" w:color="auto"/>
            </w:tcBorders>
            <w:shd w:val="clear" w:color="auto" w:fill="auto"/>
            <w:noWrap/>
            <w:hideMark/>
          </w:tcPr>
          <w:p w14:paraId="0DDD6BF1" w14:textId="26695E1E" w:rsidR="00185039" w:rsidRPr="00A34CC3" w:rsidRDefault="00185039" w:rsidP="00185039">
            <w:pPr>
              <w:jc w:val="right"/>
              <w:rPr>
                <w:sz w:val="18"/>
                <w:szCs w:val="18"/>
                <w:lang w:eastAsia="zh-CN"/>
              </w:rPr>
            </w:pPr>
            <w:r w:rsidRPr="00A34CC3">
              <w:rPr>
                <w:sz w:val="18"/>
                <w:szCs w:val="18"/>
                <w:lang w:eastAsia="zh-CN"/>
              </w:rPr>
              <w:t>5.</w:t>
            </w:r>
            <w:r w:rsidR="00AF5820" w:rsidRPr="00A34CC3">
              <w:rPr>
                <w:sz w:val="18"/>
                <w:szCs w:val="18"/>
                <w:lang w:eastAsia="zh-CN"/>
              </w:rPr>
              <w:t>8</w:t>
            </w:r>
            <w:r w:rsidR="007118B1" w:rsidRPr="00A34CC3">
              <w:rPr>
                <w:sz w:val="18"/>
                <w:szCs w:val="18"/>
                <w:lang w:eastAsia="zh-CN"/>
              </w:rPr>
              <w:t>1</w:t>
            </w:r>
          </w:p>
        </w:tc>
      </w:tr>
      <w:tr w:rsidR="00F32089" w:rsidRPr="00FC0CE8" w14:paraId="11ABAEF9" w14:textId="77777777" w:rsidTr="005E2F9A">
        <w:trPr>
          <w:trHeight w:val="125"/>
        </w:trPr>
        <w:tc>
          <w:tcPr>
            <w:tcW w:w="1019" w:type="pct"/>
            <w:tcBorders>
              <w:top w:val="nil"/>
              <w:left w:val="single" w:sz="4" w:space="0" w:color="auto"/>
              <w:bottom w:val="single" w:sz="4" w:space="0" w:color="auto"/>
              <w:right w:val="single" w:sz="4" w:space="0" w:color="auto"/>
            </w:tcBorders>
            <w:shd w:val="clear" w:color="auto" w:fill="auto"/>
            <w:noWrap/>
            <w:hideMark/>
          </w:tcPr>
          <w:p w14:paraId="68F5C1BE" w14:textId="12B7BA89" w:rsidR="00185039" w:rsidRPr="00FC0CE8" w:rsidRDefault="00185039" w:rsidP="000C1453">
            <w:pPr>
              <w:jc w:val="left"/>
              <w:rPr>
                <w:sz w:val="18"/>
                <w:szCs w:val="18"/>
                <w:lang w:eastAsia="zh-CN"/>
              </w:rPr>
            </w:pPr>
            <w:r w:rsidRPr="00FC0CE8">
              <w:rPr>
                <w:sz w:val="18"/>
                <w:szCs w:val="18"/>
                <w:lang w:eastAsia="zh-CN"/>
              </w:rPr>
              <w:t xml:space="preserve">Commercial </w:t>
            </w:r>
          </w:p>
        </w:tc>
        <w:tc>
          <w:tcPr>
            <w:tcW w:w="543" w:type="pct"/>
            <w:tcBorders>
              <w:top w:val="nil"/>
              <w:left w:val="nil"/>
              <w:bottom w:val="single" w:sz="4" w:space="0" w:color="auto"/>
              <w:right w:val="single" w:sz="4" w:space="0" w:color="auto"/>
            </w:tcBorders>
            <w:shd w:val="clear" w:color="auto" w:fill="auto"/>
            <w:noWrap/>
            <w:hideMark/>
          </w:tcPr>
          <w:p w14:paraId="371677E2" w14:textId="11ECA47E" w:rsidR="00185039" w:rsidRPr="00A34CC3" w:rsidRDefault="00185039" w:rsidP="00185039">
            <w:pPr>
              <w:jc w:val="right"/>
              <w:rPr>
                <w:sz w:val="18"/>
                <w:szCs w:val="18"/>
                <w:lang w:eastAsia="zh-CN"/>
              </w:rPr>
            </w:pPr>
            <w:r w:rsidRPr="00A34CC3">
              <w:rPr>
                <w:sz w:val="18"/>
                <w:szCs w:val="18"/>
                <w:lang w:eastAsia="zh-CN"/>
              </w:rPr>
              <w:t>28,600</w:t>
            </w:r>
          </w:p>
        </w:tc>
        <w:tc>
          <w:tcPr>
            <w:tcW w:w="455" w:type="pct"/>
            <w:tcBorders>
              <w:top w:val="nil"/>
              <w:left w:val="nil"/>
              <w:bottom w:val="single" w:sz="4" w:space="0" w:color="auto"/>
              <w:right w:val="single" w:sz="4" w:space="0" w:color="auto"/>
            </w:tcBorders>
            <w:shd w:val="clear" w:color="auto" w:fill="auto"/>
            <w:noWrap/>
            <w:hideMark/>
          </w:tcPr>
          <w:p w14:paraId="7401EC1F" w14:textId="756C83B9" w:rsidR="00185039" w:rsidRPr="00A34CC3" w:rsidRDefault="002A5864" w:rsidP="00185039">
            <w:pPr>
              <w:jc w:val="right"/>
              <w:rPr>
                <w:sz w:val="18"/>
                <w:szCs w:val="18"/>
                <w:lang w:eastAsia="zh-CN"/>
              </w:rPr>
            </w:pPr>
            <w:r w:rsidRPr="00A34CC3">
              <w:rPr>
                <w:sz w:val="18"/>
                <w:szCs w:val="18"/>
                <w:lang w:eastAsia="zh-CN"/>
              </w:rPr>
              <w:t>0</w:t>
            </w:r>
          </w:p>
        </w:tc>
        <w:tc>
          <w:tcPr>
            <w:tcW w:w="455" w:type="pct"/>
            <w:tcBorders>
              <w:top w:val="nil"/>
              <w:left w:val="nil"/>
              <w:bottom w:val="single" w:sz="4" w:space="0" w:color="auto"/>
              <w:right w:val="single" w:sz="4" w:space="0" w:color="auto"/>
            </w:tcBorders>
            <w:shd w:val="clear" w:color="auto" w:fill="auto"/>
            <w:noWrap/>
            <w:hideMark/>
          </w:tcPr>
          <w:p w14:paraId="08CC44FF" w14:textId="35E7E195" w:rsidR="00185039" w:rsidRPr="00A34CC3" w:rsidRDefault="00185039" w:rsidP="00185039">
            <w:pPr>
              <w:jc w:val="right"/>
              <w:rPr>
                <w:sz w:val="18"/>
                <w:szCs w:val="18"/>
                <w:lang w:eastAsia="zh-CN"/>
              </w:rPr>
            </w:pPr>
            <w:r w:rsidRPr="00A34CC3">
              <w:rPr>
                <w:sz w:val="18"/>
                <w:szCs w:val="18"/>
                <w:lang w:eastAsia="zh-CN"/>
              </w:rPr>
              <w:t>8</w:t>
            </w:r>
            <w:r w:rsidR="009E7301" w:rsidRPr="00A34CC3">
              <w:rPr>
                <w:sz w:val="18"/>
                <w:szCs w:val="18"/>
                <w:lang w:eastAsia="zh-CN"/>
              </w:rPr>
              <w:t>4,785</w:t>
            </w:r>
          </w:p>
        </w:tc>
        <w:tc>
          <w:tcPr>
            <w:tcW w:w="455" w:type="pct"/>
            <w:tcBorders>
              <w:top w:val="nil"/>
              <w:left w:val="nil"/>
              <w:bottom w:val="single" w:sz="4" w:space="0" w:color="auto"/>
              <w:right w:val="single" w:sz="4" w:space="0" w:color="auto"/>
            </w:tcBorders>
            <w:shd w:val="clear" w:color="auto" w:fill="auto"/>
            <w:noWrap/>
            <w:hideMark/>
          </w:tcPr>
          <w:p w14:paraId="1F7F9520" w14:textId="0C6ACA62" w:rsidR="00185039" w:rsidRPr="00A34CC3" w:rsidRDefault="002A5864" w:rsidP="00185039">
            <w:pPr>
              <w:jc w:val="right"/>
              <w:rPr>
                <w:sz w:val="18"/>
                <w:szCs w:val="18"/>
                <w:lang w:eastAsia="zh-CN"/>
              </w:rPr>
            </w:pPr>
            <w:r w:rsidRPr="00A34CC3">
              <w:rPr>
                <w:sz w:val="18"/>
                <w:szCs w:val="18"/>
                <w:lang w:eastAsia="zh-CN"/>
              </w:rPr>
              <w:t>0</w:t>
            </w:r>
          </w:p>
        </w:tc>
        <w:tc>
          <w:tcPr>
            <w:tcW w:w="455" w:type="pct"/>
            <w:tcBorders>
              <w:top w:val="nil"/>
              <w:left w:val="nil"/>
              <w:bottom w:val="single" w:sz="4" w:space="0" w:color="auto"/>
              <w:right w:val="single" w:sz="4" w:space="0" w:color="auto"/>
            </w:tcBorders>
            <w:shd w:val="clear" w:color="auto" w:fill="auto"/>
            <w:noWrap/>
            <w:hideMark/>
          </w:tcPr>
          <w:p w14:paraId="7C889FB9" w14:textId="526479CA" w:rsidR="00185039" w:rsidRPr="00A34CC3" w:rsidRDefault="002A5864" w:rsidP="00185039">
            <w:pPr>
              <w:jc w:val="right"/>
              <w:rPr>
                <w:sz w:val="18"/>
                <w:szCs w:val="18"/>
                <w:lang w:eastAsia="zh-CN"/>
              </w:rPr>
            </w:pPr>
            <w:r w:rsidRPr="00A34CC3">
              <w:rPr>
                <w:sz w:val="18"/>
                <w:szCs w:val="18"/>
                <w:lang w:eastAsia="zh-CN"/>
              </w:rPr>
              <w:t>0</w:t>
            </w:r>
          </w:p>
        </w:tc>
        <w:tc>
          <w:tcPr>
            <w:tcW w:w="455" w:type="pct"/>
            <w:tcBorders>
              <w:top w:val="nil"/>
              <w:left w:val="nil"/>
              <w:bottom w:val="single" w:sz="4" w:space="0" w:color="auto"/>
              <w:right w:val="single" w:sz="4" w:space="0" w:color="auto"/>
            </w:tcBorders>
            <w:shd w:val="clear" w:color="auto" w:fill="auto"/>
            <w:noWrap/>
            <w:hideMark/>
          </w:tcPr>
          <w:p w14:paraId="206477C4" w14:textId="228C4086" w:rsidR="00185039" w:rsidRPr="00A34CC3" w:rsidRDefault="00E76A2F" w:rsidP="00185039">
            <w:pPr>
              <w:jc w:val="right"/>
              <w:rPr>
                <w:sz w:val="18"/>
                <w:szCs w:val="18"/>
                <w:lang w:eastAsia="zh-CN"/>
              </w:rPr>
            </w:pPr>
            <w:r w:rsidRPr="00A34CC3">
              <w:rPr>
                <w:sz w:val="18"/>
                <w:szCs w:val="18"/>
                <w:lang w:eastAsia="zh-CN"/>
              </w:rPr>
              <w:t>20,483</w:t>
            </w:r>
          </w:p>
        </w:tc>
        <w:tc>
          <w:tcPr>
            <w:tcW w:w="481" w:type="pct"/>
            <w:tcBorders>
              <w:top w:val="nil"/>
              <w:left w:val="nil"/>
              <w:bottom w:val="single" w:sz="4" w:space="0" w:color="auto"/>
              <w:right w:val="single" w:sz="4" w:space="0" w:color="auto"/>
            </w:tcBorders>
            <w:shd w:val="clear" w:color="auto" w:fill="auto"/>
            <w:noWrap/>
            <w:hideMark/>
          </w:tcPr>
          <w:p w14:paraId="495361E9" w14:textId="0FBBA52B" w:rsidR="00185039" w:rsidRPr="00A34CC3" w:rsidRDefault="008B3934" w:rsidP="00185039">
            <w:pPr>
              <w:jc w:val="right"/>
              <w:rPr>
                <w:sz w:val="18"/>
                <w:szCs w:val="18"/>
                <w:lang w:eastAsia="zh-CN"/>
              </w:rPr>
            </w:pPr>
            <w:r w:rsidRPr="00A34CC3">
              <w:rPr>
                <w:sz w:val="18"/>
                <w:szCs w:val="18"/>
                <w:lang w:eastAsia="zh-CN"/>
              </w:rPr>
              <w:t>133,868</w:t>
            </w:r>
          </w:p>
        </w:tc>
        <w:tc>
          <w:tcPr>
            <w:tcW w:w="682" w:type="pct"/>
            <w:tcBorders>
              <w:top w:val="nil"/>
              <w:left w:val="nil"/>
              <w:bottom w:val="single" w:sz="4" w:space="0" w:color="auto"/>
              <w:right w:val="single" w:sz="4" w:space="0" w:color="auto"/>
            </w:tcBorders>
            <w:shd w:val="clear" w:color="auto" w:fill="auto"/>
            <w:noWrap/>
            <w:hideMark/>
          </w:tcPr>
          <w:p w14:paraId="1EDFFAF8" w14:textId="5663F3F8" w:rsidR="00185039" w:rsidRPr="00A34CC3" w:rsidRDefault="00185039" w:rsidP="00185039">
            <w:pPr>
              <w:jc w:val="right"/>
              <w:rPr>
                <w:sz w:val="18"/>
                <w:szCs w:val="18"/>
                <w:lang w:eastAsia="zh-CN"/>
              </w:rPr>
            </w:pPr>
            <w:r w:rsidRPr="00A34CC3">
              <w:rPr>
                <w:sz w:val="18"/>
                <w:szCs w:val="18"/>
                <w:lang w:eastAsia="zh-CN"/>
              </w:rPr>
              <w:t>20.</w:t>
            </w:r>
            <w:r w:rsidR="007118B1" w:rsidRPr="00A34CC3">
              <w:rPr>
                <w:sz w:val="18"/>
                <w:szCs w:val="18"/>
                <w:lang w:eastAsia="zh-CN"/>
              </w:rPr>
              <w:t>7</w:t>
            </w:r>
            <w:r w:rsidR="00AF5820" w:rsidRPr="00A34CC3">
              <w:rPr>
                <w:sz w:val="18"/>
                <w:szCs w:val="18"/>
                <w:lang w:eastAsia="zh-CN"/>
              </w:rPr>
              <w:t>0</w:t>
            </w:r>
          </w:p>
        </w:tc>
      </w:tr>
      <w:tr w:rsidR="00F32089" w:rsidRPr="00FC0CE8" w14:paraId="10AD8B17" w14:textId="77777777" w:rsidTr="005E2F9A">
        <w:trPr>
          <w:trHeight w:val="125"/>
        </w:trPr>
        <w:tc>
          <w:tcPr>
            <w:tcW w:w="1019" w:type="pct"/>
            <w:tcBorders>
              <w:top w:val="nil"/>
              <w:left w:val="single" w:sz="4" w:space="0" w:color="auto"/>
              <w:bottom w:val="single" w:sz="4" w:space="0" w:color="auto"/>
              <w:right w:val="single" w:sz="4" w:space="0" w:color="auto"/>
            </w:tcBorders>
            <w:shd w:val="clear" w:color="auto" w:fill="auto"/>
            <w:noWrap/>
            <w:hideMark/>
          </w:tcPr>
          <w:p w14:paraId="026446C0" w14:textId="2D7BC7A1" w:rsidR="00185039" w:rsidRPr="00FC0CE8" w:rsidRDefault="00185039" w:rsidP="000C1453">
            <w:pPr>
              <w:jc w:val="left"/>
              <w:rPr>
                <w:sz w:val="18"/>
                <w:szCs w:val="18"/>
                <w:lang w:eastAsia="zh-CN"/>
              </w:rPr>
            </w:pPr>
            <w:r w:rsidRPr="00FC0CE8">
              <w:rPr>
                <w:sz w:val="18"/>
                <w:szCs w:val="18"/>
                <w:lang w:eastAsia="zh-CN"/>
              </w:rPr>
              <w:t xml:space="preserve">Industrial </w:t>
            </w:r>
          </w:p>
        </w:tc>
        <w:tc>
          <w:tcPr>
            <w:tcW w:w="543" w:type="pct"/>
            <w:tcBorders>
              <w:top w:val="nil"/>
              <w:left w:val="nil"/>
              <w:bottom w:val="single" w:sz="4" w:space="0" w:color="auto"/>
              <w:right w:val="single" w:sz="4" w:space="0" w:color="auto"/>
            </w:tcBorders>
            <w:shd w:val="clear" w:color="auto" w:fill="auto"/>
            <w:noWrap/>
            <w:hideMark/>
          </w:tcPr>
          <w:p w14:paraId="5BFAE161" w14:textId="5DED0993" w:rsidR="00185039" w:rsidRPr="00A34CC3" w:rsidRDefault="00185039" w:rsidP="00185039">
            <w:pPr>
              <w:jc w:val="right"/>
              <w:rPr>
                <w:sz w:val="18"/>
                <w:szCs w:val="18"/>
                <w:lang w:eastAsia="zh-CN"/>
              </w:rPr>
            </w:pPr>
            <w:r w:rsidRPr="00A34CC3">
              <w:rPr>
                <w:sz w:val="18"/>
                <w:szCs w:val="18"/>
                <w:lang w:eastAsia="zh-CN"/>
              </w:rPr>
              <w:t>28,600</w:t>
            </w:r>
          </w:p>
        </w:tc>
        <w:tc>
          <w:tcPr>
            <w:tcW w:w="455" w:type="pct"/>
            <w:tcBorders>
              <w:top w:val="nil"/>
              <w:left w:val="nil"/>
              <w:bottom w:val="single" w:sz="4" w:space="0" w:color="auto"/>
              <w:right w:val="single" w:sz="4" w:space="0" w:color="auto"/>
            </w:tcBorders>
            <w:shd w:val="clear" w:color="auto" w:fill="auto"/>
            <w:noWrap/>
            <w:hideMark/>
          </w:tcPr>
          <w:p w14:paraId="42A537D5" w14:textId="06D951A4" w:rsidR="00185039" w:rsidRPr="00A34CC3" w:rsidRDefault="002A5864" w:rsidP="00185039">
            <w:pPr>
              <w:jc w:val="right"/>
              <w:rPr>
                <w:sz w:val="18"/>
                <w:szCs w:val="18"/>
                <w:lang w:eastAsia="zh-CN"/>
              </w:rPr>
            </w:pPr>
            <w:r w:rsidRPr="00A34CC3">
              <w:rPr>
                <w:sz w:val="18"/>
                <w:szCs w:val="18"/>
                <w:lang w:eastAsia="zh-CN"/>
              </w:rPr>
              <w:t>0</w:t>
            </w:r>
          </w:p>
        </w:tc>
        <w:tc>
          <w:tcPr>
            <w:tcW w:w="455" w:type="pct"/>
            <w:tcBorders>
              <w:top w:val="nil"/>
              <w:left w:val="nil"/>
              <w:bottom w:val="single" w:sz="4" w:space="0" w:color="auto"/>
              <w:right w:val="single" w:sz="4" w:space="0" w:color="auto"/>
            </w:tcBorders>
            <w:shd w:val="clear" w:color="auto" w:fill="auto"/>
            <w:noWrap/>
            <w:hideMark/>
          </w:tcPr>
          <w:p w14:paraId="575BBEF1" w14:textId="0E1275E2" w:rsidR="00185039" w:rsidRPr="00A34CC3" w:rsidRDefault="00185039" w:rsidP="00185039">
            <w:pPr>
              <w:jc w:val="right"/>
              <w:rPr>
                <w:sz w:val="18"/>
                <w:szCs w:val="18"/>
                <w:lang w:eastAsia="zh-CN"/>
              </w:rPr>
            </w:pPr>
            <w:r w:rsidRPr="00A34CC3">
              <w:rPr>
                <w:sz w:val="18"/>
                <w:szCs w:val="18"/>
                <w:lang w:eastAsia="zh-CN"/>
              </w:rPr>
              <w:t>39,216</w:t>
            </w:r>
          </w:p>
        </w:tc>
        <w:tc>
          <w:tcPr>
            <w:tcW w:w="455" w:type="pct"/>
            <w:tcBorders>
              <w:top w:val="nil"/>
              <w:left w:val="nil"/>
              <w:bottom w:val="single" w:sz="4" w:space="0" w:color="auto"/>
              <w:right w:val="single" w:sz="4" w:space="0" w:color="auto"/>
            </w:tcBorders>
            <w:shd w:val="clear" w:color="auto" w:fill="auto"/>
            <w:noWrap/>
            <w:hideMark/>
          </w:tcPr>
          <w:p w14:paraId="75B91836" w14:textId="3F15DFD4" w:rsidR="00185039" w:rsidRPr="00A34CC3" w:rsidRDefault="002A5864" w:rsidP="00185039">
            <w:pPr>
              <w:jc w:val="right"/>
              <w:rPr>
                <w:sz w:val="18"/>
                <w:szCs w:val="18"/>
                <w:lang w:eastAsia="zh-CN"/>
              </w:rPr>
            </w:pPr>
            <w:r w:rsidRPr="00A34CC3">
              <w:rPr>
                <w:sz w:val="18"/>
                <w:szCs w:val="18"/>
                <w:lang w:eastAsia="zh-CN"/>
              </w:rPr>
              <w:t>0</w:t>
            </w:r>
          </w:p>
        </w:tc>
        <w:tc>
          <w:tcPr>
            <w:tcW w:w="455" w:type="pct"/>
            <w:tcBorders>
              <w:top w:val="nil"/>
              <w:left w:val="nil"/>
              <w:bottom w:val="single" w:sz="4" w:space="0" w:color="auto"/>
              <w:right w:val="single" w:sz="4" w:space="0" w:color="auto"/>
            </w:tcBorders>
            <w:shd w:val="clear" w:color="auto" w:fill="auto"/>
            <w:noWrap/>
            <w:hideMark/>
          </w:tcPr>
          <w:p w14:paraId="58E2C8B3" w14:textId="299D551C" w:rsidR="00185039" w:rsidRPr="00A34CC3" w:rsidRDefault="002A5864" w:rsidP="00185039">
            <w:pPr>
              <w:jc w:val="right"/>
              <w:rPr>
                <w:sz w:val="18"/>
                <w:szCs w:val="18"/>
                <w:lang w:eastAsia="zh-CN"/>
              </w:rPr>
            </w:pPr>
            <w:r w:rsidRPr="00A34CC3">
              <w:rPr>
                <w:sz w:val="18"/>
                <w:szCs w:val="18"/>
                <w:lang w:eastAsia="zh-CN"/>
              </w:rPr>
              <w:t>0</w:t>
            </w:r>
          </w:p>
        </w:tc>
        <w:tc>
          <w:tcPr>
            <w:tcW w:w="455" w:type="pct"/>
            <w:tcBorders>
              <w:top w:val="nil"/>
              <w:left w:val="nil"/>
              <w:bottom w:val="single" w:sz="4" w:space="0" w:color="auto"/>
              <w:right w:val="single" w:sz="4" w:space="0" w:color="auto"/>
            </w:tcBorders>
            <w:shd w:val="clear" w:color="auto" w:fill="auto"/>
            <w:noWrap/>
            <w:hideMark/>
          </w:tcPr>
          <w:p w14:paraId="0F3A6940" w14:textId="5DFE6A6E" w:rsidR="00185039" w:rsidRPr="00A34CC3" w:rsidRDefault="00185039" w:rsidP="00185039">
            <w:pPr>
              <w:jc w:val="right"/>
              <w:rPr>
                <w:sz w:val="18"/>
                <w:szCs w:val="18"/>
                <w:lang w:eastAsia="zh-CN"/>
              </w:rPr>
            </w:pPr>
            <w:r w:rsidRPr="00A34CC3">
              <w:rPr>
                <w:sz w:val="18"/>
                <w:szCs w:val="18"/>
                <w:lang w:eastAsia="zh-CN"/>
              </w:rPr>
              <w:t>11,955</w:t>
            </w:r>
          </w:p>
        </w:tc>
        <w:tc>
          <w:tcPr>
            <w:tcW w:w="481" w:type="pct"/>
            <w:tcBorders>
              <w:top w:val="nil"/>
              <w:left w:val="nil"/>
              <w:bottom w:val="single" w:sz="4" w:space="0" w:color="auto"/>
              <w:right w:val="single" w:sz="4" w:space="0" w:color="auto"/>
            </w:tcBorders>
            <w:shd w:val="clear" w:color="auto" w:fill="auto"/>
            <w:noWrap/>
            <w:hideMark/>
          </w:tcPr>
          <w:p w14:paraId="4EE47725" w14:textId="06A2A314" w:rsidR="00185039" w:rsidRPr="00A34CC3" w:rsidRDefault="00185039" w:rsidP="00185039">
            <w:pPr>
              <w:jc w:val="right"/>
              <w:rPr>
                <w:sz w:val="18"/>
                <w:szCs w:val="18"/>
                <w:lang w:eastAsia="zh-CN"/>
              </w:rPr>
            </w:pPr>
            <w:r w:rsidRPr="00A34CC3">
              <w:rPr>
                <w:sz w:val="18"/>
                <w:szCs w:val="18"/>
                <w:lang w:eastAsia="zh-CN"/>
              </w:rPr>
              <w:t>79,771</w:t>
            </w:r>
          </w:p>
        </w:tc>
        <w:tc>
          <w:tcPr>
            <w:tcW w:w="682" w:type="pct"/>
            <w:tcBorders>
              <w:top w:val="nil"/>
              <w:left w:val="nil"/>
              <w:bottom w:val="single" w:sz="4" w:space="0" w:color="auto"/>
              <w:right w:val="single" w:sz="4" w:space="0" w:color="auto"/>
            </w:tcBorders>
            <w:shd w:val="clear" w:color="auto" w:fill="auto"/>
            <w:noWrap/>
            <w:hideMark/>
          </w:tcPr>
          <w:p w14:paraId="2DBB9771" w14:textId="3C60A7FD" w:rsidR="00185039" w:rsidRPr="00A34CC3" w:rsidRDefault="00185039" w:rsidP="00185039">
            <w:pPr>
              <w:jc w:val="right"/>
              <w:rPr>
                <w:sz w:val="18"/>
                <w:szCs w:val="18"/>
                <w:lang w:eastAsia="zh-CN"/>
              </w:rPr>
            </w:pPr>
            <w:r w:rsidRPr="00A34CC3">
              <w:rPr>
                <w:sz w:val="18"/>
                <w:szCs w:val="18"/>
                <w:lang w:eastAsia="zh-CN"/>
              </w:rPr>
              <w:t>12.3</w:t>
            </w:r>
            <w:r w:rsidR="007F20ED" w:rsidRPr="00A34CC3">
              <w:rPr>
                <w:sz w:val="18"/>
                <w:szCs w:val="18"/>
                <w:lang w:eastAsia="zh-CN"/>
              </w:rPr>
              <w:t>3</w:t>
            </w:r>
          </w:p>
        </w:tc>
      </w:tr>
      <w:tr w:rsidR="00F32089" w:rsidRPr="00FC0CE8" w14:paraId="3888342B" w14:textId="77777777" w:rsidTr="005E2F9A">
        <w:trPr>
          <w:trHeight w:val="125"/>
        </w:trPr>
        <w:tc>
          <w:tcPr>
            <w:tcW w:w="1019" w:type="pct"/>
            <w:tcBorders>
              <w:top w:val="nil"/>
              <w:left w:val="single" w:sz="4" w:space="0" w:color="auto"/>
              <w:bottom w:val="single" w:sz="4" w:space="0" w:color="auto"/>
              <w:right w:val="single" w:sz="4" w:space="0" w:color="auto"/>
            </w:tcBorders>
            <w:shd w:val="clear" w:color="auto" w:fill="auto"/>
            <w:noWrap/>
            <w:hideMark/>
          </w:tcPr>
          <w:p w14:paraId="6CBDBE4E" w14:textId="00A62543" w:rsidR="00185039" w:rsidRPr="00FC0CE8" w:rsidRDefault="00185039" w:rsidP="000C1453">
            <w:pPr>
              <w:jc w:val="left"/>
              <w:rPr>
                <w:sz w:val="18"/>
                <w:szCs w:val="18"/>
                <w:lang w:eastAsia="zh-CN"/>
              </w:rPr>
            </w:pPr>
            <w:r w:rsidRPr="00FC0CE8">
              <w:rPr>
                <w:sz w:val="18"/>
                <w:szCs w:val="18"/>
                <w:lang w:eastAsia="zh-CN"/>
              </w:rPr>
              <w:t xml:space="preserve">Transport </w:t>
            </w:r>
          </w:p>
        </w:tc>
        <w:tc>
          <w:tcPr>
            <w:tcW w:w="543" w:type="pct"/>
            <w:tcBorders>
              <w:top w:val="nil"/>
              <w:left w:val="nil"/>
              <w:bottom w:val="single" w:sz="4" w:space="0" w:color="auto"/>
              <w:right w:val="single" w:sz="4" w:space="0" w:color="auto"/>
            </w:tcBorders>
            <w:shd w:val="clear" w:color="auto" w:fill="auto"/>
            <w:noWrap/>
            <w:hideMark/>
          </w:tcPr>
          <w:p w14:paraId="463AA514" w14:textId="35DF6E51" w:rsidR="00185039" w:rsidRPr="00A34CC3" w:rsidRDefault="002A5864" w:rsidP="00185039">
            <w:pPr>
              <w:jc w:val="right"/>
              <w:rPr>
                <w:sz w:val="18"/>
                <w:szCs w:val="18"/>
                <w:lang w:eastAsia="zh-CN"/>
              </w:rPr>
            </w:pPr>
            <w:r w:rsidRPr="00A34CC3">
              <w:rPr>
                <w:sz w:val="18"/>
                <w:szCs w:val="18"/>
                <w:lang w:eastAsia="zh-CN"/>
              </w:rPr>
              <w:t>0</w:t>
            </w:r>
          </w:p>
        </w:tc>
        <w:tc>
          <w:tcPr>
            <w:tcW w:w="455" w:type="pct"/>
            <w:tcBorders>
              <w:top w:val="nil"/>
              <w:left w:val="nil"/>
              <w:bottom w:val="single" w:sz="4" w:space="0" w:color="auto"/>
              <w:right w:val="single" w:sz="4" w:space="0" w:color="auto"/>
            </w:tcBorders>
            <w:shd w:val="clear" w:color="auto" w:fill="auto"/>
            <w:noWrap/>
            <w:hideMark/>
          </w:tcPr>
          <w:p w14:paraId="52DBDC16" w14:textId="79DB1AB4" w:rsidR="00185039" w:rsidRPr="00A34CC3" w:rsidRDefault="002A5864" w:rsidP="00185039">
            <w:pPr>
              <w:jc w:val="right"/>
              <w:rPr>
                <w:sz w:val="18"/>
                <w:szCs w:val="18"/>
                <w:lang w:eastAsia="zh-CN"/>
              </w:rPr>
            </w:pPr>
            <w:r w:rsidRPr="00A34CC3">
              <w:rPr>
                <w:sz w:val="18"/>
                <w:szCs w:val="18"/>
                <w:lang w:eastAsia="zh-CN"/>
              </w:rPr>
              <w:t>0</w:t>
            </w:r>
          </w:p>
        </w:tc>
        <w:tc>
          <w:tcPr>
            <w:tcW w:w="455" w:type="pct"/>
            <w:tcBorders>
              <w:top w:val="nil"/>
              <w:left w:val="nil"/>
              <w:bottom w:val="single" w:sz="4" w:space="0" w:color="auto"/>
              <w:right w:val="single" w:sz="4" w:space="0" w:color="auto"/>
            </w:tcBorders>
            <w:shd w:val="clear" w:color="auto" w:fill="auto"/>
            <w:noWrap/>
            <w:hideMark/>
          </w:tcPr>
          <w:p w14:paraId="57972071" w14:textId="3EA63EE2" w:rsidR="00185039" w:rsidRPr="00A34CC3" w:rsidRDefault="00185039" w:rsidP="00185039">
            <w:pPr>
              <w:jc w:val="right"/>
              <w:rPr>
                <w:sz w:val="18"/>
                <w:szCs w:val="18"/>
                <w:lang w:eastAsia="zh-CN"/>
              </w:rPr>
            </w:pPr>
            <w:r w:rsidRPr="00A34CC3">
              <w:rPr>
                <w:sz w:val="18"/>
                <w:szCs w:val="18"/>
                <w:lang w:eastAsia="zh-CN"/>
              </w:rPr>
              <w:t>3,922</w:t>
            </w:r>
          </w:p>
        </w:tc>
        <w:tc>
          <w:tcPr>
            <w:tcW w:w="455" w:type="pct"/>
            <w:tcBorders>
              <w:top w:val="nil"/>
              <w:left w:val="nil"/>
              <w:bottom w:val="single" w:sz="4" w:space="0" w:color="auto"/>
              <w:right w:val="single" w:sz="4" w:space="0" w:color="auto"/>
            </w:tcBorders>
            <w:shd w:val="clear" w:color="auto" w:fill="auto"/>
            <w:noWrap/>
            <w:hideMark/>
          </w:tcPr>
          <w:p w14:paraId="5BC470D5" w14:textId="394C20D5" w:rsidR="00185039" w:rsidRPr="00A34CC3" w:rsidRDefault="002A5864" w:rsidP="00185039">
            <w:pPr>
              <w:jc w:val="right"/>
              <w:rPr>
                <w:sz w:val="18"/>
                <w:szCs w:val="18"/>
                <w:lang w:eastAsia="zh-CN"/>
              </w:rPr>
            </w:pPr>
            <w:r w:rsidRPr="00A34CC3">
              <w:rPr>
                <w:sz w:val="18"/>
                <w:szCs w:val="18"/>
                <w:lang w:eastAsia="zh-CN"/>
              </w:rPr>
              <w:t>0</w:t>
            </w:r>
          </w:p>
        </w:tc>
        <w:tc>
          <w:tcPr>
            <w:tcW w:w="455" w:type="pct"/>
            <w:tcBorders>
              <w:top w:val="nil"/>
              <w:left w:val="nil"/>
              <w:bottom w:val="single" w:sz="4" w:space="0" w:color="auto"/>
              <w:right w:val="single" w:sz="4" w:space="0" w:color="auto"/>
            </w:tcBorders>
            <w:shd w:val="clear" w:color="auto" w:fill="auto"/>
            <w:noWrap/>
            <w:hideMark/>
          </w:tcPr>
          <w:p w14:paraId="1A2976CB" w14:textId="30A57F63" w:rsidR="00185039" w:rsidRPr="00A34CC3" w:rsidRDefault="002A5864" w:rsidP="00185039">
            <w:pPr>
              <w:jc w:val="right"/>
              <w:rPr>
                <w:sz w:val="18"/>
                <w:szCs w:val="18"/>
                <w:lang w:eastAsia="zh-CN"/>
              </w:rPr>
            </w:pPr>
            <w:r w:rsidRPr="00A34CC3">
              <w:rPr>
                <w:sz w:val="18"/>
                <w:szCs w:val="18"/>
                <w:lang w:eastAsia="zh-CN"/>
              </w:rPr>
              <w:t>0</w:t>
            </w:r>
          </w:p>
        </w:tc>
        <w:tc>
          <w:tcPr>
            <w:tcW w:w="455" w:type="pct"/>
            <w:tcBorders>
              <w:top w:val="nil"/>
              <w:left w:val="nil"/>
              <w:bottom w:val="single" w:sz="4" w:space="0" w:color="auto"/>
              <w:right w:val="single" w:sz="4" w:space="0" w:color="auto"/>
            </w:tcBorders>
            <w:shd w:val="clear" w:color="auto" w:fill="auto"/>
            <w:noWrap/>
            <w:hideMark/>
          </w:tcPr>
          <w:p w14:paraId="43BF144D" w14:textId="2FE571A9" w:rsidR="00185039" w:rsidRPr="00A34CC3" w:rsidRDefault="002A5864" w:rsidP="00185039">
            <w:pPr>
              <w:jc w:val="right"/>
              <w:rPr>
                <w:sz w:val="18"/>
                <w:szCs w:val="18"/>
                <w:lang w:eastAsia="zh-CN"/>
              </w:rPr>
            </w:pPr>
            <w:r w:rsidRPr="00A34CC3">
              <w:rPr>
                <w:sz w:val="18"/>
                <w:szCs w:val="18"/>
                <w:lang w:eastAsia="zh-CN"/>
              </w:rPr>
              <w:t>0</w:t>
            </w:r>
          </w:p>
        </w:tc>
        <w:tc>
          <w:tcPr>
            <w:tcW w:w="481" w:type="pct"/>
            <w:tcBorders>
              <w:top w:val="nil"/>
              <w:left w:val="nil"/>
              <w:bottom w:val="single" w:sz="4" w:space="0" w:color="auto"/>
              <w:right w:val="single" w:sz="4" w:space="0" w:color="auto"/>
            </w:tcBorders>
            <w:shd w:val="clear" w:color="auto" w:fill="auto"/>
            <w:noWrap/>
            <w:hideMark/>
          </w:tcPr>
          <w:p w14:paraId="147A9D8D" w14:textId="717CCC3F" w:rsidR="00185039" w:rsidRPr="00A34CC3" w:rsidRDefault="00185039" w:rsidP="00185039">
            <w:pPr>
              <w:jc w:val="right"/>
              <w:rPr>
                <w:sz w:val="18"/>
                <w:szCs w:val="18"/>
                <w:lang w:eastAsia="zh-CN"/>
              </w:rPr>
            </w:pPr>
            <w:r w:rsidRPr="00A34CC3">
              <w:rPr>
                <w:sz w:val="18"/>
                <w:szCs w:val="18"/>
                <w:lang w:eastAsia="zh-CN"/>
              </w:rPr>
              <w:t>3,922</w:t>
            </w:r>
          </w:p>
        </w:tc>
        <w:tc>
          <w:tcPr>
            <w:tcW w:w="682" w:type="pct"/>
            <w:tcBorders>
              <w:top w:val="nil"/>
              <w:left w:val="nil"/>
              <w:bottom w:val="single" w:sz="4" w:space="0" w:color="auto"/>
              <w:right w:val="single" w:sz="4" w:space="0" w:color="auto"/>
            </w:tcBorders>
            <w:shd w:val="clear" w:color="auto" w:fill="auto"/>
            <w:noWrap/>
            <w:hideMark/>
          </w:tcPr>
          <w:p w14:paraId="3EFAD9F4" w14:textId="18B1FC90" w:rsidR="00185039" w:rsidRPr="00A34CC3" w:rsidRDefault="00185039" w:rsidP="00185039">
            <w:pPr>
              <w:jc w:val="right"/>
              <w:rPr>
                <w:sz w:val="18"/>
                <w:szCs w:val="18"/>
                <w:lang w:eastAsia="zh-CN"/>
              </w:rPr>
            </w:pPr>
            <w:r w:rsidRPr="00A34CC3">
              <w:rPr>
                <w:sz w:val="18"/>
                <w:szCs w:val="18"/>
                <w:lang w:eastAsia="zh-CN"/>
              </w:rPr>
              <w:t>0.6</w:t>
            </w:r>
            <w:r w:rsidR="00AF537F" w:rsidRPr="00A34CC3">
              <w:rPr>
                <w:sz w:val="18"/>
                <w:szCs w:val="18"/>
                <w:lang w:eastAsia="zh-CN"/>
              </w:rPr>
              <w:t>1</w:t>
            </w:r>
          </w:p>
        </w:tc>
      </w:tr>
      <w:tr w:rsidR="00185039" w:rsidRPr="00FC0CE8" w14:paraId="07E8BDF6" w14:textId="77777777" w:rsidTr="00C53631">
        <w:trPr>
          <w:trHeight w:val="125"/>
        </w:trPr>
        <w:tc>
          <w:tcPr>
            <w:tcW w:w="5000" w:type="pct"/>
            <w:gridSpan w:val="9"/>
            <w:tcBorders>
              <w:top w:val="single" w:sz="4" w:space="0" w:color="auto"/>
              <w:left w:val="single" w:sz="4" w:space="0" w:color="auto"/>
              <w:bottom w:val="single" w:sz="4" w:space="0" w:color="auto"/>
              <w:right w:val="single" w:sz="4" w:space="0" w:color="000000"/>
            </w:tcBorders>
            <w:shd w:val="clear" w:color="auto" w:fill="auto"/>
            <w:noWrap/>
            <w:hideMark/>
          </w:tcPr>
          <w:p w14:paraId="5C4616E2" w14:textId="16BD7EF7" w:rsidR="00185039" w:rsidRPr="00A34CC3" w:rsidRDefault="00185039" w:rsidP="00A05E87">
            <w:pPr>
              <w:jc w:val="left"/>
              <w:rPr>
                <w:b/>
                <w:bCs/>
                <w:color w:val="000000"/>
                <w:sz w:val="18"/>
                <w:szCs w:val="18"/>
                <w:lang w:eastAsia="zh-CN"/>
              </w:rPr>
            </w:pPr>
            <w:r w:rsidRPr="00A34CC3">
              <w:rPr>
                <w:b/>
                <w:bCs/>
                <w:color w:val="000000"/>
                <w:sz w:val="18"/>
                <w:szCs w:val="18"/>
                <w:lang w:eastAsia="zh-CN"/>
              </w:rPr>
              <w:t>Air-conditioning</w:t>
            </w:r>
            <w:r w:rsidR="00A05E87" w:rsidRPr="00A34CC3">
              <w:rPr>
                <w:b/>
                <w:bCs/>
                <w:color w:val="000000"/>
                <w:sz w:val="18"/>
                <w:szCs w:val="18"/>
                <w:lang w:eastAsia="zh-CN"/>
              </w:rPr>
              <w:t xml:space="preserve"> subsectors</w:t>
            </w:r>
          </w:p>
        </w:tc>
      </w:tr>
      <w:tr w:rsidR="00F32089" w:rsidRPr="00FC0CE8" w14:paraId="41246728" w14:textId="77777777" w:rsidTr="005E2F9A">
        <w:trPr>
          <w:trHeight w:val="125"/>
        </w:trPr>
        <w:tc>
          <w:tcPr>
            <w:tcW w:w="1019" w:type="pct"/>
            <w:tcBorders>
              <w:top w:val="nil"/>
              <w:left w:val="single" w:sz="4" w:space="0" w:color="auto"/>
              <w:bottom w:val="single" w:sz="4" w:space="0" w:color="auto"/>
              <w:right w:val="single" w:sz="4" w:space="0" w:color="auto"/>
            </w:tcBorders>
            <w:shd w:val="clear" w:color="auto" w:fill="auto"/>
            <w:noWrap/>
            <w:hideMark/>
          </w:tcPr>
          <w:p w14:paraId="06CC4263" w14:textId="00F0308B" w:rsidR="00185039" w:rsidRPr="00FC0CE8" w:rsidRDefault="00185039" w:rsidP="000C1453">
            <w:pPr>
              <w:jc w:val="left"/>
              <w:rPr>
                <w:sz w:val="18"/>
                <w:szCs w:val="18"/>
                <w:lang w:eastAsia="zh-CN"/>
              </w:rPr>
            </w:pPr>
            <w:r w:rsidRPr="00FC0CE8">
              <w:rPr>
                <w:sz w:val="18"/>
                <w:szCs w:val="18"/>
                <w:lang w:eastAsia="zh-CN"/>
              </w:rPr>
              <w:t xml:space="preserve">Domestic </w:t>
            </w:r>
          </w:p>
        </w:tc>
        <w:tc>
          <w:tcPr>
            <w:tcW w:w="543" w:type="pct"/>
            <w:tcBorders>
              <w:top w:val="nil"/>
              <w:left w:val="nil"/>
              <w:bottom w:val="single" w:sz="4" w:space="0" w:color="auto"/>
              <w:right w:val="single" w:sz="4" w:space="0" w:color="auto"/>
            </w:tcBorders>
            <w:shd w:val="clear" w:color="auto" w:fill="auto"/>
            <w:noWrap/>
            <w:hideMark/>
          </w:tcPr>
          <w:p w14:paraId="651B9665" w14:textId="77777777" w:rsidR="00185039" w:rsidRPr="00A34CC3" w:rsidRDefault="00185039" w:rsidP="00185039">
            <w:pPr>
              <w:jc w:val="right"/>
              <w:rPr>
                <w:sz w:val="18"/>
                <w:szCs w:val="18"/>
                <w:lang w:eastAsia="zh-CN"/>
              </w:rPr>
            </w:pPr>
            <w:r w:rsidRPr="00A34CC3">
              <w:rPr>
                <w:sz w:val="18"/>
                <w:szCs w:val="18"/>
                <w:lang w:eastAsia="zh-CN"/>
              </w:rPr>
              <w:t>0</w:t>
            </w:r>
          </w:p>
        </w:tc>
        <w:tc>
          <w:tcPr>
            <w:tcW w:w="455" w:type="pct"/>
            <w:tcBorders>
              <w:top w:val="nil"/>
              <w:left w:val="nil"/>
              <w:bottom w:val="single" w:sz="4" w:space="0" w:color="auto"/>
              <w:right w:val="single" w:sz="4" w:space="0" w:color="auto"/>
            </w:tcBorders>
            <w:shd w:val="clear" w:color="auto" w:fill="auto"/>
            <w:noWrap/>
            <w:hideMark/>
          </w:tcPr>
          <w:p w14:paraId="6E659700" w14:textId="705E6D30" w:rsidR="00185039" w:rsidRPr="00A34CC3" w:rsidRDefault="00185039" w:rsidP="00185039">
            <w:pPr>
              <w:jc w:val="right"/>
              <w:rPr>
                <w:sz w:val="18"/>
                <w:szCs w:val="18"/>
                <w:lang w:eastAsia="zh-CN"/>
              </w:rPr>
            </w:pPr>
            <w:r w:rsidRPr="00A34CC3">
              <w:rPr>
                <w:sz w:val="18"/>
                <w:szCs w:val="18"/>
                <w:lang w:eastAsia="zh-CN"/>
              </w:rPr>
              <w:t>11,4</w:t>
            </w:r>
            <w:r w:rsidR="0074205D" w:rsidRPr="00A34CC3">
              <w:rPr>
                <w:sz w:val="18"/>
                <w:szCs w:val="18"/>
                <w:lang w:eastAsia="zh-CN"/>
              </w:rPr>
              <w:t>62</w:t>
            </w:r>
          </w:p>
        </w:tc>
        <w:tc>
          <w:tcPr>
            <w:tcW w:w="455" w:type="pct"/>
            <w:tcBorders>
              <w:top w:val="nil"/>
              <w:left w:val="nil"/>
              <w:bottom w:val="single" w:sz="4" w:space="0" w:color="auto"/>
              <w:right w:val="single" w:sz="4" w:space="0" w:color="auto"/>
            </w:tcBorders>
            <w:shd w:val="clear" w:color="auto" w:fill="auto"/>
            <w:noWrap/>
            <w:hideMark/>
          </w:tcPr>
          <w:p w14:paraId="4A5ED3EF" w14:textId="6CB43553" w:rsidR="00185039" w:rsidRPr="00A34CC3" w:rsidRDefault="002A5864" w:rsidP="00185039">
            <w:pPr>
              <w:jc w:val="right"/>
              <w:rPr>
                <w:sz w:val="18"/>
                <w:szCs w:val="18"/>
                <w:lang w:eastAsia="zh-CN"/>
              </w:rPr>
            </w:pPr>
            <w:r w:rsidRPr="00A34CC3">
              <w:rPr>
                <w:sz w:val="18"/>
                <w:szCs w:val="18"/>
                <w:lang w:eastAsia="zh-CN"/>
              </w:rPr>
              <w:t>0</w:t>
            </w:r>
          </w:p>
        </w:tc>
        <w:tc>
          <w:tcPr>
            <w:tcW w:w="455" w:type="pct"/>
            <w:tcBorders>
              <w:top w:val="nil"/>
              <w:left w:val="nil"/>
              <w:bottom w:val="single" w:sz="4" w:space="0" w:color="auto"/>
              <w:right w:val="single" w:sz="4" w:space="0" w:color="auto"/>
            </w:tcBorders>
            <w:shd w:val="clear" w:color="auto" w:fill="auto"/>
            <w:noWrap/>
            <w:hideMark/>
          </w:tcPr>
          <w:p w14:paraId="32F55842" w14:textId="30079002" w:rsidR="00185039" w:rsidRPr="00A34CC3" w:rsidRDefault="00185039" w:rsidP="00185039">
            <w:pPr>
              <w:jc w:val="right"/>
              <w:rPr>
                <w:sz w:val="18"/>
                <w:szCs w:val="18"/>
                <w:lang w:eastAsia="zh-CN"/>
              </w:rPr>
            </w:pPr>
            <w:r w:rsidRPr="00A34CC3">
              <w:rPr>
                <w:sz w:val="18"/>
                <w:szCs w:val="18"/>
                <w:lang w:eastAsia="zh-CN"/>
              </w:rPr>
              <w:t>3</w:t>
            </w:r>
            <w:r w:rsidR="007C2E31" w:rsidRPr="00A34CC3">
              <w:rPr>
                <w:sz w:val="18"/>
                <w:szCs w:val="18"/>
                <w:lang w:eastAsia="zh-CN"/>
              </w:rPr>
              <w:t>6</w:t>
            </w:r>
            <w:r w:rsidRPr="00A34CC3">
              <w:rPr>
                <w:sz w:val="18"/>
                <w:szCs w:val="18"/>
                <w:lang w:eastAsia="zh-CN"/>
              </w:rPr>
              <w:t>,</w:t>
            </w:r>
            <w:r w:rsidR="007C2E31" w:rsidRPr="00A34CC3">
              <w:rPr>
                <w:sz w:val="18"/>
                <w:szCs w:val="18"/>
                <w:lang w:eastAsia="zh-CN"/>
              </w:rPr>
              <w:t>896</w:t>
            </w:r>
          </w:p>
        </w:tc>
        <w:tc>
          <w:tcPr>
            <w:tcW w:w="455" w:type="pct"/>
            <w:tcBorders>
              <w:top w:val="nil"/>
              <w:left w:val="nil"/>
              <w:bottom w:val="single" w:sz="4" w:space="0" w:color="auto"/>
              <w:right w:val="single" w:sz="4" w:space="0" w:color="auto"/>
            </w:tcBorders>
            <w:shd w:val="clear" w:color="auto" w:fill="auto"/>
            <w:noWrap/>
            <w:hideMark/>
          </w:tcPr>
          <w:p w14:paraId="0947AD0D" w14:textId="5C9428E5" w:rsidR="00185039" w:rsidRPr="00A34CC3" w:rsidRDefault="00185039" w:rsidP="00185039">
            <w:pPr>
              <w:jc w:val="right"/>
              <w:rPr>
                <w:sz w:val="18"/>
                <w:szCs w:val="18"/>
                <w:lang w:eastAsia="zh-CN"/>
              </w:rPr>
            </w:pPr>
            <w:r w:rsidRPr="00A34CC3">
              <w:rPr>
                <w:sz w:val="18"/>
                <w:szCs w:val="18"/>
                <w:lang w:eastAsia="zh-CN"/>
              </w:rPr>
              <w:t>77,</w:t>
            </w:r>
            <w:r w:rsidR="00E76A2F" w:rsidRPr="00A34CC3">
              <w:rPr>
                <w:sz w:val="18"/>
                <w:szCs w:val="18"/>
                <w:lang w:eastAsia="zh-CN"/>
              </w:rPr>
              <w:t>133</w:t>
            </w:r>
          </w:p>
        </w:tc>
        <w:tc>
          <w:tcPr>
            <w:tcW w:w="455" w:type="pct"/>
            <w:tcBorders>
              <w:top w:val="nil"/>
              <w:left w:val="nil"/>
              <w:bottom w:val="single" w:sz="4" w:space="0" w:color="auto"/>
              <w:right w:val="single" w:sz="4" w:space="0" w:color="auto"/>
            </w:tcBorders>
            <w:shd w:val="clear" w:color="auto" w:fill="auto"/>
            <w:noWrap/>
            <w:hideMark/>
          </w:tcPr>
          <w:p w14:paraId="1DC693BB" w14:textId="29F59D77" w:rsidR="00185039" w:rsidRPr="00A34CC3" w:rsidRDefault="002A5864" w:rsidP="00185039">
            <w:pPr>
              <w:jc w:val="right"/>
              <w:rPr>
                <w:sz w:val="18"/>
                <w:szCs w:val="18"/>
                <w:lang w:eastAsia="zh-CN"/>
              </w:rPr>
            </w:pPr>
            <w:r w:rsidRPr="00A34CC3">
              <w:rPr>
                <w:sz w:val="18"/>
                <w:szCs w:val="18"/>
                <w:lang w:eastAsia="zh-CN"/>
              </w:rPr>
              <w:t>0</w:t>
            </w:r>
          </w:p>
        </w:tc>
        <w:tc>
          <w:tcPr>
            <w:tcW w:w="481" w:type="pct"/>
            <w:tcBorders>
              <w:top w:val="nil"/>
              <w:left w:val="nil"/>
              <w:bottom w:val="single" w:sz="4" w:space="0" w:color="auto"/>
              <w:right w:val="single" w:sz="4" w:space="0" w:color="auto"/>
            </w:tcBorders>
            <w:shd w:val="clear" w:color="auto" w:fill="auto"/>
            <w:noWrap/>
            <w:hideMark/>
          </w:tcPr>
          <w:p w14:paraId="661E35C3" w14:textId="5060F5D4" w:rsidR="00185039" w:rsidRPr="00A34CC3" w:rsidRDefault="00185039" w:rsidP="00185039">
            <w:pPr>
              <w:jc w:val="right"/>
              <w:rPr>
                <w:sz w:val="18"/>
                <w:szCs w:val="18"/>
                <w:lang w:eastAsia="zh-CN"/>
              </w:rPr>
            </w:pPr>
            <w:r w:rsidRPr="00A34CC3">
              <w:rPr>
                <w:sz w:val="18"/>
                <w:szCs w:val="18"/>
                <w:lang w:eastAsia="zh-CN"/>
              </w:rPr>
              <w:t>125,</w:t>
            </w:r>
            <w:r w:rsidR="00F32089" w:rsidRPr="00A34CC3">
              <w:rPr>
                <w:sz w:val="18"/>
                <w:szCs w:val="18"/>
                <w:lang w:eastAsia="zh-CN"/>
              </w:rPr>
              <w:t>491</w:t>
            </w:r>
          </w:p>
        </w:tc>
        <w:tc>
          <w:tcPr>
            <w:tcW w:w="682" w:type="pct"/>
            <w:tcBorders>
              <w:top w:val="nil"/>
              <w:left w:val="nil"/>
              <w:bottom w:val="single" w:sz="4" w:space="0" w:color="auto"/>
              <w:right w:val="single" w:sz="4" w:space="0" w:color="auto"/>
            </w:tcBorders>
            <w:shd w:val="clear" w:color="auto" w:fill="auto"/>
            <w:noWrap/>
            <w:hideMark/>
          </w:tcPr>
          <w:p w14:paraId="300168F6" w14:textId="78062170" w:rsidR="00185039" w:rsidRPr="00A34CC3" w:rsidRDefault="00185039" w:rsidP="00185039">
            <w:pPr>
              <w:jc w:val="right"/>
              <w:rPr>
                <w:sz w:val="18"/>
                <w:szCs w:val="18"/>
                <w:lang w:eastAsia="zh-CN"/>
              </w:rPr>
            </w:pPr>
            <w:r w:rsidRPr="00A34CC3">
              <w:rPr>
                <w:sz w:val="18"/>
                <w:szCs w:val="18"/>
                <w:lang w:eastAsia="zh-CN"/>
              </w:rPr>
              <w:t>19.4</w:t>
            </w:r>
            <w:r w:rsidR="00515146" w:rsidRPr="00A34CC3">
              <w:rPr>
                <w:sz w:val="18"/>
                <w:szCs w:val="18"/>
                <w:lang w:eastAsia="zh-CN"/>
              </w:rPr>
              <w:t>0</w:t>
            </w:r>
          </w:p>
        </w:tc>
      </w:tr>
      <w:tr w:rsidR="00F32089" w:rsidRPr="00FC0CE8" w14:paraId="7C75EB57" w14:textId="77777777" w:rsidTr="005E2F9A">
        <w:trPr>
          <w:trHeight w:val="125"/>
        </w:trPr>
        <w:tc>
          <w:tcPr>
            <w:tcW w:w="1019" w:type="pct"/>
            <w:tcBorders>
              <w:top w:val="nil"/>
              <w:left w:val="single" w:sz="4" w:space="0" w:color="auto"/>
              <w:bottom w:val="single" w:sz="4" w:space="0" w:color="auto"/>
              <w:right w:val="single" w:sz="4" w:space="0" w:color="auto"/>
            </w:tcBorders>
            <w:shd w:val="clear" w:color="auto" w:fill="auto"/>
            <w:noWrap/>
            <w:hideMark/>
          </w:tcPr>
          <w:p w14:paraId="2C962F71" w14:textId="1982F6A1" w:rsidR="00185039" w:rsidRPr="00FC0CE8" w:rsidRDefault="00185039" w:rsidP="000C1453">
            <w:pPr>
              <w:jc w:val="left"/>
              <w:rPr>
                <w:sz w:val="18"/>
                <w:szCs w:val="18"/>
                <w:lang w:eastAsia="zh-CN"/>
              </w:rPr>
            </w:pPr>
            <w:r w:rsidRPr="00FC0CE8">
              <w:rPr>
                <w:sz w:val="18"/>
                <w:szCs w:val="18"/>
                <w:lang w:eastAsia="zh-CN"/>
              </w:rPr>
              <w:t xml:space="preserve">Commercial </w:t>
            </w:r>
          </w:p>
        </w:tc>
        <w:tc>
          <w:tcPr>
            <w:tcW w:w="543" w:type="pct"/>
            <w:tcBorders>
              <w:top w:val="nil"/>
              <w:left w:val="nil"/>
              <w:bottom w:val="single" w:sz="4" w:space="0" w:color="auto"/>
              <w:right w:val="single" w:sz="4" w:space="0" w:color="auto"/>
            </w:tcBorders>
            <w:shd w:val="clear" w:color="auto" w:fill="auto"/>
            <w:noWrap/>
            <w:hideMark/>
          </w:tcPr>
          <w:p w14:paraId="18A6C796" w14:textId="2245F50B" w:rsidR="00185039" w:rsidRPr="00A34CC3" w:rsidRDefault="00185039" w:rsidP="00185039">
            <w:pPr>
              <w:jc w:val="right"/>
              <w:rPr>
                <w:sz w:val="18"/>
                <w:szCs w:val="18"/>
                <w:lang w:eastAsia="zh-CN"/>
              </w:rPr>
            </w:pPr>
            <w:r w:rsidRPr="00A34CC3">
              <w:rPr>
                <w:sz w:val="18"/>
                <w:szCs w:val="18"/>
                <w:lang w:eastAsia="zh-CN"/>
              </w:rPr>
              <w:t>28</w:t>
            </w:r>
            <w:r w:rsidR="00C53631" w:rsidRPr="00A34CC3">
              <w:rPr>
                <w:sz w:val="18"/>
                <w:szCs w:val="18"/>
                <w:lang w:eastAsia="zh-CN"/>
              </w:rPr>
              <w:t>,</w:t>
            </w:r>
            <w:r w:rsidRPr="00A34CC3">
              <w:rPr>
                <w:sz w:val="18"/>
                <w:szCs w:val="18"/>
                <w:lang w:eastAsia="zh-CN"/>
              </w:rPr>
              <w:t>600</w:t>
            </w:r>
          </w:p>
        </w:tc>
        <w:tc>
          <w:tcPr>
            <w:tcW w:w="455" w:type="pct"/>
            <w:tcBorders>
              <w:top w:val="nil"/>
              <w:left w:val="nil"/>
              <w:bottom w:val="single" w:sz="4" w:space="0" w:color="auto"/>
              <w:right w:val="single" w:sz="4" w:space="0" w:color="auto"/>
            </w:tcBorders>
            <w:shd w:val="clear" w:color="auto" w:fill="auto"/>
            <w:noWrap/>
            <w:hideMark/>
          </w:tcPr>
          <w:p w14:paraId="51438E8C" w14:textId="298CB9FC" w:rsidR="00185039" w:rsidRPr="00A34CC3" w:rsidRDefault="00185039" w:rsidP="00185039">
            <w:pPr>
              <w:jc w:val="right"/>
              <w:rPr>
                <w:sz w:val="18"/>
                <w:szCs w:val="18"/>
                <w:lang w:eastAsia="zh-CN"/>
              </w:rPr>
            </w:pPr>
            <w:r w:rsidRPr="00A34CC3">
              <w:rPr>
                <w:sz w:val="18"/>
                <w:szCs w:val="18"/>
                <w:lang w:eastAsia="zh-CN"/>
              </w:rPr>
              <w:t>10,125</w:t>
            </w:r>
          </w:p>
        </w:tc>
        <w:tc>
          <w:tcPr>
            <w:tcW w:w="455" w:type="pct"/>
            <w:tcBorders>
              <w:top w:val="nil"/>
              <w:left w:val="nil"/>
              <w:bottom w:val="single" w:sz="4" w:space="0" w:color="auto"/>
              <w:right w:val="single" w:sz="4" w:space="0" w:color="auto"/>
            </w:tcBorders>
            <w:shd w:val="clear" w:color="auto" w:fill="auto"/>
            <w:noWrap/>
            <w:hideMark/>
          </w:tcPr>
          <w:p w14:paraId="27C06E86" w14:textId="69BD2111" w:rsidR="00185039" w:rsidRPr="00A34CC3" w:rsidRDefault="002A5864" w:rsidP="00185039">
            <w:pPr>
              <w:jc w:val="right"/>
              <w:rPr>
                <w:sz w:val="18"/>
                <w:szCs w:val="18"/>
                <w:lang w:eastAsia="zh-CN"/>
              </w:rPr>
            </w:pPr>
            <w:r w:rsidRPr="00A34CC3">
              <w:rPr>
                <w:sz w:val="18"/>
                <w:szCs w:val="18"/>
                <w:lang w:eastAsia="zh-CN"/>
              </w:rPr>
              <w:t>0</w:t>
            </w:r>
          </w:p>
        </w:tc>
        <w:tc>
          <w:tcPr>
            <w:tcW w:w="455" w:type="pct"/>
            <w:tcBorders>
              <w:top w:val="nil"/>
              <w:left w:val="nil"/>
              <w:bottom w:val="single" w:sz="4" w:space="0" w:color="auto"/>
              <w:right w:val="single" w:sz="4" w:space="0" w:color="auto"/>
            </w:tcBorders>
            <w:shd w:val="clear" w:color="auto" w:fill="auto"/>
            <w:noWrap/>
            <w:hideMark/>
          </w:tcPr>
          <w:p w14:paraId="1C5CC01B" w14:textId="23BA7BA1" w:rsidR="00185039" w:rsidRPr="00A34CC3" w:rsidRDefault="00185039" w:rsidP="00185039">
            <w:pPr>
              <w:jc w:val="right"/>
              <w:rPr>
                <w:sz w:val="18"/>
                <w:szCs w:val="18"/>
                <w:lang w:eastAsia="zh-CN"/>
              </w:rPr>
            </w:pPr>
            <w:r w:rsidRPr="00A34CC3">
              <w:rPr>
                <w:sz w:val="18"/>
                <w:szCs w:val="18"/>
                <w:lang w:eastAsia="zh-CN"/>
              </w:rPr>
              <w:t>23,060</w:t>
            </w:r>
          </w:p>
        </w:tc>
        <w:tc>
          <w:tcPr>
            <w:tcW w:w="455" w:type="pct"/>
            <w:tcBorders>
              <w:top w:val="nil"/>
              <w:left w:val="nil"/>
              <w:bottom w:val="single" w:sz="4" w:space="0" w:color="auto"/>
              <w:right w:val="single" w:sz="4" w:space="0" w:color="auto"/>
            </w:tcBorders>
            <w:shd w:val="clear" w:color="auto" w:fill="auto"/>
            <w:noWrap/>
            <w:hideMark/>
          </w:tcPr>
          <w:p w14:paraId="2D4292D8" w14:textId="6EE1869B" w:rsidR="00185039" w:rsidRPr="00A34CC3" w:rsidRDefault="00185039" w:rsidP="00185039">
            <w:pPr>
              <w:jc w:val="right"/>
              <w:rPr>
                <w:sz w:val="18"/>
                <w:szCs w:val="18"/>
                <w:lang w:eastAsia="zh-CN"/>
              </w:rPr>
            </w:pPr>
            <w:r w:rsidRPr="00A34CC3">
              <w:rPr>
                <w:sz w:val="18"/>
                <w:szCs w:val="18"/>
                <w:lang w:eastAsia="zh-CN"/>
              </w:rPr>
              <w:t>37,575</w:t>
            </w:r>
          </w:p>
        </w:tc>
        <w:tc>
          <w:tcPr>
            <w:tcW w:w="455" w:type="pct"/>
            <w:tcBorders>
              <w:top w:val="nil"/>
              <w:left w:val="nil"/>
              <w:bottom w:val="single" w:sz="4" w:space="0" w:color="auto"/>
              <w:right w:val="single" w:sz="4" w:space="0" w:color="auto"/>
            </w:tcBorders>
            <w:shd w:val="clear" w:color="auto" w:fill="auto"/>
            <w:noWrap/>
            <w:hideMark/>
          </w:tcPr>
          <w:p w14:paraId="6E08236F" w14:textId="5F141049" w:rsidR="00185039" w:rsidRPr="00A34CC3" w:rsidRDefault="00185039" w:rsidP="00185039">
            <w:pPr>
              <w:jc w:val="right"/>
              <w:rPr>
                <w:sz w:val="18"/>
                <w:szCs w:val="18"/>
                <w:lang w:eastAsia="zh-CN"/>
              </w:rPr>
            </w:pPr>
            <w:r w:rsidRPr="00A34CC3">
              <w:rPr>
                <w:sz w:val="18"/>
                <w:szCs w:val="18"/>
                <w:lang w:eastAsia="zh-CN"/>
              </w:rPr>
              <w:t>3,985</w:t>
            </w:r>
          </w:p>
        </w:tc>
        <w:tc>
          <w:tcPr>
            <w:tcW w:w="481" w:type="pct"/>
            <w:tcBorders>
              <w:top w:val="nil"/>
              <w:left w:val="nil"/>
              <w:bottom w:val="single" w:sz="4" w:space="0" w:color="auto"/>
              <w:right w:val="single" w:sz="4" w:space="0" w:color="auto"/>
            </w:tcBorders>
            <w:shd w:val="clear" w:color="auto" w:fill="auto"/>
            <w:noWrap/>
            <w:hideMark/>
          </w:tcPr>
          <w:p w14:paraId="494457A7" w14:textId="6495C733" w:rsidR="00185039" w:rsidRPr="00A34CC3" w:rsidRDefault="00185039" w:rsidP="00185039">
            <w:pPr>
              <w:jc w:val="right"/>
              <w:rPr>
                <w:sz w:val="18"/>
                <w:szCs w:val="18"/>
                <w:lang w:eastAsia="zh-CN"/>
              </w:rPr>
            </w:pPr>
            <w:r w:rsidRPr="00A34CC3">
              <w:rPr>
                <w:sz w:val="18"/>
                <w:szCs w:val="18"/>
                <w:lang w:eastAsia="zh-CN"/>
              </w:rPr>
              <w:t>103,345</w:t>
            </w:r>
          </w:p>
        </w:tc>
        <w:tc>
          <w:tcPr>
            <w:tcW w:w="682" w:type="pct"/>
            <w:tcBorders>
              <w:top w:val="nil"/>
              <w:left w:val="nil"/>
              <w:bottom w:val="single" w:sz="4" w:space="0" w:color="auto"/>
              <w:right w:val="single" w:sz="4" w:space="0" w:color="auto"/>
            </w:tcBorders>
            <w:shd w:val="clear" w:color="auto" w:fill="auto"/>
            <w:noWrap/>
            <w:hideMark/>
          </w:tcPr>
          <w:p w14:paraId="5DE38519" w14:textId="35366057" w:rsidR="00185039" w:rsidRPr="00A34CC3" w:rsidRDefault="00185039" w:rsidP="00185039">
            <w:pPr>
              <w:jc w:val="right"/>
              <w:rPr>
                <w:sz w:val="18"/>
                <w:szCs w:val="18"/>
                <w:lang w:eastAsia="zh-CN"/>
              </w:rPr>
            </w:pPr>
            <w:r w:rsidRPr="00A34CC3">
              <w:rPr>
                <w:sz w:val="18"/>
                <w:szCs w:val="18"/>
                <w:lang w:eastAsia="zh-CN"/>
              </w:rPr>
              <w:t>15.9</w:t>
            </w:r>
            <w:r w:rsidR="00D22E43" w:rsidRPr="00A34CC3">
              <w:rPr>
                <w:sz w:val="18"/>
                <w:szCs w:val="18"/>
                <w:lang w:eastAsia="zh-CN"/>
              </w:rPr>
              <w:t>8</w:t>
            </w:r>
          </w:p>
        </w:tc>
      </w:tr>
      <w:tr w:rsidR="00F32089" w:rsidRPr="00FC0CE8" w14:paraId="41B0EBC5" w14:textId="77777777" w:rsidTr="005E2F9A">
        <w:trPr>
          <w:trHeight w:val="125"/>
        </w:trPr>
        <w:tc>
          <w:tcPr>
            <w:tcW w:w="1019" w:type="pct"/>
            <w:tcBorders>
              <w:top w:val="nil"/>
              <w:left w:val="single" w:sz="4" w:space="0" w:color="auto"/>
              <w:bottom w:val="single" w:sz="4" w:space="0" w:color="auto"/>
              <w:right w:val="single" w:sz="4" w:space="0" w:color="auto"/>
            </w:tcBorders>
            <w:shd w:val="clear" w:color="auto" w:fill="auto"/>
            <w:noWrap/>
            <w:hideMark/>
          </w:tcPr>
          <w:p w14:paraId="52D271F3" w14:textId="503C2AF5" w:rsidR="00185039" w:rsidRPr="00FC0CE8" w:rsidRDefault="00185039" w:rsidP="000C1453">
            <w:pPr>
              <w:jc w:val="left"/>
              <w:rPr>
                <w:sz w:val="18"/>
                <w:szCs w:val="18"/>
                <w:lang w:eastAsia="zh-CN"/>
              </w:rPr>
            </w:pPr>
            <w:r w:rsidRPr="00FC0CE8">
              <w:rPr>
                <w:sz w:val="18"/>
                <w:szCs w:val="18"/>
                <w:lang w:eastAsia="zh-CN"/>
              </w:rPr>
              <w:t xml:space="preserve">Mobile </w:t>
            </w:r>
          </w:p>
        </w:tc>
        <w:tc>
          <w:tcPr>
            <w:tcW w:w="543" w:type="pct"/>
            <w:tcBorders>
              <w:top w:val="nil"/>
              <w:left w:val="nil"/>
              <w:bottom w:val="single" w:sz="4" w:space="0" w:color="auto"/>
              <w:right w:val="single" w:sz="4" w:space="0" w:color="auto"/>
            </w:tcBorders>
            <w:shd w:val="clear" w:color="auto" w:fill="auto"/>
            <w:noWrap/>
            <w:hideMark/>
          </w:tcPr>
          <w:p w14:paraId="6E6A4F2A" w14:textId="70D668B5" w:rsidR="00185039" w:rsidRPr="00A34CC3" w:rsidRDefault="00185039" w:rsidP="00185039">
            <w:pPr>
              <w:jc w:val="right"/>
              <w:rPr>
                <w:sz w:val="18"/>
                <w:szCs w:val="18"/>
                <w:lang w:eastAsia="zh-CN"/>
              </w:rPr>
            </w:pPr>
            <w:r w:rsidRPr="00A34CC3">
              <w:rPr>
                <w:sz w:val="18"/>
                <w:szCs w:val="18"/>
                <w:lang w:eastAsia="zh-CN"/>
              </w:rPr>
              <w:t>127</w:t>
            </w:r>
            <w:r w:rsidR="00C53631" w:rsidRPr="00A34CC3">
              <w:rPr>
                <w:sz w:val="18"/>
                <w:szCs w:val="18"/>
                <w:lang w:eastAsia="zh-CN"/>
              </w:rPr>
              <w:t>,</w:t>
            </w:r>
            <w:r w:rsidRPr="00A34CC3">
              <w:rPr>
                <w:sz w:val="18"/>
                <w:szCs w:val="18"/>
                <w:lang w:eastAsia="zh-CN"/>
              </w:rPr>
              <w:t>270</w:t>
            </w:r>
          </w:p>
        </w:tc>
        <w:tc>
          <w:tcPr>
            <w:tcW w:w="455" w:type="pct"/>
            <w:tcBorders>
              <w:top w:val="nil"/>
              <w:left w:val="nil"/>
              <w:bottom w:val="single" w:sz="4" w:space="0" w:color="auto"/>
              <w:right w:val="single" w:sz="4" w:space="0" w:color="auto"/>
            </w:tcBorders>
            <w:shd w:val="clear" w:color="auto" w:fill="auto"/>
            <w:noWrap/>
            <w:hideMark/>
          </w:tcPr>
          <w:p w14:paraId="7F6C00EE" w14:textId="021D9A2B" w:rsidR="00185039" w:rsidRPr="00A34CC3" w:rsidRDefault="002A5864" w:rsidP="00185039">
            <w:pPr>
              <w:jc w:val="right"/>
              <w:rPr>
                <w:sz w:val="18"/>
                <w:szCs w:val="18"/>
                <w:lang w:eastAsia="zh-CN"/>
              </w:rPr>
            </w:pPr>
            <w:r w:rsidRPr="00A34CC3">
              <w:rPr>
                <w:sz w:val="18"/>
                <w:szCs w:val="18"/>
                <w:lang w:eastAsia="zh-CN"/>
              </w:rPr>
              <w:t>0</w:t>
            </w:r>
          </w:p>
        </w:tc>
        <w:tc>
          <w:tcPr>
            <w:tcW w:w="455" w:type="pct"/>
            <w:tcBorders>
              <w:top w:val="nil"/>
              <w:left w:val="nil"/>
              <w:bottom w:val="single" w:sz="4" w:space="0" w:color="auto"/>
              <w:right w:val="single" w:sz="4" w:space="0" w:color="auto"/>
            </w:tcBorders>
            <w:shd w:val="clear" w:color="auto" w:fill="auto"/>
            <w:noWrap/>
            <w:hideMark/>
          </w:tcPr>
          <w:p w14:paraId="6D6CA245" w14:textId="31451956" w:rsidR="00185039" w:rsidRPr="00A34CC3" w:rsidRDefault="002A5864" w:rsidP="00185039">
            <w:pPr>
              <w:jc w:val="right"/>
              <w:rPr>
                <w:sz w:val="18"/>
                <w:szCs w:val="18"/>
                <w:lang w:eastAsia="zh-CN"/>
              </w:rPr>
            </w:pPr>
            <w:r w:rsidRPr="00A34CC3">
              <w:rPr>
                <w:sz w:val="18"/>
                <w:szCs w:val="18"/>
                <w:lang w:eastAsia="zh-CN"/>
              </w:rPr>
              <w:t>0</w:t>
            </w:r>
          </w:p>
        </w:tc>
        <w:tc>
          <w:tcPr>
            <w:tcW w:w="455" w:type="pct"/>
            <w:tcBorders>
              <w:top w:val="nil"/>
              <w:left w:val="nil"/>
              <w:bottom w:val="single" w:sz="4" w:space="0" w:color="auto"/>
              <w:right w:val="single" w:sz="4" w:space="0" w:color="auto"/>
            </w:tcBorders>
            <w:shd w:val="clear" w:color="auto" w:fill="auto"/>
            <w:noWrap/>
            <w:hideMark/>
          </w:tcPr>
          <w:p w14:paraId="7B9A1BFC" w14:textId="1E69CA19" w:rsidR="00185039" w:rsidRPr="00A34CC3" w:rsidRDefault="002A5864" w:rsidP="00185039">
            <w:pPr>
              <w:jc w:val="right"/>
              <w:rPr>
                <w:sz w:val="18"/>
                <w:szCs w:val="18"/>
                <w:lang w:eastAsia="zh-CN"/>
              </w:rPr>
            </w:pPr>
            <w:r w:rsidRPr="00A34CC3">
              <w:rPr>
                <w:sz w:val="18"/>
                <w:szCs w:val="18"/>
                <w:lang w:eastAsia="zh-CN"/>
              </w:rPr>
              <w:t>0</w:t>
            </w:r>
          </w:p>
        </w:tc>
        <w:tc>
          <w:tcPr>
            <w:tcW w:w="455" w:type="pct"/>
            <w:tcBorders>
              <w:top w:val="nil"/>
              <w:left w:val="nil"/>
              <w:bottom w:val="single" w:sz="4" w:space="0" w:color="auto"/>
              <w:right w:val="single" w:sz="4" w:space="0" w:color="auto"/>
            </w:tcBorders>
            <w:shd w:val="clear" w:color="auto" w:fill="auto"/>
            <w:noWrap/>
            <w:hideMark/>
          </w:tcPr>
          <w:p w14:paraId="62309A8A" w14:textId="13E8703A" w:rsidR="00185039" w:rsidRPr="00A34CC3" w:rsidRDefault="002A5864" w:rsidP="00185039">
            <w:pPr>
              <w:jc w:val="right"/>
              <w:rPr>
                <w:sz w:val="18"/>
                <w:szCs w:val="18"/>
                <w:lang w:eastAsia="zh-CN"/>
              </w:rPr>
            </w:pPr>
            <w:r w:rsidRPr="00A34CC3">
              <w:rPr>
                <w:sz w:val="18"/>
                <w:szCs w:val="18"/>
                <w:lang w:eastAsia="zh-CN"/>
              </w:rPr>
              <w:t>0</w:t>
            </w:r>
          </w:p>
        </w:tc>
        <w:tc>
          <w:tcPr>
            <w:tcW w:w="455" w:type="pct"/>
            <w:tcBorders>
              <w:top w:val="nil"/>
              <w:left w:val="nil"/>
              <w:bottom w:val="single" w:sz="4" w:space="0" w:color="auto"/>
              <w:right w:val="single" w:sz="4" w:space="0" w:color="auto"/>
            </w:tcBorders>
            <w:shd w:val="clear" w:color="auto" w:fill="auto"/>
            <w:noWrap/>
            <w:hideMark/>
          </w:tcPr>
          <w:p w14:paraId="7DA5940B" w14:textId="6A3718CE" w:rsidR="00185039" w:rsidRPr="00A34CC3" w:rsidRDefault="002A5864" w:rsidP="00185039">
            <w:pPr>
              <w:jc w:val="right"/>
              <w:rPr>
                <w:sz w:val="18"/>
                <w:szCs w:val="18"/>
                <w:lang w:eastAsia="zh-CN"/>
              </w:rPr>
            </w:pPr>
            <w:r w:rsidRPr="00A34CC3">
              <w:rPr>
                <w:sz w:val="18"/>
                <w:szCs w:val="18"/>
                <w:lang w:eastAsia="zh-CN"/>
              </w:rPr>
              <w:t>0</w:t>
            </w:r>
          </w:p>
        </w:tc>
        <w:tc>
          <w:tcPr>
            <w:tcW w:w="481" w:type="pct"/>
            <w:tcBorders>
              <w:top w:val="nil"/>
              <w:left w:val="nil"/>
              <w:bottom w:val="single" w:sz="4" w:space="0" w:color="auto"/>
              <w:right w:val="single" w:sz="4" w:space="0" w:color="auto"/>
            </w:tcBorders>
            <w:shd w:val="clear" w:color="auto" w:fill="auto"/>
            <w:noWrap/>
            <w:hideMark/>
          </w:tcPr>
          <w:p w14:paraId="542D6A1F" w14:textId="4900238B" w:rsidR="00185039" w:rsidRPr="00A34CC3" w:rsidRDefault="00185039" w:rsidP="00185039">
            <w:pPr>
              <w:jc w:val="right"/>
              <w:rPr>
                <w:sz w:val="18"/>
                <w:szCs w:val="18"/>
                <w:lang w:eastAsia="zh-CN"/>
              </w:rPr>
            </w:pPr>
            <w:r w:rsidRPr="00A34CC3">
              <w:rPr>
                <w:sz w:val="18"/>
                <w:szCs w:val="18"/>
                <w:lang w:eastAsia="zh-CN"/>
              </w:rPr>
              <w:t>127,270</w:t>
            </w:r>
          </w:p>
        </w:tc>
        <w:tc>
          <w:tcPr>
            <w:tcW w:w="682" w:type="pct"/>
            <w:tcBorders>
              <w:top w:val="nil"/>
              <w:left w:val="nil"/>
              <w:bottom w:val="single" w:sz="4" w:space="0" w:color="auto"/>
              <w:right w:val="single" w:sz="4" w:space="0" w:color="auto"/>
            </w:tcBorders>
            <w:shd w:val="clear" w:color="auto" w:fill="auto"/>
            <w:noWrap/>
            <w:hideMark/>
          </w:tcPr>
          <w:p w14:paraId="6D4D187A" w14:textId="63630354" w:rsidR="00185039" w:rsidRPr="00A34CC3" w:rsidRDefault="00185039" w:rsidP="00185039">
            <w:pPr>
              <w:jc w:val="right"/>
              <w:rPr>
                <w:sz w:val="18"/>
                <w:szCs w:val="18"/>
                <w:lang w:eastAsia="zh-CN"/>
              </w:rPr>
            </w:pPr>
            <w:r w:rsidRPr="00A34CC3">
              <w:rPr>
                <w:sz w:val="18"/>
                <w:szCs w:val="18"/>
                <w:lang w:eastAsia="zh-CN"/>
              </w:rPr>
              <w:t>19.6</w:t>
            </w:r>
            <w:r w:rsidR="007D76CF" w:rsidRPr="00A34CC3">
              <w:rPr>
                <w:sz w:val="18"/>
                <w:szCs w:val="18"/>
                <w:lang w:eastAsia="zh-CN"/>
              </w:rPr>
              <w:t>8</w:t>
            </w:r>
          </w:p>
        </w:tc>
      </w:tr>
      <w:tr w:rsidR="00185039" w:rsidRPr="00FC0CE8" w14:paraId="4700101D" w14:textId="77777777" w:rsidTr="00C53631">
        <w:trPr>
          <w:trHeight w:val="125"/>
        </w:trPr>
        <w:tc>
          <w:tcPr>
            <w:tcW w:w="5000" w:type="pct"/>
            <w:gridSpan w:val="9"/>
            <w:tcBorders>
              <w:top w:val="single" w:sz="4" w:space="0" w:color="auto"/>
              <w:left w:val="single" w:sz="4" w:space="0" w:color="auto"/>
              <w:bottom w:val="single" w:sz="4" w:space="0" w:color="auto"/>
              <w:right w:val="single" w:sz="4" w:space="0" w:color="000000"/>
            </w:tcBorders>
            <w:shd w:val="clear" w:color="auto" w:fill="auto"/>
            <w:noWrap/>
            <w:hideMark/>
          </w:tcPr>
          <w:p w14:paraId="3B51AA53" w14:textId="2D418A48" w:rsidR="00185039" w:rsidRPr="00A34CC3" w:rsidRDefault="00185039" w:rsidP="00A05E87">
            <w:pPr>
              <w:jc w:val="left"/>
              <w:rPr>
                <w:b/>
                <w:bCs/>
                <w:sz w:val="18"/>
                <w:szCs w:val="18"/>
                <w:lang w:eastAsia="zh-CN"/>
              </w:rPr>
            </w:pPr>
            <w:r w:rsidRPr="00A34CC3">
              <w:rPr>
                <w:b/>
                <w:bCs/>
                <w:sz w:val="18"/>
                <w:szCs w:val="18"/>
                <w:lang w:eastAsia="zh-CN"/>
              </w:rPr>
              <w:t>Fisheries</w:t>
            </w:r>
            <w:r w:rsidR="00A05E87" w:rsidRPr="00A34CC3">
              <w:rPr>
                <w:b/>
                <w:bCs/>
                <w:color w:val="000000"/>
                <w:sz w:val="18"/>
                <w:szCs w:val="18"/>
                <w:lang w:eastAsia="zh-CN"/>
              </w:rPr>
              <w:t xml:space="preserve"> subsector</w:t>
            </w:r>
          </w:p>
        </w:tc>
      </w:tr>
      <w:tr w:rsidR="00F32089" w:rsidRPr="00FC0CE8" w14:paraId="23E82F19" w14:textId="77777777" w:rsidTr="005E2F9A">
        <w:trPr>
          <w:trHeight w:val="125"/>
        </w:trPr>
        <w:tc>
          <w:tcPr>
            <w:tcW w:w="1019" w:type="pct"/>
            <w:tcBorders>
              <w:top w:val="nil"/>
              <w:left w:val="single" w:sz="4" w:space="0" w:color="auto"/>
              <w:bottom w:val="single" w:sz="4" w:space="0" w:color="auto"/>
              <w:right w:val="single" w:sz="4" w:space="0" w:color="auto"/>
            </w:tcBorders>
            <w:shd w:val="clear" w:color="auto" w:fill="auto"/>
            <w:noWrap/>
            <w:hideMark/>
          </w:tcPr>
          <w:p w14:paraId="6876F9D5" w14:textId="7E267618" w:rsidR="00185039" w:rsidRPr="00FC0CE8" w:rsidRDefault="00185039" w:rsidP="000C1453">
            <w:pPr>
              <w:jc w:val="left"/>
              <w:rPr>
                <w:sz w:val="18"/>
                <w:szCs w:val="18"/>
                <w:lang w:eastAsia="zh-CN"/>
              </w:rPr>
            </w:pPr>
            <w:r w:rsidRPr="00FC0CE8">
              <w:rPr>
                <w:sz w:val="18"/>
                <w:szCs w:val="18"/>
                <w:lang w:eastAsia="zh-CN"/>
              </w:rPr>
              <w:t>Fisheries</w:t>
            </w:r>
          </w:p>
        </w:tc>
        <w:tc>
          <w:tcPr>
            <w:tcW w:w="543" w:type="pct"/>
            <w:tcBorders>
              <w:top w:val="nil"/>
              <w:left w:val="nil"/>
              <w:bottom w:val="single" w:sz="4" w:space="0" w:color="auto"/>
              <w:right w:val="single" w:sz="4" w:space="0" w:color="auto"/>
            </w:tcBorders>
            <w:shd w:val="clear" w:color="auto" w:fill="auto"/>
            <w:noWrap/>
            <w:hideMark/>
          </w:tcPr>
          <w:p w14:paraId="375B3D4A" w14:textId="77777777" w:rsidR="00185039" w:rsidRPr="00A34CC3" w:rsidRDefault="00185039" w:rsidP="00185039">
            <w:pPr>
              <w:jc w:val="right"/>
              <w:rPr>
                <w:sz w:val="18"/>
                <w:szCs w:val="18"/>
                <w:lang w:eastAsia="zh-CN"/>
              </w:rPr>
            </w:pPr>
            <w:r w:rsidRPr="00A34CC3">
              <w:rPr>
                <w:sz w:val="18"/>
                <w:szCs w:val="18"/>
                <w:lang w:eastAsia="zh-CN"/>
              </w:rPr>
              <w:t>0</w:t>
            </w:r>
          </w:p>
        </w:tc>
        <w:tc>
          <w:tcPr>
            <w:tcW w:w="455" w:type="pct"/>
            <w:tcBorders>
              <w:top w:val="nil"/>
              <w:left w:val="nil"/>
              <w:bottom w:val="single" w:sz="4" w:space="0" w:color="auto"/>
              <w:right w:val="single" w:sz="4" w:space="0" w:color="auto"/>
            </w:tcBorders>
            <w:shd w:val="clear" w:color="auto" w:fill="auto"/>
            <w:noWrap/>
            <w:hideMark/>
          </w:tcPr>
          <w:p w14:paraId="424B22B7" w14:textId="7648F55B" w:rsidR="00185039" w:rsidRPr="00A34CC3" w:rsidRDefault="002A5864" w:rsidP="00185039">
            <w:pPr>
              <w:jc w:val="right"/>
              <w:rPr>
                <w:sz w:val="18"/>
                <w:szCs w:val="18"/>
                <w:lang w:eastAsia="zh-CN"/>
              </w:rPr>
            </w:pPr>
            <w:r w:rsidRPr="00A34CC3">
              <w:rPr>
                <w:sz w:val="18"/>
                <w:szCs w:val="18"/>
                <w:lang w:eastAsia="zh-CN"/>
              </w:rPr>
              <w:t>0</w:t>
            </w:r>
          </w:p>
        </w:tc>
        <w:tc>
          <w:tcPr>
            <w:tcW w:w="455" w:type="pct"/>
            <w:tcBorders>
              <w:top w:val="nil"/>
              <w:left w:val="nil"/>
              <w:bottom w:val="single" w:sz="4" w:space="0" w:color="auto"/>
              <w:right w:val="single" w:sz="4" w:space="0" w:color="auto"/>
            </w:tcBorders>
            <w:shd w:val="clear" w:color="auto" w:fill="auto"/>
            <w:noWrap/>
            <w:hideMark/>
          </w:tcPr>
          <w:p w14:paraId="577F905C" w14:textId="7DF00BD3" w:rsidR="00185039" w:rsidRPr="00A34CC3" w:rsidRDefault="00185039" w:rsidP="00185039">
            <w:pPr>
              <w:jc w:val="right"/>
              <w:rPr>
                <w:sz w:val="18"/>
                <w:szCs w:val="18"/>
                <w:lang w:eastAsia="zh-CN"/>
              </w:rPr>
            </w:pPr>
            <w:r w:rsidRPr="00A34CC3">
              <w:rPr>
                <w:sz w:val="18"/>
                <w:szCs w:val="18"/>
                <w:lang w:eastAsia="zh-CN"/>
              </w:rPr>
              <w:t>19,608</w:t>
            </w:r>
          </w:p>
        </w:tc>
        <w:tc>
          <w:tcPr>
            <w:tcW w:w="455" w:type="pct"/>
            <w:tcBorders>
              <w:top w:val="nil"/>
              <w:left w:val="nil"/>
              <w:bottom w:val="single" w:sz="4" w:space="0" w:color="auto"/>
              <w:right w:val="single" w:sz="4" w:space="0" w:color="auto"/>
            </w:tcBorders>
            <w:shd w:val="clear" w:color="auto" w:fill="auto"/>
            <w:noWrap/>
            <w:hideMark/>
          </w:tcPr>
          <w:p w14:paraId="53D1F702" w14:textId="6C4B10AD" w:rsidR="00185039" w:rsidRPr="00A34CC3" w:rsidRDefault="002A5864" w:rsidP="00185039">
            <w:pPr>
              <w:jc w:val="right"/>
              <w:rPr>
                <w:sz w:val="18"/>
                <w:szCs w:val="18"/>
                <w:lang w:eastAsia="zh-CN"/>
              </w:rPr>
            </w:pPr>
            <w:r w:rsidRPr="00A34CC3">
              <w:rPr>
                <w:sz w:val="18"/>
                <w:szCs w:val="18"/>
                <w:lang w:eastAsia="zh-CN"/>
              </w:rPr>
              <w:t>0</w:t>
            </w:r>
          </w:p>
        </w:tc>
        <w:tc>
          <w:tcPr>
            <w:tcW w:w="455" w:type="pct"/>
            <w:tcBorders>
              <w:top w:val="nil"/>
              <w:left w:val="nil"/>
              <w:bottom w:val="single" w:sz="4" w:space="0" w:color="auto"/>
              <w:right w:val="single" w:sz="4" w:space="0" w:color="auto"/>
            </w:tcBorders>
            <w:shd w:val="clear" w:color="auto" w:fill="auto"/>
            <w:noWrap/>
            <w:hideMark/>
          </w:tcPr>
          <w:p w14:paraId="38FDDC8C" w14:textId="1CC23FDB" w:rsidR="00185039" w:rsidRPr="00A34CC3" w:rsidRDefault="002A5864" w:rsidP="00185039">
            <w:pPr>
              <w:jc w:val="right"/>
              <w:rPr>
                <w:sz w:val="18"/>
                <w:szCs w:val="18"/>
                <w:lang w:eastAsia="zh-CN"/>
              </w:rPr>
            </w:pPr>
            <w:r w:rsidRPr="00A34CC3">
              <w:rPr>
                <w:sz w:val="18"/>
                <w:szCs w:val="18"/>
                <w:lang w:eastAsia="zh-CN"/>
              </w:rPr>
              <w:t>0</w:t>
            </w:r>
          </w:p>
        </w:tc>
        <w:tc>
          <w:tcPr>
            <w:tcW w:w="455" w:type="pct"/>
            <w:tcBorders>
              <w:top w:val="nil"/>
              <w:left w:val="nil"/>
              <w:bottom w:val="single" w:sz="4" w:space="0" w:color="auto"/>
              <w:right w:val="single" w:sz="4" w:space="0" w:color="auto"/>
            </w:tcBorders>
            <w:shd w:val="clear" w:color="auto" w:fill="auto"/>
            <w:noWrap/>
            <w:hideMark/>
          </w:tcPr>
          <w:p w14:paraId="7E02B202" w14:textId="64A2E87D" w:rsidR="00185039" w:rsidRPr="00A34CC3" w:rsidRDefault="00185039" w:rsidP="00185039">
            <w:pPr>
              <w:jc w:val="right"/>
              <w:rPr>
                <w:sz w:val="18"/>
                <w:szCs w:val="18"/>
                <w:lang w:eastAsia="zh-CN"/>
              </w:rPr>
            </w:pPr>
            <w:r w:rsidRPr="00A34CC3">
              <w:rPr>
                <w:sz w:val="18"/>
                <w:szCs w:val="18"/>
                <w:lang w:eastAsia="zh-CN"/>
              </w:rPr>
              <w:t>15,940</w:t>
            </w:r>
          </w:p>
        </w:tc>
        <w:tc>
          <w:tcPr>
            <w:tcW w:w="481" w:type="pct"/>
            <w:tcBorders>
              <w:top w:val="nil"/>
              <w:left w:val="nil"/>
              <w:bottom w:val="single" w:sz="4" w:space="0" w:color="auto"/>
              <w:right w:val="single" w:sz="4" w:space="0" w:color="auto"/>
            </w:tcBorders>
            <w:shd w:val="clear" w:color="auto" w:fill="auto"/>
            <w:noWrap/>
            <w:hideMark/>
          </w:tcPr>
          <w:p w14:paraId="4873FE0C" w14:textId="0C07F66F" w:rsidR="00185039" w:rsidRPr="00A34CC3" w:rsidRDefault="00185039" w:rsidP="00185039">
            <w:pPr>
              <w:jc w:val="right"/>
              <w:rPr>
                <w:sz w:val="18"/>
                <w:szCs w:val="18"/>
                <w:lang w:eastAsia="zh-CN"/>
              </w:rPr>
            </w:pPr>
            <w:r w:rsidRPr="00A34CC3">
              <w:rPr>
                <w:sz w:val="18"/>
                <w:szCs w:val="18"/>
                <w:lang w:eastAsia="zh-CN"/>
              </w:rPr>
              <w:t>35,548</w:t>
            </w:r>
          </w:p>
        </w:tc>
        <w:tc>
          <w:tcPr>
            <w:tcW w:w="682" w:type="pct"/>
            <w:tcBorders>
              <w:top w:val="nil"/>
              <w:left w:val="nil"/>
              <w:bottom w:val="single" w:sz="4" w:space="0" w:color="auto"/>
              <w:right w:val="single" w:sz="4" w:space="0" w:color="auto"/>
            </w:tcBorders>
            <w:shd w:val="clear" w:color="auto" w:fill="auto"/>
            <w:noWrap/>
            <w:hideMark/>
          </w:tcPr>
          <w:p w14:paraId="24E5EE00" w14:textId="1D1C1194" w:rsidR="00185039" w:rsidRPr="00A34CC3" w:rsidRDefault="00185039" w:rsidP="00185039">
            <w:pPr>
              <w:jc w:val="right"/>
              <w:rPr>
                <w:sz w:val="18"/>
                <w:szCs w:val="18"/>
                <w:lang w:eastAsia="zh-CN"/>
              </w:rPr>
            </w:pPr>
            <w:r w:rsidRPr="00A34CC3">
              <w:rPr>
                <w:sz w:val="18"/>
                <w:szCs w:val="18"/>
                <w:lang w:eastAsia="zh-CN"/>
              </w:rPr>
              <w:t>5.</w:t>
            </w:r>
            <w:r w:rsidR="007D76CF" w:rsidRPr="00A34CC3">
              <w:rPr>
                <w:sz w:val="18"/>
                <w:szCs w:val="18"/>
                <w:lang w:eastAsia="zh-CN"/>
              </w:rPr>
              <w:t>50</w:t>
            </w:r>
          </w:p>
        </w:tc>
      </w:tr>
      <w:tr w:rsidR="00F32089" w:rsidRPr="00FC0CE8" w14:paraId="48B62F56" w14:textId="77777777" w:rsidTr="005E2F9A">
        <w:trPr>
          <w:trHeight w:val="125"/>
        </w:trPr>
        <w:tc>
          <w:tcPr>
            <w:tcW w:w="1019" w:type="pct"/>
            <w:tcBorders>
              <w:top w:val="nil"/>
              <w:left w:val="single" w:sz="4" w:space="0" w:color="auto"/>
              <w:bottom w:val="single" w:sz="4" w:space="0" w:color="auto"/>
              <w:right w:val="single" w:sz="4" w:space="0" w:color="auto"/>
            </w:tcBorders>
            <w:shd w:val="clear" w:color="auto" w:fill="auto"/>
            <w:noWrap/>
            <w:hideMark/>
          </w:tcPr>
          <w:p w14:paraId="1D63954C" w14:textId="0CA32F46" w:rsidR="00185039" w:rsidRPr="00FC0CE8" w:rsidRDefault="00185039" w:rsidP="00C53631">
            <w:pPr>
              <w:jc w:val="left"/>
              <w:rPr>
                <w:b/>
                <w:bCs/>
                <w:sz w:val="18"/>
                <w:szCs w:val="18"/>
                <w:lang w:eastAsia="zh-CN"/>
              </w:rPr>
            </w:pPr>
            <w:r w:rsidRPr="00FC0CE8">
              <w:rPr>
                <w:b/>
                <w:bCs/>
                <w:sz w:val="18"/>
                <w:szCs w:val="18"/>
                <w:lang w:eastAsia="zh-CN"/>
              </w:rPr>
              <w:t>Total</w:t>
            </w:r>
            <w:r w:rsidR="00972F9E" w:rsidRPr="00FC0CE8">
              <w:rPr>
                <w:sz w:val="18"/>
                <w:szCs w:val="18"/>
              </w:rPr>
              <w:t xml:space="preserve"> </w:t>
            </w:r>
            <w:r w:rsidR="00E42703" w:rsidRPr="00FC0CE8">
              <w:rPr>
                <w:sz w:val="18"/>
                <w:szCs w:val="18"/>
              </w:rPr>
              <w:t>(</w:t>
            </w:r>
            <w:r w:rsidR="00972F9E" w:rsidRPr="00FC0CE8">
              <w:rPr>
                <w:b/>
                <w:bCs/>
                <w:sz w:val="18"/>
                <w:szCs w:val="18"/>
                <w:lang w:eastAsia="zh-CN"/>
              </w:rPr>
              <w:t>CO</w:t>
            </w:r>
            <w:r w:rsidR="00972F9E" w:rsidRPr="00FC0CE8">
              <w:rPr>
                <w:b/>
                <w:bCs/>
                <w:sz w:val="18"/>
                <w:szCs w:val="18"/>
                <w:vertAlign w:val="subscript"/>
                <w:lang w:eastAsia="zh-CN"/>
              </w:rPr>
              <w:t>2</w:t>
            </w:r>
            <w:r w:rsidR="00972F9E" w:rsidRPr="00FC0CE8">
              <w:rPr>
                <w:b/>
                <w:bCs/>
                <w:sz w:val="18"/>
                <w:szCs w:val="18"/>
                <w:lang w:eastAsia="zh-CN"/>
              </w:rPr>
              <w:t>-eq tonnes)</w:t>
            </w:r>
          </w:p>
        </w:tc>
        <w:tc>
          <w:tcPr>
            <w:tcW w:w="543" w:type="pct"/>
            <w:tcBorders>
              <w:top w:val="nil"/>
              <w:left w:val="nil"/>
              <w:bottom w:val="single" w:sz="4" w:space="0" w:color="auto"/>
              <w:right w:val="single" w:sz="4" w:space="0" w:color="auto"/>
            </w:tcBorders>
            <w:shd w:val="clear" w:color="auto" w:fill="auto"/>
            <w:noWrap/>
            <w:hideMark/>
          </w:tcPr>
          <w:p w14:paraId="10633577" w14:textId="3D9891BD" w:rsidR="00185039" w:rsidRPr="00A34CC3" w:rsidRDefault="00185039" w:rsidP="00185039">
            <w:pPr>
              <w:jc w:val="right"/>
              <w:rPr>
                <w:b/>
                <w:bCs/>
                <w:sz w:val="18"/>
                <w:szCs w:val="18"/>
                <w:lang w:eastAsia="zh-CN"/>
              </w:rPr>
            </w:pPr>
            <w:r w:rsidRPr="00A34CC3">
              <w:rPr>
                <w:b/>
                <w:bCs/>
                <w:sz w:val="18"/>
                <w:szCs w:val="18"/>
                <w:lang w:eastAsia="zh-CN"/>
              </w:rPr>
              <w:t>250,</w:t>
            </w:r>
            <w:r w:rsidR="00335FD9" w:rsidRPr="00A34CC3">
              <w:rPr>
                <w:b/>
                <w:bCs/>
                <w:sz w:val="18"/>
                <w:szCs w:val="18"/>
                <w:lang w:eastAsia="zh-CN"/>
              </w:rPr>
              <w:t>679</w:t>
            </w:r>
          </w:p>
        </w:tc>
        <w:tc>
          <w:tcPr>
            <w:tcW w:w="455" w:type="pct"/>
            <w:tcBorders>
              <w:top w:val="nil"/>
              <w:left w:val="nil"/>
              <w:bottom w:val="single" w:sz="4" w:space="0" w:color="auto"/>
              <w:right w:val="single" w:sz="4" w:space="0" w:color="auto"/>
            </w:tcBorders>
            <w:shd w:val="clear" w:color="auto" w:fill="auto"/>
            <w:noWrap/>
            <w:hideMark/>
          </w:tcPr>
          <w:p w14:paraId="4906DA31" w14:textId="116CC88C" w:rsidR="00185039" w:rsidRPr="00A34CC3" w:rsidRDefault="00185039" w:rsidP="00185039">
            <w:pPr>
              <w:jc w:val="right"/>
              <w:rPr>
                <w:b/>
                <w:bCs/>
                <w:sz w:val="18"/>
                <w:szCs w:val="18"/>
                <w:lang w:eastAsia="zh-CN"/>
              </w:rPr>
            </w:pPr>
            <w:r w:rsidRPr="00A34CC3">
              <w:rPr>
                <w:b/>
                <w:bCs/>
                <w:sz w:val="18"/>
                <w:szCs w:val="18"/>
                <w:lang w:eastAsia="zh-CN"/>
              </w:rPr>
              <w:t>21,</w:t>
            </w:r>
            <w:r w:rsidR="00335FD9" w:rsidRPr="00A34CC3">
              <w:rPr>
                <w:b/>
                <w:bCs/>
                <w:sz w:val="18"/>
                <w:szCs w:val="18"/>
                <w:lang w:eastAsia="zh-CN"/>
              </w:rPr>
              <w:t>587</w:t>
            </w:r>
          </w:p>
        </w:tc>
        <w:tc>
          <w:tcPr>
            <w:tcW w:w="455" w:type="pct"/>
            <w:tcBorders>
              <w:top w:val="nil"/>
              <w:left w:val="nil"/>
              <w:bottom w:val="single" w:sz="4" w:space="0" w:color="auto"/>
              <w:right w:val="single" w:sz="4" w:space="0" w:color="auto"/>
            </w:tcBorders>
            <w:shd w:val="clear" w:color="auto" w:fill="auto"/>
            <w:noWrap/>
            <w:hideMark/>
          </w:tcPr>
          <w:p w14:paraId="26ED59FA" w14:textId="06B60639" w:rsidR="00185039" w:rsidRPr="00A34CC3" w:rsidRDefault="00185039" w:rsidP="00185039">
            <w:pPr>
              <w:jc w:val="right"/>
              <w:rPr>
                <w:b/>
                <w:bCs/>
                <w:sz w:val="18"/>
                <w:szCs w:val="18"/>
                <w:lang w:eastAsia="zh-CN"/>
              </w:rPr>
            </w:pPr>
            <w:r w:rsidRPr="00A34CC3">
              <w:rPr>
                <w:b/>
                <w:bCs/>
                <w:sz w:val="18"/>
                <w:szCs w:val="18"/>
                <w:lang w:eastAsia="zh-CN"/>
              </w:rPr>
              <w:t>14</w:t>
            </w:r>
            <w:r w:rsidR="009E7301" w:rsidRPr="00A34CC3">
              <w:rPr>
                <w:b/>
                <w:bCs/>
                <w:sz w:val="18"/>
                <w:szCs w:val="18"/>
                <w:lang w:eastAsia="zh-CN"/>
              </w:rPr>
              <w:t>7,531</w:t>
            </w:r>
          </w:p>
        </w:tc>
        <w:tc>
          <w:tcPr>
            <w:tcW w:w="455" w:type="pct"/>
            <w:tcBorders>
              <w:top w:val="nil"/>
              <w:left w:val="nil"/>
              <w:bottom w:val="single" w:sz="4" w:space="0" w:color="auto"/>
              <w:right w:val="single" w:sz="4" w:space="0" w:color="auto"/>
            </w:tcBorders>
            <w:shd w:val="clear" w:color="auto" w:fill="auto"/>
            <w:noWrap/>
            <w:hideMark/>
          </w:tcPr>
          <w:p w14:paraId="7AA18CEE" w14:textId="1D18BBF4" w:rsidR="00185039" w:rsidRPr="00A34CC3" w:rsidRDefault="003E66B9" w:rsidP="00185039">
            <w:pPr>
              <w:jc w:val="right"/>
              <w:rPr>
                <w:b/>
                <w:bCs/>
                <w:sz w:val="18"/>
                <w:szCs w:val="18"/>
                <w:lang w:eastAsia="zh-CN"/>
              </w:rPr>
            </w:pPr>
            <w:r w:rsidRPr="00A34CC3">
              <w:rPr>
                <w:b/>
                <w:bCs/>
                <w:sz w:val="18"/>
                <w:szCs w:val="18"/>
                <w:lang w:eastAsia="zh-CN"/>
              </w:rPr>
              <w:t>59,956</w:t>
            </w:r>
          </w:p>
        </w:tc>
        <w:tc>
          <w:tcPr>
            <w:tcW w:w="455" w:type="pct"/>
            <w:tcBorders>
              <w:top w:val="nil"/>
              <w:left w:val="nil"/>
              <w:bottom w:val="single" w:sz="4" w:space="0" w:color="auto"/>
              <w:right w:val="single" w:sz="4" w:space="0" w:color="auto"/>
            </w:tcBorders>
            <w:shd w:val="clear" w:color="auto" w:fill="auto"/>
            <w:noWrap/>
            <w:hideMark/>
          </w:tcPr>
          <w:p w14:paraId="22A880BF" w14:textId="003B15F4" w:rsidR="00185039" w:rsidRPr="00A34CC3" w:rsidRDefault="00185039" w:rsidP="00185039">
            <w:pPr>
              <w:jc w:val="right"/>
              <w:rPr>
                <w:b/>
                <w:bCs/>
                <w:sz w:val="18"/>
                <w:szCs w:val="18"/>
                <w:lang w:eastAsia="zh-CN"/>
              </w:rPr>
            </w:pPr>
            <w:r w:rsidRPr="00A34CC3">
              <w:rPr>
                <w:b/>
                <w:bCs/>
                <w:sz w:val="18"/>
                <w:szCs w:val="18"/>
                <w:lang w:eastAsia="zh-CN"/>
              </w:rPr>
              <w:t>114,</w:t>
            </w:r>
            <w:r w:rsidR="00E76A2F" w:rsidRPr="00A34CC3">
              <w:rPr>
                <w:b/>
                <w:bCs/>
                <w:sz w:val="18"/>
                <w:szCs w:val="18"/>
                <w:lang w:eastAsia="zh-CN"/>
              </w:rPr>
              <w:t>708</w:t>
            </w:r>
          </w:p>
        </w:tc>
        <w:tc>
          <w:tcPr>
            <w:tcW w:w="455" w:type="pct"/>
            <w:tcBorders>
              <w:top w:val="nil"/>
              <w:left w:val="nil"/>
              <w:bottom w:val="single" w:sz="4" w:space="0" w:color="auto"/>
              <w:right w:val="single" w:sz="4" w:space="0" w:color="auto"/>
            </w:tcBorders>
            <w:shd w:val="clear" w:color="auto" w:fill="auto"/>
            <w:noWrap/>
            <w:hideMark/>
          </w:tcPr>
          <w:p w14:paraId="355FE3A6" w14:textId="5C9D6847" w:rsidR="00185039" w:rsidRPr="00A34CC3" w:rsidRDefault="00E76A2F" w:rsidP="00185039">
            <w:pPr>
              <w:jc w:val="right"/>
              <w:rPr>
                <w:b/>
                <w:bCs/>
                <w:sz w:val="18"/>
                <w:szCs w:val="18"/>
                <w:lang w:eastAsia="zh-CN"/>
              </w:rPr>
            </w:pPr>
            <w:r w:rsidRPr="00A34CC3">
              <w:rPr>
                <w:b/>
                <w:bCs/>
                <w:sz w:val="18"/>
                <w:szCs w:val="18"/>
                <w:lang w:eastAsia="zh-CN"/>
              </w:rPr>
              <w:t>52,363</w:t>
            </w:r>
          </w:p>
        </w:tc>
        <w:tc>
          <w:tcPr>
            <w:tcW w:w="481" w:type="pct"/>
            <w:tcBorders>
              <w:top w:val="nil"/>
              <w:left w:val="nil"/>
              <w:bottom w:val="single" w:sz="4" w:space="0" w:color="auto"/>
              <w:right w:val="single" w:sz="4" w:space="0" w:color="auto"/>
            </w:tcBorders>
            <w:shd w:val="clear" w:color="auto" w:fill="auto"/>
            <w:noWrap/>
            <w:hideMark/>
          </w:tcPr>
          <w:p w14:paraId="3AAD1CFD" w14:textId="4DFD8F87" w:rsidR="00185039" w:rsidRPr="00A34CC3" w:rsidRDefault="00185039" w:rsidP="00185039">
            <w:pPr>
              <w:jc w:val="right"/>
              <w:rPr>
                <w:b/>
                <w:bCs/>
                <w:sz w:val="18"/>
                <w:szCs w:val="18"/>
                <w:lang w:eastAsia="zh-CN"/>
              </w:rPr>
            </w:pPr>
            <w:r w:rsidRPr="00A34CC3">
              <w:rPr>
                <w:b/>
                <w:bCs/>
                <w:sz w:val="18"/>
                <w:szCs w:val="18"/>
                <w:lang w:eastAsia="zh-CN"/>
              </w:rPr>
              <w:t>6</w:t>
            </w:r>
            <w:r w:rsidR="00335FD9" w:rsidRPr="00A34CC3">
              <w:rPr>
                <w:b/>
                <w:bCs/>
                <w:sz w:val="18"/>
                <w:szCs w:val="18"/>
                <w:lang w:eastAsia="zh-CN"/>
              </w:rPr>
              <w:t>4</w:t>
            </w:r>
            <w:r w:rsidR="00F32089" w:rsidRPr="00A34CC3">
              <w:rPr>
                <w:b/>
                <w:bCs/>
                <w:sz w:val="18"/>
                <w:szCs w:val="18"/>
                <w:lang w:eastAsia="zh-CN"/>
              </w:rPr>
              <w:t>6,823</w:t>
            </w:r>
          </w:p>
        </w:tc>
        <w:tc>
          <w:tcPr>
            <w:tcW w:w="682" w:type="pct"/>
            <w:tcBorders>
              <w:top w:val="nil"/>
              <w:left w:val="nil"/>
              <w:bottom w:val="single" w:sz="4" w:space="0" w:color="auto"/>
              <w:right w:val="single" w:sz="4" w:space="0" w:color="auto"/>
            </w:tcBorders>
            <w:shd w:val="clear" w:color="auto" w:fill="auto"/>
            <w:noWrap/>
            <w:hideMark/>
          </w:tcPr>
          <w:p w14:paraId="1E3DECE7" w14:textId="70AD7A18" w:rsidR="00185039" w:rsidRPr="00A34CC3" w:rsidRDefault="00185039" w:rsidP="00185039">
            <w:pPr>
              <w:jc w:val="right"/>
              <w:rPr>
                <w:b/>
                <w:bCs/>
                <w:sz w:val="18"/>
                <w:szCs w:val="18"/>
                <w:lang w:eastAsia="zh-CN"/>
              </w:rPr>
            </w:pPr>
            <w:r w:rsidRPr="00A34CC3">
              <w:rPr>
                <w:b/>
                <w:bCs/>
                <w:sz w:val="18"/>
                <w:szCs w:val="18"/>
                <w:lang w:eastAsia="zh-CN"/>
              </w:rPr>
              <w:t>100.00</w:t>
            </w:r>
          </w:p>
        </w:tc>
      </w:tr>
    </w:tbl>
    <w:p w14:paraId="05690F99" w14:textId="1537E886" w:rsidR="00BE7E55" w:rsidRPr="00FC0CE8" w:rsidRDefault="00BE7E55" w:rsidP="00BE7E55">
      <w:pPr>
        <w:pStyle w:val="Heading1"/>
        <w:keepNext/>
        <w:numPr>
          <w:ilvl w:val="0"/>
          <w:numId w:val="0"/>
        </w:numPr>
        <w:spacing w:before="240"/>
        <w:rPr>
          <w:i/>
          <w:iCs/>
        </w:rPr>
      </w:pPr>
      <w:r w:rsidRPr="00FC0CE8">
        <w:rPr>
          <w:i/>
          <w:iCs/>
        </w:rPr>
        <w:lastRenderedPageBreak/>
        <w:t>Refrigeration and air-conditioning servicing sector</w:t>
      </w:r>
    </w:p>
    <w:p w14:paraId="36AACEBA" w14:textId="33794C57" w:rsidR="00874699" w:rsidRPr="00FC0CE8" w:rsidRDefault="00874699" w:rsidP="00B228F4">
      <w:pPr>
        <w:pStyle w:val="Heading1"/>
        <w:keepNext/>
        <w:spacing w:before="240"/>
      </w:pPr>
      <w:r w:rsidRPr="00FC0CE8">
        <w:t xml:space="preserve">There are approximately </w:t>
      </w:r>
      <w:r w:rsidR="0044542B" w:rsidRPr="00FC0CE8">
        <w:t>6,490</w:t>
      </w:r>
      <w:r w:rsidRPr="00FC0CE8">
        <w:t xml:space="preserve"> technicians </w:t>
      </w:r>
      <w:r w:rsidR="000E3A26" w:rsidRPr="00FC0CE8">
        <w:t xml:space="preserve">(including </w:t>
      </w:r>
      <w:r w:rsidR="002F6832" w:rsidRPr="00FC0CE8">
        <w:t>40</w:t>
      </w:r>
      <w:r w:rsidR="000E3A26" w:rsidRPr="00FC0CE8">
        <w:t xml:space="preserve"> women) </w:t>
      </w:r>
      <w:r w:rsidR="003F5BF6" w:rsidRPr="00FC0CE8">
        <w:t xml:space="preserve">and </w:t>
      </w:r>
      <w:r w:rsidR="000F3E84" w:rsidRPr="00FC0CE8">
        <w:t>1,100</w:t>
      </w:r>
      <w:r w:rsidRPr="00FC0CE8">
        <w:t xml:space="preserve"> </w:t>
      </w:r>
      <w:r w:rsidR="00110872" w:rsidRPr="00FC0CE8">
        <w:t xml:space="preserve">servicing </w:t>
      </w:r>
      <w:r w:rsidRPr="00FC0CE8">
        <w:t xml:space="preserve">workshops </w:t>
      </w:r>
      <w:r w:rsidR="00187137" w:rsidRPr="00FC0CE8">
        <w:t xml:space="preserve">consuming HFCs </w:t>
      </w:r>
      <w:r w:rsidRPr="00FC0CE8">
        <w:t xml:space="preserve">in </w:t>
      </w:r>
      <w:r w:rsidR="007F4245" w:rsidRPr="00FC0CE8">
        <w:t>Ghana</w:t>
      </w:r>
      <w:r w:rsidR="00187137" w:rsidRPr="00FC0CE8">
        <w:t xml:space="preserve">. </w:t>
      </w:r>
      <w:r w:rsidR="00890921" w:rsidRPr="00FC0CE8">
        <w:t>Under the HPMP,</w:t>
      </w:r>
      <w:r w:rsidR="002F210B" w:rsidRPr="00FC0CE8">
        <w:t xml:space="preserve"> a</w:t>
      </w:r>
      <w:r w:rsidR="00AB03C6" w:rsidRPr="00FC0CE8">
        <w:t xml:space="preserve"> </w:t>
      </w:r>
      <w:r w:rsidR="00890921" w:rsidRPr="00FC0CE8">
        <w:t xml:space="preserve">total </w:t>
      </w:r>
      <w:r w:rsidR="00AB03C6" w:rsidRPr="00FC0CE8">
        <w:t xml:space="preserve">of </w:t>
      </w:r>
      <w:r w:rsidR="00695036" w:rsidRPr="00FC0CE8">
        <w:t xml:space="preserve">1,770 </w:t>
      </w:r>
      <w:r w:rsidR="00AB03C6" w:rsidRPr="00FC0CE8">
        <w:t>technicians</w:t>
      </w:r>
      <w:r w:rsidR="006D75FB" w:rsidRPr="00FC0CE8">
        <w:t xml:space="preserve"> have been trained in good servicing practices</w:t>
      </w:r>
      <w:r w:rsidR="00D1793B" w:rsidRPr="00FC0CE8">
        <w:t>,</w:t>
      </w:r>
      <w:r w:rsidR="006D75FB" w:rsidRPr="00FC0CE8">
        <w:t xml:space="preserve"> </w:t>
      </w:r>
      <w:r w:rsidR="00695036" w:rsidRPr="00FC0CE8">
        <w:t xml:space="preserve">including 778 technicians trained in </w:t>
      </w:r>
      <w:r w:rsidR="006D75FB" w:rsidRPr="00FC0CE8">
        <w:t xml:space="preserve">the safe handling of </w:t>
      </w:r>
      <w:r w:rsidR="00A52D42" w:rsidRPr="00FC0CE8">
        <w:t>flammable refrigerants</w:t>
      </w:r>
      <w:r w:rsidR="002F210B" w:rsidRPr="00FC0CE8">
        <w:t xml:space="preserve"> in stage</w:t>
      </w:r>
      <w:r w:rsidR="0025529F" w:rsidRPr="00FC0CE8">
        <w:t> </w:t>
      </w:r>
      <w:r w:rsidR="002F210B" w:rsidRPr="00FC0CE8">
        <w:t>I</w:t>
      </w:r>
      <w:r w:rsidR="00D1793B" w:rsidRPr="00FC0CE8">
        <w:t>.</w:t>
      </w:r>
      <w:r w:rsidR="002F210B" w:rsidRPr="00FC0CE8">
        <w:t xml:space="preserve"> </w:t>
      </w:r>
      <w:r w:rsidR="00D1793B" w:rsidRPr="00FC0CE8">
        <w:t>T</w:t>
      </w:r>
      <w:r w:rsidR="006C2DC0" w:rsidRPr="00FC0CE8">
        <w:t xml:space="preserve">raining of </w:t>
      </w:r>
      <w:r w:rsidR="00D1793B" w:rsidRPr="00FC0CE8">
        <w:t xml:space="preserve">an </w:t>
      </w:r>
      <w:r w:rsidR="002F210B" w:rsidRPr="00FC0CE8">
        <w:t>a</w:t>
      </w:r>
      <w:r w:rsidR="00E85FB2" w:rsidRPr="00FC0CE8">
        <w:t xml:space="preserve">dditional </w:t>
      </w:r>
      <w:r w:rsidR="00EA54E5" w:rsidRPr="00FC0CE8">
        <w:t xml:space="preserve">1,400 </w:t>
      </w:r>
      <w:r w:rsidR="008B4237" w:rsidRPr="00FC0CE8">
        <w:t>is</w:t>
      </w:r>
      <w:r w:rsidR="00D1793B" w:rsidRPr="00FC0CE8">
        <w:t xml:space="preserve"> </w:t>
      </w:r>
      <w:r w:rsidR="002F210B" w:rsidRPr="00FC0CE8">
        <w:t>planned</w:t>
      </w:r>
      <w:r w:rsidR="00EA54E5" w:rsidRPr="00FC0CE8">
        <w:t xml:space="preserve"> </w:t>
      </w:r>
      <w:r w:rsidR="008B4237" w:rsidRPr="00FC0CE8">
        <w:t>under</w:t>
      </w:r>
      <w:r w:rsidR="006C2DC0" w:rsidRPr="00FC0CE8">
        <w:t xml:space="preserve"> </w:t>
      </w:r>
      <w:r w:rsidR="00EA54E5" w:rsidRPr="00FC0CE8">
        <w:t>stage II</w:t>
      </w:r>
      <w:r w:rsidR="00A52D42" w:rsidRPr="00FC0CE8">
        <w:t>.</w:t>
      </w:r>
      <w:r w:rsidR="00CE4E31" w:rsidRPr="00FC0CE8">
        <w:t xml:space="preserve"> </w:t>
      </w:r>
      <w:r w:rsidR="00347781" w:rsidRPr="00FC0CE8">
        <w:t xml:space="preserve">There are also 13 training institutions that </w:t>
      </w:r>
      <w:r w:rsidR="00D92223" w:rsidRPr="00FC0CE8">
        <w:t xml:space="preserve">offer </w:t>
      </w:r>
      <w:r w:rsidR="00343F3D" w:rsidRPr="00FC0CE8">
        <w:t>RAC</w:t>
      </w:r>
      <w:r w:rsidR="001F1D0C" w:rsidRPr="00FC0CE8">
        <w:t xml:space="preserve"> </w:t>
      </w:r>
      <w:r w:rsidR="005510FD" w:rsidRPr="00FC0CE8">
        <w:t xml:space="preserve">training in their </w:t>
      </w:r>
      <w:r w:rsidR="001F1D0C" w:rsidRPr="00FC0CE8">
        <w:t>curriculum</w:t>
      </w:r>
      <w:r w:rsidR="00AD17E1" w:rsidRPr="00FC0CE8">
        <w:t xml:space="preserve">; three </w:t>
      </w:r>
      <w:r w:rsidR="00725CDD" w:rsidRPr="00FC0CE8">
        <w:t xml:space="preserve">have been </w:t>
      </w:r>
      <w:r w:rsidR="004B6563" w:rsidRPr="00FC0CE8">
        <w:t xml:space="preserve">provided </w:t>
      </w:r>
      <w:r w:rsidR="00725CDD" w:rsidRPr="00FC0CE8">
        <w:t xml:space="preserve">with equipment </w:t>
      </w:r>
      <w:r w:rsidR="004B6563" w:rsidRPr="00FC0CE8">
        <w:t xml:space="preserve">to conduct training for handling flammable </w:t>
      </w:r>
      <w:r w:rsidR="00E27201" w:rsidRPr="00FC0CE8">
        <w:t>refrigerant</w:t>
      </w:r>
      <w:r w:rsidR="00DC1539" w:rsidRPr="00FC0CE8">
        <w:t>s</w:t>
      </w:r>
      <w:r w:rsidR="00E27201" w:rsidRPr="00FC0CE8">
        <w:t xml:space="preserve"> </w:t>
      </w:r>
      <w:r w:rsidR="00725CDD" w:rsidRPr="00FC0CE8">
        <w:t xml:space="preserve">under </w:t>
      </w:r>
      <w:r w:rsidR="00003640" w:rsidRPr="00FC0CE8">
        <w:t xml:space="preserve">stage I of the </w:t>
      </w:r>
      <w:r w:rsidR="00725CDD" w:rsidRPr="00FC0CE8">
        <w:t>HPMP</w:t>
      </w:r>
      <w:r w:rsidR="006E39C1" w:rsidRPr="00FC0CE8">
        <w:t xml:space="preserve"> and </w:t>
      </w:r>
      <w:r w:rsidR="00D1793B" w:rsidRPr="00FC0CE8">
        <w:t xml:space="preserve">an </w:t>
      </w:r>
      <w:r w:rsidR="006E39C1" w:rsidRPr="00FC0CE8">
        <w:t>additional five will be supported under stage II</w:t>
      </w:r>
      <w:r w:rsidR="00E27201" w:rsidRPr="00FC0CE8">
        <w:t>.</w:t>
      </w:r>
      <w:r w:rsidR="00AA3D22" w:rsidRPr="00FC0CE8">
        <w:t xml:space="preserve"> </w:t>
      </w:r>
      <w:r w:rsidR="00D1793B" w:rsidRPr="00FC0CE8">
        <w:t>The e</w:t>
      </w:r>
      <w:r w:rsidR="00DD3429" w:rsidRPr="00FC0CE8">
        <w:t xml:space="preserve">stablishment of </w:t>
      </w:r>
      <w:r w:rsidR="00003640" w:rsidRPr="00FC0CE8">
        <w:t>t</w:t>
      </w:r>
      <w:r w:rsidR="00C2352B" w:rsidRPr="00FC0CE8">
        <w:t xml:space="preserve">wo </w:t>
      </w:r>
      <w:r w:rsidR="008576CD" w:rsidRPr="00FC0CE8">
        <w:t>reclamation cent</w:t>
      </w:r>
      <w:r w:rsidR="00D1793B" w:rsidRPr="00FC0CE8">
        <w:t>re</w:t>
      </w:r>
      <w:r w:rsidR="008576CD" w:rsidRPr="00FC0CE8">
        <w:t xml:space="preserve">s </w:t>
      </w:r>
      <w:r w:rsidR="00DD3429" w:rsidRPr="00FC0CE8">
        <w:t>ha</w:t>
      </w:r>
      <w:r w:rsidR="00D1793B" w:rsidRPr="00FC0CE8">
        <w:t>s</w:t>
      </w:r>
      <w:r w:rsidR="00DD3429" w:rsidRPr="00FC0CE8">
        <w:t xml:space="preserve"> been </w:t>
      </w:r>
      <w:r w:rsidR="00AA3D22" w:rsidRPr="00FC0CE8">
        <w:t xml:space="preserve">planned </w:t>
      </w:r>
      <w:r w:rsidR="002870CA" w:rsidRPr="00FC0CE8">
        <w:t>under</w:t>
      </w:r>
      <w:r w:rsidR="00AA3D22" w:rsidRPr="00FC0CE8">
        <w:t xml:space="preserve"> stage II to support refrigerant recovery, </w:t>
      </w:r>
      <w:r w:rsidR="00B14CEF" w:rsidRPr="00FC0CE8">
        <w:t>recycling,</w:t>
      </w:r>
      <w:r w:rsidR="00AA3D22" w:rsidRPr="00FC0CE8">
        <w:t xml:space="preserve"> and reclamation</w:t>
      </w:r>
      <w:r w:rsidR="00D1793B" w:rsidRPr="00FC0CE8">
        <w:t xml:space="preserve"> (RRR)</w:t>
      </w:r>
      <w:r w:rsidR="00AA3D22" w:rsidRPr="00FC0CE8">
        <w:t>.</w:t>
      </w:r>
    </w:p>
    <w:p w14:paraId="1556B7E3" w14:textId="6C78F1B5" w:rsidR="006B6A3C" w:rsidRPr="00FC0CE8" w:rsidRDefault="00E22AD3" w:rsidP="009848FA">
      <w:pPr>
        <w:pStyle w:val="Heading1"/>
        <w:suppressAutoHyphens/>
        <w:rPr>
          <w:i/>
          <w:iCs/>
        </w:rPr>
      </w:pPr>
      <w:r w:rsidRPr="00FC0CE8">
        <w:t>The d</w:t>
      </w:r>
      <w:r w:rsidR="006A1E7D" w:rsidRPr="00FC0CE8">
        <w:t xml:space="preserve">omestic refrigeration </w:t>
      </w:r>
      <w:r w:rsidR="00C133BC" w:rsidRPr="00FC0CE8">
        <w:t xml:space="preserve">subsector </w:t>
      </w:r>
      <w:r w:rsidRPr="00FC0CE8">
        <w:t xml:space="preserve">constitutes </w:t>
      </w:r>
      <w:r w:rsidR="00C133BC" w:rsidRPr="00FC0CE8">
        <w:t>7.49</w:t>
      </w:r>
      <w:r w:rsidR="00A039D8" w:rsidRPr="00FC0CE8">
        <w:t xml:space="preserve"> per cent </w:t>
      </w:r>
      <w:r w:rsidR="00FD6442" w:rsidRPr="00FC0CE8">
        <w:t xml:space="preserve">of total consumption </w:t>
      </w:r>
      <w:r w:rsidR="00A039D8" w:rsidRPr="00FC0CE8">
        <w:t>in m</w:t>
      </w:r>
      <w:r w:rsidR="00565093" w:rsidRPr="00FC0CE8">
        <w:t>t</w:t>
      </w:r>
      <w:r w:rsidR="00A039D8" w:rsidRPr="00FC0CE8">
        <w:t xml:space="preserve"> and</w:t>
      </w:r>
      <w:r w:rsidR="00C133BC" w:rsidRPr="00FC0CE8">
        <w:t xml:space="preserve"> 5.74</w:t>
      </w:r>
      <w:r w:rsidR="00565093" w:rsidRPr="00FC0CE8">
        <w:t> </w:t>
      </w:r>
      <w:r w:rsidR="00A039D8" w:rsidRPr="00FC0CE8">
        <w:t>per</w:t>
      </w:r>
      <w:r w:rsidR="00565093" w:rsidRPr="00FC0CE8">
        <w:t> </w:t>
      </w:r>
      <w:r w:rsidR="00A039D8" w:rsidRPr="00FC0CE8">
        <w:t>cent in CO</w:t>
      </w:r>
      <w:r w:rsidR="00A039D8" w:rsidRPr="00FC0CE8">
        <w:rPr>
          <w:vertAlign w:val="subscript"/>
        </w:rPr>
        <w:t>2</w:t>
      </w:r>
      <w:r w:rsidR="00A039D8" w:rsidRPr="00FC0CE8">
        <w:t xml:space="preserve">-eq tonnes. </w:t>
      </w:r>
      <w:r w:rsidR="006A1E7D" w:rsidRPr="00FC0CE8">
        <w:t>Th</w:t>
      </w:r>
      <w:r w:rsidR="001445BB" w:rsidRPr="00FC0CE8">
        <w:t>e subsector is growing</w:t>
      </w:r>
      <w:r w:rsidR="00DC1539" w:rsidRPr="00FC0CE8">
        <w:t xml:space="preserve"> fast,</w:t>
      </w:r>
      <w:r w:rsidR="001445BB" w:rsidRPr="00FC0CE8">
        <w:t xml:space="preserve"> </w:t>
      </w:r>
      <w:r w:rsidR="00DC1539" w:rsidRPr="00FC0CE8">
        <w:t xml:space="preserve">mainly </w:t>
      </w:r>
      <w:r w:rsidR="00F56AC6" w:rsidRPr="00FC0CE8">
        <w:t>due to</w:t>
      </w:r>
      <w:r w:rsidR="002C1FE5" w:rsidRPr="00FC0CE8">
        <w:t xml:space="preserve"> </w:t>
      </w:r>
      <w:r w:rsidR="005B11A8" w:rsidRPr="00FC0CE8">
        <w:t>urbanization and increased electricity coverage</w:t>
      </w:r>
      <w:r w:rsidR="00383501" w:rsidRPr="00FC0CE8">
        <w:t xml:space="preserve">. </w:t>
      </w:r>
      <w:r w:rsidR="00667BD4" w:rsidRPr="00FC0CE8">
        <w:t xml:space="preserve">Approximately 60 per cent of the refrigerant used in domestic </w:t>
      </w:r>
      <w:r w:rsidR="006A1E7D" w:rsidRPr="00FC0CE8">
        <w:t>refrigera</w:t>
      </w:r>
      <w:r w:rsidR="00667BD4" w:rsidRPr="00FC0CE8">
        <w:t xml:space="preserve">tion is </w:t>
      </w:r>
      <w:r w:rsidR="00047C17" w:rsidRPr="00FC0CE8">
        <w:t>HFC</w:t>
      </w:r>
      <w:r w:rsidR="00047C17" w:rsidRPr="00FC0CE8">
        <w:noBreakHyphen/>
        <w:t>134a</w:t>
      </w:r>
      <w:r w:rsidR="006A1E7D" w:rsidRPr="00FC0CE8">
        <w:t xml:space="preserve"> with </w:t>
      </w:r>
      <w:r w:rsidR="00667BD4" w:rsidRPr="00FC0CE8">
        <w:t xml:space="preserve">the </w:t>
      </w:r>
      <w:r w:rsidR="00DC1539" w:rsidRPr="00FC0CE8">
        <w:t>rest being</w:t>
      </w:r>
      <w:r w:rsidR="006A1E7D" w:rsidRPr="00FC0CE8">
        <w:t xml:space="preserve"> R</w:t>
      </w:r>
      <w:r w:rsidR="00CE7CF1" w:rsidRPr="00FC0CE8">
        <w:t>-</w:t>
      </w:r>
      <w:r w:rsidR="006A1E7D" w:rsidRPr="00FC0CE8">
        <w:t xml:space="preserve">600a. </w:t>
      </w:r>
      <w:r w:rsidR="002D781C" w:rsidRPr="00FC0CE8">
        <w:t xml:space="preserve">In addition, enforcement of the </w:t>
      </w:r>
      <w:r w:rsidR="002E17BE" w:rsidRPr="00FC0CE8">
        <w:t xml:space="preserve">ban </w:t>
      </w:r>
      <w:r w:rsidR="001322FE" w:rsidRPr="00FC0CE8">
        <w:t xml:space="preserve">on the import of </w:t>
      </w:r>
      <w:r w:rsidR="006A1E7D" w:rsidRPr="00FC0CE8">
        <w:t>second-hand refrigerators</w:t>
      </w:r>
      <w:r w:rsidR="00CD729D" w:rsidRPr="00FC0CE8">
        <w:t xml:space="preserve"> appears to be challenging and </w:t>
      </w:r>
      <w:r w:rsidR="00CC2B54" w:rsidRPr="00FC0CE8">
        <w:t>used</w:t>
      </w:r>
      <w:r w:rsidR="006A1E7D" w:rsidRPr="00FC0CE8">
        <w:t xml:space="preserve"> refrigerators </w:t>
      </w:r>
      <w:r w:rsidR="00B8301A" w:rsidRPr="00FC0CE8">
        <w:t xml:space="preserve">running on </w:t>
      </w:r>
      <w:r w:rsidR="00047C17" w:rsidRPr="00FC0CE8">
        <w:t>HFC-134a</w:t>
      </w:r>
      <w:r w:rsidR="00B8301A" w:rsidRPr="00FC0CE8">
        <w:t xml:space="preserve"> </w:t>
      </w:r>
      <w:r w:rsidR="006A1E7D" w:rsidRPr="00FC0CE8">
        <w:t>are still arriving</w:t>
      </w:r>
      <w:r w:rsidR="00572C53" w:rsidRPr="00FC0CE8">
        <w:t xml:space="preserve"> in</w:t>
      </w:r>
      <w:r w:rsidR="006A1E7D" w:rsidRPr="00FC0CE8">
        <w:t xml:space="preserve"> the country. </w:t>
      </w:r>
      <w:r w:rsidR="00B91D7D" w:rsidRPr="00FC0CE8">
        <w:t xml:space="preserve">The </w:t>
      </w:r>
      <w:r w:rsidR="00505E1E" w:rsidRPr="00FC0CE8">
        <w:t>business-as-usual</w:t>
      </w:r>
      <w:r w:rsidR="00C6499A" w:rsidRPr="00FC0CE8">
        <w:t xml:space="preserve"> scenario </w:t>
      </w:r>
      <w:r w:rsidR="009234D5" w:rsidRPr="00FC0CE8">
        <w:t>would see</w:t>
      </w:r>
      <w:r w:rsidR="00C6499A" w:rsidRPr="00FC0CE8">
        <w:t xml:space="preserve"> </w:t>
      </w:r>
      <w:r w:rsidR="00B91D7D" w:rsidRPr="00FC0CE8">
        <w:t xml:space="preserve">the </w:t>
      </w:r>
      <w:r w:rsidR="00DC1539" w:rsidRPr="00FC0CE8">
        <w:t xml:space="preserve">current </w:t>
      </w:r>
      <w:r w:rsidR="00B91D7D" w:rsidRPr="00FC0CE8">
        <w:t xml:space="preserve">number of domestic </w:t>
      </w:r>
      <w:r w:rsidR="00673BBB" w:rsidRPr="00FC0CE8">
        <w:t xml:space="preserve">refrigerators double </w:t>
      </w:r>
      <w:r w:rsidR="00B91D7D" w:rsidRPr="00FC0CE8">
        <w:t>by 2050</w:t>
      </w:r>
      <w:r w:rsidR="00DB1EFD" w:rsidRPr="00FC0CE8">
        <w:t xml:space="preserve">. </w:t>
      </w:r>
      <w:r w:rsidR="003F390D" w:rsidRPr="00FC0CE8">
        <w:t xml:space="preserve">Servicing of domestic refrigerators is often done by </w:t>
      </w:r>
      <w:r w:rsidR="00DC1539" w:rsidRPr="00FC0CE8">
        <w:t xml:space="preserve">technicians in </w:t>
      </w:r>
      <w:r w:rsidR="003F390D" w:rsidRPr="00FC0CE8">
        <w:t>the informal sector.</w:t>
      </w:r>
      <w:r w:rsidR="006B6A3C" w:rsidRPr="00FC0CE8">
        <w:t xml:space="preserve"> </w:t>
      </w:r>
    </w:p>
    <w:p w14:paraId="25ED8490" w14:textId="7F5B88E4" w:rsidR="00996B32" w:rsidRPr="00FC0CE8" w:rsidRDefault="00E22AD3" w:rsidP="00996B32">
      <w:pPr>
        <w:pStyle w:val="Heading1"/>
        <w:rPr>
          <w:noProof/>
        </w:rPr>
      </w:pPr>
      <w:r w:rsidRPr="00FC0CE8">
        <w:t>The c</w:t>
      </w:r>
      <w:r w:rsidR="00446599" w:rsidRPr="00FC0CE8">
        <w:t xml:space="preserve">ommercial refrigeration </w:t>
      </w:r>
      <w:r w:rsidR="00AF1CCF" w:rsidRPr="00FC0CE8">
        <w:t xml:space="preserve">subsector </w:t>
      </w:r>
      <w:r w:rsidR="00057893" w:rsidRPr="00FC0CE8">
        <w:t>constitutes</w:t>
      </w:r>
      <w:r w:rsidR="00446599" w:rsidRPr="00FC0CE8">
        <w:t xml:space="preserve"> </w:t>
      </w:r>
      <w:r w:rsidR="00D40614" w:rsidRPr="00FC0CE8">
        <w:t>13</w:t>
      </w:r>
      <w:r w:rsidR="00F739FE" w:rsidRPr="00FC0CE8">
        <w:t xml:space="preserve">.53 </w:t>
      </w:r>
      <w:r w:rsidR="00446599" w:rsidRPr="00FC0CE8">
        <w:t xml:space="preserve">per cent of total </w:t>
      </w:r>
      <w:r w:rsidR="00F739FE" w:rsidRPr="00FC0CE8">
        <w:t xml:space="preserve">HFC </w:t>
      </w:r>
      <w:r w:rsidR="00446599" w:rsidRPr="00FC0CE8">
        <w:t xml:space="preserve">consumption in </w:t>
      </w:r>
      <w:r w:rsidR="00205B62" w:rsidRPr="00FC0CE8">
        <w:t>mt</w:t>
      </w:r>
      <w:r w:rsidR="00446599" w:rsidRPr="00FC0CE8">
        <w:t xml:space="preserve"> and </w:t>
      </w:r>
      <w:r w:rsidR="00F739FE" w:rsidRPr="00FC0CE8">
        <w:t>20.80</w:t>
      </w:r>
      <w:r w:rsidR="00446599" w:rsidRPr="00FC0CE8">
        <w:t xml:space="preserve"> per cent in CO</w:t>
      </w:r>
      <w:r w:rsidR="00446599" w:rsidRPr="00FC0CE8">
        <w:rPr>
          <w:vertAlign w:val="subscript"/>
        </w:rPr>
        <w:t>2</w:t>
      </w:r>
      <w:r w:rsidR="00446599" w:rsidRPr="00FC0CE8">
        <w:t>-eq tonnes</w:t>
      </w:r>
      <w:r w:rsidR="002B3882" w:rsidRPr="00FC0CE8">
        <w:t xml:space="preserve">. </w:t>
      </w:r>
      <w:r w:rsidR="002379E7" w:rsidRPr="00FC0CE8">
        <w:t>E</w:t>
      </w:r>
      <w:r w:rsidR="00446599" w:rsidRPr="00FC0CE8">
        <w:t xml:space="preserve">quipment </w:t>
      </w:r>
      <w:r w:rsidR="002379E7" w:rsidRPr="00FC0CE8">
        <w:t>in the subsector include</w:t>
      </w:r>
      <w:r w:rsidR="00E30672" w:rsidRPr="00FC0CE8">
        <w:t>s</w:t>
      </w:r>
      <w:r w:rsidR="002379E7" w:rsidRPr="00FC0CE8">
        <w:t xml:space="preserve"> </w:t>
      </w:r>
      <w:r w:rsidR="00446599" w:rsidRPr="00FC0CE8">
        <w:t>stand-alone units</w:t>
      </w:r>
      <w:r w:rsidR="00156700" w:rsidRPr="00FC0CE8">
        <w:t xml:space="preserve"> (beverage coolers, frozen food storage</w:t>
      </w:r>
      <w:r w:rsidR="00FF0F53" w:rsidRPr="00FC0CE8">
        <w:t>, display cabinets and island freezers</w:t>
      </w:r>
      <w:r w:rsidR="00156700" w:rsidRPr="00FC0CE8">
        <w:t>)</w:t>
      </w:r>
      <w:r w:rsidR="00446599" w:rsidRPr="00FC0CE8">
        <w:t xml:space="preserve">, cold rooms </w:t>
      </w:r>
      <w:r w:rsidR="00AF1CCF" w:rsidRPr="00FC0CE8">
        <w:t>and</w:t>
      </w:r>
      <w:r w:rsidR="00446599" w:rsidRPr="00FC0CE8">
        <w:t xml:space="preserve"> condensing unit</w:t>
      </w:r>
      <w:r w:rsidR="00AF1CCF" w:rsidRPr="00FC0CE8">
        <w:t>s</w:t>
      </w:r>
      <w:r w:rsidR="00446599" w:rsidRPr="00FC0CE8">
        <w:t xml:space="preserve">. </w:t>
      </w:r>
      <w:r w:rsidR="004E0C8C" w:rsidRPr="00FC0CE8">
        <w:t xml:space="preserve">Approximately </w:t>
      </w:r>
      <w:r w:rsidR="00446599" w:rsidRPr="00FC0CE8">
        <w:t>49</w:t>
      </w:r>
      <w:r w:rsidR="004E0C8C" w:rsidRPr="00FC0CE8">
        <w:t xml:space="preserve"> per cent </w:t>
      </w:r>
      <w:r w:rsidR="00446599" w:rsidRPr="00FC0CE8">
        <w:t xml:space="preserve">of stand-alone units use </w:t>
      </w:r>
      <w:r w:rsidR="00047C17" w:rsidRPr="00FC0CE8">
        <w:t>HFC-134a</w:t>
      </w:r>
      <w:r w:rsidR="00446599" w:rsidRPr="00FC0CE8">
        <w:t xml:space="preserve"> while 17</w:t>
      </w:r>
      <w:r w:rsidR="008A0179" w:rsidRPr="00FC0CE8">
        <w:t> per cent</w:t>
      </w:r>
      <w:r w:rsidR="00446599" w:rsidRPr="00FC0CE8">
        <w:t xml:space="preserve"> of them use R</w:t>
      </w:r>
      <w:r w:rsidR="004E0C8C" w:rsidRPr="00FC0CE8">
        <w:t>-</w:t>
      </w:r>
      <w:r w:rsidR="00446599" w:rsidRPr="00FC0CE8">
        <w:t>404A</w:t>
      </w:r>
      <w:r w:rsidR="00F267A0" w:rsidRPr="00FC0CE8">
        <w:t>,</w:t>
      </w:r>
      <w:r w:rsidR="00170A8F" w:rsidRPr="00FC0CE8">
        <w:t xml:space="preserve"> with the remaining using </w:t>
      </w:r>
      <w:r w:rsidR="00F75113" w:rsidRPr="00FC0CE8">
        <w:t xml:space="preserve">HCFC-22, </w:t>
      </w:r>
      <w:r w:rsidR="00FB0D0E" w:rsidRPr="00FC0CE8">
        <w:t xml:space="preserve">R-507A and </w:t>
      </w:r>
      <w:r w:rsidR="009E01E0" w:rsidRPr="00FC0CE8">
        <w:t>R-290</w:t>
      </w:r>
      <w:r w:rsidR="00446599" w:rsidRPr="00FC0CE8">
        <w:t xml:space="preserve">. </w:t>
      </w:r>
      <w:r w:rsidR="000A2D0B" w:rsidRPr="00FC0CE8">
        <w:t>International</w:t>
      </w:r>
      <w:r w:rsidR="00AF1CCF" w:rsidRPr="00FC0CE8">
        <w:t>ly</w:t>
      </w:r>
      <w:r w:rsidR="000A2D0B" w:rsidRPr="00FC0CE8">
        <w:t xml:space="preserve"> renowned </w:t>
      </w:r>
      <w:r w:rsidR="008C16D2">
        <w:t>enterprises</w:t>
      </w:r>
      <w:r w:rsidR="00446599" w:rsidRPr="00FC0CE8">
        <w:t xml:space="preserve"> </w:t>
      </w:r>
      <w:r w:rsidR="000A2D0B" w:rsidRPr="00FC0CE8">
        <w:t xml:space="preserve">(e.g., </w:t>
      </w:r>
      <w:r w:rsidR="00446599" w:rsidRPr="00FC0CE8">
        <w:t>Coca Cola</w:t>
      </w:r>
      <w:r w:rsidR="000A2D0B" w:rsidRPr="00FC0CE8">
        <w:t>)</w:t>
      </w:r>
      <w:r w:rsidR="00446599" w:rsidRPr="00FC0CE8">
        <w:t xml:space="preserve"> have started introducing R</w:t>
      </w:r>
      <w:r w:rsidR="00EE53D1" w:rsidRPr="00FC0CE8">
        <w:noBreakHyphen/>
      </w:r>
      <w:r w:rsidR="00446599" w:rsidRPr="00FC0CE8">
        <w:t>600a beverage coolers into the Ghana</w:t>
      </w:r>
      <w:r w:rsidR="00AF1CCF" w:rsidRPr="00FC0CE8">
        <w:t>ian</w:t>
      </w:r>
      <w:r w:rsidR="00446599" w:rsidRPr="00FC0CE8">
        <w:t xml:space="preserve"> market. </w:t>
      </w:r>
      <w:r w:rsidR="0025097F" w:rsidRPr="00FC0CE8">
        <w:t xml:space="preserve">For </w:t>
      </w:r>
      <w:r w:rsidR="00446599" w:rsidRPr="00FC0CE8">
        <w:t xml:space="preserve">cold rooms and condensing units, </w:t>
      </w:r>
      <w:r w:rsidR="00047C17" w:rsidRPr="00FC0CE8">
        <w:t>HFC-134a</w:t>
      </w:r>
      <w:r w:rsidR="00446599" w:rsidRPr="00FC0CE8">
        <w:t>, R</w:t>
      </w:r>
      <w:r w:rsidR="0025097F" w:rsidRPr="00FC0CE8">
        <w:t>-</w:t>
      </w:r>
      <w:r w:rsidR="00446599" w:rsidRPr="00FC0CE8">
        <w:t>404A and R</w:t>
      </w:r>
      <w:r w:rsidR="0025097F" w:rsidRPr="00FC0CE8">
        <w:noBreakHyphen/>
      </w:r>
      <w:r w:rsidR="00446599" w:rsidRPr="00FC0CE8">
        <w:t xml:space="preserve">507A are commonly used. </w:t>
      </w:r>
      <w:r w:rsidR="00505E1E" w:rsidRPr="00FC0CE8">
        <w:rPr>
          <w:noProof/>
        </w:rPr>
        <w:t>U</w:t>
      </w:r>
      <w:r w:rsidR="00446599" w:rsidRPr="00FC0CE8">
        <w:rPr>
          <w:noProof/>
        </w:rPr>
        <w:t xml:space="preserve">nder </w:t>
      </w:r>
      <w:r w:rsidR="00E30672" w:rsidRPr="00FC0CE8">
        <w:rPr>
          <w:noProof/>
        </w:rPr>
        <w:t>a</w:t>
      </w:r>
      <w:r w:rsidR="009234D5" w:rsidRPr="00FC0CE8">
        <w:rPr>
          <w:noProof/>
        </w:rPr>
        <w:t xml:space="preserve"> business-as-usual </w:t>
      </w:r>
      <w:r w:rsidR="00446599" w:rsidRPr="00FC0CE8">
        <w:rPr>
          <w:noProof/>
        </w:rPr>
        <w:t>scenario</w:t>
      </w:r>
      <w:r w:rsidR="00662BBB" w:rsidRPr="00FC0CE8">
        <w:rPr>
          <w:noProof/>
        </w:rPr>
        <w:t>,</w:t>
      </w:r>
      <w:r w:rsidR="00446599" w:rsidRPr="00FC0CE8">
        <w:rPr>
          <w:noProof/>
        </w:rPr>
        <w:t xml:space="preserve"> R</w:t>
      </w:r>
      <w:r w:rsidR="00D936AF" w:rsidRPr="00FC0CE8">
        <w:rPr>
          <w:noProof/>
        </w:rPr>
        <w:t>-</w:t>
      </w:r>
      <w:r w:rsidR="00446599" w:rsidRPr="00FC0CE8">
        <w:rPr>
          <w:noProof/>
        </w:rPr>
        <w:t xml:space="preserve">404A and </w:t>
      </w:r>
      <w:r w:rsidR="00047C17" w:rsidRPr="00FC0CE8">
        <w:rPr>
          <w:noProof/>
        </w:rPr>
        <w:t>HFC-134a</w:t>
      </w:r>
      <w:r w:rsidR="00446599" w:rsidRPr="00FC0CE8">
        <w:rPr>
          <w:noProof/>
        </w:rPr>
        <w:t xml:space="preserve"> </w:t>
      </w:r>
      <w:r w:rsidR="006C38E9" w:rsidRPr="00FC0CE8">
        <w:rPr>
          <w:noProof/>
        </w:rPr>
        <w:t xml:space="preserve">are expected to </w:t>
      </w:r>
      <w:r w:rsidR="003E7F22" w:rsidRPr="00FC0CE8">
        <w:rPr>
          <w:noProof/>
        </w:rPr>
        <w:t xml:space="preserve">grow </w:t>
      </w:r>
      <w:r w:rsidR="00E30672" w:rsidRPr="00FC0CE8">
        <w:rPr>
          <w:noProof/>
        </w:rPr>
        <w:t>at</w:t>
      </w:r>
      <w:r w:rsidR="00C01DF0" w:rsidRPr="00FC0CE8">
        <w:rPr>
          <w:noProof/>
        </w:rPr>
        <w:t xml:space="preserve"> a moderate pace </w:t>
      </w:r>
      <w:r w:rsidR="007E08B0" w:rsidRPr="00FC0CE8">
        <w:rPr>
          <w:noProof/>
        </w:rPr>
        <w:t xml:space="preserve">due to </w:t>
      </w:r>
      <w:r w:rsidR="00350436" w:rsidRPr="00FC0CE8">
        <w:rPr>
          <w:noProof/>
        </w:rPr>
        <w:t>the phase-out of HCFC-22</w:t>
      </w:r>
      <w:r w:rsidR="007E08B0" w:rsidRPr="00FC0CE8">
        <w:rPr>
          <w:noProof/>
        </w:rPr>
        <w:t xml:space="preserve"> and high leakage rate</w:t>
      </w:r>
      <w:r w:rsidR="00446599" w:rsidRPr="00FC0CE8">
        <w:rPr>
          <w:noProof/>
        </w:rPr>
        <w:t>.</w:t>
      </w:r>
    </w:p>
    <w:p w14:paraId="42AC25E6" w14:textId="302A315F" w:rsidR="00996B32" w:rsidRPr="00FC0CE8" w:rsidRDefault="00E22AD3" w:rsidP="009848FA">
      <w:pPr>
        <w:pStyle w:val="Heading1"/>
      </w:pPr>
      <w:r w:rsidRPr="00FC0CE8">
        <w:t>The i</w:t>
      </w:r>
      <w:r w:rsidR="00130F6E" w:rsidRPr="00FC0CE8">
        <w:t xml:space="preserve">ndustrial refrigeration </w:t>
      </w:r>
      <w:r w:rsidR="00E30672" w:rsidRPr="00FC0CE8">
        <w:t xml:space="preserve">subsector </w:t>
      </w:r>
      <w:r w:rsidR="00130F6E" w:rsidRPr="00FC0CE8">
        <w:t xml:space="preserve">constitutes </w:t>
      </w:r>
      <w:r w:rsidR="00943BC2" w:rsidRPr="00FC0CE8">
        <w:t>9.5</w:t>
      </w:r>
      <w:r w:rsidR="001A3703" w:rsidRPr="00FC0CE8">
        <w:t>0</w:t>
      </w:r>
      <w:r w:rsidR="00130F6E" w:rsidRPr="00FC0CE8">
        <w:t xml:space="preserve"> per cent of total HFC consumption in </w:t>
      </w:r>
      <w:r w:rsidR="00205B62" w:rsidRPr="00FC0CE8">
        <w:t>mt</w:t>
      </w:r>
      <w:r w:rsidR="00130F6E" w:rsidRPr="00FC0CE8">
        <w:t xml:space="preserve"> and </w:t>
      </w:r>
      <w:r w:rsidR="00943BC2" w:rsidRPr="00FC0CE8">
        <w:t>12.31</w:t>
      </w:r>
      <w:r w:rsidR="00130F6E" w:rsidRPr="00FC0CE8">
        <w:t xml:space="preserve"> per cent in CO</w:t>
      </w:r>
      <w:r w:rsidR="00130F6E" w:rsidRPr="00FC0CE8">
        <w:rPr>
          <w:vertAlign w:val="subscript"/>
        </w:rPr>
        <w:t>2</w:t>
      </w:r>
      <w:r w:rsidR="00130F6E" w:rsidRPr="00FC0CE8">
        <w:t xml:space="preserve">-eq tonnes. </w:t>
      </w:r>
      <w:r w:rsidR="00943BC2" w:rsidRPr="00FC0CE8">
        <w:t xml:space="preserve">Equipment </w:t>
      </w:r>
      <w:r w:rsidR="00AA1E79" w:rsidRPr="00FC0CE8">
        <w:t>includes</w:t>
      </w:r>
      <w:r w:rsidR="00943BC2" w:rsidRPr="00FC0CE8">
        <w:t xml:space="preserve"> </w:t>
      </w:r>
      <w:r w:rsidR="00996B32" w:rsidRPr="00FC0CE8">
        <w:t>centrali</w:t>
      </w:r>
      <w:r w:rsidR="00E30672" w:rsidRPr="00FC0CE8">
        <w:t>z</w:t>
      </w:r>
      <w:r w:rsidR="00996B32" w:rsidRPr="00FC0CE8">
        <w:t xml:space="preserve">ed systems and process chillers </w:t>
      </w:r>
      <w:r w:rsidR="00CD4DF1" w:rsidRPr="00FC0CE8">
        <w:t>for</w:t>
      </w:r>
      <w:r w:rsidR="00996B32" w:rsidRPr="00FC0CE8">
        <w:t xml:space="preserve"> food </w:t>
      </w:r>
      <w:r w:rsidR="00AA1E79" w:rsidRPr="00FC0CE8">
        <w:t xml:space="preserve">and beverage </w:t>
      </w:r>
      <w:r w:rsidR="00996B32" w:rsidRPr="00FC0CE8">
        <w:t xml:space="preserve">processing. </w:t>
      </w:r>
      <w:r w:rsidR="00C566B0" w:rsidRPr="00FC0CE8">
        <w:t>T</w:t>
      </w:r>
      <w:r w:rsidR="00996B32" w:rsidRPr="00FC0CE8">
        <w:t xml:space="preserve">here are </w:t>
      </w:r>
      <w:r w:rsidR="00C566B0" w:rsidRPr="00FC0CE8">
        <w:t xml:space="preserve">also </w:t>
      </w:r>
      <w:r w:rsidR="00996B32" w:rsidRPr="00FC0CE8">
        <w:t>a number of thermoplastic industries that use small</w:t>
      </w:r>
      <w:r w:rsidR="00F1734E" w:rsidRPr="00FC0CE8">
        <w:t>-</w:t>
      </w:r>
      <w:r w:rsidR="00996B32" w:rsidRPr="00FC0CE8">
        <w:t xml:space="preserve">capacity packaged chillers </w:t>
      </w:r>
      <w:r w:rsidR="00C566B0" w:rsidRPr="00FC0CE8">
        <w:t xml:space="preserve">in </w:t>
      </w:r>
      <w:r w:rsidR="00996B32" w:rsidRPr="00FC0CE8">
        <w:t xml:space="preserve">their production process. </w:t>
      </w:r>
      <w:r w:rsidR="00047C17" w:rsidRPr="00FC0CE8">
        <w:t>HFC-134a</w:t>
      </w:r>
      <w:r w:rsidR="00996B32" w:rsidRPr="00FC0CE8">
        <w:t xml:space="preserve"> </w:t>
      </w:r>
      <w:r w:rsidR="00FD47DC" w:rsidRPr="00FC0CE8">
        <w:t xml:space="preserve">is </w:t>
      </w:r>
      <w:r w:rsidR="008F5F06" w:rsidRPr="00FC0CE8">
        <w:t xml:space="preserve">the </w:t>
      </w:r>
      <w:r w:rsidR="00FD47DC" w:rsidRPr="00FC0CE8">
        <w:t>most</w:t>
      </w:r>
      <w:r w:rsidR="00F1734E" w:rsidRPr="00FC0CE8">
        <w:t>-</w:t>
      </w:r>
      <w:r w:rsidR="00FD47DC" w:rsidRPr="00FC0CE8">
        <w:t xml:space="preserve">used </w:t>
      </w:r>
      <w:r w:rsidR="008F5F06" w:rsidRPr="00FC0CE8">
        <w:t xml:space="preserve">HFC </w:t>
      </w:r>
      <w:r w:rsidR="00FD47DC" w:rsidRPr="00FC0CE8">
        <w:t xml:space="preserve">in </w:t>
      </w:r>
      <w:r w:rsidR="00996B32" w:rsidRPr="00FC0CE8">
        <w:t>th</w:t>
      </w:r>
      <w:r w:rsidR="00FD47DC" w:rsidRPr="00FC0CE8">
        <w:t>e</w:t>
      </w:r>
      <w:r w:rsidR="00996B32" w:rsidRPr="00FC0CE8">
        <w:t xml:space="preserve"> sector followed by R</w:t>
      </w:r>
      <w:r w:rsidR="008F5F06" w:rsidRPr="00FC0CE8">
        <w:noBreakHyphen/>
      </w:r>
      <w:r w:rsidR="00996B32" w:rsidRPr="00FC0CE8">
        <w:t xml:space="preserve">404A. </w:t>
      </w:r>
      <w:r w:rsidR="008F5F06" w:rsidRPr="00FC0CE8">
        <w:t>Ammonia is the most frequently used refrigerant in large cooling load applications</w:t>
      </w:r>
      <w:r w:rsidR="00F4292F" w:rsidRPr="00FC0CE8">
        <w:t xml:space="preserve"> and is becoming the refrigerant of choice for large systems</w:t>
      </w:r>
      <w:r w:rsidR="008F5F06" w:rsidRPr="00FC0CE8">
        <w:t xml:space="preserve">. </w:t>
      </w:r>
      <w:r w:rsidR="00996B32" w:rsidRPr="00FC0CE8">
        <w:t>In 2022, approx</w:t>
      </w:r>
      <w:r w:rsidR="0009696D" w:rsidRPr="00FC0CE8">
        <w:t xml:space="preserve">imately </w:t>
      </w:r>
      <w:r w:rsidR="00996B32" w:rsidRPr="00FC0CE8">
        <w:t>12</w:t>
      </w:r>
      <w:r w:rsidR="0009696D" w:rsidRPr="00FC0CE8">
        <w:t xml:space="preserve"> per cent </w:t>
      </w:r>
      <w:r w:rsidR="00996B32" w:rsidRPr="00FC0CE8">
        <w:t>of all industrial systems were found running on ammonia</w:t>
      </w:r>
      <w:r w:rsidR="00672223" w:rsidRPr="00FC0CE8">
        <w:t>.</w:t>
      </w:r>
      <w:r w:rsidR="00130F6E" w:rsidRPr="00FC0CE8">
        <w:t xml:space="preserve"> </w:t>
      </w:r>
      <w:r w:rsidR="00996B32" w:rsidRPr="00FC0CE8">
        <w:t>While ammonia is a favoured refrigerant, there is also a possibility of using indirect systems based on R</w:t>
      </w:r>
      <w:r w:rsidR="00047C17" w:rsidRPr="00FC0CE8">
        <w:t>-</w:t>
      </w:r>
      <w:r w:rsidR="00996B32" w:rsidRPr="00FC0CE8">
        <w:t>290 as well as CO</w:t>
      </w:r>
      <w:r w:rsidR="00996B32" w:rsidRPr="00FC0CE8">
        <w:rPr>
          <w:vertAlign w:val="subscript"/>
        </w:rPr>
        <w:t>2</w:t>
      </w:r>
      <w:r w:rsidR="00047C17" w:rsidRPr="00FC0CE8">
        <w:t>,</w:t>
      </w:r>
      <w:r w:rsidR="00CF1875" w:rsidRPr="00FC0CE8">
        <w:t xml:space="preserve"> w</w:t>
      </w:r>
      <w:r w:rsidR="00996B32" w:rsidRPr="00FC0CE8">
        <w:t>hich in the future might be relevant for Ghana as these technologies become more accessible.</w:t>
      </w:r>
      <w:r w:rsidR="0074333D" w:rsidRPr="00FC0CE8">
        <w:t xml:space="preserve"> </w:t>
      </w:r>
    </w:p>
    <w:p w14:paraId="20443BA6" w14:textId="3B107FFA" w:rsidR="00996B32" w:rsidRPr="00FC0CE8" w:rsidRDefault="00E22AD3" w:rsidP="00D05110">
      <w:pPr>
        <w:pStyle w:val="Heading1"/>
      </w:pPr>
      <w:r w:rsidRPr="00FC0CE8">
        <w:t>The f</w:t>
      </w:r>
      <w:r w:rsidR="00C40657" w:rsidRPr="00FC0CE8">
        <w:t xml:space="preserve">isheries subsector constitutes </w:t>
      </w:r>
      <w:r w:rsidR="002A5E4A" w:rsidRPr="00FC0CE8">
        <w:t>2.59</w:t>
      </w:r>
      <w:r w:rsidR="00C40657" w:rsidRPr="00FC0CE8">
        <w:t xml:space="preserve"> per cent of total HFC consumption in </w:t>
      </w:r>
      <w:r w:rsidR="00205B62" w:rsidRPr="00FC0CE8">
        <w:t>mt</w:t>
      </w:r>
      <w:r w:rsidR="00C40657" w:rsidRPr="00FC0CE8">
        <w:t xml:space="preserve"> and </w:t>
      </w:r>
      <w:r w:rsidR="002A5E4A" w:rsidRPr="00FC0CE8">
        <w:t>5.48</w:t>
      </w:r>
      <w:r w:rsidR="00C40657" w:rsidRPr="00FC0CE8">
        <w:t xml:space="preserve"> per cent in CO</w:t>
      </w:r>
      <w:r w:rsidR="00C40657" w:rsidRPr="00FC0CE8">
        <w:rPr>
          <w:vertAlign w:val="subscript"/>
        </w:rPr>
        <w:t>2</w:t>
      </w:r>
      <w:r w:rsidR="00C40657" w:rsidRPr="00FC0CE8">
        <w:t xml:space="preserve">-eq tonnes. </w:t>
      </w:r>
      <w:r w:rsidR="00996B32" w:rsidRPr="00FC0CE8">
        <w:t>In Ghana, fish</w:t>
      </w:r>
      <w:r w:rsidR="007C6350" w:rsidRPr="00FC0CE8">
        <w:t xml:space="preserve">eries </w:t>
      </w:r>
      <w:r w:rsidR="0019757D" w:rsidRPr="00FC0CE8">
        <w:t xml:space="preserve">is an important </w:t>
      </w:r>
      <w:r w:rsidR="00985531" w:rsidRPr="00FC0CE8">
        <w:t xml:space="preserve">industry as it </w:t>
      </w:r>
      <w:r w:rsidR="00996B32" w:rsidRPr="00FC0CE8">
        <w:t>employ</w:t>
      </w:r>
      <w:r w:rsidR="007C6350" w:rsidRPr="00FC0CE8">
        <w:t>s</w:t>
      </w:r>
      <w:r w:rsidR="00996B32" w:rsidRPr="00FC0CE8">
        <w:t xml:space="preserve"> 10</w:t>
      </w:r>
      <w:r w:rsidR="007C6350" w:rsidRPr="00FC0CE8">
        <w:t xml:space="preserve"> per cent </w:t>
      </w:r>
      <w:r w:rsidR="00996B32" w:rsidRPr="00FC0CE8">
        <w:t>of the population and contribut</w:t>
      </w:r>
      <w:r w:rsidR="00CF1875" w:rsidRPr="00FC0CE8">
        <w:t>es</w:t>
      </w:r>
      <w:r w:rsidR="00996B32" w:rsidRPr="00FC0CE8">
        <w:t xml:space="preserve"> approximately 3</w:t>
      </w:r>
      <w:r w:rsidR="007C6350" w:rsidRPr="00FC0CE8">
        <w:t xml:space="preserve"> per cent </w:t>
      </w:r>
      <w:r w:rsidR="00996B32" w:rsidRPr="00FC0CE8">
        <w:t xml:space="preserve">to the </w:t>
      </w:r>
      <w:r w:rsidR="00316296">
        <w:t>gross domestic product</w:t>
      </w:r>
      <w:r w:rsidR="00996B32" w:rsidRPr="00FC0CE8">
        <w:t>. Industrial fishing vessels are equipped with cold rooms and ice</w:t>
      </w:r>
      <w:r w:rsidR="00CF1875" w:rsidRPr="00FC0CE8">
        <w:t>-</w:t>
      </w:r>
      <w:r w:rsidR="00996B32" w:rsidRPr="00FC0CE8">
        <w:t>making machines on board</w:t>
      </w:r>
      <w:r w:rsidR="00CF1875" w:rsidRPr="00FC0CE8">
        <w:t xml:space="preserve"> to maintain catch freshness.</w:t>
      </w:r>
      <w:r w:rsidR="00996B32" w:rsidRPr="00FC0CE8">
        <w:t xml:space="preserve"> The </w:t>
      </w:r>
      <w:r w:rsidR="00CF1875" w:rsidRPr="00FC0CE8">
        <w:t>main</w:t>
      </w:r>
      <w:r w:rsidR="00B604B3" w:rsidRPr="00FC0CE8">
        <w:t xml:space="preserve"> refrigerants used includ</w:t>
      </w:r>
      <w:r w:rsidR="001F0956" w:rsidRPr="00FC0CE8">
        <w:t>e</w:t>
      </w:r>
      <w:r w:rsidR="00B604B3" w:rsidRPr="00FC0CE8">
        <w:t xml:space="preserve"> </w:t>
      </w:r>
      <w:r w:rsidR="00996B32" w:rsidRPr="00FC0CE8">
        <w:t>R</w:t>
      </w:r>
      <w:r w:rsidR="0026627B">
        <w:noBreakHyphen/>
      </w:r>
      <w:r w:rsidR="0026627B" w:rsidRPr="00FC0CE8">
        <w:t>404</w:t>
      </w:r>
      <w:r w:rsidR="0026627B">
        <w:t>A</w:t>
      </w:r>
      <w:r w:rsidR="00996B32" w:rsidRPr="00FC0CE8">
        <w:t>, R</w:t>
      </w:r>
      <w:r w:rsidR="00D658CC" w:rsidRPr="00FC0CE8">
        <w:t>-</w:t>
      </w:r>
      <w:r w:rsidR="00996B32" w:rsidRPr="00FC0CE8">
        <w:t>507</w:t>
      </w:r>
      <w:r w:rsidR="00316296">
        <w:t>A</w:t>
      </w:r>
      <w:r w:rsidR="00996B32" w:rsidRPr="00FC0CE8">
        <w:t xml:space="preserve">, </w:t>
      </w:r>
      <w:r w:rsidR="00D658CC" w:rsidRPr="00FC0CE8">
        <w:t>HCFC-</w:t>
      </w:r>
      <w:r w:rsidR="00996B32" w:rsidRPr="00FC0CE8">
        <w:t>22 and ammonia. Th</w:t>
      </w:r>
      <w:r w:rsidR="00684DF4" w:rsidRPr="00FC0CE8">
        <w:t>e sector needs to be addressed to reduce emission</w:t>
      </w:r>
      <w:r w:rsidR="00047C17" w:rsidRPr="00FC0CE8">
        <w:t>s</w:t>
      </w:r>
      <w:r w:rsidR="00684DF4" w:rsidRPr="00FC0CE8">
        <w:t xml:space="preserve"> </w:t>
      </w:r>
      <w:r w:rsidR="00166179" w:rsidRPr="00FC0CE8">
        <w:t>through the</w:t>
      </w:r>
      <w:r w:rsidR="00684DF4" w:rsidRPr="00FC0CE8">
        <w:t xml:space="preserve"> </w:t>
      </w:r>
      <w:r w:rsidR="00AA0310" w:rsidRPr="00FC0CE8">
        <w:t>introduc</w:t>
      </w:r>
      <w:r w:rsidR="00166179" w:rsidRPr="00FC0CE8">
        <w:t>tion of</w:t>
      </w:r>
      <w:r w:rsidR="00AA0310" w:rsidRPr="00FC0CE8">
        <w:t xml:space="preserve"> </w:t>
      </w:r>
      <w:r w:rsidR="00996B32" w:rsidRPr="00FC0CE8">
        <w:t>new technology</w:t>
      </w:r>
      <w:r w:rsidR="00AA0310" w:rsidRPr="00FC0CE8">
        <w:t>,</w:t>
      </w:r>
      <w:r w:rsidR="00996B32" w:rsidRPr="00FC0CE8">
        <w:t xml:space="preserve"> leak</w:t>
      </w:r>
      <w:r w:rsidR="00166179" w:rsidRPr="00FC0CE8">
        <w:noBreakHyphen/>
      </w:r>
      <w:r w:rsidR="00996B32" w:rsidRPr="00FC0CE8">
        <w:t xml:space="preserve">proofing and </w:t>
      </w:r>
      <w:r w:rsidR="00166179" w:rsidRPr="00FC0CE8">
        <w:t xml:space="preserve">refrigerant </w:t>
      </w:r>
      <w:r w:rsidR="00996B32" w:rsidRPr="00FC0CE8">
        <w:t xml:space="preserve">containment. </w:t>
      </w:r>
    </w:p>
    <w:p w14:paraId="529DC8DA" w14:textId="52A9EA41" w:rsidR="00554C1F" w:rsidRPr="00FC0CE8" w:rsidRDefault="00E22AD3" w:rsidP="009848FA">
      <w:pPr>
        <w:pStyle w:val="Heading1"/>
      </w:pPr>
      <w:r w:rsidRPr="00FC0CE8">
        <w:t>The d</w:t>
      </w:r>
      <w:r w:rsidR="00553792" w:rsidRPr="00FC0CE8">
        <w:t xml:space="preserve">omestic </w:t>
      </w:r>
      <w:r w:rsidR="00047C17" w:rsidRPr="00FC0CE8">
        <w:t>air</w:t>
      </w:r>
      <w:r w:rsidR="00047C17" w:rsidRPr="00FC0CE8">
        <w:noBreakHyphen/>
        <w:t>conditioning</w:t>
      </w:r>
      <w:r w:rsidR="00553792" w:rsidRPr="00FC0CE8">
        <w:t xml:space="preserve"> </w:t>
      </w:r>
      <w:r w:rsidR="00E7108E" w:rsidRPr="00FC0CE8">
        <w:t xml:space="preserve">subsector </w:t>
      </w:r>
      <w:r w:rsidR="00553792" w:rsidRPr="00FC0CE8">
        <w:t>con</w:t>
      </w:r>
      <w:r w:rsidR="00E7108E" w:rsidRPr="00FC0CE8">
        <w:t>s</w:t>
      </w:r>
      <w:r w:rsidR="00872F06" w:rsidRPr="00FC0CE8">
        <w:t>titutes</w:t>
      </w:r>
      <w:r w:rsidR="00E7108E" w:rsidRPr="00FC0CE8">
        <w:t xml:space="preserve"> 21.59</w:t>
      </w:r>
      <w:r w:rsidR="00553792" w:rsidRPr="00FC0CE8">
        <w:t xml:space="preserve"> per cent of total HFC consumption in </w:t>
      </w:r>
      <w:r w:rsidR="00205B62" w:rsidRPr="00FC0CE8">
        <w:t>mt</w:t>
      </w:r>
      <w:r w:rsidR="00553792" w:rsidRPr="00FC0CE8">
        <w:t xml:space="preserve"> and </w:t>
      </w:r>
      <w:r w:rsidR="00804074" w:rsidRPr="00FC0CE8">
        <w:t>19.43</w:t>
      </w:r>
      <w:r w:rsidR="00553792" w:rsidRPr="00FC0CE8">
        <w:t xml:space="preserve"> per cent in CO</w:t>
      </w:r>
      <w:r w:rsidR="00553792" w:rsidRPr="00FC0CE8">
        <w:rPr>
          <w:vertAlign w:val="subscript"/>
        </w:rPr>
        <w:t>2</w:t>
      </w:r>
      <w:r w:rsidR="00553792" w:rsidRPr="00FC0CE8">
        <w:t xml:space="preserve">-eq tonnes. </w:t>
      </w:r>
      <w:r w:rsidR="00554C1F" w:rsidRPr="00FC0CE8">
        <w:t>Th</w:t>
      </w:r>
      <w:r w:rsidR="0001198A" w:rsidRPr="00FC0CE8">
        <w:t xml:space="preserve">is subsector </w:t>
      </w:r>
      <w:r w:rsidR="00554C1F" w:rsidRPr="00FC0CE8">
        <w:t xml:space="preserve">comprises self-contained units and single split units. </w:t>
      </w:r>
      <w:r w:rsidR="00CF1875" w:rsidRPr="00FC0CE8">
        <w:t xml:space="preserve">The foremost </w:t>
      </w:r>
      <w:r w:rsidR="00E359CD" w:rsidRPr="00FC0CE8">
        <w:t xml:space="preserve">refrigerants used include </w:t>
      </w:r>
      <w:r w:rsidR="001A6FF7" w:rsidRPr="00FC0CE8">
        <w:t>HCFC-</w:t>
      </w:r>
      <w:r w:rsidR="00554C1F" w:rsidRPr="00FC0CE8">
        <w:t>22</w:t>
      </w:r>
      <w:r w:rsidR="00E359CD" w:rsidRPr="00FC0CE8">
        <w:t xml:space="preserve"> in old equipment</w:t>
      </w:r>
      <w:r w:rsidR="007F0E2D" w:rsidRPr="00FC0CE8">
        <w:t xml:space="preserve"> and R-</w:t>
      </w:r>
      <w:r w:rsidR="00317976" w:rsidRPr="00FC0CE8">
        <w:t>410</w:t>
      </w:r>
      <w:r w:rsidR="00317976">
        <w:t>A</w:t>
      </w:r>
      <w:r w:rsidR="00317976" w:rsidRPr="00FC0CE8">
        <w:t xml:space="preserve"> </w:t>
      </w:r>
      <w:r w:rsidR="007F0E2D" w:rsidRPr="00FC0CE8">
        <w:t xml:space="preserve">and </w:t>
      </w:r>
      <w:r w:rsidR="00C121C6" w:rsidRPr="00FC0CE8">
        <w:t>HFC</w:t>
      </w:r>
      <w:r w:rsidR="007F0E2D" w:rsidRPr="00FC0CE8">
        <w:t xml:space="preserve">-32 in </w:t>
      </w:r>
      <w:r w:rsidR="00554C1F" w:rsidRPr="00FC0CE8">
        <w:t>new systems</w:t>
      </w:r>
      <w:r w:rsidR="00351495" w:rsidRPr="00FC0CE8">
        <w:t xml:space="preserve">. </w:t>
      </w:r>
      <w:r w:rsidR="00550C42" w:rsidRPr="00FC0CE8">
        <w:t xml:space="preserve">HFC </w:t>
      </w:r>
      <w:r w:rsidR="007B119D" w:rsidRPr="00FC0CE8">
        <w:t xml:space="preserve">consumption in the subsector is </w:t>
      </w:r>
      <w:r w:rsidR="00550C42" w:rsidRPr="00FC0CE8">
        <w:t xml:space="preserve">expected to </w:t>
      </w:r>
      <w:r w:rsidR="007B119D" w:rsidRPr="00FC0CE8">
        <w:t>grow</w:t>
      </w:r>
      <w:r w:rsidR="00550C42" w:rsidRPr="00FC0CE8">
        <w:t xml:space="preserve"> </w:t>
      </w:r>
      <w:r w:rsidR="001A7DDD" w:rsidRPr="00FC0CE8">
        <w:t xml:space="preserve">rapidly </w:t>
      </w:r>
      <w:r w:rsidR="00550C42" w:rsidRPr="00FC0CE8">
        <w:t>as the phase-out of HCFC-22</w:t>
      </w:r>
      <w:r w:rsidR="003144B0" w:rsidRPr="00FC0CE8">
        <w:t xml:space="preserve"> </w:t>
      </w:r>
      <w:r w:rsidR="00CF1875" w:rsidRPr="00FC0CE8">
        <w:t xml:space="preserve">occurs </w:t>
      </w:r>
      <w:r w:rsidR="003144B0" w:rsidRPr="00FC0CE8">
        <w:t>by 2030</w:t>
      </w:r>
      <w:r w:rsidR="00550C42" w:rsidRPr="00FC0CE8">
        <w:t>.</w:t>
      </w:r>
    </w:p>
    <w:p w14:paraId="0BC3CD26" w14:textId="32F845C2" w:rsidR="001F51C9" w:rsidRPr="00FC0CE8" w:rsidRDefault="00E22AD3" w:rsidP="009848FA">
      <w:pPr>
        <w:pStyle w:val="Heading1"/>
      </w:pPr>
      <w:r w:rsidRPr="00FC0CE8">
        <w:lastRenderedPageBreak/>
        <w:t>The c</w:t>
      </w:r>
      <w:r w:rsidR="00ED0B4D" w:rsidRPr="00FC0CE8">
        <w:t xml:space="preserve">ommercial </w:t>
      </w:r>
      <w:r w:rsidR="00047C17" w:rsidRPr="00FC0CE8">
        <w:t>air</w:t>
      </w:r>
      <w:r w:rsidR="00047C17" w:rsidRPr="00FC0CE8">
        <w:noBreakHyphen/>
        <w:t>conditioning</w:t>
      </w:r>
      <w:r w:rsidR="00ED0B4D" w:rsidRPr="00FC0CE8">
        <w:t xml:space="preserve"> subsector </w:t>
      </w:r>
      <w:r w:rsidR="00872F06" w:rsidRPr="00FC0CE8">
        <w:t xml:space="preserve">constitutes </w:t>
      </w:r>
      <w:r w:rsidR="004815EE" w:rsidRPr="00FC0CE8">
        <w:t>19.29</w:t>
      </w:r>
      <w:r w:rsidR="00ED0B4D" w:rsidRPr="00FC0CE8">
        <w:t xml:space="preserve"> per cent of total HFC consumption in </w:t>
      </w:r>
      <w:r w:rsidR="00205B62" w:rsidRPr="00FC0CE8">
        <w:t>mt</w:t>
      </w:r>
      <w:r w:rsidR="00ED0B4D" w:rsidRPr="00FC0CE8">
        <w:t xml:space="preserve"> and </w:t>
      </w:r>
      <w:r w:rsidR="004815EE" w:rsidRPr="00FC0CE8">
        <w:t>15.94</w:t>
      </w:r>
      <w:r w:rsidR="00ED0B4D" w:rsidRPr="00FC0CE8">
        <w:t xml:space="preserve"> per cent in CO</w:t>
      </w:r>
      <w:r w:rsidR="00ED0B4D" w:rsidRPr="00FC0CE8">
        <w:rPr>
          <w:vertAlign w:val="subscript"/>
        </w:rPr>
        <w:t>2</w:t>
      </w:r>
      <w:r w:rsidR="00ED0B4D" w:rsidRPr="00FC0CE8">
        <w:t>-eq tonnes. Th</w:t>
      </w:r>
      <w:r w:rsidR="001F077B" w:rsidRPr="00FC0CE8">
        <w:t>e</w:t>
      </w:r>
      <w:r w:rsidR="00ED0B4D" w:rsidRPr="00FC0CE8">
        <w:t xml:space="preserve"> subsector </w:t>
      </w:r>
      <w:r w:rsidR="00C81899" w:rsidRPr="00FC0CE8">
        <w:t xml:space="preserve">includes </w:t>
      </w:r>
      <w:r w:rsidR="00554C1F" w:rsidRPr="00FC0CE8">
        <w:t xml:space="preserve">multi-splits, ducted splits, </w:t>
      </w:r>
      <w:r w:rsidR="001F077B" w:rsidRPr="00FC0CE8">
        <w:t xml:space="preserve">packaged </w:t>
      </w:r>
      <w:r w:rsidR="00554C1F" w:rsidRPr="00FC0CE8">
        <w:t>rooftop</w:t>
      </w:r>
      <w:r w:rsidR="00CF1875" w:rsidRPr="00FC0CE8">
        <w:t xml:space="preserve"> units</w:t>
      </w:r>
      <w:r w:rsidR="00554C1F" w:rsidRPr="00FC0CE8">
        <w:t>, and chillers</w:t>
      </w:r>
      <w:r w:rsidR="001F077B" w:rsidRPr="00FC0CE8">
        <w:t xml:space="preserve"> used </w:t>
      </w:r>
      <w:r w:rsidR="00554C1F" w:rsidRPr="00FC0CE8">
        <w:t>to cool commercial buildings, large office spaces, hotel</w:t>
      </w:r>
      <w:r w:rsidR="00CF1875" w:rsidRPr="00FC0CE8">
        <w:t>s</w:t>
      </w:r>
      <w:r w:rsidR="00554C1F" w:rsidRPr="00FC0CE8">
        <w:t xml:space="preserve">, </w:t>
      </w:r>
      <w:r w:rsidR="001F077B" w:rsidRPr="00FC0CE8">
        <w:t xml:space="preserve">and </w:t>
      </w:r>
      <w:r w:rsidR="00554C1F" w:rsidRPr="00FC0CE8">
        <w:t>hospitals</w:t>
      </w:r>
      <w:r w:rsidR="00166179" w:rsidRPr="00FC0CE8">
        <w:t>,</w:t>
      </w:r>
      <w:r w:rsidR="005A6799" w:rsidRPr="00FC0CE8">
        <w:t xml:space="preserve"> with </w:t>
      </w:r>
      <w:r w:rsidR="00AA1131" w:rsidRPr="00FC0CE8">
        <w:t>t</w:t>
      </w:r>
      <w:r w:rsidR="005A6799" w:rsidRPr="00FC0CE8">
        <w:t xml:space="preserve">he ducted split units and multi-splits as </w:t>
      </w:r>
      <w:r w:rsidR="00CF1875" w:rsidRPr="00FC0CE8">
        <w:t xml:space="preserve">the </w:t>
      </w:r>
      <w:r w:rsidR="005A6799" w:rsidRPr="00FC0CE8">
        <w:t>domina</w:t>
      </w:r>
      <w:r w:rsidR="00AA1131" w:rsidRPr="00FC0CE8">
        <w:t xml:space="preserve">nt </w:t>
      </w:r>
      <w:r w:rsidR="005A6799" w:rsidRPr="00FC0CE8">
        <w:t xml:space="preserve">type </w:t>
      </w:r>
      <w:r w:rsidR="00AA1131" w:rsidRPr="00FC0CE8">
        <w:t xml:space="preserve">of equipment. </w:t>
      </w:r>
      <w:r w:rsidR="00B433FD" w:rsidRPr="00FC0CE8">
        <w:t xml:space="preserve">Refrigerants include R-410A </w:t>
      </w:r>
      <w:r w:rsidR="00471A44" w:rsidRPr="00FC0CE8">
        <w:t>for mu</w:t>
      </w:r>
      <w:r w:rsidR="006A7F2C" w:rsidRPr="00FC0CE8">
        <w:t>l</w:t>
      </w:r>
      <w:r w:rsidR="00471A44" w:rsidRPr="00FC0CE8">
        <w:t>t</w:t>
      </w:r>
      <w:r w:rsidR="006A7F2C" w:rsidRPr="00FC0CE8">
        <w:t>i</w:t>
      </w:r>
      <w:r w:rsidR="00471A44" w:rsidRPr="00FC0CE8">
        <w:t xml:space="preserve">-split units and </w:t>
      </w:r>
      <w:r w:rsidR="00047C17" w:rsidRPr="00FC0CE8">
        <w:t>HFC-134a</w:t>
      </w:r>
      <w:r w:rsidR="00471A44" w:rsidRPr="00FC0CE8">
        <w:t xml:space="preserve"> for </w:t>
      </w:r>
      <w:r w:rsidR="00CF0ADD" w:rsidRPr="00FC0CE8">
        <w:t xml:space="preserve">large </w:t>
      </w:r>
      <w:r w:rsidR="00471A44" w:rsidRPr="00FC0CE8">
        <w:t xml:space="preserve">chillers. </w:t>
      </w:r>
      <w:r w:rsidR="0034195D" w:rsidRPr="00FC0CE8">
        <w:t xml:space="preserve">HFC consumption </w:t>
      </w:r>
      <w:r w:rsidR="00CF1875" w:rsidRPr="00FC0CE8">
        <w:t xml:space="preserve">is growing rapidly </w:t>
      </w:r>
      <w:r w:rsidR="0034195D" w:rsidRPr="00FC0CE8">
        <w:t>in the sub</w:t>
      </w:r>
      <w:r w:rsidR="00BD62E3" w:rsidRPr="00FC0CE8">
        <w:t>sector</w:t>
      </w:r>
      <w:r w:rsidR="00533F04" w:rsidRPr="00FC0CE8">
        <w:t xml:space="preserve">. Although </w:t>
      </w:r>
      <w:r w:rsidR="0083793E" w:rsidRPr="00FC0CE8">
        <w:t xml:space="preserve">viable </w:t>
      </w:r>
      <w:r w:rsidR="00393B4F" w:rsidRPr="00FC0CE8">
        <w:t xml:space="preserve">low-GWP </w:t>
      </w:r>
      <w:r w:rsidR="0083793E" w:rsidRPr="00FC0CE8">
        <w:t>alternative technolog</w:t>
      </w:r>
      <w:r w:rsidR="00393B4F" w:rsidRPr="00FC0CE8">
        <w:t>y</w:t>
      </w:r>
      <w:r w:rsidR="0083793E" w:rsidRPr="00FC0CE8">
        <w:t xml:space="preserve"> is not </w:t>
      </w:r>
      <w:r w:rsidR="00393B4F" w:rsidRPr="00FC0CE8">
        <w:t xml:space="preserve">available, </w:t>
      </w:r>
      <w:r w:rsidR="007431FF" w:rsidRPr="00FC0CE8">
        <w:t xml:space="preserve">there is a </w:t>
      </w:r>
      <w:r w:rsidR="006A7F2C" w:rsidRPr="00FC0CE8">
        <w:t>need</w:t>
      </w:r>
      <w:r w:rsidR="007431FF" w:rsidRPr="00FC0CE8">
        <w:t xml:space="preserve"> </w:t>
      </w:r>
      <w:r w:rsidR="006A7F2C" w:rsidRPr="00FC0CE8">
        <w:t xml:space="preserve">to </w:t>
      </w:r>
      <w:r w:rsidR="007431FF" w:rsidRPr="00FC0CE8">
        <w:t xml:space="preserve">curb the growth </w:t>
      </w:r>
      <w:r w:rsidR="00533F04" w:rsidRPr="00FC0CE8">
        <w:t xml:space="preserve">through </w:t>
      </w:r>
      <w:r w:rsidR="001F51C9" w:rsidRPr="00FC0CE8">
        <w:t>leak</w:t>
      </w:r>
      <w:r w:rsidR="00CF1875" w:rsidRPr="00FC0CE8">
        <w:t>-</w:t>
      </w:r>
      <w:r w:rsidR="001F51C9" w:rsidRPr="00FC0CE8">
        <w:t xml:space="preserve">proofing and </w:t>
      </w:r>
      <w:r w:rsidR="00907FE1" w:rsidRPr="00FC0CE8">
        <w:t>refrigerant containment</w:t>
      </w:r>
      <w:r w:rsidR="00934D52" w:rsidRPr="00FC0CE8">
        <w:t>.</w:t>
      </w:r>
    </w:p>
    <w:p w14:paraId="25A099C3" w14:textId="28AA1900" w:rsidR="00554C1F" w:rsidRPr="00FC0CE8" w:rsidRDefault="00F24869" w:rsidP="00554C1F">
      <w:pPr>
        <w:pStyle w:val="Heading1"/>
      </w:pPr>
      <w:r w:rsidRPr="00FC0CE8">
        <w:t xml:space="preserve">The </w:t>
      </w:r>
      <w:r w:rsidR="00EF0D18" w:rsidRPr="00FC0CE8">
        <w:t>MAC subsector con</w:t>
      </w:r>
      <w:r w:rsidR="00872F06" w:rsidRPr="00FC0CE8">
        <w:t>stitut</w:t>
      </w:r>
      <w:r w:rsidR="00EF0D18" w:rsidRPr="00FC0CE8">
        <w:t xml:space="preserve">es </w:t>
      </w:r>
      <w:r w:rsidR="002F136D" w:rsidRPr="00FC0CE8">
        <w:t>25.63</w:t>
      </w:r>
      <w:r w:rsidR="00EF0D18" w:rsidRPr="00FC0CE8">
        <w:t xml:space="preserve"> per cent of total HFC consumption in </w:t>
      </w:r>
      <w:r w:rsidR="00205B62" w:rsidRPr="00FC0CE8">
        <w:t>mt</w:t>
      </w:r>
      <w:r w:rsidR="00EF0D18" w:rsidRPr="00FC0CE8">
        <w:t xml:space="preserve"> and </w:t>
      </w:r>
      <w:r w:rsidR="00E84A61" w:rsidRPr="00FC0CE8">
        <w:t>19.63</w:t>
      </w:r>
      <w:r w:rsidR="00EF0D18" w:rsidRPr="00FC0CE8">
        <w:t xml:space="preserve"> per cent in CO</w:t>
      </w:r>
      <w:r w:rsidR="00EF0D18" w:rsidRPr="00FC0CE8">
        <w:rPr>
          <w:vertAlign w:val="subscript"/>
        </w:rPr>
        <w:t>2</w:t>
      </w:r>
      <w:r w:rsidR="00EF0D18" w:rsidRPr="00FC0CE8">
        <w:t>-eq tonnes</w:t>
      </w:r>
      <w:r w:rsidRPr="00FC0CE8">
        <w:t xml:space="preserve"> and </w:t>
      </w:r>
      <w:r w:rsidR="00554C1F" w:rsidRPr="00FC0CE8">
        <w:t xml:space="preserve">is the </w:t>
      </w:r>
      <w:r w:rsidR="00AE4962" w:rsidRPr="00FC0CE8">
        <w:t xml:space="preserve">largest use of HFCs </w:t>
      </w:r>
      <w:r w:rsidR="00554C1F" w:rsidRPr="00FC0CE8">
        <w:t>in the country. Ghana imports approx</w:t>
      </w:r>
      <w:r w:rsidR="00C00450" w:rsidRPr="00FC0CE8">
        <w:t>imately</w:t>
      </w:r>
      <w:r w:rsidR="00554C1F" w:rsidRPr="00FC0CE8">
        <w:t xml:space="preserve"> 100,000 cars annually, of which over 90</w:t>
      </w:r>
      <w:r w:rsidR="00895598" w:rsidRPr="00FC0CE8">
        <w:t xml:space="preserve"> per cent </w:t>
      </w:r>
      <w:r w:rsidR="00554C1F" w:rsidRPr="00FC0CE8">
        <w:t>are second</w:t>
      </w:r>
      <w:r w:rsidR="00B05BC7" w:rsidRPr="00FC0CE8">
        <w:t>-</w:t>
      </w:r>
      <w:r w:rsidR="00554C1F" w:rsidRPr="00FC0CE8">
        <w:t xml:space="preserve">hand cars. Currently </w:t>
      </w:r>
      <w:r w:rsidR="00F15D27" w:rsidRPr="00FC0CE8">
        <w:t xml:space="preserve">there are approximately one million </w:t>
      </w:r>
      <w:r w:rsidR="00554C1F" w:rsidRPr="00FC0CE8">
        <w:t>car</w:t>
      </w:r>
      <w:r w:rsidR="00B05BC7" w:rsidRPr="00FC0CE8">
        <w:t>s</w:t>
      </w:r>
      <w:r w:rsidR="00F15D27" w:rsidRPr="00FC0CE8">
        <w:t xml:space="preserve"> </w:t>
      </w:r>
      <w:r w:rsidR="0022281B" w:rsidRPr="00FC0CE8">
        <w:t xml:space="preserve">in the country. </w:t>
      </w:r>
      <w:r w:rsidR="00047C17" w:rsidRPr="00FC0CE8">
        <w:t>HFC-134a</w:t>
      </w:r>
      <w:r w:rsidR="00554C1F" w:rsidRPr="00FC0CE8">
        <w:t xml:space="preserve"> </w:t>
      </w:r>
      <w:r w:rsidR="00CC5A3D" w:rsidRPr="00FC0CE8">
        <w:t xml:space="preserve">is </w:t>
      </w:r>
      <w:r w:rsidR="00554C1F" w:rsidRPr="00FC0CE8">
        <w:t xml:space="preserve">the refrigerant used in vehicles to date. </w:t>
      </w:r>
      <w:r w:rsidR="001D19CF" w:rsidRPr="00FC0CE8">
        <w:t xml:space="preserve">The refrigerant demand </w:t>
      </w:r>
      <w:r w:rsidR="00736973" w:rsidRPr="00FC0CE8">
        <w:t xml:space="preserve">for servicing these vehicles is high due to the </w:t>
      </w:r>
      <w:r w:rsidR="00CD1286" w:rsidRPr="00FC0CE8">
        <w:t>high leakage rates</w:t>
      </w:r>
      <w:r w:rsidR="00EA5812" w:rsidRPr="00FC0CE8">
        <w:t xml:space="preserve"> and frequent</w:t>
      </w:r>
      <w:r w:rsidR="00CD1286" w:rsidRPr="00FC0CE8">
        <w:t xml:space="preserve"> refilling</w:t>
      </w:r>
      <w:r w:rsidR="00EA5812" w:rsidRPr="00FC0CE8">
        <w:t xml:space="preserve">. </w:t>
      </w:r>
      <w:r w:rsidR="003F55C8" w:rsidRPr="00FC0CE8">
        <w:t>There are also a limited number of vehicles designed for HFO</w:t>
      </w:r>
      <w:r w:rsidR="000E0015" w:rsidRPr="00FC0CE8">
        <w:t>-1234yf,</w:t>
      </w:r>
      <w:r w:rsidR="00EF10B2" w:rsidRPr="00FC0CE8">
        <w:t xml:space="preserve"> </w:t>
      </w:r>
      <w:r w:rsidR="00A43DA1" w:rsidRPr="00FC0CE8">
        <w:t xml:space="preserve">which </w:t>
      </w:r>
      <w:r w:rsidR="000E0015" w:rsidRPr="00FC0CE8">
        <w:t>is</w:t>
      </w:r>
      <w:r w:rsidR="00554C1F" w:rsidRPr="00FC0CE8">
        <w:t xml:space="preserve"> available </w:t>
      </w:r>
      <w:r w:rsidR="00823206" w:rsidRPr="00FC0CE8">
        <w:t>lo</w:t>
      </w:r>
      <w:r w:rsidR="000D43D8" w:rsidRPr="00FC0CE8">
        <w:t xml:space="preserve">cally </w:t>
      </w:r>
      <w:r w:rsidR="00B05BC7" w:rsidRPr="00FC0CE8">
        <w:t xml:space="preserve">through </w:t>
      </w:r>
      <w:r w:rsidR="00554C1F" w:rsidRPr="00FC0CE8">
        <w:t>only a couple of refrigerant importer</w:t>
      </w:r>
      <w:r w:rsidR="00823206" w:rsidRPr="00FC0CE8">
        <w:t>s</w:t>
      </w:r>
      <w:r w:rsidR="006C424D" w:rsidRPr="00FC0CE8">
        <w:t>. HFOs</w:t>
      </w:r>
      <w:r w:rsidR="006803A9" w:rsidRPr="00FC0CE8">
        <w:t xml:space="preserve"> </w:t>
      </w:r>
      <w:r w:rsidR="00B05BC7" w:rsidRPr="00FC0CE8">
        <w:t xml:space="preserve">are </w:t>
      </w:r>
      <w:r w:rsidR="00554C1F" w:rsidRPr="00FC0CE8">
        <w:t>used on a very limited scale</w:t>
      </w:r>
      <w:r w:rsidR="00E932FD" w:rsidRPr="00FC0CE8">
        <w:t xml:space="preserve"> due to high price</w:t>
      </w:r>
      <w:r w:rsidR="00554C1F" w:rsidRPr="00FC0CE8">
        <w:t xml:space="preserve">. Efforts </w:t>
      </w:r>
      <w:r w:rsidR="00B05BC7" w:rsidRPr="00FC0CE8">
        <w:t xml:space="preserve">to achieve </w:t>
      </w:r>
      <w:r w:rsidR="00554C1F" w:rsidRPr="00FC0CE8">
        <w:t>better containment and leak</w:t>
      </w:r>
      <w:r w:rsidR="00233ECA" w:rsidRPr="00FC0CE8">
        <w:t>-</w:t>
      </w:r>
      <w:r w:rsidR="00554C1F" w:rsidRPr="00FC0CE8">
        <w:t xml:space="preserve">proofing systems would be important to </w:t>
      </w:r>
      <w:r w:rsidR="00F2162C" w:rsidRPr="00FC0CE8">
        <w:t xml:space="preserve">reduce </w:t>
      </w:r>
      <w:r w:rsidR="00047C17" w:rsidRPr="00FC0CE8">
        <w:t>HFC-134a</w:t>
      </w:r>
      <w:r w:rsidR="00554C1F" w:rsidRPr="00FC0CE8">
        <w:t xml:space="preserve"> </w:t>
      </w:r>
      <w:r w:rsidR="00F2162C" w:rsidRPr="00FC0CE8">
        <w:t xml:space="preserve">consumption in </w:t>
      </w:r>
      <w:r w:rsidR="00554C1F" w:rsidRPr="00FC0CE8">
        <w:t xml:space="preserve">this </w:t>
      </w:r>
      <w:r w:rsidR="00F2162C" w:rsidRPr="00FC0CE8">
        <w:t>sub</w:t>
      </w:r>
      <w:r w:rsidR="00554C1F" w:rsidRPr="00FC0CE8">
        <w:t xml:space="preserve">sector. </w:t>
      </w:r>
    </w:p>
    <w:p w14:paraId="2CCAB901" w14:textId="3DCB26DA" w:rsidR="00971351" w:rsidRPr="00FC0CE8" w:rsidRDefault="00554C1F" w:rsidP="009848FA">
      <w:pPr>
        <w:pStyle w:val="Heading1"/>
      </w:pPr>
      <w:r w:rsidRPr="00FC0CE8">
        <w:t xml:space="preserve">In summary, </w:t>
      </w:r>
      <w:r w:rsidR="00B05BC7" w:rsidRPr="00FC0CE8">
        <w:t xml:space="preserve">the </w:t>
      </w:r>
      <w:r w:rsidRPr="00FC0CE8">
        <w:t xml:space="preserve">MAC </w:t>
      </w:r>
      <w:r w:rsidR="00331FBC" w:rsidRPr="00FC0CE8">
        <w:t>sub</w:t>
      </w:r>
      <w:r w:rsidRPr="00FC0CE8">
        <w:t xml:space="preserve">sector </w:t>
      </w:r>
      <w:r w:rsidR="00331FBC" w:rsidRPr="00FC0CE8">
        <w:t xml:space="preserve">has the highest </w:t>
      </w:r>
      <w:r w:rsidRPr="00FC0CE8">
        <w:t>HFC consumption</w:t>
      </w:r>
      <w:r w:rsidR="00C6716D" w:rsidRPr="00FC0CE8">
        <w:t xml:space="preserve"> in </w:t>
      </w:r>
      <w:r w:rsidR="00205B62" w:rsidRPr="00FC0CE8">
        <w:t>mt</w:t>
      </w:r>
      <w:r w:rsidRPr="00FC0CE8">
        <w:t xml:space="preserve">, whilst the commercial refrigeration and domestic </w:t>
      </w:r>
      <w:r w:rsidR="00A3358A" w:rsidRPr="00FC0CE8">
        <w:t>air</w:t>
      </w:r>
      <w:r w:rsidR="00A3358A" w:rsidRPr="00FC0CE8">
        <w:noBreakHyphen/>
        <w:t>conditioning</w:t>
      </w:r>
      <w:r w:rsidR="00C6716D" w:rsidRPr="00FC0CE8">
        <w:t xml:space="preserve"> subsectors</w:t>
      </w:r>
      <w:r w:rsidRPr="00FC0CE8">
        <w:t xml:space="preserve"> </w:t>
      </w:r>
      <w:r w:rsidR="009B190A" w:rsidRPr="00FC0CE8">
        <w:t xml:space="preserve">have </w:t>
      </w:r>
      <w:r w:rsidRPr="00FC0CE8">
        <w:t xml:space="preserve">the highest </w:t>
      </w:r>
      <w:r w:rsidR="009B190A" w:rsidRPr="00FC0CE8">
        <w:t>emission</w:t>
      </w:r>
      <w:r w:rsidR="00B05BC7" w:rsidRPr="00FC0CE8">
        <w:t>s</w:t>
      </w:r>
      <w:r w:rsidR="009B190A" w:rsidRPr="00FC0CE8">
        <w:t xml:space="preserve"> in </w:t>
      </w:r>
      <w:r w:rsidRPr="00FC0CE8">
        <w:t>CO</w:t>
      </w:r>
      <w:r w:rsidRPr="00FC0CE8">
        <w:rPr>
          <w:vertAlign w:val="subscript"/>
        </w:rPr>
        <w:t>2</w:t>
      </w:r>
      <w:r w:rsidR="009B190A" w:rsidRPr="00FC0CE8">
        <w:t>-eq tonnes.</w:t>
      </w:r>
      <w:r w:rsidR="00C86948" w:rsidRPr="00FC0CE8">
        <w:t xml:space="preserve"> </w:t>
      </w:r>
      <w:r w:rsidR="00460E6D" w:rsidRPr="00FC0CE8">
        <w:t>Th</w:t>
      </w:r>
      <w:r w:rsidR="00B90875">
        <w:t xml:space="preserve">e </w:t>
      </w:r>
      <w:r w:rsidR="005E4404">
        <w:t>country</w:t>
      </w:r>
      <w:r w:rsidR="00460E6D" w:rsidRPr="00FC0CE8">
        <w:t xml:space="preserve"> </w:t>
      </w:r>
      <w:r w:rsidR="00D129AC" w:rsidRPr="00FC0CE8">
        <w:t>highlights th</w:t>
      </w:r>
      <w:r w:rsidR="00F54710" w:rsidRPr="00FC0CE8">
        <w:t xml:space="preserve">e importance </w:t>
      </w:r>
      <w:r w:rsidR="00B05BC7" w:rsidRPr="00FC0CE8">
        <w:t xml:space="preserve">of </w:t>
      </w:r>
      <w:r w:rsidR="00F54710" w:rsidRPr="00FC0CE8">
        <w:t>address</w:t>
      </w:r>
      <w:r w:rsidR="00B05BC7" w:rsidRPr="00FC0CE8">
        <w:t>ing</w:t>
      </w:r>
      <w:r w:rsidR="00F54710" w:rsidRPr="00FC0CE8">
        <w:t xml:space="preserve"> </w:t>
      </w:r>
      <w:r w:rsidR="00B05BC7" w:rsidRPr="00FC0CE8">
        <w:t xml:space="preserve">the </w:t>
      </w:r>
      <w:r w:rsidR="001C2AB4" w:rsidRPr="00FC0CE8">
        <w:t xml:space="preserve">domestic </w:t>
      </w:r>
      <w:r w:rsidR="00A3358A" w:rsidRPr="00FC0CE8">
        <w:t>air</w:t>
      </w:r>
      <w:r w:rsidR="00A3358A" w:rsidRPr="00FC0CE8">
        <w:noBreakHyphen/>
        <w:t>conditioning</w:t>
      </w:r>
      <w:r w:rsidR="001C2AB4" w:rsidRPr="00FC0CE8">
        <w:t xml:space="preserve"> </w:t>
      </w:r>
      <w:r w:rsidR="00B05BC7" w:rsidRPr="00FC0CE8">
        <w:t xml:space="preserve">subsector </w:t>
      </w:r>
      <w:r w:rsidR="001C2AB4" w:rsidRPr="00FC0CE8">
        <w:t>due to its volume and rapid growth</w:t>
      </w:r>
      <w:r w:rsidR="004A52C9" w:rsidRPr="00FC0CE8">
        <w:t xml:space="preserve">, and the commercial refrigeration </w:t>
      </w:r>
      <w:r w:rsidR="00460E6D" w:rsidRPr="00FC0CE8">
        <w:t xml:space="preserve">subsector </w:t>
      </w:r>
      <w:r w:rsidR="002140F9" w:rsidRPr="00FC0CE8">
        <w:t>due to the high</w:t>
      </w:r>
      <w:r w:rsidR="00A3358A" w:rsidRPr="00FC0CE8">
        <w:t xml:space="preserve"> </w:t>
      </w:r>
      <w:r w:rsidR="002140F9" w:rsidRPr="00FC0CE8">
        <w:t>GWP value</w:t>
      </w:r>
      <w:r w:rsidR="00A3358A" w:rsidRPr="00FC0CE8">
        <w:t>s</w:t>
      </w:r>
      <w:r w:rsidR="002140F9" w:rsidRPr="00FC0CE8">
        <w:t xml:space="preserve"> of the refrigerants used. </w:t>
      </w:r>
    </w:p>
    <w:p w14:paraId="567A387A" w14:textId="142F8E9D" w:rsidR="007F67D7" w:rsidRPr="00FC0CE8" w:rsidRDefault="007F67D7" w:rsidP="007F67D7">
      <w:pPr>
        <w:pStyle w:val="Heading1"/>
        <w:keepNext/>
        <w:numPr>
          <w:ilvl w:val="0"/>
          <w:numId w:val="0"/>
        </w:numPr>
        <w:spacing w:before="240"/>
        <w:rPr>
          <w:i/>
          <w:iCs/>
        </w:rPr>
      </w:pPr>
      <w:r w:rsidRPr="00FC0CE8">
        <w:rPr>
          <w:i/>
          <w:iCs/>
        </w:rPr>
        <w:t>Fire</w:t>
      </w:r>
      <w:r w:rsidR="00FF1D7E" w:rsidRPr="00FC0CE8">
        <w:rPr>
          <w:i/>
          <w:iCs/>
        </w:rPr>
        <w:t>fighting</w:t>
      </w:r>
      <w:r w:rsidRPr="00FC0CE8">
        <w:rPr>
          <w:i/>
          <w:iCs/>
        </w:rPr>
        <w:t xml:space="preserve"> sector </w:t>
      </w:r>
    </w:p>
    <w:p w14:paraId="46D6596C" w14:textId="1B17E9CD" w:rsidR="00121215" w:rsidRPr="00FC0CE8" w:rsidRDefault="003B5E45" w:rsidP="009848FA">
      <w:pPr>
        <w:pStyle w:val="Heading1"/>
      </w:pPr>
      <w:r w:rsidRPr="00FC0CE8">
        <w:t xml:space="preserve">The </w:t>
      </w:r>
      <w:r w:rsidR="006F7E46" w:rsidRPr="00FC0CE8">
        <w:t>G</w:t>
      </w:r>
      <w:r w:rsidR="00094B6C" w:rsidRPr="00FC0CE8">
        <w:t xml:space="preserve">hana </w:t>
      </w:r>
      <w:r w:rsidR="002C4E8D" w:rsidRPr="00FC0CE8">
        <w:t>National Fire Service (GNFS)</w:t>
      </w:r>
      <w:r w:rsidRPr="00FC0CE8">
        <w:t xml:space="preserve"> is the statutory authority </w:t>
      </w:r>
      <w:r w:rsidR="00B4039C" w:rsidRPr="00FC0CE8">
        <w:t>for</w:t>
      </w:r>
      <w:r w:rsidR="002C4E8D" w:rsidRPr="00FC0CE8">
        <w:t xml:space="preserve"> </w:t>
      </w:r>
      <w:r w:rsidR="00B4039C" w:rsidRPr="00FC0CE8">
        <w:t xml:space="preserve">the </w:t>
      </w:r>
      <w:r w:rsidRPr="00FC0CE8">
        <w:t>manage</w:t>
      </w:r>
      <w:r w:rsidR="00B4039C" w:rsidRPr="00FC0CE8">
        <w:t>ment</w:t>
      </w:r>
      <w:r w:rsidRPr="00FC0CE8">
        <w:t xml:space="preserve"> and prevent</w:t>
      </w:r>
      <w:r w:rsidR="00B4039C" w:rsidRPr="00FC0CE8">
        <w:t>ion of</w:t>
      </w:r>
      <w:r w:rsidRPr="00FC0CE8">
        <w:t xml:space="preserve"> fires. The GNFS works in all 17 regions providing fire </w:t>
      </w:r>
      <w:r w:rsidR="00611E24" w:rsidRPr="00FC0CE8">
        <w:t>protection service</w:t>
      </w:r>
      <w:r w:rsidR="00B4039C" w:rsidRPr="00FC0CE8">
        <w:t>s</w:t>
      </w:r>
      <w:r w:rsidRPr="00FC0CE8">
        <w:t xml:space="preserve">. It also provides training on fire safety through the Fire Academy and </w:t>
      </w:r>
      <w:r w:rsidR="00137A3A" w:rsidRPr="00FC0CE8">
        <w:t>T</w:t>
      </w:r>
      <w:r w:rsidRPr="00FC0CE8">
        <w:t xml:space="preserve">raining </w:t>
      </w:r>
      <w:r w:rsidR="00137A3A" w:rsidRPr="00FC0CE8">
        <w:t>S</w:t>
      </w:r>
      <w:r w:rsidRPr="00FC0CE8">
        <w:t xml:space="preserve">chool. </w:t>
      </w:r>
    </w:p>
    <w:p w14:paraId="6FF27498" w14:textId="7A44FA08" w:rsidR="00855B6F" w:rsidRPr="00FC0CE8" w:rsidRDefault="00A34742" w:rsidP="00F31C61">
      <w:pPr>
        <w:pStyle w:val="Heading1"/>
      </w:pPr>
      <w:r w:rsidRPr="00FC0CE8">
        <w:t xml:space="preserve">During the </w:t>
      </w:r>
      <w:r w:rsidR="000D2CCC" w:rsidRPr="00FC0CE8">
        <w:t xml:space="preserve">survey for the preparation of </w:t>
      </w:r>
      <w:r w:rsidR="00F72DD5" w:rsidRPr="00FC0CE8">
        <w:t xml:space="preserve">stage I of </w:t>
      </w:r>
      <w:r w:rsidRPr="00FC0CE8">
        <w:t xml:space="preserve">the KIP, </w:t>
      </w:r>
      <w:r w:rsidR="00343F4C" w:rsidRPr="00FC0CE8">
        <w:t>FM 200 (</w:t>
      </w:r>
      <w:r w:rsidR="000D2CCC" w:rsidRPr="00FC0CE8">
        <w:t>HFC-227ea</w:t>
      </w:r>
      <w:r w:rsidR="00343F4C" w:rsidRPr="00FC0CE8">
        <w:t>)</w:t>
      </w:r>
      <w:r w:rsidRPr="00FC0CE8">
        <w:t xml:space="preserve"> was found </w:t>
      </w:r>
      <w:r w:rsidR="00F72DD5" w:rsidRPr="00FC0CE8">
        <w:t>in</w:t>
      </w:r>
      <w:r w:rsidR="00350BEA" w:rsidRPr="00FC0CE8">
        <w:t xml:space="preserve">stalled in </w:t>
      </w:r>
      <w:r w:rsidRPr="00FC0CE8">
        <w:t>fire</w:t>
      </w:r>
      <w:r w:rsidR="00FF1D7E" w:rsidRPr="00FC0CE8">
        <w:t>fighting</w:t>
      </w:r>
      <w:r w:rsidR="00142CCE" w:rsidRPr="00FC0CE8">
        <w:t xml:space="preserve"> equipment </w:t>
      </w:r>
      <w:r w:rsidRPr="00FC0CE8">
        <w:t xml:space="preserve">in the country. </w:t>
      </w:r>
      <w:r w:rsidR="00343F4C" w:rsidRPr="00FC0CE8">
        <w:t xml:space="preserve">As </w:t>
      </w:r>
      <w:r w:rsidRPr="00FC0CE8">
        <w:t xml:space="preserve">FM 200 was not known </w:t>
      </w:r>
      <w:r w:rsidR="003912B3" w:rsidRPr="00FC0CE8">
        <w:t>as HFC</w:t>
      </w:r>
      <w:r w:rsidR="00280D1D" w:rsidRPr="00FC0CE8">
        <w:t>-</w:t>
      </w:r>
      <w:r w:rsidR="003912B3" w:rsidRPr="00FC0CE8">
        <w:t xml:space="preserve">227ea prior </w:t>
      </w:r>
      <w:r w:rsidRPr="00FC0CE8">
        <w:t>to the survey</w:t>
      </w:r>
      <w:r w:rsidR="00ED743E" w:rsidRPr="00FC0CE8">
        <w:t xml:space="preserve">, </w:t>
      </w:r>
      <w:r w:rsidRPr="00FC0CE8">
        <w:t>HFC</w:t>
      </w:r>
      <w:r w:rsidR="00280D1D" w:rsidRPr="00FC0CE8">
        <w:t>-</w:t>
      </w:r>
      <w:r w:rsidRPr="00FC0CE8">
        <w:t>227ea</w:t>
      </w:r>
      <w:r w:rsidR="00ED743E" w:rsidRPr="00FC0CE8">
        <w:t xml:space="preserve"> </w:t>
      </w:r>
      <w:r w:rsidRPr="00FC0CE8">
        <w:t>ha</w:t>
      </w:r>
      <w:r w:rsidR="00ED743E" w:rsidRPr="00FC0CE8">
        <w:t>d</w:t>
      </w:r>
      <w:r w:rsidRPr="00FC0CE8">
        <w:t xml:space="preserve"> </w:t>
      </w:r>
      <w:r w:rsidR="00141198" w:rsidRPr="00FC0CE8">
        <w:t xml:space="preserve">neither </w:t>
      </w:r>
      <w:r w:rsidRPr="00FC0CE8">
        <w:t xml:space="preserve">been controlled through the licensing system </w:t>
      </w:r>
      <w:r w:rsidR="00141198" w:rsidRPr="00FC0CE8">
        <w:t xml:space="preserve">nor </w:t>
      </w:r>
      <w:r w:rsidRPr="00FC0CE8">
        <w:t xml:space="preserve">by customs. There are no records that can assist </w:t>
      </w:r>
      <w:r w:rsidR="00280D1D" w:rsidRPr="00FC0CE8">
        <w:t xml:space="preserve">the </w:t>
      </w:r>
      <w:r w:rsidRPr="00FC0CE8">
        <w:t xml:space="preserve">NOU </w:t>
      </w:r>
      <w:r w:rsidR="00884B88" w:rsidRPr="00FC0CE8">
        <w:t xml:space="preserve">in </w:t>
      </w:r>
      <w:r w:rsidRPr="00FC0CE8">
        <w:t>estimat</w:t>
      </w:r>
      <w:r w:rsidR="00884B88" w:rsidRPr="00FC0CE8">
        <w:t>ing</w:t>
      </w:r>
      <w:r w:rsidRPr="00FC0CE8">
        <w:t xml:space="preserve"> the </w:t>
      </w:r>
      <w:r w:rsidR="00623F5A" w:rsidRPr="00FC0CE8">
        <w:t xml:space="preserve">annual imports of </w:t>
      </w:r>
      <w:r w:rsidRPr="00FC0CE8">
        <w:t>HFC</w:t>
      </w:r>
      <w:r w:rsidR="00280D1D" w:rsidRPr="00FC0CE8">
        <w:t>-</w:t>
      </w:r>
      <w:r w:rsidRPr="00FC0CE8">
        <w:t xml:space="preserve">227ea. </w:t>
      </w:r>
      <w:r w:rsidR="000B386C" w:rsidRPr="00FC0CE8">
        <w:t>The NOU coordinated with the GNFS</w:t>
      </w:r>
      <w:r w:rsidR="00717970" w:rsidRPr="00FC0CE8">
        <w:t xml:space="preserve"> and questionnaires were distributed, but no response was received. </w:t>
      </w:r>
      <w:r w:rsidRPr="00FC0CE8">
        <w:t>The NOU is also aware that HFC</w:t>
      </w:r>
      <w:r w:rsidR="00034649" w:rsidRPr="00FC0CE8">
        <w:t>-</w:t>
      </w:r>
      <w:r w:rsidRPr="00FC0CE8">
        <w:t xml:space="preserve">227ea has </w:t>
      </w:r>
      <w:r w:rsidR="000B0400" w:rsidRPr="00FC0CE8">
        <w:t xml:space="preserve">a </w:t>
      </w:r>
      <w:r w:rsidRPr="00FC0CE8">
        <w:t>considerabl</w:t>
      </w:r>
      <w:r w:rsidR="00B4039C" w:rsidRPr="00FC0CE8">
        <w:t>y</w:t>
      </w:r>
      <w:r w:rsidRPr="00FC0CE8">
        <w:t xml:space="preserve"> high GWP </w:t>
      </w:r>
      <w:r w:rsidR="00855B6F" w:rsidRPr="00FC0CE8">
        <w:t>(</w:t>
      </w:r>
      <w:r w:rsidRPr="00FC0CE8">
        <w:t>3</w:t>
      </w:r>
      <w:r w:rsidR="00280D1D" w:rsidRPr="00FC0CE8">
        <w:t>,</w:t>
      </w:r>
      <w:r w:rsidRPr="00FC0CE8">
        <w:t xml:space="preserve">220) and </w:t>
      </w:r>
      <w:r w:rsidR="00B4039C" w:rsidRPr="00FC0CE8">
        <w:t xml:space="preserve">that </w:t>
      </w:r>
      <w:r w:rsidRPr="00FC0CE8">
        <w:t>inclu</w:t>
      </w:r>
      <w:r w:rsidR="00B4039C" w:rsidRPr="00FC0CE8">
        <w:t>ding</w:t>
      </w:r>
      <w:r w:rsidRPr="00FC0CE8">
        <w:t xml:space="preserve"> large quantities of HFC</w:t>
      </w:r>
      <w:r w:rsidR="00280D1D" w:rsidRPr="00FC0CE8">
        <w:t>-</w:t>
      </w:r>
      <w:r w:rsidRPr="00FC0CE8">
        <w:t xml:space="preserve">227ea </w:t>
      </w:r>
      <w:r w:rsidR="00280D1D" w:rsidRPr="00FC0CE8">
        <w:t xml:space="preserve">in national consumption </w:t>
      </w:r>
      <w:r w:rsidRPr="00FC0CE8">
        <w:t>will have a direct impact on its overall HFC consumption and</w:t>
      </w:r>
      <w:r w:rsidR="003917D3" w:rsidRPr="00FC0CE8">
        <w:t xml:space="preserve"> </w:t>
      </w:r>
      <w:r w:rsidRPr="00FC0CE8">
        <w:t>baseline.</w:t>
      </w:r>
      <w:r w:rsidR="00855B6F" w:rsidRPr="00FC0CE8">
        <w:t xml:space="preserve"> In order to effectively control and monitor total HFC consumption </w:t>
      </w:r>
      <w:r w:rsidR="00E83CAA" w:rsidRPr="00FC0CE8">
        <w:t>in</w:t>
      </w:r>
      <w:r w:rsidR="00855B6F" w:rsidRPr="00FC0CE8">
        <w:t xml:space="preserve"> Ghana, </w:t>
      </w:r>
      <w:r w:rsidR="001714F4">
        <w:t xml:space="preserve">the country proposed to address </w:t>
      </w:r>
      <w:r w:rsidR="00855B6F" w:rsidRPr="00FC0CE8">
        <w:t>the fire</w:t>
      </w:r>
      <w:r w:rsidR="00FF1D7E" w:rsidRPr="00FC0CE8">
        <w:t>fighting</w:t>
      </w:r>
      <w:r w:rsidR="00E83CAA" w:rsidRPr="00FC0CE8">
        <w:t xml:space="preserve"> </w:t>
      </w:r>
      <w:r w:rsidR="00855B6F" w:rsidRPr="00FC0CE8">
        <w:t xml:space="preserve">sector </w:t>
      </w:r>
      <w:r w:rsidR="00B7218C" w:rsidRPr="00FC0CE8">
        <w:t xml:space="preserve">as </w:t>
      </w:r>
      <w:r w:rsidR="00855B6F" w:rsidRPr="00FC0CE8">
        <w:t>part of th</w:t>
      </w:r>
      <w:r w:rsidR="00B7218C" w:rsidRPr="00FC0CE8">
        <w:t xml:space="preserve">e </w:t>
      </w:r>
      <w:r w:rsidR="00855B6F" w:rsidRPr="00FC0CE8">
        <w:t>KIP strategy</w:t>
      </w:r>
      <w:r w:rsidR="003C6BBC" w:rsidRPr="00FC0CE8">
        <w:t>,</w:t>
      </w:r>
      <w:r w:rsidR="003156E2" w:rsidRPr="00FC0CE8">
        <w:t xml:space="preserve"> and </w:t>
      </w:r>
      <w:r w:rsidR="001714F4">
        <w:t xml:space="preserve">that </w:t>
      </w:r>
      <w:r w:rsidR="008F37ED" w:rsidRPr="00FC0CE8">
        <w:t xml:space="preserve">the </w:t>
      </w:r>
      <w:r w:rsidR="003156E2" w:rsidRPr="00FC0CE8">
        <w:t xml:space="preserve">NOU </w:t>
      </w:r>
      <w:r w:rsidR="008F37ED" w:rsidRPr="00FC0CE8">
        <w:t xml:space="preserve">will </w:t>
      </w:r>
      <w:r w:rsidR="00B4039C" w:rsidRPr="00FC0CE8">
        <w:t>begin</w:t>
      </w:r>
      <w:r w:rsidR="003156E2" w:rsidRPr="00FC0CE8">
        <w:t xml:space="preserve"> monitor</w:t>
      </w:r>
      <w:r w:rsidR="00B4039C" w:rsidRPr="00FC0CE8">
        <w:t>ing</w:t>
      </w:r>
      <w:r w:rsidR="003156E2" w:rsidRPr="00FC0CE8">
        <w:t xml:space="preserve"> H</w:t>
      </w:r>
      <w:r w:rsidR="008F37ED" w:rsidRPr="00FC0CE8">
        <w:t>FC-</w:t>
      </w:r>
      <w:r w:rsidR="003156E2" w:rsidRPr="00FC0CE8">
        <w:t xml:space="preserve">227ea through the import licensing system. </w:t>
      </w:r>
      <w:r w:rsidR="00855B6F" w:rsidRPr="00FC0CE8">
        <w:t>A fire expert committee is to be created to guide the process of transition from HFCs to alternatives. Therefore</w:t>
      </w:r>
      <w:r w:rsidR="008F37ED" w:rsidRPr="00FC0CE8">
        <w:t>,</w:t>
      </w:r>
      <w:r w:rsidR="00855B6F" w:rsidRPr="00FC0CE8">
        <w:t xml:space="preserve"> additional funds are requested under </w:t>
      </w:r>
      <w:r w:rsidR="00B90EFB" w:rsidRPr="00FC0CE8">
        <w:t>s</w:t>
      </w:r>
      <w:r w:rsidR="00855B6F" w:rsidRPr="00FC0CE8">
        <w:t xml:space="preserve">tage </w:t>
      </w:r>
      <w:r w:rsidR="00393692" w:rsidRPr="00FC0CE8">
        <w:t>I of the</w:t>
      </w:r>
      <w:r w:rsidR="00855B6F" w:rsidRPr="00FC0CE8">
        <w:t xml:space="preserve"> KIP to create awareness about the phase</w:t>
      </w:r>
      <w:r w:rsidR="0074257A" w:rsidRPr="00FC0CE8">
        <w:t>-</w:t>
      </w:r>
      <w:r w:rsidR="00855B6F" w:rsidRPr="00FC0CE8">
        <w:t>down of HFCs</w:t>
      </w:r>
      <w:r w:rsidR="00B90EFB" w:rsidRPr="00FC0CE8">
        <w:t xml:space="preserve"> and </w:t>
      </w:r>
      <w:r w:rsidR="00855B6F" w:rsidRPr="00FC0CE8">
        <w:t>provid</w:t>
      </w:r>
      <w:r w:rsidR="00393692" w:rsidRPr="00FC0CE8">
        <w:t>e</w:t>
      </w:r>
      <w:r w:rsidR="00855B6F" w:rsidRPr="00FC0CE8">
        <w:t xml:space="preserve"> training on alternatives</w:t>
      </w:r>
      <w:r w:rsidR="00393692" w:rsidRPr="00FC0CE8">
        <w:t xml:space="preserve"> to support </w:t>
      </w:r>
      <w:r w:rsidR="00B4039C" w:rsidRPr="00FC0CE8">
        <w:t xml:space="preserve">the </w:t>
      </w:r>
      <w:r w:rsidR="003156E2" w:rsidRPr="00FC0CE8">
        <w:t xml:space="preserve">phase-down of HFCs in </w:t>
      </w:r>
      <w:r w:rsidR="00393692" w:rsidRPr="00FC0CE8">
        <w:t>the fire</w:t>
      </w:r>
      <w:r w:rsidR="00FF1D7E" w:rsidRPr="00FC0CE8">
        <w:t>fighting</w:t>
      </w:r>
      <w:r w:rsidR="00393692" w:rsidRPr="00FC0CE8">
        <w:t xml:space="preserve"> sector</w:t>
      </w:r>
      <w:r w:rsidR="00855B6F" w:rsidRPr="00FC0CE8">
        <w:t xml:space="preserve">. </w:t>
      </w:r>
    </w:p>
    <w:p w14:paraId="3F35C185" w14:textId="1EA58091" w:rsidR="008468DA" w:rsidRPr="00FC0CE8" w:rsidRDefault="008468DA" w:rsidP="00054CC9">
      <w:pPr>
        <w:keepNext/>
        <w:suppressAutoHyphens/>
        <w:spacing w:after="240"/>
        <w:rPr>
          <w:u w:val="single"/>
        </w:rPr>
      </w:pPr>
      <w:r w:rsidRPr="00FC0CE8">
        <w:rPr>
          <w:u w:val="single"/>
        </w:rPr>
        <w:t xml:space="preserve">Phase-down strategy </w:t>
      </w:r>
      <w:r w:rsidR="00830AEB" w:rsidRPr="00FC0CE8">
        <w:rPr>
          <w:u w:val="single"/>
        </w:rPr>
        <w:t>for</w:t>
      </w:r>
      <w:r w:rsidRPr="00FC0CE8">
        <w:rPr>
          <w:u w:val="single"/>
        </w:rPr>
        <w:t xml:space="preserve"> stage I of the Kigali HFC implementation plan</w:t>
      </w:r>
    </w:p>
    <w:p w14:paraId="367FC9F3" w14:textId="77777777" w:rsidR="00486E19" w:rsidRPr="00FC0CE8" w:rsidRDefault="00486E19" w:rsidP="00054CC9">
      <w:pPr>
        <w:keepNext/>
        <w:suppressAutoHyphens/>
        <w:spacing w:after="240"/>
        <w:outlineLvl w:val="0"/>
        <w:rPr>
          <w:i/>
          <w:iCs/>
        </w:rPr>
      </w:pPr>
      <w:r w:rsidRPr="00FC0CE8">
        <w:rPr>
          <w:i/>
          <w:iCs/>
        </w:rPr>
        <w:t>Overarching strategy</w:t>
      </w:r>
    </w:p>
    <w:p w14:paraId="5F73375B" w14:textId="736123BA" w:rsidR="00486E19" w:rsidRPr="00FC0CE8" w:rsidRDefault="007F4245" w:rsidP="009848FA">
      <w:pPr>
        <w:numPr>
          <w:ilvl w:val="0"/>
          <w:numId w:val="1"/>
        </w:numPr>
        <w:spacing w:after="240"/>
        <w:outlineLvl w:val="0"/>
      </w:pPr>
      <w:r w:rsidRPr="00FC0CE8">
        <w:t>Ghana</w:t>
      </w:r>
      <w:r w:rsidR="00486E19" w:rsidRPr="00FC0CE8">
        <w:t xml:space="preserve"> is proposing </w:t>
      </w:r>
      <w:r w:rsidR="00DD4381" w:rsidRPr="00FC0CE8">
        <w:t>four</w:t>
      </w:r>
      <w:r w:rsidR="00486E19" w:rsidRPr="00FC0CE8">
        <w:t xml:space="preserve"> stages for KIP implementation</w:t>
      </w:r>
      <w:r w:rsidR="00A321BB" w:rsidRPr="00FC0CE8">
        <w:t xml:space="preserve"> following the Montreal Protocol phase</w:t>
      </w:r>
      <w:r w:rsidR="00B30799" w:rsidRPr="00FC0CE8">
        <w:noBreakHyphen/>
      </w:r>
      <w:r w:rsidR="00A321BB" w:rsidRPr="00FC0CE8">
        <w:t>down schedule</w:t>
      </w:r>
      <w:r w:rsidR="000E31B2" w:rsidRPr="00FC0CE8">
        <w:t xml:space="preserve"> to achieve</w:t>
      </w:r>
      <w:r w:rsidR="00BA2343" w:rsidRPr="00FC0CE8">
        <w:t xml:space="preserve"> the target of </w:t>
      </w:r>
      <w:r w:rsidR="000E31B2" w:rsidRPr="00FC0CE8">
        <w:t>80 per cent reduction by 2045</w:t>
      </w:r>
      <w:r w:rsidR="00242C84" w:rsidRPr="00FC0CE8">
        <w:t xml:space="preserve">. </w:t>
      </w:r>
      <w:r w:rsidR="00486E19" w:rsidRPr="00FC0CE8">
        <w:t xml:space="preserve">Stage I is proposed </w:t>
      </w:r>
      <w:r w:rsidR="00E5048A" w:rsidRPr="00FC0CE8">
        <w:t xml:space="preserve">to achieve 10 per cent reduction of the HFC consumption baseline </w:t>
      </w:r>
      <w:r w:rsidR="001C2532" w:rsidRPr="00FC0CE8">
        <w:t xml:space="preserve">and will </w:t>
      </w:r>
      <w:r w:rsidR="00486E19" w:rsidRPr="00FC0CE8">
        <w:t xml:space="preserve">be implemented simultaneously with the HPMP until </w:t>
      </w:r>
      <w:r w:rsidR="00DD4381" w:rsidRPr="00FC0CE8">
        <w:t>2029</w:t>
      </w:r>
      <w:r w:rsidR="00CB372A" w:rsidRPr="00FC0CE8">
        <w:t xml:space="preserve">, aiming </w:t>
      </w:r>
      <w:r w:rsidR="00BA2343" w:rsidRPr="00FC0CE8">
        <w:t xml:space="preserve">to </w:t>
      </w:r>
      <w:r w:rsidR="002048FD" w:rsidRPr="00FC0CE8">
        <w:t>creat</w:t>
      </w:r>
      <w:r w:rsidR="00BA2343" w:rsidRPr="00FC0CE8">
        <w:t>e</w:t>
      </w:r>
      <w:r w:rsidR="002048FD" w:rsidRPr="00FC0CE8">
        <w:t xml:space="preserve"> an enabling environment allowing for the </w:t>
      </w:r>
      <w:r w:rsidR="00650197" w:rsidRPr="00FC0CE8">
        <w:t xml:space="preserve">sustainable </w:t>
      </w:r>
      <w:r w:rsidR="002048FD" w:rsidRPr="00FC0CE8">
        <w:t xml:space="preserve">transition to </w:t>
      </w:r>
      <w:r w:rsidR="00747301" w:rsidRPr="00FC0CE8">
        <w:t>low</w:t>
      </w:r>
      <w:r w:rsidR="00823F5D" w:rsidRPr="00FC0CE8">
        <w:noBreakHyphen/>
      </w:r>
      <w:r w:rsidR="00747301" w:rsidRPr="00FC0CE8">
        <w:t xml:space="preserve"> or </w:t>
      </w:r>
      <w:r w:rsidR="002048FD" w:rsidRPr="00FC0CE8">
        <w:t>zero</w:t>
      </w:r>
      <w:r w:rsidR="00BA2343" w:rsidRPr="00FC0CE8">
        <w:t>-</w:t>
      </w:r>
      <w:r w:rsidR="002048FD" w:rsidRPr="00FC0CE8">
        <w:t>GWP technologies.</w:t>
      </w:r>
      <w:r w:rsidR="00486E19" w:rsidRPr="00FC0CE8">
        <w:t xml:space="preserve"> </w:t>
      </w:r>
    </w:p>
    <w:p w14:paraId="584FCA34" w14:textId="25A48E8F" w:rsidR="00652B69" w:rsidRPr="00FC0CE8" w:rsidRDefault="00652B69" w:rsidP="00B2565C">
      <w:pPr>
        <w:keepNext/>
        <w:spacing w:after="240"/>
        <w:rPr>
          <w:i/>
          <w:iCs/>
        </w:rPr>
      </w:pPr>
      <w:r w:rsidRPr="00FC0CE8">
        <w:rPr>
          <w:i/>
          <w:iCs/>
        </w:rPr>
        <w:lastRenderedPageBreak/>
        <w:t>E</w:t>
      </w:r>
      <w:r w:rsidR="00260745" w:rsidRPr="00FC0CE8">
        <w:rPr>
          <w:i/>
          <w:iCs/>
        </w:rPr>
        <w:t>stablished</w:t>
      </w:r>
      <w:r w:rsidRPr="00FC0CE8">
        <w:rPr>
          <w:i/>
          <w:iCs/>
        </w:rPr>
        <w:t xml:space="preserve"> HFC baseline and proposed reductions</w:t>
      </w:r>
    </w:p>
    <w:p w14:paraId="080D0EA3" w14:textId="79D0A921" w:rsidR="00652B69" w:rsidRPr="00FC0CE8" w:rsidRDefault="00652B69" w:rsidP="00652B69">
      <w:pPr>
        <w:pStyle w:val="Heading1"/>
      </w:pPr>
      <w:bookmarkStart w:id="0" w:name="_Hlk118781799"/>
      <w:r w:rsidRPr="00FC0CE8">
        <w:t xml:space="preserve">The Government of </w:t>
      </w:r>
      <w:bookmarkStart w:id="1" w:name="_Hlk139986133"/>
      <w:r w:rsidR="007F4245" w:rsidRPr="00FC0CE8">
        <w:t>Ghana</w:t>
      </w:r>
      <w:r w:rsidRPr="00FC0CE8">
        <w:t xml:space="preserve"> </w:t>
      </w:r>
      <w:bookmarkEnd w:id="0"/>
      <w:bookmarkEnd w:id="1"/>
      <w:r w:rsidRPr="00FC0CE8">
        <w:t>reported its Article 7 data for 2020</w:t>
      </w:r>
      <w:r w:rsidR="00FF2413" w:rsidRPr="00FC0CE8">
        <w:t xml:space="preserve"> to </w:t>
      </w:r>
      <w:r w:rsidRPr="00FC0CE8">
        <w:t>2022. By adding 65 per cent of the HCFC baseline (in CO</w:t>
      </w:r>
      <w:r w:rsidRPr="00FC0CE8">
        <w:rPr>
          <w:vertAlign w:val="subscript"/>
        </w:rPr>
        <w:t>2</w:t>
      </w:r>
      <w:r w:rsidRPr="00FC0CE8">
        <w:t>-eq tonnes) to the average HFC consumption</w:t>
      </w:r>
      <w:r w:rsidR="003415E8" w:rsidRPr="00FC0CE8">
        <w:t xml:space="preserve"> from 2020 to 2022</w:t>
      </w:r>
      <w:r w:rsidRPr="00FC0CE8">
        <w:t xml:space="preserve">, the </w:t>
      </w:r>
      <w:r w:rsidR="00260745" w:rsidRPr="00FC0CE8">
        <w:t>established</w:t>
      </w:r>
      <w:r w:rsidRPr="00FC0CE8">
        <w:t xml:space="preserve"> HFC baseline is </w:t>
      </w:r>
      <w:r w:rsidR="00E2583A" w:rsidRPr="00FC0CE8">
        <w:t>1,805,702</w:t>
      </w:r>
      <w:r w:rsidRPr="00FC0CE8">
        <w:t> CO</w:t>
      </w:r>
      <w:r w:rsidRPr="00FC0CE8">
        <w:rPr>
          <w:vertAlign w:val="subscript"/>
        </w:rPr>
        <w:t>2</w:t>
      </w:r>
      <w:r w:rsidRPr="00FC0CE8">
        <w:t>-eq tonnes, as shown in table 3.</w:t>
      </w:r>
    </w:p>
    <w:p w14:paraId="77F747FF" w14:textId="354EC5EC" w:rsidR="00652B69" w:rsidRPr="00FC0CE8" w:rsidRDefault="00652B69" w:rsidP="00652B69">
      <w:pPr>
        <w:suppressAutoHyphens/>
        <w:outlineLvl w:val="0"/>
        <w:rPr>
          <w:b/>
          <w:bCs/>
        </w:rPr>
      </w:pPr>
      <w:r w:rsidRPr="00FC0CE8">
        <w:rPr>
          <w:b/>
          <w:bCs/>
        </w:rPr>
        <w:t xml:space="preserve">Table 3. </w:t>
      </w:r>
      <w:bookmarkStart w:id="2" w:name="_Hlk131922742"/>
      <w:r w:rsidR="00963C94" w:rsidRPr="00FC0CE8">
        <w:rPr>
          <w:b/>
          <w:bCs/>
        </w:rPr>
        <w:t>Es</w:t>
      </w:r>
      <w:r w:rsidRPr="00FC0CE8">
        <w:rPr>
          <w:b/>
          <w:bCs/>
        </w:rPr>
        <w:t>t</w:t>
      </w:r>
      <w:r w:rsidR="00963C94" w:rsidRPr="00FC0CE8">
        <w:rPr>
          <w:b/>
          <w:bCs/>
        </w:rPr>
        <w:t>ablished</w:t>
      </w:r>
      <w:r w:rsidRPr="00FC0CE8">
        <w:rPr>
          <w:b/>
          <w:bCs/>
        </w:rPr>
        <w:t xml:space="preserve"> HFC baseline for </w:t>
      </w:r>
      <w:r w:rsidR="007F4245" w:rsidRPr="00FC0CE8">
        <w:rPr>
          <w:b/>
          <w:bCs/>
        </w:rPr>
        <w:t>Ghana</w:t>
      </w:r>
      <w:r w:rsidRPr="00FC0CE8">
        <w:rPr>
          <w:b/>
          <w:bCs/>
        </w:rPr>
        <w:t xml:space="preserve"> (CO</w:t>
      </w:r>
      <w:r w:rsidRPr="00FC0CE8">
        <w:rPr>
          <w:b/>
          <w:bCs/>
          <w:vertAlign w:val="subscript"/>
        </w:rPr>
        <w:t>2</w:t>
      </w:r>
      <w:r w:rsidRPr="00FC0CE8">
        <w:rPr>
          <w:b/>
          <w:bCs/>
        </w:rPr>
        <w:noBreakHyphen/>
        <w:t>eq tonnes)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600" w:firstRow="0" w:lastRow="0" w:firstColumn="0" w:lastColumn="0" w:noHBand="1" w:noVBand="1"/>
      </w:tblPr>
      <w:tblGrid>
        <w:gridCol w:w="4538"/>
        <w:gridCol w:w="1604"/>
        <w:gridCol w:w="1604"/>
        <w:gridCol w:w="1604"/>
      </w:tblGrid>
      <w:tr w:rsidR="00652B69" w:rsidRPr="00FC0CE8" w14:paraId="6E444275" w14:textId="77777777" w:rsidTr="00595AE2">
        <w:trPr>
          <w:trHeight w:val="113"/>
          <w:tblHeader/>
        </w:trPr>
        <w:tc>
          <w:tcPr>
            <w:tcW w:w="2426" w:type="pct"/>
            <w:shd w:val="clear" w:color="auto" w:fill="auto"/>
            <w:tcMar>
              <w:top w:w="17" w:type="dxa"/>
              <w:left w:w="108" w:type="dxa"/>
              <w:bottom w:w="17" w:type="dxa"/>
              <w:right w:w="108" w:type="dxa"/>
            </w:tcMar>
            <w:vAlign w:val="center"/>
          </w:tcPr>
          <w:p w14:paraId="6491F819" w14:textId="77777777" w:rsidR="00652B69" w:rsidRPr="00FC0CE8" w:rsidRDefault="00652B69" w:rsidP="009D1671">
            <w:pPr>
              <w:suppressAutoHyphens/>
              <w:jc w:val="center"/>
              <w:rPr>
                <w:b/>
                <w:bCs/>
                <w:sz w:val="20"/>
                <w:szCs w:val="20"/>
              </w:rPr>
            </w:pPr>
            <w:r w:rsidRPr="00FC0CE8">
              <w:rPr>
                <w:b/>
                <w:bCs/>
                <w:sz w:val="20"/>
                <w:szCs w:val="20"/>
              </w:rPr>
              <w:t>Baseline calculation</w:t>
            </w:r>
          </w:p>
        </w:tc>
        <w:tc>
          <w:tcPr>
            <w:tcW w:w="858" w:type="pct"/>
            <w:shd w:val="clear" w:color="auto" w:fill="auto"/>
            <w:tcMar>
              <w:top w:w="17" w:type="dxa"/>
              <w:left w:w="108" w:type="dxa"/>
              <w:bottom w:w="17" w:type="dxa"/>
              <w:right w:w="108" w:type="dxa"/>
            </w:tcMar>
            <w:vAlign w:val="center"/>
          </w:tcPr>
          <w:p w14:paraId="4EE7B7AA" w14:textId="77777777" w:rsidR="00652B69" w:rsidRPr="00FC0CE8" w:rsidRDefault="00652B69" w:rsidP="009D1671">
            <w:pPr>
              <w:suppressAutoHyphens/>
              <w:jc w:val="center"/>
              <w:rPr>
                <w:b/>
                <w:bCs/>
                <w:sz w:val="20"/>
                <w:szCs w:val="20"/>
              </w:rPr>
            </w:pPr>
            <w:r w:rsidRPr="00FC0CE8">
              <w:rPr>
                <w:b/>
                <w:bCs/>
                <w:sz w:val="20"/>
                <w:szCs w:val="20"/>
              </w:rPr>
              <w:t>2020</w:t>
            </w:r>
          </w:p>
        </w:tc>
        <w:tc>
          <w:tcPr>
            <w:tcW w:w="858" w:type="pct"/>
            <w:shd w:val="clear" w:color="auto" w:fill="auto"/>
            <w:tcMar>
              <w:top w:w="17" w:type="dxa"/>
              <w:left w:w="108" w:type="dxa"/>
              <w:bottom w:w="17" w:type="dxa"/>
              <w:right w:w="108" w:type="dxa"/>
            </w:tcMar>
            <w:vAlign w:val="center"/>
          </w:tcPr>
          <w:p w14:paraId="2A7DD3C5" w14:textId="77777777" w:rsidR="00652B69" w:rsidRPr="00FC0CE8" w:rsidRDefault="00652B69" w:rsidP="009D1671">
            <w:pPr>
              <w:suppressAutoHyphens/>
              <w:jc w:val="center"/>
              <w:rPr>
                <w:b/>
                <w:bCs/>
                <w:sz w:val="20"/>
                <w:szCs w:val="20"/>
              </w:rPr>
            </w:pPr>
            <w:r w:rsidRPr="00FC0CE8">
              <w:rPr>
                <w:b/>
                <w:bCs/>
                <w:sz w:val="20"/>
                <w:szCs w:val="20"/>
              </w:rPr>
              <w:t>2021</w:t>
            </w:r>
          </w:p>
        </w:tc>
        <w:tc>
          <w:tcPr>
            <w:tcW w:w="859" w:type="pct"/>
            <w:shd w:val="clear" w:color="auto" w:fill="auto"/>
            <w:tcMar>
              <w:top w:w="17" w:type="dxa"/>
              <w:left w:w="108" w:type="dxa"/>
              <w:bottom w:w="17" w:type="dxa"/>
              <w:right w:w="108" w:type="dxa"/>
            </w:tcMar>
            <w:vAlign w:val="center"/>
          </w:tcPr>
          <w:p w14:paraId="3831EC55" w14:textId="77777777" w:rsidR="00652B69" w:rsidRPr="00FC0CE8" w:rsidRDefault="00652B69" w:rsidP="009D1671">
            <w:pPr>
              <w:suppressAutoHyphens/>
              <w:jc w:val="center"/>
              <w:rPr>
                <w:b/>
                <w:bCs/>
                <w:sz w:val="20"/>
                <w:szCs w:val="20"/>
              </w:rPr>
            </w:pPr>
            <w:r w:rsidRPr="00FC0CE8">
              <w:rPr>
                <w:b/>
                <w:bCs/>
                <w:sz w:val="20"/>
                <w:szCs w:val="20"/>
              </w:rPr>
              <w:t>2022</w:t>
            </w:r>
          </w:p>
        </w:tc>
      </w:tr>
      <w:tr w:rsidR="00F1011F" w:rsidRPr="00FC0CE8" w14:paraId="350942DB" w14:textId="77777777" w:rsidTr="00595AE2">
        <w:trPr>
          <w:trHeight w:val="113"/>
        </w:trPr>
        <w:tc>
          <w:tcPr>
            <w:tcW w:w="2426" w:type="pct"/>
            <w:shd w:val="clear" w:color="auto" w:fill="auto"/>
            <w:tcMar>
              <w:top w:w="17" w:type="dxa"/>
              <w:left w:w="108" w:type="dxa"/>
              <w:bottom w:w="17" w:type="dxa"/>
              <w:right w:w="108" w:type="dxa"/>
            </w:tcMar>
          </w:tcPr>
          <w:p w14:paraId="4BB66A94" w14:textId="77777777" w:rsidR="00F1011F" w:rsidRPr="00FC0CE8" w:rsidRDefault="00F1011F" w:rsidP="00F1011F">
            <w:pPr>
              <w:suppressAutoHyphens/>
              <w:rPr>
                <w:sz w:val="20"/>
                <w:szCs w:val="20"/>
              </w:rPr>
            </w:pPr>
            <w:r w:rsidRPr="00FC0CE8">
              <w:rPr>
                <w:sz w:val="20"/>
                <w:szCs w:val="20"/>
              </w:rPr>
              <w:t>HFC annual consumption</w:t>
            </w:r>
          </w:p>
        </w:tc>
        <w:tc>
          <w:tcPr>
            <w:tcW w:w="858" w:type="pct"/>
            <w:tcBorders>
              <w:top w:val="single" w:sz="4" w:space="0" w:color="auto"/>
              <w:left w:val="single" w:sz="4" w:space="0" w:color="auto"/>
              <w:bottom w:val="single" w:sz="4" w:space="0" w:color="auto"/>
              <w:right w:val="single" w:sz="4" w:space="0" w:color="auto"/>
            </w:tcBorders>
            <w:shd w:val="clear" w:color="auto" w:fill="auto"/>
            <w:tcMar>
              <w:top w:w="17" w:type="dxa"/>
              <w:left w:w="108" w:type="dxa"/>
              <w:bottom w:w="17" w:type="dxa"/>
              <w:right w:w="108" w:type="dxa"/>
            </w:tcMar>
          </w:tcPr>
          <w:p w14:paraId="30239525" w14:textId="5807C27A" w:rsidR="00F1011F" w:rsidRPr="00FC0CE8" w:rsidRDefault="00F1011F" w:rsidP="00F1011F">
            <w:pPr>
              <w:suppressAutoHyphens/>
              <w:ind w:right="94"/>
              <w:jc w:val="right"/>
              <w:rPr>
                <w:sz w:val="20"/>
                <w:szCs w:val="20"/>
              </w:rPr>
            </w:pPr>
            <w:r w:rsidRPr="00FC0CE8">
              <w:rPr>
                <w:color w:val="1E1E1E"/>
                <w:sz w:val="20"/>
                <w:szCs w:val="20"/>
              </w:rPr>
              <w:t>471,391</w:t>
            </w:r>
          </w:p>
        </w:tc>
        <w:tc>
          <w:tcPr>
            <w:tcW w:w="858" w:type="pct"/>
            <w:tcBorders>
              <w:top w:val="single" w:sz="4" w:space="0" w:color="auto"/>
              <w:left w:val="nil"/>
              <w:bottom w:val="single" w:sz="4" w:space="0" w:color="auto"/>
              <w:right w:val="single" w:sz="4" w:space="0" w:color="auto"/>
            </w:tcBorders>
            <w:shd w:val="clear" w:color="000000" w:fill="FFFFFF"/>
            <w:tcMar>
              <w:top w:w="17" w:type="dxa"/>
              <w:left w:w="108" w:type="dxa"/>
              <w:bottom w:w="17" w:type="dxa"/>
              <w:right w:w="108" w:type="dxa"/>
            </w:tcMar>
          </w:tcPr>
          <w:p w14:paraId="601D7D10" w14:textId="3CBCAB85" w:rsidR="00F1011F" w:rsidRPr="00FC0CE8" w:rsidRDefault="00F1011F" w:rsidP="00F1011F">
            <w:pPr>
              <w:suppressAutoHyphens/>
              <w:ind w:right="86"/>
              <w:jc w:val="right"/>
              <w:rPr>
                <w:sz w:val="20"/>
                <w:szCs w:val="20"/>
                <w:highlight w:val="cyan"/>
              </w:rPr>
            </w:pPr>
            <w:r w:rsidRPr="00FC0CE8">
              <w:rPr>
                <w:color w:val="1E1E1E"/>
                <w:sz w:val="20"/>
                <w:szCs w:val="20"/>
              </w:rPr>
              <w:t>550,143</w:t>
            </w:r>
          </w:p>
        </w:tc>
        <w:tc>
          <w:tcPr>
            <w:tcW w:w="859" w:type="pct"/>
            <w:tcBorders>
              <w:top w:val="single" w:sz="4" w:space="0" w:color="auto"/>
              <w:left w:val="nil"/>
              <w:bottom w:val="single" w:sz="4" w:space="0" w:color="auto"/>
              <w:right w:val="single" w:sz="4" w:space="0" w:color="auto"/>
            </w:tcBorders>
            <w:shd w:val="clear" w:color="000000" w:fill="FFFFFF"/>
            <w:tcMar>
              <w:top w:w="17" w:type="dxa"/>
              <w:left w:w="108" w:type="dxa"/>
              <w:bottom w:w="17" w:type="dxa"/>
              <w:right w:w="108" w:type="dxa"/>
            </w:tcMar>
          </w:tcPr>
          <w:p w14:paraId="6653B9BC" w14:textId="0914A9A7" w:rsidR="00F1011F" w:rsidRPr="00FC0CE8" w:rsidRDefault="00552440" w:rsidP="00F1011F">
            <w:pPr>
              <w:suppressAutoHyphens/>
              <w:ind w:right="67"/>
              <w:jc w:val="right"/>
              <w:rPr>
                <w:sz w:val="20"/>
                <w:szCs w:val="20"/>
                <w:highlight w:val="cyan"/>
              </w:rPr>
            </w:pPr>
            <w:r w:rsidRPr="00FC0CE8">
              <w:rPr>
                <w:sz w:val="20"/>
                <w:szCs w:val="20"/>
              </w:rPr>
              <w:t>646,823</w:t>
            </w:r>
          </w:p>
        </w:tc>
      </w:tr>
      <w:tr w:rsidR="007A3569" w:rsidRPr="00FC0CE8" w14:paraId="4B1C002B" w14:textId="77777777" w:rsidTr="00595AE2">
        <w:trPr>
          <w:trHeight w:val="113"/>
        </w:trPr>
        <w:tc>
          <w:tcPr>
            <w:tcW w:w="2426" w:type="pct"/>
            <w:shd w:val="clear" w:color="auto" w:fill="auto"/>
            <w:tcMar>
              <w:top w:w="17" w:type="dxa"/>
              <w:left w:w="108" w:type="dxa"/>
              <w:bottom w:w="17" w:type="dxa"/>
              <w:right w:w="108" w:type="dxa"/>
            </w:tcMar>
          </w:tcPr>
          <w:p w14:paraId="3F569211" w14:textId="77777777" w:rsidR="007A3569" w:rsidRPr="00FC0CE8" w:rsidRDefault="007A3569" w:rsidP="009D1671">
            <w:pPr>
              <w:suppressAutoHyphens/>
              <w:rPr>
                <w:sz w:val="20"/>
                <w:szCs w:val="20"/>
              </w:rPr>
            </w:pPr>
            <w:r w:rsidRPr="00FC0CE8">
              <w:rPr>
                <w:sz w:val="20"/>
                <w:szCs w:val="20"/>
              </w:rPr>
              <w:t>HFC average consumption 2020-2022</w:t>
            </w:r>
          </w:p>
        </w:tc>
        <w:tc>
          <w:tcPr>
            <w:tcW w:w="2574" w:type="pct"/>
            <w:gridSpan w:val="3"/>
            <w:shd w:val="clear" w:color="auto" w:fill="auto"/>
            <w:tcMar>
              <w:top w:w="17" w:type="dxa"/>
              <w:left w:w="108" w:type="dxa"/>
              <w:bottom w:w="17" w:type="dxa"/>
              <w:right w:w="108" w:type="dxa"/>
            </w:tcMar>
            <w:vAlign w:val="center"/>
          </w:tcPr>
          <w:p w14:paraId="772E6D17" w14:textId="0E96E0A1" w:rsidR="007A3569" w:rsidRPr="00FC0CE8" w:rsidRDefault="007A3569" w:rsidP="009D1671">
            <w:pPr>
              <w:ind w:right="67"/>
              <w:jc w:val="right"/>
              <w:rPr>
                <w:sz w:val="20"/>
                <w:szCs w:val="20"/>
                <w:highlight w:val="cyan"/>
              </w:rPr>
            </w:pPr>
            <w:r w:rsidRPr="00FC0CE8">
              <w:rPr>
                <w:color w:val="000000"/>
                <w:sz w:val="20"/>
                <w:szCs w:val="20"/>
              </w:rPr>
              <w:t>556,119</w:t>
            </w:r>
          </w:p>
        </w:tc>
      </w:tr>
      <w:tr w:rsidR="007A3569" w:rsidRPr="00FC0CE8" w14:paraId="6A94F876" w14:textId="77777777" w:rsidTr="00595AE2">
        <w:trPr>
          <w:trHeight w:val="113"/>
        </w:trPr>
        <w:tc>
          <w:tcPr>
            <w:tcW w:w="2426" w:type="pct"/>
            <w:shd w:val="clear" w:color="auto" w:fill="auto"/>
            <w:tcMar>
              <w:top w:w="17" w:type="dxa"/>
              <w:left w:w="108" w:type="dxa"/>
              <w:bottom w:w="17" w:type="dxa"/>
              <w:right w:w="108" w:type="dxa"/>
            </w:tcMar>
          </w:tcPr>
          <w:p w14:paraId="0C3F525B" w14:textId="51038FB9" w:rsidR="007A3569" w:rsidRPr="00FC0CE8" w:rsidRDefault="007A3569" w:rsidP="009D1671">
            <w:pPr>
              <w:suppressAutoHyphens/>
              <w:ind w:right="1505"/>
              <w:jc w:val="left"/>
              <w:rPr>
                <w:sz w:val="20"/>
                <w:szCs w:val="20"/>
              </w:rPr>
            </w:pPr>
            <w:r w:rsidRPr="00FC0CE8">
              <w:rPr>
                <w:sz w:val="20"/>
                <w:szCs w:val="20"/>
              </w:rPr>
              <w:t>HCFC baseline (65%)</w:t>
            </w:r>
          </w:p>
        </w:tc>
        <w:tc>
          <w:tcPr>
            <w:tcW w:w="2574" w:type="pct"/>
            <w:gridSpan w:val="3"/>
            <w:shd w:val="clear" w:color="auto" w:fill="auto"/>
            <w:vAlign w:val="center"/>
          </w:tcPr>
          <w:p w14:paraId="744733A3" w14:textId="6A29F4D4" w:rsidR="007A3569" w:rsidRPr="00FC0CE8" w:rsidRDefault="00866B9A" w:rsidP="009D1671">
            <w:pPr>
              <w:ind w:right="147"/>
              <w:jc w:val="right"/>
              <w:rPr>
                <w:sz w:val="20"/>
                <w:szCs w:val="20"/>
              </w:rPr>
            </w:pPr>
            <w:r w:rsidRPr="00FC0CE8">
              <w:rPr>
                <w:color w:val="000000"/>
                <w:sz w:val="20"/>
                <w:szCs w:val="20"/>
              </w:rPr>
              <w:t>1,249,583</w:t>
            </w:r>
          </w:p>
        </w:tc>
      </w:tr>
      <w:tr w:rsidR="007A3569" w:rsidRPr="00FC0CE8" w14:paraId="6299EE87" w14:textId="77777777" w:rsidTr="00595AE2">
        <w:trPr>
          <w:trHeight w:val="113"/>
        </w:trPr>
        <w:tc>
          <w:tcPr>
            <w:tcW w:w="2426" w:type="pct"/>
            <w:shd w:val="clear" w:color="auto" w:fill="auto"/>
            <w:tcMar>
              <w:top w:w="17" w:type="dxa"/>
              <w:left w:w="108" w:type="dxa"/>
              <w:bottom w:w="17" w:type="dxa"/>
              <w:right w:w="108" w:type="dxa"/>
            </w:tcMar>
          </w:tcPr>
          <w:p w14:paraId="700CB7A2" w14:textId="23F0941F" w:rsidR="007A3569" w:rsidRPr="00FC0CE8" w:rsidRDefault="007A3569" w:rsidP="009D1671">
            <w:pPr>
              <w:suppressAutoHyphens/>
              <w:ind w:right="1505"/>
              <w:jc w:val="left"/>
              <w:rPr>
                <w:b/>
                <w:bCs/>
                <w:sz w:val="20"/>
                <w:szCs w:val="20"/>
              </w:rPr>
            </w:pPr>
            <w:r w:rsidRPr="00FC0CE8">
              <w:rPr>
                <w:sz w:val="20"/>
                <w:szCs w:val="20"/>
              </w:rPr>
              <w:t>HFC est</w:t>
            </w:r>
            <w:r w:rsidR="00A562F5" w:rsidRPr="00FC0CE8">
              <w:rPr>
                <w:sz w:val="20"/>
                <w:szCs w:val="20"/>
              </w:rPr>
              <w:t>ablish</w:t>
            </w:r>
            <w:r w:rsidRPr="00FC0CE8">
              <w:rPr>
                <w:sz w:val="20"/>
                <w:szCs w:val="20"/>
              </w:rPr>
              <w:t>ed baseline</w:t>
            </w:r>
          </w:p>
        </w:tc>
        <w:tc>
          <w:tcPr>
            <w:tcW w:w="2574" w:type="pct"/>
            <w:gridSpan w:val="3"/>
            <w:shd w:val="clear" w:color="auto" w:fill="auto"/>
          </w:tcPr>
          <w:p w14:paraId="32EDA9DA" w14:textId="25EB1885" w:rsidR="007A3569" w:rsidRPr="00FC0CE8" w:rsidRDefault="00D260F7" w:rsidP="009D1671">
            <w:pPr>
              <w:suppressAutoHyphens/>
              <w:ind w:left="819" w:right="147"/>
              <w:jc w:val="right"/>
              <w:rPr>
                <w:b/>
                <w:bCs/>
                <w:sz w:val="20"/>
                <w:szCs w:val="20"/>
              </w:rPr>
            </w:pPr>
            <w:r w:rsidRPr="00FC0CE8">
              <w:rPr>
                <w:b/>
                <w:bCs/>
                <w:sz w:val="20"/>
                <w:szCs w:val="20"/>
              </w:rPr>
              <w:t>1,805,702</w:t>
            </w:r>
          </w:p>
        </w:tc>
      </w:tr>
      <w:bookmarkEnd w:id="2"/>
    </w:tbl>
    <w:p w14:paraId="4660A52F" w14:textId="77777777" w:rsidR="00652B69" w:rsidRPr="00FC0CE8" w:rsidRDefault="00652B69" w:rsidP="00652B69">
      <w:pPr>
        <w:suppressAutoHyphens/>
        <w:outlineLvl w:val="0"/>
        <w:rPr>
          <w:sz w:val="20"/>
          <w:szCs w:val="20"/>
        </w:rPr>
      </w:pPr>
    </w:p>
    <w:p w14:paraId="72C9032B" w14:textId="067CD84A" w:rsidR="00A01E83" w:rsidRPr="00FC0CE8" w:rsidRDefault="0046434A" w:rsidP="00A01E83">
      <w:pPr>
        <w:pStyle w:val="Heading1"/>
      </w:pPr>
      <w:r w:rsidRPr="00FC0CE8">
        <w:t>Ghana has a large</w:t>
      </w:r>
      <w:r w:rsidR="001E5913" w:rsidRPr="00FC0CE8">
        <w:t xml:space="preserve"> </w:t>
      </w:r>
      <w:r w:rsidRPr="00FC0CE8">
        <w:t>HCFC baseline</w:t>
      </w:r>
      <w:r w:rsidR="00485E30" w:rsidRPr="00FC0CE8">
        <w:t>,</w:t>
      </w:r>
      <w:r w:rsidRPr="00FC0CE8">
        <w:t xml:space="preserve"> and the 2022 HCFC consumption amounts to </w:t>
      </w:r>
      <w:r w:rsidRPr="00BF607C">
        <w:t>291.4</w:t>
      </w:r>
      <w:r w:rsidR="00705811" w:rsidRPr="00BF607C">
        <w:t>0</w:t>
      </w:r>
      <w:r w:rsidRPr="00BF607C">
        <w:t xml:space="preserve"> mt</w:t>
      </w:r>
      <w:r w:rsidRPr="00FC0CE8">
        <w:t>. The HCFC consumption could, to a large extent,</w:t>
      </w:r>
      <w:r w:rsidR="001E5913" w:rsidRPr="00FC0CE8">
        <w:t xml:space="preserve"> be</w:t>
      </w:r>
      <w:r w:rsidRPr="00FC0CE8">
        <w:t xml:space="preserve"> replaced with HFCs. </w:t>
      </w:r>
      <w:r w:rsidR="00A01E83" w:rsidRPr="00FC0CE8">
        <w:t>Under the business-as-usual scenario, the Government pr</w:t>
      </w:r>
      <w:r w:rsidR="009234D5" w:rsidRPr="00FC0CE8">
        <w:t>edict</w:t>
      </w:r>
      <w:r w:rsidR="006E5D50" w:rsidRPr="00FC0CE8">
        <w:t>s</w:t>
      </w:r>
      <w:r w:rsidR="00A01E83" w:rsidRPr="00FC0CE8">
        <w:t xml:space="preserve"> </w:t>
      </w:r>
      <w:r w:rsidR="009234D5" w:rsidRPr="00FC0CE8">
        <w:t xml:space="preserve">an </w:t>
      </w:r>
      <w:r w:rsidR="00A75FBC" w:rsidRPr="00FC0CE8">
        <w:t xml:space="preserve">annual </w:t>
      </w:r>
      <w:r w:rsidR="006E5D50" w:rsidRPr="00FC0CE8">
        <w:t xml:space="preserve">HFC </w:t>
      </w:r>
      <w:r w:rsidR="00A01E83" w:rsidRPr="00FC0CE8">
        <w:t xml:space="preserve">consumption growth </w:t>
      </w:r>
      <w:r w:rsidR="00BD3986" w:rsidRPr="00FC0CE8">
        <w:t xml:space="preserve">of </w:t>
      </w:r>
      <w:r w:rsidR="002D5097" w:rsidRPr="00FC0CE8">
        <w:t>1</w:t>
      </w:r>
      <w:r w:rsidR="00CD4E6B" w:rsidRPr="00FC0CE8">
        <w:t>3-18</w:t>
      </w:r>
      <w:r w:rsidR="00A01E83" w:rsidRPr="00FC0CE8">
        <w:t xml:space="preserve"> per cent</w:t>
      </w:r>
      <w:r w:rsidRPr="00FC0CE8">
        <w:t xml:space="preserve"> based on economic growth.</w:t>
      </w:r>
      <w:r w:rsidR="00A01E83" w:rsidRPr="00FC0CE8">
        <w:t xml:space="preserve"> In addition, the phase</w:t>
      </w:r>
      <w:r w:rsidR="00A01E83" w:rsidRPr="00FC0CE8">
        <w:noBreakHyphen/>
        <w:t xml:space="preserve">out of </w:t>
      </w:r>
      <w:r w:rsidR="00700B0C" w:rsidRPr="00FC0CE8">
        <w:t>291.4</w:t>
      </w:r>
      <w:r w:rsidR="00C70AA8" w:rsidRPr="00FC0CE8">
        <w:t>0</w:t>
      </w:r>
      <w:r w:rsidR="00700B0C" w:rsidRPr="00FC0CE8">
        <w:t xml:space="preserve"> </w:t>
      </w:r>
      <w:r w:rsidR="00A01E83" w:rsidRPr="00FC0CE8">
        <w:t>mt of HCFCs will result in the phase</w:t>
      </w:r>
      <w:r w:rsidR="00A01E83" w:rsidRPr="00FC0CE8">
        <w:noBreakHyphen/>
        <w:t xml:space="preserve">in of </w:t>
      </w:r>
      <w:r w:rsidR="00767B23" w:rsidRPr="00FC0CE8">
        <w:t>542</w:t>
      </w:r>
      <w:r w:rsidR="00A01E83" w:rsidRPr="00FC0CE8">
        <w:t>,</w:t>
      </w:r>
      <w:r w:rsidR="00767B23" w:rsidRPr="00FC0CE8">
        <w:t>903</w:t>
      </w:r>
      <w:r w:rsidR="00A01E83" w:rsidRPr="00FC0CE8">
        <w:t> CO</w:t>
      </w:r>
      <w:r w:rsidR="00A01E83" w:rsidRPr="00FC0CE8">
        <w:rPr>
          <w:vertAlign w:val="subscript"/>
        </w:rPr>
        <w:t>2</w:t>
      </w:r>
      <w:r w:rsidR="00A01E83" w:rsidRPr="00FC0CE8">
        <w:noBreakHyphen/>
        <w:t>eq</w:t>
      </w:r>
      <w:r w:rsidR="009234D5" w:rsidRPr="00FC0CE8">
        <w:t xml:space="preserve"> </w:t>
      </w:r>
      <w:r w:rsidR="00A01E83" w:rsidRPr="00FC0CE8">
        <w:t>tonnes of HFCs by 20</w:t>
      </w:r>
      <w:r w:rsidR="00926223" w:rsidRPr="00FC0CE8">
        <w:t>29</w:t>
      </w:r>
      <w:r w:rsidR="00A01E83" w:rsidRPr="00FC0CE8">
        <w:t>; assuming equal distribution in CO</w:t>
      </w:r>
      <w:r w:rsidR="00A01E83" w:rsidRPr="00FC0CE8">
        <w:rPr>
          <w:vertAlign w:val="subscript"/>
        </w:rPr>
        <w:t>2</w:t>
      </w:r>
      <w:r w:rsidR="00A01E83" w:rsidRPr="00FC0CE8">
        <w:t>-eq tonnes each year from 202</w:t>
      </w:r>
      <w:r w:rsidR="00722534" w:rsidRPr="00FC0CE8">
        <w:t>3</w:t>
      </w:r>
      <w:r w:rsidR="00DE0681" w:rsidRPr="00FC0CE8">
        <w:t xml:space="preserve"> to </w:t>
      </w:r>
      <w:r w:rsidR="00A01E83" w:rsidRPr="00FC0CE8">
        <w:t>20</w:t>
      </w:r>
      <w:r w:rsidR="00722534" w:rsidRPr="00FC0CE8">
        <w:t>29</w:t>
      </w:r>
      <w:r w:rsidR="00A01E83" w:rsidRPr="00FC0CE8">
        <w:t xml:space="preserve">, the annual increase in HFC consumption would be </w:t>
      </w:r>
      <w:r w:rsidR="00662DDD" w:rsidRPr="00FC0CE8">
        <w:t>77,558</w:t>
      </w:r>
      <w:r w:rsidR="00A01E83" w:rsidRPr="00FC0CE8">
        <w:t xml:space="preserve"> CO</w:t>
      </w:r>
      <w:r w:rsidR="00A01E83" w:rsidRPr="00FC0CE8">
        <w:rPr>
          <w:vertAlign w:val="subscript"/>
        </w:rPr>
        <w:t>2</w:t>
      </w:r>
      <w:r w:rsidR="00A01E83" w:rsidRPr="00FC0CE8">
        <w:t xml:space="preserve">-eq tonnes. Table </w:t>
      </w:r>
      <w:r w:rsidR="00684BD3" w:rsidRPr="00FC0CE8">
        <w:t xml:space="preserve">4 </w:t>
      </w:r>
      <w:r w:rsidR="00A01E83" w:rsidRPr="00FC0CE8">
        <w:t xml:space="preserve">shows the calculated overall increase in HFC consumption </w:t>
      </w:r>
      <w:r w:rsidR="009234D5" w:rsidRPr="00FC0CE8">
        <w:t xml:space="preserve">under </w:t>
      </w:r>
      <w:r w:rsidR="00A01E83" w:rsidRPr="00FC0CE8">
        <w:t>the business-as-usual scenario.</w:t>
      </w:r>
    </w:p>
    <w:p w14:paraId="651A3AD3" w14:textId="1F30685F" w:rsidR="00BA2C22" w:rsidRPr="00FC0CE8" w:rsidRDefault="00BA2C22" w:rsidP="00BA2C22">
      <w:pPr>
        <w:pStyle w:val="Heading1"/>
        <w:numPr>
          <w:ilvl w:val="0"/>
          <w:numId w:val="0"/>
        </w:numPr>
        <w:spacing w:after="0"/>
        <w:rPr>
          <w:b/>
          <w:bCs/>
        </w:rPr>
      </w:pPr>
      <w:r w:rsidRPr="00FC0CE8">
        <w:rPr>
          <w:b/>
          <w:bCs/>
        </w:rPr>
        <w:t xml:space="preserve">Table </w:t>
      </w:r>
      <w:r w:rsidR="00684BD3" w:rsidRPr="00FC0CE8">
        <w:rPr>
          <w:b/>
          <w:bCs/>
        </w:rPr>
        <w:t>4</w:t>
      </w:r>
      <w:r w:rsidRPr="00FC0CE8">
        <w:rPr>
          <w:b/>
          <w:bCs/>
        </w:rPr>
        <w:t xml:space="preserve">. </w:t>
      </w:r>
      <w:r w:rsidR="0002521B" w:rsidRPr="00FC0CE8">
        <w:rPr>
          <w:b/>
          <w:bCs/>
        </w:rPr>
        <w:t>Unconstrained scenario of HFC consumption forecast and required reductions (CO</w:t>
      </w:r>
      <w:r w:rsidR="0002521B" w:rsidRPr="00FC0CE8">
        <w:rPr>
          <w:b/>
          <w:bCs/>
          <w:vertAlign w:val="subscript"/>
        </w:rPr>
        <w:t>2</w:t>
      </w:r>
      <w:r w:rsidR="00F808F4" w:rsidRPr="00FC0CE8">
        <w:rPr>
          <w:b/>
          <w:bCs/>
        </w:rPr>
        <w:noBreakHyphen/>
      </w:r>
      <w:r w:rsidR="0002521B" w:rsidRPr="00FC0CE8">
        <w:rPr>
          <w:b/>
          <w:bCs/>
        </w:rPr>
        <w:t>eq</w:t>
      </w:r>
      <w:r w:rsidR="00F808F4" w:rsidRPr="00FC0CE8">
        <w:rPr>
          <w:b/>
          <w:bCs/>
        </w:rPr>
        <w:t> </w:t>
      </w:r>
      <w:r w:rsidR="0002521B" w:rsidRPr="00FC0CE8">
        <w:rPr>
          <w:b/>
          <w:bCs/>
        </w:rPr>
        <w:t xml:space="preserve">tonnes) </w:t>
      </w:r>
    </w:p>
    <w:tbl>
      <w:tblPr>
        <w:tblW w:w="5000" w:type="pct"/>
        <w:tblLook w:val="04A0" w:firstRow="1" w:lastRow="0" w:firstColumn="1" w:lastColumn="0" w:noHBand="0" w:noVBand="1"/>
      </w:tblPr>
      <w:tblGrid>
        <w:gridCol w:w="2388"/>
        <w:gridCol w:w="866"/>
        <w:gridCol w:w="1016"/>
        <w:gridCol w:w="1016"/>
        <w:gridCol w:w="1016"/>
        <w:gridCol w:w="1016"/>
        <w:gridCol w:w="1016"/>
        <w:gridCol w:w="1016"/>
      </w:tblGrid>
      <w:tr w:rsidR="00AF0AB1" w:rsidRPr="00FC0CE8" w14:paraId="11F6B977" w14:textId="77777777" w:rsidTr="00CB617B">
        <w:trPr>
          <w:trHeight w:val="113"/>
        </w:trPr>
        <w:tc>
          <w:tcPr>
            <w:tcW w:w="1277" w:type="pct"/>
            <w:tcBorders>
              <w:top w:val="single" w:sz="4" w:space="0" w:color="auto"/>
              <w:left w:val="single" w:sz="4" w:space="0" w:color="auto"/>
              <w:bottom w:val="single" w:sz="4" w:space="0" w:color="auto"/>
              <w:right w:val="single" w:sz="4" w:space="0" w:color="auto"/>
            </w:tcBorders>
            <w:shd w:val="clear" w:color="000000" w:fill="FFFFFF"/>
            <w:hideMark/>
          </w:tcPr>
          <w:p w14:paraId="1BD6EDB9" w14:textId="4C348DF6" w:rsidR="00AF0AB1" w:rsidRPr="00FC0CE8" w:rsidRDefault="00AF0AB1" w:rsidP="00AF0AB1">
            <w:pPr>
              <w:jc w:val="right"/>
              <w:rPr>
                <w:b/>
                <w:bCs/>
                <w:color w:val="000000"/>
                <w:sz w:val="20"/>
                <w:szCs w:val="20"/>
                <w:lang w:eastAsia="zh-CN"/>
              </w:rPr>
            </w:pPr>
          </w:p>
        </w:tc>
        <w:tc>
          <w:tcPr>
            <w:tcW w:w="463" w:type="pct"/>
            <w:tcBorders>
              <w:top w:val="single" w:sz="4" w:space="0" w:color="auto"/>
              <w:left w:val="nil"/>
              <w:bottom w:val="single" w:sz="4" w:space="0" w:color="auto"/>
              <w:right w:val="single" w:sz="4" w:space="0" w:color="auto"/>
            </w:tcBorders>
            <w:shd w:val="clear" w:color="000000" w:fill="FFFFFF"/>
            <w:vAlign w:val="center"/>
            <w:hideMark/>
          </w:tcPr>
          <w:p w14:paraId="1F6AA142" w14:textId="77777777" w:rsidR="00AF0AB1" w:rsidRPr="00FC0CE8" w:rsidRDefault="00AF0AB1" w:rsidP="00CB617B">
            <w:pPr>
              <w:jc w:val="center"/>
              <w:rPr>
                <w:b/>
                <w:bCs/>
                <w:color w:val="000000"/>
                <w:sz w:val="20"/>
                <w:szCs w:val="20"/>
                <w:lang w:eastAsia="zh-CN"/>
              </w:rPr>
            </w:pPr>
            <w:r w:rsidRPr="00FC0CE8">
              <w:rPr>
                <w:b/>
                <w:bCs/>
                <w:sz w:val="20"/>
                <w:szCs w:val="20"/>
                <w:lang w:eastAsia="zh-CN"/>
              </w:rPr>
              <w:t>2023</w:t>
            </w:r>
          </w:p>
        </w:tc>
        <w:tc>
          <w:tcPr>
            <w:tcW w:w="543" w:type="pct"/>
            <w:tcBorders>
              <w:top w:val="single" w:sz="4" w:space="0" w:color="auto"/>
              <w:left w:val="nil"/>
              <w:bottom w:val="single" w:sz="4" w:space="0" w:color="auto"/>
              <w:right w:val="single" w:sz="4" w:space="0" w:color="auto"/>
            </w:tcBorders>
            <w:shd w:val="clear" w:color="000000" w:fill="FFFFFF"/>
            <w:vAlign w:val="center"/>
            <w:hideMark/>
          </w:tcPr>
          <w:p w14:paraId="58B92CA7" w14:textId="77777777" w:rsidR="00AF0AB1" w:rsidRPr="00FC0CE8" w:rsidRDefault="00AF0AB1" w:rsidP="00CB617B">
            <w:pPr>
              <w:jc w:val="center"/>
              <w:rPr>
                <w:b/>
                <w:bCs/>
                <w:color w:val="000000"/>
                <w:sz w:val="20"/>
                <w:szCs w:val="20"/>
                <w:lang w:eastAsia="zh-CN"/>
              </w:rPr>
            </w:pPr>
            <w:r w:rsidRPr="00FC0CE8">
              <w:rPr>
                <w:b/>
                <w:bCs/>
                <w:sz w:val="20"/>
                <w:szCs w:val="20"/>
                <w:lang w:eastAsia="zh-CN"/>
              </w:rPr>
              <w:t>2024</w:t>
            </w:r>
          </w:p>
        </w:tc>
        <w:tc>
          <w:tcPr>
            <w:tcW w:w="543" w:type="pct"/>
            <w:tcBorders>
              <w:top w:val="single" w:sz="4" w:space="0" w:color="auto"/>
              <w:left w:val="nil"/>
              <w:bottom w:val="single" w:sz="4" w:space="0" w:color="auto"/>
              <w:right w:val="single" w:sz="4" w:space="0" w:color="auto"/>
            </w:tcBorders>
            <w:shd w:val="clear" w:color="000000" w:fill="FFFFFF"/>
            <w:vAlign w:val="center"/>
            <w:hideMark/>
          </w:tcPr>
          <w:p w14:paraId="52F2EE0A" w14:textId="77777777" w:rsidR="00AF0AB1" w:rsidRPr="00FC0CE8" w:rsidRDefault="00AF0AB1" w:rsidP="00CB617B">
            <w:pPr>
              <w:jc w:val="center"/>
              <w:rPr>
                <w:b/>
                <w:bCs/>
                <w:color w:val="000000"/>
                <w:sz w:val="20"/>
                <w:szCs w:val="20"/>
                <w:lang w:eastAsia="zh-CN"/>
              </w:rPr>
            </w:pPr>
            <w:r w:rsidRPr="00FC0CE8">
              <w:rPr>
                <w:b/>
                <w:bCs/>
                <w:sz w:val="20"/>
                <w:szCs w:val="20"/>
                <w:lang w:eastAsia="zh-CN"/>
              </w:rPr>
              <w:t>2025</w:t>
            </w:r>
          </w:p>
        </w:tc>
        <w:tc>
          <w:tcPr>
            <w:tcW w:w="543" w:type="pct"/>
            <w:tcBorders>
              <w:top w:val="single" w:sz="4" w:space="0" w:color="auto"/>
              <w:left w:val="nil"/>
              <w:bottom w:val="single" w:sz="4" w:space="0" w:color="auto"/>
              <w:right w:val="single" w:sz="4" w:space="0" w:color="auto"/>
            </w:tcBorders>
            <w:shd w:val="clear" w:color="000000" w:fill="FFFFFF"/>
            <w:vAlign w:val="center"/>
            <w:hideMark/>
          </w:tcPr>
          <w:p w14:paraId="4CA2DAA3" w14:textId="77777777" w:rsidR="00AF0AB1" w:rsidRPr="00FC0CE8" w:rsidRDefault="00AF0AB1" w:rsidP="00CB617B">
            <w:pPr>
              <w:jc w:val="center"/>
              <w:rPr>
                <w:b/>
                <w:bCs/>
                <w:color w:val="000000"/>
                <w:sz w:val="20"/>
                <w:szCs w:val="20"/>
                <w:lang w:eastAsia="zh-CN"/>
              </w:rPr>
            </w:pPr>
            <w:r w:rsidRPr="00FC0CE8">
              <w:rPr>
                <w:b/>
                <w:bCs/>
                <w:sz w:val="20"/>
                <w:szCs w:val="20"/>
                <w:lang w:eastAsia="zh-CN"/>
              </w:rPr>
              <w:t>2026</w:t>
            </w:r>
          </w:p>
        </w:tc>
        <w:tc>
          <w:tcPr>
            <w:tcW w:w="543" w:type="pct"/>
            <w:tcBorders>
              <w:top w:val="single" w:sz="4" w:space="0" w:color="auto"/>
              <w:left w:val="nil"/>
              <w:bottom w:val="single" w:sz="4" w:space="0" w:color="auto"/>
              <w:right w:val="single" w:sz="4" w:space="0" w:color="auto"/>
            </w:tcBorders>
            <w:shd w:val="clear" w:color="000000" w:fill="FFFFFF"/>
            <w:vAlign w:val="center"/>
            <w:hideMark/>
          </w:tcPr>
          <w:p w14:paraId="1EAA735D" w14:textId="77777777" w:rsidR="00AF0AB1" w:rsidRPr="00FC0CE8" w:rsidRDefault="00AF0AB1" w:rsidP="00CB617B">
            <w:pPr>
              <w:jc w:val="center"/>
              <w:rPr>
                <w:b/>
                <w:bCs/>
                <w:color w:val="000000"/>
                <w:sz w:val="20"/>
                <w:szCs w:val="20"/>
                <w:lang w:eastAsia="zh-CN"/>
              </w:rPr>
            </w:pPr>
            <w:r w:rsidRPr="00FC0CE8">
              <w:rPr>
                <w:b/>
                <w:bCs/>
                <w:sz w:val="20"/>
                <w:szCs w:val="20"/>
                <w:lang w:eastAsia="zh-CN"/>
              </w:rPr>
              <w:t>2027</w:t>
            </w:r>
          </w:p>
        </w:tc>
        <w:tc>
          <w:tcPr>
            <w:tcW w:w="543" w:type="pct"/>
            <w:tcBorders>
              <w:top w:val="single" w:sz="4" w:space="0" w:color="auto"/>
              <w:left w:val="nil"/>
              <w:bottom w:val="single" w:sz="4" w:space="0" w:color="auto"/>
              <w:right w:val="single" w:sz="4" w:space="0" w:color="auto"/>
            </w:tcBorders>
            <w:shd w:val="clear" w:color="000000" w:fill="FFFFFF"/>
            <w:vAlign w:val="center"/>
            <w:hideMark/>
          </w:tcPr>
          <w:p w14:paraId="0C186997" w14:textId="77777777" w:rsidR="00AF0AB1" w:rsidRPr="00FC0CE8" w:rsidRDefault="00AF0AB1" w:rsidP="00CB617B">
            <w:pPr>
              <w:jc w:val="center"/>
              <w:rPr>
                <w:b/>
                <w:bCs/>
                <w:color w:val="000000"/>
                <w:sz w:val="20"/>
                <w:szCs w:val="20"/>
                <w:lang w:eastAsia="zh-CN"/>
              </w:rPr>
            </w:pPr>
            <w:r w:rsidRPr="00FC0CE8">
              <w:rPr>
                <w:b/>
                <w:bCs/>
                <w:sz w:val="20"/>
                <w:szCs w:val="20"/>
                <w:lang w:eastAsia="zh-CN"/>
              </w:rPr>
              <w:t>2028</w:t>
            </w:r>
          </w:p>
        </w:tc>
        <w:tc>
          <w:tcPr>
            <w:tcW w:w="543" w:type="pct"/>
            <w:tcBorders>
              <w:top w:val="single" w:sz="4" w:space="0" w:color="auto"/>
              <w:left w:val="nil"/>
              <w:bottom w:val="single" w:sz="4" w:space="0" w:color="auto"/>
              <w:right w:val="single" w:sz="4" w:space="0" w:color="auto"/>
            </w:tcBorders>
            <w:shd w:val="clear" w:color="000000" w:fill="FFFFFF"/>
            <w:vAlign w:val="center"/>
            <w:hideMark/>
          </w:tcPr>
          <w:p w14:paraId="1F977F2E" w14:textId="77777777" w:rsidR="00AF0AB1" w:rsidRPr="00FC0CE8" w:rsidRDefault="00AF0AB1" w:rsidP="00CB617B">
            <w:pPr>
              <w:jc w:val="center"/>
              <w:rPr>
                <w:b/>
                <w:bCs/>
                <w:color w:val="000000"/>
                <w:sz w:val="20"/>
                <w:szCs w:val="20"/>
                <w:lang w:eastAsia="zh-CN"/>
              </w:rPr>
            </w:pPr>
            <w:r w:rsidRPr="00FC0CE8">
              <w:rPr>
                <w:b/>
                <w:bCs/>
                <w:sz w:val="20"/>
                <w:szCs w:val="20"/>
                <w:lang w:eastAsia="zh-CN"/>
              </w:rPr>
              <w:t>2029</w:t>
            </w:r>
          </w:p>
        </w:tc>
      </w:tr>
      <w:tr w:rsidR="007C7007" w:rsidRPr="00FC0CE8" w14:paraId="43E98054" w14:textId="77777777" w:rsidTr="00CB617B">
        <w:trPr>
          <w:trHeight w:val="113"/>
        </w:trPr>
        <w:tc>
          <w:tcPr>
            <w:tcW w:w="1277" w:type="pct"/>
            <w:tcBorders>
              <w:top w:val="single" w:sz="4" w:space="0" w:color="auto"/>
              <w:left w:val="single" w:sz="4" w:space="0" w:color="auto"/>
              <w:bottom w:val="single" w:sz="4" w:space="0" w:color="auto"/>
              <w:right w:val="single" w:sz="4" w:space="0" w:color="auto"/>
            </w:tcBorders>
            <w:shd w:val="clear" w:color="000000" w:fill="FFFFFF"/>
            <w:hideMark/>
          </w:tcPr>
          <w:p w14:paraId="64088540" w14:textId="41BD5780" w:rsidR="007C7007" w:rsidRPr="00FC0CE8" w:rsidRDefault="00E80256" w:rsidP="007C7007">
            <w:pPr>
              <w:jc w:val="left"/>
              <w:rPr>
                <w:color w:val="000000"/>
                <w:sz w:val="20"/>
                <w:szCs w:val="20"/>
                <w:lang w:eastAsia="zh-CN"/>
              </w:rPr>
            </w:pPr>
            <w:r w:rsidRPr="00FC0CE8">
              <w:rPr>
                <w:sz w:val="20"/>
                <w:szCs w:val="20"/>
              </w:rPr>
              <w:t>HFC consumption grow</w:t>
            </w:r>
            <w:r w:rsidR="00DF4701" w:rsidRPr="00FC0CE8">
              <w:rPr>
                <w:sz w:val="20"/>
                <w:szCs w:val="20"/>
              </w:rPr>
              <w:t>th based on econom</w:t>
            </w:r>
            <w:r w:rsidR="0072342C" w:rsidRPr="00FC0CE8">
              <w:rPr>
                <w:sz w:val="20"/>
                <w:szCs w:val="20"/>
              </w:rPr>
              <w:t>ic growth</w:t>
            </w:r>
          </w:p>
        </w:tc>
        <w:tc>
          <w:tcPr>
            <w:tcW w:w="463" w:type="pct"/>
            <w:tcBorders>
              <w:top w:val="single" w:sz="4" w:space="0" w:color="auto"/>
              <w:left w:val="single" w:sz="4" w:space="0" w:color="auto"/>
              <w:bottom w:val="single" w:sz="4" w:space="0" w:color="auto"/>
              <w:right w:val="single" w:sz="4" w:space="0" w:color="auto"/>
            </w:tcBorders>
            <w:shd w:val="clear" w:color="auto" w:fill="auto"/>
            <w:noWrap/>
            <w:hideMark/>
          </w:tcPr>
          <w:p w14:paraId="35ECE216" w14:textId="306831B8" w:rsidR="007C7007" w:rsidRPr="00FC0CE8" w:rsidRDefault="007C7007" w:rsidP="007C7007">
            <w:pPr>
              <w:jc w:val="right"/>
              <w:rPr>
                <w:color w:val="000000"/>
                <w:sz w:val="20"/>
                <w:szCs w:val="20"/>
                <w:lang w:eastAsia="zh-CN"/>
              </w:rPr>
            </w:pPr>
            <w:r w:rsidRPr="00FC0CE8">
              <w:rPr>
                <w:color w:val="000000"/>
                <w:sz w:val="20"/>
                <w:szCs w:val="20"/>
              </w:rPr>
              <w:t>729,493</w:t>
            </w:r>
          </w:p>
        </w:tc>
        <w:tc>
          <w:tcPr>
            <w:tcW w:w="543" w:type="pct"/>
            <w:tcBorders>
              <w:top w:val="single" w:sz="4" w:space="0" w:color="auto"/>
              <w:left w:val="nil"/>
              <w:bottom w:val="single" w:sz="4" w:space="0" w:color="auto"/>
              <w:right w:val="single" w:sz="4" w:space="0" w:color="auto"/>
            </w:tcBorders>
            <w:shd w:val="clear" w:color="auto" w:fill="auto"/>
            <w:noWrap/>
            <w:hideMark/>
          </w:tcPr>
          <w:p w14:paraId="5BAA26CE" w14:textId="73E596BF" w:rsidR="007C7007" w:rsidRPr="00FC0CE8" w:rsidRDefault="007C7007" w:rsidP="007C7007">
            <w:pPr>
              <w:jc w:val="right"/>
              <w:rPr>
                <w:color w:val="000000"/>
                <w:sz w:val="20"/>
                <w:szCs w:val="20"/>
                <w:lang w:eastAsia="zh-CN"/>
              </w:rPr>
            </w:pPr>
            <w:r w:rsidRPr="00FC0CE8">
              <w:rPr>
                <w:color w:val="000000"/>
                <w:sz w:val="20"/>
                <w:szCs w:val="20"/>
              </w:rPr>
              <w:t>860,730</w:t>
            </w:r>
          </w:p>
        </w:tc>
        <w:tc>
          <w:tcPr>
            <w:tcW w:w="543" w:type="pct"/>
            <w:tcBorders>
              <w:top w:val="single" w:sz="4" w:space="0" w:color="auto"/>
              <w:left w:val="nil"/>
              <w:bottom w:val="single" w:sz="4" w:space="0" w:color="auto"/>
              <w:right w:val="single" w:sz="4" w:space="0" w:color="auto"/>
            </w:tcBorders>
            <w:shd w:val="clear" w:color="auto" w:fill="auto"/>
            <w:noWrap/>
            <w:hideMark/>
          </w:tcPr>
          <w:p w14:paraId="299F8B3F" w14:textId="0E0590D1" w:rsidR="007C7007" w:rsidRPr="00FC0CE8" w:rsidRDefault="007C7007" w:rsidP="007C7007">
            <w:pPr>
              <w:jc w:val="right"/>
              <w:rPr>
                <w:color w:val="000000"/>
                <w:sz w:val="20"/>
                <w:szCs w:val="20"/>
                <w:lang w:eastAsia="zh-CN"/>
              </w:rPr>
            </w:pPr>
            <w:r w:rsidRPr="00FC0CE8">
              <w:rPr>
                <w:color w:val="000000"/>
                <w:sz w:val="20"/>
                <w:szCs w:val="20"/>
              </w:rPr>
              <w:t>997,333</w:t>
            </w:r>
          </w:p>
        </w:tc>
        <w:tc>
          <w:tcPr>
            <w:tcW w:w="543" w:type="pct"/>
            <w:tcBorders>
              <w:top w:val="single" w:sz="4" w:space="0" w:color="auto"/>
              <w:left w:val="nil"/>
              <w:bottom w:val="single" w:sz="4" w:space="0" w:color="auto"/>
              <w:right w:val="single" w:sz="4" w:space="0" w:color="auto"/>
            </w:tcBorders>
            <w:shd w:val="clear" w:color="auto" w:fill="auto"/>
            <w:noWrap/>
            <w:hideMark/>
          </w:tcPr>
          <w:p w14:paraId="68ADC4A1" w14:textId="0F4CD031" w:rsidR="007C7007" w:rsidRPr="00FC0CE8" w:rsidRDefault="007C7007" w:rsidP="007C7007">
            <w:pPr>
              <w:jc w:val="right"/>
              <w:rPr>
                <w:color w:val="000000"/>
                <w:sz w:val="20"/>
                <w:szCs w:val="20"/>
                <w:lang w:eastAsia="zh-CN"/>
              </w:rPr>
            </w:pPr>
            <w:r w:rsidRPr="00FC0CE8">
              <w:rPr>
                <w:color w:val="000000"/>
                <w:sz w:val="20"/>
                <w:szCs w:val="20"/>
              </w:rPr>
              <w:t>1,156,725</w:t>
            </w:r>
          </w:p>
        </w:tc>
        <w:tc>
          <w:tcPr>
            <w:tcW w:w="543" w:type="pct"/>
            <w:tcBorders>
              <w:top w:val="single" w:sz="4" w:space="0" w:color="auto"/>
              <w:left w:val="nil"/>
              <w:bottom w:val="single" w:sz="4" w:space="0" w:color="auto"/>
              <w:right w:val="single" w:sz="4" w:space="0" w:color="auto"/>
            </w:tcBorders>
            <w:shd w:val="clear" w:color="auto" w:fill="auto"/>
            <w:noWrap/>
            <w:hideMark/>
          </w:tcPr>
          <w:p w14:paraId="6D5D3F09" w14:textId="52233882" w:rsidR="007C7007" w:rsidRPr="00FC0CE8" w:rsidRDefault="007C7007" w:rsidP="007C7007">
            <w:pPr>
              <w:jc w:val="right"/>
              <w:rPr>
                <w:color w:val="000000"/>
                <w:sz w:val="20"/>
                <w:szCs w:val="20"/>
                <w:lang w:eastAsia="zh-CN"/>
              </w:rPr>
            </w:pPr>
            <w:r w:rsidRPr="00FC0CE8">
              <w:rPr>
                <w:color w:val="000000"/>
                <w:sz w:val="20"/>
                <w:szCs w:val="20"/>
              </w:rPr>
              <w:t>1,328,960</w:t>
            </w:r>
          </w:p>
        </w:tc>
        <w:tc>
          <w:tcPr>
            <w:tcW w:w="543" w:type="pct"/>
            <w:tcBorders>
              <w:top w:val="single" w:sz="4" w:space="0" w:color="auto"/>
              <w:left w:val="nil"/>
              <w:bottom w:val="single" w:sz="4" w:space="0" w:color="auto"/>
              <w:right w:val="single" w:sz="4" w:space="0" w:color="auto"/>
            </w:tcBorders>
            <w:shd w:val="clear" w:color="auto" w:fill="auto"/>
            <w:noWrap/>
            <w:hideMark/>
          </w:tcPr>
          <w:p w14:paraId="2D482159" w14:textId="0C172C90" w:rsidR="007C7007" w:rsidRPr="00FC0CE8" w:rsidRDefault="007C7007" w:rsidP="007C7007">
            <w:pPr>
              <w:jc w:val="right"/>
              <w:rPr>
                <w:color w:val="000000"/>
                <w:sz w:val="20"/>
                <w:szCs w:val="20"/>
                <w:lang w:eastAsia="zh-CN"/>
              </w:rPr>
            </w:pPr>
            <w:r w:rsidRPr="00FC0CE8">
              <w:rPr>
                <w:color w:val="000000"/>
                <w:sz w:val="20"/>
                <w:szCs w:val="20"/>
              </w:rPr>
              <w:t>1,515,392</w:t>
            </w:r>
          </w:p>
        </w:tc>
        <w:tc>
          <w:tcPr>
            <w:tcW w:w="543" w:type="pct"/>
            <w:tcBorders>
              <w:top w:val="single" w:sz="4" w:space="0" w:color="auto"/>
              <w:left w:val="nil"/>
              <w:bottom w:val="single" w:sz="4" w:space="0" w:color="auto"/>
              <w:right w:val="single" w:sz="4" w:space="0" w:color="auto"/>
            </w:tcBorders>
            <w:shd w:val="clear" w:color="auto" w:fill="auto"/>
            <w:noWrap/>
            <w:hideMark/>
          </w:tcPr>
          <w:p w14:paraId="43342E85" w14:textId="7A0A573C" w:rsidR="007C7007" w:rsidRPr="00FC0CE8" w:rsidRDefault="007C7007" w:rsidP="007C7007">
            <w:pPr>
              <w:jc w:val="right"/>
              <w:rPr>
                <w:color w:val="000000"/>
                <w:sz w:val="20"/>
                <w:szCs w:val="20"/>
                <w:lang w:eastAsia="zh-CN"/>
              </w:rPr>
            </w:pPr>
            <w:r w:rsidRPr="00FC0CE8">
              <w:rPr>
                <w:color w:val="000000"/>
                <w:sz w:val="20"/>
                <w:szCs w:val="20"/>
              </w:rPr>
              <w:t>1,717,660</w:t>
            </w:r>
          </w:p>
        </w:tc>
      </w:tr>
      <w:tr w:rsidR="007C7007" w:rsidRPr="00FC0CE8" w14:paraId="3A369B36" w14:textId="77777777" w:rsidTr="00CB617B">
        <w:trPr>
          <w:trHeight w:val="113"/>
        </w:trPr>
        <w:tc>
          <w:tcPr>
            <w:tcW w:w="1277" w:type="pct"/>
            <w:tcBorders>
              <w:top w:val="single" w:sz="4" w:space="0" w:color="auto"/>
              <w:left w:val="single" w:sz="4" w:space="0" w:color="auto"/>
              <w:bottom w:val="single" w:sz="4" w:space="0" w:color="auto"/>
              <w:right w:val="single" w:sz="4" w:space="0" w:color="auto"/>
            </w:tcBorders>
            <w:shd w:val="clear" w:color="000000" w:fill="FFFFFF"/>
            <w:hideMark/>
          </w:tcPr>
          <w:p w14:paraId="6FECF273" w14:textId="77777777" w:rsidR="007C7007" w:rsidRPr="00FC0CE8" w:rsidRDefault="007C7007" w:rsidP="007C7007">
            <w:pPr>
              <w:jc w:val="left"/>
              <w:rPr>
                <w:color w:val="000000"/>
                <w:sz w:val="20"/>
                <w:szCs w:val="20"/>
                <w:lang w:eastAsia="zh-CN"/>
              </w:rPr>
            </w:pPr>
            <w:r w:rsidRPr="00FC0CE8">
              <w:rPr>
                <w:sz w:val="20"/>
                <w:szCs w:val="20"/>
                <w:lang w:eastAsia="zh-CN"/>
              </w:rPr>
              <w:t>HFC phased in from HCFC phase</w:t>
            </w:r>
            <w:r w:rsidRPr="00FC0CE8">
              <w:rPr>
                <w:sz w:val="20"/>
                <w:szCs w:val="20"/>
                <w:lang w:eastAsia="zh-CN"/>
              </w:rPr>
              <w:noBreakHyphen/>
              <w:t>out</w:t>
            </w:r>
          </w:p>
        </w:tc>
        <w:tc>
          <w:tcPr>
            <w:tcW w:w="463" w:type="pct"/>
            <w:tcBorders>
              <w:top w:val="nil"/>
              <w:left w:val="nil"/>
              <w:bottom w:val="single" w:sz="4" w:space="0" w:color="auto"/>
              <w:right w:val="single" w:sz="4" w:space="0" w:color="auto"/>
            </w:tcBorders>
            <w:shd w:val="clear" w:color="000000" w:fill="FFFFFF"/>
            <w:hideMark/>
          </w:tcPr>
          <w:p w14:paraId="701E211B" w14:textId="4D477E32" w:rsidR="007C7007" w:rsidRPr="00FC0CE8" w:rsidRDefault="007C7007" w:rsidP="007C7007">
            <w:pPr>
              <w:jc w:val="right"/>
              <w:rPr>
                <w:color w:val="000000"/>
                <w:sz w:val="20"/>
                <w:szCs w:val="20"/>
                <w:lang w:eastAsia="zh-CN"/>
              </w:rPr>
            </w:pPr>
            <w:r w:rsidRPr="00FC0CE8">
              <w:rPr>
                <w:color w:val="000000"/>
                <w:sz w:val="20"/>
                <w:szCs w:val="20"/>
                <w:lang w:eastAsia="zh-CN"/>
              </w:rPr>
              <w:t>77,558</w:t>
            </w:r>
          </w:p>
        </w:tc>
        <w:tc>
          <w:tcPr>
            <w:tcW w:w="543" w:type="pct"/>
            <w:tcBorders>
              <w:top w:val="nil"/>
              <w:left w:val="nil"/>
              <w:bottom w:val="single" w:sz="4" w:space="0" w:color="auto"/>
              <w:right w:val="single" w:sz="4" w:space="0" w:color="auto"/>
            </w:tcBorders>
            <w:shd w:val="clear" w:color="000000" w:fill="FFFFFF"/>
            <w:hideMark/>
          </w:tcPr>
          <w:p w14:paraId="4EE90869" w14:textId="4D9F96F2" w:rsidR="007C7007" w:rsidRPr="00FC0CE8" w:rsidRDefault="007C7007" w:rsidP="007C7007">
            <w:pPr>
              <w:jc w:val="right"/>
              <w:rPr>
                <w:color w:val="000000"/>
                <w:sz w:val="20"/>
                <w:szCs w:val="20"/>
                <w:lang w:eastAsia="zh-CN"/>
              </w:rPr>
            </w:pPr>
            <w:r w:rsidRPr="00FC0CE8">
              <w:rPr>
                <w:color w:val="000000"/>
                <w:sz w:val="20"/>
                <w:szCs w:val="20"/>
                <w:lang w:eastAsia="zh-CN"/>
              </w:rPr>
              <w:t>77,558</w:t>
            </w:r>
          </w:p>
        </w:tc>
        <w:tc>
          <w:tcPr>
            <w:tcW w:w="543" w:type="pct"/>
            <w:tcBorders>
              <w:top w:val="nil"/>
              <w:left w:val="nil"/>
              <w:bottom w:val="single" w:sz="4" w:space="0" w:color="auto"/>
              <w:right w:val="single" w:sz="4" w:space="0" w:color="auto"/>
            </w:tcBorders>
            <w:shd w:val="clear" w:color="000000" w:fill="FFFFFF"/>
            <w:hideMark/>
          </w:tcPr>
          <w:p w14:paraId="5CF48ADF" w14:textId="5D4178EA" w:rsidR="007C7007" w:rsidRPr="00FC0CE8" w:rsidRDefault="007C7007" w:rsidP="007C7007">
            <w:pPr>
              <w:jc w:val="right"/>
              <w:rPr>
                <w:color w:val="000000"/>
                <w:sz w:val="20"/>
                <w:szCs w:val="20"/>
                <w:lang w:eastAsia="zh-CN"/>
              </w:rPr>
            </w:pPr>
            <w:r w:rsidRPr="00FC0CE8">
              <w:rPr>
                <w:color w:val="000000"/>
                <w:sz w:val="20"/>
                <w:szCs w:val="20"/>
                <w:lang w:eastAsia="zh-CN"/>
              </w:rPr>
              <w:t>77,558</w:t>
            </w:r>
          </w:p>
        </w:tc>
        <w:tc>
          <w:tcPr>
            <w:tcW w:w="543" w:type="pct"/>
            <w:tcBorders>
              <w:top w:val="nil"/>
              <w:left w:val="nil"/>
              <w:bottom w:val="single" w:sz="4" w:space="0" w:color="auto"/>
              <w:right w:val="single" w:sz="4" w:space="0" w:color="auto"/>
            </w:tcBorders>
            <w:shd w:val="clear" w:color="000000" w:fill="FFFFFF"/>
            <w:hideMark/>
          </w:tcPr>
          <w:p w14:paraId="2C8067FA" w14:textId="48A2EF96" w:rsidR="007C7007" w:rsidRPr="00FC0CE8" w:rsidRDefault="007C7007" w:rsidP="007C7007">
            <w:pPr>
              <w:jc w:val="right"/>
              <w:rPr>
                <w:color w:val="000000"/>
                <w:sz w:val="20"/>
                <w:szCs w:val="20"/>
                <w:lang w:eastAsia="zh-CN"/>
              </w:rPr>
            </w:pPr>
            <w:r w:rsidRPr="00FC0CE8">
              <w:rPr>
                <w:color w:val="000000"/>
                <w:sz w:val="20"/>
                <w:szCs w:val="20"/>
                <w:lang w:eastAsia="zh-CN"/>
              </w:rPr>
              <w:t>77,558</w:t>
            </w:r>
          </w:p>
        </w:tc>
        <w:tc>
          <w:tcPr>
            <w:tcW w:w="543" w:type="pct"/>
            <w:tcBorders>
              <w:top w:val="nil"/>
              <w:left w:val="nil"/>
              <w:bottom w:val="single" w:sz="4" w:space="0" w:color="auto"/>
              <w:right w:val="single" w:sz="4" w:space="0" w:color="auto"/>
            </w:tcBorders>
            <w:shd w:val="clear" w:color="000000" w:fill="FFFFFF"/>
            <w:hideMark/>
          </w:tcPr>
          <w:p w14:paraId="5521A8ED" w14:textId="57F5E2FE" w:rsidR="007C7007" w:rsidRPr="00FC0CE8" w:rsidRDefault="007C7007" w:rsidP="007C7007">
            <w:pPr>
              <w:jc w:val="right"/>
              <w:rPr>
                <w:color w:val="000000"/>
                <w:sz w:val="20"/>
                <w:szCs w:val="20"/>
                <w:lang w:eastAsia="zh-CN"/>
              </w:rPr>
            </w:pPr>
            <w:r w:rsidRPr="00FC0CE8">
              <w:rPr>
                <w:color w:val="000000"/>
                <w:sz w:val="20"/>
                <w:szCs w:val="20"/>
                <w:lang w:eastAsia="zh-CN"/>
              </w:rPr>
              <w:t>77,558</w:t>
            </w:r>
          </w:p>
        </w:tc>
        <w:tc>
          <w:tcPr>
            <w:tcW w:w="543" w:type="pct"/>
            <w:tcBorders>
              <w:top w:val="nil"/>
              <w:left w:val="nil"/>
              <w:bottom w:val="single" w:sz="4" w:space="0" w:color="auto"/>
              <w:right w:val="single" w:sz="4" w:space="0" w:color="auto"/>
            </w:tcBorders>
            <w:shd w:val="clear" w:color="000000" w:fill="FFFFFF"/>
            <w:hideMark/>
          </w:tcPr>
          <w:p w14:paraId="075A7467" w14:textId="403A8975" w:rsidR="007C7007" w:rsidRPr="00FC0CE8" w:rsidRDefault="007C7007" w:rsidP="007C7007">
            <w:pPr>
              <w:jc w:val="right"/>
              <w:rPr>
                <w:color w:val="000000"/>
                <w:sz w:val="20"/>
                <w:szCs w:val="20"/>
                <w:lang w:eastAsia="zh-CN"/>
              </w:rPr>
            </w:pPr>
            <w:r w:rsidRPr="00FC0CE8">
              <w:rPr>
                <w:color w:val="000000"/>
                <w:sz w:val="20"/>
                <w:szCs w:val="20"/>
                <w:lang w:eastAsia="zh-CN"/>
              </w:rPr>
              <w:t>77,558</w:t>
            </w:r>
          </w:p>
        </w:tc>
        <w:tc>
          <w:tcPr>
            <w:tcW w:w="543" w:type="pct"/>
            <w:tcBorders>
              <w:top w:val="nil"/>
              <w:left w:val="nil"/>
              <w:bottom w:val="single" w:sz="4" w:space="0" w:color="auto"/>
              <w:right w:val="single" w:sz="4" w:space="0" w:color="auto"/>
            </w:tcBorders>
            <w:shd w:val="clear" w:color="000000" w:fill="FFFFFF"/>
            <w:hideMark/>
          </w:tcPr>
          <w:p w14:paraId="343040E7" w14:textId="2BCABDD3" w:rsidR="007C7007" w:rsidRPr="00FC0CE8" w:rsidRDefault="007C7007" w:rsidP="007C7007">
            <w:pPr>
              <w:jc w:val="right"/>
              <w:rPr>
                <w:color w:val="000000"/>
                <w:sz w:val="20"/>
                <w:szCs w:val="20"/>
                <w:lang w:eastAsia="zh-CN"/>
              </w:rPr>
            </w:pPr>
            <w:r w:rsidRPr="00FC0CE8">
              <w:rPr>
                <w:color w:val="000000"/>
                <w:sz w:val="20"/>
                <w:szCs w:val="20"/>
                <w:lang w:eastAsia="zh-CN"/>
              </w:rPr>
              <w:t>77,558</w:t>
            </w:r>
          </w:p>
        </w:tc>
      </w:tr>
      <w:tr w:rsidR="007C7007" w:rsidRPr="00FC0CE8" w14:paraId="22A7ED46" w14:textId="77777777" w:rsidTr="00CB617B">
        <w:trPr>
          <w:trHeight w:val="113"/>
        </w:trPr>
        <w:tc>
          <w:tcPr>
            <w:tcW w:w="1277" w:type="pct"/>
            <w:tcBorders>
              <w:top w:val="single" w:sz="4" w:space="0" w:color="auto"/>
              <w:left w:val="single" w:sz="4" w:space="0" w:color="auto"/>
              <w:bottom w:val="single" w:sz="4" w:space="0" w:color="auto"/>
              <w:right w:val="single" w:sz="4" w:space="0" w:color="auto"/>
            </w:tcBorders>
            <w:shd w:val="clear" w:color="000000" w:fill="FFFFFF"/>
            <w:hideMark/>
          </w:tcPr>
          <w:p w14:paraId="5BED306C" w14:textId="24A8C297" w:rsidR="007C7007" w:rsidRPr="00FC0CE8" w:rsidRDefault="00525291" w:rsidP="007C7007">
            <w:pPr>
              <w:jc w:val="left"/>
              <w:rPr>
                <w:color w:val="000000"/>
                <w:sz w:val="20"/>
                <w:szCs w:val="20"/>
                <w:lang w:eastAsia="zh-CN"/>
              </w:rPr>
            </w:pPr>
            <w:r w:rsidRPr="00FC0CE8">
              <w:rPr>
                <w:sz w:val="20"/>
                <w:szCs w:val="20"/>
                <w:lang w:eastAsia="zh-CN"/>
              </w:rPr>
              <w:t>T</w:t>
            </w:r>
            <w:r w:rsidR="00B81B78" w:rsidRPr="00FC0CE8">
              <w:rPr>
                <w:sz w:val="20"/>
                <w:szCs w:val="20"/>
                <w:lang w:eastAsia="zh-CN"/>
              </w:rPr>
              <w:t xml:space="preserve">otal HFC </w:t>
            </w:r>
            <w:r w:rsidRPr="00FC0CE8">
              <w:rPr>
                <w:sz w:val="20"/>
                <w:szCs w:val="20"/>
                <w:lang w:eastAsia="zh-CN"/>
              </w:rPr>
              <w:t xml:space="preserve">estimated </w:t>
            </w:r>
            <w:r w:rsidR="007C7007" w:rsidRPr="00FC0CE8">
              <w:rPr>
                <w:sz w:val="20"/>
                <w:szCs w:val="20"/>
                <w:lang w:eastAsia="zh-CN"/>
              </w:rPr>
              <w:t>consumption</w:t>
            </w:r>
          </w:p>
        </w:tc>
        <w:tc>
          <w:tcPr>
            <w:tcW w:w="463" w:type="pct"/>
            <w:tcBorders>
              <w:top w:val="nil"/>
              <w:left w:val="nil"/>
              <w:bottom w:val="single" w:sz="4" w:space="0" w:color="auto"/>
              <w:right w:val="single" w:sz="4" w:space="0" w:color="auto"/>
            </w:tcBorders>
            <w:shd w:val="clear" w:color="000000" w:fill="FFFFFF"/>
            <w:hideMark/>
          </w:tcPr>
          <w:p w14:paraId="356775DA" w14:textId="77777777" w:rsidR="007C7007" w:rsidRPr="00FC0CE8" w:rsidRDefault="007C7007" w:rsidP="007C7007">
            <w:pPr>
              <w:jc w:val="right"/>
              <w:rPr>
                <w:color w:val="000000"/>
                <w:sz w:val="20"/>
                <w:szCs w:val="20"/>
                <w:lang w:eastAsia="zh-CN"/>
              </w:rPr>
            </w:pPr>
            <w:r w:rsidRPr="00FC0CE8">
              <w:rPr>
                <w:color w:val="000000"/>
                <w:sz w:val="20"/>
                <w:szCs w:val="20"/>
                <w:lang w:eastAsia="zh-CN"/>
              </w:rPr>
              <w:t>807,051</w:t>
            </w:r>
          </w:p>
        </w:tc>
        <w:tc>
          <w:tcPr>
            <w:tcW w:w="543" w:type="pct"/>
            <w:tcBorders>
              <w:top w:val="nil"/>
              <w:left w:val="nil"/>
              <w:bottom w:val="single" w:sz="4" w:space="0" w:color="auto"/>
              <w:right w:val="single" w:sz="4" w:space="0" w:color="auto"/>
            </w:tcBorders>
            <w:shd w:val="clear" w:color="000000" w:fill="FFFFFF"/>
            <w:hideMark/>
          </w:tcPr>
          <w:p w14:paraId="5D210522" w14:textId="77777777" w:rsidR="007C7007" w:rsidRPr="00FC0CE8" w:rsidRDefault="007C7007" w:rsidP="007C7007">
            <w:pPr>
              <w:jc w:val="right"/>
              <w:rPr>
                <w:color w:val="000000"/>
                <w:sz w:val="20"/>
                <w:szCs w:val="20"/>
                <w:lang w:eastAsia="zh-CN"/>
              </w:rPr>
            </w:pPr>
            <w:r w:rsidRPr="00FC0CE8">
              <w:rPr>
                <w:color w:val="000000"/>
                <w:sz w:val="20"/>
                <w:szCs w:val="20"/>
                <w:lang w:eastAsia="zh-CN"/>
              </w:rPr>
              <w:t>938,288</w:t>
            </w:r>
          </w:p>
        </w:tc>
        <w:tc>
          <w:tcPr>
            <w:tcW w:w="543" w:type="pct"/>
            <w:tcBorders>
              <w:top w:val="nil"/>
              <w:left w:val="nil"/>
              <w:bottom w:val="single" w:sz="4" w:space="0" w:color="auto"/>
              <w:right w:val="single" w:sz="4" w:space="0" w:color="auto"/>
            </w:tcBorders>
            <w:shd w:val="clear" w:color="000000" w:fill="FFFFFF"/>
            <w:hideMark/>
          </w:tcPr>
          <w:p w14:paraId="56CEDA7E" w14:textId="77777777" w:rsidR="007C7007" w:rsidRPr="00FC0CE8" w:rsidRDefault="007C7007" w:rsidP="007C7007">
            <w:pPr>
              <w:jc w:val="right"/>
              <w:rPr>
                <w:color w:val="000000"/>
                <w:sz w:val="20"/>
                <w:szCs w:val="20"/>
                <w:lang w:eastAsia="zh-CN"/>
              </w:rPr>
            </w:pPr>
            <w:r w:rsidRPr="00FC0CE8">
              <w:rPr>
                <w:color w:val="000000"/>
                <w:sz w:val="20"/>
                <w:szCs w:val="20"/>
                <w:lang w:eastAsia="zh-CN"/>
              </w:rPr>
              <w:t>1,074,891</w:t>
            </w:r>
          </w:p>
        </w:tc>
        <w:tc>
          <w:tcPr>
            <w:tcW w:w="543" w:type="pct"/>
            <w:tcBorders>
              <w:top w:val="nil"/>
              <w:left w:val="nil"/>
              <w:bottom w:val="single" w:sz="4" w:space="0" w:color="auto"/>
              <w:right w:val="single" w:sz="4" w:space="0" w:color="auto"/>
            </w:tcBorders>
            <w:shd w:val="clear" w:color="000000" w:fill="FFFFFF"/>
            <w:hideMark/>
          </w:tcPr>
          <w:p w14:paraId="58A0F840" w14:textId="77777777" w:rsidR="007C7007" w:rsidRPr="00FC0CE8" w:rsidRDefault="007C7007" w:rsidP="007C7007">
            <w:pPr>
              <w:jc w:val="right"/>
              <w:rPr>
                <w:color w:val="000000"/>
                <w:sz w:val="20"/>
                <w:szCs w:val="20"/>
                <w:lang w:eastAsia="zh-CN"/>
              </w:rPr>
            </w:pPr>
            <w:r w:rsidRPr="00FC0CE8">
              <w:rPr>
                <w:color w:val="000000"/>
                <w:sz w:val="20"/>
                <w:szCs w:val="20"/>
                <w:lang w:eastAsia="zh-CN"/>
              </w:rPr>
              <w:t>1,234,283</w:t>
            </w:r>
          </w:p>
        </w:tc>
        <w:tc>
          <w:tcPr>
            <w:tcW w:w="543" w:type="pct"/>
            <w:tcBorders>
              <w:top w:val="nil"/>
              <w:left w:val="nil"/>
              <w:bottom w:val="single" w:sz="4" w:space="0" w:color="auto"/>
              <w:right w:val="single" w:sz="4" w:space="0" w:color="auto"/>
            </w:tcBorders>
            <w:shd w:val="clear" w:color="000000" w:fill="FFFFFF"/>
            <w:hideMark/>
          </w:tcPr>
          <w:p w14:paraId="32609F58" w14:textId="77777777" w:rsidR="007C7007" w:rsidRPr="00FC0CE8" w:rsidRDefault="007C7007" w:rsidP="007C7007">
            <w:pPr>
              <w:jc w:val="right"/>
              <w:rPr>
                <w:color w:val="000000"/>
                <w:sz w:val="20"/>
                <w:szCs w:val="20"/>
                <w:lang w:eastAsia="zh-CN"/>
              </w:rPr>
            </w:pPr>
            <w:r w:rsidRPr="00FC0CE8">
              <w:rPr>
                <w:color w:val="000000"/>
                <w:sz w:val="20"/>
                <w:szCs w:val="20"/>
                <w:lang w:eastAsia="zh-CN"/>
              </w:rPr>
              <w:t>1,406,518</w:t>
            </w:r>
          </w:p>
        </w:tc>
        <w:tc>
          <w:tcPr>
            <w:tcW w:w="543" w:type="pct"/>
            <w:tcBorders>
              <w:top w:val="nil"/>
              <w:left w:val="nil"/>
              <w:bottom w:val="single" w:sz="4" w:space="0" w:color="auto"/>
              <w:right w:val="single" w:sz="4" w:space="0" w:color="auto"/>
            </w:tcBorders>
            <w:shd w:val="clear" w:color="000000" w:fill="FFFFFF"/>
            <w:hideMark/>
          </w:tcPr>
          <w:p w14:paraId="3FCDC29E" w14:textId="77777777" w:rsidR="007C7007" w:rsidRPr="00FC0CE8" w:rsidRDefault="007C7007" w:rsidP="007C7007">
            <w:pPr>
              <w:jc w:val="right"/>
              <w:rPr>
                <w:color w:val="000000"/>
                <w:sz w:val="20"/>
                <w:szCs w:val="20"/>
                <w:lang w:eastAsia="zh-CN"/>
              </w:rPr>
            </w:pPr>
            <w:r w:rsidRPr="00FC0CE8">
              <w:rPr>
                <w:color w:val="000000"/>
                <w:sz w:val="20"/>
                <w:szCs w:val="20"/>
                <w:lang w:eastAsia="zh-CN"/>
              </w:rPr>
              <w:t>1,592,950</w:t>
            </w:r>
          </w:p>
        </w:tc>
        <w:tc>
          <w:tcPr>
            <w:tcW w:w="543" w:type="pct"/>
            <w:tcBorders>
              <w:top w:val="nil"/>
              <w:left w:val="nil"/>
              <w:bottom w:val="single" w:sz="4" w:space="0" w:color="auto"/>
              <w:right w:val="single" w:sz="4" w:space="0" w:color="auto"/>
            </w:tcBorders>
            <w:shd w:val="clear" w:color="000000" w:fill="FFFFFF"/>
            <w:hideMark/>
          </w:tcPr>
          <w:p w14:paraId="53B00475" w14:textId="77777777" w:rsidR="007C7007" w:rsidRPr="00FC0CE8" w:rsidRDefault="007C7007" w:rsidP="007C7007">
            <w:pPr>
              <w:jc w:val="right"/>
              <w:rPr>
                <w:color w:val="000000"/>
                <w:sz w:val="20"/>
                <w:szCs w:val="20"/>
                <w:lang w:eastAsia="zh-CN"/>
              </w:rPr>
            </w:pPr>
            <w:r w:rsidRPr="00FC0CE8">
              <w:rPr>
                <w:color w:val="000000"/>
                <w:sz w:val="20"/>
                <w:szCs w:val="20"/>
                <w:lang w:eastAsia="zh-CN"/>
              </w:rPr>
              <w:t>1,795,218</w:t>
            </w:r>
          </w:p>
        </w:tc>
      </w:tr>
      <w:tr w:rsidR="00B81B78" w:rsidRPr="00FC0CE8" w14:paraId="5CB7214A" w14:textId="77777777" w:rsidTr="00CB617B">
        <w:trPr>
          <w:trHeight w:val="113"/>
        </w:trPr>
        <w:tc>
          <w:tcPr>
            <w:tcW w:w="1277" w:type="pct"/>
            <w:tcBorders>
              <w:top w:val="single" w:sz="4" w:space="0" w:color="auto"/>
              <w:left w:val="single" w:sz="4" w:space="0" w:color="auto"/>
              <w:bottom w:val="single" w:sz="4" w:space="0" w:color="auto"/>
              <w:right w:val="single" w:sz="4" w:space="0" w:color="auto"/>
            </w:tcBorders>
            <w:shd w:val="clear" w:color="000000" w:fill="FFFFFF"/>
            <w:hideMark/>
          </w:tcPr>
          <w:p w14:paraId="542358E6" w14:textId="77777777" w:rsidR="00B81B78" w:rsidRPr="00FC0CE8" w:rsidRDefault="00B81B78" w:rsidP="009848FA">
            <w:pPr>
              <w:jc w:val="left"/>
              <w:rPr>
                <w:color w:val="000000"/>
                <w:sz w:val="20"/>
                <w:szCs w:val="20"/>
                <w:lang w:eastAsia="zh-CN"/>
              </w:rPr>
            </w:pPr>
            <w:r w:rsidRPr="00FC0CE8">
              <w:rPr>
                <w:sz w:val="20"/>
                <w:szCs w:val="20"/>
                <w:lang w:eastAsia="zh-CN"/>
              </w:rPr>
              <w:t>Montreal Protocol consumption limits</w:t>
            </w:r>
          </w:p>
        </w:tc>
        <w:tc>
          <w:tcPr>
            <w:tcW w:w="463" w:type="pct"/>
            <w:tcBorders>
              <w:top w:val="nil"/>
              <w:left w:val="nil"/>
              <w:bottom w:val="single" w:sz="4" w:space="0" w:color="auto"/>
              <w:right w:val="single" w:sz="4" w:space="0" w:color="auto"/>
            </w:tcBorders>
            <w:shd w:val="clear" w:color="000000" w:fill="FFFFFF"/>
            <w:hideMark/>
          </w:tcPr>
          <w:p w14:paraId="6B164BF0" w14:textId="77777777" w:rsidR="00B81B78" w:rsidRPr="00FC0CE8" w:rsidRDefault="00B81B78" w:rsidP="009848FA">
            <w:pPr>
              <w:jc w:val="right"/>
              <w:rPr>
                <w:color w:val="000000"/>
                <w:sz w:val="20"/>
                <w:szCs w:val="20"/>
                <w:lang w:eastAsia="zh-CN"/>
              </w:rPr>
            </w:pPr>
            <w:r w:rsidRPr="00FC0CE8">
              <w:rPr>
                <w:color w:val="000000"/>
                <w:sz w:val="20"/>
                <w:szCs w:val="20"/>
                <w:lang w:eastAsia="zh-CN"/>
              </w:rPr>
              <w:t>n/a</w:t>
            </w:r>
          </w:p>
        </w:tc>
        <w:tc>
          <w:tcPr>
            <w:tcW w:w="543" w:type="pct"/>
            <w:tcBorders>
              <w:top w:val="nil"/>
              <w:left w:val="nil"/>
              <w:bottom w:val="single" w:sz="4" w:space="0" w:color="auto"/>
              <w:right w:val="single" w:sz="4" w:space="0" w:color="auto"/>
            </w:tcBorders>
            <w:shd w:val="clear" w:color="000000" w:fill="FFFFFF"/>
            <w:hideMark/>
          </w:tcPr>
          <w:p w14:paraId="516C34F7" w14:textId="77777777" w:rsidR="00B81B78" w:rsidRPr="00FC0CE8" w:rsidRDefault="00B81B78" w:rsidP="009848FA">
            <w:pPr>
              <w:jc w:val="right"/>
              <w:rPr>
                <w:color w:val="000000"/>
                <w:sz w:val="20"/>
                <w:szCs w:val="20"/>
                <w:lang w:eastAsia="zh-CN"/>
              </w:rPr>
            </w:pPr>
            <w:r w:rsidRPr="00FC0CE8">
              <w:rPr>
                <w:color w:val="000000"/>
                <w:sz w:val="20"/>
                <w:szCs w:val="20"/>
                <w:lang w:eastAsia="zh-CN"/>
              </w:rPr>
              <w:t>1,805,702</w:t>
            </w:r>
          </w:p>
        </w:tc>
        <w:tc>
          <w:tcPr>
            <w:tcW w:w="543" w:type="pct"/>
            <w:tcBorders>
              <w:top w:val="nil"/>
              <w:left w:val="nil"/>
              <w:bottom w:val="single" w:sz="4" w:space="0" w:color="auto"/>
              <w:right w:val="single" w:sz="4" w:space="0" w:color="auto"/>
            </w:tcBorders>
            <w:shd w:val="clear" w:color="000000" w:fill="FFFFFF"/>
            <w:hideMark/>
          </w:tcPr>
          <w:p w14:paraId="3F38CE75" w14:textId="77777777" w:rsidR="00B81B78" w:rsidRPr="00FC0CE8" w:rsidRDefault="00B81B78" w:rsidP="009848FA">
            <w:pPr>
              <w:jc w:val="right"/>
              <w:rPr>
                <w:color w:val="000000"/>
                <w:sz w:val="20"/>
                <w:szCs w:val="20"/>
                <w:lang w:eastAsia="zh-CN"/>
              </w:rPr>
            </w:pPr>
            <w:r w:rsidRPr="00FC0CE8">
              <w:rPr>
                <w:color w:val="000000"/>
                <w:sz w:val="20"/>
                <w:szCs w:val="20"/>
                <w:lang w:eastAsia="zh-CN"/>
              </w:rPr>
              <w:t>1,805,702</w:t>
            </w:r>
          </w:p>
        </w:tc>
        <w:tc>
          <w:tcPr>
            <w:tcW w:w="543" w:type="pct"/>
            <w:tcBorders>
              <w:top w:val="nil"/>
              <w:left w:val="nil"/>
              <w:bottom w:val="single" w:sz="4" w:space="0" w:color="auto"/>
              <w:right w:val="single" w:sz="4" w:space="0" w:color="auto"/>
            </w:tcBorders>
            <w:shd w:val="clear" w:color="000000" w:fill="FFFFFF"/>
            <w:hideMark/>
          </w:tcPr>
          <w:p w14:paraId="01553979" w14:textId="77777777" w:rsidR="00B81B78" w:rsidRPr="00FC0CE8" w:rsidRDefault="00B81B78" w:rsidP="009848FA">
            <w:pPr>
              <w:jc w:val="right"/>
              <w:rPr>
                <w:color w:val="000000"/>
                <w:sz w:val="20"/>
                <w:szCs w:val="20"/>
                <w:lang w:eastAsia="zh-CN"/>
              </w:rPr>
            </w:pPr>
            <w:r w:rsidRPr="00FC0CE8">
              <w:rPr>
                <w:color w:val="000000"/>
                <w:sz w:val="20"/>
                <w:szCs w:val="20"/>
                <w:lang w:eastAsia="zh-CN"/>
              </w:rPr>
              <w:t>1,805,702</w:t>
            </w:r>
          </w:p>
        </w:tc>
        <w:tc>
          <w:tcPr>
            <w:tcW w:w="543" w:type="pct"/>
            <w:tcBorders>
              <w:top w:val="nil"/>
              <w:left w:val="nil"/>
              <w:bottom w:val="single" w:sz="4" w:space="0" w:color="auto"/>
              <w:right w:val="single" w:sz="4" w:space="0" w:color="auto"/>
            </w:tcBorders>
            <w:shd w:val="clear" w:color="000000" w:fill="FFFFFF"/>
            <w:hideMark/>
          </w:tcPr>
          <w:p w14:paraId="3D8A77B4" w14:textId="77777777" w:rsidR="00B81B78" w:rsidRPr="00FC0CE8" w:rsidRDefault="00B81B78" w:rsidP="009848FA">
            <w:pPr>
              <w:jc w:val="right"/>
              <w:rPr>
                <w:color w:val="000000"/>
                <w:sz w:val="20"/>
                <w:szCs w:val="20"/>
                <w:lang w:eastAsia="zh-CN"/>
              </w:rPr>
            </w:pPr>
            <w:r w:rsidRPr="00FC0CE8">
              <w:rPr>
                <w:color w:val="000000"/>
                <w:sz w:val="20"/>
                <w:szCs w:val="20"/>
                <w:lang w:eastAsia="zh-CN"/>
              </w:rPr>
              <w:t>1,805,702</w:t>
            </w:r>
          </w:p>
        </w:tc>
        <w:tc>
          <w:tcPr>
            <w:tcW w:w="543" w:type="pct"/>
            <w:tcBorders>
              <w:top w:val="nil"/>
              <w:left w:val="nil"/>
              <w:bottom w:val="single" w:sz="4" w:space="0" w:color="auto"/>
              <w:right w:val="single" w:sz="4" w:space="0" w:color="auto"/>
            </w:tcBorders>
            <w:shd w:val="clear" w:color="000000" w:fill="FFFFFF"/>
            <w:hideMark/>
          </w:tcPr>
          <w:p w14:paraId="041EF655" w14:textId="77777777" w:rsidR="00B81B78" w:rsidRPr="00FC0CE8" w:rsidRDefault="00B81B78" w:rsidP="009848FA">
            <w:pPr>
              <w:jc w:val="right"/>
              <w:rPr>
                <w:color w:val="000000"/>
                <w:sz w:val="20"/>
                <w:szCs w:val="20"/>
                <w:lang w:eastAsia="zh-CN"/>
              </w:rPr>
            </w:pPr>
            <w:r w:rsidRPr="00FC0CE8">
              <w:rPr>
                <w:color w:val="000000"/>
                <w:sz w:val="20"/>
                <w:szCs w:val="20"/>
                <w:lang w:eastAsia="zh-CN"/>
              </w:rPr>
              <w:t>1,805,702</w:t>
            </w:r>
          </w:p>
        </w:tc>
        <w:tc>
          <w:tcPr>
            <w:tcW w:w="543" w:type="pct"/>
            <w:tcBorders>
              <w:top w:val="nil"/>
              <w:left w:val="nil"/>
              <w:bottom w:val="single" w:sz="4" w:space="0" w:color="auto"/>
              <w:right w:val="single" w:sz="4" w:space="0" w:color="auto"/>
            </w:tcBorders>
            <w:shd w:val="clear" w:color="000000" w:fill="FFFFFF"/>
            <w:hideMark/>
          </w:tcPr>
          <w:p w14:paraId="32DCD3D3" w14:textId="77777777" w:rsidR="00B81B78" w:rsidRPr="00FC0CE8" w:rsidRDefault="00B81B78" w:rsidP="009848FA">
            <w:pPr>
              <w:jc w:val="right"/>
              <w:rPr>
                <w:color w:val="000000"/>
                <w:sz w:val="20"/>
                <w:szCs w:val="20"/>
                <w:lang w:eastAsia="zh-CN"/>
              </w:rPr>
            </w:pPr>
            <w:r w:rsidRPr="00FC0CE8">
              <w:rPr>
                <w:color w:val="000000"/>
                <w:sz w:val="20"/>
                <w:szCs w:val="20"/>
                <w:lang w:eastAsia="zh-CN"/>
              </w:rPr>
              <w:t>1,625,132</w:t>
            </w:r>
          </w:p>
        </w:tc>
      </w:tr>
      <w:tr w:rsidR="001B15B9" w:rsidRPr="00FC0CE8" w14:paraId="51E7FC60" w14:textId="77777777" w:rsidTr="00CB617B">
        <w:trPr>
          <w:trHeight w:val="113"/>
        </w:trPr>
        <w:tc>
          <w:tcPr>
            <w:tcW w:w="1277" w:type="pct"/>
            <w:tcBorders>
              <w:top w:val="single" w:sz="4" w:space="0" w:color="auto"/>
              <w:left w:val="single" w:sz="4" w:space="0" w:color="auto"/>
              <w:bottom w:val="single" w:sz="4" w:space="0" w:color="auto"/>
              <w:right w:val="single" w:sz="4" w:space="0" w:color="auto"/>
            </w:tcBorders>
            <w:shd w:val="clear" w:color="000000" w:fill="FFFFFF"/>
          </w:tcPr>
          <w:p w14:paraId="6A3472E0" w14:textId="4419CA20" w:rsidR="001B15B9" w:rsidRPr="00FC0CE8" w:rsidRDefault="001B15B9" w:rsidP="001B15B9">
            <w:pPr>
              <w:jc w:val="left"/>
              <w:rPr>
                <w:sz w:val="20"/>
                <w:szCs w:val="20"/>
                <w:lang w:eastAsia="zh-CN"/>
              </w:rPr>
            </w:pPr>
            <w:r w:rsidRPr="00FC0CE8">
              <w:rPr>
                <w:sz w:val="20"/>
                <w:szCs w:val="20"/>
              </w:rPr>
              <w:t>Required HFC reductions</w:t>
            </w:r>
          </w:p>
        </w:tc>
        <w:tc>
          <w:tcPr>
            <w:tcW w:w="463" w:type="pct"/>
            <w:tcBorders>
              <w:top w:val="nil"/>
              <w:left w:val="nil"/>
              <w:bottom w:val="single" w:sz="4" w:space="0" w:color="auto"/>
              <w:right w:val="single" w:sz="4" w:space="0" w:color="auto"/>
            </w:tcBorders>
            <w:shd w:val="clear" w:color="000000" w:fill="FFFFFF"/>
          </w:tcPr>
          <w:p w14:paraId="7927FD99" w14:textId="1E882924" w:rsidR="001B15B9" w:rsidRPr="00FC0CE8" w:rsidRDefault="00227136" w:rsidP="001B15B9">
            <w:pPr>
              <w:jc w:val="right"/>
              <w:rPr>
                <w:color w:val="000000"/>
                <w:sz w:val="20"/>
                <w:szCs w:val="20"/>
                <w:lang w:eastAsia="zh-CN"/>
              </w:rPr>
            </w:pPr>
            <w:r w:rsidRPr="00FC0CE8">
              <w:rPr>
                <w:color w:val="000000"/>
                <w:sz w:val="20"/>
                <w:szCs w:val="20"/>
                <w:lang w:eastAsia="zh-CN"/>
              </w:rPr>
              <w:t>n/a</w:t>
            </w:r>
          </w:p>
        </w:tc>
        <w:tc>
          <w:tcPr>
            <w:tcW w:w="543" w:type="pct"/>
            <w:tcBorders>
              <w:top w:val="nil"/>
              <w:left w:val="nil"/>
              <w:bottom w:val="single" w:sz="4" w:space="0" w:color="auto"/>
              <w:right w:val="single" w:sz="4" w:space="0" w:color="auto"/>
            </w:tcBorders>
            <w:shd w:val="clear" w:color="000000" w:fill="FFFFFF"/>
          </w:tcPr>
          <w:p w14:paraId="0E38CAF3" w14:textId="57CF8F29" w:rsidR="001B15B9" w:rsidRPr="00FC0CE8" w:rsidRDefault="0002521B" w:rsidP="001B15B9">
            <w:pPr>
              <w:jc w:val="right"/>
              <w:rPr>
                <w:color w:val="000000"/>
                <w:sz w:val="20"/>
                <w:szCs w:val="20"/>
                <w:lang w:eastAsia="zh-CN"/>
              </w:rPr>
            </w:pPr>
            <w:r w:rsidRPr="00FC0CE8">
              <w:rPr>
                <w:color w:val="000000"/>
                <w:sz w:val="20"/>
                <w:szCs w:val="20"/>
                <w:lang w:eastAsia="zh-CN"/>
              </w:rPr>
              <w:t>0</w:t>
            </w:r>
          </w:p>
        </w:tc>
        <w:tc>
          <w:tcPr>
            <w:tcW w:w="543" w:type="pct"/>
            <w:tcBorders>
              <w:top w:val="nil"/>
              <w:left w:val="nil"/>
              <w:bottom w:val="single" w:sz="4" w:space="0" w:color="auto"/>
              <w:right w:val="single" w:sz="4" w:space="0" w:color="auto"/>
            </w:tcBorders>
            <w:shd w:val="clear" w:color="000000" w:fill="FFFFFF"/>
          </w:tcPr>
          <w:p w14:paraId="33CE8333" w14:textId="7E6FD8C1" w:rsidR="001B15B9" w:rsidRPr="00FC0CE8" w:rsidRDefault="0002521B" w:rsidP="001B15B9">
            <w:pPr>
              <w:jc w:val="right"/>
              <w:rPr>
                <w:color w:val="000000"/>
                <w:sz w:val="20"/>
                <w:szCs w:val="20"/>
                <w:lang w:eastAsia="zh-CN"/>
              </w:rPr>
            </w:pPr>
            <w:r w:rsidRPr="00FC0CE8">
              <w:rPr>
                <w:color w:val="000000"/>
                <w:sz w:val="20"/>
                <w:szCs w:val="20"/>
                <w:lang w:eastAsia="zh-CN"/>
              </w:rPr>
              <w:t>0</w:t>
            </w:r>
          </w:p>
        </w:tc>
        <w:tc>
          <w:tcPr>
            <w:tcW w:w="543" w:type="pct"/>
            <w:tcBorders>
              <w:top w:val="nil"/>
              <w:left w:val="nil"/>
              <w:bottom w:val="single" w:sz="4" w:space="0" w:color="auto"/>
              <w:right w:val="single" w:sz="4" w:space="0" w:color="auto"/>
            </w:tcBorders>
            <w:shd w:val="clear" w:color="000000" w:fill="FFFFFF"/>
          </w:tcPr>
          <w:p w14:paraId="148C1AD7" w14:textId="2E662193" w:rsidR="001B15B9" w:rsidRPr="00FC0CE8" w:rsidRDefault="0002521B" w:rsidP="001B15B9">
            <w:pPr>
              <w:jc w:val="right"/>
              <w:rPr>
                <w:color w:val="000000"/>
                <w:sz w:val="20"/>
                <w:szCs w:val="20"/>
                <w:lang w:eastAsia="zh-CN"/>
              </w:rPr>
            </w:pPr>
            <w:r w:rsidRPr="00FC0CE8">
              <w:rPr>
                <w:color w:val="000000"/>
                <w:sz w:val="20"/>
                <w:szCs w:val="20"/>
                <w:lang w:eastAsia="zh-CN"/>
              </w:rPr>
              <w:t>0</w:t>
            </w:r>
          </w:p>
        </w:tc>
        <w:tc>
          <w:tcPr>
            <w:tcW w:w="543" w:type="pct"/>
            <w:tcBorders>
              <w:top w:val="nil"/>
              <w:left w:val="nil"/>
              <w:bottom w:val="single" w:sz="4" w:space="0" w:color="auto"/>
              <w:right w:val="single" w:sz="4" w:space="0" w:color="auto"/>
            </w:tcBorders>
            <w:shd w:val="clear" w:color="000000" w:fill="FFFFFF"/>
          </w:tcPr>
          <w:p w14:paraId="5DEE5F61" w14:textId="3E304625" w:rsidR="001B15B9" w:rsidRPr="00FC0CE8" w:rsidRDefault="0002521B" w:rsidP="001B15B9">
            <w:pPr>
              <w:jc w:val="right"/>
              <w:rPr>
                <w:color w:val="000000"/>
                <w:sz w:val="20"/>
                <w:szCs w:val="20"/>
                <w:lang w:eastAsia="zh-CN"/>
              </w:rPr>
            </w:pPr>
            <w:r w:rsidRPr="00FC0CE8">
              <w:rPr>
                <w:color w:val="000000"/>
                <w:sz w:val="20"/>
                <w:szCs w:val="20"/>
                <w:lang w:eastAsia="zh-CN"/>
              </w:rPr>
              <w:t>0</w:t>
            </w:r>
          </w:p>
        </w:tc>
        <w:tc>
          <w:tcPr>
            <w:tcW w:w="543" w:type="pct"/>
            <w:tcBorders>
              <w:top w:val="nil"/>
              <w:left w:val="nil"/>
              <w:bottom w:val="single" w:sz="4" w:space="0" w:color="auto"/>
              <w:right w:val="single" w:sz="4" w:space="0" w:color="auto"/>
            </w:tcBorders>
            <w:shd w:val="clear" w:color="000000" w:fill="FFFFFF"/>
          </w:tcPr>
          <w:p w14:paraId="1CCDEBB3" w14:textId="51B1D71A" w:rsidR="001B15B9" w:rsidRPr="00FC0CE8" w:rsidRDefault="0002521B" w:rsidP="001B15B9">
            <w:pPr>
              <w:jc w:val="right"/>
              <w:rPr>
                <w:color w:val="000000"/>
                <w:sz w:val="20"/>
                <w:szCs w:val="20"/>
                <w:lang w:eastAsia="zh-CN"/>
              </w:rPr>
            </w:pPr>
            <w:r w:rsidRPr="00FC0CE8">
              <w:rPr>
                <w:color w:val="000000"/>
                <w:sz w:val="20"/>
                <w:szCs w:val="20"/>
                <w:lang w:eastAsia="zh-CN"/>
              </w:rPr>
              <w:t>0</w:t>
            </w:r>
          </w:p>
        </w:tc>
        <w:tc>
          <w:tcPr>
            <w:tcW w:w="543" w:type="pct"/>
            <w:tcBorders>
              <w:top w:val="nil"/>
              <w:left w:val="nil"/>
              <w:bottom w:val="single" w:sz="4" w:space="0" w:color="auto"/>
              <w:right w:val="single" w:sz="4" w:space="0" w:color="auto"/>
            </w:tcBorders>
            <w:shd w:val="clear" w:color="000000" w:fill="FFFFFF"/>
          </w:tcPr>
          <w:p w14:paraId="22D7F53D" w14:textId="65F45BF8" w:rsidR="001B15B9" w:rsidRPr="00FC0CE8" w:rsidRDefault="001B15B9" w:rsidP="001B15B9">
            <w:pPr>
              <w:jc w:val="right"/>
              <w:rPr>
                <w:color w:val="000000"/>
                <w:sz w:val="20"/>
                <w:szCs w:val="20"/>
                <w:lang w:eastAsia="zh-CN"/>
              </w:rPr>
            </w:pPr>
            <w:r w:rsidRPr="00FC0CE8">
              <w:rPr>
                <w:color w:val="000000"/>
                <w:sz w:val="20"/>
                <w:szCs w:val="20"/>
                <w:lang w:eastAsia="zh-CN"/>
              </w:rPr>
              <w:t>170,086</w:t>
            </w:r>
          </w:p>
        </w:tc>
      </w:tr>
    </w:tbl>
    <w:p w14:paraId="6198B016" w14:textId="55CBC81C" w:rsidR="00CE0C54" w:rsidRPr="00FC0CE8" w:rsidRDefault="003A24A0" w:rsidP="001E72F4">
      <w:pPr>
        <w:pStyle w:val="Heading1"/>
        <w:spacing w:before="240"/>
      </w:pPr>
      <w:r w:rsidRPr="00FC0CE8">
        <w:t xml:space="preserve">Table </w:t>
      </w:r>
      <w:r w:rsidR="00684BD3" w:rsidRPr="00FC0CE8">
        <w:t xml:space="preserve">4 </w:t>
      </w:r>
      <w:r w:rsidRPr="00FC0CE8">
        <w:t>shows that in the business</w:t>
      </w:r>
      <w:r w:rsidRPr="00FC0CE8">
        <w:noBreakHyphen/>
        <w:t>as</w:t>
      </w:r>
      <w:r w:rsidRPr="00FC0CE8">
        <w:noBreakHyphen/>
        <w:t xml:space="preserve">usual scenario, Ghana </w:t>
      </w:r>
      <w:r w:rsidR="008A759B" w:rsidRPr="00FC0CE8">
        <w:t xml:space="preserve">would be in non-compliance </w:t>
      </w:r>
      <w:r w:rsidR="00480078" w:rsidRPr="00FC0CE8">
        <w:t xml:space="preserve">in 2029 </w:t>
      </w:r>
      <w:r w:rsidR="008A759B" w:rsidRPr="00FC0CE8">
        <w:t xml:space="preserve">if no action is taken. </w:t>
      </w:r>
      <w:r w:rsidR="00CE0C54" w:rsidRPr="00FC0CE8">
        <w:t xml:space="preserve">In light of this, stage I of the KIP is being proposed to ensure that HFC consumption remains lower than the Montreal Protocol limits </w:t>
      </w:r>
      <w:r w:rsidR="00990C42" w:rsidRPr="00FC0CE8">
        <w:t>during the entire period of stage I</w:t>
      </w:r>
      <w:r w:rsidR="001F5830" w:rsidRPr="00FC0CE8">
        <w:t xml:space="preserve">, as shown in table </w:t>
      </w:r>
      <w:r w:rsidR="00684BD3" w:rsidRPr="00FC0CE8">
        <w:t>5</w:t>
      </w:r>
      <w:r w:rsidR="00990C42" w:rsidRPr="00FC0CE8">
        <w:t>.</w:t>
      </w:r>
      <w:r w:rsidR="00CE0C54" w:rsidRPr="00FC0CE8">
        <w:t xml:space="preserve"> </w:t>
      </w:r>
    </w:p>
    <w:p w14:paraId="589964A5" w14:textId="05C8B13E" w:rsidR="0002521B" w:rsidRPr="00FC0CE8" w:rsidRDefault="0002521B" w:rsidP="00F10DAD">
      <w:pPr>
        <w:keepNext/>
      </w:pPr>
      <w:r w:rsidRPr="00FC0CE8">
        <w:rPr>
          <w:b/>
          <w:bCs/>
        </w:rPr>
        <w:t xml:space="preserve">Table </w:t>
      </w:r>
      <w:r w:rsidR="00684BD3" w:rsidRPr="00FC0CE8">
        <w:rPr>
          <w:b/>
          <w:bCs/>
        </w:rPr>
        <w:t>5</w:t>
      </w:r>
      <w:r w:rsidRPr="00FC0CE8">
        <w:rPr>
          <w:b/>
          <w:bCs/>
        </w:rPr>
        <w:t xml:space="preserve">. HFC consumption limits proposed under stage I of </w:t>
      </w:r>
      <w:r w:rsidR="00433D5E" w:rsidRPr="00FC0CE8">
        <w:rPr>
          <w:b/>
          <w:bCs/>
        </w:rPr>
        <w:t xml:space="preserve">the </w:t>
      </w:r>
      <w:r w:rsidRPr="00FC0CE8">
        <w:rPr>
          <w:b/>
          <w:bCs/>
        </w:rPr>
        <w:t>KIP (CO</w:t>
      </w:r>
      <w:r w:rsidRPr="00FC0CE8">
        <w:rPr>
          <w:b/>
          <w:bCs/>
          <w:vertAlign w:val="subscript"/>
        </w:rPr>
        <w:t>2</w:t>
      </w:r>
      <w:r w:rsidRPr="00FC0CE8">
        <w:rPr>
          <w:b/>
          <w:bCs/>
        </w:rPr>
        <w:t>-eq tonnes)</w:t>
      </w:r>
    </w:p>
    <w:tbl>
      <w:tblPr>
        <w:tblW w:w="5000" w:type="pct"/>
        <w:tblLook w:val="04A0" w:firstRow="1" w:lastRow="0" w:firstColumn="1" w:lastColumn="0" w:noHBand="0" w:noVBand="1"/>
      </w:tblPr>
      <w:tblGrid>
        <w:gridCol w:w="1534"/>
        <w:gridCol w:w="1519"/>
        <w:gridCol w:w="870"/>
        <w:gridCol w:w="904"/>
        <w:gridCol w:w="904"/>
        <w:gridCol w:w="904"/>
        <w:gridCol w:w="904"/>
        <w:gridCol w:w="904"/>
        <w:gridCol w:w="907"/>
      </w:tblGrid>
      <w:tr w:rsidR="001B3E20" w:rsidRPr="00FC0CE8" w14:paraId="2A4E91FE" w14:textId="77777777" w:rsidTr="001B3E20">
        <w:trPr>
          <w:trHeight w:val="113"/>
        </w:trPr>
        <w:tc>
          <w:tcPr>
            <w:tcW w:w="1634" w:type="pct"/>
            <w:gridSpan w:val="2"/>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hideMark/>
          </w:tcPr>
          <w:p w14:paraId="7B3A2583" w14:textId="77777777" w:rsidR="00B81B78" w:rsidRPr="00FC0CE8" w:rsidRDefault="00B81B78" w:rsidP="00F10DAD">
            <w:pPr>
              <w:keepNext/>
              <w:jc w:val="right"/>
              <w:rPr>
                <w:b/>
                <w:bCs/>
                <w:color w:val="000000"/>
                <w:sz w:val="18"/>
                <w:szCs w:val="18"/>
                <w:lang w:eastAsia="zh-CN"/>
              </w:rPr>
            </w:pPr>
          </w:p>
        </w:tc>
        <w:tc>
          <w:tcPr>
            <w:tcW w:w="466"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00BE10A0" w14:textId="77777777" w:rsidR="00B81B78" w:rsidRPr="00FC0CE8" w:rsidRDefault="00B81B78" w:rsidP="00F10DAD">
            <w:pPr>
              <w:keepNext/>
              <w:jc w:val="center"/>
              <w:rPr>
                <w:b/>
                <w:bCs/>
                <w:color w:val="000000"/>
                <w:sz w:val="18"/>
                <w:szCs w:val="18"/>
                <w:lang w:eastAsia="zh-CN"/>
              </w:rPr>
            </w:pPr>
            <w:r w:rsidRPr="00FC0CE8">
              <w:rPr>
                <w:b/>
                <w:bCs/>
                <w:sz w:val="18"/>
                <w:szCs w:val="18"/>
                <w:lang w:eastAsia="zh-CN"/>
              </w:rPr>
              <w:t>2023</w:t>
            </w:r>
          </w:p>
        </w:tc>
        <w:tc>
          <w:tcPr>
            <w:tcW w:w="483"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16906B52" w14:textId="77777777" w:rsidR="00B81B78" w:rsidRPr="00FC0CE8" w:rsidRDefault="00B81B78" w:rsidP="00F10DAD">
            <w:pPr>
              <w:keepNext/>
              <w:jc w:val="center"/>
              <w:rPr>
                <w:b/>
                <w:bCs/>
                <w:color w:val="000000"/>
                <w:sz w:val="18"/>
                <w:szCs w:val="18"/>
                <w:lang w:eastAsia="zh-CN"/>
              </w:rPr>
            </w:pPr>
            <w:r w:rsidRPr="00FC0CE8">
              <w:rPr>
                <w:b/>
                <w:bCs/>
                <w:sz w:val="18"/>
                <w:szCs w:val="18"/>
                <w:lang w:eastAsia="zh-CN"/>
              </w:rPr>
              <w:t>2024</w:t>
            </w:r>
          </w:p>
        </w:tc>
        <w:tc>
          <w:tcPr>
            <w:tcW w:w="483"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3D71EE2D" w14:textId="77777777" w:rsidR="00B81B78" w:rsidRPr="00FC0CE8" w:rsidRDefault="00B81B78" w:rsidP="00F10DAD">
            <w:pPr>
              <w:keepNext/>
              <w:jc w:val="center"/>
              <w:rPr>
                <w:b/>
                <w:bCs/>
                <w:color w:val="000000"/>
                <w:sz w:val="18"/>
                <w:szCs w:val="18"/>
                <w:lang w:eastAsia="zh-CN"/>
              </w:rPr>
            </w:pPr>
            <w:r w:rsidRPr="00FC0CE8">
              <w:rPr>
                <w:b/>
                <w:bCs/>
                <w:sz w:val="18"/>
                <w:szCs w:val="18"/>
                <w:lang w:eastAsia="zh-CN"/>
              </w:rPr>
              <w:t>2025</w:t>
            </w:r>
          </w:p>
        </w:tc>
        <w:tc>
          <w:tcPr>
            <w:tcW w:w="483"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56CAFAF7" w14:textId="77777777" w:rsidR="00B81B78" w:rsidRPr="00FC0CE8" w:rsidRDefault="00B81B78" w:rsidP="00F10DAD">
            <w:pPr>
              <w:keepNext/>
              <w:jc w:val="center"/>
              <w:rPr>
                <w:b/>
                <w:bCs/>
                <w:color w:val="000000"/>
                <w:sz w:val="18"/>
                <w:szCs w:val="18"/>
                <w:lang w:eastAsia="zh-CN"/>
              </w:rPr>
            </w:pPr>
            <w:r w:rsidRPr="00FC0CE8">
              <w:rPr>
                <w:b/>
                <w:bCs/>
                <w:sz w:val="18"/>
                <w:szCs w:val="18"/>
                <w:lang w:eastAsia="zh-CN"/>
              </w:rPr>
              <w:t>2026</w:t>
            </w:r>
          </w:p>
        </w:tc>
        <w:tc>
          <w:tcPr>
            <w:tcW w:w="483"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440ACA52" w14:textId="77777777" w:rsidR="00B81B78" w:rsidRPr="00FC0CE8" w:rsidRDefault="00B81B78" w:rsidP="00F10DAD">
            <w:pPr>
              <w:keepNext/>
              <w:jc w:val="center"/>
              <w:rPr>
                <w:b/>
                <w:bCs/>
                <w:color w:val="000000"/>
                <w:sz w:val="18"/>
                <w:szCs w:val="18"/>
                <w:lang w:eastAsia="zh-CN"/>
              </w:rPr>
            </w:pPr>
            <w:r w:rsidRPr="00FC0CE8">
              <w:rPr>
                <w:b/>
                <w:bCs/>
                <w:sz w:val="18"/>
                <w:szCs w:val="18"/>
                <w:lang w:eastAsia="zh-CN"/>
              </w:rPr>
              <w:t>2027</w:t>
            </w:r>
          </w:p>
        </w:tc>
        <w:tc>
          <w:tcPr>
            <w:tcW w:w="483"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6D00778A" w14:textId="77777777" w:rsidR="00B81B78" w:rsidRPr="00FC0CE8" w:rsidRDefault="00B81B78" w:rsidP="00F10DAD">
            <w:pPr>
              <w:keepNext/>
              <w:jc w:val="center"/>
              <w:rPr>
                <w:b/>
                <w:bCs/>
                <w:color w:val="000000"/>
                <w:sz w:val="18"/>
                <w:szCs w:val="18"/>
                <w:lang w:eastAsia="zh-CN"/>
              </w:rPr>
            </w:pPr>
            <w:r w:rsidRPr="00FC0CE8">
              <w:rPr>
                <w:b/>
                <w:bCs/>
                <w:sz w:val="18"/>
                <w:szCs w:val="18"/>
                <w:lang w:eastAsia="zh-CN"/>
              </w:rPr>
              <w:t>2028</w:t>
            </w:r>
          </w:p>
        </w:tc>
        <w:tc>
          <w:tcPr>
            <w:tcW w:w="483"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45F6DB79" w14:textId="77777777" w:rsidR="00B81B78" w:rsidRPr="00FC0CE8" w:rsidRDefault="00B81B78" w:rsidP="00F10DAD">
            <w:pPr>
              <w:keepNext/>
              <w:jc w:val="center"/>
              <w:rPr>
                <w:b/>
                <w:bCs/>
                <w:color w:val="000000"/>
                <w:sz w:val="18"/>
                <w:szCs w:val="18"/>
                <w:lang w:eastAsia="zh-CN"/>
              </w:rPr>
            </w:pPr>
            <w:r w:rsidRPr="00FC0CE8">
              <w:rPr>
                <w:b/>
                <w:bCs/>
                <w:sz w:val="18"/>
                <w:szCs w:val="18"/>
                <w:lang w:eastAsia="zh-CN"/>
              </w:rPr>
              <w:t>2029</w:t>
            </w:r>
          </w:p>
        </w:tc>
      </w:tr>
      <w:tr w:rsidR="001B3E20" w:rsidRPr="00FC0CE8" w14:paraId="555B31AF" w14:textId="77777777" w:rsidTr="001B3E20">
        <w:trPr>
          <w:trHeight w:val="113"/>
        </w:trPr>
        <w:tc>
          <w:tcPr>
            <w:tcW w:w="1634" w:type="pct"/>
            <w:gridSpan w:val="2"/>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hideMark/>
          </w:tcPr>
          <w:p w14:paraId="2343795E" w14:textId="77777777" w:rsidR="00B81B78" w:rsidRPr="00FC0CE8" w:rsidRDefault="00B81B78" w:rsidP="00F10DAD">
            <w:pPr>
              <w:keepNext/>
              <w:jc w:val="left"/>
              <w:rPr>
                <w:color w:val="000000"/>
                <w:sz w:val="19"/>
                <w:szCs w:val="19"/>
                <w:lang w:eastAsia="zh-CN"/>
              </w:rPr>
            </w:pPr>
            <w:r w:rsidRPr="00FC0CE8">
              <w:rPr>
                <w:sz w:val="19"/>
                <w:szCs w:val="19"/>
                <w:lang w:eastAsia="zh-CN"/>
              </w:rPr>
              <w:t>Montreal Protocol consumption limits</w:t>
            </w:r>
          </w:p>
        </w:tc>
        <w:tc>
          <w:tcPr>
            <w:tcW w:w="466" w:type="pct"/>
            <w:tcBorders>
              <w:top w:val="nil"/>
              <w:left w:val="nil"/>
              <w:bottom w:val="single" w:sz="4" w:space="0" w:color="auto"/>
              <w:right w:val="single" w:sz="4" w:space="0" w:color="auto"/>
            </w:tcBorders>
            <w:shd w:val="clear" w:color="000000" w:fill="FFFFFF"/>
            <w:tcMar>
              <w:left w:w="72" w:type="dxa"/>
              <w:right w:w="72" w:type="dxa"/>
            </w:tcMar>
            <w:hideMark/>
          </w:tcPr>
          <w:p w14:paraId="6E93D88C" w14:textId="77777777" w:rsidR="00B81B78" w:rsidRPr="00FC0CE8" w:rsidRDefault="00B81B78" w:rsidP="00F10DAD">
            <w:pPr>
              <w:keepNext/>
              <w:jc w:val="right"/>
              <w:rPr>
                <w:color w:val="000000"/>
                <w:sz w:val="19"/>
                <w:szCs w:val="19"/>
                <w:lang w:eastAsia="zh-CN"/>
              </w:rPr>
            </w:pPr>
            <w:r w:rsidRPr="00FC0CE8">
              <w:rPr>
                <w:color w:val="000000"/>
                <w:sz w:val="19"/>
                <w:szCs w:val="19"/>
                <w:lang w:eastAsia="zh-CN"/>
              </w:rPr>
              <w:t>n/a</w:t>
            </w:r>
          </w:p>
        </w:tc>
        <w:tc>
          <w:tcPr>
            <w:tcW w:w="483" w:type="pct"/>
            <w:tcBorders>
              <w:top w:val="nil"/>
              <w:left w:val="nil"/>
              <w:bottom w:val="single" w:sz="4" w:space="0" w:color="auto"/>
              <w:right w:val="single" w:sz="4" w:space="0" w:color="auto"/>
            </w:tcBorders>
            <w:shd w:val="clear" w:color="000000" w:fill="FFFFFF"/>
            <w:tcMar>
              <w:left w:w="72" w:type="dxa"/>
              <w:right w:w="72" w:type="dxa"/>
            </w:tcMar>
            <w:hideMark/>
          </w:tcPr>
          <w:p w14:paraId="38E7650D" w14:textId="77777777" w:rsidR="00B81B78" w:rsidRPr="00FC0CE8" w:rsidRDefault="00B81B78" w:rsidP="00F10DAD">
            <w:pPr>
              <w:keepNext/>
              <w:jc w:val="right"/>
              <w:rPr>
                <w:color w:val="000000"/>
                <w:sz w:val="19"/>
                <w:szCs w:val="19"/>
                <w:lang w:eastAsia="zh-CN"/>
              </w:rPr>
            </w:pPr>
            <w:r w:rsidRPr="00FC0CE8">
              <w:rPr>
                <w:color w:val="000000"/>
                <w:sz w:val="19"/>
                <w:szCs w:val="19"/>
                <w:lang w:eastAsia="zh-CN"/>
              </w:rPr>
              <w:t>1,805,702</w:t>
            </w:r>
          </w:p>
        </w:tc>
        <w:tc>
          <w:tcPr>
            <w:tcW w:w="483" w:type="pct"/>
            <w:tcBorders>
              <w:top w:val="nil"/>
              <w:left w:val="nil"/>
              <w:bottom w:val="single" w:sz="4" w:space="0" w:color="auto"/>
              <w:right w:val="single" w:sz="4" w:space="0" w:color="auto"/>
            </w:tcBorders>
            <w:shd w:val="clear" w:color="000000" w:fill="FFFFFF"/>
            <w:tcMar>
              <w:left w:w="72" w:type="dxa"/>
              <w:right w:w="72" w:type="dxa"/>
            </w:tcMar>
            <w:hideMark/>
          </w:tcPr>
          <w:p w14:paraId="201C76AC" w14:textId="77777777" w:rsidR="00B81B78" w:rsidRPr="00FC0CE8" w:rsidRDefault="00B81B78" w:rsidP="00F10DAD">
            <w:pPr>
              <w:keepNext/>
              <w:jc w:val="right"/>
              <w:rPr>
                <w:color w:val="000000"/>
                <w:sz w:val="19"/>
                <w:szCs w:val="19"/>
                <w:lang w:eastAsia="zh-CN"/>
              </w:rPr>
            </w:pPr>
            <w:r w:rsidRPr="00FC0CE8">
              <w:rPr>
                <w:color w:val="000000"/>
                <w:sz w:val="19"/>
                <w:szCs w:val="19"/>
                <w:lang w:eastAsia="zh-CN"/>
              </w:rPr>
              <w:t>1,805,702</w:t>
            </w:r>
          </w:p>
        </w:tc>
        <w:tc>
          <w:tcPr>
            <w:tcW w:w="483" w:type="pct"/>
            <w:tcBorders>
              <w:top w:val="nil"/>
              <w:left w:val="nil"/>
              <w:bottom w:val="single" w:sz="4" w:space="0" w:color="auto"/>
              <w:right w:val="single" w:sz="4" w:space="0" w:color="auto"/>
            </w:tcBorders>
            <w:shd w:val="clear" w:color="000000" w:fill="FFFFFF"/>
            <w:tcMar>
              <w:left w:w="72" w:type="dxa"/>
              <w:right w:w="72" w:type="dxa"/>
            </w:tcMar>
            <w:hideMark/>
          </w:tcPr>
          <w:p w14:paraId="7F015AE1" w14:textId="77777777" w:rsidR="00B81B78" w:rsidRPr="00FC0CE8" w:rsidRDefault="00B81B78" w:rsidP="00F10DAD">
            <w:pPr>
              <w:keepNext/>
              <w:jc w:val="right"/>
              <w:rPr>
                <w:color w:val="000000"/>
                <w:sz w:val="19"/>
                <w:szCs w:val="19"/>
                <w:lang w:eastAsia="zh-CN"/>
              </w:rPr>
            </w:pPr>
            <w:r w:rsidRPr="00FC0CE8">
              <w:rPr>
                <w:color w:val="000000"/>
                <w:sz w:val="19"/>
                <w:szCs w:val="19"/>
                <w:lang w:eastAsia="zh-CN"/>
              </w:rPr>
              <w:t>1,805,702</w:t>
            </w:r>
          </w:p>
        </w:tc>
        <w:tc>
          <w:tcPr>
            <w:tcW w:w="483" w:type="pct"/>
            <w:tcBorders>
              <w:top w:val="nil"/>
              <w:left w:val="nil"/>
              <w:bottom w:val="single" w:sz="4" w:space="0" w:color="auto"/>
              <w:right w:val="single" w:sz="4" w:space="0" w:color="auto"/>
            </w:tcBorders>
            <w:shd w:val="clear" w:color="000000" w:fill="FFFFFF"/>
            <w:tcMar>
              <w:left w:w="72" w:type="dxa"/>
              <w:right w:w="72" w:type="dxa"/>
            </w:tcMar>
            <w:hideMark/>
          </w:tcPr>
          <w:p w14:paraId="720864FE" w14:textId="77777777" w:rsidR="00B81B78" w:rsidRPr="00FC0CE8" w:rsidRDefault="00B81B78" w:rsidP="00F10DAD">
            <w:pPr>
              <w:keepNext/>
              <w:jc w:val="right"/>
              <w:rPr>
                <w:color w:val="000000"/>
                <w:sz w:val="19"/>
                <w:szCs w:val="19"/>
                <w:lang w:eastAsia="zh-CN"/>
              </w:rPr>
            </w:pPr>
            <w:r w:rsidRPr="00FC0CE8">
              <w:rPr>
                <w:color w:val="000000"/>
                <w:sz w:val="19"/>
                <w:szCs w:val="19"/>
                <w:lang w:eastAsia="zh-CN"/>
              </w:rPr>
              <w:t>1,805,702</w:t>
            </w:r>
          </w:p>
        </w:tc>
        <w:tc>
          <w:tcPr>
            <w:tcW w:w="483" w:type="pct"/>
            <w:tcBorders>
              <w:top w:val="nil"/>
              <w:left w:val="nil"/>
              <w:bottom w:val="single" w:sz="4" w:space="0" w:color="auto"/>
              <w:right w:val="single" w:sz="4" w:space="0" w:color="auto"/>
            </w:tcBorders>
            <w:shd w:val="clear" w:color="000000" w:fill="FFFFFF"/>
            <w:tcMar>
              <w:left w:w="72" w:type="dxa"/>
              <w:right w:w="72" w:type="dxa"/>
            </w:tcMar>
            <w:hideMark/>
          </w:tcPr>
          <w:p w14:paraId="47175CD5" w14:textId="77777777" w:rsidR="00B81B78" w:rsidRPr="00FC0CE8" w:rsidRDefault="00B81B78" w:rsidP="00F10DAD">
            <w:pPr>
              <w:keepNext/>
              <w:jc w:val="right"/>
              <w:rPr>
                <w:color w:val="000000"/>
                <w:sz w:val="19"/>
                <w:szCs w:val="19"/>
                <w:lang w:eastAsia="zh-CN"/>
              </w:rPr>
            </w:pPr>
            <w:r w:rsidRPr="00FC0CE8">
              <w:rPr>
                <w:color w:val="000000"/>
                <w:sz w:val="19"/>
                <w:szCs w:val="19"/>
                <w:lang w:eastAsia="zh-CN"/>
              </w:rPr>
              <w:t>1,805,702</w:t>
            </w:r>
          </w:p>
        </w:tc>
        <w:tc>
          <w:tcPr>
            <w:tcW w:w="483" w:type="pct"/>
            <w:tcBorders>
              <w:top w:val="nil"/>
              <w:left w:val="nil"/>
              <w:bottom w:val="single" w:sz="4" w:space="0" w:color="auto"/>
              <w:right w:val="single" w:sz="4" w:space="0" w:color="auto"/>
            </w:tcBorders>
            <w:shd w:val="clear" w:color="000000" w:fill="FFFFFF"/>
            <w:tcMar>
              <w:left w:w="72" w:type="dxa"/>
              <w:right w:w="72" w:type="dxa"/>
            </w:tcMar>
            <w:hideMark/>
          </w:tcPr>
          <w:p w14:paraId="66513B42" w14:textId="77777777" w:rsidR="00B81B78" w:rsidRPr="00FC0CE8" w:rsidRDefault="00B81B78" w:rsidP="00F10DAD">
            <w:pPr>
              <w:keepNext/>
              <w:jc w:val="right"/>
              <w:rPr>
                <w:color w:val="000000"/>
                <w:sz w:val="19"/>
                <w:szCs w:val="19"/>
                <w:lang w:eastAsia="zh-CN"/>
              </w:rPr>
            </w:pPr>
            <w:r w:rsidRPr="00FC0CE8">
              <w:rPr>
                <w:color w:val="000000"/>
                <w:sz w:val="19"/>
                <w:szCs w:val="19"/>
                <w:lang w:eastAsia="zh-CN"/>
              </w:rPr>
              <w:t>1,625,132</w:t>
            </w:r>
          </w:p>
        </w:tc>
      </w:tr>
      <w:tr w:rsidR="001B3E20" w:rsidRPr="00FC0CE8" w14:paraId="2BC939A1" w14:textId="77777777" w:rsidTr="001B3E20">
        <w:trPr>
          <w:trHeight w:val="113"/>
        </w:trPr>
        <w:tc>
          <w:tcPr>
            <w:tcW w:w="1634" w:type="pct"/>
            <w:gridSpan w:val="2"/>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hideMark/>
          </w:tcPr>
          <w:p w14:paraId="268DF731" w14:textId="5AB422F4" w:rsidR="00940DE4" w:rsidRPr="00FC0CE8" w:rsidRDefault="00940DE4" w:rsidP="00940DE4">
            <w:pPr>
              <w:jc w:val="left"/>
              <w:rPr>
                <w:color w:val="000000"/>
                <w:sz w:val="19"/>
                <w:szCs w:val="19"/>
                <w:lang w:eastAsia="zh-CN"/>
              </w:rPr>
            </w:pPr>
            <w:r w:rsidRPr="00FC0CE8">
              <w:rPr>
                <w:sz w:val="19"/>
                <w:szCs w:val="19"/>
                <w:lang w:eastAsia="zh-CN"/>
              </w:rPr>
              <w:t xml:space="preserve">HFC control target under the KIP </w:t>
            </w:r>
          </w:p>
        </w:tc>
        <w:tc>
          <w:tcPr>
            <w:tcW w:w="466" w:type="pct"/>
            <w:tcBorders>
              <w:top w:val="single" w:sz="4" w:space="0" w:color="auto"/>
              <w:left w:val="single" w:sz="4" w:space="0" w:color="auto"/>
              <w:bottom w:val="single" w:sz="4" w:space="0" w:color="auto"/>
              <w:right w:val="single" w:sz="4" w:space="0" w:color="auto"/>
            </w:tcBorders>
            <w:shd w:val="clear" w:color="auto" w:fill="auto"/>
            <w:noWrap/>
            <w:tcMar>
              <w:left w:w="72" w:type="dxa"/>
              <w:right w:w="72" w:type="dxa"/>
            </w:tcMar>
            <w:hideMark/>
          </w:tcPr>
          <w:p w14:paraId="2F50ECDE" w14:textId="11E2B631" w:rsidR="00940DE4" w:rsidRPr="00FC0CE8" w:rsidRDefault="00940DE4" w:rsidP="00940DE4">
            <w:pPr>
              <w:jc w:val="right"/>
              <w:rPr>
                <w:color w:val="000000"/>
                <w:sz w:val="19"/>
                <w:szCs w:val="19"/>
                <w:lang w:eastAsia="zh-CN"/>
              </w:rPr>
            </w:pPr>
            <w:r w:rsidRPr="00FC0CE8">
              <w:rPr>
                <w:color w:val="000000"/>
                <w:sz w:val="19"/>
                <w:szCs w:val="19"/>
              </w:rPr>
              <w:t>n/a</w:t>
            </w:r>
          </w:p>
        </w:tc>
        <w:tc>
          <w:tcPr>
            <w:tcW w:w="483" w:type="pct"/>
            <w:tcBorders>
              <w:top w:val="single" w:sz="4" w:space="0" w:color="auto"/>
              <w:left w:val="nil"/>
              <w:bottom w:val="single" w:sz="4" w:space="0" w:color="auto"/>
              <w:right w:val="single" w:sz="4" w:space="0" w:color="auto"/>
            </w:tcBorders>
            <w:shd w:val="clear" w:color="auto" w:fill="auto"/>
            <w:noWrap/>
            <w:tcMar>
              <w:left w:w="72" w:type="dxa"/>
              <w:right w:w="72" w:type="dxa"/>
            </w:tcMar>
          </w:tcPr>
          <w:p w14:paraId="4E9BC0DD" w14:textId="6B6A3B97" w:rsidR="00940DE4" w:rsidRPr="00FC0CE8" w:rsidRDefault="00940DE4" w:rsidP="00940DE4">
            <w:pPr>
              <w:jc w:val="right"/>
              <w:rPr>
                <w:color w:val="000000"/>
                <w:sz w:val="19"/>
                <w:szCs w:val="19"/>
                <w:lang w:eastAsia="zh-CN"/>
              </w:rPr>
            </w:pPr>
            <w:r w:rsidRPr="00FC0CE8">
              <w:rPr>
                <w:color w:val="000000"/>
                <w:sz w:val="19"/>
                <w:szCs w:val="19"/>
                <w:lang w:eastAsia="zh-CN"/>
              </w:rPr>
              <w:t>1,805,702</w:t>
            </w:r>
          </w:p>
        </w:tc>
        <w:tc>
          <w:tcPr>
            <w:tcW w:w="483" w:type="pct"/>
            <w:tcBorders>
              <w:top w:val="single" w:sz="4" w:space="0" w:color="auto"/>
              <w:left w:val="nil"/>
              <w:bottom w:val="single" w:sz="4" w:space="0" w:color="auto"/>
              <w:right w:val="single" w:sz="4" w:space="0" w:color="auto"/>
            </w:tcBorders>
            <w:shd w:val="clear" w:color="auto" w:fill="auto"/>
            <w:noWrap/>
            <w:tcMar>
              <w:left w:w="72" w:type="dxa"/>
              <w:right w:w="72" w:type="dxa"/>
            </w:tcMar>
          </w:tcPr>
          <w:p w14:paraId="4842AB50" w14:textId="657D0EB5" w:rsidR="00940DE4" w:rsidRPr="00FC0CE8" w:rsidRDefault="00940DE4" w:rsidP="00940DE4">
            <w:pPr>
              <w:jc w:val="right"/>
              <w:rPr>
                <w:color w:val="000000"/>
                <w:sz w:val="19"/>
                <w:szCs w:val="19"/>
                <w:lang w:eastAsia="zh-CN"/>
              </w:rPr>
            </w:pPr>
            <w:r w:rsidRPr="00FC0CE8">
              <w:rPr>
                <w:color w:val="000000"/>
                <w:sz w:val="19"/>
                <w:szCs w:val="19"/>
                <w:lang w:eastAsia="zh-CN"/>
              </w:rPr>
              <w:t>1,805,702</w:t>
            </w:r>
          </w:p>
        </w:tc>
        <w:tc>
          <w:tcPr>
            <w:tcW w:w="483" w:type="pct"/>
            <w:tcBorders>
              <w:top w:val="single" w:sz="4" w:space="0" w:color="auto"/>
              <w:left w:val="nil"/>
              <w:bottom w:val="single" w:sz="4" w:space="0" w:color="auto"/>
              <w:right w:val="single" w:sz="4" w:space="0" w:color="auto"/>
            </w:tcBorders>
            <w:shd w:val="clear" w:color="auto" w:fill="auto"/>
            <w:noWrap/>
            <w:tcMar>
              <w:left w:w="72" w:type="dxa"/>
              <w:right w:w="72" w:type="dxa"/>
            </w:tcMar>
          </w:tcPr>
          <w:p w14:paraId="40B2EB69" w14:textId="09AA2387" w:rsidR="00940DE4" w:rsidRPr="00FC0CE8" w:rsidRDefault="00940DE4" w:rsidP="00940DE4">
            <w:pPr>
              <w:jc w:val="right"/>
              <w:rPr>
                <w:color w:val="000000"/>
                <w:sz w:val="19"/>
                <w:szCs w:val="19"/>
                <w:lang w:eastAsia="zh-CN"/>
              </w:rPr>
            </w:pPr>
            <w:r w:rsidRPr="00FC0CE8">
              <w:rPr>
                <w:color w:val="000000"/>
                <w:sz w:val="19"/>
                <w:szCs w:val="19"/>
                <w:lang w:eastAsia="zh-CN"/>
              </w:rPr>
              <w:t>1,805,702</w:t>
            </w:r>
          </w:p>
        </w:tc>
        <w:tc>
          <w:tcPr>
            <w:tcW w:w="483" w:type="pct"/>
            <w:tcBorders>
              <w:top w:val="single" w:sz="4" w:space="0" w:color="auto"/>
              <w:left w:val="nil"/>
              <w:bottom w:val="single" w:sz="4" w:space="0" w:color="auto"/>
              <w:right w:val="single" w:sz="4" w:space="0" w:color="auto"/>
            </w:tcBorders>
            <w:shd w:val="clear" w:color="auto" w:fill="auto"/>
            <w:noWrap/>
            <w:tcMar>
              <w:left w:w="72" w:type="dxa"/>
              <w:right w:w="72" w:type="dxa"/>
            </w:tcMar>
          </w:tcPr>
          <w:p w14:paraId="2AFE02B2" w14:textId="5F21A97D" w:rsidR="00940DE4" w:rsidRPr="00FC0CE8" w:rsidRDefault="00940DE4" w:rsidP="00940DE4">
            <w:pPr>
              <w:jc w:val="right"/>
              <w:rPr>
                <w:color w:val="000000"/>
                <w:sz w:val="19"/>
                <w:szCs w:val="19"/>
                <w:lang w:eastAsia="zh-CN"/>
              </w:rPr>
            </w:pPr>
            <w:r w:rsidRPr="00FC0CE8">
              <w:rPr>
                <w:color w:val="000000"/>
                <w:sz w:val="19"/>
                <w:szCs w:val="19"/>
                <w:lang w:eastAsia="zh-CN"/>
              </w:rPr>
              <w:t>1,805,702</w:t>
            </w:r>
          </w:p>
        </w:tc>
        <w:tc>
          <w:tcPr>
            <w:tcW w:w="483" w:type="pct"/>
            <w:tcBorders>
              <w:top w:val="single" w:sz="4" w:space="0" w:color="auto"/>
              <w:left w:val="nil"/>
              <w:bottom w:val="single" w:sz="4" w:space="0" w:color="auto"/>
              <w:right w:val="single" w:sz="4" w:space="0" w:color="auto"/>
            </w:tcBorders>
            <w:shd w:val="clear" w:color="auto" w:fill="auto"/>
            <w:noWrap/>
            <w:tcMar>
              <w:left w:w="72" w:type="dxa"/>
              <w:right w:w="72" w:type="dxa"/>
            </w:tcMar>
          </w:tcPr>
          <w:p w14:paraId="6DBA418D" w14:textId="29700A23" w:rsidR="00940DE4" w:rsidRPr="00FC0CE8" w:rsidRDefault="00940DE4" w:rsidP="00940DE4">
            <w:pPr>
              <w:jc w:val="right"/>
              <w:rPr>
                <w:color w:val="000000"/>
                <w:sz w:val="19"/>
                <w:szCs w:val="19"/>
                <w:lang w:eastAsia="zh-CN"/>
              </w:rPr>
            </w:pPr>
            <w:r w:rsidRPr="00FC0CE8">
              <w:rPr>
                <w:color w:val="000000"/>
                <w:sz w:val="19"/>
                <w:szCs w:val="19"/>
                <w:lang w:eastAsia="zh-CN"/>
              </w:rPr>
              <w:t>1,805,702</w:t>
            </w:r>
          </w:p>
        </w:tc>
        <w:tc>
          <w:tcPr>
            <w:tcW w:w="483" w:type="pct"/>
            <w:tcBorders>
              <w:top w:val="single" w:sz="4" w:space="0" w:color="auto"/>
              <w:left w:val="nil"/>
              <w:bottom w:val="single" w:sz="4" w:space="0" w:color="auto"/>
              <w:right w:val="single" w:sz="4" w:space="0" w:color="auto"/>
            </w:tcBorders>
            <w:shd w:val="clear" w:color="auto" w:fill="auto"/>
            <w:noWrap/>
            <w:tcMar>
              <w:left w:w="72" w:type="dxa"/>
              <w:right w:w="72" w:type="dxa"/>
            </w:tcMar>
          </w:tcPr>
          <w:p w14:paraId="1D71A4BA" w14:textId="4A419F81" w:rsidR="00940DE4" w:rsidRPr="00FC0CE8" w:rsidRDefault="00940DE4" w:rsidP="00940DE4">
            <w:pPr>
              <w:jc w:val="right"/>
              <w:rPr>
                <w:color w:val="000000"/>
                <w:sz w:val="19"/>
                <w:szCs w:val="19"/>
                <w:lang w:eastAsia="zh-CN"/>
              </w:rPr>
            </w:pPr>
            <w:r w:rsidRPr="00FC0CE8">
              <w:rPr>
                <w:color w:val="000000"/>
                <w:sz w:val="19"/>
                <w:szCs w:val="19"/>
                <w:lang w:eastAsia="zh-CN"/>
              </w:rPr>
              <w:t>1,625,132</w:t>
            </w:r>
          </w:p>
        </w:tc>
      </w:tr>
      <w:tr w:rsidR="001B3E20" w:rsidRPr="00FC0CE8" w14:paraId="47C304DB" w14:textId="77777777" w:rsidTr="001B3E20">
        <w:trPr>
          <w:trHeight w:val="113"/>
        </w:trPr>
        <w:tc>
          <w:tcPr>
            <w:tcW w:w="821" w:type="pct"/>
            <w:vMerge w:val="restart"/>
            <w:tcBorders>
              <w:top w:val="nil"/>
              <w:left w:val="single" w:sz="4" w:space="0" w:color="auto"/>
              <w:bottom w:val="single" w:sz="4" w:space="0" w:color="auto"/>
              <w:right w:val="single" w:sz="4" w:space="0" w:color="auto"/>
            </w:tcBorders>
            <w:shd w:val="clear" w:color="000000" w:fill="FFFFFF"/>
            <w:tcMar>
              <w:left w:w="72" w:type="dxa"/>
              <w:right w:w="72" w:type="dxa"/>
            </w:tcMar>
            <w:hideMark/>
          </w:tcPr>
          <w:p w14:paraId="40B98264" w14:textId="668CE9A4" w:rsidR="00940DE4" w:rsidRPr="00FC0CE8" w:rsidRDefault="00326038" w:rsidP="00940DE4">
            <w:pPr>
              <w:jc w:val="left"/>
              <w:rPr>
                <w:color w:val="000000"/>
                <w:sz w:val="19"/>
                <w:szCs w:val="19"/>
                <w:lang w:eastAsia="zh-CN"/>
              </w:rPr>
            </w:pPr>
            <w:r w:rsidRPr="00FC0CE8">
              <w:rPr>
                <w:color w:val="000000"/>
                <w:sz w:val="19"/>
                <w:szCs w:val="19"/>
                <w:lang w:eastAsia="zh-CN"/>
              </w:rPr>
              <w:t>Reduction</w:t>
            </w:r>
            <w:r w:rsidR="00FD2AEB" w:rsidRPr="00FC0CE8">
              <w:rPr>
                <w:color w:val="000000"/>
                <w:sz w:val="19"/>
                <w:szCs w:val="19"/>
                <w:lang w:eastAsia="zh-CN"/>
              </w:rPr>
              <w:t xml:space="preserve"> from the baseline</w:t>
            </w:r>
          </w:p>
        </w:tc>
        <w:tc>
          <w:tcPr>
            <w:tcW w:w="813" w:type="pct"/>
            <w:tcBorders>
              <w:top w:val="nil"/>
              <w:left w:val="nil"/>
              <w:bottom w:val="single" w:sz="4" w:space="0" w:color="auto"/>
              <w:right w:val="single" w:sz="4" w:space="0" w:color="auto"/>
            </w:tcBorders>
            <w:shd w:val="clear" w:color="000000" w:fill="FFFFFF"/>
            <w:tcMar>
              <w:left w:w="72" w:type="dxa"/>
              <w:right w:w="72" w:type="dxa"/>
            </w:tcMar>
            <w:hideMark/>
          </w:tcPr>
          <w:p w14:paraId="27CC09BA" w14:textId="77777777" w:rsidR="00940DE4" w:rsidRPr="00FC0CE8" w:rsidRDefault="00940DE4" w:rsidP="00940DE4">
            <w:pPr>
              <w:jc w:val="left"/>
              <w:rPr>
                <w:color w:val="000000"/>
                <w:sz w:val="19"/>
                <w:szCs w:val="19"/>
                <w:lang w:eastAsia="zh-CN"/>
              </w:rPr>
            </w:pPr>
            <w:r w:rsidRPr="00FC0CE8">
              <w:rPr>
                <w:color w:val="000000"/>
                <w:sz w:val="19"/>
                <w:szCs w:val="19"/>
                <w:lang w:eastAsia="zh-CN"/>
              </w:rPr>
              <w:t>CO</w:t>
            </w:r>
            <w:r w:rsidRPr="00FC0CE8">
              <w:rPr>
                <w:color w:val="000000"/>
                <w:sz w:val="19"/>
                <w:szCs w:val="19"/>
                <w:vertAlign w:val="subscript"/>
                <w:lang w:eastAsia="zh-CN"/>
              </w:rPr>
              <w:t>2</w:t>
            </w:r>
            <w:r w:rsidRPr="00FC0CE8">
              <w:rPr>
                <w:color w:val="000000"/>
                <w:sz w:val="19"/>
                <w:szCs w:val="19"/>
                <w:lang w:eastAsia="zh-CN"/>
              </w:rPr>
              <w:t>-eq tonnes</w:t>
            </w:r>
          </w:p>
        </w:tc>
        <w:tc>
          <w:tcPr>
            <w:tcW w:w="466" w:type="pct"/>
            <w:tcBorders>
              <w:top w:val="nil"/>
              <w:left w:val="nil"/>
              <w:bottom w:val="single" w:sz="4" w:space="0" w:color="auto"/>
              <w:right w:val="single" w:sz="4" w:space="0" w:color="auto"/>
            </w:tcBorders>
            <w:shd w:val="clear" w:color="000000" w:fill="FFFFFF"/>
            <w:tcMar>
              <w:left w:w="72" w:type="dxa"/>
              <w:right w:w="72" w:type="dxa"/>
            </w:tcMar>
            <w:hideMark/>
          </w:tcPr>
          <w:p w14:paraId="599DDE6A" w14:textId="77777777" w:rsidR="00940DE4" w:rsidRPr="00FC0CE8" w:rsidRDefault="00940DE4" w:rsidP="00940DE4">
            <w:pPr>
              <w:jc w:val="right"/>
              <w:rPr>
                <w:color w:val="000000"/>
                <w:sz w:val="19"/>
                <w:szCs w:val="19"/>
                <w:lang w:eastAsia="zh-CN"/>
              </w:rPr>
            </w:pPr>
            <w:r w:rsidRPr="00FC0CE8">
              <w:rPr>
                <w:color w:val="000000"/>
                <w:sz w:val="19"/>
                <w:szCs w:val="19"/>
                <w:lang w:eastAsia="zh-CN"/>
              </w:rPr>
              <w:t>n/a</w:t>
            </w:r>
          </w:p>
        </w:tc>
        <w:tc>
          <w:tcPr>
            <w:tcW w:w="483" w:type="pct"/>
            <w:tcBorders>
              <w:top w:val="nil"/>
              <w:left w:val="nil"/>
              <w:bottom w:val="single" w:sz="4" w:space="0" w:color="auto"/>
              <w:right w:val="single" w:sz="4" w:space="0" w:color="auto"/>
            </w:tcBorders>
            <w:shd w:val="clear" w:color="000000" w:fill="FFFFFF"/>
            <w:tcMar>
              <w:left w:w="72" w:type="dxa"/>
              <w:right w:w="72" w:type="dxa"/>
            </w:tcMar>
          </w:tcPr>
          <w:p w14:paraId="186A6B0B" w14:textId="6448F3CF" w:rsidR="00940DE4" w:rsidRPr="00FC0CE8" w:rsidRDefault="00DB28A3" w:rsidP="00940DE4">
            <w:pPr>
              <w:jc w:val="right"/>
              <w:rPr>
                <w:color w:val="000000"/>
                <w:sz w:val="19"/>
                <w:szCs w:val="19"/>
                <w:lang w:eastAsia="zh-CN"/>
              </w:rPr>
            </w:pPr>
            <w:r w:rsidRPr="00FC0CE8">
              <w:rPr>
                <w:color w:val="000000"/>
                <w:sz w:val="19"/>
                <w:szCs w:val="19"/>
                <w:lang w:eastAsia="zh-CN"/>
              </w:rPr>
              <w:t>0</w:t>
            </w:r>
          </w:p>
        </w:tc>
        <w:tc>
          <w:tcPr>
            <w:tcW w:w="483" w:type="pct"/>
            <w:tcBorders>
              <w:top w:val="nil"/>
              <w:left w:val="nil"/>
              <w:bottom w:val="single" w:sz="4" w:space="0" w:color="auto"/>
              <w:right w:val="single" w:sz="4" w:space="0" w:color="auto"/>
            </w:tcBorders>
            <w:shd w:val="clear" w:color="000000" w:fill="FFFFFF"/>
            <w:tcMar>
              <w:left w:w="72" w:type="dxa"/>
              <w:right w:w="72" w:type="dxa"/>
            </w:tcMar>
          </w:tcPr>
          <w:p w14:paraId="45993301" w14:textId="5DBE280F" w:rsidR="00940DE4" w:rsidRPr="00FC0CE8" w:rsidRDefault="00DB28A3" w:rsidP="00940DE4">
            <w:pPr>
              <w:jc w:val="right"/>
              <w:rPr>
                <w:color w:val="000000"/>
                <w:sz w:val="19"/>
                <w:szCs w:val="19"/>
                <w:lang w:eastAsia="zh-CN"/>
              </w:rPr>
            </w:pPr>
            <w:r w:rsidRPr="00FC0CE8">
              <w:rPr>
                <w:color w:val="000000"/>
                <w:sz w:val="19"/>
                <w:szCs w:val="19"/>
                <w:lang w:eastAsia="zh-CN"/>
              </w:rPr>
              <w:t>0</w:t>
            </w:r>
          </w:p>
        </w:tc>
        <w:tc>
          <w:tcPr>
            <w:tcW w:w="483" w:type="pct"/>
            <w:tcBorders>
              <w:top w:val="nil"/>
              <w:left w:val="nil"/>
              <w:bottom w:val="single" w:sz="4" w:space="0" w:color="auto"/>
              <w:right w:val="single" w:sz="4" w:space="0" w:color="auto"/>
            </w:tcBorders>
            <w:shd w:val="clear" w:color="000000" w:fill="FFFFFF"/>
            <w:tcMar>
              <w:left w:w="72" w:type="dxa"/>
              <w:right w:w="72" w:type="dxa"/>
            </w:tcMar>
          </w:tcPr>
          <w:p w14:paraId="21467512" w14:textId="6313BBD0" w:rsidR="00940DE4" w:rsidRPr="00FC0CE8" w:rsidRDefault="00DB28A3" w:rsidP="00940DE4">
            <w:pPr>
              <w:jc w:val="right"/>
              <w:rPr>
                <w:color w:val="000000"/>
                <w:sz w:val="19"/>
                <w:szCs w:val="19"/>
                <w:lang w:eastAsia="zh-CN"/>
              </w:rPr>
            </w:pPr>
            <w:r w:rsidRPr="00FC0CE8">
              <w:rPr>
                <w:color w:val="000000"/>
                <w:sz w:val="19"/>
                <w:szCs w:val="19"/>
                <w:lang w:eastAsia="zh-CN"/>
              </w:rPr>
              <w:t>0</w:t>
            </w:r>
          </w:p>
        </w:tc>
        <w:tc>
          <w:tcPr>
            <w:tcW w:w="483" w:type="pct"/>
            <w:tcBorders>
              <w:top w:val="nil"/>
              <w:left w:val="nil"/>
              <w:bottom w:val="single" w:sz="4" w:space="0" w:color="auto"/>
              <w:right w:val="single" w:sz="4" w:space="0" w:color="auto"/>
            </w:tcBorders>
            <w:shd w:val="clear" w:color="000000" w:fill="FFFFFF"/>
            <w:tcMar>
              <w:left w:w="72" w:type="dxa"/>
              <w:right w:w="72" w:type="dxa"/>
            </w:tcMar>
          </w:tcPr>
          <w:p w14:paraId="270606DC" w14:textId="0718F7C7" w:rsidR="00940DE4" w:rsidRPr="00FC0CE8" w:rsidRDefault="00DB28A3" w:rsidP="00940DE4">
            <w:pPr>
              <w:jc w:val="right"/>
              <w:rPr>
                <w:color w:val="000000"/>
                <w:sz w:val="19"/>
                <w:szCs w:val="19"/>
                <w:lang w:eastAsia="zh-CN"/>
              </w:rPr>
            </w:pPr>
            <w:r w:rsidRPr="00FC0CE8">
              <w:rPr>
                <w:color w:val="000000"/>
                <w:sz w:val="19"/>
                <w:szCs w:val="19"/>
                <w:lang w:eastAsia="zh-CN"/>
              </w:rPr>
              <w:t>0</w:t>
            </w:r>
          </w:p>
        </w:tc>
        <w:tc>
          <w:tcPr>
            <w:tcW w:w="483" w:type="pct"/>
            <w:tcBorders>
              <w:top w:val="nil"/>
              <w:left w:val="nil"/>
              <w:bottom w:val="single" w:sz="4" w:space="0" w:color="auto"/>
              <w:right w:val="single" w:sz="4" w:space="0" w:color="auto"/>
            </w:tcBorders>
            <w:shd w:val="clear" w:color="000000" w:fill="FFFFFF"/>
            <w:tcMar>
              <w:left w:w="72" w:type="dxa"/>
              <w:right w:w="72" w:type="dxa"/>
            </w:tcMar>
          </w:tcPr>
          <w:p w14:paraId="2D41FF2A" w14:textId="63E63F45" w:rsidR="00940DE4" w:rsidRPr="00FC0CE8" w:rsidRDefault="00DB28A3" w:rsidP="00940DE4">
            <w:pPr>
              <w:jc w:val="right"/>
              <w:rPr>
                <w:color w:val="000000"/>
                <w:sz w:val="19"/>
                <w:szCs w:val="19"/>
                <w:lang w:eastAsia="zh-CN"/>
              </w:rPr>
            </w:pPr>
            <w:r w:rsidRPr="00FC0CE8">
              <w:rPr>
                <w:color w:val="000000"/>
                <w:sz w:val="19"/>
                <w:szCs w:val="19"/>
                <w:lang w:eastAsia="zh-CN"/>
              </w:rPr>
              <w:t>0</w:t>
            </w:r>
          </w:p>
        </w:tc>
        <w:tc>
          <w:tcPr>
            <w:tcW w:w="483" w:type="pct"/>
            <w:tcBorders>
              <w:top w:val="nil"/>
              <w:left w:val="nil"/>
              <w:bottom w:val="single" w:sz="4" w:space="0" w:color="auto"/>
              <w:right w:val="single" w:sz="4" w:space="0" w:color="auto"/>
            </w:tcBorders>
            <w:shd w:val="clear" w:color="000000" w:fill="FFFFFF"/>
            <w:tcMar>
              <w:left w:w="72" w:type="dxa"/>
              <w:right w:w="72" w:type="dxa"/>
            </w:tcMar>
            <w:hideMark/>
          </w:tcPr>
          <w:p w14:paraId="57E6AE8C" w14:textId="5105063C" w:rsidR="00940DE4" w:rsidRPr="00FC0CE8" w:rsidRDefault="000A045A" w:rsidP="00940DE4">
            <w:pPr>
              <w:jc w:val="right"/>
              <w:rPr>
                <w:color w:val="000000"/>
                <w:sz w:val="19"/>
                <w:szCs w:val="19"/>
                <w:lang w:eastAsia="zh-CN"/>
              </w:rPr>
            </w:pPr>
            <w:r w:rsidRPr="00FC0CE8">
              <w:rPr>
                <w:color w:val="000000"/>
                <w:sz w:val="19"/>
                <w:szCs w:val="19"/>
                <w:lang w:eastAsia="zh-CN"/>
              </w:rPr>
              <w:t>180</w:t>
            </w:r>
            <w:r w:rsidR="00F94296" w:rsidRPr="00FC0CE8">
              <w:rPr>
                <w:color w:val="000000"/>
                <w:sz w:val="19"/>
                <w:szCs w:val="19"/>
                <w:lang w:eastAsia="zh-CN"/>
              </w:rPr>
              <w:t>,</w:t>
            </w:r>
            <w:r w:rsidRPr="00FC0CE8">
              <w:rPr>
                <w:color w:val="000000"/>
                <w:sz w:val="19"/>
                <w:szCs w:val="19"/>
                <w:lang w:eastAsia="zh-CN"/>
              </w:rPr>
              <w:t>5</w:t>
            </w:r>
            <w:r w:rsidR="00F94296" w:rsidRPr="00FC0CE8">
              <w:rPr>
                <w:color w:val="000000"/>
                <w:sz w:val="19"/>
                <w:szCs w:val="19"/>
                <w:lang w:eastAsia="zh-CN"/>
              </w:rPr>
              <w:t>70</w:t>
            </w:r>
          </w:p>
        </w:tc>
      </w:tr>
      <w:tr w:rsidR="00FD2AEB" w:rsidRPr="00FC0CE8" w14:paraId="4C6D78C6" w14:textId="77777777" w:rsidTr="001B3E20">
        <w:trPr>
          <w:trHeight w:val="113"/>
        </w:trPr>
        <w:tc>
          <w:tcPr>
            <w:tcW w:w="821" w:type="pct"/>
            <w:vMerge/>
            <w:tcBorders>
              <w:top w:val="nil"/>
              <w:left w:val="single" w:sz="4" w:space="0" w:color="auto"/>
              <w:bottom w:val="single" w:sz="4" w:space="0" w:color="auto"/>
              <w:right w:val="single" w:sz="4" w:space="0" w:color="auto"/>
            </w:tcBorders>
            <w:tcMar>
              <w:left w:w="72" w:type="dxa"/>
              <w:right w:w="72" w:type="dxa"/>
            </w:tcMar>
            <w:hideMark/>
          </w:tcPr>
          <w:p w14:paraId="1F9E10CA" w14:textId="77777777" w:rsidR="00FD2AEB" w:rsidRPr="00FC0CE8" w:rsidRDefault="00FD2AEB" w:rsidP="00940DE4">
            <w:pPr>
              <w:jc w:val="left"/>
              <w:rPr>
                <w:color w:val="000000"/>
                <w:sz w:val="19"/>
                <w:szCs w:val="19"/>
                <w:lang w:eastAsia="zh-CN"/>
              </w:rPr>
            </w:pPr>
          </w:p>
        </w:tc>
        <w:tc>
          <w:tcPr>
            <w:tcW w:w="813" w:type="pct"/>
            <w:tcBorders>
              <w:top w:val="nil"/>
              <w:left w:val="nil"/>
              <w:bottom w:val="single" w:sz="4" w:space="0" w:color="auto"/>
              <w:right w:val="single" w:sz="4" w:space="0" w:color="auto"/>
            </w:tcBorders>
            <w:shd w:val="clear" w:color="000000" w:fill="FFFFFF"/>
            <w:tcMar>
              <w:left w:w="72" w:type="dxa"/>
              <w:right w:w="72" w:type="dxa"/>
            </w:tcMar>
            <w:hideMark/>
          </w:tcPr>
          <w:p w14:paraId="0DF6D6F3" w14:textId="77777777" w:rsidR="00FD2AEB" w:rsidRPr="00FC0CE8" w:rsidRDefault="00FD2AEB" w:rsidP="00940DE4">
            <w:pPr>
              <w:jc w:val="left"/>
              <w:rPr>
                <w:color w:val="000000"/>
                <w:sz w:val="19"/>
                <w:szCs w:val="19"/>
                <w:lang w:eastAsia="zh-CN"/>
              </w:rPr>
            </w:pPr>
            <w:r w:rsidRPr="00FC0CE8">
              <w:rPr>
                <w:color w:val="000000"/>
                <w:sz w:val="19"/>
                <w:szCs w:val="19"/>
                <w:lang w:eastAsia="zh-CN"/>
              </w:rPr>
              <w:t>%</w:t>
            </w:r>
          </w:p>
        </w:tc>
        <w:tc>
          <w:tcPr>
            <w:tcW w:w="3366" w:type="pct"/>
            <w:gridSpan w:val="7"/>
            <w:tcBorders>
              <w:top w:val="nil"/>
              <w:left w:val="nil"/>
              <w:bottom w:val="single" w:sz="4" w:space="0" w:color="auto"/>
              <w:right w:val="single" w:sz="4" w:space="0" w:color="auto"/>
            </w:tcBorders>
            <w:shd w:val="clear" w:color="000000" w:fill="FFFFFF"/>
            <w:tcMar>
              <w:left w:w="72" w:type="dxa"/>
              <w:right w:w="72" w:type="dxa"/>
            </w:tcMar>
            <w:hideMark/>
          </w:tcPr>
          <w:p w14:paraId="70AD88FE" w14:textId="6073ED66" w:rsidR="00FD2AEB" w:rsidRPr="00FC0CE8" w:rsidRDefault="00FD2AEB" w:rsidP="00940DE4">
            <w:pPr>
              <w:jc w:val="right"/>
              <w:rPr>
                <w:color w:val="000000"/>
                <w:sz w:val="19"/>
                <w:szCs w:val="19"/>
                <w:lang w:eastAsia="zh-CN"/>
              </w:rPr>
            </w:pPr>
            <w:r w:rsidRPr="00FC0CE8">
              <w:rPr>
                <w:color w:val="000000"/>
                <w:sz w:val="19"/>
                <w:szCs w:val="19"/>
                <w:lang w:eastAsia="zh-CN"/>
              </w:rPr>
              <w:t>10</w:t>
            </w:r>
          </w:p>
        </w:tc>
      </w:tr>
    </w:tbl>
    <w:p w14:paraId="5B6BEB77" w14:textId="77777777" w:rsidR="000C3ADE" w:rsidRDefault="000C3ADE" w:rsidP="00F10DAD">
      <w:pPr>
        <w:keepNext/>
        <w:suppressAutoHyphens/>
        <w:rPr>
          <w:i/>
          <w:iCs/>
        </w:rPr>
      </w:pPr>
    </w:p>
    <w:p w14:paraId="46322DD0" w14:textId="0224DE2C" w:rsidR="00486E19" w:rsidRPr="00FC0CE8" w:rsidRDefault="00665739" w:rsidP="00B11551">
      <w:pPr>
        <w:keepNext/>
        <w:suppressAutoHyphens/>
        <w:spacing w:after="240"/>
        <w:rPr>
          <w:i/>
          <w:iCs/>
        </w:rPr>
      </w:pPr>
      <w:r w:rsidRPr="00FC0CE8">
        <w:rPr>
          <w:i/>
          <w:iCs/>
        </w:rPr>
        <w:t>Proposed activities</w:t>
      </w:r>
    </w:p>
    <w:p w14:paraId="5DD7D5F2" w14:textId="21D0481C" w:rsidR="009A37EE" w:rsidRPr="00FC0CE8" w:rsidRDefault="009A37EE" w:rsidP="009A37EE">
      <w:pPr>
        <w:numPr>
          <w:ilvl w:val="0"/>
          <w:numId w:val="1"/>
        </w:numPr>
        <w:suppressAutoHyphens/>
        <w:spacing w:after="240"/>
        <w:outlineLvl w:val="0"/>
      </w:pPr>
      <w:r w:rsidRPr="00FC0CE8">
        <w:t xml:space="preserve">The strategy for phasing down HFCs for Ghana was developed </w:t>
      </w:r>
      <w:r w:rsidR="004360D6" w:rsidRPr="00FC0CE8">
        <w:t>considering</w:t>
      </w:r>
      <w:r w:rsidRPr="00FC0CE8">
        <w:t xml:space="preserve"> the phase-out of HCFCs and energy</w:t>
      </w:r>
      <w:r w:rsidR="00433D5E" w:rsidRPr="00FC0CE8">
        <w:t>-</w:t>
      </w:r>
      <w:r w:rsidRPr="00FC0CE8">
        <w:t xml:space="preserve">efficiency issues. Stage I aims </w:t>
      </w:r>
      <w:r w:rsidR="00433D5E" w:rsidRPr="00FC0CE8">
        <w:t>to</w:t>
      </w:r>
      <w:r w:rsidRPr="00FC0CE8">
        <w:t xml:space="preserve"> creat</w:t>
      </w:r>
      <w:r w:rsidR="00433D5E" w:rsidRPr="00FC0CE8">
        <w:t>e</w:t>
      </w:r>
      <w:r w:rsidRPr="00FC0CE8">
        <w:t xml:space="preserve"> an enabling environment for sustained reduction of greenhouse gas (GHG) emissions for both HCFCs and HFCs. </w:t>
      </w:r>
      <w:r w:rsidR="00AC2F78" w:rsidRPr="00FC0CE8">
        <w:t xml:space="preserve">Activities </w:t>
      </w:r>
      <w:r w:rsidRPr="00FC0CE8">
        <w:t xml:space="preserve">are developed to </w:t>
      </w:r>
      <w:r w:rsidR="00166BDA" w:rsidRPr="00FC0CE8">
        <w:t xml:space="preserve">control HFC growth </w:t>
      </w:r>
      <w:r w:rsidR="00433D5E" w:rsidRPr="00FC0CE8">
        <w:t xml:space="preserve">by </w:t>
      </w:r>
      <w:r w:rsidR="00581B3D" w:rsidRPr="00FC0CE8">
        <w:t>leapfrog</w:t>
      </w:r>
      <w:r w:rsidR="00433D5E" w:rsidRPr="00FC0CE8">
        <w:t>ging</w:t>
      </w:r>
      <w:r w:rsidR="00581B3D" w:rsidRPr="00FC0CE8">
        <w:t xml:space="preserve"> </w:t>
      </w:r>
      <w:r w:rsidRPr="00FC0CE8">
        <w:t>from HCFCs to low-GWP technologies, where feasible</w:t>
      </w:r>
      <w:r w:rsidR="00C37D9D" w:rsidRPr="00FC0CE8">
        <w:t xml:space="preserve">, to realize overall </w:t>
      </w:r>
      <w:r w:rsidR="008B6E2D" w:rsidRPr="00FC0CE8">
        <w:t>GHG emission reduction</w:t>
      </w:r>
      <w:r w:rsidR="00433D5E" w:rsidRPr="00FC0CE8">
        <w:t>s</w:t>
      </w:r>
      <w:r w:rsidRPr="00FC0CE8">
        <w:t xml:space="preserve">. The </w:t>
      </w:r>
      <w:r w:rsidR="006B662E" w:rsidRPr="00FC0CE8">
        <w:t xml:space="preserve">control </w:t>
      </w:r>
      <w:r w:rsidRPr="00FC0CE8">
        <w:t xml:space="preserve">targets for stage I of the KIP </w:t>
      </w:r>
      <w:r w:rsidR="00433D5E" w:rsidRPr="00FC0CE8">
        <w:t xml:space="preserve">have been </w:t>
      </w:r>
      <w:r w:rsidRPr="00FC0CE8">
        <w:t>set in line with the Montreal Protocol phase</w:t>
      </w:r>
      <w:r w:rsidRPr="00FC0CE8">
        <w:noBreakHyphen/>
        <w:t xml:space="preserve">down schedule. </w:t>
      </w:r>
    </w:p>
    <w:p w14:paraId="58CC7CAD" w14:textId="34135D2A" w:rsidR="00DC5162" w:rsidRPr="00FC0CE8" w:rsidRDefault="00320B5E" w:rsidP="009848FA">
      <w:pPr>
        <w:pStyle w:val="Heading2"/>
      </w:pPr>
      <w:r w:rsidRPr="00FC0CE8">
        <w:lastRenderedPageBreak/>
        <w:t xml:space="preserve">Establishing </w:t>
      </w:r>
      <w:r w:rsidR="0015251D" w:rsidRPr="00FC0CE8">
        <w:t xml:space="preserve">and implementing </w:t>
      </w:r>
      <w:r w:rsidR="00617CDE" w:rsidRPr="00FC0CE8">
        <w:t xml:space="preserve">a </w:t>
      </w:r>
      <w:r w:rsidR="00A9360A" w:rsidRPr="00FC0CE8">
        <w:t>re</w:t>
      </w:r>
      <w:r w:rsidRPr="00FC0CE8">
        <w:t xml:space="preserve">gulatory framework </w:t>
      </w:r>
      <w:r w:rsidR="0015251D" w:rsidRPr="00FC0CE8">
        <w:t xml:space="preserve">to </w:t>
      </w:r>
      <w:r w:rsidRPr="00FC0CE8">
        <w:t xml:space="preserve">support </w:t>
      </w:r>
      <w:r w:rsidR="00617CDE" w:rsidRPr="00FC0CE8">
        <w:t xml:space="preserve">the </w:t>
      </w:r>
      <w:r w:rsidR="00A73568" w:rsidRPr="00FC0CE8">
        <w:t xml:space="preserve">adoption of </w:t>
      </w:r>
      <w:r w:rsidRPr="00FC0CE8">
        <w:t>low</w:t>
      </w:r>
      <w:r w:rsidR="009F09BD" w:rsidRPr="00FC0CE8">
        <w:noBreakHyphen/>
      </w:r>
      <w:r w:rsidRPr="00FC0CE8">
        <w:t>GWP technologies</w:t>
      </w:r>
      <w:r w:rsidR="00A73568" w:rsidRPr="00FC0CE8">
        <w:t xml:space="preserve">: </w:t>
      </w:r>
      <w:r w:rsidR="0041268C" w:rsidRPr="00FC0CE8">
        <w:t>I</w:t>
      </w:r>
      <w:r w:rsidR="00A73568" w:rsidRPr="00FC0CE8">
        <w:t>n</w:t>
      </w:r>
      <w:r w:rsidR="00A6761C" w:rsidRPr="00FC0CE8">
        <w:t>corporating</w:t>
      </w:r>
      <w:r w:rsidR="00A73568" w:rsidRPr="00FC0CE8">
        <w:t xml:space="preserve"> HFC-227ea in</w:t>
      </w:r>
      <w:r w:rsidR="001E2771" w:rsidRPr="00FC0CE8">
        <w:t>to</w:t>
      </w:r>
      <w:r w:rsidR="00A73568" w:rsidRPr="00FC0CE8">
        <w:t xml:space="preserve"> the licensing </w:t>
      </w:r>
      <w:r w:rsidR="00EC2765" w:rsidRPr="00FC0CE8">
        <w:t xml:space="preserve">and quota </w:t>
      </w:r>
      <w:r w:rsidR="00A73568" w:rsidRPr="00FC0CE8">
        <w:t>system</w:t>
      </w:r>
      <w:r w:rsidR="00EC2765" w:rsidRPr="00FC0CE8">
        <w:t xml:space="preserve">; </w:t>
      </w:r>
      <w:r w:rsidR="004B4169" w:rsidRPr="00FC0CE8">
        <w:t xml:space="preserve">stipulating </w:t>
      </w:r>
      <w:r w:rsidR="00AE4E39" w:rsidRPr="00FC0CE8">
        <w:t xml:space="preserve">mandatory </w:t>
      </w:r>
      <w:r w:rsidR="00AE4E39" w:rsidRPr="00FC0CE8">
        <w:rPr>
          <w:lang w:eastAsia="es-CO"/>
        </w:rPr>
        <w:t>recovery of refrigerant</w:t>
      </w:r>
      <w:r w:rsidR="00560998" w:rsidRPr="00FC0CE8">
        <w:rPr>
          <w:lang w:eastAsia="es-CO"/>
        </w:rPr>
        <w:t>s</w:t>
      </w:r>
      <w:r w:rsidR="00AE4E39" w:rsidRPr="00FC0CE8">
        <w:rPr>
          <w:lang w:eastAsia="es-CO"/>
        </w:rPr>
        <w:t xml:space="preserve"> </w:t>
      </w:r>
      <w:r w:rsidR="00BB3AD4" w:rsidRPr="00FC0CE8">
        <w:rPr>
          <w:lang w:eastAsia="es-CO"/>
        </w:rPr>
        <w:t xml:space="preserve">in equipment with </w:t>
      </w:r>
      <w:r w:rsidR="00AE4E39" w:rsidRPr="00FC0CE8">
        <w:rPr>
          <w:lang w:eastAsia="es-CO"/>
        </w:rPr>
        <w:t xml:space="preserve">a charge greater than </w:t>
      </w:r>
      <w:r w:rsidR="00BB3AD4" w:rsidRPr="00FC0CE8">
        <w:rPr>
          <w:lang w:eastAsia="es-CO"/>
        </w:rPr>
        <w:t>2</w:t>
      </w:r>
      <w:r w:rsidR="001F53ED" w:rsidRPr="00FC0CE8">
        <w:rPr>
          <w:lang w:eastAsia="es-CO"/>
        </w:rPr>
        <w:t> </w:t>
      </w:r>
      <w:r w:rsidR="00AE4E39" w:rsidRPr="00FC0CE8">
        <w:rPr>
          <w:lang w:eastAsia="es-CO"/>
        </w:rPr>
        <w:t>kg</w:t>
      </w:r>
      <w:r w:rsidR="00BB3AD4" w:rsidRPr="00FC0CE8">
        <w:rPr>
          <w:lang w:eastAsia="es-CO"/>
        </w:rPr>
        <w:t xml:space="preserve">; </w:t>
      </w:r>
      <w:r w:rsidR="009B63BE" w:rsidRPr="00FC0CE8">
        <w:rPr>
          <w:lang w:eastAsia="es-CO"/>
        </w:rPr>
        <w:t>adopt</w:t>
      </w:r>
      <w:r w:rsidR="00B12CA7" w:rsidRPr="00FC0CE8">
        <w:rPr>
          <w:lang w:eastAsia="es-CO"/>
        </w:rPr>
        <w:t>i</w:t>
      </w:r>
      <w:r w:rsidR="004B4169" w:rsidRPr="00FC0CE8">
        <w:rPr>
          <w:lang w:eastAsia="es-CO"/>
        </w:rPr>
        <w:t>ng</w:t>
      </w:r>
      <w:r w:rsidR="00B12CA7" w:rsidRPr="00FC0CE8">
        <w:rPr>
          <w:lang w:eastAsia="es-CO"/>
        </w:rPr>
        <w:t xml:space="preserve"> </w:t>
      </w:r>
      <w:r w:rsidR="00E14266" w:rsidRPr="00FC0CE8">
        <w:rPr>
          <w:lang w:eastAsia="es-CO"/>
        </w:rPr>
        <w:t xml:space="preserve">green procurement </w:t>
      </w:r>
      <w:r w:rsidR="00A33127" w:rsidRPr="00FC0CE8">
        <w:rPr>
          <w:lang w:eastAsia="es-CO"/>
        </w:rPr>
        <w:t xml:space="preserve">guidelines for equipment in </w:t>
      </w:r>
      <w:r w:rsidR="00617CDE" w:rsidRPr="00FC0CE8">
        <w:rPr>
          <w:lang w:eastAsia="es-CO"/>
        </w:rPr>
        <w:t xml:space="preserve">the </w:t>
      </w:r>
      <w:r w:rsidR="00A33127" w:rsidRPr="00FC0CE8">
        <w:rPr>
          <w:lang w:eastAsia="es-CO"/>
        </w:rPr>
        <w:t>RAC sector</w:t>
      </w:r>
      <w:r w:rsidR="00B12CA7" w:rsidRPr="00FC0CE8">
        <w:rPr>
          <w:lang w:eastAsia="es-CO"/>
        </w:rPr>
        <w:t xml:space="preserve">; and </w:t>
      </w:r>
      <w:r w:rsidR="004B4169" w:rsidRPr="00FC0CE8">
        <w:rPr>
          <w:lang w:eastAsia="es-CO"/>
        </w:rPr>
        <w:t xml:space="preserve">conducting </w:t>
      </w:r>
      <w:r w:rsidR="00B12CA7" w:rsidRPr="00FC0CE8">
        <w:rPr>
          <w:lang w:eastAsia="es-CO"/>
        </w:rPr>
        <w:t>awareness</w:t>
      </w:r>
      <w:r w:rsidR="00617CDE" w:rsidRPr="00FC0CE8">
        <w:rPr>
          <w:lang w:eastAsia="es-CO"/>
        </w:rPr>
        <w:t>-</w:t>
      </w:r>
      <w:r w:rsidR="00B12CA7" w:rsidRPr="00FC0CE8">
        <w:rPr>
          <w:lang w:eastAsia="es-CO"/>
        </w:rPr>
        <w:t xml:space="preserve">raising activities on </w:t>
      </w:r>
      <w:r w:rsidR="00617CDE" w:rsidRPr="00FC0CE8">
        <w:rPr>
          <w:lang w:eastAsia="es-CO"/>
        </w:rPr>
        <w:t xml:space="preserve">the </w:t>
      </w:r>
      <w:r w:rsidR="00B12CA7" w:rsidRPr="00FC0CE8">
        <w:rPr>
          <w:lang w:eastAsia="es-CO"/>
        </w:rPr>
        <w:t>regulatory framework</w:t>
      </w:r>
      <w:r w:rsidR="00835142" w:rsidRPr="00FC0CE8">
        <w:t xml:space="preserve"> </w:t>
      </w:r>
      <w:r w:rsidR="005F66A8" w:rsidRPr="00FC0CE8">
        <w:t>(UNEP) (US $36,000);</w:t>
      </w:r>
      <w:r w:rsidR="00617CDE" w:rsidRPr="00FC0CE8">
        <w:t xml:space="preserve"> </w:t>
      </w:r>
      <w:r w:rsidR="000C1FEA" w:rsidRPr="00FC0CE8">
        <w:t xml:space="preserve">and </w:t>
      </w:r>
      <w:r w:rsidR="005F66A8" w:rsidRPr="00FC0CE8">
        <w:t>applying import quota control</w:t>
      </w:r>
      <w:r w:rsidR="00FA1E3C" w:rsidRPr="00FC0CE8">
        <w:t>s</w:t>
      </w:r>
      <w:r w:rsidR="005F66A8" w:rsidRPr="00FC0CE8">
        <w:t xml:space="preserve"> </w:t>
      </w:r>
      <w:r w:rsidR="008605CC" w:rsidRPr="00FC0CE8">
        <w:t xml:space="preserve">through </w:t>
      </w:r>
      <w:r w:rsidR="00617CDE" w:rsidRPr="00FC0CE8">
        <w:t xml:space="preserve">the </w:t>
      </w:r>
      <w:r w:rsidR="008605CC" w:rsidRPr="00FC0CE8">
        <w:t xml:space="preserve">Energy Commission </w:t>
      </w:r>
      <w:r w:rsidR="005F66A8" w:rsidRPr="00FC0CE8">
        <w:t>on HFC</w:t>
      </w:r>
      <w:r w:rsidR="00FA1E3C" w:rsidRPr="00FC0CE8">
        <w:noBreakHyphen/>
      </w:r>
      <w:r w:rsidR="005F66A8" w:rsidRPr="00FC0CE8">
        <w:t>based RAC equipment (</w:t>
      </w:r>
      <w:r w:rsidR="00087A4A" w:rsidRPr="00FC0CE8">
        <w:t xml:space="preserve">domestic and </w:t>
      </w:r>
      <w:r w:rsidR="005F66A8" w:rsidRPr="00FC0CE8">
        <w:t xml:space="preserve">stand-alone commercial refrigeration equipment) using high-GWP refrigerants </w:t>
      </w:r>
      <w:r w:rsidR="00950F60" w:rsidRPr="00FC0CE8">
        <w:t>(</w:t>
      </w:r>
      <w:r w:rsidR="0043012F" w:rsidRPr="00FC0CE8">
        <w:t>UNDP</w:t>
      </w:r>
      <w:r w:rsidR="00950F60" w:rsidRPr="00FC0CE8">
        <w:t>) (US $</w:t>
      </w:r>
      <w:r w:rsidR="00834C31" w:rsidRPr="00FC0CE8">
        <w:t>16,000</w:t>
      </w:r>
      <w:r w:rsidR="00950F60" w:rsidRPr="00FC0CE8">
        <w:t>);</w:t>
      </w:r>
    </w:p>
    <w:p w14:paraId="72B2034B" w14:textId="1DC2C0DB" w:rsidR="00631C9E" w:rsidRPr="00FC0CE8" w:rsidRDefault="00F81A5F" w:rsidP="00631C9E">
      <w:pPr>
        <w:pStyle w:val="Heading2"/>
      </w:pPr>
      <w:r w:rsidRPr="00FC0CE8">
        <w:t xml:space="preserve">Enforcing HFC import control: </w:t>
      </w:r>
      <w:r w:rsidR="0041268C" w:rsidRPr="00FC0CE8">
        <w:t>U</w:t>
      </w:r>
      <w:r w:rsidR="004272DC" w:rsidRPr="00FC0CE8">
        <w:t xml:space="preserve">pdating the training curriculum and manual in </w:t>
      </w:r>
      <w:r w:rsidR="009D378E" w:rsidRPr="00FC0CE8">
        <w:t xml:space="preserve">the customs training institute to include </w:t>
      </w:r>
      <w:r w:rsidR="00DF09F3" w:rsidRPr="00FC0CE8">
        <w:t xml:space="preserve">HFCs in </w:t>
      </w:r>
      <w:r w:rsidR="004C3E61" w:rsidRPr="00FC0CE8">
        <w:t xml:space="preserve">customs </w:t>
      </w:r>
      <w:r w:rsidR="00DF09F3" w:rsidRPr="00FC0CE8">
        <w:t>training</w:t>
      </w:r>
      <w:r w:rsidR="004C3E61" w:rsidRPr="00FC0CE8">
        <w:t>;</w:t>
      </w:r>
      <w:r w:rsidR="00E832BB" w:rsidRPr="00FC0CE8">
        <w:t xml:space="preserve"> </w:t>
      </w:r>
      <w:r w:rsidR="009C2EEC" w:rsidRPr="00FC0CE8">
        <w:t xml:space="preserve">and </w:t>
      </w:r>
      <w:r w:rsidR="00062DFD" w:rsidRPr="00FC0CE8">
        <w:t xml:space="preserve">providing </w:t>
      </w:r>
      <w:r w:rsidR="00E832BB" w:rsidRPr="00FC0CE8">
        <w:t>training</w:t>
      </w:r>
      <w:r w:rsidR="00062DFD" w:rsidRPr="00FC0CE8">
        <w:t xml:space="preserve"> to</w:t>
      </w:r>
      <w:r w:rsidR="00E832BB" w:rsidRPr="00FC0CE8">
        <w:t xml:space="preserve"> </w:t>
      </w:r>
      <w:r w:rsidR="0012659B" w:rsidRPr="00FC0CE8">
        <w:t>30</w:t>
      </w:r>
      <w:r w:rsidR="00EF4364" w:rsidRPr="00FC0CE8">
        <w:t xml:space="preserve"> trainers</w:t>
      </w:r>
      <w:r w:rsidR="00062DFD" w:rsidRPr="00FC0CE8">
        <w:t>,</w:t>
      </w:r>
      <w:r w:rsidR="00EF4364" w:rsidRPr="00FC0CE8">
        <w:t xml:space="preserve"> </w:t>
      </w:r>
      <w:r w:rsidR="004C385C" w:rsidRPr="00FC0CE8">
        <w:t>50</w:t>
      </w:r>
      <w:r w:rsidR="00E832BB" w:rsidRPr="00FC0CE8">
        <w:t xml:space="preserve"> customs officers</w:t>
      </w:r>
      <w:r w:rsidR="00154C06" w:rsidRPr="00FC0CE8">
        <w:t>,</w:t>
      </w:r>
      <w:r w:rsidR="00E832BB" w:rsidRPr="00FC0CE8">
        <w:t xml:space="preserve"> </w:t>
      </w:r>
      <w:r w:rsidR="00E16CFF" w:rsidRPr="00FC0CE8">
        <w:t>and 80 clear</w:t>
      </w:r>
      <w:r w:rsidR="00000BDC" w:rsidRPr="00FC0CE8">
        <w:t>ance</w:t>
      </w:r>
      <w:r w:rsidR="00E16CFF" w:rsidRPr="00FC0CE8">
        <w:t xml:space="preserve"> agents </w:t>
      </w:r>
      <w:r w:rsidR="00E832BB" w:rsidRPr="00FC0CE8">
        <w:t xml:space="preserve">on </w:t>
      </w:r>
      <w:r w:rsidR="00AF45F5" w:rsidRPr="00FC0CE8">
        <w:t xml:space="preserve">HFC </w:t>
      </w:r>
      <w:r w:rsidR="00E832BB" w:rsidRPr="00FC0CE8">
        <w:t xml:space="preserve">import control and </w:t>
      </w:r>
      <w:r w:rsidR="00801CCB" w:rsidRPr="00FC0CE8">
        <w:t xml:space="preserve">on reading </w:t>
      </w:r>
      <w:r w:rsidR="004B4169" w:rsidRPr="00FC0CE8">
        <w:t xml:space="preserve">the </w:t>
      </w:r>
      <w:r w:rsidR="000347F4" w:rsidRPr="00FC0CE8">
        <w:t>energy</w:t>
      </w:r>
      <w:r w:rsidR="00062DFD" w:rsidRPr="00FC0CE8">
        <w:t>-</w:t>
      </w:r>
      <w:r w:rsidR="000347F4" w:rsidRPr="00FC0CE8">
        <w:t xml:space="preserve">efficiency </w:t>
      </w:r>
      <w:r w:rsidR="00801CCB" w:rsidRPr="00FC0CE8">
        <w:t xml:space="preserve">labelling of </w:t>
      </w:r>
      <w:r w:rsidR="00B12865" w:rsidRPr="00FC0CE8">
        <w:t>RAC equipment</w:t>
      </w:r>
      <w:r w:rsidR="009C2EEC" w:rsidRPr="00FC0CE8">
        <w:t xml:space="preserve"> (</w:t>
      </w:r>
      <w:r w:rsidR="00A052D4" w:rsidRPr="00FC0CE8">
        <w:t>UNEP</w:t>
      </w:r>
      <w:r w:rsidR="001D6E06" w:rsidRPr="00FC0CE8">
        <w:t>)</w:t>
      </w:r>
      <w:r w:rsidR="00A052D4" w:rsidRPr="00FC0CE8">
        <w:t xml:space="preserve"> </w:t>
      </w:r>
      <w:r w:rsidR="001D6E06" w:rsidRPr="00FC0CE8">
        <w:t>(</w:t>
      </w:r>
      <w:r w:rsidR="00A052D4" w:rsidRPr="00FC0CE8">
        <w:t>US $</w:t>
      </w:r>
      <w:r w:rsidR="00650E3E" w:rsidRPr="00FC0CE8">
        <w:t>45,000)</w:t>
      </w:r>
      <w:r w:rsidR="00C50A15" w:rsidRPr="00FC0CE8">
        <w:t xml:space="preserve">; </w:t>
      </w:r>
    </w:p>
    <w:p w14:paraId="599B1D93" w14:textId="3F7534AA" w:rsidR="003E4497" w:rsidRPr="00973067" w:rsidRDefault="00956819" w:rsidP="00973067">
      <w:pPr>
        <w:pStyle w:val="Heading2"/>
        <w:widowControl/>
      </w:pPr>
      <w:r w:rsidRPr="00973067">
        <w:t>Capacity</w:t>
      </w:r>
      <w:r w:rsidR="00F45694" w:rsidRPr="00973067">
        <w:noBreakHyphen/>
      </w:r>
      <w:r w:rsidRPr="00973067">
        <w:t xml:space="preserve">building for RAC technicians: </w:t>
      </w:r>
      <w:r w:rsidR="0041268C" w:rsidRPr="00973067">
        <w:t>T</w:t>
      </w:r>
      <w:r w:rsidR="00073357" w:rsidRPr="00973067">
        <w:t xml:space="preserve">raining </w:t>
      </w:r>
      <w:r w:rsidR="006A6CEC" w:rsidRPr="00973067">
        <w:t>13</w:t>
      </w:r>
      <w:r w:rsidR="00073357" w:rsidRPr="00973067">
        <w:t xml:space="preserve"> trainers </w:t>
      </w:r>
      <w:r w:rsidR="006259E8" w:rsidRPr="00973067">
        <w:t>using the updated curriculum</w:t>
      </w:r>
      <w:r w:rsidR="003E4497" w:rsidRPr="00973067">
        <w:t>;</w:t>
      </w:r>
      <w:r w:rsidR="006259E8" w:rsidRPr="00973067">
        <w:rPr>
          <w:rStyle w:val="FootnoteReference"/>
        </w:rPr>
        <w:footnoteReference w:id="8"/>
      </w:r>
      <w:r w:rsidR="006259E8" w:rsidRPr="00973067">
        <w:t xml:space="preserve"> </w:t>
      </w:r>
      <w:r w:rsidR="003E4497" w:rsidRPr="00973067">
        <w:t xml:space="preserve">establishing </w:t>
      </w:r>
      <w:r w:rsidR="006A3050" w:rsidRPr="00973067">
        <w:t xml:space="preserve">a </w:t>
      </w:r>
      <w:r w:rsidR="003E4497" w:rsidRPr="00973067">
        <w:t>CO</w:t>
      </w:r>
      <w:r w:rsidR="003E4497" w:rsidRPr="00973067">
        <w:rPr>
          <w:vertAlign w:val="subscript"/>
        </w:rPr>
        <w:t>2</w:t>
      </w:r>
      <w:r w:rsidR="003E4497" w:rsidRPr="00973067">
        <w:t xml:space="preserve"> training </w:t>
      </w:r>
      <w:r w:rsidR="006A3050" w:rsidRPr="00973067">
        <w:t>facility</w:t>
      </w:r>
      <w:r w:rsidR="00062DFD" w:rsidRPr="00973067">
        <w:t>, providing</w:t>
      </w:r>
      <w:r w:rsidR="004062D1" w:rsidRPr="00973067">
        <w:t xml:space="preserve"> </w:t>
      </w:r>
      <w:r w:rsidR="00012E7C" w:rsidRPr="00973067">
        <w:t>training equipment</w:t>
      </w:r>
      <w:r w:rsidR="00087A4A" w:rsidRPr="00973067">
        <w:rPr>
          <w:rStyle w:val="FootnoteReference"/>
        </w:rPr>
        <w:footnoteReference w:id="9"/>
      </w:r>
      <w:r w:rsidR="00012E7C" w:rsidRPr="00973067">
        <w:t xml:space="preserve"> </w:t>
      </w:r>
      <w:r w:rsidR="00062DFD" w:rsidRPr="00973067">
        <w:t xml:space="preserve">and enlisting </w:t>
      </w:r>
      <w:r w:rsidR="00A6178F" w:rsidRPr="00973067">
        <w:t xml:space="preserve">the support of </w:t>
      </w:r>
      <w:r w:rsidR="00382FFC" w:rsidRPr="00973067">
        <w:t xml:space="preserve">an </w:t>
      </w:r>
      <w:r w:rsidR="00A6178F" w:rsidRPr="00973067">
        <w:t>international expert</w:t>
      </w:r>
      <w:r w:rsidR="00382FFC" w:rsidRPr="00973067">
        <w:t xml:space="preserve"> as a trainer;</w:t>
      </w:r>
      <w:r w:rsidR="003E6BD6" w:rsidRPr="00973067">
        <w:t xml:space="preserve"> developing </w:t>
      </w:r>
      <w:r w:rsidR="00062DFD" w:rsidRPr="00973067">
        <w:t xml:space="preserve">a </w:t>
      </w:r>
      <w:r w:rsidR="003E6BD6" w:rsidRPr="00973067">
        <w:t>training module for CO</w:t>
      </w:r>
      <w:r w:rsidR="003E6BD6" w:rsidRPr="00973067">
        <w:rPr>
          <w:vertAlign w:val="subscript"/>
        </w:rPr>
        <w:t>2</w:t>
      </w:r>
      <w:r w:rsidR="003E6BD6" w:rsidRPr="00973067">
        <w:t xml:space="preserve"> technology</w:t>
      </w:r>
      <w:r w:rsidR="00F16750" w:rsidRPr="00973067">
        <w:t>;</w:t>
      </w:r>
      <w:r w:rsidR="003E6BD6" w:rsidRPr="00973067">
        <w:t xml:space="preserve"> </w:t>
      </w:r>
      <w:r w:rsidR="00EE0218" w:rsidRPr="00973067">
        <w:t xml:space="preserve">conducting two </w:t>
      </w:r>
      <w:r w:rsidR="005976A5" w:rsidRPr="00973067">
        <w:t>3</w:t>
      </w:r>
      <w:r w:rsidR="00D165E9" w:rsidRPr="00973067">
        <w:t xml:space="preserve">-day </w:t>
      </w:r>
      <w:r w:rsidR="00EE0218" w:rsidRPr="00973067">
        <w:t xml:space="preserve">workshops to train </w:t>
      </w:r>
      <w:r w:rsidR="0063594E" w:rsidRPr="00973067">
        <w:t>24</w:t>
      </w:r>
      <w:r w:rsidR="00EE0218" w:rsidRPr="00973067">
        <w:t xml:space="preserve"> trainers </w:t>
      </w:r>
      <w:r w:rsidR="00247FD6" w:rsidRPr="00973067">
        <w:t>in handling CO</w:t>
      </w:r>
      <w:r w:rsidR="00247FD6" w:rsidRPr="00973067">
        <w:rPr>
          <w:vertAlign w:val="subscript"/>
        </w:rPr>
        <w:t>2</w:t>
      </w:r>
      <w:r w:rsidR="007E4D18">
        <w:t> </w:t>
      </w:r>
      <w:r w:rsidR="00247FD6" w:rsidRPr="00973067">
        <w:t>refrigeration systems</w:t>
      </w:r>
      <w:r w:rsidR="00883F91" w:rsidRPr="00973067">
        <w:t xml:space="preserve">; </w:t>
      </w:r>
      <w:r w:rsidR="00572B25" w:rsidRPr="00973067">
        <w:t>e</w:t>
      </w:r>
      <w:r w:rsidR="004A5AFF" w:rsidRPr="00973067">
        <w:t xml:space="preserve">stablishing </w:t>
      </w:r>
      <w:r w:rsidR="003E4497" w:rsidRPr="00973067">
        <w:t xml:space="preserve">a centre of excellence for </w:t>
      </w:r>
      <w:r w:rsidR="00062DFD" w:rsidRPr="00973067">
        <w:t xml:space="preserve">the </w:t>
      </w:r>
      <w:r w:rsidR="003E4497" w:rsidRPr="00973067">
        <w:t>MAC</w:t>
      </w:r>
      <w:r w:rsidR="004A5AFF" w:rsidRPr="00973067">
        <w:t xml:space="preserve"> subsector</w:t>
      </w:r>
      <w:r w:rsidR="008E1689" w:rsidRPr="00973067">
        <w:t xml:space="preserve"> </w:t>
      </w:r>
      <w:r w:rsidR="0074498B" w:rsidRPr="00973067">
        <w:t xml:space="preserve">in a training institute for automobile </w:t>
      </w:r>
      <w:r w:rsidR="002619CC" w:rsidRPr="00973067">
        <w:t xml:space="preserve">mechanics </w:t>
      </w:r>
      <w:r w:rsidR="00062DFD" w:rsidRPr="00973067">
        <w:t>by providing</w:t>
      </w:r>
      <w:r w:rsidR="008E1689" w:rsidRPr="00973067">
        <w:t xml:space="preserve"> </w:t>
      </w:r>
      <w:r w:rsidR="000D7842" w:rsidRPr="00973067">
        <w:t xml:space="preserve">training </w:t>
      </w:r>
      <w:r w:rsidR="008E1689" w:rsidRPr="00973067">
        <w:t>equipment and tools</w:t>
      </w:r>
      <w:r w:rsidR="00087A4A" w:rsidRPr="00973067">
        <w:t>;</w:t>
      </w:r>
      <w:r w:rsidR="00087A4A" w:rsidRPr="00973067">
        <w:rPr>
          <w:rStyle w:val="FootnoteReference"/>
        </w:rPr>
        <w:footnoteReference w:id="10"/>
      </w:r>
      <w:r w:rsidR="004A5AFF" w:rsidRPr="00973067">
        <w:t xml:space="preserve"> </w:t>
      </w:r>
      <w:r w:rsidR="0098656A" w:rsidRPr="00973067">
        <w:t xml:space="preserve">updating </w:t>
      </w:r>
      <w:r w:rsidR="00062DFD" w:rsidRPr="00973067">
        <w:t xml:space="preserve">the </w:t>
      </w:r>
      <w:r w:rsidR="0098656A" w:rsidRPr="00973067">
        <w:t xml:space="preserve">training </w:t>
      </w:r>
      <w:r w:rsidR="00192E8D" w:rsidRPr="00973067">
        <w:t>curriculu</w:t>
      </w:r>
      <w:r w:rsidR="00062DFD" w:rsidRPr="00973067">
        <w:t>m</w:t>
      </w:r>
      <w:r w:rsidR="009F30B3" w:rsidRPr="00973067">
        <w:t xml:space="preserve">, </w:t>
      </w:r>
      <w:r w:rsidR="00D90685" w:rsidRPr="00973067">
        <w:t>tr</w:t>
      </w:r>
      <w:r w:rsidR="003E4497" w:rsidRPr="00973067">
        <w:t xml:space="preserve">aining </w:t>
      </w:r>
      <w:r w:rsidR="00C02642" w:rsidRPr="00973067">
        <w:t>20</w:t>
      </w:r>
      <w:r w:rsidR="00D90685" w:rsidRPr="00973067">
        <w:t xml:space="preserve"> trainers</w:t>
      </w:r>
      <w:r w:rsidR="009F30B3" w:rsidRPr="00973067">
        <w:t xml:space="preserve"> </w:t>
      </w:r>
      <w:r w:rsidR="00CC1C2C" w:rsidRPr="00973067">
        <w:t xml:space="preserve">and </w:t>
      </w:r>
      <w:r w:rsidR="00945C3D" w:rsidRPr="00973067">
        <w:t>50</w:t>
      </w:r>
      <w:r w:rsidR="00CC1C2C" w:rsidRPr="00973067">
        <w:t xml:space="preserve"> </w:t>
      </w:r>
      <w:r w:rsidR="003E4497" w:rsidRPr="00973067">
        <w:t xml:space="preserve">technicians </w:t>
      </w:r>
      <w:r w:rsidR="00945C3D" w:rsidRPr="00973067">
        <w:t xml:space="preserve">in </w:t>
      </w:r>
      <w:r w:rsidR="00377A58" w:rsidRPr="00973067">
        <w:t xml:space="preserve">servicing </w:t>
      </w:r>
      <w:r w:rsidR="007034EF" w:rsidRPr="00973067">
        <w:t>MAC systems</w:t>
      </w:r>
      <w:r w:rsidR="00904EE3" w:rsidRPr="00973067">
        <w:t xml:space="preserve"> including</w:t>
      </w:r>
      <w:r w:rsidR="00AC5EC0" w:rsidRPr="00973067">
        <w:t xml:space="preserve"> leak detection </w:t>
      </w:r>
      <w:r w:rsidR="0042135D" w:rsidRPr="00973067">
        <w:t xml:space="preserve">and leakage </w:t>
      </w:r>
      <w:r w:rsidR="00AC5EC0" w:rsidRPr="00973067">
        <w:t>control</w:t>
      </w:r>
      <w:r w:rsidR="00296E60" w:rsidRPr="00973067">
        <w:t>, and</w:t>
      </w:r>
      <w:r w:rsidR="00AE7D48" w:rsidRPr="00973067">
        <w:t xml:space="preserve"> provi</w:t>
      </w:r>
      <w:r w:rsidR="00062DFD" w:rsidRPr="00973067">
        <w:t xml:space="preserve">ding </w:t>
      </w:r>
      <w:r w:rsidR="00AE7D48" w:rsidRPr="00973067">
        <w:t xml:space="preserve">tools to </w:t>
      </w:r>
      <w:r w:rsidR="000E7515" w:rsidRPr="00973067">
        <w:t>MAC technicians</w:t>
      </w:r>
      <w:r w:rsidR="00087A4A" w:rsidRPr="00973067">
        <w:t>;</w:t>
      </w:r>
      <w:r w:rsidR="00C26A40" w:rsidRPr="00973067">
        <w:rPr>
          <w:rStyle w:val="FootnoteReference"/>
        </w:rPr>
        <w:footnoteReference w:id="11"/>
      </w:r>
      <w:r w:rsidR="00087A4A" w:rsidRPr="00973067">
        <w:t xml:space="preserve"> </w:t>
      </w:r>
      <w:r w:rsidR="00292352" w:rsidRPr="00973067">
        <w:t xml:space="preserve">and incorporating </w:t>
      </w:r>
      <w:r w:rsidR="00447C19" w:rsidRPr="00973067">
        <w:t>energy</w:t>
      </w:r>
      <w:r w:rsidR="00062DFD" w:rsidRPr="00973067">
        <w:t>-</w:t>
      </w:r>
      <w:r w:rsidR="00447C19" w:rsidRPr="00973067">
        <w:t>efficiency measures in</w:t>
      </w:r>
      <w:r w:rsidR="00062DFD" w:rsidRPr="00973067">
        <w:t>to</w:t>
      </w:r>
      <w:r w:rsidR="00447C19" w:rsidRPr="00973067">
        <w:t xml:space="preserve"> </w:t>
      </w:r>
      <w:r w:rsidR="00292352" w:rsidRPr="00973067">
        <w:t xml:space="preserve">training and awareness </w:t>
      </w:r>
      <w:r w:rsidR="00447C19" w:rsidRPr="00973067">
        <w:t xml:space="preserve">activities </w:t>
      </w:r>
      <w:r w:rsidR="00883F91" w:rsidRPr="00973067">
        <w:t>(UNDP) (US $127,000)</w:t>
      </w:r>
      <w:r w:rsidR="004A5F4B" w:rsidRPr="00973067">
        <w:t>;</w:t>
      </w:r>
    </w:p>
    <w:p w14:paraId="7364BBF2" w14:textId="47189227" w:rsidR="00DA455C" w:rsidRPr="00973067" w:rsidRDefault="00DA455C" w:rsidP="00973067">
      <w:pPr>
        <w:pStyle w:val="Heading2"/>
        <w:widowControl/>
      </w:pPr>
      <w:r w:rsidRPr="00973067">
        <w:t xml:space="preserve">Technology demonstration </w:t>
      </w:r>
      <w:r w:rsidR="003B64C6" w:rsidRPr="00973067">
        <w:t xml:space="preserve">for R-290 commercial refrigeration equipment: </w:t>
      </w:r>
      <w:r w:rsidR="0041268C" w:rsidRPr="00973067">
        <w:t>I</w:t>
      </w:r>
      <w:r w:rsidR="003B64C6" w:rsidRPr="00973067">
        <w:t>dentify</w:t>
      </w:r>
      <w:r w:rsidR="004876AE" w:rsidRPr="00973067">
        <w:t>ing</w:t>
      </w:r>
      <w:r w:rsidR="003B64C6" w:rsidRPr="00973067">
        <w:t xml:space="preserve"> </w:t>
      </w:r>
      <w:r w:rsidR="004876AE" w:rsidRPr="00973067">
        <w:t xml:space="preserve">two candidates and conducting </w:t>
      </w:r>
      <w:r w:rsidR="00694468" w:rsidRPr="00973067">
        <w:t xml:space="preserve">two pilot projects to </w:t>
      </w:r>
      <w:r w:rsidR="00062DFD" w:rsidRPr="00973067">
        <w:t xml:space="preserve">demonstrate </w:t>
      </w:r>
      <w:r w:rsidR="00694468" w:rsidRPr="00973067">
        <w:t xml:space="preserve">R-290 </w:t>
      </w:r>
      <w:proofErr w:type="spellStart"/>
      <w:r w:rsidR="00BE5B64" w:rsidRPr="00973067">
        <w:t>monoblock</w:t>
      </w:r>
      <w:proofErr w:type="spellEnd"/>
      <w:r w:rsidR="00BE5B64" w:rsidRPr="00973067">
        <w:t xml:space="preserve"> </w:t>
      </w:r>
      <w:r w:rsidR="00694468" w:rsidRPr="00973067">
        <w:t xml:space="preserve">technology in </w:t>
      </w:r>
      <w:r w:rsidR="00062DFD" w:rsidRPr="00973067">
        <w:t xml:space="preserve">the </w:t>
      </w:r>
      <w:r w:rsidR="00694468" w:rsidRPr="00973067">
        <w:t>stand</w:t>
      </w:r>
      <w:r w:rsidR="00BC04E3" w:rsidRPr="00973067">
        <w:noBreakHyphen/>
      </w:r>
      <w:r w:rsidR="00694468" w:rsidRPr="00973067">
        <w:t>alone commercial refrigeration subsector</w:t>
      </w:r>
      <w:r w:rsidR="0052216F" w:rsidRPr="00973067">
        <w:t xml:space="preserve"> (</w:t>
      </w:r>
      <w:r w:rsidR="00694468" w:rsidRPr="00973067">
        <w:t xml:space="preserve">one for medium </w:t>
      </w:r>
      <w:r w:rsidR="00014276" w:rsidRPr="00973067">
        <w:t>temperature and one for low temperature</w:t>
      </w:r>
      <w:r w:rsidR="0052216F" w:rsidRPr="00973067">
        <w:t>)</w:t>
      </w:r>
      <w:r w:rsidR="00014276" w:rsidRPr="00973067">
        <w:t xml:space="preserve">, </w:t>
      </w:r>
      <w:r w:rsidR="001211D6" w:rsidRPr="00973067">
        <w:t xml:space="preserve">including </w:t>
      </w:r>
      <w:r w:rsidR="00062DFD" w:rsidRPr="00973067">
        <w:t xml:space="preserve">the </w:t>
      </w:r>
      <w:r w:rsidR="001211D6" w:rsidRPr="00973067">
        <w:t>installation and commission</w:t>
      </w:r>
      <w:r w:rsidR="00062DFD" w:rsidRPr="00973067">
        <w:t>ing</w:t>
      </w:r>
      <w:r w:rsidR="001211D6" w:rsidRPr="00973067">
        <w:t xml:space="preserve"> of </w:t>
      </w:r>
      <w:r w:rsidR="00D41E06" w:rsidRPr="00973067">
        <w:t xml:space="preserve">the two systems, </w:t>
      </w:r>
      <w:r w:rsidR="00302756" w:rsidRPr="00973067">
        <w:t xml:space="preserve">and </w:t>
      </w:r>
      <w:r w:rsidR="00D41E06" w:rsidRPr="00973067">
        <w:t xml:space="preserve">training of technicians and engineers in </w:t>
      </w:r>
      <w:r w:rsidR="00E75503" w:rsidRPr="00973067">
        <w:t xml:space="preserve">troubleshooting during </w:t>
      </w:r>
      <w:r w:rsidR="00D14B96" w:rsidRPr="00973067">
        <w:t>installation</w:t>
      </w:r>
      <w:r w:rsidR="00E75503" w:rsidRPr="00973067">
        <w:t>, commission</w:t>
      </w:r>
      <w:r w:rsidR="00062DFD" w:rsidRPr="00973067">
        <w:t>ing</w:t>
      </w:r>
      <w:r w:rsidR="00E75503" w:rsidRPr="00973067">
        <w:t xml:space="preserve"> and operation of the equipment; and </w:t>
      </w:r>
      <w:r w:rsidR="00DA32CB" w:rsidRPr="00973067">
        <w:t>awareness</w:t>
      </w:r>
      <w:r w:rsidR="0072617A" w:rsidRPr="00973067">
        <w:noBreakHyphen/>
      </w:r>
      <w:r w:rsidR="00DA32CB" w:rsidRPr="00973067">
        <w:t xml:space="preserve">raising and information dissemination about the </w:t>
      </w:r>
      <w:r w:rsidR="00003027" w:rsidRPr="00973067">
        <w:t xml:space="preserve">pilot projects </w:t>
      </w:r>
      <w:r w:rsidR="00062DFD" w:rsidRPr="00973067">
        <w:t xml:space="preserve">to </w:t>
      </w:r>
      <w:r w:rsidR="00003027" w:rsidRPr="00973067">
        <w:t xml:space="preserve">facilitate the establishment of the supply chain </w:t>
      </w:r>
      <w:r w:rsidR="00062DFD" w:rsidRPr="00973067">
        <w:t xml:space="preserve">for </w:t>
      </w:r>
      <w:r w:rsidR="00003027" w:rsidRPr="00973067">
        <w:t xml:space="preserve">the </w:t>
      </w:r>
      <w:r w:rsidR="00E82702" w:rsidRPr="00973067">
        <w:t>equipment (UNDP</w:t>
      </w:r>
      <w:r w:rsidR="00BC04E3" w:rsidRPr="00973067">
        <w:t>)</w:t>
      </w:r>
      <w:r w:rsidR="00E82702" w:rsidRPr="00973067">
        <w:t xml:space="preserve"> </w:t>
      </w:r>
      <w:r w:rsidR="00BC04E3" w:rsidRPr="00973067">
        <w:t>(</w:t>
      </w:r>
      <w:r w:rsidR="00E82702" w:rsidRPr="00973067">
        <w:t xml:space="preserve">US $63,000); </w:t>
      </w:r>
    </w:p>
    <w:p w14:paraId="37D7EB57" w14:textId="7A085BF3" w:rsidR="00DC5162" w:rsidRPr="00FC0CE8" w:rsidRDefault="00DD7C99" w:rsidP="00D9062C">
      <w:pPr>
        <w:pStyle w:val="Heading2"/>
        <w:widowControl/>
      </w:pPr>
      <w:r w:rsidRPr="00FC0CE8">
        <w:t>Incorporat</w:t>
      </w:r>
      <w:r w:rsidR="00F45694" w:rsidRPr="00FC0CE8">
        <w:t>ing</w:t>
      </w:r>
      <w:r w:rsidRPr="00FC0CE8">
        <w:t xml:space="preserve"> g</w:t>
      </w:r>
      <w:r w:rsidR="00DA2DFA" w:rsidRPr="00FC0CE8">
        <w:t>ender mainstreaming</w:t>
      </w:r>
      <w:r w:rsidR="00DC5162" w:rsidRPr="00FC0CE8">
        <w:t xml:space="preserve"> </w:t>
      </w:r>
      <w:r w:rsidR="00692B46" w:rsidRPr="00FC0CE8">
        <w:t xml:space="preserve">into all activities in stage I </w:t>
      </w:r>
      <w:r w:rsidR="00062DFD" w:rsidRPr="00FC0CE8">
        <w:t xml:space="preserve">of the </w:t>
      </w:r>
      <w:r w:rsidR="00692B46" w:rsidRPr="00FC0CE8">
        <w:t>KIP</w:t>
      </w:r>
      <w:r w:rsidR="00F50120" w:rsidRPr="00FC0CE8">
        <w:t xml:space="preserve"> through </w:t>
      </w:r>
      <w:r w:rsidR="00B7741E" w:rsidRPr="00FC0CE8">
        <w:t>experience</w:t>
      </w:r>
      <w:r w:rsidR="002A2C39" w:rsidRPr="00FC0CE8">
        <w:noBreakHyphen/>
      </w:r>
      <w:r w:rsidR="00F50120" w:rsidRPr="00FC0CE8">
        <w:t xml:space="preserve">sharing </w:t>
      </w:r>
      <w:r w:rsidR="002663EE" w:rsidRPr="00FC0CE8">
        <w:t>and presentation</w:t>
      </w:r>
      <w:r w:rsidR="00062DFD" w:rsidRPr="00FC0CE8">
        <w:t>s</w:t>
      </w:r>
      <w:r w:rsidR="002663EE" w:rsidRPr="00FC0CE8">
        <w:t xml:space="preserve"> </w:t>
      </w:r>
      <w:r w:rsidR="00F50120" w:rsidRPr="00FC0CE8">
        <w:t xml:space="preserve">by female </w:t>
      </w:r>
      <w:r w:rsidR="002663EE" w:rsidRPr="00FC0CE8">
        <w:t xml:space="preserve">role models </w:t>
      </w:r>
      <w:r w:rsidR="00DC5162" w:rsidRPr="00FC0CE8">
        <w:t>(</w:t>
      </w:r>
      <w:r w:rsidR="002663EE" w:rsidRPr="00FC0CE8">
        <w:t>UNDP</w:t>
      </w:r>
      <w:r w:rsidR="00DC5162" w:rsidRPr="00FC0CE8">
        <w:t>) (US $</w:t>
      </w:r>
      <w:r w:rsidR="002663EE" w:rsidRPr="00FC0CE8">
        <w:t>6,000</w:t>
      </w:r>
      <w:r w:rsidR="00DC5162" w:rsidRPr="00FC0CE8">
        <w:t>);</w:t>
      </w:r>
      <w:r w:rsidR="00757E63" w:rsidRPr="00FC0CE8">
        <w:t xml:space="preserve"> and</w:t>
      </w:r>
    </w:p>
    <w:p w14:paraId="504002DA" w14:textId="4BCE3ECA" w:rsidR="00EF3844" w:rsidRPr="00FC0CE8" w:rsidRDefault="00E20222" w:rsidP="009848FA">
      <w:pPr>
        <w:pStyle w:val="Heading2"/>
      </w:pPr>
      <w:r w:rsidRPr="00FC0CE8">
        <w:t xml:space="preserve">Activities planned for </w:t>
      </w:r>
      <w:r w:rsidR="00062DFD" w:rsidRPr="00FC0CE8">
        <w:t xml:space="preserve">the </w:t>
      </w:r>
      <w:r w:rsidRPr="00FC0CE8">
        <w:t>f</w:t>
      </w:r>
      <w:r w:rsidR="00AF55B3" w:rsidRPr="00FC0CE8">
        <w:t>ire</w:t>
      </w:r>
      <w:r w:rsidR="00FF1D7E" w:rsidRPr="00FC0CE8">
        <w:t>fighting</w:t>
      </w:r>
      <w:r w:rsidR="00AF55B3" w:rsidRPr="00FC0CE8">
        <w:t xml:space="preserve"> </w:t>
      </w:r>
      <w:r w:rsidRPr="00FC0CE8">
        <w:t>sector</w:t>
      </w:r>
      <w:r w:rsidR="00D56D0D" w:rsidRPr="00FC0CE8">
        <w:t>:</w:t>
      </w:r>
      <w:r w:rsidRPr="00FC0CE8">
        <w:t xml:space="preserve"> </w:t>
      </w:r>
      <w:r w:rsidR="00D56D0D" w:rsidRPr="00FC0CE8">
        <w:t>O</w:t>
      </w:r>
      <w:r w:rsidRPr="00FC0CE8">
        <w:t xml:space="preserve">ne workshop </w:t>
      </w:r>
      <w:r w:rsidR="004A3235" w:rsidRPr="00FC0CE8">
        <w:t xml:space="preserve">for </w:t>
      </w:r>
      <w:r w:rsidR="00F56D16" w:rsidRPr="00FC0CE8">
        <w:t>enterprises</w:t>
      </w:r>
      <w:r w:rsidR="004A3235" w:rsidRPr="00FC0CE8">
        <w:t xml:space="preserve">/workshops that </w:t>
      </w:r>
      <w:r w:rsidR="003D14DD" w:rsidRPr="00FC0CE8">
        <w:t xml:space="preserve">import </w:t>
      </w:r>
      <w:r w:rsidR="004A3235" w:rsidRPr="00FC0CE8">
        <w:t>fire</w:t>
      </w:r>
      <w:r w:rsidR="00FF1D7E" w:rsidRPr="00FC0CE8">
        <w:t>fighting</w:t>
      </w:r>
      <w:r w:rsidR="004A3235" w:rsidRPr="00FC0CE8">
        <w:t xml:space="preserve"> equipment</w:t>
      </w:r>
      <w:r w:rsidR="0053014B" w:rsidRPr="00FC0CE8">
        <w:t xml:space="preserve"> </w:t>
      </w:r>
      <w:r w:rsidR="001B4F49" w:rsidRPr="00FC0CE8">
        <w:t xml:space="preserve">on the import permit for equipment </w:t>
      </w:r>
      <w:r w:rsidR="00A128F2" w:rsidRPr="00FC0CE8">
        <w:t>containing HFC-227ea;</w:t>
      </w:r>
      <w:r w:rsidR="00384E36" w:rsidRPr="00FC0CE8">
        <w:t xml:space="preserve"> establishing a</w:t>
      </w:r>
      <w:r w:rsidR="00381031" w:rsidRPr="00FC0CE8">
        <w:t>n</w:t>
      </w:r>
      <w:r w:rsidR="00384E36" w:rsidRPr="00FC0CE8">
        <w:t xml:space="preserve"> </w:t>
      </w:r>
      <w:r w:rsidR="00A128F2" w:rsidRPr="00FC0CE8">
        <w:t xml:space="preserve">expert </w:t>
      </w:r>
      <w:r w:rsidR="00EE40C2" w:rsidRPr="00FC0CE8">
        <w:t>group</w:t>
      </w:r>
      <w:r w:rsidR="00A128F2" w:rsidRPr="00FC0CE8">
        <w:t xml:space="preserve"> </w:t>
      </w:r>
      <w:r w:rsidR="0080660D" w:rsidRPr="00FC0CE8">
        <w:t xml:space="preserve">to evaluate </w:t>
      </w:r>
      <w:r w:rsidR="00EE40C2" w:rsidRPr="00FC0CE8">
        <w:t>HFC use</w:t>
      </w:r>
      <w:r w:rsidR="00AC04C8" w:rsidRPr="00FC0CE8">
        <w:t>s</w:t>
      </w:r>
      <w:r w:rsidR="00EE40C2" w:rsidRPr="00FC0CE8">
        <w:t xml:space="preserve"> in the sector and </w:t>
      </w:r>
      <w:r w:rsidR="0080660D" w:rsidRPr="00FC0CE8">
        <w:t>identify suitable alternatives</w:t>
      </w:r>
      <w:r w:rsidR="00AC04C8" w:rsidRPr="00FC0CE8">
        <w:t xml:space="preserve">; </w:t>
      </w:r>
      <w:r w:rsidR="005E0EDE" w:rsidRPr="00FC0CE8">
        <w:t xml:space="preserve">training </w:t>
      </w:r>
      <w:r w:rsidR="006056C3" w:rsidRPr="00FC0CE8">
        <w:t xml:space="preserve">for </w:t>
      </w:r>
      <w:r w:rsidR="000A3296" w:rsidRPr="00FC0CE8">
        <w:t xml:space="preserve">50 technicians </w:t>
      </w:r>
      <w:r w:rsidR="006056C3" w:rsidRPr="00FC0CE8">
        <w:t>on alternatives to HFCs in the fire</w:t>
      </w:r>
      <w:r w:rsidR="00FF1D7E" w:rsidRPr="00FC0CE8">
        <w:t>fighting</w:t>
      </w:r>
      <w:r w:rsidR="0089172F" w:rsidRPr="00FC0CE8">
        <w:t xml:space="preserve"> </w:t>
      </w:r>
      <w:r w:rsidR="006056C3" w:rsidRPr="00FC0CE8">
        <w:t>sector</w:t>
      </w:r>
      <w:r w:rsidR="003E53C0" w:rsidRPr="00FC0CE8">
        <w:t xml:space="preserve">; </w:t>
      </w:r>
      <w:r w:rsidR="005E226A" w:rsidRPr="00FC0CE8">
        <w:t xml:space="preserve">and </w:t>
      </w:r>
      <w:r w:rsidR="003E53C0" w:rsidRPr="00FC0CE8">
        <w:t>awareness</w:t>
      </w:r>
      <w:r w:rsidR="00062DFD" w:rsidRPr="00FC0CE8">
        <w:t>-</w:t>
      </w:r>
      <w:r w:rsidR="003E53C0" w:rsidRPr="00FC0CE8">
        <w:t xml:space="preserve">raising activities on alternatives to HFCs in </w:t>
      </w:r>
      <w:r w:rsidR="00062DFD" w:rsidRPr="00FC0CE8">
        <w:t xml:space="preserve">the </w:t>
      </w:r>
      <w:r w:rsidR="003E53C0" w:rsidRPr="00FC0CE8">
        <w:t>fire</w:t>
      </w:r>
      <w:r w:rsidR="00FF1D7E" w:rsidRPr="00FC0CE8">
        <w:t>fighting</w:t>
      </w:r>
      <w:r w:rsidR="003E53C0" w:rsidRPr="00FC0CE8">
        <w:t xml:space="preserve"> sector</w:t>
      </w:r>
      <w:r w:rsidR="0089172F" w:rsidRPr="00FC0CE8">
        <w:t xml:space="preserve"> (UNDP</w:t>
      </w:r>
      <w:r w:rsidR="00CA0F10" w:rsidRPr="00FC0CE8">
        <w:t>) (US $</w:t>
      </w:r>
      <w:r w:rsidR="003E53C0" w:rsidRPr="00FC0CE8">
        <w:t>45,000</w:t>
      </w:r>
      <w:r w:rsidR="00CA0F10" w:rsidRPr="00FC0CE8">
        <w:t>)</w:t>
      </w:r>
      <w:r w:rsidR="00757E63" w:rsidRPr="00FC0CE8">
        <w:t>.</w:t>
      </w:r>
    </w:p>
    <w:p w14:paraId="07C1DF3C" w14:textId="45D08FFE" w:rsidR="004D5A23" w:rsidRPr="00FC0CE8" w:rsidRDefault="004D5A23" w:rsidP="004D5A23">
      <w:pPr>
        <w:keepNext/>
        <w:rPr>
          <w:i/>
          <w:iCs/>
        </w:rPr>
      </w:pPr>
      <w:r w:rsidRPr="00FC0CE8">
        <w:rPr>
          <w:i/>
          <w:iCs/>
        </w:rPr>
        <w:lastRenderedPageBreak/>
        <w:t xml:space="preserve">Project </w:t>
      </w:r>
      <w:r w:rsidR="00652B69" w:rsidRPr="00FC0CE8">
        <w:rPr>
          <w:i/>
          <w:iCs/>
        </w:rPr>
        <w:t xml:space="preserve">implementation, </w:t>
      </w:r>
      <w:r w:rsidR="00757E63" w:rsidRPr="00FC0CE8">
        <w:rPr>
          <w:i/>
          <w:iCs/>
        </w:rPr>
        <w:t>coordination</w:t>
      </w:r>
      <w:r w:rsidRPr="00FC0CE8">
        <w:rPr>
          <w:i/>
          <w:iCs/>
        </w:rPr>
        <w:t xml:space="preserve"> and monitoring</w:t>
      </w:r>
    </w:p>
    <w:p w14:paraId="1C111C9D" w14:textId="51E00572" w:rsidR="004D5A23" w:rsidRPr="00FC0CE8" w:rsidRDefault="00F45FD7" w:rsidP="001C61AF">
      <w:pPr>
        <w:pStyle w:val="Heading1"/>
        <w:spacing w:before="240"/>
      </w:pPr>
      <w:r w:rsidRPr="00FC0CE8">
        <w:t xml:space="preserve">The NOU, in coordination with other Government Ministries and stakeholders, will implement the project, monitor progress and </w:t>
      </w:r>
      <w:r w:rsidR="00062DFD" w:rsidRPr="00FC0CE8">
        <w:t xml:space="preserve">prepare </w:t>
      </w:r>
      <w:r w:rsidRPr="00FC0CE8">
        <w:t xml:space="preserve">the report. The total cost for the </w:t>
      </w:r>
      <w:r w:rsidR="007A3593" w:rsidRPr="00FC0CE8">
        <w:t>project management unit (</w:t>
      </w:r>
      <w:r w:rsidRPr="00FC0CE8">
        <w:t>PMU</w:t>
      </w:r>
      <w:r w:rsidR="007A3593" w:rsidRPr="00FC0CE8">
        <w:t>)</w:t>
      </w:r>
      <w:r w:rsidRPr="00FC0CE8">
        <w:t xml:space="preserve"> amounts to US $</w:t>
      </w:r>
      <w:r w:rsidR="0031735B" w:rsidRPr="00FC0CE8">
        <w:t>32</w:t>
      </w:r>
      <w:r w:rsidRPr="00FC0CE8">
        <w:t>,000</w:t>
      </w:r>
      <w:r w:rsidR="006E594A">
        <w:t xml:space="preserve"> (US $20,000 for UNDP and US $12,000 for UNEP)</w:t>
      </w:r>
      <w:r w:rsidR="007A3593" w:rsidRPr="00FC0CE8">
        <w:t>,</w:t>
      </w:r>
      <w:r w:rsidRPr="00FC0CE8">
        <w:t xml:space="preserve"> </w:t>
      </w:r>
      <w:r w:rsidR="003B18E8" w:rsidRPr="00FC0CE8">
        <w:t>which includes</w:t>
      </w:r>
      <w:r w:rsidR="004F0EDC" w:rsidRPr="00FC0CE8">
        <w:t>:</w:t>
      </w:r>
      <w:r w:rsidRPr="00FC0CE8">
        <w:t xml:space="preserve"> </w:t>
      </w:r>
      <w:r w:rsidR="004F0EDC" w:rsidRPr="00FC0CE8">
        <w:t>a</w:t>
      </w:r>
      <w:r w:rsidRPr="00FC0CE8">
        <w:t xml:space="preserve"> local consultant, </w:t>
      </w:r>
      <w:r w:rsidR="004F0EDC" w:rsidRPr="00FC0CE8">
        <w:t>an</w:t>
      </w:r>
      <w:r w:rsidRPr="00FC0CE8">
        <w:t xml:space="preserve"> HFC expert, </w:t>
      </w:r>
      <w:r w:rsidR="007A3593" w:rsidRPr="00FC0CE8">
        <w:t xml:space="preserve">and </w:t>
      </w:r>
      <w:r w:rsidR="004F0EDC" w:rsidRPr="00FC0CE8">
        <w:t>a</w:t>
      </w:r>
      <w:r w:rsidRPr="00FC0CE8">
        <w:t xml:space="preserve"> gender specialist to assist the NOU in the implementation of stage I </w:t>
      </w:r>
      <w:r w:rsidR="007A3593" w:rsidRPr="00FC0CE8">
        <w:t xml:space="preserve">of the </w:t>
      </w:r>
      <w:r w:rsidRPr="00FC0CE8">
        <w:t>KIP</w:t>
      </w:r>
      <w:r w:rsidR="004F0EDC" w:rsidRPr="00FC0CE8">
        <w:t>;</w:t>
      </w:r>
      <w:r w:rsidRPr="00FC0CE8">
        <w:t xml:space="preserve"> and two coordination meetings.</w:t>
      </w:r>
    </w:p>
    <w:p w14:paraId="4B1A1A46" w14:textId="61AEE1B8" w:rsidR="004D5A23" w:rsidRPr="00FC0CE8" w:rsidRDefault="004D5A23" w:rsidP="00E1707E">
      <w:pPr>
        <w:keepNext/>
        <w:suppressAutoHyphens/>
        <w:spacing w:after="240"/>
        <w:rPr>
          <w:i/>
        </w:rPr>
      </w:pPr>
      <w:r w:rsidRPr="00FC0CE8">
        <w:rPr>
          <w:i/>
        </w:rPr>
        <w:t>Gender policy implementation</w:t>
      </w:r>
    </w:p>
    <w:p w14:paraId="1AFAC9BE" w14:textId="4BB9E238" w:rsidR="00691C83" w:rsidRPr="00FC0CE8" w:rsidRDefault="00FD4E1A" w:rsidP="009848FA">
      <w:pPr>
        <w:pStyle w:val="Heading1"/>
        <w:keepNext/>
        <w:suppressAutoHyphens/>
      </w:pPr>
      <w:r w:rsidRPr="00FC0CE8">
        <w:t>In stage I</w:t>
      </w:r>
      <w:r w:rsidR="000A14C1" w:rsidRPr="00FC0CE8">
        <w:t xml:space="preserve"> </w:t>
      </w:r>
      <w:r w:rsidR="007A3593" w:rsidRPr="00FC0CE8">
        <w:t xml:space="preserve">of the </w:t>
      </w:r>
      <w:r w:rsidR="000A14C1" w:rsidRPr="00FC0CE8">
        <w:t>KIP</w:t>
      </w:r>
      <w:r w:rsidRPr="00FC0CE8">
        <w:t xml:space="preserve">, gender mainstreaming will be integrated into the detailed design, implementation, monitoring and evaluation of the </w:t>
      </w:r>
      <w:r w:rsidR="005F548B" w:rsidRPr="00FC0CE8">
        <w:t>KIP</w:t>
      </w:r>
      <w:r w:rsidRPr="00FC0CE8">
        <w:t xml:space="preserve">. Gender equality will be emphasized in the implementation of various activities, including policy development, training and the decision-making process. In particular, it is planned to </w:t>
      </w:r>
      <w:r w:rsidR="005F548B" w:rsidRPr="00FC0CE8">
        <w:t xml:space="preserve">have </w:t>
      </w:r>
      <w:r w:rsidR="007C6C8E" w:rsidRPr="00FC0CE8">
        <w:t xml:space="preserve">successful </w:t>
      </w:r>
      <w:r w:rsidR="0064232A" w:rsidRPr="00FC0CE8">
        <w:t>women in</w:t>
      </w:r>
      <w:r w:rsidR="007A3593" w:rsidRPr="00FC0CE8">
        <w:t xml:space="preserve"> the</w:t>
      </w:r>
      <w:r w:rsidR="0064232A" w:rsidRPr="00FC0CE8">
        <w:t xml:space="preserve"> RAC sector act as </w:t>
      </w:r>
      <w:r w:rsidR="00066597" w:rsidRPr="00FC0CE8">
        <w:t xml:space="preserve">role </w:t>
      </w:r>
      <w:r w:rsidR="007A3593" w:rsidRPr="00FC0CE8">
        <w:t xml:space="preserve">models </w:t>
      </w:r>
      <w:r w:rsidR="00066597" w:rsidRPr="00FC0CE8">
        <w:t xml:space="preserve">to share their experience during workshops to </w:t>
      </w:r>
      <w:r w:rsidR="007C6C8E" w:rsidRPr="00FC0CE8">
        <w:t>adv</w:t>
      </w:r>
      <w:r w:rsidR="00FD77ED" w:rsidRPr="00FC0CE8">
        <w:t>o</w:t>
      </w:r>
      <w:r w:rsidR="007C6C8E" w:rsidRPr="00FC0CE8">
        <w:t xml:space="preserve">cate for women’s </w:t>
      </w:r>
      <w:r w:rsidR="00035EFF" w:rsidRPr="00FC0CE8">
        <w:t xml:space="preserve">active involvement </w:t>
      </w:r>
      <w:r w:rsidR="007C6C8E" w:rsidRPr="00FC0CE8">
        <w:t xml:space="preserve">in </w:t>
      </w:r>
      <w:r w:rsidR="00035EFF" w:rsidRPr="00FC0CE8">
        <w:t xml:space="preserve">HFC phase-down. </w:t>
      </w:r>
      <w:r w:rsidR="003925FE" w:rsidRPr="00FC0CE8">
        <w:t xml:space="preserve">The gender mainstreaming activities in stage I </w:t>
      </w:r>
      <w:r w:rsidR="007A3593" w:rsidRPr="00FC0CE8">
        <w:t xml:space="preserve">of </w:t>
      </w:r>
      <w:r w:rsidR="003925FE" w:rsidRPr="00FC0CE8">
        <w:t xml:space="preserve">KIP </w:t>
      </w:r>
      <w:r w:rsidR="007A3593" w:rsidRPr="00FC0CE8">
        <w:t xml:space="preserve">are </w:t>
      </w:r>
      <w:r w:rsidR="007E4115" w:rsidRPr="00FC0CE8">
        <w:t xml:space="preserve">expected </w:t>
      </w:r>
      <w:r w:rsidR="003925FE" w:rsidRPr="00FC0CE8">
        <w:t xml:space="preserve">to </w:t>
      </w:r>
      <w:r w:rsidR="003F083E" w:rsidRPr="00FC0CE8">
        <w:t xml:space="preserve">encourage women to become part of the RAC workforce </w:t>
      </w:r>
      <w:r w:rsidR="00F87487" w:rsidRPr="00FC0CE8">
        <w:t xml:space="preserve">and </w:t>
      </w:r>
      <w:r w:rsidR="00F959D4" w:rsidRPr="00FC0CE8">
        <w:t xml:space="preserve">promote </w:t>
      </w:r>
      <w:r w:rsidR="003F083E" w:rsidRPr="00FC0CE8">
        <w:t xml:space="preserve">more equal representation of the genders in </w:t>
      </w:r>
      <w:r w:rsidR="00F959D4" w:rsidRPr="00FC0CE8">
        <w:t>RAC industry.</w:t>
      </w:r>
    </w:p>
    <w:p w14:paraId="20D9E689" w14:textId="18E85D79" w:rsidR="00486E19" w:rsidRPr="00FC0CE8" w:rsidRDefault="00486E19" w:rsidP="00FC1555">
      <w:pPr>
        <w:pStyle w:val="Heading1"/>
        <w:keepNext/>
        <w:numPr>
          <w:ilvl w:val="0"/>
          <w:numId w:val="0"/>
        </w:numPr>
        <w:suppressAutoHyphens/>
        <w:rPr>
          <w:u w:val="single"/>
        </w:rPr>
      </w:pPr>
      <w:r w:rsidRPr="00FC0CE8">
        <w:rPr>
          <w:u w:val="single"/>
        </w:rPr>
        <w:t>Total cost of stage I of the Kigali HFC implementation plan</w:t>
      </w:r>
    </w:p>
    <w:p w14:paraId="626DD42F" w14:textId="1444348C" w:rsidR="00486E19" w:rsidRPr="00FC0CE8" w:rsidRDefault="00486E19" w:rsidP="00486E19">
      <w:pPr>
        <w:numPr>
          <w:ilvl w:val="0"/>
          <w:numId w:val="1"/>
        </w:numPr>
        <w:spacing w:after="240"/>
        <w:outlineLvl w:val="0"/>
      </w:pPr>
      <w:r w:rsidRPr="00FC0CE8">
        <w:t>The budget for stage I has been established at US $</w:t>
      </w:r>
      <w:r w:rsidR="00B413A4" w:rsidRPr="00FC0CE8">
        <w:t>370,000</w:t>
      </w:r>
      <w:r w:rsidRPr="00FC0CE8">
        <w:t xml:space="preserve">. </w:t>
      </w:r>
      <w:r w:rsidR="00744A1F" w:rsidRPr="00FC0CE8">
        <w:t xml:space="preserve">The cost of activities in the refrigeration servicing sector </w:t>
      </w:r>
      <w:r w:rsidR="007A3593" w:rsidRPr="00FC0CE8">
        <w:t xml:space="preserve">has been </w:t>
      </w:r>
      <w:r w:rsidR="00744A1F" w:rsidRPr="00FC0CE8">
        <w:t>established in line with decision 92/3</w:t>
      </w:r>
      <w:r w:rsidR="009E7E2B" w:rsidRPr="00FC0CE8">
        <w:t>7</w:t>
      </w:r>
      <w:r w:rsidR="00744A1F" w:rsidRPr="00FC0CE8">
        <w:t xml:space="preserve">. </w:t>
      </w:r>
      <w:r w:rsidRPr="00FC0CE8">
        <w:t>In the absence of cost funding guidelines, the funding request</w:t>
      </w:r>
      <w:r w:rsidR="002D78DE" w:rsidRPr="00FC0CE8">
        <w:t>ed</w:t>
      </w:r>
      <w:r w:rsidRPr="00FC0CE8">
        <w:t xml:space="preserve"> </w:t>
      </w:r>
      <w:r w:rsidR="00744A1F" w:rsidRPr="00FC0CE8">
        <w:t xml:space="preserve">for activities in the </w:t>
      </w:r>
      <w:r w:rsidR="00A123EA" w:rsidRPr="00FC0CE8">
        <w:t>fire</w:t>
      </w:r>
      <w:r w:rsidR="00FF1D7E" w:rsidRPr="00FC0CE8">
        <w:t>fighting</w:t>
      </w:r>
      <w:r w:rsidR="00A123EA" w:rsidRPr="00FC0CE8">
        <w:t xml:space="preserve"> sector </w:t>
      </w:r>
      <w:r w:rsidRPr="00FC0CE8">
        <w:t xml:space="preserve">is the best available estimate for each activity based on </w:t>
      </w:r>
      <w:r w:rsidR="007F4245" w:rsidRPr="00FC0CE8">
        <w:t>Ghana</w:t>
      </w:r>
      <w:r w:rsidRPr="00FC0CE8">
        <w:t>’s experience in implementing similar activities.</w:t>
      </w:r>
      <w:r w:rsidR="00744A1F" w:rsidRPr="00FC0CE8">
        <w:t xml:space="preserve"> </w:t>
      </w:r>
    </w:p>
    <w:p w14:paraId="2A71F4AE" w14:textId="5F8EDDDD" w:rsidR="00486E19" w:rsidRPr="00FC0CE8" w:rsidRDefault="00486E19" w:rsidP="00486E19">
      <w:pPr>
        <w:numPr>
          <w:ilvl w:val="0"/>
          <w:numId w:val="1"/>
        </w:numPr>
        <w:spacing w:after="240"/>
        <w:outlineLvl w:val="0"/>
      </w:pPr>
      <w:bookmarkStart w:id="3" w:name="_Hlk118631498"/>
      <w:r w:rsidRPr="00FC0CE8">
        <w:t xml:space="preserve">The proposed activities and costs for stage I of the KIP are summarized in </w:t>
      </w:r>
      <w:r w:rsidR="00B23E1F" w:rsidRPr="00D87F61">
        <w:t>paragraphs 3</w:t>
      </w:r>
      <w:r w:rsidR="00CD5A48" w:rsidRPr="00D87F61">
        <w:t>1</w:t>
      </w:r>
      <w:r w:rsidR="00B23E1F" w:rsidRPr="00D87F61">
        <w:t xml:space="preserve"> to 3</w:t>
      </w:r>
      <w:r w:rsidR="00CD5A48" w:rsidRPr="00D87F61">
        <w:t>2</w:t>
      </w:r>
      <w:r w:rsidR="00B23E1F" w:rsidRPr="00FC0CE8">
        <w:t xml:space="preserve"> above</w:t>
      </w:r>
      <w:r w:rsidRPr="00FC0CE8">
        <w:t>.</w:t>
      </w:r>
    </w:p>
    <w:bookmarkEnd w:id="3"/>
    <w:p w14:paraId="074F4510" w14:textId="7E6F1C54" w:rsidR="00486E19" w:rsidRPr="00FC0CE8" w:rsidRDefault="0080017F" w:rsidP="00486E19">
      <w:pPr>
        <w:keepNext/>
        <w:suppressAutoHyphens/>
        <w:spacing w:after="240"/>
        <w:outlineLvl w:val="0"/>
        <w:rPr>
          <w:u w:val="single"/>
        </w:rPr>
      </w:pPr>
      <w:r w:rsidRPr="00FC0CE8">
        <w:rPr>
          <w:u w:val="single"/>
        </w:rPr>
        <w:t>Implementation</w:t>
      </w:r>
      <w:r w:rsidR="00486E19" w:rsidRPr="00FC0CE8">
        <w:rPr>
          <w:u w:val="single"/>
        </w:rPr>
        <w:t xml:space="preserve"> plan for the first tranche of stage I </w:t>
      </w:r>
      <w:r w:rsidRPr="00FC0CE8">
        <w:rPr>
          <w:u w:val="single"/>
        </w:rPr>
        <w:t xml:space="preserve">of the Kigali HFC </w:t>
      </w:r>
      <w:r w:rsidR="007724DA" w:rsidRPr="00FC0CE8">
        <w:rPr>
          <w:u w:val="single"/>
        </w:rPr>
        <w:t>i</w:t>
      </w:r>
      <w:r w:rsidRPr="00FC0CE8">
        <w:rPr>
          <w:u w:val="single"/>
        </w:rPr>
        <w:t>mplementation plan</w:t>
      </w:r>
    </w:p>
    <w:p w14:paraId="07193754" w14:textId="089A96EC" w:rsidR="00486E19" w:rsidRPr="00FC0CE8" w:rsidRDefault="00486E19" w:rsidP="00B61BCE">
      <w:pPr>
        <w:pStyle w:val="Heading1"/>
      </w:pPr>
      <w:r w:rsidRPr="00FC0CE8">
        <w:t>The first funding tranche of stage I of the KIP</w:t>
      </w:r>
      <w:r w:rsidR="003F494E" w:rsidRPr="00FC0CE8">
        <w:t>,</w:t>
      </w:r>
      <w:r w:rsidRPr="00FC0CE8">
        <w:t xml:space="preserve"> in the total amount of US $</w:t>
      </w:r>
      <w:r w:rsidR="00C36CD3" w:rsidRPr="00FC0CE8">
        <w:t>214,000</w:t>
      </w:r>
      <w:r w:rsidR="003F494E" w:rsidRPr="00FC0CE8">
        <w:t>,</w:t>
      </w:r>
      <w:r w:rsidRPr="00FC0CE8">
        <w:t xml:space="preserve"> will be implemented between </w:t>
      </w:r>
      <w:r w:rsidR="002927F4" w:rsidRPr="00FC0CE8">
        <w:t>January</w:t>
      </w:r>
      <w:r w:rsidRPr="00FC0CE8">
        <w:t xml:space="preserve"> 202</w:t>
      </w:r>
      <w:r w:rsidR="002B2794" w:rsidRPr="00FC0CE8">
        <w:t>4</w:t>
      </w:r>
      <w:r w:rsidRPr="00FC0CE8">
        <w:t xml:space="preserve"> and </w:t>
      </w:r>
      <w:r w:rsidR="002927F4" w:rsidRPr="00FC0CE8">
        <w:t>December 202</w:t>
      </w:r>
      <w:r w:rsidR="00FB2235" w:rsidRPr="00FC0CE8">
        <w:t>6</w:t>
      </w:r>
      <w:r w:rsidRPr="00FC0CE8">
        <w:t xml:space="preserve"> and will include the following activities</w:t>
      </w:r>
      <w:r w:rsidR="00B76123" w:rsidRPr="00FC0CE8">
        <w:t>:</w:t>
      </w:r>
    </w:p>
    <w:p w14:paraId="6530DFF4" w14:textId="250D701E" w:rsidR="001C5645" w:rsidRPr="00FC0CE8" w:rsidRDefault="00C51284" w:rsidP="00B61BCE">
      <w:pPr>
        <w:pStyle w:val="Heading2"/>
      </w:pPr>
      <w:r w:rsidRPr="00FC0CE8">
        <w:t xml:space="preserve">Establishing and implementing </w:t>
      </w:r>
      <w:r w:rsidR="00831236" w:rsidRPr="00FC0CE8">
        <w:t xml:space="preserve">a </w:t>
      </w:r>
      <w:r w:rsidRPr="00FC0CE8">
        <w:t xml:space="preserve">regulatory framework to support </w:t>
      </w:r>
      <w:r w:rsidR="00831236" w:rsidRPr="00FC0CE8">
        <w:t xml:space="preserve">the </w:t>
      </w:r>
      <w:r w:rsidRPr="00FC0CE8">
        <w:t>adoption of low</w:t>
      </w:r>
      <w:r w:rsidR="005D5920" w:rsidRPr="00FC0CE8">
        <w:noBreakHyphen/>
      </w:r>
      <w:r w:rsidRPr="00FC0CE8">
        <w:t xml:space="preserve">GWP technologies: </w:t>
      </w:r>
      <w:r w:rsidR="003C423D" w:rsidRPr="00FC0CE8">
        <w:t>D</w:t>
      </w:r>
      <w:r w:rsidR="00FF77DF" w:rsidRPr="00FC0CE8">
        <w:t>eveloping import quotas for RAC equipment</w:t>
      </w:r>
      <w:r w:rsidR="00005F1B" w:rsidRPr="00FC0CE8">
        <w:t>;</w:t>
      </w:r>
      <w:r w:rsidR="00BC7E38" w:rsidRPr="00FC0CE8">
        <w:t xml:space="preserve"> </w:t>
      </w:r>
      <w:r w:rsidR="00005F1B" w:rsidRPr="00FC0CE8">
        <w:t>adopti</w:t>
      </w:r>
      <w:r w:rsidR="00831236" w:rsidRPr="00FC0CE8">
        <w:t xml:space="preserve">ng </w:t>
      </w:r>
      <w:r w:rsidR="00005F1B" w:rsidRPr="00FC0CE8">
        <w:t xml:space="preserve">green procurement guidelines for equipment in </w:t>
      </w:r>
      <w:r w:rsidR="00831236" w:rsidRPr="00FC0CE8">
        <w:t xml:space="preserve">the </w:t>
      </w:r>
      <w:r w:rsidR="00005F1B" w:rsidRPr="00FC0CE8">
        <w:t>RAC sector; and</w:t>
      </w:r>
      <w:r w:rsidR="00AB5124" w:rsidRPr="00FC0CE8">
        <w:t xml:space="preserve"> conducting </w:t>
      </w:r>
      <w:r w:rsidR="00BC7E38" w:rsidRPr="00FC0CE8">
        <w:t>one workshop to raise awareness</w:t>
      </w:r>
      <w:r w:rsidR="00FF77DF" w:rsidRPr="00FC0CE8">
        <w:t xml:space="preserve"> </w:t>
      </w:r>
      <w:r w:rsidR="00831236" w:rsidRPr="00FC0CE8">
        <w:t xml:space="preserve">within the </w:t>
      </w:r>
      <w:r w:rsidR="00BF5A3E" w:rsidRPr="00FC0CE8">
        <w:t xml:space="preserve">industry </w:t>
      </w:r>
      <w:r w:rsidR="00232950" w:rsidRPr="00FC0CE8">
        <w:t xml:space="preserve">on </w:t>
      </w:r>
      <w:r w:rsidR="00831236" w:rsidRPr="00FC0CE8">
        <w:t xml:space="preserve">the </w:t>
      </w:r>
      <w:r w:rsidR="00747C7F" w:rsidRPr="00FC0CE8">
        <w:t xml:space="preserve">regulatory framework for </w:t>
      </w:r>
      <w:r w:rsidR="001C5645" w:rsidRPr="00FC0CE8">
        <w:t>HFC</w:t>
      </w:r>
      <w:r w:rsidR="00747C7F" w:rsidRPr="00FC0CE8">
        <w:t xml:space="preserve"> control </w:t>
      </w:r>
      <w:r w:rsidR="001C5645" w:rsidRPr="00FC0CE8">
        <w:t>(UNEP) (US $</w:t>
      </w:r>
      <w:r w:rsidR="00747C7F" w:rsidRPr="00FC0CE8">
        <w:t>2</w:t>
      </w:r>
      <w:r w:rsidR="001C5645" w:rsidRPr="00FC0CE8">
        <w:t>0,000</w:t>
      </w:r>
      <w:r w:rsidR="00B61BCE" w:rsidRPr="00FC0CE8">
        <w:t>)</w:t>
      </w:r>
      <w:r w:rsidR="001C5645" w:rsidRPr="00FC0CE8">
        <w:t>;</w:t>
      </w:r>
      <w:r w:rsidR="00747C7F" w:rsidRPr="00FC0CE8">
        <w:t xml:space="preserve"> </w:t>
      </w:r>
      <w:r w:rsidR="004C68D0" w:rsidRPr="00FC0CE8">
        <w:t xml:space="preserve">coordinating </w:t>
      </w:r>
      <w:r w:rsidR="007E1F37" w:rsidRPr="00FC0CE8">
        <w:t xml:space="preserve">with the Energy Commission to </w:t>
      </w:r>
      <w:r w:rsidR="004C68D0" w:rsidRPr="00FC0CE8">
        <w:t xml:space="preserve">apply </w:t>
      </w:r>
      <w:r w:rsidR="00052483" w:rsidRPr="00FC0CE8">
        <w:t xml:space="preserve">quota </w:t>
      </w:r>
      <w:r w:rsidR="00042F66" w:rsidRPr="00FC0CE8">
        <w:t xml:space="preserve">restrictions on </w:t>
      </w:r>
      <w:r w:rsidR="00831236" w:rsidRPr="00FC0CE8">
        <w:t xml:space="preserve">the </w:t>
      </w:r>
      <w:r w:rsidR="00042F66" w:rsidRPr="00FC0CE8">
        <w:t xml:space="preserve">import of specific </w:t>
      </w:r>
      <w:r w:rsidR="004C68D0" w:rsidRPr="00FC0CE8">
        <w:t xml:space="preserve">types of </w:t>
      </w:r>
      <w:r w:rsidR="00042F66" w:rsidRPr="00FC0CE8">
        <w:t>HFC</w:t>
      </w:r>
      <w:r w:rsidR="004C68D0" w:rsidRPr="00FC0CE8">
        <w:t>-</w:t>
      </w:r>
      <w:r w:rsidR="00042F66" w:rsidRPr="00FC0CE8">
        <w:t xml:space="preserve">based </w:t>
      </w:r>
      <w:r w:rsidR="00AD0006" w:rsidRPr="00FC0CE8">
        <w:t xml:space="preserve">RAC </w:t>
      </w:r>
      <w:r w:rsidR="00042F66" w:rsidRPr="00FC0CE8">
        <w:t>equipment</w:t>
      </w:r>
      <w:r w:rsidR="00A75665" w:rsidRPr="00FC0CE8">
        <w:t xml:space="preserve"> using</w:t>
      </w:r>
      <w:r w:rsidR="004C68D0" w:rsidRPr="00FC0CE8">
        <w:t xml:space="preserve"> (</w:t>
      </w:r>
      <w:r w:rsidR="00E04959" w:rsidRPr="00FC0CE8">
        <w:t>UNDP) (US $</w:t>
      </w:r>
      <w:r w:rsidR="00373126" w:rsidRPr="00FC0CE8">
        <w:t>10,000);</w:t>
      </w:r>
    </w:p>
    <w:p w14:paraId="63A5E80D" w14:textId="10A05242" w:rsidR="00373126" w:rsidRPr="00FC0CE8" w:rsidRDefault="00C51284" w:rsidP="00A23391">
      <w:pPr>
        <w:pStyle w:val="Heading2"/>
        <w:widowControl/>
      </w:pPr>
      <w:r w:rsidRPr="00FC0CE8">
        <w:t xml:space="preserve">Enforcing HFC import control: </w:t>
      </w:r>
      <w:r w:rsidR="003C423D" w:rsidRPr="00FC0CE8">
        <w:t>U</w:t>
      </w:r>
      <w:r w:rsidR="00373126" w:rsidRPr="00FC0CE8">
        <w:t xml:space="preserve">pdating the training curriculum and manual in the customs training institute to include HFCs in customs training; and </w:t>
      </w:r>
      <w:r w:rsidR="0022211A" w:rsidRPr="00FC0CE8">
        <w:t xml:space="preserve">training </w:t>
      </w:r>
      <w:r w:rsidR="00311CBE" w:rsidRPr="00FC0CE8">
        <w:t>30</w:t>
      </w:r>
      <w:r w:rsidR="00F90338" w:rsidRPr="00FC0CE8">
        <w:t xml:space="preserve"> trainers, </w:t>
      </w:r>
      <w:r w:rsidR="00DE3A0B" w:rsidRPr="00FC0CE8">
        <w:t>25</w:t>
      </w:r>
      <w:r w:rsidR="00900774">
        <w:t> </w:t>
      </w:r>
      <w:r w:rsidR="00DE3A0B" w:rsidRPr="00FC0CE8">
        <w:t>customs officers</w:t>
      </w:r>
      <w:r w:rsidR="00814F08" w:rsidRPr="00FC0CE8">
        <w:t>,</w:t>
      </w:r>
      <w:r w:rsidR="00DE3A0B" w:rsidRPr="00FC0CE8">
        <w:t xml:space="preserve"> and </w:t>
      </w:r>
      <w:r w:rsidR="00154C06" w:rsidRPr="00FC0CE8">
        <w:t>40 clear</w:t>
      </w:r>
      <w:r w:rsidR="00C207B3" w:rsidRPr="00FC0CE8">
        <w:t>ance</w:t>
      </w:r>
      <w:r w:rsidR="00154C06" w:rsidRPr="00FC0CE8">
        <w:t xml:space="preserve"> agent</w:t>
      </w:r>
      <w:r w:rsidR="004B4169" w:rsidRPr="00FC0CE8">
        <w:t>s</w:t>
      </w:r>
      <w:r w:rsidR="0022211A" w:rsidRPr="00FC0CE8">
        <w:t xml:space="preserve"> </w:t>
      </w:r>
      <w:r w:rsidR="00373126" w:rsidRPr="00FC0CE8">
        <w:t xml:space="preserve">on HFC import control and on reading </w:t>
      </w:r>
      <w:r w:rsidR="004B4169" w:rsidRPr="00FC0CE8">
        <w:t xml:space="preserve">the </w:t>
      </w:r>
      <w:r w:rsidR="00373126" w:rsidRPr="00FC0CE8">
        <w:t>energy</w:t>
      </w:r>
      <w:r w:rsidR="005D5920" w:rsidRPr="00FC0CE8">
        <w:noBreakHyphen/>
      </w:r>
      <w:r w:rsidR="00373126" w:rsidRPr="00FC0CE8">
        <w:t>efficiency labelling of RAC equipment (UNEP</w:t>
      </w:r>
      <w:r w:rsidR="00F14820" w:rsidRPr="00FC0CE8">
        <w:t>) (</w:t>
      </w:r>
      <w:r w:rsidR="00373126" w:rsidRPr="00FC0CE8">
        <w:t>US $</w:t>
      </w:r>
      <w:r w:rsidR="00845FFC" w:rsidRPr="00FC0CE8">
        <w:t>31</w:t>
      </w:r>
      <w:r w:rsidR="00373126" w:rsidRPr="00FC0CE8">
        <w:t xml:space="preserve">,000); </w:t>
      </w:r>
    </w:p>
    <w:p w14:paraId="14E8EF1F" w14:textId="3B9DF85E" w:rsidR="002C599B" w:rsidRPr="00FC0CE8" w:rsidRDefault="00005F1B" w:rsidP="00FF7952">
      <w:pPr>
        <w:pStyle w:val="Heading2"/>
        <w:widowControl/>
      </w:pPr>
      <w:r w:rsidRPr="00FC0CE8">
        <w:t>Capacity</w:t>
      </w:r>
      <w:r w:rsidR="00342561" w:rsidRPr="00FC0CE8">
        <w:noBreakHyphen/>
      </w:r>
      <w:r w:rsidRPr="00FC0CE8">
        <w:t xml:space="preserve">building for RAC technicians: </w:t>
      </w:r>
      <w:r w:rsidR="003C423D" w:rsidRPr="00FC0CE8">
        <w:t>T</w:t>
      </w:r>
      <w:r w:rsidRPr="00FC0CE8">
        <w:t xml:space="preserve">raining </w:t>
      </w:r>
      <w:r w:rsidR="00311CBE" w:rsidRPr="00FC0CE8">
        <w:t>13</w:t>
      </w:r>
      <w:r w:rsidRPr="00FC0CE8">
        <w:t xml:space="preserve"> trainers using the updated curriculum; </w:t>
      </w:r>
      <w:r w:rsidR="00536492" w:rsidRPr="00FC0CE8">
        <w:t xml:space="preserve">identifying </w:t>
      </w:r>
      <w:r w:rsidR="000A7139" w:rsidRPr="00FC0CE8">
        <w:t xml:space="preserve">an institute </w:t>
      </w:r>
      <w:r w:rsidR="000802A2" w:rsidRPr="00FC0CE8">
        <w:t xml:space="preserve">to </w:t>
      </w:r>
      <w:r w:rsidR="000A7139" w:rsidRPr="00FC0CE8">
        <w:t xml:space="preserve">host the </w:t>
      </w:r>
      <w:r w:rsidRPr="00FC0CE8">
        <w:t>CO</w:t>
      </w:r>
      <w:r w:rsidRPr="00FC0CE8">
        <w:rPr>
          <w:vertAlign w:val="subscript"/>
        </w:rPr>
        <w:t>2</w:t>
      </w:r>
      <w:r w:rsidRPr="00FC0CE8">
        <w:t xml:space="preserve"> training facility</w:t>
      </w:r>
      <w:r w:rsidR="00EA5976" w:rsidRPr="00FC0CE8">
        <w:t xml:space="preserve"> and</w:t>
      </w:r>
      <w:r w:rsidR="000A7139" w:rsidRPr="00FC0CE8">
        <w:t xml:space="preserve"> </w:t>
      </w:r>
      <w:r w:rsidR="001B7EC0" w:rsidRPr="00FC0CE8">
        <w:t>purchasing one CO</w:t>
      </w:r>
      <w:r w:rsidR="001B7EC0" w:rsidRPr="00FC0CE8">
        <w:rPr>
          <w:vertAlign w:val="subscript"/>
        </w:rPr>
        <w:t>2</w:t>
      </w:r>
      <w:r w:rsidR="001B7EC0" w:rsidRPr="00FC0CE8">
        <w:t xml:space="preserve"> training unit; </w:t>
      </w:r>
      <w:r w:rsidRPr="00FC0CE8">
        <w:t xml:space="preserve">developing </w:t>
      </w:r>
      <w:r w:rsidR="00B26A4D" w:rsidRPr="00FC0CE8">
        <w:t xml:space="preserve">a </w:t>
      </w:r>
      <w:r w:rsidRPr="00FC0CE8">
        <w:t>training module for CO</w:t>
      </w:r>
      <w:r w:rsidRPr="00FC0CE8">
        <w:rPr>
          <w:vertAlign w:val="subscript"/>
        </w:rPr>
        <w:t>2</w:t>
      </w:r>
      <w:r w:rsidRPr="00FC0CE8">
        <w:t xml:space="preserve"> technology; </w:t>
      </w:r>
      <w:r w:rsidR="00D34080" w:rsidRPr="00FC0CE8">
        <w:t xml:space="preserve">conducting two </w:t>
      </w:r>
      <w:r w:rsidR="00535F12">
        <w:t>3</w:t>
      </w:r>
      <w:r w:rsidR="00D34080" w:rsidRPr="00FC0CE8">
        <w:t xml:space="preserve">-day workshops </w:t>
      </w:r>
      <w:r w:rsidR="00D34FD9" w:rsidRPr="00FC0CE8">
        <w:t xml:space="preserve">to </w:t>
      </w:r>
      <w:r w:rsidR="00933EF1" w:rsidRPr="00FC0CE8">
        <w:t xml:space="preserve">train </w:t>
      </w:r>
      <w:r w:rsidR="00A31883" w:rsidRPr="00FC0CE8">
        <w:t>24</w:t>
      </w:r>
      <w:r w:rsidR="00933EF1" w:rsidRPr="00FC0CE8">
        <w:t xml:space="preserve"> trainers </w:t>
      </w:r>
      <w:r w:rsidRPr="00FC0CE8">
        <w:t>in handling CO</w:t>
      </w:r>
      <w:r w:rsidRPr="00FC0CE8">
        <w:rPr>
          <w:vertAlign w:val="subscript"/>
        </w:rPr>
        <w:t>2</w:t>
      </w:r>
      <w:r w:rsidRPr="00FC0CE8">
        <w:t xml:space="preserve"> refrigeration systems; </w:t>
      </w:r>
      <w:r w:rsidR="00E65BCC" w:rsidRPr="00FC0CE8">
        <w:t>identify</w:t>
      </w:r>
      <w:r w:rsidR="000802A2" w:rsidRPr="00FC0CE8">
        <w:t>ing</w:t>
      </w:r>
      <w:r w:rsidR="00E65BCC" w:rsidRPr="00FC0CE8">
        <w:t xml:space="preserve"> a</w:t>
      </w:r>
      <w:r w:rsidR="001C07E9" w:rsidRPr="00FC0CE8">
        <w:t xml:space="preserve">n institute </w:t>
      </w:r>
      <w:r w:rsidR="000802A2" w:rsidRPr="00FC0CE8">
        <w:t xml:space="preserve">to host the </w:t>
      </w:r>
      <w:r w:rsidR="00E65BCC" w:rsidRPr="00FC0CE8">
        <w:t>MAC training centre</w:t>
      </w:r>
      <w:r w:rsidR="005F6685" w:rsidRPr="00FC0CE8">
        <w:t xml:space="preserve"> and</w:t>
      </w:r>
      <w:r w:rsidR="001C07E9" w:rsidRPr="00FC0CE8">
        <w:t xml:space="preserve"> </w:t>
      </w:r>
      <w:r w:rsidR="000D1EE5" w:rsidRPr="00FC0CE8">
        <w:t xml:space="preserve">purchasing equipment and tools </w:t>
      </w:r>
      <w:r w:rsidR="00E731C4" w:rsidRPr="00FC0CE8">
        <w:t>(</w:t>
      </w:r>
      <w:r w:rsidR="0020183A" w:rsidRPr="00FC0CE8">
        <w:t>one</w:t>
      </w:r>
      <w:r w:rsidR="00E731C4" w:rsidRPr="00FC0CE8">
        <w:t xml:space="preserve"> recovery</w:t>
      </w:r>
      <w:r w:rsidR="00523D35" w:rsidRPr="00FC0CE8">
        <w:t>/</w:t>
      </w:r>
      <w:r w:rsidR="00E731C4" w:rsidRPr="00FC0CE8">
        <w:t xml:space="preserve">recycling unit </w:t>
      </w:r>
      <w:r w:rsidR="0020183A" w:rsidRPr="00FC0CE8">
        <w:t xml:space="preserve">plus </w:t>
      </w:r>
      <w:r w:rsidR="00E731C4" w:rsidRPr="00FC0CE8">
        <w:t>tools)</w:t>
      </w:r>
      <w:r w:rsidR="0020183A" w:rsidRPr="00FC0CE8">
        <w:t xml:space="preserve"> to set up </w:t>
      </w:r>
      <w:r w:rsidR="000802A2" w:rsidRPr="00FC0CE8">
        <w:t xml:space="preserve">a </w:t>
      </w:r>
      <w:r w:rsidR="0020183A" w:rsidRPr="00FC0CE8">
        <w:t>training laboratory</w:t>
      </w:r>
      <w:r w:rsidR="002C599B" w:rsidRPr="00FC0CE8">
        <w:t>; training 20 trainers in servicing MAC systems</w:t>
      </w:r>
      <w:r w:rsidR="00B55679" w:rsidRPr="00FC0CE8">
        <w:t xml:space="preserve"> including</w:t>
      </w:r>
      <w:r w:rsidR="002C599B" w:rsidRPr="00FC0CE8">
        <w:t xml:space="preserve"> leak detection and leakage control, and provi</w:t>
      </w:r>
      <w:r w:rsidR="000802A2" w:rsidRPr="00FC0CE8">
        <w:t xml:space="preserve">ding </w:t>
      </w:r>
      <w:r w:rsidR="002C599B" w:rsidRPr="00FC0CE8">
        <w:t xml:space="preserve">tools to MAC technicians </w:t>
      </w:r>
      <w:r w:rsidR="002C599B" w:rsidRPr="00FC0CE8">
        <w:lastRenderedPageBreak/>
        <w:t>(</w:t>
      </w:r>
      <w:r w:rsidR="00B50C84" w:rsidRPr="00FC0CE8">
        <w:t>five</w:t>
      </w:r>
      <w:r w:rsidR="000448DD">
        <w:t> </w:t>
      </w:r>
      <w:r w:rsidR="002C599B" w:rsidRPr="00FC0CE8">
        <w:t>sets of leak detector</w:t>
      </w:r>
      <w:r w:rsidR="00C71CBB" w:rsidRPr="00FC0CE8">
        <w:t>s)</w:t>
      </w:r>
      <w:r w:rsidR="002C599B" w:rsidRPr="00FC0CE8">
        <w:t>; and incorporating energy</w:t>
      </w:r>
      <w:r w:rsidR="005D5920" w:rsidRPr="00FC0CE8">
        <w:noBreakHyphen/>
      </w:r>
      <w:r w:rsidR="002C599B" w:rsidRPr="00FC0CE8">
        <w:t>efficiency measures in training and awareness activities (UNDP) (US $</w:t>
      </w:r>
      <w:r w:rsidR="00E918C4" w:rsidRPr="00FC0CE8">
        <w:t>85</w:t>
      </w:r>
      <w:r w:rsidR="002C599B" w:rsidRPr="00FC0CE8">
        <w:t>,000);</w:t>
      </w:r>
    </w:p>
    <w:p w14:paraId="50B262E7" w14:textId="346C4868" w:rsidR="00D33F4E" w:rsidRPr="00FC0CE8" w:rsidRDefault="00005F1B" w:rsidP="00005F1B">
      <w:pPr>
        <w:pStyle w:val="Heading2"/>
      </w:pPr>
      <w:r w:rsidRPr="00FC0CE8">
        <w:t xml:space="preserve">Technology demonstration for R-290 commercial refrigeration equipment: </w:t>
      </w:r>
      <w:r w:rsidR="003C423D" w:rsidRPr="00FC0CE8">
        <w:t>R</w:t>
      </w:r>
      <w:r w:rsidR="00C32AB2" w:rsidRPr="00FC0CE8">
        <w:t xml:space="preserve">eviewing and </w:t>
      </w:r>
      <w:r w:rsidRPr="00FC0CE8">
        <w:t xml:space="preserve">identifying </w:t>
      </w:r>
      <w:r w:rsidR="00C32AB2" w:rsidRPr="00FC0CE8">
        <w:t xml:space="preserve">suitable sites for </w:t>
      </w:r>
      <w:r w:rsidR="002B27FE" w:rsidRPr="00FC0CE8">
        <w:t>the pilo</w:t>
      </w:r>
      <w:r w:rsidR="001F4CDE" w:rsidRPr="00FC0CE8">
        <w:t>t projects;</w:t>
      </w:r>
      <w:r w:rsidR="0093582F" w:rsidRPr="00FC0CE8">
        <w:t xml:space="preserve"> procuring one R-290</w:t>
      </w:r>
      <w:r w:rsidR="009A5F96" w:rsidRPr="00FC0CE8">
        <w:noBreakHyphen/>
      </w:r>
      <w:r w:rsidR="0093582F" w:rsidRPr="00FC0CE8">
        <w:t xml:space="preserve">based </w:t>
      </w:r>
      <w:proofErr w:type="spellStart"/>
      <w:r w:rsidR="0093582F" w:rsidRPr="00FC0CE8">
        <w:t>monoblock</w:t>
      </w:r>
      <w:proofErr w:type="spellEnd"/>
      <w:r w:rsidR="00BB4DE1" w:rsidRPr="00FC0CE8">
        <w:t>,</w:t>
      </w:r>
      <w:r w:rsidR="00551F9E" w:rsidRPr="00FC0CE8">
        <w:t xml:space="preserve"> and </w:t>
      </w:r>
      <w:r w:rsidR="00BB4DE1" w:rsidRPr="00FC0CE8">
        <w:t>install</w:t>
      </w:r>
      <w:r w:rsidR="00B97C6D" w:rsidRPr="00FC0CE8">
        <w:t xml:space="preserve">ing and commissioning the </w:t>
      </w:r>
      <w:proofErr w:type="spellStart"/>
      <w:r w:rsidR="00D33F4E" w:rsidRPr="00FC0CE8">
        <w:t>monoblock</w:t>
      </w:r>
      <w:proofErr w:type="spellEnd"/>
      <w:r w:rsidR="00D33F4E" w:rsidRPr="00FC0CE8">
        <w:t xml:space="preserve"> </w:t>
      </w:r>
      <w:r w:rsidR="00B97C6D" w:rsidRPr="00FC0CE8">
        <w:t xml:space="preserve">pilot equipment; </w:t>
      </w:r>
      <w:r w:rsidR="004B2083" w:rsidRPr="00FC0CE8">
        <w:t xml:space="preserve">and </w:t>
      </w:r>
      <w:r w:rsidR="00B97C6D" w:rsidRPr="00FC0CE8">
        <w:t>organizing one awareness</w:t>
      </w:r>
      <w:r w:rsidR="005D5920" w:rsidRPr="00FC0CE8">
        <w:noBreakHyphen/>
      </w:r>
      <w:r w:rsidR="00B97C6D" w:rsidRPr="00FC0CE8">
        <w:t xml:space="preserve">raising workshop </w:t>
      </w:r>
      <w:r w:rsidR="000F413B" w:rsidRPr="00FC0CE8">
        <w:t>a</w:t>
      </w:r>
      <w:r w:rsidR="00DA1FF2" w:rsidRPr="00FC0CE8">
        <w:t xml:space="preserve">bout the pilot projects </w:t>
      </w:r>
      <w:r w:rsidR="000F413B" w:rsidRPr="00FC0CE8">
        <w:t xml:space="preserve">to </w:t>
      </w:r>
      <w:r w:rsidR="00DA1FF2" w:rsidRPr="00FC0CE8">
        <w:t xml:space="preserve">facilitate the establishment of the supply chain </w:t>
      </w:r>
      <w:r w:rsidR="000802A2" w:rsidRPr="00FC0CE8">
        <w:t xml:space="preserve">for </w:t>
      </w:r>
      <w:r w:rsidR="00DA1FF2" w:rsidRPr="00FC0CE8">
        <w:t xml:space="preserve">the </w:t>
      </w:r>
      <w:r w:rsidR="000F413B" w:rsidRPr="00FC0CE8">
        <w:t>low</w:t>
      </w:r>
      <w:r w:rsidR="000802A2" w:rsidRPr="00FC0CE8">
        <w:t>-</w:t>
      </w:r>
      <w:r w:rsidR="000F413B" w:rsidRPr="00FC0CE8">
        <w:t xml:space="preserve">GWP technology </w:t>
      </w:r>
      <w:r w:rsidR="00873B50" w:rsidRPr="00FC0CE8">
        <w:t>(</w:t>
      </w:r>
      <w:r w:rsidR="0016306D" w:rsidRPr="00FC0CE8">
        <w:t>UNDP) (US $27,000)</w:t>
      </w:r>
      <w:r w:rsidR="00873B50" w:rsidRPr="00FC0CE8">
        <w:t>;</w:t>
      </w:r>
    </w:p>
    <w:p w14:paraId="478C8A27" w14:textId="7E21C7F6" w:rsidR="00005F1B" w:rsidRPr="00FC0CE8" w:rsidRDefault="0036315D" w:rsidP="00005F1B">
      <w:pPr>
        <w:pStyle w:val="Heading2"/>
      </w:pPr>
      <w:r w:rsidRPr="00FC0CE8">
        <w:t>Incorporating g</w:t>
      </w:r>
      <w:r w:rsidR="00005F1B" w:rsidRPr="00FC0CE8">
        <w:t>ender mainstreaming</w:t>
      </w:r>
      <w:r w:rsidR="00CA598C" w:rsidRPr="00FC0CE8">
        <w:t xml:space="preserve"> </w:t>
      </w:r>
      <w:r w:rsidR="00005F1B" w:rsidRPr="00FC0CE8">
        <w:t xml:space="preserve">into all activities in stage I </w:t>
      </w:r>
      <w:r w:rsidR="000802A2" w:rsidRPr="00FC0CE8">
        <w:t xml:space="preserve">of the </w:t>
      </w:r>
      <w:r w:rsidR="00005F1B" w:rsidRPr="00FC0CE8">
        <w:t>KIP</w:t>
      </w:r>
      <w:r w:rsidR="00CA598C" w:rsidRPr="00FC0CE8">
        <w:t xml:space="preserve">: </w:t>
      </w:r>
      <w:r w:rsidR="003C423D" w:rsidRPr="00FC0CE8">
        <w:t>I</w:t>
      </w:r>
      <w:r w:rsidR="00CA598C" w:rsidRPr="00FC0CE8">
        <w:t xml:space="preserve">dentifying one </w:t>
      </w:r>
      <w:r w:rsidR="006B2386" w:rsidRPr="00FC0CE8">
        <w:t>female</w:t>
      </w:r>
      <w:r w:rsidR="001779E6" w:rsidRPr="00FC0CE8">
        <w:t xml:space="preserve"> </w:t>
      </w:r>
      <w:r w:rsidR="00CA598C" w:rsidRPr="00FC0CE8">
        <w:t xml:space="preserve">role model </w:t>
      </w:r>
      <w:r w:rsidR="001779E6" w:rsidRPr="00FC0CE8">
        <w:t>in the RAC sector</w:t>
      </w:r>
      <w:r w:rsidR="00AA2BF6" w:rsidRPr="00FC0CE8">
        <w:t xml:space="preserve">, and organizing six </w:t>
      </w:r>
      <w:r w:rsidR="00DC210D" w:rsidRPr="00FC0CE8">
        <w:t>forums</w:t>
      </w:r>
      <w:r w:rsidR="00AA2BF6" w:rsidRPr="00FC0CE8">
        <w:t xml:space="preserve"> </w:t>
      </w:r>
      <w:r w:rsidR="001779E6" w:rsidRPr="00FC0CE8">
        <w:t xml:space="preserve">to share </w:t>
      </w:r>
      <w:r w:rsidR="00005F1B" w:rsidRPr="00FC0CE8">
        <w:t>experience</w:t>
      </w:r>
      <w:r w:rsidR="00114D40" w:rsidRPr="00FC0CE8">
        <w:t>s</w:t>
      </w:r>
      <w:r w:rsidR="00005F1B" w:rsidRPr="00FC0CE8">
        <w:t xml:space="preserve"> </w:t>
      </w:r>
      <w:r w:rsidR="00D00161" w:rsidRPr="00FC0CE8">
        <w:t xml:space="preserve">through </w:t>
      </w:r>
      <w:r w:rsidR="00ED1598" w:rsidRPr="00FC0CE8">
        <w:t xml:space="preserve">her </w:t>
      </w:r>
      <w:r w:rsidR="00005F1B" w:rsidRPr="00FC0CE8">
        <w:t>presentation</w:t>
      </w:r>
      <w:r w:rsidR="000802A2" w:rsidRPr="00FC0CE8">
        <w:t>s</w:t>
      </w:r>
      <w:r w:rsidR="00005F1B" w:rsidRPr="00FC0CE8">
        <w:t xml:space="preserve"> (UNDP) (US $</w:t>
      </w:r>
      <w:r w:rsidR="004077A5" w:rsidRPr="00FC0CE8">
        <w:t>3</w:t>
      </w:r>
      <w:r w:rsidR="00005F1B" w:rsidRPr="00FC0CE8">
        <w:t>,000);</w:t>
      </w:r>
    </w:p>
    <w:p w14:paraId="759CDCC5" w14:textId="7490C9AF" w:rsidR="00005F1B" w:rsidRPr="00FC0CE8" w:rsidRDefault="00005F1B" w:rsidP="00005F1B">
      <w:pPr>
        <w:pStyle w:val="Heading2"/>
      </w:pPr>
      <w:r w:rsidRPr="00FC0CE8">
        <w:t xml:space="preserve">Activities planned for </w:t>
      </w:r>
      <w:r w:rsidR="00DC210D" w:rsidRPr="00FC0CE8">
        <w:t xml:space="preserve">the </w:t>
      </w:r>
      <w:r w:rsidRPr="00FC0CE8">
        <w:t>fire</w:t>
      </w:r>
      <w:r w:rsidR="00FF1D7E" w:rsidRPr="00FC0CE8">
        <w:t>fighting</w:t>
      </w:r>
      <w:r w:rsidRPr="00FC0CE8">
        <w:t xml:space="preserve"> sector</w:t>
      </w:r>
      <w:r w:rsidR="00120787" w:rsidRPr="00FC0CE8">
        <w:t>:</w:t>
      </w:r>
      <w:r w:rsidRPr="00FC0CE8">
        <w:t xml:space="preserve"> </w:t>
      </w:r>
      <w:r w:rsidR="003A1485" w:rsidRPr="00FC0CE8">
        <w:t>O</w:t>
      </w:r>
      <w:r w:rsidRPr="00FC0CE8">
        <w:t xml:space="preserve">ne workshop for </w:t>
      </w:r>
      <w:r w:rsidR="00433692" w:rsidRPr="00FC0CE8">
        <w:t>enterprises</w:t>
      </w:r>
      <w:r w:rsidRPr="00FC0CE8">
        <w:t>/workshops that import fire</w:t>
      </w:r>
      <w:r w:rsidR="00FF1D7E" w:rsidRPr="00FC0CE8">
        <w:t>fighting</w:t>
      </w:r>
      <w:r w:rsidRPr="00FC0CE8">
        <w:t xml:space="preserve"> equipment on the import permit for equipment containing HFC-227ea; establishing an expert group </w:t>
      </w:r>
      <w:r w:rsidR="00BA7C81" w:rsidRPr="00FC0CE8">
        <w:t>to evaluate</w:t>
      </w:r>
      <w:r w:rsidRPr="00FC0CE8">
        <w:t xml:space="preserve"> HFC alternatives; training 50 technicians on alternatives to HFCs in the fire</w:t>
      </w:r>
      <w:r w:rsidR="00FF1D7E" w:rsidRPr="00FC0CE8">
        <w:t>fighting</w:t>
      </w:r>
      <w:r w:rsidRPr="00FC0CE8">
        <w:t xml:space="preserve"> sector (UNDP) (US $</w:t>
      </w:r>
      <w:r w:rsidR="007A4FA5" w:rsidRPr="00FC0CE8">
        <w:t>26</w:t>
      </w:r>
      <w:r w:rsidRPr="00FC0CE8">
        <w:t>,000)</w:t>
      </w:r>
      <w:r w:rsidR="00731CC4" w:rsidRPr="00FC0CE8">
        <w:t>; and</w:t>
      </w:r>
    </w:p>
    <w:p w14:paraId="2FF8604B" w14:textId="26842086" w:rsidR="00EF2564" w:rsidRPr="00FC0CE8" w:rsidRDefault="00EF2564" w:rsidP="00EF2564">
      <w:pPr>
        <w:pStyle w:val="Heading2"/>
      </w:pPr>
      <w:r w:rsidRPr="00FC0CE8">
        <w:t xml:space="preserve">Project coordination, monitoring and </w:t>
      </w:r>
      <w:r w:rsidR="001C1A63" w:rsidRPr="00FC0CE8">
        <w:t>reporting at a total of US $12,000</w:t>
      </w:r>
      <w:r w:rsidR="00595AE2">
        <w:t xml:space="preserve"> (</w:t>
      </w:r>
      <w:r w:rsidR="00C023A6">
        <w:t>US $</w:t>
      </w:r>
      <w:r w:rsidR="00A433CB">
        <w:t xml:space="preserve">7,500 </w:t>
      </w:r>
      <w:r w:rsidR="00C023A6">
        <w:t>for UNDP and US $</w:t>
      </w:r>
      <w:r w:rsidR="00A433CB">
        <w:t>4,500</w:t>
      </w:r>
      <w:r w:rsidR="00C023A6">
        <w:t xml:space="preserve"> for UNEP)</w:t>
      </w:r>
      <w:r w:rsidR="00597437">
        <w:t>,</w:t>
      </w:r>
      <w:r w:rsidR="001C1A63" w:rsidRPr="00FC0CE8">
        <w:t xml:space="preserve"> </w:t>
      </w:r>
      <w:r w:rsidR="009907FC" w:rsidRPr="00FC0CE8">
        <w:t xml:space="preserve">for consultants </w:t>
      </w:r>
      <w:r w:rsidR="000802A2" w:rsidRPr="00FC0CE8">
        <w:t>(</w:t>
      </w:r>
      <w:r w:rsidR="009907FC" w:rsidRPr="00FC0CE8">
        <w:t>US $</w:t>
      </w:r>
      <w:r w:rsidR="00731CC4" w:rsidRPr="00FC0CE8">
        <w:t>10,000</w:t>
      </w:r>
      <w:r w:rsidR="000802A2" w:rsidRPr="00FC0CE8">
        <w:t>)</w:t>
      </w:r>
      <w:r w:rsidR="00731CC4" w:rsidRPr="00FC0CE8">
        <w:t xml:space="preserve"> and monitoring</w:t>
      </w:r>
      <w:r w:rsidR="000802A2" w:rsidRPr="00FC0CE8">
        <w:t>-related</w:t>
      </w:r>
      <w:r w:rsidR="00731CC4" w:rsidRPr="00FC0CE8">
        <w:t xml:space="preserve"> travel </w:t>
      </w:r>
      <w:r w:rsidR="000802A2" w:rsidRPr="00FC0CE8">
        <w:t>(</w:t>
      </w:r>
      <w:r w:rsidR="00731CC4" w:rsidRPr="00FC0CE8">
        <w:t>US $2,000</w:t>
      </w:r>
      <w:r w:rsidR="000802A2" w:rsidRPr="00FC0CE8">
        <w:t>)</w:t>
      </w:r>
      <w:r w:rsidR="00731CC4" w:rsidRPr="00FC0CE8">
        <w:t>.</w:t>
      </w:r>
    </w:p>
    <w:p w14:paraId="241FF5B4" w14:textId="493FA050" w:rsidR="0001218E" w:rsidRPr="00FC0CE8" w:rsidRDefault="0001218E" w:rsidP="00426B10">
      <w:pPr>
        <w:widowControl w:val="0"/>
        <w:spacing w:before="360" w:after="240"/>
        <w:jc w:val="center"/>
        <w:rPr>
          <w:b/>
        </w:rPr>
      </w:pPr>
      <w:bookmarkStart w:id="4" w:name="_Hlk126916095"/>
      <w:r w:rsidRPr="00FC0CE8">
        <w:rPr>
          <w:b/>
        </w:rPr>
        <w:t>SECRETARIAT’S COMMENTS AND RECOMMENDATION</w:t>
      </w:r>
    </w:p>
    <w:p w14:paraId="7921CFA8" w14:textId="77777777" w:rsidR="0001218E" w:rsidRPr="00FC0CE8" w:rsidRDefault="0001218E" w:rsidP="00426B10">
      <w:pPr>
        <w:widowControl w:val="0"/>
        <w:spacing w:after="240"/>
        <w:rPr>
          <w:b/>
        </w:rPr>
      </w:pPr>
      <w:r w:rsidRPr="00FC0CE8">
        <w:rPr>
          <w:b/>
        </w:rPr>
        <w:t>COMMENTS</w:t>
      </w:r>
    </w:p>
    <w:bookmarkEnd w:id="4"/>
    <w:p w14:paraId="0E8F0FE9" w14:textId="2A94E190" w:rsidR="00064996" w:rsidRPr="00FC0CE8" w:rsidRDefault="0001218E" w:rsidP="009848FA">
      <w:pPr>
        <w:pStyle w:val="Heading1"/>
      </w:pPr>
      <w:r w:rsidRPr="00FC0CE8">
        <w:t>The Secretariat reviewed stage </w:t>
      </w:r>
      <w:r w:rsidR="005F4A76" w:rsidRPr="00FC0CE8">
        <w:t>I</w:t>
      </w:r>
      <w:r w:rsidRPr="00FC0CE8">
        <w:t xml:space="preserve"> of the </w:t>
      </w:r>
      <w:r w:rsidR="005F4A76" w:rsidRPr="00FC0CE8">
        <w:t>KIP</w:t>
      </w:r>
      <w:r w:rsidRPr="00FC0CE8">
        <w:t xml:space="preserve"> </w:t>
      </w:r>
      <w:r w:rsidR="00CD4298" w:rsidRPr="00FC0CE8">
        <w:t xml:space="preserve">for </w:t>
      </w:r>
      <w:r w:rsidR="007F4245" w:rsidRPr="00FC0CE8">
        <w:t>Ghana</w:t>
      </w:r>
      <w:r w:rsidR="00CD4298" w:rsidRPr="00FC0CE8">
        <w:t xml:space="preserve"> </w:t>
      </w:r>
      <w:r w:rsidRPr="00FC0CE8">
        <w:t xml:space="preserve">in light of the </w:t>
      </w:r>
      <w:r w:rsidR="00CD4298" w:rsidRPr="00FC0CE8">
        <w:t xml:space="preserve">existing </w:t>
      </w:r>
      <w:r w:rsidRPr="00FC0CE8">
        <w:t xml:space="preserve">policies and guidelines of the Multilateral Fund, </w:t>
      </w:r>
      <w:bookmarkStart w:id="5" w:name="_Hlk126916105"/>
      <w:r w:rsidR="00175EB9" w:rsidRPr="00FC0CE8">
        <w:t>including</w:t>
      </w:r>
      <w:r w:rsidR="00DA3C39" w:rsidRPr="00FC0CE8">
        <w:t xml:space="preserve"> </w:t>
      </w:r>
      <w:r w:rsidR="00175EB9" w:rsidRPr="00FC0CE8">
        <w:t>92/37</w:t>
      </w:r>
      <w:r w:rsidR="00DA3C39" w:rsidRPr="00FC0CE8">
        <w:t>,</w:t>
      </w:r>
      <w:r w:rsidR="00DA3C39" w:rsidRPr="00FC0CE8">
        <w:rPr>
          <w:rStyle w:val="FootnoteReference"/>
        </w:rPr>
        <w:footnoteReference w:id="12"/>
      </w:r>
      <w:r w:rsidR="00175EB9" w:rsidRPr="00FC0CE8">
        <w:t xml:space="preserve"> </w:t>
      </w:r>
      <w:r w:rsidR="00CD4298" w:rsidRPr="00FC0CE8">
        <w:t xml:space="preserve">stage </w:t>
      </w:r>
      <w:r w:rsidR="009B588E" w:rsidRPr="00FC0CE8">
        <w:t>II</w:t>
      </w:r>
      <w:r w:rsidR="00CD4298" w:rsidRPr="00FC0CE8">
        <w:t xml:space="preserve"> of the HPMP</w:t>
      </w:r>
      <w:r w:rsidR="00DA3C39" w:rsidRPr="00FC0CE8">
        <w:t>,</w:t>
      </w:r>
      <w:r w:rsidR="00CD4298" w:rsidRPr="00FC0CE8">
        <w:t xml:space="preserve"> </w:t>
      </w:r>
      <w:r w:rsidR="00175EB9" w:rsidRPr="00FC0CE8">
        <w:t xml:space="preserve">and the </w:t>
      </w:r>
      <w:r w:rsidR="00CD4298" w:rsidRPr="00FC0CE8">
        <w:t>2023</w:t>
      </w:r>
      <w:r w:rsidR="00451965" w:rsidRPr="00451965">
        <w:t>–</w:t>
      </w:r>
      <w:r w:rsidR="00CD4298" w:rsidRPr="00FC0CE8">
        <w:t>2025 business plan of the Multilateral Fund.</w:t>
      </w:r>
    </w:p>
    <w:p w14:paraId="149EFFCB" w14:textId="2EFA242A" w:rsidR="00112111" w:rsidRPr="00FC0CE8" w:rsidRDefault="0001218E" w:rsidP="00112111">
      <w:pPr>
        <w:pStyle w:val="Heading1"/>
        <w:numPr>
          <w:ilvl w:val="0"/>
          <w:numId w:val="0"/>
        </w:numPr>
        <w:rPr>
          <w:highlight w:val="magenta"/>
        </w:rPr>
      </w:pPr>
      <w:r w:rsidRPr="00FC0CE8">
        <w:rPr>
          <w:u w:val="single"/>
        </w:rPr>
        <w:t>Overarching strategy</w:t>
      </w:r>
    </w:p>
    <w:p w14:paraId="26C76D0B" w14:textId="3273FE92" w:rsidR="00997D6B" w:rsidRPr="00FC0CE8" w:rsidRDefault="00E46652" w:rsidP="007C3183">
      <w:pPr>
        <w:pStyle w:val="Heading1"/>
      </w:pPr>
      <w:r w:rsidRPr="00FC0CE8">
        <w:t xml:space="preserve">Ghana has </w:t>
      </w:r>
      <w:r w:rsidR="004E37F0" w:rsidRPr="00FC0CE8">
        <w:t>a large HCFC baseline</w:t>
      </w:r>
      <w:r w:rsidR="006F7893" w:rsidRPr="00FC0CE8">
        <w:t xml:space="preserve"> </w:t>
      </w:r>
      <w:r w:rsidR="009D10DF" w:rsidRPr="00FC0CE8">
        <w:t>(</w:t>
      </w:r>
      <w:r w:rsidR="00B443B0" w:rsidRPr="00FC0CE8">
        <w:t>999</w:t>
      </w:r>
      <w:r w:rsidR="00C4601A" w:rsidRPr="00FC0CE8">
        <w:t>.95 mt</w:t>
      </w:r>
      <w:r w:rsidR="00D25D28" w:rsidRPr="00FC0CE8">
        <w:t xml:space="preserve"> </w:t>
      </w:r>
      <w:r w:rsidR="009D10DF" w:rsidRPr="00FC0CE8">
        <w:t xml:space="preserve">or </w:t>
      </w:r>
      <w:r w:rsidR="00D25D28" w:rsidRPr="00FC0CE8">
        <w:t>1,922,435 CO</w:t>
      </w:r>
      <w:r w:rsidR="00D25D28" w:rsidRPr="007C3183">
        <w:rPr>
          <w:vertAlign w:val="subscript"/>
        </w:rPr>
        <w:t>2</w:t>
      </w:r>
      <w:r w:rsidR="00D25D28" w:rsidRPr="00FC0CE8">
        <w:t>-eq tonnes)</w:t>
      </w:r>
      <w:r w:rsidR="00397EF4" w:rsidRPr="00FC0CE8">
        <w:t xml:space="preserve">. </w:t>
      </w:r>
      <w:r w:rsidR="00F56974" w:rsidRPr="00FC0CE8">
        <w:t xml:space="preserve">The </w:t>
      </w:r>
      <w:r w:rsidR="00975676" w:rsidRPr="00FC0CE8">
        <w:t xml:space="preserve">HCFC component of the </w:t>
      </w:r>
      <w:r w:rsidR="005B4AE8" w:rsidRPr="00FC0CE8">
        <w:t>HFC baseline (65</w:t>
      </w:r>
      <w:r w:rsidR="005533BE" w:rsidRPr="00FC0CE8">
        <w:t xml:space="preserve"> per</w:t>
      </w:r>
      <w:r w:rsidR="00A10258">
        <w:t> </w:t>
      </w:r>
      <w:r w:rsidR="005533BE" w:rsidRPr="00FC0CE8">
        <w:t>cent of the HCFC baseline</w:t>
      </w:r>
      <w:r w:rsidR="005B4AE8" w:rsidRPr="00FC0CE8">
        <w:t xml:space="preserve">, or </w:t>
      </w:r>
      <w:r w:rsidR="00C501AE" w:rsidRPr="00FC0CE8">
        <w:t>1,249,583 CO</w:t>
      </w:r>
      <w:r w:rsidR="00C501AE" w:rsidRPr="00FC0CE8">
        <w:rPr>
          <w:vertAlign w:val="subscript"/>
        </w:rPr>
        <w:t>2</w:t>
      </w:r>
      <w:r w:rsidR="00C501AE" w:rsidRPr="00FC0CE8">
        <w:t>-eq tonnes</w:t>
      </w:r>
      <w:r w:rsidR="005B4AE8" w:rsidRPr="00FC0CE8">
        <w:t xml:space="preserve">) </w:t>
      </w:r>
      <w:r w:rsidR="005533BE" w:rsidRPr="00FC0CE8">
        <w:t>constitute</w:t>
      </w:r>
      <w:r w:rsidR="00C501AE" w:rsidRPr="00FC0CE8">
        <w:t>s</w:t>
      </w:r>
      <w:r w:rsidR="005533BE" w:rsidRPr="00FC0CE8">
        <w:t xml:space="preserve"> 69</w:t>
      </w:r>
      <w:r w:rsidR="000B0951">
        <w:t> </w:t>
      </w:r>
      <w:r w:rsidR="005533BE" w:rsidRPr="00FC0CE8">
        <w:t>per</w:t>
      </w:r>
      <w:r w:rsidR="000B0951">
        <w:t> </w:t>
      </w:r>
      <w:r w:rsidR="005533BE" w:rsidRPr="00FC0CE8">
        <w:t xml:space="preserve">cent of the </w:t>
      </w:r>
      <w:r w:rsidR="00141B6D" w:rsidRPr="00FC0CE8">
        <w:t>HFC baseline (1,805,702 CO</w:t>
      </w:r>
      <w:r w:rsidR="00141B6D" w:rsidRPr="00FC0CE8">
        <w:rPr>
          <w:vertAlign w:val="subscript"/>
        </w:rPr>
        <w:t>2</w:t>
      </w:r>
      <w:r w:rsidR="003E7016" w:rsidRPr="00FC0CE8">
        <w:noBreakHyphen/>
      </w:r>
      <w:r w:rsidR="00141B6D" w:rsidRPr="00FC0CE8">
        <w:t>eq tonnes)</w:t>
      </w:r>
      <w:r w:rsidR="00EE2EEF" w:rsidRPr="00FC0CE8">
        <w:t xml:space="preserve"> </w:t>
      </w:r>
      <w:r w:rsidR="00205A2E" w:rsidRPr="00FC0CE8">
        <w:t>for Ghana</w:t>
      </w:r>
      <w:r w:rsidR="00EE2EEF" w:rsidRPr="00FC0CE8">
        <w:t xml:space="preserve">. </w:t>
      </w:r>
      <w:r w:rsidR="005B3157" w:rsidRPr="00FC0CE8">
        <w:t xml:space="preserve">This composition of the HFC baseline allows Ghana to </w:t>
      </w:r>
      <w:r w:rsidR="00335CE8" w:rsidRPr="00FC0CE8">
        <w:t xml:space="preserve">grow </w:t>
      </w:r>
      <w:r w:rsidR="005B3157" w:rsidRPr="00FC0CE8">
        <w:t>HFC consumption and remain in compliance with the Montreal Protocol until 2028</w:t>
      </w:r>
      <w:r w:rsidR="001F5830" w:rsidRPr="00FC0CE8">
        <w:t>,</w:t>
      </w:r>
      <w:r w:rsidR="005B3157" w:rsidRPr="00FC0CE8">
        <w:t xml:space="preserve"> as shown in </w:t>
      </w:r>
      <w:r w:rsidR="001F5830" w:rsidRPr="00FC0CE8">
        <w:t xml:space="preserve">table </w:t>
      </w:r>
      <w:r w:rsidR="00684BD3" w:rsidRPr="00FC0CE8">
        <w:t>4</w:t>
      </w:r>
      <w:r w:rsidR="005B3157" w:rsidRPr="00FC0CE8">
        <w:t xml:space="preserve">. </w:t>
      </w:r>
    </w:p>
    <w:p w14:paraId="5C45CFBF" w14:textId="112494D2" w:rsidR="00417C0B" w:rsidRPr="00FC0CE8" w:rsidRDefault="00F848DB" w:rsidP="009848FA">
      <w:pPr>
        <w:pStyle w:val="Heading1"/>
      </w:pPr>
      <w:r w:rsidRPr="00FC0CE8">
        <w:t xml:space="preserve">With respect of the </w:t>
      </w:r>
      <w:r w:rsidR="000C5272" w:rsidRPr="00FC0CE8">
        <w:t xml:space="preserve">targets for HFC </w:t>
      </w:r>
      <w:r w:rsidRPr="00FC0CE8">
        <w:t>phase-</w:t>
      </w:r>
      <w:r w:rsidR="000C5272" w:rsidRPr="00FC0CE8">
        <w:t>down</w:t>
      </w:r>
      <w:r w:rsidRPr="00FC0CE8">
        <w:t xml:space="preserve"> and</w:t>
      </w:r>
      <w:r w:rsidR="0012768B" w:rsidRPr="00FC0CE8">
        <w:t xml:space="preserve"> whether </w:t>
      </w:r>
      <w:r w:rsidR="00A73BE8" w:rsidRPr="00FC0CE8">
        <w:t>lower target</w:t>
      </w:r>
      <w:r w:rsidR="0089408C" w:rsidRPr="00FC0CE8">
        <w:t>s</w:t>
      </w:r>
      <w:r w:rsidR="00A73BE8" w:rsidRPr="00FC0CE8">
        <w:t xml:space="preserve"> could be set </w:t>
      </w:r>
      <w:r w:rsidR="0089408C" w:rsidRPr="00FC0CE8">
        <w:t>in stage</w:t>
      </w:r>
      <w:r w:rsidR="00D268AA">
        <w:t> </w:t>
      </w:r>
      <w:r w:rsidR="0089408C" w:rsidRPr="00FC0CE8">
        <w:t xml:space="preserve">I </w:t>
      </w:r>
      <w:r w:rsidR="0099328C" w:rsidRPr="00FC0CE8">
        <w:t xml:space="preserve">of the KIP </w:t>
      </w:r>
      <w:r w:rsidR="00A73BE8" w:rsidRPr="00FC0CE8">
        <w:t>to control HFC growth</w:t>
      </w:r>
      <w:r w:rsidR="00397B80" w:rsidRPr="00FC0CE8">
        <w:t>,</w:t>
      </w:r>
      <w:r w:rsidR="00A73BE8" w:rsidRPr="00FC0CE8">
        <w:t xml:space="preserve"> </w:t>
      </w:r>
      <w:r w:rsidR="00397B80" w:rsidRPr="00FC0CE8">
        <w:t xml:space="preserve">UNDP explained that </w:t>
      </w:r>
      <w:r w:rsidR="00C2653B" w:rsidRPr="00FC0CE8">
        <w:t xml:space="preserve">Ghana </w:t>
      </w:r>
      <w:r w:rsidR="00997D6B" w:rsidRPr="00FC0CE8">
        <w:t xml:space="preserve">still </w:t>
      </w:r>
      <w:r w:rsidR="00160B35" w:rsidRPr="00FC0CE8">
        <w:t xml:space="preserve">has significant remaining activities </w:t>
      </w:r>
      <w:r w:rsidR="00DE184A" w:rsidRPr="00FC0CE8">
        <w:t xml:space="preserve">to be </w:t>
      </w:r>
      <w:r w:rsidR="00491368" w:rsidRPr="00FC0CE8">
        <w:t>implement</w:t>
      </w:r>
      <w:r w:rsidR="00DE184A" w:rsidRPr="00FC0CE8">
        <w:t>ed</w:t>
      </w:r>
      <w:r w:rsidR="00491368" w:rsidRPr="00FC0CE8">
        <w:t xml:space="preserve"> </w:t>
      </w:r>
      <w:r w:rsidR="00160B35" w:rsidRPr="00FC0CE8">
        <w:t xml:space="preserve">under </w:t>
      </w:r>
      <w:r w:rsidR="00C2653B" w:rsidRPr="00FC0CE8">
        <w:t xml:space="preserve">stage II of the </w:t>
      </w:r>
      <w:r w:rsidR="00160B35" w:rsidRPr="00FC0CE8">
        <w:t xml:space="preserve">HPMP </w:t>
      </w:r>
      <w:r w:rsidR="005179FF" w:rsidRPr="00FC0CE8">
        <w:t xml:space="preserve">to address the remaining </w:t>
      </w:r>
      <w:r w:rsidR="00160B35" w:rsidRPr="00FC0CE8">
        <w:t xml:space="preserve">HCFC </w:t>
      </w:r>
      <w:r w:rsidR="000B6B3A" w:rsidRPr="00FC0CE8">
        <w:t>consumption</w:t>
      </w:r>
      <w:r w:rsidR="00160B35" w:rsidRPr="00FC0CE8">
        <w:t xml:space="preserve"> in the country</w:t>
      </w:r>
      <w:r w:rsidR="005179FF" w:rsidRPr="00FC0CE8">
        <w:t>.</w:t>
      </w:r>
      <w:r w:rsidR="00DD5847" w:rsidRPr="00FC0CE8">
        <w:t xml:space="preserve"> </w:t>
      </w:r>
      <w:r w:rsidR="0097053B" w:rsidRPr="00FC0CE8">
        <w:t>T</w:t>
      </w:r>
      <w:r w:rsidR="008A3D92" w:rsidRPr="00FC0CE8">
        <w:t xml:space="preserve">he Government </w:t>
      </w:r>
      <w:r w:rsidR="00B75093" w:rsidRPr="00FC0CE8">
        <w:t xml:space="preserve">proposes </w:t>
      </w:r>
      <w:r w:rsidR="008A3D92" w:rsidRPr="00FC0CE8">
        <w:t xml:space="preserve">to first </w:t>
      </w:r>
      <w:r w:rsidR="00677C15" w:rsidRPr="00FC0CE8">
        <w:t>observe</w:t>
      </w:r>
      <w:r w:rsidR="008A3D92" w:rsidRPr="00FC0CE8">
        <w:t xml:space="preserve"> how the HCFC phase-out will impact the overall HFC consumption and the industry</w:t>
      </w:r>
      <w:r w:rsidR="0012634C" w:rsidRPr="00FC0CE8">
        <w:t>,</w:t>
      </w:r>
      <w:r w:rsidR="008A3D92" w:rsidRPr="00FC0CE8">
        <w:t xml:space="preserve"> </w:t>
      </w:r>
      <w:r w:rsidR="00D85ABF" w:rsidRPr="00FC0CE8">
        <w:t xml:space="preserve">while </w:t>
      </w:r>
      <w:r w:rsidR="008A3D92" w:rsidRPr="00FC0CE8">
        <w:t>allow</w:t>
      </w:r>
      <w:r w:rsidR="00D85ABF" w:rsidRPr="00FC0CE8">
        <w:t>ing</w:t>
      </w:r>
      <w:r w:rsidR="008A3D92" w:rsidRPr="00FC0CE8">
        <w:t xml:space="preserve"> for low-GWP technologies and natural refrigerants to become more accessible </w:t>
      </w:r>
      <w:r w:rsidR="00464337" w:rsidRPr="00FC0CE8">
        <w:t>worldwide</w:t>
      </w:r>
      <w:r w:rsidR="008A3D92" w:rsidRPr="00FC0CE8">
        <w:t xml:space="preserve"> as well as in Ghana.</w:t>
      </w:r>
      <w:r w:rsidR="00160B35" w:rsidRPr="00FC0CE8">
        <w:t xml:space="preserve"> </w:t>
      </w:r>
      <w:r w:rsidR="00D85ABF" w:rsidRPr="00FC0CE8">
        <w:t>In order to ensure a smooth transition</w:t>
      </w:r>
      <w:r w:rsidR="006548E1" w:rsidRPr="00FC0CE8">
        <w:t>,</w:t>
      </w:r>
      <w:r w:rsidR="00FC7365" w:rsidRPr="00FC0CE8">
        <w:t xml:space="preserve"> the target for stage</w:t>
      </w:r>
      <w:r w:rsidR="006E017F" w:rsidRPr="00FC0CE8">
        <w:t> </w:t>
      </w:r>
      <w:r w:rsidR="00FC7365" w:rsidRPr="00FC0CE8">
        <w:t xml:space="preserve">I </w:t>
      </w:r>
      <w:r w:rsidR="001549EF" w:rsidRPr="00FC0CE8">
        <w:t xml:space="preserve">of the KIP </w:t>
      </w:r>
      <w:r w:rsidR="00FC7365" w:rsidRPr="00FC0CE8">
        <w:t xml:space="preserve">will be </w:t>
      </w:r>
      <w:r w:rsidR="001549EF" w:rsidRPr="00FC0CE8">
        <w:t>set in line with the Montreal Protoc</w:t>
      </w:r>
      <w:r w:rsidR="007074A9" w:rsidRPr="00FC0CE8">
        <w:t>o</w:t>
      </w:r>
      <w:r w:rsidR="001549EF" w:rsidRPr="00FC0CE8">
        <w:t xml:space="preserve">l </w:t>
      </w:r>
      <w:r w:rsidR="007074A9" w:rsidRPr="00FC0CE8">
        <w:t xml:space="preserve">HFC </w:t>
      </w:r>
      <w:r w:rsidR="001549EF" w:rsidRPr="00FC0CE8">
        <w:t>phase-down schedule</w:t>
      </w:r>
      <w:r w:rsidR="007074A9" w:rsidRPr="00FC0CE8">
        <w:t>.</w:t>
      </w:r>
      <w:r w:rsidR="001549EF" w:rsidRPr="00FC0CE8">
        <w:t xml:space="preserve"> </w:t>
      </w:r>
    </w:p>
    <w:p w14:paraId="0E423CFF" w14:textId="707AB76E" w:rsidR="003B21EE" w:rsidRPr="00FC0CE8" w:rsidRDefault="00B52FCF" w:rsidP="009848FA">
      <w:pPr>
        <w:pStyle w:val="Heading1"/>
      </w:pPr>
      <w:r w:rsidRPr="00FC0CE8">
        <w:t>The Secretariat noted that t</w:t>
      </w:r>
      <w:r w:rsidR="00DF471D" w:rsidRPr="00FC0CE8">
        <w:t xml:space="preserve">he 2022 HCFC consumption </w:t>
      </w:r>
      <w:r w:rsidRPr="00FC0CE8">
        <w:t xml:space="preserve">in Ghana </w:t>
      </w:r>
      <w:r w:rsidR="008A5D59" w:rsidRPr="00FC0CE8">
        <w:t>was</w:t>
      </w:r>
      <w:r w:rsidR="00DF471D" w:rsidRPr="00FC0CE8">
        <w:t xml:space="preserve"> 291.4 mt</w:t>
      </w:r>
      <w:r w:rsidR="00D85ABF" w:rsidRPr="00FC0CE8">
        <w:t>,</w:t>
      </w:r>
      <w:r w:rsidR="00DF471D" w:rsidRPr="00FC0CE8">
        <w:t xml:space="preserve"> or </w:t>
      </w:r>
      <w:r w:rsidR="00F40622" w:rsidRPr="00FC0CE8">
        <w:t xml:space="preserve">72 </w:t>
      </w:r>
      <w:r w:rsidR="00DF471D" w:rsidRPr="00FC0CE8">
        <w:t xml:space="preserve">per cent </w:t>
      </w:r>
      <w:r w:rsidR="00F40622" w:rsidRPr="00FC0CE8">
        <w:t xml:space="preserve">below </w:t>
      </w:r>
      <w:r w:rsidR="00DF471D" w:rsidRPr="00FC0CE8">
        <w:t>the HCFC baseline</w:t>
      </w:r>
      <w:r w:rsidR="00D85ABF" w:rsidRPr="00FC0CE8">
        <w:t>,</w:t>
      </w:r>
      <w:r w:rsidR="00DE7954" w:rsidRPr="00FC0CE8">
        <w:t xml:space="preserve"> and t</w:t>
      </w:r>
      <w:r w:rsidR="00E34C03" w:rsidRPr="00FC0CE8">
        <w:t>he forecast</w:t>
      </w:r>
      <w:r w:rsidR="00DE7954" w:rsidRPr="00FC0CE8">
        <w:t>ed</w:t>
      </w:r>
      <w:r w:rsidR="00E34C03" w:rsidRPr="00FC0CE8">
        <w:t xml:space="preserve"> growth </w:t>
      </w:r>
      <w:r w:rsidR="00A2435B" w:rsidRPr="00FC0CE8">
        <w:t xml:space="preserve">of </w:t>
      </w:r>
      <w:r w:rsidR="00610C29" w:rsidRPr="00FC0CE8">
        <w:t>HFC</w:t>
      </w:r>
      <w:r w:rsidR="00D5794E" w:rsidRPr="00FC0CE8">
        <w:t>s</w:t>
      </w:r>
      <w:r w:rsidR="00610C29" w:rsidRPr="00FC0CE8">
        <w:t xml:space="preserve"> </w:t>
      </w:r>
      <w:r w:rsidR="00764125" w:rsidRPr="00FC0CE8">
        <w:t>in 2023</w:t>
      </w:r>
      <w:r w:rsidR="00D85ABF" w:rsidRPr="00FC0CE8">
        <w:t>–</w:t>
      </w:r>
      <w:r w:rsidR="00764125" w:rsidRPr="00FC0CE8">
        <w:t>2029</w:t>
      </w:r>
      <w:r w:rsidR="002F0732" w:rsidRPr="00FC0CE8">
        <w:t xml:space="preserve"> </w:t>
      </w:r>
      <w:r w:rsidR="00610C29" w:rsidRPr="00FC0CE8">
        <w:t xml:space="preserve">appears to be high </w:t>
      </w:r>
      <w:r w:rsidR="00C7692E" w:rsidRPr="00FC0CE8">
        <w:t xml:space="preserve">as </w:t>
      </w:r>
      <w:r w:rsidR="002A523E" w:rsidRPr="00FC0CE8">
        <w:t xml:space="preserve">compared to the </w:t>
      </w:r>
      <w:r w:rsidR="00B62FE7" w:rsidRPr="00FC0CE8">
        <w:t xml:space="preserve">economic </w:t>
      </w:r>
      <w:r w:rsidR="00B84D5F" w:rsidRPr="00FC0CE8">
        <w:t>growth</w:t>
      </w:r>
      <w:r w:rsidR="002F0732" w:rsidRPr="00FC0CE8">
        <w:t xml:space="preserve"> </w:t>
      </w:r>
      <w:r w:rsidR="00A2435B" w:rsidRPr="00FC0CE8">
        <w:t>in the country</w:t>
      </w:r>
      <w:r w:rsidR="00610C29" w:rsidRPr="00FC0CE8">
        <w:t>. While understand</w:t>
      </w:r>
      <w:r w:rsidR="00BE17BB" w:rsidRPr="00FC0CE8">
        <w:t>ing</w:t>
      </w:r>
      <w:r w:rsidR="00610C29" w:rsidRPr="00FC0CE8">
        <w:t xml:space="preserve"> the Government’s concerns </w:t>
      </w:r>
      <w:r w:rsidR="00D85ABF" w:rsidRPr="00FC0CE8">
        <w:t xml:space="preserve">regarding </w:t>
      </w:r>
      <w:r w:rsidR="00610C29" w:rsidRPr="00FC0CE8">
        <w:t xml:space="preserve">the </w:t>
      </w:r>
      <w:r w:rsidR="00304302" w:rsidRPr="00FC0CE8">
        <w:t>risk of non</w:t>
      </w:r>
      <w:r w:rsidR="000207D3" w:rsidRPr="00FC0CE8">
        <w:noBreakHyphen/>
      </w:r>
      <w:r w:rsidR="00304302" w:rsidRPr="00FC0CE8">
        <w:t xml:space="preserve">compliance </w:t>
      </w:r>
      <w:r w:rsidR="00D85ABF" w:rsidRPr="00FC0CE8">
        <w:t>with lower consumption</w:t>
      </w:r>
      <w:r w:rsidR="00304302" w:rsidRPr="00FC0CE8">
        <w:t xml:space="preserve"> targets</w:t>
      </w:r>
      <w:r w:rsidR="00D85ABF" w:rsidRPr="00FC0CE8">
        <w:t xml:space="preserve">, </w:t>
      </w:r>
      <w:r w:rsidR="00177381" w:rsidRPr="00FC0CE8">
        <w:t xml:space="preserve">the </w:t>
      </w:r>
      <w:r w:rsidR="00BE17BB" w:rsidRPr="00FC0CE8">
        <w:t xml:space="preserve">Secretariat </w:t>
      </w:r>
      <w:r w:rsidR="00B274FC" w:rsidRPr="00FC0CE8">
        <w:t xml:space="preserve">highlighted </w:t>
      </w:r>
      <w:r w:rsidR="00B62F2B" w:rsidRPr="00FC0CE8">
        <w:t xml:space="preserve">the importance </w:t>
      </w:r>
      <w:r w:rsidR="00D85ABF" w:rsidRPr="00FC0CE8">
        <w:t>of taking</w:t>
      </w:r>
      <w:r w:rsidR="00B62F2B" w:rsidRPr="00FC0CE8">
        <w:t xml:space="preserve"> early action </w:t>
      </w:r>
      <w:r w:rsidR="00DC363F" w:rsidRPr="00FC0CE8">
        <w:t xml:space="preserve">to curb HFC </w:t>
      </w:r>
      <w:r w:rsidR="009614BD" w:rsidRPr="00FC0CE8">
        <w:t>growth and</w:t>
      </w:r>
      <w:r w:rsidR="00EF3224" w:rsidRPr="00FC0CE8">
        <w:t xml:space="preserve"> s</w:t>
      </w:r>
      <w:r w:rsidR="00133E77" w:rsidRPr="00FC0CE8">
        <w:t>uggest</w:t>
      </w:r>
      <w:r w:rsidR="00805E9C" w:rsidRPr="00FC0CE8">
        <w:t xml:space="preserve">ed </w:t>
      </w:r>
      <w:r w:rsidR="00A90E5F" w:rsidRPr="00FC0CE8">
        <w:t xml:space="preserve">setting </w:t>
      </w:r>
      <w:r w:rsidR="00D85ABF" w:rsidRPr="00FC0CE8">
        <w:t xml:space="preserve">lower but </w:t>
      </w:r>
      <w:r w:rsidR="00612593" w:rsidRPr="00FC0CE8">
        <w:t xml:space="preserve">achievable </w:t>
      </w:r>
      <w:r w:rsidR="00133E77" w:rsidRPr="00FC0CE8">
        <w:t xml:space="preserve">targets </w:t>
      </w:r>
      <w:r w:rsidR="00BD6EB2" w:rsidRPr="00FC0CE8">
        <w:t xml:space="preserve">for </w:t>
      </w:r>
      <w:r w:rsidR="009520DB" w:rsidRPr="00FC0CE8">
        <w:t xml:space="preserve">stage I </w:t>
      </w:r>
      <w:r w:rsidR="00BD6EB2" w:rsidRPr="00FC0CE8">
        <w:t xml:space="preserve">of the </w:t>
      </w:r>
      <w:r w:rsidR="009520DB" w:rsidRPr="00FC0CE8">
        <w:t>KIP</w:t>
      </w:r>
      <w:r w:rsidR="00DC363F" w:rsidRPr="00FC0CE8">
        <w:t>.</w:t>
      </w:r>
      <w:r w:rsidR="00B274FC" w:rsidRPr="00FC0CE8">
        <w:t xml:space="preserve"> </w:t>
      </w:r>
      <w:r w:rsidR="00274457" w:rsidRPr="00FC0CE8">
        <w:lastRenderedPageBreak/>
        <w:t>After discuss</w:t>
      </w:r>
      <w:r w:rsidR="001A15A7" w:rsidRPr="00FC0CE8">
        <w:t xml:space="preserve">ion, </w:t>
      </w:r>
      <w:r w:rsidR="00A74FA9" w:rsidRPr="00FC0CE8">
        <w:t xml:space="preserve">the Government proposed </w:t>
      </w:r>
      <w:r w:rsidR="00740411" w:rsidRPr="00FC0CE8">
        <w:t xml:space="preserve">lower </w:t>
      </w:r>
      <w:r w:rsidR="00D85ABF" w:rsidRPr="00FC0CE8">
        <w:t xml:space="preserve">consumption </w:t>
      </w:r>
      <w:r w:rsidR="00740411" w:rsidRPr="00FC0CE8">
        <w:t>targets to control HFC growth</w:t>
      </w:r>
      <w:r w:rsidR="00607489" w:rsidRPr="00FC0CE8">
        <w:t xml:space="preserve"> </w:t>
      </w:r>
      <w:r w:rsidR="00F34CB9" w:rsidRPr="00FC0CE8">
        <w:t xml:space="preserve">in stage I </w:t>
      </w:r>
      <w:r w:rsidR="00D85ABF" w:rsidRPr="00FC0CE8">
        <w:t xml:space="preserve">of the </w:t>
      </w:r>
      <w:r w:rsidR="00F34CB9" w:rsidRPr="00FC0CE8">
        <w:t xml:space="preserve">KIP, </w:t>
      </w:r>
      <w:r w:rsidR="003B21EE" w:rsidRPr="00FC0CE8">
        <w:t xml:space="preserve">as shown in </w:t>
      </w:r>
      <w:r w:rsidR="00D85ABF" w:rsidRPr="00FC0CE8">
        <w:t>t</w:t>
      </w:r>
      <w:r w:rsidR="003B21EE" w:rsidRPr="00FC0CE8">
        <w:t>able</w:t>
      </w:r>
      <w:r w:rsidR="00686E21" w:rsidRPr="00FC0CE8">
        <w:t> </w:t>
      </w:r>
      <w:r w:rsidR="00AA743D">
        <w:t>6</w:t>
      </w:r>
      <w:r w:rsidR="00684BD3" w:rsidRPr="00FC0CE8">
        <w:t xml:space="preserve"> </w:t>
      </w:r>
      <w:r w:rsidR="003B21EE" w:rsidRPr="00FC0CE8">
        <w:t>below</w:t>
      </w:r>
      <w:r w:rsidR="00740411" w:rsidRPr="00FC0CE8">
        <w:t xml:space="preserve">. </w:t>
      </w:r>
    </w:p>
    <w:p w14:paraId="6BC4F716" w14:textId="442DA00B" w:rsidR="00352B82" w:rsidRPr="00FC0CE8" w:rsidRDefault="00352B82" w:rsidP="00352B82">
      <w:pPr>
        <w:rPr>
          <w:b/>
          <w:bCs/>
        </w:rPr>
      </w:pPr>
      <w:r w:rsidRPr="00FC0CE8">
        <w:rPr>
          <w:b/>
          <w:bCs/>
        </w:rPr>
        <w:t xml:space="preserve">Table </w:t>
      </w:r>
      <w:r w:rsidR="00AA743D">
        <w:rPr>
          <w:b/>
          <w:bCs/>
        </w:rPr>
        <w:t>6</w:t>
      </w:r>
      <w:r w:rsidRPr="00FC0CE8">
        <w:rPr>
          <w:b/>
          <w:bCs/>
        </w:rPr>
        <w:t>: Revised control target</w:t>
      </w:r>
      <w:r w:rsidR="00A00565" w:rsidRPr="00FC0CE8">
        <w:rPr>
          <w:b/>
          <w:bCs/>
        </w:rPr>
        <w:t>s</w:t>
      </w:r>
      <w:r w:rsidRPr="00FC0CE8">
        <w:rPr>
          <w:b/>
          <w:bCs/>
        </w:rPr>
        <w:t xml:space="preserve"> </w:t>
      </w:r>
      <w:r w:rsidR="00C75E8A" w:rsidRPr="00FC0CE8">
        <w:rPr>
          <w:b/>
          <w:bCs/>
        </w:rPr>
        <w:t>for H</w:t>
      </w:r>
      <w:r w:rsidR="00B8382E" w:rsidRPr="00FC0CE8">
        <w:rPr>
          <w:b/>
          <w:bCs/>
        </w:rPr>
        <w:t>FC</w:t>
      </w:r>
      <w:r w:rsidR="00C75E8A" w:rsidRPr="00FC0CE8">
        <w:rPr>
          <w:b/>
          <w:bCs/>
        </w:rPr>
        <w:t xml:space="preserve"> </w:t>
      </w:r>
      <w:r w:rsidR="00A00565" w:rsidRPr="00FC0CE8">
        <w:rPr>
          <w:b/>
          <w:bCs/>
        </w:rPr>
        <w:t xml:space="preserve">phase-down in stage I of the KIP </w:t>
      </w:r>
      <w:r w:rsidR="00A00565" w:rsidRPr="00FC0CE8">
        <w:rPr>
          <w:rFonts w:eastAsia="Calibri"/>
          <w:b/>
          <w:bCs/>
          <w:color w:val="0D0D0D"/>
          <w:lang w:eastAsia="en-CA"/>
        </w:rPr>
        <w:t>(CO</w:t>
      </w:r>
      <w:r w:rsidR="00A00565" w:rsidRPr="00FC0CE8">
        <w:rPr>
          <w:rFonts w:eastAsia="Calibri"/>
          <w:b/>
          <w:bCs/>
          <w:color w:val="0D0D0D"/>
          <w:vertAlign w:val="subscript"/>
          <w:lang w:eastAsia="en-CA"/>
        </w:rPr>
        <w:t>2</w:t>
      </w:r>
      <w:r w:rsidR="00A00565" w:rsidRPr="00FC0CE8">
        <w:rPr>
          <w:rFonts w:eastAsia="Calibri"/>
          <w:b/>
          <w:bCs/>
          <w:color w:val="0D0D0D"/>
          <w:lang w:eastAsia="en-CA"/>
        </w:rPr>
        <w:t>-eq tonnes)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78"/>
        <w:gridCol w:w="995"/>
        <w:gridCol w:w="995"/>
        <w:gridCol w:w="995"/>
        <w:gridCol w:w="995"/>
        <w:gridCol w:w="995"/>
        <w:gridCol w:w="997"/>
      </w:tblGrid>
      <w:tr w:rsidR="00860554" w:rsidRPr="00FC0CE8" w14:paraId="1CACF8D8" w14:textId="77777777" w:rsidTr="003546E9">
        <w:trPr>
          <w:trHeight w:val="113"/>
        </w:trPr>
        <w:tc>
          <w:tcPr>
            <w:tcW w:w="1807" w:type="pct"/>
            <w:shd w:val="clear" w:color="auto" w:fill="auto"/>
            <w:hideMark/>
          </w:tcPr>
          <w:p w14:paraId="0551532C" w14:textId="77777777" w:rsidR="00860554" w:rsidRPr="00FC0CE8" w:rsidRDefault="00860554" w:rsidP="00517134">
            <w:pPr>
              <w:shd w:val="clear" w:color="auto" w:fill="FFFFFF"/>
              <w:jc w:val="center"/>
              <w:rPr>
                <w:rFonts w:eastAsia="Calibri"/>
                <w:b/>
                <w:bCs/>
                <w:color w:val="0D0D0D"/>
                <w:sz w:val="18"/>
                <w:szCs w:val="18"/>
                <w:lang w:eastAsia="en-CA"/>
              </w:rPr>
            </w:pPr>
            <w:r w:rsidRPr="00FC0CE8">
              <w:rPr>
                <w:rFonts w:eastAsia="Calibri"/>
                <w:b/>
                <w:bCs/>
                <w:color w:val="0D0D0D"/>
                <w:sz w:val="18"/>
                <w:szCs w:val="18"/>
                <w:lang w:eastAsia="en-CA"/>
              </w:rPr>
              <w:t>Particulars</w:t>
            </w:r>
          </w:p>
        </w:tc>
        <w:tc>
          <w:tcPr>
            <w:tcW w:w="532" w:type="pct"/>
            <w:shd w:val="clear" w:color="auto" w:fill="auto"/>
            <w:hideMark/>
          </w:tcPr>
          <w:p w14:paraId="7452544B" w14:textId="77777777" w:rsidR="00860554" w:rsidRPr="00FC0CE8" w:rsidRDefault="00860554" w:rsidP="00517134">
            <w:pPr>
              <w:shd w:val="clear" w:color="auto" w:fill="FFFFFF"/>
              <w:jc w:val="center"/>
              <w:rPr>
                <w:rFonts w:eastAsia="Calibri"/>
                <w:b/>
                <w:bCs/>
                <w:color w:val="0D0D0D"/>
                <w:sz w:val="18"/>
                <w:szCs w:val="18"/>
                <w:lang w:eastAsia="en-CA"/>
              </w:rPr>
            </w:pPr>
            <w:r w:rsidRPr="00FC0CE8">
              <w:rPr>
                <w:rFonts w:eastAsia="Calibri"/>
                <w:b/>
                <w:bCs/>
                <w:color w:val="0D0D0D"/>
                <w:sz w:val="18"/>
                <w:szCs w:val="18"/>
                <w:lang w:eastAsia="en-CA"/>
              </w:rPr>
              <w:t>2024</w:t>
            </w:r>
          </w:p>
        </w:tc>
        <w:tc>
          <w:tcPr>
            <w:tcW w:w="532" w:type="pct"/>
            <w:shd w:val="clear" w:color="auto" w:fill="auto"/>
            <w:hideMark/>
          </w:tcPr>
          <w:p w14:paraId="1578AEB8" w14:textId="77777777" w:rsidR="00860554" w:rsidRPr="00FC0CE8" w:rsidRDefault="00860554" w:rsidP="00517134">
            <w:pPr>
              <w:shd w:val="clear" w:color="auto" w:fill="FFFFFF"/>
              <w:jc w:val="center"/>
              <w:rPr>
                <w:rFonts w:eastAsia="Calibri"/>
                <w:b/>
                <w:bCs/>
                <w:color w:val="0D0D0D"/>
                <w:sz w:val="18"/>
                <w:szCs w:val="18"/>
                <w:lang w:eastAsia="en-CA"/>
              </w:rPr>
            </w:pPr>
            <w:r w:rsidRPr="00FC0CE8">
              <w:rPr>
                <w:rFonts w:eastAsia="Calibri"/>
                <w:b/>
                <w:bCs/>
                <w:color w:val="0D0D0D"/>
                <w:sz w:val="18"/>
                <w:szCs w:val="18"/>
                <w:lang w:eastAsia="en-CA"/>
              </w:rPr>
              <w:t>2025</w:t>
            </w:r>
          </w:p>
        </w:tc>
        <w:tc>
          <w:tcPr>
            <w:tcW w:w="532" w:type="pct"/>
            <w:shd w:val="clear" w:color="auto" w:fill="auto"/>
            <w:hideMark/>
          </w:tcPr>
          <w:p w14:paraId="51D38ADB" w14:textId="77777777" w:rsidR="00860554" w:rsidRPr="00FC0CE8" w:rsidRDefault="00860554" w:rsidP="00517134">
            <w:pPr>
              <w:shd w:val="clear" w:color="auto" w:fill="FFFFFF"/>
              <w:jc w:val="center"/>
              <w:rPr>
                <w:rFonts w:eastAsia="Calibri"/>
                <w:b/>
                <w:bCs/>
                <w:color w:val="0D0D0D"/>
                <w:sz w:val="18"/>
                <w:szCs w:val="18"/>
                <w:lang w:eastAsia="en-CA"/>
              </w:rPr>
            </w:pPr>
            <w:r w:rsidRPr="00FC0CE8">
              <w:rPr>
                <w:rFonts w:eastAsia="Calibri"/>
                <w:b/>
                <w:bCs/>
                <w:color w:val="0D0D0D"/>
                <w:sz w:val="18"/>
                <w:szCs w:val="18"/>
                <w:lang w:eastAsia="en-CA"/>
              </w:rPr>
              <w:t>2026</w:t>
            </w:r>
          </w:p>
        </w:tc>
        <w:tc>
          <w:tcPr>
            <w:tcW w:w="532" w:type="pct"/>
            <w:shd w:val="clear" w:color="auto" w:fill="auto"/>
            <w:hideMark/>
          </w:tcPr>
          <w:p w14:paraId="3B82CE5F" w14:textId="77777777" w:rsidR="00860554" w:rsidRPr="00FC0CE8" w:rsidRDefault="00860554" w:rsidP="00517134">
            <w:pPr>
              <w:shd w:val="clear" w:color="auto" w:fill="FFFFFF"/>
              <w:jc w:val="center"/>
              <w:rPr>
                <w:rFonts w:eastAsia="Calibri"/>
                <w:b/>
                <w:bCs/>
                <w:color w:val="0D0D0D"/>
                <w:sz w:val="18"/>
                <w:szCs w:val="18"/>
                <w:lang w:eastAsia="en-CA"/>
              </w:rPr>
            </w:pPr>
            <w:r w:rsidRPr="00FC0CE8">
              <w:rPr>
                <w:rFonts w:eastAsia="Calibri"/>
                <w:b/>
                <w:bCs/>
                <w:color w:val="0D0D0D"/>
                <w:sz w:val="18"/>
                <w:szCs w:val="18"/>
                <w:lang w:eastAsia="en-CA"/>
              </w:rPr>
              <w:t>2027</w:t>
            </w:r>
          </w:p>
        </w:tc>
        <w:tc>
          <w:tcPr>
            <w:tcW w:w="532" w:type="pct"/>
            <w:shd w:val="clear" w:color="auto" w:fill="auto"/>
            <w:hideMark/>
          </w:tcPr>
          <w:p w14:paraId="2433F20C" w14:textId="77777777" w:rsidR="00860554" w:rsidRPr="00FC0CE8" w:rsidRDefault="00860554" w:rsidP="00517134">
            <w:pPr>
              <w:shd w:val="clear" w:color="auto" w:fill="FFFFFF"/>
              <w:jc w:val="center"/>
              <w:rPr>
                <w:rFonts w:eastAsia="Calibri"/>
                <w:b/>
                <w:bCs/>
                <w:color w:val="0D0D0D"/>
                <w:sz w:val="18"/>
                <w:szCs w:val="18"/>
                <w:lang w:eastAsia="en-CA"/>
              </w:rPr>
            </w:pPr>
            <w:r w:rsidRPr="00FC0CE8">
              <w:rPr>
                <w:rFonts w:eastAsia="Calibri"/>
                <w:b/>
                <w:bCs/>
                <w:color w:val="0D0D0D"/>
                <w:sz w:val="18"/>
                <w:szCs w:val="18"/>
                <w:lang w:eastAsia="en-CA"/>
              </w:rPr>
              <w:t>2028</w:t>
            </w:r>
          </w:p>
        </w:tc>
        <w:tc>
          <w:tcPr>
            <w:tcW w:w="533" w:type="pct"/>
            <w:shd w:val="clear" w:color="auto" w:fill="auto"/>
            <w:hideMark/>
          </w:tcPr>
          <w:p w14:paraId="77D98089" w14:textId="77777777" w:rsidR="00860554" w:rsidRPr="00FC0CE8" w:rsidRDefault="00860554" w:rsidP="00517134">
            <w:pPr>
              <w:shd w:val="clear" w:color="auto" w:fill="FFFFFF"/>
              <w:jc w:val="center"/>
              <w:rPr>
                <w:rFonts w:eastAsia="Calibri"/>
                <w:b/>
                <w:bCs/>
                <w:color w:val="0D0D0D"/>
                <w:sz w:val="18"/>
                <w:szCs w:val="18"/>
                <w:lang w:eastAsia="en-CA"/>
              </w:rPr>
            </w:pPr>
            <w:r w:rsidRPr="00FC0CE8">
              <w:rPr>
                <w:rFonts w:eastAsia="Calibri"/>
                <w:b/>
                <w:bCs/>
                <w:color w:val="0D0D0D"/>
                <w:sz w:val="18"/>
                <w:szCs w:val="18"/>
                <w:lang w:eastAsia="en-CA"/>
              </w:rPr>
              <w:t>2029</w:t>
            </w:r>
          </w:p>
        </w:tc>
      </w:tr>
      <w:tr w:rsidR="005E74E4" w:rsidRPr="00FC0CE8" w14:paraId="0C69B8FE" w14:textId="77777777" w:rsidTr="003546E9">
        <w:trPr>
          <w:trHeight w:val="113"/>
        </w:trPr>
        <w:tc>
          <w:tcPr>
            <w:tcW w:w="1807" w:type="pct"/>
            <w:shd w:val="clear" w:color="auto" w:fill="auto"/>
            <w:hideMark/>
          </w:tcPr>
          <w:p w14:paraId="636C02DD" w14:textId="4E927C31" w:rsidR="005E74E4" w:rsidRPr="00FC0CE8" w:rsidRDefault="005E74E4" w:rsidP="005E74E4">
            <w:pPr>
              <w:shd w:val="clear" w:color="auto" w:fill="FFFFFF"/>
              <w:jc w:val="left"/>
              <w:rPr>
                <w:rFonts w:eastAsia="Calibri"/>
                <w:color w:val="0D0D0D"/>
                <w:sz w:val="18"/>
                <w:szCs w:val="18"/>
                <w:lang w:eastAsia="en-CA"/>
              </w:rPr>
            </w:pPr>
            <w:r w:rsidRPr="00FC0CE8">
              <w:rPr>
                <w:rFonts w:eastAsia="Calibri"/>
                <w:color w:val="0D0D0D"/>
                <w:sz w:val="18"/>
                <w:szCs w:val="18"/>
                <w:lang w:eastAsia="en-CA"/>
              </w:rPr>
              <w:t xml:space="preserve">Montreal Protocol reduction schedule of Annex F substances </w:t>
            </w:r>
          </w:p>
        </w:tc>
        <w:tc>
          <w:tcPr>
            <w:tcW w:w="532" w:type="pct"/>
            <w:shd w:val="clear" w:color="auto" w:fill="auto"/>
          </w:tcPr>
          <w:p w14:paraId="1E068BCF" w14:textId="0A454FC4" w:rsidR="005E74E4" w:rsidRPr="00FC0CE8" w:rsidRDefault="005E74E4" w:rsidP="005E74E4">
            <w:pPr>
              <w:jc w:val="right"/>
              <w:rPr>
                <w:rFonts w:eastAsia="Calibri"/>
                <w:sz w:val="18"/>
                <w:szCs w:val="18"/>
                <w:lang w:eastAsia="en-GB"/>
              </w:rPr>
            </w:pPr>
            <w:r w:rsidRPr="00FC0CE8">
              <w:rPr>
                <w:rFonts w:eastAsia="Calibri"/>
                <w:sz w:val="18"/>
                <w:szCs w:val="18"/>
                <w:lang w:eastAsia="en-GB"/>
              </w:rPr>
              <w:t>1,80</w:t>
            </w:r>
            <w:r>
              <w:rPr>
                <w:rFonts w:eastAsia="Calibri"/>
                <w:sz w:val="18"/>
                <w:szCs w:val="18"/>
                <w:lang w:eastAsia="en-GB"/>
              </w:rPr>
              <w:t>5</w:t>
            </w:r>
            <w:r w:rsidRPr="00FC0CE8">
              <w:rPr>
                <w:rFonts w:eastAsia="Calibri"/>
                <w:sz w:val="18"/>
                <w:szCs w:val="18"/>
                <w:lang w:eastAsia="en-GB"/>
              </w:rPr>
              <w:t>,</w:t>
            </w:r>
            <w:r>
              <w:rPr>
                <w:rFonts w:eastAsia="Calibri"/>
                <w:sz w:val="18"/>
                <w:szCs w:val="18"/>
                <w:lang w:eastAsia="en-GB"/>
              </w:rPr>
              <w:t>70</w:t>
            </w:r>
            <w:r w:rsidRPr="00FC0CE8">
              <w:rPr>
                <w:rFonts w:eastAsia="Calibri"/>
                <w:sz w:val="18"/>
                <w:szCs w:val="18"/>
                <w:lang w:eastAsia="en-GB"/>
              </w:rPr>
              <w:t>2</w:t>
            </w:r>
          </w:p>
          <w:p w14:paraId="7C2E4DB3" w14:textId="77777777" w:rsidR="005E74E4" w:rsidRPr="00FC0CE8" w:rsidRDefault="005E74E4" w:rsidP="005E74E4">
            <w:pPr>
              <w:shd w:val="clear" w:color="auto" w:fill="FFFFFF"/>
              <w:jc w:val="right"/>
              <w:rPr>
                <w:rFonts w:eastAsia="Calibri"/>
                <w:color w:val="0D0D0D"/>
                <w:sz w:val="18"/>
                <w:szCs w:val="18"/>
                <w:lang w:eastAsia="en-CA"/>
              </w:rPr>
            </w:pPr>
          </w:p>
        </w:tc>
        <w:tc>
          <w:tcPr>
            <w:tcW w:w="532" w:type="pct"/>
            <w:shd w:val="clear" w:color="auto" w:fill="auto"/>
          </w:tcPr>
          <w:p w14:paraId="7D8239A5" w14:textId="77777777" w:rsidR="005E74E4" w:rsidRPr="00FC0CE8" w:rsidRDefault="005E74E4" w:rsidP="005E74E4">
            <w:pPr>
              <w:jc w:val="right"/>
              <w:rPr>
                <w:rFonts w:eastAsia="Calibri"/>
                <w:sz w:val="18"/>
                <w:szCs w:val="18"/>
                <w:lang w:eastAsia="en-GB"/>
              </w:rPr>
            </w:pPr>
            <w:r w:rsidRPr="00FC0CE8">
              <w:rPr>
                <w:rFonts w:eastAsia="Calibri"/>
                <w:sz w:val="18"/>
                <w:szCs w:val="18"/>
                <w:lang w:eastAsia="en-GB"/>
              </w:rPr>
              <w:t>1,80</w:t>
            </w:r>
            <w:r>
              <w:rPr>
                <w:rFonts w:eastAsia="Calibri"/>
                <w:sz w:val="18"/>
                <w:szCs w:val="18"/>
                <w:lang w:eastAsia="en-GB"/>
              </w:rPr>
              <w:t>5</w:t>
            </w:r>
            <w:r w:rsidRPr="00FC0CE8">
              <w:rPr>
                <w:rFonts w:eastAsia="Calibri"/>
                <w:sz w:val="18"/>
                <w:szCs w:val="18"/>
                <w:lang w:eastAsia="en-GB"/>
              </w:rPr>
              <w:t>,</w:t>
            </w:r>
            <w:r>
              <w:rPr>
                <w:rFonts w:eastAsia="Calibri"/>
                <w:sz w:val="18"/>
                <w:szCs w:val="18"/>
                <w:lang w:eastAsia="en-GB"/>
              </w:rPr>
              <w:t>70</w:t>
            </w:r>
            <w:r w:rsidRPr="00FC0CE8">
              <w:rPr>
                <w:rFonts w:eastAsia="Calibri"/>
                <w:sz w:val="18"/>
                <w:szCs w:val="18"/>
                <w:lang w:eastAsia="en-GB"/>
              </w:rPr>
              <w:t>2</w:t>
            </w:r>
          </w:p>
          <w:p w14:paraId="1767D380" w14:textId="1C5B8175" w:rsidR="005E74E4" w:rsidRPr="00FC0CE8" w:rsidRDefault="005E74E4" w:rsidP="005E74E4">
            <w:pPr>
              <w:shd w:val="clear" w:color="auto" w:fill="FFFFFF"/>
              <w:jc w:val="right"/>
              <w:rPr>
                <w:rFonts w:eastAsia="Calibri"/>
                <w:color w:val="0D0D0D"/>
                <w:sz w:val="18"/>
                <w:szCs w:val="18"/>
                <w:lang w:eastAsia="en-CA"/>
              </w:rPr>
            </w:pPr>
          </w:p>
        </w:tc>
        <w:tc>
          <w:tcPr>
            <w:tcW w:w="532" w:type="pct"/>
            <w:shd w:val="clear" w:color="auto" w:fill="auto"/>
          </w:tcPr>
          <w:p w14:paraId="0EFC8C1D" w14:textId="77777777" w:rsidR="005E74E4" w:rsidRPr="00FC0CE8" w:rsidRDefault="005E74E4" w:rsidP="005E74E4">
            <w:pPr>
              <w:jc w:val="right"/>
              <w:rPr>
                <w:rFonts w:eastAsia="Calibri"/>
                <w:sz w:val="18"/>
                <w:szCs w:val="18"/>
                <w:lang w:eastAsia="en-GB"/>
              </w:rPr>
            </w:pPr>
            <w:r w:rsidRPr="00FC0CE8">
              <w:rPr>
                <w:rFonts w:eastAsia="Calibri"/>
                <w:sz w:val="18"/>
                <w:szCs w:val="18"/>
                <w:lang w:eastAsia="en-GB"/>
              </w:rPr>
              <w:t>1,80</w:t>
            </w:r>
            <w:r>
              <w:rPr>
                <w:rFonts w:eastAsia="Calibri"/>
                <w:sz w:val="18"/>
                <w:szCs w:val="18"/>
                <w:lang w:eastAsia="en-GB"/>
              </w:rPr>
              <w:t>5</w:t>
            </w:r>
            <w:r w:rsidRPr="00FC0CE8">
              <w:rPr>
                <w:rFonts w:eastAsia="Calibri"/>
                <w:sz w:val="18"/>
                <w:szCs w:val="18"/>
                <w:lang w:eastAsia="en-GB"/>
              </w:rPr>
              <w:t>,</w:t>
            </w:r>
            <w:r>
              <w:rPr>
                <w:rFonts w:eastAsia="Calibri"/>
                <w:sz w:val="18"/>
                <w:szCs w:val="18"/>
                <w:lang w:eastAsia="en-GB"/>
              </w:rPr>
              <w:t>70</w:t>
            </w:r>
            <w:r w:rsidRPr="00FC0CE8">
              <w:rPr>
                <w:rFonts w:eastAsia="Calibri"/>
                <w:sz w:val="18"/>
                <w:szCs w:val="18"/>
                <w:lang w:eastAsia="en-GB"/>
              </w:rPr>
              <w:t>2</w:t>
            </w:r>
          </w:p>
          <w:p w14:paraId="05299891" w14:textId="0DF1C418" w:rsidR="005E74E4" w:rsidRPr="00FC0CE8" w:rsidRDefault="005E74E4" w:rsidP="005E74E4">
            <w:pPr>
              <w:shd w:val="clear" w:color="auto" w:fill="FFFFFF"/>
              <w:jc w:val="right"/>
              <w:rPr>
                <w:rFonts w:eastAsia="Calibri"/>
                <w:color w:val="0D0D0D"/>
                <w:sz w:val="18"/>
                <w:szCs w:val="18"/>
                <w:lang w:eastAsia="en-CA"/>
              </w:rPr>
            </w:pPr>
          </w:p>
        </w:tc>
        <w:tc>
          <w:tcPr>
            <w:tcW w:w="532" w:type="pct"/>
            <w:shd w:val="clear" w:color="auto" w:fill="auto"/>
          </w:tcPr>
          <w:p w14:paraId="085FFBEC" w14:textId="77777777" w:rsidR="005E74E4" w:rsidRPr="00FC0CE8" w:rsidRDefault="005E74E4" w:rsidP="005E74E4">
            <w:pPr>
              <w:jc w:val="right"/>
              <w:rPr>
                <w:rFonts w:eastAsia="Calibri"/>
                <w:sz w:val="18"/>
                <w:szCs w:val="18"/>
                <w:lang w:eastAsia="en-GB"/>
              </w:rPr>
            </w:pPr>
            <w:r w:rsidRPr="00FC0CE8">
              <w:rPr>
                <w:rFonts w:eastAsia="Calibri"/>
                <w:sz w:val="18"/>
                <w:szCs w:val="18"/>
                <w:lang w:eastAsia="en-GB"/>
              </w:rPr>
              <w:t>1,80</w:t>
            </w:r>
            <w:r>
              <w:rPr>
                <w:rFonts w:eastAsia="Calibri"/>
                <w:sz w:val="18"/>
                <w:szCs w:val="18"/>
                <w:lang w:eastAsia="en-GB"/>
              </w:rPr>
              <w:t>5</w:t>
            </w:r>
            <w:r w:rsidRPr="00FC0CE8">
              <w:rPr>
                <w:rFonts w:eastAsia="Calibri"/>
                <w:sz w:val="18"/>
                <w:szCs w:val="18"/>
                <w:lang w:eastAsia="en-GB"/>
              </w:rPr>
              <w:t>,</w:t>
            </w:r>
            <w:r>
              <w:rPr>
                <w:rFonts w:eastAsia="Calibri"/>
                <w:sz w:val="18"/>
                <w:szCs w:val="18"/>
                <w:lang w:eastAsia="en-GB"/>
              </w:rPr>
              <w:t>70</w:t>
            </w:r>
            <w:r w:rsidRPr="00FC0CE8">
              <w:rPr>
                <w:rFonts w:eastAsia="Calibri"/>
                <w:sz w:val="18"/>
                <w:szCs w:val="18"/>
                <w:lang w:eastAsia="en-GB"/>
              </w:rPr>
              <w:t>2</w:t>
            </w:r>
          </w:p>
          <w:p w14:paraId="27CE9598" w14:textId="017BE07E" w:rsidR="005E74E4" w:rsidRPr="00FC0CE8" w:rsidRDefault="005E74E4" w:rsidP="005E74E4">
            <w:pPr>
              <w:shd w:val="clear" w:color="auto" w:fill="FFFFFF"/>
              <w:jc w:val="right"/>
              <w:rPr>
                <w:rFonts w:eastAsia="Calibri"/>
                <w:color w:val="0D0D0D"/>
                <w:sz w:val="18"/>
                <w:szCs w:val="18"/>
                <w:lang w:eastAsia="en-CA"/>
              </w:rPr>
            </w:pPr>
          </w:p>
        </w:tc>
        <w:tc>
          <w:tcPr>
            <w:tcW w:w="532" w:type="pct"/>
            <w:shd w:val="clear" w:color="auto" w:fill="auto"/>
          </w:tcPr>
          <w:p w14:paraId="778F8952" w14:textId="77777777" w:rsidR="005E74E4" w:rsidRPr="00FC0CE8" w:rsidRDefault="005E74E4" w:rsidP="005E74E4">
            <w:pPr>
              <w:jc w:val="right"/>
              <w:rPr>
                <w:rFonts w:eastAsia="Calibri"/>
                <w:sz w:val="18"/>
                <w:szCs w:val="18"/>
                <w:lang w:eastAsia="en-GB"/>
              </w:rPr>
            </w:pPr>
            <w:r w:rsidRPr="00FC0CE8">
              <w:rPr>
                <w:rFonts w:eastAsia="Calibri"/>
                <w:sz w:val="18"/>
                <w:szCs w:val="18"/>
                <w:lang w:eastAsia="en-GB"/>
              </w:rPr>
              <w:t>1,80</w:t>
            </w:r>
            <w:r>
              <w:rPr>
                <w:rFonts w:eastAsia="Calibri"/>
                <w:sz w:val="18"/>
                <w:szCs w:val="18"/>
                <w:lang w:eastAsia="en-GB"/>
              </w:rPr>
              <w:t>5</w:t>
            </w:r>
            <w:r w:rsidRPr="00FC0CE8">
              <w:rPr>
                <w:rFonts w:eastAsia="Calibri"/>
                <w:sz w:val="18"/>
                <w:szCs w:val="18"/>
                <w:lang w:eastAsia="en-GB"/>
              </w:rPr>
              <w:t>,</w:t>
            </w:r>
            <w:r>
              <w:rPr>
                <w:rFonts w:eastAsia="Calibri"/>
                <w:sz w:val="18"/>
                <w:szCs w:val="18"/>
                <w:lang w:eastAsia="en-GB"/>
              </w:rPr>
              <w:t>70</w:t>
            </w:r>
            <w:r w:rsidRPr="00FC0CE8">
              <w:rPr>
                <w:rFonts w:eastAsia="Calibri"/>
                <w:sz w:val="18"/>
                <w:szCs w:val="18"/>
                <w:lang w:eastAsia="en-GB"/>
              </w:rPr>
              <w:t>2</w:t>
            </w:r>
          </w:p>
          <w:p w14:paraId="3B4DB46C" w14:textId="0877D0BD" w:rsidR="005E74E4" w:rsidRPr="00FC0CE8" w:rsidRDefault="005E74E4" w:rsidP="005E74E4">
            <w:pPr>
              <w:shd w:val="clear" w:color="auto" w:fill="FFFFFF"/>
              <w:jc w:val="right"/>
              <w:rPr>
                <w:rFonts w:eastAsia="Calibri"/>
                <w:color w:val="0D0D0D"/>
                <w:sz w:val="18"/>
                <w:szCs w:val="18"/>
                <w:lang w:eastAsia="en-CA"/>
              </w:rPr>
            </w:pPr>
          </w:p>
        </w:tc>
        <w:tc>
          <w:tcPr>
            <w:tcW w:w="533" w:type="pct"/>
            <w:shd w:val="clear" w:color="auto" w:fill="auto"/>
          </w:tcPr>
          <w:p w14:paraId="2F0F62A9" w14:textId="6338A68F" w:rsidR="005E74E4" w:rsidRPr="00FC0CE8" w:rsidRDefault="005E74E4" w:rsidP="005E74E4">
            <w:pPr>
              <w:shd w:val="clear" w:color="auto" w:fill="FFFFFF"/>
              <w:jc w:val="right"/>
              <w:rPr>
                <w:rFonts w:eastAsia="Calibri"/>
                <w:color w:val="0D0D0D"/>
                <w:sz w:val="18"/>
                <w:szCs w:val="18"/>
                <w:lang w:eastAsia="en-CA"/>
              </w:rPr>
            </w:pPr>
            <w:r w:rsidRPr="00FC0CE8">
              <w:rPr>
                <w:rFonts w:eastAsia="Calibri"/>
                <w:sz w:val="18"/>
                <w:szCs w:val="18"/>
                <w:lang w:eastAsia="en-GB"/>
              </w:rPr>
              <w:t>1,</w:t>
            </w:r>
            <w:r w:rsidR="000C7FBF" w:rsidRPr="00FC0CE8">
              <w:rPr>
                <w:rFonts w:eastAsia="Calibri"/>
                <w:sz w:val="18"/>
                <w:szCs w:val="18"/>
                <w:lang w:eastAsia="en-GB"/>
              </w:rPr>
              <w:t>62</w:t>
            </w:r>
            <w:r w:rsidR="000C7FBF">
              <w:rPr>
                <w:rFonts w:eastAsia="Calibri"/>
                <w:sz w:val="18"/>
                <w:szCs w:val="18"/>
                <w:lang w:eastAsia="en-GB"/>
              </w:rPr>
              <w:t>5</w:t>
            </w:r>
            <w:r w:rsidRPr="00FC0CE8">
              <w:rPr>
                <w:rFonts w:eastAsia="Calibri"/>
                <w:sz w:val="18"/>
                <w:szCs w:val="18"/>
                <w:lang w:eastAsia="en-GB"/>
              </w:rPr>
              <w:t>,</w:t>
            </w:r>
            <w:r w:rsidR="00241131">
              <w:rPr>
                <w:rFonts w:eastAsia="Calibri"/>
                <w:sz w:val="18"/>
                <w:szCs w:val="18"/>
                <w:lang w:eastAsia="en-GB"/>
              </w:rPr>
              <w:t>132</w:t>
            </w:r>
          </w:p>
        </w:tc>
      </w:tr>
      <w:tr w:rsidR="005E74E4" w:rsidRPr="00FC0CE8" w14:paraId="1A047D8A" w14:textId="77777777" w:rsidTr="003546E9">
        <w:trPr>
          <w:trHeight w:val="113"/>
        </w:trPr>
        <w:tc>
          <w:tcPr>
            <w:tcW w:w="1807" w:type="pct"/>
            <w:shd w:val="clear" w:color="auto" w:fill="auto"/>
            <w:hideMark/>
          </w:tcPr>
          <w:p w14:paraId="1B5FCFAA" w14:textId="1C6DC077" w:rsidR="005E74E4" w:rsidRPr="00FC0CE8" w:rsidRDefault="005E74E4" w:rsidP="005E74E4">
            <w:pPr>
              <w:shd w:val="clear" w:color="auto" w:fill="FFFFFF"/>
              <w:jc w:val="left"/>
              <w:rPr>
                <w:rFonts w:eastAsia="Calibri"/>
                <w:color w:val="0D0D0D"/>
                <w:sz w:val="18"/>
                <w:szCs w:val="18"/>
                <w:lang w:eastAsia="en-CA"/>
              </w:rPr>
            </w:pPr>
            <w:r w:rsidRPr="00FC0CE8">
              <w:rPr>
                <w:rFonts w:eastAsia="Calibri"/>
                <w:color w:val="0D0D0D"/>
                <w:sz w:val="18"/>
                <w:szCs w:val="18"/>
                <w:lang w:eastAsia="en-CA"/>
              </w:rPr>
              <w:t>Maximum allowable total consumption of Annex F substances</w:t>
            </w:r>
          </w:p>
        </w:tc>
        <w:tc>
          <w:tcPr>
            <w:tcW w:w="532" w:type="pct"/>
            <w:tcBorders>
              <w:bottom w:val="single" w:sz="4" w:space="0" w:color="auto"/>
            </w:tcBorders>
            <w:shd w:val="clear" w:color="auto" w:fill="auto"/>
          </w:tcPr>
          <w:p w14:paraId="4E276A09" w14:textId="77777777" w:rsidR="005E74E4" w:rsidRPr="00FC0CE8" w:rsidRDefault="005E74E4" w:rsidP="005E74E4">
            <w:pPr>
              <w:shd w:val="clear" w:color="auto" w:fill="FFFFFF"/>
              <w:jc w:val="right"/>
              <w:rPr>
                <w:rFonts w:eastAsia="Calibri"/>
                <w:color w:val="0D0D0D"/>
                <w:sz w:val="18"/>
                <w:szCs w:val="18"/>
                <w:lang w:eastAsia="en-CA"/>
              </w:rPr>
            </w:pPr>
            <w:r w:rsidRPr="00FC0CE8">
              <w:rPr>
                <w:rFonts w:eastAsia="Calibri"/>
                <w:sz w:val="18"/>
                <w:szCs w:val="18"/>
                <w:lang w:eastAsia="en-GB"/>
              </w:rPr>
              <w:t>1,286,890</w:t>
            </w:r>
          </w:p>
        </w:tc>
        <w:tc>
          <w:tcPr>
            <w:tcW w:w="532" w:type="pct"/>
            <w:tcBorders>
              <w:bottom w:val="single" w:sz="4" w:space="0" w:color="auto"/>
            </w:tcBorders>
            <w:shd w:val="clear" w:color="auto" w:fill="auto"/>
          </w:tcPr>
          <w:p w14:paraId="591BC764" w14:textId="77777777" w:rsidR="005E74E4" w:rsidRPr="00FC0CE8" w:rsidRDefault="005E74E4" w:rsidP="005E74E4">
            <w:pPr>
              <w:shd w:val="clear" w:color="auto" w:fill="FFFFFF"/>
              <w:jc w:val="right"/>
              <w:rPr>
                <w:rFonts w:eastAsia="Calibri"/>
                <w:color w:val="0D0D0D"/>
                <w:sz w:val="18"/>
                <w:szCs w:val="18"/>
                <w:lang w:eastAsia="en-CA"/>
              </w:rPr>
            </w:pPr>
            <w:r w:rsidRPr="00FC0CE8">
              <w:rPr>
                <w:rFonts w:eastAsia="Calibri"/>
                <w:sz w:val="18"/>
                <w:szCs w:val="18"/>
                <w:lang w:eastAsia="en-GB"/>
              </w:rPr>
              <w:t>1,286,890</w:t>
            </w:r>
          </w:p>
        </w:tc>
        <w:tc>
          <w:tcPr>
            <w:tcW w:w="532" w:type="pct"/>
            <w:tcBorders>
              <w:bottom w:val="single" w:sz="4" w:space="0" w:color="auto"/>
            </w:tcBorders>
            <w:shd w:val="clear" w:color="auto" w:fill="auto"/>
          </w:tcPr>
          <w:p w14:paraId="19BD254A" w14:textId="77777777" w:rsidR="005E74E4" w:rsidRPr="00FC0CE8" w:rsidRDefault="005E74E4" w:rsidP="005E74E4">
            <w:pPr>
              <w:shd w:val="clear" w:color="auto" w:fill="FFFFFF"/>
              <w:jc w:val="right"/>
              <w:rPr>
                <w:rFonts w:eastAsia="Calibri"/>
                <w:color w:val="0D0D0D"/>
                <w:sz w:val="18"/>
                <w:szCs w:val="18"/>
                <w:lang w:eastAsia="en-CA"/>
              </w:rPr>
            </w:pPr>
            <w:r w:rsidRPr="00FC0CE8">
              <w:rPr>
                <w:rFonts w:eastAsia="Calibri"/>
                <w:sz w:val="18"/>
                <w:szCs w:val="18"/>
                <w:lang w:eastAsia="en-GB"/>
              </w:rPr>
              <w:t>1,286,890</w:t>
            </w:r>
          </w:p>
        </w:tc>
        <w:tc>
          <w:tcPr>
            <w:tcW w:w="532" w:type="pct"/>
            <w:tcBorders>
              <w:bottom w:val="single" w:sz="4" w:space="0" w:color="auto"/>
            </w:tcBorders>
            <w:shd w:val="clear" w:color="auto" w:fill="auto"/>
          </w:tcPr>
          <w:p w14:paraId="084C592F" w14:textId="77777777" w:rsidR="005E74E4" w:rsidRPr="00FC0CE8" w:rsidRDefault="005E74E4" w:rsidP="005E74E4">
            <w:pPr>
              <w:shd w:val="clear" w:color="auto" w:fill="FFFFFF"/>
              <w:jc w:val="right"/>
              <w:rPr>
                <w:rFonts w:eastAsia="Calibri"/>
                <w:color w:val="0D0D0D"/>
                <w:sz w:val="18"/>
                <w:szCs w:val="18"/>
                <w:lang w:eastAsia="en-CA"/>
              </w:rPr>
            </w:pPr>
            <w:r w:rsidRPr="00FC0CE8">
              <w:rPr>
                <w:rFonts w:eastAsia="Calibri"/>
                <w:sz w:val="18"/>
                <w:szCs w:val="18"/>
                <w:lang w:eastAsia="en-GB"/>
              </w:rPr>
              <w:t>1,286,890</w:t>
            </w:r>
          </w:p>
        </w:tc>
        <w:tc>
          <w:tcPr>
            <w:tcW w:w="532" w:type="pct"/>
            <w:tcBorders>
              <w:bottom w:val="single" w:sz="4" w:space="0" w:color="auto"/>
            </w:tcBorders>
            <w:shd w:val="clear" w:color="auto" w:fill="auto"/>
          </w:tcPr>
          <w:p w14:paraId="7406169F" w14:textId="77777777" w:rsidR="005E74E4" w:rsidRPr="00FC0CE8" w:rsidRDefault="005E74E4" w:rsidP="005E74E4">
            <w:pPr>
              <w:shd w:val="clear" w:color="auto" w:fill="FFFFFF"/>
              <w:jc w:val="right"/>
              <w:rPr>
                <w:rFonts w:eastAsia="Calibri"/>
                <w:color w:val="0D0D0D"/>
                <w:sz w:val="18"/>
                <w:szCs w:val="18"/>
                <w:lang w:eastAsia="en-CA"/>
              </w:rPr>
            </w:pPr>
            <w:r w:rsidRPr="00FC0CE8">
              <w:rPr>
                <w:rFonts w:eastAsia="Calibri"/>
                <w:sz w:val="18"/>
                <w:szCs w:val="18"/>
                <w:lang w:eastAsia="en-GB"/>
              </w:rPr>
              <w:t>1,286,890</w:t>
            </w:r>
          </w:p>
        </w:tc>
        <w:tc>
          <w:tcPr>
            <w:tcW w:w="533" w:type="pct"/>
            <w:tcBorders>
              <w:bottom w:val="single" w:sz="4" w:space="0" w:color="auto"/>
            </w:tcBorders>
            <w:shd w:val="clear" w:color="auto" w:fill="auto"/>
          </w:tcPr>
          <w:p w14:paraId="289EB498" w14:textId="77777777" w:rsidR="005E74E4" w:rsidRPr="00FC0CE8" w:rsidRDefault="005E74E4" w:rsidP="005E74E4">
            <w:pPr>
              <w:shd w:val="clear" w:color="auto" w:fill="FFFFFF"/>
              <w:jc w:val="right"/>
              <w:rPr>
                <w:rFonts w:eastAsia="Calibri"/>
                <w:color w:val="0D0D0D"/>
                <w:sz w:val="18"/>
                <w:szCs w:val="18"/>
                <w:lang w:eastAsia="en-CA"/>
              </w:rPr>
            </w:pPr>
            <w:r w:rsidRPr="00FC0CE8">
              <w:rPr>
                <w:rFonts w:eastAsia="Calibri"/>
                <w:sz w:val="18"/>
                <w:szCs w:val="18"/>
                <w:lang w:eastAsia="en-GB"/>
              </w:rPr>
              <w:t>1,158,201</w:t>
            </w:r>
          </w:p>
        </w:tc>
      </w:tr>
      <w:tr w:rsidR="00150CF3" w:rsidRPr="00FC0CE8" w14:paraId="0E6DC491" w14:textId="77777777" w:rsidTr="003546E9">
        <w:trPr>
          <w:trHeight w:val="113"/>
        </w:trPr>
        <w:tc>
          <w:tcPr>
            <w:tcW w:w="1807" w:type="pct"/>
            <w:shd w:val="clear" w:color="auto" w:fill="auto"/>
          </w:tcPr>
          <w:p w14:paraId="05B23B66" w14:textId="50730A28" w:rsidR="00150CF3" w:rsidRPr="00FC0CE8" w:rsidRDefault="00150CF3" w:rsidP="00150CF3">
            <w:pPr>
              <w:shd w:val="clear" w:color="auto" w:fill="FFFFFF"/>
              <w:jc w:val="left"/>
              <w:rPr>
                <w:rFonts w:eastAsia="Calibri"/>
                <w:color w:val="0D0D0D"/>
                <w:sz w:val="18"/>
                <w:szCs w:val="18"/>
                <w:lang w:eastAsia="en-CA"/>
              </w:rPr>
            </w:pPr>
            <w:r w:rsidRPr="00FC0CE8">
              <w:rPr>
                <w:rFonts w:eastAsia="Calibri"/>
                <w:color w:val="0D0D0D"/>
                <w:sz w:val="18"/>
                <w:szCs w:val="18"/>
                <w:lang w:eastAsia="en-CA"/>
              </w:rPr>
              <w:t>Reduction</w:t>
            </w:r>
          </w:p>
        </w:tc>
        <w:tc>
          <w:tcPr>
            <w:tcW w:w="532" w:type="pct"/>
            <w:tcBorders>
              <w:top w:val="single" w:sz="4" w:space="0" w:color="auto"/>
              <w:left w:val="single" w:sz="4" w:space="0" w:color="auto"/>
              <w:bottom w:val="single" w:sz="4" w:space="0" w:color="auto"/>
              <w:right w:val="single" w:sz="4" w:space="0" w:color="auto"/>
            </w:tcBorders>
            <w:shd w:val="clear" w:color="auto" w:fill="auto"/>
            <w:vAlign w:val="center"/>
          </w:tcPr>
          <w:p w14:paraId="219D5A26" w14:textId="6C0593E0" w:rsidR="00150CF3" w:rsidRPr="00FC0CE8" w:rsidRDefault="00150CF3" w:rsidP="00150CF3">
            <w:pPr>
              <w:shd w:val="clear" w:color="auto" w:fill="FFFFFF"/>
              <w:jc w:val="right"/>
              <w:rPr>
                <w:rFonts w:eastAsia="Calibri"/>
                <w:sz w:val="18"/>
                <w:szCs w:val="18"/>
                <w:lang w:eastAsia="en-GB"/>
              </w:rPr>
            </w:pPr>
            <w:r>
              <w:rPr>
                <w:color w:val="000000"/>
                <w:sz w:val="18"/>
                <w:szCs w:val="18"/>
              </w:rPr>
              <w:t>518,812</w:t>
            </w:r>
          </w:p>
        </w:tc>
        <w:tc>
          <w:tcPr>
            <w:tcW w:w="532" w:type="pct"/>
            <w:tcBorders>
              <w:top w:val="single" w:sz="4" w:space="0" w:color="auto"/>
              <w:left w:val="nil"/>
              <w:bottom w:val="single" w:sz="4" w:space="0" w:color="auto"/>
              <w:right w:val="single" w:sz="4" w:space="0" w:color="auto"/>
            </w:tcBorders>
            <w:shd w:val="clear" w:color="auto" w:fill="auto"/>
            <w:vAlign w:val="center"/>
          </w:tcPr>
          <w:p w14:paraId="2C983015" w14:textId="7DBAC29D" w:rsidR="00150CF3" w:rsidRPr="00FC0CE8" w:rsidRDefault="00150CF3" w:rsidP="00150CF3">
            <w:pPr>
              <w:shd w:val="clear" w:color="auto" w:fill="FFFFFF"/>
              <w:jc w:val="right"/>
              <w:rPr>
                <w:rFonts w:eastAsia="Calibri"/>
                <w:sz w:val="18"/>
                <w:szCs w:val="18"/>
                <w:lang w:eastAsia="en-GB"/>
              </w:rPr>
            </w:pPr>
            <w:r>
              <w:rPr>
                <w:color w:val="000000"/>
                <w:sz w:val="18"/>
                <w:szCs w:val="18"/>
              </w:rPr>
              <w:t>518,812</w:t>
            </w:r>
          </w:p>
        </w:tc>
        <w:tc>
          <w:tcPr>
            <w:tcW w:w="532" w:type="pct"/>
            <w:tcBorders>
              <w:top w:val="single" w:sz="4" w:space="0" w:color="auto"/>
              <w:left w:val="nil"/>
              <w:bottom w:val="single" w:sz="4" w:space="0" w:color="auto"/>
              <w:right w:val="single" w:sz="4" w:space="0" w:color="auto"/>
            </w:tcBorders>
            <w:shd w:val="clear" w:color="auto" w:fill="auto"/>
            <w:vAlign w:val="center"/>
          </w:tcPr>
          <w:p w14:paraId="65796C05" w14:textId="376FD34B" w:rsidR="00150CF3" w:rsidRPr="00FC0CE8" w:rsidRDefault="00150CF3" w:rsidP="00150CF3">
            <w:pPr>
              <w:shd w:val="clear" w:color="auto" w:fill="FFFFFF"/>
              <w:jc w:val="right"/>
              <w:rPr>
                <w:rFonts w:eastAsia="Calibri"/>
                <w:sz w:val="18"/>
                <w:szCs w:val="18"/>
                <w:lang w:eastAsia="en-GB"/>
              </w:rPr>
            </w:pPr>
            <w:r>
              <w:rPr>
                <w:color w:val="000000"/>
                <w:sz w:val="18"/>
                <w:szCs w:val="18"/>
              </w:rPr>
              <w:t>518,812</w:t>
            </w:r>
          </w:p>
        </w:tc>
        <w:tc>
          <w:tcPr>
            <w:tcW w:w="532" w:type="pct"/>
            <w:tcBorders>
              <w:top w:val="single" w:sz="4" w:space="0" w:color="auto"/>
              <w:left w:val="nil"/>
              <w:bottom w:val="single" w:sz="4" w:space="0" w:color="auto"/>
              <w:right w:val="single" w:sz="4" w:space="0" w:color="auto"/>
            </w:tcBorders>
            <w:shd w:val="clear" w:color="auto" w:fill="auto"/>
            <w:vAlign w:val="center"/>
          </w:tcPr>
          <w:p w14:paraId="7E31E636" w14:textId="0886525D" w:rsidR="00150CF3" w:rsidRPr="00FC0CE8" w:rsidRDefault="00150CF3" w:rsidP="00150CF3">
            <w:pPr>
              <w:shd w:val="clear" w:color="auto" w:fill="FFFFFF"/>
              <w:jc w:val="right"/>
              <w:rPr>
                <w:rFonts w:eastAsia="Calibri"/>
                <w:sz w:val="18"/>
                <w:szCs w:val="18"/>
                <w:lang w:eastAsia="en-GB"/>
              </w:rPr>
            </w:pPr>
            <w:r>
              <w:rPr>
                <w:color w:val="000000"/>
                <w:sz w:val="18"/>
                <w:szCs w:val="18"/>
              </w:rPr>
              <w:t>518,812</w:t>
            </w:r>
          </w:p>
        </w:tc>
        <w:tc>
          <w:tcPr>
            <w:tcW w:w="532" w:type="pct"/>
            <w:tcBorders>
              <w:top w:val="single" w:sz="4" w:space="0" w:color="auto"/>
              <w:left w:val="nil"/>
              <w:bottom w:val="single" w:sz="4" w:space="0" w:color="auto"/>
              <w:right w:val="single" w:sz="4" w:space="0" w:color="auto"/>
            </w:tcBorders>
            <w:shd w:val="clear" w:color="auto" w:fill="auto"/>
            <w:vAlign w:val="center"/>
          </w:tcPr>
          <w:p w14:paraId="5B59A31F" w14:textId="74A2963B" w:rsidR="00150CF3" w:rsidRPr="00FC0CE8" w:rsidRDefault="00150CF3" w:rsidP="00150CF3">
            <w:pPr>
              <w:shd w:val="clear" w:color="auto" w:fill="FFFFFF"/>
              <w:jc w:val="right"/>
              <w:rPr>
                <w:rFonts w:eastAsia="Calibri"/>
                <w:sz w:val="18"/>
                <w:szCs w:val="18"/>
                <w:lang w:eastAsia="en-GB"/>
              </w:rPr>
            </w:pPr>
            <w:r>
              <w:rPr>
                <w:color w:val="000000"/>
                <w:sz w:val="18"/>
                <w:szCs w:val="18"/>
              </w:rPr>
              <w:t>518,812</w:t>
            </w:r>
          </w:p>
        </w:tc>
        <w:tc>
          <w:tcPr>
            <w:tcW w:w="533" w:type="pct"/>
            <w:tcBorders>
              <w:top w:val="single" w:sz="4" w:space="0" w:color="auto"/>
              <w:left w:val="nil"/>
              <w:bottom w:val="single" w:sz="4" w:space="0" w:color="auto"/>
              <w:right w:val="single" w:sz="4" w:space="0" w:color="auto"/>
            </w:tcBorders>
            <w:shd w:val="clear" w:color="auto" w:fill="auto"/>
            <w:vAlign w:val="center"/>
          </w:tcPr>
          <w:p w14:paraId="18D3BFB2" w14:textId="46F096BC" w:rsidR="00150CF3" w:rsidRPr="000448DD" w:rsidRDefault="00043A01" w:rsidP="00150CF3">
            <w:pPr>
              <w:shd w:val="clear" w:color="auto" w:fill="FFFFFF"/>
              <w:jc w:val="right"/>
              <w:rPr>
                <w:rFonts w:eastAsia="Calibri"/>
                <w:sz w:val="18"/>
                <w:szCs w:val="18"/>
                <w:lang w:eastAsia="en-GB"/>
              </w:rPr>
            </w:pPr>
            <w:r w:rsidRPr="000448DD">
              <w:rPr>
                <w:color w:val="000000"/>
                <w:sz w:val="18"/>
                <w:szCs w:val="18"/>
              </w:rPr>
              <w:t>647,501</w:t>
            </w:r>
          </w:p>
        </w:tc>
      </w:tr>
      <w:tr w:rsidR="00150CF3" w:rsidRPr="00FC0CE8" w14:paraId="01AA2EB1" w14:textId="77777777" w:rsidTr="003546E9">
        <w:trPr>
          <w:trHeight w:val="219"/>
        </w:trPr>
        <w:tc>
          <w:tcPr>
            <w:tcW w:w="1807" w:type="pct"/>
            <w:shd w:val="clear" w:color="auto" w:fill="auto"/>
          </w:tcPr>
          <w:p w14:paraId="67B9DAAA" w14:textId="3E415737" w:rsidR="00150CF3" w:rsidRPr="00FC0CE8" w:rsidRDefault="00150CF3" w:rsidP="00150CF3">
            <w:pPr>
              <w:shd w:val="clear" w:color="auto" w:fill="FFFFFF"/>
              <w:jc w:val="left"/>
              <w:rPr>
                <w:rFonts w:eastAsia="Calibri"/>
                <w:b/>
                <w:bCs/>
                <w:color w:val="0D0D0D"/>
                <w:sz w:val="18"/>
                <w:szCs w:val="18"/>
                <w:lang w:eastAsia="en-CA"/>
              </w:rPr>
            </w:pPr>
            <w:r w:rsidRPr="00FC0CE8">
              <w:rPr>
                <w:rFonts w:eastAsia="Calibri"/>
                <w:b/>
                <w:bCs/>
                <w:color w:val="0D0D0D"/>
                <w:sz w:val="18"/>
                <w:szCs w:val="18"/>
                <w:lang w:eastAsia="en-CA"/>
              </w:rPr>
              <w:t>Per</w:t>
            </w:r>
            <w:r w:rsidR="00BE191B">
              <w:rPr>
                <w:rFonts w:eastAsia="Calibri"/>
                <w:b/>
                <w:bCs/>
                <w:color w:val="0D0D0D"/>
                <w:sz w:val="18"/>
                <w:szCs w:val="18"/>
                <w:lang w:eastAsia="en-CA"/>
              </w:rPr>
              <w:t> </w:t>
            </w:r>
            <w:r w:rsidRPr="00FC0CE8">
              <w:rPr>
                <w:rFonts w:eastAsia="Calibri"/>
                <w:b/>
                <w:bCs/>
                <w:color w:val="0D0D0D"/>
                <w:sz w:val="18"/>
                <w:szCs w:val="18"/>
                <w:lang w:eastAsia="en-CA"/>
              </w:rPr>
              <w:t>cent reduction from the baseline</w:t>
            </w:r>
          </w:p>
        </w:tc>
        <w:tc>
          <w:tcPr>
            <w:tcW w:w="532" w:type="pct"/>
            <w:tcBorders>
              <w:top w:val="single" w:sz="4" w:space="0" w:color="auto"/>
              <w:left w:val="nil"/>
              <w:bottom w:val="single" w:sz="4" w:space="0" w:color="auto"/>
              <w:right w:val="single" w:sz="4" w:space="0" w:color="auto"/>
            </w:tcBorders>
            <w:shd w:val="clear" w:color="auto" w:fill="auto"/>
          </w:tcPr>
          <w:p w14:paraId="600687FE" w14:textId="4052BC38" w:rsidR="00150CF3" w:rsidRPr="00FC0CE8" w:rsidRDefault="00150CF3" w:rsidP="00150CF3">
            <w:pPr>
              <w:shd w:val="clear" w:color="auto" w:fill="FFFFFF"/>
              <w:jc w:val="right"/>
              <w:rPr>
                <w:rFonts w:eastAsia="Calibri"/>
                <w:b/>
                <w:bCs/>
                <w:sz w:val="18"/>
                <w:szCs w:val="18"/>
                <w:lang w:eastAsia="en-GB"/>
              </w:rPr>
            </w:pPr>
            <w:r w:rsidRPr="00FC0CE8">
              <w:rPr>
                <w:b/>
                <w:bCs/>
                <w:color w:val="000000"/>
                <w:sz w:val="18"/>
                <w:szCs w:val="18"/>
              </w:rPr>
              <w:t>29</w:t>
            </w:r>
          </w:p>
        </w:tc>
        <w:tc>
          <w:tcPr>
            <w:tcW w:w="532" w:type="pct"/>
            <w:tcBorders>
              <w:top w:val="single" w:sz="4" w:space="0" w:color="auto"/>
              <w:left w:val="single" w:sz="4" w:space="0" w:color="auto"/>
              <w:bottom w:val="single" w:sz="4" w:space="0" w:color="auto"/>
              <w:right w:val="single" w:sz="4" w:space="0" w:color="auto"/>
            </w:tcBorders>
            <w:shd w:val="clear" w:color="auto" w:fill="auto"/>
          </w:tcPr>
          <w:p w14:paraId="759C0C1D" w14:textId="738475F3" w:rsidR="00150CF3" w:rsidRPr="00FC0CE8" w:rsidRDefault="00150CF3" w:rsidP="00150CF3">
            <w:pPr>
              <w:shd w:val="clear" w:color="auto" w:fill="FFFFFF"/>
              <w:jc w:val="right"/>
              <w:rPr>
                <w:rFonts w:eastAsia="Calibri"/>
                <w:b/>
                <w:bCs/>
                <w:sz w:val="18"/>
                <w:szCs w:val="18"/>
                <w:lang w:eastAsia="en-GB"/>
              </w:rPr>
            </w:pPr>
            <w:r w:rsidRPr="00FC0CE8">
              <w:rPr>
                <w:b/>
                <w:bCs/>
                <w:color w:val="000000"/>
                <w:sz w:val="18"/>
                <w:szCs w:val="18"/>
              </w:rPr>
              <w:t>29</w:t>
            </w:r>
          </w:p>
        </w:tc>
        <w:tc>
          <w:tcPr>
            <w:tcW w:w="532" w:type="pct"/>
            <w:tcBorders>
              <w:top w:val="single" w:sz="4" w:space="0" w:color="auto"/>
              <w:left w:val="single" w:sz="4" w:space="0" w:color="auto"/>
              <w:bottom w:val="single" w:sz="4" w:space="0" w:color="auto"/>
              <w:right w:val="single" w:sz="4" w:space="0" w:color="auto"/>
            </w:tcBorders>
            <w:shd w:val="clear" w:color="auto" w:fill="auto"/>
          </w:tcPr>
          <w:p w14:paraId="7E89A380" w14:textId="185DF462" w:rsidR="00150CF3" w:rsidRPr="00FC0CE8" w:rsidRDefault="00150CF3" w:rsidP="00150CF3">
            <w:pPr>
              <w:shd w:val="clear" w:color="auto" w:fill="FFFFFF"/>
              <w:jc w:val="right"/>
              <w:rPr>
                <w:rFonts w:eastAsia="Calibri"/>
                <w:b/>
                <w:bCs/>
                <w:sz w:val="18"/>
                <w:szCs w:val="18"/>
                <w:lang w:eastAsia="en-GB"/>
              </w:rPr>
            </w:pPr>
            <w:r w:rsidRPr="00FC0CE8">
              <w:rPr>
                <w:b/>
                <w:bCs/>
                <w:color w:val="000000"/>
                <w:sz w:val="18"/>
                <w:szCs w:val="18"/>
              </w:rPr>
              <w:t>29</w:t>
            </w:r>
          </w:p>
        </w:tc>
        <w:tc>
          <w:tcPr>
            <w:tcW w:w="532" w:type="pct"/>
            <w:tcBorders>
              <w:top w:val="single" w:sz="4" w:space="0" w:color="auto"/>
              <w:left w:val="single" w:sz="4" w:space="0" w:color="auto"/>
              <w:bottom w:val="single" w:sz="4" w:space="0" w:color="auto"/>
              <w:right w:val="single" w:sz="4" w:space="0" w:color="auto"/>
            </w:tcBorders>
            <w:shd w:val="clear" w:color="auto" w:fill="auto"/>
          </w:tcPr>
          <w:p w14:paraId="01526628" w14:textId="12E7960C" w:rsidR="00150CF3" w:rsidRPr="00FC0CE8" w:rsidRDefault="00150CF3" w:rsidP="00150CF3">
            <w:pPr>
              <w:shd w:val="clear" w:color="auto" w:fill="FFFFFF"/>
              <w:jc w:val="right"/>
              <w:rPr>
                <w:rFonts w:eastAsia="Calibri"/>
                <w:b/>
                <w:bCs/>
                <w:sz w:val="18"/>
                <w:szCs w:val="18"/>
                <w:lang w:eastAsia="en-GB"/>
              </w:rPr>
            </w:pPr>
            <w:r w:rsidRPr="00FC0CE8">
              <w:rPr>
                <w:b/>
                <w:bCs/>
                <w:color w:val="000000"/>
                <w:sz w:val="18"/>
                <w:szCs w:val="18"/>
              </w:rPr>
              <w:t>29</w:t>
            </w:r>
          </w:p>
        </w:tc>
        <w:tc>
          <w:tcPr>
            <w:tcW w:w="532" w:type="pct"/>
            <w:tcBorders>
              <w:top w:val="single" w:sz="4" w:space="0" w:color="auto"/>
              <w:left w:val="single" w:sz="4" w:space="0" w:color="auto"/>
              <w:bottom w:val="single" w:sz="4" w:space="0" w:color="auto"/>
              <w:right w:val="single" w:sz="4" w:space="0" w:color="auto"/>
            </w:tcBorders>
            <w:shd w:val="clear" w:color="auto" w:fill="auto"/>
          </w:tcPr>
          <w:p w14:paraId="5125BB5C" w14:textId="54D1CA66" w:rsidR="00150CF3" w:rsidRPr="00FC0CE8" w:rsidRDefault="00150CF3" w:rsidP="00150CF3">
            <w:pPr>
              <w:shd w:val="clear" w:color="auto" w:fill="FFFFFF"/>
              <w:jc w:val="right"/>
              <w:rPr>
                <w:rFonts w:eastAsia="Calibri"/>
                <w:b/>
                <w:bCs/>
                <w:sz w:val="18"/>
                <w:szCs w:val="18"/>
                <w:lang w:eastAsia="en-GB"/>
              </w:rPr>
            </w:pPr>
            <w:r w:rsidRPr="00FC0CE8">
              <w:rPr>
                <w:b/>
                <w:bCs/>
                <w:color w:val="000000"/>
                <w:sz w:val="18"/>
                <w:szCs w:val="18"/>
              </w:rPr>
              <w:t>29</w:t>
            </w:r>
          </w:p>
        </w:tc>
        <w:tc>
          <w:tcPr>
            <w:tcW w:w="533" w:type="pct"/>
            <w:tcBorders>
              <w:top w:val="single" w:sz="4" w:space="0" w:color="auto"/>
              <w:left w:val="single" w:sz="4" w:space="0" w:color="auto"/>
              <w:bottom w:val="single" w:sz="4" w:space="0" w:color="auto"/>
              <w:right w:val="single" w:sz="4" w:space="0" w:color="auto"/>
            </w:tcBorders>
            <w:shd w:val="clear" w:color="auto" w:fill="auto"/>
          </w:tcPr>
          <w:p w14:paraId="2F91A66B" w14:textId="63F2E421" w:rsidR="00150CF3" w:rsidRPr="000448DD" w:rsidRDefault="004D361E" w:rsidP="00150CF3">
            <w:pPr>
              <w:shd w:val="clear" w:color="auto" w:fill="FFFFFF"/>
              <w:jc w:val="right"/>
              <w:rPr>
                <w:rFonts w:eastAsia="Calibri"/>
                <w:b/>
                <w:bCs/>
                <w:sz w:val="18"/>
                <w:szCs w:val="18"/>
                <w:lang w:eastAsia="en-GB"/>
              </w:rPr>
            </w:pPr>
            <w:r w:rsidRPr="000448DD">
              <w:rPr>
                <w:b/>
                <w:bCs/>
                <w:color w:val="000000"/>
                <w:sz w:val="18"/>
                <w:szCs w:val="18"/>
              </w:rPr>
              <w:t>3</w:t>
            </w:r>
            <w:r w:rsidR="00150CF3" w:rsidRPr="000448DD">
              <w:rPr>
                <w:b/>
                <w:bCs/>
                <w:color w:val="000000"/>
                <w:sz w:val="18"/>
                <w:szCs w:val="18"/>
              </w:rPr>
              <w:t>6</w:t>
            </w:r>
          </w:p>
        </w:tc>
      </w:tr>
    </w:tbl>
    <w:p w14:paraId="64751D90" w14:textId="2CF8A2ED" w:rsidR="006262CC" w:rsidRPr="00493724" w:rsidRDefault="00992940" w:rsidP="00234CC6">
      <w:pPr>
        <w:pStyle w:val="Heading1"/>
        <w:spacing w:before="240"/>
      </w:pPr>
      <w:r w:rsidRPr="00493724">
        <w:t xml:space="preserve">To address the Government’s concern whether the voluntary reduction committed in advance of the Montreal protocol phase-down schedule would put </w:t>
      </w:r>
      <w:r w:rsidR="00064771" w:rsidRPr="00493724">
        <w:t>Ghana</w:t>
      </w:r>
      <w:r w:rsidRPr="00493724">
        <w:t xml:space="preserve"> in disadvantage with respect of future funding eligibility, </w:t>
      </w:r>
      <w:r w:rsidR="00064771" w:rsidRPr="00493724">
        <w:t>t</w:t>
      </w:r>
      <w:r w:rsidR="00263F06" w:rsidRPr="00493724">
        <w:t xml:space="preserve">he </w:t>
      </w:r>
      <w:r w:rsidR="00740411" w:rsidRPr="00493724">
        <w:t xml:space="preserve">Secretariat </w:t>
      </w:r>
      <w:r w:rsidR="00D06129" w:rsidRPr="00493724">
        <w:t>recognize</w:t>
      </w:r>
      <w:r w:rsidR="00AB303E" w:rsidRPr="00493724">
        <w:t>d</w:t>
      </w:r>
      <w:r w:rsidR="00D06129" w:rsidRPr="00493724">
        <w:t xml:space="preserve"> </w:t>
      </w:r>
      <w:r w:rsidR="00740411" w:rsidRPr="00493724">
        <w:t xml:space="preserve">the Government’s </w:t>
      </w:r>
      <w:r w:rsidR="004D1B74" w:rsidRPr="00493724">
        <w:t xml:space="preserve">commitment to </w:t>
      </w:r>
      <w:r w:rsidR="002C6AAA" w:rsidRPr="00493724">
        <w:t>remain</w:t>
      </w:r>
      <w:r w:rsidR="00D85ABF" w:rsidRPr="00493724">
        <w:t>ing</w:t>
      </w:r>
      <w:r w:rsidR="002C6AAA" w:rsidRPr="00493724">
        <w:t xml:space="preserve"> in compliance with the Montreal Protocol and </w:t>
      </w:r>
      <w:r w:rsidR="00D85ABF" w:rsidRPr="00493724">
        <w:t xml:space="preserve">its </w:t>
      </w:r>
      <w:r w:rsidR="002B70CA" w:rsidRPr="00493724">
        <w:t xml:space="preserve">willingness to </w:t>
      </w:r>
      <w:r w:rsidR="003B21EE" w:rsidRPr="00493724">
        <w:t>tak</w:t>
      </w:r>
      <w:r w:rsidR="002B70CA" w:rsidRPr="00493724">
        <w:t>e</w:t>
      </w:r>
      <w:r w:rsidR="003B21EE" w:rsidRPr="00493724">
        <w:t xml:space="preserve"> early action</w:t>
      </w:r>
      <w:r w:rsidR="00D06129" w:rsidRPr="00493724">
        <w:t xml:space="preserve"> </w:t>
      </w:r>
      <w:r w:rsidR="00607489" w:rsidRPr="00493724">
        <w:t xml:space="preserve">to control HFC consumption growth at no additional cost to the </w:t>
      </w:r>
      <w:r w:rsidR="00207C0C" w:rsidRPr="00493724">
        <w:t>Fund</w:t>
      </w:r>
      <w:r w:rsidR="00BF7DEE" w:rsidRPr="00493724">
        <w:t xml:space="preserve">, </w:t>
      </w:r>
      <w:r w:rsidR="000D6941" w:rsidRPr="00493724">
        <w:t xml:space="preserve">and </w:t>
      </w:r>
      <w:r w:rsidR="00BF7DEE" w:rsidRPr="00493724">
        <w:t xml:space="preserve">therefore </w:t>
      </w:r>
      <w:r w:rsidR="00532DE1" w:rsidRPr="00493724">
        <w:t xml:space="preserve">agreed </w:t>
      </w:r>
      <w:r w:rsidR="00C172BC" w:rsidRPr="00493724">
        <w:t xml:space="preserve">to </w:t>
      </w:r>
      <w:r w:rsidR="00661AFE" w:rsidRPr="00493724">
        <w:t>recommend</w:t>
      </w:r>
      <w:r w:rsidR="00D85ABF" w:rsidRPr="00493724">
        <w:t xml:space="preserve">, </w:t>
      </w:r>
      <w:r w:rsidR="006262CC" w:rsidRPr="00493724">
        <w:t xml:space="preserve">on an exceptional basis, that the Executive Committee </w:t>
      </w:r>
      <w:r w:rsidR="00D85ABF" w:rsidRPr="00493724">
        <w:t xml:space="preserve">consider </w:t>
      </w:r>
      <w:r w:rsidR="006262CC" w:rsidRPr="00493724">
        <w:t>fund</w:t>
      </w:r>
      <w:r w:rsidR="00D85ABF" w:rsidRPr="00493724">
        <w:t>ing</w:t>
      </w:r>
      <w:r w:rsidR="006262CC" w:rsidRPr="00493724">
        <w:t xml:space="preserve"> the subsequent stage of the country’s KIP in the same manner as other </w:t>
      </w:r>
      <w:r w:rsidR="00D85ABF" w:rsidRPr="00493724">
        <w:t>low</w:t>
      </w:r>
      <w:r w:rsidR="00687057" w:rsidRPr="00493724">
        <w:noBreakHyphen/>
      </w:r>
      <w:r w:rsidR="00D85ABF" w:rsidRPr="00493724">
        <w:t>volume-consuming countries</w:t>
      </w:r>
      <w:r w:rsidR="006262CC" w:rsidRPr="00493724">
        <w:t xml:space="preserve"> that have </w:t>
      </w:r>
      <w:r w:rsidR="00E138F0" w:rsidRPr="00493724">
        <w:t xml:space="preserve">not committed to </w:t>
      </w:r>
      <w:r w:rsidR="006262CC" w:rsidRPr="00493724">
        <w:t xml:space="preserve">lower </w:t>
      </w:r>
      <w:r w:rsidR="00D85ABF" w:rsidRPr="00493724">
        <w:t xml:space="preserve">consumption </w:t>
      </w:r>
      <w:r w:rsidR="006262CC" w:rsidRPr="00493724">
        <w:t>target</w:t>
      </w:r>
      <w:r w:rsidR="009614BD" w:rsidRPr="00493724">
        <w:t>s</w:t>
      </w:r>
      <w:r w:rsidR="00C758F6" w:rsidRPr="00493724">
        <w:t xml:space="preserve">. </w:t>
      </w:r>
    </w:p>
    <w:p w14:paraId="53D52C9A" w14:textId="36F0F9AB" w:rsidR="00E57EAF" w:rsidRPr="00FC0CE8" w:rsidRDefault="00112111" w:rsidP="002F17E7">
      <w:pPr>
        <w:keepNext/>
        <w:keepLines/>
        <w:spacing w:after="240"/>
        <w:rPr>
          <w:u w:val="single"/>
        </w:rPr>
      </w:pPr>
      <w:bookmarkStart w:id="6" w:name="_Hlk126916111"/>
      <w:bookmarkEnd w:id="5"/>
      <w:r w:rsidRPr="00FC0CE8">
        <w:rPr>
          <w:u w:val="single"/>
        </w:rPr>
        <w:t>P</w:t>
      </w:r>
      <w:r w:rsidR="002F17E7" w:rsidRPr="00FC0CE8">
        <w:rPr>
          <w:u w:val="single"/>
        </w:rPr>
        <w:t>olicy, regulatory and institutional frameworks</w:t>
      </w:r>
    </w:p>
    <w:bookmarkEnd w:id="6"/>
    <w:p w14:paraId="70C619C2" w14:textId="77777777" w:rsidR="00E57EAF" w:rsidRPr="00FC0CE8" w:rsidRDefault="00E57EAF" w:rsidP="00E57EAF">
      <w:pPr>
        <w:suppressAutoHyphens/>
        <w:spacing w:after="240"/>
        <w:rPr>
          <w:i/>
          <w:iCs/>
        </w:rPr>
      </w:pPr>
      <w:r w:rsidRPr="00FC0CE8">
        <w:rPr>
          <w:i/>
          <w:iCs/>
        </w:rPr>
        <w:t>HFC licensing and quota system</w:t>
      </w:r>
    </w:p>
    <w:p w14:paraId="23CE4DC9" w14:textId="51935B83" w:rsidR="00147A9B" w:rsidRPr="00FC0CE8" w:rsidRDefault="00E138F0" w:rsidP="00D86E22">
      <w:pPr>
        <w:pStyle w:val="Heading1"/>
      </w:pPr>
      <w:r w:rsidRPr="00FC0CE8">
        <w:t>Pursuant to decision 87/50 and consistent with decision 63/17</w:t>
      </w:r>
      <w:r w:rsidR="008B198C" w:rsidRPr="00FC0CE8">
        <w:t>,</w:t>
      </w:r>
      <w:r w:rsidR="00262936" w:rsidRPr="00FC0CE8">
        <w:rPr>
          <w:rStyle w:val="FootnoteReference"/>
        </w:rPr>
        <w:footnoteReference w:id="13"/>
      </w:r>
      <w:r w:rsidR="008B198C" w:rsidRPr="00FC0CE8">
        <w:t xml:space="preserve"> the Government of Ghana has established </w:t>
      </w:r>
      <w:r w:rsidR="007113EC" w:rsidRPr="00FC0CE8">
        <w:t xml:space="preserve">a </w:t>
      </w:r>
      <w:r w:rsidR="008B198C" w:rsidRPr="00FC0CE8">
        <w:t xml:space="preserve">licensing </w:t>
      </w:r>
      <w:r w:rsidR="00943B9E" w:rsidRPr="00FC0CE8">
        <w:t xml:space="preserve">and quota </w:t>
      </w:r>
      <w:r w:rsidR="008B198C" w:rsidRPr="00FC0CE8">
        <w:t>system for HFCs</w:t>
      </w:r>
      <w:r w:rsidR="000C6335" w:rsidRPr="00FC0CE8">
        <w:t xml:space="preserve"> and </w:t>
      </w:r>
      <w:r w:rsidR="008B198C" w:rsidRPr="00FC0CE8">
        <w:t>blends</w:t>
      </w:r>
      <w:r w:rsidR="000C6335" w:rsidRPr="00FC0CE8">
        <w:t xml:space="preserve"> through</w:t>
      </w:r>
      <w:r w:rsidR="007113EC" w:rsidRPr="00FC0CE8">
        <w:t xml:space="preserve"> the Environmental Protection Agency Act</w:t>
      </w:r>
      <w:r w:rsidR="00BB6D1A" w:rsidRPr="00FC0CE8">
        <w:t xml:space="preserve"> for controlling</w:t>
      </w:r>
      <w:r w:rsidR="000C6335" w:rsidRPr="00FC0CE8">
        <w:t xml:space="preserve"> </w:t>
      </w:r>
      <w:r w:rsidR="00BB6D1A" w:rsidRPr="00FC0CE8">
        <w:t xml:space="preserve">the import of HFCs. </w:t>
      </w:r>
      <w:r w:rsidR="00A2773B" w:rsidRPr="00FC0CE8">
        <w:t>The Government confirmed that t</w:t>
      </w:r>
      <w:r w:rsidR="00FA7ADE" w:rsidRPr="00FC0CE8">
        <w:t xml:space="preserve">he licensing </w:t>
      </w:r>
      <w:r w:rsidR="00A2773B" w:rsidRPr="00FC0CE8">
        <w:t xml:space="preserve">and quota </w:t>
      </w:r>
      <w:r w:rsidR="00FA7ADE" w:rsidRPr="00FC0CE8">
        <w:t xml:space="preserve">system is operational and is able to ensure the country’s compliance with the </w:t>
      </w:r>
      <w:r w:rsidR="00A2773B" w:rsidRPr="00FC0CE8">
        <w:t>Montreal Protocol</w:t>
      </w:r>
      <w:r w:rsidR="00BA3444" w:rsidRPr="00FC0CE8">
        <w:t xml:space="preserve">. </w:t>
      </w:r>
      <w:r w:rsidRPr="00FC0CE8">
        <w:t>Meanwhile</w:t>
      </w:r>
      <w:r w:rsidR="000C7118" w:rsidRPr="00FC0CE8">
        <w:t>, regulation L</w:t>
      </w:r>
      <w:r w:rsidR="00A72117" w:rsidRPr="00FC0CE8">
        <w:t>.</w:t>
      </w:r>
      <w:r w:rsidR="000C7118" w:rsidRPr="00FC0CE8">
        <w:t>I</w:t>
      </w:r>
      <w:r w:rsidR="00A72117" w:rsidRPr="00FC0CE8">
        <w:t>. </w:t>
      </w:r>
      <w:r w:rsidR="000C7118" w:rsidRPr="00FC0CE8">
        <w:t xml:space="preserve">1812 is being amended to include </w:t>
      </w:r>
      <w:r w:rsidR="004444B6" w:rsidRPr="00FC0CE8">
        <w:t>additional provisions for the control of HFCs and HFC</w:t>
      </w:r>
      <w:r w:rsidRPr="00FC0CE8">
        <w:t>-based</w:t>
      </w:r>
      <w:r w:rsidR="004444B6" w:rsidRPr="00FC0CE8">
        <w:t xml:space="preserve"> equipment</w:t>
      </w:r>
      <w:r w:rsidR="004F73E2" w:rsidRPr="00FC0CE8">
        <w:t xml:space="preserve">. </w:t>
      </w:r>
    </w:p>
    <w:p w14:paraId="41D80404" w14:textId="3A997857" w:rsidR="0001218E" w:rsidRPr="00FC0CE8" w:rsidRDefault="0001218E" w:rsidP="001D1CCD">
      <w:pPr>
        <w:keepNext/>
        <w:widowControl w:val="0"/>
        <w:spacing w:after="240"/>
      </w:pPr>
      <w:bookmarkStart w:id="7" w:name="_Hlk126916116"/>
      <w:r w:rsidRPr="00FC0CE8">
        <w:rPr>
          <w:u w:val="single"/>
        </w:rPr>
        <w:t>Technical and cost-related issues</w:t>
      </w:r>
    </w:p>
    <w:p w14:paraId="213EDAD6" w14:textId="4CCD2298" w:rsidR="00946AB6" w:rsidRPr="00FC0CE8" w:rsidRDefault="002A7180" w:rsidP="009848FA">
      <w:pPr>
        <w:pStyle w:val="Heading1"/>
      </w:pPr>
      <w:r w:rsidRPr="00FC0CE8">
        <w:t xml:space="preserve">Noting that </w:t>
      </w:r>
      <w:r w:rsidR="00B60A27" w:rsidRPr="00FC0CE8">
        <w:t>60</w:t>
      </w:r>
      <w:r w:rsidRPr="00FC0CE8">
        <w:t xml:space="preserve"> per</w:t>
      </w:r>
      <w:r w:rsidR="00A63150" w:rsidRPr="00FC0CE8">
        <w:t xml:space="preserve"> </w:t>
      </w:r>
      <w:r w:rsidRPr="00FC0CE8">
        <w:t>cent of domestic refrigerator</w:t>
      </w:r>
      <w:r w:rsidR="00A63150" w:rsidRPr="00FC0CE8">
        <w:t>s</w:t>
      </w:r>
      <w:r w:rsidRPr="00FC0CE8">
        <w:t xml:space="preserve"> use HFC-134a and 40</w:t>
      </w:r>
      <w:r w:rsidR="00220A4D" w:rsidRPr="00FC0CE8">
        <w:t xml:space="preserve"> per cent use</w:t>
      </w:r>
      <w:r w:rsidRPr="00FC0CE8">
        <w:t xml:space="preserve"> </w:t>
      </w:r>
      <w:r w:rsidR="00220A4D" w:rsidRPr="00FC0CE8">
        <w:t>HC</w:t>
      </w:r>
      <w:r w:rsidRPr="00FC0CE8">
        <w:t>-600a</w:t>
      </w:r>
      <w:r w:rsidR="009F3D2C" w:rsidRPr="00FC0CE8">
        <w:t xml:space="preserve">, </w:t>
      </w:r>
      <w:r w:rsidR="00B60A27" w:rsidRPr="00FC0CE8">
        <w:t xml:space="preserve">and </w:t>
      </w:r>
      <w:r w:rsidR="00A63150" w:rsidRPr="00FC0CE8">
        <w:t xml:space="preserve">that </w:t>
      </w:r>
      <w:r w:rsidR="009F3D2C" w:rsidRPr="00FC0CE8">
        <w:t xml:space="preserve">R-600a is technically and economically viable </w:t>
      </w:r>
      <w:r w:rsidR="00B60A27" w:rsidRPr="00FC0CE8">
        <w:t xml:space="preserve">in Ghana, </w:t>
      </w:r>
      <w:r w:rsidR="009F3D2C" w:rsidRPr="00FC0CE8">
        <w:t xml:space="preserve">the Secretariat </w:t>
      </w:r>
      <w:r w:rsidR="00A63150" w:rsidRPr="00FC0CE8">
        <w:t xml:space="preserve">enquired </w:t>
      </w:r>
      <w:r w:rsidRPr="00FC0CE8">
        <w:t xml:space="preserve">whether the Government would consider banning the import of </w:t>
      </w:r>
      <w:r w:rsidR="00B60A27" w:rsidRPr="00FC0CE8">
        <w:t>HFC</w:t>
      </w:r>
      <w:r w:rsidRPr="00FC0CE8">
        <w:t>-134a refrigerators</w:t>
      </w:r>
      <w:r w:rsidR="00115F34" w:rsidRPr="00FC0CE8">
        <w:t xml:space="preserve"> to support the market transition to low</w:t>
      </w:r>
      <w:r w:rsidR="00B94053" w:rsidRPr="00FC0CE8">
        <w:t>-</w:t>
      </w:r>
      <w:r w:rsidR="00115F34" w:rsidRPr="00FC0CE8">
        <w:t>GWP technologies</w:t>
      </w:r>
      <w:r w:rsidRPr="00FC0CE8">
        <w:t>.</w:t>
      </w:r>
      <w:r w:rsidR="00D30F3D" w:rsidRPr="00FC0CE8">
        <w:t xml:space="preserve"> UNDP advised that past e</w:t>
      </w:r>
      <w:r w:rsidRPr="00FC0CE8">
        <w:t xml:space="preserve">xperience in Ghana has shown that outright bans are complicated to implement due to the need for a regulatory provision to establish a ban. However, </w:t>
      </w:r>
      <w:r w:rsidR="000C440B" w:rsidRPr="00FC0CE8">
        <w:t xml:space="preserve">import </w:t>
      </w:r>
      <w:r w:rsidRPr="00FC0CE8">
        <w:t xml:space="preserve">quotas on </w:t>
      </w:r>
      <w:r w:rsidR="000C440B" w:rsidRPr="00FC0CE8">
        <w:t>certain type</w:t>
      </w:r>
      <w:r w:rsidR="00A63150" w:rsidRPr="00FC0CE8">
        <w:t>s</w:t>
      </w:r>
      <w:r w:rsidR="000C440B" w:rsidRPr="00FC0CE8">
        <w:t xml:space="preserve"> of </w:t>
      </w:r>
      <w:r w:rsidRPr="00FC0CE8">
        <w:t xml:space="preserve">equipment can be implemented </w:t>
      </w:r>
      <w:r w:rsidR="007E2425" w:rsidRPr="00FC0CE8">
        <w:t xml:space="preserve">through </w:t>
      </w:r>
      <w:r w:rsidRPr="00FC0CE8">
        <w:t>the E</w:t>
      </w:r>
      <w:r w:rsidR="007E2425" w:rsidRPr="00FC0CE8">
        <w:t xml:space="preserve">nergy </w:t>
      </w:r>
      <w:r w:rsidRPr="00FC0CE8">
        <w:t>C</w:t>
      </w:r>
      <w:r w:rsidR="007E2425" w:rsidRPr="00FC0CE8">
        <w:t>ommission</w:t>
      </w:r>
      <w:r w:rsidRPr="00FC0CE8">
        <w:t xml:space="preserve">. </w:t>
      </w:r>
      <w:r w:rsidR="008C2B9E" w:rsidRPr="00FC0CE8">
        <w:t xml:space="preserve">The NOU plans to work with the Energy Commission </w:t>
      </w:r>
      <w:r w:rsidR="003D0C55" w:rsidRPr="00FC0CE8">
        <w:t xml:space="preserve">to </w:t>
      </w:r>
      <w:r w:rsidRPr="00FC0CE8">
        <w:t xml:space="preserve">control the imports of </w:t>
      </w:r>
      <w:r w:rsidR="005E0C13" w:rsidRPr="00FC0CE8">
        <w:t xml:space="preserve">several types of </w:t>
      </w:r>
      <w:r w:rsidR="007C3822" w:rsidRPr="00FC0CE8">
        <w:t>HFC</w:t>
      </w:r>
      <w:r w:rsidR="005E0C13" w:rsidRPr="00FC0CE8">
        <w:noBreakHyphen/>
        <w:t xml:space="preserve">based </w:t>
      </w:r>
      <w:r w:rsidR="007C3822" w:rsidRPr="00FC0CE8">
        <w:t xml:space="preserve">equipment </w:t>
      </w:r>
      <w:r w:rsidR="005E0C13" w:rsidRPr="00FC0CE8">
        <w:t xml:space="preserve">for which low-GWP </w:t>
      </w:r>
      <w:r w:rsidR="008C2B9E" w:rsidRPr="00FC0CE8">
        <w:t xml:space="preserve">alternative technologies are available, including </w:t>
      </w:r>
      <w:r w:rsidR="005B2372" w:rsidRPr="00FC0CE8">
        <w:t xml:space="preserve">the </w:t>
      </w:r>
      <w:r w:rsidR="00946AB6" w:rsidRPr="00FC0CE8">
        <w:t xml:space="preserve">domestic </w:t>
      </w:r>
      <w:r w:rsidRPr="00FC0CE8">
        <w:t>refrigeration</w:t>
      </w:r>
      <w:r w:rsidR="00115801" w:rsidRPr="00FC0CE8">
        <w:t xml:space="preserve"> </w:t>
      </w:r>
      <w:r w:rsidR="00946AB6" w:rsidRPr="00FC0CE8">
        <w:t xml:space="preserve">equipment. </w:t>
      </w:r>
    </w:p>
    <w:p w14:paraId="0F7465DF" w14:textId="4B162B89" w:rsidR="00D43733" w:rsidRPr="00FC0CE8" w:rsidRDefault="0095038F" w:rsidP="00FF7952">
      <w:pPr>
        <w:pStyle w:val="Heading1"/>
      </w:pPr>
      <w:r w:rsidRPr="00FC0CE8">
        <w:t xml:space="preserve">The Secretariat noted that </w:t>
      </w:r>
      <w:r w:rsidR="006411EA" w:rsidRPr="00FC0CE8">
        <w:t xml:space="preserve">the Government requested </w:t>
      </w:r>
      <w:r w:rsidR="000A2983" w:rsidRPr="00FC0CE8">
        <w:t>US $45,000</w:t>
      </w:r>
      <w:r w:rsidRPr="00FC0CE8">
        <w:t xml:space="preserve"> </w:t>
      </w:r>
      <w:r w:rsidR="00377D7F" w:rsidRPr="00FC0CE8">
        <w:t>to address</w:t>
      </w:r>
      <w:r w:rsidR="006411EA" w:rsidRPr="00FC0CE8">
        <w:t xml:space="preserve"> </w:t>
      </w:r>
      <w:r w:rsidR="00E65D2F" w:rsidRPr="00FC0CE8">
        <w:t xml:space="preserve">the </w:t>
      </w:r>
      <w:r w:rsidR="00065C6D" w:rsidRPr="00FC0CE8">
        <w:t>fir</w:t>
      </w:r>
      <w:r w:rsidR="00B86FCE" w:rsidRPr="00FC0CE8">
        <w:t>efighting sector</w:t>
      </w:r>
      <w:r w:rsidR="00AD1AE9" w:rsidRPr="00FC0CE8">
        <w:t>,</w:t>
      </w:r>
      <w:r w:rsidR="00B86FCE" w:rsidRPr="00FC0CE8">
        <w:t xml:space="preserve"> </w:t>
      </w:r>
      <w:r w:rsidR="00E65D2F" w:rsidRPr="00FC0CE8">
        <w:t xml:space="preserve">and confirmed that there are workshops that refill </w:t>
      </w:r>
      <w:r w:rsidR="00FD1686" w:rsidRPr="00FC0CE8">
        <w:t xml:space="preserve">equipment with </w:t>
      </w:r>
      <w:r w:rsidR="00E65D2F" w:rsidRPr="00FC0CE8">
        <w:t xml:space="preserve">fire suppressant in Ghana. However, </w:t>
      </w:r>
      <w:r w:rsidR="00077B91" w:rsidRPr="00FC0CE8">
        <w:t xml:space="preserve">HFC consumption </w:t>
      </w:r>
      <w:r w:rsidR="00F60EC3" w:rsidRPr="00FC0CE8">
        <w:t xml:space="preserve">data </w:t>
      </w:r>
      <w:r w:rsidR="00077B91" w:rsidRPr="00FC0CE8">
        <w:t xml:space="preserve">in </w:t>
      </w:r>
      <w:r w:rsidR="00FF3DB9" w:rsidRPr="00FC0CE8">
        <w:t xml:space="preserve">the </w:t>
      </w:r>
      <w:r w:rsidR="00077B91" w:rsidRPr="00FC0CE8">
        <w:t>sector ha</w:t>
      </w:r>
      <w:r w:rsidR="00F60EC3" w:rsidRPr="00FC0CE8">
        <w:t>s</w:t>
      </w:r>
      <w:r w:rsidR="00077B91" w:rsidRPr="00FC0CE8">
        <w:t xml:space="preserve"> </w:t>
      </w:r>
      <w:r w:rsidR="00AD1AE9" w:rsidRPr="00FC0CE8">
        <w:t xml:space="preserve">neither </w:t>
      </w:r>
      <w:r w:rsidR="00077B91" w:rsidRPr="00FC0CE8">
        <w:t>been included in the submission</w:t>
      </w:r>
      <w:r w:rsidR="00F302FE" w:rsidRPr="00FC0CE8">
        <w:t xml:space="preserve"> nor </w:t>
      </w:r>
      <w:r w:rsidR="00877CE1" w:rsidRPr="00FC0CE8">
        <w:t>reported under Article</w:t>
      </w:r>
      <w:r w:rsidR="006B1077" w:rsidRPr="00FC0CE8">
        <w:t> </w:t>
      </w:r>
      <w:r w:rsidR="00877CE1" w:rsidRPr="00FC0CE8">
        <w:t>7 data</w:t>
      </w:r>
      <w:r w:rsidR="00AD1AE9" w:rsidRPr="00FC0CE8">
        <w:t xml:space="preserve"> </w:t>
      </w:r>
      <w:r w:rsidR="002705BC" w:rsidRPr="00FC0CE8">
        <w:t>in the baseline years</w:t>
      </w:r>
      <w:r w:rsidR="006411EA" w:rsidRPr="00FC0CE8">
        <w:t>.</w:t>
      </w:r>
      <w:r w:rsidR="00204E42" w:rsidRPr="00FC0CE8">
        <w:t xml:space="preserve"> </w:t>
      </w:r>
      <w:r w:rsidR="00A21A9C" w:rsidRPr="00FC0CE8">
        <w:t xml:space="preserve">Taking </w:t>
      </w:r>
      <w:r w:rsidR="00FD1686" w:rsidRPr="00FC0CE8">
        <w:t xml:space="preserve">as </w:t>
      </w:r>
      <w:r w:rsidR="00A21A9C" w:rsidRPr="00FC0CE8">
        <w:t xml:space="preserve">reference the </w:t>
      </w:r>
      <w:r w:rsidR="007A4DCD" w:rsidRPr="00FC0CE8">
        <w:t xml:space="preserve">cost guidelines </w:t>
      </w:r>
      <w:r w:rsidR="00FD1686" w:rsidRPr="00FC0CE8">
        <w:t>that are</w:t>
      </w:r>
      <w:r w:rsidR="007A4DCD" w:rsidRPr="00FC0CE8">
        <w:t xml:space="preserve"> currently under discussion, </w:t>
      </w:r>
      <w:r w:rsidR="00691586" w:rsidRPr="00FC0CE8">
        <w:t>the Secreta</w:t>
      </w:r>
      <w:r w:rsidR="00DB5809" w:rsidRPr="00FC0CE8">
        <w:t>ri</w:t>
      </w:r>
      <w:r w:rsidR="00691586" w:rsidRPr="00FC0CE8">
        <w:t xml:space="preserve">at </w:t>
      </w:r>
      <w:r w:rsidR="00DB5809" w:rsidRPr="00FC0CE8">
        <w:t xml:space="preserve">considers </w:t>
      </w:r>
      <w:r w:rsidR="00FD1686" w:rsidRPr="00FC0CE8">
        <w:t xml:space="preserve">that </w:t>
      </w:r>
      <w:r w:rsidR="007A4DCD" w:rsidRPr="00FC0CE8">
        <w:t xml:space="preserve">funding </w:t>
      </w:r>
      <w:r w:rsidR="00DB5809" w:rsidRPr="00FC0CE8">
        <w:t>might</w:t>
      </w:r>
      <w:r w:rsidR="007A4DCD" w:rsidRPr="00FC0CE8">
        <w:t xml:space="preserve"> not be eligible for Ghana to address the sector </w:t>
      </w:r>
      <w:r w:rsidR="00DD3072" w:rsidRPr="00FC0CE8">
        <w:t>until valid data is submitted under Article 7 reporting</w:t>
      </w:r>
      <w:r w:rsidR="007A4DCD" w:rsidRPr="00FC0CE8">
        <w:t xml:space="preserve">. To support Ghana in phasing down HFCs in </w:t>
      </w:r>
      <w:r w:rsidR="00A41E7E" w:rsidRPr="00FC0CE8">
        <w:t xml:space="preserve">the </w:t>
      </w:r>
      <w:r w:rsidR="007A4DCD" w:rsidRPr="00FC0CE8">
        <w:t>firefighting sector, the Secretariat</w:t>
      </w:r>
      <w:r w:rsidR="008F1AB0" w:rsidRPr="00FC0CE8">
        <w:t xml:space="preserve"> </w:t>
      </w:r>
      <w:r w:rsidR="00D43733" w:rsidRPr="00FC0CE8">
        <w:t xml:space="preserve">recommends to the Executive Committee to consider, </w:t>
      </w:r>
      <w:r w:rsidR="00FD1686" w:rsidRPr="00FC0CE8">
        <w:t xml:space="preserve">once </w:t>
      </w:r>
      <w:r w:rsidR="00D43733" w:rsidRPr="00FC0CE8">
        <w:t xml:space="preserve">the </w:t>
      </w:r>
      <w:r w:rsidR="00D43733" w:rsidRPr="00FC0CE8">
        <w:lastRenderedPageBreak/>
        <w:t xml:space="preserve">Government </w:t>
      </w:r>
      <w:r w:rsidR="00FD1686" w:rsidRPr="00FC0CE8">
        <w:t xml:space="preserve">has </w:t>
      </w:r>
      <w:r w:rsidR="00D43733" w:rsidRPr="00FC0CE8">
        <w:t xml:space="preserve">identified the </w:t>
      </w:r>
      <w:r w:rsidR="00FD1686" w:rsidRPr="00FC0CE8">
        <w:t xml:space="preserve">associated </w:t>
      </w:r>
      <w:r w:rsidR="00D43733" w:rsidRPr="00FC0CE8">
        <w:t xml:space="preserve">consumption and </w:t>
      </w:r>
      <w:r w:rsidR="00FD1686" w:rsidRPr="00FC0CE8">
        <w:t xml:space="preserve">has </w:t>
      </w:r>
      <w:r w:rsidR="00D43733" w:rsidRPr="00FC0CE8">
        <w:t>revised the A</w:t>
      </w:r>
      <w:r w:rsidR="00FD1686" w:rsidRPr="00FC0CE8">
        <w:t xml:space="preserve">rticle </w:t>
      </w:r>
      <w:r w:rsidR="00D43733" w:rsidRPr="00FC0CE8">
        <w:t>7 and CP data, a funding request if submitted by the Government in line with the cost guidelines agreed at that time.</w:t>
      </w:r>
      <w:r w:rsidR="00CF5EB2">
        <w:t xml:space="preserve"> </w:t>
      </w:r>
    </w:p>
    <w:p w14:paraId="15057740" w14:textId="1DD3778A" w:rsidR="00CB7A0E" w:rsidRPr="00FC0CE8" w:rsidRDefault="00CB7A0E" w:rsidP="00CB7A0E">
      <w:pPr>
        <w:pStyle w:val="Heading1"/>
      </w:pPr>
      <w:r w:rsidRPr="00FC0CE8">
        <w:t xml:space="preserve">The </w:t>
      </w:r>
      <w:r w:rsidR="003A103E" w:rsidRPr="00FC0CE8">
        <w:t xml:space="preserve">submission included </w:t>
      </w:r>
      <w:r w:rsidR="00026254" w:rsidRPr="00FC0CE8">
        <w:t xml:space="preserve">US $15,000 </w:t>
      </w:r>
      <w:r w:rsidR="00FD1686" w:rsidRPr="00FC0CE8">
        <w:t xml:space="preserve">to incorporate </w:t>
      </w:r>
      <w:r w:rsidR="00A330DD" w:rsidRPr="00FC0CE8">
        <w:t>energy</w:t>
      </w:r>
      <w:r w:rsidR="00FD1686" w:rsidRPr="00FC0CE8">
        <w:t>-</w:t>
      </w:r>
      <w:r w:rsidR="00A330DD" w:rsidRPr="00FC0CE8">
        <w:t>efficiency</w:t>
      </w:r>
      <w:r w:rsidR="00FD1686" w:rsidRPr="00FC0CE8">
        <w:t>-</w:t>
      </w:r>
      <w:r w:rsidR="00990418" w:rsidRPr="00FC0CE8">
        <w:t xml:space="preserve">related issues </w:t>
      </w:r>
      <w:r w:rsidR="00A330DD" w:rsidRPr="00FC0CE8">
        <w:t>in</w:t>
      </w:r>
      <w:r w:rsidR="00FD1686" w:rsidRPr="00FC0CE8">
        <w:t>to</w:t>
      </w:r>
      <w:r w:rsidR="00A330DD" w:rsidRPr="00FC0CE8">
        <w:t xml:space="preserve"> training and awareness</w:t>
      </w:r>
      <w:r w:rsidR="00FD1686" w:rsidRPr="00FC0CE8">
        <w:t xml:space="preserve">-raising </w:t>
      </w:r>
      <w:r w:rsidR="00882E40" w:rsidRPr="00FC0CE8">
        <w:t xml:space="preserve">activities </w:t>
      </w:r>
      <w:r w:rsidR="00A330DD" w:rsidRPr="00FC0CE8">
        <w:t xml:space="preserve">under the </w:t>
      </w:r>
      <w:r w:rsidR="0090783D">
        <w:t>KIP</w:t>
      </w:r>
      <w:r w:rsidR="003A103E" w:rsidRPr="00FC0CE8">
        <w:t xml:space="preserve">. </w:t>
      </w:r>
      <w:r w:rsidR="000C2A60" w:rsidRPr="00FC0CE8">
        <w:t xml:space="preserve">This component was subsequently </w:t>
      </w:r>
      <w:r w:rsidR="007056E7" w:rsidRPr="00FC0CE8">
        <w:t xml:space="preserve">withdrawn </w:t>
      </w:r>
      <w:r w:rsidR="000C2A60" w:rsidRPr="00FC0CE8">
        <w:t xml:space="preserve">by the Government and </w:t>
      </w:r>
      <w:r w:rsidR="00F371B4" w:rsidRPr="00FC0CE8">
        <w:t xml:space="preserve">the funds </w:t>
      </w:r>
      <w:r w:rsidR="007C56EF" w:rsidRPr="00FC0CE8">
        <w:t xml:space="preserve">will be </w:t>
      </w:r>
      <w:r w:rsidR="005936EB" w:rsidRPr="00FC0CE8">
        <w:t xml:space="preserve">used </w:t>
      </w:r>
      <w:r w:rsidR="00FD1686" w:rsidRPr="00FC0CE8">
        <w:t xml:space="preserve">to </w:t>
      </w:r>
      <w:r w:rsidR="00F371B4" w:rsidRPr="00FC0CE8">
        <w:t>train technicians in C</w:t>
      </w:r>
      <w:r w:rsidR="00AD20D3" w:rsidRPr="00FC0CE8">
        <w:t>O</w:t>
      </w:r>
      <w:r w:rsidR="00F371B4" w:rsidRPr="00FC0CE8">
        <w:rPr>
          <w:vertAlign w:val="subscript"/>
        </w:rPr>
        <w:t>2</w:t>
      </w:r>
      <w:r w:rsidR="00F371B4" w:rsidRPr="00FC0CE8">
        <w:t xml:space="preserve"> technology and </w:t>
      </w:r>
      <w:r w:rsidR="00AD20D3" w:rsidRPr="00FC0CE8">
        <w:t xml:space="preserve">in </w:t>
      </w:r>
      <w:r w:rsidR="00FD1686" w:rsidRPr="00FC0CE8">
        <w:t xml:space="preserve">the </w:t>
      </w:r>
      <w:r w:rsidR="00AD20D3" w:rsidRPr="00FC0CE8">
        <w:t>MAC sector</w:t>
      </w:r>
      <w:r w:rsidR="00E206E6" w:rsidRPr="00FC0CE8">
        <w:t xml:space="preserve"> with the </w:t>
      </w:r>
      <w:r w:rsidR="007C56EF" w:rsidRPr="00FC0CE8">
        <w:t>relevant target</w:t>
      </w:r>
      <w:r w:rsidR="00213492" w:rsidRPr="00FC0CE8">
        <w:t>s</w:t>
      </w:r>
      <w:r w:rsidR="007C56EF" w:rsidRPr="00FC0CE8">
        <w:t xml:space="preserve"> </w:t>
      </w:r>
      <w:r w:rsidR="00E206E6" w:rsidRPr="00FC0CE8">
        <w:t>adjusted.</w:t>
      </w:r>
    </w:p>
    <w:bookmarkEnd w:id="7"/>
    <w:p w14:paraId="0BDDAB33" w14:textId="77777777" w:rsidR="00031D32" w:rsidRPr="00FC0CE8" w:rsidRDefault="00C87B17" w:rsidP="00031D32">
      <w:pPr>
        <w:widowControl w:val="0"/>
        <w:spacing w:after="240"/>
        <w:rPr>
          <w:u w:val="single"/>
        </w:rPr>
      </w:pPr>
      <w:r w:rsidRPr="00FC0CE8">
        <w:rPr>
          <w:u w:val="single"/>
        </w:rPr>
        <w:t>Total project cost</w:t>
      </w:r>
    </w:p>
    <w:p w14:paraId="2DB1FE2F" w14:textId="0A31D674" w:rsidR="00C95F60" w:rsidRPr="00FC0CE8" w:rsidRDefault="003A6DD3" w:rsidP="00031D32">
      <w:pPr>
        <w:pStyle w:val="Heading1"/>
        <w:rPr>
          <w:b/>
          <w:bCs/>
        </w:rPr>
      </w:pPr>
      <w:r w:rsidRPr="00FC0CE8">
        <w:t xml:space="preserve">After removing the </w:t>
      </w:r>
      <w:r w:rsidR="00BA7EA9" w:rsidRPr="00FC0CE8">
        <w:t xml:space="preserve">US $45,000 </w:t>
      </w:r>
      <w:r w:rsidR="000456AC" w:rsidRPr="00FC0CE8">
        <w:t xml:space="preserve">for </w:t>
      </w:r>
      <w:r w:rsidR="007F5FFF" w:rsidRPr="00FC0CE8">
        <w:t>the firefighting sector,</w:t>
      </w:r>
      <w:r w:rsidR="005B4AE8" w:rsidRPr="00FC0CE8">
        <w:t xml:space="preserve"> </w:t>
      </w:r>
      <w:r w:rsidR="007F5FFF" w:rsidRPr="00FC0CE8">
        <w:t xml:space="preserve">the total funding requested </w:t>
      </w:r>
      <w:r w:rsidR="008549E7" w:rsidRPr="00FC0CE8">
        <w:t xml:space="preserve">for </w:t>
      </w:r>
      <w:r w:rsidR="006E4F1F" w:rsidRPr="00FC0CE8">
        <w:t xml:space="preserve">Ghana to </w:t>
      </w:r>
      <w:r w:rsidR="008549E7" w:rsidRPr="00FC0CE8">
        <w:t xml:space="preserve">implement stage I of the KIP </w:t>
      </w:r>
      <w:r w:rsidR="00FA2695" w:rsidRPr="00FC0CE8">
        <w:t xml:space="preserve">to achieve </w:t>
      </w:r>
      <w:r w:rsidR="006B0E68" w:rsidRPr="00FC0CE8">
        <w:t xml:space="preserve">a </w:t>
      </w:r>
      <w:r w:rsidR="00FA2695" w:rsidRPr="00FC0CE8">
        <w:t>36 per cent reduction from the baseline was adjusted to US $325,000</w:t>
      </w:r>
      <w:r w:rsidR="00A9413E" w:rsidRPr="00FC0CE8">
        <w:t xml:space="preserve">, in line with </w:t>
      </w:r>
      <w:r w:rsidR="00AD5773" w:rsidRPr="00FC0CE8">
        <w:t>decision 92/37</w:t>
      </w:r>
      <w:r w:rsidR="005B4AE8" w:rsidRPr="00FC0CE8">
        <w:t>.</w:t>
      </w:r>
    </w:p>
    <w:p w14:paraId="7C2FD354" w14:textId="77777777" w:rsidR="00044DE0" w:rsidRPr="00FC0CE8" w:rsidRDefault="00044DE0" w:rsidP="00044DE0">
      <w:pPr>
        <w:keepNext/>
        <w:spacing w:before="240" w:after="240"/>
        <w:rPr>
          <w:u w:val="single"/>
        </w:rPr>
      </w:pPr>
      <w:r w:rsidRPr="00FC0CE8">
        <w:rPr>
          <w:u w:val="single"/>
        </w:rPr>
        <w:t>Tranche distribution</w:t>
      </w:r>
    </w:p>
    <w:p w14:paraId="51CB25AA" w14:textId="6E2ED28F" w:rsidR="00044DE0" w:rsidRDefault="00044DE0" w:rsidP="00044DE0">
      <w:pPr>
        <w:pStyle w:val="Heading1"/>
      </w:pPr>
      <w:r w:rsidRPr="00FC0CE8">
        <w:t xml:space="preserve">The funding tranches under the KIP were originally planned </w:t>
      </w:r>
      <w:r w:rsidR="006B0E68" w:rsidRPr="00FC0CE8">
        <w:t xml:space="preserve">for </w:t>
      </w:r>
      <w:r w:rsidRPr="00FC0CE8">
        <w:t>2023, 2026 and 202</w:t>
      </w:r>
      <w:r w:rsidR="006A3E6A" w:rsidRPr="00FC0CE8">
        <w:t>9</w:t>
      </w:r>
      <w:r w:rsidRPr="00FC0CE8">
        <w:t>, while the funding tranches in stage I</w:t>
      </w:r>
      <w:r w:rsidR="006A3E6A" w:rsidRPr="00FC0CE8">
        <w:t>I</w:t>
      </w:r>
      <w:r w:rsidRPr="00FC0CE8">
        <w:t xml:space="preserve"> of the HPMP were planned </w:t>
      </w:r>
      <w:r w:rsidR="006B0E68" w:rsidRPr="00FC0CE8">
        <w:t xml:space="preserve">for </w:t>
      </w:r>
      <w:r w:rsidRPr="00FC0CE8">
        <w:t xml:space="preserve">2021, 2024, 2027 and 2030. In order to synchronize the tranches under the two multi-year agreements to reduce the administrative cost and workload associated with tranche submissions, the funding tranches under the KIP were adjusted to 2023, 2027 and 2030. After this adjustment, the total number of funding tranches to be requested for stage I of the KIP and stage II of the HPMP will be reduced from </w:t>
      </w:r>
      <w:r w:rsidR="00330EED" w:rsidRPr="00FC0CE8">
        <w:t>six</w:t>
      </w:r>
      <w:r w:rsidRPr="00FC0CE8">
        <w:t xml:space="preserve"> to </w:t>
      </w:r>
      <w:r w:rsidR="00330EED" w:rsidRPr="00FC0CE8">
        <w:t>four</w:t>
      </w:r>
      <w:r w:rsidRPr="00FC0CE8">
        <w:t xml:space="preserve"> tranches. Since the implementation period for the KIP </w:t>
      </w:r>
      <w:r w:rsidR="00F24791" w:rsidRPr="00FC0CE8">
        <w:t xml:space="preserve">has been extended to 2030 and the first tranche </w:t>
      </w:r>
      <w:r w:rsidRPr="00FC0CE8">
        <w:t>will be four years, the first tranche was agreed at US $</w:t>
      </w:r>
      <w:r w:rsidR="00B14626" w:rsidRPr="00FC0CE8">
        <w:t>188,000</w:t>
      </w:r>
      <w:r w:rsidRPr="00FC0CE8">
        <w:t xml:space="preserve"> (</w:t>
      </w:r>
      <w:r w:rsidR="00B14626" w:rsidRPr="00FC0CE8">
        <w:t>58</w:t>
      </w:r>
      <w:r w:rsidRPr="00FC0CE8">
        <w:t xml:space="preserve"> per cent of the total funding). </w:t>
      </w:r>
    </w:p>
    <w:p w14:paraId="2582CCCE" w14:textId="77777777" w:rsidR="00EB7318" w:rsidRPr="00FC0CE8" w:rsidRDefault="00EB7318" w:rsidP="00EB7318">
      <w:pPr>
        <w:keepNext/>
        <w:suppressAutoHyphens/>
        <w:spacing w:before="240" w:after="240"/>
        <w:rPr>
          <w:iCs/>
          <w:u w:val="single"/>
        </w:rPr>
      </w:pPr>
      <w:r w:rsidRPr="00FC0CE8">
        <w:rPr>
          <w:iCs/>
          <w:u w:val="single"/>
        </w:rPr>
        <w:t>Coordination of activities in the servicing sector under HCFC phase-out and HFC phase-down plans</w:t>
      </w:r>
    </w:p>
    <w:p w14:paraId="25F7C65E" w14:textId="48A5BE31" w:rsidR="00EB7318" w:rsidRPr="00FC0CE8" w:rsidRDefault="00EB7318" w:rsidP="00EB7318">
      <w:pPr>
        <w:numPr>
          <w:ilvl w:val="0"/>
          <w:numId w:val="1"/>
        </w:numPr>
        <w:spacing w:after="240"/>
        <w:outlineLvl w:val="0"/>
      </w:pPr>
      <w:r w:rsidRPr="00FC0CE8">
        <w:t xml:space="preserve">Stage I of the KIP will be implemented in three tranches. The </w:t>
      </w:r>
      <w:r>
        <w:t xml:space="preserve">agreed </w:t>
      </w:r>
      <w:r w:rsidRPr="00FC0CE8">
        <w:t>schedules for HFC phase</w:t>
      </w:r>
      <w:r w:rsidRPr="00FC0CE8">
        <w:noBreakHyphen/>
        <w:t>down and HCFC phase</w:t>
      </w:r>
      <w:r w:rsidRPr="00FC0CE8">
        <w:noBreakHyphen/>
        <w:t xml:space="preserve">out commitments, and for the KIP and HPMP tranches are presented in </w:t>
      </w:r>
      <w:r w:rsidR="00ED20BD">
        <w:t>a</w:t>
      </w:r>
      <w:r w:rsidRPr="00FC0CE8">
        <w:t>nnex I to the present document</w:t>
      </w:r>
      <w:r>
        <w:t xml:space="preserve"> while the agreed activities and associated cost of stage I of KIP and stage II of the HPMP are presented in </w:t>
      </w:r>
      <w:r w:rsidR="00ED20BD">
        <w:t>a</w:t>
      </w:r>
      <w:r>
        <w:t>nnex II</w:t>
      </w:r>
      <w:r w:rsidRPr="00FC0CE8">
        <w:t>.</w:t>
      </w:r>
    </w:p>
    <w:p w14:paraId="2292A6E4" w14:textId="77777777" w:rsidR="00D23337" w:rsidRPr="00FC0CE8" w:rsidRDefault="0001218E" w:rsidP="009A77EB">
      <w:pPr>
        <w:keepNext/>
        <w:spacing w:before="240" w:after="240"/>
        <w:rPr>
          <w:u w:val="single"/>
        </w:rPr>
      </w:pPr>
      <w:bookmarkStart w:id="8" w:name="_Hlk126916178"/>
      <w:r w:rsidRPr="00FC0CE8">
        <w:rPr>
          <w:u w:val="single"/>
        </w:rPr>
        <w:t>Impact on the climate</w:t>
      </w:r>
      <w:r w:rsidR="00154D47" w:rsidRPr="00FC0CE8">
        <w:rPr>
          <w:u w:val="single"/>
        </w:rPr>
        <w:t xml:space="preserve"> </w:t>
      </w:r>
    </w:p>
    <w:p w14:paraId="43E03DAA" w14:textId="473ED43D" w:rsidR="00D74B54" w:rsidRPr="00FC0CE8" w:rsidRDefault="00CD092B" w:rsidP="00CD092B">
      <w:pPr>
        <w:pStyle w:val="Heading1"/>
      </w:pPr>
      <w:bookmarkStart w:id="9" w:name="_Hlk126916186"/>
      <w:bookmarkEnd w:id="8"/>
      <w:r w:rsidRPr="00FC0CE8">
        <w:t xml:space="preserve">The activities proposed, including </w:t>
      </w:r>
      <w:r w:rsidR="009A5F5D" w:rsidRPr="00FC0CE8">
        <w:t xml:space="preserve">the </w:t>
      </w:r>
      <w:r w:rsidRPr="00FC0CE8">
        <w:t xml:space="preserve">training of technicians in good refrigeration servicing practices, </w:t>
      </w:r>
      <w:r w:rsidR="009A5F5D" w:rsidRPr="00FC0CE8">
        <w:t xml:space="preserve">the </w:t>
      </w:r>
      <w:r w:rsidRPr="00FC0CE8">
        <w:t>safe handling of flammable refrigerants</w:t>
      </w:r>
      <w:r w:rsidR="009A5F5D" w:rsidRPr="00FC0CE8">
        <w:t>, the</w:t>
      </w:r>
      <w:r w:rsidR="00345BE4" w:rsidRPr="00FC0CE8">
        <w:t xml:space="preserve"> use of CO</w:t>
      </w:r>
      <w:r w:rsidR="00345BE4" w:rsidRPr="00FC0CE8">
        <w:rPr>
          <w:vertAlign w:val="subscript"/>
        </w:rPr>
        <w:t>2</w:t>
      </w:r>
      <w:r w:rsidR="00345BE4" w:rsidRPr="00FC0CE8">
        <w:t xml:space="preserve"> technologies</w:t>
      </w:r>
      <w:r w:rsidR="00F06A8E" w:rsidRPr="00FC0CE8">
        <w:t>,</w:t>
      </w:r>
      <w:r w:rsidR="00345BE4" w:rsidRPr="00FC0CE8">
        <w:t xml:space="preserve"> </w:t>
      </w:r>
      <w:r w:rsidR="009A5F5D" w:rsidRPr="00FC0CE8">
        <w:t xml:space="preserve">the </w:t>
      </w:r>
      <w:r w:rsidRPr="00FC0CE8">
        <w:t xml:space="preserve">provision of tools and equipment for training and refrigerant </w:t>
      </w:r>
      <w:r w:rsidR="00F06A8E" w:rsidRPr="00FC0CE8">
        <w:t>recovery and reuse</w:t>
      </w:r>
      <w:r w:rsidRPr="00FC0CE8">
        <w:t xml:space="preserve">, </w:t>
      </w:r>
      <w:r w:rsidR="00AF6A59" w:rsidRPr="00FC0CE8">
        <w:t>and</w:t>
      </w:r>
      <w:r w:rsidRPr="00FC0CE8">
        <w:t xml:space="preserve"> </w:t>
      </w:r>
      <w:r w:rsidR="009A5F5D" w:rsidRPr="00FC0CE8">
        <w:t xml:space="preserve">the </w:t>
      </w:r>
      <w:r w:rsidRPr="00FC0CE8">
        <w:t>promot</w:t>
      </w:r>
      <w:r w:rsidR="009A5F5D" w:rsidRPr="00FC0CE8">
        <w:t>ion of</w:t>
      </w:r>
      <w:r w:rsidRPr="00FC0CE8">
        <w:t xml:space="preserve"> low-GWP alternatives, indicate that the implementation of stage I of the KIP will reduce refrigerant emissions into the atmosphere, resulting in climate benefits. A preliminary calculation of the impact on the climate of the activities in the KIP indicates that </w:t>
      </w:r>
      <w:r w:rsidR="000F7082" w:rsidRPr="00FC0CE8">
        <w:t>Ghana</w:t>
      </w:r>
      <w:r w:rsidRPr="00FC0CE8">
        <w:t xml:space="preserve"> will achieve an annual emission </w:t>
      </w:r>
      <w:r w:rsidRPr="00F31C61">
        <w:t xml:space="preserve">reduction of </w:t>
      </w:r>
      <w:r w:rsidR="00D45EB5" w:rsidRPr="00F31C61">
        <w:t>64</w:t>
      </w:r>
      <w:r w:rsidR="006E1232" w:rsidRPr="00F31C61">
        <w:t>7</w:t>
      </w:r>
      <w:r w:rsidR="00D45EB5" w:rsidRPr="00F31C61">
        <w:t>,</w:t>
      </w:r>
      <w:r w:rsidR="006E1232" w:rsidRPr="00F31C61">
        <w:t>501</w:t>
      </w:r>
      <w:r w:rsidRPr="00F31C61">
        <w:t xml:space="preserve"> CO</w:t>
      </w:r>
      <w:r w:rsidRPr="00F31C61">
        <w:rPr>
          <w:vertAlign w:val="subscript"/>
        </w:rPr>
        <w:t>2</w:t>
      </w:r>
      <w:r w:rsidRPr="00F31C61">
        <w:noBreakHyphen/>
      </w:r>
      <w:r w:rsidRPr="00FC0CE8">
        <w:t xml:space="preserve">eq tonnes of HFCs when the final target in stage I of the KIP is achieved, calculated based on the difference between the HFC baseline and the final target set in stage I. </w:t>
      </w:r>
    </w:p>
    <w:bookmarkEnd w:id="9"/>
    <w:p w14:paraId="4A4146F7" w14:textId="77777777" w:rsidR="000074CE" w:rsidRPr="00FC0CE8" w:rsidRDefault="000074CE" w:rsidP="000074CE">
      <w:pPr>
        <w:pStyle w:val="Heading1"/>
        <w:keepNext/>
        <w:numPr>
          <w:ilvl w:val="0"/>
          <w:numId w:val="0"/>
        </w:numPr>
        <w:rPr>
          <w:u w:val="single"/>
        </w:rPr>
      </w:pPr>
      <w:r w:rsidRPr="00FC0CE8">
        <w:rPr>
          <w:u w:val="single"/>
        </w:rPr>
        <w:t>Sustainability of the HFC phase-down and assessment of risks</w:t>
      </w:r>
    </w:p>
    <w:p w14:paraId="3330E4E2" w14:textId="6A968011" w:rsidR="00A05CB9" w:rsidRPr="00FC0CE8" w:rsidRDefault="00A05CB9" w:rsidP="000074CE">
      <w:pPr>
        <w:pStyle w:val="Heading1"/>
      </w:pPr>
      <w:r w:rsidRPr="00FC0CE8">
        <w:rPr>
          <w:lang w:eastAsia="en-IN" w:bidi="hi-IN"/>
        </w:rPr>
        <w:t xml:space="preserve">The KIP strategy in Ghana is closely aligned with ongoing efforts under the HPMP and the </w:t>
      </w:r>
      <w:r w:rsidR="009A5F5D" w:rsidRPr="00FC0CE8">
        <w:rPr>
          <w:lang w:eastAsia="en-IN" w:bidi="hi-IN"/>
        </w:rPr>
        <w:t>Government</w:t>
      </w:r>
      <w:r w:rsidR="0047068A" w:rsidRPr="00FC0CE8">
        <w:rPr>
          <w:lang w:eastAsia="en-IN" w:bidi="hi-IN"/>
        </w:rPr>
        <w:t>’</w:t>
      </w:r>
      <w:r w:rsidR="009A5F5D" w:rsidRPr="00FC0CE8">
        <w:rPr>
          <w:lang w:eastAsia="en-IN" w:bidi="hi-IN"/>
        </w:rPr>
        <w:t xml:space="preserve">s </w:t>
      </w:r>
      <w:r w:rsidRPr="00FC0CE8">
        <w:rPr>
          <w:lang w:eastAsia="en-IN" w:bidi="hi-IN"/>
        </w:rPr>
        <w:t xml:space="preserve">initiatives. The focus is on transitioning the cooling sector to environmentally friendly refrigerants while also reducing indirect emissions caused by outdated and inefficient RAC equipment. Ghana has established MEPS and bans on second-hand equipment to ensure sustained reduction in </w:t>
      </w:r>
      <w:r w:rsidR="007E41AF" w:rsidRPr="00FC0CE8">
        <w:rPr>
          <w:lang w:eastAsia="en-IN" w:bidi="hi-IN"/>
        </w:rPr>
        <w:t xml:space="preserve">greenhouse gas </w:t>
      </w:r>
      <w:r w:rsidRPr="00FC0CE8">
        <w:rPr>
          <w:lang w:eastAsia="en-IN" w:bidi="hi-IN"/>
        </w:rPr>
        <w:t>emissions over time. Moreover, additional controls on HFC equipment and high</w:t>
      </w:r>
      <w:r w:rsidR="001D1CCD" w:rsidRPr="00FC0CE8">
        <w:rPr>
          <w:lang w:eastAsia="en-IN" w:bidi="hi-IN"/>
        </w:rPr>
        <w:noBreakHyphen/>
      </w:r>
      <w:r w:rsidRPr="00FC0CE8">
        <w:rPr>
          <w:lang w:eastAsia="en-IN" w:bidi="hi-IN"/>
        </w:rPr>
        <w:t>GWP</w:t>
      </w:r>
      <w:r w:rsidR="001D1CCD" w:rsidRPr="00FC0CE8">
        <w:rPr>
          <w:lang w:eastAsia="en-IN" w:bidi="hi-IN"/>
        </w:rPr>
        <w:noBreakHyphen/>
      </w:r>
      <w:r w:rsidRPr="00FC0CE8">
        <w:rPr>
          <w:lang w:eastAsia="en-IN" w:bidi="hi-IN"/>
        </w:rPr>
        <w:t>refrigerant-based equipment will reinforce the overall efforts towards sustainability</w:t>
      </w:r>
      <w:r w:rsidR="007E41AF" w:rsidRPr="00FC0CE8">
        <w:rPr>
          <w:lang w:eastAsia="en-IN" w:bidi="hi-IN"/>
        </w:rPr>
        <w:t>.</w:t>
      </w:r>
    </w:p>
    <w:p w14:paraId="32683EB8" w14:textId="3C146B35" w:rsidR="005E00CE" w:rsidRPr="00FC0CE8" w:rsidRDefault="00FB401D" w:rsidP="000074CE">
      <w:pPr>
        <w:pStyle w:val="Heading1"/>
      </w:pPr>
      <w:r w:rsidRPr="00FC0CE8">
        <w:lastRenderedPageBreak/>
        <w:t xml:space="preserve">The transition to </w:t>
      </w:r>
      <w:r w:rsidR="00320435" w:rsidRPr="00FC0CE8">
        <w:t xml:space="preserve">low-GWP </w:t>
      </w:r>
      <w:r w:rsidRPr="00FC0CE8">
        <w:t>alternative</w:t>
      </w:r>
      <w:r w:rsidR="00320435" w:rsidRPr="00FC0CE8">
        <w:t>s</w:t>
      </w:r>
      <w:r w:rsidRPr="00FC0CE8">
        <w:t xml:space="preserve"> is contingent on several factors</w:t>
      </w:r>
      <w:r w:rsidR="00EF4CA3" w:rsidRPr="00FC0CE8">
        <w:t>,</w:t>
      </w:r>
      <w:r w:rsidRPr="00FC0CE8">
        <w:t xml:space="preserve"> including technology availability</w:t>
      </w:r>
      <w:r w:rsidR="00320435" w:rsidRPr="00FC0CE8">
        <w:t>,</w:t>
      </w:r>
      <w:r w:rsidRPr="00FC0CE8">
        <w:t xml:space="preserve"> </w:t>
      </w:r>
      <w:r w:rsidR="00320435" w:rsidRPr="00FC0CE8">
        <w:t xml:space="preserve">costs, know-how and skills. </w:t>
      </w:r>
      <w:r w:rsidR="000074CE" w:rsidRPr="00FC0CE8">
        <w:t xml:space="preserve">There is </w:t>
      </w:r>
      <w:r w:rsidR="00396D4E" w:rsidRPr="00FC0CE8">
        <w:t>the</w:t>
      </w:r>
      <w:r w:rsidR="000074CE" w:rsidRPr="00FC0CE8">
        <w:t xml:space="preserve"> risk associated with the lack of adequate training and tools for handling </w:t>
      </w:r>
      <w:r w:rsidR="00396D4E" w:rsidRPr="00FC0CE8">
        <w:t xml:space="preserve">natural </w:t>
      </w:r>
      <w:r w:rsidR="000074CE" w:rsidRPr="00FC0CE8">
        <w:t xml:space="preserve">refrigerants </w:t>
      </w:r>
      <w:r w:rsidR="00396D4E" w:rsidRPr="00FC0CE8">
        <w:t xml:space="preserve">that </w:t>
      </w:r>
      <w:r w:rsidR="009A5F5D" w:rsidRPr="00FC0CE8">
        <w:t xml:space="preserve">are </w:t>
      </w:r>
      <w:r w:rsidR="00396D4E" w:rsidRPr="00FC0CE8">
        <w:t xml:space="preserve">flammable and toxic and </w:t>
      </w:r>
      <w:r w:rsidR="009A5F5D" w:rsidRPr="00FC0CE8">
        <w:t xml:space="preserve">under </w:t>
      </w:r>
      <w:r w:rsidR="00396D4E" w:rsidRPr="00FC0CE8">
        <w:t xml:space="preserve">high pressure. </w:t>
      </w:r>
      <w:r w:rsidR="000074CE" w:rsidRPr="00FC0CE8">
        <w:t xml:space="preserve">To address this, </w:t>
      </w:r>
      <w:r w:rsidR="005E00CE" w:rsidRPr="00FC0CE8">
        <w:t xml:space="preserve">activities </w:t>
      </w:r>
      <w:r w:rsidR="00EE7B78" w:rsidRPr="00FC0CE8">
        <w:t xml:space="preserve">including </w:t>
      </w:r>
      <w:r w:rsidR="00B01061" w:rsidRPr="00FC0CE8">
        <w:t>training</w:t>
      </w:r>
      <w:r w:rsidR="008B55E2" w:rsidRPr="00FC0CE8">
        <w:t>,</w:t>
      </w:r>
      <w:r w:rsidR="00B01061" w:rsidRPr="00FC0CE8">
        <w:t xml:space="preserve"> mandatory certification of technicians</w:t>
      </w:r>
      <w:r w:rsidR="00EC2501" w:rsidRPr="00FC0CE8">
        <w:t xml:space="preserve">, support to training institutions, </w:t>
      </w:r>
      <w:r w:rsidR="00EE7B78" w:rsidRPr="00FC0CE8">
        <w:t xml:space="preserve">and </w:t>
      </w:r>
      <w:r w:rsidR="000074CE" w:rsidRPr="00FC0CE8">
        <w:t xml:space="preserve">provision of tools and equipment will be implemented </w:t>
      </w:r>
      <w:r w:rsidR="002D75D8" w:rsidRPr="00FC0CE8">
        <w:t xml:space="preserve">in </w:t>
      </w:r>
      <w:r w:rsidR="000074CE" w:rsidRPr="00FC0CE8">
        <w:t>stage I</w:t>
      </w:r>
      <w:r w:rsidR="002D75D8" w:rsidRPr="00FC0CE8">
        <w:t xml:space="preserve"> of the KIP to </w:t>
      </w:r>
      <w:r w:rsidR="001229C1" w:rsidRPr="00FC0CE8">
        <w:t xml:space="preserve">be </w:t>
      </w:r>
      <w:r w:rsidR="002D75D8" w:rsidRPr="00FC0CE8">
        <w:t>mindful of HFC phase</w:t>
      </w:r>
      <w:r w:rsidR="00BC2005" w:rsidRPr="00FC0CE8">
        <w:noBreakHyphen/>
      </w:r>
      <w:r w:rsidR="002D75D8" w:rsidRPr="00FC0CE8">
        <w:t>down requirements</w:t>
      </w:r>
      <w:r w:rsidR="001229C1" w:rsidRPr="00FC0CE8">
        <w:t xml:space="preserve">, preventing an exponential increase in HFC consumption. </w:t>
      </w:r>
    </w:p>
    <w:p w14:paraId="6F067776" w14:textId="77777777" w:rsidR="0001218E" w:rsidRPr="00FC0CE8" w:rsidRDefault="0001218E" w:rsidP="009848FA">
      <w:pPr>
        <w:keepNext/>
        <w:spacing w:after="240"/>
        <w:outlineLvl w:val="0"/>
        <w:rPr>
          <w:bCs/>
          <w:u w:val="single"/>
        </w:rPr>
      </w:pPr>
      <w:bookmarkStart w:id="10" w:name="_Hlk126916207"/>
      <w:r w:rsidRPr="00FC0CE8">
        <w:rPr>
          <w:bCs/>
          <w:u w:val="single"/>
        </w:rPr>
        <w:t xml:space="preserve">Co-financing </w:t>
      </w:r>
    </w:p>
    <w:p w14:paraId="46242A04" w14:textId="6A2CB936" w:rsidR="009E5D90" w:rsidRPr="00FC0CE8" w:rsidRDefault="00B533E2" w:rsidP="009E5D90">
      <w:pPr>
        <w:pStyle w:val="Heading1"/>
        <w:rPr>
          <w:lang w:eastAsia="en-IN" w:bidi="hi-IN"/>
        </w:rPr>
      </w:pPr>
      <w:r w:rsidRPr="00FC0CE8">
        <w:rPr>
          <w:lang w:eastAsia="en-IN" w:bidi="hi-IN"/>
        </w:rPr>
        <w:t>Several key co-financing measures will be implemented as part of the KIP</w:t>
      </w:r>
      <w:r w:rsidR="001C5B7B" w:rsidRPr="00FC0CE8">
        <w:rPr>
          <w:lang w:eastAsia="en-IN" w:bidi="hi-IN"/>
        </w:rPr>
        <w:t xml:space="preserve">, including using the </w:t>
      </w:r>
      <w:r w:rsidR="00EE7B78" w:rsidRPr="00FC0CE8">
        <w:rPr>
          <w:lang w:eastAsia="en-IN" w:bidi="hi-IN"/>
        </w:rPr>
        <w:t xml:space="preserve">facilities </w:t>
      </w:r>
      <w:r w:rsidR="001C5B7B" w:rsidRPr="00FC0CE8">
        <w:rPr>
          <w:lang w:eastAsia="en-IN" w:bidi="hi-IN"/>
        </w:rPr>
        <w:t xml:space="preserve">in training institutes </w:t>
      </w:r>
      <w:r w:rsidR="00EE7B78" w:rsidRPr="00FC0CE8">
        <w:rPr>
          <w:lang w:eastAsia="en-IN" w:bidi="hi-IN"/>
        </w:rPr>
        <w:t xml:space="preserve">to host the </w:t>
      </w:r>
      <w:r w:rsidR="009C0671" w:rsidRPr="00FC0CE8">
        <w:rPr>
          <w:lang w:eastAsia="en-IN" w:bidi="hi-IN"/>
        </w:rPr>
        <w:t>CO</w:t>
      </w:r>
      <w:r w:rsidR="009C0671" w:rsidRPr="00FC0CE8">
        <w:rPr>
          <w:vertAlign w:val="subscript"/>
          <w:lang w:eastAsia="en-IN" w:bidi="hi-IN"/>
        </w:rPr>
        <w:t>2</w:t>
      </w:r>
      <w:r w:rsidR="009C0671" w:rsidRPr="00FC0CE8">
        <w:rPr>
          <w:lang w:eastAsia="en-IN" w:bidi="hi-IN"/>
        </w:rPr>
        <w:t xml:space="preserve"> training programme and MAC </w:t>
      </w:r>
      <w:r w:rsidR="00B518A5" w:rsidRPr="00FC0CE8">
        <w:rPr>
          <w:lang w:eastAsia="en-IN" w:bidi="hi-IN"/>
        </w:rPr>
        <w:t>centre of excellence</w:t>
      </w:r>
      <w:r w:rsidR="009C0671" w:rsidRPr="00FC0CE8">
        <w:rPr>
          <w:lang w:eastAsia="en-IN" w:bidi="hi-IN"/>
        </w:rPr>
        <w:t xml:space="preserve">; </w:t>
      </w:r>
      <w:r w:rsidR="00A4221F" w:rsidRPr="00FC0CE8">
        <w:rPr>
          <w:lang w:eastAsia="en-IN" w:bidi="hi-IN"/>
        </w:rPr>
        <w:t>contribution</w:t>
      </w:r>
      <w:r w:rsidR="00EE7B78" w:rsidRPr="00FC0CE8">
        <w:rPr>
          <w:lang w:eastAsia="en-IN" w:bidi="hi-IN"/>
        </w:rPr>
        <w:t xml:space="preserve"> </w:t>
      </w:r>
      <w:r w:rsidR="009E6982" w:rsidRPr="00FC0CE8">
        <w:rPr>
          <w:lang w:eastAsia="en-IN" w:bidi="hi-IN"/>
        </w:rPr>
        <w:t xml:space="preserve">of tools </w:t>
      </w:r>
      <w:r w:rsidR="00EE7B78" w:rsidRPr="00FC0CE8">
        <w:rPr>
          <w:lang w:eastAsia="en-IN" w:bidi="hi-IN"/>
        </w:rPr>
        <w:t>by</w:t>
      </w:r>
      <w:r w:rsidR="00A4221F" w:rsidRPr="00FC0CE8">
        <w:rPr>
          <w:lang w:eastAsia="en-IN" w:bidi="hi-IN"/>
        </w:rPr>
        <w:t xml:space="preserve"> MAC </w:t>
      </w:r>
      <w:r w:rsidR="009F3AF0" w:rsidRPr="00FC0CE8">
        <w:rPr>
          <w:lang w:eastAsia="en-IN" w:bidi="hi-IN"/>
        </w:rPr>
        <w:t>g</w:t>
      </w:r>
      <w:r w:rsidR="00A4221F" w:rsidRPr="00FC0CE8">
        <w:rPr>
          <w:lang w:eastAsia="en-IN" w:bidi="hi-IN"/>
        </w:rPr>
        <w:t xml:space="preserve">arages and </w:t>
      </w:r>
      <w:r w:rsidR="009F3AF0" w:rsidRPr="00FC0CE8">
        <w:rPr>
          <w:lang w:eastAsia="en-IN" w:bidi="hi-IN"/>
        </w:rPr>
        <w:t>t</w:t>
      </w:r>
      <w:r w:rsidR="00A4221F" w:rsidRPr="00FC0CE8">
        <w:rPr>
          <w:lang w:eastAsia="en-IN" w:bidi="hi-IN"/>
        </w:rPr>
        <w:t>echnicians</w:t>
      </w:r>
      <w:r w:rsidR="00726E49" w:rsidRPr="00FC0CE8">
        <w:rPr>
          <w:lang w:eastAsia="en-IN" w:bidi="hi-IN"/>
        </w:rPr>
        <w:t>;</w:t>
      </w:r>
      <w:r w:rsidR="009F3AF0" w:rsidRPr="00FC0CE8">
        <w:rPr>
          <w:lang w:eastAsia="en-IN" w:bidi="hi-IN"/>
        </w:rPr>
        <w:t xml:space="preserve"> </w:t>
      </w:r>
      <w:r w:rsidR="00726E49" w:rsidRPr="00FC0CE8">
        <w:rPr>
          <w:lang w:eastAsia="en-IN" w:bidi="hi-IN"/>
        </w:rPr>
        <w:t>co-financing from the beneficiary end</w:t>
      </w:r>
      <w:r w:rsidR="00BE7664" w:rsidRPr="00FC0CE8">
        <w:rPr>
          <w:lang w:eastAsia="en-IN" w:bidi="hi-IN"/>
        </w:rPr>
        <w:noBreakHyphen/>
      </w:r>
      <w:r w:rsidR="00726E49" w:rsidRPr="00FC0CE8">
        <w:rPr>
          <w:lang w:eastAsia="en-IN" w:bidi="hi-IN"/>
        </w:rPr>
        <w:t xml:space="preserve">users </w:t>
      </w:r>
      <w:r w:rsidR="00EE7B78" w:rsidRPr="00FC0CE8">
        <w:rPr>
          <w:lang w:eastAsia="en-IN" w:bidi="hi-IN"/>
        </w:rPr>
        <w:t xml:space="preserve">of </w:t>
      </w:r>
      <w:r w:rsidR="000B4610" w:rsidRPr="00FC0CE8">
        <w:rPr>
          <w:lang w:eastAsia="en-IN" w:bidi="hi-IN"/>
        </w:rPr>
        <w:t xml:space="preserve">the demonstration project; </w:t>
      </w:r>
      <w:r w:rsidR="00A10F44" w:rsidRPr="00FC0CE8">
        <w:rPr>
          <w:lang w:eastAsia="en-IN" w:bidi="hi-IN"/>
        </w:rPr>
        <w:t>and awareness</w:t>
      </w:r>
      <w:r w:rsidR="00EE7B78" w:rsidRPr="00FC0CE8">
        <w:rPr>
          <w:lang w:eastAsia="en-IN" w:bidi="hi-IN"/>
        </w:rPr>
        <w:t>-</w:t>
      </w:r>
      <w:r w:rsidR="00A10F44" w:rsidRPr="00FC0CE8">
        <w:rPr>
          <w:lang w:eastAsia="en-IN" w:bidi="hi-IN"/>
        </w:rPr>
        <w:t>raising activities</w:t>
      </w:r>
      <w:r w:rsidR="008D3989" w:rsidRPr="00FC0CE8">
        <w:rPr>
          <w:lang w:eastAsia="en-IN" w:bidi="hi-IN"/>
        </w:rPr>
        <w:t xml:space="preserve"> on </w:t>
      </w:r>
      <w:r w:rsidR="00EE7B78" w:rsidRPr="00FC0CE8">
        <w:rPr>
          <w:lang w:eastAsia="en-IN" w:bidi="hi-IN"/>
        </w:rPr>
        <w:t>G</w:t>
      </w:r>
      <w:r w:rsidR="00ED6310" w:rsidRPr="00FC0CE8">
        <w:rPr>
          <w:lang w:eastAsia="en-IN" w:bidi="hi-IN"/>
        </w:rPr>
        <w:t>overnment and private</w:t>
      </w:r>
      <w:r w:rsidR="00EE7B78" w:rsidRPr="00FC0CE8">
        <w:rPr>
          <w:lang w:eastAsia="en-IN" w:bidi="hi-IN"/>
        </w:rPr>
        <w:t>-</w:t>
      </w:r>
      <w:r w:rsidR="00ED6310" w:rsidRPr="00FC0CE8">
        <w:rPr>
          <w:lang w:eastAsia="en-IN" w:bidi="hi-IN"/>
        </w:rPr>
        <w:t xml:space="preserve">sector </w:t>
      </w:r>
      <w:r w:rsidR="00A10F44" w:rsidRPr="00FC0CE8">
        <w:rPr>
          <w:lang w:eastAsia="en-IN" w:bidi="hi-IN"/>
        </w:rPr>
        <w:t xml:space="preserve">websites, social media platforms, forums, and newsletters to </w:t>
      </w:r>
      <w:r w:rsidR="00ED6310" w:rsidRPr="00FC0CE8">
        <w:rPr>
          <w:lang w:eastAsia="en-IN" w:bidi="hi-IN"/>
        </w:rPr>
        <w:t xml:space="preserve">disseminate </w:t>
      </w:r>
      <w:r w:rsidR="00A10F44" w:rsidRPr="00FC0CE8">
        <w:rPr>
          <w:lang w:eastAsia="en-IN" w:bidi="hi-IN"/>
        </w:rPr>
        <w:t xml:space="preserve">information about </w:t>
      </w:r>
      <w:r w:rsidR="00EE7B78" w:rsidRPr="00FC0CE8">
        <w:rPr>
          <w:lang w:eastAsia="en-IN" w:bidi="hi-IN"/>
        </w:rPr>
        <w:t xml:space="preserve">the </w:t>
      </w:r>
      <w:r w:rsidR="00ED6310" w:rsidRPr="00FC0CE8">
        <w:rPr>
          <w:lang w:eastAsia="en-IN" w:bidi="hi-IN"/>
        </w:rPr>
        <w:t>KIP</w:t>
      </w:r>
      <w:r w:rsidR="00EE7B78" w:rsidRPr="00FC0CE8">
        <w:rPr>
          <w:lang w:eastAsia="en-IN" w:bidi="hi-IN"/>
        </w:rPr>
        <w:t>’s</w:t>
      </w:r>
      <w:r w:rsidR="00ED6310" w:rsidRPr="00FC0CE8">
        <w:rPr>
          <w:lang w:eastAsia="en-IN" w:bidi="hi-IN"/>
        </w:rPr>
        <w:t xml:space="preserve"> </w:t>
      </w:r>
      <w:r w:rsidR="00A10F44" w:rsidRPr="00FC0CE8">
        <w:rPr>
          <w:lang w:eastAsia="en-IN" w:bidi="hi-IN"/>
        </w:rPr>
        <w:t>activities, goals</w:t>
      </w:r>
      <w:r w:rsidR="00904B22" w:rsidRPr="00FC0CE8">
        <w:rPr>
          <w:lang w:eastAsia="en-IN" w:bidi="hi-IN"/>
        </w:rPr>
        <w:t xml:space="preserve"> </w:t>
      </w:r>
      <w:r w:rsidR="00A10F44" w:rsidRPr="00FC0CE8">
        <w:rPr>
          <w:lang w:eastAsia="en-IN" w:bidi="hi-IN"/>
        </w:rPr>
        <w:t>and initiatives.</w:t>
      </w:r>
    </w:p>
    <w:p w14:paraId="3D6E2E40" w14:textId="578257BF" w:rsidR="0001218E" w:rsidRPr="00FC0CE8" w:rsidRDefault="0001218E" w:rsidP="009848FA">
      <w:pPr>
        <w:keepNext/>
        <w:widowControl w:val="0"/>
        <w:spacing w:after="240"/>
        <w:outlineLvl w:val="0"/>
        <w:rPr>
          <w:bCs/>
          <w:u w:val="single"/>
        </w:rPr>
      </w:pPr>
      <w:bookmarkStart w:id="11" w:name="_Hlk126916238"/>
      <w:bookmarkEnd w:id="10"/>
      <w:r w:rsidRPr="00FC0CE8">
        <w:rPr>
          <w:bCs/>
          <w:u w:val="single"/>
        </w:rPr>
        <w:t>2023</w:t>
      </w:r>
      <w:r w:rsidR="008735C6" w:rsidRPr="00FC0CE8">
        <w:rPr>
          <w:bCs/>
          <w:u w:val="single"/>
        </w:rPr>
        <w:t>–</w:t>
      </w:r>
      <w:r w:rsidRPr="00FC0CE8">
        <w:rPr>
          <w:bCs/>
          <w:u w:val="single"/>
        </w:rPr>
        <w:t xml:space="preserve">2025 business plan of the Multilateral Fund </w:t>
      </w:r>
    </w:p>
    <w:bookmarkEnd w:id="11"/>
    <w:p w14:paraId="2BE8955E" w14:textId="78E226E0" w:rsidR="0001218E" w:rsidRPr="00FC0CE8" w:rsidRDefault="003C4F33" w:rsidP="00904B22">
      <w:pPr>
        <w:pStyle w:val="Heading1"/>
      </w:pPr>
      <w:r w:rsidRPr="00FC0CE8">
        <w:t>UNDP</w:t>
      </w:r>
      <w:r w:rsidR="0001218E" w:rsidRPr="00FC0CE8">
        <w:t xml:space="preserve"> and </w:t>
      </w:r>
      <w:r w:rsidRPr="00FC0CE8">
        <w:t>UNEP</w:t>
      </w:r>
      <w:r w:rsidR="0001218E" w:rsidRPr="00FC0CE8">
        <w:t xml:space="preserve"> are requesting US $</w:t>
      </w:r>
      <w:r w:rsidR="00A55406" w:rsidRPr="00FC0CE8">
        <w:t>325,000</w:t>
      </w:r>
      <w:r w:rsidR="0001218E" w:rsidRPr="00FC0CE8">
        <w:t>, plus agency support costs, for the implementation of stage </w:t>
      </w:r>
      <w:r w:rsidR="008212A9" w:rsidRPr="00FC0CE8">
        <w:t xml:space="preserve">I </w:t>
      </w:r>
      <w:r w:rsidR="0001218E" w:rsidRPr="00FC0CE8">
        <w:t xml:space="preserve">of the </w:t>
      </w:r>
      <w:r w:rsidR="008212A9" w:rsidRPr="00FC0CE8">
        <w:t>KI</w:t>
      </w:r>
      <w:r w:rsidR="0001218E" w:rsidRPr="00FC0CE8">
        <w:t xml:space="preserve">P for </w:t>
      </w:r>
      <w:r w:rsidR="007F4245" w:rsidRPr="00FC0CE8">
        <w:t>Ghana</w:t>
      </w:r>
      <w:r w:rsidR="0001218E" w:rsidRPr="00FC0CE8">
        <w:t>. The total value of US $</w:t>
      </w:r>
      <w:r w:rsidR="00A55406" w:rsidRPr="00FC0CE8">
        <w:t>207,140</w:t>
      </w:r>
      <w:r w:rsidR="0001218E" w:rsidRPr="00FC0CE8">
        <w:t>, including agency support costs</w:t>
      </w:r>
      <w:r w:rsidR="008212A9" w:rsidRPr="00FC0CE8">
        <w:t>, requested</w:t>
      </w:r>
      <w:r w:rsidR="0001218E" w:rsidRPr="00FC0CE8">
        <w:t xml:space="preserve"> for the period of 2023–2025, is US $</w:t>
      </w:r>
      <w:r w:rsidR="007F1168" w:rsidRPr="00FC0CE8">
        <w:t>362</w:t>
      </w:r>
      <w:r w:rsidR="00E178FC" w:rsidRPr="00FC0CE8">
        <w:t>,</w:t>
      </w:r>
      <w:r w:rsidR="007F1168" w:rsidRPr="00FC0CE8">
        <w:t>392</w:t>
      </w:r>
      <w:r w:rsidR="0001218E" w:rsidRPr="00FC0CE8">
        <w:t xml:space="preserve"> below the amount in the business plan.</w:t>
      </w:r>
    </w:p>
    <w:p w14:paraId="14B6F44B" w14:textId="77777777" w:rsidR="0001218E" w:rsidRPr="00FC0CE8" w:rsidRDefault="0001218E" w:rsidP="009848FA">
      <w:pPr>
        <w:spacing w:after="240"/>
        <w:outlineLvl w:val="0"/>
        <w:rPr>
          <w:bCs/>
          <w:u w:val="single"/>
        </w:rPr>
      </w:pPr>
      <w:bookmarkStart w:id="12" w:name="_Hlk126916245"/>
      <w:r w:rsidRPr="00FC0CE8">
        <w:rPr>
          <w:bCs/>
          <w:u w:val="single"/>
        </w:rPr>
        <w:t xml:space="preserve">Draft Agreement </w:t>
      </w:r>
    </w:p>
    <w:bookmarkEnd w:id="12"/>
    <w:p w14:paraId="0F54042B" w14:textId="40CAD78A" w:rsidR="008212A9" w:rsidRPr="00FC0CE8" w:rsidRDefault="0001218E" w:rsidP="008212A9">
      <w:pPr>
        <w:pStyle w:val="Heading1"/>
      </w:pPr>
      <w:r w:rsidRPr="00FC0CE8">
        <w:t xml:space="preserve">A draft Agreement between the Government of </w:t>
      </w:r>
      <w:r w:rsidR="007F4245" w:rsidRPr="00FC0CE8">
        <w:t>Ghana</w:t>
      </w:r>
      <w:r w:rsidRPr="00FC0CE8">
        <w:t xml:space="preserve"> and the Executive Committee for stage </w:t>
      </w:r>
      <w:r w:rsidR="008212A9" w:rsidRPr="00FC0CE8">
        <w:t>I</w:t>
      </w:r>
      <w:r w:rsidRPr="00FC0CE8">
        <w:t xml:space="preserve"> of the </w:t>
      </w:r>
      <w:r w:rsidR="008212A9" w:rsidRPr="00FC0CE8">
        <w:t>KI</w:t>
      </w:r>
      <w:r w:rsidRPr="00FC0CE8">
        <w:t xml:space="preserve">P </w:t>
      </w:r>
      <w:bookmarkStart w:id="13" w:name="_Hlk126916251"/>
      <w:r w:rsidR="008212A9" w:rsidRPr="00FC0CE8">
        <w:t xml:space="preserve">has not been prepared as the Agreement template is still under consideration by the Executive Committee. </w:t>
      </w:r>
    </w:p>
    <w:p w14:paraId="253099FF" w14:textId="79149FE0" w:rsidR="008212A9" w:rsidRPr="00FC0CE8" w:rsidRDefault="008212A9" w:rsidP="008212A9">
      <w:pPr>
        <w:pStyle w:val="Heading1"/>
      </w:pPr>
      <w:r w:rsidRPr="00FC0CE8">
        <w:t xml:space="preserve">If the Executive Committee so wishes, the funds for stage I of the KIP for </w:t>
      </w:r>
      <w:r w:rsidR="007F4245" w:rsidRPr="00FC0CE8">
        <w:t>Ghana</w:t>
      </w:r>
      <w:r w:rsidRPr="00FC0CE8">
        <w:t xml:space="preserve"> could be approved in principle, and funds for the first tranche could be approved on the understanding that the Agreement would be prepared and presented at a future meeting, before the submission of the second tranche, and once the Agreement template has been approved. </w:t>
      </w:r>
    </w:p>
    <w:p w14:paraId="63864064" w14:textId="5468DB6E" w:rsidR="0001218E" w:rsidRPr="00FC0CE8" w:rsidRDefault="0001218E" w:rsidP="008212A9">
      <w:pPr>
        <w:pStyle w:val="Heading1"/>
        <w:keepNext/>
        <w:keepLines/>
        <w:numPr>
          <w:ilvl w:val="0"/>
          <w:numId w:val="0"/>
        </w:numPr>
        <w:autoSpaceDE w:val="0"/>
        <w:autoSpaceDN w:val="0"/>
        <w:adjustRightInd w:val="0"/>
        <w:spacing w:before="360"/>
        <w:rPr>
          <w:b/>
        </w:rPr>
      </w:pPr>
      <w:r w:rsidRPr="00FC0CE8">
        <w:rPr>
          <w:b/>
        </w:rPr>
        <w:t>RECOMMENDATION</w:t>
      </w:r>
      <w:r w:rsidR="00D74DCB" w:rsidRPr="00FC0CE8">
        <w:rPr>
          <w:b/>
        </w:rPr>
        <w:t xml:space="preserve"> </w:t>
      </w:r>
    </w:p>
    <w:p w14:paraId="55535085" w14:textId="77777777" w:rsidR="00E52BF6" w:rsidRPr="00FC0CE8" w:rsidRDefault="00E52BF6" w:rsidP="00E52BF6">
      <w:pPr>
        <w:pStyle w:val="Heading1"/>
        <w:keepNext/>
        <w:keepLines/>
        <w:rPr>
          <w:u w:val="single"/>
        </w:rPr>
      </w:pPr>
      <w:r w:rsidRPr="00FC0CE8">
        <w:t>The Executive Committee may wish to consider:</w:t>
      </w:r>
    </w:p>
    <w:p w14:paraId="7844F48D" w14:textId="1D317D56" w:rsidR="00E52BF6" w:rsidRPr="00FC0CE8" w:rsidRDefault="00E52BF6" w:rsidP="00E52BF6">
      <w:pPr>
        <w:pStyle w:val="Heading2"/>
        <w:keepNext/>
        <w:keepLines/>
      </w:pPr>
      <w:r w:rsidRPr="00FC0CE8">
        <w:t xml:space="preserve">Approving, in principle, stage I of the Kigali HFC implementation plan (KIP) for </w:t>
      </w:r>
      <w:r w:rsidR="00A330AF" w:rsidRPr="00FC0CE8">
        <w:t>Ghana</w:t>
      </w:r>
      <w:r w:rsidRPr="00FC0CE8">
        <w:t xml:space="preserve"> for the period 2023</w:t>
      </w:r>
      <w:r w:rsidR="00E138F0" w:rsidRPr="00FC0CE8">
        <w:t>–</w:t>
      </w:r>
      <w:r w:rsidRPr="00FC0CE8">
        <w:t xml:space="preserve">2030 to reduce HFC consumption by </w:t>
      </w:r>
      <w:r w:rsidR="00F8175B" w:rsidRPr="00FC0CE8">
        <w:t>36</w:t>
      </w:r>
      <w:r w:rsidRPr="00FC0CE8">
        <w:t xml:space="preserve"> per cent of the country’s baseline in 2030, in the amount of US $</w:t>
      </w:r>
      <w:r w:rsidR="004F42F4" w:rsidRPr="00FC0CE8">
        <w:t>357,9</w:t>
      </w:r>
      <w:r w:rsidR="006E1232">
        <w:t>70</w:t>
      </w:r>
      <w:r w:rsidRPr="00FC0CE8">
        <w:t>, consisting of US $</w:t>
      </w:r>
      <w:r w:rsidR="004F42F4" w:rsidRPr="00FC0CE8">
        <w:t>232</w:t>
      </w:r>
      <w:r w:rsidRPr="00FC0CE8">
        <w:t>,000, plus agency support costs of US $</w:t>
      </w:r>
      <w:r w:rsidR="004F42F4" w:rsidRPr="00FC0CE8">
        <w:t>20</w:t>
      </w:r>
      <w:r w:rsidRPr="00FC0CE8">
        <w:t>,</w:t>
      </w:r>
      <w:r w:rsidR="004F42F4" w:rsidRPr="00FC0CE8">
        <w:t>88</w:t>
      </w:r>
      <w:r w:rsidRPr="00FC0CE8">
        <w:t>0 for UN</w:t>
      </w:r>
      <w:r w:rsidR="004F42F4" w:rsidRPr="00FC0CE8">
        <w:t>D</w:t>
      </w:r>
      <w:r w:rsidRPr="00FC0CE8">
        <w:t>P</w:t>
      </w:r>
      <w:r w:rsidR="00BD0035" w:rsidRPr="00FC0CE8">
        <w:t>,</w:t>
      </w:r>
      <w:r w:rsidRPr="00FC0CE8">
        <w:t xml:space="preserve"> and US $</w:t>
      </w:r>
      <w:r w:rsidR="0099530E" w:rsidRPr="00FC0CE8">
        <w:t>93</w:t>
      </w:r>
      <w:r w:rsidRPr="00FC0CE8">
        <w:t>,000, plus agency support costs of US $</w:t>
      </w:r>
      <w:r w:rsidR="0099530E" w:rsidRPr="00FC0CE8">
        <w:t>12</w:t>
      </w:r>
      <w:r w:rsidRPr="00FC0CE8">
        <w:t>,0</w:t>
      </w:r>
      <w:r w:rsidR="006E1232">
        <w:t>90</w:t>
      </w:r>
      <w:r w:rsidRPr="00FC0CE8">
        <w:t xml:space="preserve"> for UN</w:t>
      </w:r>
      <w:r w:rsidR="0099530E" w:rsidRPr="00FC0CE8">
        <w:t>EP</w:t>
      </w:r>
      <w:r w:rsidRPr="00FC0CE8">
        <w:t xml:space="preserve">, as reflected in the schedule contained in </w:t>
      </w:r>
      <w:r w:rsidR="00ED20BD">
        <w:t>a</w:t>
      </w:r>
      <w:r w:rsidRPr="00FC0CE8">
        <w:t xml:space="preserve">nnex I </w:t>
      </w:r>
      <w:r w:rsidR="007C7202" w:rsidRPr="00FC0CE8">
        <w:t>to</w:t>
      </w:r>
      <w:r w:rsidRPr="00FC0CE8">
        <w:t xml:space="preserve"> the present document;</w:t>
      </w:r>
    </w:p>
    <w:p w14:paraId="0866B731" w14:textId="1D13AAF4" w:rsidR="00E52BF6" w:rsidRPr="00FC0CE8" w:rsidRDefault="00E52BF6" w:rsidP="00E52BF6">
      <w:pPr>
        <w:pStyle w:val="Heading2"/>
      </w:pPr>
      <w:r w:rsidRPr="00FC0CE8">
        <w:t>Noting that upon completion of the end-user</w:t>
      </w:r>
      <w:r w:rsidR="002714B2" w:rsidRPr="00FC0CE8">
        <w:t>-</w:t>
      </w:r>
      <w:r w:rsidRPr="00FC0CE8">
        <w:t>technology demonstration project included in stage I of the KIP, UND</w:t>
      </w:r>
      <w:r w:rsidR="00AA5EEA" w:rsidRPr="00FC0CE8">
        <w:t>P</w:t>
      </w:r>
      <w:r w:rsidRPr="00FC0CE8">
        <w:t xml:space="preserve"> will submit a final report on the implementation of this project, including the HFC phase</w:t>
      </w:r>
      <w:r w:rsidRPr="00FC0CE8">
        <w:noBreakHyphen/>
        <w:t>out and energy</w:t>
      </w:r>
      <w:r w:rsidRPr="00FC0CE8">
        <w:noBreakHyphen/>
        <w:t>efficiency gains achieved, in line with decision 92/36(g);</w:t>
      </w:r>
    </w:p>
    <w:p w14:paraId="678E90EA" w14:textId="7CC2F98F" w:rsidR="00E52BF6" w:rsidRPr="00FC0CE8" w:rsidRDefault="00E52BF6" w:rsidP="00E52BF6">
      <w:pPr>
        <w:pStyle w:val="Heading2"/>
      </w:pPr>
      <w:r w:rsidRPr="00FC0CE8">
        <w:t xml:space="preserve">Approving the first tranche of stage I of the KIP for </w:t>
      </w:r>
      <w:r w:rsidR="009F3A4D" w:rsidRPr="00FC0CE8">
        <w:t>Ghana</w:t>
      </w:r>
      <w:r w:rsidRPr="00FC0CE8">
        <w:t>, and the corresponding tranche implementation plan, in the amount of US $</w:t>
      </w:r>
      <w:r w:rsidR="00D11931" w:rsidRPr="00FC0CE8">
        <w:t>207,</w:t>
      </w:r>
      <w:r w:rsidR="009A1A9C" w:rsidRPr="00FC0CE8">
        <w:t>140</w:t>
      </w:r>
      <w:r w:rsidRPr="00FC0CE8">
        <w:t>, consisting of US $</w:t>
      </w:r>
      <w:r w:rsidR="00D11931" w:rsidRPr="00FC0CE8">
        <w:t>132,500</w:t>
      </w:r>
      <w:r w:rsidRPr="00FC0CE8">
        <w:t>, plus agency support costs of US $</w:t>
      </w:r>
      <w:r w:rsidR="00D11931" w:rsidRPr="00FC0CE8">
        <w:t>11,925</w:t>
      </w:r>
      <w:r w:rsidRPr="00FC0CE8">
        <w:t xml:space="preserve"> for UN</w:t>
      </w:r>
      <w:r w:rsidR="00D11931" w:rsidRPr="00FC0CE8">
        <w:t>D</w:t>
      </w:r>
      <w:r w:rsidRPr="00FC0CE8">
        <w:t>P</w:t>
      </w:r>
      <w:r w:rsidR="00921301" w:rsidRPr="00FC0CE8">
        <w:t>,</w:t>
      </w:r>
      <w:r w:rsidRPr="00FC0CE8">
        <w:t xml:space="preserve"> and US $</w:t>
      </w:r>
      <w:r w:rsidR="00D11931" w:rsidRPr="00FC0CE8">
        <w:t>55,500</w:t>
      </w:r>
      <w:r w:rsidRPr="00FC0CE8">
        <w:t>, plus agency support costs of US $</w:t>
      </w:r>
      <w:r w:rsidR="00D11931" w:rsidRPr="00FC0CE8">
        <w:t>7</w:t>
      </w:r>
      <w:r w:rsidRPr="00FC0CE8">
        <w:t>,</w:t>
      </w:r>
      <w:r w:rsidR="00C87C2E" w:rsidRPr="00FC0CE8">
        <w:t>215</w:t>
      </w:r>
      <w:r w:rsidRPr="00FC0CE8">
        <w:t xml:space="preserve"> for UN</w:t>
      </w:r>
      <w:r w:rsidR="00572D9E" w:rsidRPr="00FC0CE8">
        <w:t>EP</w:t>
      </w:r>
      <w:r w:rsidRPr="00FC0CE8">
        <w:t>;</w:t>
      </w:r>
    </w:p>
    <w:p w14:paraId="635A5119" w14:textId="77C5088C" w:rsidR="00E52BF6" w:rsidRPr="00FC0CE8" w:rsidRDefault="00E52BF6" w:rsidP="00CB38C9">
      <w:pPr>
        <w:pStyle w:val="Heading2"/>
        <w:widowControl/>
      </w:pPr>
      <w:r w:rsidRPr="00FC0CE8">
        <w:lastRenderedPageBreak/>
        <w:t xml:space="preserve">Requesting the Government of </w:t>
      </w:r>
      <w:r w:rsidR="00572D9E" w:rsidRPr="00FC0CE8">
        <w:t>Ghana</w:t>
      </w:r>
      <w:r w:rsidRPr="00FC0CE8">
        <w:t>, UN</w:t>
      </w:r>
      <w:r w:rsidR="00572D9E" w:rsidRPr="00FC0CE8">
        <w:t>D</w:t>
      </w:r>
      <w:r w:rsidRPr="00FC0CE8">
        <w:t>P, UN</w:t>
      </w:r>
      <w:r w:rsidR="00572D9E" w:rsidRPr="00FC0CE8">
        <w:t>EP</w:t>
      </w:r>
      <w:r w:rsidRPr="00FC0CE8">
        <w:t xml:space="preserve"> and the Secretariat to finalize the draft Agreement between the Government of </w:t>
      </w:r>
      <w:r w:rsidR="00572D9E" w:rsidRPr="00FC0CE8">
        <w:t>Ghana</w:t>
      </w:r>
      <w:r w:rsidRPr="00FC0CE8">
        <w:t xml:space="preserve"> and the Executive Committee for the reduction in consumption of HFCs, including the information contained in the </w:t>
      </w:r>
      <w:r w:rsidR="00ED20BD">
        <w:t>a</w:t>
      </w:r>
      <w:r w:rsidRPr="00FC0CE8">
        <w:t>nnex referred to in subparagraph (a) above, and to submit it to a future meeting once the KIP Agreement template has been approved by the Executive Committee</w:t>
      </w:r>
      <w:r w:rsidR="005C344A" w:rsidRPr="00FC0CE8">
        <w:t xml:space="preserve">; </w:t>
      </w:r>
      <w:r w:rsidR="00CF1937" w:rsidRPr="00FC0CE8">
        <w:t>and</w:t>
      </w:r>
    </w:p>
    <w:p w14:paraId="0108C689" w14:textId="5DD959A6" w:rsidR="005C344A" w:rsidRPr="00FC0CE8" w:rsidRDefault="00AC61D0" w:rsidP="005C344A">
      <w:pPr>
        <w:pStyle w:val="Heading2"/>
      </w:pPr>
      <w:r w:rsidRPr="00FC0CE8">
        <w:t xml:space="preserve">Allowing the Government of </w:t>
      </w:r>
      <w:r w:rsidR="005C344A" w:rsidRPr="00FC0CE8">
        <w:t xml:space="preserve">Ghana </w:t>
      </w:r>
      <w:r w:rsidRPr="00FC0CE8">
        <w:t xml:space="preserve">to submit </w:t>
      </w:r>
      <w:r w:rsidR="00AD52DB" w:rsidRPr="00FC0CE8">
        <w:t>a</w:t>
      </w:r>
      <w:r w:rsidR="00D07B8C" w:rsidRPr="00FC0CE8">
        <w:t xml:space="preserve"> funding request</w:t>
      </w:r>
      <w:r w:rsidR="00AD52DB" w:rsidRPr="00FC0CE8">
        <w:t xml:space="preserve"> for </w:t>
      </w:r>
      <w:r w:rsidR="005C344A" w:rsidRPr="00FC0CE8">
        <w:t>phasing down HFCs in the firefighting sector</w:t>
      </w:r>
      <w:r w:rsidR="00A24EE5" w:rsidRPr="00FC0CE8">
        <w:t xml:space="preserve"> for consideration by the Executive Committee in line with the agreed cost guidelines </w:t>
      </w:r>
      <w:r w:rsidR="002714B2" w:rsidRPr="00FC0CE8">
        <w:t xml:space="preserve">for </w:t>
      </w:r>
      <w:r w:rsidR="00A24EE5" w:rsidRPr="00FC0CE8">
        <w:t>that sector</w:t>
      </w:r>
      <w:r w:rsidR="005C344A" w:rsidRPr="00FC0CE8">
        <w:t xml:space="preserve">, when the Government </w:t>
      </w:r>
      <w:r w:rsidR="00F36285" w:rsidRPr="00FC0CE8">
        <w:t>ha</w:t>
      </w:r>
      <w:r w:rsidR="00D1793B" w:rsidRPr="00FC0CE8">
        <w:t>s</w:t>
      </w:r>
      <w:r w:rsidR="00F36285" w:rsidRPr="00FC0CE8">
        <w:t xml:space="preserve"> </w:t>
      </w:r>
      <w:r w:rsidR="005C344A" w:rsidRPr="00FC0CE8">
        <w:t>identified the consumption and revised the A</w:t>
      </w:r>
      <w:r w:rsidR="00B27E69" w:rsidRPr="00FC0CE8">
        <w:t xml:space="preserve">rticle </w:t>
      </w:r>
      <w:r w:rsidR="005C344A" w:rsidRPr="00FC0CE8">
        <w:t>7</w:t>
      </w:r>
      <w:r w:rsidR="00B27E69" w:rsidRPr="00FC0CE8">
        <w:t xml:space="preserve"> </w:t>
      </w:r>
      <w:r w:rsidR="00EE1FE7">
        <w:t xml:space="preserve">and the </w:t>
      </w:r>
      <w:r w:rsidR="00F657CC">
        <w:t xml:space="preserve">country programme </w:t>
      </w:r>
      <w:r w:rsidR="00B27E69" w:rsidRPr="00FC0CE8">
        <w:t>data</w:t>
      </w:r>
      <w:r w:rsidR="005C344A" w:rsidRPr="00FC0CE8">
        <w:t>.</w:t>
      </w:r>
    </w:p>
    <w:bookmarkEnd w:id="13"/>
    <w:p w14:paraId="4E4AB10E" w14:textId="77777777" w:rsidR="00F43ED6" w:rsidRPr="00FC0CE8" w:rsidRDefault="00F43ED6" w:rsidP="00F43ED6"/>
    <w:p w14:paraId="0F858464" w14:textId="209010E8" w:rsidR="00F43ED6" w:rsidRPr="00FC0CE8" w:rsidRDefault="00F43ED6" w:rsidP="00F43ED6">
      <w:pPr>
        <w:sectPr w:rsidR="00F43ED6" w:rsidRPr="00FC0CE8" w:rsidSect="00896234">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pPr>
    </w:p>
    <w:p w14:paraId="7080B6C6" w14:textId="4FABEC34" w:rsidR="00636FF8" w:rsidRPr="00FC0CE8" w:rsidRDefault="00636FF8" w:rsidP="00636FF8">
      <w:pPr>
        <w:widowControl w:val="0"/>
        <w:spacing w:after="240"/>
        <w:jc w:val="center"/>
        <w:rPr>
          <w:b/>
          <w:bCs/>
        </w:rPr>
      </w:pPr>
      <w:r w:rsidRPr="00FC0CE8">
        <w:rPr>
          <w:b/>
          <w:bCs/>
        </w:rPr>
        <w:lastRenderedPageBreak/>
        <w:t>Annex I</w:t>
      </w:r>
    </w:p>
    <w:p w14:paraId="12537195" w14:textId="01DB2646" w:rsidR="008A6D4B" w:rsidRPr="00FC0CE8" w:rsidRDefault="008A6D4B" w:rsidP="00B72A5B">
      <w:pPr>
        <w:suppressAutoHyphens/>
        <w:spacing w:after="160"/>
        <w:jc w:val="center"/>
        <w:rPr>
          <w:b/>
          <w:bCs/>
        </w:rPr>
      </w:pPr>
      <w:r w:rsidRPr="00FC0CE8">
        <w:rPr>
          <w:b/>
          <w:bCs/>
        </w:rPr>
        <w:t xml:space="preserve">SCHEDULE OF HFC </w:t>
      </w:r>
      <w:r w:rsidR="00F263DA" w:rsidRPr="00FC0CE8">
        <w:rPr>
          <w:b/>
          <w:bCs/>
        </w:rPr>
        <w:t xml:space="preserve">PHASE-DOWN </w:t>
      </w:r>
      <w:r w:rsidRPr="00FC0CE8">
        <w:rPr>
          <w:b/>
          <w:bCs/>
        </w:rPr>
        <w:t xml:space="preserve">AND HCFC </w:t>
      </w:r>
      <w:r w:rsidR="00F263DA" w:rsidRPr="00FC0CE8">
        <w:rPr>
          <w:b/>
          <w:bCs/>
        </w:rPr>
        <w:t xml:space="preserve">PHASE-OUT </w:t>
      </w:r>
      <w:r w:rsidRPr="00FC0CE8">
        <w:rPr>
          <w:b/>
          <w:bCs/>
        </w:rPr>
        <w:t xml:space="preserve">COMMITMENTS AND FUNDING TRANCHES </w:t>
      </w:r>
      <w:r w:rsidRPr="00FC0CE8">
        <w:rPr>
          <w:b/>
          <w:bCs/>
        </w:rPr>
        <w:br/>
        <w:t>UNDER THE KIGALI HFC IMPLEMENTATION PLAN AND THE HCFC PHASE-OUT MANAGEMENT PLAN</w:t>
      </w:r>
      <w:r w:rsidR="0026302A" w:rsidRPr="00FC0CE8">
        <w:rPr>
          <w:b/>
          <w:bCs/>
        </w:rPr>
        <w:t xml:space="preserve"> FOR </w:t>
      </w:r>
      <w:r w:rsidR="007F4245" w:rsidRPr="00FC0CE8">
        <w:rPr>
          <w:b/>
          <w:bCs/>
        </w:rPr>
        <w:t>GHANA</w:t>
      </w:r>
    </w:p>
    <w:p w14:paraId="7670D4A2" w14:textId="77777777" w:rsidR="008A6D4B" w:rsidRPr="00FC0CE8" w:rsidRDefault="008A6D4B" w:rsidP="00B505B6">
      <w:pPr>
        <w:suppressAutoHyphens/>
        <w:spacing w:after="40"/>
        <w:jc w:val="left"/>
        <w:rPr>
          <w:b/>
          <w:bCs/>
        </w:rPr>
      </w:pPr>
      <w:r w:rsidRPr="00FC0CE8">
        <w:rPr>
          <w:b/>
          <w:bCs/>
        </w:rPr>
        <w:t>Kigali HFC implementation plan (stage I)</w:t>
      </w:r>
    </w:p>
    <w:tbl>
      <w:tblPr>
        <w:tblW w:w="4768" w:type="pct"/>
        <w:tblCellMar>
          <w:left w:w="85" w:type="dxa"/>
          <w:right w:w="85" w:type="dxa"/>
        </w:tblCellMar>
        <w:tblLook w:val="04A0" w:firstRow="1" w:lastRow="0" w:firstColumn="1" w:lastColumn="0" w:noHBand="0" w:noVBand="1"/>
      </w:tblPr>
      <w:tblGrid>
        <w:gridCol w:w="503"/>
        <w:gridCol w:w="4007"/>
        <w:gridCol w:w="980"/>
        <w:gridCol w:w="981"/>
        <w:gridCol w:w="981"/>
        <w:gridCol w:w="981"/>
        <w:gridCol w:w="981"/>
        <w:gridCol w:w="981"/>
        <w:gridCol w:w="981"/>
        <w:gridCol w:w="1231"/>
        <w:gridCol w:w="978"/>
      </w:tblGrid>
      <w:tr w:rsidR="00805171" w:rsidRPr="00FC0CE8" w14:paraId="7FD87E1A" w14:textId="77777777" w:rsidTr="005D382C">
        <w:trPr>
          <w:trHeight w:val="280"/>
        </w:trPr>
        <w:tc>
          <w:tcPr>
            <w:tcW w:w="185"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619A4582" w14:textId="77777777" w:rsidR="008A6D4B" w:rsidRPr="00FC0CE8" w:rsidRDefault="008A6D4B" w:rsidP="009848FA">
            <w:pPr>
              <w:suppressAutoHyphens/>
              <w:jc w:val="center"/>
              <w:rPr>
                <w:b/>
                <w:bCs/>
                <w:sz w:val="20"/>
                <w:szCs w:val="20"/>
                <w:lang w:eastAsia="en-CA"/>
              </w:rPr>
            </w:pPr>
            <w:r w:rsidRPr="00FC0CE8">
              <w:rPr>
                <w:b/>
                <w:bCs/>
                <w:sz w:val="20"/>
                <w:szCs w:val="20"/>
                <w:lang w:eastAsia="en-CA"/>
              </w:rPr>
              <w:t>Row</w:t>
            </w:r>
          </w:p>
        </w:tc>
        <w:tc>
          <w:tcPr>
            <w:tcW w:w="1475" w:type="pct"/>
            <w:tcBorders>
              <w:top w:val="single" w:sz="4" w:space="0" w:color="auto"/>
              <w:left w:val="nil"/>
              <w:bottom w:val="single" w:sz="4" w:space="0" w:color="auto"/>
              <w:right w:val="single" w:sz="4" w:space="0" w:color="auto"/>
            </w:tcBorders>
            <w:vAlign w:val="center"/>
            <w:hideMark/>
          </w:tcPr>
          <w:p w14:paraId="76697366" w14:textId="77777777" w:rsidR="008A6D4B" w:rsidRPr="00FC0CE8" w:rsidRDefault="008A6D4B" w:rsidP="009848FA">
            <w:pPr>
              <w:suppressAutoHyphens/>
              <w:jc w:val="center"/>
              <w:rPr>
                <w:b/>
                <w:bCs/>
                <w:sz w:val="20"/>
                <w:szCs w:val="20"/>
                <w:lang w:eastAsia="en-CA"/>
              </w:rPr>
            </w:pPr>
            <w:r w:rsidRPr="00FC0CE8">
              <w:rPr>
                <w:b/>
                <w:bCs/>
                <w:sz w:val="20"/>
                <w:szCs w:val="20"/>
                <w:lang w:eastAsia="en-CA"/>
              </w:rPr>
              <w:t>Particulars</w:t>
            </w:r>
          </w:p>
        </w:tc>
        <w:tc>
          <w:tcPr>
            <w:tcW w:w="361" w:type="pct"/>
            <w:tcBorders>
              <w:top w:val="single" w:sz="4" w:space="0" w:color="auto"/>
              <w:left w:val="nil"/>
              <w:bottom w:val="single" w:sz="4" w:space="0" w:color="auto"/>
              <w:right w:val="single" w:sz="4" w:space="0" w:color="auto"/>
            </w:tcBorders>
            <w:vAlign w:val="center"/>
            <w:hideMark/>
          </w:tcPr>
          <w:p w14:paraId="467D14D4" w14:textId="77777777" w:rsidR="008A6D4B" w:rsidRPr="00FC0CE8" w:rsidRDefault="008A6D4B" w:rsidP="009848FA">
            <w:pPr>
              <w:suppressAutoHyphens/>
              <w:jc w:val="center"/>
              <w:rPr>
                <w:b/>
                <w:bCs/>
                <w:sz w:val="20"/>
                <w:szCs w:val="20"/>
                <w:lang w:eastAsia="en-CA"/>
              </w:rPr>
            </w:pPr>
            <w:r w:rsidRPr="00FC0CE8">
              <w:rPr>
                <w:b/>
                <w:bCs/>
                <w:sz w:val="20"/>
                <w:szCs w:val="20"/>
                <w:lang w:eastAsia="en-CA"/>
              </w:rPr>
              <w:t>2023</w:t>
            </w:r>
          </w:p>
        </w:tc>
        <w:tc>
          <w:tcPr>
            <w:tcW w:w="361" w:type="pct"/>
            <w:tcBorders>
              <w:top w:val="single" w:sz="4" w:space="0" w:color="auto"/>
              <w:left w:val="nil"/>
              <w:bottom w:val="single" w:sz="4" w:space="0" w:color="auto"/>
              <w:right w:val="single" w:sz="4" w:space="0" w:color="auto"/>
            </w:tcBorders>
            <w:vAlign w:val="center"/>
            <w:hideMark/>
          </w:tcPr>
          <w:p w14:paraId="4794DDC2" w14:textId="77777777" w:rsidR="008A6D4B" w:rsidRPr="00FC0CE8" w:rsidRDefault="008A6D4B" w:rsidP="009848FA">
            <w:pPr>
              <w:suppressAutoHyphens/>
              <w:jc w:val="center"/>
              <w:rPr>
                <w:b/>
                <w:bCs/>
                <w:sz w:val="20"/>
                <w:szCs w:val="20"/>
                <w:lang w:eastAsia="en-CA"/>
              </w:rPr>
            </w:pPr>
            <w:r w:rsidRPr="00FC0CE8">
              <w:rPr>
                <w:b/>
                <w:bCs/>
                <w:sz w:val="20"/>
                <w:szCs w:val="20"/>
                <w:lang w:eastAsia="en-CA"/>
              </w:rPr>
              <w:t>2024</w:t>
            </w:r>
          </w:p>
        </w:tc>
        <w:tc>
          <w:tcPr>
            <w:tcW w:w="361" w:type="pct"/>
            <w:tcBorders>
              <w:top w:val="single" w:sz="4" w:space="0" w:color="auto"/>
              <w:left w:val="nil"/>
              <w:bottom w:val="single" w:sz="4" w:space="0" w:color="auto"/>
              <w:right w:val="single" w:sz="4" w:space="0" w:color="auto"/>
            </w:tcBorders>
            <w:vAlign w:val="center"/>
            <w:hideMark/>
          </w:tcPr>
          <w:p w14:paraId="350C4607" w14:textId="77777777" w:rsidR="008A6D4B" w:rsidRPr="00FC0CE8" w:rsidRDefault="008A6D4B" w:rsidP="009848FA">
            <w:pPr>
              <w:suppressAutoHyphens/>
              <w:jc w:val="center"/>
              <w:rPr>
                <w:b/>
                <w:bCs/>
                <w:sz w:val="20"/>
                <w:szCs w:val="20"/>
                <w:lang w:eastAsia="en-CA"/>
              </w:rPr>
            </w:pPr>
            <w:r w:rsidRPr="00FC0CE8">
              <w:rPr>
                <w:b/>
                <w:bCs/>
                <w:sz w:val="20"/>
                <w:szCs w:val="20"/>
                <w:lang w:eastAsia="en-CA"/>
              </w:rPr>
              <w:t>2025</w:t>
            </w:r>
          </w:p>
        </w:tc>
        <w:tc>
          <w:tcPr>
            <w:tcW w:w="361" w:type="pct"/>
            <w:tcBorders>
              <w:top w:val="single" w:sz="4" w:space="0" w:color="auto"/>
              <w:left w:val="nil"/>
              <w:bottom w:val="single" w:sz="4" w:space="0" w:color="auto"/>
              <w:right w:val="single" w:sz="4" w:space="0" w:color="auto"/>
            </w:tcBorders>
            <w:vAlign w:val="center"/>
            <w:hideMark/>
          </w:tcPr>
          <w:p w14:paraId="32E73942" w14:textId="77777777" w:rsidR="008A6D4B" w:rsidRPr="00FC0CE8" w:rsidRDefault="008A6D4B" w:rsidP="009848FA">
            <w:pPr>
              <w:suppressAutoHyphens/>
              <w:jc w:val="center"/>
              <w:rPr>
                <w:b/>
                <w:bCs/>
                <w:sz w:val="20"/>
                <w:szCs w:val="20"/>
                <w:lang w:eastAsia="en-CA"/>
              </w:rPr>
            </w:pPr>
            <w:r w:rsidRPr="00FC0CE8">
              <w:rPr>
                <w:b/>
                <w:bCs/>
                <w:sz w:val="20"/>
                <w:szCs w:val="20"/>
                <w:lang w:eastAsia="en-CA"/>
              </w:rPr>
              <w:t>2026</w:t>
            </w:r>
          </w:p>
        </w:tc>
        <w:tc>
          <w:tcPr>
            <w:tcW w:w="361" w:type="pct"/>
            <w:tcBorders>
              <w:top w:val="single" w:sz="4" w:space="0" w:color="auto"/>
              <w:left w:val="nil"/>
              <w:bottom w:val="single" w:sz="4" w:space="0" w:color="auto"/>
              <w:right w:val="single" w:sz="4" w:space="0" w:color="auto"/>
            </w:tcBorders>
            <w:vAlign w:val="center"/>
            <w:hideMark/>
          </w:tcPr>
          <w:p w14:paraId="6B8C7416" w14:textId="77777777" w:rsidR="008A6D4B" w:rsidRPr="00FC0CE8" w:rsidRDefault="008A6D4B" w:rsidP="009848FA">
            <w:pPr>
              <w:suppressAutoHyphens/>
              <w:jc w:val="center"/>
              <w:rPr>
                <w:b/>
                <w:bCs/>
                <w:sz w:val="20"/>
                <w:szCs w:val="20"/>
                <w:lang w:eastAsia="en-CA"/>
              </w:rPr>
            </w:pPr>
            <w:r w:rsidRPr="00FC0CE8">
              <w:rPr>
                <w:b/>
                <w:bCs/>
                <w:sz w:val="20"/>
                <w:szCs w:val="20"/>
                <w:lang w:eastAsia="en-CA"/>
              </w:rPr>
              <w:t>2027</w:t>
            </w:r>
          </w:p>
        </w:tc>
        <w:tc>
          <w:tcPr>
            <w:tcW w:w="361" w:type="pct"/>
            <w:tcBorders>
              <w:top w:val="single" w:sz="4" w:space="0" w:color="auto"/>
              <w:left w:val="nil"/>
              <w:bottom w:val="single" w:sz="4" w:space="0" w:color="auto"/>
              <w:right w:val="single" w:sz="4" w:space="0" w:color="auto"/>
            </w:tcBorders>
            <w:vAlign w:val="center"/>
            <w:hideMark/>
          </w:tcPr>
          <w:p w14:paraId="064E6B67" w14:textId="77777777" w:rsidR="008A6D4B" w:rsidRPr="00FC0CE8" w:rsidRDefault="008A6D4B" w:rsidP="009848FA">
            <w:pPr>
              <w:suppressAutoHyphens/>
              <w:jc w:val="center"/>
              <w:rPr>
                <w:b/>
                <w:bCs/>
                <w:sz w:val="20"/>
                <w:szCs w:val="20"/>
                <w:lang w:eastAsia="en-CA"/>
              </w:rPr>
            </w:pPr>
            <w:r w:rsidRPr="00FC0CE8">
              <w:rPr>
                <w:b/>
                <w:bCs/>
                <w:sz w:val="20"/>
                <w:szCs w:val="20"/>
                <w:lang w:eastAsia="en-CA"/>
              </w:rPr>
              <w:t>2028</w:t>
            </w:r>
          </w:p>
        </w:tc>
        <w:tc>
          <w:tcPr>
            <w:tcW w:w="361" w:type="pct"/>
            <w:tcBorders>
              <w:top w:val="single" w:sz="4" w:space="0" w:color="auto"/>
              <w:left w:val="nil"/>
              <w:bottom w:val="single" w:sz="4" w:space="0" w:color="auto"/>
              <w:right w:val="single" w:sz="4" w:space="0" w:color="auto"/>
            </w:tcBorders>
            <w:vAlign w:val="center"/>
            <w:hideMark/>
          </w:tcPr>
          <w:p w14:paraId="097B0831" w14:textId="77777777" w:rsidR="008A6D4B" w:rsidRPr="00FC0CE8" w:rsidRDefault="008A6D4B" w:rsidP="009848FA">
            <w:pPr>
              <w:suppressAutoHyphens/>
              <w:jc w:val="center"/>
              <w:rPr>
                <w:b/>
                <w:bCs/>
                <w:sz w:val="20"/>
                <w:szCs w:val="20"/>
                <w:lang w:eastAsia="en-CA"/>
              </w:rPr>
            </w:pPr>
            <w:r w:rsidRPr="00FC0CE8">
              <w:rPr>
                <w:b/>
                <w:bCs/>
                <w:sz w:val="20"/>
                <w:szCs w:val="20"/>
                <w:lang w:eastAsia="en-CA"/>
              </w:rPr>
              <w:t>2029</w:t>
            </w:r>
          </w:p>
        </w:tc>
        <w:tc>
          <w:tcPr>
            <w:tcW w:w="453" w:type="pct"/>
            <w:tcBorders>
              <w:top w:val="single" w:sz="4" w:space="0" w:color="auto"/>
              <w:left w:val="nil"/>
              <w:bottom w:val="single" w:sz="4" w:space="0" w:color="auto"/>
              <w:right w:val="single" w:sz="4" w:space="0" w:color="auto"/>
            </w:tcBorders>
            <w:vAlign w:val="center"/>
            <w:hideMark/>
          </w:tcPr>
          <w:p w14:paraId="4FF5F500" w14:textId="77777777" w:rsidR="008A6D4B" w:rsidRPr="00FC0CE8" w:rsidRDefault="008A6D4B" w:rsidP="009848FA">
            <w:pPr>
              <w:suppressAutoHyphens/>
              <w:jc w:val="center"/>
              <w:rPr>
                <w:b/>
                <w:bCs/>
                <w:sz w:val="20"/>
                <w:szCs w:val="20"/>
                <w:lang w:eastAsia="en-CA"/>
              </w:rPr>
            </w:pPr>
            <w:r w:rsidRPr="00FC0CE8">
              <w:rPr>
                <w:b/>
                <w:bCs/>
                <w:sz w:val="20"/>
                <w:szCs w:val="20"/>
                <w:lang w:eastAsia="en-CA"/>
              </w:rPr>
              <w:t>2030</w:t>
            </w:r>
          </w:p>
        </w:tc>
        <w:tc>
          <w:tcPr>
            <w:tcW w:w="361" w:type="pct"/>
            <w:tcBorders>
              <w:top w:val="single" w:sz="4" w:space="0" w:color="auto"/>
              <w:left w:val="nil"/>
              <w:bottom w:val="single" w:sz="4" w:space="0" w:color="auto"/>
              <w:right w:val="single" w:sz="4" w:space="0" w:color="auto"/>
            </w:tcBorders>
            <w:vAlign w:val="center"/>
            <w:hideMark/>
          </w:tcPr>
          <w:p w14:paraId="29C4D97E" w14:textId="77777777" w:rsidR="008A6D4B" w:rsidRPr="00FC0CE8" w:rsidRDefault="008A6D4B" w:rsidP="009848FA">
            <w:pPr>
              <w:suppressAutoHyphens/>
              <w:jc w:val="center"/>
              <w:rPr>
                <w:b/>
                <w:bCs/>
                <w:sz w:val="20"/>
                <w:szCs w:val="20"/>
                <w:lang w:eastAsia="en-CA"/>
              </w:rPr>
            </w:pPr>
            <w:r w:rsidRPr="00FC0CE8">
              <w:rPr>
                <w:b/>
                <w:bCs/>
                <w:sz w:val="20"/>
                <w:szCs w:val="20"/>
                <w:lang w:eastAsia="en-CA"/>
              </w:rPr>
              <w:t>Total</w:t>
            </w:r>
          </w:p>
        </w:tc>
      </w:tr>
      <w:tr w:rsidR="005D382C" w:rsidRPr="00FC0CE8" w14:paraId="3F3588DD" w14:textId="77777777" w:rsidTr="005D382C">
        <w:trPr>
          <w:trHeight w:val="280"/>
        </w:trPr>
        <w:tc>
          <w:tcPr>
            <w:tcW w:w="185"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2F6AA8A7" w14:textId="77777777" w:rsidR="005D382C" w:rsidRPr="00FC0CE8" w:rsidRDefault="005D382C" w:rsidP="005D382C">
            <w:pPr>
              <w:suppressAutoHyphens/>
              <w:jc w:val="center"/>
              <w:rPr>
                <w:sz w:val="20"/>
                <w:szCs w:val="20"/>
                <w:lang w:eastAsia="en-CA"/>
              </w:rPr>
            </w:pPr>
            <w:r w:rsidRPr="00FC0CE8">
              <w:rPr>
                <w:sz w:val="20"/>
                <w:szCs w:val="20"/>
                <w:lang w:eastAsia="en-CA"/>
              </w:rPr>
              <w:t>1.1</w:t>
            </w:r>
          </w:p>
        </w:tc>
        <w:tc>
          <w:tcPr>
            <w:tcW w:w="1475" w:type="pct"/>
            <w:tcBorders>
              <w:top w:val="nil"/>
              <w:left w:val="nil"/>
              <w:bottom w:val="single" w:sz="4" w:space="0" w:color="auto"/>
              <w:right w:val="single" w:sz="4" w:space="0" w:color="auto"/>
            </w:tcBorders>
            <w:hideMark/>
          </w:tcPr>
          <w:p w14:paraId="29D4D63A" w14:textId="0A150FE7" w:rsidR="005D382C" w:rsidRPr="00FC0CE8" w:rsidRDefault="005D382C" w:rsidP="005D382C">
            <w:pPr>
              <w:suppressAutoHyphens/>
              <w:jc w:val="left"/>
              <w:rPr>
                <w:sz w:val="20"/>
                <w:szCs w:val="20"/>
                <w:lang w:eastAsia="en-CA"/>
              </w:rPr>
            </w:pPr>
            <w:r w:rsidRPr="00FC0CE8">
              <w:rPr>
                <w:sz w:val="20"/>
                <w:szCs w:val="20"/>
                <w:lang w:eastAsia="en-CA"/>
              </w:rPr>
              <w:t>Montreal Protocol reduction schedule of Annex F substances (CO</w:t>
            </w:r>
            <w:r w:rsidRPr="00FC0CE8">
              <w:rPr>
                <w:sz w:val="20"/>
                <w:szCs w:val="20"/>
                <w:vertAlign w:val="subscript"/>
                <w:lang w:eastAsia="en-CA"/>
              </w:rPr>
              <w:t>2</w:t>
            </w:r>
            <w:r w:rsidRPr="00FC0CE8">
              <w:rPr>
                <w:sz w:val="20"/>
                <w:szCs w:val="20"/>
                <w:lang w:eastAsia="en-CA"/>
              </w:rPr>
              <w:t>-eq tonnes)</w:t>
            </w:r>
          </w:p>
        </w:tc>
        <w:tc>
          <w:tcPr>
            <w:tcW w:w="361" w:type="pct"/>
            <w:tcBorders>
              <w:top w:val="single" w:sz="4" w:space="0" w:color="auto"/>
              <w:left w:val="nil"/>
              <w:bottom w:val="single" w:sz="4" w:space="0" w:color="auto"/>
              <w:right w:val="single" w:sz="4" w:space="0" w:color="auto"/>
            </w:tcBorders>
            <w:hideMark/>
          </w:tcPr>
          <w:p w14:paraId="652B3474" w14:textId="77777777" w:rsidR="005D382C" w:rsidRPr="00FC0CE8" w:rsidRDefault="005D382C" w:rsidP="005D382C">
            <w:pPr>
              <w:suppressAutoHyphens/>
              <w:jc w:val="right"/>
              <w:rPr>
                <w:sz w:val="20"/>
                <w:szCs w:val="20"/>
                <w:lang w:eastAsia="en-CA"/>
              </w:rPr>
            </w:pPr>
            <w:r w:rsidRPr="00FC0CE8">
              <w:rPr>
                <w:sz w:val="20"/>
                <w:szCs w:val="20"/>
                <w:lang w:eastAsia="en-CA"/>
              </w:rPr>
              <w:t>n/a</w:t>
            </w:r>
          </w:p>
        </w:tc>
        <w:tc>
          <w:tcPr>
            <w:tcW w:w="361" w:type="pct"/>
            <w:tcBorders>
              <w:top w:val="single" w:sz="4" w:space="0" w:color="auto"/>
              <w:left w:val="single" w:sz="4" w:space="0" w:color="auto"/>
              <w:bottom w:val="single" w:sz="4" w:space="0" w:color="auto"/>
              <w:right w:val="single" w:sz="4" w:space="0" w:color="auto"/>
            </w:tcBorders>
            <w:shd w:val="clear" w:color="auto" w:fill="auto"/>
            <w:hideMark/>
          </w:tcPr>
          <w:p w14:paraId="4588279F" w14:textId="08443BFB" w:rsidR="005D382C" w:rsidRPr="00FC0CE8" w:rsidRDefault="005D382C" w:rsidP="005D382C">
            <w:pPr>
              <w:suppressAutoHyphens/>
              <w:jc w:val="right"/>
              <w:rPr>
                <w:sz w:val="20"/>
                <w:szCs w:val="20"/>
                <w:lang w:eastAsia="en-CA"/>
              </w:rPr>
            </w:pPr>
            <w:r>
              <w:rPr>
                <w:color w:val="000000"/>
                <w:sz w:val="20"/>
                <w:szCs w:val="20"/>
              </w:rPr>
              <w:t>1,805,702</w:t>
            </w:r>
          </w:p>
        </w:tc>
        <w:tc>
          <w:tcPr>
            <w:tcW w:w="361" w:type="pct"/>
            <w:tcBorders>
              <w:top w:val="single" w:sz="4" w:space="0" w:color="auto"/>
              <w:left w:val="nil"/>
              <w:bottom w:val="single" w:sz="4" w:space="0" w:color="auto"/>
              <w:right w:val="single" w:sz="4" w:space="0" w:color="auto"/>
            </w:tcBorders>
            <w:shd w:val="clear" w:color="auto" w:fill="auto"/>
          </w:tcPr>
          <w:p w14:paraId="1364E4AB" w14:textId="581AD4CC" w:rsidR="005D382C" w:rsidRPr="00FC0CE8" w:rsidRDefault="005D382C" w:rsidP="005D382C">
            <w:pPr>
              <w:suppressAutoHyphens/>
              <w:jc w:val="right"/>
              <w:rPr>
                <w:sz w:val="20"/>
                <w:szCs w:val="20"/>
                <w:lang w:eastAsia="en-CA"/>
              </w:rPr>
            </w:pPr>
            <w:r>
              <w:rPr>
                <w:color w:val="000000"/>
                <w:sz w:val="20"/>
                <w:szCs w:val="20"/>
              </w:rPr>
              <w:t>1,805,702</w:t>
            </w:r>
          </w:p>
        </w:tc>
        <w:tc>
          <w:tcPr>
            <w:tcW w:w="361" w:type="pct"/>
            <w:tcBorders>
              <w:top w:val="single" w:sz="4" w:space="0" w:color="auto"/>
              <w:left w:val="nil"/>
              <w:bottom w:val="single" w:sz="4" w:space="0" w:color="auto"/>
              <w:right w:val="single" w:sz="4" w:space="0" w:color="auto"/>
            </w:tcBorders>
            <w:shd w:val="clear" w:color="auto" w:fill="auto"/>
          </w:tcPr>
          <w:p w14:paraId="20A528CC" w14:textId="1353B01E" w:rsidR="005D382C" w:rsidRPr="00FC0CE8" w:rsidRDefault="005D382C" w:rsidP="005D382C">
            <w:pPr>
              <w:suppressAutoHyphens/>
              <w:jc w:val="right"/>
              <w:rPr>
                <w:sz w:val="20"/>
                <w:szCs w:val="20"/>
                <w:lang w:eastAsia="en-CA"/>
              </w:rPr>
            </w:pPr>
            <w:r>
              <w:rPr>
                <w:color w:val="000000"/>
                <w:sz w:val="20"/>
                <w:szCs w:val="20"/>
              </w:rPr>
              <w:t>1,805,702</w:t>
            </w:r>
          </w:p>
        </w:tc>
        <w:tc>
          <w:tcPr>
            <w:tcW w:w="361" w:type="pct"/>
            <w:tcBorders>
              <w:top w:val="single" w:sz="4" w:space="0" w:color="auto"/>
              <w:left w:val="nil"/>
              <w:bottom w:val="single" w:sz="4" w:space="0" w:color="auto"/>
              <w:right w:val="single" w:sz="4" w:space="0" w:color="auto"/>
            </w:tcBorders>
            <w:shd w:val="clear" w:color="auto" w:fill="auto"/>
          </w:tcPr>
          <w:p w14:paraId="7B1AE82E" w14:textId="43297185" w:rsidR="005D382C" w:rsidRPr="00FC0CE8" w:rsidRDefault="005D382C" w:rsidP="005D382C">
            <w:pPr>
              <w:suppressAutoHyphens/>
              <w:jc w:val="right"/>
              <w:rPr>
                <w:sz w:val="20"/>
                <w:szCs w:val="20"/>
                <w:lang w:eastAsia="en-CA"/>
              </w:rPr>
            </w:pPr>
            <w:r>
              <w:rPr>
                <w:color w:val="000000"/>
                <w:sz w:val="20"/>
                <w:szCs w:val="20"/>
              </w:rPr>
              <w:t>1,805,702</w:t>
            </w:r>
          </w:p>
        </w:tc>
        <w:tc>
          <w:tcPr>
            <w:tcW w:w="361" w:type="pct"/>
            <w:tcBorders>
              <w:top w:val="single" w:sz="4" w:space="0" w:color="auto"/>
              <w:left w:val="nil"/>
              <w:bottom w:val="single" w:sz="4" w:space="0" w:color="auto"/>
              <w:right w:val="single" w:sz="4" w:space="0" w:color="auto"/>
            </w:tcBorders>
            <w:shd w:val="clear" w:color="auto" w:fill="auto"/>
          </w:tcPr>
          <w:p w14:paraId="524A3741" w14:textId="7945B2CF" w:rsidR="005D382C" w:rsidRPr="00FC0CE8" w:rsidRDefault="005D382C" w:rsidP="005D382C">
            <w:pPr>
              <w:suppressAutoHyphens/>
              <w:jc w:val="right"/>
              <w:rPr>
                <w:sz w:val="20"/>
                <w:szCs w:val="20"/>
                <w:lang w:eastAsia="en-CA"/>
              </w:rPr>
            </w:pPr>
            <w:r>
              <w:rPr>
                <w:color w:val="000000"/>
                <w:sz w:val="20"/>
                <w:szCs w:val="20"/>
              </w:rPr>
              <w:t>1,805,702</w:t>
            </w:r>
          </w:p>
        </w:tc>
        <w:tc>
          <w:tcPr>
            <w:tcW w:w="361" w:type="pct"/>
            <w:tcBorders>
              <w:top w:val="single" w:sz="4" w:space="0" w:color="auto"/>
              <w:left w:val="nil"/>
              <w:bottom w:val="single" w:sz="4" w:space="0" w:color="auto"/>
              <w:right w:val="single" w:sz="4" w:space="0" w:color="auto"/>
            </w:tcBorders>
            <w:shd w:val="clear" w:color="auto" w:fill="auto"/>
            <w:hideMark/>
          </w:tcPr>
          <w:p w14:paraId="04368CE9" w14:textId="7B824507" w:rsidR="005D382C" w:rsidRPr="00B14B86" w:rsidRDefault="005D382C" w:rsidP="005D382C">
            <w:pPr>
              <w:suppressAutoHyphens/>
              <w:jc w:val="right"/>
              <w:rPr>
                <w:sz w:val="20"/>
                <w:szCs w:val="20"/>
                <w:lang w:eastAsia="en-CA"/>
              </w:rPr>
            </w:pPr>
            <w:r w:rsidRPr="00B14B86">
              <w:rPr>
                <w:color w:val="000000"/>
                <w:sz w:val="20"/>
                <w:szCs w:val="20"/>
              </w:rPr>
              <w:t>1,625,132</w:t>
            </w:r>
          </w:p>
        </w:tc>
        <w:tc>
          <w:tcPr>
            <w:tcW w:w="453" w:type="pct"/>
            <w:tcBorders>
              <w:top w:val="single" w:sz="4" w:space="0" w:color="auto"/>
              <w:left w:val="nil"/>
              <w:bottom w:val="single" w:sz="4" w:space="0" w:color="auto"/>
              <w:right w:val="single" w:sz="4" w:space="0" w:color="auto"/>
            </w:tcBorders>
            <w:shd w:val="clear" w:color="auto" w:fill="auto"/>
            <w:hideMark/>
          </w:tcPr>
          <w:p w14:paraId="3BC88762" w14:textId="269E2D21" w:rsidR="005D382C" w:rsidRPr="00B14B86" w:rsidRDefault="005D382C" w:rsidP="005D382C">
            <w:pPr>
              <w:suppressAutoHyphens/>
              <w:ind w:left="-139"/>
              <w:jc w:val="right"/>
              <w:rPr>
                <w:sz w:val="20"/>
                <w:szCs w:val="20"/>
                <w:lang w:eastAsia="en-CA"/>
              </w:rPr>
            </w:pPr>
            <w:r w:rsidRPr="00B14B86">
              <w:rPr>
                <w:color w:val="000000"/>
                <w:sz w:val="20"/>
                <w:szCs w:val="20"/>
              </w:rPr>
              <w:t>1,625,132</w:t>
            </w:r>
          </w:p>
        </w:tc>
        <w:tc>
          <w:tcPr>
            <w:tcW w:w="361" w:type="pct"/>
            <w:tcBorders>
              <w:top w:val="single" w:sz="4" w:space="0" w:color="auto"/>
              <w:left w:val="nil"/>
              <w:bottom w:val="single" w:sz="4" w:space="0" w:color="auto"/>
              <w:right w:val="single" w:sz="4" w:space="0" w:color="auto"/>
            </w:tcBorders>
            <w:hideMark/>
          </w:tcPr>
          <w:p w14:paraId="16FE920C" w14:textId="77777777" w:rsidR="005D382C" w:rsidRPr="00FC0CE8" w:rsidRDefault="005D382C" w:rsidP="005D382C">
            <w:pPr>
              <w:suppressAutoHyphens/>
              <w:ind w:left="-139"/>
              <w:jc w:val="right"/>
              <w:rPr>
                <w:sz w:val="20"/>
                <w:szCs w:val="20"/>
                <w:lang w:eastAsia="en-CA"/>
              </w:rPr>
            </w:pPr>
            <w:r w:rsidRPr="00FC0CE8">
              <w:rPr>
                <w:sz w:val="20"/>
                <w:szCs w:val="20"/>
                <w:lang w:eastAsia="en-CA"/>
              </w:rPr>
              <w:t>n/a</w:t>
            </w:r>
          </w:p>
        </w:tc>
      </w:tr>
      <w:tr w:rsidR="005D382C" w:rsidRPr="00FC0CE8" w14:paraId="62661EF0" w14:textId="77777777" w:rsidTr="005D382C">
        <w:trPr>
          <w:trHeight w:val="280"/>
        </w:trPr>
        <w:tc>
          <w:tcPr>
            <w:tcW w:w="185"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03D04A19" w14:textId="77777777" w:rsidR="005D382C" w:rsidRPr="00FC0CE8" w:rsidRDefault="005D382C" w:rsidP="005D382C">
            <w:pPr>
              <w:suppressAutoHyphens/>
              <w:jc w:val="left"/>
              <w:rPr>
                <w:sz w:val="20"/>
                <w:szCs w:val="20"/>
                <w:lang w:eastAsia="en-CA"/>
              </w:rPr>
            </w:pPr>
            <w:r w:rsidRPr="00FC0CE8">
              <w:rPr>
                <w:sz w:val="20"/>
                <w:szCs w:val="20"/>
                <w:lang w:eastAsia="en-CA"/>
              </w:rPr>
              <w:t>1.2</w:t>
            </w:r>
          </w:p>
        </w:tc>
        <w:tc>
          <w:tcPr>
            <w:tcW w:w="1475" w:type="pct"/>
            <w:tcBorders>
              <w:top w:val="nil"/>
              <w:left w:val="nil"/>
              <w:bottom w:val="single" w:sz="4" w:space="0" w:color="auto"/>
              <w:right w:val="single" w:sz="4" w:space="0" w:color="auto"/>
            </w:tcBorders>
            <w:hideMark/>
          </w:tcPr>
          <w:p w14:paraId="68B76351" w14:textId="305ED880" w:rsidR="005D382C" w:rsidRPr="00FC0CE8" w:rsidRDefault="005D382C" w:rsidP="005D382C">
            <w:pPr>
              <w:suppressAutoHyphens/>
              <w:jc w:val="left"/>
              <w:rPr>
                <w:sz w:val="20"/>
                <w:szCs w:val="20"/>
                <w:lang w:eastAsia="en-CA"/>
              </w:rPr>
            </w:pPr>
            <w:r w:rsidRPr="00FC0CE8">
              <w:rPr>
                <w:sz w:val="20"/>
                <w:szCs w:val="20"/>
                <w:lang w:eastAsia="en-CA"/>
              </w:rPr>
              <w:t>Maximum allowable total consumption of Annex F substances (CO</w:t>
            </w:r>
            <w:r w:rsidRPr="00FC0CE8">
              <w:rPr>
                <w:sz w:val="20"/>
                <w:szCs w:val="20"/>
                <w:vertAlign w:val="subscript"/>
                <w:lang w:eastAsia="en-CA"/>
              </w:rPr>
              <w:t>2</w:t>
            </w:r>
            <w:r w:rsidRPr="00FC0CE8">
              <w:rPr>
                <w:sz w:val="20"/>
                <w:szCs w:val="20"/>
                <w:lang w:eastAsia="en-CA"/>
              </w:rPr>
              <w:t>-eq tonnes)</w:t>
            </w:r>
          </w:p>
        </w:tc>
        <w:tc>
          <w:tcPr>
            <w:tcW w:w="361" w:type="pct"/>
            <w:tcBorders>
              <w:top w:val="single" w:sz="4" w:space="0" w:color="auto"/>
              <w:left w:val="nil"/>
              <w:bottom w:val="single" w:sz="4" w:space="0" w:color="auto"/>
              <w:right w:val="single" w:sz="4" w:space="0" w:color="auto"/>
            </w:tcBorders>
          </w:tcPr>
          <w:p w14:paraId="5E6A0A24" w14:textId="2FE69B56" w:rsidR="005D382C" w:rsidRPr="00FC0CE8" w:rsidRDefault="005D382C" w:rsidP="005D382C">
            <w:pPr>
              <w:suppressAutoHyphens/>
              <w:jc w:val="right"/>
              <w:rPr>
                <w:sz w:val="20"/>
                <w:szCs w:val="20"/>
                <w:lang w:eastAsia="en-CA"/>
              </w:rPr>
            </w:pPr>
            <w:r w:rsidRPr="00FC0CE8">
              <w:rPr>
                <w:sz w:val="20"/>
                <w:szCs w:val="20"/>
                <w:lang w:eastAsia="en-CA"/>
              </w:rPr>
              <w:t>n/a</w:t>
            </w:r>
          </w:p>
        </w:tc>
        <w:tc>
          <w:tcPr>
            <w:tcW w:w="361" w:type="pct"/>
            <w:tcBorders>
              <w:top w:val="nil"/>
              <w:left w:val="single" w:sz="4" w:space="0" w:color="auto"/>
              <w:bottom w:val="single" w:sz="4" w:space="0" w:color="auto"/>
              <w:right w:val="single" w:sz="4" w:space="0" w:color="auto"/>
            </w:tcBorders>
            <w:shd w:val="clear" w:color="auto" w:fill="auto"/>
          </w:tcPr>
          <w:p w14:paraId="2514009D" w14:textId="3EE824F1" w:rsidR="005D382C" w:rsidRPr="00FC0CE8" w:rsidRDefault="005D382C" w:rsidP="005D382C">
            <w:pPr>
              <w:suppressAutoHyphens/>
              <w:jc w:val="right"/>
              <w:rPr>
                <w:sz w:val="20"/>
                <w:szCs w:val="20"/>
                <w:lang w:eastAsia="en-CA"/>
              </w:rPr>
            </w:pPr>
            <w:r>
              <w:rPr>
                <w:color w:val="000000"/>
                <w:sz w:val="20"/>
                <w:szCs w:val="20"/>
              </w:rPr>
              <w:t>1,286,890</w:t>
            </w:r>
          </w:p>
        </w:tc>
        <w:tc>
          <w:tcPr>
            <w:tcW w:w="361" w:type="pct"/>
            <w:tcBorders>
              <w:top w:val="nil"/>
              <w:left w:val="nil"/>
              <w:bottom w:val="single" w:sz="4" w:space="0" w:color="auto"/>
              <w:right w:val="single" w:sz="4" w:space="0" w:color="auto"/>
            </w:tcBorders>
            <w:shd w:val="clear" w:color="auto" w:fill="auto"/>
          </w:tcPr>
          <w:p w14:paraId="0B685257" w14:textId="6239FA94" w:rsidR="005D382C" w:rsidRPr="00FC0CE8" w:rsidRDefault="005D382C" w:rsidP="005D382C">
            <w:pPr>
              <w:suppressAutoHyphens/>
              <w:jc w:val="right"/>
              <w:rPr>
                <w:sz w:val="20"/>
                <w:szCs w:val="20"/>
                <w:lang w:eastAsia="en-CA"/>
              </w:rPr>
            </w:pPr>
            <w:r>
              <w:rPr>
                <w:color w:val="000000"/>
                <w:sz w:val="20"/>
                <w:szCs w:val="20"/>
              </w:rPr>
              <w:t>1,286,890</w:t>
            </w:r>
          </w:p>
        </w:tc>
        <w:tc>
          <w:tcPr>
            <w:tcW w:w="361" w:type="pct"/>
            <w:tcBorders>
              <w:top w:val="nil"/>
              <w:left w:val="nil"/>
              <w:bottom w:val="single" w:sz="4" w:space="0" w:color="auto"/>
              <w:right w:val="single" w:sz="4" w:space="0" w:color="auto"/>
            </w:tcBorders>
            <w:shd w:val="clear" w:color="auto" w:fill="auto"/>
          </w:tcPr>
          <w:p w14:paraId="3C2B9C23" w14:textId="1E8B8F23" w:rsidR="005D382C" w:rsidRPr="00FC0CE8" w:rsidRDefault="005D382C" w:rsidP="005D382C">
            <w:pPr>
              <w:suppressAutoHyphens/>
              <w:jc w:val="right"/>
              <w:rPr>
                <w:sz w:val="20"/>
                <w:szCs w:val="20"/>
                <w:lang w:eastAsia="en-CA"/>
              </w:rPr>
            </w:pPr>
            <w:r>
              <w:rPr>
                <w:color w:val="000000"/>
                <w:sz w:val="20"/>
                <w:szCs w:val="20"/>
              </w:rPr>
              <w:t>1,286,890</w:t>
            </w:r>
          </w:p>
        </w:tc>
        <w:tc>
          <w:tcPr>
            <w:tcW w:w="361" w:type="pct"/>
            <w:tcBorders>
              <w:top w:val="nil"/>
              <w:left w:val="nil"/>
              <w:bottom w:val="single" w:sz="4" w:space="0" w:color="auto"/>
              <w:right w:val="single" w:sz="4" w:space="0" w:color="auto"/>
            </w:tcBorders>
            <w:shd w:val="clear" w:color="auto" w:fill="auto"/>
          </w:tcPr>
          <w:p w14:paraId="7011BDF5" w14:textId="509CCF9C" w:rsidR="005D382C" w:rsidRPr="00FC0CE8" w:rsidRDefault="005D382C" w:rsidP="005D382C">
            <w:pPr>
              <w:suppressAutoHyphens/>
              <w:jc w:val="right"/>
              <w:rPr>
                <w:sz w:val="20"/>
                <w:szCs w:val="20"/>
                <w:lang w:eastAsia="en-CA"/>
              </w:rPr>
            </w:pPr>
            <w:r>
              <w:rPr>
                <w:color w:val="000000"/>
                <w:sz w:val="20"/>
                <w:szCs w:val="20"/>
              </w:rPr>
              <w:t>1,286,890</w:t>
            </w:r>
          </w:p>
        </w:tc>
        <w:tc>
          <w:tcPr>
            <w:tcW w:w="361" w:type="pct"/>
            <w:tcBorders>
              <w:top w:val="nil"/>
              <w:left w:val="nil"/>
              <w:bottom w:val="single" w:sz="4" w:space="0" w:color="auto"/>
              <w:right w:val="single" w:sz="4" w:space="0" w:color="auto"/>
            </w:tcBorders>
            <w:shd w:val="clear" w:color="auto" w:fill="auto"/>
          </w:tcPr>
          <w:p w14:paraId="73B158A3" w14:textId="58A90E54" w:rsidR="005D382C" w:rsidRPr="00FC0CE8" w:rsidRDefault="005D382C" w:rsidP="005D382C">
            <w:pPr>
              <w:suppressAutoHyphens/>
              <w:jc w:val="right"/>
              <w:rPr>
                <w:sz w:val="20"/>
                <w:szCs w:val="20"/>
                <w:lang w:eastAsia="en-CA"/>
              </w:rPr>
            </w:pPr>
            <w:r>
              <w:rPr>
                <w:color w:val="000000"/>
                <w:sz w:val="20"/>
                <w:szCs w:val="20"/>
              </w:rPr>
              <w:t>1,286,890</w:t>
            </w:r>
          </w:p>
        </w:tc>
        <w:tc>
          <w:tcPr>
            <w:tcW w:w="361" w:type="pct"/>
            <w:tcBorders>
              <w:top w:val="nil"/>
              <w:left w:val="nil"/>
              <w:bottom w:val="single" w:sz="4" w:space="0" w:color="auto"/>
              <w:right w:val="single" w:sz="4" w:space="0" w:color="auto"/>
            </w:tcBorders>
            <w:shd w:val="clear" w:color="auto" w:fill="auto"/>
          </w:tcPr>
          <w:p w14:paraId="75A25022" w14:textId="1C1AB3EB" w:rsidR="005D382C" w:rsidRPr="00FC0CE8" w:rsidRDefault="005D382C" w:rsidP="005D382C">
            <w:pPr>
              <w:suppressAutoHyphens/>
              <w:jc w:val="right"/>
              <w:rPr>
                <w:sz w:val="20"/>
                <w:szCs w:val="20"/>
                <w:lang w:eastAsia="en-CA"/>
              </w:rPr>
            </w:pPr>
            <w:r>
              <w:rPr>
                <w:color w:val="000000"/>
                <w:sz w:val="20"/>
                <w:szCs w:val="20"/>
              </w:rPr>
              <w:t>1,158,201</w:t>
            </w:r>
          </w:p>
        </w:tc>
        <w:tc>
          <w:tcPr>
            <w:tcW w:w="453" w:type="pct"/>
            <w:tcBorders>
              <w:top w:val="nil"/>
              <w:left w:val="nil"/>
              <w:bottom w:val="single" w:sz="4" w:space="0" w:color="auto"/>
              <w:right w:val="single" w:sz="4" w:space="0" w:color="auto"/>
            </w:tcBorders>
            <w:shd w:val="clear" w:color="auto" w:fill="auto"/>
          </w:tcPr>
          <w:p w14:paraId="6EE93058" w14:textId="6D045CC7" w:rsidR="005D382C" w:rsidRPr="00FC0CE8" w:rsidRDefault="005D382C" w:rsidP="005D382C">
            <w:pPr>
              <w:suppressAutoHyphens/>
              <w:ind w:left="-139"/>
              <w:jc w:val="right"/>
              <w:rPr>
                <w:sz w:val="20"/>
                <w:szCs w:val="20"/>
                <w:lang w:eastAsia="en-CA"/>
              </w:rPr>
            </w:pPr>
            <w:r>
              <w:rPr>
                <w:color w:val="000000"/>
                <w:sz w:val="20"/>
                <w:szCs w:val="20"/>
              </w:rPr>
              <w:t>1,158,201</w:t>
            </w:r>
          </w:p>
        </w:tc>
        <w:tc>
          <w:tcPr>
            <w:tcW w:w="361" w:type="pct"/>
            <w:tcBorders>
              <w:top w:val="single" w:sz="4" w:space="0" w:color="auto"/>
              <w:left w:val="nil"/>
              <w:bottom w:val="single" w:sz="4" w:space="0" w:color="auto"/>
              <w:right w:val="single" w:sz="4" w:space="0" w:color="auto"/>
            </w:tcBorders>
            <w:hideMark/>
          </w:tcPr>
          <w:p w14:paraId="02F093E3" w14:textId="77777777" w:rsidR="005D382C" w:rsidRPr="00FC0CE8" w:rsidRDefault="005D382C" w:rsidP="005D382C">
            <w:pPr>
              <w:suppressAutoHyphens/>
              <w:ind w:left="-139"/>
              <w:jc w:val="right"/>
              <w:rPr>
                <w:sz w:val="20"/>
                <w:szCs w:val="20"/>
                <w:lang w:eastAsia="en-CA"/>
              </w:rPr>
            </w:pPr>
            <w:r w:rsidRPr="00FC0CE8">
              <w:rPr>
                <w:sz w:val="20"/>
                <w:szCs w:val="20"/>
              </w:rPr>
              <w:t>n/a</w:t>
            </w:r>
          </w:p>
        </w:tc>
      </w:tr>
      <w:tr w:rsidR="005D382C" w:rsidRPr="00FC0CE8" w14:paraId="15B0700B" w14:textId="77777777" w:rsidTr="005D382C">
        <w:trPr>
          <w:trHeight w:val="280"/>
        </w:trPr>
        <w:tc>
          <w:tcPr>
            <w:tcW w:w="185"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02BDD53B" w14:textId="77777777" w:rsidR="005D382C" w:rsidRPr="00FC0CE8" w:rsidRDefault="005D382C" w:rsidP="005D382C">
            <w:pPr>
              <w:suppressAutoHyphens/>
              <w:jc w:val="left"/>
              <w:rPr>
                <w:sz w:val="20"/>
                <w:szCs w:val="20"/>
                <w:lang w:eastAsia="en-CA"/>
              </w:rPr>
            </w:pPr>
            <w:r w:rsidRPr="00FC0CE8">
              <w:rPr>
                <w:sz w:val="20"/>
                <w:szCs w:val="20"/>
                <w:lang w:eastAsia="en-CA"/>
              </w:rPr>
              <w:t>2.1</w:t>
            </w:r>
          </w:p>
        </w:tc>
        <w:tc>
          <w:tcPr>
            <w:tcW w:w="1475" w:type="pct"/>
            <w:tcBorders>
              <w:top w:val="nil"/>
              <w:left w:val="nil"/>
              <w:bottom w:val="single" w:sz="4" w:space="0" w:color="auto"/>
              <w:right w:val="single" w:sz="4" w:space="0" w:color="auto"/>
            </w:tcBorders>
            <w:hideMark/>
          </w:tcPr>
          <w:p w14:paraId="47A9DC19" w14:textId="791B64FB" w:rsidR="005D382C" w:rsidRPr="00FC0CE8" w:rsidRDefault="005D382C" w:rsidP="005D382C">
            <w:pPr>
              <w:suppressAutoHyphens/>
              <w:jc w:val="left"/>
              <w:rPr>
                <w:sz w:val="20"/>
                <w:szCs w:val="20"/>
                <w:lang w:eastAsia="en-CA"/>
              </w:rPr>
            </w:pPr>
            <w:r w:rsidRPr="00FC0CE8">
              <w:rPr>
                <w:sz w:val="20"/>
                <w:szCs w:val="20"/>
                <w:lang w:eastAsia="en-CA"/>
              </w:rPr>
              <w:t>Lead IA (UNDP) agreed funding (US $)</w:t>
            </w:r>
          </w:p>
        </w:tc>
        <w:tc>
          <w:tcPr>
            <w:tcW w:w="361" w:type="pct"/>
            <w:tcBorders>
              <w:top w:val="single" w:sz="4" w:space="0" w:color="auto"/>
              <w:left w:val="single" w:sz="4" w:space="0" w:color="auto"/>
              <w:bottom w:val="single" w:sz="4" w:space="0" w:color="auto"/>
              <w:right w:val="single" w:sz="4" w:space="0" w:color="auto"/>
            </w:tcBorders>
            <w:shd w:val="clear" w:color="auto" w:fill="auto"/>
          </w:tcPr>
          <w:p w14:paraId="5A6D969B" w14:textId="51485B47" w:rsidR="005D382C" w:rsidRPr="00FC0CE8" w:rsidRDefault="005D382C" w:rsidP="005D382C">
            <w:pPr>
              <w:suppressAutoHyphens/>
              <w:jc w:val="right"/>
              <w:rPr>
                <w:sz w:val="20"/>
                <w:szCs w:val="20"/>
              </w:rPr>
            </w:pPr>
            <w:r w:rsidRPr="00FC0CE8">
              <w:rPr>
                <w:color w:val="0D0D0D"/>
                <w:sz w:val="20"/>
                <w:szCs w:val="20"/>
              </w:rPr>
              <w:t>132,500</w:t>
            </w:r>
          </w:p>
        </w:tc>
        <w:tc>
          <w:tcPr>
            <w:tcW w:w="361" w:type="pct"/>
            <w:tcBorders>
              <w:top w:val="single" w:sz="4" w:space="0" w:color="auto"/>
              <w:left w:val="nil"/>
              <w:bottom w:val="single" w:sz="4" w:space="0" w:color="auto"/>
              <w:right w:val="single" w:sz="4" w:space="0" w:color="auto"/>
            </w:tcBorders>
          </w:tcPr>
          <w:p w14:paraId="39379BE4" w14:textId="1151CF6D" w:rsidR="005D382C" w:rsidRPr="00FC0CE8" w:rsidRDefault="005D382C" w:rsidP="005D382C">
            <w:pPr>
              <w:suppressAutoHyphens/>
              <w:ind w:left="-139"/>
              <w:jc w:val="right"/>
              <w:rPr>
                <w:sz w:val="20"/>
                <w:szCs w:val="20"/>
              </w:rPr>
            </w:pPr>
            <w:r w:rsidRPr="00FC0CE8">
              <w:rPr>
                <w:sz w:val="20"/>
                <w:szCs w:val="20"/>
              </w:rPr>
              <w:t>0</w:t>
            </w:r>
          </w:p>
        </w:tc>
        <w:tc>
          <w:tcPr>
            <w:tcW w:w="361" w:type="pct"/>
            <w:tcBorders>
              <w:top w:val="single" w:sz="4" w:space="0" w:color="auto"/>
              <w:left w:val="nil"/>
              <w:bottom w:val="single" w:sz="4" w:space="0" w:color="auto"/>
              <w:right w:val="single" w:sz="4" w:space="0" w:color="auto"/>
            </w:tcBorders>
          </w:tcPr>
          <w:p w14:paraId="25643CAB" w14:textId="0A8F44B2" w:rsidR="005D382C" w:rsidRPr="00FC0CE8" w:rsidRDefault="005D382C" w:rsidP="005D382C">
            <w:pPr>
              <w:suppressAutoHyphens/>
              <w:ind w:left="-139"/>
              <w:jc w:val="right"/>
              <w:rPr>
                <w:sz w:val="20"/>
                <w:szCs w:val="20"/>
              </w:rPr>
            </w:pPr>
            <w:r w:rsidRPr="00FC0CE8">
              <w:rPr>
                <w:sz w:val="20"/>
                <w:szCs w:val="20"/>
              </w:rPr>
              <w:t>0</w:t>
            </w:r>
          </w:p>
        </w:tc>
        <w:tc>
          <w:tcPr>
            <w:tcW w:w="361" w:type="pct"/>
            <w:tcBorders>
              <w:top w:val="single" w:sz="4" w:space="0" w:color="auto"/>
              <w:left w:val="nil"/>
              <w:bottom w:val="single" w:sz="4" w:space="0" w:color="auto"/>
              <w:right w:val="single" w:sz="4" w:space="0" w:color="auto"/>
            </w:tcBorders>
          </w:tcPr>
          <w:p w14:paraId="11782080" w14:textId="63AEF7F0" w:rsidR="005D382C" w:rsidRPr="00FC0CE8" w:rsidRDefault="005D382C" w:rsidP="005D382C">
            <w:pPr>
              <w:suppressAutoHyphens/>
              <w:ind w:left="-139"/>
              <w:jc w:val="right"/>
              <w:rPr>
                <w:sz w:val="20"/>
                <w:szCs w:val="20"/>
              </w:rPr>
            </w:pPr>
            <w:r w:rsidRPr="00FC0CE8">
              <w:rPr>
                <w:sz w:val="20"/>
                <w:szCs w:val="20"/>
              </w:rPr>
              <w:t>0</w:t>
            </w:r>
          </w:p>
        </w:tc>
        <w:tc>
          <w:tcPr>
            <w:tcW w:w="361" w:type="pct"/>
            <w:tcBorders>
              <w:top w:val="single" w:sz="4" w:space="0" w:color="auto"/>
              <w:left w:val="single" w:sz="4" w:space="0" w:color="auto"/>
              <w:bottom w:val="single" w:sz="4" w:space="0" w:color="auto"/>
              <w:right w:val="single" w:sz="4" w:space="0" w:color="auto"/>
            </w:tcBorders>
            <w:shd w:val="clear" w:color="auto" w:fill="auto"/>
          </w:tcPr>
          <w:p w14:paraId="488380B4" w14:textId="69DAEE7B" w:rsidR="005D382C" w:rsidRPr="00FC0CE8" w:rsidRDefault="005D382C" w:rsidP="005D382C">
            <w:pPr>
              <w:suppressAutoHyphens/>
              <w:ind w:left="-139"/>
              <w:jc w:val="right"/>
              <w:rPr>
                <w:sz w:val="20"/>
                <w:szCs w:val="20"/>
              </w:rPr>
            </w:pPr>
            <w:r w:rsidRPr="00FC0CE8">
              <w:rPr>
                <w:color w:val="0D0D0D"/>
                <w:sz w:val="20"/>
                <w:szCs w:val="20"/>
              </w:rPr>
              <w:t>79,000</w:t>
            </w:r>
          </w:p>
        </w:tc>
        <w:tc>
          <w:tcPr>
            <w:tcW w:w="361" w:type="pct"/>
            <w:tcBorders>
              <w:top w:val="single" w:sz="4" w:space="0" w:color="auto"/>
              <w:left w:val="nil"/>
              <w:bottom w:val="single" w:sz="4" w:space="0" w:color="auto"/>
              <w:right w:val="single" w:sz="4" w:space="0" w:color="auto"/>
            </w:tcBorders>
          </w:tcPr>
          <w:p w14:paraId="77ED47B0" w14:textId="68D0AF2B" w:rsidR="005D382C" w:rsidRPr="00FC0CE8" w:rsidRDefault="005D382C" w:rsidP="005D382C">
            <w:pPr>
              <w:suppressAutoHyphens/>
              <w:ind w:left="-139"/>
              <w:jc w:val="right"/>
              <w:rPr>
                <w:sz w:val="20"/>
                <w:szCs w:val="20"/>
              </w:rPr>
            </w:pPr>
            <w:r w:rsidRPr="00FC0CE8">
              <w:rPr>
                <w:sz w:val="20"/>
                <w:szCs w:val="20"/>
              </w:rPr>
              <w:t>0</w:t>
            </w:r>
          </w:p>
        </w:tc>
        <w:tc>
          <w:tcPr>
            <w:tcW w:w="361" w:type="pct"/>
            <w:tcBorders>
              <w:top w:val="single" w:sz="4" w:space="0" w:color="auto"/>
              <w:left w:val="nil"/>
              <w:bottom w:val="single" w:sz="4" w:space="0" w:color="auto"/>
              <w:right w:val="single" w:sz="4" w:space="0" w:color="auto"/>
            </w:tcBorders>
          </w:tcPr>
          <w:p w14:paraId="64E42405" w14:textId="62E74992" w:rsidR="005D382C" w:rsidRPr="00FC0CE8" w:rsidRDefault="005D382C" w:rsidP="005D382C">
            <w:pPr>
              <w:suppressAutoHyphens/>
              <w:ind w:left="-139"/>
              <w:jc w:val="right"/>
              <w:rPr>
                <w:sz w:val="20"/>
                <w:szCs w:val="20"/>
              </w:rPr>
            </w:pPr>
            <w:r w:rsidRPr="00FC0CE8">
              <w:rPr>
                <w:sz w:val="20"/>
                <w:szCs w:val="20"/>
              </w:rPr>
              <w:t>0</w:t>
            </w:r>
          </w:p>
        </w:tc>
        <w:tc>
          <w:tcPr>
            <w:tcW w:w="453" w:type="pct"/>
            <w:tcBorders>
              <w:top w:val="single" w:sz="4" w:space="0" w:color="auto"/>
              <w:left w:val="single" w:sz="4" w:space="0" w:color="auto"/>
              <w:bottom w:val="single" w:sz="4" w:space="0" w:color="auto"/>
              <w:right w:val="nil"/>
            </w:tcBorders>
            <w:shd w:val="clear" w:color="auto" w:fill="auto"/>
          </w:tcPr>
          <w:p w14:paraId="1F46C20A" w14:textId="640B2757" w:rsidR="005D382C" w:rsidRPr="00FC0CE8" w:rsidRDefault="005D382C" w:rsidP="005D382C">
            <w:pPr>
              <w:suppressAutoHyphens/>
              <w:ind w:left="-139"/>
              <w:jc w:val="right"/>
              <w:rPr>
                <w:sz w:val="20"/>
                <w:szCs w:val="20"/>
                <w:lang w:eastAsia="en-CA"/>
              </w:rPr>
            </w:pPr>
            <w:r w:rsidRPr="00FC0CE8">
              <w:rPr>
                <w:color w:val="0D0D0D"/>
                <w:sz w:val="20"/>
                <w:szCs w:val="20"/>
              </w:rPr>
              <w:t>20,500</w:t>
            </w:r>
          </w:p>
        </w:tc>
        <w:tc>
          <w:tcPr>
            <w:tcW w:w="361" w:type="pct"/>
            <w:tcBorders>
              <w:top w:val="single" w:sz="4" w:space="0" w:color="auto"/>
              <w:left w:val="single" w:sz="4" w:space="0" w:color="auto"/>
              <w:bottom w:val="single" w:sz="4" w:space="0" w:color="auto"/>
              <w:right w:val="single" w:sz="4" w:space="0" w:color="auto"/>
            </w:tcBorders>
            <w:shd w:val="clear" w:color="auto" w:fill="auto"/>
          </w:tcPr>
          <w:p w14:paraId="788EB486" w14:textId="2883C57F" w:rsidR="005D382C" w:rsidRPr="00FC0CE8" w:rsidRDefault="005D382C" w:rsidP="005D382C">
            <w:pPr>
              <w:suppressAutoHyphens/>
              <w:jc w:val="right"/>
              <w:rPr>
                <w:b/>
                <w:bCs/>
                <w:sz w:val="20"/>
                <w:szCs w:val="20"/>
              </w:rPr>
            </w:pPr>
            <w:r w:rsidRPr="00FC0CE8">
              <w:rPr>
                <w:color w:val="000000"/>
                <w:sz w:val="20"/>
                <w:szCs w:val="20"/>
              </w:rPr>
              <w:t>232,000</w:t>
            </w:r>
          </w:p>
        </w:tc>
      </w:tr>
      <w:tr w:rsidR="005D382C" w:rsidRPr="00FC0CE8" w14:paraId="13ECA62A" w14:textId="77777777" w:rsidTr="005D382C">
        <w:trPr>
          <w:trHeight w:val="280"/>
        </w:trPr>
        <w:tc>
          <w:tcPr>
            <w:tcW w:w="185"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2CC7171C" w14:textId="77777777" w:rsidR="005D382C" w:rsidRPr="00FC0CE8" w:rsidRDefault="005D382C" w:rsidP="005D382C">
            <w:pPr>
              <w:suppressAutoHyphens/>
              <w:jc w:val="left"/>
              <w:rPr>
                <w:sz w:val="20"/>
                <w:szCs w:val="20"/>
                <w:lang w:eastAsia="en-CA"/>
              </w:rPr>
            </w:pPr>
            <w:r w:rsidRPr="00FC0CE8">
              <w:rPr>
                <w:sz w:val="20"/>
                <w:szCs w:val="20"/>
                <w:lang w:eastAsia="en-CA"/>
              </w:rPr>
              <w:t>2.2</w:t>
            </w:r>
          </w:p>
        </w:tc>
        <w:tc>
          <w:tcPr>
            <w:tcW w:w="1475" w:type="pct"/>
            <w:tcBorders>
              <w:top w:val="nil"/>
              <w:left w:val="nil"/>
              <w:bottom w:val="single" w:sz="4" w:space="0" w:color="auto"/>
              <w:right w:val="single" w:sz="4" w:space="0" w:color="auto"/>
            </w:tcBorders>
            <w:hideMark/>
          </w:tcPr>
          <w:p w14:paraId="6CCE6117" w14:textId="77777777" w:rsidR="005D382C" w:rsidRPr="00FC0CE8" w:rsidRDefault="005D382C" w:rsidP="005D382C">
            <w:pPr>
              <w:suppressAutoHyphens/>
              <w:jc w:val="left"/>
              <w:rPr>
                <w:sz w:val="20"/>
                <w:szCs w:val="20"/>
                <w:lang w:eastAsia="en-CA"/>
              </w:rPr>
            </w:pPr>
            <w:r w:rsidRPr="00FC0CE8">
              <w:rPr>
                <w:sz w:val="20"/>
                <w:szCs w:val="20"/>
                <w:lang w:eastAsia="en-CA"/>
              </w:rPr>
              <w:t>Support costs for Lead IA (US $)</w:t>
            </w:r>
          </w:p>
        </w:tc>
        <w:tc>
          <w:tcPr>
            <w:tcW w:w="361" w:type="pct"/>
            <w:tcBorders>
              <w:top w:val="single" w:sz="4" w:space="0" w:color="auto"/>
              <w:left w:val="nil"/>
              <w:bottom w:val="single" w:sz="4" w:space="0" w:color="auto"/>
              <w:right w:val="single" w:sz="4" w:space="0" w:color="auto"/>
            </w:tcBorders>
            <w:shd w:val="clear" w:color="auto" w:fill="auto"/>
          </w:tcPr>
          <w:p w14:paraId="446F99FA" w14:textId="6E907956" w:rsidR="005D382C" w:rsidRPr="00FC0CE8" w:rsidRDefault="005D382C" w:rsidP="005D382C">
            <w:pPr>
              <w:suppressAutoHyphens/>
              <w:jc w:val="right"/>
              <w:rPr>
                <w:sz w:val="20"/>
                <w:szCs w:val="20"/>
              </w:rPr>
            </w:pPr>
            <w:r w:rsidRPr="00FC0CE8">
              <w:rPr>
                <w:color w:val="000000"/>
                <w:sz w:val="20"/>
                <w:szCs w:val="20"/>
              </w:rPr>
              <w:t>11,925</w:t>
            </w:r>
          </w:p>
        </w:tc>
        <w:tc>
          <w:tcPr>
            <w:tcW w:w="361" w:type="pct"/>
            <w:tcBorders>
              <w:top w:val="single" w:sz="4" w:space="0" w:color="auto"/>
              <w:left w:val="single" w:sz="4" w:space="0" w:color="auto"/>
              <w:bottom w:val="single" w:sz="4" w:space="0" w:color="auto"/>
              <w:right w:val="single" w:sz="4" w:space="0" w:color="auto"/>
            </w:tcBorders>
          </w:tcPr>
          <w:p w14:paraId="0872F7F2" w14:textId="77777777" w:rsidR="005D382C" w:rsidRPr="00FC0CE8" w:rsidRDefault="005D382C" w:rsidP="005D382C">
            <w:pPr>
              <w:suppressAutoHyphens/>
              <w:jc w:val="right"/>
              <w:rPr>
                <w:sz w:val="20"/>
                <w:szCs w:val="20"/>
              </w:rPr>
            </w:pPr>
            <w:r w:rsidRPr="00FC0CE8">
              <w:rPr>
                <w:sz w:val="20"/>
                <w:szCs w:val="20"/>
              </w:rPr>
              <w:t>0</w:t>
            </w:r>
          </w:p>
        </w:tc>
        <w:tc>
          <w:tcPr>
            <w:tcW w:w="361" w:type="pct"/>
            <w:tcBorders>
              <w:top w:val="single" w:sz="4" w:space="0" w:color="auto"/>
              <w:left w:val="single" w:sz="4" w:space="0" w:color="auto"/>
              <w:bottom w:val="single" w:sz="4" w:space="0" w:color="auto"/>
              <w:right w:val="single" w:sz="4" w:space="0" w:color="auto"/>
            </w:tcBorders>
          </w:tcPr>
          <w:p w14:paraId="3D9EB683" w14:textId="77777777" w:rsidR="005D382C" w:rsidRPr="00FC0CE8" w:rsidRDefault="005D382C" w:rsidP="005D382C">
            <w:pPr>
              <w:suppressAutoHyphens/>
              <w:jc w:val="right"/>
              <w:rPr>
                <w:sz w:val="20"/>
                <w:szCs w:val="20"/>
              </w:rPr>
            </w:pPr>
            <w:r w:rsidRPr="00FC0CE8">
              <w:rPr>
                <w:sz w:val="20"/>
                <w:szCs w:val="20"/>
              </w:rPr>
              <w:t>0</w:t>
            </w:r>
          </w:p>
        </w:tc>
        <w:tc>
          <w:tcPr>
            <w:tcW w:w="361" w:type="pct"/>
            <w:tcBorders>
              <w:top w:val="single" w:sz="4" w:space="0" w:color="auto"/>
              <w:left w:val="single" w:sz="4" w:space="0" w:color="auto"/>
              <w:bottom w:val="single" w:sz="4" w:space="0" w:color="auto"/>
              <w:right w:val="single" w:sz="4" w:space="0" w:color="auto"/>
            </w:tcBorders>
          </w:tcPr>
          <w:p w14:paraId="0CCC90E4" w14:textId="4A6AA7AD" w:rsidR="005D382C" w:rsidRPr="00FC0CE8" w:rsidRDefault="005D382C" w:rsidP="005D382C">
            <w:pPr>
              <w:suppressAutoHyphens/>
              <w:jc w:val="right"/>
              <w:rPr>
                <w:sz w:val="20"/>
                <w:szCs w:val="20"/>
              </w:rPr>
            </w:pPr>
            <w:r w:rsidRPr="00FC0CE8">
              <w:rPr>
                <w:sz w:val="20"/>
                <w:szCs w:val="20"/>
              </w:rPr>
              <w:t>0</w:t>
            </w:r>
          </w:p>
        </w:tc>
        <w:tc>
          <w:tcPr>
            <w:tcW w:w="361" w:type="pct"/>
            <w:tcBorders>
              <w:top w:val="single" w:sz="4" w:space="0" w:color="auto"/>
              <w:left w:val="single" w:sz="4" w:space="0" w:color="auto"/>
              <w:bottom w:val="single" w:sz="4" w:space="0" w:color="auto"/>
              <w:right w:val="single" w:sz="4" w:space="0" w:color="auto"/>
            </w:tcBorders>
            <w:shd w:val="clear" w:color="auto" w:fill="auto"/>
          </w:tcPr>
          <w:p w14:paraId="1EDF3161" w14:textId="46E1C444" w:rsidR="005D382C" w:rsidRPr="00FC0CE8" w:rsidRDefault="005D382C" w:rsidP="005D382C">
            <w:pPr>
              <w:suppressAutoHyphens/>
              <w:jc w:val="right"/>
              <w:rPr>
                <w:sz w:val="20"/>
                <w:szCs w:val="20"/>
              </w:rPr>
            </w:pPr>
            <w:r w:rsidRPr="00FC0CE8">
              <w:rPr>
                <w:color w:val="000000"/>
                <w:sz w:val="20"/>
                <w:szCs w:val="20"/>
              </w:rPr>
              <w:t>7,110</w:t>
            </w:r>
          </w:p>
        </w:tc>
        <w:tc>
          <w:tcPr>
            <w:tcW w:w="361" w:type="pct"/>
            <w:tcBorders>
              <w:top w:val="single" w:sz="4" w:space="0" w:color="auto"/>
              <w:left w:val="single" w:sz="4" w:space="0" w:color="auto"/>
              <w:bottom w:val="single" w:sz="4" w:space="0" w:color="auto"/>
              <w:right w:val="single" w:sz="4" w:space="0" w:color="auto"/>
            </w:tcBorders>
          </w:tcPr>
          <w:p w14:paraId="737612B4" w14:textId="3F0F66DB" w:rsidR="005D382C" w:rsidRPr="00FC0CE8" w:rsidRDefault="005D382C" w:rsidP="005D382C">
            <w:pPr>
              <w:suppressAutoHyphens/>
              <w:jc w:val="right"/>
              <w:rPr>
                <w:sz w:val="20"/>
                <w:szCs w:val="20"/>
              </w:rPr>
            </w:pPr>
            <w:r w:rsidRPr="00FC0CE8">
              <w:rPr>
                <w:sz w:val="20"/>
                <w:szCs w:val="20"/>
              </w:rPr>
              <w:t>0</w:t>
            </w:r>
          </w:p>
        </w:tc>
        <w:tc>
          <w:tcPr>
            <w:tcW w:w="361" w:type="pct"/>
            <w:tcBorders>
              <w:top w:val="single" w:sz="4" w:space="0" w:color="auto"/>
              <w:left w:val="single" w:sz="4" w:space="0" w:color="auto"/>
              <w:bottom w:val="single" w:sz="4" w:space="0" w:color="auto"/>
              <w:right w:val="single" w:sz="4" w:space="0" w:color="auto"/>
            </w:tcBorders>
          </w:tcPr>
          <w:p w14:paraId="13B873A3" w14:textId="022F7B03" w:rsidR="005D382C" w:rsidRPr="00FC0CE8" w:rsidRDefault="005D382C" w:rsidP="005D382C">
            <w:pPr>
              <w:suppressAutoHyphens/>
              <w:jc w:val="right"/>
              <w:rPr>
                <w:sz w:val="20"/>
                <w:szCs w:val="20"/>
              </w:rPr>
            </w:pPr>
            <w:r w:rsidRPr="00FC0CE8">
              <w:rPr>
                <w:sz w:val="20"/>
                <w:szCs w:val="20"/>
              </w:rPr>
              <w:t>0</w:t>
            </w:r>
          </w:p>
        </w:tc>
        <w:tc>
          <w:tcPr>
            <w:tcW w:w="453" w:type="pct"/>
            <w:tcBorders>
              <w:top w:val="single" w:sz="4" w:space="0" w:color="auto"/>
              <w:left w:val="single" w:sz="4" w:space="0" w:color="auto"/>
              <w:bottom w:val="single" w:sz="4" w:space="0" w:color="auto"/>
              <w:right w:val="single" w:sz="4" w:space="0" w:color="auto"/>
            </w:tcBorders>
            <w:shd w:val="clear" w:color="auto" w:fill="auto"/>
          </w:tcPr>
          <w:p w14:paraId="2638EB97" w14:textId="4E41A73A" w:rsidR="005D382C" w:rsidRPr="00FC0CE8" w:rsidRDefault="005D382C" w:rsidP="005D382C">
            <w:pPr>
              <w:suppressAutoHyphens/>
              <w:jc w:val="right"/>
              <w:rPr>
                <w:sz w:val="20"/>
                <w:szCs w:val="20"/>
                <w:lang w:eastAsia="en-CA"/>
              </w:rPr>
            </w:pPr>
            <w:r w:rsidRPr="00FC0CE8">
              <w:rPr>
                <w:color w:val="000000"/>
                <w:sz w:val="20"/>
                <w:szCs w:val="20"/>
              </w:rPr>
              <w:t>1,845</w:t>
            </w:r>
          </w:p>
        </w:tc>
        <w:tc>
          <w:tcPr>
            <w:tcW w:w="361" w:type="pct"/>
            <w:tcBorders>
              <w:top w:val="single" w:sz="4" w:space="0" w:color="auto"/>
              <w:left w:val="single" w:sz="4" w:space="0" w:color="auto"/>
              <w:bottom w:val="single" w:sz="4" w:space="0" w:color="auto"/>
              <w:right w:val="single" w:sz="4" w:space="0" w:color="auto"/>
            </w:tcBorders>
            <w:shd w:val="clear" w:color="auto" w:fill="auto"/>
          </w:tcPr>
          <w:p w14:paraId="70B2BC3F" w14:textId="425BE647" w:rsidR="005D382C" w:rsidRPr="00FC0CE8" w:rsidRDefault="005D382C" w:rsidP="005D382C">
            <w:pPr>
              <w:suppressAutoHyphens/>
              <w:jc w:val="right"/>
              <w:rPr>
                <w:b/>
                <w:bCs/>
                <w:sz w:val="20"/>
                <w:szCs w:val="20"/>
              </w:rPr>
            </w:pPr>
            <w:r w:rsidRPr="00FC0CE8">
              <w:rPr>
                <w:color w:val="000000"/>
                <w:sz w:val="20"/>
                <w:szCs w:val="20"/>
              </w:rPr>
              <w:t>20,880</w:t>
            </w:r>
          </w:p>
        </w:tc>
      </w:tr>
      <w:tr w:rsidR="005D382C" w:rsidRPr="00FC0CE8" w14:paraId="5257E621" w14:textId="77777777" w:rsidTr="005D382C">
        <w:trPr>
          <w:trHeight w:val="280"/>
        </w:trPr>
        <w:tc>
          <w:tcPr>
            <w:tcW w:w="185"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4ED89AC3" w14:textId="402A73B6" w:rsidR="005D382C" w:rsidRPr="00FC0CE8" w:rsidRDefault="005D382C" w:rsidP="005D382C">
            <w:pPr>
              <w:suppressAutoHyphens/>
              <w:jc w:val="left"/>
              <w:rPr>
                <w:sz w:val="20"/>
                <w:szCs w:val="20"/>
                <w:lang w:eastAsia="en-CA"/>
              </w:rPr>
            </w:pPr>
            <w:r w:rsidRPr="00FC0CE8">
              <w:rPr>
                <w:sz w:val="20"/>
                <w:szCs w:val="20"/>
                <w:lang w:eastAsia="en-CA"/>
              </w:rPr>
              <w:t>2.3</w:t>
            </w:r>
          </w:p>
        </w:tc>
        <w:tc>
          <w:tcPr>
            <w:tcW w:w="1475" w:type="pct"/>
            <w:tcBorders>
              <w:top w:val="nil"/>
              <w:left w:val="nil"/>
              <w:bottom w:val="single" w:sz="4" w:space="0" w:color="auto"/>
              <w:right w:val="single" w:sz="4" w:space="0" w:color="auto"/>
            </w:tcBorders>
            <w:shd w:val="clear" w:color="auto" w:fill="auto"/>
          </w:tcPr>
          <w:p w14:paraId="66B61157" w14:textId="5FA6CA81" w:rsidR="005D382C" w:rsidRPr="00FC0CE8" w:rsidRDefault="005D382C" w:rsidP="005D382C">
            <w:pPr>
              <w:suppressAutoHyphens/>
              <w:jc w:val="left"/>
              <w:rPr>
                <w:sz w:val="20"/>
                <w:szCs w:val="20"/>
                <w:lang w:eastAsia="en-CA"/>
              </w:rPr>
            </w:pPr>
            <w:r w:rsidRPr="00FC0CE8">
              <w:rPr>
                <w:color w:val="0D0D0D" w:themeColor="text1" w:themeTint="F2"/>
                <w:sz w:val="20"/>
                <w:szCs w:val="20"/>
                <w:lang w:eastAsia="en-CA"/>
              </w:rPr>
              <w:t>Cooperating IA (UNEP) agreed funding (US $)</w:t>
            </w:r>
          </w:p>
        </w:tc>
        <w:tc>
          <w:tcPr>
            <w:tcW w:w="361" w:type="pct"/>
            <w:tcBorders>
              <w:top w:val="single" w:sz="4" w:space="0" w:color="auto"/>
              <w:left w:val="single" w:sz="4" w:space="0" w:color="auto"/>
              <w:bottom w:val="single" w:sz="4" w:space="0" w:color="auto"/>
              <w:right w:val="single" w:sz="4" w:space="0" w:color="auto"/>
            </w:tcBorders>
            <w:shd w:val="clear" w:color="auto" w:fill="auto"/>
          </w:tcPr>
          <w:p w14:paraId="71C42306" w14:textId="36DF327D" w:rsidR="005D382C" w:rsidRPr="00FC0CE8" w:rsidRDefault="005D382C" w:rsidP="005D382C">
            <w:pPr>
              <w:suppressAutoHyphens/>
              <w:jc w:val="right"/>
              <w:rPr>
                <w:sz w:val="20"/>
                <w:szCs w:val="20"/>
              </w:rPr>
            </w:pPr>
            <w:r w:rsidRPr="00FC0CE8">
              <w:rPr>
                <w:color w:val="0D0D0D"/>
                <w:sz w:val="20"/>
                <w:szCs w:val="20"/>
              </w:rPr>
              <w:t>55,500</w:t>
            </w:r>
          </w:p>
        </w:tc>
        <w:tc>
          <w:tcPr>
            <w:tcW w:w="361" w:type="pct"/>
            <w:tcBorders>
              <w:top w:val="single" w:sz="4" w:space="0" w:color="auto"/>
              <w:left w:val="nil"/>
              <w:bottom w:val="single" w:sz="4" w:space="0" w:color="auto"/>
              <w:right w:val="single" w:sz="4" w:space="0" w:color="auto"/>
            </w:tcBorders>
          </w:tcPr>
          <w:p w14:paraId="0C809704" w14:textId="56D4AD51" w:rsidR="005D382C" w:rsidRPr="00FC0CE8" w:rsidRDefault="005D382C" w:rsidP="005D382C">
            <w:pPr>
              <w:suppressAutoHyphens/>
              <w:jc w:val="right"/>
              <w:rPr>
                <w:sz w:val="20"/>
                <w:szCs w:val="20"/>
              </w:rPr>
            </w:pPr>
            <w:r w:rsidRPr="00FC0CE8">
              <w:rPr>
                <w:sz w:val="20"/>
                <w:szCs w:val="20"/>
              </w:rPr>
              <w:t>0</w:t>
            </w:r>
          </w:p>
        </w:tc>
        <w:tc>
          <w:tcPr>
            <w:tcW w:w="361" w:type="pct"/>
            <w:tcBorders>
              <w:top w:val="single" w:sz="4" w:space="0" w:color="auto"/>
              <w:left w:val="nil"/>
              <w:bottom w:val="single" w:sz="4" w:space="0" w:color="auto"/>
              <w:right w:val="single" w:sz="4" w:space="0" w:color="auto"/>
            </w:tcBorders>
          </w:tcPr>
          <w:p w14:paraId="3C2E356B" w14:textId="566D953E" w:rsidR="005D382C" w:rsidRPr="00FC0CE8" w:rsidRDefault="005D382C" w:rsidP="005D382C">
            <w:pPr>
              <w:suppressAutoHyphens/>
              <w:jc w:val="right"/>
              <w:rPr>
                <w:sz w:val="20"/>
                <w:szCs w:val="20"/>
              </w:rPr>
            </w:pPr>
            <w:r w:rsidRPr="00FC0CE8">
              <w:rPr>
                <w:sz w:val="20"/>
                <w:szCs w:val="20"/>
              </w:rPr>
              <w:t>0</w:t>
            </w:r>
          </w:p>
        </w:tc>
        <w:tc>
          <w:tcPr>
            <w:tcW w:w="361" w:type="pct"/>
            <w:tcBorders>
              <w:top w:val="single" w:sz="4" w:space="0" w:color="auto"/>
              <w:left w:val="nil"/>
              <w:bottom w:val="single" w:sz="4" w:space="0" w:color="auto"/>
              <w:right w:val="single" w:sz="4" w:space="0" w:color="auto"/>
            </w:tcBorders>
          </w:tcPr>
          <w:p w14:paraId="53C40FDA" w14:textId="78AF6A7E" w:rsidR="005D382C" w:rsidRPr="00FC0CE8" w:rsidRDefault="005D382C" w:rsidP="005D382C">
            <w:pPr>
              <w:suppressAutoHyphens/>
              <w:jc w:val="right"/>
              <w:rPr>
                <w:sz w:val="20"/>
                <w:szCs w:val="20"/>
              </w:rPr>
            </w:pPr>
            <w:r w:rsidRPr="00FC0CE8">
              <w:rPr>
                <w:sz w:val="20"/>
                <w:szCs w:val="20"/>
              </w:rPr>
              <w:t>0</w:t>
            </w:r>
          </w:p>
        </w:tc>
        <w:tc>
          <w:tcPr>
            <w:tcW w:w="361" w:type="pct"/>
            <w:tcBorders>
              <w:top w:val="single" w:sz="4" w:space="0" w:color="auto"/>
              <w:left w:val="single" w:sz="4" w:space="0" w:color="auto"/>
              <w:bottom w:val="single" w:sz="4" w:space="0" w:color="auto"/>
              <w:right w:val="single" w:sz="4" w:space="0" w:color="auto"/>
            </w:tcBorders>
            <w:shd w:val="clear" w:color="auto" w:fill="auto"/>
          </w:tcPr>
          <w:p w14:paraId="23A11110" w14:textId="0EFA4A5C" w:rsidR="005D382C" w:rsidRPr="00FC0CE8" w:rsidRDefault="005D382C" w:rsidP="005D382C">
            <w:pPr>
              <w:suppressAutoHyphens/>
              <w:jc w:val="right"/>
              <w:rPr>
                <w:sz w:val="20"/>
                <w:szCs w:val="20"/>
              </w:rPr>
            </w:pPr>
            <w:r w:rsidRPr="00FC0CE8">
              <w:rPr>
                <w:color w:val="0D0D0D"/>
                <w:sz w:val="20"/>
                <w:szCs w:val="20"/>
              </w:rPr>
              <w:t>25,500</w:t>
            </w:r>
          </w:p>
        </w:tc>
        <w:tc>
          <w:tcPr>
            <w:tcW w:w="361" w:type="pct"/>
            <w:tcBorders>
              <w:top w:val="single" w:sz="4" w:space="0" w:color="auto"/>
              <w:left w:val="nil"/>
              <w:bottom w:val="single" w:sz="4" w:space="0" w:color="auto"/>
              <w:right w:val="single" w:sz="4" w:space="0" w:color="auto"/>
            </w:tcBorders>
          </w:tcPr>
          <w:p w14:paraId="751857BE" w14:textId="4CE9ACBC" w:rsidR="005D382C" w:rsidRPr="00FC0CE8" w:rsidRDefault="005D382C" w:rsidP="005D382C">
            <w:pPr>
              <w:suppressAutoHyphens/>
              <w:jc w:val="right"/>
              <w:rPr>
                <w:sz w:val="20"/>
                <w:szCs w:val="20"/>
              </w:rPr>
            </w:pPr>
            <w:r w:rsidRPr="00FC0CE8">
              <w:rPr>
                <w:sz w:val="20"/>
                <w:szCs w:val="20"/>
              </w:rPr>
              <w:t>0</w:t>
            </w:r>
          </w:p>
        </w:tc>
        <w:tc>
          <w:tcPr>
            <w:tcW w:w="361" w:type="pct"/>
            <w:tcBorders>
              <w:top w:val="single" w:sz="4" w:space="0" w:color="auto"/>
              <w:left w:val="nil"/>
              <w:bottom w:val="single" w:sz="4" w:space="0" w:color="auto"/>
              <w:right w:val="single" w:sz="4" w:space="0" w:color="auto"/>
            </w:tcBorders>
          </w:tcPr>
          <w:p w14:paraId="41EB186C" w14:textId="6C5EF074" w:rsidR="005D382C" w:rsidRPr="00FC0CE8" w:rsidRDefault="005D382C" w:rsidP="005D382C">
            <w:pPr>
              <w:suppressAutoHyphens/>
              <w:jc w:val="right"/>
              <w:rPr>
                <w:sz w:val="20"/>
                <w:szCs w:val="20"/>
              </w:rPr>
            </w:pPr>
            <w:r w:rsidRPr="00FC0CE8">
              <w:rPr>
                <w:sz w:val="20"/>
                <w:szCs w:val="20"/>
              </w:rPr>
              <w:t>0</w:t>
            </w:r>
          </w:p>
        </w:tc>
        <w:tc>
          <w:tcPr>
            <w:tcW w:w="453" w:type="pct"/>
            <w:tcBorders>
              <w:top w:val="single" w:sz="4" w:space="0" w:color="auto"/>
              <w:left w:val="single" w:sz="4" w:space="0" w:color="auto"/>
              <w:bottom w:val="single" w:sz="4" w:space="0" w:color="auto"/>
              <w:right w:val="nil"/>
            </w:tcBorders>
            <w:shd w:val="clear" w:color="auto" w:fill="auto"/>
          </w:tcPr>
          <w:p w14:paraId="7314BF92" w14:textId="2B53FED1" w:rsidR="005D382C" w:rsidRPr="00FC0CE8" w:rsidRDefault="005D382C" w:rsidP="005D382C">
            <w:pPr>
              <w:suppressAutoHyphens/>
              <w:jc w:val="right"/>
              <w:rPr>
                <w:sz w:val="20"/>
                <w:szCs w:val="20"/>
              </w:rPr>
            </w:pPr>
            <w:r w:rsidRPr="00FC0CE8">
              <w:rPr>
                <w:color w:val="0D0D0D"/>
                <w:sz w:val="20"/>
                <w:szCs w:val="20"/>
              </w:rPr>
              <w:t>12,000</w:t>
            </w:r>
          </w:p>
        </w:tc>
        <w:tc>
          <w:tcPr>
            <w:tcW w:w="361" w:type="pct"/>
            <w:tcBorders>
              <w:top w:val="single" w:sz="4" w:space="0" w:color="auto"/>
              <w:left w:val="single" w:sz="4" w:space="0" w:color="auto"/>
              <w:bottom w:val="single" w:sz="4" w:space="0" w:color="auto"/>
              <w:right w:val="single" w:sz="4" w:space="0" w:color="auto"/>
            </w:tcBorders>
            <w:shd w:val="clear" w:color="auto" w:fill="auto"/>
          </w:tcPr>
          <w:p w14:paraId="7E064A28" w14:textId="7EA0DB75" w:rsidR="005D382C" w:rsidRPr="00FC0CE8" w:rsidRDefault="005D382C" w:rsidP="005D382C">
            <w:pPr>
              <w:suppressAutoHyphens/>
              <w:jc w:val="right"/>
              <w:rPr>
                <w:b/>
                <w:bCs/>
                <w:sz w:val="20"/>
                <w:szCs w:val="20"/>
              </w:rPr>
            </w:pPr>
            <w:r w:rsidRPr="00FC0CE8">
              <w:rPr>
                <w:color w:val="000000"/>
                <w:sz w:val="20"/>
                <w:szCs w:val="20"/>
              </w:rPr>
              <w:t>93,000</w:t>
            </w:r>
          </w:p>
        </w:tc>
      </w:tr>
      <w:tr w:rsidR="005D382C" w:rsidRPr="00FC0CE8" w14:paraId="70298FAA" w14:textId="77777777" w:rsidTr="005D382C">
        <w:trPr>
          <w:trHeight w:val="280"/>
        </w:trPr>
        <w:tc>
          <w:tcPr>
            <w:tcW w:w="185"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78BE2206" w14:textId="558F6A4A" w:rsidR="005D382C" w:rsidRPr="00FC0CE8" w:rsidRDefault="005D382C" w:rsidP="005D382C">
            <w:pPr>
              <w:suppressAutoHyphens/>
              <w:jc w:val="left"/>
              <w:rPr>
                <w:sz w:val="20"/>
                <w:szCs w:val="20"/>
                <w:lang w:eastAsia="en-CA"/>
              </w:rPr>
            </w:pPr>
            <w:r w:rsidRPr="00FC0CE8">
              <w:rPr>
                <w:sz w:val="20"/>
                <w:szCs w:val="20"/>
                <w:lang w:eastAsia="en-CA"/>
              </w:rPr>
              <w:t>2.4</w:t>
            </w:r>
          </w:p>
        </w:tc>
        <w:tc>
          <w:tcPr>
            <w:tcW w:w="1475" w:type="pct"/>
            <w:tcBorders>
              <w:top w:val="nil"/>
              <w:left w:val="nil"/>
              <w:bottom w:val="single" w:sz="4" w:space="0" w:color="auto"/>
              <w:right w:val="single" w:sz="4" w:space="0" w:color="auto"/>
            </w:tcBorders>
            <w:shd w:val="clear" w:color="auto" w:fill="auto"/>
          </w:tcPr>
          <w:p w14:paraId="312C4255" w14:textId="30B1CA1D" w:rsidR="005D382C" w:rsidRPr="00FC0CE8" w:rsidRDefault="005D382C" w:rsidP="005D382C">
            <w:pPr>
              <w:suppressAutoHyphens/>
              <w:jc w:val="left"/>
              <w:rPr>
                <w:sz w:val="20"/>
                <w:szCs w:val="20"/>
                <w:lang w:eastAsia="en-CA"/>
              </w:rPr>
            </w:pPr>
            <w:r w:rsidRPr="00FC0CE8">
              <w:rPr>
                <w:color w:val="0D0D0D" w:themeColor="text1" w:themeTint="F2"/>
                <w:sz w:val="20"/>
                <w:szCs w:val="20"/>
                <w:lang w:eastAsia="en-CA"/>
              </w:rPr>
              <w:t>Support costs for Cooperating IA (US $)</w:t>
            </w:r>
          </w:p>
        </w:tc>
        <w:tc>
          <w:tcPr>
            <w:tcW w:w="361" w:type="pct"/>
            <w:tcBorders>
              <w:top w:val="single" w:sz="4" w:space="0" w:color="auto"/>
              <w:left w:val="single" w:sz="4" w:space="0" w:color="auto"/>
              <w:bottom w:val="single" w:sz="4" w:space="0" w:color="auto"/>
              <w:right w:val="single" w:sz="4" w:space="0" w:color="auto"/>
            </w:tcBorders>
            <w:shd w:val="clear" w:color="auto" w:fill="auto"/>
          </w:tcPr>
          <w:p w14:paraId="09F97DFD" w14:textId="5037B309" w:rsidR="005D382C" w:rsidRPr="00FC0CE8" w:rsidRDefault="005D382C" w:rsidP="005D382C">
            <w:pPr>
              <w:suppressAutoHyphens/>
              <w:jc w:val="right"/>
              <w:rPr>
                <w:sz w:val="20"/>
                <w:szCs w:val="20"/>
              </w:rPr>
            </w:pPr>
            <w:r w:rsidRPr="00FC0CE8">
              <w:rPr>
                <w:color w:val="0D0D0D"/>
                <w:sz w:val="20"/>
                <w:szCs w:val="20"/>
              </w:rPr>
              <w:t>7,215</w:t>
            </w:r>
          </w:p>
        </w:tc>
        <w:tc>
          <w:tcPr>
            <w:tcW w:w="361" w:type="pct"/>
            <w:tcBorders>
              <w:top w:val="single" w:sz="4" w:space="0" w:color="auto"/>
              <w:left w:val="nil"/>
              <w:bottom w:val="single" w:sz="4" w:space="0" w:color="auto"/>
              <w:right w:val="single" w:sz="4" w:space="0" w:color="auto"/>
            </w:tcBorders>
          </w:tcPr>
          <w:p w14:paraId="436314D9" w14:textId="1CB49569" w:rsidR="005D382C" w:rsidRPr="00FC0CE8" w:rsidRDefault="005D382C" w:rsidP="005D382C">
            <w:pPr>
              <w:suppressAutoHyphens/>
              <w:jc w:val="right"/>
              <w:rPr>
                <w:sz w:val="20"/>
                <w:szCs w:val="20"/>
              </w:rPr>
            </w:pPr>
            <w:r w:rsidRPr="00FC0CE8">
              <w:rPr>
                <w:sz w:val="20"/>
                <w:szCs w:val="20"/>
              </w:rPr>
              <w:t>0</w:t>
            </w:r>
          </w:p>
        </w:tc>
        <w:tc>
          <w:tcPr>
            <w:tcW w:w="361" w:type="pct"/>
            <w:tcBorders>
              <w:top w:val="single" w:sz="4" w:space="0" w:color="auto"/>
              <w:left w:val="nil"/>
              <w:bottom w:val="single" w:sz="4" w:space="0" w:color="auto"/>
              <w:right w:val="single" w:sz="4" w:space="0" w:color="auto"/>
            </w:tcBorders>
          </w:tcPr>
          <w:p w14:paraId="4B239CAD" w14:textId="45033CD2" w:rsidR="005D382C" w:rsidRPr="00FC0CE8" w:rsidRDefault="005D382C" w:rsidP="005D382C">
            <w:pPr>
              <w:suppressAutoHyphens/>
              <w:jc w:val="right"/>
              <w:rPr>
                <w:sz w:val="20"/>
                <w:szCs w:val="20"/>
              </w:rPr>
            </w:pPr>
            <w:r w:rsidRPr="00FC0CE8">
              <w:rPr>
                <w:sz w:val="20"/>
                <w:szCs w:val="20"/>
              </w:rPr>
              <w:t>0</w:t>
            </w:r>
          </w:p>
        </w:tc>
        <w:tc>
          <w:tcPr>
            <w:tcW w:w="361" w:type="pct"/>
            <w:tcBorders>
              <w:top w:val="single" w:sz="4" w:space="0" w:color="auto"/>
              <w:left w:val="nil"/>
              <w:bottom w:val="single" w:sz="4" w:space="0" w:color="auto"/>
              <w:right w:val="single" w:sz="4" w:space="0" w:color="auto"/>
            </w:tcBorders>
          </w:tcPr>
          <w:p w14:paraId="303E7C81" w14:textId="7C954B05" w:rsidR="005D382C" w:rsidRPr="00FC0CE8" w:rsidRDefault="005D382C" w:rsidP="005D382C">
            <w:pPr>
              <w:suppressAutoHyphens/>
              <w:jc w:val="right"/>
              <w:rPr>
                <w:sz w:val="20"/>
                <w:szCs w:val="20"/>
              </w:rPr>
            </w:pPr>
            <w:r w:rsidRPr="00FC0CE8">
              <w:rPr>
                <w:sz w:val="20"/>
                <w:szCs w:val="20"/>
              </w:rPr>
              <w:t>0</w:t>
            </w:r>
          </w:p>
        </w:tc>
        <w:tc>
          <w:tcPr>
            <w:tcW w:w="361" w:type="pct"/>
            <w:tcBorders>
              <w:top w:val="single" w:sz="4" w:space="0" w:color="auto"/>
              <w:left w:val="single" w:sz="4" w:space="0" w:color="auto"/>
              <w:bottom w:val="single" w:sz="4" w:space="0" w:color="auto"/>
              <w:right w:val="single" w:sz="4" w:space="0" w:color="auto"/>
            </w:tcBorders>
            <w:shd w:val="clear" w:color="auto" w:fill="auto"/>
          </w:tcPr>
          <w:p w14:paraId="683B2AAA" w14:textId="24118715" w:rsidR="005D382C" w:rsidRPr="00FC0CE8" w:rsidRDefault="005D382C" w:rsidP="005D382C">
            <w:pPr>
              <w:suppressAutoHyphens/>
              <w:jc w:val="right"/>
              <w:rPr>
                <w:sz w:val="20"/>
                <w:szCs w:val="20"/>
              </w:rPr>
            </w:pPr>
            <w:r w:rsidRPr="00FC0CE8">
              <w:rPr>
                <w:color w:val="0D0D0D"/>
                <w:sz w:val="20"/>
                <w:szCs w:val="20"/>
              </w:rPr>
              <w:t>3,315</w:t>
            </w:r>
          </w:p>
        </w:tc>
        <w:tc>
          <w:tcPr>
            <w:tcW w:w="361" w:type="pct"/>
            <w:tcBorders>
              <w:top w:val="single" w:sz="4" w:space="0" w:color="auto"/>
              <w:left w:val="nil"/>
              <w:bottom w:val="single" w:sz="4" w:space="0" w:color="auto"/>
              <w:right w:val="single" w:sz="4" w:space="0" w:color="auto"/>
            </w:tcBorders>
          </w:tcPr>
          <w:p w14:paraId="40E0B8BD" w14:textId="3B948595" w:rsidR="005D382C" w:rsidRPr="00FC0CE8" w:rsidRDefault="005D382C" w:rsidP="005D382C">
            <w:pPr>
              <w:suppressAutoHyphens/>
              <w:jc w:val="right"/>
              <w:rPr>
                <w:sz w:val="20"/>
                <w:szCs w:val="20"/>
              </w:rPr>
            </w:pPr>
            <w:r w:rsidRPr="00FC0CE8">
              <w:rPr>
                <w:sz w:val="20"/>
                <w:szCs w:val="20"/>
              </w:rPr>
              <w:t>0</w:t>
            </w:r>
          </w:p>
        </w:tc>
        <w:tc>
          <w:tcPr>
            <w:tcW w:w="361" w:type="pct"/>
            <w:tcBorders>
              <w:top w:val="single" w:sz="4" w:space="0" w:color="auto"/>
              <w:left w:val="nil"/>
              <w:bottom w:val="single" w:sz="4" w:space="0" w:color="auto"/>
              <w:right w:val="single" w:sz="4" w:space="0" w:color="auto"/>
            </w:tcBorders>
          </w:tcPr>
          <w:p w14:paraId="081C039B" w14:textId="30A182CF" w:rsidR="005D382C" w:rsidRPr="00FC0CE8" w:rsidRDefault="005D382C" w:rsidP="005D382C">
            <w:pPr>
              <w:suppressAutoHyphens/>
              <w:jc w:val="right"/>
              <w:rPr>
                <w:sz w:val="20"/>
                <w:szCs w:val="20"/>
              </w:rPr>
            </w:pPr>
            <w:r w:rsidRPr="00FC0CE8">
              <w:rPr>
                <w:sz w:val="20"/>
                <w:szCs w:val="20"/>
              </w:rPr>
              <w:t>0</w:t>
            </w:r>
          </w:p>
        </w:tc>
        <w:tc>
          <w:tcPr>
            <w:tcW w:w="453" w:type="pct"/>
            <w:tcBorders>
              <w:top w:val="single" w:sz="4" w:space="0" w:color="auto"/>
              <w:left w:val="single" w:sz="4" w:space="0" w:color="auto"/>
              <w:bottom w:val="single" w:sz="4" w:space="0" w:color="auto"/>
              <w:right w:val="nil"/>
            </w:tcBorders>
            <w:shd w:val="clear" w:color="auto" w:fill="auto"/>
          </w:tcPr>
          <w:p w14:paraId="35C2F5BA" w14:textId="0D4D74B6" w:rsidR="005D382C" w:rsidRPr="00FC0CE8" w:rsidRDefault="005D382C" w:rsidP="005D382C">
            <w:pPr>
              <w:suppressAutoHyphens/>
              <w:jc w:val="right"/>
              <w:rPr>
                <w:sz w:val="20"/>
                <w:szCs w:val="20"/>
              </w:rPr>
            </w:pPr>
            <w:r w:rsidRPr="00FC0CE8">
              <w:rPr>
                <w:color w:val="0D0D0D"/>
                <w:sz w:val="20"/>
                <w:szCs w:val="20"/>
              </w:rPr>
              <w:t>1,560</w:t>
            </w:r>
          </w:p>
        </w:tc>
        <w:tc>
          <w:tcPr>
            <w:tcW w:w="361" w:type="pct"/>
            <w:tcBorders>
              <w:top w:val="single" w:sz="4" w:space="0" w:color="auto"/>
              <w:left w:val="single" w:sz="4" w:space="0" w:color="auto"/>
              <w:bottom w:val="single" w:sz="4" w:space="0" w:color="auto"/>
              <w:right w:val="single" w:sz="4" w:space="0" w:color="auto"/>
            </w:tcBorders>
            <w:shd w:val="clear" w:color="auto" w:fill="auto"/>
          </w:tcPr>
          <w:p w14:paraId="13599EB0" w14:textId="0E9001EB" w:rsidR="005D382C" w:rsidRPr="00FC0CE8" w:rsidRDefault="005D382C" w:rsidP="005D382C">
            <w:pPr>
              <w:suppressAutoHyphens/>
              <w:jc w:val="right"/>
              <w:rPr>
                <w:b/>
                <w:bCs/>
                <w:sz w:val="20"/>
                <w:szCs w:val="20"/>
              </w:rPr>
            </w:pPr>
            <w:r w:rsidRPr="00FC0CE8">
              <w:rPr>
                <w:color w:val="000000"/>
                <w:sz w:val="20"/>
                <w:szCs w:val="20"/>
              </w:rPr>
              <w:t>12,090</w:t>
            </w:r>
          </w:p>
        </w:tc>
      </w:tr>
      <w:tr w:rsidR="005D382C" w:rsidRPr="00FC0CE8" w14:paraId="2A1703BC" w14:textId="77777777" w:rsidTr="005D382C">
        <w:trPr>
          <w:trHeight w:val="280"/>
        </w:trPr>
        <w:tc>
          <w:tcPr>
            <w:tcW w:w="185"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78AF54AC" w14:textId="77777777" w:rsidR="005D382C" w:rsidRPr="00FC0CE8" w:rsidRDefault="005D382C" w:rsidP="005D382C">
            <w:pPr>
              <w:suppressAutoHyphens/>
              <w:jc w:val="left"/>
              <w:rPr>
                <w:sz w:val="20"/>
                <w:szCs w:val="20"/>
                <w:lang w:eastAsia="en-CA"/>
              </w:rPr>
            </w:pPr>
            <w:r w:rsidRPr="00FC0CE8">
              <w:rPr>
                <w:sz w:val="20"/>
                <w:szCs w:val="20"/>
                <w:lang w:eastAsia="en-CA"/>
              </w:rPr>
              <w:t>3.1</w:t>
            </w:r>
          </w:p>
        </w:tc>
        <w:tc>
          <w:tcPr>
            <w:tcW w:w="1475" w:type="pct"/>
            <w:tcBorders>
              <w:top w:val="nil"/>
              <w:left w:val="nil"/>
              <w:bottom w:val="single" w:sz="4" w:space="0" w:color="auto"/>
              <w:right w:val="single" w:sz="4" w:space="0" w:color="auto"/>
            </w:tcBorders>
          </w:tcPr>
          <w:p w14:paraId="79504C42" w14:textId="77777777" w:rsidR="005D382C" w:rsidRPr="00FC0CE8" w:rsidRDefault="005D382C" w:rsidP="005D382C">
            <w:pPr>
              <w:suppressAutoHyphens/>
              <w:jc w:val="left"/>
              <w:rPr>
                <w:sz w:val="20"/>
                <w:szCs w:val="20"/>
                <w:lang w:eastAsia="en-CA"/>
              </w:rPr>
            </w:pPr>
            <w:r w:rsidRPr="00FC0CE8">
              <w:rPr>
                <w:sz w:val="20"/>
                <w:szCs w:val="20"/>
                <w:lang w:eastAsia="en-CA"/>
              </w:rPr>
              <w:t>Total agreed funding (US $)</w:t>
            </w:r>
          </w:p>
        </w:tc>
        <w:tc>
          <w:tcPr>
            <w:tcW w:w="361" w:type="pct"/>
            <w:tcBorders>
              <w:top w:val="single" w:sz="4" w:space="0" w:color="auto"/>
              <w:left w:val="single" w:sz="4" w:space="0" w:color="auto"/>
              <w:bottom w:val="single" w:sz="4" w:space="0" w:color="auto"/>
              <w:right w:val="single" w:sz="4" w:space="0" w:color="auto"/>
            </w:tcBorders>
            <w:shd w:val="clear" w:color="auto" w:fill="auto"/>
          </w:tcPr>
          <w:p w14:paraId="188A70E5" w14:textId="3215BCB3" w:rsidR="005D382C" w:rsidRPr="00FC0CE8" w:rsidRDefault="005D382C" w:rsidP="005D382C">
            <w:pPr>
              <w:suppressAutoHyphens/>
              <w:jc w:val="right"/>
              <w:rPr>
                <w:sz w:val="20"/>
                <w:szCs w:val="20"/>
              </w:rPr>
            </w:pPr>
            <w:r w:rsidRPr="00FC0CE8">
              <w:rPr>
                <w:color w:val="0D0D0D"/>
                <w:sz w:val="20"/>
                <w:szCs w:val="20"/>
              </w:rPr>
              <w:t>188,000</w:t>
            </w:r>
          </w:p>
        </w:tc>
        <w:tc>
          <w:tcPr>
            <w:tcW w:w="361" w:type="pct"/>
            <w:tcBorders>
              <w:top w:val="single" w:sz="4" w:space="0" w:color="auto"/>
              <w:left w:val="nil"/>
              <w:bottom w:val="single" w:sz="4" w:space="0" w:color="auto"/>
              <w:right w:val="single" w:sz="4" w:space="0" w:color="auto"/>
            </w:tcBorders>
          </w:tcPr>
          <w:p w14:paraId="1219D0D8" w14:textId="5080F3BE" w:rsidR="005D382C" w:rsidRPr="00FC0CE8" w:rsidRDefault="005D382C" w:rsidP="005D382C">
            <w:pPr>
              <w:suppressAutoHyphens/>
              <w:jc w:val="right"/>
              <w:rPr>
                <w:sz w:val="20"/>
                <w:szCs w:val="20"/>
              </w:rPr>
            </w:pPr>
            <w:r w:rsidRPr="00FC0CE8">
              <w:rPr>
                <w:sz w:val="20"/>
                <w:szCs w:val="20"/>
              </w:rPr>
              <w:t>0</w:t>
            </w:r>
          </w:p>
        </w:tc>
        <w:tc>
          <w:tcPr>
            <w:tcW w:w="361" w:type="pct"/>
            <w:tcBorders>
              <w:top w:val="single" w:sz="4" w:space="0" w:color="auto"/>
              <w:left w:val="nil"/>
              <w:bottom w:val="single" w:sz="4" w:space="0" w:color="auto"/>
              <w:right w:val="single" w:sz="4" w:space="0" w:color="auto"/>
            </w:tcBorders>
          </w:tcPr>
          <w:p w14:paraId="036DA52C" w14:textId="35777D6E" w:rsidR="005D382C" w:rsidRPr="00FC0CE8" w:rsidRDefault="005D382C" w:rsidP="005D382C">
            <w:pPr>
              <w:suppressAutoHyphens/>
              <w:jc w:val="right"/>
              <w:rPr>
                <w:sz w:val="20"/>
                <w:szCs w:val="20"/>
              </w:rPr>
            </w:pPr>
            <w:r w:rsidRPr="00FC0CE8">
              <w:rPr>
                <w:sz w:val="20"/>
                <w:szCs w:val="20"/>
              </w:rPr>
              <w:t>0</w:t>
            </w:r>
          </w:p>
        </w:tc>
        <w:tc>
          <w:tcPr>
            <w:tcW w:w="361" w:type="pct"/>
            <w:tcBorders>
              <w:top w:val="single" w:sz="4" w:space="0" w:color="auto"/>
              <w:left w:val="nil"/>
              <w:bottom w:val="single" w:sz="4" w:space="0" w:color="auto"/>
              <w:right w:val="single" w:sz="4" w:space="0" w:color="auto"/>
            </w:tcBorders>
          </w:tcPr>
          <w:p w14:paraId="20662D07" w14:textId="066C0AB6" w:rsidR="005D382C" w:rsidRPr="00FC0CE8" w:rsidRDefault="005D382C" w:rsidP="005D382C">
            <w:pPr>
              <w:suppressAutoHyphens/>
              <w:jc w:val="right"/>
              <w:rPr>
                <w:sz w:val="20"/>
                <w:szCs w:val="20"/>
              </w:rPr>
            </w:pPr>
            <w:r w:rsidRPr="00FC0CE8">
              <w:rPr>
                <w:sz w:val="20"/>
                <w:szCs w:val="20"/>
              </w:rPr>
              <w:t>0</w:t>
            </w:r>
          </w:p>
        </w:tc>
        <w:tc>
          <w:tcPr>
            <w:tcW w:w="361" w:type="pct"/>
            <w:tcBorders>
              <w:top w:val="single" w:sz="4" w:space="0" w:color="auto"/>
              <w:left w:val="single" w:sz="4" w:space="0" w:color="auto"/>
              <w:bottom w:val="single" w:sz="4" w:space="0" w:color="auto"/>
              <w:right w:val="single" w:sz="4" w:space="0" w:color="auto"/>
            </w:tcBorders>
            <w:shd w:val="clear" w:color="auto" w:fill="auto"/>
          </w:tcPr>
          <w:p w14:paraId="0ADA272F" w14:textId="46BB82DE" w:rsidR="005D382C" w:rsidRPr="00FC0CE8" w:rsidRDefault="005D382C" w:rsidP="005D382C">
            <w:pPr>
              <w:suppressAutoHyphens/>
              <w:jc w:val="right"/>
              <w:rPr>
                <w:sz w:val="20"/>
                <w:szCs w:val="20"/>
              </w:rPr>
            </w:pPr>
            <w:r w:rsidRPr="00FC0CE8">
              <w:rPr>
                <w:color w:val="0D0D0D"/>
                <w:sz w:val="20"/>
                <w:szCs w:val="20"/>
              </w:rPr>
              <w:t>104,500</w:t>
            </w:r>
          </w:p>
        </w:tc>
        <w:tc>
          <w:tcPr>
            <w:tcW w:w="361" w:type="pct"/>
            <w:tcBorders>
              <w:top w:val="single" w:sz="4" w:space="0" w:color="auto"/>
              <w:left w:val="nil"/>
              <w:bottom w:val="single" w:sz="4" w:space="0" w:color="auto"/>
              <w:right w:val="single" w:sz="4" w:space="0" w:color="auto"/>
            </w:tcBorders>
          </w:tcPr>
          <w:p w14:paraId="6E1DEE0B" w14:textId="2052EC45" w:rsidR="005D382C" w:rsidRPr="00FC0CE8" w:rsidRDefault="005D382C" w:rsidP="005D382C">
            <w:pPr>
              <w:suppressAutoHyphens/>
              <w:jc w:val="right"/>
              <w:rPr>
                <w:sz w:val="20"/>
                <w:szCs w:val="20"/>
              </w:rPr>
            </w:pPr>
            <w:r w:rsidRPr="00FC0CE8">
              <w:rPr>
                <w:sz w:val="20"/>
                <w:szCs w:val="20"/>
              </w:rPr>
              <w:t>0</w:t>
            </w:r>
          </w:p>
        </w:tc>
        <w:tc>
          <w:tcPr>
            <w:tcW w:w="361" w:type="pct"/>
            <w:tcBorders>
              <w:top w:val="single" w:sz="4" w:space="0" w:color="auto"/>
              <w:left w:val="nil"/>
              <w:bottom w:val="single" w:sz="4" w:space="0" w:color="auto"/>
              <w:right w:val="single" w:sz="4" w:space="0" w:color="auto"/>
            </w:tcBorders>
          </w:tcPr>
          <w:p w14:paraId="0D421023" w14:textId="667CCAD4" w:rsidR="005D382C" w:rsidRPr="00FC0CE8" w:rsidRDefault="005D382C" w:rsidP="005D382C">
            <w:pPr>
              <w:suppressAutoHyphens/>
              <w:jc w:val="right"/>
              <w:rPr>
                <w:sz w:val="20"/>
                <w:szCs w:val="20"/>
              </w:rPr>
            </w:pPr>
            <w:r w:rsidRPr="00FC0CE8">
              <w:rPr>
                <w:sz w:val="20"/>
                <w:szCs w:val="20"/>
              </w:rPr>
              <w:t>0</w:t>
            </w:r>
          </w:p>
        </w:tc>
        <w:tc>
          <w:tcPr>
            <w:tcW w:w="453" w:type="pct"/>
            <w:tcBorders>
              <w:top w:val="single" w:sz="4" w:space="0" w:color="auto"/>
              <w:left w:val="single" w:sz="4" w:space="0" w:color="auto"/>
              <w:bottom w:val="single" w:sz="4" w:space="0" w:color="auto"/>
              <w:right w:val="single" w:sz="4" w:space="0" w:color="auto"/>
            </w:tcBorders>
            <w:shd w:val="clear" w:color="auto" w:fill="auto"/>
          </w:tcPr>
          <w:p w14:paraId="3A71D72C" w14:textId="1726BE75" w:rsidR="005D382C" w:rsidRPr="00FC0CE8" w:rsidRDefault="005D382C" w:rsidP="005D382C">
            <w:pPr>
              <w:suppressAutoHyphens/>
              <w:jc w:val="right"/>
              <w:rPr>
                <w:sz w:val="20"/>
                <w:szCs w:val="20"/>
              </w:rPr>
            </w:pPr>
            <w:r w:rsidRPr="00FC0CE8">
              <w:rPr>
                <w:color w:val="0D0D0D"/>
                <w:sz w:val="20"/>
                <w:szCs w:val="20"/>
              </w:rPr>
              <w:t>32,500</w:t>
            </w:r>
          </w:p>
        </w:tc>
        <w:tc>
          <w:tcPr>
            <w:tcW w:w="361" w:type="pct"/>
            <w:tcBorders>
              <w:top w:val="single" w:sz="4" w:space="0" w:color="auto"/>
              <w:left w:val="single" w:sz="4" w:space="0" w:color="auto"/>
              <w:bottom w:val="single" w:sz="4" w:space="0" w:color="auto"/>
              <w:right w:val="single" w:sz="4" w:space="0" w:color="auto"/>
            </w:tcBorders>
            <w:shd w:val="clear" w:color="auto" w:fill="auto"/>
          </w:tcPr>
          <w:p w14:paraId="3C587F43" w14:textId="17921C55" w:rsidR="005D382C" w:rsidRPr="00FC0CE8" w:rsidRDefault="005D382C" w:rsidP="005D382C">
            <w:pPr>
              <w:suppressAutoHyphens/>
              <w:jc w:val="right"/>
              <w:rPr>
                <w:b/>
                <w:bCs/>
                <w:sz w:val="20"/>
                <w:szCs w:val="20"/>
              </w:rPr>
            </w:pPr>
            <w:r w:rsidRPr="00FC0CE8">
              <w:rPr>
                <w:color w:val="000000"/>
                <w:sz w:val="20"/>
                <w:szCs w:val="20"/>
              </w:rPr>
              <w:t>325,000</w:t>
            </w:r>
          </w:p>
        </w:tc>
      </w:tr>
      <w:tr w:rsidR="005D382C" w:rsidRPr="00FC0CE8" w14:paraId="18034316" w14:textId="77777777" w:rsidTr="005D382C">
        <w:trPr>
          <w:trHeight w:val="280"/>
        </w:trPr>
        <w:tc>
          <w:tcPr>
            <w:tcW w:w="185"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4FF70755" w14:textId="77777777" w:rsidR="005D382C" w:rsidRPr="00FC0CE8" w:rsidRDefault="005D382C" w:rsidP="005D382C">
            <w:pPr>
              <w:suppressAutoHyphens/>
              <w:jc w:val="left"/>
              <w:rPr>
                <w:sz w:val="20"/>
                <w:szCs w:val="20"/>
                <w:lang w:eastAsia="en-CA"/>
              </w:rPr>
            </w:pPr>
            <w:r w:rsidRPr="00FC0CE8">
              <w:rPr>
                <w:sz w:val="20"/>
                <w:szCs w:val="20"/>
                <w:lang w:eastAsia="en-CA"/>
              </w:rPr>
              <w:t>3.2</w:t>
            </w:r>
          </w:p>
        </w:tc>
        <w:tc>
          <w:tcPr>
            <w:tcW w:w="1475" w:type="pct"/>
            <w:tcBorders>
              <w:top w:val="nil"/>
              <w:left w:val="nil"/>
              <w:bottom w:val="single" w:sz="4" w:space="0" w:color="auto"/>
              <w:right w:val="single" w:sz="4" w:space="0" w:color="auto"/>
            </w:tcBorders>
          </w:tcPr>
          <w:p w14:paraId="52E11F05" w14:textId="77777777" w:rsidR="005D382C" w:rsidRPr="00FC0CE8" w:rsidRDefault="005D382C" w:rsidP="005D382C">
            <w:pPr>
              <w:suppressAutoHyphens/>
              <w:jc w:val="left"/>
              <w:rPr>
                <w:sz w:val="20"/>
                <w:szCs w:val="20"/>
                <w:lang w:eastAsia="en-CA"/>
              </w:rPr>
            </w:pPr>
            <w:r w:rsidRPr="00FC0CE8">
              <w:rPr>
                <w:sz w:val="20"/>
                <w:szCs w:val="20"/>
                <w:lang w:eastAsia="en-CA"/>
              </w:rPr>
              <w:t>Total support costs (US $)</w:t>
            </w:r>
          </w:p>
        </w:tc>
        <w:tc>
          <w:tcPr>
            <w:tcW w:w="361" w:type="pct"/>
            <w:tcBorders>
              <w:top w:val="single" w:sz="4" w:space="0" w:color="auto"/>
              <w:left w:val="single" w:sz="4" w:space="0" w:color="auto"/>
              <w:bottom w:val="single" w:sz="4" w:space="0" w:color="auto"/>
              <w:right w:val="single" w:sz="4" w:space="0" w:color="auto"/>
            </w:tcBorders>
            <w:shd w:val="clear" w:color="auto" w:fill="auto"/>
          </w:tcPr>
          <w:p w14:paraId="216FE62C" w14:textId="7D27A366" w:rsidR="005D382C" w:rsidRPr="00FC0CE8" w:rsidRDefault="005D382C" w:rsidP="005D382C">
            <w:pPr>
              <w:suppressAutoHyphens/>
              <w:jc w:val="right"/>
              <w:rPr>
                <w:sz w:val="20"/>
                <w:szCs w:val="20"/>
              </w:rPr>
            </w:pPr>
            <w:r w:rsidRPr="00FC0CE8">
              <w:rPr>
                <w:color w:val="0D0D0D"/>
                <w:sz w:val="20"/>
                <w:szCs w:val="20"/>
              </w:rPr>
              <w:t>19,140</w:t>
            </w:r>
          </w:p>
        </w:tc>
        <w:tc>
          <w:tcPr>
            <w:tcW w:w="361" w:type="pct"/>
            <w:tcBorders>
              <w:top w:val="single" w:sz="4" w:space="0" w:color="auto"/>
              <w:left w:val="nil"/>
              <w:bottom w:val="single" w:sz="4" w:space="0" w:color="auto"/>
              <w:right w:val="single" w:sz="4" w:space="0" w:color="auto"/>
            </w:tcBorders>
          </w:tcPr>
          <w:p w14:paraId="5CDDFA47" w14:textId="50C9078B" w:rsidR="005D382C" w:rsidRPr="00FC0CE8" w:rsidRDefault="005D382C" w:rsidP="005D382C">
            <w:pPr>
              <w:suppressAutoHyphens/>
              <w:jc w:val="right"/>
              <w:rPr>
                <w:sz w:val="20"/>
                <w:szCs w:val="20"/>
              </w:rPr>
            </w:pPr>
            <w:r w:rsidRPr="00FC0CE8">
              <w:rPr>
                <w:sz w:val="20"/>
                <w:szCs w:val="20"/>
              </w:rPr>
              <w:t>0</w:t>
            </w:r>
          </w:p>
        </w:tc>
        <w:tc>
          <w:tcPr>
            <w:tcW w:w="361" w:type="pct"/>
            <w:tcBorders>
              <w:top w:val="single" w:sz="4" w:space="0" w:color="auto"/>
              <w:left w:val="nil"/>
              <w:bottom w:val="single" w:sz="4" w:space="0" w:color="auto"/>
              <w:right w:val="single" w:sz="4" w:space="0" w:color="auto"/>
            </w:tcBorders>
          </w:tcPr>
          <w:p w14:paraId="4AD75CE5" w14:textId="42DF436A" w:rsidR="005D382C" w:rsidRPr="00FC0CE8" w:rsidRDefault="005D382C" w:rsidP="005D382C">
            <w:pPr>
              <w:suppressAutoHyphens/>
              <w:jc w:val="right"/>
              <w:rPr>
                <w:sz w:val="20"/>
                <w:szCs w:val="20"/>
              </w:rPr>
            </w:pPr>
            <w:r w:rsidRPr="00FC0CE8">
              <w:rPr>
                <w:sz w:val="20"/>
                <w:szCs w:val="20"/>
              </w:rPr>
              <w:t>0</w:t>
            </w:r>
          </w:p>
        </w:tc>
        <w:tc>
          <w:tcPr>
            <w:tcW w:w="361" w:type="pct"/>
            <w:tcBorders>
              <w:top w:val="single" w:sz="4" w:space="0" w:color="auto"/>
              <w:left w:val="nil"/>
              <w:bottom w:val="single" w:sz="4" w:space="0" w:color="auto"/>
              <w:right w:val="single" w:sz="4" w:space="0" w:color="auto"/>
            </w:tcBorders>
          </w:tcPr>
          <w:p w14:paraId="431394A2" w14:textId="79E3A063" w:rsidR="005D382C" w:rsidRPr="00FC0CE8" w:rsidRDefault="005D382C" w:rsidP="005D382C">
            <w:pPr>
              <w:suppressAutoHyphens/>
              <w:jc w:val="right"/>
              <w:rPr>
                <w:sz w:val="20"/>
                <w:szCs w:val="20"/>
              </w:rPr>
            </w:pPr>
            <w:r w:rsidRPr="00FC0CE8">
              <w:rPr>
                <w:sz w:val="20"/>
                <w:szCs w:val="20"/>
              </w:rPr>
              <w:t>0</w:t>
            </w:r>
          </w:p>
        </w:tc>
        <w:tc>
          <w:tcPr>
            <w:tcW w:w="361" w:type="pct"/>
            <w:tcBorders>
              <w:top w:val="single" w:sz="4" w:space="0" w:color="auto"/>
              <w:left w:val="single" w:sz="4" w:space="0" w:color="auto"/>
              <w:bottom w:val="single" w:sz="4" w:space="0" w:color="auto"/>
              <w:right w:val="single" w:sz="4" w:space="0" w:color="auto"/>
            </w:tcBorders>
            <w:shd w:val="clear" w:color="auto" w:fill="auto"/>
          </w:tcPr>
          <w:p w14:paraId="6139E3B7" w14:textId="48AA2F0A" w:rsidR="005D382C" w:rsidRPr="00FC0CE8" w:rsidRDefault="005D382C" w:rsidP="005D382C">
            <w:pPr>
              <w:suppressAutoHyphens/>
              <w:jc w:val="right"/>
              <w:rPr>
                <w:sz w:val="20"/>
                <w:szCs w:val="20"/>
              </w:rPr>
            </w:pPr>
            <w:r w:rsidRPr="00FC0CE8">
              <w:rPr>
                <w:color w:val="0D0D0D"/>
                <w:sz w:val="20"/>
                <w:szCs w:val="20"/>
              </w:rPr>
              <w:t>10,425</w:t>
            </w:r>
          </w:p>
        </w:tc>
        <w:tc>
          <w:tcPr>
            <w:tcW w:w="361" w:type="pct"/>
            <w:tcBorders>
              <w:top w:val="single" w:sz="4" w:space="0" w:color="auto"/>
              <w:left w:val="nil"/>
              <w:bottom w:val="single" w:sz="4" w:space="0" w:color="auto"/>
              <w:right w:val="single" w:sz="4" w:space="0" w:color="auto"/>
            </w:tcBorders>
          </w:tcPr>
          <w:p w14:paraId="04E1CDA8" w14:textId="0E3EF28C" w:rsidR="005D382C" w:rsidRPr="00FC0CE8" w:rsidRDefault="005D382C" w:rsidP="005D382C">
            <w:pPr>
              <w:suppressAutoHyphens/>
              <w:jc w:val="right"/>
              <w:rPr>
                <w:sz w:val="20"/>
                <w:szCs w:val="20"/>
              </w:rPr>
            </w:pPr>
            <w:r w:rsidRPr="00FC0CE8">
              <w:rPr>
                <w:sz w:val="20"/>
                <w:szCs w:val="20"/>
              </w:rPr>
              <w:t>0</w:t>
            </w:r>
          </w:p>
        </w:tc>
        <w:tc>
          <w:tcPr>
            <w:tcW w:w="361" w:type="pct"/>
            <w:tcBorders>
              <w:top w:val="single" w:sz="4" w:space="0" w:color="auto"/>
              <w:left w:val="nil"/>
              <w:bottom w:val="single" w:sz="4" w:space="0" w:color="auto"/>
              <w:right w:val="single" w:sz="4" w:space="0" w:color="auto"/>
            </w:tcBorders>
          </w:tcPr>
          <w:p w14:paraId="659B6844" w14:textId="6D4091B2" w:rsidR="005D382C" w:rsidRPr="00FC0CE8" w:rsidRDefault="005D382C" w:rsidP="005D382C">
            <w:pPr>
              <w:suppressAutoHyphens/>
              <w:jc w:val="right"/>
              <w:rPr>
                <w:sz w:val="20"/>
                <w:szCs w:val="20"/>
              </w:rPr>
            </w:pPr>
            <w:r w:rsidRPr="00FC0CE8">
              <w:rPr>
                <w:sz w:val="20"/>
                <w:szCs w:val="20"/>
              </w:rPr>
              <w:t>0</w:t>
            </w:r>
          </w:p>
        </w:tc>
        <w:tc>
          <w:tcPr>
            <w:tcW w:w="453" w:type="pct"/>
            <w:tcBorders>
              <w:top w:val="single" w:sz="4" w:space="0" w:color="auto"/>
              <w:left w:val="single" w:sz="4" w:space="0" w:color="auto"/>
              <w:bottom w:val="single" w:sz="4" w:space="0" w:color="auto"/>
              <w:right w:val="single" w:sz="4" w:space="0" w:color="auto"/>
            </w:tcBorders>
            <w:shd w:val="clear" w:color="auto" w:fill="auto"/>
          </w:tcPr>
          <w:p w14:paraId="15FBE86D" w14:textId="7ED16720" w:rsidR="005D382C" w:rsidRPr="00FC0CE8" w:rsidRDefault="005D382C" w:rsidP="005D382C">
            <w:pPr>
              <w:suppressAutoHyphens/>
              <w:jc w:val="right"/>
              <w:rPr>
                <w:sz w:val="20"/>
                <w:szCs w:val="20"/>
              </w:rPr>
            </w:pPr>
            <w:r w:rsidRPr="00FC0CE8">
              <w:rPr>
                <w:color w:val="0D0D0D"/>
                <w:sz w:val="20"/>
                <w:szCs w:val="20"/>
              </w:rPr>
              <w:t>3,405</w:t>
            </w:r>
          </w:p>
        </w:tc>
        <w:tc>
          <w:tcPr>
            <w:tcW w:w="361" w:type="pct"/>
            <w:tcBorders>
              <w:top w:val="single" w:sz="4" w:space="0" w:color="auto"/>
              <w:left w:val="single" w:sz="4" w:space="0" w:color="auto"/>
              <w:bottom w:val="single" w:sz="4" w:space="0" w:color="auto"/>
              <w:right w:val="single" w:sz="4" w:space="0" w:color="auto"/>
            </w:tcBorders>
            <w:shd w:val="clear" w:color="auto" w:fill="auto"/>
          </w:tcPr>
          <w:p w14:paraId="7C104A67" w14:textId="0255B2F4" w:rsidR="005D382C" w:rsidRPr="00FC0CE8" w:rsidRDefault="005D382C" w:rsidP="005D382C">
            <w:pPr>
              <w:suppressAutoHyphens/>
              <w:jc w:val="right"/>
              <w:rPr>
                <w:b/>
                <w:bCs/>
                <w:sz w:val="20"/>
                <w:szCs w:val="20"/>
              </w:rPr>
            </w:pPr>
            <w:r w:rsidRPr="00FC0CE8">
              <w:rPr>
                <w:color w:val="0D0D0D"/>
                <w:sz w:val="20"/>
                <w:szCs w:val="20"/>
              </w:rPr>
              <w:t>32,970</w:t>
            </w:r>
          </w:p>
        </w:tc>
      </w:tr>
      <w:tr w:rsidR="005D382C" w:rsidRPr="00FC0CE8" w14:paraId="61396E43" w14:textId="77777777" w:rsidTr="005D382C">
        <w:trPr>
          <w:trHeight w:val="280"/>
        </w:trPr>
        <w:tc>
          <w:tcPr>
            <w:tcW w:w="185"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50316B99" w14:textId="77777777" w:rsidR="005D382C" w:rsidRPr="00FC0CE8" w:rsidRDefault="005D382C" w:rsidP="005D382C">
            <w:pPr>
              <w:suppressAutoHyphens/>
              <w:jc w:val="left"/>
              <w:rPr>
                <w:sz w:val="20"/>
                <w:szCs w:val="20"/>
                <w:lang w:eastAsia="en-CA"/>
              </w:rPr>
            </w:pPr>
            <w:r w:rsidRPr="00FC0CE8">
              <w:rPr>
                <w:sz w:val="20"/>
                <w:szCs w:val="20"/>
                <w:lang w:eastAsia="en-CA"/>
              </w:rPr>
              <w:t>3.3</w:t>
            </w:r>
          </w:p>
        </w:tc>
        <w:tc>
          <w:tcPr>
            <w:tcW w:w="1475" w:type="pct"/>
            <w:tcBorders>
              <w:top w:val="nil"/>
              <w:left w:val="nil"/>
              <w:bottom w:val="single" w:sz="4" w:space="0" w:color="auto"/>
              <w:right w:val="single" w:sz="4" w:space="0" w:color="auto"/>
            </w:tcBorders>
            <w:hideMark/>
          </w:tcPr>
          <w:p w14:paraId="12F9A6CC" w14:textId="24937DAD" w:rsidR="005D382C" w:rsidRPr="00FC0CE8" w:rsidRDefault="005D382C" w:rsidP="005D382C">
            <w:pPr>
              <w:suppressAutoHyphens/>
              <w:jc w:val="left"/>
              <w:rPr>
                <w:sz w:val="20"/>
                <w:szCs w:val="20"/>
                <w:lang w:eastAsia="en-CA"/>
              </w:rPr>
            </w:pPr>
            <w:r w:rsidRPr="00FC0CE8">
              <w:rPr>
                <w:sz w:val="20"/>
                <w:szCs w:val="20"/>
                <w:lang w:eastAsia="en-CA"/>
              </w:rPr>
              <w:t>Total agreed costs (US $)</w:t>
            </w:r>
          </w:p>
        </w:tc>
        <w:tc>
          <w:tcPr>
            <w:tcW w:w="361" w:type="pct"/>
            <w:tcBorders>
              <w:top w:val="single" w:sz="4" w:space="0" w:color="auto"/>
              <w:left w:val="single" w:sz="4" w:space="0" w:color="auto"/>
              <w:bottom w:val="single" w:sz="4" w:space="0" w:color="auto"/>
              <w:right w:val="single" w:sz="4" w:space="0" w:color="auto"/>
            </w:tcBorders>
            <w:shd w:val="clear" w:color="auto" w:fill="auto"/>
          </w:tcPr>
          <w:p w14:paraId="0E80AE43" w14:textId="48C67709" w:rsidR="005D382C" w:rsidRPr="00FC0CE8" w:rsidRDefault="005D382C" w:rsidP="005D382C">
            <w:pPr>
              <w:suppressAutoHyphens/>
              <w:jc w:val="right"/>
              <w:rPr>
                <w:sz w:val="20"/>
                <w:szCs w:val="20"/>
              </w:rPr>
            </w:pPr>
            <w:r w:rsidRPr="00FC0CE8">
              <w:rPr>
                <w:color w:val="0D0D0D"/>
                <w:sz w:val="20"/>
                <w:szCs w:val="20"/>
              </w:rPr>
              <w:t>207,140</w:t>
            </w:r>
          </w:p>
        </w:tc>
        <w:tc>
          <w:tcPr>
            <w:tcW w:w="361" w:type="pct"/>
            <w:tcBorders>
              <w:top w:val="single" w:sz="4" w:space="0" w:color="auto"/>
              <w:left w:val="nil"/>
              <w:bottom w:val="single" w:sz="4" w:space="0" w:color="auto"/>
              <w:right w:val="single" w:sz="4" w:space="0" w:color="auto"/>
            </w:tcBorders>
          </w:tcPr>
          <w:p w14:paraId="79AA051F" w14:textId="07FA609B" w:rsidR="005D382C" w:rsidRPr="00FC0CE8" w:rsidRDefault="005D382C" w:rsidP="005D382C">
            <w:pPr>
              <w:suppressAutoHyphens/>
              <w:jc w:val="right"/>
              <w:rPr>
                <w:sz w:val="20"/>
                <w:szCs w:val="20"/>
              </w:rPr>
            </w:pPr>
            <w:r w:rsidRPr="00FC0CE8">
              <w:rPr>
                <w:sz w:val="20"/>
                <w:szCs w:val="20"/>
              </w:rPr>
              <w:t>0</w:t>
            </w:r>
          </w:p>
        </w:tc>
        <w:tc>
          <w:tcPr>
            <w:tcW w:w="361" w:type="pct"/>
            <w:tcBorders>
              <w:top w:val="single" w:sz="4" w:space="0" w:color="auto"/>
              <w:left w:val="nil"/>
              <w:bottom w:val="single" w:sz="4" w:space="0" w:color="auto"/>
              <w:right w:val="single" w:sz="4" w:space="0" w:color="auto"/>
            </w:tcBorders>
          </w:tcPr>
          <w:p w14:paraId="0A936CBA" w14:textId="0B2C6F65" w:rsidR="005D382C" w:rsidRPr="00FC0CE8" w:rsidRDefault="005D382C" w:rsidP="005D382C">
            <w:pPr>
              <w:suppressAutoHyphens/>
              <w:jc w:val="right"/>
              <w:rPr>
                <w:sz w:val="20"/>
                <w:szCs w:val="20"/>
              </w:rPr>
            </w:pPr>
            <w:r w:rsidRPr="00FC0CE8">
              <w:rPr>
                <w:sz w:val="20"/>
                <w:szCs w:val="20"/>
              </w:rPr>
              <w:t>0</w:t>
            </w:r>
          </w:p>
        </w:tc>
        <w:tc>
          <w:tcPr>
            <w:tcW w:w="361" w:type="pct"/>
            <w:tcBorders>
              <w:top w:val="single" w:sz="4" w:space="0" w:color="auto"/>
              <w:left w:val="nil"/>
              <w:bottom w:val="single" w:sz="4" w:space="0" w:color="auto"/>
              <w:right w:val="single" w:sz="4" w:space="0" w:color="auto"/>
            </w:tcBorders>
          </w:tcPr>
          <w:p w14:paraId="54BED5CA" w14:textId="2C8CDF9E" w:rsidR="005D382C" w:rsidRPr="00FC0CE8" w:rsidRDefault="005D382C" w:rsidP="005D382C">
            <w:pPr>
              <w:suppressAutoHyphens/>
              <w:jc w:val="right"/>
              <w:rPr>
                <w:sz w:val="20"/>
                <w:szCs w:val="20"/>
              </w:rPr>
            </w:pPr>
            <w:r w:rsidRPr="00FC0CE8">
              <w:rPr>
                <w:sz w:val="20"/>
                <w:szCs w:val="20"/>
              </w:rPr>
              <w:t>0</w:t>
            </w:r>
          </w:p>
        </w:tc>
        <w:tc>
          <w:tcPr>
            <w:tcW w:w="361" w:type="pct"/>
            <w:tcBorders>
              <w:top w:val="single" w:sz="4" w:space="0" w:color="auto"/>
              <w:left w:val="single" w:sz="4" w:space="0" w:color="auto"/>
              <w:bottom w:val="single" w:sz="4" w:space="0" w:color="auto"/>
              <w:right w:val="single" w:sz="4" w:space="0" w:color="auto"/>
            </w:tcBorders>
            <w:shd w:val="clear" w:color="auto" w:fill="auto"/>
          </w:tcPr>
          <w:p w14:paraId="381C8565" w14:textId="555B7E6D" w:rsidR="005D382C" w:rsidRPr="00FC0CE8" w:rsidRDefault="005D382C" w:rsidP="005D382C">
            <w:pPr>
              <w:suppressAutoHyphens/>
              <w:jc w:val="right"/>
              <w:rPr>
                <w:sz w:val="20"/>
                <w:szCs w:val="20"/>
              </w:rPr>
            </w:pPr>
            <w:r w:rsidRPr="00FC0CE8">
              <w:rPr>
                <w:color w:val="0D0D0D"/>
                <w:sz w:val="20"/>
                <w:szCs w:val="20"/>
              </w:rPr>
              <w:t>114,925</w:t>
            </w:r>
          </w:p>
        </w:tc>
        <w:tc>
          <w:tcPr>
            <w:tcW w:w="361" w:type="pct"/>
            <w:tcBorders>
              <w:top w:val="single" w:sz="4" w:space="0" w:color="auto"/>
              <w:left w:val="nil"/>
              <w:bottom w:val="single" w:sz="4" w:space="0" w:color="auto"/>
              <w:right w:val="single" w:sz="4" w:space="0" w:color="auto"/>
            </w:tcBorders>
          </w:tcPr>
          <w:p w14:paraId="39363375" w14:textId="2C962909" w:rsidR="005D382C" w:rsidRPr="00FC0CE8" w:rsidRDefault="005D382C" w:rsidP="005D382C">
            <w:pPr>
              <w:suppressAutoHyphens/>
              <w:jc w:val="right"/>
              <w:rPr>
                <w:sz w:val="20"/>
                <w:szCs w:val="20"/>
              </w:rPr>
            </w:pPr>
            <w:r w:rsidRPr="00FC0CE8">
              <w:rPr>
                <w:sz w:val="20"/>
                <w:szCs w:val="20"/>
              </w:rPr>
              <w:t>0</w:t>
            </w:r>
          </w:p>
        </w:tc>
        <w:tc>
          <w:tcPr>
            <w:tcW w:w="361" w:type="pct"/>
            <w:tcBorders>
              <w:top w:val="single" w:sz="4" w:space="0" w:color="auto"/>
              <w:left w:val="nil"/>
              <w:bottom w:val="single" w:sz="4" w:space="0" w:color="auto"/>
              <w:right w:val="single" w:sz="4" w:space="0" w:color="auto"/>
            </w:tcBorders>
          </w:tcPr>
          <w:p w14:paraId="6F60D915" w14:textId="7CFB5589" w:rsidR="005D382C" w:rsidRPr="00FC0CE8" w:rsidRDefault="005D382C" w:rsidP="005D382C">
            <w:pPr>
              <w:suppressAutoHyphens/>
              <w:jc w:val="right"/>
              <w:rPr>
                <w:sz w:val="20"/>
                <w:szCs w:val="20"/>
              </w:rPr>
            </w:pPr>
            <w:r w:rsidRPr="00FC0CE8">
              <w:rPr>
                <w:sz w:val="20"/>
                <w:szCs w:val="20"/>
              </w:rPr>
              <w:t>0</w:t>
            </w:r>
          </w:p>
        </w:tc>
        <w:tc>
          <w:tcPr>
            <w:tcW w:w="453" w:type="pct"/>
            <w:tcBorders>
              <w:top w:val="single" w:sz="4" w:space="0" w:color="auto"/>
              <w:left w:val="single" w:sz="4" w:space="0" w:color="auto"/>
              <w:bottom w:val="single" w:sz="4" w:space="0" w:color="auto"/>
              <w:right w:val="single" w:sz="4" w:space="0" w:color="auto"/>
            </w:tcBorders>
            <w:shd w:val="clear" w:color="auto" w:fill="auto"/>
          </w:tcPr>
          <w:p w14:paraId="7174E2B4" w14:textId="163D972A" w:rsidR="005D382C" w:rsidRPr="00FC0CE8" w:rsidRDefault="005D382C" w:rsidP="005D382C">
            <w:pPr>
              <w:suppressAutoHyphens/>
              <w:jc w:val="right"/>
              <w:rPr>
                <w:sz w:val="20"/>
                <w:szCs w:val="20"/>
                <w:lang w:eastAsia="en-CA"/>
              </w:rPr>
            </w:pPr>
            <w:r w:rsidRPr="00FC0CE8">
              <w:rPr>
                <w:color w:val="0D0D0D"/>
                <w:sz w:val="20"/>
                <w:szCs w:val="20"/>
              </w:rPr>
              <w:t>35,905</w:t>
            </w:r>
          </w:p>
        </w:tc>
        <w:tc>
          <w:tcPr>
            <w:tcW w:w="361" w:type="pct"/>
            <w:tcBorders>
              <w:top w:val="single" w:sz="4" w:space="0" w:color="auto"/>
              <w:left w:val="single" w:sz="4" w:space="0" w:color="auto"/>
              <w:bottom w:val="single" w:sz="4" w:space="0" w:color="auto"/>
              <w:right w:val="single" w:sz="4" w:space="0" w:color="auto"/>
            </w:tcBorders>
            <w:shd w:val="clear" w:color="auto" w:fill="auto"/>
          </w:tcPr>
          <w:p w14:paraId="2C29F8C5" w14:textId="33884929" w:rsidR="005D382C" w:rsidRPr="00FC0CE8" w:rsidRDefault="005D382C" w:rsidP="005D382C">
            <w:pPr>
              <w:suppressAutoHyphens/>
              <w:jc w:val="right"/>
              <w:rPr>
                <w:b/>
                <w:bCs/>
                <w:sz w:val="20"/>
                <w:szCs w:val="20"/>
              </w:rPr>
            </w:pPr>
            <w:r w:rsidRPr="00FC0CE8">
              <w:rPr>
                <w:color w:val="0D0D0D"/>
                <w:sz w:val="20"/>
                <w:szCs w:val="20"/>
              </w:rPr>
              <w:t>357,970</w:t>
            </w:r>
          </w:p>
        </w:tc>
      </w:tr>
    </w:tbl>
    <w:p w14:paraId="5A2C3428" w14:textId="77777777" w:rsidR="00AE53AC" w:rsidRDefault="00AE53AC" w:rsidP="007D0EFC">
      <w:pPr>
        <w:tabs>
          <w:tab w:val="left" w:pos="1097"/>
          <w:tab w:val="left" w:pos="2098"/>
          <w:tab w:val="left" w:pos="3099"/>
          <w:tab w:val="left" w:pos="4100"/>
          <w:tab w:val="left" w:pos="5251"/>
          <w:tab w:val="left" w:pos="6318"/>
        </w:tabs>
        <w:suppressAutoHyphens/>
        <w:spacing w:before="120" w:after="40"/>
        <w:jc w:val="left"/>
        <w:rPr>
          <w:b/>
          <w:bCs/>
          <w:lang w:eastAsia="en-CA"/>
        </w:rPr>
      </w:pPr>
    </w:p>
    <w:p w14:paraId="2A249EDF" w14:textId="3D149886" w:rsidR="008A6D4B" w:rsidRPr="00FC0CE8" w:rsidRDefault="008A6D4B" w:rsidP="007D0EFC">
      <w:pPr>
        <w:tabs>
          <w:tab w:val="left" w:pos="1097"/>
          <w:tab w:val="left" w:pos="2098"/>
          <w:tab w:val="left" w:pos="3099"/>
          <w:tab w:val="left" w:pos="4100"/>
          <w:tab w:val="left" w:pos="5251"/>
          <w:tab w:val="left" w:pos="6318"/>
        </w:tabs>
        <w:suppressAutoHyphens/>
        <w:spacing w:before="120" w:after="40"/>
        <w:jc w:val="left"/>
        <w:rPr>
          <w:b/>
          <w:bCs/>
          <w:lang w:eastAsia="en-CA"/>
        </w:rPr>
      </w:pPr>
      <w:r w:rsidRPr="00FC0CE8">
        <w:rPr>
          <w:b/>
          <w:bCs/>
          <w:lang w:eastAsia="en-CA"/>
        </w:rPr>
        <w:t>HCFC phase-out management plan (stage</w:t>
      </w:r>
      <w:r w:rsidR="002C381F" w:rsidRPr="00FC0CE8">
        <w:rPr>
          <w:b/>
          <w:bCs/>
          <w:lang w:eastAsia="en-CA"/>
        </w:rPr>
        <w:t xml:space="preserve"> II</w:t>
      </w:r>
      <w:r w:rsidRPr="00FC0CE8">
        <w:rPr>
          <w:b/>
          <w:bCs/>
          <w:lang w:eastAsia="en-CA"/>
        </w:rPr>
        <w:t>)</w:t>
      </w:r>
    </w:p>
    <w:tbl>
      <w:tblPr>
        <w:tblW w:w="4774" w:type="pct"/>
        <w:tblLook w:val="04A0" w:firstRow="1" w:lastRow="0" w:firstColumn="1" w:lastColumn="0" w:noHBand="0" w:noVBand="1"/>
      </w:tblPr>
      <w:tblGrid>
        <w:gridCol w:w="561"/>
        <w:gridCol w:w="3970"/>
        <w:gridCol w:w="851"/>
        <w:gridCol w:w="709"/>
        <w:gridCol w:w="708"/>
        <w:gridCol w:w="844"/>
        <w:gridCol w:w="715"/>
        <w:gridCol w:w="708"/>
        <w:gridCol w:w="851"/>
        <w:gridCol w:w="850"/>
        <w:gridCol w:w="709"/>
        <w:gridCol w:w="1049"/>
        <w:gridCol w:w="1077"/>
      </w:tblGrid>
      <w:tr w:rsidR="00392529" w:rsidRPr="00FC0CE8" w14:paraId="3B3FFBAC" w14:textId="77777777" w:rsidTr="00392529">
        <w:trPr>
          <w:tblHeader/>
        </w:trPr>
        <w:tc>
          <w:tcPr>
            <w:tcW w:w="561" w:type="dxa"/>
            <w:tcBorders>
              <w:top w:val="single" w:sz="4" w:space="0" w:color="auto"/>
              <w:left w:val="single" w:sz="4" w:space="0" w:color="auto"/>
              <w:bottom w:val="single" w:sz="4" w:space="0" w:color="auto"/>
              <w:right w:val="single" w:sz="4" w:space="0" w:color="auto"/>
            </w:tcBorders>
            <w:shd w:val="clear" w:color="auto" w:fill="auto"/>
            <w:tcMar>
              <w:left w:w="29" w:type="dxa"/>
              <w:right w:w="29" w:type="dxa"/>
            </w:tcMar>
            <w:hideMark/>
          </w:tcPr>
          <w:p w14:paraId="2A0C3471" w14:textId="77777777" w:rsidR="00BF3E8B" w:rsidRPr="00FC0CE8" w:rsidRDefault="00BF3E8B" w:rsidP="009848FA">
            <w:pPr>
              <w:jc w:val="center"/>
              <w:rPr>
                <w:b/>
                <w:bCs/>
                <w:color w:val="000000"/>
                <w:sz w:val="18"/>
                <w:szCs w:val="18"/>
              </w:rPr>
            </w:pPr>
            <w:r w:rsidRPr="00FC0CE8">
              <w:rPr>
                <w:b/>
                <w:bCs/>
                <w:color w:val="000000"/>
                <w:kern w:val="28"/>
                <w:sz w:val="18"/>
                <w:szCs w:val="18"/>
              </w:rPr>
              <w:t>Row</w:t>
            </w:r>
          </w:p>
        </w:tc>
        <w:tc>
          <w:tcPr>
            <w:tcW w:w="3970" w:type="dxa"/>
            <w:tcBorders>
              <w:top w:val="single" w:sz="4" w:space="0" w:color="auto"/>
              <w:left w:val="nil"/>
              <w:bottom w:val="single" w:sz="4" w:space="0" w:color="auto"/>
              <w:right w:val="single" w:sz="4" w:space="0" w:color="auto"/>
            </w:tcBorders>
            <w:shd w:val="clear" w:color="auto" w:fill="auto"/>
            <w:tcMar>
              <w:left w:w="29" w:type="dxa"/>
              <w:right w:w="29" w:type="dxa"/>
            </w:tcMar>
            <w:hideMark/>
          </w:tcPr>
          <w:p w14:paraId="3144AAB8" w14:textId="77777777" w:rsidR="00BF3E8B" w:rsidRPr="00FC0CE8" w:rsidRDefault="00BF3E8B" w:rsidP="009848FA">
            <w:pPr>
              <w:jc w:val="center"/>
              <w:rPr>
                <w:b/>
                <w:bCs/>
                <w:color w:val="000000"/>
                <w:sz w:val="18"/>
                <w:szCs w:val="18"/>
              </w:rPr>
            </w:pPr>
            <w:r w:rsidRPr="00FC0CE8">
              <w:rPr>
                <w:b/>
                <w:bCs/>
                <w:color w:val="000000"/>
                <w:kern w:val="28"/>
                <w:sz w:val="18"/>
                <w:szCs w:val="18"/>
              </w:rPr>
              <w:t>Particulars</w:t>
            </w:r>
          </w:p>
        </w:tc>
        <w:tc>
          <w:tcPr>
            <w:tcW w:w="851" w:type="dxa"/>
            <w:tcBorders>
              <w:top w:val="single" w:sz="4" w:space="0" w:color="auto"/>
              <w:left w:val="nil"/>
              <w:bottom w:val="single" w:sz="4" w:space="0" w:color="auto"/>
              <w:right w:val="single" w:sz="4" w:space="0" w:color="auto"/>
            </w:tcBorders>
            <w:shd w:val="clear" w:color="auto" w:fill="auto"/>
            <w:tcMar>
              <w:left w:w="29" w:type="dxa"/>
              <w:right w:w="29" w:type="dxa"/>
            </w:tcMar>
            <w:hideMark/>
          </w:tcPr>
          <w:p w14:paraId="32561C40" w14:textId="77777777" w:rsidR="00BF3E8B" w:rsidRPr="00FC0CE8" w:rsidRDefault="00BF3E8B" w:rsidP="009848FA">
            <w:pPr>
              <w:jc w:val="center"/>
              <w:rPr>
                <w:b/>
                <w:bCs/>
                <w:color w:val="000000"/>
                <w:sz w:val="18"/>
                <w:szCs w:val="18"/>
              </w:rPr>
            </w:pPr>
            <w:r w:rsidRPr="00FC0CE8">
              <w:rPr>
                <w:b/>
                <w:bCs/>
                <w:color w:val="000000"/>
                <w:kern w:val="28"/>
                <w:sz w:val="18"/>
                <w:szCs w:val="18"/>
              </w:rPr>
              <w:t>2021</w:t>
            </w:r>
          </w:p>
        </w:tc>
        <w:tc>
          <w:tcPr>
            <w:tcW w:w="709" w:type="dxa"/>
            <w:tcBorders>
              <w:top w:val="single" w:sz="4" w:space="0" w:color="auto"/>
              <w:left w:val="nil"/>
              <w:bottom w:val="single" w:sz="4" w:space="0" w:color="auto"/>
              <w:right w:val="single" w:sz="4" w:space="0" w:color="auto"/>
            </w:tcBorders>
            <w:shd w:val="clear" w:color="auto" w:fill="auto"/>
            <w:tcMar>
              <w:left w:w="29" w:type="dxa"/>
              <w:right w:w="29" w:type="dxa"/>
            </w:tcMar>
            <w:hideMark/>
          </w:tcPr>
          <w:p w14:paraId="2C86A110" w14:textId="77777777" w:rsidR="00BF3E8B" w:rsidRPr="00FC0CE8" w:rsidRDefault="00BF3E8B" w:rsidP="009848FA">
            <w:pPr>
              <w:jc w:val="center"/>
              <w:rPr>
                <w:b/>
                <w:bCs/>
                <w:color w:val="000000"/>
                <w:sz w:val="18"/>
                <w:szCs w:val="18"/>
              </w:rPr>
            </w:pPr>
            <w:r w:rsidRPr="00FC0CE8">
              <w:rPr>
                <w:b/>
                <w:bCs/>
                <w:color w:val="000000"/>
                <w:kern w:val="28"/>
                <w:sz w:val="18"/>
                <w:szCs w:val="18"/>
              </w:rPr>
              <w:t>2022</w:t>
            </w:r>
          </w:p>
        </w:tc>
        <w:tc>
          <w:tcPr>
            <w:tcW w:w="708" w:type="dxa"/>
            <w:tcBorders>
              <w:top w:val="single" w:sz="4" w:space="0" w:color="auto"/>
              <w:left w:val="nil"/>
              <w:bottom w:val="single" w:sz="4" w:space="0" w:color="auto"/>
              <w:right w:val="single" w:sz="4" w:space="0" w:color="auto"/>
            </w:tcBorders>
            <w:shd w:val="clear" w:color="auto" w:fill="auto"/>
            <w:tcMar>
              <w:left w:w="29" w:type="dxa"/>
              <w:right w:w="29" w:type="dxa"/>
            </w:tcMar>
            <w:hideMark/>
          </w:tcPr>
          <w:p w14:paraId="43DDA62C" w14:textId="77777777" w:rsidR="00BF3E8B" w:rsidRPr="00FC0CE8" w:rsidRDefault="00BF3E8B" w:rsidP="009848FA">
            <w:pPr>
              <w:jc w:val="center"/>
              <w:rPr>
                <w:b/>
                <w:bCs/>
                <w:color w:val="000000"/>
                <w:sz w:val="18"/>
                <w:szCs w:val="18"/>
              </w:rPr>
            </w:pPr>
            <w:r w:rsidRPr="00FC0CE8">
              <w:rPr>
                <w:b/>
                <w:bCs/>
                <w:color w:val="000000"/>
                <w:kern w:val="28"/>
                <w:sz w:val="18"/>
                <w:szCs w:val="18"/>
              </w:rPr>
              <w:t>2023</w:t>
            </w:r>
          </w:p>
        </w:tc>
        <w:tc>
          <w:tcPr>
            <w:tcW w:w="844" w:type="dxa"/>
            <w:tcBorders>
              <w:top w:val="single" w:sz="4" w:space="0" w:color="auto"/>
              <w:left w:val="nil"/>
              <w:bottom w:val="single" w:sz="4" w:space="0" w:color="auto"/>
              <w:right w:val="single" w:sz="4" w:space="0" w:color="auto"/>
            </w:tcBorders>
            <w:shd w:val="clear" w:color="auto" w:fill="auto"/>
            <w:tcMar>
              <w:left w:w="29" w:type="dxa"/>
              <w:right w:w="29" w:type="dxa"/>
            </w:tcMar>
            <w:hideMark/>
          </w:tcPr>
          <w:p w14:paraId="293CCB24" w14:textId="77777777" w:rsidR="00BF3E8B" w:rsidRPr="00FC0CE8" w:rsidRDefault="00BF3E8B" w:rsidP="009848FA">
            <w:pPr>
              <w:jc w:val="center"/>
              <w:rPr>
                <w:b/>
                <w:bCs/>
                <w:color w:val="000000"/>
                <w:sz w:val="18"/>
                <w:szCs w:val="18"/>
              </w:rPr>
            </w:pPr>
            <w:r w:rsidRPr="00FC0CE8">
              <w:rPr>
                <w:b/>
                <w:bCs/>
                <w:color w:val="000000"/>
                <w:kern w:val="28"/>
                <w:sz w:val="18"/>
                <w:szCs w:val="18"/>
              </w:rPr>
              <w:t>2024</w:t>
            </w:r>
          </w:p>
        </w:tc>
        <w:tc>
          <w:tcPr>
            <w:tcW w:w="715" w:type="dxa"/>
            <w:tcBorders>
              <w:top w:val="single" w:sz="4" w:space="0" w:color="auto"/>
              <w:left w:val="nil"/>
              <w:bottom w:val="single" w:sz="4" w:space="0" w:color="auto"/>
              <w:right w:val="single" w:sz="4" w:space="0" w:color="auto"/>
            </w:tcBorders>
            <w:shd w:val="clear" w:color="auto" w:fill="auto"/>
            <w:tcMar>
              <w:left w:w="29" w:type="dxa"/>
              <w:right w:w="29" w:type="dxa"/>
            </w:tcMar>
            <w:hideMark/>
          </w:tcPr>
          <w:p w14:paraId="1C49DFCC" w14:textId="77777777" w:rsidR="00BF3E8B" w:rsidRPr="00FC0CE8" w:rsidRDefault="00BF3E8B" w:rsidP="009848FA">
            <w:pPr>
              <w:jc w:val="center"/>
              <w:rPr>
                <w:b/>
                <w:bCs/>
                <w:color w:val="000000"/>
                <w:sz w:val="18"/>
                <w:szCs w:val="18"/>
              </w:rPr>
            </w:pPr>
            <w:r w:rsidRPr="00FC0CE8">
              <w:rPr>
                <w:b/>
                <w:bCs/>
                <w:color w:val="000000"/>
                <w:kern w:val="28"/>
                <w:sz w:val="18"/>
                <w:szCs w:val="18"/>
              </w:rPr>
              <w:t>2025</w:t>
            </w:r>
          </w:p>
        </w:tc>
        <w:tc>
          <w:tcPr>
            <w:tcW w:w="708" w:type="dxa"/>
            <w:tcBorders>
              <w:top w:val="single" w:sz="4" w:space="0" w:color="auto"/>
              <w:left w:val="nil"/>
              <w:bottom w:val="single" w:sz="4" w:space="0" w:color="auto"/>
              <w:right w:val="single" w:sz="4" w:space="0" w:color="auto"/>
            </w:tcBorders>
            <w:shd w:val="clear" w:color="auto" w:fill="auto"/>
            <w:tcMar>
              <w:left w:w="29" w:type="dxa"/>
              <w:right w:w="29" w:type="dxa"/>
            </w:tcMar>
            <w:hideMark/>
          </w:tcPr>
          <w:p w14:paraId="591B6608" w14:textId="77777777" w:rsidR="00BF3E8B" w:rsidRPr="00FC0CE8" w:rsidRDefault="00BF3E8B" w:rsidP="009848FA">
            <w:pPr>
              <w:jc w:val="center"/>
              <w:rPr>
                <w:b/>
                <w:bCs/>
                <w:color w:val="000000"/>
                <w:sz w:val="18"/>
                <w:szCs w:val="18"/>
              </w:rPr>
            </w:pPr>
            <w:r w:rsidRPr="00FC0CE8">
              <w:rPr>
                <w:b/>
                <w:bCs/>
                <w:color w:val="000000"/>
                <w:kern w:val="28"/>
                <w:sz w:val="18"/>
                <w:szCs w:val="18"/>
              </w:rPr>
              <w:t>2026</w:t>
            </w:r>
          </w:p>
        </w:tc>
        <w:tc>
          <w:tcPr>
            <w:tcW w:w="851" w:type="dxa"/>
            <w:tcBorders>
              <w:top w:val="single" w:sz="4" w:space="0" w:color="auto"/>
              <w:left w:val="nil"/>
              <w:bottom w:val="single" w:sz="4" w:space="0" w:color="auto"/>
              <w:right w:val="single" w:sz="4" w:space="0" w:color="auto"/>
            </w:tcBorders>
            <w:shd w:val="clear" w:color="auto" w:fill="auto"/>
            <w:tcMar>
              <w:left w:w="29" w:type="dxa"/>
              <w:right w:w="29" w:type="dxa"/>
            </w:tcMar>
            <w:hideMark/>
          </w:tcPr>
          <w:p w14:paraId="0B262158" w14:textId="77777777" w:rsidR="00BF3E8B" w:rsidRPr="00FC0CE8" w:rsidRDefault="00BF3E8B" w:rsidP="009848FA">
            <w:pPr>
              <w:jc w:val="center"/>
              <w:rPr>
                <w:b/>
                <w:bCs/>
                <w:color w:val="000000"/>
                <w:sz w:val="18"/>
                <w:szCs w:val="18"/>
              </w:rPr>
            </w:pPr>
            <w:r w:rsidRPr="00FC0CE8">
              <w:rPr>
                <w:b/>
                <w:bCs/>
                <w:color w:val="000000"/>
                <w:kern w:val="28"/>
                <w:sz w:val="18"/>
                <w:szCs w:val="18"/>
              </w:rPr>
              <w:t>2027</w:t>
            </w:r>
          </w:p>
        </w:tc>
        <w:tc>
          <w:tcPr>
            <w:tcW w:w="850" w:type="dxa"/>
            <w:tcBorders>
              <w:top w:val="single" w:sz="4" w:space="0" w:color="auto"/>
              <w:left w:val="nil"/>
              <w:bottom w:val="single" w:sz="4" w:space="0" w:color="auto"/>
              <w:right w:val="single" w:sz="4" w:space="0" w:color="auto"/>
            </w:tcBorders>
            <w:shd w:val="clear" w:color="auto" w:fill="auto"/>
            <w:tcMar>
              <w:left w:w="29" w:type="dxa"/>
              <w:right w:w="29" w:type="dxa"/>
            </w:tcMar>
            <w:hideMark/>
          </w:tcPr>
          <w:p w14:paraId="50D9D7AD" w14:textId="77777777" w:rsidR="00BF3E8B" w:rsidRPr="00FC0CE8" w:rsidRDefault="00BF3E8B" w:rsidP="009848FA">
            <w:pPr>
              <w:jc w:val="center"/>
              <w:rPr>
                <w:b/>
                <w:bCs/>
                <w:color w:val="000000"/>
                <w:sz w:val="18"/>
                <w:szCs w:val="18"/>
              </w:rPr>
            </w:pPr>
            <w:r w:rsidRPr="00FC0CE8">
              <w:rPr>
                <w:b/>
                <w:bCs/>
                <w:color w:val="000000"/>
                <w:kern w:val="28"/>
                <w:sz w:val="18"/>
                <w:szCs w:val="18"/>
              </w:rPr>
              <w:t>2028</w:t>
            </w:r>
          </w:p>
        </w:tc>
        <w:tc>
          <w:tcPr>
            <w:tcW w:w="709" w:type="dxa"/>
            <w:tcBorders>
              <w:top w:val="single" w:sz="4" w:space="0" w:color="auto"/>
              <w:left w:val="nil"/>
              <w:bottom w:val="single" w:sz="4" w:space="0" w:color="auto"/>
              <w:right w:val="single" w:sz="4" w:space="0" w:color="auto"/>
            </w:tcBorders>
            <w:shd w:val="clear" w:color="auto" w:fill="auto"/>
            <w:tcMar>
              <w:left w:w="29" w:type="dxa"/>
              <w:right w:w="29" w:type="dxa"/>
            </w:tcMar>
            <w:hideMark/>
          </w:tcPr>
          <w:p w14:paraId="5033F637" w14:textId="77777777" w:rsidR="00BF3E8B" w:rsidRPr="00FC0CE8" w:rsidRDefault="00BF3E8B" w:rsidP="009848FA">
            <w:pPr>
              <w:jc w:val="center"/>
              <w:rPr>
                <w:b/>
                <w:bCs/>
                <w:color w:val="000000"/>
                <w:sz w:val="18"/>
                <w:szCs w:val="18"/>
              </w:rPr>
            </w:pPr>
            <w:r w:rsidRPr="00FC0CE8">
              <w:rPr>
                <w:b/>
                <w:bCs/>
                <w:color w:val="000000"/>
                <w:kern w:val="28"/>
                <w:sz w:val="18"/>
                <w:szCs w:val="18"/>
              </w:rPr>
              <w:t>2029</w:t>
            </w:r>
          </w:p>
        </w:tc>
        <w:tc>
          <w:tcPr>
            <w:tcW w:w="1049" w:type="dxa"/>
            <w:tcBorders>
              <w:top w:val="single" w:sz="4" w:space="0" w:color="auto"/>
              <w:left w:val="nil"/>
              <w:bottom w:val="single" w:sz="4" w:space="0" w:color="auto"/>
              <w:right w:val="single" w:sz="4" w:space="0" w:color="auto"/>
            </w:tcBorders>
            <w:shd w:val="clear" w:color="auto" w:fill="auto"/>
            <w:tcMar>
              <w:left w:w="29" w:type="dxa"/>
              <w:right w:w="29" w:type="dxa"/>
            </w:tcMar>
            <w:hideMark/>
          </w:tcPr>
          <w:p w14:paraId="74798B2C" w14:textId="77777777" w:rsidR="00BF3E8B" w:rsidRPr="00FC0CE8" w:rsidRDefault="00BF3E8B" w:rsidP="009848FA">
            <w:pPr>
              <w:jc w:val="center"/>
              <w:rPr>
                <w:b/>
                <w:bCs/>
                <w:color w:val="000000"/>
                <w:sz w:val="18"/>
                <w:szCs w:val="18"/>
              </w:rPr>
            </w:pPr>
            <w:r w:rsidRPr="00FC0CE8">
              <w:rPr>
                <w:b/>
                <w:bCs/>
                <w:color w:val="000000"/>
                <w:kern w:val="28"/>
                <w:sz w:val="18"/>
                <w:szCs w:val="18"/>
              </w:rPr>
              <w:t>2030</w:t>
            </w:r>
          </w:p>
        </w:tc>
        <w:tc>
          <w:tcPr>
            <w:tcW w:w="1077" w:type="dxa"/>
            <w:tcBorders>
              <w:top w:val="single" w:sz="4" w:space="0" w:color="auto"/>
              <w:left w:val="nil"/>
              <w:bottom w:val="single" w:sz="4" w:space="0" w:color="auto"/>
              <w:right w:val="single" w:sz="4" w:space="0" w:color="auto"/>
            </w:tcBorders>
            <w:shd w:val="clear" w:color="auto" w:fill="auto"/>
            <w:tcMar>
              <w:left w:w="29" w:type="dxa"/>
              <w:right w:w="29" w:type="dxa"/>
            </w:tcMar>
            <w:hideMark/>
          </w:tcPr>
          <w:p w14:paraId="75DD061A" w14:textId="77777777" w:rsidR="00BF3E8B" w:rsidRPr="00FC0CE8" w:rsidRDefault="00BF3E8B" w:rsidP="009848FA">
            <w:pPr>
              <w:jc w:val="center"/>
              <w:rPr>
                <w:b/>
                <w:bCs/>
                <w:color w:val="000000"/>
                <w:sz w:val="18"/>
                <w:szCs w:val="18"/>
              </w:rPr>
            </w:pPr>
            <w:r w:rsidRPr="00FC0CE8">
              <w:rPr>
                <w:b/>
                <w:bCs/>
                <w:color w:val="000000"/>
                <w:kern w:val="28"/>
                <w:sz w:val="18"/>
                <w:szCs w:val="18"/>
              </w:rPr>
              <w:t>Total</w:t>
            </w:r>
          </w:p>
        </w:tc>
      </w:tr>
      <w:tr w:rsidR="00392529" w:rsidRPr="00FC0CE8" w14:paraId="1AA5A2CC" w14:textId="77777777" w:rsidTr="00AC3E88">
        <w:tc>
          <w:tcPr>
            <w:tcW w:w="561" w:type="dxa"/>
            <w:tcBorders>
              <w:top w:val="nil"/>
              <w:left w:val="single" w:sz="4" w:space="0" w:color="auto"/>
              <w:bottom w:val="single" w:sz="4" w:space="0" w:color="auto"/>
              <w:right w:val="single" w:sz="4" w:space="0" w:color="auto"/>
            </w:tcBorders>
            <w:shd w:val="clear" w:color="auto" w:fill="auto"/>
            <w:tcMar>
              <w:left w:w="29" w:type="dxa"/>
              <w:right w:w="29" w:type="dxa"/>
            </w:tcMar>
            <w:hideMark/>
          </w:tcPr>
          <w:p w14:paraId="20A6C270" w14:textId="77777777" w:rsidR="00BF3E8B" w:rsidRPr="00FC0CE8" w:rsidRDefault="00BF3E8B" w:rsidP="009848FA">
            <w:pPr>
              <w:jc w:val="left"/>
              <w:rPr>
                <w:color w:val="000000"/>
                <w:sz w:val="18"/>
                <w:szCs w:val="18"/>
              </w:rPr>
            </w:pPr>
            <w:r w:rsidRPr="00FC0CE8">
              <w:rPr>
                <w:color w:val="000000"/>
                <w:kern w:val="28"/>
                <w:sz w:val="18"/>
                <w:szCs w:val="18"/>
              </w:rPr>
              <w:t>1.1</w:t>
            </w:r>
          </w:p>
        </w:tc>
        <w:tc>
          <w:tcPr>
            <w:tcW w:w="3970" w:type="dxa"/>
            <w:tcBorders>
              <w:top w:val="nil"/>
              <w:left w:val="nil"/>
              <w:bottom w:val="single" w:sz="4" w:space="0" w:color="auto"/>
              <w:right w:val="single" w:sz="4" w:space="0" w:color="auto"/>
            </w:tcBorders>
            <w:shd w:val="clear" w:color="auto" w:fill="auto"/>
            <w:tcMar>
              <w:left w:w="29" w:type="dxa"/>
              <w:right w:w="29" w:type="dxa"/>
            </w:tcMar>
            <w:vAlign w:val="center"/>
            <w:hideMark/>
          </w:tcPr>
          <w:p w14:paraId="387E0B12" w14:textId="77777777" w:rsidR="00BF3E8B" w:rsidRPr="00FC0CE8" w:rsidRDefault="00BF3E8B" w:rsidP="009848FA">
            <w:pPr>
              <w:jc w:val="left"/>
              <w:rPr>
                <w:color w:val="000000"/>
                <w:sz w:val="18"/>
                <w:szCs w:val="18"/>
              </w:rPr>
            </w:pPr>
            <w:r w:rsidRPr="00FC0CE8">
              <w:rPr>
                <w:color w:val="000000"/>
                <w:kern w:val="28"/>
                <w:sz w:val="18"/>
                <w:szCs w:val="18"/>
              </w:rPr>
              <w:t>Montreal Protocol reduction schedule of Annex C, Group I substances (ODP tonnes)</w:t>
            </w:r>
          </w:p>
        </w:tc>
        <w:tc>
          <w:tcPr>
            <w:tcW w:w="851" w:type="dxa"/>
            <w:tcBorders>
              <w:top w:val="nil"/>
              <w:left w:val="nil"/>
              <w:bottom w:val="single" w:sz="4" w:space="0" w:color="auto"/>
              <w:right w:val="single" w:sz="4" w:space="0" w:color="auto"/>
            </w:tcBorders>
            <w:shd w:val="clear" w:color="auto" w:fill="auto"/>
            <w:tcMar>
              <w:left w:w="72" w:type="dxa"/>
              <w:right w:w="72" w:type="dxa"/>
            </w:tcMar>
            <w:hideMark/>
          </w:tcPr>
          <w:p w14:paraId="567B76D9" w14:textId="77777777" w:rsidR="00BF3E8B" w:rsidRPr="00FC0CE8" w:rsidRDefault="00BF3E8B" w:rsidP="009848FA">
            <w:pPr>
              <w:jc w:val="right"/>
              <w:rPr>
                <w:color w:val="000000"/>
                <w:sz w:val="18"/>
                <w:szCs w:val="18"/>
              </w:rPr>
            </w:pPr>
            <w:r w:rsidRPr="00FC0CE8">
              <w:rPr>
                <w:color w:val="000000"/>
                <w:sz w:val="18"/>
                <w:szCs w:val="18"/>
              </w:rPr>
              <w:t>37.21</w:t>
            </w:r>
          </w:p>
        </w:tc>
        <w:tc>
          <w:tcPr>
            <w:tcW w:w="709" w:type="dxa"/>
            <w:tcBorders>
              <w:top w:val="nil"/>
              <w:left w:val="nil"/>
              <w:bottom w:val="single" w:sz="4" w:space="0" w:color="auto"/>
              <w:right w:val="single" w:sz="4" w:space="0" w:color="auto"/>
            </w:tcBorders>
            <w:shd w:val="clear" w:color="auto" w:fill="auto"/>
            <w:tcMar>
              <w:left w:w="72" w:type="dxa"/>
              <w:right w:w="72" w:type="dxa"/>
            </w:tcMar>
            <w:hideMark/>
          </w:tcPr>
          <w:p w14:paraId="598B3D58" w14:textId="77777777" w:rsidR="00BF3E8B" w:rsidRPr="00FC0CE8" w:rsidRDefault="00BF3E8B" w:rsidP="009848FA">
            <w:pPr>
              <w:jc w:val="right"/>
              <w:rPr>
                <w:color w:val="000000"/>
                <w:sz w:val="18"/>
                <w:szCs w:val="18"/>
              </w:rPr>
            </w:pPr>
            <w:r w:rsidRPr="00FC0CE8">
              <w:rPr>
                <w:color w:val="000000"/>
                <w:sz w:val="18"/>
                <w:szCs w:val="18"/>
              </w:rPr>
              <w:t>37.21</w:t>
            </w:r>
          </w:p>
        </w:tc>
        <w:tc>
          <w:tcPr>
            <w:tcW w:w="708" w:type="dxa"/>
            <w:tcBorders>
              <w:top w:val="nil"/>
              <w:left w:val="nil"/>
              <w:bottom w:val="single" w:sz="4" w:space="0" w:color="auto"/>
              <w:right w:val="single" w:sz="4" w:space="0" w:color="auto"/>
            </w:tcBorders>
            <w:shd w:val="clear" w:color="auto" w:fill="auto"/>
            <w:tcMar>
              <w:left w:w="72" w:type="dxa"/>
              <w:right w:w="72" w:type="dxa"/>
            </w:tcMar>
            <w:hideMark/>
          </w:tcPr>
          <w:p w14:paraId="4DBD42FE" w14:textId="77777777" w:rsidR="00BF3E8B" w:rsidRPr="00FC0CE8" w:rsidRDefault="00BF3E8B" w:rsidP="009848FA">
            <w:pPr>
              <w:jc w:val="right"/>
              <w:rPr>
                <w:color w:val="000000"/>
                <w:sz w:val="18"/>
                <w:szCs w:val="18"/>
              </w:rPr>
            </w:pPr>
            <w:r w:rsidRPr="00FC0CE8">
              <w:rPr>
                <w:color w:val="000000"/>
                <w:sz w:val="18"/>
                <w:szCs w:val="18"/>
              </w:rPr>
              <w:t>37.21</w:t>
            </w:r>
          </w:p>
        </w:tc>
        <w:tc>
          <w:tcPr>
            <w:tcW w:w="844" w:type="dxa"/>
            <w:tcBorders>
              <w:top w:val="nil"/>
              <w:left w:val="nil"/>
              <w:bottom w:val="single" w:sz="4" w:space="0" w:color="auto"/>
              <w:right w:val="single" w:sz="4" w:space="0" w:color="auto"/>
            </w:tcBorders>
            <w:shd w:val="clear" w:color="auto" w:fill="auto"/>
            <w:tcMar>
              <w:left w:w="72" w:type="dxa"/>
              <w:right w:w="72" w:type="dxa"/>
            </w:tcMar>
            <w:hideMark/>
          </w:tcPr>
          <w:p w14:paraId="70BFE4EF" w14:textId="77777777" w:rsidR="00BF3E8B" w:rsidRPr="00FC0CE8" w:rsidRDefault="00BF3E8B" w:rsidP="009848FA">
            <w:pPr>
              <w:jc w:val="right"/>
              <w:rPr>
                <w:color w:val="000000"/>
                <w:sz w:val="18"/>
                <w:szCs w:val="18"/>
              </w:rPr>
            </w:pPr>
            <w:r w:rsidRPr="00FC0CE8">
              <w:rPr>
                <w:color w:val="000000"/>
                <w:sz w:val="18"/>
                <w:szCs w:val="18"/>
              </w:rPr>
              <w:t>37.21</w:t>
            </w:r>
          </w:p>
        </w:tc>
        <w:tc>
          <w:tcPr>
            <w:tcW w:w="715" w:type="dxa"/>
            <w:tcBorders>
              <w:top w:val="nil"/>
              <w:left w:val="nil"/>
              <w:bottom w:val="single" w:sz="4" w:space="0" w:color="auto"/>
              <w:right w:val="single" w:sz="4" w:space="0" w:color="auto"/>
            </w:tcBorders>
            <w:shd w:val="clear" w:color="auto" w:fill="auto"/>
            <w:tcMar>
              <w:left w:w="72" w:type="dxa"/>
              <w:right w:w="72" w:type="dxa"/>
            </w:tcMar>
            <w:hideMark/>
          </w:tcPr>
          <w:p w14:paraId="0CBE9CCA" w14:textId="77777777" w:rsidR="00BF3E8B" w:rsidRPr="00FC0CE8" w:rsidRDefault="00BF3E8B" w:rsidP="009848FA">
            <w:pPr>
              <w:jc w:val="right"/>
              <w:rPr>
                <w:color w:val="000000"/>
                <w:sz w:val="18"/>
                <w:szCs w:val="18"/>
              </w:rPr>
            </w:pPr>
            <w:r w:rsidRPr="00FC0CE8">
              <w:rPr>
                <w:color w:val="000000"/>
                <w:sz w:val="18"/>
                <w:szCs w:val="18"/>
              </w:rPr>
              <w:t>18.61</w:t>
            </w:r>
          </w:p>
        </w:tc>
        <w:tc>
          <w:tcPr>
            <w:tcW w:w="708" w:type="dxa"/>
            <w:tcBorders>
              <w:top w:val="nil"/>
              <w:left w:val="nil"/>
              <w:bottom w:val="single" w:sz="4" w:space="0" w:color="auto"/>
              <w:right w:val="single" w:sz="4" w:space="0" w:color="auto"/>
            </w:tcBorders>
            <w:shd w:val="clear" w:color="auto" w:fill="auto"/>
            <w:tcMar>
              <w:left w:w="72" w:type="dxa"/>
              <w:right w:w="72" w:type="dxa"/>
            </w:tcMar>
            <w:hideMark/>
          </w:tcPr>
          <w:p w14:paraId="07919D85" w14:textId="77777777" w:rsidR="00BF3E8B" w:rsidRPr="00FC0CE8" w:rsidRDefault="00BF3E8B" w:rsidP="009848FA">
            <w:pPr>
              <w:jc w:val="right"/>
              <w:rPr>
                <w:color w:val="000000"/>
                <w:sz w:val="18"/>
                <w:szCs w:val="18"/>
              </w:rPr>
            </w:pPr>
            <w:r w:rsidRPr="00FC0CE8">
              <w:rPr>
                <w:color w:val="000000"/>
                <w:sz w:val="18"/>
                <w:szCs w:val="18"/>
              </w:rPr>
              <w:t>18.61</w:t>
            </w:r>
          </w:p>
        </w:tc>
        <w:tc>
          <w:tcPr>
            <w:tcW w:w="851" w:type="dxa"/>
            <w:tcBorders>
              <w:top w:val="nil"/>
              <w:left w:val="nil"/>
              <w:bottom w:val="single" w:sz="4" w:space="0" w:color="auto"/>
              <w:right w:val="single" w:sz="4" w:space="0" w:color="auto"/>
            </w:tcBorders>
            <w:shd w:val="clear" w:color="auto" w:fill="auto"/>
            <w:tcMar>
              <w:left w:w="72" w:type="dxa"/>
              <w:right w:w="72" w:type="dxa"/>
            </w:tcMar>
            <w:hideMark/>
          </w:tcPr>
          <w:p w14:paraId="7854AA44" w14:textId="77777777" w:rsidR="00BF3E8B" w:rsidRPr="00FC0CE8" w:rsidRDefault="00BF3E8B" w:rsidP="009848FA">
            <w:pPr>
              <w:jc w:val="right"/>
              <w:rPr>
                <w:color w:val="000000"/>
                <w:sz w:val="18"/>
                <w:szCs w:val="18"/>
              </w:rPr>
            </w:pPr>
            <w:r w:rsidRPr="00FC0CE8">
              <w:rPr>
                <w:color w:val="000000"/>
                <w:sz w:val="18"/>
                <w:szCs w:val="18"/>
              </w:rPr>
              <w:t>18.61</w:t>
            </w:r>
          </w:p>
        </w:tc>
        <w:tc>
          <w:tcPr>
            <w:tcW w:w="850" w:type="dxa"/>
            <w:tcBorders>
              <w:top w:val="nil"/>
              <w:left w:val="nil"/>
              <w:bottom w:val="single" w:sz="4" w:space="0" w:color="auto"/>
              <w:right w:val="single" w:sz="4" w:space="0" w:color="auto"/>
            </w:tcBorders>
            <w:shd w:val="clear" w:color="auto" w:fill="auto"/>
            <w:tcMar>
              <w:left w:w="72" w:type="dxa"/>
              <w:right w:w="72" w:type="dxa"/>
            </w:tcMar>
            <w:hideMark/>
          </w:tcPr>
          <w:p w14:paraId="6314E052" w14:textId="77777777" w:rsidR="00BF3E8B" w:rsidRPr="00FC0CE8" w:rsidRDefault="00BF3E8B" w:rsidP="009848FA">
            <w:pPr>
              <w:jc w:val="right"/>
              <w:rPr>
                <w:color w:val="000000"/>
                <w:sz w:val="18"/>
                <w:szCs w:val="18"/>
              </w:rPr>
            </w:pPr>
            <w:r w:rsidRPr="00FC0CE8">
              <w:rPr>
                <w:color w:val="000000"/>
                <w:sz w:val="18"/>
                <w:szCs w:val="18"/>
              </w:rPr>
              <w:t>18.61</w:t>
            </w:r>
          </w:p>
        </w:tc>
        <w:tc>
          <w:tcPr>
            <w:tcW w:w="709" w:type="dxa"/>
            <w:tcBorders>
              <w:top w:val="nil"/>
              <w:left w:val="nil"/>
              <w:bottom w:val="single" w:sz="4" w:space="0" w:color="auto"/>
              <w:right w:val="single" w:sz="4" w:space="0" w:color="auto"/>
            </w:tcBorders>
            <w:shd w:val="clear" w:color="auto" w:fill="auto"/>
            <w:tcMar>
              <w:left w:w="72" w:type="dxa"/>
              <w:right w:w="72" w:type="dxa"/>
            </w:tcMar>
            <w:hideMark/>
          </w:tcPr>
          <w:p w14:paraId="32EEA01A" w14:textId="77777777" w:rsidR="00BF3E8B" w:rsidRPr="00FC0CE8" w:rsidRDefault="00BF3E8B" w:rsidP="009848FA">
            <w:pPr>
              <w:jc w:val="right"/>
              <w:rPr>
                <w:color w:val="000000"/>
                <w:sz w:val="18"/>
                <w:szCs w:val="18"/>
              </w:rPr>
            </w:pPr>
            <w:r w:rsidRPr="00FC0CE8">
              <w:rPr>
                <w:color w:val="000000"/>
                <w:sz w:val="18"/>
                <w:szCs w:val="18"/>
              </w:rPr>
              <w:t>18.61</w:t>
            </w:r>
          </w:p>
        </w:tc>
        <w:tc>
          <w:tcPr>
            <w:tcW w:w="1049" w:type="dxa"/>
            <w:tcBorders>
              <w:top w:val="nil"/>
              <w:left w:val="nil"/>
              <w:bottom w:val="single" w:sz="4" w:space="0" w:color="auto"/>
              <w:right w:val="single" w:sz="4" w:space="0" w:color="auto"/>
            </w:tcBorders>
            <w:shd w:val="clear" w:color="auto" w:fill="auto"/>
            <w:tcMar>
              <w:left w:w="72" w:type="dxa"/>
              <w:right w:w="72" w:type="dxa"/>
            </w:tcMar>
            <w:hideMark/>
          </w:tcPr>
          <w:p w14:paraId="0780D805" w14:textId="77777777" w:rsidR="00BF3E8B" w:rsidRPr="00FC0CE8" w:rsidRDefault="00BF3E8B" w:rsidP="009848FA">
            <w:pPr>
              <w:jc w:val="right"/>
              <w:rPr>
                <w:color w:val="000000"/>
                <w:sz w:val="18"/>
                <w:szCs w:val="18"/>
              </w:rPr>
            </w:pPr>
            <w:r w:rsidRPr="00FC0CE8">
              <w:rPr>
                <w:color w:val="000000"/>
                <w:kern w:val="28"/>
                <w:sz w:val="18"/>
                <w:szCs w:val="18"/>
              </w:rPr>
              <w:t>0.00</w:t>
            </w:r>
          </w:p>
        </w:tc>
        <w:tc>
          <w:tcPr>
            <w:tcW w:w="1077" w:type="dxa"/>
            <w:tcBorders>
              <w:top w:val="nil"/>
              <w:left w:val="nil"/>
              <w:bottom w:val="single" w:sz="4" w:space="0" w:color="auto"/>
              <w:right w:val="single" w:sz="4" w:space="0" w:color="auto"/>
            </w:tcBorders>
            <w:shd w:val="clear" w:color="auto" w:fill="auto"/>
            <w:tcMar>
              <w:left w:w="72" w:type="dxa"/>
              <w:right w:w="72" w:type="dxa"/>
            </w:tcMar>
            <w:hideMark/>
          </w:tcPr>
          <w:p w14:paraId="74EBF1BC" w14:textId="77777777" w:rsidR="00BF3E8B" w:rsidRPr="00FC0CE8" w:rsidRDefault="00BF3E8B" w:rsidP="009848FA">
            <w:pPr>
              <w:jc w:val="right"/>
              <w:rPr>
                <w:color w:val="000000"/>
                <w:sz w:val="18"/>
                <w:szCs w:val="18"/>
              </w:rPr>
            </w:pPr>
            <w:r w:rsidRPr="00FC0CE8">
              <w:rPr>
                <w:color w:val="000000"/>
                <w:sz w:val="18"/>
                <w:szCs w:val="18"/>
              </w:rPr>
              <w:t>n/a</w:t>
            </w:r>
          </w:p>
        </w:tc>
      </w:tr>
      <w:tr w:rsidR="00392529" w:rsidRPr="00FC0CE8" w14:paraId="4EB104DC" w14:textId="77777777" w:rsidTr="00AC3E88">
        <w:tc>
          <w:tcPr>
            <w:tcW w:w="561" w:type="dxa"/>
            <w:tcBorders>
              <w:top w:val="nil"/>
              <w:left w:val="single" w:sz="4" w:space="0" w:color="auto"/>
              <w:bottom w:val="single" w:sz="4" w:space="0" w:color="auto"/>
              <w:right w:val="single" w:sz="4" w:space="0" w:color="auto"/>
            </w:tcBorders>
            <w:shd w:val="clear" w:color="auto" w:fill="auto"/>
            <w:tcMar>
              <w:left w:w="29" w:type="dxa"/>
              <w:right w:w="29" w:type="dxa"/>
            </w:tcMar>
            <w:hideMark/>
          </w:tcPr>
          <w:p w14:paraId="5F633C5B" w14:textId="77777777" w:rsidR="00BF3E8B" w:rsidRPr="00FC0CE8" w:rsidRDefault="00BF3E8B" w:rsidP="009848FA">
            <w:pPr>
              <w:jc w:val="left"/>
              <w:rPr>
                <w:color w:val="000000"/>
                <w:sz w:val="18"/>
                <w:szCs w:val="18"/>
              </w:rPr>
            </w:pPr>
            <w:r w:rsidRPr="00FC0CE8">
              <w:rPr>
                <w:color w:val="000000"/>
                <w:kern w:val="28"/>
                <w:sz w:val="18"/>
                <w:szCs w:val="18"/>
              </w:rPr>
              <w:t>1.2</w:t>
            </w:r>
          </w:p>
        </w:tc>
        <w:tc>
          <w:tcPr>
            <w:tcW w:w="3970" w:type="dxa"/>
            <w:tcBorders>
              <w:top w:val="nil"/>
              <w:left w:val="nil"/>
              <w:bottom w:val="single" w:sz="4" w:space="0" w:color="auto"/>
              <w:right w:val="single" w:sz="4" w:space="0" w:color="auto"/>
            </w:tcBorders>
            <w:shd w:val="clear" w:color="auto" w:fill="auto"/>
            <w:tcMar>
              <w:left w:w="29" w:type="dxa"/>
              <w:right w:w="29" w:type="dxa"/>
            </w:tcMar>
            <w:vAlign w:val="center"/>
            <w:hideMark/>
          </w:tcPr>
          <w:p w14:paraId="7D0F5D80" w14:textId="77777777" w:rsidR="00BF3E8B" w:rsidRPr="00FC0CE8" w:rsidRDefault="00BF3E8B" w:rsidP="009848FA">
            <w:pPr>
              <w:jc w:val="left"/>
              <w:rPr>
                <w:color w:val="000000"/>
                <w:sz w:val="18"/>
                <w:szCs w:val="18"/>
              </w:rPr>
            </w:pPr>
            <w:r w:rsidRPr="00FC0CE8">
              <w:rPr>
                <w:color w:val="000000"/>
                <w:kern w:val="28"/>
                <w:sz w:val="18"/>
                <w:szCs w:val="18"/>
              </w:rPr>
              <w:t>Maximum allowable total consumption of Annex C, Group I substances (ODP tonnes)</w:t>
            </w:r>
          </w:p>
        </w:tc>
        <w:tc>
          <w:tcPr>
            <w:tcW w:w="851" w:type="dxa"/>
            <w:tcBorders>
              <w:top w:val="nil"/>
              <w:left w:val="nil"/>
              <w:bottom w:val="single" w:sz="4" w:space="0" w:color="auto"/>
              <w:right w:val="single" w:sz="4" w:space="0" w:color="auto"/>
            </w:tcBorders>
            <w:shd w:val="clear" w:color="auto" w:fill="auto"/>
            <w:tcMar>
              <w:left w:w="72" w:type="dxa"/>
              <w:right w:w="72" w:type="dxa"/>
            </w:tcMar>
            <w:hideMark/>
          </w:tcPr>
          <w:p w14:paraId="5182EDA9" w14:textId="77777777" w:rsidR="00BF3E8B" w:rsidRPr="00FC0CE8" w:rsidRDefault="00BF3E8B" w:rsidP="009848FA">
            <w:pPr>
              <w:jc w:val="right"/>
              <w:rPr>
                <w:color w:val="000000"/>
                <w:sz w:val="18"/>
                <w:szCs w:val="18"/>
              </w:rPr>
            </w:pPr>
            <w:r w:rsidRPr="00FC0CE8">
              <w:rPr>
                <w:color w:val="000000"/>
                <w:kern w:val="28"/>
                <w:sz w:val="18"/>
                <w:szCs w:val="18"/>
              </w:rPr>
              <w:t>20.00</w:t>
            </w:r>
          </w:p>
        </w:tc>
        <w:tc>
          <w:tcPr>
            <w:tcW w:w="709" w:type="dxa"/>
            <w:tcBorders>
              <w:top w:val="nil"/>
              <w:left w:val="nil"/>
              <w:bottom w:val="single" w:sz="4" w:space="0" w:color="auto"/>
              <w:right w:val="single" w:sz="4" w:space="0" w:color="auto"/>
            </w:tcBorders>
            <w:shd w:val="clear" w:color="auto" w:fill="auto"/>
            <w:tcMar>
              <w:left w:w="72" w:type="dxa"/>
              <w:right w:w="72" w:type="dxa"/>
            </w:tcMar>
            <w:hideMark/>
          </w:tcPr>
          <w:p w14:paraId="26E45778" w14:textId="77777777" w:rsidR="00BF3E8B" w:rsidRPr="00FC0CE8" w:rsidRDefault="00BF3E8B" w:rsidP="009848FA">
            <w:pPr>
              <w:jc w:val="right"/>
              <w:rPr>
                <w:color w:val="000000"/>
                <w:sz w:val="18"/>
                <w:szCs w:val="18"/>
              </w:rPr>
            </w:pPr>
            <w:r w:rsidRPr="00FC0CE8">
              <w:rPr>
                <w:color w:val="000000"/>
                <w:kern w:val="28"/>
                <w:sz w:val="18"/>
                <w:szCs w:val="18"/>
              </w:rPr>
              <w:t>16.98</w:t>
            </w:r>
          </w:p>
        </w:tc>
        <w:tc>
          <w:tcPr>
            <w:tcW w:w="708" w:type="dxa"/>
            <w:tcBorders>
              <w:top w:val="nil"/>
              <w:left w:val="nil"/>
              <w:bottom w:val="single" w:sz="4" w:space="0" w:color="auto"/>
              <w:right w:val="single" w:sz="4" w:space="0" w:color="auto"/>
            </w:tcBorders>
            <w:shd w:val="clear" w:color="auto" w:fill="auto"/>
            <w:tcMar>
              <w:left w:w="72" w:type="dxa"/>
              <w:right w:w="72" w:type="dxa"/>
            </w:tcMar>
            <w:hideMark/>
          </w:tcPr>
          <w:p w14:paraId="20FC5FBA" w14:textId="77777777" w:rsidR="00BF3E8B" w:rsidRPr="00FC0CE8" w:rsidRDefault="00BF3E8B" w:rsidP="009848FA">
            <w:pPr>
              <w:jc w:val="right"/>
              <w:rPr>
                <w:color w:val="000000"/>
                <w:sz w:val="18"/>
                <w:szCs w:val="18"/>
              </w:rPr>
            </w:pPr>
            <w:r w:rsidRPr="00FC0CE8">
              <w:rPr>
                <w:color w:val="000000"/>
                <w:kern w:val="28"/>
                <w:sz w:val="18"/>
                <w:szCs w:val="18"/>
              </w:rPr>
              <w:t>15.00</w:t>
            </w:r>
          </w:p>
        </w:tc>
        <w:tc>
          <w:tcPr>
            <w:tcW w:w="844" w:type="dxa"/>
            <w:tcBorders>
              <w:top w:val="nil"/>
              <w:left w:val="nil"/>
              <w:bottom w:val="single" w:sz="4" w:space="0" w:color="auto"/>
              <w:right w:val="single" w:sz="4" w:space="0" w:color="auto"/>
            </w:tcBorders>
            <w:shd w:val="clear" w:color="auto" w:fill="auto"/>
            <w:tcMar>
              <w:left w:w="72" w:type="dxa"/>
              <w:right w:w="72" w:type="dxa"/>
            </w:tcMar>
            <w:hideMark/>
          </w:tcPr>
          <w:p w14:paraId="0CF120D7" w14:textId="77777777" w:rsidR="00BF3E8B" w:rsidRPr="00FC0CE8" w:rsidRDefault="00BF3E8B" w:rsidP="009848FA">
            <w:pPr>
              <w:jc w:val="right"/>
              <w:rPr>
                <w:color w:val="000000"/>
                <w:sz w:val="18"/>
                <w:szCs w:val="18"/>
              </w:rPr>
            </w:pPr>
            <w:r w:rsidRPr="00FC0CE8">
              <w:rPr>
                <w:color w:val="000000"/>
                <w:kern w:val="28"/>
                <w:sz w:val="18"/>
                <w:szCs w:val="18"/>
              </w:rPr>
              <w:t>15.00</w:t>
            </w:r>
          </w:p>
        </w:tc>
        <w:tc>
          <w:tcPr>
            <w:tcW w:w="715" w:type="dxa"/>
            <w:tcBorders>
              <w:top w:val="nil"/>
              <w:left w:val="nil"/>
              <w:bottom w:val="single" w:sz="4" w:space="0" w:color="auto"/>
              <w:right w:val="single" w:sz="4" w:space="0" w:color="auto"/>
            </w:tcBorders>
            <w:shd w:val="clear" w:color="auto" w:fill="auto"/>
            <w:tcMar>
              <w:left w:w="72" w:type="dxa"/>
              <w:right w:w="72" w:type="dxa"/>
            </w:tcMar>
            <w:hideMark/>
          </w:tcPr>
          <w:p w14:paraId="19858969" w14:textId="77777777" w:rsidR="00BF3E8B" w:rsidRPr="00FC0CE8" w:rsidRDefault="00BF3E8B" w:rsidP="009848FA">
            <w:pPr>
              <w:jc w:val="right"/>
              <w:rPr>
                <w:color w:val="000000"/>
                <w:sz w:val="18"/>
                <w:szCs w:val="18"/>
              </w:rPr>
            </w:pPr>
            <w:r w:rsidRPr="00FC0CE8">
              <w:rPr>
                <w:color w:val="000000"/>
                <w:kern w:val="28"/>
                <w:sz w:val="18"/>
                <w:szCs w:val="18"/>
              </w:rPr>
              <w:t>12.00</w:t>
            </w:r>
          </w:p>
        </w:tc>
        <w:tc>
          <w:tcPr>
            <w:tcW w:w="708" w:type="dxa"/>
            <w:tcBorders>
              <w:top w:val="nil"/>
              <w:left w:val="nil"/>
              <w:bottom w:val="single" w:sz="4" w:space="0" w:color="auto"/>
              <w:right w:val="single" w:sz="4" w:space="0" w:color="auto"/>
            </w:tcBorders>
            <w:shd w:val="clear" w:color="auto" w:fill="auto"/>
            <w:tcMar>
              <w:left w:w="72" w:type="dxa"/>
              <w:right w:w="72" w:type="dxa"/>
            </w:tcMar>
            <w:hideMark/>
          </w:tcPr>
          <w:p w14:paraId="32F5488D" w14:textId="77777777" w:rsidR="00BF3E8B" w:rsidRPr="00FC0CE8" w:rsidRDefault="00BF3E8B" w:rsidP="009848FA">
            <w:pPr>
              <w:jc w:val="right"/>
              <w:rPr>
                <w:color w:val="000000"/>
                <w:sz w:val="18"/>
                <w:szCs w:val="18"/>
              </w:rPr>
            </w:pPr>
            <w:r w:rsidRPr="00FC0CE8">
              <w:rPr>
                <w:color w:val="000000"/>
                <w:kern w:val="28"/>
                <w:sz w:val="18"/>
                <w:szCs w:val="18"/>
              </w:rPr>
              <w:t>8.50</w:t>
            </w:r>
          </w:p>
        </w:tc>
        <w:tc>
          <w:tcPr>
            <w:tcW w:w="851" w:type="dxa"/>
            <w:tcBorders>
              <w:top w:val="nil"/>
              <w:left w:val="nil"/>
              <w:bottom w:val="single" w:sz="4" w:space="0" w:color="auto"/>
              <w:right w:val="single" w:sz="4" w:space="0" w:color="auto"/>
            </w:tcBorders>
            <w:shd w:val="clear" w:color="auto" w:fill="auto"/>
            <w:tcMar>
              <w:left w:w="72" w:type="dxa"/>
              <w:right w:w="72" w:type="dxa"/>
            </w:tcMar>
            <w:hideMark/>
          </w:tcPr>
          <w:p w14:paraId="06ED2709" w14:textId="77777777" w:rsidR="00BF3E8B" w:rsidRPr="00FC0CE8" w:rsidRDefault="00BF3E8B" w:rsidP="009848FA">
            <w:pPr>
              <w:jc w:val="right"/>
              <w:rPr>
                <w:color w:val="000000"/>
                <w:sz w:val="18"/>
                <w:szCs w:val="18"/>
              </w:rPr>
            </w:pPr>
            <w:r w:rsidRPr="00FC0CE8">
              <w:rPr>
                <w:color w:val="000000"/>
                <w:kern w:val="28"/>
                <w:sz w:val="18"/>
                <w:szCs w:val="18"/>
              </w:rPr>
              <w:t>8.50</w:t>
            </w:r>
          </w:p>
        </w:tc>
        <w:tc>
          <w:tcPr>
            <w:tcW w:w="850" w:type="dxa"/>
            <w:tcBorders>
              <w:top w:val="nil"/>
              <w:left w:val="nil"/>
              <w:bottom w:val="single" w:sz="4" w:space="0" w:color="auto"/>
              <w:right w:val="single" w:sz="4" w:space="0" w:color="auto"/>
            </w:tcBorders>
            <w:shd w:val="clear" w:color="auto" w:fill="auto"/>
            <w:tcMar>
              <w:left w:w="72" w:type="dxa"/>
              <w:right w:w="72" w:type="dxa"/>
            </w:tcMar>
            <w:hideMark/>
          </w:tcPr>
          <w:p w14:paraId="52FF47A1" w14:textId="77777777" w:rsidR="00BF3E8B" w:rsidRPr="00FC0CE8" w:rsidRDefault="00BF3E8B" w:rsidP="009848FA">
            <w:pPr>
              <w:jc w:val="right"/>
              <w:rPr>
                <w:color w:val="000000"/>
                <w:sz w:val="18"/>
                <w:szCs w:val="18"/>
              </w:rPr>
            </w:pPr>
            <w:r w:rsidRPr="00FC0CE8">
              <w:rPr>
                <w:color w:val="000000"/>
                <w:kern w:val="28"/>
                <w:sz w:val="18"/>
                <w:szCs w:val="18"/>
              </w:rPr>
              <w:t>8.50</w:t>
            </w:r>
          </w:p>
        </w:tc>
        <w:tc>
          <w:tcPr>
            <w:tcW w:w="709" w:type="dxa"/>
            <w:tcBorders>
              <w:top w:val="nil"/>
              <w:left w:val="nil"/>
              <w:bottom w:val="single" w:sz="4" w:space="0" w:color="auto"/>
              <w:right w:val="single" w:sz="4" w:space="0" w:color="auto"/>
            </w:tcBorders>
            <w:shd w:val="clear" w:color="auto" w:fill="auto"/>
            <w:tcMar>
              <w:left w:w="72" w:type="dxa"/>
              <w:right w:w="72" w:type="dxa"/>
            </w:tcMar>
            <w:hideMark/>
          </w:tcPr>
          <w:p w14:paraId="266BD0A5" w14:textId="77777777" w:rsidR="00BF3E8B" w:rsidRPr="00FC0CE8" w:rsidRDefault="00BF3E8B" w:rsidP="009848FA">
            <w:pPr>
              <w:jc w:val="right"/>
              <w:rPr>
                <w:color w:val="000000"/>
                <w:sz w:val="18"/>
                <w:szCs w:val="18"/>
              </w:rPr>
            </w:pPr>
            <w:r w:rsidRPr="00FC0CE8">
              <w:rPr>
                <w:color w:val="000000"/>
                <w:kern w:val="28"/>
                <w:sz w:val="18"/>
                <w:szCs w:val="18"/>
              </w:rPr>
              <w:t>5.00</w:t>
            </w:r>
          </w:p>
        </w:tc>
        <w:tc>
          <w:tcPr>
            <w:tcW w:w="1049" w:type="dxa"/>
            <w:tcBorders>
              <w:top w:val="nil"/>
              <w:left w:val="nil"/>
              <w:bottom w:val="single" w:sz="4" w:space="0" w:color="auto"/>
              <w:right w:val="single" w:sz="4" w:space="0" w:color="auto"/>
            </w:tcBorders>
            <w:shd w:val="clear" w:color="auto" w:fill="auto"/>
            <w:tcMar>
              <w:left w:w="72" w:type="dxa"/>
              <w:right w:w="72" w:type="dxa"/>
            </w:tcMar>
            <w:hideMark/>
          </w:tcPr>
          <w:p w14:paraId="113005AA" w14:textId="77777777" w:rsidR="00BF3E8B" w:rsidRPr="00FC0CE8" w:rsidRDefault="00BF3E8B" w:rsidP="009848FA">
            <w:pPr>
              <w:jc w:val="right"/>
              <w:rPr>
                <w:color w:val="000000"/>
                <w:sz w:val="18"/>
                <w:szCs w:val="18"/>
              </w:rPr>
            </w:pPr>
            <w:r w:rsidRPr="00FC0CE8">
              <w:rPr>
                <w:color w:val="000000"/>
                <w:kern w:val="28"/>
                <w:sz w:val="18"/>
                <w:szCs w:val="18"/>
              </w:rPr>
              <w:t>0.00</w:t>
            </w:r>
          </w:p>
        </w:tc>
        <w:tc>
          <w:tcPr>
            <w:tcW w:w="1077" w:type="dxa"/>
            <w:tcBorders>
              <w:top w:val="nil"/>
              <w:left w:val="nil"/>
              <w:bottom w:val="single" w:sz="4" w:space="0" w:color="auto"/>
              <w:right w:val="single" w:sz="4" w:space="0" w:color="auto"/>
            </w:tcBorders>
            <w:shd w:val="clear" w:color="auto" w:fill="auto"/>
            <w:tcMar>
              <w:left w:w="72" w:type="dxa"/>
              <w:right w:w="72" w:type="dxa"/>
            </w:tcMar>
            <w:hideMark/>
          </w:tcPr>
          <w:p w14:paraId="7A55F550" w14:textId="77777777" w:rsidR="00BF3E8B" w:rsidRPr="00FC0CE8" w:rsidRDefault="00BF3E8B" w:rsidP="009848FA">
            <w:pPr>
              <w:jc w:val="right"/>
              <w:rPr>
                <w:color w:val="000000"/>
                <w:sz w:val="18"/>
                <w:szCs w:val="18"/>
              </w:rPr>
            </w:pPr>
            <w:r w:rsidRPr="00FC0CE8">
              <w:rPr>
                <w:color w:val="000000"/>
                <w:sz w:val="18"/>
                <w:szCs w:val="18"/>
              </w:rPr>
              <w:t>n/a</w:t>
            </w:r>
          </w:p>
        </w:tc>
      </w:tr>
      <w:tr w:rsidR="00392529" w:rsidRPr="00FC0CE8" w14:paraId="5F4AB2B2" w14:textId="77777777" w:rsidTr="00AC3E88">
        <w:tc>
          <w:tcPr>
            <w:tcW w:w="561" w:type="dxa"/>
            <w:tcBorders>
              <w:top w:val="nil"/>
              <w:left w:val="single" w:sz="4" w:space="0" w:color="auto"/>
              <w:bottom w:val="single" w:sz="4" w:space="0" w:color="auto"/>
              <w:right w:val="single" w:sz="4" w:space="0" w:color="auto"/>
            </w:tcBorders>
            <w:shd w:val="clear" w:color="auto" w:fill="auto"/>
            <w:tcMar>
              <w:left w:w="29" w:type="dxa"/>
              <w:right w:w="29" w:type="dxa"/>
            </w:tcMar>
            <w:hideMark/>
          </w:tcPr>
          <w:p w14:paraId="78143D11" w14:textId="77777777" w:rsidR="00BF3E8B" w:rsidRPr="00FC0CE8" w:rsidRDefault="00BF3E8B" w:rsidP="009848FA">
            <w:pPr>
              <w:jc w:val="left"/>
              <w:rPr>
                <w:color w:val="000000"/>
                <w:sz w:val="18"/>
                <w:szCs w:val="18"/>
              </w:rPr>
            </w:pPr>
            <w:r w:rsidRPr="00FC0CE8">
              <w:rPr>
                <w:color w:val="000000"/>
                <w:kern w:val="28"/>
                <w:sz w:val="18"/>
                <w:szCs w:val="18"/>
              </w:rPr>
              <w:t>2.1</w:t>
            </w:r>
          </w:p>
        </w:tc>
        <w:tc>
          <w:tcPr>
            <w:tcW w:w="3970" w:type="dxa"/>
            <w:tcBorders>
              <w:top w:val="nil"/>
              <w:left w:val="nil"/>
              <w:bottom w:val="single" w:sz="4" w:space="0" w:color="auto"/>
              <w:right w:val="single" w:sz="4" w:space="0" w:color="auto"/>
            </w:tcBorders>
            <w:shd w:val="clear" w:color="auto" w:fill="auto"/>
            <w:tcMar>
              <w:left w:w="29" w:type="dxa"/>
              <w:right w:w="29" w:type="dxa"/>
            </w:tcMar>
            <w:vAlign w:val="center"/>
            <w:hideMark/>
          </w:tcPr>
          <w:p w14:paraId="3B77AA84" w14:textId="77777777" w:rsidR="00BF3E8B" w:rsidRPr="00FC0CE8" w:rsidRDefault="00BF3E8B" w:rsidP="009848FA">
            <w:pPr>
              <w:rPr>
                <w:color w:val="000000"/>
                <w:sz w:val="18"/>
                <w:szCs w:val="18"/>
              </w:rPr>
            </w:pPr>
            <w:r w:rsidRPr="00FC0CE8">
              <w:rPr>
                <w:color w:val="000000"/>
                <w:kern w:val="28"/>
                <w:sz w:val="18"/>
                <w:szCs w:val="18"/>
              </w:rPr>
              <w:t>Lead IA (UNDP) agreed funding (US $)</w:t>
            </w:r>
          </w:p>
        </w:tc>
        <w:tc>
          <w:tcPr>
            <w:tcW w:w="851" w:type="dxa"/>
            <w:tcBorders>
              <w:top w:val="nil"/>
              <w:left w:val="nil"/>
              <w:bottom w:val="single" w:sz="4" w:space="0" w:color="auto"/>
              <w:right w:val="single" w:sz="4" w:space="0" w:color="auto"/>
            </w:tcBorders>
            <w:shd w:val="clear" w:color="auto" w:fill="auto"/>
            <w:tcMar>
              <w:left w:w="72" w:type="dxa"/>
              <w:right w:w="72" w:type="dxa"/>
            </w:tcMar>
            <w:hideMark/>
          </w:tcPr>
          <w:p w14:paraId="78D54ECF" w14:textId="77777777" w:rsidR="00BF3E8B" w:rsidRPr="00FC0CE8" w:rsidRDefault="00BF3E8B" w:rsidP="009848FA">
            <w:pPr>
              <w:jc w:val="right"/>
              <w:rPr>
                <w:color w:val="000000"/>
                <w:sz w:val="18"/>
                <w:szCs w:val="18"/>
              </w:rPr>
            </w:pPr>
            <w:r w:rsidRPr="00FC0CE8">
              <w:rPr>
                <w:color w:val="000000"/>
                <w:sz w:val="18"/>
                <w:szCs w:val="18"/>
              </w:rPr>
              <w:t>459,820</w:t>
            </w:r>
          </w:p>
        </w:tc>
        <w:tc>
          <w:tcPr>
            <w:tcW w:w="709" w:type="dxa"/>
            <w:tcBorders>
              <w:top w:val="nil"/>
              <w:left w:val="nil"/>
              <w:bottom w:val="single" w:sz="4" w:space="0" w:color="auto"/>
              <w:right w:val="single" w:sz="4" w:space="0" w:color="auto"/>
            </w:tcBorders>
            <w:shd w:val="clear" w:color="auto" w:fill="auto"/>
            <w:tcMar>
              <w:left w:w="72" w:type="dxa"/>
              <w:right w:w="72" w:type="dxa"/>
            </w:tcMar>
            <w:hideMark/>
          </w:tcPr>
          <w:p w14:paraId="2A3D58A1" w14:textId="77777777" w:rsidR="00BF3E8B" w:rsidRPr="00FC0CE8" w:rsidRDefault="00BF3E8B" w:rsidP="009848FA">
            <w:pPr>
              <w:jc w:val="right"/>
              <w:rPr>
                <w:color w:val="000000"/>
                <w:sz w:val="18"/>
                <w:szCs w:val="18"/>
              </w:rPr>
            </w:pPr>
            <w:r w:rsidRPr="00FC0CE8">
              <w:rPr>
                <w:color w:val="000000"/>
                <w:sz w:val="18"/>
                <w:szCs w:val="18"/>
              </w:rPr>
              <w:t>0</w:t>
            </w:r>
          </w:p>
        </w:tc>
        <w:tc>
          <w:tcPr>
            <w:tcW w:w="708" w:type="dxa"/>
            <w:tcBorders>
              <w:top w:val="nil"/>
              <w:left w:val="nil"/>
              <w:bottom w:val="single" w:sz="4" w:space="0" w:color="auto"/>
              <w:right w:val="single" w:sz="4" w:space="0" w:color="auto"/>
            </w:tcBorders>
            <w:shd w:val="clear" w:color="auto" w:fill="auto"/>
            <w:tcMar>
              <w:left w:w="72" w:type="dxa"/>
              <w:right w:w="72" w:type="dxa"/>
            </w:tcMar>
          </w:tcPr>
          <w:p w14:paraId="0E7DF507" w14:textId="77777777" w:rsidR="00BF3E8B" w:rsidRPr="00FC0CE8" w:rsidRDefault="00BF3E8B" w:rsidP="009848FA">
            <w:pPr>
              <w:jc w:val="right"/>
              <w:rPr>
                <w:color w:val="000000"/>
                <w:sz w:val="18"/>
                <w:szCs w:val="18"/>
              </w:rPr>
            </w:pPr>
            <w:r w:rsidRPr="00FC0CE8">
              <w:rPr>
                <w:color w:val="000000"/>
                <w:sz w:val="18"/>
                <w:szCs w:val="18"/>
              </w:rPr>
              <w:t>0</w:t>
            </w:r>
          </w:p>
        </w:tc>
        <w:tc>
          <w:tcPr>
            <w:tcW w:w="844" w:type="dxa"/>
            <w:tcBorders>
              <w:top w:val="nil"/>
              <w:left w:val="nil"/>
              <w:bottom w:val="single" w:sz="4" w:space="0" w:color="auto"/>
              <w:right w:val="single" w:sz="4" w:space="0" w:color="auto"/>
            </w:tcBorders>
            <w:shd w:val="clear" w:color="auto" w:fill="auto"/>
            <w:tcMar>
              <w:left w:w="72" w:type="dxa"/>
              <w:right w:w="72" w:type="dxa"/>
            </w:tcMar>
            <w:hideMark/>
          </w:tcPr>
          <w:p w14:paraId="112DCD89" w14:textId="77777777" w:rsidR="00BF3E8B" w:rsidRPr="00FC0CE8" w:rsidRDefault="00BF3E8B" w:rsidP="009848FA">
            <w:pPr>
              <w:jc w:val="right"/>
              <w:rPr>
                <w:color w:val="000000"/>
                <w:sz w:val="18"/>
                <w:szCs w:val="18"/>
              </w:rPr>
            </w:pPr>
            <w:r w:rsidRPr="00FC0CE8">
              <w:rPr>
                <w:color w:val="000000"/>
                <w:sz w:val="18"/>
                <w:szCs w:val="18"/>
              </w:rPr>
              <w:t>236,545</w:t>
            </w:r>
          </w:p>
        </w:tc>
        <w:tc>
          <w:tcPr>
            <w:tcW w:w="715" w:type="dxa"/>
            <w:tcBorders>
              <w:top w:val="nil"/>
              <w:left w:val="nil"/>
              <w:bottom w:val="single" w:sz="4" w:space="0" w:color="auto"/>
              <w:right w:val="single" w:sz="4" w:space="0" w:color="auto"/>
            </w:tcBorders>
            <w:shd w:val="clear" w:color="auto" w:fill="auto"/>
            <w:tcMar>
              <w:left w:w="72" w:type="dxa"/>
              <w:right w:w="72" w:type="dxa"/>
            </w:tcMar>
            <w:hideMark/>
          </w:tcPr>
          <w:p w14:paraId="2532B8E5" w14:textId="77777777" w:rsidR="00BF3E8B" w:rsidRPr="00FC0CE8" w:rsidRDefault="00BF3E8B" w:rsidP="009848FA">
            <w:pPr>
              <w:jc w:val="right"/>
              <w:rPr>
                <w:color w:val="000000"/>
                <w:sz w:val="18"/>
                <w:szCs w:val="18"/>
              </w:rPr>
            </w:pPr>
            <w:r w:rsidRPr="00FC0CE8">
              <w:rPr>
                <w:color w:val="000000"/>
                <w:sz w:val="18"/>
                <w:szCs w:val="18"/>
              </w:rPr>
              <w:t>0</w:t>
            </w:r>
          </w:p>
        </w:tc>
        <w:tc>
          <w:tcPr>
            <w:tcW w:w="708" w:type="dxa"/>
            <w:tcBorders>
              <w:top w:val="nil"/>
              <w:left w:val="nil"/>
              <w:bottom w:val="single" w:sz="4" w:space="0" w:color="auto"/>
              <w:right w:val="single" w:sz="4" w:space="0" w:color="auto"/>
            </w:tcBorders>
            <w:shd w:val="clear" w:color="auto" w:fill="auto"/>
            <w:tcMar>
              <w:left w:w="72" w:type="dxa"/>
              <w:right w:w="72" w:type="dxa"/>
            </w:tcMar>
          </w:tcPr>
          <w:p w14:paraId="25EBDE8B" w14:textId="77777777" w:rsidR="00BF3E8B" w:rsidRPr="00FC0CE8" w:rsidRDefault="00BF3E8B" w:rsidP="009848FA">
            <w:pPr>
              <w:jc w:val="right"/>
              <w:rPr>
                <w:color w:val="000000"/>
                <w:sz w:val="18"/>
                <w:szCs w:val="18"/>
              </w:rPr>
            </w:pPr>
            <w:r w:rsidRPr="00FC0CE8">
              <w:rPr>
                <w:color w:val="000000"/>
                <w:sz w:val="18"/>
                <w:szCs w:val="18"/>
              </w:rPr>
              <w:t>0</w:t>
            </w:r>
          </w:p>
        </w:tc>
        <w:tc>
          <w:tcPr>
            <w:tcW w:w="851" w:type="dxa"/>
            <w:tcBorders>
              <w:top w:val="nil"/>
              <w:left w:val="nil"/>
              <w:bottom w:val="single" w:sz="4" w:space="0" w:color="auto"/>
              <w:right w:val="single" w:sz="4" w:space="0" w:color="auto"/>
            </w:tcBorders>
            <w:shd w:val="clear" w:color="auto" w:fill="auto"/>
            <w:tcMar>
              <w:left w:w="72" w:type="dxa"/>
              <w:right w:w="72" w:type="dxa"/>
            </w:tcMar>
            <w:hideMark/>
          </w:tcPr>
          <w:p w14:paraId="64C53A8F" w14:textId="77777777" w:rsidR="00BF3E8B" w:rsidRPr="00FC0CE8" w:rsidRDefault="00BF3E8B" w:rsidP="009848FA">
            <w:pPr>
              <w:jc w:val="right"/>
              <w:rPr>
                <w:color w:val="000000"/>
                <w:sz w:val="18"/>
                <w:szCs w:val="18"/>
              </w:rPr>
            </w:pPr>
            <w:r w:rsidRPr="00FC0CE8">
              <w:rPr>
                <w:color w:val="000000"/>
                <w:sz w:val="18"/>
                <w:szCs w:val="18"/>
              </w:rPr>
              <w:t>350,580</w:t>
            </w:r>
          </w:p>
        </w:tc>
        <w:tc>
          <w:tcPr>
            <w:tcW w:w="850" w:type="dxa"/>
            <w:tcBorders>
              <w:top w:val="nil"/>
              <w:left w:val="nil"/>
              <w:bottom w:val="single" w:sz="4" w:space="0" w:color="auto"/>
              <w:right w:val="single" w:sz="4" w:space="0" w:color="auto"/>
            </w:tcBorders>
            <w:shd w:val="clear" w:color="auto" w:fill="auto"/>
            <w:tcMar>
              <w:left w:w="72" w:type="dxa"/>
              <w:right w:w="72" w:type="dxa"/>
            </w:tcMar>
            <w:hideMark/>
          </w:tcPr>
          <w:p w14:paraId="7D646566" w14:textId="77777777" w:rsidR="00BF3E8B" w:rsidRPr="00FC0CE8" w:rsidRDefault="00BF3E8B" w:rsidP="009848FA">
            <w:pPr>
              <w:jc w:val="right"/>
              <w:rPr>
                <w:color w:val="000000"/>
                <w:sz w:val="18"/>
                <w:szCs w:val="18"/>
              </w:rPr>
            </w:pPr>
            <w:r w:rsidRPr="00FC0CE8">
              <w:rPr>
                <w:color w:val="000000"/>
                <w:sz w:val="18"/>
                <w:szCs w:val="18"/>
              </w:rPr>
              <w:t>0</w:t>
            </w:r>
          </w:p>
        </w:tc>
        <w:tc>
          <w:tcPr>
            <w:tcW w:w="709" w:type="dxa"/>
            <w:tcBorders>
              <w:top w:val="nil"/>
              <w:left w:val="nil"/>
              <w:bottom w:val="single" w:sz="4" w:space="0" w:color="auto"/>
              <w:right w:val="single" w:sz="4" w:space="0" w:color="auto"/>
            </w:tcBorders>
            <w:shd w:val="clear" w:color="auto" w:fill="auto"/>
            <w:tcMar>
              <w:left w:w="72" w:type="dxa"/>
              <w:right w:w="72" w:type="dxa"/>
            </w:tcMar>
            <w:hideMark/>
          </w:tcPr>
          <w:p w14:paraId="0F92F803" w14:textId="77777777" w:rsidR="00BF3E8B" w:rsidRPr="00FC0CE8" w:rsidRDefault="00BF3E8B" w:rsidP="009848FA">
            <w:pPr>
              <w:jc w:val="right"/>
              <w:rPr>
                <w:color w:val="000000"/>
                <w:sz w:val="18"/>
                <w:szCs w:val="18"/>
              </w:rPr>
            </w:pPr>
            <w:r w:rsidRPr="00FC0CE8">
              <w:rPr>
                <w:color w:val="000000"/>
                <w:sz w:val="18"/>
                <w:szCs w:val="18"/>
              </w:rPr>
              <w:t>0</w:t>
            </w:r>
          </w:p>
        </w:tc>
        <w:tc>
          <w:tcPr>
            <w:tcW w:w="1049" w:type="dxa"/>
            <w:tcBorders>
              <w:top w:val="nil"/>
              <w:left w:val="nil"/>
              <w:bottom w:val="single" w:sz="4" w:space="0" w:color="auto"/>
              <w:right w:val="single" w:sz="4" w:space="0" w:color="auto"/>
            </w:tcBorders>
            <w:shd w:val="clear" w:color="auto" w:fill="auto"/>
            <w:tcMar>
              <w:left w:w="72" w:type="dxa"/>
              <w:right w:w="72" w:type="dxa"/>
            </w:tcMar>
            <w:hideMark/>
          </w:tcPr>
          <w:p w14:paraId="14414B9B" w14:textId="77777777" w:rsidR="00BF3E8B" w:rsidRPr="00FC0CE8" w:rsidRDefault="00BF3E8B" w:rsidP="009848FA">
            <w:pPr>
              <w:jc w:val="right"/>
              <w:rPr>
                <w:color w:val="000000"/>
                <w:sz w:val="18"/>
                <w:szCs w:val="18"/>
              </w:rPr>
            </w:pPr>
            <w:r w:rsidRPr="00FC0CE8">
              <w:rPr>
                <w:color w:val="000000"/>
                <w:sz w:val="18"/>
                <w:szCs w:val="18"/>
              </w:rPr>
              <w:t>113,025</w:t>
            </w:r>
          </w:p>
        </w:tc>
        <w:tc>
          <w:tcPr>
            <w:tcW w:w="1077" w:type="dxa"/>
            <w:tcBorders>
              <w:top w:val="nil"/>
              <w:left w:val="nil"/>
              <w:bottom w:val="single" w:sz="4" w:space="0" w:color="auto"/>
              <w:right w:val="single" w:sz="4" w:space="0" w:color="auto"/>
            </w:tcBorders>
            <w:shd w:val="clear" w:color="auto" w:fill="auto"/>
            <w:tcMar>
              <w:left w:w="72" w:type="dxa"/>
              <w:right w:w="72" w:type="dxa"/>
            </w:tcMar>
            <w:hideMark/>
          </w:tcPr>
          <w:p w14:paraId="27FE3BD9" w14:textId="77777777" w:rsidR="00BF3E8B" w:rsidRPr="00FC0CE8" w:rsidRDefault="00BF3E8B" w:rsidP="009848FA">
            <w:pPr>
              <w:jc w:val="right"/>
              <w:rPr>
                <w:color w:val="000000"/>
                <w:sz w:val="18"/>
                <w:szCs w:val="18"/>
              </w:rPr>
            </w:pPr>
            <w:r w:rsidRPr="00FC0CE8">
              <w:rPr>
                <w:color w:val="000000"/>
                <w:sz w:val="18"/>
                <w:szCs w:val="18"/>
              </w:rPr>
              <w:t>1,159,970</w:t>
            </w:r>
          </w:p>
        </w:tc>
      </w:tr>
      <w:tr w:rsidR="00392529" w:rsidRPr="00FC0CE8" w14:paraId="4428AADD" w14:textId="77777777" w:rsidTr="00AC3E88">
        <w:tc>
          <w:tcPr>
            <w:tcW w:w="561" w:type="dxa"/>
            <w:tcBorders>
              <w:top w:val="nil"/>
              <w:left w:val="single" w:sz="4" w:space="0" w:color="auto"/>
              <w:bottom w:val="single" w:sz="4" w:space="0" w:color="auto"/>
              <w:right w:val="single" w:sz="4" w:space="0" w:color="auto"/>
            </w:tcBorders>
            <w:shd w:val="clear" w:color="auto" w:fill="auto"/>
            <w:tcMar>
              <w:left w:w="29" w:type="dxa"/>
              <w:right w:w="29" w:type="dxa"/>
            </w:tcMar>
            <w:hideMark/>
          </w:tcPr>
          <w:p w14:paraId="4FB63FB7" w14:textId="77777777" w:rsidR="00BF3E8B" w:rsidRPr="00FC0CE8" w:rsidRDefault="00BF3E8B" w:rsidP="009848FA">
            <w:pPr>
              <w:jc w:val="left"/>
              <w:rPr>
                <w:color w:val="000000"/>
                <w:sz w:val="18"/>
                <w:szCs w:val="18"/>
              </w:rPr>
            </w:pPr>
            <w:r w:rsidRPr="00FC0CE8">
              <w:rPr>
                <w:color w:val="000000"/>
                <w:kern w:val="28"/>
                <w:sz w:val="18"/>
                <w:szCs w:val="18"/>
              </w:rPr>
              <w:t>2.2</w:t>
            </w:r>
          </w:p>
        </w:tc>
        <w:tc>
          <w:tcPr>
            <w:tcW w:w="3970" w:type="dxa"/>
            <w:tcBorders>
              <w:top w:val="nil"/>
              <w:left w:val="nil"/>
              <w:bottom w:val="single" w:sz="4" w:space="0" w:color="auto"/>
              <w:right w:val="single" w:sz="4" w:space="0" w:color="auto"/>
            </w:tcBorders>
            <w:shd w:val="clear" w:color="auto" w:fill="auto"/>
            <w:tcMar>
              <w:left w:w="29" w:type="dxa"/>
              <w:right w:w="29" w:type="dxa"/>
            </w:tcMar>
            <w:vAlign w:val="center"/>
            <w:hideMark/>
          </w:tcPr>
          <w:p w14:paraId="1DB71C49" w14:textId="77777777" w:rsidR="00BF3E8B" w:rsidRPr="00FC0CE8" w:rsidRDefault="00BF3E8B" w:rsidP="009848FA">
            <w:pPr>
              <w:rPr>
                <w:color w:val="000000"/>
                <w:sz w:val="18"/>
                <w:szCs w:val="18"/>
              </w:rPr>
            </w:pPr>
            <w:r w:rsidRPr="00FC0CE8">
              <w:rPr>
                <w:color w:val="000000"/>
                <w:kern w:val="28"/>
                <w:sz w:val="18"/>
                <w:szCs w:val="18"/>
              </w:rPr>
              <w:t>Support costs for Lead IA (US $)</w:t>
            </w:r>
          </w:p>
        </w:tc>
        <w:tc>
          <w:tcPr>
            <w:tcW w:w="851" w:type="dxa"/>
            <w:tcBorders>
              <w:top w:val="nil"/>
              <w:left w:val="nil"/>
              <w:bottom w:val="single" w:sz="4" w:space="0" w:color="auto"/>
              <w:right w:val="single" w:sz="4" w:space="0" w:color="auto"/>
            </w:tcBorders>
            <w:shd w:val="clear" w:color="auto" w:fill="auto"/>
            <w:tcMar>
              <w:left w:w="72" w:type="dxa"/>
              <w:right w:w="72" w:type="dxa"/>
            </w:tcMar>
            <w:hideMark/>
          </w:tcPr>
          <w:p w14:paraId="14C4D6F7" w14:textId="77777777" w:rsidR="00BF3E8B" w:rsidRPr="00FC0CE8" w:rsidRDefault="00BF3E8B" w:rsidP="009848FA">
            <w:pPr>
              <w:jc w:val="right"/>
              <w:rPr>
                <w:color w:val="000000"/>
                <w:sz w:val="18"/>
                <w:szCs w:val="18"/>
              </w:rPr>
            </w:pPr>
            <w:r w:rsidRPr="00FC0CE8">
              <w:rPr>
                <w:color w:val="000000"/>
                <w:sz w:val="18"/>
                <w:szCs w:val="18"/>
              </w:rPr>
              <w:t>32,187</w:t>
            </w:r>
          </w:p>
        </w:tc>
        <w:tc>
          <w:tcPr>
            <w:tcW w:w="709" w:type="dxa"/>
            <w:tcBorders>
              <w:top w:val="nil"/>
              <w:left w:val="nil"/>
              <w:bottom w:val="single" w:sz="4" w:space="0" w:color="auto"/>
              <w:right w:val="single" w:sz="4" w:space="0" w:color="auto"/>
            </w:tcBorders>
            <w:shd w:val="clear" w:color="auto" w:fill="auto"/>
            <w:tcMar>
              <w:left w:w="72" w:type="dxa"/>
              <w:right w:w="72" w:type="dxa"/>
            </w:tcMar>
            <w:hideMark/>
          </w:tcPr>
          <w:p w14:paraId="5E778F48" w14:textId="77777777" w:rsidR="00BF3E8B" w:rsidRPr="00FC0CE8" w:rsidRDefault="00BF3E8B" w:rsidP="009848FA">
            <w:pPr>
              <w:jc w:val="right"/>
              <w:rPr>
                <w:color w:val="000000"/>
                <w:sz w:val="18"/>
                <w:szCs w:val="18"/>
              </w:rPr>
            </w:pPr>
            <w:r w:rsidRPr="00FC0CE8">
              <w:rPr>
                <w:color w:val="000000"/>
                <w:sz w:val="18"/>
                <w:szCs w:val="18"/>
              </w:rPr>
              <w:t>0</w:t>
            </w:r>
          </w:p>
        </w:tc>
        <w:tc>
          <w:tcPr>
            <w:tcW w:w="708" w:type="dxa"/>
            <w:tcBorders>
              <w:top w:val="nil"/>
              <w:left w:val="nil"/>
              <w:bottom w:val="single" w:sz="4" w:space="0" w:color="auto"/>
              <w:right w:val="single" w:sz="4" w:space="0" w:color="auto"/>
            </w:tcBorders>
            <w:shd w:val="clear" w:color="auto" w:fill="auto"/>
            <w:tcMar>
              <w:left w:w="72" w:type="dxa"/>
              <w:right w:w="72" w:type="dxa"/>
            </w:tcMar>
          </w:tcPr>
          <w:p w14:paraId="2BC096EC" w14:textId="77777777" w:rsidR="00BF3E8B" w:rsidRPr="00FC0CE8" w:rsidRDefault="00BF3E8B" w:rsidP="009848FA">
            <w:pPr>
              <w:jc w:val="right"/>
              <w:rPr>
                <w:color w:val="000000"/>
                <w:sz w:val="18"/>
                <w:szCs w:val="18"/>
              </w:rPr>
            </w:pPr>
            <w:r w:rsidRPr="00FC0CE8">
              <w:rPr>
                <w:color w:val="000000"/>
                <w:sz w:val="18"/>
                <w:szCs w:val="18"/>
              </w:rPr>
              <w:t>0</w:t>
            </w:r>
          </w:p>
        </w:tc>
        <w:tc>
          <w:tcPr>
            <w:tcW w:w="844" w:type="dxa"/>
            <w:tcBorders>
              <w:top w:val="nil"/>
              <w:left w:val="nil"/>
              <w:bottom w:val="single" w:sz="4" w:space="0" w:color="auto"/>
              <w:right w:val="single" w:sz="4" w:space="0" w:color="auto"/>
            </w:tcBorders>
            <w:shd w:val="clear" w:color="auto" w:fill="auto"/>
            <w:tcMar>
              <w:left w:w="72" w:type="dxa"/>
              <w:right w:w="72" w:type="dxa"/>
            </w:tcMar>
            <w:hideMark/>
          </w:tcPr>
          <w:p w14:paraId="166AA671" w14:textId="77777777" w:rsidR="00BF3E8B" w:rsidRPr="00FC0CE8" w:rsidRDefault="00BF3E8B" w:rsidP="009848FA">
            <w:pPr>
              <w:jc w:val="right"/>
              <w:rPr>
                <w:color w:val="000000"/>
                <w:sz w:val="18"/>
                <w:szCs w:val="18"/>
              </w:rPr>
            </w:pPr>
            <w:r w:rsidRPr="00FC0CE8">
              <w:rPr>
                <w:color w:val="000000"/>
                <w:sz w:val="18"/>
                <w:szCs w:val="18"/>
              </w:rPr>
              <w:t>16,558</w:t>
            </w:r>
          </w:p>
        </w:tc>
        <w:tc>
          <w:tcPr>
            <w:tcW w:w="715" w:type="dxa"/>
            <w:tcBorders>
              <w:top w:val="nil"/>
              <w:left w:val="nil"/>
              <w:bottom w:val="single" w:sz="4" w:space="0" w:color="auto"/>
              <w:right w:val="single" w:sz="4" w:space="0" w:color="auto"/>
            </w:tcBorders>
            <w:shd w:val="clear" w:color="auto" w:fill="auto"/>
            <w:tcMar>
              <w:left w:w="72" w:type="dxa"/>
              <w:right w:w="72" w:type="dxa"/>
            </w:tcMar>
            <w:hideMark/>
          </w:tcPr>
          <w:p w14:paraId="147FF433" w14:textId="77777777" w:rsidR="00BF3E8B" w:rsidRPr="00FC0CE8" w:rsidRDefault="00BF3E8B" w:rsidP="009848FA">
            <w:pPr>
              <w:jc w:val="right"/>
              <w:rPr>
                <w:color w:val="000000"/>
                <w:sz w:val="18"/>
                <w:szCs w:val="18"/>
              </w:rPr>
            </w:pPr>
            <w:r w:rsidRPr="00FC0CE8">
              <w:rPr>
                <w:color w:val="000000"/>
                <w:sz w:val="18"/>
                <w:szCs w:val="18"/>
              </w:rPr>
              <w:t>0</w:t>
            </w:r>
          </w:p>
        </w:tc>
        <w:tc>
          <w:tcPr>
            <w:tcW w:w="708" w:type="dxa"/>
            <w:tcBorders>
              <w:top w:val="nil"/>
              <w:left w:val="nil"/>
              <w:bottom w:val="single" w:sz="4" w:space="0" w:color="auto"/>
              <w:right w:val="single" w:sz="4" w:space="0" w:color="auto"/>
            </w:tcBorders>
            <w:shd w:val="clear" w:color="auto" w:fill="auto"/>
            <w:tcMar>
              <w:left w:w="72" w:type="dxa"/>
              <w:right w:w="72" w:type="dxa"/>
            </w:tcMar>
          </w:tcPr>
          <w:p w14:paraId="0BC81662" w14:textId="77777777" w:rsidR="00BF3E8B" w:rsidRPr="00FC0CE8" w:rsidRDefault="00BF3E8B" w:rsidP="009848FA">
            <w:pPr>
              <w:jc w:val="right"/>
              <w:rPr>
                <w:color w:val="000000"/>
                <w:sz w:val="18"/>
                <w:szCs w:val="18"/>
              </w:rPr>
            </w:pPr>
            <w:r w:rsidRPr="00FC0CE8">
              <w:rPr>
                <w:color w:val="000000"/>
                <w:sz w:val="18"/>
                <w:szCs w:val="18"/>
              </w:rPr>
              <w:t>0</w:t>
            </w:r>
          </w:p>
        </w:tc>
        <w:tc>
          <w:tcPr>
            <w:tcW w:w="851" w:type="dxa"/>
            <w:tcBorders>
              <w:top w:val="nil"/>
              <w:left w:val="nil"/>
              <w:bottom w:val="single" w:sz="4" w:space="0" w:color="auto"/>
              <w:right w:val="single" w:sz="4" w:space="0" w:color="auto"/>
            </w:tcBorders>
            <w:shd w:val="clear" w:color="auto" w:fill="auto"/>
            <w:tcMar>
              <w:left w:w="72" w:type="dxa"/>
              <w:right w:w="72" w:type="dxa"/>
            </w:tcMar>
            <w:hideMark/>
          </w:tcPr>
          <w:p w14:paraId="160F5684" w14:textId="77777777" w:rsidR="00BF3E8B" w:rsidRPr="00FC0CE8" w:rsidRDefault="00BF3E8B" w:rsidP="009848FA">
            <w:pPr>
              <w:jc w:val="right"/>
              <w:rPr>
                <w:color w:val="000000"/>
                <w:sz w:val="18"/>
                <w:szCs w:val="18"/>
              </w:rPr>
            </w:pPr>
            <w:r w:rsidRPr="00FC0CE8">
              <w:rPr>
                <w:color w:val="000000"/>
                <w:sz w:val="18"/>
                <w:szCs w:val="18"/>
              </w:rPr>
              <w:t>24,541</w:t>
            </w:r>
          </w:p>
        </w:tc>
        <w:tc>
          <w:tcPr>
            <w:tcW w:w="850" w:type="dxa"/>
            <w:tcBorders>
              <w:top w:val="nil"/>
              <w:left w:val="nil"/>
              <w:bottom w:val="single" w:sz="4" w:space="0" w:color="auto"/>
              <w:right w:val="single" w:sz="4" w:space="0" w:color="auto"/>
            </w:tcBorders>
            <w:shd w:val="clear" w:color="auto" w:fill="auto"/>
            <w:tcMar>
              <w:left w:w="72" w:type="dxa"/>
              <w:right w:w="72" w:type="dxa"/>
            </w:tcMar>
            <w:hideMark/>
          </w:tcPr>
          <w:p w14:paraId="6576C02C" w14:textId="77777777" w:rsidR="00BF3E8B" w:rsidRPr="00FC0CE8" w:rsidRDefault="00BF3E8B" w:rsidP="009848FA">
            <w:pPr>
              <w:jc w:val="right"/>
              <w:rPr>
                <w:color w:val="000000"/>
                <w:sz w:val="18"/>
                <w:szCs w:val="18"/>
              </w:rPr>
            </w:pPr>
            <w:r w:rsidRPr="00FC0CE8">
              <w:rPr>
                <w:color w:val="000000"/>
                <w:sz w:val="18"/>
                <w:szCs w:val="18"/>
              </w:rPr>
              <w:t>0</w:t>
            </w:r>
          </w:p>
        </w:tc>
        <w:tc>
          <w:tcPr>
            <w:tcW w:w="709" w:type="dxa"/>
            <w:tcBorders>
              <w:top w:val="nil"/>
              <w:left w:val="nil"/>
              <w:bottom w:val="single" w:sz="4" w:space="0" w:color="auto"/>
              <w:right w:val="single" w:sz="4" w:space="0" w:color="auto"/>
            </w:tcBorders>
            <w:shd w:val="clear" w:color="auto" w:fill="auto"/>
            <w:tcMar>
              <w:left w:w="72" w:type="dxa"/>
              <w:right w:w="72" w:type="dxa"/>
            </w:tcMar>
            <w:hideMark/>
          </w:tcPr>
          <w:p w14:paraId="17B736FF" w14:textId="77777777" w:rsidR="00BF3E8B" w:rsidRPr="00FC0CE8" w:rsidRDefault="00BF3E8B" w:rsidP="009848FA">
            <w:pPr>
              <w:jc w:val="right"/>
              <w:rPr>
                <w:color w:val="000000"/>
                <w:sz w:val="18"/>
                <w:szCs w:val="18"/>
              </w:rPr>
            </w:pPr>
            <w:r w:rsidRPr="00FC0CE8">
              <w:rPr>
                <w:color w:val="000000"/>
                <w:sz w:val="18"/>
                <w:szCs w:val="18"/>
              </w:rPr>
              <w:t>0</w:t>
            </w:r>
          </w:p>
        </w:tc>
        <w:tc>
          <w:tcPr>
            <w:tcW w:w="1049" w:type="dxa"/>
            <w:tcBorders>
              <w:top w:val="nil"/>
              <w:left w:val="nil"/>
              <w:bottom w:val="single" w:sz="4" w:space="0" w:color="auto"/>
              <w:right w:val="single" w:sz="4" w:space="0" w:color="auto"/>
            </w:tcBorders>
            <w:shd w:val="clear" w:color="auto" w:fill="auto"/>
            <w:tcMar>
              <w:left w:w="72" w:type="dxa"/>
              <w:right w:w="72" w:type="dxa"/>
            </w:tcMar>
            <w:hideMark/>
          </w:tcPr>
          <w:p w14:paraId="6AC59466" w14:textId="77777777" w:rsidR="00BF3E8B" w:rsidRPr="00FC0CE8" w:rsidRDefault="00BF3E8B" w:rsidP="009848FA">
            <w:pPr>
              <w:jc w:val="right"/>
              <w:rPr>
                <w:color w:val="000000"/>
                <w:sz w:val="18"/>
                <w:szCs w:val="18"/>
              </w:rPr>
            </w:pPr>
            <w:r w:rsidRPr="00FC0CE8">
              <w:rPr>
                <w:color w:val="000000"/>
                <w:sz w:val="18"/>
                <w:szCs w:val="18"/>
              </w:rPr>
              <w:t>7,912</w:t>
            </w:r>
          </w:p>
        </w:tc>
        <w:tc>
          <w:tcPr>
            <w:tcW w:w="1077" w:type="dxa"/>
            <w:tcBorders>
              <w:top w:val="nil"/>
              <w:left w:val="nil"/>
              <w:bottom w:val="single" w:sz="4" w:space="0" w:color="auto"/>
              <w:right w:val="single" w:sz="4" w:space="0" w:color="auto"/>
            </w:tcBorders>
            <w:shd w:val="clear" w:color="auto" w:fill="auto"/>
            <w:tcMar>
              <w:left w:w="72" w:type="dxa"/>
              <w:right w:w="72" w:type="dxa"/>
            </w:tcMar>
            <w:hideMark/>
          </w:tcPr>
          <w:p w14:paraId="38DAFD00" w14:textId="77777777" w:rsidR="00BF3E8B" w:rsidRPr="00FC0CE8" w:rsidRDefault="00BF3E8B" w:rsidP="009848FA">
            <w:pPr>
              <w:jc w:val="right"/>
              <w:rPr>
                <w:color w:val="000000"/>
                <w:sz w:val="18"/>
                <w:szCs w:val="18"/>
              </w:rPr>
            </w:pPr>
            <w:r w:rsidRPr="00FC0CE8">
              <w:rPr>
                <w:color w:val="000000"/>
                <w:sz w:val="18"/>
                <w:szCs w:val="18"/>
              </w:rPr>
              <w:t>81,198</w:t>
            </w:r>
          </w:p>
        </w:tc>
      </w:tr>
      <w:tr w:rsidR="00392529" w:rsidRPr="00FC0CE8" w14:paraId="1BF0980A" w14:textId="77777777" w:rsidTr="00AC3E88">
        <w:tc>
          <w:tcPr>
            <w:tcW w:w="561" w:type="dxa"/>
            <w:tcBorders>
              <w:top w:val="nil"/>
              <w:left w:val="single" w:sz="4" w:space="0" w:color="auto"/>
              <w:bottom w:val="single" w:sz="4" w:space="0" w:color="auto"/>
              <w:right w:val="single" w:sz="4" w:space="0" w:color="auto"/>
            </w:tcBorders>
            <w:shd w:val="clear" w:color="auto" w:fill="auto"/>
            <w:tcMar>
              <w:left w:w="29" w:type="dxa"/>
              <w:right w:w="29" w:type="dxa"/>
            </w:tcMar>
            <w:hideMark/>
          </w:tcPr>
          <w:p w14:paraId="672FAD29" w14:textId="77777777" w:rsidR="00BF3E8B" w:rsidRPr="00FC0CE8" w:rsidRDefault="00BF3E8B" w:rsidP="009848FA">
            <w:pPr>
              <w:jc w:val="left"/>
              <w:rPr>
                <w:color w:val="000000"/>
                <w:sz w:val="18"/>
                <w:szCs w:val="18"/>
              </w:rPr>
            </w:pPr>
            <w:r w:rsidRPr="00FC0CE8">
              <w:rPr>
                <w:color w:val="000000"/>
                <w:kern w:val="28"/>
                <w:sz w:val="18"/>
                <w:szCs w:val="18"/>
              </w:rPr>
              <w:t>2.3</w:t>
            </w:r>
          </w:p>
        </w:tc>
        <w:tc>
          <w:tcPr>
            <w:tcW w:w="3970" w:type="dxa"/>
            <w:tcBorders>
              <w:top w:val="nil"/>
              <w:left w:val="nil"/>
              <w:bottom w:val="single" w:sz="4" w:space="0" w:color="auto"/>
              <w:right w:val="single" w:sz="4" w:space="0" w:color="auto"/>
            </w:tcBorders>
            <w:shd w:val="clear" w:color="auto" w:fill="auto"/>
            <w:tcMar>
              <w:left w:w="29" w:type="dxa"/>
              <w:right w:w="29" w:type="dxa"/>
            </w:tcMar>
            <w:hideMark/>
          </w:tcPr>
          <w:p w14:paraId="2B12E5AC" w14:textId="77777777" w:rsidR="00BF3E8B" w:rsidRPr="00FC0CE8" w:rsidRDefault="00BF3E8B" w:rsidP="009848FA">
            <w:pPr>
              <w:rPr>
                <w:color w:val="000000"/>
                <w:sz w:val="18"/>
                <w:szCs w:val="18"/>
              </w:rPr>
            </w:pPr>
            <w:r w:rsidRPr="00FC0CE8">
              <w:rPr>
                <w:color w:val="000000"/>
                <w:kern w:val="28"/>
                <w:sz w:val="18"/>
                <w:szCs w:val="18"/>
              </w:rPr>
              <w:t>Cooperating IA (UNEP) agreed funding (US $)</w:t>
            </w:r>
          </w:p>
        </w:tc>
        <w:tc>
          <w:tcPr>
            <w:tcW w:w="851" w:type="dxa"/>
            <w:tcBorders>
              <w:top w:val="nil"/>
              <w:left w:val="nil"/>
              <w:bottom w:val="single" w:sz="4" w:space="0" w:color="auto"/>
              <w:right w:val="single" w:sz="4" w:space="0" w:color="auto"/>
            </w:tcBorders>
            <w:shd w:val="clear" w:color="auto" w:fill="auto"/>
            <w:tcMar>
              <w:left w:w="72" w:type="dxa"/>
              <w:right w:w="72" w:type="dxa"/>
            </w:tcMar>
            <w:hideMark/>
          </w:tcPr>
          <w:p w14:paraId="0F01C0EB" w14:textId="77777777" w:rsidR="00BF3E8B" w:rsidRPr="00FC0CE8" w:rsidRDefault="00BF3E8B" w:rsidP="009848FA">
            <w:pPr>
              <w:jc w:val="right"/>
              <w:rPr>
                <w:color w:val="000000"/>
                <w:sz w:val="18"/>
                <w:szCs w:val="18"/>
              </w:rPr>
            </w:pPr>
            <w:r w:rsidRPr="00FC0CE8">
              <w:rPr>
                <w:color w:val="000000"/>
                <w:sz w:val="18"/>
                <w:szCs w:val="18"/>
              </w:rPr>
              <w:t>112,569</w:t>
            </w:r>
          </w:p>
        </w:tc>
        <w:tc>
          <w:tcPr>
            <w:tcW w:w="709" w:type="dxa"/>
            <w:tcBorders>
              <w:top w:val="nil"/>
              <w:left w:val="nil"/>
              <w:bottom w:val="single" w:sz="4" w:space="0" w:color="auto"/>
              <w:right w:val="single" w:sz="4" w:space="0" w:color="auto"/>
            </w:tcBorders>
            <w:shd w:val="clear" w:color="auto" w:fill="auto"/>
            <w:tcMar>
              <w:left w:w="72" w:type="dxa"/>
              <w:right w:w="72" w:type="dxa"/>
            </w:tcMar>
            <w:hideMark/>
          </w:tcPr>
          <w:p w14:paraId="5152AB25" w14:textId="77777777" w:rsidR="00BF3E8B" w:rsidRPr="00FC0CE8" w:rsidRDefault="00BF3E8B" w:rsidP="009848FA">
            <w:pPr>
              <w:jc w:val="right"/>
              <w:rPr>
                <w:color w:val="000000"/>
                <w:sz w:val="18"/>
                <w:szCs w:val="18"/>
              </w:rPr>
            </w:pPr>
            <w:r w:rsidRPr="00FC0CE8">
              <w:rPr>
                <w:color w:val="000000"/>
                <w:sz w:val="18"/>
                <w:szCs w:val="18"/>
              </w:rPr>
              <w:t>0</w:t>
            </w:r>
          </w:p>
        </w:tc>
        <w:tc>
          <w:tcPr>
            <w:tcW w:w="708" w:type="dxa"/>
            <w:tcBorders>
              <w:top w:val="nil"/>
              <w:left w:val="nil"/>
              <w:bottom w:val="single" w:sz="4" w:space="0" w:color="auto"/>
              <w:right w:val="single" w:sz="4" w:space="0" w:color="auto"/>
            </w:tcBorders>
            <w:shd w:val="clear" w:color="auto" w:fill="auto"/>
            <w:tcMar>
              <w:left w:w="72" w:type="dxa"/>
              <w:right w:w="72" w:type="dxa"/>
            </w:tcMar>
          </w:tcPr>
          <w:p w14:paraId="6B7C97FC" w14:textId="77777777" w:rsidR="00BF3E8B" w:rsidRPr="00FC0CE8" w:rsidRDefault="00BF3E8B" w:rsidP="009848FA">
            <w:pPr>
              <w:jc w:val="right"/>
              <w:rPr>
                <w:color w:val="000000"/>
                <w:sz w:val="18"/>
                <w:szCs w:val="18"/>
              </w:rPr>
            </w:pPr>
            <w:r w:rsidRPr="00FC0CE8">
              <w:rPr>
                <w:color w:val="000000"/>
                <w:sz w:val="18"/>
                <w:szCs w:val="18"/>
              </w:rPr>
              <w:t>0</w:t>
            </w:r>
          </w:p>
        </w:tc>
        <w:tc>
          <w:tcPr>
            <w:tcW w:w="844" w:type="dxa"/>
            <w:tcBorders>
              <w:top w:val="nil"/>
              <w:left w:val="nil"/>
              <w:bottom w:val="single" w:sz="4" w:space="0" w:color="auto"/>
              <w:right w:val="single" w:sz="4" w:space="0" w:color="auto"/>
            </w:tcBorders>
            <w:shd w:val="clear" w:color="auto" w:fill="auto"/>
            <w:tcMar>
              <w:left w:w="72" w:type="dxa"/>
              <w:right w:w="72" w:type="dxa"/>
            </w:tcMar>
            <w:hideMark/>
          </w:tcPr>
          <w:p w14:paraId="25DF8DD1" w14:textId="77777777" w:rsidR="00BF3E8B" w:rsidRPr="00FC0CE8" w:rsidRDefault="00BF3E8B" w:rsidP="009848FA">
            <w:pPr>
              <w:jc w:val="right"/>
              <w:rPr>
                <w:color w:val="000000"/>
                <w:sz w:val="18"/>
                <w:szCs w:val="18"/>
              </w:rPr>
            </w:pPr>
            <w:r w:rsidRPr="00FC0CE8">
              <w:rPr>
                <w:color w:val="000000"/>
                <w:sz w:val="18"/>
                <w:szCs w:val="18"/>
              </w:rPr>
              <w:t>160,569</w:t>
            </w:r>
          </w:p>
        </w:tc>
        <w:tc>
          <w:tcPr>
            <w:tcW w:w="715" w:type="dxa"/>
            <w:tcBorders>
              <w:top w:val="nil"/>
              <w:left w:val="nil"/>
              <w:bottom w:val="single" w:sz="4" w:space="0" w:color="auto"/>
              <w:right w:val="single" w:sz="4" w:space="0" w:color="auto"/>
            </w:tcBorders>
            <w:shd w:val="clear" w:color="auto" w:fill="auto"/>
            <w:tcMar>
              <w:left w:w="72" w:type="dxa"/>
              <w:right w:w="72" w:type="dxa"/>
            </w:tcMar>
            <w:hideMark/>
          </w:tcPr>
          <w:p w14:paraId="0C505ABA" w14:textId="77777777" w:rsidR="00BF3E8B" w:rsidRPr="00FC0CE8" w:rsidRDefault="00BF3E8B" w:rsidP="009848FA">
            <w:pPr>
              <w:jc w:val="right"/>
              <w:rPr>
                <w:color w:val="000000"/>
                <w:sz w:val="18"/>
                <w:szCs w:val="18"/>
              </w:rPr>
            </w:pPr>
            <w:r w:rsidRPr="00FC0CE8">
              <w:rPr>
                <w:color w:val="000000"/>
                <w:sz w:val="18"/>
                <w:szCs w:val="18"/>
              </w:rPr>
              <w:t>0</w:t>
            </w:r>
          </w:p>
        </w:tc>
        <w:tc>
          <w:tcPr>
            <w:tcW w:w="708" w:type="dxa"/>
            <w:tcBorders>
              <w:top w:val="nil"/>
              <w:left w:val="nil"/>
              <w:bottom w:val="single" w:sz="4" w:space="0" w:color="auto"/>
              <w:right w:val="single" w:sz="4" w:space="0" w:color="auto"/>
            </w:tcBorders>
            <w:shd w:val="clear" w:color="auto" w:fill="auto"/>
            <w:tcMar>
              <w:left w:w="72" w:type="dxa"/>
              <w:right w:w="72" w:type="dxa"/>
            </w:tcMar>
          </w:tcPr>
          <w:p w14:paraId="01B55635" w14:textId="77777777" w:rsidR="00BF3E8B" w:rsidRPr="00FC0CE8" w:rsidRDefault="00BF3E8B" w:rsidP="009848FA">
            <w:pPr>
              <w:jc w:val="right"/>
              <w:rPr>
                <w:color w:val="000000"/>
                <w:sz w:val="18"/>
                <w:szCs w:val="18"/>
              </w:rPr>
            </w:pPr>
            <w:r w:rsidRPr="00FC0CE8">
              <w:rPr>
                <w:color w:val="000000"/>
                <w:sz w:val="18"/>
                <w:szCs w:val="18"/>
              </w:rPr>
              <w:t>0</w:t>
            </w:r>
          </w:p>
        </w:tc>
        <w:tc>
          <w:tcPr>
            <w:tcW w:w="851" w:type="dxa"/>
            <w:tcBorders>
              <w:top w:val="nil"/>
              <w:left w:val="nil"/>
              <w:bottom w:val="single" w:sz="4" w:space="0" w:color="auto"/>
              <w:right w:val="single" w:sz="4" w:space="0" w:color="auto"/>
            </w:tcBorders>
            <w:shd w:val="clear" w:color="auto" w:fill="auto"/>
            <w:tcMar>
              <w:left w:w="72" w:type="dxa"/>
              <w:right w:w="72" w:type="dxa"/>
            </w:tcMar>
            <w:hideMark/>
          </w:tcPr>
          <w:p w14:paraId="24B8F16B" w14:textId="77777777" w:rsidR="00BF3E8B" w:rsidRPr="00FC0CE8" w:rsidRDefault="00BF3E8B" w:rsidP="009848FA">
            <w:pPr>
              <w:jc w:val="right"/>
              <w:rPr>
                <w:color w:val="000000"/>
                <w:sz w:val="18"/>
                <w:szCs w:val="18"/>
              </w:rPr>
            </w:pPr>
            <w:r w:rsidRPr="00FC0CE8">
              <w:rPr>
                <w:color w:val="000000"/>
                <w:sz w:val="18"/>
                <w:szCs w:val="18"/>
              </w:rPr>
              <w:t>135,569</w:t>
            </w:r>
          </w:p>
        </w:tc>
        <w:tc>
          <w:tcPr>
            <w:tcW w:w="850" w:type="dxa"/>
            <w:tcBorders>
              <w:top w:val="nil"/>
              <w:left w:val="nil"/>
              <w:bottom w:val="single" w:sz="4" w:space="0" w:color="auto"/>
              <w:right w:val="single" w:sz="4" w:space="0" w:color="auto"/>
            </w:tcBorders>
            <w:shd w:val="clear" w:color="auto" w:fill="auto"/>
            <w:tcMar>
              <w:left w:w="72" w:type="dxa"/>
              <w:right w:w="72" w:type="dxa"/>
            </w:tcMar>
            <w:hideMark/>
          </w:tcPr>
          <w:p w14:paraId="66125842" w14:textId="77777777" w:rsidR="00BF3E8B" w:rsidRPr="00FC0CE8" w:rsidRDefault="00BF3E8B" w:rsidP="009848FA">
            <w:pPr>
              <w:jc w:val="right"/>
              <w:rPr>
                <w:color w:val="000000"/>
                <w:sz w:val="18"/>
                <w:szCs w:val="18"/>
              </w:rPr>
            </w:pPr>
            <w:r w:rsidRPr="00FC0CE8">
              <w:rPr>
                <w:color w:val="000000"/>
                <w:sz w:val="18"/>
                <w:szCs w:val="18"/>
              </w:rPr>
              <w:t>0</w:t>
            </w:r>
          </w:p>
        </w:tc>
        <w:tc>
          <w:tcPr>
            <w:tcW w:w="709" w:type="dxa"/>
            <w:tcBorders>
              <w:top w:val="nil"/>
              <w:left w:val="nil"/>
              <w:bottom w:val="single" w:sz="4" w:space="0" w:color="auto"/>
              <w:right w:val="single" w:sz="4" w:space="0" w:color="auto"/>
            </w:tcBorders>
            <w:shd w:val="clear" w:color="auto" w:fill="auto"/>
            <w:tcMar>
              <w:left w:w="72" w:type="dxa"/>
              <w:right w:w="72" w:type="dxa"/>
            </w:tcMar>
            <w:hideMark/>
          </w:tcPr>
          <w:p w14:paraId="68D0CA45" w14:textId="77777777" w:rsidR="00BF3E8B" w:rsidRPr="00FC0CE8" w:rsidRDefault="00BF3E8B" w:rsidP="009848FA">
            <w:pPr>
              <w:jc w:val="right"/>
              <w:rPr>
                <w:color w:val="000000"/>
                <w:sz w:val="18"/>
                <w:szCs w:val="18"/>
              </w:rPr>
            </w:pPr>
            <w:r w:rsidRPr="00FC0CE8">
              <w:rPr>
                <w:color w:val="000000"/>
                <w:sz w:val="18"/>
                <w:szCs w:val="18"/>
              </w:rPr>
              <w:t>0</w:t>
            </w:r>
          </w:p>
        </w:tc>
        <w:tc>
          <w:tcPr>
            <w:tcW w:w="1049" w:type="dxa"/>
            <w:tcBorders>
              <w:top w:val="nil"/>
              <w:left w:val="nil"/>
              <w:bottom w:val="single" w:sz="4" w:space="0" w:color="auto"/>
              <w:right w:val="single" w:sz="4" w:space="0" w:color="auto"/>
            </w:tcBorders>
            <w:shd w:val="clear" w:color="auto" w:fill="auto"/>
            <w:tcMar>
              <w:left w:w="72" w:type="dxa"/>
              <w:right w:w="72" w:type="dxa"/>
            </w:tcMar>
            <w:hideMark/>
          </w:tcPr>
          <w:p w14:paraId="2CECA14B" w14:textId="77777777" w:rsidR="00BF3E8B" w:rsidRPr="00FC0CE8" w:rsidRDefault="00BF3E8B" w:rsidP="009848FA">
            <w:pPr>
              <w:jc w:val="right"/>
              <w:rPr>
                <w:color w:val="000000"/>
                <w:sz w:val="18"/>
                <w:szCs w:val="18"/>
              </w:rPr>
            </w:pPr>
            <w:r w:rsidRPr="00FC0CE8">
              <w:rPr>
                <w:color w:val="000000"/>
                <w:sz w:val="18"/>
                <w:szCs w:val="18"/>
              </w:rPr>
              <w:t>50,000</w:t>
            </w:r>
          </w:p>
        </w:tc>
        <w:tc>
          <w:tcPr>
            <w:tcW w:w="1077" w:type="dxa"/>
            <w:tcBorders>
              <w:top w:val="nil"/>
              <w:left w:val="nil"/>
              <w:bottom w:val="single" w:sz="4" w:space="0" w:color="auto"/>
              <w:right w:val="single" w:sz="4" w:space="0" w:color="auto"/>
            </w:tcBorders>
            <w:shd w:val="clear" w:color="auto" w:fill="auto"/>
            <w:tcMar>
              <w:left w:w="72" w:type="dxa"/>
              <w:right w:w="72" w:type="dxa"/>
            </w:tcMar>
            <w:hideMark/>
          </w:tcPr>
          <w:p w14:paraId="0CF48720" w14:textId="77777777" w:rsidR="00BF3E8B" w:rsidRPr="00FC0CE8" w:rsidRDefault="00BF3E8B" w:rsidP="009848FA">
            <w:pPr>
              <w:jc w:val="right"/>
              <w:rPr>
                <w:color w:val="000000"/>
                <w:sz w:val="18"/>
                <w:szCs w:val="18"/>
              </w:rPr>
            </w:pPr>
            <w:r w:rsidRPr="00FC0CE8">
              <w:rPr>
                <w:color w:val="000000"/>
                <w:sz w:val="18"/>
                <w:szCs w:val="18"/>
              </w:rPr>
              <w:t>458,707</w:t>
            </w:r>
          </w:p>
        </w:tc>
      </w:tr>
      <w:tr w:rsidR="00392529" w:rsidRPr="00FC0CE8" w14:paraId="29A109CF" w14:textId="77777777" w:rsidTr="00AC3E88">
        <w:tc>
          <w:tcPr>
            <w:tcW w:w="561" w:type="dxa"/>
            <w:tcBorders>
              <w:top w:val="nil"/>
              <w:left w:val="single" w:sz="4" w:space="0" w:color="auto"/>
              <w:bottom w:val="single" w:sz="4" w:space="0" w:color="auto"/>
              <w:right w:val="single" w:sz="4" w:space="0" w:color="auto"/>
            </w:tcBorders>
            <w:shd w:val="clear" w:color="auto" w:fill="auto"/>
            <w:tcMar>
              <w:left w:w="29" w:type="dxa"/>
              <w:right w:w="29" w:type="dxa"/>
            </w:tcMar>
            <w:hideMark/>
          </w:tcPr>
          <w:p w14:paraId="7805810F" w14:textId="77777777" w:rsidR="00BF3E8B" w:rsidRPr="00FC0CE8" w:rsidRDefault="00BF3E8B" w:rsidP="009848FA">
            <w:pPr>
              <w:jc w:val="left"/>
              <w:rPr>
                <w:color w:val="000000"/>
                <w:sz w:val="18"/>
                <w:szCs w:val="18"/>
              </w:rPr>
            </w:pPr>
            <w:r w:rsidRPr="00FC0CE8">
              <w:rPr>
                <w:color w:val="000000"/>
                <w:kern w:val="28"/>
                <w:sz w:val="18"/>
                <w:szCs w:val="18"/>
              </w:rPr>
              <w:t>2.4</w:t>
            </w:r>
          </w:p>
        </w:tc>
        <w:tc>
          <w:tcPr>
            <w:tcW w:w="3970" w:type="dxa"/>
            <w:tcBorders>
              <w:top w:val="nil"/>
              <w:left w:val="nil"/>
              <w:bottom w:val="single" w:sz="4" w:space="0" w:color="auto"/>
              <w:right w:val="single" w:sz="4" w:space="0" w:color="auto"/>
            </w:tcBorders>
            <w:shd w:val="clear" w:color="auto" w:fill="auto"/>
            <w:tcMar>
              <w:left w:w="29" w:type="dxa"/>
              <w:right w:w="29" w:type="dxa"/>
            </w:tcMar>
            <w:vAlign w:val="center"/>
            <w:hideMark/>
          </w:tcPr>
          <w:p w14:paraId="06351CF5" w14:textId="77777777" w:rsidR="00BF3E8B" w:rsidRPr="00FC0CE8" w:rsidRDefault="00BF3E8B" w:rsidP="009848FA">
            <w:pPr>
              <w:rPr>
                <w:color w:val="000000"/>
                <w:sz w:val="18"/>
                <w:szCs w:val="18"/>
              </w:rPr>
            </w:pPr>
            <w:r w:rsidRPr="00FC0CE8">
              <w:rPr>
                <w:color w:val="000000"/>
                <w:kern w:val="28"/>
                <w:sz w:val="18"/>
                <w:szCs w:val="18"/>
              </w:rPr>
              <w:t>Support costs for Cooperating IA (US$)</w:t>
            </w:r>
          </w:p>
        </w:tc>
        <w:tc>
          <w:tcPr>
            <w:tcW w:w="851" w:type="dxa"/>
            <w:tcBorders>
              <w:top w:val="nil"/>
              <w:left w:val="nil"/>
              <w:bottom w:val="single" w:sz="4" w:space="0" w:color="auto"/>
              <w:right w:val="single" w:sz="4" w:space="0" w:color="auto"/>
            </w:tcBorders>
            <w:shd w:val="clear" w:color="auto" w:fill="auto"/>
            <w:tcMar>
              <w:left w:w="72" w:type="dxa"/>
              <w:right w:w="72" w:type="dxa"/>
            </w:tcMar>
            <w:hideMark/>
          </w:tcPr>
          <w:p w14:paraId="3EA483E6" w14:textId="77777777" w:rsidR="00BF3E8B" w:rsidRPr="00FC0CE8" w:rsidRDefault="00BF3E8B" w:rsidP="009848FA">
            <w:pPr>
              <w:jc w:val="right"/>
              <w:rPr>
                <w:color w:val="000000"/>
                <w:sz w:val="18"/>
                <w:szCs w:val="18"/>
              </w:rPr>
            </w:pPr>
            <w:r w:rsidRPr="00FC0CE8">
              <w:rPr>
                <w:color w:val="000000"/>
                <w:sz w:val="18"/>
                <w:szCs w:val="18"/>
              </w:rPr>
              <w:t>14,634</w:t>
            </w:r>
          </w:p>
        </w:tc>
        <w:tc>
          <w:tcPr>
            <w:tcW w:w="709" w:type="dxa"/>
            <w:tcBorders>
              <w:top w:val="nil"/>
              <w:left w:val="nil"/>
              <w:bottom w:val="single" w:sz="4" w:space="0" w:color="auto"/>
              <w:right w:val="single" w:sz="4" w:space="0" w:color="auto"/>
            </w:tcBorders>
            <w:shd w:val="clear" w:color="auto" w:fill="auto"/>
            <w:tcMar>
              <w:left w:w="72" w:type="dxa"/>
              <w:right w:w="72" w:type="dxa"/>
            </w:tcMar>
            <w:hideMark/>
          </w:tcPr>
          <w:p w14:paraId="4864DE6E" w14:textId="77777777" w:rsidR="00BF3E8B" w:rsidRPr="00FC0CE8" w:rsidRDefault="00BF3E8B" w:rsidP="009848FA">
            <w:pPr>
              <w:jc w:val="right"/>
              <w:rPr>
                <w:color w:val="000000"/>
                <w:sz w:val="18"/>
                <w:szCs w:val="18"/>
              </w:rPr>
            </w:pPr>
            <w:r w:rsidRPr="00FC0CE8">
              <w:rPr>
                <w:color w:val="000000"/>
                <w:sz w:val="18"/>
                <w:szCs w:val="18"/>
              </w:rPr>
              <w:t>0</w:t>
            </w:r>
          </w:p>
        </w:tc>
        <w:tc>
          <w:tcPr>
            <w:tcW w:w="708" w:type="dxa"/>
            <w:tcBorders>
              <w:top w:val="nil"/>
              <w:left w:val="nil"/>
              <w:bottom w:val="single" w:sz="4" w:space="0" w:color="auto"/>
              <w:right w:val="single" w:sz="4" w:space="0" w:color="auto"/>
            </w:tcBorders>
            <w:shd w:val="clear" w:color="auto" w:fill="auto"/>
            <w:tcMar>
              <w:left w:w="72" w:type="dxa"/>
              <w:right w:w="72" w:type="dxa"/>
            </w:tcMar>
          </w:tcPr>
          <w:p w14:paraId="60B5ED90" w14:textId="77777777" w:rsidR="00BF3E8B" w:rsidRPr="00FC0CE8" w:rsidRDefault="00BF3E8B" w:rsidP="009848FA">
            <w:pPr>
              <w:jc w:val="right"/>
              <w:rPr>
                <w:color w:val="000000"/>
                <w:sz w:val="18"/>
                <w:szCs w:val="18"/>
              </w:rPr>
            </w:pPr>
            <w:r w:rsidRPr="00FC0CE8">
              <w:rPr>
                <w:color w:val="000000"/>
                <w:sz w:val="18"/>
                <w:szCs w:val="18"/>
              </w:rPr>
              <w:t>0</w:t>
            </w:r>
          </w:p>
        </w:tc>
        <w:tc>
          <w:tcPr>
            <w:tcW w:w="844" w:type="dxa"/>
            <w:tcBorders>
              <w:top w:val="nil"/>
              <w:left w:val="nil"/>
              <w:bottom w:val="single" w:sz="4" w:space="0" w:color="auto"/>
              <w:right w:val="single" w:sz="4" w:space="0" w:color="auto"/>
            </w:tcBorders>
            <w:shd w:val="clear" w:color="auto" w:fill="auto"/>
            <w:tcMar>
              <w:left w:w="72" w:type="dxa"/>
              <w:right w:w="72" w:type="dxa"/>
            </w:tcMar>
            <w:hideMark/>
          </w:tcPr>
          <w:p w14:paraId="3E6791B8" w14:textId="77777777" w:rsidR="00BF3E8B" w:rsidRPr="00FC0CE8" w:rsidRDefault="00BF3E8B" w:rsidP="009848FA">
            <w:pPr>
              <w:jc w:val="right"/>
              <w:rPr>
                <w:color w:val="000000"/>
                <w:sz w:val="18"/>
                <w:szCs w:val="18"/>
              </w:rPr>
            </w:pPr>
            <w:r w:rsidRPr="00FC0CE8">
              <w:rPr>
                <w:color w:val="000000"/>
                <w:sz w:val="18"/>
                <w:szCs w:val="18"/>
              </w:rPr>
              <w:t>20,874</w:t>
            </w:r>
          </w:p>
        </w:tc>
        <w:tc>
          <w:tcPr>
            <w:tcW w:w="715" w:type="dxa"/>
            <w:tcBorders>
              <w:top w:val="nil"/>
              <w:left w:val="nil"/>
              <w:bottom w:val="single" w:sz="4" w:space="0" w:color="auto"/>
              <w:right w:val="single" w:sz="4" w:space="0" w:color="auto"/>
            </w:tcBorders>
            <w:shd w:val="clear" w:color="auto" w:fill="auto"/>
            <w:tcMar>
              <w:left w:w="72" w:type="dxa"/>
              <w:right w:w="72" w:type="dxa"/>
            </w:tcMar>
            <w:hideMark/>
          </w:tcPr>
          <w:p w14:paraId="264E029B" w14:textId="77777777" w:rsidR="00BF3E8B" w:rsidRPr="00FC0CE8" w:rsidRDefault="00BF3E8B" w:rsidP="009848FA">
            <w:pPr>
              <w:jc w:val="right"/>
              <w:rPr>
                <w:color w:val="000000"/>
                <w:sz w:val="18"/>
                <w:szCs w:val="18"/>
              </w:rPr>
            </w:pPr>
            <w:r w:rsidRPr="00FC0CE8">
              <w:rPr>
                <w:color w:val="000000"/>
                <w:sz w:val="18"/>
                <w:szCs w:val="18"/>
              </w:rPr>
              <w:t>0</w:t>
            </w:r>
          </w:p>
        </w:tc>
        <w:tc>
          <w:tcPr>
            <w:tcW w:w="708" w:type="dxa"/>
            <w:tcBorders>
              <w:top w:val="nil"/>
              <w:left w:val="nil"/>
              <w:bottom w:val="single" w:sz="4" w:space="0" w:color="auto"/>
              <w:right w:val="single" w:sz="4" w:space="0" w:color="auto"/>
            </w:tcBorders>
            <w:shd w:val="clear" w:color="auto" w:fill="auto"/>
            <w:tcMar>
              <w:left w:w="72" w:type="dxa"/>
              <w:right w:w="72" w:type="dxa"/>
            </w:tcMar>
          </w:tcPr>
          <w:p w14:paraId="19C6C815" w14:textId="77777777" w:rsidR="00BF3E8B" w:rsidRPr="00FC0CE8" w:rsidRDefault="00BF3E8B" w:rsidP="009848FA">
            <w:pPr>
              <w:jc w:val="right"/>
              <w:rPr>
                <w:color w:val="000000"/>
                <w:sz w:val="18"/>
                <w:szCs w:val="18"/>
              </w:rPr>
            </w:pPr>
            <w:r w:rsidRPr="00FC0CE8">
              <w:rPr>
                <w:color w:val="000000"/>
                <w:sz w:val="18"/>
                <w:szCs w:val="18"/>
              </w:rPr>
              <w:t>0</w:t>
            </w:r>
          </w:p>
        </w:tc>
        <w:tc>
          <w:tcPr>
            <w:tcW w:w="851" w:type="dxa"/>
            <w:tcBorders>
              <w:top w:val="nil"/>
              <w:left w:val="nil"/>
              <w:bottom w:val="single" w:sz="4" w:space="0" w:color="auto"/>
              <w:right w:val="single" w:sz="4" w:space="0" w:color="auto"/>
            </w:tcBorders>
            <w:shd w:val="clear" w:color="auto" w:fill="auto"/>
            <w:tcMar>
              <w:left w:w="72" w:type="dxa"/>
              <w:right w:w="72" w:type="dxa"/>
            </w:tcMar>
            <w:hideMark/>
          </w:tcPr>
          <w:p w14:paraId="79F683F3" w14:textId="77777777" w:rsidR="00BF3E8B" w:rsidRPr="00FC0CE8" w:rsidRDefault="00BF3E8B" w:rsidP="009848FA">
            <w:pPr>
              <w:jc w:val="right"/>
              <w:rPr>
                <w:color w:val="000000"/>
                <w:sz w:val="18"/>
                <w:szCs w:val="18"/>
              </w:rPr>
            </w:pPr>
            <w:r w:rsidRPr="00FC0CE8">
              <w:rPr>
                <w:color w:val="000000"/>
                <w:sz w:val="18"/>
                <w:szCs w:val="18"/>
              </w:rPr>
              <w:t>17,624</w:t>
            </w:r>
          </w:p>
        </w:tc>
        <w:tc>
          <w:tcPr>
            <w:tcW w:w="850" w:type="dxa"/>
            <w:tcBorders>
              <w:top w:val="nil"/>
              <w:left w:val="nil"/>
              <w:bottom w:val="single" w:sz="4" w:space="0" w:color="auto"/>
              <w:right w:val="single" w:sz="4" w:space="0" w:color="auto"/>
            </w:tcBorders>
            <w:shd w:val="clear" w:color="auto" w:fill="auto"/>
            <w:tcMar>
              <w:left w:w="72" w:type="dxa"/>
              <w:right w:w="72" w:type="dxa"/>
            </w:tcMar>
            <w:hideMark/>
          </w:tcPr>
          <w:p w14:paraId="0130F592" w14:textId="77777777" w:rsidR="00BF3E8B" w:rsidRPr="00FC0CE8" w:rsidRDefault="00BF3E8B" w:rsidP="009848FA">
            <w:pPr>
              <w:jc w:val="right"/>
              <w:rPr>
                <w:color w:val="000000"/>
                <w:sz w:val="18"/>
                <w:szCs w:val="18"/>
              </w:rPr>
            </w:pPr>
            <w:r w:rsidRPr="00FC0CE8">
              <w:rPr>
                <w:color w:val="000000"/>
                <w:sz w:val="18"/>
                <w:szCs w:val="18"/>
              </w:rPr>
              <w:t>0</w:t>
            </w:r>
          </w:p>
        </w:tc>
        <w:tc>
          <w:tcPr>
            <w:tcW w:w="709" w:type="dxa"/>
            <w:tcBorders>
              <w:top w:val="nil"/>
              <w:left w:val="nil"/>
              <w:bottom w:val="single" w:sz="4" w:space="0" w:color="auto"/>
              <w:right w:val="single" w:sz="4" w:space="0" w:color="auto"/>
            </w:tcBorders>
            <w:shd w:val="clear" w:color="auto" w:fill="auto"/>
            <w:tcMar>
              <w:left w:w="72" w:type="dxa"/>
              <w:right w:w="72" w:type="dxa"/>
            </w:tcMar>
            <w:hideMark/>
          </w:tcPr>
          <w:p w14:paraId="4E4991EB" w14:textId="77777777" w:rsidR="00BF3E8B" w:rsidRPr="00FC0CE8" w:rsidRDefault="00BF3E8B" w:rsidP="009848FA">
            <w:pPr>
              <w:jc w:val="right"/>
              <w:rPr>
                <w:color w:val="000000"/>
                <w:sz w:val="18"/>
                <w:szCs w:val="18"/>
              </w:rPr>
            </w:pPr>
            <w:r w:rsidRPr="00FC0CE8">
              <w:rPr>
                <w:color w:val="000000"/>
                <w:sz w:val="18"/>
                <w:szCs w:val="18"/>
              </w:rPr>
              <w:t>0</w:t>
            </w:r>
          </w:p>
        </w:tc>
        <w:tc>
          <w:tcPr>
            <w:tcW w:w="1049" w:type="dxa"/>
            <w:tcBorders>
              <w:top w:val="nil"/>
              <w:left w:val="nil"/>
              <w:bottom w:val="single" w:sz="4" w:space="0" w:color="auto"/>
              <w:right w:val="single" w:sz="4" w:space="0" w:color="auto"/>
            </w:tcBorders>
            <w:shd w:val="clear" w:color="auto" w:fill="auto"/>
            <w:tcMar>
              <w:left w:w="72" w:type="dxa"/>
              <w:right w:w="72" w:type="dxa"/>
            </w:tcMar>
            <w:hideMark/>
          </w:tcPr>
          <w:p w14:paraId="776FC0D5" w14:textId="77777777" w:rsidR="00BF3E8B" w:rsidRPr="00FC0CE8" w:rsidRDefault="00BF3E8B" w:rsidP="009848FA">
            <w:pPr>
              <w:jc w:val="right"/>
              <w:rPr>
                <w:color w:val="000000"/>
                <w:sz w:val="18"/>
                <w:szCs w:val="18"/>
              </w:rPr>
            </w:pPr>
            <w:r w:rsidRPr="00FC0CE8">
              <w:rPr>
                <w:color w:val="000000"/>
                <w:sz w:val="18"/>
                <w:szCs w:val="18"/>
              </w:rPr>
              <w:t>6,500</w:t>
            </w:r>
          </w:p>
        </w:tc>
        <w:tc>
          <w:tcPr>
            <w:tcW w:w="1077" w:type="dxa"/>
            <w:tcBorders>
              <w:top w:val="nil"/>
              <w:left w:val="nil"/>
              <w:bottom w:val="single" w:sz="4" w:space="0" w:color="auto"/>
              <w:right w:val="single" w:sz="4" w:space="0" w:color="auto"/>
            </w:tcBorders>
            <w:shd w:val="clear" w:color="auto" w:fill="auto"/>
            <w:tcMar>
              <w:left w:w="72" w:type="dxa"/>
              <w:right w:w="72" w:type="dxa"/>
            </w:tcMar>
            <w:hideMark/>
          </w:tcPr>
          <w:p w14:paraId="1545963B" w14:textId="77777777" w:rsidR="00BF3E8B" w:rsidRPr="00FC0CE8" w:rsidRDefault="00BF3E8B" w:rsidP="009848FA">
            <w:pPr>
              <w:jc w:val="right"/>
              <w:rPr>
                <w:color w:val="000000"/>
                <w:sz w:val="18"/>
                <w:szCs w:val="18"/>
              </w:rPr>
            </w:pPr>
            <w:r w:rsidRPr="00FC0CE8">
              <w:rPr>
                <w:color w:val="000000"/>
                <w:sz w:val="18"/>
                <w:szCs w:val="18"/>
              </w:rPr>
              <w:t>59,632</w:t>
            </w:r>
          </w:p>
        </w:tc>
      </w:tr>
      <w:tr w:rsidR="00392529" w:rsidRPr="00FC0CE8" w14:paraId="0150DBC0" w14:textId="77777777" w:rsidTr="00AC3E88">
        <w:tc>
          <w:tcPr>
            <w:tcW w:w="561" w:type="dxa"/>
            <w:tcBorders>
              <w:top w:val="nil"/>
              <w:left w:val="single" w:sz="4" w:space="0" w:color="auto"/>
              <w:bottom w:val="single" w:sz="4" w:space="0" w:color="auto"/>
              <w:right w:val="single" w:sz="4" w:space="0" w:color="auto"/>
            </w:tcBorders>
            <w:shd w:val="clear" w:color="auto" w:fill="auto"/>
            <w:tcMar>
              <w:left w:w="29" w:type="dxa"/>
              <w:right w:w="29" w:type="dxa"/>
            </w:tcMar>
            <w:hideMark/>
          </w:tcPr>
          <w:p w14:paraId="220222C4" w14:textId="77777777" w:rsidR="00BF3E8B" w:rsidRPr="00FC0CE8" w:rsidRDefault="00BF3E8B" w:rsidP="009848FA">
            <w:pPr>
              <w:jc w:val="left"/>
              <w:rPr>
                <w:color w:val="000000"/>
                <w:sz w:val="18"/>
                <w:szCs w:val="18"/>
              </w:rPr>
            </w:pPr>
            <w:r w:rsidRPr="00FC0CE8">
              <w:rPr>
                <w:color w:val="000000"/>
                <w:kern w:val="28"/>
                <w:sz w:val="18"/>
                <w:szCs w:val="18"/>
              </w:rPr>
              <w:t>3.1</w:t>
            </w:r>
          </w:p>
        </w:tc>
        <w:tc>
          <w:tcPr>
            <w:tcW w:w="3970" w:type="dxa"/>
            <w:tcBorders>
              <w:top w:val="nil"/>
              <w:left w:val="nil"/>
              <w:bottom w:val="single" w:sz="4" w:space="0" w:color="auto"/>
              <w:right w:val="single" w:sz="4" w:space="0" w:color="auto"/>
            </w:tcBorders>
            <w:shd w:val="clear" w:color="auto" w:fill="auto"/>
            <w:tcMar>
              <w:left w:w="29" w:type="dxa"/>
              <w:right w:w="29" w:type="dxa"/>
            </w:tcMar>
            <w:vAlign w:val="center"/>
            <w:hideMark/>
          </w:tcPr>
          <w:p w14:paraId="46FC8781" w14:textId="77777777" w:rsidR="00BF3E8B" w:rsidRPr="00FC0CE8" w:rsidRDefault="00BF3E8B" w:rsidP="009848FA">
            <w:pPr>
              <w:rPr>
                <w:color w:val="000000"/>
                <w:sz w:val="18"/>
                <w:szCs w:val="18"/>
              </w:rPr>
            </w:pPr>
            <w:r w:rsidRPr="00FC0CE8">
              <w:rPr>
                <w:color w:val="000000"/>
                <w:kern w:val="28"/>
                <w:sz w:val="18"/>
                <w:szCs w:val="18"/>
              </w:rPr>
              <w:t>Total agreed funding (US $)</w:t>
            </w:r>
          </w:p>
        </w:tc>
        <w:tc>
          <w:tcPr>
            <w:tcW w:w="851" w:type="dxa"/>
            <w:tcBorders>
              <w:top w:val="nil"/>
              <w:left w:val="nil"/>
              <w:bottom w:val="single" w:sz="4" w:space="0" w:color="auto"/>
              <w:right w:val="single" w:sz="4" w:space="0" w:color="auto"/>
            </w:tcBorders>
            <w:shd w:val="clear" w:color="auto" w:fill="auto"/>
            <w:tcMar>
              <w:left w:w="72" w:type="dxa"/>
              <w:right w:w="72" w:type="dxa"/>
            </w:tcMar>
            <w:hideMark/>
          </w:tcPr>
          <w:p w14:paraId="60E73295" w14:textId="77777777" w:rsidR="00BF3E8B" w:rsidRPr="00FC0CE8" w:rsidRDefault="00BF3E8B" w:rsidP="009848FA">
            <w:pPr>
              <w:jc w:val="right"/>
              <w:rPr>
                <w:color w:val="000000"/>
                <w:sz w:val="18"/>
                <w:szCs w:val="18"/>
              </w:rPr>
            </w:pPr>
            <w:r w:rsidRPr="00FC0CE8">
              <w:rPr>
                <w:color w:val="000000"/>
                <w:sz w:val="18"/>
                <w:szCs w:val="18"/>
              </w:rPr>
              <w:t>572,389</w:t>
            </w:r>
          </w:p>
        </w:tc>
        <w:tc>
          <w:tcPr>
            <w:tcW w:w="709" w:type="dxa"/>
            <w:tcBorders>
              <w:top w:val="nil"/>
              <w:left w:val="nil"/>
              <w:bottom w:val="single" w:sz="4" w:space="0" w:color="auto"/>
              <w:right w:val="single" w:sz="4" w:space="0" w:color="auto"/>
            </w:tcBorders>
            <w:shd w:val="clear" w:color="auto" w:fill="auto"/>
            <w:tcMar>
              <w:left w:w="72" w:type="dxa"/>
              <w:right w:w="72" w:type="dxa"/>
            </w:tcMar>
            <w:hideMark/>
          </w:tcPr>
          <w:p w14:paraId="208C6C5A" w14:textId="77777777" w:rsidR="00BF3E8B" w:rsidRPr="00FC0CE8" w:rsidRDefault="00BF3E8B" w:rsidP="009848FA">
            <w:pPr>
              <w:jc w:val="right"/>
              <w:rPr>
                <w:color w:val="000000"/>
                <w:sz w:val="18"/>
                <w:szCs w:val="18"/>
              </w:rPr>
            </w:pPr>
            <w:r w:rsidRPr="00FC0CE8">
              <w:rPr>
                <w:color w:val="000000"/>
                <w:sz w:val="18"/>
                <w:szCs w:val="18"/>
              </w:rPr>
              <w:t>0</w:t>
            </w:r>
          </w:p>
        </w:tc>
        <w:tc>
          <w:tcPr>
            <w:tcW w:w="708" w:type="dxa"/>
            <w:tcBorders>
              <w:top w:val="nil"/>
              <w:left w:val="nil"/>
              <w:bottom w:val="single" w:sz="4" w:space="0" w:color="auto"/>
              <w:right w:val="single" w:sz="4" w:space="0" w:color="auto"/>
            </w:tcBorders>
            <w:shd w:val="clear" w:color="auto" w:fill="auto"/>
            <w:tcMar>
              <w:left w:w="72" w:type="dxa"/>
              <w:right w:w="72" w:type="dxa"/>
            </w:tcMar>
          </w:tcPr>
          <w:p w14:paraId="46257397" w14:textId="77777777" w:rsidR="00BF3E8B" w:rsidRPr="00FC0CE8" w:rsidRDefault="00BF3E8B" w:rsidP="009848FA">
            <w:pPr>
              <w:jc w:val="right"/>
              <w:rPr>
                <w:color w:val="000000"/>
                <w:sz w:val="18"/>
                <w:szCs w:val="18"/>
              </w:rPr>
            </w:pPr>
            <w:r w:rsidRPr="00FC0CE8">
              <w:rPr>
                <w:color w:val="000000"/>
                <w:sz w:val="18"/>
                <w:szCs w:val="18"/>
              </w:rPr>
              <w:t>0</w:t>
            </w:r>
          </w:p>
        </w:tc>
        <w:tc>
          <w:tcPr>
            <w:tcW w:w="844" w:type="dxa"/>
            <w:tcBorders>
              <w:top w:val="nil"/>
              <w:left w:val="nil"/>
              <w:bottom w:val="single" w:sz="4" w:space="0" w:color="auto"/>
              <w:right w:val="single" w:sz="4" w:space="0" w:color="auto"/>
            </w:tcBorders>
            <w:shd w:val="clear" w:color="auto" w:fill="auto"/>
            <w:tcMar>
              <w:left w:w="72" w:type="dxa"/>
              <w:right w:w="72" w:type="dxa"/>
            </w:tcMar>
            <w:hideMark/>
          </w:tcPr>
          <w:p w14:paraId="25D038DB" w14:textId="77777777" w:rsidR="00BF3E8B" w:rsidRPr="00FC0CE8" w:rsidRDefault="00BF3E8B" w:rsidP="009848FA">
            <w:pPr>
              <w:jc w:val="right"/>
              <w:rPr>
                <w:color w:val="000000"/>
                <w:sz w:val="18"/>
                <w:szCs w:val="18"/>
              </w:rPr>
            </w:pPr>
            <w:r w:rsidRPr="00FC0CE8">
              <w:rPr>
                <w:color w:val="000000"/>
                <w:sz w:val="18"/>
                <w:szCs w:val="18"/>
              </w:rPr>
              <w:t>397,114</w:t>
            </w:r>
          </w:p>
        </w:tc>
        <w:tc>
          <w:tcPr>
            <w:tcW w:w="715" w:type="dxa"/>
            <w:tcBorders>
              <w:top w:val="nil"/>
              <w:left w:val="nil"/>
              <w:bottom w:val="single" w:sz="4" w:space="0" w:color="auto"/>
              <w:right w:val="single" w:sz="4" w:space="0" w:color="auto"/>
            </w:tcBorders>
            <w:shd w:val="clear" w:color="auto" w:fill="auto"/>
            <w:tcMar>
              <w:left w:w="72" w:type="dxa"/>
              <w:right w:w="72" w:type="dxa"/>
            </w:tcMar>
            <w:hideMark/>
          </w:tcPr>
          <w:p w14:paraId="4021EA99" w14:textId="77777777" w:rsidR="00BF3E8B" w:rsidRPr="00FC0CE8" w:rsidRDefault="00BF3E8B" w:rsidP="009848FA">
            <w:pPr>
              <w:jc w:val="right"/>
              <w:rPr>
                <w:color w:val="000000"/>
                <w:sz w:val="18"/>
                <w:szCs w:val="18"/>
              </w:rPr>
            </w:pPr>
            <w:r w:rsidRPr="00FC0CE8">
              <w:rPr>
                <w:color w:val="000000"/>
                <w:sz w:val="18"/>
                <w:szCs w:val="18"/>
              </w:rPr>
              <w:t>0</w:t>
            </w:r>
          </w:p>
        </w:tc>
        <w:tc>
          <w:tcPr>
            <w:tcW w:w="708" w:type="dxa"/>
            <w:tcBorders>
              <w:top w:val="nil"/>
              <w:left w:val="nil"/>
              <w:bottom w:val="single" w:sz="4" w:space="0" w:color="auto"/>
              <w:right w:val="single" w:sz="4" w:space="0" w:color="auto"/>
            </w:tcBorders>
            <w:shd w:val="clear" w:color="auto" w:fill="auto"/>
            <w:tcMar>
              <w:left w:w="72" w:type="dxa"/>
              <w:right w:w="72" w:type="dxa"/>
            </w:tcMar>
          </w:tcPr>
          <w:p w14:paraId="7031BC88" w14:textId="77777777" w:rsidR="00BF3E8B" w:rsidRPr="00FC0CE8" w:rsidRDefault="00BF3E8B" w:rsidP="009848FA">
            <w:pPr>
              <w:jc w:val="right"/>
              <w:rPr>
                <w:color w:val="000000"/>
                <w:sz w:val="18"/>
                <w:szCs w:val="18"/>
              </w:rPr>
            </w:pPr>
            <w:r w:rsidRPr="00FC0CE8">
              <w:rPr>
                <w:color w:val="000000"/>
                <w:sz w:val="18"/>
                <w:szCs w:val="18"/>
              </w:rPr>
              <w:t>0</w:t>
            </w:r>
          </w:p>
        </w:tc>
        <w:tc>
          <w:tcPr>
            <w:tcW w:w="851" w:type="dxa"/>
            <w:tcBorders>
              <w:top w:val="nil"/>
              <w:left w:val="nil"/>
              <w:bottom w:val="single" w:sz="4" w:space="0" w:color="auto"/>
              <w:right w:val="single" w:sz="4" w:space="0" w:color="auto"/>
            </w:tcBorders>
            <w:shd w:val="clear" w:color="auto" w:fill="auto"/>
            <w:tcMar>
              <w:left w:w="72" w:type="dxa"/>
              <w:right w:w="72" w:type="dxa"/>
            </w:tcMar>
            <w:hideMark/>
          </w:tcPr>
          <w:p w14:paraId="3F1A9C27" w14:textId="77777777" w:rsidR="00BF3E8B" w:rsidRPr="00FC0CE8" w:rsidRDefault="00BF3E8B" w:rsidP="009848FA">
            <w:pPr>
              <w:jc w:val="right"/>
              <w:rPr>
                <w:color w:val="000000"/>
                <w:sz w:val="18"/>
                <w:szCs w:val="18"/>
              </w:rPr>
            </w:pPr>
            <w:r w:rsidRPr="00FC0CE8">
              <w:rPr>
                <w:color w:val="000000"/>
                <w:sz w:val="18"/>
                <w:szCs w:val="18"/>
              </w:rPr>
              <w:t>486,149</w:t>
            </w:r>
          </w:p>
        </w:tc>
        <w:tc>
          <w:tcPr>
            <w:tcW w:w="850" w:type="dxa"/>
            <w:tcBorders>
              <w:top w:val="nil"/>
              <w:left w:val="nil"/>
              <w:bottom w:val="single" w:sz="4" w:space="0" w:color="auto"/>
              <w:right w:val="single" w:sz="4" w:space="0" w:color="auto"/>
            </w:tcBorders>
            <w:shd w:val="clear" w:color="auto" w:fill="auto"/>
            <w:tcMar>
              <w:left w:w="72" w:type="dxa"/>
              <w:right w:w="72" w:type="dxa"/>
            </w:tcMar>
            <w:hideMark/>
          </w:tcPr>
          <w:p w14:paraId="7AE549A0" w14:textId="77777777" w:rsidR="00BF3E8B" w:rsidRPr="00FC0CE8" w:rsidRDefault="00BF3E8B" w:rsidP="009848FA">
            <w:pPr>
              <w:jc w:val="right"/>
              <w:rPr>
                <w:color w:val="000000"/>
                <w:sz w:val="18"/>
                <w:szCs w:val="18"/>
              </w:rPr>
            </w:pPr>
            <w:r w:rsidRPr="00FC0CE8">
              <w:rPr>
                <w:color w:val="000000"/>
                <w:sz w:val="18"/>
                <w:szCs w:val="18"/>
              </w:rPr>
              <w:t>0</w:t>
            </w:r>
          </w:p>
        </w:tc>
        <w:tc>
          <w:tcPr>
            <w:tcW w:w="709" w:type="dxa"/>
            <w:tcBorders>
              <w:top w:val="nil"/>
              <w:left w:val="nil"/>
              <w:bottom w:val="single" w:sz="4" w:space="0" w:color="auto"/>
              <w:right w:val="single" w:sz="4" w:space="0" w:color="auto"/>
            </w:tcBorders>
            <w:shd w:val="clear" w:color="auto" w:fill="auto"/>
            <w:tcMar>
              <w:left w:w="72" w:type="dxa"/>
              <w:right w:w="72" w:type="dxa"/>
            </w:tcMar>
            <w:hideMark/>
          </w:tcPr>
          <w:p w14:paraId="49466793" w14:textId="77777777" w:rsidR="00BF3E8B" w:rsidRPr="00FC0CE8" w:rsidRDefault="00BF3E8B" w:rsidP="009848FA">
            <w:pPr>
              <w:jc w:val="right"/>
              <w:rPr>
                <w:color w:val="000000"/>
                <w:sz w:val="18"/>
                <w:szCs w:val="18"/>
              </w:rPr>
            </w:pPr>
            <w:r w:rsidRPr="00FC0CE8">
              <w:rPr>
                <w:color w:val="000000"/>
                <w:sz w:val="18"/>
                <w:szCs w:val="18"/>
              </w:rPr>
              <w:t>0</w:t>
            </w:r>
          </w:p>
        </w:tc>
        <w:tc>
          <w:tcPr>
            <w:tcW w:w="1049" w:type="dxa"/>
            <w:tcBorders>
              <w:top w:val="nil"/>
              <w:left w:val="nil"/>
              <w:bottom w:val="single" w:sz="4" w:space="0" w:color="auto"/>
              <w:right w:val="single" w:sz="4" w:space="0" w:color="auto"/>
            </w:tcBorders>
            <w:shd w:val="clear" w:color="auto" w:fill="auto"/>
            <w:tcMar>
              <w:left w:w="72" w:type="dxa"/>
              <w:right w:w="72" w:type="dxa"/>
            </w:tcMar>
            <w:hideMark/>
          </w:tcPr>
          <w:p w14:paraId="2D005456" w14:textId="77777777" w:rsidR="00BF3E8B" w:rsidRPr="00FC0CE8" w:rsidRDefault="00BF3E8B" w:rsidP="009848FA">
            <w:pPr>
              <w:jc w:val="right"/>
              <w:rPr>
                <w:color w:val="000000"/>
                <w:sz w:val="18"/>
                <w:szCs w:val="18"/>
              </w:rPr>
            </w:pPr>
            <w:r w:rsidRPr="00FC0CE8">
              <w:rPr>
                <w:color w:val="000000"/>
                <w:sz w:val="18"/>
                <w:szCs w:val="18"/>
              </w:rPr>
              <w:t>163,025</w:t>
            </w:r>
          </w:p>
        </w:tc>
        <w:tc>
          <w:tcPr>
            <w:tcW w:w="1077" w:type="dxa"/>
            <w:tcBorders>
              <w:top w:val="nil"/>
              <w:left w:val="nil"/>
              <w:bottom w:val="single" w:sz="4" w:space="0" w:color="auto"/>
              <w:right w:val="single" w:sz="4" w:space="0" w:color="auto"/>
            </w:tcBorders>
            <w:shd w:val="clear" w:color="auto" w:fill="auto"/>
            <w:tcMar>
              <w:left w:w="72" w:type="dxa"/>
              <w:right w:w="72" w:type="dxa"/>
            </w:tcMar>
            <w:hideMark/>
          </w:tcPr>
          <w:p w14:paraId="00B02A3B" w14:textId="77777777" w:rsidR="00BF3E8B" w:rsidRPr="00FC0CE8" w:rsidRDefault="00BF3E8B" w:rsidP="009848FA">
            <w:pPr>
              <w:jc w:val="right"/>
              <w:rPr>
                <w:color w:val="000000"/>
                <w:sz w:val="18"/>
                <w:szCs w:val="18"/>
              </w:rPr>
            </w:pPr>
            <w:r w:rsidRPr="00FC0CE8">
              <w:rPr>
                <w:color w:val="000000"/>
                <w:sz w:val="18"/>
                <w:szCs w:val="18"/>
              </w:rPr>
              <w:t>1,618,677</w:t>
            </w:r>
          </w:p>
        </w:tc>
      </w:tr>
      <w:tr w:rsidR="00392529" w:rsidRPr="00FC0CE8" w14:paraId="0A4ADDA6" w14:textId="77777777" w:rsidTr="00AC3E88">
        <w:tc>
          <w:tcPr>
            <w:tcW w:w="561" w:type="dxa"/>
            <w:tcBorders>
              <w:top w:val="nil"/>
              <w:left w:val="single" w:sz="4" w:space="0" w:color="auto"/>
              <w:bottom w:val="single" w:sz="4" w:space="0" w:color="auto"/>
              <w:right w:val="single" w:sz="4" w:space="0" w:color="auto"/>
            </w:tcBorders>
            <w:shd w:val="clear" w:color="auto" w:fill="auto"/>
            <w:tcMar>
              <w:left w:w="29" w:type="dxa"/>
              <w:right w:w="29" w:type="dxa"/>
            </w:tcMar>
            <w:hideMark/>
          </w:tcPr>
          <w:p w14:paraId="160AFEB7" w14:textId="77777777" w:rsidR="00BF3E8B" w:rsidRPr="00FC0CE8" w:rsidRDefault="00BF3E8B" w:rsidP="009848FA">
            <w:pPr>
              <w:jc w:val="left"/>
              <w:rPr>
                <w:color w:val="000000"/>
                <w:sz w:val="18"/>
                <w:szCs w:val="18"/>
              </w:rPr>
            </w:pPr>
            <w:r w:rsidRPr="00FC0CE8">
              <w:rPr>
                <w:color w:val="000000"/>
                <w:kern w:val="28"/>
                <w:sz w:val="18"/>
                <w:szCs w:val="18"/>
              </w:rPr>
              <w:t>3.2</w:t>
            </w:r>
          </w:p>
        </w:tc>
        <w:tc>
          <w:tcPr>
            <w:tcW w:w="3970" w:type="dxa"/>
            <w:tcBorders>
              <w:top w:val="nil"/>
              <w:left w:val="nil"/>
              <w:bottom w:val="single" w:sz="4" w:space="0" w:color="auto"/>
              <w:right w:val="single" w:sz="4" w:space="0" w:color="auto"/>
            </w:tcBorders>
            <w:shd w:val="clear" w:color="auto" w:fill="auto"/>
            <w:tcMar>
              <w:left w:w="29" w:type="dxa"/>
              <w:right w:w="29" w:type="dxa"/>
            </w:tcMar>
            <w:vAlign w:val="center"/>
            <w:hideMark/>
          </w:tcPr>
          <w:p w14:paraId="3EDA66AB" w14:textId="77777777" w:rsidR="00BF3E8B" w:rsidRPr="00FC0CE8" w:rsidRDefault="00BF3E8B" w:rsidP="009848FA">
            <w:pPr>
              <w:rPr>
                <w:color w:val="000000"/>
                <w:sz w:val="18"/>
                <w:szCs w:val="18"/>
              </w:rPr>
            </w:pPr>
            <w:r w:rsidRPr="00FC0CE8">
              <w:rPr>
                <w:color w:val="000000"/>
                <w:kern w:val="28"/>
                <w:sz w:val="18"/>
                <w:szCs w:val="18"/>
              </w:rPr>
              <w:t>Total support costs (US $)</w:t>
            </w:r>
          </w:p>
        </w:tc>
        <w:tc>
          <w:tcPr>
            <w:tcW w:w="851" w:type="dxa"/>
            <w:tcBorders>
              <w:top w:val="nil"/>
              <w:left w:val="nil"/>
              <w:bottom w:val="single" w:sz="4" w:space="0" w:color="auto"/>
              <w:right w:val="single" w:sz="4" w:space="0" w:color="auto"/>
            </w:tcBorders>
            <w:shd w:val="clear" w:color="auto" w:fill="auto"/>
            <w:tcMar>
              <w:left w:w="72" w:type="dxa"/>
              <w:right w:w="72" w:type="dxa"/>
            </w:tcMar>
            <w:hideMark/>
          </w:tcPr>
          <w:p w14:paraId="5BA17171" w14:textId="77777777" w:rsidR="00BF3E8B" w:rsidRPr="00FC0CE8" w:rsidRDefault="00BF3E8B" w:rsidP="009848FA">
            <w:pPr>
              <w:jc w:val="right"/>
              <w:rPr>
                <w:color w:val="000000"/>
                <w:sz w:val="18"/>
                <w:szCs w:val="18"/>
              </w:rPr>
            </w:pPr>
            <w:r w:rsidRPr="00FC0CE8">
              <w:rPr>
                <w:color w:val="000000"/>
                <w:sz w:val="18"/>
                <w:szCs w:val="18"/>
              </w:rPr>
              <w:t>46,821</w:t>
            </w:r>
          </w:p>
        </w:tc>
        <w:tc>
          <w:tcPr>
            <w:tcW w:w="709" w:type="dxa"/>
            <w:tcBorders>
              <w:top w:val="nil"/>
              <w:left w:val="nil"/>
              <w:bottom w:val="single" w:sz="4" w:space="0" w:color="auto"/>
              <w:right w:val="single" w:sz="4" w:space="0" w:color="auto"/>
            </w:tcBorders>
            <w:shd w:val="clear" w:color="auto" w:fill="auto"/>
            <w:tcMar>
              <w:left w:w="72" w:type="dxa"/>
              <w:right w:w="72" w:type="dxa"/>
            </w:tcMar>
            <w:hideMark/>
          </w:tcPr>
          <w:p w14:paraId="5B89F0F0" w14:textId="77777777" w:rsidR="00BF3E8B" w:rsidRPr="00FC0CE8" w:rsidRDefault="00BF3E8B" w:rsidP="009848FA">
            <w:pPr>
              <w:jc w:val="right"/>
              <w:rPr>
                <w:color w:val="000000"/>
                <w:sz w:val="18"/>
                <w:szCs w:val="18"/>
              </w:rPr>
            </w:pPr>
            <w:r w:rsidRPr="00FC0CE8">
              <w:rPr>
                <w:color w:val="000000"/>
                <w:sz w:val="18"/>
                <w:szCs w:val="18"/>
              </w:rPr>
              <w:t>0</w:t>
            </w:r>
          </w:p>
        </w:tc>
        <w:tc>
          <w:tcPr>
            <w:tcW w:w="708" w:type="dxa"/>
            <w:tcBorders>
              <w:top w:val="nil"/>
              <w:left w:val="nil"/>
              <w:bottom w:val="single" w:sz="4" w:space="0" w:color="auto"/>
              <w:right w:val="single" w:sz="4" w:space="0" w:color="auto"/>
            </w:tcBorders>
            <w:shd w:val="clear" w:color="auto" w:fill="auto"/>
            <w:tcMar>
              <w:left w:w="72" w:type="dxa"/>
              <w:right w:w="72" w:type="dxa"/>
            </w:tcMar>
          </w:tcPr>
          <w:p w14:paraId="55ED0ED0" w14:textId="77777777" w:rsidR="00BF3E8B" w:rsidRPr="00FC0CE8" w:rsidRDefault="00BF3E8B" w:rsidP="009848FA">
            <w:pPr>
              <w:jc w:val="right"/>
              <w:rPr>
                <w:color w:val="000000"/>
                <w:sz w:val="18"/>
                <w:szCs w:val="18"/>
              </w:rPr>
            </w:pPr>
            <w:r w:rsidRPr="00FC0CE8">
              <w:rPr>
                <w:color w:val="000000"/>
                <w:sz w:val="18"/>
                <w:szCs w:val="18"/>
              </w:rPr>
              <w:t>0</w:t>
            </w:r>
          </w:p>
        </w:tc>
        <w:tc>
          <w:tcPr>
            <w:tcW w:w="844" w:type="dxa"/>
            <w:tcBorders>
              <w:top w:val="nil"/>
              <w:left w:val="nil"/>
              <w:bottom w:val="single" w:sz="4" w:space="0" w:color="auto"/>
              <w:right w:val="single" w:sz="4" w:space="0" w:color="auto"/>
            </w:tcBorders>
            <w:shd w:val="clear" w:color="auto" w:fill="auto"/>
            <w:tcMar>
              <w:left w:w="72" w:type="dxa"/>
              <w:right w:w="72" w:type="dxa"/>
            </w:tcMar>
            <w:hideMark/>
          </w:tcPr>
          <w:p w14:paraId="025E236C" w14:textId="77777777" w:rsidR="00BF3E8B" w:rsidRPr="00FC0CE8" w:rsidRDefault="00BF3E8B" w:rsidP="009848FA">
            <w:pPr>
              <w:jc w:val="right"/>
              <w:rPr>
                <w:color w:val="000000"/>
                <w:sz w:val="18"/>
                <w:szCs w:val="18"/>
              </w:rPr>
            </w:pPr>
            <w:r w:rsidRPr="00FC0CE8">
              <w:rPr>
                <w:color w:val="000000"/>
                <w:sz w:val="18"/>
                <w:szCs w:val="18"/>
              </w:rPr>
              <w:t>37,432</w:t>
            </w:r>
          </w:p>
        </w:tc>
        <w:tc>
          <w:tcPr>
            <w:tcW w:w="715" w:type="dxa"/>
            <w:tcBorders>
              <w:top w:val="nil"/>
              <w:left w:val="nil"/>
              <w:bottom w:val="single" w:sz="4" w:space="0" w:color="auto"/>
              <w:right w:val="single" w:sz="4" w:space="0" w:color="auto"/>
            </w:tcBorders>
            <w:shd w:val="clear" w:color="auto" w:fill="auto"/>
            <w:tcMar>
              <w:left w:w="72" w:type="dxa"/>
              <w:right w:w="72" w:type="dxa"/>
            </w:tcMar>
            <w:hideMark/>
          </w:tcPr>
          <w:p w14:paraId="7081A240" w14:textId="77777777" w:rsidR="00BF3E8B" w:rsidRPr="00FC0CE8" w:rsidRDefault="00BF3E8B" w:rsidP="009848FA">
            <w:pPr>
              <w:jc w:val="right"/>
              <w:rPr>
                <w:color w:val="000000"/>
                <w:sz w:val="18"/>
                <w:szCs w:val="18"/>
              </w:rPr>
            </w:pPr>
            <w:r w:rsidRPr="00FC0CE8">
              <w:rPr>
                <w:color w:val="000000"/>
                <w:sz w:val="18"/>
                <w:szCs w:val="18"/>
              </w:rPr>
              <w:t>0</w:t>
            </w:r>
          </w:p>
        </w:tc>
        <w:tc>
          <w:tcPr>
            <w:tcW w:w="708" w:type="dxa"/>
            <w:tcBorders>
              <w:top w:val="nil"/>
              <w:left w:val="nil"/>
              <w:bottom w:val="single" w:sz="4" w:space="0" w:color="auto"/>
              <w:right w:val="single" w:sz="4" w:space="0" w:color="auto"/>
            </w:tcBorders>
            <w:shd w:val="clear" w:color="auto" w:fill="auto"/>
            <w:tcMar>
              <w:left w:w="72" w:type="dxa"/>
              <w:right w:w="72" w:type="dxa"/>
            </w:tcMar>
          </w:tcPr>
          <w:p w14:paraId="383A5E0D" w14:textId="77777777" w:rsidR="00BF3E8B" w:rsidRPr="00FC0CE8" w:rsidRDefault="00BF3E8B" w:rsidP="009848FA">
            <w:pPr>
              <w:jc w:val="right"/>
              <w:rPr>
                <w:color w:val="000000"/>
                <w:sz w:val="18"/>
                <w:szCs w:val="18"/>
              </w:rPr>
            </w:pPr>
            <w:r w:rsidRPr="00FC0CE8">
              <w:rPr>
                <w:color w:val="000000"/>
                <w:sz w:val="18"/>
                <w:szCs w:val="18"/>
              </w:rPr>
              <w:t>0</w:t>
            </w:r>
          </w:p>
        </w:tc>
        <w:tc>
          <w:tcPr>
            <w:tcW w:w="851" w:type="dxa"/>
            <w:tcBorders>
              <w:top w:val="nil"/>
              <w:left w:val="nil"/>
              <w:bottom w:val="single" w:sz="4" w:space="0" w:color="auto"/>
              <w:right w:val="single" w:sz="4" w:space="0" w:color="auto"/>
            </w:tcBorders>
            <w:shd w:val="clear" w:color="auto" w:fill="auto"/>
            <w:tcMar>
              <w:left w:w="72" w:type="dxa"/>
              <w:right w:w="72" w:type="dxa"/>
            </w:tcMar>
            <w:hideMark/>
          </w:tcPr>
          <w:p w14:paraId="3236D963" w14:textId="77777777" w:rsidR="00BF3E8B" w:rsidRPr="00FC0CE8" w:rsidRDefault="00BF3E8B" w:rsidP="009848FA">
            <w:pPr>
              <w:jc w:val="right"/>
              <w:rPr>
                <w:color w:val="000000"/>
                <w:sz w:val="18"/>
                <w:szCs w:val="18"/>
              </w:rPr>
            </w:pPr>
            <w:r w:rsidRPr="00FC0CE8">
              <w:rPr>
                <w:color w:val="000000"/>
                <w:sz w:val="18"/>
                <w:szCs w:val="18"/>
              </w:rPr>
              <w:t>42,165</w:t>
            </w:r>
          </w:p>
        </w:tc>
        <w:tc>
          <w:tcPr>
            <w:tcW w:w="850" w:type="dxa"/>
            <w:tcBorders>
              <w:top w:val="nil"/>
              <w:left w:val="nil"/>
              <w:bottom w:val="single" w:sz="4" w:space="0" w:color="auto"/>
              <w:right w:val="single" w:sz="4" w:space="0" w:color="auto"/>
            </w:tcBorders>
            <w:shd w:val="clear" w:color="auto" w:fill="auto"/>
            <w:tcMar>
              <w:left w:w="72" w:type="dxa"/>
              <w:right w:w="72" w:type="dxa"/>
            </w:tcMar>
            <w:hideMark/>
          </w:tcPr>
          <w:p w14:paraId="7D3E7B6F" w14:textId="77777777" w:rsidR="00BF3E8B" w:rsidRPr="00FC0CE8" w:rsidRDefault="00BF3E8B" w:rsidP="009848FA">
            <w:pPr>
              <w:jc w:val="right"/>
              <w:rPr>
                <w:color w:val="000000"/>
                <w:sz w:val="18"/>
                <w:szCs w:val="18"/>
              </w:rPr>
            </w:pPr>
            <w:r w:rsidRPr="00FC0CE8">
              <w:rPr>
                <w:color w:val="000000"/>
                <w:sz w:val="18"/>
                <w:szCs w:val="18"/>
              </w:rPr>
              <w:t>0</w:t>
            </w:r>
          </w:p>
        </w:tc>
        <w:tc>
          <w:tcPr>
            <w:tcW w:w="709" w:type="dxa"/>
            <w:tcBorders>
              <w:top w:val="nil"/>
              <w:left w:val="nil"/>
              <w:bottom w:val="single" w:sz="4" w:space="0" w:color="auto"/>
              <w:right w:val="single" w:sz="4" w:space="0" w:color="auto"/>
            </w:tcBorders>
            <w:shd w:val="clear" w:color="auto" w:fill="auto"/>
            <w:tcMar>
              <w:left w:w="72" w:type="dxa"/>
              <w:right w:w="72" w:type="dxa"/>
            </w:tcMar>
            <w:hideMark/>
          </w:tcPr>
          <w:p w14:paraId="611254AC" w14:textId="77777777" w:rsidR="00BF3E8B" w:rsidRPr="00FC0CE8" w:rsidRDefault="00BF3E8B" w:rsidP="009848FA">
            <w:pPr>
              <w:jc w:val="right"/>
              <w:rPr>
                <w:color w:val="000000"/>
                <w:sz w:val="18"/>
                <w:szCs w:val="18"/>
              </w:rPr>
            </w:pPr>
            <w:r w:rsidRPr="00FC0CE8">
              <w:rPr>
                <w:color w:val="000000"/>
                <w:sz w:val="18"/>
                <w:szCs w:val="18"/>
              </w:rPr>
              <w:t>0</w:t>
            </w:r>
          </w:p>
        </w:tc>
        <w:tc>
          <w:tcPr>
            <w:tcW w:w="1049" w:type="dxa"/>
            <w:tcBorders>
              <w:top w:val="nil"/>
              <w:left w:val="nil"/>
              <w:bottom w:val="single" w:sz="4" w:space="0" w:color="auto"/>
              <w:right w:val="single" w:sz="4" w:space="0" w:color="auto"/>
            </w:tcBorders>
            <w:shd w:val="clear" w:color="auto" w:fill="auto"/>
            <w:tcMar>
              <w:left w:w="72" w:type="dxa"/>
              <w:right w:w="72" w:type="dxa"/>
            </w:tcMar>
            <w:hideMark/>
          </w:tcPr>
          <w:p w14:paraId="1747345C" w14:textId="77777777" w:rsidR="00BF3E8B" w:rsidRPr="00FC0CE8" w:rsidRDefault="00BF3E8B" w:rsidP="009848FA">
            <w:pPr>
              <w:jc w:val="right"/>
              <w:rPr>
                <w:color w:val="000000"/>
                <w:sz w:val="18"/>
                <w:szCs w:val="18"/>
              </w:rPr>
            </w:pPr>
            <w:r w:rsidRPr="00FC0CE8">
              <w:rPr>
                <w:color w:val="000000"/>
                <w:sz w:val="18"/>
                <w:szCs w:val="18"/>
              </w:rPr>
              <w:t>14,412</w:t>
            </w:r>
          </w:p>
        </w:tc>
        <w:tc>
          <w:tcPr>
            <w:tcW w:w="1077" w:type="dxa"/>
            <w:tcBorders>
              <w:top w:val="nil"/>
              <w:left w:val="nil"/>
              <w:bottom w:val="single" w:sz="4" w:space="0" w:color="auto"/>
              <w:right w:val="single" w:sz="4" w:space="0" w:color="auto"/>
            </w:tcBorders>
            <w:shd w:val="clear" w:color="auto" w:fill="auto"/>
            <w:tcMar>
              <w:left w:w="72" w:type="dxa"/>
              <w:right w:w="72" w:type="dxa"/>
            </w:tcMar>
            <w:hideMark/>
          </w:tcPr>
          <w:p w14:paraId="21B07A27" w14:textId="77777777" w:rsidR="00BF3E8B" w:rsidRPr="00FC0CE8" w:rsidRDefault="00BF3E8B" w:rsidP="009848FA">
            <w:pPr>
              <w:jc w:val="right"/>
              <w:rPr>
                <w:color w:val="000000"/>
                <w:sz w:val="18"/>
                <w:szCs w:val="18"/>
              </w:rPr>
            </w:pPr>
            <w:r w:rsidRPr="00FC0CE8">
              <w:rPr>
                <w:color w:val="000000"/>
                <w:sz w:val="18"/>
                <w:szCs w:val="18"/>
              </w:rPr>
              <w:t>140,830</w:t>
            </w:r>
          </w:p>
        </w:tc>
      </w:tr>
      <w:tr w:rsidR="00392529" w:rsidRPr="00FC0CE8" w14:paraId="694C2191" w14:textId="77777777" w:rsidTr="00AC3E88">
        <w:tc>
          <w:tcPr>
            <w:tcW w:w="561" w:type="dxa"/>
            <w:tcBorders>
              <w:top w:val="nil"/>
              <w:left w:val="single" w:sz="4" w:space="0" w:color="auto"/>
              <w:bottom w:val="single" w:sz="4" w:space="0" w:color="auto"/>
              <w:right w:val="single" w:sz="4" w:space="0" w:color="auto"/>
            </w:tcBorders>
            <w:shd w:val="clear" w:color="auto" w:fill="auto"/>
            <w:tcMar>
              <w:left w:w="29" w:type="dxa"/>
              <w:right w:w="29" w:type="dxa"/>
            </w:tcMar>
            <w:hideMark/>
          </w:tcPr>
          <w:p w14:paraId="7525D49C" w14:textId="77777777" w:rsidR="00BF3E8B" w:rsidRPr="00FC0CE8" w:rsidRDefault="00BF3E8B" w:rsidP="009848FA">
            <w:pPr>
              <w:jc w:val="left"/>
              <w:rPr>
                <w:color w:val="000000"/>
                <w:sz w:val="18"/>
                <w:szCs w:val="18"/>
              </w:rPr>
            </w:pPr>
            <w:r w:rsidRPr="00FC0CE8">
              <w:rPr>
                <w:color w:val="000000"/>
                <w:kern w:val="28"/>
                <w:sz w:val="18"/>
                <w:szCs w:val="18"/>
              </w:rPr>
              <w:t>3.3</w:t>
            </w:r>
          </w:p>
        </w:tc>
        <w:tc>
          <w:tcPr>
            <w:tcW w:w="3970" w:type="dxa"/>
            <w:tcBorders>
              <w:top w:val="nil"/>
              <w:left w:val="nil"/>
              <w:bottom w:val="single" w:sz="4" w:space="0" w:color="auto"/>
              <w:right w:val="single" w:sz="4" w:space="0" w:color="auto"/>
            </w:tcBorders>
            <w:shd w:val="clear" w:color="auto" w:fill="auto"/>
            <w:tcMar>
              <w:left w:w="29" w:type="dxa"/>
              <w:right w:w="29" w:type="dxa"/>
            </w:tcMar>
            <w:vAlign w:val="center"/>
            <w:hideMark/>
          </w:tcPr>
          <w:p w14:paraId="475A646D" w14:textId="77777777" w:rsidR="00BF3E8B" w:rsidRPr="00FC0CE8" w:rsidRDefault="00BF3E8B" w:rsidP="009848FA">
            <w:pPr>
              <w:rPr>
                <w:color w:val="000000"/>
                <w:sz w:val="18"/>
                <w:szCs w:val="18"/>
              </w:rPr>
            </w:pPr>
            <w:r w:rsidRPr="00FC0CE8">
              <w:rPr>
                <w:color w:val="000000"/>
                <w:kern w:val="28"/>
                <w:sz w:val="18"/>
                <w:szCs w:val="18"/>
              </w:rPr>
              <w:t>Total agreed costs (US $)</w:t>
            </w:r>
          </w:p>
        </w:tc>
        <w:tc>
          <w:tcPr>
            <w:tcW w:w="851" w:type="dxa"/>
            <w:tcBorders>
              <w:top w:val="nil"/>
              <w:left w:val="nil"/>
              <w:bottom w:val="single" w:sz="4" w:space="0" w:color="auto"/>
              <w:right w:val="single" w:sz="4" w:space="0" w:color="auto"/>
            </w:tcBorders>
            <w:shd w:val="clear" w:color="auto" w:fill="auto"/>
            <w:tcMar>
              <w:left w:w="72" w:type="dxa"/>
              <w:right w:w="72" w:type="dxa"/>
            </w:tcMar>
            <w:hideMark/>
          </w:tcPr>
          <w:p w14:paraId="71CB77E5" w14:textId="77777777" w:rsidR="00BF3E8B" w:rsidRPr="00FC0CE8" w:rsidRDefault="00BF3E8B" w:rsidP="009848FA">
            <w:pPr>
              <w:jc w:val="right"/>
              <w:rPr>
                <w:color w:val="000000"/>
                <w:sz w:val="18"/>
                <w:szCs w:val="18"/>
              </w:rPr>
            </w:pPr>
            <w:r w:rsidRPr="00FC0CE8">
              <w:rPr>
                <w:color w:val="000000"/>
                <w:sz w:val="18"/>
                <w:szCs w:val="18"/>
              </w:rPr>
              <w:t>619,210</w:t>
            </w:r>
          </w:p>
        </w:tc>
        <w:tc>
          <w:tcPr>
            <w:tcW w:w="709" w:type="dxa"/>
            <w:tcBorders>
              <w:top w:val="nil"/>
              <w:left w:val="nil"/>
              <w:bottom w:val="single" w:sz="4" w:space="0" w:color="auto"/>
              <w:right w:val="single" w:sz="4" w:space="0" w:color="auto"/>
            </w:tcBorders>
            <w:shd w:val="clear" w:color="auto" w:fill="auto"/>
            <w:tcMar>
              <w:left w:w="72" w:type="dxa"/>
              <w:right w:w="72" w:type="dxa"/>
            </w:tcMar>
            <w:hideMark/>
          </w:tcPr>
          <w:p w14:paraId="25C38547" w14:textId="77777777" w:rsidR="00BF3E8B" w:rsidRPr="00FC0CE8" w:rsidRDefault="00BF3E8B" w:rsidP="009848FA">
            <w:pPr>
              <w:jc w:val="right"/>
              <w:rPr>
                <w:color w:val="000000"/>
                <w:sz w:val="18"/>
                <w:szCs w:val="18"/>
              </w:rPr>
            </w:pPr>
            <w:r w:rsidRPr="00FC0CE8">
              <w:rPr>
                <w:color w:val="000000"/>
                <w:sz w:val="18"/>
                <w:szCs w:val="18"/>
              </w:rPr>
              <w:t>0</w:t>
            </w:r>
          </w:p>
        </w:tc>
        <w:tc>
          <w:tcPr>
            <w:tcW w:w="708" w:type="dxa"/>
            <w:tcBorders>
              <w:top w:val="nil"/>
              <w:left w:val="nil"/>
              <w:bottom w:val="single" w:sz="4" w:space="0" w:color="auto"/>
              <w:right w:val="single" w:sz="4" w:space="0" w:color="auto"/>
            </w:tcBorders>
            <w:shd w:val="clear" w:color="auto" w:fill="auto"/>
            <w:tcMar>
              <w:left w:w="72" w:type="dxa"/>
              <w:right w:w="72" w:type="dxa"/>
            </w:tcMar>
          </w:tcPr>
          <w:p w14:paraId="58DCBCA6" w14:textId="77777777" w:rsidR="00BF3E8B" w:rsidRPr="00FC0CE8" w:rsidRDefault="00BF3E8B" w:rsidP="009848FA">
            <w:pPr>
              <w:jc w:val="right"/>
              <w:rPr>
                <w:color w:val="000000"/>
                <w:sz w:val="18"/>
                <w:szCs w:val="18"/>
              </w:rPr>
            </w:pPr>
            <w:r w:rsidRPr="00FC0CE8">
              <w:rPr>
                <w:color w:val="000000"/>
                <w:sz w:val="18"/>
                <w:szCs w:val="18"/>
              </w:rPr>
              <w:t>0</w:t>
            </w:r>
          </w:p>
        </w:tc>
        <w:tc>
          <w:tcPr>
            <w:tcW w:w="844" w:type="dxa"/>
            <w:tcBorders>
              <w:top w:val="nil"/>
              <w:left w:val="nil"/>
              <w:bottom w:val="single" w:sz="4" w:space="0" w:color="auto"/>
              <w:right w:val="single" w:sz="4" w:space="0" w:color="auto"/>
            </w:tcBorders>
            <w:shd w:val="clear" w:color="auto" w:fill="auto"/>
            <w:tcMar>
              <w:left w:w="72" w:type="dxa"/>
              <w:right w:w="72" w:type="dxa"/>
            </w:tcMar>
            <w:hideMark/>
          </w:tcPr>
          <w:p w14:paraId="273E0D90" w14:textId="77777777" w:rsidR="00BF3E8B" w:rsidRPr="00FC0CE8" w:rsidRDefault="00BF3E8B" w:rsidP="009848FA">
            <w:pPr>
              <w:jc w:val="right"/>
              <w:rPr>
                <w:color w:val="000000"/>
                <w:sz w:val="18"/>
                <w:szCs w:val="18"/>
              </w:rPr>
            </w:pPr>
            <w:r w:rsidRPr="00FC0CE8">
              <w:rPr>
                <w:color w:val="000000"/>
                <w:sz w:val="18"/>
                <w:szCs w:val="18"/>
              </w:rPr>
              <w:t>434,546</w:t>
            </w:r>
          </w:p>
        </w:tc>
        <w:tc>
          <w:tcPr>
            <w:tcW w:w="715" w:type="dxa"/>
            <w:tcBorders>
              <w:top w:val="nil"/>
              <w:left w:val="nil"/>
              <w:bottom w:val="single" w:sz="4" w:space="0" w:color="auto"/>
              <w:right w:val="single" w:sz="4" w:space="0" w:color="auto"/>
            </w:tcBorders>
            <w:shd w:val="clear" w:color="auto" w:fill="auto"/>
            <w:tcMar>
              <w:left w:w="72" w:type="dxa"/>
              <w:right w:w="72" w:type="dxa"/>
            </w:tcMar>
            <w:hideMark/>
          </w:tcPr>
          <w:p w14:paraId="129B1E50" w14:textId="77777777" w:rsidR="00BF3E8B" w:rsidRPr="00FC0CE8" w:rsidRDefault="00BF3E8B" w:rsidP="009848FA">
            <w:pPr>
              <w:jc w:val="right"/>
              <w:rPr>
                <w:color w:val="000000"/>
                <w:sz w:val="18"/>
                <w:szCs w:val="18"/>
              </w:rPr>
            </w:pPr>
            <w:r w:rsidRPr="00FC0CE8">
              <w:rPr>
                <w:color w:val="000000"/>
                <w:sz w:val="18"/>
                <w:szCs w:val="18"/>
              </w:rPr>
              <w:t>0</w:t>
            </w:r>
          </w:p>
        </w:tc>
        <w:tc>
          <w:tcPr>
            <w:tcW w:w="708" w:type="dxa"/>
            <w:tcBorders>
              <w:top w:val="nil"/>
              <w:left w:val="nil"/>
              <w:bottom w:val="single" w:sz="4" w:space="0" w:color="auto"/>
              <w:right w:val="single" w:sz="4" w:space="0" w:color="auto"/>
            </w:tcBorders>
            <w:shd w:val="clear" w:color="auto" w:fill="auto"/>
            <w:tcMar>
              <w:left w:w="72" w:type="dxa"/>
              <w:right w:w="72" w:type="dxa"/>
            </w:tcMar>
          </w:tcPr>
          <w:p w14:paraId="63E6A419" w14:textId="77777777" w:rsidR="00BF3E8B" w:rsidRPr="00FC0CE8" w:rsidRDefault="00BF3E8B" w:rsidP="009848FA">
            <w:pPr>
              <w:jc w:val="right"/>
              <w:rPr>
                <w:color w:val="000000"/>
                <w:sz w:val="18"/>
                <w:szCs w:val="18"/>
              </w:rPr>
            </w:pPr>
            <w:r w:rsidRPr="00FC0CE8">
              <w:rPr>
                <w:color w:val="000000"/>
                <w:sz w:val="18"/>
                <w:szCs w:val="18"/>
              </w:rPr>
              <w:t>0</w:t>
            </w:r>
          </w:p>
        </w:tc>
        <w:tc>
          <w:tcPr>
            <w:tcW w:w="851" w:type="dxa"/>
            <w:tcBorders>
              <w:top w:val="nil"/>
              <w:left w:val="nil"/>
              <w:bottom w:val="single" w:sz="4" w:space="0" w:color="auto"/>
              <w:right w:val="single" w:sz="4" w:space="0" w:color="auto"/>
            </w:tcBorders>
            <w:shd w:val="clear" w:color="auto" w:fill="auto"/>
            <w:tcMar>
              <w:left w:w="72" w:type="dxa"/>
              <w:right w:w="72" w:type="dxa"/>
            </w:tcMar>
            <w:hideMark/>
          </w:tcPr>
          <w:p w14:paraId="22324666" w14:textId="77777777" w:rsidR="00BF3E8B" w:rsidRPr="00FC0CE8" w:rsidRDefault="00BF3E8B" w:rsidP="009848FA">
            <w:pPr>
              <w:jc w:val="right"/>
              <w:rPr>
                <w:color w:val="000000"/>
                <w:sz w:val="18"/>
                <w:szCs w:val="18"/>
              </w:rPr>
            </w:pPr>
            <w:r w:rsidRPr="00FC0CE8">
              <w:rPr>
                <w:color w:val="000000"/>
                <w:sz w:val="18"/>
                <w:szCs w:val="18"/>
              </w:rPr>
              <w:t>528,314</w:t>
            </w:r>
          </w:p>
        </w:tc>
        <w:tc>
          <w:tcPr>
            <w:tcW w:w="850" w:type="dxa"/>
            <w:tcBorders>
              <w:top w:val="nil"/>
              <w:left w:val="nil"/>
              <w:bottom w:val="single" w:sz="4" w:space="0" w:color="auto"/>
              <w:right w:val="single" w:sz="4" w:space="0" w:color="auto"/>
            </w:tcBorders>
            <w:shd w:val="clear" w:color="auto" w:fill="auto"/>
            <w:tcMar>
              <w:left w:w="72" w:type="dxa"/>
              <w:right w:w="72" w:type="dxa"/>
            </w:tcMar>
            <w:hideMark/>
          </w:tcPr>
          <w:p w14:paraId="7DC37F6F" w14:textId="77777777" w:rsidR="00BF3E8B" w:rsidRPr="00FC0CE8" w:rsidRDefault="00BF3E8B" w:rsidP="009848FA">
            <w:pPr>
              <w:jc w:val="right"/>
              <w:rPr>
                <w:color w:val="000000"/>
                <w:sz w:val="18"/>
                <w:szCs w:val="18"/>
              </w:rPr>
            </w:pPr>
            <w:r w:rsidRPr="00FC0CE8">
              <w:rPr>
                <w:color w:val="000000"/>
                <w:sz w:val="18"/>
                <w:szCs w:val="18"/>
              </w:rPr>
              <w:t>0</w:t>
            </w:r>
          </w:p>
        </w:tc>
        <w:tc>
          <w:tcPr>
            <w:tcW w:w="709" w:type="dxa"/>
            <w:tcBorders>
              <w:top w:val="nil"/>
              <w:left w:val="nil"/>
              <w:bottom w:val="single" w:sz="4" w:space="0" w:color="auto"/>
              <w:right w:val="single" w:sz="4" w:space="0" w:color="auto"/>
            </w:tcBorders>
            <w:shd w:val="clear" w:color="auto" w:fill="auto"/>
            <w:tcMar>
              <w:left w:w="72" w:type="dxa"/>
              <w:right w:w="72" w:type="dxa"/>
            </w:tcMar>
            <w:hideMark/>
          </w:tcPr>
          <w:p w14:paraId="4FFCB0FF" w14:textId="77777777" w:rsidR="00BF3E8B" w:rsidRPr="00FC0CE8" w:rsidRDefault="00BF3E8B" w:rsidP="009848FA">
            <w:pPr>
              <w:jc w:val="right"/>
              <w:rPr>
                <w:color w:val="000000"/>
                <w:sz w:val="18"/>
                <w:szCs w:val="18"/>
              </w:rPr>
            </w:pPr>
            <w:r w:rsidRPr="00FC0CE8">
              <w:rPr>
                <w:color w:val="000000"/>
                <w:sz w:val="18"/>
                <w:szCs w:val="18"/>
              </w:rPr>
              <w:t>0</w:t>
            </w:r>
          </w:p>
        </w:tc>
        <w:tc>
          <w:tcPr>
            <w:tcW w:w="1049" w:type="dxa"/>
            <w:tcBorders>
              <w:top w:val="nil"/>
              <w:left w:val="nil"/>
              <w:bottom w:val="single" w:sz="4" w:space="0" w:color="auto"/>
              <w:right w:val="single" w:sz="4" w:space="0" w:color="auto"/>
            </w:tcBorders>
            <w:shd w:val="clear" w:color="auto" w:fill="auto"/>
            <w:tcMar>
              <w:left w:w="72" w:type="dxa"/>
              <w:right w:w="72" w:type="dxa"/>
            </w:tcMar>
            <w:hideMark/>
          </w:tcPr>
          <w:p w14:paraId="2C1F013A" w14:textId="77777777" w:rsidR="00BF3E8B" w:rsidRPr="00FC0CE8" w:rsidRDefault="00BF3E8B" w:rsidP="009848FA">
            <w:pPr>
              <w:jc w:val="right"/>
              <w:rPr>
                <w:color w:val="000000"/>
                <w:sz w:val="18"/>
                <w:szCs w:val="18"/>
              </w:rPr>
            </w:pPr>
            <w:r w:rsidRPr="00FC0CE8">
              <w:rPr>
                <w:color w:val="000000"/>
                <w:sz w:val="18"/>
                <w:szCs w:val="18"/>
              </w:rPr>
              <w:t>177,437</w:t>
            </w:r>
          </w:p>
        </w:tc>
        <w:tc>
          <w:tcPr>
            <w:tcW w:w="1077" w:type="dxa"/>
            <w:tcBorders>
              <w:top w:val="nil"/>
              <w:left w:val="nil"/>
              <w:bottom w:val="single" w:sz="4" w:space="0" w:color="auto"/>
              <w:right w:val="single" w:sz="4" w:space="0" w:color="auto"/>
            </w:tcBorders>
            <w:shd w:val="clear" w:color="auto" w:fill="auto"/>
            <w:tcMar>
              <w:left w:w="72" w:type="dxa"/>
              <w:right w:w="72" w:type="dxa"/>
            </w:tcMar>
            <w:hideMark/>
          </w:tcPr>
          <w:p w14:paraId="3C7ED8B3" w14:textId="77777777" w:rsidR="00BF3E8B" w:rsidRPr="00FC0CE8" w:rsidRDefault="00BF3E8B" w:rsidP="009848FA">
            <w:pPr>
              <w:jc w:val="right"/>
              <w:rPr>
                <w:color w:val="000000"/>
                <w:sz w:val="18"/>
                <w:szCs w:val="18"/>
              </w:rPr>
            </w:pPr>
            <w:r w:rsidRPr="00FC0CE8">
              <w:rPr>
                <w:color w:val="000000"/>
                <w:sz w:val="18"/>
                <w:szCs w:val="18"/>
              </w:rPr>
              <w:t>1,759,507</w:t>
            </w:r>
          </w:p>
        </w:tc>
      </w:tr>
    </w:tbl>
    <w:p w14:paraId="272CFC72" w14:textId="77777777" w:rsidR="008A6D4B" w:rsidRPr="00FC0CE8" w:rsidRDefault="008A6D4B" w:rsidP="00BF3E8B">
      <w:pPr>
        <w:suppressAutoHyphens/>
        <w:rPr>
          <w:b/>
          <w:bCs/>
        </w:rPr>
        <w:sectPr w:rsidR="008A6D4B" w:rsidRPr="00FC0CE8" w:rsidSect="009848FA">
          <w:headerReference w:type="even" r:id="rId20"/>
          <w:headerReference w:type="default" r:id="rId21"/>
          <w:footerReference w:type="even" r:id="rId22"/>
          <w:footerReference w:type="default" r:id="rId23"/>
          <w:headerReference w:type="first" r:id="rId24"/>
          <w:footerReference w:type="first" r:id="rId25"/>
          <w:footnotePr>
            <w:numRestart w:val="eachSect"/>
          </w:footnotePr>
          <w:pgSz w:w="15840" w:h="12240" w:orient="landscape" w:code="1"/>
          <w:pgMar w:top="1440" w:right="720" w:bottom="1440" w:left="864" w:header="720" w:footer="475" w:gutter="0"/>
          <w:pgNumType w:start="1"/>
          <w:cols w:space="720"/>
          <w:titlePg/>
          <w:docGrid w:linePitch="299"/>
        </w:sectPr>
      </w:pPr>
    </w:p>
    <w:p w14:paraId="03DD5F75" w14:textId="2D250366" w:rsidR="008A6D4B" w:rsidRPr="00FC0CE8" w:rsidRDefault="008A6D4B" w:rsidP="0094139C">
      <w:pPr>
        <w:suppressAutoHyphens/>
        <w:spacing w:after="240"/>
        <w:jc w:val="center"/>
        <w:rPr>
          <w:b/>
          <w:bCs/>
        </w:rPr>
      </w:pPr>
      <w:r w:rsidRPr="00FC0CE8">
        <w:rPr>
          <w:b/>
          <w:bCs/>
        </w:rPr>
        <w:lastRenderedPageBreak/>
        <w:t>Annex II</w:t>
      </w:r>
    </w:p>
    <w:p w14:paraId="4AB523D0" w14:textId="2613711B" w:rsidR="00CA6E88" w:rsidRPr="00FC0CE8" w:rsidRDefault="008A6D4B" w:rsidP="00CA6E88">
      <w:pPr>
        <w:suppressAutoHyphens/>
        <w:jc w:val="center"/>
        <w:rPr>
          <w:b/>
          <w:bCs/>
        </w:rPr>
      </w:pPr>
      <w:r w:rsidRPr="00FC0CE8">
        <w:rPr>
          <w:b/>
          <w:bCs/>
        </w:rPr>
        <w:t>IMPLEMENTATION</w:t>
      </w:r>
      <w:r w:rsidR="00CA6E88" w:rsidRPr="00FC0CE8">
        <w:rPr>
          <w:b/>
          <w:bCs/>
        </w:rPr>
        <w:t xml:space="preserve"> OF BOTH THE HCFC PHASE-OUT MANAGEMENT PLAN</w:t>
      </w:r>
    </w:p>
    <w:p w14:paraId="4D2CDA79" w14:textId="7EBC0746" w:rsidR="008A6D4B" w:rsidRPr="00FC0CE8" w:rsidRDefault="00CA6E88" w:rsidP="00177AF8">
      <w:pPr>
        <w:suppressAutoHyphens/>
        <w:spacing w:after="360"/>
        <w:jc w:val="center"/>
        <w:rPr>
          <w:b/>
          <w:bCs/>
        </w:rPr>
      </w:pPr>
      <w:r w:rsidRPr="00FC0CE8">
        <w:rPr>
          <w:b/>
          <w:bCs/>
        </w:rPr>
        <w:t>AND THE KIGALI HFC IMPLEMENTATION PLAN</w:t>
      </w:r>
      <w:r w:rsidR="008A6D4B" w:rsidRPr="00FC0CE8">
        <w:rPr>
          <w:b/>
          <w:bCs/>
        </w:rPr>
        <w:t xml:space="preserve"> IN </w:t>
      </w:r>
      <w:r w:rsidR="007F4245" w:rsidRPr="00FC0CE8">
        <w:rPr>
          <w:b/>
          <w:bCs/>
        </w:rPr>
        <w:t>GHANA</w:t>
      </w:r>
    </w:p>
    <w:tbl>
      <w:tblPr>
        <w:tblW w:w="5000" w:type="pct"/>
        <w:tblLayout w:type="fixed"/>
        <w:tblLook w:val="04A0" w:firstRow="1" w:lastRow="0" w:firstColumn="1" w:lastColumn="0" w:noHBand="0" w:noVBand="1"/>
      </w:tblPr>
      <w:tblGrid>
        <w:gridCol w:w="5098"/>
        <w:gridCol w:w="1276"/>
        <w:gridCol w:w="285"/>
        <w:gridCol w:w="4960"/>
        <w:gridCol w:w="1276"/>
        <w:gridCol w:w="1351"/>
      </w:tblGrid>
      <w:tr w:rsidR="00A62DFB" w:rsidRPr="00FC0CE8" w14:paraId="6427C72E" w14:textId="77777777" w:rsidTr="00A62DFB">
        <w:trPr>
          <w:trHeight w:val="113"/>
        </w:trPr>
        <w:tc>
          <w:tcPr>
            <w:tcW w:w="2237" w:type="pct"/>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4BC65FB" w14:textId="64062F5C" w:rsidR="00A62DFB" w:rsidRPr="00FC0CE8" w:rsidRDefault="00A815AD" w:rsidP="00A62DFB">
            <w:pPr>
              <w:jc w:val="center"/>
              <w:rPr>
                <w:b/>
                <w:bCs/>
                <w:sz w:val="20"/>
                <w:szCs w:val="20"/>
                <w:lang w:eastAsia="zh-CN"/>
              </w:rPr>
            </w:pPr>
            <w:r w:rsidRPr="00A815AD">
              <w:rPr>
                <w:b/>
                <w:bCs/>
                <w:sz w:val="20"/>
                <w:szCs w:val="20"/>
                <w:lang w:eastAsia="zh-CN"/>
              </w:rPr>
              <w:t xml:space="preserve">HCFC phase-out management plan </w:t>
            </w:r>
            <w:r>
              <w:rPr>
                <w:b/>
                <w:bCs/>
                <w:sz w:val="20"/>
                <w:szCs w:val="20"/>
                <w:lang w:eastAsia="zh-CN"/>
              </w:rPr>
              <w:t>(</w:t>
            </w:r>
            <w:r w:rsidR="00A62DFB" w:rsidRPr="00FC0CE8">
              <w:rPr>
                <w:b/>
                <w:bCs/>
                <w:sz w:val="20"/>
                <w:szCs w:val="20"/>
                <w:lang w:eastAsia="zh-CN"/>
              </w:rPr>
              <w:t>HPMP</w:t>
            </w:r>
            <w:r>
              <w:rPr>
                <w:b/>
                <w:bCs/>
                <w:sz w:val="20"/>
                <w:szCs w:val="20"/>
                <w:lang w:eastAsia="zh-CN"/>
              </w:rPr>
              <w:t>)</w:t>
            </w:r>
            <w:r w:rsidR="00A62DFB" w:rsidRPr="00FC0CE8">
              <w:rPr>
                <w:b/>
                <w:bCs/>
                <w:sz w:val="20"/>
                <w:szCs w:val="20"/>
                <w:lang w:eastAsia="zh-CN"/>
              </w:rPr>
              <w:t xml:space="preserve"> - Stage </w:t>
            </w:r>
            <w:r w:rsidR="00A157FE" w:rsidRPr="00FC0CE8">
              <w:rPr>
                <w:b/>
                <w:bCs/>
                <w:sz w:val="20"/>
                <w:szCs w:val="20"/>
                <w:lang w:eastAsia="zh-CN"/>
              </w:rPr>
              <w:t>II</w:t>
            </w:r>
          </w:p>
        </w:tc>
        <w:tc>
          <w:tcPr>
            <w:tcW w:w="100" w:type="pct"/>
            <w:tcBorders>
              <w:top w:val="single" w:sz="4" w:space="0" w:color="auto"/>
              <w:left w:val="nil"/>
              <w:bottom w:val="single" w:sz="4" w:space="0" w:color="auto"/>
              <w:right w:val="single" w:sz="4" w:space="0" w:color="auto"/>
            </w:tcBorders>
            <w:shd w:val="clear" w:color="auto" w:fill="auto"/>
            <w:vAlign w:val="center"/>
            <w:hideMark/>
          </w:tcPr>
          <w:p w14:paraId="3AA12F37" w14:textId="77777777" w:rsidR="00A62DFB" w:rsidRPr="00FC0CE8" w:rsidRDefault="00A62DFB" w:rsidP="00A62DFB">
            <w:pPr>
              <w:jc w:val="right"/>
              <w:rPr>
                <w:b/>
                <w:bCs/>
                <w:sz w:val="20"/>
                <w:szCs w:val="20"/>
                <w:lang w:eastAsia="zh-CN"/>
              </w:rPr>
            </w:pPr>
            <w:r w:rsidRPr="00FC0CE8">
              <w:rPr>
                <w:b/>
                <w:bCs/>
                <w:sz w:val="20"/>
                <w:szCs w:val="20"/>
                <w:lang w:eastAsia="zh-CN"/>
              </w:rPr>
              <w:t> </w:t>
            </w:r>
          </w:p>
        </w:tc>
        <w:tc>
          <w:tcPr>
            <w:tcW w:w="2189" w:type="pct"/>
            <w:gridSpan w:val="2"/>
            <w:tcBorders>
              <w:top w:val="single" w:sz="4" w:space="0" w:color="auto"/>
              <w:left w:val="nil"/>
              <w:bottom w:val="single" w:sz="4" w:space="0" w:color="auto"/>
              <w:right w:val="single" w:sz="4" w:space="0" w:color="auto"/>
            </w:tcBorders>
            <w:shd w:val="clear" w:color="auto" w:fill="auto"/>
            <w:vAlign w:val="center"/>
            <w:hideMark/>
          </w:tcPr>
          <w:p w14:paraId="549D336F" w14:textId="0F35E14C" w:rsidR="00A62DFB" w:rsidRPr="00FC0CE8" w:rsidRDefault="00A815AD" w:rsidP="00A62DFB">
            <w:pPr>
              <w:jc w:val="center"/>
              <w:rPr>
                <w:b/>
                <w:bCs/>
                <w:sz w:val="20"/>
                <w:szCs w:val="20"/>
                <w:lang w:eastAsia="zh-CN"/>
              </w:rPr>
            </w:pPr>
            <w:r w:rsidRPr="00A815AD">
              <w:rPr>
                <w:b/>
                <w:bCs/>
                <w:sz w:val="20"/>
                <w:szCs w:val="20"/>
                <w:lang w:eastAsia="zh-CN"/>
              </w:rPr>
              <w:t xml:space="preserve">Kigali HFC implementation plan </w:t>
            </w:r>
            <w:r>
              <w:rPr>
                <w:b/>
                <w:bCs/>
                <w:sz w:val="20"/>
                <w:szCs w:val="20"/>
                <w:lang w:eastAsia="zh-CN"/>
              </w:rPr>
              <w:t>(</w:t>
            </w:r>
            <w:r w:rsidR="00A62DFB" w:rsidRPr="00FC0CE8">
              <w:rPr>
                <w:b/>
                <w:bCs/>
                <w:sz w:val="20"/>
                <w:szCs w:val="20"/>
                <w:lang w:eastAsia="zh-CN"/>
              </w:rPr>
              <w:t>KIP</w:t>
            </w:r>
            <w:r>
              <w:rPr>
                <w:b/>
                <w:bCs/>
                <w:sz w:val="20"/>
                <w:szCs w:val="20"/>
                <w:lang w:eastAsia="zh-CN"/>
              </w:rPr>
              <w:t>)</w:t>
            </w:r>
            <w:r w:rsidR="00A62DFB" w:rsidRPr="00FC0CE8">
              <w:rPr>
                <w:b/>
                <w:bCs/>
                <w:sz w:val="20"/>
                <w:szCs w:val="20"/>
                <w:lang w:eastAsia="zh-CN"/>
              </w:rPr>
              <w:t xml:space="preserve"> - Stage </w:t>
            </w:r>
            <w:r w:rsidR="00A157FE" w:rsidRPr="00FC0CE8">
              <w:rPr>
                <w:b/>
                <w:bCs/>
                <w:sz w:val="20"/>
                <w:szCs w:val="20"/>
                <w:lang w:eastAsia="zh-CN"/>
              </w:rPr>
              <w:t>I</w:t>
            </w:r>
          </w:p>
        </w:tc>
        <w:tc>
          <w:tcPr>
            <w:tcW w:w="474" w:type="pct"/>
            <w:tcBorders>
              <w:top w:val="single" w:sz="4" w:space="0" w:color="auto"/>
              <w:left w:val="nil"/>
              <w:bottom w:val="single" w:sz="4" w:space="0" w:color="auto"/>
              <w:right w:val="single" w:sz="4" w:space="0" w:color="auto"/>
            </w:tcBorders>
            <w:shd w:val="clear" w:color="auto" w:fill="auto"/>
            <w:vAlign w:val="center"/>
            <w:hideMark/>
          </w:tcPr>
          <w:p w14:paraId="2DCB1D17" w14:textId="77777777" w:rsidR="00A62DFB" w:rsidRPr="00FC0CE8" w:rsidRDefault="00A62DFB" w:rsidP="00A62DFB">
            <w:pPr>
              <w:jc w:val="center"/>
              <w:rPr>
                <w:b/>
                <w:bCs/>
                <w:sz w:val="20"/>
                <w:szCs w:val="20"/>
                <w:lang w:eastAsia="zh-CN"/>
              </w:rPr>
            </w:pPr>
            <w:r w:rsidRPr="00FC0CE8">
              <w:rPr>
                <w:b/>
                <w:bCs/>
                <w:sz w:val="20"/>
                <w:szCs w:val="20"/>
                <w:lang w:eastAsia="zh-CN"/>
              </w:rPr>
              <w:t> </w:t>
            </w:r>
          </w:p>
        </w:tc>
      </w:tr>
      <w:tr w:rsidR="00A62DFB" w:rsidRPr="00FC0CE8" w14:paraId="228BC7E4" w14:textId="77777777" w:rsidTr="00182755">
        <w:trPr>
          <w:trHeight w:val="113"/>
        </w:trPr>
        <w:tc>
          <w:tcPr>
            <w:tcW w:w="1789" w:type="pct"/>
            <w:tcBorders>
              <w:top w:val="nil"/>
              <w:left w:val="single" w:sz="4" w:space="0" w:color="auto"/>
              <w:bottom w:val="single" w:sz="4" w:space="0" w:color="auto"/>
              <w:right w:val="single" w:sz="4" w:space="0" w:color="auto"/>
            </w:tcBorders>
            <w:shd w:val="clear" w:color="auto" w:fill="auto"/>
            <w:noWrap/>
            <w:vAlign w:val="center"/>
            <w:hideMark/>
          </w:tcPr>
          <w:p w14:paraId="65112905" w14:textId="77777777" w:rsidR="00A62DFB" w:rsidRPr="00FC0CE8" w:rsidRDefault="00A62DFB" w:rsidP="00A62DFB">
            <w:pPr>
              <w:jc w:val="center"/>
              <w:rPr>
                <w:b/>
                <w:bCs/>
                <w:sz w:val="20"/>
                <w:szCs w:val="20"/>
                <w:lang w:eastAsia="zh-CN"/>
              </w:rPr>
            </w:pPr>
            <w:r w:rsidRPr="00FC0CE8">
              <w:rPr>
                <w:b/>
                <w:bCs/>
                <w:sz w:val="20"/>
                <w:szCs w:val="20"/>
                <w:lang w:eastAsia="zh-CN"/>
              </w:rPr>
              <w:t>Description of activity</w:t>
            </w:r>
          </w:p>
        </w:tc>
        <w:tc>
          <w:tcPr>
            <w:tcW w:w="448" w:type="pct"/>
            <w:tcBorders>
              <w:top w:val="nil"/>
              <w:left w:val="nil"/>
              <w:bottom w:val="single" w:sz="4" w:space="0" w:color="auto"/>
              <w:right w:val="single" w:sz="4" w:space="0" w:color="auto"/>
            </w:tcBorders>
            <w:shd w:val="clear" w:color="auto" w:fill="auto"/>
            <w:noWrap/>
            <w:vAlign w:val="center"/>
            <w:hideMark/>
          </w:tcPr>
          <w:p w14:paraId="5E5F8193" w14:textId="2FE4DF82" w:rsidR="00A62DFB" w:rsidRPr="00FC0CE8" w:rsidRDefault="00182755" w:rsidP="00182755">
            <w:pPr>
              <w:jc w:val="center"/>
              <w:rPr>
                <w:b/>
                <w:bCs/>
                <w:sz w:val="20"/>
                <w:szCs w:val="20"/>
                <w:lang w:eastAsia="zh-CN"/>
              </w:rPr>
            </w:pPr>
            <w:r w:rsidRPr="00FC0CE8">
              <w:rPr>
                <w:b/>
                <w:bCs/>
                <w:sz w:val="20"/>
                <w:szCs w:val="20"/>
                <w:lang w:eastAsia="zh-CN"/>
              </w:rPr>
              <w:t xml:space="preserve">Cost </w:t>
            </w:r>
            <w:r w:rsidR="00A62DFB" w:rsidRPr="00FC0CE8">
              <w:rPr>
                <w:b/>
                <w:bCs/>
                <w:sz w:val="20"/>
                <w:szCs w:val="20"/>
                <w:lang w:eastAsia="zh-CN"/>
              </w:rPr>
              <w:t>(US $)</w:t>
            </w:r>
          </w:p>
        </w:tc>
        <w:tc>
          <w:tcPr>
            <w:tcW w:w="100" w:type="pct"/>
            <w:tcBorders>
              <w:top w:val="nil"/>
              <w:left w:val="nil"/>
              <w:bottom w:val="single" w:sz="4" w:space="0" w:color="auto"/>
              <w:right w:val="single" w:sz="4" w:space="0" w:color="auto"/>
            </w:tcBorders>
            <w:shd w:val="clear" w:color="auto" w:fill="auto"/>
            <w:vAlign w:val="center"/>
            <w:hideMark/>
          </w:tcPr>
          <w:p w14:paraId="10FADFAA" w14:textId="77777777" w:rsidR="00A62DFB" w:rsidRPr="00FC0CE8" w:rsidRDefault="00A62DFB" w:rsidP="00A62DFB">
            <w:pPr>
              <w:jc w:val="right"/>
              <w:rPr>
                <w:b/>
                <w:bCs/>
                <w:sz w:val="20"/>
                <w:szCs w:val="20"/>
                <w:lang w:eastAsia="zh-CN"/>
              </w:rPr>
            </w:pPr>
            <w:r w:rsidRPr="00FC0CE8">
              <w:rPr>
                <w:b/>
                <w:bCs/>
                <w:sz w:val="20"/>
                <w:szCs w:val="20"/>
                <w:lang w:eastAsia="zh-CN"/>
              </w:rPr>
              <w:t> </w:t>
            </w:r>
          </w:p>
        </w:tc>
        <w:tc>
          <w:tcPr>
            <w:tcW w:w="1741" w:type="pct"/>
            <w:tcBorders>
              <w:top w:val="nil"/>
              <w:left w:val="nil"/>
              <w:bottom w:val="single" w:sz="4" w:space="0" w:color="auto"/>
              <w:right w:val="single" w:sz="4" w:space="0" w:color="auto"/>
            </w:tcBorders>
            <w:shd w:val="clear" w:color="auto" w:fill="auto"/>
            <w:noWrap/>
            <w:vAlign w:val="center"/>
            <w:hideMark/>
          </w:tcPr>
          <w:p w14:paraId="03632885" w14:textId="77777777" w:rsidR="00A62DFB" w:rsidRPr="00FC0CE8" w:rsidRDefault="00A62DFB" w:rsidP="00A62DFB">
            <w:pPr>
              <w:jc w:val="center"/>
              <w:rPr>
                <w:b/>
                <w:bCs/>
                <w:sz w:val="20"/>
                <w:szCs w:val="20"/>
                <w:lang w:eastAsia="zh-CN"/>
              </w:rPr>
            </w:pPr>
            <w:r w:rsidRPr="00FC0CE8">
              <w:rPr>
                <w:b/>
                <w:bCs/>
                <w:sz w:val="20"/>
                <w:szCs w:val="20"/>
                <w:lang w:eastAsia="zh-CN"/>
              </w:rPr>
              <w:t>Description of activity</w:t>
            </w:r>
          </w:p>
        </w:tc>
        <w:tc>
          <w:tcPr>
            <w:tcW w:w="448" w:type="pct"/>
            <w:tcBorders>
              <w:top w:val="nil"/>
              <w:left w:val="nil"/>
              <w:bottom w:val="single" w:sz="4" w:space="0" w:color="auto"/>
              <w:right w:val="single" w:sz="4" w:space="0" w:color="auto"/>
            </w:tcBorders>
            <w:shd w:val="clear" w:color="auto" w:fill="auto"/>
            <w:hideMark/>
          </w:tcPr>
          <w:p w14:paraId="0E162CCB" w14:textId="0154CB04" w:rsidR="00A62DFB" w:rsidRPr="00FC0CE8" w:rsidRDefault="00182755" w:rsidP="00182755">
            <w:pPr>
              <w:rPr>
                <w:b/>
                <w:bCs/>
                <w:sz w:val="20"/>
                <w:szCs w:val="20"/>
                <w:lang w:eastAsia="zh-CN"/>
              </w:rPr>
            </w:pPr>
            <w:r w:rsidRPr="00FC0CE8">
              <w:rPr>
                <w:b/>
                <w:bCs/>
                <w:sz w:val="20"/>
                <w:szCs w:val="20"/>
                <w:lang w:eastAsia="zh-CN"/>
              </w:rPr>
              <w:t xml:space="preserve">Cost </w:t>
            </w:r>
            <w:r w:rsidR="00A62DFB" w:rsidRPr="00FC0CE8">
              <w:rPr>
                <w:b/>
                <w:bCs/>
                <w:sz w:val="20"/>
                <w:szCs w:val="20"/>
                <w:lang w:eastAsia="zh-CN"/>
              </w:rPr>
              <w:t>(US $)</w:t>
            </w:r>
          </w:p>
        </w:tc>
        <w:tc>
          <w:tcPr>
            <w:tcW w:w="474" w:type="pct"/>
            <w:tcBorders>
              <w:top w:val="nil"/>
              <w:left w:val="nil"/>
              <w:bottom w:val="single" w:sz="4" w:space="0" w:color="auto"/>
              <w:right w:val="single" w:sz="4" w:space="0" w:color="auto"/>
            </w:tcBorders>
            <w:shd w:val="clear" w:color="auto" w:fill="auto"/>
            <w:hideMark/>
          </w:tcPr>
          <w:p w14:paraId="03C11D40" w14:textId="69DFDADB" w:rsidR="00A62DFB" w:rsidRPr="00FC0CE8" w:rsidRDefault="00A62DFB" w:rsidP="00182755">
            <w:pPr>
              <w:rPr>
                <w:b/>
                <w:bCs/>
                <w:sz w:val="20"/>
                <w:szCs w:val="20"/>
                <w:lang w:eastAsia="zh-CN"/>
              </w:rPr>
            </w:pPr>
            <w:r w:rsidRPr="00FC0CE8">
              <w:rPr>
                <w:b/>
                <w:bCs/>
                <w:sz w:val="20"/>
                <w:szCs w:val="20"/>
                <w:lang w:eastAsia="zh-CN"/>
              </w:rPr>
              <w:t>T</w:t>
            </w:r>
            <w:r w:rsidR="00182755" w:rsidRPr="00FC0CE8">
              <w:rPr>
                <w:b/>
                <w:bCs/>
                <w:sz w:val="20"/>
                <w:szCs w:val="20"/>
                <w:lang w:eastAsia="zh-CN"/>
              </w:rPr>
              <w:t>otal</w:t>
            </w:r>
            <w:r w:rsidRPr="00FC0CE8">
              <w:rPr>
                <w:b/>
                <w:bCs/>
                <w:sz w:val="20"/>
                <w:szCs w:val="20"/>
                <w:lang w:eastAsia="zh-CN"/>
              </w:rPr>
              <w:t xml:space="preserve"> (US $)</w:t>
            </w:r>
          </w:p>
        </w:tc>
      </w:tr>
      <w:tr w:rsidR="00A62DFB" w:rsidRPr="00FC0CE8" w14:paraId="43A71340" w14:textId="77777777" w:rsidTr="006A6E40">
        <w:trPr>
          <w:trHeight w:val="113"/>
        </w:trPr>
        <w:tc>
          <w:tcPr>
            <w:tcW w:w="2237" w:type="pct"/>
            <w:gridSpan w:val="2"/>
            <w:tcBorders>
              <w:top w:val="single" w:sz="4" w:space="0" w:color="auto"/>
              <w:left w:val="single" w:sz="4" w:space="0" w:color="auto"/>
              <w:bottom w:val="single" w:sz="4" w:space="0" w:color="auto"/>
              <w:right w:val="single" w:sz="4" w:space="0" w:color="auto"/>
            </w:tcBorders>
            <w:shd w:val="clear" w:color="auto" w:fill="auto"/>
            <w:noWrap/>
            <w:hideMark/>
          </w:tcPr>
          <w:p w14:paraId="67802CAC" w14:textId="77777777" w:rsidR="00A62DFB" w:rsidRPr="00FC0CE8" w:rsidRDefault="00A62DFB" w:rsidP="006A6E40">
            <w:pPr>
              <w:jc w:val="left"/>
              <w:rPr>
                <w:b/>
                <w:bCs/>
                <w:sz w:val="20"/>
                <w:szCs w:val="20"/>
                <w:lang w:eastAsia="zh-CN"/>
              </w:rPr>
            </w:pPr>
            <w:r w:rsidRPr="00FC0CE8">
              <w:rPr>
                <w:b/>
                <w:bCs/>
                <w:sz w:val="20"/>
                <w:szCs w:val="20"/>
                <w:lang w:eastAsia="zh-CN"/>
              </w:rPr>
              <w:t>Establishment of the regulatory environment</w:t>
            </w:r>
          </w:p>
        </w:tc>
        <w:tc>
          <w:tcPr>
            <w:tcW w:w="100" w:type="pct"/>
            <w:tcBorders>
              <w:top w:val="nil"/>
              <w:left w:val="nil"/>
              <w:bottom w:val="single" w:sz="4" w:space="0" w:color="auto"/>
              <w:right w:val="single" w:sz="4" w:space="0" w:color="auto"/>
            </w:tcBorders>
            <w:shd w:val="clear" w:color="auto" w:fill="auto"/>
            <w:vAlign w:val="center"/>
            <w:hideMark/>
          </w:tcPr>
          <w:p w14:paraId="3B3EC130" w14:textId="77777777" w:rsidR="00A62DFB" w:rsidRPr="00FC0CE8" w:rsidRDefault="00A62DFB" w:rsidP="00A62DFB">
            <w:pPr>
              <w:jc w:val="left"/>
              <w:rPr>
                <w:sz w:val="20"/>
                <w:szCs w:val="20"/>
                <w:lang w:eastAsia="zh-CN"/>
              </w:rPr>
            </w:pPr>
            <w:r w:rsidRPr="00FC0CE8">
              <w:rPr>
                <w:sz w:val="20"/>
                <w:szCs w:val="20"/>
                <w:lang w:eastAsia="zh-CN"/>
              </w:rPr>
              <w:t> </w:t>
            </w:r>
          </w:p>
        </w:tc>
        <w:tc>
          <w:tcPr>
            <w:tcW w:w="2663" w:type="pct"/>
            <w:gridSpan w:val="3"/>
            <w:tcBorders>
              <w:top w:val="single" w:sz="4" w:space="0" w:color="auto"/>
              <w:left w:val="nil"/>
              <w:bottom w:val="single" w:sz="4" w:space="0" w:color="auto"/>
              <w:right w:val="single" w:sz="4" w:space="0" w:color="auto"/>
            </w:tcBorders>
            <w:shd w:val="clear" w:color="auto" w:fill="auto"/>
            <w:vAlign w:val="center"/>
            <w:hideMark/>
          </w:tcPr>
          <w:p w14:paraId="71862E31" w14:textId="2A19BFE9" w:rsidR="00A62DFB" w:rsidRPr="00FC0CE8" w:rsidRDefault="00A62DFB" w:rsidP="00A62DFB">
            <w:pPr>
              <w:jc w:val="left"/>
              <w:rPr>
                <w:b/>
                <w:bCs/>
                <w:sz w:val="20"/>
                <w:szCs w:val="20"/>
                <w:lang w:eastAsia="zh-CN"/>
              </w:rPr>
            </w:pPr>
            <w:r w:rsidRPr="00FC0CE8">
              <w:rPr>
                <w:b/>
                <w:bCs/>
                <w:sz w:val="20"/>
                <w:szCs w:val="20"/>
                <w:lang w:eastAsia="zh-CN"/>
              </w:rPr>
              <w:t xml:space="preserve">Establishing </w:t>
            </w:r>
            <w:r w:rsidR="00177AF8" w:rsidRPr="00FC0CE8">
              <w:rPr>
                <w:b/>
                <w:bCs/>
                <w:sz w:val="20"/>
                <w:szCs w:val="20"/>
                <w:lang w:eastAsia="zh-CN"/>
              </w:rPr>
              <w:t>and</w:t>
            </w:r>
            <w:r w:rsidRPr="00FC0CE8">
              <w:rPr>
                <w:b/>
                <w:bCs/>
                <w:sz w:val="20"/>
                <w:szCs w:val="20"/>
                <w:lang w:eastAsia="zh-CN"/>
              </w:rPr>
              <w:t xml:space="preserve"> implementing regulatory framework</w:t>
            </w:r>
          </w:p>
        </w:tc>
      </w:tr>
      <w:tr w:rsidR="00A62DFB" w:rsidRPr="00FC0CE8" w14:paraId="1ED4AB43" w14:textId="77777777" w:rsidTr="00313160">
        <w:trPr>
          <w:trHeight w:val="113"/>
        </w:trPr>
        <w:tc>
          <w:tcPr>
            <w:tcW w:w="1789" w:type="pct"/>
            <w:tcBorders>
              <w:top w:val="nil"/>
              <w:left w:val="single" w:sz="4" w:space="0" w:color="auto"/>
              <w:bottom w:val="single" w:sz="4" w:space="0" w:color="auto"/>
              <w:right w:val="single" w:sz="4" w:space="0" w:color="auto"/>
            </w:tcBorders>
            <w:shd w:val="clear" w:color="auto" w:fill="auto"/>
            <w:hideMark/>
          </w:tcPr>
          <w:p w14:paraId="7B9A450E" w14:textId="77777777" w:rsidR="00A62DFB" w:rsidRPr="00FC0CE8" w:rsidRDefault="00A62DFB" w:rsidP="006A6E40">
            <w:pPr>
              <w:jc w:val="left"/>
              <w:rPr>
                <w:sz w:val="20"/>
                <w:szCs w:val="20"/>
                <w:lang w:eastAsia="zh-CN"/>
              </w:rPr>
            </w:pPr>
            <w:r w:rsidRPr="00FC0CE8">
              <w:rPr>
                <w:sz w:val="20"/>
                <w:szCs w:val="20"/>
                <w:lang w:eastAsia="zh-CN"/>
              </w:rPr>
              <w:t>Establishing policy and regulations, updating safety guidelines for the use of HC refrigerants</w:t>
            </w:r>
          </w:p>
        </w:tc>
        <w:tc>
          <w:tcPr>
            <w:tcW w:w="448" w:type="pct"/>
            <w:tcBorders>
              <w:top w:val="nil"/>
              <w:left w:val="nil"/>
              <w:bottom w:val="single" w:sz="4" w:space="0" w:color="auto"/>
              <w:right w:val="single" w:sz="4" w:space="0" w:color="auto"/>
            </w:tcBorders>
            <w:shd w:val="clear" w:color="auto" w:fill="auto"/>
            <w:noWrap/>
            <w:hideMark/>
          </w:tcPr>
          <w:p w14:paraId="68581CE0" w14:textId="77777777" w:rsidR="00A62DFB" w:rsidRPr="00FC0CE8" w:rsidRDefault="00A62DFB" w:rsidP="006A6E40">
            <w:pPr>
              <w:jc w:val="right"/>
              <w:rPr>
                <w:sz w:val="20"/>
                <w:szCs w:val="20"/>
                <w:lang w:eastAsia="zh-CN"/>
              </w:rPr>
            </w:pPr>
            <w:r w:rsidRPr="00FC0CE8">
              <w:rPr>
                <w:sz w:val="20"/>
                <w:szCs w:val="20"/>
                <w:lang w:eastAsia="zh-CN"/>
              </w:rPr>
              <w:t>25,000</w:t>
            </w:r>
          </w:p>
        </w:tc>
        <w:tc>
          <w:tcPr>
            <w:tcW w:w="100" w:type="pct"/>
            <w:tcBorders>
              <w:top w:val="nil"/>
              <w:left w:val="nil"/>
              <w:bottom w:val="single" w:sz="4" w:space="0" w:color="auto"/>
              <w:right w:val="single" w:sz="4" w:space="0" w:color="auto"/>
            </w:tcBorders>
            <w:shd w:val="clear" w:color="auto" w:fill="auto"/>
            <w:vAlign w:val="center"/>
            <w:hideMark/>
          </w:tcPr>
          <w:p w14:paraId="1758A1B5" w14:textId="77777777" w:rsidR="00A62DFB" w:rsidRPr="00FC0CE8" w:rsidRDefault="00A62DFB" w:rsidP="00A62DFB">
            <w:pPr>
              <w:jc w:val="left"/>
              <w:rPr>
                <w:sz w:val="20"/>
                <w:szCs w:val="20"/>
                <w:lang w:eastAsia="zh-CN"/>
              </w:rPr>
            </w:pPr>
            <w:r w:rsidRPr="00FC0CE8">
              <w:rPr>
                <w:sz w:val="20"/>
                <w:szCs w:val="20"/>
                <w:lang w:eastAsia="zh-CN"/>
              </w:rPr>
              <w:t> </w:t>
            </w:r>
          </w:p>
        </w:tc>
        <w:tc>
          <w:tcPr>
            <w:tcW w:w="1741" w:type="pct"/>
            <w:tcBorders>
              <w:top w:val="nil"/>
              <w:left w:val="nil"/>
              <w:bottom w:val="single" w:sz="4" w:space="0" w:color="auto"/>
              <w:right w:val="single" w:sz="4" w:space="0" w:color="auto"/>
            </w:tcBorders>
            <w:shd w:val="clear" w:color="000000" w:fill="D9D9D9"/>
            <w:hideMark/>
          </w:tcPr>
          <w:p w14:paraId="3E40588C" w14:textId="77777777" w:rsidR="00A62DFB" w:rsidRPr="00FC0CE8" w:rsidRDefault="00A62DFB" w:rsidP="00313160">
            <w:pPr>
              <w:jc w:val="left"/>
              <w:rPr>
                <w:b/>
                <w:bCs/>
                <w:sz w:val="20"/>
                <w:szCs w:val="20"/>
                <w:lang w:eastAsia="zh-CN"/>
              </w:rPr>
            </w:pPr>
            <w:r w:rsidRPr="00FC0CE8">
              <w:rPr>
                <w:b/>
                <w:bCs/>
                <w:sz w:val="20"/>
                <w:szCs w:val="20"/>
                <w:lang w:eastAsia="zh-CN"/>
              </w:rPr>
              <w:t> </w:t>
            </w:r>
          </w:p>
        </w:tc>
        <w:tc>
          <w:tcPr>
            <w:tcW w:w="448" w:type="pct"/>
            <w:tcBorders>
              <w:top w:val="nil"/>
              <w:left w:val="nil"/>
              <w:bottom w:val="single" w:sz="4" w:space="0" w:color="auto"/>
              <w:right w:val="single" w:sz="4" w:space="0" w:color="auto"/>
            </w:tcBorders>
            <w:shd w:val="clear" w:color="000000" w:fill="D9D9D9"/>
            <w:vAlign w:val="center"/>
            <w:hideMark/>
          </w:tcPr>
          <w:p w14:paraId="4591CAC0" w14:textId="77777777" w:rsidR="00A62DFB" w:rsidRPr="00FC0CE8" w:rsidRDefault="00A62DFB" w:rsidP="00A62DFB">
            <w:pPr>
              <w:jc w:val="left"/>
              <w:rPr>
                <w:b/>
                <w:bCs/>
                <w:sz w:val="20"/>
                <w:szCs w:val="20"/>
                <w:lang w:eastAsia="zh-CN"/>
              </w:rPr>
            </w:pPr>
            <w:r w:rsidRPr="00FC0CE8">
              <w:rPr>
                <w:b/>
                <w:bCs/>
                <w:sz w:val="20"/>
                <w:szCs w:val="20"/>
                <w:lang w:eastAsia="zh-CN"/>
              </w:rPr>
              <w:t> </w:t>
            </w:r>
          </w:p>
        </w:tc>
        <w:tc>
          <w:tcPr>
            <w:tcW w:w="474" w:type="pct"/>
            <w:tcBorders>
              <w:top w:val="nil"/>
              <w:left w:val="nil"/>
              <w:bottom w:val="single" w:sz="4" w:space="0" w:color="auto"/>
              <w:right w:val="single" w:sz="4" w:space="0" w:color="auto"/>
            </w:tcBorders>
            <w:shd w:val="clear" w:color="auto" w:fill="auto"/>
            <w:hideMark/>
          </w:tcPr>
          <w:p w14:paraId="051C0411" w14:textId="77777777" w:rsidR="00A62DFB" w:rsidRPr="00FC0CE8" w:rsidRDefault="00A62DFB" w:rsidP="00A62DFB">
            <w:pPr>
              <w:jc w:val="right"/>
              <w:rPr>
                <w:sz w:val="20"/>
                <w:szCs w:val="20"/>
                <w:lang w:eastAsia="zh-CN"/>
              </w:rPr>
            </w:pPr>
            <w:r w:rsidRPr="00FC0CE8">
              <w:rPr>
                <w:sz w:val="20"/>
                <w:szCs w:val="20"/>
                <w:lang w:eastAsia="zh-CN"/>
              </w:rPr>
              <w:t>25,000</w:t>
            </w:r>
          </w:p>
        </w:tc>
      </w:tr>
      <w:tr w:rsidR="00A62DFB" w:rsidRPr="00FC0CE8" w14:paraId="4077CBCB" w14:textId="77777777" w:rsidTr="00313160">
        <w:trPr>
          <w:trHeight w:val="113"/>
        </w:trPr>
        <w:tc>
          <w:tcPr>
            <w:tcW w:w="1789" w:type="pct"/>
            <w:tcBorders>
              <w:top w:val="nil"/>
              <w:left w:val="single" w:sz="4" w:space="0" w:color="auto"/>
              <w:bottom w:val="single" w:sz="4" w:space="0" w:color="auto"/>
              <w:right w:val="single" w:sz="4" w:space="0" w:color="auto"/>
            </w:tcBorders>
            <w:shd w:val="clear" w:color="000000" w:fill="D9D9D9"/>
            <w:noWrap/>
            <w:hideMark/>
          </w:tcPr>
          <w:p w14:paraId="5FBAEDD3" w14:textId="77777777" w:rsidR="00A62DFB" w:rsidRPr="00FC0CE8" w:rsidRDefault="00A62DFB" w:rsidP="006A6E40">
            <w:pPr>
              <w:jc w:val="left"/>
              <w:rPr>
                <w:sz w:val="20"/>
                <w:szCs w:val="20"/>
                <w:lang w:eastAsia="zh-CN"/>
              </w:rPr>
            </w:pPr>
            <w:r w:rsidRPr="00FC0CE8">
              <w:rPr>
                <w:sz w:val="20"/>
                <w:szCs w:val="20"/>
                <w:lang w:eastAsia="zh-CN"/>
              </w:rPr>
              <w:t> </w:t>
            </w:r>
          </w:p>
        </w:tc>
        <w:tc>
          <w:tcPr>
            <w:tcW w:w="448" w:type="pct"/>
            <w:tcBorders>
              <w:top w:val="nil"/>
              <w:left w:val="nil"/>
              <w:bottom w:val="single" w:sz="4" w:space="0" w:color="auto"/>
              <w:right w:val="single" w:sz="4" w:space="0" w:color="auto"/>
            </w:tcBorders>
            <w:shd w:val="clear" w:color="000000" w:fill="D9D9D9"/>
            <w:noWrap/>
            <w:hideMark/>
          </w:tcPr>
          <w:p w14:paraId="2142923E" w14:textId="77777777" w:rsidR="00A62DFB" w:rsidRPr="00FC0CE8" w:rsidRDefault="00A62DFB" w:rsidP="006A6E40">
            <w:pPr>
              <w:jc w:val="right"/>
              <w:rPr>
                <w:sz w:val="20"/>
                <w:szCs w:val="20"/>
                <w:lang w:eastAsia="zh-CN"/>
              </w:rPr>
            </w:pPr>
            <w:r w:rsidRPr="00FC0CE8">
              <w:rPr>
                <w:sz w:val="20"/>
                <w:szCs w:val="20"/>
                <w:lang w:eastAsia="zh-CN"/>
              </w:rPr>
              <w:t> </w:t>
            </w:r>
          </w:p>
        </w:tc>
        <w:tc>
          <w:tcPr>
            <w:tcW w:w="100" w:type="pct"/>
            <w:tcBorders>
              <w:top w:val="nil"/>
              <w:left w:val="nil"/>
              <w:bottom w:val="single" w:sz="4" w:space="0" w:color="auto"/>
              <w:right w:val="single" w:sz="4" w:space="0" w:color="auto"/>
            </w:tcBorders>
            <w:shd w:val="clear" w:color="auto" w:fill="auto"/>
            <w:vAlign w:val="center"/>
            <w:hideMark/>
          </w:tcPr>
          <w:p w14:paraId="11F11F28" w14:textId="77777777" w:rsidR="00A62DFB" w:rsidRPr="00FC0CE8" w:rsidRDefault="00A62DFB" w:rsidP="00A62DFB">
            <w:pPr>
              <w:jc w:val="right"/>
              <w:rPr>
                <w:sz w:val="20"/>
                <w:szCs w:val="20"/>
                <w:lang w:eastAsia="zh-CN"/>
              </w:rPr>
            </w:pPr>
            <w:r w:rsidRPr="00FC0CE8">
              <w:rPr>
                <w:sz w:val="20"/>
                <w:szCs w:val="20"/>
                <w:lang w:eastAsia="zh-CN"/>
              </w:rPr>
              <w:t> </w:t>
            </w:r>
          </w:p>
        </w:tc>
        <w:tc>
          <w:tcPr>
            <w:tcW w:w="1741" w:type="pct"/>
            <w:tcBorders>
              <w:top w:val="nil"/>
              <w:left w:val="nil"/>
              <w:bottom w:val="single" w:sz="4" w:space="0" w:color="auto"/>
              <w:right w:val="single" w:sz="4" w:space="0" w:color="auto"/>
            </w:tcBorders>
            <w:shd w:val="clear" w:color="auto" w:fill="auto"/>
            <w:hideMark/>
          </w:tcPr>
          <w:p w14:paraId="6A44F1B5" w14:textId="4C853B10" w:rsidR="00A62DFB" w:rsidRPr="00FC0CE8" w:rsidRDefault="00A62DFB" w:rsidP="00313160">
            <w:pPr>
              <w:jc w:val="left"/>
              <w:rPr>
                <w:sz w:val="20"/>
                <w:szCs w:val="20"/>
                <w:lang w:eastAsia="zh-CN"/>
              </w:rPr>
            </w:pPr>
            <w:r w:rsidRPr="00FC0CE8">
              <w:rPr>
                <w:sz w:val="20"/>
                <w:szCs w:val="20"/>
                <w:lang w:eastAsia="zh-CN"/>
              </w:rPr>
              <w:t>Implement</w:t>
            </w:r>
            <w:r w:rsidR="00DA1072" w:rsidRPr="00FC0CE8">
              <w:rPr>
                <w:sz w:val="20"/>
                <w:szCs w:val="20"/>
                <w:lang w:eastAsia="zh-CN"/>
              </w:rPr>
              <w:t>ing</w:t>
            </w:r>
            <w:r w:rsidRPr="00FC0CE8">
              <w:rPr>
                <w:sz w:val="20"/>
                <w:szCs w:val="20"/>
                <w:lang w:eastAsia="zh-CN"/>
              </w:rPr>
              <w:t xml:space="preserve"> quotas for HFC imports, and other control measures</w:t>
            </w:r>
          </w:p>
        </w:tc>
        <w:tc>
          <w:tcPr>
            <w:tcW w:w="448" w:type="pct"/>
            <w:tcBorders>
              <w:top w:val="nil"/>
              <w:left w:val="nil"/>
              <w:bottom w:val="single" w:sz="4" w:space="0" w:color="auto"/>
              <w:right w:val="single" w:sz="4" w:space="0" w:color="auto"/>
            </w:tcBorders>
            <w:shd w:val="clear" w:color="auto" w:fill="auto"/>
            <w:hideMark/>
          </w:tcPr>
          <w:p w14:paraId="71F9A516" w14:textId="77777777" w:rsidR="00A62DFB" w:rsidRPr="00FC0CE8" w:rsidRDefault="00A62DFB" w:rsidP="00A62DFB">
            <w:pPr>
              <w:jc w:val="right"/>
              <w:rPr>
                <w:sz w:val="20"/>
                <w:szCs w:val="20"/>
                <w:lang w:eastAsia="zh-CN"/>
              </w:rPr>
            </w:pPr>
            <w:r w:rsidRPr="00FC0CE8">
              <w:rPr>
                <w:sz w:val="20"/>
                <w:szCs w:val="20"/>
                <w:lang w:eastAsia="zh-CN"/>
              </w:rPr>
              <w:t>15,000</w:t>
            </w:r>
          </w:p>
        </w:tc>
        <w:tc>
          <w:tcPr>
            <w:tcW w:w="474" w:type="pct"/>
            <w:tcBorders>
              <w:top w:val="nil"/>
              <w:left w:val="nil"/>
              <w:bottom w:val="single" w:sz="4" w:space="0" w:color="auto"/>
              <w:right w:val="single" w:sz="4" w:space="0" w:color="auto"/>
            </w:tcBorders>
            <w:shd w:val="clear" w:color="auto" w:fill="auto"/>
            <w:hideMark/>
          </w:tcPr>
          <w:p w14:paraId="113F3242" w14:textId="77777777" w:rsidR="00A62DFB" w:rsidRPr="00FC0CE8" w:rsidRDefault="00A62DFB" w:rsidP="00A62DFB">
            <w:pPr>
              <w:jc w:val="right"/>
              <w:rPr>
                <w:sz w:val="20"/>
                <w:szCs w:val="20"/>
                <w:lang w:eastAsia="zh-CN"/>
              </w:rPr>
            </w:pPr>
            <w:r w:rsidRPr="00FC0CE8">
              <w:rPr>
                <w:sz w:val="20"/>
                <w:szCs w:val="20"/>
                <w:lang w:eastAsia="zh-CN"/>
              </w:rPr>
              <w:t>15,000</w:t>
            </w:r>
          </w:p>
        </w:tc>
      </w:tr>
      <w:tr w:rsidR="00A62DFB" w:rsidRPr="00FC0CE8" w14:paraId="5CE90F62" w14:textId="77777777" w:rsidTr="00313160">
        <w:trPr>
          <w:trHeight w:val="113"/>
        </w:trPr>
        <w:tc>
          <w:tcPr>
            <w:tcW w:w="1789" w:type="pct"/>
            <w:tcBorders>
              <w:top w:val="nil"/>
              <w:left w:val="single" w:sz="4" w:space="0" w:color="auto"/>
              <w:bottom w:val="single" w:sz="4" w:space="0" w:color="auto"/>
              <w:right w:val="single" w:sz="4" w:space="0" w:color="auto"/>
            </w:tcBorders>
            <w:shd w:val="clear" w:color="000000" w:fill="D9D9D9"/>
            <w:noWrap/>
            <w:hideMark/>
          </w:tcPr>
          <w:p w14:paraId="4ED1FEF7" w14:textId="77777777" w:rsidR="00A62DFB" w:rsidRPr="00FC0CE8" w:rsidRDefault="00A62DFB" w:rsidP="006A6E40">
            <w:pPr>
              <w:jc w:val="left"/>
              <w:rPr>
                <w:sz w:val="20"/>
                <w:szCs w:val="20"/>
                <w:lang w:eastAsia="zh-CN"/>
              </w:rPr>
            </w:pPr>
            <w:r w:rsidRPr="00FC0CE8">
              <w:rPr>
                <w:sz w:val="20"/>
                <w:szCs w:val="20"/>
                <w:lang w:eastAsia="zh-CN"/>
              </w:rPr>
              <w:t> </w:t>
            </w:r>
          </w:p>
        </w:tc>
        <w:tc>
          <w:tcPr>
            <w:tcW w:w="448" w:type="pct"/>
            <w:tcBorders>
              <w:top w:val="nil"/>
              <w:left w:val="nil"/>
              <w:bottom w:val="single" w:sz="4" w:space="0" w:color="auto"/>
              <w:right w:val="single" w:sz="4" w:space="0" w:color="auto"/>
            </w:tcBorders>
            <w:shd w:val="clear" w:color="000000" w:fill="D9D9D9"/>
            <w:noWrap/>
            <w:hideMark/>
          </w:tcPr>
          <w:p w14:paraId="692F29DC" w14:textId="77777777" w:rsidR="00A62DFB" w:rsidRPr="00FC0CE8" w:rsidRDefault="00A62DFB" w:rsidP="006A6E40">
            <w:pPr>
              <w:jc w:val="right"/>
              <w:rPr>
                <w:sz w:val="20"/>
                <w:szCs w:val="20"/>
                <w:lang w:eastAsia="zh-CN"/>
              </w:rPr>
            </w:pPr>
            <w:r w:rsidRPr="00FC0CE8">
              <w:rPr>
                <w:sz w:val="20"/>
                <w:szCs w:val="20"/>
                <w:lang w:eastAsia="zh-CN"/>
              </w:rPr>
              <w:t> </w:t>
            </w:r>
          </w:p>
        </w:tc>
        <w:tc>
          <w:tcPr>
            <w:tcW w:w="100" w:type="pct"/>
            <w:tcBorders>
              <w:top w:val="nil"/>
              <w:left w:val="nil"/>
              <w:bottom w:val="single" w:sz="4" w:space="0" w:color="auto"/>
              <w:right w:val="single" w:sz="4" w:space="0" w:color="auto"/>
            </w:tcBorders>
            <w:shd w:val="clear" w:color="auto" w:fill="auto"/>
            <w:vAlign w:val="center"/>
            <w:hideMark/>
          </w:tcPr>
          <w:p w14:paraId="5165DED9" w14:textId="77777777" w:rsidR="00A62DFB" w:rsidRPr="00FC0CE8" w:rsidRDefault="00A62DFB" w:rsidP="00A62DFB">
            <w:pPr>
              <w:jc w:val="left"/>
              <w:rPr>
                <w:sz w:val="20"/>
                <w:szCs w:val="20"/>
                <w:lang w:eastAsia="zh-CN"/>
              </w:rPr>
            </w:pPr>
            <w:r w:rsidRPr="00FC0CE8">
              <w:rPr>
                <w:sz w:val="20"/>
                <w:szCs w:val="20"/>
                <w:lang w:eastAsia="zh-CN"/>
              </w:rPr>
              <w:t> </w:t>
            </w:r>
          </w:p>
        </w:tc>
        <w:tc>
          <w:tcPr>
            <w:tcW w:w="1741" w:type="pct"/>
            <w:tcBorders>
              <w:top w:val="nil"/>
              <w:left w:val="nil"/>
              <w:bottom w:val="single" w:sz="4" w:space="0" w:color="auto"/>
              <w:right w:val="single" w:sz="4" w:space="0" w:color="auto"/>
            </w:tcBorders>
            <w:shd w:val="clear" w:color="auto" w:fill="auto"/>
            <w:hideMark/>
          </w:tcPr>
          <w:p w14:paraId="4C230352" w14:textId="24A784A9" w:rsidR="00A62DFB" w:rsidRPr="00FC0CE8" w:rsidRDefault="00DA1072" w:rsidP="00313160">
            <w:pPr>
              <w:jc w:val="left"/>
              <w:rPr>
                <w:sz w:val="20"/>
                <w:szCs w:val="20"/>
                <w:lang w:eastAsia="zh-CN"/>
              </w:rPr>
            </w:pPr>
            <w:r w:rsidRPr="00FC0CE8">
              <w:rPr>
                <w:sz w:val="20"/>
                <w:szCs w:val="20"/>
                <w:lang w:eastAsia="zh-CN"/>
              </w:rPr>
              <w:t>Cooperating</w:t>
            </w:r>
            <w:r w:rsidR="00A62DFB" w:rsidRPr="00FC0CE8">
              <w:rPr>
                <w:sz w:val="20"/>
                <w:szCs w:val="20"/>
                <w:lang w:eastAsia="zh-CN"/>
              </w:rPr>
              <w:t xml:space="preserve"> with</w:t>
            </w:r>
            <w:r w:rsidRPr="00FC0CE8">
              <w:rPr>
                <w:sz w:val="20"/>
                <w:szCs w:val="20"/>
                <w:lang w:eastAsia="zh-CN"/>
              </w:rPr>
              <w:t xml:space="preserve"> the</w:t>
            </w:r>
            <w:r w:rsidR="00A62DFB" w:rsidRPr="00FC0CE8">
              <w:rPr>
                <w:sz w:val="20"/>
                <w:szCs w:val="20"/>
                <w:lang w:eastAsia="zh-CN"/>
              </w:rPr>
              <w:t xml:space="preserve"> Energy Commission to apply restrictions on import</w:t>
            </w:r>
            <w:r w:rsidRPr="00FC0CE8">
              <w:rPr>
                <w:sz w:val="20"/>
                <w:szCs w:val="20"/>
                <w:lang w:eastAsia="zh-CN"/>
              </w:rPr>
              <w:t>s</w:t>
            </w:r>
            <w:r w:rsidR="00A62DFB" w:rsidRPr="00FC0CE8">
              <w:rPr>
                <w:sz w:val="20"/>
                <w:szCs w:val="20"/>
                <w:lang w:eastAsia="zh-CN"/>
              </w:rPr>
              <w:t xml:space="preserve"> of specific types of HFC-based equipment</w:t>
            </w:r>
          </w:p>
        </w:tc>
        <w:tc>
          <w:tcPr>
            <w:tcW w:w="448" w:type="pct"/>
            <w:tcBorders>
              <w:top w:val="nil"/>
              <w:left w:val="nil"/>
              <w:bottom w:val="single" w:sz="4" w:space="0" w:color="auto"/>
              <w:right w:val="single" w:sz="4" w:space="0" w:color="auto"/>
            </w:tcBorders>
            <w:shd w:val="clear" w:color="auto" w:fill="auto"/>
            <w:hideMark/>
          </w:tcPr>
          <w:p w14:paraId="76434E7B" w14:textId="77777777" w:rsidR="00A62DFB" w:rsidRPr="00FC0CE8" w:rsidRDefault="00A62DFB" w:rsidP="00A62DFB">
            <w:pPr>
              <w:jc w:val="right"/>
              <w:rPr>
                <w:sz w:val="20"/>
                <w:szCs w:val="20"/>
                <w:lang w:eastAsia="zh-CN"/>
              </w:rPr>
            </w:pPr>
            <w:r w:rsidRPr="00FC0CE8">
              <w:rPr>
                <w:sz w:val="20"/>
                <w:szCs w:val="20"/>
                <w:lang w:eastAsia="zh-CN"/>
              </w:rPr>
              <w:t>16,000</w:t>
            </w:r>
          </w:p>
        </w:tc>
        <w:tc>
          <w:tcPr>
            <w:tcW w:w="474" w:type="pct"/>
            <w:tcBorders>
              <w:top w:val="nil"/>
              <w:left w:val="nil"/>
              <w:bottom w:val="single" w:sz="4" w:space="0" w:color="auto"/>
              <w:right w:val="single" w:sz="4" w:space="0" w:color="auto"/>
            </w:tcBorders>
            <w:shd w:val="clear" w:color="auto" w:fill="auto"/>
            <w:hideMark/>
          </w:tcPr>
          <w:p w14:paraId="0F26C1E4" w14:textId="77777777" w:rsidR="00A62DFB" w:rsidRPr="00FC0CE8" w:rsidRDefault="00A62DFB" w:rsidP="00A62DFB">
            <w:pPr>
              <w:jc w:val="right"/>
              <w:rPr>
                <w:sz w:val="20"/>
                <w:szCs w:val="20"/>
                <w:lang w:eastAsia="zh-CN"/>
              </w:rPr>
            </w:pPr>
            <w:r w:rsidRPr="00FC0CE8">
              <w:rPr>
                <w:sz w:val="20"/>
                <w:szCs w:val="20"/>
                <w:lang w:eastAsia="zh-CN"/>
              </w:rPr>
              <w:t>16,000</w:t>
            </w:r>
          </w:p>
        </w:tc>
      </w:tr>
      <w:tr w:rsidR="00A62DFB" w:rsidRPr="00FC0CE8" w14:paraId="1EA3BB91" w14:textId="77777777" w:rsidTr="00313160">
        <w:trPr>
          <w:trHeight w:val="113"/>
        </w:trPr>
        <w:tc>
          <w:tcPr>
            <w:tcW w:w="1789" w:type="pct"/>
            <w:tcBorders>
              <w:top w:val="nil"/>
              <w:left w:val="single" w:sz="4" w:space="0" w:color="auto"/>
              <w:bottom w:val="single" w:sz="4" w:space="0" w:color="auto"/>
              <w:right w:val="single" w:sz="4" w:space="0" w:color="auto"/>
            </w:tcBorders>
            <w:shd w:val="clear" w:color="000000" w:fill="D9D9D9"/>
            <w:noWrap/>
            <w:hideMark/>
          </w:tcPr>
          <w:p w14:paraId="74000E58" w14:textId="77777777" w:rsidR="00A62DFB" w:rsidRPr="00FC0CE8" w:rsidRDefault="00A62DFB" w:rsidP="006A6E40">
            <w:pPr>
              <w:jc w:val="left"/>
              <w:rPr>
                <w:sz w:val="20"/>
                <w:szCs w:val="20"/>
                <w:lang w:eastAsia="zh-CN"/>
              </w:rPr>
            </w:pPr>
            <w:r w:rsidRPr="00FC0CE8">
              <w:rPr>
                <w:sz w:val="20"/>
                <w:szCs w:val="20"/>
                <w:lang w:eastAsia="zh-CN"/>
              </w:rPr>
              <w:t> </w:t>
            </w:r>
          </w:p>
        </w:tc>
        <w:tc>
          <w:tcPr>
            <w:tcW w:w="448" w:type="pct"/>
            <w:tcBorders>
              <w:top w:val="nil"/>
              <w:left w:val="nil"/>
              <w:bottom w:val="single" w:sz="4" w:space="0" w:color="auto"/>
              <w:right w:val="single" w:sz="4" w:space="0" w:color="auto"/>
            </w:tcBorders>
            <w:shd w:val="clear" w:color="000000" w:fill="D9D9D9"/>
            <w:noWrap/>
            <w:hideMark/>
          </w:tcPr>
          <w:p w14:paraId="41334DD0" w14:textId="77777777" w:rsidR="00A62DFB" w:rsidRPr="00FC0CE8" w:rsidRDefault="00A62DFB" w:rsidP="006A6E40">
            <w:pPr>
              <w:jc w:val="right"/>
              <w:rPr>
                <w:sz w:val="20"/>
                <w:szCs w:val="20"/>
                <w:lang w:eastAsia="zh-CN"/>
              </w:rPr>
            </w:pPr>
            <w:r w:rsidRPr="00FC0CE8">
              <w:rPr>
                <w:sz w:val="20"/>
                <w:szCs w:val="20"/>
                <w:lang w:eastAsia="zh-CN"/>
              </w:rPr>
              <w:t> </w:t>
            </w:r>
          </w:p>
        </w:tc>
        <w:tc>
          <w:tcPr>
            <w:tcW w:w="100" w:type="pct"/>
            <w:tcBorders>
              <w:top w:val="nil"/>
              <w:left w:val="nil"/>
              <w:bottom w:val="single" w:sz="4" w:space="0" w:color="auto"/>
              <w:right w:val="single" w:sz="4" w:space="0" w:color="auto"/>
            </w:tcBorders>
            <w:shd w:val="clear" w:color="auto" w:fill="auto"/>
            <w:vAlign w:val="center"/>
            <w:hideMark/>
          </w:tcPr>
          <w:p w14:paraId="683D0A8A" w14:textId="77777777" w:rsidR="00A62DFB" w:rsidRPr="00FC0CE8" w:rsidRDefault="00A62DFB" w:rsidP="00A62DFB">
            <w:pPr>
              <w:jc w:val="left"/>
              <w:rPr>
                <w:sz w:val="20"/>
                <w:szCs w:val="20"/>
                <w:lang w:eastAsia="zh-CN"/>
              </w:rPr>
            </w:pPr>
            <w:r w:rsidRPr="00FC0CE8">
              <w:rPr>
                <w:sz w:val="20"/>
                <w:szCs w:val="20"/>
                <w:lang w:eastAsia="zh-CN"/>
              </w:rPr>
              <w:t> </w:t>
            </w:r>
          </w:p>
        </w:tc>
        <w:tc>
          <w:tcPr>
            <w:tcW w:w="1741" w:type="pct"/>
            <w:tcBorders>
              <w:top w:val="nil"/>
              <w:left w:val="nil"/>
              <w:bottom w:val="single" w:sz="4" w:space="0" w:color="auto"/>
              <w:right w:val="single" w:sz="4" w:space="0" w:color="auto"/>
            </w:tcBorders>
            <w:shd w:val="clear" w:color="auto" w:fill="auto"/>
            <w:hideMark/>
          </w:tcPr>
          <w:p w14:paraId="08CA3225" w14:textId="47DCC775" w:rsidR="00A62DFB" w:rsidRPr="00FC0CE8" w:rsidRDefault="00A62DFB" w:rsidP="00313160">
            <w:pPr>
              <w:jc w:val="left"/>
              <w:rPr>
                <w:sz w:val="20"/>
                <w:szCs w:val="20"/>
                <w:lang w:eastAsia="zh-CN"/>
              </w:rPr>
            </w:pPr>
            <w:r w:rsidRPr="00FC0CE8">
              <w:rPr>
                <w:sz w:val="20"/>
                <w:szCs w:val="20"/>
                <w:lang w:eastAsia="zh-CN"/>
              </w:rPr>
              <w:t xml:space="preserve">Finalizing and adopting </w:t>
            </w:r>
            <w:r w:rsidR="00480E67" w:rsidRPr="00FC0CE8">
              <w:rPr>
                <w:sz w:val="20"/>
                <w:szCs w:val="20"/>
                <w:lang w:eastAsia="zh-CN"/>
              </w:rPr>
              <w:t>green</w:t>
            </w:r>
            <w:r w:rsidRPr="00FC0CE8">
              <w:rPr>
                <w:sz w:val="20"/>
                <w:szCs w:val="20"/>
                <w:lang w:eastAsia="zh-CN"/>
              </w:rPr>
              <w:t xml:space="preserve"> procurement </w:t>
            </w:r>
            <w:r w:rsidR="00DA1072" w:rsidRPr="00FC0CE8">
              <w:rPr>
                <w:sz w:val="20"/>
                <w:szCs w:val="20"/>
                <w:lang w:eastAsia="zh-CN"/>
              </w:rPr>
              <w:t>g</w:t>
            </w:r>
            <w:r w:rsidRPr="00FC0CE8">
              <w:rPr>
                <w:sz w:val="20"/>
                <w:szCs w:val="20"/>
                <w:lang w:eastAsia="zh-CN"/>
              </w:rPr>
              <w:t>uidelines</w:t>
            </w:r>
          </w:p>
        </w:tc>
        <w:tc>
          <w:tcPr>
            <w:tcW w:w="448" w:type="pct"/>
            <w:tcBorders>
              <w:top w:val="nil"/>
              <w:left w:val="nil"/>
              <w:bottom w:val="single" w:sz="4" w:space="0" w:color="auto"/>
              <w:right w:val="single" w:sz="4" w:space="0" w:color="auto"/>
            </w:tcBorders>
            <w:shd w:val="clear" w:color="auto" w:fill="auto"/>
            <w:hideMark/>
          </w:tcPr>
          <w:p w14:paraId="4FF25908" w14:textId="77777777" w:rsidR="00A62DFB" w:rsidRPr="00FC0CE8" w:rsidRDefault="00A62DFB" w:rsidP="00A62DFB">
            <w:pPr>
              <w:jc w:val="right"/>
              <w:rPr>
                <w:sz w:val="20"/>
                <w:szCs w:val="20"/>
                <w:lang w:eastAsia="zh-CN"/>
              </w:rPr>
            </w:pPr>
            <w:r w:rsidRPr="00FC0CE8">
              <w:rPr>
                <w:sz w:val="20"/>
                <w:szCs w:val="20"/>
                <w:lang w:eastAsia="zh-CN"/>
              </w:rPr>
              <w:t>15,000</w:t>
            </w:r>
          </w:p>
        </w:tc>
        <w:tc>
          <w:tcPr>
            <w:tcW w:w="474" w:type="pct"/>
            <w:tcBorders>
              <w:top w:val="nil"/>
              <w:left w:val="nil"/>
              <w:bottom w:val="single" w:sz="4" w:space="0" w:color="auto"/>
              <w:right w:val="single" w:sz="4" w:space="0" w:color="auto"/>
            </w:tcBorders>
            <w:shd w:val="clear" w:color="auto" w:fill="auto"/>
            <w:hideMark/>
          </w:tcPr>
          <w:p w14:paraId="1F4E6C76" w14:textId="77777777" w:rsidR="00A62DFB" w:rsidRPr="00FC0CE8" w:rsidRDefault="00A62DFB" w:rsidP="00A62DFB">
            <w:pPr>
              <w:jc w:val="right"/>
              <w:rPr>
                <w:sz w:val="20"/>
                <w:szCs w:val="20"/>
                <w:lang w:eastAsia="zh-CN"/>
              </w:rPr>
            </w:pPr>
            <w:r w:rsidRPr="00FC0CE8">
              <w:rPr>
                <w:sz w:val="20"/>
                <w:szCs w:val="20"/>
                <w:lang w:eastAsia="zh-CN"/>
              </w:rPr>
              <w:t>15,000</w:t>
            </w:r>
          </w:p>
        </w:tc>
      </w:tr>
      <w:tr w:rsidR="00A62DFB" w:rsidRPr="00FC0CE8" w14:paraId="67612C86" w14:textId="77777777" w:rsidTr="00313160">
        <w:trPr>
          <w:trHeight w:val="113"/>
        </w:trPr>
        <w:tc>
          <w:tcPr>
            <w:tcW w:w="1789" w:type="pct"/>
            <w:tcBorders>
              <w:top w:val="nil"/>
              <w:left w:val="single" w:sz="4" w:space="0" w:color="auto"/>
              <w:bottom w:val="single" w:sz="4" w:space="0" w:color="auto"/>
              <w:right w:val="single" w:sz="4" w:space="0" w:color="auto"/>
            </w:tcBorders>
            <w:shd w:val="clear" w:color="000000" w:fill="D9D9D9"/>
            <w:noWrap/>
            <w:hideMark/>
          </w:tcPr>
          <w:p w14:paraId="0A5F7535" w14:textId="77777777" w:rsidR="00A62DFB" w:rsidRPr="00FC0CE8" w:rsidRDefault="00A62DFB" w:rsidP="006A6E40">
            <w:pPr>
              <w:jc w:val="left"/>
              <w:rPr>
                <w:sz w:val="20"/>
                <w:szCs w:val="20"/>
                <w:lang w:eastAsia="zh-CN"/>
              </w:rPr>
            </w:pPr>
            <w:r w:rsidRPr="00FC0CE8">
              <w:rPr>
                <w:sz w:val="20"/>
                <w:szCs w:val="20"/>
                <w:lang w:eastAsia="zh-CN"/>
              </w:rPr>
              <w:t> </w:t>
            </w:r>
          </w:p>
        </w:tc>
        <w:tc>
          <w:tcPr>
            <w:tcW w:w="448" w:type="pct"/>
            <w:tcBorders>
              <w:top w:val="nil"/>
              <w:left w:val="nil"/>
              <w:bottom w:val="single" w:sz="4" w:space="0" w:color="auto"/>
              <w:right w:val="single" w:sz="4" w:space="0" w:color="auto"/>
            </w:tcBorders>
            <w:shd w:val="clear" w:color="000000" w:fill="D9D9D9"/>
            <w:noWrap/>
            <w:hideMark/>
          </w:tcPr>
          <w:p w14:paraId="0B202954" w14:textId="77777777" w:rsidR="00A62DFB" w:rsidRPr="00FC0CE8" w:rsidRDefault="00A62DFB" w:rsidP="006A6E40">
            <w:pPr>
              <w:jc w:val="right"/>
              <w:rPr>
                <w:sz w:val="20"/>
                <w:szCs w:val="20"/>
                <w:lang w:eastAsia="zh-CN"/>
              </w:rPr>
            </w:pPr>
            <w:r w:rsidRPr="00FC0CE8">
              <w:rPr>
                <w:sz w:val="20"/>
                <w:szCs w:val="20"/>
                <w:lang w:eastAsia="zh-CN"/>
              </w:rPr>
              <w:t> </w:t>
            </w:r>
          </w:p>
        </w:tc>
        <w:tc>
          <w:tcPr>
            <w:tcW w:w="100" w:type="pct"/>
            <w:tcBorders>
              <w:top w:val="nil"/>
              <w:left w:val="nil"/>
              <w:bottom w:val="single" w:sz="4" w:space="0" w:color="auto"/>
              <w:right w:val="single" w:sz="4" w:space="0" w:color="auto"/>
            </w:tcBorders>
            <w:shd w:val="clear" w:color="auto" w:fill="auto"/>
            <w:vAlign w:val="center"/>
            <w:hideMark/>
          </w:tcPr>
          <w:p w14:paraId="6BDE4265" w14:textId="77777777" w:rsidR="00A62DFB" w:rsidRPr="00FC0CE8" w:rsidRDefault="00A62DFB" w:rsidP="00A62DFB">
            <w:pPr>
              <w:jc w:val="left"/>
              <w:rPr>
                <w:sz w:val="20"/>
                <w:szCs w:val="20"/>
                <w:lang w:eastAsia="zh-CN"/>
              </w:rPr>
            </w:pPr>
            <w:r w:rsidRPr="00FC0CE8">
              <w:rPr>
                <w:sz w:val="20"/>
                <w:szCs w:val="20"/>
                <w:lang w:eastAsia="zh-CN"/>
              </w:rPr>
              <w:t> </w:t>
            </w:r>
          </w:p>
        </w:tc>
        <w:tc>
          <w:tcPr>
            <w:tcW w:w="1741" w:type="pct"/>
            <w:tcBorders>
              <w:top w:val="nil"/>
              <w:left w:val="nil"/>
              <w:bottom w:val="single" w:sz="4" w:space="0" w:color="auto"/>
              <w:right w:val="single" w:sz="4" w:space="0" w:color="auto"/>
            </w:tcBorders>
            <w:shd w:val="clear" w:color="auto" w:fill="auto"/>
            <w:hideMark/>
          </w:tcPr>
          <w:p w14:paraId="48A61673" w14:textId="5CB931B7" w:rsidR="00A62DFB" w:rsidRPr="00FC0CE8" w:rsidRDefault="00A62DFB" w:rsidP="00313160">
            <w:pPr>
              <w:jc w:val="left"/>
              <w:rPr>
                <w:sz w:val="20"/>
                <w:szCs w:val="20"/>
                <w:lang w:eastAsia="zh-CN"/>
              </w:rPr>
            </w:pPr>
            <w:r w:rsidRPr="00FC0CE8">
              <w:rPr>
                <w:sz w:val="20"/>
                <w:szCs w:val="20"/>
                <w:lang w:eastAsia="zh-CN"/>
              </w:rPr>
              <w:t>Creat</w:t>
            </w:r>
            <w:r w:rsidR="00DA1072" w:rsidRPr="00FC0CE8">
              <w:rPr>
                <w:sz w:val="20"/>
                <w:szCs w:val="20"/>
                <w:lang w:eastAsia="zh-CN"/>
              </w:rPr>
              <w:t>ing</w:t>
            </w:r>
            <w:r w:rsidRPr="00FC0CE8">
              <w:rPr>
                <w:sz w:val="20"/>
                <w:szCs w:val="20"/>
                <w:lang w:eastAsia="zh-CN"/>
              </w:rPr>
              <w:t xml:space="preserve"> awareness and encourag</w:t>
            </w:r>
            <w:r w:rsidR="00DA1072" w:rsidRPr="00FC0CE8">
              <w:rPr>
                <w:sz w:val="20"/>
                <w:szCs w:val="20"/>
                <w:lang w:eastAsia="zh-CN"/>
              </w:rPr>
              <w:t>ing the</w:t>
            </w:r>
            <w:r w:rsidRPr="00FC0CE8">
              <w:rPr>
                <w:sz w:val="20"/>
                <w:szCs w:val="20"/>
                <w:lang w:eastAsia="zh-CN"/>
              </w:rPr>
              <w:t xml:space="preserve"> use of low-GWP technologies through green procurement</w:t>
            </w:r>
          </w:p>
        </w:tc>
        <w:tc>
          <w:tcPr>
            <w:tcW w:w="448" w:type="pct"/>
            <w:tcBorders>
              <w:top w:val="nil"/>
              <w:left w:val="nil"/>
              <w:bottom w:val="single" w:sz="4" w:space="0" w:color="auto"/>
              <w:right w:val="single" w:sz="4" w:space="0" w:color="auto"/>
            </w:tcBorders>
            <w:shd w:val="clear" w:color="auto" w:fill="auto"/>
            <w:hideMark/>
          </w:tcPr>
          <w:p w14:paraId="26B81A10" w14:textId="77777777" w:rsidR="00A62DFB" w:rsidRPr="00FC0CE8" w:rsidRDefault="00A62DFB" w:rsidP="00A62DFB">
            <w:pPr>
              <w:jc w:val="right"/>
              <w:rPr>
                <w:sz w:val="20"/>
                <w:szCs w:val="20"/>
                <w:lang w:eastAsia="zh-CN"/>
              </w:rPr>
            </w:pPr>
            <w:r w:rsidRPr="00FC0CE8">
              <w:rPr>
                <w:sz w:val="20"/>
                <w:szCs w:val="20"/>
                <w:lang w:eastAsia="zh-CN"/>
              </w:rPr>
              <w:t>6,000</w:t>
            </w:r>
          </w:p>
        </w:tc>
        <w:tc>
          <w:tcPr>
            <w:tcW w:w="474" w:type="pct"/>
            <w:tcBorders>
              <w:top w:val="nil"/>
              <w:left w:val="nil"/>
              <w:bottom w:val="single" w:sz="4" w:space="0" w:color="auto"/>
              <w:right w:val="single" w:sz="4" w:space="0" w:color="auto"/>
            </w:tcBorders>
            <w:shd w:val="clear" w:color="auto" w:fill="auto"/>
            <w:hideMark/>
          </w:tcPr>
          <w:p w14:paraId="7FCC9AF2" w14:textId="77777777" w:rsidR="00A62DFB" w:rsidRPr="00FC0CE8" w:rsidRDefault="00A62DFB" w:rsidP="00A62DFB">
            <w:pPr>
              <w:jc w:val="right"/>
              <w:rPr>
                <w:sz w:val="20"/>
                <w:szCs w:val="20"/>
                <w:lang w:eastAsia="zh-CN"/>
              </w:rPr>
            </w:pPr>
            <w:r w:rsidRPr="00FC0CE8">
              <w:rPr>
                <w:sz w:val="20"/>
                <w:szCs w:val="20"/>
                <w:lang w:eastAsia="zh-CN"/>
              </w:rPr>
              <w:t>6,000</w:t>
            </w:r>
          </w:p>
        </w:tc>
      </w:tr>
      <w:tr w:rsidR="00A62DFB" w:rsidRPr="00FC0CE8" w14:paraId="79183028" w14:textId="77777777" w:rsidTr="00313160">
        <w:trPr>
          <w:trHeight w:val="113"/>
        </w:trPr>
        <w:tc>
          <w:tcPr>
            <w:tcW w:w="2237" w:type="pct"/>
            <w:gridSpan w:val="2"/>
            <w:tcBorders>
              <w:top w:val="single" w:sz="4" w:space="0" w:color="auto"/>
              <w:left w:val="single" w:sz="4" w:space="0" w:color="auto"/>
              <w:bottom w:val="single" w:sz="4" w:space="0" w:color="auto"/>
              <w:right w:val="single" w:sz="4" w:space="0" w:color="auto"/>
            </w:tcBorders>
            <w:shd w:val="clear" w:color="auto" w:fill="auto"/>
            <w:noWrap/>
            <w:hideMark/>
          </w:tcPr>
          <w:p w14:paraId="15F5FF34" w14:textId="77777777" w:rsidR="00A62DFB" w:rsidRPr="00FC0CE8" w:rsidRDefault="00A62DFB" w:rsidP="006A6E40">
            <w:pPr>
              <w:jc w:val="left"/>
              <w:rPr>
                <w:b/>
                <w:bCs/>
                <w:sz w:val="20"/>
                <w:szCs w:val="20"/>
                <w:lang w:eastAsia="zh-CN"/>
              </w:rPr>
            </w:pPr>
            <w:r w:rsidRPr="00FC0CE8">
              <w:rPr>
                <w:b/>
                <w:bCs/>
                <w:sz w:val="20"/>
                <w:szCs w:val="20"/>
                <w:lang w:eastAsia="zh-CN"/>
              </w:rPr>
              <w:t xml:space="preserve">Focused awareness-raising/capacity-building of target groups </w:t>
            </w:r>
          </w:p>
        </w:tc>
        <w:tc>
          <w:tcPr>
            <w:tcW w:w="100" w:type="pct"/>
            <w:tcBorders>
              <w:top w:val="nil"/>
              <w:left w:val="nil"/>
              <w:bottom w:val="single" w:sz="4" w:space="0" w:color="auto"/>
              <w:right w:val="single" w:sz="4" w:space="0" w:color="auto"/>
            </w:tcBorders>
            <w:shd w:val="clear" w:color="auto" w:fill="auto"/>
            <w:vAlign w:val="center"/>
            <w:hideMark/>
          </w:tcPr>
          <w:p w14:paraId="194C1E4C" w14:textId="77777777" w:rsidR="00A62DFB" w:rsidRPr="00FC0CE8" w:rsidRDefault="00A62DFB" w:rsidP="00A62DFB">
            <w:pPr>
              <w:jc w:val="left"/>
              <w:rPr>
                <w:sz w:val="20"/>
                <w:szCs w:val="20"/>
                <w:lang w:eastAsia="zh-CN"/>
              </w:rPr>
            </w:pPr>
            <w:r w:rsidRPr="00FC0CE8">
              <w:rPr>
                <w:sz w:val="20"/>
                <w:szCs w:val="20"/>
                <w:lang w:eastAsia="zh-CN"/>
              </w:rPr>
              <w:t> </w:t>
            </w:r>
          </w:p>
        </w:tc>
        <w:tc>
          <w:tcPr>
            <w:tcW w:w="2663" w:type="pct"/>
            <w:gridSpan w:val="3"/>
            <w:tcBorders>
              <w:top w:val="single" w:sz="4" w:space="0" w:color="auto"/>
              <w:left w:val="nil"/>
              <w:bottom w:val="single" w:sz="4" w:space="0" w:color="auto"/>
              <w:right w:val="single" w:sz="4" w:space="0" w:color="auto"/>
            </w:tcBorders>
            <w:shd w:val="clear" w:color="auto" w:fill="auto"/>
            <w:hideMark/>
          </w:tcPr>
          <w:p w14:paraId="18330A20" w14:textId="77777777" w:rsidR="00A62DFB" w:rsidRPr="00FC0CE8" w:rsidRDefault="00A62DFB" w:rsidP="00313160">
            <w:pPr>
              <w:jc w:val="left"/>
              <w:rPr>
                <w:b/>
                <w:bCs/>
                <w:sz w:val="20"/>
                <w:szCs w:val="20"/>
                <w:lang w:eastAsia="zh-CN"/>
              </w:rPr>
            </w:pPr>
            <w:r w:rsidRPr="00FC0CE8">
              <w:rPr>
                <w:b/>
                <w:bCs/>
                <w:sz w:val="20"/>
                <w:szCs w:val="20"/>
                <w:lang w:eastAsia="zh-CN"/>
              </w:rPr>
              <w:t xml:space="preserve">Enforcement of HFC controls </w:t>
            </w:r>
          </w:p>
        </w:tc>
      </w:tr>
      <w:tr w:rsidR="00A62DFB" w:rsidRPr="00FC0CE8" w14:paraId="29D6F2FE" w14:textId="77777777" w:rsidTr="00313160">
        <w:trPr>
          <w:trHeight w:val="113"/>
        </w:trPr>
        <w:tc>
          <w:tcPr>
            <w:tcW w:w="1789" w:type="pct"/>
            <w:tcBorders>
              <w:top w:val="nil"/>
              <w:left w:val="single" w:sz="4" w:space="0" w:color="auto"/>
              <w:bottom w:val="single" w:sz="4" w:space="0" w:color="auto"/>
              <w:right w:val="single" w:sz="4" w:space="0" w:color="auto"/>
            </w:tcBorders>
            <w:shd w:val="clear" w:color="auto" w:fill="auto"/>
            <w:hideMark/>
          </w:tcPr>
          <w:p w14:paraId="2FFC7A20" w14:textId="47B52980" w:rsidR="00A62DFB" w:rsidRPr="00FC0CE8" w:rsidRDefault="00A62DFB" w:rsidP="006A6E40">
            <w:pPr>
              <w:jc w:val="left"/>
              <w:rPr>
                <w:sz w:val="20"/>
                <w:szCs w:val="20"/>
                <w:lang w:eastAsia="zh-CN"/>
              </w:rPr>
            </w:pPr>
            <w:r w:rsidRPr="00FC0CE8">
              <w:rPr>
                <w:sz w:val="20"/>
                <w:szCs w:val="20"/>
                <w:lang w:eastAsia="zh-CN"/>
              </w:rPr>
              <w:t>Training 20 trainers and 600 customs officers in ODS import control and the prevention of illegal trade</w:t>
            </w:r>
          </w:p>
        </w:tc>
        <w:tc>
          <w:tcPr>
            <w:tcW w:w="448" w:type="pct"/>
            <w:tcBorders>
              <w:top w:val="nil"/>
              <w:left w:val="nil"/>
              <w:bottom w:val="single" w:sz="4" w:space="0" w:color="auto"/>
              <w:right w:val="single" w:sz="4" w:space="0" w:color="auto"/>
            </w:tcBorders>
            <w:shd w:val="clear" w:color="auto" w:fill="auto"/>
            <w:noWrap/>
            <w:hideMark/>
          </w:tcPr>
          <w:p w14:paraId="03E5E064" w14:textId="77777777" w:rsidR="00A62DFB" w:rsidRPr="00FC0CE8" w:rsidRDefault="00A62DFB" w:rsidP="006A6E40">
            <w:pPr>
              <w:jc w:val="right"/>
              <w:rPr>
                <w:sz w:val="20"/>
                <w:szCs w:val="20"/>
                <w:lang w:eastAsia="zh-CN"/>
              </w:rPr>
            </w:pPr>
            <w:r w:rsidRPr="00FC0CE8">
              <w:rPr>
                <w:sz w:val="20"/>
                <w:szCs w:val="20"/>
                <w:lang w:eastAsia="zh-CN"/>
              </w:rPr>
              <w:t>75,000</w:t>
            </w:r>
          </w:p>
        </w:tc>
        <w:tc>
          <w:tcPr>
            <w:tcW w:w="100" w:type="pct"/>
            <w:tcBorders>
              <w:top w:val="nil"/>
              <w:left w:val="nil"/>
              <w:bottom w:val="single" w:sz="4" w:space="0" w:color="auto"/>
              <w:right w:val="single" w:sz="4" w:space="0" w:color="auto"/>
            </w:tcBorders>
            <w:shd w:val="clear" w:color="auto" w:fill="auto"/>
            <w:vAlign w:val="center"/>
            <w:hideMark/>
          </w:tcPr>
          <w:p w14:paraId="24DE09BD" w14:textId="77777777" w:rsidR="00A62DFB" w:rsidRPr="00FC0CE8" w:rsidRDefault="00A62DFB" w:rsidP="00A62DFB">
            <w:pPr>
              <w:jc w:val="right"/>
              <w:rPr>
                <w:sz w:val="20"/>
                <w:szCs w:val="20"/>
                <w:lang w:eastAsia="zh-CN"/>
              </w:rPr>
            </w:pPr>
            <w:r w:rsidRPr="00FC0CE8">
              <w:rPr>
                <w:sz w:val="20"/>
                <w:szCs w:val="20"/>
                <w:lang w:eastAsia="zh-CN"/>
              </w:rPr>
              <w:t> </w:t>
            </w:r>
          </w:p>
        </w:tc>
        <w:tc>
          <w:tcPr>
            <w:tcW w:w="1741" w:type="pct"/>
            <w:tcBorders>
              <w:top w:val="nil"/>
              <w:left w:val="nil"/>
              <w:bottom w:val="single" w:sz="4" w:space="0" w:color="auto"/>
              <w:right w:val="single" w:sz="4" w:space="0" w:color="auto"/>
            </w:tcBorders>
            <w:shd w:val="clear" w:color="auto" w:fill="auto"/>
            <w:hideMark/>
          </w:tcPr>
          <w:p w14:paraId="75284DFB" w14:textId="3A391457" w:rsidR="00A62DFB" w:rsidRPr="00FC0CE8" w:rsidRDefault="00A62DFB" w:rsidP="00313160">
            <w:pPr>
              <w:jc w:val="left"/>
              <w:rPr>
                <w:sz w:val="20"/>
                <w:szCs w:val="20"/>
                <w:lang w:eastAsia="zh-CN"/>
              </w:rPr>
            </w:pPr>
            <w:r w:rsidRPr="00FC0CE8">
              <w:rPr>
                <w:sz w:val="20"/>
                <w:szCs w:val="20"/>
                <w:lang w:eastAsia="zh-CN"/>
              </w:rPr>
              <w:t>Support</w:t>
            </w:r>
            <w:r w:rsidR="00DA1072" w:rsidRPr="00FC0CE8">
              <w:rPr>
                <w:sz w:val="20"/>
                <w:szCs w:val="20"/>
                <w:lang w:eastAsia="zh-CN"/>
              </w:rPr>
              <w:t>ing</w:t>
            </w:r>
            <w:r w:rsidRPr="00FC0CE8">
              <w:rPr>
                <w:sz w:val="20"/>
                <w:szCs w:val="20"/>
                <w:lang w:eastAsia="zh-CN"/>
              </w:rPr>
              <w:t xml:space="preserve"> Ghana</w:t>
            </w:r>
            <w:r w:rsidR="00DA1072" w:rsidRPr="00FC0CE8">
              <w:rPr>
                <w:sz w:val="20"/>
                <w:szCs w:val="20"/>
                <w:lang w:eastAsia="zh-CN"/>
              </w:rPr>
              <w:t>’s</w:t>
            </w:r>
            <w:r w:rsidRPr="00FC0CE8">
              <w:rPr>
                <w:sz w:val="20"/>
                <w:szCs w:val="20"/>
                <w:lang w:eastAsia="zh-CN"/>
              </w:rPr>
              <w:t xml:space="preserve"> Customs Training School (CEPS) to upgrade </w:t>
            </w:r>
            <w:r w:rsidR="00DA1072" w:rsidRPr="00FC0CE8">
              <w:rPr>
                <w:sz w:val="20"/>
                <w:szCs w:val="20"/>
                <w:lang w:eastAsia="zh-CN"/>
              </w:rPr>
              <w:t xml:space="preserve">the </w:t>
            </w:r>
            <w:r w:rsidRPr="00FC0CE8">
              <w:rPr>
                <w:sz w:val="20"/>
                <w:szCs w:val="20"/>
                <w:lang w:eastAsia="zh-CN"/>
              </w:rPr>
              <w:t xml:space="preserve">training </w:t>
            </w:r>
            <w:r w:rsidR="00FB41CD" w:rsidRPr="00FC0CE8">
              <w:rPr>
                <w:sz w:val="20"/>
                <w:szCs w:val="20"/>
                <w:lang w:eastAsia="zh-CN"/>
              </w:rPr>
              <w:t>curriculum and</w:t>
            </w:r>
            <w:r w:rsidRPr="00FC0CE8">
              <w:rPr>
                <w:sz w:val="20"/>
                <w:szCs w:val="20"/>
                <w:lang w:eastAsia="zh-CN"/>
              </w:rPr>
              <w:t xml:space="preserve"> HS code to include HFCs</w:t>
            </w:r>
          </w:p>
        </w:tc>
        <w:tc>
          <w:tcPr>
            <w:tcW w:w="448" w:type="pct"/>
            <w:tcBorders>
              <w:top w:val="nil"/>
              <w:left w:val="nil"/>
              <w:bottom w:val="single" w:sz="4" w:space="0" w:color="auto"/>
              <w:right w:val="single" w:sz="4" w:space="0" w:color="auto"/>
            </w:tcBorders>
            <w:shd w:val="clear" w:color="auto" w:fill="auto"/>
            <w:hideMark/>
          </w:tcPr>
          <w:p w14:paraId="26448A79" w14:textId="77777777" w:rsidR="00A62DFB" w:rsidRPr="00FC0CE8" w:rsidRDefault="00A62DFB" w:rsidP="00A62DFB">
            <w:pPr>
              <w:jc w:val="right"/>
              <w:rPr>
                <w:sz w:val="20"/>
                <w:szCs w:val="20"/>
                <w:lang w:eastAsia="zh-CN"/>
              </w:rPr>
            </w:pPr>
            <w:r w:rsidRPr="00FC0CE8">
              <w:rPr>
                <w:sz w:val="20"/>
                <w:szCs w:val="20"/>
                <w:lang w:eastAsia="zh-CN"/>
              </w:rPr>
              <w:t>10,000</w:t>
            </w:r>
          </w:p>
        </w:tc>
        <w:tc>
          <w:tcPr>
            <w:tcW w:w="474" w:type="pct"/>
            <w:tcBorders>
              <w:top w:val="nil"/>
              <w:left w:val="nil"/>
              <w:bottom w:val="single" w:sz="4" w:space="0" w:color="auto"/>
              <w:right w:val="single" w:sz="4" w:space="0" w:color="auto"/>
            </w:tcBorders>
            <w:shd w:val="clear" w:color="auto" w:fill="auto"/>
            <w:hideMark/>
          </w:tcPr>
          <w:p w14:paraId="2E811A33" w14:textId="77777777" w:rsidR="00A62DFB" w:rsidRPr="00FC0CE8" w:rsidRDefault="00A62DFB" w:rsidP="00A62DFB">
            <w:pPr>
              <w:jc w:val="right"/>
              <w:rPr>
                <w:sz w:val="20"/>
                <w:szCs w:val="20"/>
                <w:lang w:eastAsia="zh-CN"/>
              </w:rPr>
            </w:pPr>
            <w:r w:rsidRPr="00FC0CE8">
              <w:rPr>
                <w:sz w:val="20"/>
                <w:szCs w:val="20"/>
                <w:lang w:eastAsia="zh-CN"/>
              </w:rPr>
              <w:t>85,000</w:t>
            </w:r>
          </w:p>
        </w:tc>
      </w:tr>
      <w:tr w:rsidR="00A62DFB" w:rsidRPr="00FC0CE8" w14:paraId="1CE38B6E" w14:textId="77777777" w:rsidTr="00313160">
        <w:trPr>
          <w:trHeight w:val="113"/>
        </w:trPr>
        <w:tc>
          <w:tcPr>
            <w:tcW w:w="1789" w:type="pct"/>
            <w:tcBorders>
              <w:top w:val="nil"/>
              <w:left w:val="single" w:sz="4" w:space="0" w:color="auto"/>
              <w:bottom w:val="single" w:sz="4" w:space="0" w:color="auto"/>
              <w:right w:val="single" w:sz="4" w:space="0" w:color="auto"/>
            </w:tcBorders>
            <w:shd w:val="clear" w:color="000000" w:fill="D9D9D9"/>
            <w:noWrap/>
            <w:hideMark/>
          </w:tcPr>
          <w:p w14:paraId="3634B34B" w14:textId="77777777" w:rsidR="00A62DFB" w:rsidRPr="00FC0CE8" w:rsidRDefault="00A62DFB" w:rsidP="006A6E40">
            <w:pPr>
              <w:jc w:val="left"/>
              <w:rPr>
                <w:sz w:val="20"/>
                <w:szCs w:val="20"/>
                <w:lang w:eastAsia="zh-CN"/>
              </w:rPr>
            </w:pPr>
            <w:r w:rsidRPr="00FC0CE8">
              <w:rPr>
                <w:sz w:val="20"/>
                <w:szCs w:val="20"/>
                <w:lang w:eastAsia="zh-CN"/>
              </w:rPr>
              <w:t> </w:t>
            </w:r>
          </w:p>
        </w:tc>
        <w:tc>
          <w:tcPr>
            <w:tcW w:w="448" w:type="pct"/>
            <w:tcBorders>
              <w:top w:val="nil"/>
              <w:left w:val="nil"/>
              <w:bottom w:val="single" w:sz="4" w:space="0" w:color="auto"/>
              <w:right w:val="single" w:sz="4" w:space="0" w:color="auto"/>
            </w:tcBorders>
            <w:shd w:val="clear" w:color="000000" w:fill="D9D9D9"/>
            <w:noWrap/>
            <w:hideMark/>
          </w:tcPr>
          <w:p w14:paraId="1ECF26DB" w14:textId="1D11A4BF" w:rsidR="00A62DFB" w:rsidRPr="00FC0CE8" w:rsidRDefault="00A62DFB" w:rsidP="006A6E40">
            <w:pPr>
              <w:jc w:val="right"/>
              <w:rPr>
                <w:sz w:val="20"/>
                <w:szCs w:val="20"/>
                <w:lang w:eastAsia="zh-CN"/>
              </w:rPr>
            </w:pPr>
          </w:p>
        </w:tc>
        <w:tc>
          <w:tcPr>
            <w:tcW w:w="100" w:type="pct"/>
            <w:tcBorders>
              <w:top w:val="nil"/>
              <w:left w:val="nil"/>
              <w:bottom w:val="single" w:sz="4" w:space="0" w:color="auto"/>
              <w:right w:val="single" w:sz="4" w:space="0" w:color="auto"/>
            </w:tcBorders>
            <w:shd w:val="clear" w:color="auto" w:fill="auto"/>
            <w:vAlign w:val="center"/>
            <w:hideMark/>
          </w:tcPr>
          <w:p w14:paraId="0C125489" w14:textId="77777777" w:rsidR="00A62DFB" w:rsidRPr="00FC0CE8" w:rsidRDefault="00A62DFB" w:rsidP="00A62DFB">
            <w:pPr>
              <w:jc w:val="right"/>
              <w:rPr>
                <w:sz w:val="20"/>
                <w:szCs w:val="20"/>
                <w:lang w:eastAsia="zh-CN"/>
              </w:rPr>
            </w:pPr>
            <w:r w:rsidRPr="00FC0CE8">
              <w:rPr>
                <w:sz w:val="20"/>
                <w:szCs w:val="20"/>
                <w:lang w:eastAsia="zh-CN"/>
              </w:rPr>
              <w:t> </w:t>
            </w:r>
          </w:p>
        </w:tc>
        <w:tc>
          <w:tcPr>
            <w:tcW w:w="1741" w:type="pct"/>
            <w:tcBorders>
              <w:top w:val="nil"/>
              <w:left w:val="nil"/>
              <w:bottom w:val="single" w:sz="4" w:space="0" w:color="auto"/>
              <w:right w:val="single" w:sz="4" w:space="0" w:color="auto"/>
            </w:tcBorders>
            <w:shd w:val="clear" w:color="auto" w:fill="auto"/>
            <w:hideMark/>
          </w:tcPr>
          <w:p w14:paraId="3641CF5B" w14:textId="02B76974" w:rsidR="00A62DFB" w:rsidRPr="00FC0CE8" w:rsidRDefault="00A62DFB" w:rsidP="00313160">
            <w:pPr>
              <w:jc w:val="left"/>
              <w:rPr>
                <w:sz w:val="20"/>
                <w:szCs w:val="20"/>
                <w:lang w:eastAsia="zh-CN"/>
              </w:rPr>
            </w:pPr>
            <w:r w:rsidRPr="00FC0CE8">
              <w:rPr>
                <w:sz w:val="20"/>
                <w:szCs w:val="20"/>
                <w:lang w:eastAsia="zh-CN"/>
              </w:rPr>
              <w:t xml:space="preserve">Training </w:t>
            </w:r>
            <w:r w:rsidR="0012698C" w:rsidRPr="00FC0CE8">
              <w:rPr>
                <w:sz w:val="20"/>
                <w:szCs w:val="20"/>
                <w:lang w:eastAsia="zh-CN"/>
              </w:rPr>
              <w:t>3</w:t>
            </w:r>
            <w:r w:rsidRPr="00FC0CE8">
              <w:rPr>
                <w:sz w:val="20"/>
                <w:szCs w:val="20"/>
                <w:lang w:eastAsia="zh-CN"/>
              </w:rPr>
              <w:t>0 trainers for CEPS</w:t>
            </w:r>
          </w:p>
        </w:tc>
        <w:tc>
          <w:tcPr>
            <w:tcW w:w="448" w:type="pct"/>
            <w:tcBorders>
              <w:top w:val="nil"/>
              <w:left w:val="nil"/>
              <w:bottom w:val="single" w:sz="4" w:space="0" w:color="auto"/>
              <w:right w:val="single" w:sz="4" w:space="0" w:color="auto"/>
            </w:tcBorders>
            <w:shd w:val="clear" w:color="auto" w:fill="auto"/>
            <w:hideMark/>
          </w:tcPr>
          <w:p w14:paraId="15BCA9C2" w14:textId="77777777" w:rsidR="00A62DFB" w:rsidRPr="00FC0CE8" w:rsidRDefault="00A62DFB" w:rsidP="00A62DFB">
            <w:pPr>
              <w:jc w:val="right"/>
              <w:rPr>
                <w:sz w:val="20"/>
                <w:szCs w:val="20"/>
                <w:lang w:eastAsia="zh-CN"/>
              </w:rPr>
            </w:pPr>
            <w:r w:rsidRPr="00FC0CE8">
              <w:rPr>
                <w:sz w:val="20"/>
                <w:szCs w:val="20"/>
                <w:lang w:eastAsia="zh-CN"/>
              </w:rPr>
              <w:t>8,000</w:t>
            </w:r>
          </w:p>
        </w:tc>
        <w:tc>
          <w:tcPr>
            <w:tcW w:w="474" w:type="pct"/>
            <w:tcBorders>
              <w:top w:val="nil"/>
              <w:left w:val="nil"/>
              <w:bottom w:val="single" w:sz="4" w:space="0" w:color="auto"/>
              <w:right w:val="single" w:sz="4" w:space="0" w:color="auto"/>
            </w:tcBorders>
            <w:shd w:val="clear" w:color="auto" w:fill="auto"/>
            <w:hideMark/>
          </w:tcPr>
          <w:p w14:paraId="01C926D6" w14:textId="77777777" w:rsidR="00A62DFB" w:rsidRPr="00FC0CE8" w:rsidRDefault="00A62DFB" w:rsidP="00A62DFB">
            <w:pPr>
              <w:jc w:val="right"/>
              <w:rPr>
                <w:sz w:val="20"/>
                <w:szCs w:val="20"/>
                <w:lang w:eastAsia="zh-CN"/>
              </w:rPr>
            </w:pPr>
            <w:r w:rsidRPr="00FC0CE8">
              <w:rPr>
                <w:sz w:val="20"/>
                <w:szCs w:val="20"/>
                <w:lang w:eastAsia="zh-CN"/>
              </w:rPr>
              <w:t>8,000</w:t>
            </w:r>
          </w:p>
        </w:tc>
      </w:tr>
      <w:tr w:rsidR="00A62DFB" w:rsidRPr="00FC0CE8" w14:paraId="5B4D8546" w14:textId="77777777" w:rsidTr="00313160">
        <w:trPr>
          <w:trHeight w:val="113"/>
        </w:trPr>
        <w:tc>
          <w:tcPr>
            <w:tcW w:w="1789" w:type="pct"/>
            <w:tcBorders>
              <w:top w:val="nil"/>
              <w:left w:val="single" w:sz="4" w:space="0" w:color="auto"/>
              <w:bottom w:val="single" w:sz="4" w:space="0" w:color="auto"/>
              <w:right w:val="single" w:sz="4" w:space="0" w:color="auto"/>
            </w:tcBorders>
            <w:shd w:val="clear" w:color="000000" w:fill="D9D9D9"/>
            <w:noWrap/>
            <w:hideMark/>
          </w:tcPr>
          <w:p w14:paraId="6068AA77" w14:textId="77777777" w:rsidR="00A62DFB" w:rsidRPr="00FC0CE8" w:rsidRDefault="00A62DFB" w:rsidP="006A6E40">
            <w:pPr>
              <w:jc w:val="left"/>
              <w:rPr>
                <w:sz w:val="20"/>
                <w:szCs w:val="20"/>
                <w:lang w:eastAsia="zh-CN"/>
              </w:rPr>
            </w:pPr>
            <w:r w:rsidRPr="00FC0CE8">
              <w:rPr>
                <w:sz w:val="20"/>
                <w:szCs w:val="20"/>
                <w:lang w:eastAsia="zh-CN"/>
              </w:rPr>
              <w:t> </w:t>
            </w:r>
          </w:p>
        </w:tc>
        <w:tc>
          <w:tcPr>
            <w:tcW w:w="448" w:type="pct"/>
            <w:tcBorders>
              <w:top w:val="nil"/>
              <w:left w:val="nil"/>
              <w:bottom w:val="single" w:sz="4" w:space="0" w:color="auto"/>
              <w:right w:val="single" w:sz="4" w:space="0" w:color="auto"/>
            </w:tcBorders>
            <w:shd w:val="clear" w:color="000000" w:fill="D9D9D9"/>
            <w:noWrap/>
            <w:hideMark/>
          </w:tcPr>
          <w:p w14:paraId="2A608E38" w14:textId="48E9E6DD" w:rsidR="00A62DFB" w:rsidRPr="00FC0CE8" w:rsidRDefault="00A62DFB" w:rsidP="006A6E40">
            <w:pPr>
              <w:jc w:val="right"/>
              <w:rPr>
                <w:sz w:val="20"/>
                <w:szCs w:val="20"/>
                <w:lang w:eastAsia="zh-CN"/>
              </w:rPr>
            </w:pPr>
          </w:p>
        </w:tc>
        <w:tc>
          <w:tcPr>
            <w:tcW w:w="100" w:type="pct"/>
            <w:tcBorders>
              <w:top w:val="nil"/>
              <w:left w:val="nil"/>
              <w:bottom w:val="single" w:sz="4" w:space="0" w:color="auto"/>
              <w:right w:val="single" w:sz="4" w:space="0" w:color="auto"/>
            </w:tcBorders>
            <w:shd w:val="clear" w:color="auto" w:fill="auto"/>
            <w:vAlign w:val="center"/>
            <w:hideMark/>
          </w:tcPr>
          <w:p w14:paraId="553CBEE7" w14:textId="77777777" w:rsidR="00A62DFB" w:rsidRPr="00FC0CE8" w:rsidRDefault="00A62DFB" w:rsidP="00A62DFB">
            <w:pPr>
              <w:jc w:val="right"/>
              <w:rPr>
                <w:sz w:val="20"/>
                <w:szCs w:val="20"/>
                <w:lang w:eastAsia="zh-CN"/>
              </w:rPr>
            </w:pPr>
            <w:r w:rsidRPr="00FC0CE8">
              <w:rPr>
                <w:sz w:val="20"/>
                <w:szCs w:val="20"/>
                <w:lang w:eastAsia="zh-CN"/>
              </w:rPr>
              <w:t> </w:t>
            </w:r>
          </w:p>
        </w:tc>
        <w:tc>
          <w:tcPr>
            <w:tcW w:w="1741" w:type="pct"/>
            <w:tcBorders>
              <w:top w:val="nil"/>
              <w:left w:val="nil"/>
              <w:bottom w:val="single" w:sz="4" w:space="0" w:color="auto"/>
              <w:right w:val="single" w:sz="4" w:space="0" w:color="auto"/>
            </w:tcBorders>
            <w:shd w:val="clear" w:color="auto" w:fill="auto"/>
            <w:hideMark/>
          </w:tcPr>
          <w:p w14:paraId="1674857A" w14:textId="27369C6E" w:rsidR="00A62DFB" w:rsidRPr="00FC0CE8" w:rsidRDefault="00A62DFB" w:rsidP="00313160">
            <w:pPr>
              <w:jc w:val="left"/>
              <w:rPr>
                <w:sz w:val="20"/>
                <w:szCs w:val="20"/>
                <w:lang w:eastAsia="zh-CN"/>
              </w:rPr>
            </w:pPr>
            <w:r w:rsidRPr="00FC0CE8">
              <w:rPr>
                <w:sz w:val="20"/>
                <w:szCs w:val="20"/>
                <w:lang w:eastAsia="zh-CN"/>
              </w:rPr>
              <w:t>Training 80 clear</w:t>
            </w:r>
            <w:r w:rsidR="00564A1D" w:rsidRPr="00FC0CE8">
              <w:rPr>
                <w:sz w:val="20"/>
                <w:szCs w:val="20"/>
                <w:lang w:eastAsia="zh-CN"/>
              </w:rPr>
              <w:t>ance</w:t>
            </w:r>
            <w:r w:rsidRPr="00FC0CE8">
              <w:rPr>
                <w:sz w:val="20"/>
                <w:szCs w:val="20"/>
                <w:lang w:eastAsia="zh-CN"/>
              </w:rPr>
              <w:t xml:space="preserve"> agents</w:t>
            </w:r>
          </w:p>
        </w:tc>
        <w:tc>
          <w:tcPr>
            <w:tcW w:w="448" w:type="pct"/>
            <w:tcBorders>
              <w:top w:val="nil"/>
              <w:left w:val="nil"/>
              <w:bottom w:val="single" w:sz="4" w:space="0" w:color="auto"/>
              <w:right w:val="single" w:sz="4" w:space="0" w:color="auto"/>
            </w:tcBorders>
            <w:shd w:val="clear" w:color="auto" w:fill="auto"/>
            <w:hideMark/>
          </w:tcPr>
          <w:p w14:paraId="0F315FD5" w14:textId="77777777" w:rsidR="00A62DFB" w:rsidRPr="00FC0CE8" w:rsidRDefault="00A62DFB" w:rsidP="00A62DFB">
            <w:pPr>
              <w:jc w:val="right"/>
              <w:rPr>
                <w:sz w:val="20"/>
                <w:szCs w:val="20"/>
                <w:lang w:eastAsia="zh-CN"/>
              </w:rPr>
            </w:pPr>
            <w:r w:rsidRPr="00FC0CE8">
              <w:rPr>
                <w:sz w:val="20"/>
                <w:szCs w:val="20"/>
                <w:lang w:eastAsia="zh-CN"/>
              </w:rPr>
              <w:t>12,000</w:t>
            </w:r>
          </w:p>
        </w:tc>
        <w:tc>
          <w:tcPr>
            <w:tcW w:w="474" w:type="pct"/>
            <w:tcBorders>
              <w:top w:val="nil"/>
              <w:left w:val="nil"/>
              <w:bottom w:val="single" w:sz="4" w:space="0" w:color="auto"/>
              <w:right w:val="single" w:sz="4" w:space="0" w:color="auto"/>
            </w:tcBorders>
            <w:shd w:val="clear" w:color="auto" w:fill="auto"/>
            <w:hideMark/>
          </w:tcPr>
          <w:p w14:paraId="74361EEE" w14:textId="77777777" w:rsidR="00A62DFB" w:rsidRPr="00FC0CE8" w:rsidRDefault="00A62DFB" w:rsidP="00A62DFB">
            <w:pPr>
              <w:jc w:val="right"/>
              <w:rPr>
                <w:sz w:val="20"/>
                <w:szCs w:val="20"/>
                <w:lang w:eastAsia="zh-CN"/>
              </w:rPr>
            </w:pPr>
            <w:r w:rsidRPr="00FC0CE8">
              <w:rPr>
                <w:sz w:val="20"/>
                <w:szCs w:val="20"/>
                <w:lang w:eastAsia="zh-CN"/>
              </w:rPr>
              <w:t>12,000</w:t>
            </w:r>
          </w:p>
        </w:tc>
      </w:tr>
      <w:tr w:rsidR="00A62DFB" w:rsidRPr="00FC0CE8" w14:paraId="3FB79532" w14:textId="77777777" w:rsidTr="00313160">
        <w:trPr>
          <w:trHeight w:val="113"/>
        </w:trPr>
        <w:tc>
          <w:tcPr>
            <w:tcW w:w="1789" w:type="pct"/>
            <w:tcBorders>
              <w:top w:val="nil"/>
              <w:left w:val="single" w:sz="4" w:space="0" w:color="auto"/>
              <w:bottom w:val="single" w:sz="4" w:space="0" w:color="auto"/>
              <w:right w:val="single" w:sz="4" w:space="0" w:color="auto"/>
            </w:tcBorders>
            <w:shd w:val="clear" w:color="000000" w:fill="D9D9D9"/>
            <w:noWrap/>
            <w:hideMark/>
          </w:tcPr>
          <w:p w14:paraId="47FEAF29" w14:textId="77777777" w:rsidR="00A62DFB" w:rsidRPr="00FC0CE8" w:rsidRDefault="00A62DFB" w:rsidP="006A6E40">
            <w:pPr>
              <w:jc w:val="left"/>
              <w:rPr>
                <w:sz w:val="20"/>
                <w:szCs w:val="20"/>
                <w:lang w:eastAsia="zh-CN"/>
              </w:rPr>
            </w:pPr>
            <w:r w:rsidRPr="00FC0CE8">
              <w:rPr>
                <w:sz w:val="20"/>
                <w:szCs w:val="20"/>
                <w:lang w:eastAsia="zh-CN"/>
              </w:rPr>
              <w:t> </w:t>
            </w:r>
          </w:p>
        </w:tc>
        <w:tc>
          <w:tcPr>
            <w:tcW w:w="448" w:type="pct"/>
            <w:tcBorders>
              <w:top w:val="nil"/>
              <w:left w:val="nil"/>
              <w:bottom w:val="single" w:sz="4" w:space="0" w:color="auto"/>
              <w:right w:val="single" w:sz="4" w:space="0" w:color="auto"/>
            </w:tcBorders>
            <w:shd w:val="clear" w:color="000000" w:fill="D9D9D9"/>
            <w:noWrap/>
            <w:hideMark/>
          </w:tcPr>
          <w:p w14:paraId="1092A4D8" w14:textId="504A7DF5" w:rsidR="00A62DFB" w:rsidRPr="00FC0CE8" w:rsidRDefault="00A62DFB" w:rsidP="006A6E40">
            <w:pPr>
              <w:jc w:val="right"/>
              <w:rPr>
                <w:sz w:val="20"/>
                <w:szCs w:val="20"/>
                <w:lang w:eastAsia="zh-CN"/>
              </w:rPr>
            </w:pPr>
          </w:p>
        </w:tc>
        <w:tc>
          <w:tcPr>
            <w:tcW w:w="100" w:type="pct"/>
            <w:tcBorders>
              <w:top w:val="nil"/>
              <w:left w:val="nil"/>
              <w:bottom w:val="single" w:sz="4" w:space="0" w:color="auto"/>
              <w:right w:val="single" w:sz="4" w:space="0" w:color="auto"/>
            </w:tcBorders>
            <w:shd w:val="clear" w:color="auto" w:fill="auto"/>
            <w:vAlign w:val="center"/>
            <w:hideMark/>
          </w:tcPr>
          <w:p w14:paraId="64CAA9FD" w14:textId="77777777" w:rsidR="00A62DFB" w:rsidRPr="00FC0CE8" w:rsidRDefault="00A62DFB" w:rsidP="00A62DFB">
            <w:pPr>
              <w:jc w:val="right"/>
              <w:rPr>
                <w:sz w:val="20"/>
                <w:szCs w:val="20"/>
                <w:lang w:eastAsia="zh-CN"/>
              </w:rPr>
            </w:pPr>
            <w:r w:rsidRPr="00FC0CE8">
              <w:rPr>
                <w:sz w:val="20"/>
                <w:szCs w:val="20"/>
                <w:lang w:eastAsia="zh-CN"/>
              </w:rPr>
              <w:t> </w:t>
            </w:r>
          </w:p>
        </w:tc>
        <w:tc>
          <w:tcPr>
            <w:tcW w:w="1741" w:type="pct"/>
            <w:tcBorders>
              <w:top w:val="nil"/>
              <w:left w:val="nil"/>
              <w:bottom w:val="single" w:sz="4" w:space="0" w:color="auto"/>
              <w:right w:val="single" w:sz="4" w:space="0" w:color="auto"/>
            </w:tcBorders>
            <w:shd w:val="clear" w:color="auto" w:fill="auto"/>
            <w:hideMark/>
          </w:tcPr>
          <w:p w14:paraId="4DE83F9A" w14:textId="77777777" w:rsidR="00A62DFB" w:rsidRPr="00FC0CE8" w:rsidRDefault="00A62DFB" w:rsidP="00313160">
            <w:pPr>
              <w:jc w:val="left"/>
              <w:rPr>
                <w:sz w:val="20"/>
                <w:szCs w:val="20"/>
                <w:lang w:eastAsia="zh-CN"/>
              </w:rPr>
            </w:pPr>
            <w:r w:rsidRPr="00FC0CE8">
              <w:rPr>
                <w:sz w:val="20"/>
                <w:szCs w:val="20"/>
                <w:lang w:eastAsia="zh-CN"/>
              </w:rPr>
              <w:t>Refresher training of 50 customs officers at 6 border posts</w:t>
            </w:r>
          </w:p>
        </w:tc>
        <w:tc>
          <w:tcPr>
            <w:tcW w:w="448" w:type="pct"/>
            <w:tcBorders>
              <w:top w:val="nil"/>
              <w:left w:val="nil"/>
              <w:bottom w:val="single" w:sz="4" w:space="0" w:color="auto"/>
              <w:right w:val="single" w:sz="4" w:space="0" w:color="auto"/>
            </w:tcBorders>
            <w:shd w:val="clear" w:color="auto" w:fill="auto"/>
            <w:hideMark/>
          </w:tcPr>
          <w:p w14:paraId="61DCD7FA" w14:textId="77777777" w:rsidR="00A62DFB" w:rsidRPr="00FC0CE8" w:rsidRDefault="00A62DFB" w:rsidP="00A62DFB">
            <w:pPr>
              <w:jc w:val="right"/>
              <w:rPr>
                <w:sz w:val="20"/>
                <w:szCs w:val="20"/>
                <w:lang w:eastAsia="zh-CN"/>
              </w:rPr>
            </w:pPr>
            <w:r w:rsidRPr="00FC0CE8">
              <w:rPr>
                <w:sz w:val="20"/>
                <w:szCs w:val="20"/>
                <w:lang w:eastAsia="zh-CN"/>
              </w:rPr>
              <w:t>15,000</w:t>
            </w:r>
          </w:p>
        </w:tc>
        <w:tc>
          <w:tcPr>
            <w:tcW w:w="474" w:type="pct"/>
            <w:tcBorders>
              <w:top w:val="nil"/>
              <w:left w:val="nil"/>
              <w:bottom w:val="single" w:sz="4" w:space="0" w:color="auto"/>
              <w:right w:val="single" w:sz="4" w:space="0" w:color="auto"/>
            </w:tcBorders>
            <w:shd w:val="clear" w:color="auto" w:fill="auto"/>
            <w:hideMark/>
          </w:tcPr>
          <w:p w14:paraId="70567446" w14:textId="77777777" w:rsidR="00A62DFB" w:rsidRPr="00FC0CE8" w:rsidRDefault="00A62DFB" w:rsidP="00A62DFB">
            <w:pPr>
              <w:jc w:val="right"/>
              <w:rPr>
                <w:sz w:val="20"/>
                <w:szCs w:val="20"/>
                <w:lang w:eastAsia="zh-CN"/>
              </w:rPr>
            </w:pPr>
            <w:r w:rsidRPr="00FC0CE8">
              <w:rPr>
                <w:sz w:val="20"/>
                <w:szCs w:val="20"/>
                <w:lang w:eastAsia="zh-CN"/>
              </w:rPr>
              <w:t>15,000</w:t>
            </w:r>
          </w:p>
        </w:tc>
      </w:tr>
      <w:tr w:rsidR="00A62DFB" w:rsidRPr="00FC0CE8" w14:paraId="0B12738C" w14:textId="77777777" w:rsidTr="006A6E40">
        <w:trPr>
          <w:trHeight w:val="113"/>
        </w:trPr>
        <w:tc>
          <w:tcPr>
            <w:tcW w:w="1789" w:type="pct"/>
            <w:tcBorders>
              <w:top w:val="nil"/>
              <w:left w:val="single" w:sz="4" w:space="0" w:color="auto"/>
              <w:bottom w:val="single" w:sz="4" w:space="0" w:color="auto"/>
              <w:right w:val="single" w:sz="4" w:space="0" w:color="auto"/>
            </w:tcBorders>
            <w:shd w:val="clear" w:color="auto" w:fill="auto"/>
            <w:noWrap/>
            <w:hideMark/>
          </w:tcPr>
          <w:p w14:paraId="00E36B12" w14:textId="77777777" w:rsidR="00A62DFB" w:rsidRPr="00FC0CE8" w:rsidRDefault="00A62DFB" w:rsidP="006A6E40">
            <w:pPr>
              <w:jc w:val="left"/>
              <w:rPr>
                <w:sz w:val="20"/>
                <w:szCs w:val="20"/>
                <w:lang w:eastAsia="zh-CN"/>
              </w:rPr>
            </w:pPr>
            <w:r w:rsidRPr="00FC0CE8">
              <w:rPr>
                <w:sz w:val="20"/>
                <w:szCs w:val="20"/>
                <w:lang w:eastAsia="zh-CN"/>
              </w:rPr>
              <w:t xml:space="preserve">Purchasing 13 refrigerant identifiers </w:t>
            </w:r>
          </w:p>
        </w:tc>
        <w:tc>
          <w:tcPr>
            <w:tcW w:w="448" w:type="pct"/>
            <w:tcBorders>
              <w:top w:val="nil"/>
              <w:left w:val="nil"/>
              <w:bottom w:val="single" w:sz="4" w:space="0" w:color="auto"/>
              <w:right w:val="single" w:sz="4" w:space="0" w:color="auto"/>
            </w:tcBorders>
            <w:shd w:val="clear" w:color="auto" w:fill="auto"/>
            <w:noWrap/>
            <w:hideMark/>
          </w:tcPr>
          <w:p w14:paraId="2F8F4517" w14:textId="38083FA7" w:rsidR="00A62DFB" w:rsidRPr="00FC0CE8" w:rsidRDefault="00A62DFB" w:rsidP="006A6E40">
            <w:pPr>
              <w:jc w:val="right"/>
              <w:rPr>
                <w:sz w:val="20"/>
                <w:szCs w:val="20"/>
                <w:lang w:eastAsia="zh-CN"/>
              </w:rPr>
            </w:pPr>
            <w:r w:rsidRPr="00FC0CE8">
              <w:rPr>
                <w:sz w:val="20"/>
                <w:szCs w:val="20"/>
                <w:lang w:eastAsia="zh-CN"/>
              </w:rPr>
              <w:t>62,150</w:t>
            </w:r>
          </w:p>
        </w:tc>
        <w:tc>
          <w:tcPr>
            <w:tcW w:w="100" w:type="pct"/>
            <w:tcBorders>
              <w:top w:val="nil"/>
              <w:left w:val="nil"/>
              <w:bottom w:val="single" w:sz="4" w:space="0" w:color="auto"/>
              <w:right w:val="single" w:sz="4" w:space="0" w:color="auto"/>
            </w:tcBorders>
            <w:shd w:val="clear" w:color="auto" w:fill="auto"/>
            <w:vAlign w:val="center"/>
            <w:hideMark/>
          </w:tcPr>
          <w:p w14:paraId="265A5C00" w14:textId="77777777" w:rsidR="00A62DFB" w:rsidRPr="00FC0CE8" w:rsidRDefault="00A62DFB" w:rsidP="00A62DFB">
            <w:pPr>
              <w:jc w:val="right"/>
              <w:rPr>
                <w:sz w:val="20"/>
                <w:szCs w:val="20"/>
                <w:lang w:eastAsia="zh-CN"/>
              </w:rPr>
            </w:pPr>
            <w:r w:rsidRPr="00FC0CE8">
              <w:rPr>
                <w:sz w:val="20"/>
                <w:szCs w:val="20"/>
                <w:lang w:eastAsia="zh-CN"/>
              </w:rPr>
              <w:t> </w:t>
            </w:r>
          </w:p>
        </w:tc>
        <w:tc>
          <w:tcPr>
            <w:tcW w:w="1741" w:type="pct"/>
            <w:tcBorders>
              <w:top w:val="nil"/>
              <w:left w:val="nil"/>
              <w:bottom w:val="single" w:sz="4" w:space="0" w:color="auto"/>
              <w:right w:val="single" w:sz="4" w:space="0" w:color="auto"/>
            </w:tcBorders>
            <w:shd w:val="clear" w:color="000000" w:fill="D9D9D9"/>
            <w:vAlign w:val="center"/>
            <w:hideMark/>
          </w:tcPr>
          <w:p w14:paraId="73882667" w14:textId="77777777" w:rsidR="00A62DFB" w:rsidRPr="00FC0CE8" w:rsidRDefault="00A62DFB" w:rsidP="00A62DFB">
            <w:pPr>
              <w:jc w:val="left"/>
              <w:rPr>
                <w:sz w:val="20"/>
                <w:szCs w:val="20"/>
                <w:lang w:eastAsia="zh-CN"/>
              </w:rPr>
            </w:pPr>
            <w:r w:rsidRPr="00FC0CE8">
              <w:rPr>
                <w:sz w:val="20"/>
                <w:szCs w:val="20"/>
                <w:lang w:eastAsia="zh-CN"/>
              </w:rPr>
              <w:t> </w:t>
            </w:r>
          </w:p>
        </w:tc>
        <w:tc>
          <w:tcPr>
            <w:tcW w:w="448" w:type="pct"/>
            <w:tcBorders>
              <w:top w:val="nil"/>
              <w:left w:val="nil"/>
              <w:bottom w:val="single" w:sz="4" w:space="0" w:color="auto"/>
              <w:right w:val="single" w:sz="4" w:space="0" w:color="auto"/>
            </w:tcBorders>
            <w:shd w:val="clear" w:color="000000" w:fill="D9D9D9"/>
            <w:vAlign w:val="center"/>
            <w:hideMark/>
          </w:tcPr>
          <w:p w14:paraId="49364107" w14:textId="77777777" w:rsidR="00A62DFB" w:rsidRPr="00FC0CE8" w:rsidRDefault="00A62DFB" w:rsidP="00A62DFB">
            <w:pPr>
              <w:jc w:val="right"/>
              <w:rPr>
                <w:sz w:val="20"/>
                <w:szCs w:val="20"/>
                <w:lang w:eastAsia="zh-CN"/>
              </w:rPr>
            </w:pPr>
            <w:r w:rsidRPr="00FC0CE8">
              <w:rPr>
                <w:sz w:val="20"/>
                <w:szCs w:val="20"/>
                <w:lang w:eastAsia="zh-CN"/>
              </w:rPr>
              <w:t> </w:t>
            </w:r>
          </w:p>
        </w:tc>
        <w:tc>
          <w:tcPr>
            <w:tcW w:w="474" w:type="pct"/>
            <w:tcBorders>
              <w:top w:val="nil"/>
              <w:left w:val="nil"/>
              <w:bottom w:val="single" w:sz="4" w:space="0" w:color="auto"/>
              <w:right w:val="single" w:sz="4" w:space="0" w:color="auto"/>
            </w:tcBorders>
            <w:shd w:val="clear" w:color="auto" w:fill="auto"/>
            <w:vAlign w:val="bottom"/>
            <w:hideMark/>
          </w:tcPr>
          <w:p w14:paraId="416998A9" w14:textId="77777777" w:rsidR="00A62DFB" w:rsidRPr="00FC0CE8" w:rsidRDefault="00A62DFB" w:rsidP="00A62DFB">
            <w:pPr>
              <w:jc w:val="right"/>
              <w:rPr>
                <w:sz w:val="20"/>
                <w:szCs w:val="20"/>
                <w:lang w:eastAsia="zh-CN"/>
              </w:rPr>
            </w:pPr>
            <w:r w:rsidRPr="00FC0CE8">
              <w:rPr>
                <w:sz w:val="20"/>
                <w:szCs w:val="20"/>
                <w:lang w:eastAsia="zh-CN"/>
              </w:rPr>
              <w:t>62,150</w:t>
            </w:r>
          </w:p>
        </w:tc>
      </w:tr>
      <w:tr w:rsidR="00A62DFB" w:rsidRPr="00FC0CE8" w14:paraId="2A6203A4" w14:textId="77777777" w:rsidTr="006A6E40">
        <w:trPr>
          <w:trHeight w:val="113"/>
        </w:trPr>
        <w:tc>
          <w:tcPr>
            <w:tcW w:w="1789" w:type="pct"/>
            <w:tcBorders>
              <w:top w:val="nil"/>
              <w:left w:val="single" w:sz="4" w:space="0" w:color="auto"/>
              <w:bottom w:val="single" w:sz="4" w:space="0" w:color="auto"/>
              <w:right w:val="single" w:sz="4" w:space="0" w:color="auto"/>
            </w:tcBorders>
            <w:shd w:val="clear" w:color="auto" w:fill="auto"/>
            <w:hideMark/>
          </w:tcPr>
          <w:p w14:paraId="5DE787C4" w14:textId="77777777" w:rsidR="00A62DFB" w:rsidRPr="00FC0CE8" w:rsidRDefault="00A62DFB" w:rsidP="006A6E40">
            <w:pPr>
              <w:jc w:val="left"/>
              <w:rPr>
                <w:sz w:val="20"/>
                <w:szCs w:val="20"/>
                <w:lang w:eastAsia="zh-CN"/>
              </w:rPr>
            </w:pPr>
            <w:r w:rsidRPr="00FC0CE8">
              <w:rPr>
                <w:sz w:val="20"/>
                <w:szCs w:val="20"/>
                <w:lang w:eastAsia="zh-CN"/>
              </w:rPr>
              <w:t>Conducting professional workshops/seminars to strengthen the industry associations (NARWOA) and to encourage its members to conduct good servicing practices</w:t>
            </w:r>
          </w:p>
        </w:tc>
        <w:tc>
          <w:tcPr>
            <w:tcW w:w="448" w:type="pct"/>
            <w:tcBorders>
              <w:top w:val="nil"/>
              <w:left w:val="nil"/>
              <w:bottom w:val="single" w:sz="4" w:space="0" w:color="auto"/>
              <w:right w:val="single" w:sz="4" w:space="0" w:color="auto"/>
            </w:tcBorders>
            <w:shd w:val="clear" w:color="auto" w:fill="auto"/>
            <w:noWrap/>
            <w:hideMark/>
          </w:tcPr>
          <w:p w14:paraId="1650561A" w14:textId="68AC357C" w:rsidR="00A62DFB" w:rsidRPr="00FC0CE8" w:rsidRDefault="00A62DFB" w:rsidP="006A6E40">
            <w:pPr>
              <w:jc w:val="right"/>
              <w:rPr>
                <w:sz w:val="20"/>
                <w:szCs w:val="20"/>
                <w:lang w:eastAsia="zh-CN"/>
              </w:rPr>
            </w:pPr>
            <w:r w:rsidRPr="00FC0CE8">
              <w:rPr>
                <w:sz w:val="20"/>
                <w:szCs w:val="20"/>
                <w:lang w:eastAsia="zh-CN"/>
              </w:rPr>
              <w:t>150,000</w:t>
            </w:r>
          </w:p>
        </w:tc>
        <w:tc>
          <w:tcPr>
            <w:tcW w:w="100" w:type="pct"/>
            <w:tcBorders>
              <w:top w:val="nil"/>
              <w:left w:val="nil"/>
              <w:bottom w:val="single" w:sz="4" w:space="0" w:color="auto"/>
              <w:right w:val="single" w:sz="4" w:space="0" w:color="auto"/>
            </w:tcBorders>
            <w:shd w:val="clear" w:color="auto" w:fill="auto"/>
            <w:vAlign w:val="center"/>
            <w:hideMark/>
          </w:tcPr>
          <w:p w14:paraId="2303EC81" w14:textId="77777777" w:rsidR="00A62DFB" w:rsidRPr="00FC0CE8" w:rsidRDefault="00A62DFB" w:rsidP="00A62DFB">
            <w:pPr>
              <w:jc w:val="right"/>
              <w:rPr>
                <w:sz w:val="20"/>
                <w:szCs w:val="20"/>
                <w:lang w:eastAsia="zh-CN"/>
              </w:rPr>
            </w:pPr>
            <w:r w:rsidRPr="00FC0CE8">
              <w:rPr>
                <w:sz w:val="20"/>
                <w:szCs w:val="20"/>
                <w:lang w:eastAsia="zh-CN"/>
              </w:rPr>
              <w:t> </w:t>
            </w:r>
          </w:p>
        </w:tc>
        <w:tc>
          <w:tcPr>
            <w:tcW w:w="1741" w:type="pct"/>
            <w:tcBorders>
              <w:top w:val="nil"/>
              <w:left w:val="nil"/>
              <w:bottom w:val="single" w:sz="4" w:space="0" w:color="auto"/>
              <w:right w:val="single" w:sz="4" w:space="0" w:color="auto"/>
            </w:tcBorders>
            <w:shd w:val="clear" w:color="000000" w:fill="D9D9D9"/>
            <w:vAlign w:val="center"/>
            <w:hideMark/>
          </w:tcPr>
          <w:p w14:paraId="6894C829" w14:textId="77777777" w:rsidR="00A62DFB" w:rsidRPr="00FC0CE8" w:rsidRDefault="00A62DFB" w:rsidP="00A62DFB">
            <w:pPr>
              <w:rPr>
                <w:sz w:val="20"/>
                <w:szCs w:val="20"/>
                <w:lang w:eastAsia="zh-CN"/>
              </w:rPr>
            </w:pPr>
            <w:r w:rsidRPr="00FC0CE8">
              <w:rPr>
                <w:sz w:val="20"/>
                <w:szCs w:val="20"/>
                <w:lang w:eastAsia="zh-CN"/>
              </w:rPr>
              <w:t> </w:t>
            </w:r>
          </w:p>
        </w:tc>
        <w:tc>
          <w:tcPr>
            <w:tcW w:w="448" w:type="pct"/>
            <w:tcBorders>
              <w:top w:val="nil"/>
              <w:left w:val="nil"/>
              <w:bottom w:val="single" w:sz="4" w:space="0" w:color="auto"/>
              <w:right w:val="single" w:sz="4" w:space="0" w:color="auto"/>
            </w:tcBorders>
            <w:shd w:val="clear" w:color="000000" w:fill="D9D9D9"/>
            <w:vAlign w:val="center"/>
            <w:hideMark/>
          </w:tcPr>
          <w:p w14:paraId="2ECFA8AF" w14:textId="77777777" w:rsidR="00A62DFB" w:rsidRPr="00FC0CE8" w:rsidRDefault="00A62DFB" w:rsidP="00A62DFB">
            <w:pPr>
              <w:jc w:val="right"/>
              <w:rPr>
                <w:sz w:val="20"/>
                <w:szCs w:val="20"/>
                <w:lang w:eastAsia="zh-CN"/>
              </w:rPr>
            </w:pPr>
            <w:r w:rsidRPr="00FC0CE8">
              <w:rPr>
                <w:sz w:val="20"/>
                <w:szCs w:val="20"/>
                <w:lang w:eastAsia="zh-CN"/>
              </w:rPr>
              <w:t> </w:t>
            </w:r>
          </w:p>
        </w:tc>
        <w:tc>
          <w:tcPr>
            <w:tcW w:w="474" w:type="pct"/>
            <w:tcBorders>
              <w:top w:val="nil"/>
              <w:left w:val="nil"/>
              <w:bottom w:val="single" w:sz="4" w:space="0" w:color="auto"/>
              <w:right w:val="single" w:sz="4" w:space="0" w:color="auto"/>
            </w:tcBorders>
            <w:shd w:val="clear" w:color="auto" w:fill="auto"/>
            <w:hideMark/>
          </w:tcPr>
          <w:p w14:paraId="6F87089B" w14:textId="77777777" w:rsidR="00A62DFB" w:rsidRPr="00FC0CE8" w:rsidRDefault="00A62DFB" w:rsidP="00A62DFB">
            <w:pPr>
              <w:jc w:val="right"/>
              <w:rPr>
                <w:sz w:val="20"/>
                <w:szCs w:val="20"/>
                <w:lang w:eastAsia="zh-CN"/>
              </w:rPr>
            </w:pPr>
            <w:r w:rsidRPr="00FC0CE8">
              <w:rPr>
                <w:sz w:val="20"/>
                <w:szCs w:val="20"/>
                <w:lang w:eastAsia="zh-CN"/>
              </w:rPr>
              <w:t>150,000</w:t>
            </w:r>
          </w:p>
        </w:tc>
      </w:tr>
      <w:tr w:rsidR="00A62DFB" w:rsidRPr="00FC0CE8" w14:paraId="06FDE2FE" w14:textId="77777777" w:rsidTr="006A6E40">
        <w:trPr>
          <w:trHeight w:val="113"/>
        </w:trPr>
        <w:tc>
          <w:tcPr>
            <w:tcW w:w="1789" w:type="pct"/>
            <w:tcBorders>
              <w:top w:val="nil"/>
              <w:left w:val="single" w:sz="4" w:space="0" w:color="auto"/>
              <w:bottom w:val="single" w:sz="4" w:space="0" w:color="auto"/>
              <w:right w:val="single" w:sz="4" w:space="0" w:color="auto"/>
            </w:tcBorders>
            <w:shd w:val="clear" w:color="auto" w:fill="auto"/>
            <w:noWrap/>
            <w:hideMark/>
          </w:tcPr>
          <w:p w14:paraId="0D32829F" w14:textId="77777777" w:rsidR="00A62DFB" w:rsidRPr="00FC0CE8" w:rsidRDefault="00A62DFB" w:rsidP="006A6E40">
            <w:pPr>
              <w:jc w:val="left"/>
              <w:rPr>
                <w:sz w:val="20"/>
                <w:szCs w:val="20"/>
                <w:lang w:eastAsia="zh-CN"/>
              </w:rPr>
            </w:pPr>
            <w:r w:rsidRPr="00FC0CE8">
              <w:rPr>
                <w:sz w:val="20"/>
                <w:szCs w:val="20"/>
                <w:lang w:eastAsia="zh-CN"/>
              </w:rPr>
              <w:t>Awareness-raising and training activities on alternative technologies to HCFCs, low-GWP cooling systems, and maintaining/improving the energy efficiency of RAC systems</w:t>
            </w:r>
          </w:p>
        </w:tc>
        <w:tc>
          <w:tcPr>
            <w:tcW w:w="448" w:type="pct"/>
            <w:tcBorders>
              <w:top w:val="nil"/>
              <w:left w:val="nil"/>
              <w:bottom w:val="single" w:sz="4" w:space="0" w:color="auto"/>
              <w:right w:val="single" w:sz="4" w:space="0" w:color="auto"/>
            </w:tcBorders>
            <w:shd w:val="clear" w:color="auto" w:fill="auto"/>
            <w:noWrap/>
            <w:hideMark/>
          </w:tcPr>
          <w:p w14:paraId="65C9D1A5" w14:textId="5C4C3E8A" w:rsidR="00A62DFB" w:rsidRPr="00FC0CE8" w:rsidRDefault="00A62DFB" w:rsidP="006A6E40">
            <w:pPr>
              <w:jc w:val="right"/>
              <w:rPr>
                <w:sz w:val="20"/>
                <w:szCs w:val="20"/>
                <w:lang w:eastAsia="zh-CN"/>
              </w:rPr>
            </w:pPr>
            <w:r w:rsidRPr="00FC0CE8">
              <w:rPr>
                <w:sz w:val="20"/>
                <w:szCs w:val="20"/>
                <w:lang w:eastAsia="zh-CN"/>
              </w:rPr>
              <w:t>100,000</w:t>
            </w:r>
          </w:p>
        </w:tc>
        <w:tc>
          <w:tcPr>
            <w:tcW w:w="100" w:type="pct"/>
            <w:tcBorders>
              <w:top w:val="nil"/>
              <w:left w:val="nil"/>
              <w:bottom w:val="single" w:sz="4" w:space="0" w:color="auto"/>
              <w:right w:val="single" w:sz="4" w:space="0" w:color="auto"/>
            </w:tcBorders>
            <w:shd w:val="clear" w:color="auto" w:fill="auto"/>
            <w:vAlign w:val="center"/>
            <w:hideMark/>
          </w:tcPr>
          <w:p w14:paraId="0A7C9683" w14:textId="77777777" w:rsidR="00A62DFB" w:rsidRPr="00FC0CE8" w:rsidRDefault="00A62DFB" w:rsidP="00A62DFB">
            <w:pPr>
              <w:jc w:val="right"/>
              <w:rPr>
                <w:sz w:val="20"/>
                <w:szCs w:val="20"/>
                <w:lang w:eastAsia="zh-CN"/>
              </w:rPr>
            </w:pPr>
            <w:r w:rsidRPr="00FC0CE8">
              <w:rPr>
                <w:sz w:val="20"/>
                <w:szCs w:val="20"/>
                <w:lang w:eastAsia="zh-CN"/>
              </w:rPr>
              <w:t> </w:t>
            </w:r>
          </w:p>
        </w:tc>
        <w:tc>
          <w:tcPr>
            <w:tcW w:w="1741" w:type="pct"/>
            <w:tcBorders>
              <w:top w:val="nil"/>
              <w:left w:val="nil"/>
              <w:bottom w:val="single" w:sz="4" w:space="0" w:color="auto"/>
              <w:right w:val="single" w:sz="4" w:space="0" w:color="auto"/>
            </w:tcBorders>
            <w:shd w:val="clear" w:color="000000" w:fill="D9D9D9"/>
            <w:vAlign w:val="center"/>
            <w:hideMark/>
          </w:tcPr>
          <w:p w14:paraId="68A6E4D2" w14:textId="77777777" w:rsidR="00A62DFB" w:rsidRPr="00FC0CE8" w:rsidRDefault="00A62DFB" w:rsidP="00A62DFB">
            <w:pPr>
              <w:jc w:val="right"/>
              <w:rPr>
                <w:sz w:val="20"/>
                <w:szCs w:val="20"/>
                <w:lang w:eastAsia="zh-CN"/>
              </w:rPr>
            </w:pPr>
            <w:r w:rsidRPr="00FC0CE8">
              <w:rPr>
                <w:sz w:val="20"/>
                <w:szCs w:val="20"/>
                <w:lang w:eastAsia="zh-CN"/>
              </w:rPr>
              <w:t> </w:t>
            </w:r>
          </w:p>
        </w:tc>
        <w:tc>
          <w:tcPr>
            <w:tcW w:w="448" w:type="pct"/>
            <w:tcBorders>
              <w:top w:val="nil"/>
              <w:left w:val="nil"/>
              <w:bottom w:val="single" w:sz="4" w:space="0" w:color="auto"/>
              <w:right w:val="single" w:sz="4" w:space="0" w:color="auto"/>
            </w:tcBorders>
            <w:shd w:val="clear" w:color="000000" w:fill="D9D9D9"/>
            <w:vAlign w:val="center"/>
            <w:hideMark/>
          </w:tcPr>
          <w:p w14:paraId="65A54632" w14:textId="77777777" w:rsidR="00A62DFB" w:rsidRPr="00FC0CE8" w:rsidRDefault="00A62DFB" w:rsidP="00A62DFB">
            <w:pPr>
              <w:jc w:val="right"/>
              <w:rPr>
                <w:sz w:val="20"/>
                <w:szCs w:val="20"/>
                <w:lang w:eastAsia="zh-CN"/>
              </w:rPr>
            </w:pPr>
            <w:r w:rsidRPr="00FC0CE8">
              <w:rPr>
                <w:sz w:val="20"/>
                <w:szCs w:val="20"/>
                <w:lang w:eastAsia="zh-CN"/>
              </w:rPr>
              <w:t> </w:t>
            </w:r>
          </w:p>
        </w:tc>
        <w:tc>
          <w:tcPr>
            <w:tcW w:w="474" w:type="pct"/>
            <w:tcBorders>
              <w:top w:val="nil"/>
              <w:left w:val="nil"/>
              <w:bottom w:val="single" w:sz="4" w:space="0" w:color="auto"/>
              <w:right w:val="single" w:sz="4" w:space="0" w:color="auto"/>
            </w:tcBorders>
            <w:shd w:val="clear" w:color="auto" w:fill="auto"/>
            <w:hideMark/>
          </w:tcPr>
          <w:p w14:paraId="1082DA50" w14:textId="77777777" w:rsidR="00A62DFB" w:rsidRPr="00FC0CE8" w:rsidRDefault="00A62DFB" w:rsidP="00A62DFB">
            <w:pPr>
              <w:jc w:val="right"/>
              <w:rPr>
                <w:sz w:val="20"/>
                <w:szCs w:val="20"/>
                <w:lang w:eastAsia="zh-CN"/>
              </w:rPr>
            </w:pPr>
            <w:r w:rsidRPr="00FC0CE8">
              <w:rPr>
                <w:sz w:val="20"/>
                <w:szCs w:val="20"/>
                <w:lang w:eastAsia="zh-CN"/>
              </w:rPr>
              <w:t>100,000</w:t>
            </w:r>
          </w:p>
        </w:tc>
      </w:tr>
      <w:tr w:rsidR="00A62DFB" w:rsidRPr="00FC0CE8" w14:paraId="670A6656" w14:textId="77777777" w:rsidTr="00767791">
        <w:trPr>
          <w:trHeight w:val="113"/>
        </w:trPr>
        <w:tc>
          <w:tcPr>
            <w:tcW w:w="1789" w:type="pct"/>
            <w:tcBorders>
              <w:top w:val="nil"/>
              <w:left w:val="single" w:sz="4" w:space="0" w:color="auto"/>
              <w:bottom w:val="single" w:sz="4" w:space="0" w:color="auto"/>
              <w:right w:val="single" w:sz="4" w:space="0" w:color="auto"/>
            </w:tcBorders>
            <w:shd w:val="clear" w:color="auto" w:fill="auto"/>
            <w:hideMark/>
          </w:tcPr>
          <w:p w14:paraId="54F9D907" w14:textId="77777777" w:rsidR="00A62DFB" w:rsidRPr="00FC0CE8" w:rsidRDefault="00A62DFB" w:rsidP="006A6E40">
            <w:pPr>
              <w:jc w:val="left"/>
              <w:rPr>
                <w:sz w:val="20"/>
                <w:szCs w:val="20"/>
                <w:lang w:eastAsia="zh-CN"/>
              </w:rPr>
            </w:pPr>
            <w:r w:rsidRPr="00FC0CE8">
              <w:rPr>
                <w:sz w:val="20"/>
                <w:szCs w:val="20"/>
                <w:lang w:eastAsia="zh-CN"/>
              </w:rPr>
              <w:t xml:space="preserve">Awareness creation and information dissemination on alternative technologies for importers, distributors and retailers of controlled substance and equipment </w:t>
            </w:r>
          </w:p>
        </w:tc>
        <w:tc>
          <w:tcPr>
            <w:tcW w:w="448" w:type="pct"/>
            <w:tcBorders>
              <w:top w:val="nil"/>
              <w:left w:val="nil"/>
              <w:bottom w:val="single" w:sz="4" w:space="0" w:color="auto"/>
              <w:right w:val="single" w:sz="4" w:space="0" w:color="auto"/>
            </w:tcBorders>
            <w:shd w:val="clear" w:color="auto" w:fill="auto"/>
            <w:noWrap/>
            <w:hideMark/>
          </w:tcPr>
          <w:p w14:paraId="1007C893" w14:textId="70277BCA" w:rsidR="00A62DFB" w:rsidRPr="00FC0CE8" w:rsidRDefault="00A62DFB" w:rsidP="006A6E40">
            <w:pPr>
              <w:jc w:val="right"/>
              <w:rPr>
                <w:sz w:val="20"/>
                <w:szCs w:val="20"/>
                <w:lang w:eastAsia="zh-CN"/>
              </w:rPr>
            </w:pPr>
            <w:r w:rsidRPr="00FC0CE8">
              <w:rPr>
                <w:sz w:val="20"/>
                <w:szCs w:val="20"/>
                <w:lang w:eastAsia="zh-CN"/>
              </w:rPr>
              <w:t>90,000</w:t>
            </w:r>
          </w:p>
        </w:tc>
        <w:tc>
          <w:tcPr>
            <w:tcW w:w="100" w:type="pct"/>
            <w:tcBorders>
              <w:top w:val="nil"/>
              <w:left w:val="nil"/>
              <w:bottom w:val="single" w:sz="4" w:space="0" w:color="auto"/>
              <w:right w:val="single" w:sz="4" w:space="0" w:color="auto"/>
            </w:tcBorders>
            <w:shd w:val="clear" w:color="auto" w:fill="auto"/>
            <w:vAlign w:val="center"/>
            <w:hideMark/>
          </w:tcPr>
          <w:p w14:paraId="15A65984" w14:textId="77777777" w:rsidR="00A62DFB" w:rsidRPr="00FC0CE8" w:rsidRDefault="00A62DFB" w:rsidP="00A62DFB">
            <w:pPr>
              <w:jc w:val="right"/>
              <w:rPr>
                <w:sz w:val="20"/>
                <w:szCs w:val="20"/>
                <w:lang w:eastAsia="zh-CN"/>
              </w:rPr>
            </w:pPr>
            <w:r w:rsidRPr="00FC0CE8">
              <w:rPr>
                <w:sz w:val="20"/>
                <w:szCs w:val="20"/>
                <w:lang w:eastAsia="zh-CN"/>
              </w:rPr>
              <w:t> </w:t>
            </w:r>
          </w:p>
        </w:tc>
        <w:tc>
          <w:tcPr>
            <w:tcW w:w="1741" w:type="pct"/>
            <w:tcBorders>
              <w:top w:val="nil"/>
              <w:left w:val="nil"/>
              <w:bottom w:val="single" w:sz="4" w:space="0" w:color="auto"/>
              <w:right w:val="single" w:sz="4" w:space="0" w:color="auto"/>
            </w:tcBorders>
            <w:shd w:val="clear" w:color="000000" w:fill="D9D9D9"/>
            <w:vAlign w:val="center"/>
            <w:hideMark/>
          </w:tcPr>
          <w:p w14:paraId="29C4D394" w14:textId="77777777" w:rsidR="00A62DFB" w:rsidRPr="00FC0CE8" w:rsidRDefault="00A62DFB" w:rsidP="00A62DFB">
            <w:pPr>
              <w:jc w:val="right"/>
              <w:rPr>
                <w:sz w:val="20"/>
                <w:szCs w:val="20"/>
                <w:lang w:eastAsia="zh-CN"/>
              </w:rPr>
            </w:pPr>
            <w:r w:rsidRPr="00FC0CE8">
              <w:rPr>
                <w:sz w:val="20"/>
                <w:szCs w:val="20"/>
                <w:lang w:eastAsia="zh-CN"/>
              </w:rPr>
              <w:t> </w:t>
            </w:r>
          </w:p>
        </w:tc>
        <w:tc>
          <w:tcPr>
            <w:tcW w:w="448" w:type="pct"/>
            <w:tcBorders>
              <w:top w:val="nil"/>
              <w:left w:val="nil"/>
              <w:bottom w:val="single" w:sz="4" w:space="0" w:color="auto"/>
              <w:right w:val="single" w:sz="4" w:space="0" w:color="auto"/>
            </w:tcBorders>
            <w:shd w:val="clear" w:color="000000" w:fill="D9D9D9"/>
            <w:vAlign w:val="center"/>
            <w:hideMark/>
          </w:tcPr>
          <w:p w14:paraId="7EF59833" w14:textId="77777777" w:rsidR="00A62DFB" w:rsidRPr="00FC0CE8" w:rsidRDefault="00A62DFB" w:rsidP="00A62DFB">
            <w:pPr>
              <w:jc w:val="right"/>
              <w:rPr>
                <w:sz w:val="20"/>
                <w:szCs w:val="20"/>
                <w:lang w:eastAsia="zh-CN"/>
              </w:rPr>
            </w:pPr>
            <w:r w:rsidRPr="00FC0CE8">
              <w:rPr>
                <w:sz w:val="20"/>
                <w:szCs w:val="20"/>
                <w:lang w:eastAsia="zh-CN"/>
              </w:rPr>
              <w:t> </w:t>
            </w:r>
          </w:p>
        </w:tc>
        <w:tc>
          <w:tcPr>
            <w:tcW w:w="474" w:type="pct"/>
            <w:tcBorders>
              <w:top w:val="nil"/>
              <w:left w:val="nil"/>
              <w:bottom w:val="single" w:sz="4" w:space="0" w:color="auto"/>
              <w:right w:val="single" w:sz="4" w:space="0" w:color="auto"/>
            </w:tcBorders>
            <w:shd w:val="clear" w:color="auto" w:fill="auto"/>
            <w:hideMark/>
          </w:tcPr>
          <w:p w14:paraId="2EDCC8A6" w14:textId="77777777" w:rsidR="00A62DFB" w:rsidRPr="00FC0CE8" w:rsidRDefault="00A62DFB" w:rsidP="00A62DFB">
            <w:pPr>
              <w:jc w:val="right"/>
              <w:rPr>
                <w:sz w:val="20"/>
                <w:szCs w:val="20"/>
                <w:lang w:eastAsia="zh-CN"/>
              </w:rPr>
            </w:pPr>
            <w:r w:rsidRPr="00FC0CE8">
              <w:rPr>
                <w:sz w:val="20"/>
                <w:szCs w:val="20"/>
                <w:lang w:eastAsia="zh-CN"/>
              </w:rPr>
              <w:t>90,000</w:t>
            </w:r>
          </w:p>
        </w:tc>
      </w:tr>
      <w:tr w:rsidR="00A62DFB" w:rsidRPr="00FC0CE8" w14:paraId="2F9A6E92" w14:textId="77777777" w:rsidTr="00767791">
        <w:trPr>
          <w:trHeight w:val="113"/>
        </w:trPr>
        <w:tc>
          <w:tcPr>
            <w:tcW w:w="2237" w:type="pct"/>
            <w:gridSpan w:val="2"/>
            <w:tcBorders>
              <w:top w:val="single" w:sz="4" w:space="0" w:color="auto"/>
              <w:left w:val="single" w:sz="4" w:space="0" w:color="auto"/>
              <w:bottom w:val="single" w:sz="4" w:space="0" w:color="auto"/>
              <w:right w:val="single" w:sz="4" w:space="0" w:color="auto"/>
            </w:tcBorders>
            <w:shd w:val="clear" w:color="auto" w:fill="auto"/>
            <w:noWrap/>
            <w:hideMark/>
          </w:tcPr>
          <w:p w14:paraId="1504EFE0" w14:textId="77777777" w:rsidR="00A62DFB" w:rsidRPr="00FC0CE8" w:rsidRDefault="00A62DFB" w:rsidP="006A6E40">
            <w:pPr>
              <w:keepNext/>
              <w:jc w:val="left"/>
              <w:rPr>
                <w:b/>
                <w:bCs/>
                <w:sz w:val="20"/>
                <w:szCs w:val="20"/>
                <w:lang w:eastAsia="zh-CN"/>
              </w:rPr>
            </w:pPr>
            <w:r w:rsidRPr="00FC0CE8">
              <w:rPr>
                <w:b/>
                <w:bCs/>
                <w:sz w:val="20"/>
                <w:szCs w:val="20"/>
                <w:lang w:eastAsia="zh-CN"/>
              </w:rPr>
              <w:lastRenderedPageBreak/>
              <w:t>Training and certification of technicians in RAC servicing</w:t>
            </w:r>
          </w:p>
        </w:tc>
        <w:tc>
          <w:tcPr>
            <w:tcW w:w="100" w:type="pct"/>
            <w:tcBorders>
              <w:top w:val="single" w:sz="4" w:space="0" w:color="auto"/>
              <w:left w:val="nil"/>
              <w:bottom w:val="single" w:sz="4" w:space="0" w:color="auto"/>
              <w:right w:val="single" w:sz="4" w:space="0" w:color="auto"/>
            </w:tcBorders>
            <w:shd w:val="clear" w:color="auto" w:fill="auto"/>
            <w:vAlign w:val="center"/>
            <w:hideMark/>
          </w:tcPr>
          <w:p w14:paraId="797316CC" w14:textId="77777777" w:rsidR="00A62DFB" w:rsidRPr="00FC0CE8" w:rsidRDefault="00A62DFB" w:rsidP="00E6282A">
            <w:pPr>
              <w:keepNext/>
              <w:jc w:val="left"/>
              <w:rPr>
                <w:sz w:val="20"/>
                <w:szCs w:val="20"/>
                <w:lang w:eastAsia="zh-CN"/>
              </w:rPr>
            </w:pPr>
            <w:r w:rsidRPr="00FC0CE8">
              <w:rPr>
                <w:sz w:val="20"/>
                <w:szCs w:val="20"/>
                <w:lang w:eastAsia="zh-CN"/>
              </w:rPr>
              <w:t> </w:t>
            </w:r>
          </w:p>
        </w:tc>
        <w:tc>
          <w:tcPr>
            <w:tcW w:w="2663" w:type="pct"/>
            <w:gridSpan w:val="3"/>
            <w:tcBorders>
              <w:top w:val="single" w:sz="4" w:space="0" w:color="auto"/>
              <w:left w:val="nil"/>
              <w:bottom w:val="single" w:sz="4" w:space="0" w:color="auto"/>
              <w:right w:val="single" w:sz="4" w:space="0" w:color="auto"/>
            </w:tcBorders>
            <w:shd w:val="clear" w:color="auto" w:fill="auto"/>
            <w:vAlign w:val="center"/>
            <w:hideMark/>
          </w:tcPr>
          <w:p w14:paraId="4F3E99AD" w14:textId="77777777" w:rsidR="00A62DFB" w:rsidRPr="00FC0CE8" w:rsidRDefault="00A62DFB" w:rsidP="00E6282A">
            <w:pPr>
              <w:keepNext/>
              <w:jc w:val="left"/>
              <w:rPr>
                <w:b/>
                <w:bCs/>
                <w:sz w:val="20"/>
                <w:szCs w:val="20"/>
                <w:lang w:eastAsia="zh-CN"/>
              </w:rPr>
            </w:pPr>
            <w:r w:rsidRPr="00FC0CE8">
              <w:rPr>
                <w:b/>
                <w:bCs/>
                <w:sz w:val="20"/>
                <w:szCs w:val="20"/>
                <w:lang w:eastAsia="zh-CN"/>
              </w:rPr>
              <w:t>Capacity building for RAC sector</w:t>
            </w:r>
          </w:p>
        </w:tc>
      </w:tr>
      <w:tr w:rsidR="00A62DFB" w:rsidRPr="00FC0CE8" w14:paraId="3D9C853A" w14:textId="77777777" w:rsidTr="006A6E40">
        <w:trPr>
          <w:trHeight w:val="113"/>
        </w:trPr>
        <w:tc>
          <w:tcPr>
            <w:tcW w:w="1789" w:type="pct"/>
            <w:vMerge w:val="restart"/>
            <w:tcBorders>
              <w:top w:val="nil"/>
              <w:left w:val="single" w:sz="4" w:space="0" w:color="auto"/>
              <w:bottom w:val="single" w:sz="4" w:space="0" w:color="auto"/>
              <w:right w:val="single" w:sz="4" w:space="0" w:color="auto"/>
            </w:tcBorders>
            <w:shd w:val="clear" w:color="auto" w:fill="auto"/>
            <w:hideMark/>
          </w:tcPr>
          <w:p w14:paraId="5290A005" w14:textId="77777777" w:rsidR="00A62DFB" w:rsidRPr="00FC0CE8" w:rsidRDefault="00A62DFB" w:rsidP="006A6E40">
            <w:pPr>
              <w:jc w:val="left"/>
              <w:rPr>
                <w:sz w:val="20"/>
                <w:szCs w:val="20"/>
                <w:lang w:eastAsia="zh-CN"/>
              </w:rPr>
            </w:pPr>
            <w:r w:rsidRPr="00FC0CE8">
              <w:rPr>
                <w:sz w:val="20"/>
                <w:szCs w:val="20"/>
                <w:lang w:eastAsia="zh-CN"/>
              </w:rPr>
              <w:t>Providing support for five universities by training trainers and providing equipment and tools to facilitate the inclusion in the curriculum of safe handling of flammable refrigerants, and training 1,500 technicians</w:t>
            </w:r>
          </w:p>
        </w:tc>
        <w:tc>
          <w:tcPr>
            <w:tcW w:w="448" w:type="pct"/>
            <w:vMerge w:val="restart"/>
            <w:tcBorders>
              <w:top w:val="nil"/>
              <w:left w:val="single" w:sz="4" w:space="0" w:color="auto"/>
              <w:bottom w:val="single" w:sz="4" w:space="0" w:color="auto"/>
              <w:right w:val="single" w:sz="4" w:space="0" w:color="auto"/>
            </w:tcBorders>
            <w:shd w:val="clear" w:color="auto" w:fill="auto"/>
            <w:noWrap/>
            <w:hideMark/>
          </w:tcPr>
          <w:p w14:paraId="1157B683" w14:textId="77777777" w:rsidR="00A62DFB" w:rsidRPr="00FC0CE8" w:rsidRDefault="00A62DFB" w:rsidP="006A6E40">
            <w:pPr>
              <w:jc w:val="right"/>
              <w:rPr>
                <w:sz w:val="20"/>
                <w:szCs w:val="20"/>
                <w:lang w:eastAsia="zh-CN"/>
              </w:rPr>
            </w:pPr>
            <w:r w:rsidRPr="00FC0CE8">
              <w:rPr>
                <w:sz w:val="20"/>
                <w:szCs w:val="20"/>
                <w:lang w:eastAsia="zh-CN"/>
              </w:rPr>
              <w:t>239,315</w:t>
            </w:r>
          </w:p>
        </w:tc>
        <w:tc>
          <w:tcPr>
            <w:tcW w:w="100" w:type="pct"/>
            <w:tcBorders>
              <w:top w:val="nil"/>
              <w:left w:val="nil"/>
              <w:bottom w:val="single" w:sz="4" w:space="0" w:color="auto"/>
              <w:right w:val="single" w:sz="4" w:space="0" w:color="auto"/>
            </w:tcBorders>
            <w:shd w:val="clear" w:color="auto" w:fill="auto"/>
            <w:vAlign w:val="center"/>
            <w:hideMark/>
          </w:tcPr>
          <w:p w14:paraId="6D017922" w14:textId="77777777" w:rsidR="00A62DFB" w:rsidRPr="00FC0CE8" w:rsidRDefault="00A62DFB" w:rsidP="00A62DFB">
            <w:pPr>
              <w:jc w:val="left"/>
              <w:rPr>
                <w:sz w:val="20"/>
                <w:szCs w:val="20"/>
                <w:lang w:eastAsia="zh-CN"/>
              </w:rPr>
            </w:pPr>
            <w:r w:rsidRPr="00FC0CE8">
              <w:rPr>
                <w:sz w:val="20"/>
                <w:szCs w:val="20"/>
                <w:lang w:eastAsia="zh-CN"/>
              </w:rPr>
              <w:t> </w:t>
            </w:r>
          </w:p>
        </w:tc>
        <w:tc>
          <w:tcPr>
            <w:tcW w:w="1741" w:type="pct"/>
            <w:tcBorders>
              <w:top w:val="nil"/>
              <w:left w:val="nil"/>
              <w:bottom w:val="single" w:sz="4" w:space="0" w:color="auto"/>
              <w:right w:val="single" w:sz="4" w:space="0" w:color="auto"/>
            </w:tcBorders>
            <w:shd w:val="clear" w:color="auto" w:fill="auto"/>
            <w:vAlign w:val="center"/>
            <w:hideMark/>
          </w:tcPr>
          <w:p w14:paraId="6C90FA5F" w14:textId="77777777" w:rsidR="00A62DFB" w:rsidRPr="00FC0CE8" w:rsidRDefault="00A62DFB" w:rsidP="00A62DFB">
            <w:pPr>
              <w:jc w:val="left"/>
              <w:rPr>
                <w:sz w:val="20"/>
                <w:szCs w:val="20"/>
                <w:lang w:eastAsia="zh-CN"/>
              </w:rPr>
            </w:pPr>
            <w:r w:rsidRPr="00FC0CE8">
              <w:rPr>
                <w:sz w:val="20"/>
                <w:szCs w:val="20"/>
                <w:lang w:eastAsia="zh-CN"/>
              </w:rPr>
              <w:t>Training 13 trainers on the new curriculum developed in line with the Ghana Qualification Framework</w:t>
            </w:r>
          </w:p>
        </w:tc>
        <w:tc>
          <w:tcPr>
            <w:tcW w:w="448" w:type="pct"/>
            <w:tcBorders>
              <w:top w:val="nil"/>
              <w:left w:val="nil"/>
              <w:bottom w:val="single" w:sz="4" w:space="0" w:color="auto"/>
              <w:right w:val="single" w:sz="4" w:space="0" w:color="auto"/>
            </w:tcBorders>
            <w:shd w:val="clear" w:color="auto" w:fill="auto"/>
            <w:hideMark/>
          </w:tcPr>
          <w:p w14:paraId="10E1F371" w14:textId="77777777" w:rsidR="00A62DFB" w:rsidRPr="00FC0CE8" w:rsidRDefault="00A62DFB" w:rsidP="00A62DFB">
            <w:pPr>
              <w:jc w:val="right"/>
              <w:rPr>
                <w:sz w:val="20"/>
                <w:szCs w:val="20"/>
                <w:lang w:eastAsia="zh-CN"/>
              </w:rPr>
            </w:pPr>
            <w:r w:rsidRPr="00FC0CE8">
              <w:rPr>
                <w:sz w:val="20"/>
                <w:szCs w:val="20"/>
                <w:lang w:eastAsia="zh-CN"/>
              </w:rPr>
              <w:t>15,000</w:t>
            </w:r>
          </w:p>
        </w:tc>
        <w:tc>
          <w:tcPr>
            <w:tcW w:w="474" w:type="pct"/>
            <w:vMerge w:val="restart"/>
            <w:tcBorders>
              <w:top w:val="nil"/>
              <w:left w:val="single" w:sz="4" w:space="0" w:color="auto"/>
              <w:bottom w:val="single" w:sz="4" w:space="0" w:color="auto"/>
              <w:right w:val="single" w:sz="4" w:space="0" w:color="auto"/>
            </w:tcBorders>
            <w:shd w:val="clear" w:color="auto" w:fill="auto"/>
            <w:hideMark/>
          </w:tcPr>
          <w:p w14:paraId="4745034D" w14:textId="77777777" w:rsidR="00A62DFB" w:rsidRPr="00FC0CE8" w:rsidRDefault="00A62DFB" w:rsidP="00A62DFB">
            <w:pPr>
              <w:jc w:val="right"/>
              <w:rPr>
                <w:sz w:val="20"/>
                <w:szCs w:val="20"/>
                <w:lang w:eastAsia="zh-CN"/>
              </w:rPr>
            </w:pPr>
            <w:r w:rsidRPr="00FC0CE8">
              <w:rPr>
                <w:sz w:val="20"/>
                <w:szCs w:val="20"/>
                <w:lang w:eastAsia="zh-CN"/>
              </w:rPr>
              <w:t>282,315</w:t>
            </w:r>
          </w:p>
        </w:tc>
      </w:tr>
      <w:tr w:rsidR="00A62DFB" w:rsidRPr="00FC0CE8" w14:paraId="2B2F54C8" w14:textId="77777777" w:rsidTr="006A6E40">
        <w:trPr>
          <w:trHeight w:val="113"/>
        </w:trPr>
        <w:tc>
          <w:tcPr>
            <w:tcW w:w="1789" w:type="pct"/>
            <w:vMerge/>
            <w:tcBorders>
              <w:top w:val="nil"/>
              <w:left w:val="single" w:sz="4" w:space="0" w:color="auto"/>
              <w:bottom w:val="single" w:sz="4" w:space="0" w:color="auto"/>
              <w:right w:val="single" w:sz="4" w:space="0" w:color="auto"/>
            </w:tcBorders>
            <w:hideMark/>
          </w:tcPr>
          <w:p w14:paraId="38AFDD42" w14:textId="77777777" w:rsidR="00A62DFB" w:rsidRPr="00FC0CE8" w:rsidRDefault="00A62DFB" w:rsidP="006A6E40">
            <w:pPr>
              <w:jc w:val="left"/>
              <w:rPr>
                <w:sz w:val="20"/>
                <w:szCs w:val="20"/>
                <w:lang w:eastAsia="zh-CN"/>
              </w:rPr>
            </w:pPr>
          </w:p>
        </w:tc>
        <w:tc>
          <w:tcPr>
            <w:tcW w:w="448" w:type="pct"/>
            <w:vMerge/>
            <w:tcBorders>
              <w:top w:val="nil"/>
              <w:left w:val="single" w:sz="4" w:space="0" w:color="auto"/>
              <w:bottom w:val="single" w:sz="4" w:space="0" w:color="auto"/>
              <w:right w:val="single" w:sz="4" w:space="0" w:color="auto"/>
            </w:tcBorders>
            <w:hideMark/>
          </w:tcPr>
          <w:p w14:paraId="4DC808FD" w14:textId="77777777" w:rsidR="00A62DFB" w:rsidRPr="00FC0CE8" w:rsidRDefault="00A62DFB" w:rsidP="006A6E40">
            <w:pPr>
              <w:jc w:val="right"/>
              <w:rPr>
                <w:sz w:val="20"/>
                <w:szCs w:val="20"/>
                <w:lang w:eastAsia="zh-CN"/>
              </w:rPr>
            </w:pPr>
          </w:p>
        </w:tc>
        <w:tc>
          <w:tcPr>
            <w:tcW w:w="100" w:type="pct"/>
            <w:tcBorders>
              <w:top w:val="nil"/>
              <w:left w:val="nil"/>
              <w:bottom w:val="single" w:sz="4" w:space="0" w:color="auto"/>
              <w:right w:val="single" w:sz="4" w:space="0" w:color="auto"/>
            </w:tcBorders>
            <w:shd w:val="clear" w:color="auto" w:fill="auto"/>
            <w:vAlign w:val="center"/>
            <w:hideMark/>
          </w:tcPr>
          <w:p w14:paraId="0E0DADDA" w14:textId="77777777" w:rsidR="00A62DFB" w:rsidRPr="00FC0CE8" w:rsidRDefault="00A62DFB" w:rsidP="00A62DFB">
            <w:pPr>
              <w:jc w:val="left"/>
              <w:rPr>
                <w:sz w:val="20"/>
                <w:szCs w:val="20"/>
                <w:lang w:eastAsia="zh-CN"/>
              </w:rPr>
            </w:pPr>
            <w:r w:rsidRPr="00FC0CE8">
              <w:rPr>
                <w:sz w:val="20"/>
                <w:szCs w:val="20"/>
                <w:lang w:eastAsia="zh-CN"/>
              </w:rPr>
              <w:t> </w:t>
            </w:r>
          </w:p>
        </w:tc>
        <w:tc>
          <w:tcPr>
            <w:tcW w:w="1741" w:type="pct"/>
            <w:tcBorders>
              <w:top w:val="nil"/>
              <w:left w:val="nil"/>
              <w:bottom w:val="single" w:sz="4" w:space="0" w:color="auto"/>
              <w:right w:val="single" w:sz="4" w:space="0" w:color="auto"/>
            </w:tcBorders>
            <w:shd w:val="clear" w:color="auto" w:fill="auto"/>
            <w:vAlign w:val="center"/>
            <w:hideMark/>
          </w:tcPr>
          <w:p w14:paraId="3DD332CD" w14:textId="351831E7" w:rsidR="00A62DFB" w:rsidRPr="00FC0CE8" w:rsidRDefault="00A62DFB" w:rsidP="00A62DFB">
            <w:pPr>
              <w:jc w:val="left"/>
              <w:rPr>
                <w:sz w:val="20"/>
                <w:szCs w:val="20"/>
                <w:lang w:eastAsia="zh-CN"/>
              </w:rPr>
            </w:pPr>
            <w:r w:rsidRPr="00FC0CE8">
              <w:rPr>
                <w:sz w:val="20"/>
                <w:szCs w:val="20"/>
                <w:lang w:eastAsia="zh-CN"/>
              </w:rPr>
              <w:t xml:space="preserve">Conducting training for </w:t>
            </w:r>
            <w:r w:rsidR="00172A6F" w:rsidRPr="00FC0CE8">
              <w:rPr>
                <w:sz w:val="20"/>
                <w:szCs w:val="20"/>
                <w:lang w:eastAsia="zh-CN"/>
              </w:rPr>
              <w:t>24</w:t>
            </w:r>
            <w:r w:rsidRPr="00FC0CE8">
              <w:rPr>
                <w:sz w:val="20"/>
                <w:szCs w:val="20"/>
                <w:lang w:eastAsia="zh-CN"/>
              </w:rPr>
              <w:t xml:space="preserve"> trainers on CO</w:t>
            </w:r>
            <w:r w:rsidRPr="00FC0CE8">
              <w:rPr>
                <w:sz w:val="20"/>
                <w:szCs w:val="20"/>
                <w:vertAlign w:val="subscript"/>
                <w:lang w:eastAsia="zh-CN"/>
              </w:rPr>
              <w:t>2</w:t>
            </w:r>
            <w:r w:rsidRPr="00FC0CE8">
              <w:rPr>
                <w:sz w:val="20"/>
                <w:szCs w:val="20"/>
                <w:lang w:eastAsia="zh-CN"/>
              </w:rPr>
              <w:t xml:space="preserve"> technology </w:t>
            </w:r>
          </w:p>
        </w:tc>
        <w:tc>
          <w:tcPr>
            <w:tcW w:w="448" w:type="pct"/>
            <w:tcBorders>
              <w:top w:val="nil"/>
              <w:left w:val="nil"/>
              <w:bottom w:val="single" w:sz="4" w:space="0" w:color="auto"/>
              <w:right w:val="single" w:sz="4" w:space="0" w:color="auto"/>
            </w:tcBorders>
            <w:shd w:val="clear" w:color="auto" w:fill="auto"/>
            <w:hideMark/>
          </w:tcPr>
          <w:p w14:paraId="6A50BB8F" w14:textId="77777777" w:rsidR="00A62DFB" w:rsidRPr="00FC0CE8" w:rsidRDefault="00A62DFB" w:rsidP="00A62DFB">
            <w:pPr>
              <w:jc w:val="right"/>
              <w:rPr>
                <w:sz w:val="20"/>
                <w:szCs w:val="20"/>
                <w:lang w:eastAsia="zh-CN"/>
              </w:rPr>
            </w:pPr>
            <w:r w:rsidRPr="00FC0CE8">
              <w:rPr>
                <w:sz w:val="20"/>
                <w:szCs w:val="20"/>
                <w:lang w:eastAsia="zh-CN"/>
              </w:rPr>
              <w:t>20,000</w:t>
            </w:r>
          </w:p>
        </w:tc>
        <w:tc>
          <w:tcPr>
            <w:tcW w:w="474" w:type="pct"/>
            <w:vMerge/>
            <w:tcBorders>
              <w:top w:val="nil"/>
              <w:left w:val="single" w:sz="4" w:space="0" w:color="auto"/>
              <w:bottom w:val="single" w:sz="4" w:space="0" w:color="auto"/>
              <w:right w:val="single" w:sz="4" w:space="0" w:color="auto"/>
            </w:tcBorders>
            <w:vAlign w:val="center"/>
            <w:hideMark/>
          </w:tcPr>
          <w:p w14:paraId="36385C07" w14:textId="77777777" w:rsidR="00A62DFB" w:rsidRPr="00FC0CE8" w:rsidRDefault="00A62DFB" w:rsidP="00A62DFB">
            <w:pPr>
              <w:jc w:val="left"/>
              <w:rPr>
                <w:sz w:val="20"/>
                <w:szCs w:val="20"/>
                <w:lang w:eastAsia="zh-CN"/>
              </w:rPr>
            </w:pPr>
          </w:p>
        </w:tc>
      </w:tr>
      <w:tr w:rsidR="00A62DFB" w:rsidRPr="00FC0CE8" w14:paraId="44398ABA" w14:textId="77777777" w:rsidTr="006A6E40">
        <w:trPr>
          <w:trHeight w:val="113"/>
        </w:trPr>
        <w:tc>
          <w:tcPr>
            <w:tcW w:w="1789" w:type="pct"/>
            <w:vMerge/>
            <w:tcBorders>
              <w:top w:val="nil"/>
              <w:left w:val="single" w:sz="4" w:space="0" w:color="auto"/>
              <w:bottom w:val="single" w:sz="4" w:space="0" w:color="auto"/>
              <w:right w:val="single" w:sz="4" w:space="0" w:color="auto"/>
            </w:tcBorders>
            <w:hideMark/>
          </w:tcPr>
          <w:p w14:paraId="51D44722" w14:textId="77777777" w:rsidR="00A62DFB" w:rsidRPr="00FC0CE8" w:rsidRDefault="00A62DFB" w:rsidP="006A6E40">
            <w:pPr>
              <w:jc w:val="left"/>
              <w:rPr>
                <w:sz w:val="20"/>
                <w:szCs w:val="20"/>
                <w:lang w:eastAsia="zh-CN"/>
              </w:rPr>
            </w:pPr>
          </w:p>
        </w:tc>
        <w:tc>
          <w:tcPr>
            <w:tcW w:w="448" w:type="pct"/>
            <w:vMerge/>
            <w:tcBorders>
              <w:top w:val="nil"/>
              <w:left w:val="single" w:sz="4" w:space="0" w:color="auto"/>
              <w:bottom w:val="single" w:sz="4" w:space="0" w:color="auto"/>
              <w:right w:val="single" w:sz="4" w:space="0" w:color="auto"/>
            </w:tcBorders>
            <w:hideMark/>
          </w:tcPr>
          <w:p w14:paraId="57B9D252" w14:textId="77777777" w:rsidR="00A62DFB" w:rsidRPr="00FC0CE8" w:rsidRDefault="00A62DFB" w:rsidP="006A6E40">
            <w:pPr>
              <w:jc w:val="right"/>
              <w:rPr>
                <w:sz w:val="20"/>
                <w:szCs w:val="20"/>
                <w:lang w:eastAsia="zh-CN"/>
              </w:rPr>
            </w:pPr>
          </w:p>
        </w:tc>
        <w:tc>
          <w:tcPr>
            <w:tcW w:w="100" w:type="pct"/>
            <w:tcBorders>
              <w:top w:val="nil"/>
              <w:left w:val="nil"/>
              <w:bottom w:val="single" w:sz="4" w:space="0" w:color="auto"/>
              <w:right w:val="single" w:sz="4" w:space="0" w:color="auto"/>
            </w:tcBorders>
            <w:shd w:val="clear" w:color="auto" w:fill="auto"/>
            <w:vAlign w:val="center"/>
            <w:hideMark/>
          </w:tcPr>
          <w:p w14:paraId="0EC66E02" w14:textId="77777777" w:rsidR="00A62DFB" w:rsidRPr="00FC0CE8" w:rsidRDefault="00A62DFB" w:rsidP="00A62DFB">
            <w:pPr>
              <w:jc w:val="left"/>
              <w:rPr>
                <w:sz w:val="20"/>
                <w:szCs w:val="20"/>
                <w:lang w:eastAsia="zh-CN"/>
              </w:rPr>
            </w:pPr>
            <w:r w:rsidRPr="00FC0CE8">
              <w:rPr>
                <w:sz w:val="20"/>
                <w:szCs w:val="20"/>
                <w:lang w:eastAsia="zh-CN"/>
              </w:rPr>
              <w:t> </w:t>
            </w:r>
          </w:p>
        </w:tc>
        <w:tc>
          <w:tcPr>
            <w:tcW w:w="1741" w:type="pct"/>
            <w:tcBorders>
              <w:top w:val="nil"/>
              <w:left w:val="nil"/>
              <w:bottom w:val="single" w:sz="4" w:space="0" w:color="auto"/>
              <w:right w:val="single" w:sz="4" w:space="0" w:color="auto"/>
            </w:tcBorders>
            <w:shd w:val="clear" w:color="auto" w:fill="auto"/>
            <w:vAlign w:val="center"/>
            <w:hideMark/>
          </w:tcPr>
          <w:p w14:paraId="6D76EA83" w14:textId="0C06C10C" w:rsidR="00A62DFB" w:rsidRPr="00FC0CE8" w:rsidRDefault="00A62DFB" w:rsidP="00A62DFB">
            <w:pPr>
              <w:jc w:val="left"/>
              <w:rPr>
                <w:sz w:val="20"/>
                <w:szCs w:val="20"/>
                <w:lang w:eastAsia="zh-CN"/>
              </w:rPr>
            </w:pPr>
            <w:r w:rsidRPr="00FC0CE8">
              <w:rPr>
                <w:sz w:val="20"/>
                <w:szCs w:val="20"/>
                <w:lang w:eastAsia="zh-CN"/>
              </w:rPr>
              <w:t xml:space="preserve">Updating curriculum and training 20 trainers in </w:t>
            </w:r>
            <w:r w:rsidR="00DA1072" w:rsidRPr="00FC0CE8">
              <w:rPr>
                <w:sz w:val="20"/>
                <w:szCs w:val="20"/>
                <w:lang w:eastAsia="zh-CN"/>
              </w:rPr>
              <w:t xml:space="preserve">the </w:t>
            </w:r>
            <w:r w:rsidRPr="00FC0CE8">
              <w:rPr>
                <w:sz w:val="20"/>
                <w:szCs w:val="20"/>
                <w:lang w:eastAsia="zh-CN"/>
              </w:rPr>
              <w:t>MAC sector</w:t>
            </w:r>
          </w:p>
        </w:tc>
        <w:tc>
          <w:tcPr>
            <w:tcW w:w="448" w:type="pct"/>
            <w:tcBorders>
              <w:top w:val="nil"/>
              <w:left w:val="nil"/>
              <w:bottom w:val="single" w:sz="4" w:space="0" w:color="auto"/>
              <w:right w:val="single" w:sz="4" w:space="0" w:color="auto"/>
            </w:tcBorders>
            <w:shd w:val="clear" w:color="auto" w:fill="auto"/>
            <w:hideMark/>
          </w:tcPr>
          <w:p w14:paraId="060F8EBE" w14:textId="77777777" w:rsidR="00A62DFB" w:rsidRPr="00FC0CE8" w:rsidRDefault="00A62DFB" w:rsidP="00A62DFB">
            <w:pPr>
              <w:jc w:val="right"/>
              <w:rPr>
                <w:sz w:val="20"/>
                <w:szCs w:val="20"/>
                <w:lang w:eastAsia="zh-CN"/>
              </w:rPr>
            </w:pPr>
            <w:r w:rsidRPr="00FC0CE8">
              <w:rPr>
                <w:sz w:val="20"/>
                <w:szCs w:val="20"/>
                <w:lang w:eastAsia="zh-CN"/>
              </w:rPr>
              <w:t>8,000</w:t>
            </w:r>
          </w:p>
        </w:tc>
        <w:tc>
          <w:tcPr>
            <w:tcW w:w="474" w:type="pct"/>
            <w:vMerge/>
            <w:tcBorders>
              <w:top w:val="nil"/>
              <w:left w:val="single" w:sz="4" w:space="0" w:color="auto"/>
              <w:bottom w:val="single" w:sz="4" w:space="0" w:color="auto"/>
              <w:right w:val="single" w:sz="4" w:space="0" w:color="auto"/>
            </w:tcBorders>
            <w:vAlign w:val="center"/>
            <w:hideMark/>
          </w:tcPr>
          <w:p w14:paraId="1DE3B8E9" w14:textId="77777777" w:rsidR="00A62DFB" w:rsidRPr="00FC0CE8" w:rsidRDefault="00A62DFB" w:rsidP="00A62DFB">
            <w:pPr>
              <w:jc w:val="left"/>
              <w:rPr>
                <w:sz w:val="20"/>
                <w:szCs w:val="20"/>
                <w:lang w:eastAsia="zh-CN"/>
              </w:rPr>
            </w:pPr>
          </w:p>
        </w:tc>
      </w:tr>
      <w:tr w:rsidR="00A62DFB" w:rsidRPr="00FC0CE8" w14:paraId="567130CD" w14:textId="77777777" w:rsidTr="006A6E40">
        <w:trPr>
          <w:trHeight w:val="113"/>
        </w:trPr>
        <w:tc>
          <w:tcPr>
            <w:tcW w:w="1789" w:type="pct"/>
            <w:vMerge w:val="restart"/>
            <w:tcBorders>
              <w:top w:val="nil"/>
              <w:left w:val="single" w:sz="4" w:space="0" w:color="auto"/>
              <w:bottom w:val="single" w:sz="4" w:space="0" w:color="auto"/>
              <w:right w:val="single" w:sz="4" w:space="0" w:color="auto"/>
            </w:tcBorders>
            <w:shd w:val="clear" w:color="auto" w:fill="auto"/>
            <w:hideMark/>
          </w:tcPr>
          <w:p w14:paraId="6E8BD15E" w14:textId="08562FF4" w:rsidR="00A62DFB" w:rsidRPr="00FC0CE8" w:rsidRDefault="00480E67" w:rsidP="006A6E40">
            <w:pPr>
              <w:jc w:val="left"/>
              <w:rPr>
                <w:sz w:val="20"/>
                <w:szCs w:val="20"/>
                <w:lang w:eastAsia="zh-CN"/>
              </w:rPr>
            </w:pPr>
            <w:r w:rsidRPr="00FC0CE8">
              <w:rPr>
                <w:sz w:val="20"/>
                <w:szCs w:val="20"/>
                <w:lang w:eastAsia="zh-CN"/>
              </w:rPr>
              <w:t>Providing equipment</w:t>
            </w:r>
            <w:r w:rsidR="00A62DFB" w:rsidRPr="00FC0CE8">
              <w:rPr>
                <w:sz w:val="20"/>
                <w:szCs w:val="20"/>
                <w:lang w:eastAsia="zh-CN"/>
              </w:rPr>
              <w:t xml:space="preserve"> and tools to four centres of excellence to support training of 1400 technicians in good servicing practices and the safe handling of flammable refrigerants </w:t>
            </w:r>
          </w:p>
        </w:tc>
        <w:tc>
          <w:tcPr>
            <w:tcW w:w="448" w:type="pct"/>
            <w:vMerge w:val="restart"/>
            <w:tcBorders>
              <w:top w:val="nil"/>
              <w:left w:val="single" w:sz="4" w:space="0" w:color="auto"/>
              <w:bottom w:val="single" w:sz="4" w:space="0" w:color="auto"/>
              <w:right w:val="single" w:sz="4" w:space="0" w:color="auto"/>
            </w:tcBorders>
            <w:shd w:val="clear" w:color="auto" w:fill="auto"/>
            <w:noWrap/>
            <w:hideMark/>
          </w:tcPr>
          <w:p w14:paraId="04EBEE26" w14:textId="77777777" w:rsidR="00A62DFB" w:rsidRPr="00FC0CE8" w:rsidRDefault="00A62DFB" w:rsidP="006A6E40">
            <w:pPr>
              <w:jc w:val="right"/>
              <w:rPr>
                <w:sz w:val="20"/>
                <w:szCs w:val="20"/>
                <w:lang w:eastAsia="zh-CN"/>
              </w:rPr>
            </w:pPr>
            <w:r w:rsidRPr="00FC0CE8">
              <w:rPr>
                <w:sz w:val="20"/>
                <w:szCs w:val="20"/>
                <w:lang w:eastAsia="zh-CN"/>
              </w:rPr>
              <w:t>100,000</w:t>
            </w:r>
          </w:p>
        </w:tc>
        <w:tc>
          <w:tcPr>
            <w:tcW w:w="100" w:type="pct"/>
            <w:tcBorders>
              <w:top w:val="nil"/>
              <w:left w:val="nil"/>
              <w:bottom w:val="single" w:sz="4" w:space="0" w:color="auto"/>
              <w:right w:val="single" w:sz="4" w:space="0" w:color="auto"/>
            </w:tcBorders>
            <w:shd w:val="clear" w:color="auto" w:fill="auto"/>
            <w:vAlign w:val="center"/>
            <w:hideMark/>
          </w:tcPr>
          <w:p w14:paraId="6A1BE9F7" w14:textId="77777777" w:rsidR="00A62DFB" w:rsidRPr="00FC0CE8" w:rsidRDefault="00A62DFB" w:rsidP="00A62DFB">
            <w:pPr>
              <w:jc w:val="left"/>
              <w:rPr>
                <w:sz w:val="20"/>
                <w:szCs w:val="20"/>
                <w:lang w:eastAsia="zh-CN"/>
              </w:rPr>
            </w:pPr>
            <w:r w:rsidRPr="00FC0CE8">
              <w:rPr>
                <w:sz w:val="20"/>
                <w:szCs w:val="20"/>
                <w:lang w:eastAsia="zh-CN"/>
              </w:rPr>
              <w:t> </w:t>
            </w:r>
          </w:p>
        </w:tc>
        <w:tc>
          <w:tcPr>
            <w:tcW w:w="1741" w:type="pct"/>
            <w:tcBorders>
              <w:top w:val="nil"/>
              <w:left w:val="nil"/>
              <w:bottom w:val="single" w:sz="4" w:space="0" w:color="auto"/>
              <w:right w:val="single" w:sz="4" w:space="0" w:color="auto"/>
            </w:tcBorders>
            <w:shd w:val="clear" w:color="auto" w:fill="auto"/>
            <w:vAlign w:val="center"/>
            <w:hideMark/>
          </w:tcPr>
          <w:p w14:paraId="4BEB917B" w14:textId="0FDAD790" w:rsidR="00A62DFB" w:rsidRPr="00FC0CE8" w:rsidRDefault="00A62DFB" w:rsidP="00A62DFB">
            <w:pPr>
              <w:jc w:val="left"/>
              <w:rPr>
                <w:sz w:val="20"/>
                <w:szCs w:val="20"/>
                <w:lang w:eastAsia="zh-CN"/>
              </w:rPr>
            </w:pPr>
            <w:r w:rsidRPr="00FC0CE8">
              <w:rPr>
                <w:sz w:val="20"/>
                <w:szCs w:val="20"/>
                <w:lang w:eastAsia="zh-CN"/>
              </w:rPr>
              <w:t>Establish</w:t>
            </w:r>
            <w:r w:rsidR="00DA1072" w:rsidRPr="00FC0CE8">
              <w:rPr>
                <w:sz w:val="20"/>
                <w:szCs w:val="20"/>
                <w:lang w:eastAsia="zh-CN"/>
              </w:rPr>
              <w:t>ing</w:t>
            </w:r>
            <w:r w:rsidRPr="00FC0CE8">
              <w:rPr>
                <w:sz w:val="20"/>
                <w:szCs w:val="20"/>
                <w:lang w:eastAsia="zh-CN"/>
              </w:rPr>
              <w:t xml:space="preserve"> a CO</w:t>
            </w:r>
            <w:r w:rsidRPr="00FC0CE8">
              <w:rPr>
                <w:sz w:val="20"/>
                <w:szCs w:val="20"/>
                <w:vertAlign w:val="subscript"/>
                <w:lang w:eastAsia="zh-CN"/>
              </w:rPr>
              <w:t>2</w:t>
            </w:r>
            <w:r w:rsidRPr="00FC0CE8">
              <w:rPr>
                <w:sz w:val="20"/>
                <w:szCs w:val="20"/>
                <w:lang w:eastAsia="zh-CN"/>
              </w:rPr>
              <w:t xml:space="preserve"> training programme at a local training centre </w:t>
            </w:r>
          </w:p>
        </w:tc>
        <w:tc>
          <w:tcPr>
            <w:tcW w:w="448" w:type="pct"/>
            <w:tcBorders>
              <w:top w:val="nil"/>
              <w:left w:val="nil"/>
              <w:bottom w:val="single" w:sz="4" w:space="0" w:color="auto"/>
              <w:right w:val="single" w:sz="4" w:space="0" w:color="auto"/>
            </w:tcBorders>
            <w:shd w:val="clear" w:color="auto" w:fill="auto"/>
            <w:hideMark/>
          </w:tcPr>
          <w:p w14:paraId="2738F2FA" w14:textId="77777777" w:rsidR="00A62DFB" w:rsidRPr="00FC0CE8" w:rsidRDefault="00A62DFB" w:rsidP="00A62DFB">
            <w:pPr>
              <w:jc w:val="right"/>
              <w:rPr>
                <w:sz w:val="20"/>
                <w:szCs w:val="20"/>
                <w:lang w:eastAsia="zh-CN"/>
              </w:rPr>
            </w:pPr>
            <w:r w:rsidRPr="00FC0CE8">
              <w:rPr>
                <w:sz w:val="20"/>
                <w:szCs w:val="20"/>
                <w:lang w:eastAsia="zh-CN"/>
              </w:rPr>
              <w:t>30,000</w:t>
            </w:r>
          </w:p>
        </w:tc>
        <w:tc>
          <w:tcPr>
            <w:tcW w:w="474" w:type="pct"/>
            <w:vMerge w:val="restart"/>
            <w:tcBorders>
              <w:top w:val="nil"/>
              <w:left w:val="single" w:sz="4" w:space="0" w:color="auto"/>
              <w:bottom w:val="single" w:sz="4" w:space="0" w:color="auto"/>
              <w:right w:val="single" w:sz="4" w:space="0" w:color="auto"/>
            </w:tcBorders>
            <w:shd w:val="clear" w:color="auto" w:fill="auto"/>
            <w:vAlign w:val="center"/>
            <w:hideMark/>
          </w:tcPr>
          <w:p w14:paraId="4ECE2BBF" w14:textId="77777777" w:rsidR="00A62DFB" w:rsidRPr="00FC0CE8" w:rsidRDefault="00A62DFB" w:rsidP="00A62DFB">
            <w:pPr>
              <w:jc w:val="right"/>
              <w:rPr>
                <w:sz w:val="20"/>
                <w:szCs w:val="20"/>
                <w:lang w:eastAsia="zh-CN"/>
              </w:rPr>
            </w:pPr>
            <w:r w:rsidRPr="00FC0CE8">
              <w:rPr>
                <w:sz w:val="20"/>
                <w:szCs w:val="20"/>
                <w:lang w:eastAsia="zh-CN"/>
              </w:rPr>
              <w:t>184,000</w:t>
            </w:r>
          </w:p>
        </w:tc>
      </w:tr>
      <w:tr w:rsidR="00A62DFB" w:rsidRPr="00FC0CE8" w14:paraId="6AC69EF0" w14:textId="77777777" w:rsidTr="006A6E40">
        <w:trPr>
          <w:trHeight w:val="113"/>
        </w:trPr>
        <w:tc>
          <w:tcPr>
            <w:tcW w:w="1789" w:type="pct"/>
            <w:vMerge/>
            <w:tcBorders>
              <w:top w:val="nil"/>
              <w:left w:val="single" w:sz="4" w:space="0" w:color="auto"/>
              <w:bottom w:val="single" w:sz="4" w:space="0" w:color="auto"/>
              <w:right w:val="single" w:sz="4" w:space="0" w:color="auto"/>
            </w:tcBorders>
            <w:hideMark/>
          </w:tcPr>
          <w:p w14:paraId="4F6A1053" w14:textId="77777777" w:rsidR="00A62DFB" w:rsidRPr="00FC0CE8" w:rsidRDefault="00A62DFB" w:rsidP="006A6E40">
            <w:pPr>
              <w:jc w:val="left"/>
              <w:rPr>
                <w:sz w:val="20"/>
                <w:szCs w:val="20"/>
                <w:lang w:eastAsia="zh-CN"/>
              </w:rPr>
            </w:pPr>
          </w:p>
        </w:tc>
        <w:tc>
          <w:tcPr>
            <w:tcW w:w="448" w:type="pct"/>
            <w:vMerge/>
            <w:tcBorders>
              <w:top w:val="nil"/>
              <w:left w:val="single" w:sz="4" w:space="0" w:color="auto"/>
              <w:bottom w:val="single" w:sz="4" w:space="0" w:color="auto"/>
              <w:right w:val="single" w:sz="4" w:space="0" w:color="auto"/>
            </w:tcBorders>
            <w:hideMark/>
          </w:tcPr>
          <w:p w14:paraId="3301108D" w14:textId="77777777" w:rsidR="00A62DFB" w:rsidRPr="00FC0CE8" w:rsidRDefault="00A62DFB" w:rsidP="006A6E40">
            <w:pPr>
              <w:jc w:val="right"/>
              <w:rPr>
                <w:sz w:val="20"/>
                <w:szCs w:val="20"/>
                <w:lang w:eastAsia="zh-CN"/>
              </w:rPr>
            </w:pPr>
          </w:p>
        </w:tc>
        <w:tc>
          <w:tcPr>
            <w:tcW w:w="100" w:type="pct"/>
            <w:tcBorders>
              <w:top w:val="nil"/>
              <w:left w:val="nil"/>
              <w:bottom w:val="single" w:sz="4" w:space="0" w:color="auto"/>
              <w:right w:val="single" w:sz="4" w:space="0" w:color="auto"/>
            </w:tcBorders>
            <w:shd w:val="clear" w:color="auto" w:fill="auto"/>
            <w:vAlign w:val="center"/>
            <w:hideMark/>
          </w:tcPr>
          <w:p w14:paraId="4AE4C73D" w14:textId="77777777" w:rsidR="00A62DFB" w:rsidRPr="00FC0CE8" w:rsidRDefault="00A62DFB" w:rsidP="00A62DFB">
            <w:pPr>
              <w:jc w:val="left"/>
              <w:rPr>
                <w:sz w:val="20"/>
                <w:szCs w:val="20"/>
                <w:lang w:eastAsia="zh-CN"/>
              </w:rPr>
            </w:pPr>
            <w:r w:rsidRPr="00FC0CE8">
              <w:rPr>
                <w:sz w:val="20"/>
                <w:szCs w:val="20"/>
                <w:lang w:eastAsia="zh-CN"/>
              </w:rPr>
              <w:t> </w:t>
            </w:r>
          </w:p>
        </w:tc>
        <w:tc>
          <w:tcPr>
            <w:tcW w:w="1741" w:type="pct"/>
            <w:tcBorders>
              <w:top w:val="nil"/>
              <w:left w:val="nil"/>
              <w:bottom w:val="single" w:sz="4" w:space="0" w:color="auto"/>
              <w:right w:val="single" w:sz="4" w:space="0" w:color="auto"/>
            </w:tcBorders>
            <w:shd w:val="clear" w:color="auto" w:fill="auto"/>
            <w:vAlign w:val="center"/>
            <w:hideMark/>
          </w:tcPr>
          <w:p w14:paraId="45BC5D14" w14:textId="21719C93" w:rsidR="00A62DFB" w:rsidRPr="00FC0CE8" w:rsidRDefault="00A62DFB" w:rsidP="00A62DFB">
            <w:pPr>
              <w:jc w:val="left"/>
              <w:rPr>
                <w:sz w:val="20"/>
                <w:szCs w:val="20"/>
                <w:lang w:eastAsia="zh-CN"/>
              </w:rPr>
            </w:pPr>
            <w:r w:rsidRPr="00FC0CE8">
              <w:rPr>
                <w:sz w:val="20"/>
                <w:szCs w:val="20"/>
                <w:lang w:eastAsia="zh-CN"/>
              </w:rPr>
              <w:t>Establish</w:t>
            </w:r>
            <w:r w:rsidR="00DA1072" w:rsidRPr="00FC0CE8">
              <w:rPr>
                <w:sz w:val="20"/>
                <w:szCs w:val="20"/>
                <w:lang w:eastAsia="zh-CN"/>
              </w:rPr>
              <w:t>ing</w:t>
            </w:r>
            <w:r w:rsidRPr="00FC0CE8">
              <w:rPr>
                <w:sz w:val="20"/>
                <w:szCs w:val="20"/>
                <w:lang w:eastAsia="zh-CN"/>
              </w:rPr>
              <w:t xml:space="preserve"> a centre of excellence for the MAC sector with the focus on leak-proofing and refrigerant containment </w:t>
            </w:r>
          </w:p>
        </w:tc>
        <w:tc>
          <w:tcPr>
            <w:tcW w:w="448" w:type="pct"/>
            <w:tcBorders>
              <w:top w:val="nil"/>
              <w:left w:val="nil"/>
              <w:bottom w:val="single" w:sz="4" w:space="0" w:color="auto"/>
              <w:right w:val="single" w:sz="4" w:space="0" w:color="auto"/>
            </w:tcBorders>
            <w:shd w:val="clear" w:color="auto" w:fill="auto"/>
            <w:hideMark/>
          </w:tcPr>
          <w:p w14:paraId="664BB403" w14:textId="77777777" w:rsidR="00A62DFB" w:rsidRPr="00FC0CE8" w:rsidRDefault="00A62DFB" w:rsidP="00A62DFB">
            <w:pPr>
              <w:jc w:val="right"/>
              <w:rPr>
                <w:sz w:val="20"/>
                <w:szCs w:val="20"/>
                <w:lang w:eastAsia="zh-CN"/>
              </w:rPr>
            </w:pPr>
            <w:r w:rsidRPr="00FC0CE8">
              <w:rPr>
                <w:sz w:val="20"/>
                <w:szCs w:val="20"/>
                <w:lang w:eastAsia="zh-CN"/>
              </w:rPr>
              <w:t>17,000</w:t>
            </w:r>
          </w:p>
        </w:tc>
        <w:tc>
          <w:tcPr>
            <w:tcW w:w="474" w:type="pct"/>
            <w:vMerge/>
            <w:tcBorders>
              <w:top w:val="nil"/>
              <w:left w:val="single" w:sz="4" w:space="0" w:color="auto"/>
              <w:bottom w:val="single" w:sz="4" w:space="0" w:color="auto"/>
              <w:right w:val="single" w:sz="4" w:space="0" w:color="auto"/>
            </w:tcBorders>
            <w:vAlign w:val="center"/>
            <w:hideMark/>
          </w:tcPr>
          <w:p w14:paraId="0145B893" w14:textId="77777777" w:rsidR="00A62DFB" w:rsidRPr="00FC0CE8" w:rsidRDefault="00A62DFB" w:rsidP="00A62DFB">
            <w:pPr>
              <w:jc w:val="left"/>
              <w:rPr>
                <w:sz w:val="20"/>
                <w:szCs w:val="20"/>
                <w:lang w:eastAsia="zh-CN"/>
              </w:rPr>
            </w:pPr>
          </w:p>
        </w:tc>
      </w:tr>
      <w:tr w:rsidR="00A62DFB" w:rsidRPr="00FC0CE8" w14:paraId="67D3EBFB" w14:textId="77777777" w:rsidTr="006A6E40">
        <w:trPr>
          <w:trHeight w:val="113"/>
        </w:trPr>
        <w:tc>
          <w:tcPr>
            <w:tcW w:w="1789" w:type="pct"/>
            <w:vMerge/>
            <w:tcBorders>
              <w:top w:val="nil"/>
              <w:left w:val="single" w:sz="4" w:space="0" w:color="auto"/>
              <w:bottom w:val="single" w:sz="4" w:space="0" w:color="auto"/>
              <w:right w:val="single" w:sz="4" w:space="0" w:color="auto"/>
            </w:tcBorders>
            <w:hideMark/>
          </w:tcPr>
          <w:p w14:paraId="60CC5E97" w14:textId="77777777" w:rsidR="00A62DFB" w:rsidRPr="00FC0CE8" w:rsidRDefault="00A62DFB" w:rsidP="006A6E40">
            <w:pPr>
              <w:jc w:val="left"/>
              <w:rPr>
                <w:sz w:val="20"/>
                <w:szCs w:val="20"/>
                <w:lang w:eastAsia="zh-CN"/>
              </w:rPr>
            </w:pPr>
          </w:p>
        </w:tc>
        <w:tc>
          <w:tcPr>
            <w:tcW w:w="448" w:type="pct"/>
            <w:vMerge/>
            <w:tcBorders>
              <w:top w:val="nil"/>
              <w:left w:val="single" w:sz="4" w:space="0" w:color="auto"/>
              <w:bottom w:val="single" w:sz="4" w:space="0" w:color="auto"/>
              <w:right w:val="single" w:sz="4" w:space="0" w:color="auto"/>
            </w:tcBorders>
            <w:hideMark/>
          </w:tcPr>
          <w:p w14:paraId="1B55A08C" w14:textId="77777777" w:rsidR="00A62DFB" w:rsidRPr="00FC0CE8" w:rsidRDefault="00A62DFB" w:rsidP="006A6E40">
            <w:pPr>
              <w:jc w:val="right"/>
              <w:rPr>
                <w:sz w:val="20"/>
                <w:szCs w:val="20"/>
                <w:lang w:eastAsia="zh-CN"/>
              </w:rPr>
            </w:pPr>
          </w:p>
        </w:tc>
        <w:tc>
          <w:tcPr>
            <w:tcW w:w="100" w:type="pct"/>
            <w:tcBorders>
              <w:top w:val="nil"/>
              <w:left w:val="nil"/>
              <w:bottom w:val="single" w:sz="4" w:space="0" w:color="auto"/>
              <w:right w:val="single" w:sz="4" w:space="0" w:color="auto"/>
            </w:tcBorders>
            <w:shd w:val="clear" w:color="auto" w:fill="auto"/>
            <w:vAlign w:val="center"/>
            <w:hideMark/>
          </w:tcPr>
          <w:p w14:paraId="3EFCDE98" w14:textId="77777777" w:rsidR="00A62DFB" w:rsidRPr="00FC0CE8" w:rsidRDefault="00A62DFB" w:rsidP="00A62DFB">
            <w:pPr>
              <w:jc w:val="left"/>
              <w:rPr>
                <w:sz w:val="20"/>
                <w:szCs w:val="20"/>
                <w:lang w:eastAsia="zh-CN"/>
              </w:rPr>
            </w:pPr>
            <w:r w:rsidRPr="00FC0CE8">
              <w:rPr>
                <w:sz w:val="20"/>
                <w:szCs w:val="20"/>
                <w:lang w:eastAsia="zh-CN"/>
              </w:rPr>
              <w:t> </w:t>
            </w:r>
          </w:p>
        </w:tc>
        <w:tc>
          <w:tcPr>
            <w:tcW w:w="1741" w:type="pct"/>
            <w:tcBorders>
              <w:top w:val="nil"/>
              <w:left w:val="nil"/>
              <w:bottom w:val="single" w:sz="4" w:space="0" w:color="auto"/>
              <w:right w:val="single" w:sz="4" w:space="0" w:color="auto"/>
            </w:tcBorders>
            <w:shd w:val="clear" w:color="auto" w:fill="auto"/>
            <w:vAlign w:val="center"/>
            <w:hideMark/>
          </w:tcPr>
          <w:p w14:paraId="05F44EDB" w14:textId="0644024E" w:rsidR="00A62DFB" w:rsidRPr="00FC0CE8" w:rsidRDefault="00A62DFB" w:rsidP="00A62DFB">
            <w:pPr>
              <w:jc w:val="left"/>
              <w:rPr>
                <w:sz w:val="20"/>
                <w:szCs w:val="20"/>
                <w:lang w:eastAsia="zh-CN"/>
              </w:rPr>
            </w:pPr>
            <w:r w:rsidRPr="00FC0CE8">
              <w:rPr>
                <w:sz w:val="20"/>
                <w:szCs w:val="20"/>
                <w:lang w:eastAsia="zh-CN"/>
              </w:rPr>
              <w:t>Provi</w:t>
            </w:r>
            <w:r w:rsidR="00DA1072" w:rsidRPr="00FC0CE8">
              <w:rPr>
                <w:sz w:val="20"/>
                <w:szCs w:val="20"/>
                <w:lang w:eastAsia="zh-CN"/>
              </w:rPr>
              <w:t xml:space="preserve">ding </w:t>
            </w:r>
            <w:r w:rsidRPr="00FC0CE8">
              <w:rPr>
                <w:sz w:val="20"/>
                <w:szCs w:val="20"/>
                <w:lang w:eastAsia="zh-CN"/>
              </w:rPr>
              <w:t xml:space="preserve">tools to 10 garages and training </w:t>
            </w:r>
            <w:r w:rsidR="00B04E2F" w:rsidRPr="00FC0CE8">
              <w:rPr>
                <w:sz w:val="20"/>
                <w:szCs w:val="20"/>
                <w:lang w:eastAsia="zh-CN"/>
              </w:rPr>
              <w:t>50</w:t>
            </w:r>
            <w:r w:rsidRPr="00FC0CE8">
              <w:rPr>
                <w:sz w:val="20"/>
                <w:szCs w:val="20"/>
                <w:lang w:eastAsia="zh-CN"/>
              </w:rPr>
              <w:t xml:space="preserve"> technicians in </w:t>
            </w:r>
            <w:r w:rsidR="00DA1072" w:rsidRPr="00FC0CE8">
              <w:rPr>
                <w:sz w:val="20"/>
                <w:szCs w:val="20"/>
                <w:lang w:eastAsia="zh-CN"/>
              </w:rPr>
              <w:t xml:space="preserve">the </w:t>
            </w:r>
            <w:r w:rsidR="00480E67" w:rsidRPr="00FC0CE8">
              <w:rPr>
                <w:sz w:val="20"/>
                <w:szCs w:val="20"/>
                <w:lang w:eastAsia="zh-CN"/>
              </w:rPr>
              <w:t>MAC sector</w:t>
            </w:r>
          </w:p>
        </w:tc>
        <w:tc>
          <w:tcPr>
            <w:tcW w:w="448" w:type="pct"/>
            <w:tcBorders>
              <w:top w:val="nil"/>
              <w:left w:val="nil"/>
              <w:bottom w:val="single" w:sz="4" w:space="0" w:color="auto"/>
              <w:right w:val="single" w:sz="4" w:space="0" w:color="auto"/>
            </w:tcBorders>
            <w:shd w:val="clear" w:color="auto" w:fill="auto"/>
            <w:hideMark/>
          </w:tcPr>
          <w:p w14:paraId="0881CEAD" w14:textId="77777777" w:rsidR="00A62DFB" w:rsidRPr="00FC0CE8" w:rsidRDefault="00A62DFB" w:rsidP="00A62DFB">
            <w:pPr>
              <w:jc w:val="right"/>
              <w:rPr>
                <w:sz w:val="20"/>
                <w:szCs w:val="20"/>
                <w:lang w:eastAsia="zh-CN"/>
              </w:rPr>
            </w:pPr>
            <w:r w:rsidRPr="00FC0CE8">
              <w:rPr>
                <w:sz w:val="20"/>
                <w:szCs w:val="20"/>
                <w:lang w:eastAsia="zh-CN"/>
              </w:rPr>
              <w:t>37,000</w:t>
            </w:r>
          </w:p>
        </w:tc>
        <w:tc>
          <w:tcPr>
            <w:tcW w:w="474" w:type="pct"/>
            <w:vMerge/>
            <w:tcBorders>
              <w:top w:val="nil"/>
              <w:left w:val="single" w:sz="4" w:space="0" w:color="auto"/>
              <w:bottom w:val="single" w:sz="4" w:space="0" w:color="auto"/>
              <w:right w:val="single" w:sz="4" w:space="0" w:color="auto"/>
            </w:tcBorders>
            <w:vAlign w:val="center"/>
            <w:hideMark/>
          </w:tcPr>
          <w:p w14:paraId="76E26F47" w14:textId="77777777" w:rsidR="00A62DFB" w:rsidRPr="00FC0CE8" w:rsidRDefault="00A62DFB" w:rsidP="00A62DFB">
            <w:pPr>
              <w:jc w:val="left"/>
              <w:rPr>
                <w:sz w:val="20"/>
                <w:szCs w:val="20"/>
                <w:lang w:eastAsia="zh-CN"/>
              </w:rPr>
            </w:pPr>
          </w:p>
        </w:tc>
      </w:tr>
      <w:tr w:rsidR="00A62DFB" w:rsidRPr="00FC0CE8" w14:paraId="040BD5A2" w14:textId="77777777" w:rsidTr="006A6E40">
        <w:trPr>
          <w:trHeight w:val="113"/>
        </w:trPr>
        <w:tc>
          <w:tcPr>
            <w:tcW w:w="1789" w:type="pct"/>
            <w:tcBorders>
              <w:top w:val="nil"/>
              <w:left w:val="single" w:sz="4" w:space="0" w:color="auto"/>
              <w:bottom w:val="single" w:sz="4" w:space="0" w:color="auto"/>
              <w:right w:val="single" w:sz="4" w:space="0" w:color="auto"/>
            </w:tcBorders>
            <w:shd w:val="clear" w:color="auto" w:fill="auto"/>
            <w:hideMark/>
          </w:tcPr>
          <w:p w14:paraId="4810D952" w14:textId="77777777" w:rsidR="00A62DFB" w:rsidRPr="00FC0CE8" w:rsidRDefault="00A62DFB" w:rsidP="006A6E40">
            <w:pPr>
              <w:jc w:val="left"/>
              <w:rPr>
                <w:sz w:val="20"/>
                <w:szCs w:val="20"/>
                <w:lang w:eastAsia="zh-CN"/>
              </w:rPr>
            </w:pPr>
            <w:r w:rsidRPr="00FC0CE8">
              <w:rPr>
                <w:sz w:val="20"/>
                <w:szCs w:val="20"/>
                <w:lang w:eastAsia="zh-CN"/>
              </w:rPr>
              <w:t>Implementing the certification of RAC technicians</w:t>
            </w:r>
          </w:p>
        </w:tc>
        <w:tc>
          <w:tcPr>
            <w:tcW w:w="448" w:type="pct"/>
            <w:tcBorders>
              <w:top w:val="nil"/>
              <w:left w:val="nil"/>
              <w:bottom w:val="single" w:sz="4" w:space="0" w:color="auto"/>
              <w:right w:val="single" w:sz="4" w:space="0" w:color="auto"/>
            </w:tcBorders>
            <w:shd w:val="clear" w:color="auto" w:fill="auto"/>
            <w:noWrap/>
            <w:hideMark/>
          </w:tcPr>
          <w:p w14:paraId="496DF029" w14:textId="65006009" w:rsidR="00A62DFB" w:rsidRPr="00FC0CE8" w:rsidRDefault="00A62DFB" w:rsidP="006A6E40">
            <w:pPr>
              <w:jc w:val="right"/>
              <w:rPr>
                <w:sz w:val="20"/>
                <w:szCs w:val="20"/>
                <w:lang w:eastAsia="zh-CN"/>
              </w:rPr>
            </w:pPr>
            <w:r w:rsidRPr="00FC0CE8">
              <w:rPr>
                <w:sz w:val="20"/>
                <w:szCs w:val="20"/>
                <w:lang w:eastAsia="zh-CN"/>
              </w:rPr>
              <w:t>58,707</w:t>
            </w:r>
          </w:p>
        </w:tc>
        <w:tc>
          <w:tcPr>
            <w:tcW w:w="100" w:type="pct"/>
            <w:tcBorders>
              <w:top w:val="nil"/>
              <w:left w:val="nil"/>
              <w:bottom w:val="single" w:sz="4" w:space="0" w:color="auto"/>
              <w:right w:val="single" w:sz="4" w:space="0" w:color="auto"/>
            </w:tcBorders>
            <w:shd w:val="clear" w:color="auto" w:fill="auto"/>
            <w:vAlign w:val="center"/>
            <w:hideMark/>
          </w:tcPr>
          <w:p w14:paraId="19A338C7" w14:textId="77777777" w:rsidR="00A62DFB" w:rsidRPr="00FC0CE8" w:rsidRDefault="00A62DFB" w:rsidP="00A62DFB">
            <w:pPr>
              <w:jc w:val="right"/>
              <w:rPr>
                <w:sz w:val="20"/>
                <w:szCs w:val="20"/>
                <w:lang w:eastAsia="zh-CN"/>
              </w:rPr>
            </w:pPr>
            <w:r w:rsidRPr="00FC0CE8">
              <w:rPr>
                <w:sz w:val="20"/>
                <w:szCs w:val="20"/>
                <w:lang w:eastAsia="zh-CN"/>
              </w:rPr>
              <w:t> </w:t>
            </w:r>
          </w:p>
        </w:tc>
        <w:tc>
          <w:tcPr>
            <w:tcW w:w="1741" w:type="pct"/>
            <w:tcBorders>
              <w:top w:val="nil"/>
              <w:left w:val="nil"/>
              <w:bottom w:val="single" w:sz="4" w:space="0" w:color="auto"/>
              <w:right w:val="single" w:sz="4" w:space="0" w:color="auto"/>
            </w:tcBorders>
            <w:shd w:val="clear" w:color="000000" w:fill="D9D9D9"/>
            <w:vAlign w:val="center"/>
            <w:hideMark/>
          </w:tcPr>
          <w:p w14:paraId="25C5E2A4" w14:textId="77777777" w:rsidR="00A62DFB" w:rsidRPr="00FC0CE8" w:rsidRDefault="00A62DFB" w:rsidP="00A62DFB">
            <w:pPr>
              <w:jc w:val="left"/>
              <w:rPr>
                <w:sz w:val="20"/>
                <w:szCs w:val="20"/>
                <w:lang w:eastAsia="zh-CN"/>
              </w:rPr>
            </w:pPr>
            <w:r w:rsidRPr="00FC0CE8">
              <w:rPr>
                <w:sz w:val="20"/>
                <w:szCs w:val="20"/>
                <w:lang w:eastAsia="zh-CN"/>
              </w:rPr>
              <w:t> </w:t>
            </w:r>
          </w:p>
        </w:tc>
        <w:tc>
          <w:tcPr>
            <w:tcW w:w="448" w:type="pct"/>
            <w:tcBorders>
              <w:top w:val="nil"/>
              <w:left w:val="nil"/>
              <w:bottom w:val="single" w:sz="4" w:space="0" w:color="auto"/>
              <w:right w:val="single" w:sz="4" w:space="0" w:color="auto"/>
            </w:tcBorders>
            <w:shd w:val="clear" w:color="000000" w:fill="D9D9D9"/>
            <w:vAlign w:val="center"/>
            <w:hideMark/>
          </w:tcPr>
          <w:p w14:paraId="339477D5" w14:textId="77777777" w:rsidR="00A62DFB" w:rsidRPr="00FC0CE8" w:rsidRDefault="00A62DFB" w:rsidP="00A62DFB">
            <w:pPr>
              <w:jc w:val="right"/>
              <w:rPr>
                <w:sz w:val="20"/>
                <w:szCs w:val="20"/>
                <w:lang w:eastAsia="zh-CN"/>
              </w:rPr>
            </w:pPr>
            <w:r w:rsidRPr="00FC0CE8">
              <w:rPr>
                <w:sz w:val="20"/>
                <w:szCs w:val="20"/>
                <w:lang w:eastAsia="zh-CN"/>
              </w:rPr>
              <w:t> </w:t>
            </w:r>
          </w:p>
        </w:tc>
        <w:tc>
          <w:tcPr>
            <w:tcW w:w="474" w:type="pct"/>
            <w:tcBorders>
              <w:top w:val="nil"/>
              <w:left w:val="nil"/>
              <w:bottom w:val="single" w:sz="4" w:space="0" w:color="auto"/>
              <w:right w:val="single" w:sz="4" w:space="0" w:color="auto"/>
            </w:tcBorders>
            <w:shd w:val="clear" w:color="auto" w:fill="auto"/>
            <w:vAlign w:val="center"/>
            <w:hideMark/>
          </w:tcPr>
          <w:p w14:paraId="61C60071" w14:textId="77777777" w:rsidR="00A62DFB" w:rsidRPr="00FC0CE8" w:rsidRDefault="00A62DFB" w:rsidP="00A62DFB">
            <w:pPr>
              <w:jc w:val="right"/>
              <w:rPr>
                <w:sz w:val="20"/>
                <w:szCs w:val="20"/>
                <w:lang w:eastAsia="zh-CN"/>
              </w:rPr>
            </w:pPr>
            <w:r w:rsidRPr="00FC0CE8">
              <w:rPr>
                <w:sz w:val="20"/>
                <w:szCs w:val="20"/>
                <w:lang w:eastAsia="zh-CN"/>
              </w:rPr>
              <w:t>58,707</w:t>
            </w:r>
          </w:p>
        </w:tc>
      </w:tr>
      <w:tr w:rsidR="00A62DFB" w:rsidRPr="00FC0CE8" w14:paraId="01161192" w14:textId="77777777" w:rsidTr="006A6E40">
        <w:trPr>
          <w:trHeight w:val="113"/>
        </w:trPr>
        <w:tc>
          <w:tcPr>
            <w:tcW w:w="2237" w:type="pct"/>
            <w:gridSpan w:val="2"/>
            <w:tcBorders>
              <w:top w:val="single" w:sz="4" w:space="0" w:color="auto"/>
              <w:left w:val="single" w:sz="4" w:space="0" w:color="auto"/>
              <w:bottom w:val="single" w:sz="4" w:space="0" w:color="auto"/>
              <w:right w:val="single" w:sz="4" w:space="0" w:color="auto"/>
            </w:tcBorders>
            <w:shd w:val="clear" w:color="auto" w:fill="auto"/>
            <w:noWrap/>
            <w:hideMark/>
          </w:tcPr>
          <w:p w14:paraId="550F4E83" w14:textId="15472AA0" w:rsidR="00A62DFB" w:rsidRPr="00FC0CE8" w:rsidRDefault="00A62DFB" w:rsidP="006A6E40">
            <w:pPr>
              <w:jc w:val="left"/>
              <w:rPr>
                <w:b/>
                <w:bCs/>
                <w:sz w:val="20"/>
                <w:szCs w:val="20"/>
                <w:lang w:eastAsia="zh-CN"/>
              </w:rPr>
            </w:pPr>
            <w:r w:rsidRPr="00FC0CE8">
              <w:rPr>
                <w:b/>
                <w:bCs/>
                <w:sz w:val="20"/>
                <w:szCs w:val="20"/>
                <w:lang w:eastAsia="zh-CN"/>
              </w:rPr>
              <w:t xml:space="preserve">Recovery, </w:t>
            </w:r>
            <w:r w:rsidR="00480E67" w:rsidRPr="00FC0CE8">
              <w:rPr>
                <w:b/>
                <w:bCs/>
                <w:sz w:val="20"/>
                <w:szCs w:val="20"/>
                <w:lang w:eastAsia="zh-CN"/>
              </w:rPr>
              <w:t>recycling,</w:t>
            </w:r>
            <w:r w:rsidRPr="00FC0CE8">
              <w:rPr>
                <w:b/>
                <w:bCs/>
                <w:sz w:val="20"/>
                <w:szCs w:val="20"/>
                <w:lang w:eastAsia="zh-CN"/>
              </w:rPr>
              <w:t xml:space="preserve"> and training programme</w:t>
            </w:r>
          </w:p>
        </w:tc>
        <w:tc>
          <w:tcPr>
            <w:tcW w:w="100" w:type="pct"/>
            <w:tcBorders>
              <w:top w:val="nil"/>
              <w:left w:val="nil"/>
              <w:bottom w:val="single" w:sz="4" w:space="0" w:color="auto"/>
              <w:right w:val="single" w:sz="4" w:space="0" w:color="auto"/>
            </w:tcBorders>
            <w:shd w:val="clear" w:color="auto" w:fill="auto"/>
            <w:vAlign w:val="center"/>
            <w:hideMark/>
          </w:tcPr>
          <w:p w14:paraId="4743ED4D" w14:textId="77777777" w:rsidR="00A62DFB" w:rsidRPr="00FC0CE8" w:rsidRDefault="00A62DFB" w:rsidP="00A62DFB">
            <w:pPr>
              <w:jc w:val="left"/>
              <w:rPr>
                <w:sz w:val="20"/>
                <w:szCs w:val="20"/>
                <w:lang w:eastAsia="zh-CN"/>
              </w:rPr>
            </w:pPr>
            <w:r w:rsidRPr="00FC0CE8">
              <w:rPr>
                <w:sz w:val="20"/>
                <w:szCs w:val="20"/>
                <w:lang w:eastAsia="zh-CN"/>
              </w:rPr>
              <w:t> </w:t>
            </w:r>
          </w:p>
        </w:tc>
        <w:tc>
          <w:tcPr>
            <w:tcW w:w="2663" w:type="pct"/>
            <w:gridSpan w:val="3"/>
            <w:tcBorders>
              <w:top w:val="single" w:sz="4" w:space="0" w:color="auto"/>
              <w:left w:val="nil"/>
              <w:bottom w:val="single" w:sz="4" w:space="0" w:color="auto"/>
              <w:right w:val="single" w:sz="4" w:space="0" w:color="auto"/>
            </w:tcBorders>
            <w:shd w:val="clear" w:color="auto" w:fill="auto"/>
            <w:vAlign w:val="center"/>
            <w:hideMark/>
          </w:tcPr>
          <w:p w14:paraId="13F38A87" w14:textId="77777777" w:rsidR="00A62DFB" w:rsidRPr="00FC0CE8" w:rsidRDefault="00A62DFB" w:rsidP="00A62DFB">
            <w:pPr>
              <w:jc w:val="left"/>
              <w:rPr>
                <w:sz w:val="20"/>
                <w:szCs w:val="20"/>
                <w:lang w:eastAsia="zh-CN"/>
              </w:rPr>
            </w:pPr>
            <w:r w:rsidRPr="00FC0CE8">
              <w:rPr>
                <w:sz w:val="20"/>
                <w:szCs w:val="20"/>
                <w:lang w:eastAsia="zh-CN"/>
              </w:rPr>
              <w:t> </w:t>
            </w:r>
          </w:p>
        </w:tc>
      </w:tr>
      <w:tr w:rsidR="00A62DFB" w:rsidRPr="00FC0CE8" w14:paraId="63A10FF9" w14:textId="77777777" w:rsidTr="006A6E40">
        <w:trPr>
          <w:trHeight w:val="113"/>
        </w:trPr>
        <w:tc>
          <w:tcPr>
            <w:tcW w:w="1789" w:type="pct"/>
            <w:tcBorders>
              <w:top w:val="nil"/>
              <w:left w:val="single" w:sz="4" w:space="0" w:color="auto"/>
              <w:bottom w:val="single" w:sz="4" w:space="0" w:color="auto"/>
              <w:right w:val="single" w:sz="4" w:space="0" w:color="auto"/>
            </w:tcBorders>
            <w:shd w:val="clear" w:color="auto" w:fill="auto"/>
            <w:hideMark/>
          </w:tcPr>
          <w:p w14:paraId="46ACCE2D" w14:textId="48A16838" w:rsidR="00A62DFB" w:rsidRPr="00FC0CE8" w:rsidRDefault="00A62DFB" w:rsidP="006A6E40">
            <w:pPr>
              <w:jc w:val="left"/>
              <w:rPr>
                <w:sz w:val="20"/>
                <w:szCs w:val="20"/>
                <w:lang w:eastAsia="zh-CN"/>
              </w:rPr>
            </w:pPr>
            <w:r w:rsidRPr="00FC0CE8">
              <w:rPr>
                <w:sz w:val="20"/>
                <w:szCs w:val="20"/>
                <w:lang w:eastAsia="zh-CN"/>
              </w:rPr>
              <w:t>Providing equipment and tools to 50 workshops and training 450 technicians in refrigerant recovery and recycling</w:t>
            </w:r>
          </w:p>
        </w:tc>
        <w:tc>
          <w:tcPr>
            <w:tcW w:w="448" w:type="pct"/>
            <w:tcBorders>
              <w:top w:val="nil"/>
              <w:left w:val="nil"/>
              <w:bottom w:val="single" w:sz="4" w:space="0" w:color="auto"/>
              <w:right w:val="single" w:sz="4" w:space="0" w:color="auto"/>
            </w:tcBorders>
            <w:shd w:val="clear" w:color="auto" w:fill="auto"/>
            <w:noWrap/>
            <w:hideMark/>
          </w:tcPr>
          <w:p w14:paraId="6E6E80C4" w14:textId="77777777" w:rsidR="00A62DFB" w:rsidRPr="00FC0CE8" w:rsidRDefault="00A62DFB" w:rsidP="006A6E40">
            <w:pPr>
              <w:jc w:val="right"/>
              <w:rPr>
                <w:sz w:val="20"/>
                <w:szCs w:val="20"/>
                <w:lang w:eastAsia="zh-CN"/>
              </w:rPr>
            </w:pPr>
            <w:r w:rsidRPr="00FC0CE8">
              <w:rPr>
                <w:sz w:val="20"/>
                <w:szCs w:val="20"/>
                <w:lang w:eastAsia="zh-CN"/>
              </w:rPr>
              <w:t>280,500</w:t>
            </w:r>
          </w:p>
        </w:tc>
        <w:tc>
          <w:tcPr>
            <w:tcW w:w="100" w:type="pct"/>
            <w:tcBorders>
              <w:top w:val="nil"/>
              <w:left w:val="nil"/>
              <w:bottom w:val="single" w:sz="4" w:space="0" w:color="auto"/>
              <w:right w:val="single" w:sz="4" w:space="0" w:color="auto"/>
            </w:tcBorders>
            <w:shd w:val="clear" w:color="auto" w:fill="auto"/>
            <w:hideMark/>
          </w:tcPr>
          <w:p w14:paraId="204EE481" w14:textId="77777777" w:rsidR="00A62DFB" w:rsidRPr="00FC0CE8" w:rsidRDefault="00A62DFB" w:rsidP="00A62DFB">
            <w:pPr>
              <w:jc w:val="left"/>
              <w:rPr>
                <w:sz w:val="20"/>
                <w:szCs w:val="20"/>
                <w:lang w:eastAsia="zh-CN"/>
              </w:rPr>
            </w:pPr>
            <w:r w:rsidRPr="00FC0CE8">
              <w:rPr>
                <w:sz w:val="20"/>
                <w:szCs w:val="20"/>
                <w:lang w:eastAsia="zh-CN"/>
              </w:rPr>
              <w:t> </w:t>
            </w:r>
          </w:p>
        </w:tc>
        <w:tc>
          <w:tcPr>
            <w:tcW w:w="1741" w:type="pct"/>
            <w:tcBorders>
              <w:top w:val="nil"/>
              <w:left w:val="nil"/>
              <w:bottom w:val="single" w:sz="4" w:space="0" w:color="auto"/>
              <w:right w:val="single" w:sz="4" w:space="0" w:color="auto"/>
            </w:tcBorders>
            <w:shd w:val="clear" w:color="000000" w:fill="D9D9D9"/>
            <w:hideMark/>
          </w:tcPr>
          <w:p w14:paraId="0DA0E1BD" w14:textId="77777777" w:rsidR="00A62DFB" w:rsidRPr="00FC0CE8" w:rsidRDefault="00A62DFB" w:rsidP="00A62DFB">
            <w:pPr>
              <w:jc w:val="left"/>
              <w:rPr>
                <w:sz w:val="20"/>
                <w:szCs w:val="20"/>
                <w:lang w:eastAsia="zh-CN"/>
              </w:rPr>
            </w:pPr>
            <w:r w:rsidRPr="00FC0CE8">
              <w:rPr>
                <w:sz w:val="20"/>
                <w:szCs w:val="20"/>
                <w:lang w:eastAsia="zh-CN"/>
              </w:rPr>
              <w:t> </w:t>
            </w:r>
          </w:p>
        </w:tc>
        <w:tc>
          <w:tcPr>
            <w:tcW w:w="448" w:type="pct"/>
            <w:tcBorders>
              <w:top w:val="nil"/>
              <w:left w:val="nil"/>
              <w:bottom w:val="single" w:sz="4" w:space="0" w:color="auto"/>
              <w:right w:val="single" w:sz="4" w:space="0" w:color="auto"/>
            </w:tcBorders>
            <w:shd w:val="clear" w:color="000000" w:fill="D9D9D9"/>
            <w:hideMark/>
          </w:tcPr>
          <w:p w14:paraId="7000BDF7" w14:textId="77777777" w:rsidR="00A62DFB" w:rsidRPr="00FC0CE8" w:rsidRDefault="00A62DFB" w:rsidP="00A62DFB">
            <w:pPr>
              <w:jc w:val="left"/>
              <w:rPr>
                <w:sz w:val="20"/>
                <w:szCs w:val="20"/>
                <w:lang w:eastAsia="zh-CN"/>
              </w:rPr>
            </w:pPr>
            <w:r w:rsidRPr="00FC0CE8">
              <w:rPr>
                <w:sz w:val="20"/>
                <w:szCs w:val="20"/>
                <w:lang w:eastAsia="zh-CN"/>
              </w:rPr>
              <w:t> </w:t>
            </w:r>
          </w:p>
        </w:tc>
        <w:tc>
          <w:tcPr>
            <w:tcW w:w="474" w:type="pct"/>
            <w:tcBorders>
              <w:top w:val="nil"/>
              <w:left w:val="nil"/>
              <w:bottom w:val="single" w:sz="4" w:space="0" w:color="auto"/>
              <w:right w:val="single" w:sz="4" w:space="0" w:color="auto"/>
            </w:tcBorders>
            <w:shd w:val="clear" w:color="auto" w:fill="auto"/>
            <w:hideMark/>
          </w:tcPr>
          <w:p w14:paraId="6784904F" w14:textId="77777777" w:rsidR="00A62DFB" w:rsidRPr="00FC0CE8" w:rsidRDefault="00A62DFB" w:rsidP="00A62DFB">
            <w:pPr>
              <w:jc w:val="right"/>
              <w:rPr>
                <w:sz w:val="20"/>
                <w:szCs w:val="20"/>
                <w:lang w:eastAsia="zh-CN"/>
              </w:rPr>
            </w:pPr>
            <w:r w:rsidRPr="00FC0CE8">
              <w:rPr>
                <w:sz w:val="20"/>
                <w:szCs w:val="20"/>
                <w:lang w:eastAsia="zh-CN"/>
              </w:rPr>
              <w:t>280,500</w:t>
            </w:r>
          </w:p>
        </w:tc>
      </w:tr>
      <w:tr w:rsidR="00A62DFB" w:rsidRPr="00FC0CE8" w14:paraId="7AECF4F5" w14:textId="77777777" w:rsidTr="006A6E40">
        <w:trPr>
          <w:trHeight w:val="113"/>
        </w:trPr>
        <w:tc>
          <w:tcPr>
            <w:tcW w:w="1789" w:type="pct"/>
            <w:tcBorders>
              <w:top w:val="nil"/>
              <w:left w:val="single" w:sz="4" w:space="0" w:color="auto"/>
              <w:bottom w:val="single" w:sz="4" w:space="0" w:color="auto"/>
              <w:right w:val="single" w:sz="4" w:space="0" w:color="auto"/>
            </w:tcBorders>
            <w:shd w:val="clear" w:color="auto" w:fill="auto"/>
            <w:hideMark/>
          </w:tcPr>
          <w:p w14:paraId="34EEA52A" w14:textId="02AD2947" w:rsidR="00A62DFB" w:rsidRPr="00FC0CE8" w:rsidRDefault="00A62DFB" w:rsidP="006A6E40">
            <w:pPr>
              <w:jc w:val="left"/>
              <w:rPr>
                <w:sz w:val="20"/>
                <w:szCs w:val="20"/>
                <w:lang w:eastAsia="zh-CN"/>
              </w:rPr>
            </w:pPr>
            <w:r w:rsidRPr="00FC0CE8">
              <w:rPr>
                <w:sz w:val="20"/>
                <w:szCs w:val="20"/>
                <w:lang w:eastAsia="zh-CN"/>
              </w:rPr>
              <w:t xml:space="preserve">Supporting the Refrigeration and Air-Conditioning Engineers Association of Ghana (RAAG) in participating in international meetings, subscribing to technical </w:t>
            </w:r>
            <w:r w:rsidR="00480E67" w:rsidRPr="00FC0CE8">
              <w:rPr>
                <w:sz w:val="20"/>
                <w:szCs w:val="20"/>
                <w:lang w:eastAsia="zh-CN"/>
              </w:rPr>
              <w:t>literature,</w:t>
            </w:r>
            <w:r w:rsidRPr="00FC0CE8">
              <w:rPr>
                <w:sz w:val="20"/>
                <w:szCs w:val="20"/>
                <w:lang w:eastAsia="zh-CN"/>
              </w:rPr>
              <w:t xml:space="preserve"> and organizing national workshops and seminars</w:t>
            </w:r>
          </w:p>
        </w:tc>
        <w:tc>
          <w:tcPr>
            <w:tcW w:w="448" w:type="pct"/>
            <w:tcBorders>
              <w:top w:val="nil"/>
              <w:left w:val="nil"/>
              <w:bottom w:val="single" w:sz="4" w:space="0" w:color="auto"/>
              <w:right w:val="single" w:sz="4" w:space="0" w:color="auto"/>
            </w:tcBorders>
            <w:shd w:val="clear" w:color="auto" w:fill="auto"/>
            <w:noWrap/>
            <w:hideMark/>
          </w:tcPr>
          <w:p w14:paraId="424310B4" w14:textId="77777777" w:rsidR="00A62DFB" w:rsidRPr="00FC0CE8" w:rsidRDefault="00A62DFB" w:rsidP="006A6E40">
            <w:pPr>
              <w:jc w:val="right"/>
              <w:rPr>
                <w:sz w:val="20"/>
                <w:szCs w:val="20"/>
                <w:lang w:eastAsia="zh-CN"/>
              </w:rPr>
            </w:pPr>
            <w:r w:rsidRPr="00FC0CE8">
              <w:rPr>
                <w:sz w:val="20"/>
                <w:szCs w:val="20"/>
                <w:lang w:eastAsia="zh-CN"/>
              </w:rPr>
              <w:t>60,000</w:t>
            </w:r>
          </w:p>
        </w:tc>
        <w:tc>
          <w:tcPr>
            <w:tcW w:w="100" w:type="pct"/>
            <w:tcBorders>
              <w:top w:val="nil"/>
              <w:left w:val="nil"/>
              <w:bottom w:val="single" w:sz="4" w:space="0" w:color="auto"/>
              <w:right w:val="single" w:sz="4" w:space="0" w:color="auto"/>
            </w:tcBorders>
            <w:shd w:val="clear" w:color="auto" w:fill="auto"/>
            <w:hideMark/>
          </w:tcPr>
          <w:p w14:paraId="21E49811" w14:textId="77777777" w:rsidR="00A62DFB" w:rsidRPr="00FC0CE8" w:rsidRDefault="00A62DFB" w:rsidP="00A62DFB">
            <w:pPr>
              <w:jc w:val="left"/>
              <w:rPr>
                <w:sz w:val="20"/>
                <w:szCs w:val="20"/>
                <w:lang w:eastAsia="zh-CN"/>
              </w:rPr>
            </w:pPr>
            <w:r w:rsidRPr="00FC0CE8">
              <w:rPr>
                <w:sz w:val="20"/>
                <w:szCs w:val="20"/>
                <w:lang w:eastAsia="zh-CN"/>
              </w:rPr>
              <w:t> </w:t>
            </w:r>
          </w:p>
        </w:tc>
        <w:tc>
          <w:tcPr>
            <w:tcW w:w="1741" w:type="pct"/>
            <w:tcBorders>
              <w:top w:val="nil"/>
              <w:left w:val="nil"/>
              <w:bottom w:val="single" w:sz="4" w:space="0" w:color="auto"/>
              <w:right w:val="single" w:sz="4" w:space="0" w:color="auto"/>
            </w:tcBorders>
            <w:shd w:val="clear" w:color="000000" w:fill="D9D9D9"/>
            <w:hideMark/>
          </w:tcPr>
          <w:p w14:paraId="59AA9360" w14:textId="77777777" w:rsidR="00A62DFB" w:rsidRPr="00FC0CE8" w:rsidRDefault="00A62DFB" w:rsidP="00A62DFB">
            <w:pPr>
              <w:jc w:val="left"/>
              <w:rPr>
                <w:sz w:val="20"/>
                <w:szCs w:val="20"/>
                <w:lang w:eastAsia="zh-CN"/>
              </w:rPr>
            </w:pPr>
            <w:r w:rsidRPr="00FC0CE8">
              <w:rPr>
                <w:sz w:val="20"/>
                <w:szCs w:val="20"/>
                <w:lang w:eastAsia="zh-CN"/>
              </w:rPr>
              <w:t> </w:t>
            </w:r>
          </w:p>
        </w:tc>
        <w:tc>
          <w:tcPr>
            <w:tcW w:w="448" w:type="pct"/>
            <w:tcBorders>
              <w:top w:val="nil"/>
              <w:left w:val="nil"/>
              <w:bottom w:val="single" w:sz="4" w:space="0" w:color="auto"/>
              <w:right w:val="single" w:sz="4" w:space="0" w:color="auto"/>
            </w:tcBorders>
            <w:shd w:val="clear" w:color="000000" w:fill="D9D9D9"/>
            <w:hideMark/>
          </w:tcPr>
          <w:p w14:paraId="7FE4A37C" w14:textId="77777777" w:rsidR="00A62DFB" w:rsidRPr="00FC0CE8" w:rsidRDefault="00A62DFB" w:rsidP="00A62DFB">
            <w:pPr>
              <w:jc w:val="left"/>
              <w:rPr>
                <w:sz w:val="20"/>
                <w:szCs w:val="20"/>
                <w:lang w:eastAsia="zh-CN"/>
              </w:rPr>
            </w:pPr>
            <w:r w:rsidRPr="00FC0CE8">
              <w:rPr>
                <w:sz w:val="20"/>
                <w:szCs w:val="20"/>
                <w:lang w:eastAsia="zh-CN"/>
              </w:rPr>
              <w:t> </w:t>
            </w:r>
          </w:p>
        </w:tc>
        <w:tc>
          <w:tcPr>
            <w:tcW w:w="474" w:type="pct"/>
            <w:tcBorders>
              <w:top w:val="nil"/>
              <w:left w:val="nil"/>
              <w:bottom w:val="single" w:sz="4" w:space="0" w:color="auto"/>
              <w:right w:val="single" w:sz="4" w:space="0" w:color="auto"/>
            </w:tcBorders>
            <w:shd w:val="clear" w:color="auto" w:fill="auto"/>
            <w:hideMark/>
          </w:tcPr>
          <w:p w14:paraId="0160D58B" w14:textId="77777777" w:rsidR="00A62DFB" w:rsidRPr="00FC0CE8" w:rsidRDefault="00A62DFB" w:rsidP="00A62DFB">
            <w:pPr>
              <w:jc w:val="right"/>
              <w:rPr>
                <w:sz w:val="20"/>
                <w:szCs w:val="20"/>
                <w:lang w:eastAsia="zh-CN"/>
              </w:rPr>
            </w:pPr>
            <w:r w:rsidRPr="00FC0CE8">
              <w:rPr>
                <w:sz w:val="20"/>
                <w:szCs w:val="20"/>
                <w:lang w:eastAsia="zh-CN"/>
              </w:rPr>
              <w:t>60,000</w:t>
            </w:r>
          </w:p>
        </w:tc>
      </w:tr>
      <w:tr w:rsidR="00A62DFB" w:rsidRPr="00FC0CE8" w14:paraId="66B54B7D" w14:textId="77777777" w:rsidTr="006A6E40">
        <w:trPr>
          <w:trHeight w:val="113"/>
        </w:trPr>
        <w:tc>
          <w:tcPr>
            <w:tcW w:w="1789" w:type="pct"/>
            <w:tcBorders>
              <w:top w:val="nil"/>
              <w:left w:val="single" w:sz="4" w:space="0" w:color="auto"/>
              <w:bottom w:val="single" w:sz="4" w:space="0" w:color="auto"/>
              <w:right w:val="single" w:sz="4" w:space="0" w:color="auto"/>
            </w:tcBorders>
            <w:shd w:val="clear" w:color="auto" w:fill="auto"/>
            <w:noWrap/>
            <w:hideMark/>
          </w:tcPr>
          <w:p w14:paraId="6F7E556F" w14:textId="010915F6" w:rsidR="00A62DFB" w:rsidRPr="00FC0CE8" w:rsidRDefault="00A62DFB" w:rsidP="006A6E40">
            <w:pPr>
              <w:jc w:val="left"/>
              <w:rPr>
                <w:sz w:val="20"/>
                <w:szCs w:val="20"/>
                <w:lang w:eastAsia="zh-CN"/>
              </w:rPr>
            </w:pPr>
            <w:r w:rsidRPr="00FC0CE8">
              <w:rPr>
                <w:sz w:val="20"/>
                <w:szCs w:val="20"/>
                <w:lang w:eastAsia="zh-CN"/>
              </w:rPr>
              <w:t xml:space="preserve">Establishing two refrigerant reclamation </w:t>
            </w:r>
            <w:r w:rsidR="00480E67" w:rsidRPr="00FC0CE8">
              <w:rPr>
                <w:sz w:val="20"/>
                <w:szCs w:val="20"/>
                <w:lang w:eastAsia="zh-CN"/>
              </w:rPr>
              <w:t>centres</w:t>
            </w:r>
          </w:p>
        </w:tc>
        <w:tc>
          <w:tcPr>
            <w:tcW w:w="448" w:type="pct"/>
            <w:tcBorders>
              <w:top w:val="nil"/>
              <w:left w:val="nil"/>
              <w:bottom w:val="single" w:sz="4" w:space="0" w:color="auto"/>
              <w:right w:val="single" w:sz="4" w:space="0" w:color="auto"/>
            </w:tcBorders>
            <w:shd w:val="clear" w:color="auto" w:fill="auto"/>
            <w:noWrap/>
            <w:hideMark/>
          </w:tcPr>
          <w:p w14:paraId="5CA0876C" w14:textId="77777777" w:rsidR="00A62DFB" w:rsidRPr="00FC0CE8" w:rsidRDefault="00A62DFB" w:rsidP="006A6E40">
            <w:pPr>
              <w:jc w:val="right"/>
              <w:rPr>
                <w:sz w:val="20"/>
                <w:szCs w:val="20"/>
                <w:lang w:eastAsia="zh-CN"/>
              </w:rPr>
            </w:pPr>
            <w:r w:rsidRPr="00FC0CE8">
              <w:rPr>
                <w:sz w:val="20"/>
                <w:szCs w:val="20"/>
                <w:lang w:eastAsia="zh-CN"/>
              </w:rPr>
              <w:t>140,000</w:t>
            </w:r>
          </w:p>
        </w:tc>
        <w:tc>
          <w:tcPr>
            <w:tcW w:w="100" w:type="pct"/>
            <w:tcBorders>
              <w:top w:val="nil"/>
              <w:left w:val="nil"/>
              <w:bottom w:val="single" w:sz="4" w:space="0" w:color="auto"/>
              <w:right w:val="single" w:sz="4" w:space="0" w:color="auto"/>
            </w:tcBorders>
            <w:shd w:val="clear" w:color="auto" w:fill="auto"/>
            <w:hideMark/>
          </w:tcPr>
          <w:p w14:paraId="15781D11" w14:textId="77777777" w:rsidR="00A62DFB" w:rsidRPr="00FC0CE8" w:rsidRDefault="00A62DFB" w:rsidP="00A62DFB">
            <w:pPr>
              <w:jc w:val="left"/>
              <w:rPr>
                <w:sz w:val="20"/>
                <w:szCs w:val="20"/>
                <w:lang w:eastAsia="zh-CN"/>
              </w:rPr>
            </w:pPr>
            <w:r w:rsidRPr="00FC0CE8">
              <w:rPr>
                <w:sz w:val="20"/>
                <w:szCs w:val="20"/>
                <w:lang w:eastAsia="zh-CN"/>
              </w:rPr>
              <w:t> </w:t>
            </w:r>
          </w:p>
        </w:tc>
        <w:tc>
          <w:tcPr>
            <w:tcW w:w="1741" w:type="pct"/>
            <w:tcBorders>
              <w:top w:val="nil"/>
              <w:left w:val="nil"/>
              <w:bottom w:val="single" w:sz="4" w:space="0" w:color="auto"/>
              <w:right w:val="single" w:sz="4" w:space="0" w:color="auto"/>
            </w:tcBorders>
            <w:shd w:val="clear" w:color="000000" w:fill="D9D9D9"/>
            <w:hideMark/>
          </w:tcPr>
          <w:p w14:paraId="3BFFDF0E" w14:textId="77777777" w:rsidR="00A62DFB" w:rsidRPr="00FC0CE8" w:rsidRDefault="00A62DFB" w:rsidP="00A62DFB">
            <w:pPr>
              <w:jc w:val="left"/>
              <w:rPr>
                <w:sz w:val="20"/>
                <w:szCs w:val="20"/>
                <w:lang w:eastAsia="zh-CN"/>
              </w:rPr>
            </w:pPr>
            <w:r w:rsidRPr="00FC0CE8">
              <w:rPr>
                <w:sz w:val="20"/>
                <w:szCs w:val="20"/>
                <w:lang w:eastAsia="zh-CN"/>
              </w:rPr>
              <w:t> </w:t>
            </w:r>
          </w:p>
        </w:tc>
        <w:tc>
          <w:tcPr>
            <w:tcW w:w="448" w:type="pct"/>
            <w:tcBorders>
              <w:top w:val="nil"/>
              <w:left w:val="nil"/>
              <w:bottom w:val="single" w:sz="4" w:space="0" w:color="auto"/>
              <w:right w:val="single" w:sz="4" w:space="0" w:color="auto"/>
            </w:tcBorders>
            <w:shd w:val="clear" w:color="000000" w:fill="D9D9D9"/>
            <w:hideMark/>
          </w:tcPr>
          <w:p w14:paraId="621CF9AB" w14:textId="77777777" w:rsidR="00A62DFB" w:rsidRPr="00FC0CE8" w:rsidRDefault="00A62DFB" w:rsidP="00A62DFB">
            <w:pPr>
              <w:jc w:val="left"/>
              <w:rPr>
                <w:sz w:val="20"/>
                <w:szCs w:val="20"/>
                <w:lang w:eastAsia="zh-CN"/>
              </w:rPr>
            </w:pPr>
            <w:r w:rsidRPr="00FC0CE8">
              <w:rPr>
                <w:sz w:val="20"/>
                <w:szCs w:val="20"/>
                <w:lang w:eastAsia="zh-CN"/>
              </w:rPr>
              <w:t> </w:t>
            </w:r>
          </w:p>
        </w:tc>
        <w:tc>
          <w:tcPr>
            <w:tcW w:w="474" w:type="pct"/>
            <w:tcBorders>
              <w:top w:val="nil"/>
              <w:left w:val="nil"/>
              <w:bottom w:val="single" w:sz="4" w:space="0" w:color="auto"/>
              <w:right w:val="single" w:sz="4" w:space="0" w:color="auto"/>
            </w:tcBorders>
            <w:shd w:val="clear" w:color="auto" w:fill="auto"/>
            <w:hideMark/>
          </w:tcPr>
          <w:p w14:paraId="0CA3104F" w14:textId="77777777" w:rsidR="00A62DFB" w:rsidRPr="00FC0CE8" w:rsidRDefault="00A62DFB" w:rsidP="00A62DFB">
            <w:pPr>
              <w:jc w:val="right"/>
              <w:rPr>
                <w:sz w:val="20"/>
                <w:szCs w:val="20"/>
                <w:lang w:eastAsia="zh-CN"/>
              </w:rPr>
            </w:pPr>
            <w:r w:rsidRPr="00FC0CE8">
              <w:rPr>
                <w:sz w:val="20"/>
                <w:szCs w:val="20"/>
                <w:lang w:eastAsia="zh-CN"/>
              </w:rPr>
              <w:t>140,000</w:t>
            </w:r>
          </w:p>
        </w:tc>
      </w:tr>
      <w:tr w:rsidR="00A62DFB" w:rsidRPr="00FC0CE8" w14:paraId="72A6241C" w14:textId="77777777" w:rsidTr="006A6E40">
        <w:trPr>
          <w:trHeight w:val="113"/>
        </w:trPr>
        <w:tc>
          <w:tcPr>
            <w:tcW w:w="2237" w:type="pct"/>
            <w:gridSpan w:val="2"/>
            <w:tcBorders>
              <w:top w:val="single" w:sz="4" w:space="0" w:color="auto"/>
              <w:left w:val="single" w:sz="4" w:space="0" w:color="auto"/>
              <w:bottom w:val="single" w:sz="4" w:space="0" w:color="auto"/>
              <w:right w:val="single" w:sz="4" w:space="0" w:color="auto"/>
            </w:tcBorders>
            <w:shd w:val="clear" w:color="auto" w:fill="auto"/>
            <w:hideMark/>
          </w:tcPr>
          <w:p w14:paraId="541DDB5E" w14:textId="77777777" w:rsidR="00A62DFB" w:rsidRPr="00FC0CE8" w:rsidRDefault="00A62DFB" w:rsidP="006A6E40">
            <w:pPr>
              <w:jc w:val="left"/>
              <w:rPr>
                <w:b/>
                <w:bCs/>
                <w:sz w:val="20"/>
                <w:szCs w:val="20"/>
                <w:lang w:eastAsia="zh-CN"/>
              </w:rPr>
            </w:pPr>
            <w:r w:rsidRPr="00FC0CE8">
              <w:rPr>
                <w:b/>
                <w:bCs/>
                <w:sz w:val="20"/>
                <w:szCs w:val="20"/>
                <w:lang w:eastAsia="zh-CN"/>
              </w:rPr>
              <w:t>Facilitating the adoption of R-290 technology and environmentally sound alternative technologies </w:t>
            </w:r>
          </w:p>
        </w:tc>
        <w:tc>
          <w:tcPr>
            <w:tcW w:w="100" w:type="pct"/>
            <w:tcBorders>
              <w:top w:val="nil"/>
              <w:left w:val="nil"/>
              <w:bottom w:val="single" w:sz="4" w:space="0" w:color="auto"/>
              <w:right w:val="single" w:sz="4" w:space="0" w:color="auto"/>
            </w:tcBorders>
            <w:shd w:val="clear" w:color="auto" w:fill="auto"/>
            <w:vAlign w:val="center"/>
            <w:hideMark/>
          </w:tcPr>
          <w:p w14:paraId="187580A3" w14:textId="77777777" w:rsidR="00A62DFB" w:rsidRPr="00FC0CE8" w:rsidRDefault="00A62DFB" w:rsidP="00A62DFB">
            <w:pPr>
              <w:jc w:val="left"/>
              <w:rPr>
                <w:sz w:val="20"/>
                <w:szCs w:val="20"/>
                <w:lang w:eastAsia="zh-CN"/>
              </w:rPr>
            </w:pPr>
            <w:r w:rsidRPr="00FC0CE8">
              <w:rPr>
                <w:sz w:val="20"/>
                <w:szCs w:val="20"/>
                <w:lang w:eastAsia="zh-CN"/>
              </w:rPr>
              <w:t> </w:t>
            </w:r>
          </w:p>
        </w:tc>
        <w:tc>
          <w:tcPr>
            <w:tcW w:w="2663" w:type="pct"/>
            <w:gridSpan w:val="3"/>
            <w:tcBorders>
              <w:top w:val="single" w:sz="4" w:space="0" w:color="auto"/>
              <w:left w:val="nil"/>
              <w:bottom w:val="single" w:sz="4" w:space="0" w:color="auto"/>
              <w:right w:val="single" w:sz="4" w:space="0" w:color="auto"/>
            </w:tcBorders>
            <w:shd w:val="clear" w:color="auto" w:fill="auto"/>
            <w:hideMark/>
          </w:tcPr>
          <w:p w14:paraId="6ED4BEBC" w14:textId="732817DD" w:rsidR="00A62DFB" w:rsidRPr="00FC0CE8" w:rsidRDefault="00A62DFB" w:rsidP="00A62DFB">
            <w:pPr>
              <w:jc w:val="left"/>
              <w:rPr>
                <w:b/>
                <w:bCs/>
                <w:sz w:val="20"/>
                <w:szCs w:val="20"/>
                <w:lang w:eastAsia="zh-CN"/>
              </w:rPr>
            </w:pPr>
            <w:r w:rsidRPr="00FC0CE8">
              <w:rPr>
                <w:b/>
                <w:bCs/>
                <w:sz w:val="20"/>
                <w:szCs w:val="20"/>
                <w:lang w:eastAsia="zh-CN"/>
              </w:rPr>
              <w:t xml:space="preserve">Demonstration of pilot projects </w:t>
            </w:r>
            <w:r w:rsidR="00DA1072" w:rsidRPr="00FC0CE8">
              <w:rPr>
                <w:b/>
                <w:bCs/>
                <w:sz w:val="20"/>
                <w:szCs w:val="20"/>
                <w:lang w:eastAsia="zh-CN"/>
              </w:rPr>
              <w:t xml:space="preserve">in the </w:t>
            </w:r>
            <w:r w:rsidRPr="00FC0CE8">
              <w:rPr>
                <w:b/>
                <w:bCs/>
                <w:sz w:val="20"/>
                <w:szCs w:val="20"/>
                <w:lang w:eastAsia="zh-CN"/>
              </w:rPr>
              <w:t>commercial refrigeration sector</w:t>
            </w:r>
          </w:p>
        </w:tc>
      </w:tr>
      <w:tr w:rsidR="00A62DFB" w:rsidRPr="00FC0CE8" w14:paraId="260ECEE2" w14:textId="77777777" w:rsidTr="006A6E40">
        <w:trPr>
          <w:trHeight w:val="113"/>
        </w:trPr>
        <w:tc>
          <w:tcPr>
            <w:tcW w:w="1789" w:type="pct"/>
            <w:tcBorders>
              <w:top w:val="nil"/>
              <w:left w:val="single" w:sz="4" w:space="0" w:color="auto"/>
              <w:bottom w:val="single" w:sz="4" w:space="0" w:color="auto"/>
              <w:right w:val="single" w:sz="4" w:space="0" w:color="auto"/>
            </w:tcBorders>
            <w:shd w:val="clear" w:color="auto" w:fill="auto"/>
            <w:hideMark/>
          </w:tcPr>
          <w:p w14:paraId="6AC44313" w14:textId="77777777" w:rsidR="00A62DFB" w:rsidRPr="00FC0CE8" w:rsidRDefault="00A62DFB" w:rsidP="006A6E40">
            <w:pPr>
              <w:jc w:val="left"/>
              <w:rPr>
                <w:sz w:val="20"/>
                <w:szCs w:val="20"/>
                <w:lang w:eastAsia="zh-CN"/>
              </w:rPr>
            </w:pPr>
            <w:r w:rsidRPr="00FC0CE8">
              <w:rPr>
                <w:sz w:val="20"/>
                <w:szCs w:val="20"/>
                <w:lang w:eastAsia="zh-CN"/>
              </w:rPr>
              <w:t>Demonstrating R-290 AC technology by replacing 71 units of HCFC-22 AC with R</w:t>
            </w:r>
            <w:r w:rsidRPr="00FC0CE8">
              <w:rPr>
                <w:sz w:val="20"/>
                <w:szCs w:val="20"/>
                <w:lang w:eastAsia="zh-CN"/>
              </w:rPr>
              <w:noBreakHyphen/>
              <w:t>290</w:t>
            </w:r>
            <w:r w:rsidRPr="00FC0CE8">
              <w:rPr>
                <w:sz w:val="20"/>
                <w:szCs w:val="20"/>
                <w:lang w:eastAsia="zh-CN"/>
              </w:rPr>
              <w:noBreakHyphen/>
              <w:t>based ACs in a hostel, communicating and disseminating the results and raising awareness on R-290 technology</w:t>
            </w:r>
          </w:p>
        </w:tc>
        <w:tc>
          <w:tcPr>
            <w:tcW w:w="448" w:type="pct"/>
            <w:tcBorders>
              <w:top w:val="nil"/>
              <w:left w:val="nil"/>
              <w:bottom w:val="single" w:sz="4" w:space="0" w:color="auto"/>
              <w:right w:val="single" w:sz="4" w:space="0" w:color="auto"/>
            </w:tcBorders>
            <w:shd w:val="clear" w:color="auto" w:fill="auto"/>
            <w:noWrap/>
            <w:hideMark/>
          </w:tcPr>
          <w:p w14:paraId="064E2851" w14:textId="77777777" w:rsidR="00A62DFB" w:rsidRPr="00FC0CE8" w:rsidRDefault="00A62DFB" w:rsidP="006A6E40">
            <w:pPr>
              <w:jc w:val="right"/>
              <w:rPr>
                <w:sz w:val="20"/>
                <w:szCs w:val="20"/>
                <w:lang w:eastAsia="zh-CN"/>
              </w:rPr>
            </w:pPr>
            <w:r w:rsidRPr="00FC0CE8">
              <w:rPr>
                <w:sz w:val="20"/>
                <w:szCs w:val="20"/>
                <w:lang w:eastAsia="zh-CN"/>
              </w:rPr>
              <w:t>90,000</w:t>
            </w:r>
          </w:p>
        </w:tc>
        <w:tc>
          <w:tcPr>
            <w:tcW w:w="100" w:type="pct"/>
            <w:tcBorders>
              <w:top w:val="nil"/>
              <w:left w:val="nil"/>
              <w:bottom w:val="single" w:sz="4" w:space="0" w:color="auto"/>
              <w:right w:val="single" w:sz="4" w:space="0" w:color="auto"/>
            </w:tcBorders>
            <w:shd w:val="clear" w:color="auto" w:fill="auto"/>
            <w:hideMark/>
          </w:tcPr>
          <w:p w14:paraId="7F6D5B00" w14:textId="77777777" w:rsidR="00A62DFB" w:rsidRPr="00FC0CE8" w:rsidRDefault="00A62DFB" w:rsidP="00A62DFB">
            <w:pPr>
              <w:jc w:val="right"/>
              <w:rPr>
                <w:sz w:val="20"/>
                <w:szCs w:val="20"/>
                <w:lang w:eastAsia="zh-CN"/>
              </w:rPr>
            </w:pPr>
            <w:r w:rsidRPr="00FC0CE8">
              <w:rPr>
                <w:sz w:val="20"/>
                <w:szCs w:val="20"/>
                <w:lang w:eastAsia="zh-CN"/>
              </w:rPr>
              <w:t> </w:t>
            </w:r>
          </w:p>
        </w:tc>
        <w:tc>
          <w:tcPr>
            <w:tcW w:w="1741" w:type="pct"/>
            <w:tcBorders>
              <w:top w:val="nil"/>
              <w:left w:val="nil"/>
              <w:bottom w:val="single" w:sz="4" w:space="0" w:color="auto"/>
              <w:right w:val="single" w:sz="4" w:space="0" w:color="auto"/>
            </w:tcBorders>
            <w:shd w:val="clear" w:color="auto" w:fill="auto"/>
            <w:hideMark/>
          </w:tcPr>
          <w:p w14:paraId="21491C51" w14:textId="053A4B1B" w:rsidR="00A62DFB" w:rsidRPr="00FC0CE8" w:rsidRDefault="00A62DFB" w:rsidP="00A62DFB">
            <w:pPr>
              <w:jc w:val="left"/>
              <w:rPr>
                <w:sz w:val="20"/>
                <w:szCs w:val="20"/>
                <w:lang w:eastAsia="zh-CN"/>
              </w:rPr>
            </w:pPr>
            <w:r w:rsidRPr="00FC0CE8">
              <w:rPr>
                <w:sz w:val="20"/>
                <w:szCs w:val="20"/>
                <w:lang w:eastAsia="zh-CN"/>
              </w:rPr>
              <w:t>Identify</w:t>
            </w:r>
            <w:r w:rsidR="00DA1072" w:rsidRPr="00FC0CE8">
              <w:rPr>
                <w:sz w:val="20"/>
                <w:szCs w:val="20"/>
                <w:lang w:eastAsia="zh-CN"/>
              </w:rPr>
              <w:t>ing</w:t>
            </w:r>
            <w:r w:rsidRPr="00FC0CE8">
              <w:rPr>
                <w:sz w:val="20"/>
                <w:szCs w:val="20"/>
                <w:lang w:eastAsia="zh-CN"/>
              </w:rPr>
              <w:t xml:space="preserve"> suitable candidates, conducting two pilot projects on R-290 </w:t>
            </w:r>
            <w:proofErr w:type="spellStart"/>
            <w:r w:rsidR="00923BFD" w:rsidRPr="00FC0CE8">
              <w:rPr>
                <w:sz w:val="20"/>
                <w:szCs w:val="20"/>
                <w:lang w:eastAsia="zh-CN"/>
              </w:rPr>
              <w:t>m</w:t>
            </w:r>
            <w:r w:rsidRPr="00FC0CE8">
              <w:rPr>
                <w:sz w:val="20"/>
                <w:szCs w:val="20"/>
                <w:lang w:eastAsia="zh-CN"/>
              </w:rPr>
              <w:t>onoblock</w:t>
            </w:r>
            <w:proofErr w:type="spellEnd"/>
            <w:r w:rsidRPr="00FC0CE8">
              <w:rPr>
                <w:sz w:val="20"/>
                <w:szCs w:val="20"/>
                <w:lang w:eastAsia="zh-CN"/>
              </w:rPr>
              <w:t xml:space="preserve"> technology in </w:t>
            </w:r>
            <w:r w:rsidR="00DA1072" w:rsidRPr="00FC0CE8">
              <w:rPr>
                <w:sz w:val="20"/>
                <w:szCs w:val="20"/>
                <w:lang w:eastAsia="zh-CN"/>
              </w:rPr>
              <w:t xml:space="preserve">the </w:t>
            </w:r>
            <w:r w:rsidRPr="00FC0CE8">
              <w:rPr>
                <w:sz w:val="20"/>
                <w:szCs w:val="20"/>
                <w:lang w:eastAsia="zh-CN"/>
              </w:rPr>
              <w:t>commercial refrigeration sector, including installation, commissioning, training, awareness</w:t>
            </w:r>
            <w:r w:rsidR="00923BFD" w:rsidRPr="00FC0CE8">
              <w:rPr>
                <w:sz w:val="20"/>
                <w:szCs w:val="20"/>
                <w:lang w:eastAsia="zh-CN"/>
              </w:rPr>
              <w:noBreakHyphen/>
            </w:r>
            <w:r w:rsidRPr="00FC0CE8">
              <w:rPr>
                <w:sz w:val="20"/>
                <w:szCs w:val="20"/>
                <w:lang w:eastAsia="zh-CN"/>
              </w:rPr>
              <w:t xml:space="preserve">raising on </w:t>
            </w:r>
            <w:proofErr w:type="spellStart"/>
            <w:r w:rsidR="00923BFD" w:rsidRPr="00FC0CE8">
              <w:rPr>
                <w:sz w:val="20"/>
                <w:szCs w:val="20"/>
                <w:lang w:eastAsia="zh-CN"/>
              </w:rPr>
              <w:t>m</w:t>
            </w:r>
            <w:r w:rsidR="00182755" w:rsidRPr="00FC0CE8">
              <w:rPr>
                <w:sz w:val="20"/>
                <w:szCs w:val="20"/>
                <w:lang w:eastAsia="zh-CN"/>
              </w:rPr>
              <w:t>onoblock</w:t>
            </w:r>
            <w:proofErr w:type="spellEnd"/>
            <w:r w:rsidRPr="00FC0CE8">
              <w:rPr>
                <w:sz w:val="20"/>
                <w:szCs w:val="20"/>
                <w:lang w:eastAsia="zh-CN"/>
              </w:rPr>
              <w:t xml:space="preserve"> technology, </w:t>
            </w:r>
            <w:r w:rsidR="00DA1072" w:rsidRPr="00FC0CE8">
              <w:rPr>
                <w:sz w:val="20"/>
                <w:szCs w:val="20"/>
                <w:lang w:eastAsia="zh-CN"/>
              </w:rPr>
              <w:t xml:space="preserve">and </w:t>
            </w:r>
            <w:r w:rsidRPr="00FC0CE8">
              <w:rPr>
                <w:sz w:val="20"/>
                <w:szCs w:val="20"/>
                <w:lang w:eastAsia="zh-CN"/>
              </w:rPr>
              <w:t>support</w:t>
            </w:r>
            <w:r w:rsidR="00DA1072" w:rsidRPr="00FC0CE8">
              <w:rPr>
                <w:sz w:val="20"/>
                <w:szCs w:val="20"/>
                <w:lang w:eastAsia="zh-CN"/>
              </w:rPr>
              <w:t>ing the</w:t>
            </w:r>
            <w:r w:rsidRPr="00FC0CE8">
              <w:rPr>
                <w:sz w:val="20"/>
                <w:szCs w:val="20"/>
                <w:lang w:eastAsia="zh-CN"/>
              </w:rPr>
              <w:t xml:space="preserve"> </w:t>
            </w:r>
            <w:r w:rsidR="00182755" w:rsidRPr="00FC0CE8">
              <w:rPr>
                <w:sz w:val="20"/>
                <w:szCs w:val="20"/>
                <w:lang w:eastAsia="zh-CN"/>
              </w:rPr>
              <w:t>establishment</w:t>
            </w:r>
            <w:r w:rsidRPr="00FC0CE8">
              <w:rPr>
                <w:sz w:val="20"/>
                <w:szCs w:val="20"/>
                <w:lang w:eastAsia="zh-CN"/>
              </w:rPr>
              <w:t xml:space="preserve"> of a supply chain </w:t>
            </w:r>
          </w:p>
        </w:tc>
        <w:tc>
          <w:tcPr>
            <w:tcW w:w="448" w:type="pct"/>
            <w:tcBorders>
              <w:top w:val="nil"/>
              <w:left w:val="nil"/>
              <w:bottom w:val="single" w:sz="4" w:space="0" w:color="auto"/>
              <w:right w:val="single" w:sz="4" w:space="0" w:color="auto"/>
            </w:tcBorders>
            <w:shd w:val="clear" w:color="auto" w:fill="auto"/>
            <w:hideMark/>
          </w:tcPr>
          <w:p w14:paraId="0CD01915" w14:textId="77777777" w:rsidR="00A62DFB" w:rsidRPr="00FC0CE8" w:rsidRDefault="00A62DFB" w:rsidP="00A62DFB">
            <w:pPr>
              <w:jc w:val="right"/>
              <w:rPr>
                <w:sz w:val="20"/>
                <w:szCs w:val="20"/>
                <w:lang w:eastAsia="zh-CN"/>
              </w:rPr>
            </w:pPr>
            <w:r w:rsidRPr="00FC0CE8">
              <w:rPr>
                <w:sz w:val="20"/>
                <w:szCs w:val="20"/>
                <w:lang w:eastAsia="zh-CN"/>
              </w:rPr>
              <w:t>63,000</w:t>
            </w:r>
          </w:p>
        </w:tc>
        <w:tc>
          <w:tcPr>
            <w:tcW w:w="474" w:type="pct"/>
            <w:tcBorders>
              <w:top w:val="nil"/>
              <w:left w:val="nil"/>
              <w:bottom w:val="single" w:sz="4" w:space="0" w:color="auto"/>
              <w:right w:val="single" w:sz="4" w:space="0" w:color="auto"/>
            </w:tcBorders>
            <w:shd w:val="clear" w:color="auto" w:fill="auto"/>
            <w:hideMark/>
          </w:tcPr>
          <w:p w14:paraId="265F0350" w14:textId="77777777" w:rsidR="00A62DFB" w:rsidRPr="00FC0CE8" w:rsidRDefault="00A62DFB" w:rsidP="00A62DFB">
            <w:pPr>
              <w:jc w:val="right"/>
              <w:rPr>
                <w:sz w:val="20"/>
                <w:szCs w:val="20"/>
                <w:lang w:eastAsia="zh-CN"/>
              </w:rPr>
            </w:pPr>
            <w:r w:rsidRPr="00FC0CE8">
              <w:rPr>
                <w:sz w:val="20"/>
                <w:szCs w:val="20"/>
                <w:lang w:eastAsia="zh-CN"/>
              </w:rPr>
              <w:t>153,000</w:t>
            </w:r>
          </w:p>
        </w:tc>
      </w:tr>
      <w:tr w:rsidR="00A62DFB" w:rsidRPr="00FC0CE8" w14:paraId="5485A498" w14:textId="77777777" w:rsidTr="006A6E40">
        <w:trPr>
          <w:trHeight w:val="113"/>
        </w:trPr>
        <w:tc>
          <w:tcPr>
            <w:tcW w:w="1789" w:type="pct"/>
            <w:tcBorders>
              <w:top w:val="nil"/>
              <w:left w:val="single" w:sz="4" w:space="0" w:color="auto"/>
              <w:bottom w:val="single" w:sz="4" w:space="0" w:color="auto"/>
              <w:right w:val="single" w:sz="4" w:space="0" w:color="auto"/>
            </w:tcBorders>
            <w:shd w:val="clear" w:color="000000" w:fill="D9D9D9"/>
            <w:noWrap/>
            <w:hideMark/>
          </w:tcPr>
          <w:p w14:paraId="21237E22" w14:textId="77777777" w:rsidR="00A62DFB" w:rsidRPr="00FC0CE8" w:rsidRDefault="00A62DFB" w:rsidP="006A6E40">
            <w:pPr>
              <w:jc w:val="left"/>
              <w:rPr>
                <w:sz w:val="20"/>
                <w:szCs w:val="20"/>
                <w:lang w:eastAsia="zh-CN"/>
              </w:rPr>
            </w:pPr>
            <w:r w:rsidRPr="00FC0CE8">
              <w:rPr>
                <w:sz w:val="20"/>
                <w:szCs w:val="20"/>
                <w:lang w:eastAsia="zh-CN"/>
              </w:rPr>
              <w:t> </w:t>
            </w:r>
          </w:p>
        </w:tc>
        <w:tc>
          <w:tcPr>
            <w:tcW w:w="448" w:type="pct"/>
            <w:tcBorders>
              <w:top w:val="nil"/>
              <w:left w:val="nil"/>
              <w:bottom w:val="single" w:sz="4" w:space="0" w:color="auto"/>
              <w:right w:val="single" w:sz="4" w:space="0" w:color="auto"/>
            </w:tcBorders>
            <w:shd w:val="clear" w:color="000000" w:fill="D9D9D9"/>
            <w:noWrap/>
            <w:hideMark/>
          </w:tcPr>
          <w:p w14:paraId="69AAA382" w14:textId="77777777" w:rsidR="00A62DFB" w:rsidRPr="00FC0CE8" w:rsidRDefault="00A62DFB" w:rsidP="006A6E40">
            <w:pPr>
              <w:jc w:val="right"/>
              <w:rPr>
                <w:sz w:val="20"/>
                <w:szCs w:val="20"/>
                <w:lang w:eastAsia="zh-CN"/>
              </w:rPr>
            </w:pPr>
            <w:r w:rsidRPr="00FC0CE8">
              <w:rPr>
                <w:sz w:val="20"/>
                <w:szCs w:val="20"/>
                <w:lang w:eastAsia="zh-CN"/>
              </w:rPr>
              <w:t> </w:t>
            </w:r>
          </w:p>
        </w:tc>
        <w:tc>
          <w:tcPr>
            <w:tcW w:w="100" w:type="pct"/>
            <w:tcBorders>
              <w:top w:val="nil"/>
              <w:left w:val="nil"/>
              <w:bottom w:val="single" w:sz="4" w:space="0" w:color="auto"/>
              <w:right w:val="single" w:sz="4" w:space="0" w:color="auto"/>
            </w:tcBorders>
            <w:shd w:val="clear" w:color="auto" w:fill="auto"/>
            <w:vAlign w:val="center"/>
            <w:hideMark/>
          </w:tcPr>
          <w:p w14:paraId="524FA52A" w14:textId="77777777" w:rsidR="00A62DFB" w:rsidRPr="00FC0CE8" w:rsidRDefault="00A62DFB" w:rsidP="00A62DFB">
            <w:pPr>
              <w:jc w:val="right"/>
              <w:rPr>
                <w:sz w:val="20"/>
                <w:szCs w:val="20"/>
                <w:lang w:eastAsia="zh-CN"/>
              </w:rPr>
            </w:pPr>
            <w:r w:rsidRPr="00FC0CE8">
              <w:rPr>
                <w:sz w:val="20"/>
                <w:szCs w:val="20"/>
                <w:lang w:eastAsia="zh-CN"/>
              </w:rPr>
              <w:t> </w:t>
            </w:r>
          </w:p>
        </w:tc>
        <w:tc>
          <w:tcPr>
            <w:tcW w:w="2663" w:type="pct"/>
            <w:gridSpan w:val="3"/>
            <w:tcBorders>
              <w:top w:val="single" w:sz="4" w:space="0" w:color="auto"/>
              <w:left w:val="nil"/>
              <w:bottom w:val="single" w:sz="4" w:space="0" w:color="auto"/>
              <w:right w:val="single" w:sz="4" w:space="0" w:color="auto"/>
            </w:tcBorders>
            <w:shd w:val="clear" w:color="auto" w:fill="auto"/>
            <w:vAlign w:val="center"/>
            <w:hideMark/>
          </w:tcPr>
          <w:p w14:paraId="54802E86" w14:textId="77777777" w:rsidR="00A62DFB" w:rsidRPr="00FC0CE8" w:rsidRDefault="00A62DFB" w:rsidP="00A62DFB">
            <w:pPr>
              <w:jc w:val="left"/>
              <w:rPr>
                <w:b/>
                <w:bCs/>
                <w:sz w:val="20"/>
                <w:szCs w:val="20"/>
                <w:lang w:eastAsia="zh-CN"/>
              </w:rPr>
            </w:pPr>
            <w:r w:rsidRPr="00FC0CE8">
              <w:rPr>
                <w:b/>
                <w:bCs/>
                <w:sz w:val="20"/>
                <w:szCs w:val="20"/>
                <w:lang w:eastAsia="zh-CN"/>
              </w:rPr>
              <w:t>Gender mainstreaming</w:t>
            </w:r>
          </w:p>
        </w:tc>
      </w:tr>
      <w:tr w:rsidR="00A62DFB" w:rsidRPr="00FC0CE8" w14:paraId="613B643D" w14:textId="77777777" w:rsidTr="006A6E40">
        <w:trPr>
          <w:trHeight w:val="113"/>
        </w:trPr>
        <w:tc>
          <w:tcPr>
            <w:tcW w:w="1789" w:type="pct"/>
            <w:tcBorders>
              <w:top w:val="nil"/>
              <w:left w:val="single" w:sz="4" w:space="0" w:color="auto"/>
              <w:bottom w:val="single" w:sz="4" w:space="0" w:color="auto"/>
              <w:right w:val="single" w:sz="4" w:space="0" w:color="auto"/>
            </w:tcBorders>
            <w:shd w:val="clear" w:color="000000" w:fill="D9D9D9"/>
            <w:noWrap/>
            <w:hideMark/>
          </w:tcPr>
          <w:p w14:paraId="260833DC" w14:textId="77777777" w:rsidR="00A62DFB" w:rsidRPr="00FC0CE8" w:rsidRDefault="00A62DFB" w:rsidP="006A6E40">
            <w:pPr>
              <w:jc w:val="left"/>
              <w:rPr>
                <w:sz w:val="20"/>
                <w:szCs w:val="20"/>
                <w:lang w:eastAsia="zh-CN"/>
              </w:rPr>
            </w:pPr>
            <w:r w:rsidRPr="00FC0CE8">
              <w:rPr>
                <w:sz w:val="20"/>
                <w:szCs w:val="20"/>
                <w:lang w:eastAsia="zh-CN"/>
              </w:rPr>
              <w:t> </w:t>
            </w:r>
          </w:p>
        </w:tc>
        <w:tc>
          <w:tcPr>
            <w:tcW w:w="448" w:type="pct"/>
            <w:tcBorders>
              <w:top w:val="nil"/>
              <w:left w:val="nil"/>
              <w:bottom w:val="single" w:sz="4" w:space="0" w:color="auto"/>
              <w:right w:val="single" w:sz="4" w:space="0" w:color="auto"/>
            </w:tcBorders>
            <w:shd w:val="clear" w:color="000000" w:fill="D9D9D9"/>
            <w:noWrap/>
            <w:hideMark/>
          </w:tcPr>
          <w:p w14:paraId="23BA5431" w14:textId="77777777" w:rsidR="00A62DFB" w:rsidRPr="00FC0CE8" w:rsidRDefault="00A62DFB" w:rsidP="006A6E40">
            <w:pPr>
              <w:jc w:val="right"/>
              <w:rPr>
                <w:sz w:val="20"/>
                <w:szCs w:val="20"/>
                <w:lang w:eastAsia="zh-CN"/>
              </w:rPr>
            </w:pPr>
            <w:r w:rsidRPr="00FC0CE8">
              <w:rPr>
                <w:sz w:val="20"/>
                <w:szCs w:val="20"/>
                <w:lang w:eastAsia="zh-CN"/>
              </w:rPr>
              <w:t> </w:t>
            </w:r>
          </w:p>
        </w:tc>
        <w:tc>
          <w:tcPr>
            <w:tcW w:w="100" w:type="pct"/>
            <w:tcBorders>
              <w:top w:val="nil"/>
              <w:left w:val="nil"/>
              <w:bottom w:val="single" w:sz="4" w:space="0" w:color="auto"/>
              <w:right w:val="single" w:sz="4" w:space="0" w:color="auto"/>
            </w:tcBorders>
            <w:shd w:val="clear" w:color="auto" w:fill="auto"/>
            <w:vAlign w:val="center"/>
            <w:hideMark/>
          </w:tcPr>
          <w:p w14:paraId="3E3CAA67" w14:textId="77777777" w:rsidR="00A62DFB" w:rsidRPr="00FC0CE8" w:rsidRDefault="00A62DFB" w:rsidP="00A62DFB">
            <w:pPr>
              <w:jc w:val="right"/>
              <w:rPr>
                <w:sz w:val="20"/>
                <w:szCs w:val="20"/>
                <w:lang w:eastAsia="zh-CN"/>
              </w:rPr>
            </w:pPr>
            <w:r w:rsidRPr="00FC0CE8">
              <w:rPr>
                <w:sz w:val="20"/>
                <w:szCs w:val="20"/>
                <w:lang w:eastAsia="zh-CN"/>
              </w:rPr>
              <w:t> </w:t>
            </w:r>
          </w:p>
        </w:tc>
        <w:tc>
          <w:tcPr>
            <w:tcW w:w="1741" w:type="pct"/>
            <w:tcBorders>
              <w:top w:val="nil"/>
              <w:left w:val="nil"/>
              <w:bottom w:val="single" w:sz="4" w:space="0" w:color="auto"/>
              <w:right w:val="single" w:sz="4" w:space="0" w:color="auto"/>
            </w:tcBorders>
            <w:shd w:val="clear" w:color="auto" w:fill="auto"/>
            <w:vAlign w:val="center"/>
            <w:hideMark/>
          </w:tcPr>
          <w:p w14:paraId="3861F9A6" w14:textId="7CB1A314" w:rsidR="00A62DFB" w:rsidRPr="00FC0CE8" w:rsidRDefault="00A62DFB" w:rsidP="00A62DFB">
            <w:pPr>
              <w:jc w:val="left"/>
              <w:rPr>
                <w:sz w:val="20"/>
                <w:szCs w:val="20"/>
                <w:lang w:eastAsia="zh-CN"/>
              </w:rPr>
            </w:pPr>
            <w:r w:rsidRPr="00FC0CE8">
              <w:rPr>
                <w:sz w:val="20"/>
                <w:szCs w:val="20"/>
                <w:lang w:eastAsia="zh-CN"/>
              </w:rPr>
              <w:t>Role model presentation</w:t>
            </w:r>
            <w:r w:rsidR="00DA1072" w:rsidRPr="00FC0CE8">
              <w:rPr>
                <w:sz w:val="20"/>
                <w:szCs w:val="20"/>
                <w:lang w:eastAsia="zh-CN"/>
              </w:rPr>
              <w:t>s</w:t>
            </w:r>
            <w:r w:rsidRPr="00FC0CE8">
              <w:rPr>
                <w:sz w:val="20"/>
                <w:szCs w:val="20"/>
                <w:lang w:eastAsia="zh-CN"/>
              </w:rPr>
              <w:t xml:space="preserve"> </w:t>
            </w:r>
            <w:r w:rsidR="00DA1072" w:rsidRPr="00FC0CE8">
              <w:rPr>
                <w:sz w:val="20"/>
                <w:szCs w:val="20"/>
                <w:lang w:eastAsia="zh-CN"/>
              </w:rPr>
              <w:t>throughout</w:t>
            </w:r>
            <w:r w:rsidRPr="00FC0CE8">
              <w:rPr>
                <w:sz w:val="20"/>
                <w:szCs w:val="20"/>
                <w:lang w:eastAsia="zh-CN"/>
              </w:rPr>
              <w:t xml:space="preserve"> KIP implementation </w:t>
            </w:r>
          </w:p>
        </w:tc>
        <w:tc>
          <w:tcPr>
            <w:tcW w:w="448" w:type="pct"/>
            <w:tcBorders>
              <w:top w:val="nil"/>
              <w:left w:val="nil"/>
              <w:bottom w:val="single" w:sz="4" w:space="0" w:color="auto"/>
              <w:right w:val="single" w:sz="4" w:space="0" w:color="auto"/>
            </w:tcBorders>
            <w:shd w:val="clear" w:color="auto" w:fill="auto"/>
            <w:hideMark/>
          </w:tcPr>
          <w:p w14:paraId="21B3330B" w14:textId="77777777" w:rsidR="00A62DFB" w:rsidRPr="00FC0CE8" w:rsidRDefault="00A62DFB" w:rsidP="00A62DFB">
            <w:pPr>
              <w:jc w:val="right"/>
              <w:rPr>
                <w:sz w:val="20"/>
                <w:szCs w:val="20"/>
                <w:lang w:eastAsia="zh-CN"/>
              </w:rPr>
            </w:pPr>
            <w:r w:rsidRPr="00FC0CE8">
              <w:rPr>
                <w:sz w:val="20"/>
                <w:szCs w:val="20"/>
                <w:lang w:eastAsia="zh-CN"/>
              </w:rPr>
              <w:t>6,000</w:t>
            </w:r>
          </w:p>
        </w:tc>
        <w:tc>
          <w:tcPr>
            <w:tcW w:w="474" w:type="pct"/>
            <w:tcBorders>
              <w:top w:val="nil"/>
              <w:left w:val="nil"/>
              <w:bottom w:val="single" w:sz="4" w:space="0" w:color="auto"/>
              <w:right w:val="single" w:sz="4" w:space="0" w:color="auto"/>
            </w:tcBorders>
            <w:shd w:val="clear" w:color="auto" w:fill="auto"/>
            <w:hideMark/>
          </w:tcPr>
          <w:p w14:paraId="72B9E963" w14:textId="77777777" w:rsidR="00A62DFB" w:rsidRPr="00FC0CE8" w:rsidRDefault="00A62DFB" w:rsidP="00A62DFB">
            <w:pPr>
              <w:jc w:val="right"/>
              <w:rPr>
                <w:sz w:val="20"/>
                <w:szCs w:val="20"/>
                <w:lang w:eastAsia="zh-CN"/>
              </w:rPr>
            </w:pPr>
            <w:r w:rsidRPr="00FC0CE8">
              <w:rPr>
                <w:sz w:val="20"/>
                <w:szCs w:val="20"/>
                <w:lang w:eastAsia="zh-CN"/>
              </w:rPr>
              <w:t>6,000</w:t>
            </w:r>
          </w:p>
        </w:tc>
      </w:tr>
      <w:tr w:rsidR="00A62DFB" w:rsidRPr="00FC0CE8" w14:paraId="0A5D0B19" w14:textId="77777777" w:rsidTr="006A6E40">
        <w:trPr>
          <w:trHeight w:val="113"/>
        </w:trPr>
        <w:tc>
          <w:tcPr>
            <w:tcW w:w="2237" w:type="pct"/>
            <w:gridSpan w:val="2"/>
            <w:tcBorders>
              <w:top w:val="single" w:sz="4" w:space="0" w:color="auto"/>
              <w:left w:val="single" w:sz="4" w:space="0" w:color="auto"/>
              <w:bottom w:val="single" w:sz="4" w:space="0" w:color="auto"/>
              <w:right w:val="single" w:sz="4" w:space="0" w:color="auto"/>
            </w:tcBorders>
            <w:shd w:val="clear" w:color="auto" w:fill="auto"/>
            <w:noWrap/>
            <w:hideMark/>
          </w:tcPr>
          <w:p w14:paraId="3E8159F1" w14:textId="71958710" w:rsidR="00A62DFB" w:rsidRPr="00FC0CE8" w:rsidRDefault="00A62DFB" w:rsidP="006A6E40">
            <w:pPr>
              <w:jc w:val="left"/>
              <w:rPr>
                <w:b/>
                <w:bCs/>
                <w:sz w:val="20"/>
                <w:szCs w:val="20"/>
                <w:lang w:eastAsia="zh-CN"/>
              </w:rPr>
            </w:pPr>
            <w:r w:rsidRPr="00FC0CE8">
              <w:rPr>
                <w:b/>
                <w:bCs/>
                <w:sz w:val="20"/>
                <w:szCs w:val="20"/>
                <w:lang w:eastAsia="zh-CN"/>
              </w:rPr>
              <w:t xml:space="preserve">Project management, </w:t>
            </w:r>
            <w:r w:rsidR="00480E67" w:rsidRPr="00FC0CE8">
              <w:rPr>
                <w:b/>
                <w:bCs/>
                <w:sz w:val="20"/>
                <w:szCs w:val="20"/>
                <w:lang w:eastAsia="zh-CN"/>
              </w:rPr>
              <w:t>monitoring,</w:t>
            </w:r>
            <w:r w:rsidRPr="00FC0CE8">
              <w:rPr>
                <w:b/>
                <w:bCs/>
                <w:sz w:val="20"/>
                <w:szCs w:val="20"/>
                <w:lang w:eastAsia="zh-CN"/>
              </w:rPr>
              <w:t xml:space="preserve"> and reporting </w:t>
            </w:r>
          </w:p>
        </w:tc>
        <w:tc>
          <w:tcPr>
            <w:tcW w:w="100" w:type="pct"/>
            <w:tcBorders>
              <w:top w:val="nil"/>
              <w:left w:val="nil"/>
              <w:bottom w:val="single" w:sz="4" w:space="0" w:color="auto"/>
              <w:right w:val="single" w:sz="4" w:space="0" w:color="auto"/>
            </w:tcBorders>
            <w:shd w:val="clear" w:color="auto" w:fill="auto"/>
            <w:vAlign w:val="center"/>
            <w:hideMark/>
          </w:tcPr>
          <w:p w14:paraId="03644DF8" w14:textId="77777777" w:rsidR="00A62DFB" w:rsidRPr="00FC0CE8" w:rsidRDefault="00A62DFB" w:rsidP="00A62DFB">
            <w:pPr>
              <w:jc w:val="left"/>
              <w:rPr>
                <w:b/>
                <w:bCs/>
                <w:sz w:val="20"/>
                <w:szCs w:val="20"/>
                <w:lang w:eastAsia="zh-CN"/>
              </w:rPr>
            </w:pPr>
            <w:r w:rsidRPr="00FC0CE8">
              <w:rPr>
                <w:b/>
                <w:bCs/>
                <w:sz w:val="20"/>
                <w:szCs w:val="20"/>
                <w:lang w:eastAsia="zh-CN"/>
              </w:rPr>
              <w:t> </w:t>
            </w:r>
          </w:p>
        </w:tc>
        <w:tc>
          <w:tcPr>
            <w:tcW w:w="2663" w:type="pct"/>
            <w:gridSpan w:val="3"/>
            <w:tcBorders>
              <w:top w:val="single" w:sz="4" w:space="0" w:color="auto"/>
              <w:left w:val="nil"/>
              <w:bottom w:val="single" w:sz="4" w:space="0" w:color="auto"/>
              <w:right w:val="single" w:sz="4" w:space="0" w:color="auto"/>
            </w:tcBorders>
            <w:shd w:val="clear" w:color="auto" w:fill="auto"/>
            <w:vAlign w:val="center"/>
            <w:hideMark/>
          </w:tcPr>
          <w:p w14:paraId="3A0FC749" w14:textId="229AEA1E" w:rsidR="00A62DFB" w:rsidRPr="00FC0CE8" w:rsidRDefault="00A62DFB" w:rsidP="00A62DFB">
            <w:pPr>
              <w:jc w:val="left"/>
              <w:rPr>
                <w:b/>
                <w:bCs/>
                <w:sz w:val="20"/>
                <w:szCs w:val="20"/>
                <w:lang w:eastAsia="zh-CN"/>
              </w:rPr>
            </w:pPr>
            <w:r w:rsidRPr="00FC0CE8">
              <w:rPr>
                <w:b/>
                <w:bCs/>
                <w:sz w:val="20"/>
                <w:szCs w:val="20"/>
                <w:lang w:eastAsia="zh-CN"/>
              </w:rPr>
              <w:t xml:space="preserve">Project management, </w:t>
            </w:r>
            <w:r w:rsidR="00480E67" w:rsidRPr="00FC0CE8">
              <w:rPr>
                <w:b/>
                <w:bCs/>
                <w:sz w:val="20"/>
                <w:szCs w:val="20"/>
                <w:lang w:eastAsia="zh-CN"/>
              </w:rPr>
              <w:t>monitoring,</w:t>
            </w:r>
            <w:r w:rsidRPr="00FC0CE8">
              <w:rPr>
                <w:b/>
                <w:bCs/>
                <w:sz w:val="20"/>
                <w:szCs w:val="20"/>
                <w:lang w:eastAsia="zh-CN"/>
              </w:rPr>
              <w:t xml:space="preserve"> and reporting </w:t>
            </w:r>
          </w:p>
        </w:tc>
      </w:tr>
      <w:tr w:rsidR="00A62DFB" w:rsidRPr="00FC0CE8" w14:paraId="2BC9A76F" w14:textId="77777777" w:rsidTr="006A6E40">
        <w:trPr>
          <w:trHeight w:val="113"/>
        </w:trPr>
        <w:tc>
          <w:tcPr>
            <w:tcW w:w="1789" w:type="pct"/>
            <w:tcBorders>
              <w:top w:val="nil"/>
              <w:left w:val="single" w:sz="4" w:space="0" w:color="auto"/>
              <w:bottom w:val="single" w:sz="4" w:space="0" w:color="auto"/>
              <w:right w:val="single" w:sz="4" w:space="0" w:color="auto"/>
            </w:tcBorders>
            <w:shd w:val="clear" w:color="auto" w:fill="auto"/>
            <w:hideMark/>
          </w:tcPr>
          <w:p w14:paraId="2E7F6DD0" w14:textId="0E0B3CDE" w:rsidR="00A62DFB" w:rsidRPr="00FC0CE8" w:rsidRDefault="00A62DFB" w:rsidP="006A6E40">
            <w:pPr>
              <w:jc w:val="left"/>
              <w:rPr>
                <w:sz w:val="20"/>
                <w:szCs w:val="20"/>
                <w:lang w:eastAsia="zh-CN"/>
              </w:rPr>
            </w:pPr>
            <w:r w:rsidRPr="00FC0CE8">
              <w:rPr>
                <w:sz w:val="20"/>
                <w:szCs w:val="20"/>
                <w:lang w:eastAsia="zh-CN"/>
              </w:rPr>
              <w:t xml:space="preserve">Project management, </w:t>
            </w:r>
            <w:r w:rsidR="00480E67" w:rsidRPr="00FC0CE8">
              <w:rPr>
                <w:sz w:val="20"/>
                <w:szCs w:val="20"/>
                <w:lang w:eastAsia="zh-CN"/>
              </w:rPr>
              <w:t>monitoring,</w:t>
            </w:r>
            <w:r w:rsidRPr="00FC0CE8">
              <w:rPr>
                <w:sz w:val="20"/>
                <w:szCs w:val="20"/>
                <w:lang w:eastAsia="zh-CN"/>
              </w:rPr>
              <w:t xml:space="preserve"> and reporting on HCFC related activities</w:t>
            </w:r>
          </w:p>
        </w:tc>
        <w:tc>
          <w:tcPr>
            <w:tcW w:w="448" w:type="pct"/>
            <w:tcBorders>
              <w:top w:val="nil"/>
              <w:left w:val="nil"/>
              <w:bottom w:val="single" w:sz="4" w:space="0" w:color="auto"/>
              <w:right w:val="single" w:sz="4" w:space="0" w:color="auto"/>
            </w:tcBorders>
            <w:shd w:val="clear" w:color="auto" w:fill="auto"/>
            <w:noWrap/>
            <w:hideMark/>
          </w:tcPr>
          <w:p w14:paraId="69A49316" w14:textId="77777777" w:rsidR="00A62DFB" w:rsidRPr="00FC0CE8" w:rsidRDefault="00A62DFB" w:rsidP="006A6E40">
            <w:pPr>
              <w:jc w:val="right"/>
              <w:rPr>
                <w:sz w:val="20"/>
                <w:szCs w:val="20"/>
                <w:lang w:eastAsia="zh-CN"/>
              </w:rPr>
            </w:pPr>
            <w:r w:rsidRPr="00FC0CE8">
              <w:rPr>
                <w:sz w:val="20"/>
                <w:szCs w:val="20"/>
                <w:lang w:eastAsia="zh-CN"/>
              </w:rPr>
              <w:t>148,005</w:t>
            </w:r>
          </w:p>
        </w:tc>
        <w:tc>
          <w:tcPr>
            <w:tcW w:w="100" w:type="pct"/>
            <w:tcBorders>
              <w:top w:val="nil"/>
              <w:left w:val="nil"/>
              <w:bottom w:val="single" w:sz="4" w:space="0" w:color="auto"/>
              <w:right w:val="single" w:sz="4" w:space="0" w:color="auto"/>
            </w:tcBorders>
            <w:shd w:val="clear" w:color="auto" w:fill="auto"/>
            <w:vAlign w:val="center"/>
            <w:hideMark/>
          </w:tcPr>
          <w:p w14:paraId="69AB9A9E" w14:textId="77777777" w:rsidR="00A62DFB" w:rsidRPr="00FC0CE8" w:rsidRDefault="00A62DFB" w:rsidP="00A62DFB">
            <w:pPr>
              <w:jc w:val="right"/>
              <w:rPr>
                <w:sz w:val="20"/>
                <w:szCs w:val="20"/>
                <w:lang w:eastAsia="zh-CN"/>
              </w:rPr>
            </w:pPr>
            <w:r w:rsidRPr="00FC0CE8">
              <w:rPr>
                <w:sz w:val="20"/>
                <w:szCs w:val="20"/>
                <w:lang w:eastAsia="zh-CN"/>
              </w:rPr>
              <w:t> </w:t>
            </w:r>
          </w:p>
        </w:tc>
        <w:tc>
          <w:tcPr>
            <w:tcW w:w="1741" w:type="pct"/>
            <w:tcBorders>
              <w:top w:val="nil"/>
              <w:left w:val="nil"/>
              <w:bottom w:val="single" w:sz="4" w:space="0" w:color="auto"/>
              <w:right w:val="single" w:sz="4" w:space="0" w:color="auto"/>
            </w:tcBorders>
            <w:shd w:val="clear" w:color="auto" w:fill="auto"/>
            <w:hideMark/>
          </w:tcPr>
          <w:p w14:paraId="77578140" w14:textId="06BEFBC8" w:rsidR="00A62DFB" w:rsidRPr="00FC0CE8" w:rsidRDefault="00A62DFB" w:rsidP="00A62DFB">
            <w:pPr>
              <w:jc w:val="left"/>
              <w:rPr>
                <w:sz w:val="20"/>
                <w:szCs w:val="20"/>
                <w:lang w:eastAsia="zh-CN"/>
              </w:rPr>
            </w:pPr>
            <w:r w:rsidRPr="00FC0CE8">
              <w:rPr>
                <w:sz w:val="20"/>
                <w:szCs w:val="20"/>
                <w:lang w:eastAsia="zh-CN"/>
              </w:rPr>
              <w:t xml:space="preserve">Project management, </w:t>
            </w:r>
            <w:r w:rsidR="00480E67" w:rsidRPr="00FC0CE8">
              <w:rPr>
                <w:sz w:val="20"/>
                <w:szCs w:val="20"/>
                <w:lang w:eastAsia="zh-CN"/>
              </w:rPr>
              <w:t>monitoring,</w:t>
            </w:r>
            <w:r w:rsidRPr="00FC0CE8">
              <w:rPr>
                <w:sz w:val="20"/>
                <w:szCs w:val="20"/>
                <w:lang w:eastAsia="zh-CN"/>
              </w:rPr>
              <w:t xml:space="preserve"> and reporting on HFC</w:t>
            </w:r>
            <w:r w:rsidR="00923BFD" w:rsidRPr="00FC0CE8">
              <w:rPr>
                <w:sz w:val="20"/>
                <w:szCs w:val="20"/>
                <w:lang w:eastAsia="zh-CN"/>
              </w:rPr>
              <w:noBreakHyphen/>
            </w:r>
            <w:r w:rsidRPr="00FC0CE8">
              <w:rPr>
                <w:sz w:val="20"/>
                <w:szCs w:val="20"/>
                <w:lang w:eastAsia="zh-CN"/>
              </w:rPr>
              <w:t>related activities</w:t>
            </w:r>
          </w:p>
        </w:tc>
        <w:tc>
          <w:tcPr>
            <w:tcW w:w="448" w:type="pct"/>
            <w:tcBorders>
              <w:top w:val="nil"/>
              <w:left w:val="nil"/>
              <w:bottom w:val="single" w:sz="4" w:space="0" w:color="auto"/>
              <w:right w:val="single" w:sz="4" w:space="0" w:color="auto"/>
            </w:tcBorders>
            <w:shd w:val="clear" w:color="auto" w:fill="auto"/>
            <w:hideMark/>
          </w:tcPr>
          <w:p w14:paraId="73067CFE" w14:textId="77777777" w:rsidR="00A62DFB" w:rsidRPr="00FC0CE8" w:rsidRDefault="00A62DFB" w:rsidP="00A62DFB">
            <w:pPr>
              <w:jc w:val="right"/>
              <w:rPr>
                <w:sz w:val="20"/>
                <w:szCs w:val="20"/>
                <w:lang w:eastAsia="zh-CN"/>
              </w:rPr>
            </w:pPr>
            <w:r w:rsidRPr="00FC0CE8">
              <w:rPr>
                <w:sz w:val="20"/>
                <w:szCs w:val="20"/>
                <w:lang w:eastAsia="zh-CN"/>
              </w:rPr>
              <w:t>32,000</w:t>
            </w:r>
          </w:p>
        </w:tc>
        <w:tc>
          <w:tcPr>
            <w:tcW w:w="474" w:type="pct"/>
            <w:tcBorders>
              <w:top w:val="nil"/>
              <w:left w:val="nil"/>
              <w:bottom w:val="single" w:sz="4" w:space="0" w:color="auto"/>
              <w:right w:val="single" w:sz="4" w:space="0" w:color="auto"/>
            </w:tcBorders>
            <w:shd w:val="clear" w:color="auto" w:fill="auto"/>
            <w:hideMark/>
          </w:tcPr>
          <w:p w14:paraId="5AF60925" w14:textId="77777777" w:rsidR="00A62DFB" w:rsidRPr="00FC0CE8" w:rsidRDefault="00A62DFB" w:rsidP="00A62DFB">
            <w:pPr>
              <w:jc w:val="right"/>
              <w:rPr>
                <w:sz w:val="20"/>
                <w:szCs w:val="20"/>
                <w:lang w:eastAsia="zh-CN"/>
              </w:rPr>
            </w:pPr>
            <w:r w:rsidRPr="00FC0CE8">
              <w:rPr>
                <w:sz w:val="20"/>
                <w:szCs w:val="20"/>
                <w:lang w:eastAsia="zh-CN"/>
              </w:rPr>
              <w:t>180,005</w:t>
            </w:r>
          </w:p>
        </w:tc>
      </w:tr>
      <w:tr w:rsidR="00A62DFB" w:rsidRPr="00FC0CE8" w14:paraId="17E15D63" w14:textId="77777777" w:rsidTr="006A6E40">
        <w:trPr>
          <w:trHeight w:val="113"/>
        </w:trPr>
        <w:tc>
          <w:tcPr>
            <w:tcW w:w="1789" w:type="pct"/>
            <w:tcBorders>
              <w:top w:val="nil"/>
              <w:left w:val="single" w:sz="4" w:space="0" w:color="auto"/>
              <w:bottom w:val="single" w:sz="4" w:space="0" w:color="auto"/>
              <w:right w:val="single" w:sz="4" w:space="0" w:color="auto"/>
            </w:tcBorders>
            <w:shd w:val="clear" w:color="auto" w:fill="auto"/>
            <w:noWrap/>
            <w:hideMark/>
          </w:tcPr>
          <w:p w14:paraId="722922BD" w14:textId="05A9E22B" w:rsidR="00A62DFB" w:rsidRPr="00FC0CE8" w:rsidRDefault="00A62DFB" w:rsidP="006A6E40">
            <w:pPr>
              <w:jc w:val="left"/>
              <w:rPr>
                <w:b/>
                <w:bCs/>
                <w:sz w:val="20"/>
                <w:szCs w:val="20"/>
                <w:lang w:eastAsia="zh-CN"/>
              </w:rPr>
            </w:pPr>
            <w:r w:rsidRPr="00FC0CE8">
              <w:rPr>
                <w:b/>
                <w:bCs/>
                <w:sz w:val="20"/>
                <w:szCs w:val="20"/>
                <w:lang w:eastAsia="zh-CN"/>
              </w:rPr>
              <w:t>Total</w:t>
            </w:r>
          </w:p>
        </w:tc>
        <w:tc>
          <w:tcPr>
            <w:tcW w:w="448" w:type="pct"/>
            <w:tcBorders>
              <w:top w:val="nil"/>
              <w:left w:val="nil"/>
              <w:bottom w:val="single" w:sz="4" w:space="0" w:color="auto"/>
              <w:right w:val="single" w:sz="4" w:space="0" w:color="auto"/>
            </w:tcBorders>
            <w:shd w:val="clear" w:color="auto" w:fill="auto"/>
            <w:noWrap/>
            <w:hideMark/>
          </w:tcPr>
          <w:p w14:paraId="2F26AF90" w14:textId="77777777" w:rsidR="00A62DFB" w:rsidRPr="00FC0CE8" w:rsidRDefault="00A62DFB" w:rsidP="006A6E40">
            <w:pPr>
              <w:jc w:val="right"/>
              <w:rPr>
                <w:b/>
                <w:bCs/>
                <w:sz w:val="20"/>
                <w:szCs w:val="20"/>
                <w:lang w:eastAsia="zh-CN"/>
              </w:rPr>
            </w:pPr>
            <w:r w:rsidRPr="00FC0CE8">
              <w:rPr>
                <w:b/>
                <w:bCs/>
                <w:sz w:val="20"/>
                <w:szCs w:val="20"/>
                <w:lang w:eastAsia="zh-CN"/>
              </w:rPr>
              <w:t>1,618,677</w:t>
            </w:r>
          </w:p>
        </w:tc>
        <w:tc>
          <w:tcPr>
            <w:tcW w:w="100" w:type="pct"/>
            <w:tcBorders>
              <w:top w:val="nil"/>
              <w:left w:val="nil"/>
              <w:bottom w:val="single" w:sz="4" w:space="0" w:color="auto"/>
              <w:right w:val="single" w:sz="4" w:space="0" w:color="auto"/>
            </w:tcBorders>
            <w:shd w:val="clear" w:color="auto" w:fill="auto"/>
            <w:vAlign w:val="center"/>
            <w:hideMark/>
          </w:tcPr>
          <w:p w14:paraId="7A29E75F" w14:textId="77777777" w:rsidR="00A62DFB" w:rsidRPr="00FC0CE8" w:rsidRDefault="00A62DFB" w:rsidP="00A62DFB">
            <w:pPr>
              <w:jc w:val="right"/>
              <w:rPr>
                <w:b/>
                <w:bCs/>
                <w:sz w:val="20"/>
                <w:szCs w:val="20"/>
                <w:lang w:eastAsia="zh-CN"/>
              </w:rPr>
            </w:pPr>
            <w:r w:rsidRPr="00FC0CE8">
              <w:rPr>
                <w:b/>
                <w:bCs/>
                <w:sz w:val="20"/>
                <w:szCs w:val="20"/>
                <w:lang w:eastAsia="zh-CN"/>
              </w:rPr>
              <w:t> </w:t>
            </w:r>
          </w:p>
        </w:tc>
        <w:tc>
          <w:tcPr>
            <w:tcW w:w="1741" w:type="pct"/>
            <w:tcBorders>
              <w:top w:val="nil"/>
              <w:left w:val="nil"/>
              <w:bottom w:val="single" w:sz="4" w:space="0" w:color="auto"/>
              <w:right w:val="single" w:sz="4" w:space="0" w:color="auto"/>
            </w:tcBorders>
            <w:shd w:val="clear" w:color="auto" w:fill="auto"/>
            <w:vAlign w:val="center"/>
            <w:hideMark/>
          </w:tcPr>
          <w:p w14:paraId="349E3354" w14:textId="77777777" w:rsidR="00A62DFB" w:rsidRPr="00FC0CE8" w:rsidRDefault="00A62DFB" w:rsidP="00A62DFB">
            <w:pPr>
              <w:jc w:val="right"/>
              <w:rPr>
                <w:b/>
                <w:bCs/>
                <w:sz w:val="20"/>
                <w:szCs w:val="20"/>
                <w:lang w:eastAsia="zh-CN"/>
              </w:rPr>
            </w:pPr>
            <w:r w:rsidRPr="00FC0CE8">
              <w:rPr>
                <w:b/>
                <w:bCs/>
                <w:sz w:val="20"/>
                <w:szCs w:val="20"/>
                <w:lang w:eastAsia="zh-CN"/>
              </w:rPr>
              <w:t> </w:t>
            </w:r>
          </w:p>
        </w:tc>
        <w:tc>
          <w:tcPr>
            <w:tcW w:w="448" w:type="pct"/>
            <w:tcBorders>
              <w:top w:val="nil"/>
              <w:left w:val="nil"/>
              <w:bottom w:val="single" w:sz="4" w:space="0" w:color="auto"/>
              <w:right w:val="single" w:sz="4" w:space="0" w:color="auto"/>
            </w:tcBorders>
            <w:shd w:val="clear" w:color="auto" w:fill="auto"/>
            <w:vAlign w:val="center"/>
            <w:hideMark/>
          </w:tcPr>
          <w:p w14:paraId="3423F542" w14:textId="77777777" w:rsidR="00A62DFB" w:rsidRPr="00FC0CE8" w:rsidRDefault="00A62DFB" w:rsidP="00A62DFB">
            <w:pPr>
              <w:jc w:val="right"/>
              <w:rPr>
                <w:b/>
                <w:bCs/>
                <w:sz w:val="20"/>
                <w:szCs w:val="20"/>
                <w:lang w:eastAsia="zh-CN"/>
              </w:rPr>
            </w:pPr>
            <w:r w:rsidRPr="00FC0CE8">
              <w:rPr>
                <w:b/>
                <w:bCs/>
                <w:sz w:val="20"/>
                <w:szCs w:val="20"/>
                <w:lang w:eastAsia="zh-CN"/>
              </w:rPr>
              <w:t>325,000</w:t>
            </w:r>
          </w:p>
        </w:tc>
        <w:tc>
          <w:tcPr>
            <w:tcW w:w="474" w:type="pct"/>
            <w:tcBorders>
              <w:top w:val="nil"/>
              <w:left w:val="nil"/>
              <w:bottom w:val="single" w:sz="4" w:space="0" w:color="auto"/>
              <w:right w:val="single" w:sz="4" w:space="0" w:color="auto"/>
            </w:tcBorders>
            <w:shd w:val="clear" w:color="auto" w:fill="auto"/>
            <w:vAlign w:val="center"/>
            <w:hideMark/>
          </w:tcPr>
          <w:p w14:paraId="6284B35A" w14:textId="77777777" w:rsidR="00A62DFB" w:rsidRPr="00FC0CE8" w:rsidRDefault="00A62DFB" w:rsidP="00A62DFB">
            <w:pPr>
              <w:jc w:val="right"/>
              <w:rPr>
                <w:b/>
                <w:bCs/>
                <w:sz w:val="20"/>
                <w:szCs w:val="20"/>
                <w:lang w:eastAsia="zh-CN"/>
              </w:rPr>
            </w:pPr>
            <w:r w:rsidRPr="00FC0CE8">
              <w:rPr>
                <w:b/>
                <w:bCs/>
                <w:sz w:val="20"/>
                <w:szCs w:val="20"/>
                <w:lang w:eastAsia="zh-CN"/>
              </w:rPr>
              <w:t>1,943,677</w:t>
            </w:r>
          </w:p>
        </w:tc>
      </w:tr>
    </w:tbl>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FB41CD" w:rsidRPr="00FC0CE8" w14:paraId="7A2D8170" w14:textId="77777777" w:rsidTr="0033451A">
        <w:trPr>
          <w:trHeight w:val="288"/>
          <w:jc w:val="center"/>
        </w:trPr>
        <w:tc>
          <w:tcPr>
            <w:tcW w:w="1915" w:type="dxa"/>
          </w:tcPr>
          <w:p w14:paraId="2B8DD63F" w14:textId="77777777" w:rsidR="00FB41CD" w:rsidRPr="00FC0CE8" w:rsidRDefault="00FB41CD" w:rsidP="009848FA">
            <w:pPr>
              <w:suppressAutoHyphens/>
            </w:pPr>
          </w:p>
          <w:p w14:paraId="3F80F5DE" w14:textId="77777777" w:rsidR="00F23A15" w:rsidRPr="00FC0CE8" w:rsidRDefault="00F23A15" w:rsidP="00F23A15">
            <w:pPr>
              <w:suppressAutoHyphens/>
            </w:pPr>
          </w:p>
        </w:tc>
        <w:tc>
          <w:tcPr>
            <w:tcW w:w="1915" w:type="dxa"/>
          </w:tcPr>
          <w:p w14:paraId="51650B1B" w14:textId="77777777" w:rsidR="00FB41CD" w:rsidRPr="00FC0CE8" w:rsidRDefault="00FB41CD" w:rsidP="009848FA">
            <w:pPr>
              <w:suppressAutoHyphens/>
            </w:pPr>
          </w:p>
        </w:tc>
        <w:tc>
          <w:tcPr>
            <w:tcW w:w="1915" w:type="dxa"/>
            <w:tcBorders>
              <w:bottom w:val="single" w:sz="4" w:space="0" w:color="auto"/>
            </w:tcBorders>
            <w:vAlign w:val="center"/>
          </w:tcPr>
          <w:p w14:paraId="3CB249E4" w14:textId="77777777" w:rsidR="00FB41CD" w:rsidRPr="00FC0CE8" w:rsidRDefault="00FB41CD" w:rsidP="009848FA">
            <w:pPr>
              <w:suppressAutoHyphens/>
              <w:jc w:val="center"/>
            </w:pPr>
          </w:p>
        </w:tc>
        <w:tc>
          <w:tcPr>
            <w:tcW w:w="1915" w:type="dxa"/>
          </w:tcPr>
          <w:p w14:paraId="1EC97A62" w14:textId="77777777" w:rsidR="00FB41CD" w:rsidRPr="00FC0CE8" w:rsidRDefault="00FB41CD" w:rsidP="009848FA">
            <w:pPr>
              <w:suppressAutoHyphens/>
            </w:pPr>
          </w:p>
        </w:tc>
        <w:tc>
          <w:tcPr>
            <w:tcW w:w="1916" w:type="dxa"/>
          </w:tcPr>
          <w:p w14:paraId="3268D12D" w14:textId="77777777" w:rsidR="00FB41CD" w:rsidRPr="00FC0CE8" w:rsidRDefault="00FB41CD" w:rsidP="009848FA">
            <w:pPr>
              <w:suppressAutoHyphens/>
            </w:pPr>
          </w:p>
        </w:tc>
      </w:tr>
    </w:tbl>
    <w:p w14:paraId="38674C8F" w14:textId="77777777" w:rsidR="00E85409" w:rsidRPr="00FC0CE8" w:rsidRDefault="00E85409" w:rsidP="006364A5">
      <w:pPr>
        <w:jc w:val="center"/>
        <w:rPr>
          <w:sz w:val="4"/>
          <w:szCs w:val="4"/>
        </w:rPr>
      </w:pPr>
    </w:p>
    <w:sectPr w:rsidR="00E85409" w:rsidRPr="00FC0CE8" w:rsidSect="008A6D4B">
      <w:headerReference w:type="even" r:id="rId26"/>
      <w:headerReference w:type="default" r:id="rId27"/>
      <w:footerReference w:type="even" r:id="rId28"/>
      <w:footerReference w:type="default" r:id="rId29"/>
      <w:headerReference w:type="first" r:id="rId30"/>
      <w:footerReference w:type="first" r:id="rId31"/>
      <w:pgSz w:w="15840" w:h="12240" w:orient="landscape" w:code="1"/>
      <w:pgMar w:top="1440" w:right="720" w:bottom="1440" w:left="864"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B69225" w14:textId="77777777" w:rsidR="00CE3D12" w:rsidRDefault="00CE3D12" w:rsidP="004A504B">
      <w:r>
        <w:separator/>
      </w:r>
    </w:p>
  </w:endnote>
  <w:endnote w:type="continuationSeparator" w:id="0">
    <w:p w14:paraId="32F627BC" w14:textId="77777777" w:rsidR="00CE3D12" w:rsidRDefault="00CE3D12" w:rsidP="004A504B">
      <w:r>
        <w:continuationSeparator/>
      </w:r>
    </w:p>
  </w:endnote>
  <w:endnote w:type="continuationNotice" w:id="1">
    <w:p w14:paraId="62A2DC6D" w14:textId="77777777" w:rsidR="00CE3D12" w:rsidRDefault="00CE3D1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B97966" w14:textId="77777777" w:rsidR="00D85ABF" w:rsidRPr="0033525D" w:rsidRDefault="00D85ABF">
    <w:pPr>
      <w:jc w:val="center"/>
    </w:pPr>
    <w:r>
      <w:fldChar w:fldCharType="begin"/>
    </w:r>
    <w:r>
      <w:instrText xml:space="preserve"> PAGE </w:instrText>
    </w:r>
    <w:r>
      <w:fldChar w:fldCharType="separate"/>
    </w:r>
    <w:r>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5F5BB9" w14:textId="77777777" w:rsidR="00D85ABF" w:rsidRPr="0033525D" w:rsidRDefault="00D85ABF">
    <w:pPr>
      <w:jc w:val="center"/>
    </w:pPr>
    <w:r>
      <w:fldChar w:fldCharType="begin"/>
    </w:r>
    <w:r>
      <w:instrText xml:space="preserve"> PAGE </w:instrText>
    </w:r>
    <w:r>
      <w:fldChar w:fldCharType="separate"/>
    </w:r>
    <w:r>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89509A" w14:textId="77777777" w:rsidR="00D85ABF" w:rsidRDefault="00D85ABF"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76E60D11" w14:textId="77777777" w:rsidR="00D85ABF" w:rsidRDefault="00D85ABF"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2918CA" w14:textId="77777777" w:rsidR="00D85ABF" w:rsidRPr="0033525D" w:rsidRDefault="00D85ABF">
    <w:pPr>
      <w:jc w:val="center"/>
    </w:pPr>
    <w:r>
      <w:fldChar w:fldCharType="begin"/>
    </w:r>
    <w:r>
      <w:instrText xml:space="preserve"> PAGE </w:instrText>
    </w:r>
    <w:r>
      <w:fldChar w:fldCharType="separate"/>
    </w:r>
    <w:r>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3A14C1" w14:textId="77777777" w:rsidR="00D85ABF" w:rsidRPr="0033525D" w:rsidRDefault="00D85ABF">
    <w:pPr>
      <w:jc w:val="center"/>
    </w:pPr>
    <w:r>
      <w:fldChar w:fldCharType="begin"/>
    </w:r>
    <w:r>
      <w:instrText xml:space="preserve"> PAGE </w:instrText>
    </w:r>
    <w:r>
      <w:fldChar w:fldCharType="separate"/>
    </w:r>
    <w:r>
      <w:rPr>
        <w:noProof/>
      </w:rPr>
      <w:t>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63172468"/>
      <w:docPartObj>
        <w:docPartGallery w:val="Page Numbers (Bottom of Page)"/>
        <w:docPartUnique/>
      </w:docPartObj>
    </w:sdtPr>
    <w:sdtEndPr>
      <w:rPr>
        <w:noProof/>
      </w:rPr>
    </w:sdtEndPr>
    <w:sdtContent>
      <w:p w14:paraId="7A1D19BF" w14:textId="77777777" w:rsidR="00D85ABF" w:rsidRDefault="00D85ABF">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C7D521" w14:textId="77777777" w:rsidR="00D85ABF" w:rsidRPr="0033525D" w:rsidRDefault="00D85ABF">
    <w:pPr>
      <w:jc w:val="center"/>
    </w:pPr>
    <w:r>
      <w:fldChar w:fldCharType="begin"/>
    </w:r>
    <w:r>
      <w:instrText xml:space="preserve"> PAGE </w:instrText>
    </w:r>
    <w:r>
      <w:fldChar w:fldCharType="separate"/>
    </w:r>
    <w:r>
      <w:rPr>
        <w:noProof/>
      </w:rPr>
      <w:t>2</w:t>
    </w:r>
    <w:r>
      <w:rPr>
        <w:noProof/>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C68CC7" w14:textId="77777777" w:rsidR="00D85ABF" w:rsidRPr="0033525D" w:rsidRDefault="00D85ABF">
    <w:pPr>
      <w:jc w:val="center"/>
    </w:pPr>
    <w:r>
      <w:fldChar w:fldCharType="begin"/>
    </w:r>
    <w:r>
      <w:instrText xml:space="preserve"> PAGE </w:instrText>
    </w:r>
    <w:r>
      <w:fldChar w:fldCharType="separate"/>
    </w:r>
    <w:r>
      <w:rPr>
        <w:noProof/>
      </w:rPr>
      <w:t>3</w:t>
    </w:r>
    <w:r>
      <w:rPr>
        <w:noProof/>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EDB7E0" w14:textId="77777777" w:rsidR="00D85ABF" w:rsidRDefault="00D85ABF"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0CB407B6" w14:textId="77777777" w:rsidR="00D85ABF" w:rsidRDefault="00D85ABF"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32E6D3" w14:textId="77777777" w:rsidR="00CE3D12" w:rsidRDefault="00CE3D12" w:rsidP="004A504B">
      <w:r>
        <w:separator/>
      </w:r>
    </w:p>
  </w:footnote>
  <w:footnote w:type="continuationSeparator" w:id="0">
    <w:p w14:paraId="3F7AD3E2" w14:textId="77777777" w:rsidR="00CE3D12" w:rsidRDefault="00CE3D12" w:rsidP="004A504B">
      <w:r>
        <w:continuationSeparator/>
      </w:r>
    </w:p>
  </w:footnote>
  <w:footnote w:type="continuationNotice" w:id="1">
    <w:p w14:paraId="5BDD9CFB" w14:textId="77777777" w:rsidR="00CE3D12" w:rsidRDefault="00CE3D12"/>
  </w:footnote>
  <w:footnote w:id="2">
    <w:p w14:paraId="1070E1B6" w14:textId="0308675A" w:rsidR="00D85ABF" w:rsidRPr="001E1147" w:rsidRDefault="00D85ABF" w:rsidP="002C26A4">
      <w:pPr>
        <w:pStyle w:val="FootnoteText"/>
        <w:spacing w:after="40"/>
        <w:rPr>
          <w:lang w:val="en-US"/>
        </w:rPr>
      </w:pPr>
      <w:r w:rsidRPr="001A24C6">
        <w:rPr>
          <w:rStyle w:val="FootnoteReference"/>
        </w:rPr>
        <w:footnoteRef/>
      </w:r>
      <w:r w:rsidRPr="001A24C6">
        <w:t xml:space="preserve"> </w:t>
      </w:r>
      <w:r w:rsidRPr="001E1147">
        <w:rPr>
          <w:lang w:val="en-US"/>
        </w:rPr>
        <w:t>UNEP/OzL.Pro/ExCom/9</w:t>
      </w:r>
      <w:r>
        <w:rPr>
          <w:lang w:val="en-US"/>
        </w:rPr>
        <w:t>3</w:t>
      </w:r>
      <w:r w:rsidRPr="001E1147">
        <w:rPr>
          <w:lang w:val="en-US"/>
        </w:rPr>
        <w:t>/1</w:t>
      </w:r>
    </w:p>
  </w:footnote>
  <w:footnote w:id="3">
    <w:p w14:paraId="05031F98" w14:textId="4B6F43A9" w:rsidR="00D85ABF" w:rsidRPr="00996241" w:rsidRDefault="00D85ABF" w:rsidP="008207DA">
      <w:pPr>
        <w:pStyle w:val="FootnoteText"/>
      </w:pPr>
      <w:r w:rsidRPr="00FE3307">
        <w:rPr>
          <w:rStyle w:val="FootnoteReference"/>
        </w:rPr>
        <w:footnoteRef/>
      </w:r>
      <w:r w:rsidRPr="00FE3307">
        <w:t xml:space="preserve"> </w:t>
      </w:r>
      <w:r w:rsidRPr="009931F4">
        <w:t>As per the letter of</w:t>
      </w:r>
      <w:r>
        <w:t xml:space="preserve"> 24 August</w:t>
      </w:r>
      <w:r w:rsidRPr="00996241">
        <w:t xml:space="preserve"> 202</w:t>
      </w:r>
      <w:r>
        <w:t>3</w:t>
      </w:r>
      <w:r w:rsidRPr="00996241">
        <w:t xml:space="preserve"> from the </w:t>
      </w:r>
      <w:r>
        <w:t xml:space="preserve">Environmental Protection Agency </w:t>
      </w:r>
      <w:r w:rsidRPr="00996241">
        <w:t xml:space="preserve">of </w:t>
      </w:r>
      <w:r w:rsidRPr="007F4245">
        <w:t>Ghana</w:t>
      </w:r>
      <w:r w:rsidRPr="00996241">
        <w:t xml:space="preserve"> to </w:t>
      </w:r>
      <w:r w:rsidRPr="003C4F33">
        <w:t>UNDP</w:t>
      </w:r>
      <w:r w:rsidRPr="00996241">
        <w:t>.</w:t>
      </w:r>
    </w:p>
  </w:footnote>
  <w:footnote w:id="4">
    <w:p w14:paraId="70416990" w14:textId="29CC644B" w:rsidR="00D85ABF" w:rsidRDefault="00D85ABF" w:rsidP="00E36F37">
      <w:pPr>
        <w:pStyle w:val="FootnoteText"/>
        <w:shd w:val="clear" w:color="auto" w:fill="FFFFFF" w:themeFill="background1"/>
        <w:suppressAutoHyphens/>
      </w:pPr>
      <w:r w:rsidRPr="00264622">
        <w:rPr>
          <w:rStyle w:val="FootnoteReference"/>
        </w:rPr>
        <w:footnoteRef/>
      </w:r>
      <w:r w:rsidRPr="00264622">
        <w:t xml:space="preserve"> Except for those HCFCs allowed for a servicing tail between 2030 and 2040, where required, consistent with the provisions of the Montreal Protocol.</w:t>
      </w:r>
    </w:p>
  </w:footnote>
  <w:footnote w:id="5">
    <w:p w14:paraId="24BB2B6B" w14:textId="4C612B40" w:rsidR="00D85ABF" w:rsidRPr="00DB6950" w:rsidRDefault="00D85ABF" w:rsidP="006409C4">
      <w:pPr>
        <w:pStyle w:val="FootnoteText"/>
      </w:pPr>
      <w:r>
        <w:rPr>
          <w:rStyle w:val="FootnoteReference"/>
        </w:rPr>
        <w:footnoteRef/>
      </w:r>
      <w:r>
        <w:t xml:space="preserve"> </w:t>
      </w:r>
      <w:r w:rsidRPr="00DB6950">
        <w:t>UNEP/OzL.Pro/ExCom/</w:t>
      </w:r>
      <w:r>
        <w:t>61</w:t>
      </w:r>
      <w:r w:rsidRPr="00DB6950">
        <w:t>/</w:t>
      </w:r>
      <w:r>
        <w:t>58</w:t>
      </w:r>
    </w:p>
  </w:footnote>
  <w:footnote w:id="6">
    <w:p w14:paraId="3B7D5D5F" w14:textId="0F99EF30" w:rsidR="00D85ABF" w:rsidRPr="00DB6950" w:rsidRDefault="00D85ABF" w:rsidP="006409C4">
      <w:pPr>
        <w:pStyle w:val="FootnoteText"/>
      </w:pPr>
      <w:r w:rsidRPr="00FC3D87">
        <w:rPr>
          <w:rStyle w:val="FootnoteReference"/>
        </w:rPr>
        <w:footnoteRef/>
      </w:r>
      <w:r w:rsidRPr="00DB6950">
        <w:t xml:space="preserve"> Annex </w:t>
      </w:r>
      <w:r w:rsidR="00DA66BD">
        <w:t>XI</w:t>
      </w:r>
      <w:r w:rsidRPr="00DB6950">
        <w:t xml:space="preserve"> of</w:t>
      </w:r>
      <w:r>
        <w:t xml:space="preserve"> </w:t>
      </w:r>
      <w:r w:rsidRPr="00DB6950">
        <w:t>UNEP/OzL.Pro/ExCom/</w:t>
      </w:r>
      <w:r>
        <w:t>67</w:t>
      </w:r>
      <w:r w:rsidRPr="00DB6950">
        <w:t>/</w:t>
      </w:r>
      <w:r>
        <w:t>39</w:t>
      </w:r>
    </w:p>
  </w:footnote>
  <w:footnote w:id="7">
    <w:p w14:paraId="7FBB8A63" w14:textId="7FA7B130" w:rsidR="00D85ABF" w:rsidRPr="009931F4" w:rsidRDefault="00D85ABF" w:rsidP="003D63A2">
      <w:pPr>
        <w:pStyle w:val="FootnoteText"/>
      </w:pPr>
      <w:r>
        <w:rPr>
          <w:rStyle w:val="FootnoteReference"/>
        </w:rPr>
        <w:footnoteRef/>
      </w:r>
      <w:r>
        <w:t xml:space="preserve"> Decision 87/39</w:t>
      </w:r>
    </w:p>
  </w:footnote>
  <w:footnote w:id="8">
    <w:p w14:paraId="4C335607" w14:textId="07050CEB" w:rsidR="00D85ABF" w:rsidRPr="006259E8" w:rsidRDefault="00D85ABF">
      <w:pPr>
        <w:pStyle w:val="FootnoteText"/>
      </w:pPr>
      <w:r>
        <w:rPr>
          <w:rStyle w:val="FootnoteReference"/>
        </w:rPr>
        <w:footnoteRef/>
      </w:r>
      <w:r>
        <w:t xml:space="preserve"> </w:t>
      </w:r>
      <w:r w:rsidRPr="006C3425">
        <w:rPr>
          <w:lang w:val="en-US"/>
        </w:rPr>
        <w:t xml:space="preserve">Ghana is completely overhauling its RAC curriculum in line with EN13313 </w:t>
      </w:r>
      <w:r>
        <w:rPr>
          <w:lang w:val="en-US"/>
        </w:rPr>
        <w:t>to standardize RAC training for competency-based certification.</w:t>
      </w:r>
      <w:r w:rsidRPr="006C3425">
        <w:rPr>
          <w:lang w:val="en-US"/>
        </w:rPr>
        <w:t xml:space="preserve"> This will ensure that all new graduates from the training institutes will be trained in line with international standards</w:t>
      </w:r>
      <w:r>
        <w:rPr>
          <w:lang w:val="en-US"/>
        </w:rPr>
        <w:t xml:space="preserve">. The </w:t>
      </w:r>
      <w:r>
        <w:t>standardization of the curriculum and certification system is being finalized through a GIZ project.</w:t>
      </w:r>
    </w:p>
  </w:footnote>
  <w:footnote w:id="9">
    <w:p w14:paraId="51368FF1" w14:textId="2027F421" w:rsidR="00087A4A" w:rsidRDefault="00087A4A">
      <w:pPr>
        <w:pStyle w:val="FootnoteText"/>
      </w:pPr>
      <w:r>
        <w:rPr>
          <w:rStyle w:val="FootnoteReference"/>
        </w:rPr>
        <w:footnoteRef/>
      </w:r>
      <w:r>
        <w:t xml:space="preserve"> </w:t>
      </w:r>
      <w:r w:rsidR="000E18B8">
        <w:t xml:space="preserve">E.g., </w:t>
      </w:r>
      <w:r w:rsidR="00E2325D">
        <w:t>c</w:t>
      </w:r>
      <w:r w:rsidRPr="00087A4A">
        <w:t>ompact training units, leak detector, CO</w:t>
      </w:r>
      <w:r w:rsidRPr="00E2325D">
        <w:rPr>
          <w:vertAlign w:val="subscript"/>
        </w:rPr>
        <w:t>2</w:t>
      </w:r>
      <w:r w:rsidRPr="00087A4A">
        <w:t xml:space="preserve"> manifold gauge set, </w:t>
      </w:r>
      <w:r w:rsidR="00E2325D">
        <w:t xml:space="preserve">and </w:t>
      </w:r>
      <w:r w:rsidRPr="00087A4A">
        <w:t>pressure regulator for charging</w:t>
      </w:r>
      <w:r w:rsidR="00E2325D">
        <w:t>.</w:t>
      </w:r>
    </w:p>
  </w:footnote>
  <w:footnote w:id="10">
    <w:p w14:paraId="5F7A8744" w14:textId="76DC3E4C" w:rsidR="00087A4A" w:rsidRDefault="00087A4A">
      <w:pPr>
        <w:pStyle w:val="FootnoteText"/>
      </w:pPr>
      <w:r>
        <w:rPr>
          <w:rStyle w:val="FootnoteReference"/>
        </w:rPr>
        <w:footnoteRef/>
      </w:r>
      <w:r>
        <w:t xml:space="preserve"> E.g., </w:t>
      </w:r>
      <w:r w:rsidRPr="00087A4A">
        <w:t xml:space="preserve">recovery and recycling equipment for the MAC sector, a MAC training unit, leak detectors, electrical thermometer with probes, vacuum pumps and gauges, manifold gauge, recovery cylinders, nitrogen regulator, </w:t>
      </w:r>
      <w:r w:rsidR="00731E56">
        <w:t xml:space="preserve">and </w:t>
      </w:r>
      <w:r w:rsidRPr="00087A4A">
        <w:t>consumables</w:t>
      </w:r>
      <w:r>
        <w:t>.</w:t>
      </w:r>
    </w:p>
  </w:footnote>
  <w:footnote w:id="11">
    <w:p w14:paraId="70030BA4" w14:textId="5A712B16" w:rsidR="00C26A40" w:rsidRDefault="00C26A40" w:rsidP="00C26A40">
      <w:pPr>
        <w:pStyle w:val="FootnoteText"/>
      </w:pPr>
      <w:r>
        <w:rPr>
          <w:rStyle w:val="FootnoteReference"/>
        </w:rPr>
        <w:footnoteRef/>
      </w:r>
      <w:r>
        <w:t xml:space="preserve"> </w:t>
      </w:r>
      <w:r w:rsidRPr="00087A4A">
        <w:t>Ten sets of leak detector</w:t>
      </w:r>
      <w:r w:rsidR="009A1F81">
        <w:t>s</w:t>
      </w:r>
      <w:r w:rsidRPr="00087A4A">
        <w:t xml:space="preserve">, </w:t>
      </w:r>
      <w:r w:rsidR="006B5708">
        <w:t xml:space="preserve">a </w:t>
      </w:r>
      <w:r w:rsidRPr="00087A4A">
        <w:t>manifold gauge set with hose and recovery unit</w:t>
      </w:r>
      <w:r w:rsidR="006B5708">
        <w:t>,</w:t>
      </w:r>
      <w:r w:rsidRPr="00087A4A">
        <w:t xml:space="preserve"> and 14 recovery cylinders.</w:t>
      </w:r>
    </w:p>
  </w:footnote>
  <w:footnote w:id="12">
    <w:p w14:paraId="73A199CE" w14:textId="0368FC00" w:rsidR="00D85ABF" w:rsidRDefault="00D85ABF">
      <w:pPr>
        <w:pStyle w:val="FootnoteText"/>
      </w:pPr>
      <w:r w:rsidRPr="00992F19">
        <w:rPr>
          <w:rStyle w:val="FootnoteReference"/>
        </w:rPr>
        <w:footnoteRef/>
      </w:r>
      <w:r w:rsidRPr="00992F19">
        <w:t xml:space="preserve"> Level and modalities of funding for HFC phase-down in the refrigeration servicing</w:t>
      </w:r>
      <w:r w:rsidRPr="00DA3C39">
        <w:t xml:space="preserve"> sector</w:t>
      </w:r>
      <w:r>
        <w:t>.</w:t>
      </w:r>
    </w:p>
  </w:footnote>
  <w:footnote w:id="13">
    <w:p w14:paraId="312C9C0B" w14:textId="77777777" w:rsidR="00262936" w:rsidRDefault="00262936" w:rsidP="00262936">
      <w:pPr>
        <w:pStyle w:val="FootnoteText"/>
      </w:pPr>
      <w:r>
        <w:rPr>
          <w:rStyle w:val="FootnoteReference"/>
        </w:rPr>
        <w:footnoteRef/>
      </w:r>
      <w:r>
        <w:t xml:space="preserve"> </w:t>
      </w:r>
      <w:r w:rsidRPr="005B4AE8">
        <w:t>Decision 87/50(g) requests the bilateral and implementing agencies, when submitting stage I of the KIPs, to include confirmation that the country has an established and enforceable national system of licensing and quotas for monitoring HFC imports/exports in place, consistent with decision 63/17.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50A586" w14:textId="4126374C" w:rsidR="00D85ABF" w:rsidRPr="0033525D" w:rsidRDefault="00000000">
    <w:fldSimple w:instr=" DOCPROPERTY &quot;Document number&quot;  \* MERGEFORMAT ">
      <w:r w:rsidR="00C01F73">
        <w:t>UNEP/OzL.Pro/ExCom/93/55</w:t>
      </w:r>
    </w:fldSimple>
  </w:p>
  <w:p w14:paraId="22EABCE7" w14:textId="77777777" w:rsidR="00D85ABF" w:rsidRPr="0033525D" w:rsidRDefault="00D85ABF"/>
  <w:p w14:paraId="225DBEBD" w14:textId="77777777" w:rsidR="00D85ABF" w:rsidRPr="0033525D" w:rsidRDefault="00D85ABF"/>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49C386" w14:textId="043E6ADF" w:rsidR="00D85ABF" w:rsidRPr="0033525D" w:rsidRDefault="00000000">
    <w:pPr>
      <w:jc w:val="right"/>
    </w:pPr>
    <w:fldSimple w:instr=" DOCPROPERTY &quot;Document number&quot;  \* MERGEFORMAT ">
      <w:r w:rsidR="00C01F73">
        <w:t>UNEP/OzL.Pro/ExCom/93/55</w:t>
      </w:r>
    </w:fldSimple>
  </w:p>
  <w:p w14:paraId="56DEA0CE" w14:textId="77777777" w:rsidR="00D85ABF" w:rsidRPr="0033525D" w:rsidRDefault="00D85ABF" w:rsidP="00630F36">
    <w:pPr>
      <w:jc w:val="right"/>
    </w:pPr>
  </w:p>
  <w:p w14:paraId="35CBDBDB" w14:textId="77777777" w:rsidR="00D85ABF" w:rsidRPr="0033525D" w:rsidRDefault="00D85ABF" w:rsidP="00630F36">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5CDFB9" w14:textId="77777777" w:rsidR="00D85ABF" w:rsidRPr="0033525D" w:rsidRDefault="00000000">
    <w:fldSimple w:instr=" DOCPROPERTY &quot;Document number&quot;  \* MERGEFORMAT ">
      <w:r w:rsidR="00D85ABF">
        <w:t>UNEP/OzL.Pro/ExCom/92/23</w:t>
      </w:r>
    </w:fldSimple>
  </w:p>
  <w:p w14:paraId="71FFAE9F" w14:textId="77777777" w:rsidR="00D85ABF" w:rsidRPr="0033525D" w:rsidRDefault="00D85ABF"/>
  <w:p w14:paraId="78DAF19C" w14:textId="77777777" w:rsidR="00D85ABF" w:rsidRPr="0033525D" w:rsidRDefault="00D85ABF"/>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150C29" w14:textId="77777777" w:rsidR="00D85ABF" w:rsidRPr="0033525D" w:rsidRDefault="00000000">
    <w:pPr>
      <w:jc w:val="right"/>
    </w:pPr>
    <w:fldSimple w:instr=" DOCPROPERTY &quot;Document number&quot;  \* MERGEFORMAT ">
      <w:r w:rsidR="00D85ABF">
        <w:t>UNEP/OzL.Pro/ExCom/92/23</w:t>
      </w:r>
    </w:fldSimple>
  </w:p>
  <w:p w14:paraId="4980472E" w14:textId="77777777" w:rsidR="00D85ABF" w:rsidRPr="0033525D" w:rsidRDefault="00D85ABF"/>
  <w:p w14:paraId="593788B9" w14:textId="77777777" w:rsidR="00D85ABF" w:rsidRPr="0033525D" w:rsidRDefault="00D85ABF">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E7F83A" w14:textId="36D37A18" w:rsidR="00D85ABF" w:rsidRPr="001B41FF" w:rsidRDefault="00000000" w:rsidP="0016050F">
    <w:pPr>
      <w:jc w:val="right"/>
    </w:pPr>
    <w:fldSimple w:instr="DOCPROPERTY &quot;Document number&quot;  \* MERGEFORMAT">
      <w:r w:rsidR="00177AF8">
        <w:t>UNEP/OzL.Pro/ExCom/93/55</w:t>
      </w:r>
    </w:fldSimple>
  </w:p>
  <w:p w14:paraId="70C48AF7" w14:textId="77777777" w:rsidR="00D85ABF" w:rsidRDefault="00D85ABF" w:rsidP="009848FA">
    <w:pPr>
      <w:pStyle w:val="Header"/>
      <w:jc w:val="right"/>
    </w:pPr>
    <w:r>
      <w:t>Annex I</w:t>
    </w:r>
  </w:p>
  <w:p w14:paraId="3F141E11" w14:textId="77777777" w:rsidR="00D85ABF" w:rsidRDefault="00D85ABF" w:rsidP="009848FA">
    <w:pPr>
      <w:pStyle w:val="Header"/>
      <w:jc w:val="right"/>
    </w:pPr>
  </w:p>
  <w:p w14:paraId="39CCF624" w14:textId="77777777" w:rsidR="0042796B" w:rsidRDefault="0042796B" w:rsidP="009848FA">
    <w:pPr>
      <w:pStyle w:val="Header"/>
      <w:jc w:val="righ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A39DE5" w14:textId="419FFFC8" w:rsidR="00D85ABF" w:rsidRPr="0033525D" w:rsidRDefault="00000000" w:rsidP="00DB0A36">
    <w:pPr>
      <w:jc w:val="left"/>
    </w:pPr>
    <w:fldSimple w:instr=" DOCPROPERTY &quot;Document number&quot;  \* MERGEFORMAT ">
      <w:r w:rsidR="00177AF8">
        <w:t>UNEP/OzL.Pro/ExCom/93/55</w:t>
      </w:r>
    </w:fldSimple>
  </w:p>
  <w:p w14:paraId="64ED0BCB" w14:textId="2CAD91E3" w:rsidR="00D85ABF" w:rsidRDefault="00D85ABF" w:rsidP="00DB0A36">
    <w:pPr>
      <w:jc w:val="left"/>
    </w:pPr>
    <w:r>
      <w:t>Annex II</w:t>
    </w:r>
  </w:p>
  <w:p w14:paraId="4B6E7586" w14:textId="77777777" w:rsidR="00D85ABF" w:rsidRPr="0033525D" w:rsidRDefault="00D85ABF" w:rsidP="00DB0A36">
    <w:pPr>
      <w:jc w:val="left"/>
    </w:pPr>
  </w:p>
  <w:p w14:paraId="74EA4E06" w14:textId="77777777" w:rsidR="00D85ABF" w:rsidRPr="0033525D" w:rsidRDefault="00D85ABF" w:rsidP="00DB0A36">
    <w:pPr>
      <w:jc w:val="lef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C43F47" w14:textId="6D89104D" w:rsidR="00D85ABF" w:rsidRPr="0033525D" w:rsidRDefault="00000000">
    <w:pPr>
      <w:jc w:val="right"/>
    </w:pPr>
    <w:fldSimple w:instr=" DOCPROPERTY &quot;Document number&quot;  \* MERGEFORMAT ">
      <w:r w:rsidR="00177AF8">
        <w:t>UNEP/OzL.Pro/ExCom/93/55</w:t>
      </w:r>
    </w:fldSimple>
  </w:p>
  <w:p w14:paraId="72BC6B58" w14:textId="17518024" w:rsidR="00D85ABF" w:rsidRPr="0033525D" w:rsidRDefault="00D85ABF" w:rsidP="00630F36">
    <w:pPr>
      <w:jc w:val="right"/>
    </w:pPr>
    <w:r>
      <w:t>Annex II</w:t>
    </w:r>
  </w:p>
  <w:p w14:paraId="416F0608" w14:textId="77777777" w:rsidR="00D85ABF" w:rsidRDefault="00D85ABF" w:rsidP="00630F36">
    <w:pPr>
      <w:pStyle w:val="Header"/>
      <w:jc w:val="right"/>
    </w:pPr>
  </w:p>
  <w:p w14:paraId="2533857E" w14:textId="77777777" w:rsidR="00D85ABF" w:rsidRPr="0033525D" w:rsidRDefault="00D85ABF" w:rsidP="00630F36">
    <w:pPr>
      <w:pStyle w:val="Header"/>
      <w:jc w:val="right"/>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422628" w14:textId="77777777" w:rsidR="00D85ABF" w:rsidRDefault="00D85AB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24EE1C02"/>
    <w:lvl w:ilvl="0">
      <w:start w:val="1"/>
      <w:numFmt w:val="decimal"/>
      <w:pStyle w:val="Heading1"/>
      <w:lvlText w:val="%1."/>
      <w:lvlJc w:val="left"/>
      <w:pPr>
        <w:tabs>
          <w:tab w:val="num" w:pos="0"/>
        </w:tabs>
        <w:ind w:left="0" w:firstLine="0"/>
      </w:pPr>
      <w:rPr>
        <w:b w:val="0"/>
        <w:bCs/>
        <w:i w:val="0"/>
        <w:iCs w:val="0"/>
        <w:color w:val="auto"/>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5"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654458159">
    <w:abstractNumId w:val="0"/>
  </w:num>
  <w:num w:numId="2" w16cid:durableId="1347561645">
    <w:abstractNumId w:val="1"/>
  </w:num>
  <w:num w:numId="3" w16cid:durableId="1859269549">
    <w:abstractNumId w:val="3"/>
  </w:num>
  <w:num w:numId="4" w16cid:durableId="747267330">
    <w:abstractNumId w:val="4"/>
  </w:num>
  <w:num w:numId="5" w16cid:durableId="957637645">
    <w:abstractNumId w:val="6"/>
  </w:num>
  <w:num w:numId="6" w16cid:durableId="170874307">
    <w:abstractNumId w:val="2"/>
  </w:num>
  <w:num w:numId="7" w16cid:durableId="1330983479">
    <w:abstractNumId w:val="5"/>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C113E3"/>
    <w:rsid w:val="000006A4"/>
    <w:rsid w:val="00000BDC"/>
    <w:rsid w:val="00000FED"/>
    <w:rsid w:val="000014D4"/>
    <w:rsid w:val="00002376"/>
    <w:rsid w:val="00003027"/>
    <w:rsid w:val="00003640"/>
    <w:rsid w:val="0000378E"/>
    <w:rsid w:val="00003A70"/>
    <w:rsid w:val="00003B8E"/>
    <w:rsid w:val="0000434E"/>
    <w:rsid w:val="00004385"/>
    <w:rsid w:val="000047CA"/>
    <w:rsid w:val="00005F1B"/>
    <w:rsid w:val="000074CE"/>
    <w:rsid w:val="000108FB"/>
    <w:rsid w:val="00010C6C"/>
    <w:rsid w:val="0001198A"/>
    <w:rsid w:val="0001218E"/>
    <w:rsid w:val="000128BE"/>
    <w:rsid w:val="00012E7C"/>
    <w:rsid w:val="00013577"/>
    <w:rsid w:val="00014276"/>
    <w:rsid w:val="00017DEA"/>
    <w:rsid w:val="000207D3"/>
    <w:rsid w:val="000211A9"/>
    <w:rsid w:val="00021238"/>
    <w:rsid w:val="0002163D"/>
    <w:rsid w:val="00023384"/>
    <w:rsid w:val="00024653"/>
    <w:rsid w:val="0002521B"/>
    <w:rsid w:val="00025FA9"/>
    <w:rsid w:val="00026254"/>
    <w:rsid w:val="000306FB"/>
    <w:rsid w:val="00031260"/>
    <w:rsid w:val="000319FD"/>
    <w:rsid w:val="00031A64"/>
    <w:rsid w:val="00031D32"/>
    <w:rsid w:val="0003336C"/>
    <w:rsid w:val="0003455D"/>
    <w:rsid w:val="00034649"/>
    <w:rsid w:val="000347F4"/>
    <w:rsid w:val="00035B0F"/>
    <w:rsid w:val="00035EFF"/>
    <w:rsid w:val="0003611C"/>
    <w:rsid w:val="000365E3"/>
    <w:rsid w:val="00036687"/>
    <w:rsid w:val="0003681A"/>
    <w:rsid w:val="00036B02"/>
    <w:rsid w:val="000372B7"/>
    <w:rsid w:val="00041075"/>
    <w:rsid w:val="000422FF"/>
    <w:rsid w:val="00042F66"/>
    <w:rsid w:val="00043A01"/>
    <w:rsid w:val="000448DD"/>
    <w:rsid w:val="00044DE0"/>
    <w:rsid w:val="000456AC"/>
    <w:rsid w:val="000474E6"/>
    <w:rsid w:val="000477E5"/>
    <w:rsid w:val="00047C17"/>
    <w:rsid w:val="0005041D"/>
    <w:rsid w:val="00050B32"/>
    <w:rsid w:val="00050E6F"/>
    <w:rsid w:val="00050F6E"/>
    <w:rsid w:val="0005137B"/>
    <w:rsid w:val="00051D54"/>
    <w:rsid w:val="00051F74"/>
    <w:rsid w:val="00052483"/>
    <w:rsid w:val="00054202"/>
    <w:rsid w:val="00054CC9"/>
    <w:rsid w:val="000575CD"/>
    <w:rsid w:val="00057893"/>
    <w:rsid w:val="00057C67"/>
    <w:rsid w:val="00060232"/>
    <w:rsid w:val="00061380"/>
    <w:rsid w:val="00061533"/>
    <w:rsid w:val="00061EC2"/>
    <w:rsid w:val="00062C31"/>
    <w:rsid w:val="00062DFD"/>
    <w:rsid w:val="00064336"/>
    <w:rsid w:val="00064771"/>
    <w:rsid w:val="00064996"/>
    <w:rsid w:val="00065C6D"/>
    <w:rsid w:val="00066597"/>
    <w:rsid w:val="000667C2"/>
    <w:rsid w:val="0006684D"/>
    <w:rsid w:val="00066CE8"/>
    <w:rsid w:val="000703CD"/>
    <w:rsid w:val="00071058"/>
    <w:rsid w:val="00073357"/>
    <w:rsid w:val="00075F1A"/>
    <w:rsid w:val="00077B91"/>
    <w:rsid w:val="000802A2"/>
    <w:rsid w:val="000802C8"/>
    <w:rsid w:val="00080ED0"/>
    <w:rsid w:val="000849FD"/>
    <w:rsid w:val="000852DE"/>
    <w:rsid w:val="00085B8F"/>
    <w:rsid w:val="00087344"/>
    <w:rsid w:val="00087A4A"/>
    <w:rsid w:val="00090481"/>
    <w:rsid w:val="00090A8D"/>
    <w:rsid w:val="00093C1C"/>
    <w:rsid w:val="000947EE"/>
    <w:rsid w:val="00094B6C"/>
    <w:rsid w:val="00094BDA"/>
    <w:rsid w:val="00094EA3"/>
    <w:rsid w:val="0009696D"/>
    <w:rsid w:val="000A045A"/>
    <w:rsid w:val="000A084D"/>
    <w:rsid w:val="000A14C1"/>
    <w:rsid w:val="000A19AE"/>
    <w:rsid w:val="000A23EC"/>
    <w:rsid w:val="000A2983"/>
    <w:rsid w:val="000A2D0B"/>
    <w:rsid w:val="000A325E"/>
    <w:rsid w:val="000A3296"/>
    <w:rsid w:val="000A3826"/>
    <w:rsid w:val="000A584C"/>
    <w:rsid w:val="000A58D5"/>
    <w:rsid w:val="000A5BD4"/>
    <w:rsid w:val="000A6C26"/>
    <w:rsid w:val="000A7139"/>
    <w:rsid w:val="000B0400"/>
    <w:rsid w:val="000B050C"/>
    <w:rsid w:val="000B051B"/>
    <w:rsid w:val="000B0951"/>
    <w:rsid w:val="000B331C"/>
    <w:rsid w:val="000B36C8"/>
    <w:rsid w:val="000B386C"/>
    <w:rsid w:val="000B4114"/>
    <w:rsid w:val="000B4610"/>
    <w:rsid w:val="000B5AF6"/>
    <w:rsid w:val="000B5BC7"/>
    <w:rsid w:val="000B6881"/>
    <w:rsid w:val="000B6B3A"/>
    <w:rsid w:val="000B6EB9"/>
    <w:rsid w:val="000B710A"/>
    <w:rsid w:val="000C0736"/>
    <w:rsid w:val="000C1276"/>
    <w:rsid w:val="000C1453"/>
    <w:rsid w:val="000C1FEA"/>
    <w:rsid w:val="000C20FA"/>
    <w:rsid w:val="000C22B9"/>
    <w:rsid w:val="000C24E1"/>
    <w:rsid w:val="000C2A60"/>
    <w:rsid w:val="000C3ADE"/>
    <w:rsid w:val="000C4403"/>
    <w:rsid w:val="000C440B"/>
    <w:rsid w:val="000C5272"/>
    <w:rsid w:val="000C6335"/>
    <w:rsid w:val="000C6F47"/>
    <w:rsid w:val="000C7118"/>
    <w:rsid w:val="000C7FBF"/>
    <w:rsid w:val="000D0465"/>
    <w:rsid w:val="000D1EE5"/>
    <w:rsid w:val="000D2CCC"/>
    <w:rsid w:val="000D4309"/>
    <w:rsid w:val="000D43D8"/>
    <w:rsid w:val="000D472B"/>
    <w:rsid w:val="000D52A4"/>
    <w:rsid w:val="000D67DE"/>
    <w:rsid w:val="000D6941"/>
    <w:rsid w:val="000D6C73"/>
    <w:rsid w:val="000D6CC8"/>
    <w:rsid w:val="000D7842"/>
    <w:rsid w:val="000D7989"/>
    <w:rsid w:val="000E0015"/>
    <w:rsid w:val="000E07BC"/>
    <w:rsid w:val="000E10B8"/>
    <w:rsid w:val="000E18B8"/>
    <w:rsid w:val="000E2999"/>
    <w:rsid w:val="000E2E21"/>
    <w:rsid w:val="000E31B2"/>
    <w:rsid w:val="000E35B5"/>
    <w:rsid w:val="000E3A26"/>
    <w:rsid w:val="000E40FB"/>
    <w:rsid w:val="000E45C6"/>
    <w:rsid w:val="000E464B"/>
    <w:rsid w:val="000E4C8E"/>
    <w:rsid w:val="000E4E26"/>
    <w:rsid w:val="000E506B"/>
    <w:rsid w:val="000E5819"/>
    <w:rsid w:val="000E5960"/>
    <w:rsid w:val="000E6901"/>
    <w:rsid w:val="000E7515"/>
    <w:rsid w:val="000E7A74"/>
    <w:rsid w:val="000F1CD4"/>
    <w:rsid w:val="000F2AA4"/>
    <w:rsid w:val="000F2EAA"/>
    <w:rsid w:val="000F317C"/>
    <w:rsid w:val="000F3E84"/>
    <w:rsid w:val="000F4103"/>
    <w:rsid w:val="000F413B"/>
    <w:rsid w:val="000F7057"/>
    <w:rsid w:val="000F7082"/>
    <w:rsid w:val="000F70A7"/>
    <w:rsid w:val="000F7649"/>
    <w:rsid w:val="001010C1"/>
    <w:rsid w:val="001040E4"/>
    <w:rsid w:val="00104BB8"/>
    <w:rsid w:val="00107166"/>
    <w:rsid w:val="00107341"/>
    <w:rsid w:val="001102D3"/>
    <w:rsid w:val="001103DF"/>
    <w:rsid w:val="00110872"/>
    <w:rsid w:val="00111135"/>
    <w:rsid w:val="00112111"/>
    <w:rsid w:val="001122C9"/>
    <w:rsid w:val="001136B7"/>
    <w:rsid w:val="00113CCA"/>
    <w:rsid w:val="00114D40"/>
    <w:rsid w:val="00115431"/>
    <w:rsid w:val="00115801"/>
    <w:rsid w:val="00115F34"/>
    <w:rsid w:val="00116373"/>
    <w:rsid w:val="00117833"/>
    <w:rsid w:val="00117A92"/>
    <w:rsid w:val="00120787"/>
    <w:rsid w:val="00120ADC"/>
    <w:rsid w:val="001211D6"/>
    <w:rsid w:val="00121215"/>
    <w:rsid w:val="00122126"/>
    <w:rsid w:val="001229C1"/>
    <w:rsid w:val="00122F25"/>
    <w:rsid w:val="00123A0D"/>
    <w:rsid w:val="0012535C"/>
    <w:rsid w:val="0012634C"/>
    <w:rsid w:val="0012659B"/>
    <w:rsid w:val="0012698C"/>
    <w:rsid w:val="0012768B"/>
    <w:rsid w:val="00127C2F"/>
    <w:rsid w:val="00130F6E"/>
    <w:rsid w:val="001322FE"/>
    <w:rsid w:val="001324A3"/>
    <w:rsid w:val="00132D13"/>
    <w:rsid w:val="00133B5E"/>
    <w:rsid w:val="00133E77"/>
    <w:rsid w:val="0013503B"/>
    <w:rsid w:val="00135951"/>
    <w:rsid w:val="00135980"/>
    <w:rsid w:val="0013786F"/>
    <w:rsid w:val="00137A3A"/>
    <w:rsid w:val="00137D9D"/>
    <w:rsid w:val="00141198"/>
    <w:rsid w:val="00141B6D"/>
    <w:rsid w:val="001425A1"/>
    <w:rsid w:val="00142CCE"/>
    <w:rsid w:val="001445BB"/>
    <w:rsid w:val="00147A9B"/>
    <w:rsid w:val="00147AC8"/>
    <w:rsid w:val="00150CF3"/>
    <w:rsid w:val="00150D6A"/>
    <w:rsid w:val="0015251D"/>
    <w:rsid w:val="0015277D"/>
    <w:rsid w:val="00153B6F"/>
    <w:rsid w:val="001549EF"/>
    <w:rsid w:val="00154C06"/>
    <w:rsid w:val="00154D47"/>
    <w:rsid w:val="00156700"/>
    <w:rsid w:val="0016050F"/>
    <w:rsid w:val="00160B35"/>
    <w:rsid w:val="00162783"/>
    <w:rsid w:val="0016306D"/>
    <w:rsid w:val="00164719"/>
    <w:rsid w:val="00165077"/>
    <w:rsid w:val="00165539"/>
    <w:rsid w:val="00165792"/>
    <w:rsid w:val="00166179"/>
    <w:rsid w:val="00166BDA"/>
    <w:rsid w:val="00166FC4"/>
    <w:rsid w:val="001677AC"/>
    <w:rsid w:val="001703C6"/>
    <w:rsid w:val="0017052C"/>
    <w:rsid w:val="00170A8F"/>
    <w:rsid w:val="001714F4"/>
    <w:rsid w:val="00172A6F"/>
    <w:rsid w:val="001745AD"/>
    <w:rsid w:val="00175EB9"/>
    <w:rsid w:val="00177381"/>
    <w:rsid w:val="00177999"/>
    <w:rsid w:val="001779E6"/>
    <w:rsid w:val="00177AF8"/>
    <w:rsid w:val="00180255"/>
    <w:rsid w:val="001804EA"/>
    <w:rsid w:val="001824F0"/>
    <w:rsid w:val="00182755"/>
    <w:rsid w:val="00182BE0"/>
    <w:rsid w:val="001832A1"/>
    <w:rsid w:val="00184422"/>
    <w:rsid w:val="00185039"/>
    <w:rsid w:val="00187137"/>
    <w:rsid w:val="001872CD"/>
    <w:rsid w:val="00187FC3"/>
    <w:rsid w:val="00190965"/>
    <w:rsid w:val="00190A61"/>
    <w:rsid w:val="001928A2"/>
    <w:rsid w:val="00192E8D"/>
    <w:rsid w:val="00192F94"/>
    <w:rsid w:val="00193599"/>
    <w:rsid w:val="00195C1E"/>
    <w:rsid w:val="001963E5"/>
    <w:rsid w:val="0019690F"/>
    <w:rsid w:val="0019697D"/>
    <w:rsid w:val="001972E4"/>
    <w:rsid w:val="0019757D"/>
    <w:rsid w:val="001A15A7"/>
    <w:rsid w:val="001A2215"/>
    <w:rsid w:val="001A3342"/>
    <w:rsid w:val="001A3397"/>
    <w:rsid w:val="001A34D3"/>
    <w:rsid w:val="001A3703"/>
    <w:rsid w:val="001A3B26"/>
    <w:rsid w:val="001A3E3D"/>
    <w:rsid w:val="001A4F38"/>
    <w:rsid w:val="001A5677"/>
    <w:rsid w:val="001A6FF7"/>
    <w:rsid w:val="001A7049"/>
    <w:rsid w:val="001A77A4"/>
    <w:rsid w:val="001A7AB3"/>
    <w:rsid w:val="001A7DDD"/>
    <w:rsid w:val="001B15B9"/>
    <w:rsid w:val="001B1E40"/>
    <w:rsid w:val="001B3E20"/>
    <w:rsid w:val="001B43E9"/>
    <w:rsid w:val="001B486E"/>
    <w:rsid w:val="001B4963"/>
    <w:rsid w:val="001B4F49"/>
    <w:rsid w:val="001B5F8D"/>
    <w:rsid w:val="001B6E6B"/>
    <w:rsid w:val="001B7EC0"/>
    <w:rsid w:val="001C06C8"/>
    <w:rsid w:val="001C07E9"/>
    <w:rsid w:val="001C0F8E"/>
    <w:rsid w:val="001C1A63"/>
    <w:rsid w:val="001C1C63"/>
    <w:rsid w:val="001C2532"/>
    <w:rsid w:val="001C2AB4"/>
    <w:rsid w:val="001C2C5F"/>
    <w:rsid w:val="001C2C9A"/>
    <w:rsid w:val="001C2E14"/>
    <w:rsid w:val="001C32B9"/>
    <w:rsid w:val="001C3868"/>
    <w:rsid w:val="001C3C94"/>
    <w:rsid w:val="001C4D87"/>
    <w:rsid w:val="001C5645"/>
    <w:rsid w:val="001C5B7B"/>
    <w:rsid w:val="001C6053"/>
    <w:rsid w:val="001C61AF"/>
    <w:rsid w:val="001C764E"/>
    <w:rsid w:val="001D0279"/>
    <w:rsid w:val="001D0791"/>
    <w:rsid w:val="001D128E"/>
    <w:rsid w:val="001D19CF"/>
    <w:rsid w:val="001D1CCD"/>
    <w:rsid w:val="001D2538"/>
    <w:rsid w:val="001D299F"/>
    <w:rsid w:val="001D2F17"/>
    <w:rsid w:val="001D36E1"/>
    <w:rsid w:val="001D4DFE"/>
    <w:rsid w:val="001D67CC"/>
    <w:rsid w:val="001D6C04"/>
    <w:rsid w:val="001D6E06"/>
    <w:rsid w:val="001D6EF9"/>
    <w:rsid w:val="001D783A"/>
    <w:rsid w:val="001E1052"/>
    <w:rsid w:val="001E21B1"/>
    <w:rsid w:val="001E25D8"/>
    <w:rsid w:val="001E2771"/>
    <w:rsid w:val="001E2F93"/>
    <w:rsid w:val="001E4554"/>
    <w:rsid w:val="001E5913"/>
    <w:rsid w:val="001E5BD1"/>
    <w:rsid w:val="001E61E5"/>
    <w:rsid w:val="001E72F4"/>
    <w:rsid w:val="001F023D"/>
    <w:rsid w:val="001F077B"/>
    <w:rsid w:val="001F0956"/>
    <w:rsid w:val="001F1D0C"/>
    <w:rsid w:val="001F20E8"/>
    <w:rsid w:val="001F2159"/>
    <w:rsid w:val="001F217F"/>
    <w:rsid w:val="001F327B"/>
    <w:rsid w:val="001F4877"/>
    <w:rsid w:val="001F4CDE"/>
    <w:rsid w:val="001F51C9"/>
    <w:rsid w:val="001F53ED"/>
    <w:rsid w:val="001F53FD"/>
    <w:rsid w:val="001F5524"/>
    <w:rsid w:val="001F5830"/>
    <w:rsid w:val="001F7905"/>
    <w:rsid w:val="001F7D65"/>
    <w:rsid w:val="002001CA"/>
    <w:rsid w:val="0020183A"/>
    <w:rsid w:val="00202194"/>
    <w:rsid w:val="002024FF"/>
    <w:rsid w:val="002039FE"/>
    <w:rsid w:val="00203AA5"/>
    <w:rsid w:val="0020404C"/>
    <w:rsid w:val="0020478F"/>
    <w:rsid w:val="002048FD"/>
    <w:rsid w:val="00204E42"/>
    <w:rsid w:val="0020514E"/>
    <w:rsid w:val="00205A2E"/>
    <w:rsid w:val="00205B62"/>
    <w:rsid w:val="00205DC1"/>
    <w:rsid w:val="0020637E"/>
    <w:rsid w:val="00207C0C"/>
    <w:rsid w:val="00210B8B"/>
    <w:rsid w:val="002115A9"/>
    <w:rsid w:val="00212B29"/>
    <w:rsid w:val="00213492"/>
    <w:rsid w:val="002138D8"/>
    <w:rsid w:val="002140F9"/>
    <w:rsid w:val="0021455D"/>
    <w:rsid w:val="00214863"/>
    <w:rsid w:val="002156B4"/>
    <w:rsid w:val="00220A4D"/>
    <w:rsid w:val="00221EED"/>
    <w:rsid w:val="0022211A"/>
    <w:rsid w:val="0022281B"/>
    <w:rsid w:val="002229E6"/>
    <w:rsid w:val="00224FCD"/>
    <w:rsid w:val="00225933"/>
    <w:rsid w:val="00225E02"/>
    <w:rsid w:val="00227136"/>
    <w:rsid w:val="00230176"/>
    <w:rsid w:val="00230D29"/>
    <w:rsid w:val="002315A7"/>
    <w:rsid w:val="002319C8"/>
    <w:rsid w:val="00232950"/>
    <w:rsid w:val="002329E3"/>
    <w:rsid w:val="00233ECA"/>
    <w:rsid w:val="0023459B"/>
    <w:rsid w:val="00234CC6"/>
    <w:rsid w:val="0023532C"/>
    <w:rsid w:val="002360D5"/>
    <w:rsid w:val="00236E8F"/>
    <w:rsid w:val="00236ECA"/>
    <w:rsid w:val="002379E7"/>
    <w:rsid w:val="00240472"/>
    <w:rsid w:val="00240ACB"/>
    <w:rsid w:val="00241131"/>
    <w:rsid w:val="00242993"/>
    <w:rsid w:val="00242C84"/>
    <w:rsid w:val="002441A5"/>
    <w:rsid w:val="00246433"/>
    <w:rsid w:val="00246A5C"/>
    <w:rsid w:val="00246EBD"/>
    <w:rsid w:val="00247283"/>
    <w:rsid w:val="00247FD6"/>
    <w:rsid w:val="002508E5"/>
    <w:rsid w:val="0025097F"/>
    <w:rsid w:val="00253064"/>
    <w:rsid w:val="00253222"/>
    <w:rsid w:val="002534C4"/>
    <w:rsid w:val="0025372B"/>
    <w:rsid w:val="0025529F"/>
    <w:rsid w:val="00255796"/>
    <w:rsid w:val="00255DFF"/>
    <w:rsid w:val="002579DC"/>
    <w:rsid w:val="0026050F"/>
    <w:rsid w:val="00260745"/>
    <w:rsid w:val="0026075A"/>
    <w:rsid w:val="00260ABC"/>
    <w:rsid w:val="0026174C"/>
    <w:rsid w:val="002619CC"/>
    <w:rsid w:val="00261B45"/>
    <w:rsid w:val="00261C13"/>
    <w:rsid w:val="00262847"/>
    <w:rsid w:val="002628B1"/>
    <w:rsid w:val="00262936"/>
    <w:rsid w:val="00262B82"/>
    <w:rsid w:val="0026302A"/>
    <w:rsid w:val="00263771"/>
    <w:rsid w:val="00263F06"/>
    <w:rsid w:val="0026581E"/>
    <w:rsid w:val="0026627B"/>
    <w:rsid w:val="002663EE"/>
    <w:rsid w:val="00267D31"/>
    <w:rsid w:val="002705BC"/>
    <w:rsid w:val="00270649"/>
    <w:rsid w:val="00270A62"/>
    <w:rsid w:val="00270B79"/>
    <w:rsid w:val="002714B2"/>
    <w:rsid w:val="002719B9"/>
    <w:rsid w:val="002719E5"/>
    <w:rsid w:val="002732B7"/>
    <w:rsid w:val="00274306"/>
    <w:rsid w:val="002743F5"/>
    <w:rsid w:val="00274457"/>
    <w:rsid w:val="002749DE"/>
    <w:rsid w:val="0027560E"/>
    <w:rsid w:val="00277971"/>
    <w:rsid w:val="0028054B"/>
    <w:rsid w:val="00280D1D"/>
    <w:rsid w:val="0028108B"/>
    <w:rsid w:val="00281666"/>
    <w:rsid w:val="00281BB2"/>
    <w:rsid w:val="00283283"/>
    <w:rsid w:val="002836BF"/>
    <w:rsid w:val="002838BC"/>
    <w:rsid w:val="00284A83"/>
    <w:rsid w:val="00285C64"/>
    <w:rsid w:val="00286637"/>
    <w:rsid w:val="002870CA"/>
    <w:rsid w:val="00291B74"/>
    <w:rsid w:val="00291CA2"/>
    <w:rsid w:val="00291DEA"/>
    <w:rsid w:val="00292352"/>
    <w:rsid w:val="002927F4"/>
    <w:rsid w:val="00292EC5"/>
    <w:rsid w:val="00293010"/>
    <w:rsid w:val="00293E02"/>
    <w:rsid w:val="002941F3"/>
    <w:rsid w:val="00295245"/>
    <w:rsid w:val="00296CCC"/>
    <w:rsid w:val="00296E60"/>
    <w:rsid w:val="002A03C3"/>
    <w:rsid w:val="002A2C39"/>
    <w:rsid w:val="002A363E"/>
    <w:rsid w:val="002A4B91"/>
    <w:rsid w:val="002A4F07"/>
    <w:rsid w:val="002A523E"/>
    <w:rsid w:val="002A5864"/>
    <w:rsid w:val="002A5E4A"/>
    <w:rsid w:val="002A642B"/>
    <w:rsid w:val="002A6C31"/>
    <w:rsid w:val="002A6E26"/>
    <w:rsid w:val="002A7180"/>
    <w:rsid w:val="002A72EC"/>
    <w:rsid w:val="002A7DE5"/>
    <w:rsid w:val="002A7E9F"/>
    <w:rsid w:val="002B01B5"/>
    <w:rsid w:val="002B137D"/>
    <w:rsid w:val="002B254E"/>
    <w:rsid w:val="002B2794"/>
    <w:rsid w:val="002B27FE"/>
    <w:rsid w:val="002B2D4E"/>
    <w:rsid w:val="002B3882"/>
    <w:rsid w:val="002B4DBB"/>
    <w:rsid w:val="002B70CA"/>
    <w:rsid w:val="002B72E9"/>
    <w:rsid w:val="002C1FE5"/>
    <w:rsid w:val="002C26A4"/>
    <w:rsid w:val="002C381F"/>
    <w:rsid w:val="002C3FDE"/>
    <w:rsid w:val="002C4E8D"/>
    <w:rsid w:val="002C599B"/>
    <w:rsid w:val="002C5A20"/>
    <w:rsid w:val="002C6162"/>
    <w:rsid w:val="002C69FE"/>
    <w:rsid w:val="002C6AAA"/>
    <w:rsid w:val="002C7998"/>
    <w:rsid w:val="002D0AC9"/>
    <w:rsid w:val="002D3322"/>
    <w:rsid w:val="002D363B"/>
    <w:rsid w:val="002D3E1C"/>
    <w:rsid w:val="002D5097"/>
    <w:rsid w:val="002D5731"/>
    <w:rsid w:val="002D5D15"/>
    <w:rsid w:val="002D5D91"/>
    <w:rsid w:val="002D6DB8"/>
    <w:rsid w:val="002D75D8"/>
    <w:rsid w:val="002D781C"/>
    <w:rsid w:val="002D78DE"/>
    <w:rsid w:val="002E0022"/>
    <w:rsid w:val="002E043D"/>
    <w:rsid w:val="002E09FA"/>
    <w:rsid w:val="002E17BE"/>
    <w:rsid w:val="002E5779"/>
    <w:rsid w:val="002E5BB5"/>
    <w:rsid w:val="002E5EBF"/>
    <w:rsid w:val="002F0732"/>
    <w:rsid w:val="002F0880"/>
    <w:rsid w:val="002F1191"/>
    <w:rsid w:val="002F136D"/>
    <w:rsid w:val="002F17E7"/>
    <w:rsid w:val="002F1D10"/>
    <w:rsid w:val="002F1DE3"/>
    <w:rsid w:val="002F1E53"/>
    <w:rsid w:val="002F210B"/>
    <w:rsid w:val="002F2CAA"/>
    <w:rsid w:val="002F42B2"/>
    <w:rsid w:val="002F5E1C"/>
    <w:rsid w:val="002F6832"/>
    <w:rsid w:val="002F6C74"/>
    <w:rsid w:val="0030052C"/>
    <w:rsid w:val="00300766"/>
    <w:rsid w:val="00302756"/>
    <w:rsid w:val="00302BA2"/>
    <w:rsid w:val="00302CF3"/>
    <w:rsid w:val="00303778"/>
    <w:rsid w:val="00303D21"/>
    <w:rsid w:val="00304302"/>
    <w:rsid w:val="003049FC"/>
    <w:rsid w:val="00305545"/>
    <w:rsid w:val="00310382"/>
    <w:rsid w:val="00311CBE"/>
    <w:rsid w:val="00312860"/>
    <w:rsid w:val="00313160"/>
    <w:rsid w:val="00313F18"/>
    <w:rsid w:val="003144B0"/>
    <w:rsid w:val="003156E2"/>
    <w:rsid w:val="00315AB3"/>
    <w:rsid w:val="00316296"/>
    <w:rsid w:val="0031735B"/>
    <w:rsid w:val="00317976"/>
    <w:rsid w:val="00317B88"/>
    <w:rsid w:val="00320435"/>
    <w:rsid w:val="00320B5E"/>
    <w:rsid w:val="0032107A"/>
    <w:rsid w:val="00321CE7"/>
    <w:rsid w:val="00322997"/>
    <w:rsid w:val="00322D07"/>
    <w:rsid w:val="0032442C"/>
    <w:rsid w:val="003253D4"/>
    <w:rsid w:val="0032595F"/>
    <w:rsid w:val="00326038"/>
    <w:rsid w:val="00326062"/>
    <w:rsid w:val="00326499"/>
    <w:rsid w:val="00327F6A"/>
    <w:rsid w:val="003306E1"/>
    <w:rsid w:val="00330EED"/>
    <w:rsid w:val="00331017"/>
    <w:rsid w:val="00331FBC"/>
    <w:rsid w:val="003320E4"/>
    <w:rsid w:val="003327F8"/>
    <w:rsid w:val="0033451A"/>
    <w:rsid w:val="0033525D"/>
    <w:rsid w:val="00335AD5"/>
    <w:rsid w:val="00335CE8"/>
    <w:rsid w:val="00335FD9"/>
    <w:rsid w:val="00336717"/>
    <w:rsid w:val="003414F3"/>
    <w:rsid w:val="003415E8"/>
    <w:rsid w:val="0034195D"/>
    <w:rsid w:val="00342561"/>
    <w:rsid w:val="0034364B"/>
    <w:rsid w:val="00343BFA"/>
    <w:rsid w:val="00343F3D"/>
    <w:rsid w:val="00343F4C"/>
    <w:rsid w:val="00345BE4"/>
    <w:rsid w:val="00346A99"/>
    <w:rsid w:val="00347406"/>
    <w:rsid w:val="00347781"/>
    <w:rsid w:val="00347977"/>
    <w:rsid w:val="00347A03"/>
    <w:rsid w:val="00347EAB"/>
    <w:rsid w:val="00350436"/>
    <w:rsid w:val="00350B89"/>
    <w:rsid w:val="00350BEA"/>
    <w:rsid w:val="00351475"/>
    <w:rsid w:val="00351495"/>
    <w:rsid w:val="00351B6E"/>
    <w:rsid w:val="00352B82"/>
    <w:rsid w:val="003546E9"/>
    <w:rsid w:val="00354EBA"/>
    <w:rsid w:val="00355D27"/>
    <w:rsid w:val="003560FF"/>
    <w:rsid w:val="0035613E"/>
    <w:rsid w:val="003571A2"/>
    <w:rsid w:val="00357871"/>
    <w:rsid w:val="00360E85"/>
    <w:rsid w:val="003616FC"/>
    <w:rsid w:val="00362F90"/>
    <w:rsid w:val="0036315D"/>
    <w:rsid w:val="00363EE9"/>
    <w:rsid w:val="00364801"/>
    <w:rsid w:val="00364ABD"/>
    <w:rsid w:val="0036599C"/>
    <w:rsid w:val="003662D4"/>
    <w:rsid w:val="00367384"/>
    <w:rsid w:val="003673D4"/>
    <w:rsid w:val="003714C8"/>
    <w:rsid w:val="003720FC"/>
    <w:rsid w:val="00372808"/>
    <w:rsid w:val="00373126"/>
    <w:rsid w:val="00374286"/>
    <w:rsid w:val="0037443F"/>
    <w:rsid w:val="00375BAC"/>
    <w:rsid w:val="00376128"/>
    <w:rsid w:val="0037742E"/>
    <w:rsid w:val="00377A58"/>
    <w:rsid w:val="00377D56"/>
    <w:rsid w:val="00377D7F"/>
    <w:rsid w:val="00380FE7"/>
    <w:rsid w:val="00381031"/>
    <w:rsid w:val="00382351"/>
    <w:rsid w:val="0038245A"/>
    <w:rsid w:val="00382FFC"/>
    <w:rsid w:val="00383501"/>
    <w:rsid w:val="003835BC"/>
    <w:rsid w:val="003840E6"/>
    <w:rsid w:val="00384E36"/>
    <w:rsid w:val="00385643"/>
    <w:rsid w:val="00385CFC"/>
    <w:rsid w:val="003879FB"/>
    <w:rsid w:val="00390A64"/>
    <w:rsid w:val="003912B3"/>
    <w:rsid w:val="003917D3"/>
    <w:rsid w:val="00392529"/>
    <w:rsid w:val="003925FE"/>
    <w:rsid w:val="0039314D"/>
    <w:rsid w:val="0039337A"/>
    <w:rsid w:val="003935E9"/>
    <w:rsid w:val="00393692"/>
    <w:rsid w:val="00393B4F"/>
    <w:rsid w:val="00395B94"/>
    <w:rsid w:val="003962BC"/>
    <w:rsid w:val="003968DB"/>
    <w:rsid w:val="00396D4E"/>
    <w:rsid w:val="00397558"/>
    <w:rsid w:val="00397B80"/>
    <w:rsid w:val="00397D5F"/>
    <w:rsid w:val="00397EF4"/>
    <w:rsid w:val="003A103E"/>
    <w:rsid w:val="003A1485"/>
    <w:rsid w:val="003A200F"/>
    <w:rsid w:val="003A24A0"/>
    <w:rsid w:val="003A29F9"/>
    <w:rsid w:val="003A3189"/>
    <w:rsid w:val="003A3CA7"/>
    <w:rsid w:val="003A441C"/>
    <w:rsid w:val="003A6DD3"/>
    <w:rsid w:val="003B0BEB"/>
    <w:rsid w:val="003B18E8"/>
    <w:rsid w:val="003B21EE"/>
    <w:rsid w:val="003B2CDA"/>
    <w:rsid w:val="003B2E83"/>
    <w:rsid w:val="003B33BD"/>
    <w:rsid w:val="003B4BDB"/>
    <w:rsid w:val="003B54C6"/>
    <w:rsid w:val="003B569D"/>
    <w:rsid w:val="003B5B4C"/>
    <w:rsid w:val="003B5E45"/>
    <w:rsid w:val="003B64C6"/>
    <w:rsid w:val="003B70BC"/>
    <w:rsid w:val="003B7F34"/>
    <w:rsid w:val="003C0FEE"/>
    <w:rsid w:val="003C10C1"/>
    <w:rsid w:val="003C14D0"/>
    <w:rsid w:val="003C2EDC"/>
    <w:rsid w:val="003C37E0"/>
    <w:rsid w:val="003C3C0E"/>
    <w:rsid w:val="003C423D"/>
    <w:rsid w:val="003C4F33"/>
    <w:rsid w:val="003C6BBC"/>
    <w:rsid w:val="003C7BBD"/>
    <w:rsid w:val="003C7E1B"/>
    <w:rsid w:val="003D0C55"/>
    <w:rsid w:val="003D14DD"/>
    <w:rsid w:val="003D2D77"/>
    <w:rsid w:val="003D3A84"/>
    <w:rsid w:val="003D3F57"/>
    <w:rsid w:val="003D42A6"/>
    <w:rsid w:val="003D4E93"/>
    <w:rsid w:val="003D4F21"/>
    <w:rsid w:val="003D4FAC"/>
    <w:rsid w:val="003D5718"/>
    <w:rsid w:val="003D63A2"/>
    <w:rsid w:val="003D6AFC"/>
    <w:rsid w:val="003E1A33"/>
    <w:rsid w:val="003E24C3"/>
    <w:rsid w:val="003E2839"/>
    <w:rsid w:val="003E4497"/>
    <w:rsid w:val="003E490E"/>
    <w:rsid w:val="003E53C0"/>
    <w:rsid w:val="003E5739"/>
    <w:rsid w:val="003E66B9"/>
    <w:rsid w:val="003E6729"/>
    <w:rsid w:val="003E6BBC"/>
    <w:rsid w:val="003E6BD6"/>
    <w:rsid w:val="003E7016"/>
    <w:rsid w:val="003E7906"/>
    <w:rsid w:val="003E7F22"/>
    <w:rsid w:val="003F000F"/>
    <w:rsid w:val="003F083E"/>
    <w:rsid w:val="003F0C4F"/>
    <w:rsid w:val="003F0E5A"/>
    <w:rsid w:val="003F1EDC"/>
    <w:rsid w:val="003F2CB4"/>
    <w:rsid w:val="003F36A0"/>
    <w:rsid w:val="003F390D"/>
    <w:rsid w:val="003F3C50"/>
    <w:rsid w:val="003F494E"/>
    <w:rsid w:val="003F4EBB"/>
    <w:rsid w:val="003F55C8"/>
    <w:rsid w:val="003F5BF6"/>
    <w:rsid w:val="004017A9"/>
    <w:rsid w:val="0040290B"/>
    <w:rsid w:val="004041C0"/>
    <w:rsid w:val="00404EC2"/>
    <w:rsid w:val="00406202"/>
    <w:rsid w:val="004062D1"/>
    <w:rsid w:val="004066E8"/>
    <w:rsid w:val="00406A6A"/>
    <w:rsid w:val="00406B22"/>
    <w:rsid w:val="00406D0E"/>
    <w:rsid w:val="00407147"/>
    <w:rsid w:val="004077A5"/>
    <w:rsid w:val="004078FA"/>
    <w:rsid w:val="00411D12"/>
    <w:rsid w:val="00412144"/>
    <w:rsid w:val="00412412"/>
    <w:rsid w:val="0041268C"/>
    <w:rsid w:val="004130CF"/>
    <w:rsid w:val="004144FB"/>
    <w:rsid w:val="00414A9B"/>
    <w:rsid w:val="00416048"/>
    <w:rsid w:val="00417005"/>
    <w:rsid w:val="00417645"/>
    <w:rsid w:val="00417C0B"/>
    <w:rsid w:val="0042135D"/>
    <w:rsid w:val="00421937"/>
    <w:rsid w:val="00422359"/>
    <w:rsid w:val="00423525"/>
    <w:rsid w:val="00424897"/>
    <w:rsid w:val="00424A5A"/>
    <w:rsid w:val="00424E43"/>
    <w:rsid w:val="00425193"/>
    <w:rsid w:val="00426B10"/>
    <w:rsid w:val="00427194"/>
    <w:rsid w:val="004272DC"/>
    <w:rsid w:val="0042764B"/>
    <w:rsid w:val="0042796B"/>
    <w:rsid w:val="0043012F"/>
    <w:rsid w:val="00430B3A"/>
    <w:rsid w:val="00430EB5"/>
    <w:rsid w:val="00431E08"/>
    <w:rsid w:val="004328A7"/>
    <w:rsid w:val="00432CB8"/>
    <w:rsid w:val="00433692"/>
    <w:rsid w:val="00433D5E"/>
    <w:rsid w:val="0043485B"/>
    <w:rsid w:val="00434C74"/>
    <w:rsid w:val="00434E79"/>
    <w:rsid w:val="004360D6"/>
    <w:rsid w:val="00436898"/>
    <w:rsid w:val="00437EC1"/>
    <w:rsid w:val="0044010A"/>
    <w:rsid w:val="0044076C"/>
    <w:rsid w:val="00442ABE"/>
    <w:rsid w:val="00443B45"/>
    <w:rsid w:val="004444B6"/>
    <w:rsid w:val="0044502D"/>
    <w:rsid w:val="00445411"/>
    <w:rsid w:val="0044542B"/>
    <w:rsid w:val="00445FE4"/>
    <w:rsid w:val="004460A7"/>
    <w:rsid w:val="00446599"/>
    <w:rsid w:val="00446ED1"/>
    <w:rsid w:val="00447C19"/>
    <w:rsid w:val="00450ADF"/>
    <w:rsid w:val="004518A9"/>
    <w:rsid w:val="00451965"/>
    <w:rsid w:val="004526C7"/>
    <w:rsid w:val="0045504C"/>
    <w:rsid w:val="00455398"/>
    <w:rsid w:val="00456EB4"/>
    <w:rsid w:val="00457827"/>
    <w:rsid w:val="00460E6D"/>
    <w:rsid w:val="00461093"/>
    <w:rsid w:val="004637B5"/>
    <w:rsid w:val="00463DE2"/>
    <w:rsid w:val="00464337"/>
    <w:rsid w:val="0046434A"/>
    <w:rsid w:val="00465806"/>
    <w:rsid w:val="004669B1"/>
    <w:rsid w:val="00467D03"/>
    <w:rsid w:val="0047068A"/>
    <w:rsid w:val="00470C9D"/>
    <w:rsid w:val="004710C2"/>
    <w:rsid w:val="0047119B"/>
    <w:rsid w:val="004712A6"/>
    <w:rsid w:val="004718F3"/>
    <w:rsid w:val="00471A44"/>
    <w:rsid w:val="004744C4"/>
    <w:rsid w:val="00475040"/>
    <w:rsid w:val="00475771"/>
    <w:rsid w:val="00480078"/>
    <w:rsid w:val="00480E67"/>
    <w:rsid w:val="004815EE"/>
    <w:rsid w:val="00481641"/>
    <w:rsid w:val="00481842"/>
    <w:rsid w:val="00482D81"/>
    <w:rsid w:val="00483314"/>
    <w:rsid w:val="00483C16"/>
    <w:rsid w:val="00483FB9"/>
    <w:rsid w:val="00485E30"/>
    <w:rsid w:val="00486E19"/>
    <w:rsid w:val="00487539"/>
    <w:rsid w:val="004876AE"/>
    <w:rsid w:val="0048784E"/>
    <w:rsid w:val="00490190"/>
    <w:rsid w:val="0049048B"/>
    <w:rsid w:val="00490C06"/>
    <w:rsid w:val="00491368"/>
    <w:rsid w:val="0049365B"/>
    <w:rsid w:val="00493724"/>
    <w:rsid w:val="00493D40"/>
    <w:rsid w:val="00493EE3"/>
    <w:rsid w:val="004967B6"/>
    <w:rsid w:val="00497436"/>
    <w:rsid w:val="004A01B9"/>
    <w:rsid w:val="004A3235"/>
    <w:rsid w:val="004A33F4"/>
    <w:rsid w:val="004A43E1"/>
    <w:rsid w:val="004A4B82"/>
    <w:rsid w:val="004A504B"/>
    <w:rsid w:val="004A52C9"/>
    <w:rsid w:val="004A5AFF"/>
    <w:rsid w:val="004A5F4B"/>
    <w:rsid w:val="004A6911"/>
    <w:rsid w:val="004A6943"/>
    <w:rsid w:val="004B12DB"/>
    <w:rsid w:val="004B2083"/>
    <w:rsid w:val="004B2798"/>
    <w:rsid w:val="004B2D20"/>
    <w:rsid w:val="004B37E1"/>
    <w:rsid w:val="004B385F"/>
    <w:rsid w:val="004B411F"/>
    <w:rsid w:val="004B4169"/>
    <w:rsid w:val="004B4241"/>
    <w:rsid w:val="004B44C4"/>
    <w:rsid w:val="004B54E0"/>
    <w:rsid w:val="004B5A77"/>
    <w:rsid w:val="004B5DCD"/>
    <w:rsid w:val="004B6563"/>
    <w:rsid w:val="004B7384"/>
    <w:rsid w:val="004C011E"/>
    <w:rsid w:val="004C01D8"/>
    <w:rsid w:val="004C04AD"/>
    <w:rsid w:val="004C0729"/>
    <w:rsid w:val="004C249F"/>
    <w:rsid w:val="004C34D2"/>
    <w:rsid w:val="004C385C"/>
    <w:rsid w:val="004C3E61"/>
    <w:rsid w:val="004C4269"/>
    <w:rsid w:val="004C68D0"/>
    <w:rsid w:val="004C7198"/>
    <w:rsid w:val="004C7275"/>
    <w:rsid w:val="004D19B3"/>
    <w:rsid w:val="004D1B74"/>
    <w:rsid w:val="004D1F17"/>
    <w:rsid w:val="004D361E"/>
    <w:rsid w:val="004D526C"/>
    <w:rsid w:val="004D5827"/>
    <w:rsid w:val="004D5A23"/>
    <w:rsid w:val="004D5CCC"/>
    <w:rsid w:val="004D5EB4"/>
    <w:rsid w:val="004D6236"/>
    <w:rsid w:val="004D6E06"/>
    <w:rsid w:val="004D6F2E"/>
    <w:rsid w:val="004D7F90"/>
    <w:rsid w:val="004E09B2"/>
    <w:rsid w:val="004E0C8C"/>
    <w:rsid w:val="004E1366"/>
    <w:rsid w:val="004E37F0"/>
    <w:rsid w:val="004E4DBB"/>
    <w:rsid w:val="004E4E41"/>
    <w:rsid w:val="004E561E"/>
    <w:rsid w:val="004E5DE5"/>
    <w:rsid w:val="004E73DB"/>
    <w:rsid w:val="004E7F9C"/>
    <w:rsid w:val="004F0EDC"/>
    <w:rsid w:val="004F174C"/>
    <w:rsid w:val="004F19A8"/>
    <w:rsid w:val="004F2DE8"/>
    <w:rsid w:val="004F3493"/>
    <w:rsid w:val="004F3F77"/>
    <w:rsid w:val="004F42F4"/>
    <w:rsid w:val="004F5143"/>
    <w:rsid w:val="004F6489"/>
    <w:rsid w:val="004F73E2"/>
    <w:rsid w:val="004F769B"/>
    <w:rsid w:val="005002B3"/>
    <w:rsid w:val="00500922"/>
    <w:rsid w:val="00500DB9"/>
    <w:rsid w:val="00501B8F"/>
    <w:rsid w:val="00502AFA"/>
    <w:rsid w:val="0050363E"/>
    <w:rsid w:val="00503A53"/>
    <w:rsid w:val="0050553E"/>
    <w:rsid w:val="00505E1E"/>
    <w:rsid w:val="00505F25"/>
    <w:rsid w:val="00505F9C"/>
    <w:rsid w:val="00510571"/>
    <w:rsid w:val="00511A4B"/>
    <w:rsid w:val="005127F2"/>
    <w:rsid w:val="00512B09"/>
    <w:rsid w:val="0051315C"/>
    <w:rsid w:val="00513594"/>
    <w:rsid w:val="00514014"/>
    <w:rsid w:val="00515146"/>
    <w:rsid w:val="0051583D"/>
    <w:rsid w:val="00515A0E"/>
    <w:rsid w:val="005162D4"/>
    <w:rsid w:val="0051698A"/>
    <w:rsid w:val="00517134"/>
    <w:rsid w:val="00517892"/>
    <w:rsid w:val="005179FF"/>
    <w:rsid w:val="00521244"/>
    <w:rsid w:val="005217F9"/>
    <w:rsid w:val="00521E6F"/>
    <w:rsid w:val="005220ED"/>
    <w:rsid w:val="0052216F"/>
    <w:rsid w:val="00523966"/>
    <w:rsid w:val="00523CD4"/>
    <w:rsid w:val="00523D35"/>
    <w:rsid w:val="00525291"/>
    <w:rsid w:val="00525CAE"/>
    <w:rsid w:val="00525DE3"/>
    <w:rsid w:val="005275C3"/>
    <w:rsid w:val="005275F5"/>
    <w:rsid w:val="0053014B"/>
    <w:rsid w:val="0053189C"/>
    <w:rsid w:val="0053219E"/>
    <w:rsid w:val="00532965"/>
    <w:rsid w:val="00532DE1"/>
    <w:rsid w:val="00533796"/>
    <w:rsid w:val="00533F04"/>
    <w:rsid w:val="005343A5"/>
    <w:rsid w:val="0053453B"/>
    <w:rsid w:val="005346AE"/>
    <w:rsid w:val="0053490C"/>
    <w:rsid w:val="00535F12"/>
    <w:rsid w:val="00536492"/>
    <w:rsid w:val="00537343"/>
    <w:rsid w:val="00542945"/>
    <w:rsid w:val="005433F4"/>
    <w:rsid w:val="00544034"/>
    <w:rsid w:val="00544A5E"/>
    <w:rsid w:val="00544CF1"/>
    <w:rsid w:val="00544CF3"/>
    <w:rsid w:val="00550C42"/>
    <w:rsid w:val="005510FD"/>
    <w:rsid w:val="005516F3"/>
    <w:rsid w:val="00551F9E"/>
    <w:rsid w:val="00551FB2"/>
    <w:rsid w:val="00552440"/>
    <w:rsid w:val="00552B4C"/>
    <w:rsid w:val="005533BE"/>
    <w:rsid w:val="00553792"/>
    <w:rsid w:val="005547F7"/>
    <w:rsid w:val="00554C1F"/>
    <w:rsid w:val="00555D75"/>
    <w:rsid w:val="005565DB"/>
    <w:rsid w:val="00556616"/>
    <w:rsid w:val="00556AFC"/>
    <w:rsid w:val="0055762F"/>
    <w:rsid w:val="00557F0B"/>
    <w:rsid w:val="00560594"/>
    <w:rsid w:val="00560998"/>
    <w:rsid w:val="00560DF0"/>
    <w:rsid w:val="0056223C"/>
    <w:rsid w:val="00562E53"/>
    <w:rsid w:val="00564046"/>
    <w:rsid w:val="00564A1D"/>
    <w:rsid w:val="00565093"/>
    <w:rsid w:val="005665DA"/>
    <w:rsid w:val="0056759C"/>
    <w:rsid w:val="00571367"/>
    <w:rsid w:val="00571766"/>
    <w:rsid w:val="00572A19"/>
    <w:rsid w:val="00572B25"/>
    <w:rsid w:val="00572C53"/>
    <w:rsid w:val="00572D9E"/>
    <w:rsid w:val="00573124"/>
    <w:rsid w:val="00573680"/>
    <w:rsid w:val="00573A4F"/>
    <w:rsid w:val="00576564"/>
    <w:rsid w:val="005765CE"/>
    <w:rsid w:val="00577147"/>
    <w:rsid w:val="0058108D"/>
    <w:rsid w:val="00581B3D"/>
    <w:rsid w:val="00582FAD"/>
    <w:rsid w:val="00586C36"/>
    <w:rsid w:val="005918F2"/>
    <w:rsid w:val="005926A4"/>
    <w:rsid w:val="00592AB5"/>
    <w:rsid w:val="005936EB"/>
    <w:rsid w:val="005943E5"/>
    <w:rsid w:val="00594555"/>
    <w:rsid w:val="0059477B"/>
    <w:rsid w:val="005948B7"/>
    <w:rsid w:val="0059513E"/>
    <w:rsid w:val="00595210"/>
    <w:rsid w:val="0059564C"/>
    <w:rsid w:val="00595AE2"/>
    <w:rsid w:val="00596077"/>
    <w:rsid w:val="00596E72"/>
    <w:rsid w:val="00597437"/>
    <w:rsid w:val="005976A5"/>
    <w:rsid w:val="005A0264"/>
    <w:rsid w:val="005A0EBF"/>
    <w:rsid w:val="005A3D56"/>
    <w:rsid w:val="005A5E83"/>
    <w:rsid w:val="005A6799"/>
    <w:rsid w:val="005A67D2"/>
    <w:rsid w:val="005A6AA4"/>
    <w:rsid w:val="005A6D9F"/>
    <w:rsid w:val="005B11A8"/>
    <w:rsid w:val="005B1882"/>
    <w:rsid w:val="005B202F"/>
    <w:rsid w:val="005B2305"/>
    <w:rsid w:val="005B2372"/>
    <w:rsid w:val="005B23D6"/>
    <w:rsid w:val="005B3157"/>
    <w:rsid w:val="005B31AD"/>
    <w:rsid w:val="005B3620"/>
    <w:rsid w:val="005B48FF"/>
    <w:rsid w:val="005B4AE8"/>
    <w:rsid w:val="005B7043"/>
    <w:rsid w:val="005B7381"/>
    <w:rsid w:val="005B78F8"/>
    <w:rsid w:val="005C02D7"/>
    <w:rsid w:val="005C1DA0"/>
    <w:rsid w:val="005C1E32"/>
    <w:rsid w:val="005C2BD3"/>
    <w:rsid w:val="005C31D8"/>
    <w:rsid w:val="005C344A"/>
    <w:rsid w:val="005C48F7"/>
    <w:rsid w:val="005C670D"/>
    <w:rsid w:val="005C691B"/>
    <w:rsid w:val="005C7069"/>
    <w:rsid w:val="005D3556"/>
    <w:rsid w:val="005D363F"/>
    <w:rsid w:val="005D382C"/>
    <w:rsid w:val="005D3D41"/>
    <w:rsid w:val="005D4395"/>
    <w:rsid w:val="005D5920"/>
    <w:rsid w:val="005D5C93"/>
    <w:rsid w:val="005D6679"/>
    <w:rsid w:val="005D7BE0"/>
    <w:rsid w:val="005D7EAC"/>
    <w:rsid w:val="005E00CE"/>
    <w:rsid w:val="005E025B"/>
    <w:rsid w:val="005E068A"/>
    <w:rsid w:val="005E0C13"/>
    <w:rsid w:val="005E0EDE"/>
    <w:rsid w:val="005E226A"/>
    <w:rsid w:val="005E2D3C"/>
    <w:rsid w:val="005E2F9A"/>
    <w:rsid w:val="005E3E9E"/>
    <w:rsid w:val="005E4404"/>
    <w:rsid w:val="005E60F0"/>
    <w:rsid w:val="005E6635"/>
    <w:rsid w:val="005E74E4"/>
    <w:rsid w:val="005E7E69"/>
    <w:rsid w:val="005F0773"/>
    <w:rsid w:val="005F0A8B"/>
    <w:rsid w:val="005F0E22"/>
    <w:rsid w:val="005F1537"/>
    <w:rsid w:val="005F2C5F"/>
    <w:rsid w:val="005F3C25"/>
    <w:rsid w:val="005F4A76"/>
    <w:rsid w:val="005F548B"/>
    <w:rsid w:val="005F6224"/>
    <w:rsid w:val="005F62D5"/>
    <w:rsid w:val="005F6685"/>
    <w:rsid w:val="005F66A8"/>
    <w:rsid w:val="005F74C7"/>
    <w:rsid w:val="006019B9"/>
    <w:rsid w:val="00604C15"/>
    <w:rsid w:val="006056C3"/>
    <w:rsid w:val="00606007"/>
    <w:rsid w:val="00607489"/>
    <w:rsid w:val="006075FC"/>
    <w:rsid w:val="006079EB"/>
    <w:rsid w:val="00610C29"/>
    <w:rsid w:val="00611BF1"/>
    <w:rsid w:val="00611E24"/>
    <w:rsid w:val="006123AF"/>
    <w:rsid w:val="00612508"/>
    <w:rsid w:val="00612593"/>
    <w:rsid w:val="006156E6"/>
    <w:rsid w:val="006158D5"/>
    <w:rsid w:val="0061661D"/>
    <w:rsid w:val="006171C2"/>
    <w:rsid w:val="00617CDE"/>
    <w:rsid w:val="006219EE"/>
    <w:rsid w:val="0062375E"/>
    <w:rsid w:val="00623F5A"/>
    <w:rsid w:val="006259E8"/>
    <w:rsid w:val="00625D83"/>
    <w:rsid w:val="006262CC"/>
    <w:rsid w:val="00626594"/>
    <w:rsid w:val="0062683F"/>
    <w:rsid w:val="00627329"/>
    <w:rsid w:val="00630053"/>
    <w:rsid w:val="00630998"/>
    <w:rsid w:val="00630F36"/>
    <w:rsid w:val="00631C9E"/>
    <w:rsid w:val="006321CB"/>
    <w:rsid w:val="006323A0"/>
    <w:rsid w:val="00632E47"/>
    <w:rsid w:val="00633FFF"/>
    <w:rsid w:val="00634419"/>
    <w:rsid w:val="0063594E"/>
    <w:rsid w:val="006364A5"/>
    <w:rsid w:val="00636D7D"/>
    <w:rsid w:val="00636FF8"/>
    <w:rsid w:val="00637610"/>
    <w:rsid w:val="00637ECF"/>
    <w:rsid w:val="00640044"/>
    <w:rsid w:val="006409C4"/>
    <w:rsid w:val="00640E1C"/>
    <w:rsid w:val="006410FC"/>
    <w:rsid w:val="006411EA"/>
    <w:rsid w:val="00641A6D"/>
    <w:rsid w:val="006420B6"/>
    <w:rsid w:val="0064232A"/>
    <w:rsid w:val="00642CF9"/>
    <w:rsid w:val="00644BAE"/>
    <w:rsid w:val="006459F4"/>
    <w:rsid w:val="00645C52"/>
    <w:rsid w:val="00650197"/>
    <w:rsid w:val="00650E3E"/>
    <w:rsid w:val="00651984"/>
    <w:rsid w:val="00651B8B"/>
    <w:rsid w:val="00651CB0"/>
    <w:rsid w:val="0065202E"/>
    <w:rsid w:val="00652B69"/>
    <w:rsid w:val="00653817"/>
    <w:rsid w:val="006540B1"/>
    <w:rsid w:val="006548E1"/>
    <w:rsid w:val="00655D8A"/>
    <w:rsid w:val="00657026"/>
    <w:rsid w:val="0066047D"/>
    <w:rsid w:val="00661AFE"/>
    <w:rsid w:val="006623E7"/>
    <w:rsid w:val="006629BB"/>
    <w:rsid w:val="00662B80"/>
    <w:rsid w:val="00662BBB"/>
    <w:rsid w:val="00662DDD"/>
    <w:rsid w:val="006639A5"/>
    <w:rsid w:val="00663B36"/>
    <w:rsid w:val="00665739"/>
    <w:rsid w:val="0066768F"/>
    <w:rsid w:val="00667BD4"/>
    <w:rsid w:val="00667C64"/>
    <w:rsid w:val="00670F6C"/>
    <w:rsid w:val="00671078"/>
    <w:rsid w:val="00671906"/>
    <w:rsid w:val="00672223"/>
    <w:rsid w:val="006729DA"/>
    <w:rsid w:val="0067337B"/>
    <w:rsid w:val="00673BBB"/>
    <w:rsid w:val="006744A1"/>
    <w:rsid w:val="00676B0D"/>
    <w:rsid w:val="00676E58"/>
    <w:rsid w:val="00677C15"/>
    <w:rsid w:val="006803A9"/>
    <w:rsid w:val="006846DD"/>
    <w:rsid w:val="00684BD3"/>
    <w:rsid w:val="00684DF4"/>
    <w:rsid w:val="006852C7"/>
    <w:rsid w:val="006852CE"/>
    <w:rsid w:val="00685956"/>
    <w:rsid w:val="00685C89"/>
    <w:rsid w:val="00685DE3"/>
    <w:rsid w:val="00686E21"/>
    <w:rsid w:val="00687057"/>
    <w:rsid w:val="0069007D"/>
    <w:rsid w:val="00690A42"/>
    <w:rsid w:val="00691586"/>
    <w:rsid w:val="00691C83"/>
    <w:rsid w:val="00692B46"/>
    <w:rsid w:val="00692D14"/>
    <w:rsid w:val="00694468"/>
    <w:rsid w:val="00694DC0"/>
    <w:rsid w:val="00695036"/>
    <w:rsid w:val="00697EF3"/>
    <w:rsid w:val="006A1101"/>
    <w:rsid w:val="006A1862"/>
    <w:rsid w:val="006A1E7D"/>
    <w:rsid w:val="006A3050"/>
    <w:rsid w:val="006A3E6A"/>
    <w:rsid w:val="006A4E97"/>
    <w:rsid w:val="006A65DF"/>
    <w:rsid w:val="006A698D"/>
    <w:rsid w:val="006A6CEC"/>
    <w:rsid w:val="006A6E40"/>
    <w:rsid w:val="006A7A3B"/>
    <w:rsid w:val="006A7F2C"/>
    <w:rsid w:val="006A7FF4"/>
    <w:rsid w:val="006B030E"/>
    <w:rsid w:val="006B0E68"/>
    <w:rsid w:val="006B1077"/>
    <w:rsid w:val="006B2386"/>
    <w:rsid w:val="006B3DFF"/>
    <w:rsid w:val="006B5708"/>
    <w:rsid w:val="006B65C7"/>
    <w:rsid w:val="006B662E"/>
    <w:rsid w:val="006B6A3C"/>
    <w:rsid w:val="006C0D07"/>
    <w:rsid w:val="006C150B"/>
    <w:rsid w:val="006C1727"/>
    <w:rsid w:val="006C27C4"/>
    <w:rsid w:val="006C28DF"/>
    <w:rsid w:val="006C2DC0"/>
    <w:rsid w:val="006C3219"/>
    <w:rsid w:val="006C32FD"/>
    <w:rsid w:val="006C3425"/>
    <w:rsid w:val="006C38E9"/>
    <w:rsid w:val="006C39CE"/>
    <w:rsid w:val="006C4070"/>
    <w:rsid w:val="006C424D"/>
    <w:rsid w:val="006C4CA6"/>
    <w:rsid w:val="006C6018"/>
    <w:rsid w:val="006C6271"/>
    <w:rsid w:val="006D08B9"/>
    <w:rsid w:val="006D0FCC"/>
    <w:rsid w:val="006D14F7"/>
    <w:rsid w:val="006D1FA8"/>
    <w:rsid w:val="006D21F5"/>
    <w:rsid w:val="006D3089"/>
    <w:rsid w:val="006D75FB"/>
    <w:rsid w:val="006D7658"/>
    <w:rsid w:val="006E017F"/>
    <w:rsid w:val="006E0192"/>
    <w:rsid w:val="006E0401"/>
    <w:rsid w:val="006E1232"/>
    <w:rsid w:val="006E126D"/>
    <w:rsid w:val="006E1FC3"/>
    <w:rsid w:val="006E2C18"/>
    <w:rsid w:val="006E3542"/>
    <w:rsid w:val="006E39C1"/>
    <w:rsid w:val="006E4F1F"/>
    <w:rsid w:val="006E594A"/>
    <w:rsid w:val="006E59BE"/>
    <w:rsid w:val="006E5D50"/>
    <w:rsid w:val="006E6EA5"/>
    <w:rsid w:val="006E77AA"/>
    <w:rsid w:val="006F0A5C"/>
    <w:rsid w:val="006F34BA"/>
    <w:rsid w:val="006F4350"/>
    <w:rsid w:val="006F55A5"/>
    <w:rsid w:val="006F5895"/>
    <w:rsid w:val="006F5B39"/>
    <w:rsid w:val="006F7805"/>
    <w:rsid w:val="006F7893"/>
    <w:rsid w:val="006F7E46"/>
    <w:rsid w:val="007009F1"/>
    <w:rsid w:val="00700B0C"/>
    <w:rsid w:val="00702038"/>
    <w:rsid w:val="007034EF"/>
    <w:rsid w:val="007038EF"/>
    <w:rsid w:val="0070422B"/>
    <w:rsid w:val="00704CE9"/>
    <w:rsid w:val="007056E7"/>
    <w:rsid w:val="00705811"/>
    <w:rsid w:val="00705D71"/>
    <w:rsid w:val="0070616B"/>
    <w:rsid w:val="00706295"/>
    <w:rsid w:val="007066CC"/>
    <w:rsid w:val="00706FDA"/>
    <w:rsid w:val="007074A9"/>
    <w:rsid w:val="00707A84"/>
    <w:rsid w:val="007113EC"/>
    <w:rsid w:val="007118B1"/>
    <w:rsid w:val="00711D77"/>
    <w:rsid w:val="00711F9A"/>
    <w:rsid w:val="00713810"/>
    <w:rsid w:val="00713A0B"/>
    <w:rsid w:val="00714A90"/>
    <w:rsid w:val="00716B96"/>
    <w:rsid w:val="00717970"/>
    <w:rsid w:val="00720769"/>
    <w:rsid w:val="007207FB"/>
    <w:rsid w:val="00721556"/>
    <w:rsid w:val="00721639"/>
    <w:rsid w:val="007223F3"/>
    <w:rsid w:val="00722534"/>
    <w:rsid w:val="0072342C"/>
    <w:rsid w:val="00724C10"/>
    <w:rsid w:val="00725CDD"/>
    <w:rsid w:val="00725D7C"/>
    <w:rsid w:val="0072617A"/>
    <w:rsid w:val="00726E49"/>
    <w:rsid w:val="00727722"/>
    <w:rsid w:val="007303A5"/>
    <w:rsid w:val="00730B3E"/>
    <w:rsid w:val="00731CC4"/>
    <w:rsid w:val="00731E56"/>
    <w:rsid w:val="00732654"/>
    <w:rsid w:val="0073420B"/>
    <w:rsid w:val="0073438A"/>
    <w:rsid w:val="00734CE5"/>
    <w:rsid w:val="00735229"/>
    <w:rsid w:val="00736367"/>
    <w:rsid w:val="00736503"/>
    <w:rsid w:val="00736973"/>
    <w:rsid w:val="0074002F"/>
    <w:rsid w:val="0074012D"/>
    <w:rsid w:val="00740411"/>
    <w:rsid w:val="007410DC"/>
    <w:rsid w:val="0074205D"/>
    <w:rsid w:val="0074257A"/>
    <w:rsid w:val="00742D57"/>
    <w:rsid w:val="007431FF"/>
    <w:rsid w:val="0074333D"/>
    <w:rsid w:val="00743511"/>
    <w:rsid w:val="0074498B"/>
    <w:rsid w:val="00744A1F"/>
    <w:rsid w:val="00747301"/>
    <w:rsid w:val="00747555"/>
    <w:rsid w:val="0074760E"/>
    <w:rsid w:val="007479A2"/>
    <w:rsid w:val="00747C7F"/>
    <w:rsid w:val="00750146"/>
    <w:rsid w:val="00751732"/>
    <w:rsid w:val="007519BD"/>
    <w:rsid w:val="00751A8C"/>
    <w:rsid w:val="00751B66"/>
    <w:rsid w:val="00752811"/>
    <w:rsid w:val="007531D2"/>
    <w:rsid w:val="007548DD"/>
    <w:rsid w:val="00754ABA"/>
    <w:rsid w:val="00755360"/>
    <w:rsid w:val="00757E63"/>
    <w:rsid w:val="007601BC"/>
    <w:rsid w:val="007625A2"/>
    <w:rsid w:val="007630F2"/>
    <w:rsid w:val="0076371E"/>
    <w:rsid w:val="00763E27"/>
    <w:rsid w:val="00764125"/>
    <w:rsid w:val="007650E6"/>
    <w:rsid w:val="007653BF"/>
    <w:rsid w:val="00767791"/>
    <w:rsid w:val="00767B23"/>
    <w:rsid w:val="00767CE4"/>
    <w:rsid w:val="0077013D"/>
    <w:rsid w:val="007713F3"/>
    <w:rsid w:val="00771D2A"/>
    <w:rsid w:val="00771D3C"/>
    <w:rsid w:val="007724DA"/>
    <w:rsid w:val="00773B72"/>
    <w:rsid w:val="007745D4"/>
    <w:rsid w:val="007749DC"/>
    <w:rsid w:val="00775A26"/>
    <w:rsid w:val="00775FE2"/>
    <w:rsid w:val="00781E68"/>
    <w:rsid w:val="007828CB"/>
    <w:rsid w:val="00782B0D"/>
    <w:rsid w:val="00782D40"/>
    <w:rsid w:val="00783C2B"/>
    <w:rsid w:val="0078472C"/>
    <w:rsid w:val="0078528D"/>
    <w:rsid w:val="007864B3"/>
    <w:rsid w:val="007872FB"/>
    <w:rsid w:val="00787C05"/>
    <w:rsid w:val="00791B47"/>
    <w:rsid w:val="007922D3"/>
    <w:rsid w:val="007936BA"/>
    <w:rsid w:val="00794D4E"/>
    <w:rsid w:val="00796BF1"/>
    <w:rsid w:val="0079781A"/>
    <w:rsid w:val="00797BA3"/>
    <w:rsid w:val="007A0A23"/>
    <w:rsid w:val="007A0F80"/>
    <w:rsid w:val="007A1546"/>
    <w:rsid w:val="007A228C"/>
    <w:rsid w:val="007A22C4"/>
    <w:rsid w:val="007A3569"/>
    <w:rsid w:val="007A3593"/>
    <w:rsid w:val="007A368E"/>
    <w:rsid w:val="007A4DCD"/>
    <w:rsid w:val="007A4FA5"/>
    <w:rsid w:val="007A5868"/>
    <w:rsid w:val="007A78A0"/>
    <w:rsid w:val="007A7A31"/>
    <w:rsid w:val="007B043C"/>
    <w:rsid w:val="007B04CE"/>
    <w:rsid w:val="007B0711"/>
    <w:rsid w:val="007B119D"/>
    <w:rsid w:val="007B58EB"/>
    <w:rsid w:val="007B5CE2"/>
    <w:rsid w:val="007B652E"/>
    <w:rsid w:val="007B6871"/>
    <w:rsid w:val="007B7A2F"/>
    <w:rsid w:val="007B7CDC"/>
    <w:rsid w:val="007C07D8"/>
    <w:rsid w:val="007C0FE2"/>
    <w:rsid w:val="007C1182"/>
    <w:rsid w:val="007C21CD"/>
    <w:rsid w:val="007C2E31"/>
    <w:rsid w:val="007C3183"/>
    <w:rsid w:val="007C32EE"/>
    <w:rsid w:val="007C33D7"/>
    <w:rsid w:val="007C3719"/>
    <w:rsid w:val="007C3822"/>
    <w:rsid w:val="007C3C90"/>
    <w:rsid w:val="007C3D33"/>
    <w:rsid w:val="007C4A7D"/>
    <w:rsid w:val="007C56EF"/>
    <w:rsid w:val="007C588C"/>
    <w:rsid w:val="007C6350"/>
    <w:rsid w:val="007C6C8E"/>
    <w:rsid w:val="007C7007"/>
    <w:rsid w:val="007C7202"/>
    <w:rsid w:val="007C7606"/>
    <w:rsid w:val="007C79C0"/>
    <w:rsid w:val="007D0724"/>
    <w:rsid w:val="007D0EFC"/>
    <w:rsid w:val="007D110F"/>
    <w:rsid w:val="007D173C"/>
    <w:rsid w:val="007D17AB"/>
    <w:rsid w:val="007D1A8C"/>
    <w:rsid w:val="007D1C95"/>
    <w:rsid w:val="007D294A"/>
    <w:rsid w:val="007D448E"/>
    <w:rsid w:val="007D47D2"/>
    <w:rsid w:val="007D6EC0"/>
    <w:rsid w:val="007D76CF"/>
    <w:rsid w:val="007D7E1D"/>
    <w:rsid w:val="007E036D"/>
    <w:rsid w:val="007E07D7"/>
    <w:rsid w:val="007E08B0"/>
    <w:rsid w:val="007E143A"/>
    <w:rsid w:val="007E1F0A"/>
    <w:rsid w:val="007E1F37"/>
    <w:rsid w:val="007E2425"/>
    <w:rsid w:val="007E33B4"/>
    <w:rsid w:val="007E4115"/>
    <w:rsid w:val="007E41AF"/>
    <w:rsid w:val="007E489E"/>
    <w:rsid w:val="007E4D18"/>
    <w:rsid w:val="007E50AD"/>
    <w:rsid w:val="007E5437"/>
    <w:rsid w:val="007E5BDD"/>
    <w:rsid w:val="007E6E8E"/>
    <w:rsid w:val="007F0E2D"/>
    <w:rsid w:val="007F0FD2"/>
    <w:rsid w:val="007F1168"/>
    <w:rsid w:val="007F20ED"/>
    <w:rsid w:val="007F23D6"/>
    <w:rsid w:val="007F338C"/>
    <w:rsid w:val="007F3AF6"/>
    <w:rsid w:val="007F4245"/>
    <w:rsid w:val="007F4DD0"/>
    <w:rsid w:val="007F5FFF"/>
    <w:rsid w:val="007F629D"/>
    <w:rsid w:val="007F67D7"/>
    <w:rsid w:val="007F75E7"/>
    <w:rsid w:val="007F766D"/>
    <w:rsid w:val="0080017F"/>
    <w:rsid w:val="0080189B"/>
    <w:rsid w:val="00801CCB"/>
    <w:rsid w:val="00801DDA"/>
    <w:rsid w:val="00802298"/>
    <w:rsid w:val="0080345C"/>
    <w:rsid w:val="00804074"/>
    <w:rsid w:val="00805171"/>
    <w:rsid w:val="00805E9C"/>
    <w:rsid w:val="0080660D"/>
    <w:rsid w:val="008074C6"/>
    <w:rsid w:val="00810A57"/>
    <w:rsid w:val="0081192A"/>
    <w:rsid w:val="00812489"/>
    <w:rsid w:val="008125C9"/>
    <w:rsid w:val="00812782"/>
    <w:rsid w:val="00814F08"/>
    <w:rsid w:val="00815B2C"/>
    <w:rsid w:val="0081687A"/>
    <w:rsid w:val="00816FA4"/>
    <w:rsid w:val="008207DA"/>
    <w:rsid w:val="00820D72"/>
    <w:rsid w:val="00821058"/>
    <w:rsid w:val="008210EC"/>
    <w:rsid w:val="008212A9"/>
    <w:rsid w:val="0082212F"/>
    <w:rsid w:val="00823206"/>
    <w:rsid w:val="00823F5D"/>
    <w:rsid w:val="008241AB"/>
    <w:rsid w:val="00824E59"/>
    <w:rsid w:val="0082522F"/>
    <w:rsid w:val="00827529"/>
    <w:rsid w:val="00827BC1"/>
    <w:rsid w:val="00830AEB"/>
    <w:rsid w:val="00831236"/>
    <w:rsid w:val="00831979"/>
    <w:rsid w:val="008343C4"/>
    <w:rsid w:val="00834536"/>
    <w:rsid w:val="00834BF9"/>
    <w:rsid w:val="00834C31"/>
    <w:rsid w:val="00835142"/>
    <w:rsid w:val="00836D33"/>
    <w:rsid w:val="00837104"/>
    <w:rsid w:val="0083793E"/>
    <w:rsid w:val="00837F34"/>
    <w:rsid w:val="00840808"/>
    <w:rsid w:val="00842C64"/>
    <w:rsid w:val="00844303"/>
    <w:rsid w:val="00845FFC"/>
    <w:rsid w:val="008468DA"/>
    <w:rsid w:val="00850518"/>
    <w:rsid w:val="00850EAC"/>
    <w:rsid w:val="00851352"/>
    <w:rsid w:val="00851A9B"/>
    <w:rsid w:val="0085232D"/>
    <w:rsid w:val="008525D1"/>
    <w:rsid w:val="008534FA"/>
    <w:rsid w:val="0085363B"/>
    <w:rsid w:val="008549E7"/>
    <w:rsid w:val="00855800"/>
    <w:rsid w:val="00855B6F"/>
    <w:rsid w:val="00856DD4"/>
    <w:rsid w:val="00857077"/>
    <w:rsid w:val="008576CD"/>
    <w:rsid w:val="00860554"/>
    <w:rsid w:val="008605CC"/>
    <w:rsid w:val="00860DED"/>
    <w:rsid w:val="008611AD"/>
    <w:rsid w:val="00861E55"/>
    <w:rsid w:val="00862068"/>
    <w:rsid w:val="008621EB"/>
    <w:rsid w:val="008628F2"/>
    <w:rsid w:val="00862E30"/>
    <w:rsid w:val="00863230"/>
    <w:rsid w:val="0086361F"/>
    <w:rsid w:val="00863A5E"/>
    <w:rsid w:val="00864987"/>
    <w:rsid w:val="00864E60"/>
    <w:rsid w:val="00865BD0"/>
    <w:rsid w:val="0086665A"/>
    <w:rsid w:val="008667E7"/>
    <w:rsid w:val="00866B9A"/>
    <w:rsid w:val="00867DA2"/>
    <w:rsid w:val="008703AE"/>
    <w:rsid w:val="00871540"/>
    <w:rsid w:val="008717D8"/>
    <w:rsid w:val="00871911"/>
    <w:rsid w:val="0087215C"/>
    <w:rsid w:val="00872F06"/>
    <w:rsid w:val="008735C6"/>
    <w:rsid w:val="00873B50"/>
    <w:rsid w:val="00874699"/>
    <w:rsid w:val="008746AC"/>
    <w:rsid w:val="00875D25"/>
    <w:rsid w:val="00876CA8"/>
    <w:rsid w:val="00876E20"/>
    <w:rsid w:val="008773B8"/>
    <w:rsid w:val="00877BB1"/>
    <w:rsid w:val="00877CE1"/>
    <w:rsid w:val="0088013E"/>
    <w:rsid w:val="00880E35"/>
    <w:rsid w:val="00882B51"/>
    <w:rsid w:val="00882E40"/>
    <w:rsid w:val="00883BBF"/>
    <w:rsid w:val="00883F91"/>
    <w:rsid w:val="00884B88"/>
    <w:rsid w:val="00884F7C"/>
    <w:rsid w:val="008862B1"/>
    <w:rsid w:val="008864FD"/>
    <w:rsid w:val="008869FB"/>
    <w:rsid w:val="008874DF"/>
    <w:rsid w:val="008875FE"/>
    <w:rsid w:val="00887F8E"/>
    <w:rsid w:val="00890921"/>
    <w:rsid w:val="0089124B"/>
    <w:rsid w:val="0089172F"/>
    <w:rsid w:val="00891957"/>
    <w:rsid w:val="008920CE"/>
    <w:rsid w:val="0089408C"/>
    <w:rsid w:val="00894C43"/>
    <w:rsid w:val="00894F0D"/>
    <w:rsid w:val="00895598"/>
    <w:rsid w:val="00895A5F"/>
    <w:rsid w:val="00896234"/>
    <w:rsid w:val="00897E43"/>
    <w:rsid w:val="008A0004"/>
    <w:rsid w:val="008A0179"/>
    <w:rsid w:val="008A0553"/>
    <w:rsid w:val="008A06DD"/>
    <w:rsid w:val="008A0C71"/>
    <w:rsid w:val="008A122F"/>
    <w:rsid w:val="008A150A"/>
    <w:rsid w:val="008A3D92"/>
    <w:rsid w:val="008A5CBD"/>
    <w:rsid w:val="008A5D59"/>
    <w:rsid w:val="008A5DB6"/>
    <w:rsid w:val="008A61F5"/>
    <w:rsid w:val="008A6594"/>
    <w:rsid w:val="008A6D4B"/>
    <w:rsid w:val="008A759B"/>
    <w:rsid w:val="008B0F5C"/>
    <w:rsid w:val="008B10E6"/>
    <w:rsid w:val="008B198C"/>
    <w:rsid w:val="008B2592"/>
    <w:rsid w:val="008B304C"/>
    <w:rsid w:val="008B3934"/>
    <w:rsid w:val="008B4237"/>
    <w:rsid w:val="008B5051"/>
    <w:rsid w:val="008B55E2"/>
    <w:rsid w:val="008B5D26"/>
    <w:rsid w:val="008B648B"/>
    <w:rsid w:val="008B6E2D"/>
    <w:rsid w:val="008C0410"/>
    <w:rsid w:val="008C0791"/>
    <w:rsid w:val="008C16D2"/>
    <w:rsid w:val="008C222B"/>
    <w:rsid w:val="008C2B9E"/>
    <w:rsid w:val="008C2DC1"/>
    <w:rsid w:val="008C3B6C"/>
    <w:rsid w:val="008C3F34"/>
    <w:rsid w:val="008C4D5F"/>
    <w:rsid w:val="008C5040"/>
    <w:rsid w:val="008C5738"/>
    <w:rsid w:val="008C6D39"/>
    <w:rsid w:val="008C7EAD"/>
    <w:rsid w:val="008D0CFE"/>
    <w:rsid w:val="008D156A"/>
    <w:rsid w:val="008D27E4"/>
    <w:rsid w:val="008D27ED"/>
    <w:rsid w:val="008D27F8"/>
    <w:rsid w:val="008D3989"/>
    <w:rsid w:val="008D6152"/>
    <w:rsid w:val="008E1689"/>
    <w:rsid w:val="008E1D85"/>
    <w:rsid w:val="008E2203"/>
    <w:rsid w:val="008E23AC"/>
    <w:rsid w:val="008E2D59"/>
    <w:rsid w:val="008E3324"/>
    <w:rsid w:val="008E41DE"/>
    <w:rsid w:val="008E601C"/>
    <w:rsid w:val="008E73AC"/>
    <w:rsid w:val="008E73CF"/>
    <w:rsid w:val="008E77CA"/>
    <w:rsid w:val="008E7BA9"/>
    <w:rsid w:val="008F0B1B"/>
    <w:rsid w:val="008F0F81"/>
    <w:rsid w:val="008F1AB0"/>
    <w:rsid w:val="008F1D8C"/>
    <w:rsid w:val="008F273D"/>
    <w:rsid w:val="008F27BF"/>
    <w:rsid w:val="008F27EF"/>
    <w:rsid w:val="008F2E64"/>
    <w:rsid w:val="008F333C"/>
    <w:rsid w:val="008F3411"/>
    <w:rsid w:val="008F37ED"/>
    <w:rsid w:val="008F3F50"/>
    <w:rsid w:val="008F587E"/>
    <w:rsid w:val="008F5F06"/>
    <w:rsid w:val="008F6591"/>
    <w:rsid w:val="008F6CC2"/>
    <w:rsid w:val="008F6D0F"/>
    <w:rsid w:val="00900774"/>
    <w:rsid w:val="00903296"/>
    <w:rsid w:val="009040AD"/>
    <w:rsid w:val="00904B22"/>
    <w:rsid w:val="00904B46"/>
    <w:rsid w:val="00904EE3"/>
    <w:rsid w:val="0090520D"/>
    <w:rsid w:val="009053E6"/>
    <w:rsid w:val="009055AC"/>
    <w:rsid w:val="0090783D"/>
    <w:rsid w:val="00907FE1"/>
    <w:rsid w:val="00911896"/>
    <w:rsid w:val="009142EC"/>
    <w:rsid w:val="00914693"/>
    <w:rsid w:val="009154C3"/>
    <w:rsid w:val="00915AC9"/>
    <w:rsid w:val="0091702D"/>
    <w:rsid w:val="00917B59"/>
    <w:rsid w:val="00921301"/>
    <w:rsid w:val="009217A7"/>
    <w:rsid w:val="00923096"/>
    <w:rsid w:val="0092335F"/>
    <w:rsid w:val="009234D5"/>
    <w:rsid w:val="00923540"/>
    <w:rsid w:val="00923791"/>
    <w:rsid w:val="00923BFD"/>
    <w:rsid w:val="009253F0"/>
    <w:rsid w:val="00925554"/>
    <w:rsid w:val="00925932"/>
    <w:rsid w:val="00926223"/>
    <w:rsid w:val="0092648F"/>
    <w:rsid w:val="00926767"/>
    <w:rsid w:val="00926DD7"/>
    <w:rsid w:val="009274D8"/>
    <w:rsid w:val="00927C8F"/>
    <w:rsid w:val="00933046"/>
    <w:rsid w:val="00933427"/>
    <w:rsid w:val="00933C49"/>
    <w:rsid w:val="00933EF1"/>
    <w:rsid w:val="00934AAA"/>
    <w:rsid w:val="00934D52"/>
    <w:rsid w:val="009353AB"/>
    <w:rsid w:val="0093582F"/>
    <w:rsid w:val="009361D5"/>
    <w:rsid w:val="0093620E"/>
    <w:rsid w:val="00936FA0"/>
    <w:rsid w:val="00940097"/>
    <w:rsid w:val="00940DE4"/>
    <w:rsid w:val="009410C5"/>
    <w:rsid w:val="0094139C"/>
    <w:rsid w:val="009428A4"/>
    <w:rsid w:val="00943B9E"/>
    <w:rsid w:val="00943BC2"/>
    <w:rsid w:val="009440AC"/>
    <w:rsid w:val="0094501F"/>
    <w:rsid w:val="00945C3D"/>
    <w:rsid w:val="00946999"/>
    <w:rsid w:val="00946AB6"/>
    <w:rsid w:val="00946CF3"/>
    <w:rsid w:val="00947738"/>
    <w:rsid w:val="0095038F"/>
    <w:rsid w:val="00950971"/>
    <w:rsid w:val="00950A27"/>
    <w:rsid w:val="00950F60"/>
    <w:rsid w:val="00951595"/>
    <w:rsid w:val="00951642"/>
    <w:rsid w:val="009520DB"/>
    <w:rsid w:val="00953AD9"/>
    <w:rsid w:val="0095408E"/>
    <w:rsid w:val="00954401"/>
    <w:rsid w:val="0095449A"/>
    <w:rsid w:val="0095486B"/>
    <w:rsid w:val="00956819"/>
    <w:rsid w:val="00956C0D"/>
    <w:rsid w:val="009614BD"/>
    <w:rsid w:val="00962981"/>
    <w:rsid w:val="00963C94"/>
    <w:rsid w:val="00964C87"/>
    <w:rsid w:val="009659F4"/>
    <w:rsid w:val="0097053B"/>
    <w:rsid w:val="00970D60"/>
    <w:rsid w:val="00971351"/>
    <w:rsid w:val="00971876"/>
    <w:rsid w:val="00972F9E"/>
    <w:rsid w:val="00973067"/>
    <w:rsid w:val="00973AA9"/>
    <w:rsid w:val="0097566A"/>
    <w:rsid w:val="00975676"/>
    <w:rsid w:val="00975E4D"/>
    <w:rsid w:val="009776F4"/>
    <w:rsid w:val="00982356"/>
    <w:rsid w:val="00983F35"/>
    <w:rsid w:val="00983F4E"/>
    <w:rsid w:val="009848FA"/>
    <w:rsid w:val="00985531"/>
    <w:rsid w:val="00985A01"/>
    <w:rsid w:val="0098656A"/>
    <w:rsid w:val="00986629"/>
    <w:rsid w:val="00986673"/>
    <w:rsid w:val="00987590"/>
    <w:rsid w:val="00987E68"/>
    <w:rsid w:val="00990418"/>
    <w:rsid w:val="009907FC"/>
    <w:rsid w:val="00990983"/>
    <w:rsid w:val="00990B89"/>
    <w:rsid w:val="00990C42"/>
    <w:rsid w:val="00992940"/>
    <w:rsid w:val="00992E0E"/>
    <w:rsid w:val="00992F19"/>
    <w:rsid w:val="0099328C"/>
    <w:rsid w:val="0099390E"/>
    <w:rsid w:val="0099530E"/>
    <w:rsid w:val="009953DF"/>
    <w:rsid w:val="00995CCC"/>
    <w:rsid w:val="009960E5"/>
    <w:rsid w:val="00996B32"/>
    <w:rsid w:val="00997D6B"/>
    <w:rsid w:val="009A14F9"/>
    <w:rsid w:val="009A185D"/>
    <w:rsid w:val="009A1A9C"/>
    <w:rsid w:val="009A1EA9"/>
    <w:rsid w:val="009A1F81"/>
    <w:rsid w:val="009A2DA2"/>
    <w:rsid w:val="009A37EE"/>
    <w:rsid w:val="009A5F5D"/>
    <w:rsid w:val="009A5F96"/>
    <w:rsid w:val="009A6BBA"/>
    <w:rsid w:val="009A77EB"/>
    <w:rsid w:val="009A797F"/>
    <w:rsid w:val="009A7ADC"/>
    <w:rsid w:val="009B0D30"/>
    <w:rsid w:val="009B190A"/>
    <w:rsid w:val="009B37CE"/>
    <w:rsid w:val="009B40FD"/>
    <w:rsid w:val="009B46E0"/>
    <w:rsid w:val="009B588E"/>
    <w:rsid w:val="009B63BE"/>
    <w:rsid w:val="009C0671"/>
    <w:rsid w:val="009C06AD"/>
    <w:rsid w:val="009C0D3C"/>
    <w:rsid w:val="009C1208"/>
    <w:rsid w:val="009C1600"/>
    <w:rsid w:val="009C19B7"/>
    <w:rsid w:val="009C2EEC"/>
    <w:rsid w:val="009C302B"/>
    <w:rsid w:val="009C442A"/>
    <w:rsid w:val="009C58EB"/>
    <w:rsid w:val="009C5ABB"/>
    <w:rsid w:val="009C691B"/>
    <w:rsid w:val="009C6AE9"/>
    <w:rsid w:val="009C72AC"/>
    <w:rsid w:val="009D10DF"/>
    <w:rsid w:val="009D1671"/>
    <w:rsid w:val="009D1EE3"/>
    <w:rsid w:val="009D218E"/>
    <w:rsid w:val="009D25A6"/>
    <w:rsid w:val="009D3388"/>
    <w:rsid w:val="009D378E"/>
    <w:rsid w:val="009D41BB"/>
    <w:rsid w:val="009D6040"/>
    <w:rsid w:val="009D7C51"/>
    <w:rsid w:val="009E01E0"/>
    <w:rsid w:val="009E196C"/>
    <w:rsid w:val="009E2859"/>
    <w:rsid w:val="009E4549"/>
    <w:rsid w:val="009E57B6"/>
    <w:rsid w:val="009E5C7F"/>
    <w:rsid w:val="009E5D90"/>
    <w:rsid w:val="009E6694"/>
    <w:rsid w:val="009E6982"/>
    <w:rsid w:val="009E6A0A"/>
    <w:rsid w:val="009E6C0A"/>
    <w:rsid w:val="009E6C44"/>
    <w:rsid w:val="009E7301"/>
    <w:rsid w:val="009E7E2B"/>
    <w:rsid w:val="009F09BD"/>
    <w:rsid w:val="009F30B3"/>
    <w:rsid w:val="009F36BF"/>
    <w:rsid w:val="009F3A4D"/>
    <w:rsid w:val="009F3AF0"/>
    <w:rsid w:val="009F3D2C"/>
    <w:rsid w:val="009F3F5E"/>
    <w:rsid w:val="009F5EB6"/>
    <w:rsid w:val="009F7275"/>
    <w:rsid w:val="00A00565"/>
    <w:rsid w:val="00A00F6A"/>
    <w:rsid w:val="00A01E83"/>
    <w:rsid w:val="00A02D68"/>
    <w:rsid w:val="00A0374D"/>
    <w:rsid w:val="00A039D8"/>
    <w:rsid w:val="00A03BAD"/>
    <w:rsid w:val="00A052D4"/>
    <w:rsid w:val="00A053BD"/>
    <w:rsid w:val="00A05743"/>
    <w:rsid w:val="00A05850"/>
    <w:rsid w:val="00A05CB9"/>
    <w:rsid w:val="00A05E87"/>
    <w:rsid w:val="00A079EE"/>
    <w:rsid w:val="00A10258"/>
    <w:rsid w:val="00A10F44"/>
    <w:rsid w:val="00A111B6"/>
    <w:rsid w:val="00A11A25"/>
    <w:rsid w:val="00A123EA"/>
    <w:rsid w:val="00A128F2"/>
    <w:rsid w:val="00A12DEF"/>
    <w:rsid w:val="00A13244"/>
    <w:rsid w:val="00A13651"/>
    <w:rsid w:val="00A14C8E"/>
    <w:rsid w:val="00A157FE"/>
    <w:rsid w:val="00A15D01"/>
    <w:rsid w:val="00A1787C"/>
    <w:rsid w:val="00A17E53"/>
    <w:rsid w:val="00A21A9C"/>
    <w:rsid w:val="00A21D48"/>
    <w:rsid w:val="00A228E4"/>
    <w:rsid w:val="00A23319"/>
    <w:rsid w:val="00A23391"/>
    <w:rsid w:val="00A24200"/>
    <w:rsid w:val="00A2435B"/>
    <w:rsid w:val="00A245AF"/>
    <w:rsid w:val="00A24EE5"/>
    <w:rsid w:val="00A26D27"/>
    <w:rsid w:val="00A2773B"/>
    <w:rsid w:val="00A31883"/>
    <w:rsid w:val="00A31AFC"/>
    <w:rsid w:val="00A321BB"/>
    <w:rsid w:val="00A330AF"/>
    <w:rsid w:val="00A330DD"/>
    <w:rsid w:val="00A33127"/>
    <w:rsid w:val="00A3358A"/>
    <w:rsid w:val="00A33D98"/>
    <w:rsid w:val="00A33FD9"/>
    <w:rsid w:val="00A34742"/>
    <w:rsid w:val="00A34CC3"/>
    <w:rsid w:val="00A35F46"/>
    <w:rsid w:val="00A37200"/>
    <w:rsid w:val="00A376EE"/>
    <w:rsid w:val="00A41E7E"/>
    <w:rsid w:val="00A4221F"/>
    <w:rsid w:val="00A42A99"/>
    <w:rsid w:val="00A4327A"/>
    <w:rsid w:val="00A433CB"/>
    <w:rsid w:val="00A43BD7"/>
    <w:rsid w:val="00A43DA1"/>
    <w:rsid w:val="00A44589"/>
    <w:rsid w:val="00A44AF6"/>
    <w:rsid w:val="00A47F50"/>
    <w:rsid w:val="00A50578"/>
    <w:rsid w:val="00A50B39"/>
    <w:rsid w:val="00A5151A"/>
    <w:rsid w:val="00A52D42"/>
    <w:rsid w:val="00A547C3"/>
    <w:rsid w:val="00A54A0A"/>
    <w:rsid w:val="00A55406"/>
    <w:rsid w:val="00A562F5"/>
    <w:rsid w:val="00A57E0A"/>
    <w:rsid w:val="00A609FC"/>
    <w:rsid w:val="00A6178F"/>
    <w:rsid w:val="00A61938"/>
    <w:rsid w:val="00A62DFB"/>
    <w:rsid w:val="00A63150"/>
    <w:rsid w:val="00A645BD"/>
    <w:rsid w:val="00A64C45"/>
    <w:rsid w:val="00A652F3"/>
    <w:rsid w:val="00A6531D"/>
    <w:rsid w:val="00A6599E"/>
    <w:rsid w:val="00A65A12"/>
    <w:rsid w:val="00A6761C"/>
    <w:rsid w:val="00A67878"/>
    <w:rsid w:val="00A70200"/>
    <w:rsid w:val="00A70D9F"/>
    <w:rsid w:val="00A72033"/>
    <w:rsid w:val="00A72117"/>
    <w:rsid w:val="00A721A3"/>
    <w:rsid w:val="00A72525"/>
    <w:rsid w:val="00A72937"/>
    <w:rsid w:val="00A73568"/>
    <w:rsid w:val="00A73ABB"/>
    <w:rsid w:val="00A73BE8"/>
    <w:rsid w:val="00A74574"/>
    <w:rsid w:val="00A74FA9"/>
    <w:rsid w:val="00A75665"/>
    <w:rsid w:val="00A75FBC"/>
    <w:rsid w:val="00A76D27"/>
    <w:rsid w:val="00A7726E"/>
    <w:rsid w:val="00A8045E"/>
    <w:rsid w:val="00A80D4B"/>
    <w:rsid w:val="00A815AD"/>
    <w:rsid w:val="00A823F6"/>
    <w:rsid w:val="00A846B1"/>
    <w:rsid w:val="00A85FD8"/>
    <w:rsid w:val="00A863A9"/>
    <w:rsid w:val="00A864AA"/>
    <w:rsid w:val="00A8719E"/>
    <w:rsid w:val="00A90E5F"/>
    <w:rsid w:val="00A9121D"/>
    <w:rsid w:val="00A9182D"/>
    <w:rsid w:val="00A9360A"/>
    <w:rsid w:val="00A9413E"/>
    <w:rsid w:val="00A95426"/>
    <w:rsid w:val="00A97CE9"/>
    <w:rsid w:val="00AA0310"/>
    <w:rsid w:val="00AA09E5"/>
    <w:rsid w:val="00AA0A89"/>
    <w:rsid w:val="00AA0C15"/>
    <w:rsid w:val="00AA1131"/>
    <w:rsid w:val="00AA1E79"/>
    <w:rsid w:val="00AA2BF6"/>
    <w:rsid w:val="00AA2D75"/>
    <w:rsid w:val="00AA3D22"/>
    <w:rsid w:val="00AA5368"/>
    <w:rsid w:val="00AA5EEA"/>
    <w:rsid w:val="00AA6429"/>
    <w:rsid w:val="00AA743D"/>
    <w:rsid w:val="00AB03C6"/>
    <w:rsid w:val="00AB303E"/>
    <w:rsid w:val="00AB43C3"/>
    <w:rsid w:val="00AB4643"/>
    <w:rsid w:val="00AB5124"/>
    <w:rsid w:val="00AB57B6"/>
    <w:rsid w:val="00AB5BF8"/>
    <w:rsid w:val="00AB709D"/>
    <w:rsid w:val="00AC01AA"/>
    <w:rsid w:val="00AC04C8"/>
    <w:rsid w:val="00AC0885"/>
    <w:rsid w:val="00AC1403"/>
    <w:rsid w:val="00AC228B"/>
    <w:rsid w:val="00AC2F78"/>
    <w:rsid w:val="00AC30AB"/>
    <w:rsid w:val="00AC32A2"/>
    <w:rsid w:val="00AC39EC"/>
    <w:rsid w:val="00AC3DD8"/>
    <w:rsid w:val="00AC3E88"/>
    <w:rsid w:val="00AC43AF"/>
    <w:rsid w:val="00AC4F72"/>
    <w:rsid w:val="00AC5EC0"/>
    <w:rsid w:val="00AC61D0"/>
    <w:rsid w:val="00AD0006"/>
    <w:rsid w:val="00AD17E1"/>
    <w:rsid w:val="00AD1AE9"/>
    <w:rsid w:val="00AD20D3"/>
    <w:rsid w:val="00AD4473"/>
    <w:rsid w:val="00AD49B5"/>
    <w:rsid w:val="00AD52DB"/>
    <w:rsid w:val="00AD5447"/>
    <w:rsid w:val="00AD5773"/>
    <w:rsid w:val="00AD598D"/>
    <w:rsid w:val="00AD70EE"/>
    <w:rsid w:val="00AD7B70"/>
    <w:rsid w:val="00AE00AB"/>
    <w:rsid w:val="00AE08E0"/>
    <w:rsid w:val="00AE1A9A"/>
    <w:rsid w:val="00AE21E7"/>
    <w:rsid w:val="00AE46E9"/>
    <w:rsid w:val="00AE482E"/>
    <w:rsid w:val="00AE4962"/>
    <w:rsid w:val="00AE4E39"/>
    <w:rsid w:val="00AE53AC"/>
    <w:rsid w:val="00AE686C"/>
    <w:rsid w:val="00AE7D48"/>
    <w:rsid w:val="00AF05F7"/>
    <w:rsid w:val="00AF0AB1"/>
    <w:rsid w:val="00AF14FF"/>
    <w:rsid w:val="00AF16C1"/>
    <w:rsid w:val="00AF1CCF"/>
    <w:rsid w:val="00AF45F5"/>
    <w:rsid w:val="00AF537F"/>
    <w:rsid w:val="00AF55B3"/>
    <w:rsid w:val="00AF57BF"/>
    <w:rsid w:val="00AF5820"/>
    <w:rsid w:val="00AF58B9"/>
    <w:rsid w:val="00AF5B6B"/>
    <w:rsid w:val="00AF6A59"/>
    <w:rsid w:val="00AF741A"/>
    <w:rsid w:val="00AF7BDF"/>
    <w:rsid w:val="00B0027D"/>
    <w:rsid w:val="00B00AE1"/>
    <w:rsid w:val="00B01061"/>
    <w:rsid w:val="00B0157D"/>
    <w:rsid w:val="00B01ABE"/>
    <w:rsid w:val="00B01ADB"/>
    <w:rsid w:val="00B027EB"/>
    <w:rsid w:val="00B02D34"/>
    <w:rsid w:val="00B04161"/>
    <w:rsid w:val="00B04E2F"/>
    <w:rsid w:val="00B0534A"/>
    <w:rsid w:val="00B0547B"/>
    <w:rsid w:val="00B056F9"/>
    <w:rsid w:val="00B05BC7"/>
    <w:rsid w:val="00B072E9"/>
    <w:rsid w:val="00B07A4F"/>
    <w:rsid w:val="00B07B37"/>
    <w:rsid w:val="00B07CA6"/>
    <w:rsid w:val="00B11551"/>
    <w:rsid w:val="00B11E3D"/>
    <w:rsid w:val="00B12865"/>
    <w:rsid w:val="00B12CA7"/>
    <w:rsid w:val="00B14626"/>
    <w:rsid w:val="00B1496E"/>
    <w:rsid w:val="00B14B86"/>
    <w:rsid w:val="00B14CEF"/>
    <w:rsid w:val="00B14D2C"/>
    <w:rsid w:val="00B1537E"/>
    <w:rsid w:val="00B153D8"/>
    <w:rsid w:val="00B1768F"/>
    <w:rsid w:val="00B17E82"/>
    <w:rsid w:val="00B20170"/>
    <w:rsid w:val="00B20590"/>
    <w:rsid w:val="00B22390"/>
    <w:rsid w:val="00B228F4"/>
    <w:rsid w:val="00B23E1F"/>
    <w:rsid w:val="00B24DE8"/>
    <w:rsid w:val="00B2565C"/>
    <w:rsid w:val="00B25CC2"/>
    <w:rsid w:val="00B26A4D"/>
    <w:rsid w:val="00B27441"/>
    <w:rsid w:val="00B274FC"/>
    <w:rsid w:val="00B27E69"/>
    <w:rsid w:val="00B3005E"/>
    <w:rsid w:val="00B30799"/>
    <w:rsid w:val="00B31CC3"/>
    <w:rsid w:val="00B3556E"/>
    <w:rsid w:val="00B355B3"/>
    <w:rsid w:val="00B3624C"/>
    <w:rsid w:val="00B3721F"/>
    <w:rsid w:val="00B378ED"/>
    <w:rsid w:val="00B37F63"/>
    <w:rsid w:val="00B4039C"/>
    <w:rsid w:val="00B413A4"/>
    <w:rsid w:val="00B42042"/>
    <w:rsid w:val="00B42199"/>
    <w:rsid w:val="00B42BC5"/>
    <w:rsid w:val="00B43031"/>
    <w:rsid w:val="00B433FD"/>
    <w:rsid w:val="00B443B0"/>
    <w:rsid w:val="00B454EF"/>
    <w:rsid w:val="00B4575A"/>
    <w:rsid w:val="00B46ED1"/>
    <w:rsid w:val="00B478AA"/>
    <w:rsid w:val="00B505B6"/>
    <w:rsid w:val="00B50C84"/>
    <w:rsid w:val="00B50ECF"/>
    <w:rsid w:val="00B51085"/>
    <w:rsid w:val="00B5155C"/>
    <w:rsid w:val="00B518A5"/>
    <w:rsid w:val="00B51A17"/>
    <w:rsid w:val="00B52233"/>
    <w:rsid w:val="00B52D10"/>
    <w:rsid w:val="00B52FCF"/>
    <w:rsid w:val="00B533E2"/>
    <w:rsid w:val="00B553AE"/>
    <w:rsid w:val="00B55679"/>
    <w:rsid w:val="00B575BA"/>
    <w:rsid w:val="00B5794C"/>
    <w:rsid w:val="00B604B3"/>
    <w:rsid w:val="00B60A27"/>
    <w:rsid w:val="00B61BCE"/>
    <w:rsid w:val="00B6288A"/>
    <w:rsid w:val="00B62F2B"/>
    <w:rsid w:val="00B62FE7"/>
    <w:rsid w:val="00B65AC4"/>
    <w:rsid w:val="00B6789B"/>
    <w:rsid w:val="00B71608"/>
    <w:rsid w:val="00B7218C"/>
    <w:rsid w:val="00B72208"/>
    <w:rsid w:val="00B72A5B"/>
    <w:rsid w:val="00B736D8"/>
    <w:rsid w:val="00B741C6"/>
    <w:rsid w:val="00B74874"/>
    <w:rsid w:val="00B75093"/>
    <w:rsid w:val="00B75818"/>
    <w:rsid w:val="00B76123"/>
    <w:rsid w:val="00B76341"/>
    <w:rsid w:val="00B76429"/>
    <w:rsid w:val="00B773A1"/>
    <w:rsid w:val="00B7741E"/>
    <w:rsid w:val="00B809BF"/>
    <w:rsid w:val="00B81B78"/>
    <w:rsid w:val="00B8301A"/>
    <w:rsid w:val="00B836F1"/>
    <w:rsid w:val="00B8382E"/>
    <w:rsid w:val="00B83E96"/>
    <w:rsid w:val="00B84D5F"/>
    <w:rsid w:val="00B86471"/>
    <w:rsid w:val="00B86FCE"/>
    <w:rsid w:val="00B871D4"/>
    <w:rsid w:val="00B903BC"/>
    <w:rsid w:val="00B904B5"/>
    <w:rsid w:val="00B906C8"/>
    <w:rsid w:val="00B90875"/>
    <w:rsid w:val="00B90EFB"/>
    <w:rsid w:val="00B91D7D"/>
    <w:rsid w:val="00B94053"/>
    <w:rsid w:val="00B9547F"/>
    <w:rsid w:val="00B956D4"/>
    <w:rsid w:val="00B96C85"/>
    <w:rsid w:val="00B97446"/>
    <w:rsid w:val="00B97C6D"/>
    <w:rsid w:val="00BA0593"/>
    <w:rsid w:val="00BA07DD"/>
    <w:rsid w:val="00BA138E"/>
    <w:rsid w:val="00BA17A6"/>
    <w:rsid w:val="00BA2343"/>
    <w:rsid w:val="00BA2C22"/>
    <w:rsid w:val="00BA329A"/>
    <w:rsid w:val="00BA3444"/>
    <w:rsid w:val="00BA3BF0"/>
    <w:rsid w:val="00BA43DF"/>
    <w:rsid w:val="00BA574C"/>
    <w:rsid w:val="00BA5831"/>
    <w:rsid w:val="00BA706F"/>
    <w:rsid w:val="00BA7432"/>
    <w:rsid w:val="00BA768E"/>
    <w:rsid w:val="00BA7C81"/>
    <w:rsid w:val="00BA7EA9"/>
    <w:rsid w:val="00BB16A9"/>
    <w:rsid w:val="00BB2411"/>
    <w:rsid w:val="00BB2764"/>
    <w:rsid w:val="00BB3398"/>
    <w:rsid w:val="00BB3754"/>
    <w:rsid w:val="00BB3AD4"/>
    <w:rsid w:val="00BB4DE1"/>
    <w:rsid w:val="00BB6D1A"/>
    <w:rsid w:val="00BB6E56"/>
    <w:rsid w:val="00BB6F15"/>
    <w:rsid w:val="00BB7AD4"/>
    <w:rsid w:val="00BC04E3"/>
    <w:rsid w:val="00BC1312"/>
    <w:rsid w:val="00BC1AA0"/>
    <w:rsid w:val="00BC2005"/>
    <w:rsid w:val="00BC2495"/>
    <w:rsid w:val="00BC314A"/>
    <w:rsid w:val="00BC3658"/>
    <w:rsid w:val="00BC558A"/>
    <w:rsid w:val="00BC6DDF"/>
    <w:rsid w:val="00BC7E38"/>
    <w:rsid w:val="00BC7EB9"/>
    <w:rsid w:val="00BD0035"/>
    <w:rsid w:val="00BD2255"/>
    <w:rsid w:val="00BD2643"/>
    <w:rsid w:val="00BD3986"/>
    <w:rsid w:val="00BD56B1"/>
    <w:rsid w:val="00BD5EEE"/>
    <w:rsid w:val="00BD62E3"/>
    <w:rsid w:val="00BD6558"/>
    <w:rsid w:val="00BD6EB2"/>
    <w:rsid w:val="00BE17BB"/>
    <w:rsid w:val="00BE191B"/>
    <w:rsid w:val="00BE2D8A"/>
    <w:rsid w:val="00BE35C7"/>
    <w:rsid w:val="00BE3BFA"/>
    <w:rsid w:val="00BE3FF1"/>
    <w:rsid w:val="00BE485B"/>
    <w:rsid w:val="00BE51A2"/>
    <w:rsid w:val="00BE5B64"/>
    <w:rsid w:val="00BE7664"/>
    <w:rsid w:val="00BE7E55"/>
    <w:rsid w:val="00BF0FCB"/>
    <w:rsid w:val="00BF0FF3"/>
    <w:rsid w:val="00BF12BE"/>
    <w:rsid w:val="00BF1EF1"/>
    <w:rsid w:val="00BF256D"/>
    <w:rsid w:val="00BF2AD7"/>
    <w:rsid w:val="00BF2F76"/>
    <w:rsid w:val="00BF3022"/>
    <w:rsid w:val="00BF3214"/>
    <w:rsid w:val="00BF33B8"/>
    <w:rsid w:val="00BF3E8B"/>
    <w:rsid w:val="00BF5573"/>
    <w:rsid w:val="00BF5A3E"/>
    <w:rsid w:val="00BF5B16"/>
    <w:rsid w:val="00BF607C"/>
    <w:rsid w:val="00BF63E8"/>
    <w:rsid w:val="00BF65A7"/>
    <w:rsid w:val="00BF7028"/>
    <w:rsid w:val="00BF7DEE"/>
    <w:rsid w:val="00C00450"/>
    <w:rsid w:val="00C00FC2"/>
    <w:rsid w:val="00C01D8D"/>
    <w:rsid w:val="00C01DF0"/>
    <w:rsid w:val="00C01F73"/>
    <w:rsid w:val="00C023A6"/>
    <w:rsid w:val="00C02642"/>
    <w:rsid w:val="00C03F52"/>
    <w:rsid w:val="00C04A7B"/>
    <w:rsid w:val="00C04C54"/>
    <w:rsid w:val="00C05139"/>
    <w:rsid w:val="00C05A8C"/>
    <w:rsid w:val="00C061D4"/>
    <w:rsid w:val="00C074D8"/>
    <w:rsid w:val="00C07713"/>
    <w:rsid w:val="00C07DBF"/>
    <w:rsid w:val="00C10349"/>
    <w:rsid w:val="00C113E3"/>
    <w:rsid w:val="00C121C6"/>
    <w:rsid w:val="00C133BC"/>
    <w:rsid w:val="00C15867"/>
    <w:rsid w:val="00C15F2F"/>
    <w:rsid w:val="00C16F78"/>
    <w:rsid w:val="00C172BC"/>
    <w:rsid w:val="00C1742F"/>
    <w:rsid w:val="00C17AB4"/>
    <w:rsid w:val="00C207B3"/>
    <w:rsid w:val="00C21B89"/>
    <w:rsid w:val="00C21FC7"/>
    <w:rsid w:val="00C224A2"/>
    <w:rsid w:val="00C2296D"/>
    <w:rsid w:val="00C22B41"/>
    <w:rsid w:val="00C22D1F"/>
    <w:rsid w:val="00C23155"/>
    <w:rsid w:val="00C2352B"/>
    <w:rsid w:val="00C253B2"/>
    <w:rsid w:val="00C256C8"/>
    <w:rsid w:val="00C2653B"/>
    <w:rsid w:val="00C26A40"/>
    <w:rsid w:val="00C2731E"/>
    <w:rsid w:val="00C27418"/>
    <w:rsid w:val="00C31975"/>
    <w:rsid w:val="00C31BE5"/>
    <w:rsid w:val="00C32AB2"/>
    <w:rsid w:val="00C330E0"/>
    <w:rsid w:val="00C3452E"/>
    <w:rsid w:val="00C348F6"/>
    <w:rsid w:val="00C3493F"/>
    <w:rsid w:val="00C351F9"/>
    <w:rsid w:val="00C36CD3"/>
    <w:rsid w:val="00C37735"/>
    <w:rsid w:val="00C37D9D"/>
    <w:rsid w:val="00C402CA"/>
    <w:rsid w:val="00C40657"/>
    <w:rsid w:val="00C407C2"/>
    <w:rsid w:val="00C40C41"/>
    <w:rsid w:val="00C4157A"/>
    <w:rsid w:val="00C42198"/>
    <w:rsid w:val="00C42FE5"/>
    <w:rsid w:val="00C45885"/>
    <w:rsid w:val="00C4601A"/>
    <w:rsid w:val="00C47A99"/>
    <w:rsid w:val="00C47D24"/>
    <w:rsid w:val="00C47DD4"/>
    <w:rsid w:val="00C501AE"/>
    <w:rsid w:val="00C503C8"/>
    <w:rsid w:val="00C50A15"/>
    <w:rsid w:val="00C50CD1"/>
    <w:rsid w:val="00C50F0D"/>
    <w:rsid w:val="00C50F22"/>
    <w:rsid w:val="00C51284"/>
    <w:rsid w:val="00C532DF"/>
    <w:rsid w:val="00C53620"/>
    <w:rsid w:val="00C53631"/>
    <w:rsid w:val="00C53D93"/>
    <w:rsid w:val="00C544D4"/>
    <w:rsid w:val="00C55E8E"/>
    <w:rsid w:val="00C566B0"/>
    <w:rsid w:val="00C57971"/>
    <w:rsid w:val="00C57DA2"/>
    <w:rsid w:val="00C60CA7"/>
    <w:rsid w:val="00C62814"/>
    <w:rsid w:val="00C6464C"/>
    <w:rsid w:val="00C647B1"/>
    <w:rsid w:val="00C64977"/>
    <w:rsid w:val="00C6499A"/>
    <w:rsid w:val="00C65BD7"/>
    <w:rsid w:val="00C65C77"/>
    <w:rsid w:val="00C66428"/>
    <w:rsid w:val="00C6716D"/>
    <w:rsid w:val="00C678D8"/>
    <w:rsid w:val="00C7047F"/>
    <w:rsid w:val="00C70AA8"/>
    <w:rsid w:val="00C71CBB"/>
    <w:rsid w:val="00C758F6"/>
    <w:rsid w:val="00C75E8A"/>
    <w:rsid w:val="00C7692E"/>
    <w:rsid w:val="00C76BA4"/>
    <w:rsid w:val="00C771FA"/>
    <w:rsid w:val="00C773F8"/>
    <w:rsid w:val="00C77E9C"/>
    <w:rsid w:val="00C81899"/>
    <w:rsid w:val="00C82CCD"/>
    <w:rsid w:val="00C8332C"/>
    <w:rsid w:val="00C83A48"/>
    <w:rsid w:val="00C83B58"/>
    <w:rsid w:val="00C84754"/>
    <w:rsid w:val="00C84988"/>
    <w:rsid w:val="00C850E4"/>
    <w:rsid w:val="00C85865"/>
    <w:rsid w:val="00C85E85"/>
    <w:rsid w:val="00C86948"/>
    <w:rsid w:val="00C877AE"/>
    <w:rsid w:val="00C87B17"/>
    <w:rsid w:val="00C87C2E"/>
    <w:rsid w:val="00C87F84"/>
    <w:rsid w:val="00C901E6"/>
    <w:rsid w:val="00C90CE3"/>
    <w:rsid w:val="00C9198D"/>
    <w:rsid w:val="00C93EEA"/>
    <w:rsid w:val="00C9453F"/>
    <w:rsid w:val="00C95C8A"/>
    <w:rsid w:val="00C95F60"/>
    <w:rsid w:val="00C9601C"/>
    <w:rsid w:val="00C96AAD"/>
    <w:rsid w:val="00CA007F"/>
    <w:rsid w:val="00CA0F10"/>
    <w:rsid w:val="00CA0F21"/>
    <w:rsid w:val="00CA11B3"/>
    <w:rsid w:val="00CA2EAE"/>
    <w:rsid w:val="00CA4AC1"/>
    <w:rsid w:val="00CA598C"/>
    <w:rsid w:val="00CA59FB"/>
    <w:rsid w:val="00CA5E70"/>
    <w:rsid w:val="00CA6E88"/>
    <w:rsid w:val="00CA764F"/>
    <w:rsid w:val="00CB025C"/>
    <w:rsid w:val="00CB0316"/>
    <w:rsid w:val="00CB0B11"/>
    <w:rsid w:val="00CB1266"/>
    <w:rsid w:val="00CB12CB"/>
    <w:rsid w:val="00CB1808"/>
    <w:rsid w:val="00CB3153"/>
    <w:rsid w:val="00CB3688"/>
    <w:rsid w:val="00CB372A"/>
    <w:rsid w:val="00CB38C9"/>
    <w:rsid w:val="00CB426A"/>
    <w:rsid w:val="00CB5354"/>
    <w:rsid w:val="00CB595E"/>
    <w:rsid w:val="00CB5FC8"/>
    <w:rsid w:val="00CB617B"/>
    <w:rsid w:val="00CB7A0E"/>
    <w:rsid w:val="00CC1C2C"/>
    <w:rsid w:val="00CC1DD9"/>
    <w:rsid w:val="00CC2B54"/>
    <w:rsid w:val="00CC3C9E"/>
    <w:rsid w:val="00CC524A"/>
    <w:rsid w:val="00CC5A3D"/>
    <w:rsid w:val="00CC5E88"/>
    <w:rsid w:val="00CC6A14"/>
    <w:rsid w:val="00CC70A3"/>
    <w:rsid w:val="00CD0121"/>
    <w:rsid w:val="00CD092B"/>
    <w:rsid w:val="00CD0E7C"/>
    <w:rsid w:val="00CD1286"/>
    <w:rsid w:val="00CD14C1"/>
    <w:rsid w:val="00CD1615"/>
    <w:rsid w:val="00CD2619"/>
    <w:rsid w:val="00CD28C0"/>
    <w:rsid w:val="00CD2FBF"/>
    <w:rsid w:val="00CD4298"/>
    <w:rsid w:val="00CD4442"/>
    <w:rsid w:val="00CD4969"/>
    <w:rsid w:val="00CD4DF1"/>
    <w:rsid w:val="00CD4E6B"/>
    <w:rsid w:val="00CD5276"/>
    <w:rsid w:val="00CD5278"/>
    <w:rsid w:val="00CD53C3"/>
    <w:rsid w:val="00CD574E"/>
    <w:rsid w:val="00CD5A48"/>
    <w:rsid w:val="00CD66D6"/>
    <w:rsid w:val="00CD729D"/>
    <w:rsid w:val="00CE0C54"/>
    <w:rsid w:val="00CE23ED"/>
    <w:rsid w:val="00CE2FEE"/>
    <w:rsid w:val="00CE3D12"/>
    <w:rsid w:val="00CE3E2A"/>
    <w:rsid w:val="00CE4181"/>
    <w:rsid w:val="00CE477C"/>
    <w:rsid w:val="00CE4C22"/>
    <w:rsid w:val="00CE4E31"/>
    <w:rsid w:val="00CE66D0"/>
    <w:rsid w:val="00CE6B60"/>
    <w:rsid w:val="00CE736A"/>
    <w:rsid w:val="00CE76E5"/>
    <w:rsid w:val="00CE7CF1"/>
    <w:rsid w:val="00CE7DD7"/>
    <w:rsid w:val="00CF03E5"/>
    <w:rsid w:val="00CF0ADD"/>
    <w:rsid w:val="00CF1875"/>
    <w:rsid w:val="00CF1937"/>
    <w:rsid w:val="00CF2386"/>
    <w:rsid w:val="00CF2828"/>
    <w:rsid w:val="00CF372D"/>
    <w:rsid w:val="00CF4018"/>
    <w:rsid w:val="00CF41EC"/>
    <w:rsid w:val="00CF48FA"/>
    <w:rsid w:val="00CF5D04"/>
    <w:rsid w:val="00CF5EB2"/>
    <w:rsid w:val="00D00161"/>
    <w:rsid w:val="00D01485"/>
    <w:rsid w:val="00D02E07"/>
    <w:rsid w:val="00D0389A"/>
    <w:rsid w:val="00D04DE4"/>
    <w:rsid w:val="00D05110"/>
    <w:rsid w:val="00D058D1"/>
    <w:rsid w:val="00D06129"/>
    <w:rsid w:val="00D063F1"/>
    <w:rsid w:val="00D0653A"/>
    <w:rsid w:val="00D07B8C"/>
    <w:rsid w:val="00D104FD"/>
    <w:rsid w:val="00D10F76"/>
    <w:rsid w:val="00D11327"/>
    <w:rsid w:val="00D11931"/>
    <w:rsid w:val="00D129AC"/>
    <w:rsid w:val="00D14282"/>
    <w:rsid w:val="00D14B96"/>
    <w:rsid w:val="00D14F22"/>
    <w:rsid w:val="00D1560B"/>
    <w:rsid w:val="00D165E9"/>
    <w:rsid w:val="00D1793B"/>
    <w:rsid w:val="00D17BDA"/>
    <w:rsid w:val="00D20407"/>
    <w:rsid w:val="00D20CD0"/>
    <w:rsid w:val="00D216C9"/>
    <w:rsid w:val="00D22411"/>
    <w:rsid w:val="00D22E43"/>
    <w:rsid w:val="00D22E80"/>
    <w:rsid w:val="00D23337"/>
    <w:rsid w:val="00D2456E"/>
    <w:rsid w:val="00D24AFE"/>
    <w:rsid w:val="00D25D28"/>
    <w:rsid w:val="00D260F7"/>
    <w:rsid w:val="00D26272"/>
    <w:rsid w:val="00D268AA"/>
    <w:rsid w:val="00D268BC"/>
    <w:rsid w:val="00D30C18"/>
    <w:rsid w:val="00D30F3D"/>
    <w:rsid w:val="00D31A41"/>
    <w:rsid w:val="00D321F6"/>
    <w:rsid w:val="00D32383"/>
    <w:rsid w:val="00D33854"/>
    <w:rsid w:val="00D33F4E"/>
    <w:rsid w:val="00D34080"/>
    <w:rsid w:val="00D34FD9"/>
    <w:rsid w:val="00D35DD2"/>
    <w:rsid w:val="00D35E90"/>
    <w:rsid w:val="00D361F8"/>
    <w:rsid w:val="00D40614"/>
    <w:rsid w:val="00D41E06"/>
    <w:rsid w:val="00D43500"/>
    <w:rsid w:val="00D43733"/>
    <w:rsid w:val="00D4379F"/>
    <w:rsid w:val="00D437CF"/>
    <w:rsid w:val="00D44484"/>
    <w:rsid w:val="00D44950"/>
    <w:rsid w:val="00D45193"/>
    <w:rsid w:val="00D456F6"/>
    <w:rsid w:val="00D45D73"/>
    <w:rsid w:val="00D45EB5"/>
    <w:rsid w:val="00D4635F"/>
    <w:rsid w:val="00D4741C"/>
    <w:rsid w:val="00D47C8A"/>
    <w:rsid w:val="00D519EF"/>
    <w:rsid w:val="00D523C2"/>
    <w:rsid w:val="00D52B99"/>
    <w:rsid w:val="00D53CDE"/>
    <w:rsid w:val="00D54463"/>
    <w:rsid w:val="00D551CD"/>
    <w:rsid w:val="00D56D0D"/>
    <w:rsid w:val="00D57918"/>
    <w:rsid w:val="00D5794E"/>
    <w:rsid w:val="00D60080"/>
    <w:rsid w:val="00D60BF6"/>
    <w:rsid w:val="00D616CA"/>
    <w:rsid w:val="00D620DB"/>
    <w:rsid w:val="00D62766"/>
    <w:rsid w:val="00D62AA0"/>
    <w:rsid w:val="00D63CA4"/>
    <w:rsid w:val="00D640C3"/>
    <w:rsid w:val="00D641A5"/>
    <w:rsid w:val="00D6488D"/>
    <w:rsid w:val="00D65426"/>
    <w:rsid w:val="00D658CC"/>
    <w:rsid w:val="00D66279"/>
    <w:rsid w:val="00D6763E"/>
    <w:rsid w:val="00D6793B"/>
    <w:rsid w:val="00D71C44"/>
    <w:rsid w:val="00D73DC6"/>
    <w:rsid w:val="00D73F6D"/>
    <w:rsid w:val="00D74B54"/>
    <w:rsid w:val="00D74C1A"/>
    <w:rsid w:val="00D74D2A"/>
    <w:rsid w:val="00D74DCB"/>
    <w:rsid w:val="00D754C1"/>
    <w:rsid w:val="00D76D28"/>
    <w:rsid w:val="00D77309"/>
    <w:rsid w:val="00D77393"/>
    <w:rsid w:val="00D77A35"/>
    <w:rsid w:val="00D80495"/>
    <w:rsid w:val="00D80FBC"/>
    <w:rsid w:val="00D81B3E"/>
    <w:rsid w:val="00D85ABF"/>
    <w:rsid w:val="00D86E22"/>
    <w:rsid w:val="00D87110"/>
    <w:rsid w:val="00D87F61"/>
    <w:rsid w:val="00D9062C"/>
    <w:rsid w:val="00D90685"/>
    <w:rsid w:val="00D90C70"/>
    <w:rsid w:val="00D90E49"/>
    <w:rsid w:val="00D921A6"/>
    <w:rsid w:val="00D92223"/>
    <w:rsid w:val="00D936AF"/>
    <w:rsid w:val="00D94287"/>
    <w:rsid w:val="00D96853"/>
    <w:rsid w:val="00D96ADE"/>
    <w:rsid w:val="00D97DBC"/>
    <w:rsid w:val="00DA05B3"/>
    <w:rsid w:val="00DA0CE2"/>
    <w:rsid w:val="00DA1072"/>
    <w:rsid w:val="00DA108E"/>
    <w:rsid w:val="00DA1856"/>
    <w:rsid w:val="00DA1FF2"/>
    <w:rsid w:val="00DA2387"/>
    <w:rsid w:val="00DA2D9C"/>
    <w:rsid w:val="00DA2DFA"/>
    <w:rsid w:val="00DA32CB"/>
    <w:rsid w:val="00DA383A"/>
    <w:rsid w:val="00DA3C39"/>
    <w:rsid w:val="00DA455C"/>
    <w:rsid w:val="00DA46D2"/>
    <w:rsid w:val="00DA66BD"/>
    <w:rsid w:val="00DA687B"/>
    <w:rsid w:val="00DA716A"/>
    <w:rsid w:val="00DA726F"/>
    <w:rsid w:val="00DA764B"/>
    <w:rsid w:val="00DB0A36"/>
    <w:rsid w:val="00DB1EFD"/>
    <w:rsid w:val="00DB28A3"/>
    <w:rsid w:val="00DB3877"/>
    <w:rsid w:val="00DB5809"/>
    <w:rsid w:val="00DB5B18"/>
    <w:rsid w:val="00DC0427"/>
    <w:rsid w:val="00DC1539"/>
    <w:rsid w:val="00DC1686"/>
    <w:rsid w:val="00DC210D"/>
    <w:rsid w:val="00DC21EC"/>
    <w:rsid w:val="00DC363F"/>
    <w:rsid w:val="00DC3651"/>
    <w:rsid w:val="00DC3F5E"/>
    <w:rsid w:val="00DC5162"/>
    <w:rsid w:val="00DC58E2"/>
    <w:rsid w:val="00DC5D33"/>
    <w:rsid w:val="00DC6A10"/>
    <w:rsid w:val="00DC7ACA"/>
    <w:rsid w:val="00DD02CA"/>
    <w:rsid w:val="00DD3072"/>
    <w:rsid w:val="00DD3429"/>
    <w:rsid w:val="00DD37AC"/>
    <w:rsid w:val="00DD4381"/>
    <w:rsid w:val="00DD46D2"/>
    <w:rsid w:val="00DD4F7C"/>
    <w:rsid w:val="00DD5670"/>
    <w:rsid w:val="00DD5847"/>
    <w:rsid w:val="00DD584F"/>
    <w:rsid w:val="00DD77A8"/>
    <w:rsid w:val="00DD7820"/>
    <w:rsid w:val="00DD7A7E"/>
    <w:rsid w:val="00DD7C99"/>
    <w:rsid w:val="00DE0681"/>
    <w:rsid w:val="00DE184A"/>
    <w:rsid w:val="00DE1F9D"/>
    <w:rsid w:val="00DE2241"/>
    <w:rsid w:val="00DE2CFB"/>
    <w:rsid w:val="00DE3A0B"/>
    <w:rsid w:val="00DE4460"/>
    <w:rsid w:val="00DE4AD3"/>
    <w:rsid w:val="00DE657E"/>
    <w:rsid w:val="00DE6667"/>
    <w:rsid w:val="00DE7954"/>
    <w:rsid w:val="00DE7D28"/>
    <w:rsid w:val="00DE7DC7"/>
    <w:rsid w:val="00DF09F3"/>
    <w:rsid w:val="00DF1918"/>
    <w:rsid w:val="00DF373C"/>
    <w:rsid w:val="00DF4483"/>
    <w:rsid w:val="00DF4701"/>
    <w:rsid w:val="00DF4704"/>
    <w:rsid w:val="00DF471D"/>
    <w:rsid w:val="00DF7312"/>
    <w:rsid w:val="00DF78E4"/>
    <w:rsid w:val="00E0007A"/>
    <w:rsid w:val="00E024AA"/>
    <w:rsid w:val="00E03D5C"/>
    <w:rsid w:val="00E04959"/>
    <w:rsid w:val="00E076A0"/>
    <w:rsid w:val="00E07F57"/>
    <w:rsid w:val="00E10046"/>
    <w:rsid w:val="00E101DB"/>
    <w:rsid w:val="00E10D43"/>
    <w:rsid w:val="00E114F6"/>
    <w:rsid w:val="00E1168B"/>
    <w:rsid w:val="00E13093"/>
    <w:rsid w:val="00E138F0"/>
    <w:rsid w:val="00E13B61"/>
    <w:rsid w:val="00E14266"/>
    <w:rsid w:val="00E15C77"/>
    <w:rsid w:val="00E16734"/>
    <w:rsid w:val="00E16CFF"/>
    <w:rsid w:val="00E1707E"/>
    <w:rsid w:val="00E178FC"/>
    <w:rsid w:val="00E17C31"/>
    <w:rsid w:val="00E20222"/>
    <w:rsid w:val="00E206E6"/>
    <w:rsid w:val="00E20F53"/>
    <w:rsid w:val="00E22AD3"/>
    <w:rsid w:val="00E2325D"/>
    <w:rsid w:val="00E250F1"/>
    <w:rsid w:val="00E2583A"/>
    <w:rsid w:val="00E265A7"/>
    <w:rsid w:val="00E26C48"/>
    <w:rsid w:val="00E27201"/>
    <w:rsid w:val="00E30672"/>
    <w:rsid w:val="00E3129A"/>
    <w:rsid w:val="00E32808"/>
    <w:rsid w:val="00E33590"/>
    <w:rsid w:val="00E34C03"/>
    <w:rsid w:val="00E3550D"/>
    <w:rsid w:val="00E359CD"/>
    <w:rsid w:val="00E35DDA"/>
    <w:rsid w:val="00E366C0"/>
    <w:rsid w:val="00E36F37"/>
    <w:rsid w:val="00E372D5"/>
    <w:rsid w:val="00E41C74"/>
    <w:rsid w:val="00E42703"/>
    <w:rsid w:val="00E45810"/>
    <w:rsid w:val="00E46361"/>
    <w:rsid w:val="00E46652"/>
    <w:rsid w:val="00E46822"/>
    <w:rsid w:val="00E47455"/>
    <w:rsid w:val="00E4778B"/>
    <w:rsid w:val="00E5048A"/>
    <w:rsid w:val="00E50A4D"/>
    <w:rsid w:val="00E51ECE"/>
    <w:rsid w:val="00E522C2"/>
    <w:rsid w:val="00E52838"/>
    <w:rsid w:val="00E52BF6"/>
    <w:rsid w:val="00E530CF"/>
    <w:rsid w:val="00E538C8"/>
    <w:rsid w:val="00E54157"/>
    <w:rsid w:val="00E5477B"/>
    <w:rsid w:val="00E55443"/>
    <w:rsid w:val="00E565B3"/>
    <w:rsid w:val="00E56FE5"/>
    <w:rsid w:val="00E57EAF"/>
    <w:rsid w:val="00E60A6E"/>
    <w:rsid w:val="00E60FC9"/>
    <w:rsid w:val="00E614E0"/>
    <w:rsid w:val="00E6282A"/>
    <w:rsid w:val="00E646AC"/>
    <w:rsid w:val="00E64ECA"/>
    <w:rsid w:val="00E651B5"/>
    <w:rsid w:val="00E65BB1"/>
    <w:rsid w:val="00E65BCC"/>
    <w:rsid w:val="00E65D2F"/>
    <w:rsid w:val="00E6678D"/>
    <w:rsid w:val="00E66CCA"/>
    <w:rsid w:val="00E67635"/>
    <w:rsid w:val="00E67C6C"/>
    <w:rsid w:val="00E7108E"/>
    <w:rsid w:val="00E71245"/>
    <w:rsid w:val="00E731C4"/>
    <w:rsid w:val="00E73F7F"/>
    <w:rsid w:val="00E7462A"/>
    <w:rsid w:val="00E753E8"/>
    <w:rsid w:val="00E75406"/>
    <w:rsid w:val="00E754E3"/>
    <w:rsid w:val="00E75503"/>
    <w:rsid w:val="00E755FA"/>
    <w:rsid w:val="00E75FB3"/>
    <w:rsid w:val="00E76A2F"/>
    <w:rsid w:val="00E76D0D"/>
    <w:rsid w:val="00E77F0D"/>
    <w:rsid w:val="00E80256"/>
    <w:rsid w:val="00E810FF"/>
    <w:rsid w:val="00E8225F"/>
    <w:rsid w:val="00E82702"/>
    <w:rsid w:val="00E832BB"/>
    <w:rsid w:val="00E83CAA"/>
    <w:rsid w:val="00E84836"/>
    <w:rsid w:val="00E84A61"/>
    <w:rsid w:val="00E84F66"/>
    <w:rsid w:val="00E85409"/>
    <w:rsid w:val="00E855C3"/>
    <w:rsid w:val="00E85FB2"/>
    <w:rsid w:val="00E87590"/>
    <w:rsid w:val="00E900DC"/>
    <w:rsid w:val="00E918C4"/>
    <w:rsid w:val="00E92682"/>
    <w:rsid w:val="00E92A37"/>
    <w:rsid w:val="00E92DE9"/>
    <w:rsid w:val="00E932FD"/>
    <w:rsid w:val="00E95040"/>
    <w:rsid w:val="00E95994"/>
    <w:rsid w:val="00EA058F"/>
    <w:rsid w:val="00EA06A8"/>
    <w:rsid w:val="00EA0DC6"/>
    <w:rsid w:val="00EA1F5D"/>
    <w:rsid w:val="00EA302F"/>
    <w:rsid w:val="00EA3A3E"/>
    <w:rsid w:val="00EA429F"/>
    <w:rsid w:val="00EA4F9E"/>
    <w:rsid w:val="00EA5106"/>
    <w:rsid w:val="00EA54E5"/>
    <w:rsid w:val="00EA5812"/>
    <w:rsid w:val="00EA5976"/>
    <w:rsid w:val="00EA63CA"/>
    <w:rsid w:val="00EA6D3B"/>
    <w:rsid w:val="00EB00AD"/>
    <w:rsid w:val="00EB01EC"/>
    <w:rsid w:val="00EB06FD"/>
    <w:rsid w:val="00EB122D"/>
    <w:rsid w:val="00EB136C"/>
    <w:rsid w:val="00EB477C"/>
    <w:rsid w:val="00EB480E"/>
    <w:rsid w:val="00EB486E"/>
    <w:rsid w:val="00EB5C52"/>
    <w:rsid w:val="00EB5E66"/>
    <w:rsid w:val="00EB5E79"/>
    <w:rsid w:val="00EB5EC6"/>
    <w:rsid w:val="00EB6691"/>
    <w:rsid w:val="00EB7318"/>
    <w:rsid w:val="00EB764B"/>
    <w:rsid w:val="00EB7FC9"/>
    <w:rsid w:val="00EC2501"/>
    <w:rsid w:val="00EC2765"/>
    <w:rsid w:val="00EC2A66"/>
    <w:rsid w:val="00EC44E1"/>
    <w:rsid w:val="00EC4AEC"/>
    <w:rsid w:val="00EC50F0"/>
    <w:rsid w:val="00ED0704"/>
    <w:rsid w:val="00ED0B4D"/>
    <w:rsid w:val="00ED1598"/>
    <w:rsid w:val="00ED1D4C"/>
    <w:rsid w:val="00ED1FF9"/>
    <w:rsid w:val="00ED20BD"/>
    <w:rsid w:val="00ED27E8"/>
    <w:rsid w:val="00ED35F9"/>
    <w:rsid w:val="00ED517A"/>
    <w:rsid w:val="00ED6310"/>
    <w:rsid w:val="00ED6588"/>
    <w:rsid w:val="00ED6C47"/>
    <w:rsid w:val="00ED7137"/>
    <w:rsid w:val="00ED743E"/>
    <w:rsid w:val="00EE0218"/>
    <w:rsid w:val="00EE0FB7"/>
    <w:rsid w:val="00EE1BDA"/>
    <w:rsid w:val="00EE1FE7"/>
    <w:rsid w:val="00EE2269"/>
    <w:rsid w:val="00EE2EEF"/>
    <w:rsid w:val="00EE30C3"/>
    <w:rsid w:val="00EE40C2"/>
    <w:rsid w:val="00EE43CF"/>
    <w:rsid w:val="00EE53D1"/>
    <w:rsid w:val="00EE5E79"/>
    <w:rsid w:val="00EE74D0"/>
    <w:rsid w:val="00EE75B8"/>
    <w:rsid w:val="00EE7889"/>
    <w:rsid w:val="00EE7B78"/>
    <w:rsid w:val="00EF0293"/>
    <w:rsid w:val="00EF06EA"/>
    <w:rsid w:val="00EF0D18"/>
    <w:rsid w:val="00EF10B2"/>
    <w:rsid w:val="00EF2564"/>
    <w:rsid w:val="00EF3224"/>
    <w:rsid w:val="00EF3844"/>
    <w:rsid w:val="00EF4364"/>
    <w:rsid w:val="00EF4CA3"/>
    <w:rsid w:val="00EF5881"/>
    <w:rsid w:val="00EF5F35"/>
    <w:rsid w:val="00EF5F92"/>
    <w:rsid w:val="00F03B49"/>
    <w:rsid w:val="00F06070"/>
    <w:rsid w:val="00F06A8E"/>
    <w:rsid w:val="00F07604"/>
    <w:rsid w:val="00F079D9"/>
    <w:rsid w:val="00F1011F"/>
    <w:rsid w:val="00F1042B"/>
    <w:rsid w:val="00F1067E"/>
    <w:rsid w:val="00F10DAD"/>
    <w:rsid w:val="00F10EA0"/>
    <w:rsid w:val="00F12F6B"/>
    <w:rsid w:val="00F13F04"/>
    <w:rsid w:val="00F14820"/>
    <w:rsid w:val="00F15D27"/>
    <w:rsid w:val="00F165C1"/>
    <w:rsid w:val="00F16750"/>
    <w:rsid w:val="00F1734E"/>
    <w:rsid w:val="00F177C8"/>
    <w:rsid w:val="00F21088"/>
    <w:rsid w:val="00F2162C"/>
    <w:rsid w:val="00F22C35"/>
    <w:rsid w:val="00F23A15"/>
    <w:rsid w:val="00F24054"/>
    <w:rsid w:val="00F24791"/>
    <w:rsid w:val="00F24869"/>
    <w:rsid w:val="00F2555C"/>
    <w:rsid w:val="00F263DA"/>
    <w:rsid w:val="00F267A0"/>
    <w:rsid w:val="00F27EDD"/>
    <w:rsid w:val="00F302FE"/>
    <w:rsid w:val="00F30BF9"/>
    <w:rsid w:val="00F3154E"/>
    <w:rsid w:val="00F31C61"/>
    <w:rsid w:val="00F32089"/>
    <w:rsid w:val="00F3218E"/>
    <w:rsid w:val="00F327E7"/>
    <w:rsid w:val="00F336DB"/>
    <w:rsid w:val="00F34CB9"/>
    <w:rsid w:val="00F34D53"/>
    <w:rsid w:val="00F35464"/>
    <w:rsid w:val="00F3560B"/>
    <w:rsid w:val="00F35746"/>
    <w:rsid w:val="00F36285"/>
    <w:rsid w:val="00F371B4"/>
    <w:rsid w:val="00F374A0"/>
    <w:rsid w:val="00F402DF"/>
    <w:rsid w:val="00F40622"/>
    <w:rsid w:val="00F409CE"/>
    <w:rsid w:val="00F40FA2"/>
    <w:rsid w:val="00F41986"/>
    <w:rsid w:val="00F425FA"/>
    <w:rsid w:val="00F4292F"/>
    <w:rsid w:val="00F43870"/>
    <w:rsid w:val="00F43921"/>
    <w:rsid w:val="00F43A90"/>
    <w:rsid w:val="00F43ED6"/>
    <w:rsid w:val="00F447C7"/>
    <w:rsid w:val="00F44ED9"/>
    <w:rsid w:val="00F44FD2"/>
    <w:rsid w:val="00F45694"/>
    <w:rsid w:val="00F459B4"/>
    <w:rsid w:val="00F45FD7"/>
    <w:rsid w:val="00F47003"/>
    <w:rsid w:val="00F47BCC"/>
    <w:rsid w:val="00F50120"/>
    <w:rsid w:val="00F5211B"/>
    <w:rsid w:val="00F53A0C"/>
    <w:rsid w:val="00F54710"/>
    <w:rsid w:val="00F548D4"/>
    <w:rsid w:val="00F548FF"/>
    <w:rsid w:val="00F554A9"/>
    <w:rsid w:val="00F56974"/>
    <w:rsid w:val="00F56AC6"/>
    <w:rsid w:val="00F56D16"/>
    <w:rsid w:val="00F60548"/>
    <w:rsid w:val="00F60EC3"/>
    <w:rsid w:val="00F613D7"/>
    <w:rsid w:val="00F613FB"/>
    <w:rsid w:val="00F6337F"/>
    <w:rsid w:val="00F63CE7"/>
    <w:rsid w:val="00F657CC"/>
    <w:rsid w:val="00F66865"/>
    <w:rsid w:val="00F6781E"/>
    <w:rsid w:val="00F70417"/>
    <w:rsid w:val="00F70708"/>
    <w:rsid w:val="00F70847"/>
    <w:rsid w:val="00F70C32"/>
    <w:rsid w:val="00F716FD"/>
    <w:rsid w:val="00F72DD5"/>
    <w:rsid w:val="00F73633"/>
    <w:rsid w:val="00F7388E"/>
    <w:rsid w:val="00F739FE"/>
    <w:rsid w:val="00F75113"/>
    <w:rsid w:val="00F754A2"/>
    <w:rsid w:val="00F80355"/>
    <w:rsid w:val="00F808F4"/>
    <w:rsid w:val="00F8175B"/>
    <w:rsid w:val="00F81A5F"/>
    <w:rsid w:val="00F81ABC"/>
    <w:rsid w:val="00F83CC3"/>
    <w:rsid w:val="00F848DB"/>
    <w:rsid w:val="00F87487"/>
    <w:rsid w:val="00F87745"/>
    <w:rsid w:val="00F87C43"/>
    <w:rsid w:val="00F90338"/>
    <w:rsid w:val="00F92A12"/>
    <w:rsid w:val="00F92E00"/>
    <w:rsid w:val="00F932DD"/>
    <w:rsid w:val="00F93FAC"/>
    <w:rsid w:val="00F94296"/>
    <w:rsid w:val="00F94546"/>
    <w:rsid w:val="00F959D4"/>
    <w:rsid w:val="00FA1C30"/>
    <w:rsid w:val="00FA1D8E"/>
    <w:rsid w:val="00FA1E3C"/>
    <w:rsid w:val="00FA1F64"/>
    <w:rsid w:val="00FA2384"/>
    <w:rsid w:val="00FA2695"/>
    <w:rsid w:val="00FA3B7B"/>
    <w:rsid w:val="00FA522F"/>
    <w:rsid w:val="00FA5722"/>
    <w:rsid w:val="00FA77B9"/>
    <w:rsid w:val="00FA7ADE"/>
    <w:rsid w:val="00FB0C81"/>
    <w:rsid w:val="00FB0D0E"/>
    <w:rsid w:val="00FB1083"/>
    <w:rsid w:val="00FB2235"/>
    <w:rsid w:val="00FB224B"/>
    <w:rsid w:val="00FB31CE"/>
    <w:rsid w:val="00FB401D"/>
    <w:rsid w:val="00FB41CD"/>
    <w:rsid w:val="00FB44C3"/>
    <w:rsid w:val="00FB49CE"/>
    <w:rsid w:val="00FB4F57"/>
    <w:rsid w:val="00FB5310"/>
    <w:rsid w:val="00FB58FF"/>
    <w:rsid w:val="00FC018A"/>
    <w:rsid w:val="00FC0CE8"/>
    <w:rsid w:val="00FC0DDF"/>
    <w:rsid w:val="00FC1555"/>
    <w:rsid w:val="00FC1B41"/>
    <w:rsid w:val="00FC1DA6"/>
    <w:rsid w:val="00FC2200"/>
    <w:rsid w:val="00FC2540"/>
    <w:rsid w:val="00FC556B"/>
    <w:rsid w:val="00FC58FE"/>
    <w:rsid w:val="00FC64D2"/>
    <w:rsid w:val="00FC6B03"/>
    <w:rsid w:val="00FC7365"/>
    <w:rsid w:val="00FD0BFE"/>
    <w:rsid w:val="00FD1686"/>
    <w:rsid w:val="00FD1967"/>
    <w:rsid w:val="00FD230B"/>
    <w:rsid w:val="00FD2AEB"/>
    <w:rsid w:val="00FD47DC"/>
    <w:rsid w:val="00FD4E1A"/>
    <w:rsid w:val="00FD6442"/>
    <w:rsid w:val="00FD64D3"/>
    <w:rsid w:val="00FD670A"/>
    <w:rsid w:val="00FD720A"/>
    <w:rsid w:val="00FD77ED"/>
    <w:rsid w:val="00FE07D6"/>
    <w:rsid w:val="00FE1597"/>
    <w:rsid w:val="00FE1720"/>
    <w:rsid w:val="00FE2711"/>
    <w:rsid w:val="00FE2DEA"/>
    <w:rsid w:val="00FE32C1"/>
    <w:rsid w:val="00FE5CAF"/>
    <w:rsid w:val="00FE7412"/>
    <w:rsid w:val="00FF0102"/>
    <w:rsid w:val="00FF0204"/>
    <w:rsid w:val="00FF0F53"/>
    <w:rsid w:val="00FF1D7C"/>
    <w:rsid w:val="00FF1D7E"/>
    <w:rsid w:val="00FF2357"/>
    <w:rsid w:val="00FF2413"/>
    <w:rsid w:val="00FF2522"/>
    <w:rsid w:val="00FF3AED"/>
    <w:rsid w:val="00FF3DB9"/>
    <w:rsid w:val="00FF3E8A"/>
    <w:rsid w:val="00FF46AE"/>
    <w:rsid w:val="00FF4B26"/>
    <w:rsid w:val="00FF5B4A"/>
    <w:rsid w:val="00FF5F98"/>
    <w:rsid w:val="00FF77DF"/>
    <w:rsid w:val="00FF7935"/>
    <w:rsid w:val="00FF7952"/>
    <w:rsid w:val="00FF7A7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003F53"/>
  <w15:docId w15:val="{FEBA4C33-7356-4072-8F02-D8ADA52650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74699"/>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6"/>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2"/>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3"/>
      </w:numPr>
    </w:pPr>
  </w:style>
  <w:style w:type="numbering" w:styleId="ArticleSection">
    <w:name w:val="Outline List 3"/>
    <w:basedOn w:val="NoList"/>
    <w:semiHidden/>
    <w:rsid w:val="00493D40"/>
    <w:pPr>
      <w:numPr>
        <w:numId w:val="4"/>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5"/>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6E126D"/>
    <w:rPr>
      <w:vertAlign w:val="superscript"/>
    </w:r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kepala,Bullet Points,Tasks"/>
    <w:basedOn w:val="Normal"/>
    <w:link w:val="ListParagraphChar"/>
    <w:uiPriority w:val="34"/>
    <w:qFormat/>
    <w:rsid w:val="0001218E"/>
    <w:pPr>
      <w:ind w:left="720"/>
      <w:contextualSpacing/>
    </w:pPr>
    <w:rPr>
      <w:lang w:val="en-GB"/>
    </w:r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34"/>
    <w:qFormat/>
    <w:locked/>
    <w:rsid w:val="0001218E"/>
    <w:rPr>
      <w:sz w:val="22"/>
      <w:szCs w:val="22"/>
      <w:lang w:val="en-GB"/>
    </w:rPr>
  </w:style>
  <w:style w:type="paragraph" w:customStyle="1" w:styleId="Default">
    <w:name w:val="Default"/>
    <w:rsid w:val="0001218E"/>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01218E"/>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01218E"/>
    <w:rPr>
      <w:sz w:val="22"/>
      <w:szCs w:val="22"/>
      <w:lang w:val="en-GB"/>
    </w:rPr>
  </w:style>
  <w:style w:type="paragraph" w:styleId="NormalWeb">
    <w:name w:val="Normal (Web)"/>
    <w:basedOn w:val="Normal"/>
    <w:uiPriority w:val="99"/>
    <w:semiHidden/>
    <w:unhideWhenUsed/>
    <w:rsid w:val="0001218E"/>
    <w:pPr>
      <w:jc w:val="left"/>
    </w:pPr>
    <w:rPr>
      <w:rFonts w:eastAsiaTheme="minorHAnsi"/>
      <w:sz w:val="24"/>
      <w:szCs w:val="24"/>
      <w:lang w:val="en-US"/>
    </w:rPr>
  </w:style>
  <w:style w:type="paragraph" w:styleId="EndnoteText">
    <w:name w:val="endnote text"/>
    <w:basedOn w:val="Normal"/>
    <w:link w:val="EndnoteTextChar"/>
    <w:uiPriority w:val="99"/>
    <w:semiHidden/>
    <w:unhideWhenUsed/>
    <w:rsid w:val="0001218E"/>
    <w:rPr>
      <w:sz w:val="20"/>
      <w:szCs w:val="20"/>
      <w:lang w:val="en-GB"/>
    </w:rPr>
  </w:style>
  <w:style w:type="character" w:customStyle="1" w:styleId="EndnoteTextChar">
    <w:name w:val="Endnote Text Char"/>
    <w:basedOn w:val="DefaultParagraphFont"/>
    <w:link w:val="EndnoteText"/>
    <w:uiPriority w:val="99"/>
    <w:semiHidden/>
    <w:rsid w:val="0001218E"/>
    <w:rPr>
      <w:lang w:val="en-GB"/>
    </w:rPr>
  </w:style>
  <w:style w:type="character" w:styleId="EndnoteReference">
    <w:name w:val="endnote reference"/>
    <w:basedOn w:val="DefaultParagraphFont"/>
    <w:uiPriority w:val="99"/>
    <w:semiHidden/>
    <w:unhideWhenUsed/>
    <w:rsid w:val="0001218E"/>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01218E"/>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E36F37"/>
    <w:pPr>
      <w:spacing w:after="160" w:line="240" w:lineRule="exact"/>
    </w:pPr>
    <w:rPr>
      <w:sz w:val="20"/>
      <w:szCs w:val="20"/>
      <w:vertAlign w:val="superscript"/>
      <w:lang w:val="en-US"/>
    </w:rPr>
  </w:style>
  <w:style w:type="character" w:customStyle="1" w:styleId="ui-provider">
    <w:name w:val="ui-provider"/>
    <w:basedOn w:val="DefaultParagraphFont"/>
    <w:rsid w:val="00486E19"/>
  </w:style>
  <w:style w:type="character" w:customStyle="1" w:styleId="FooterChar">
    <w:name w:val="Footer Char"/>
    <w:basedOn w:val="DefaultParagraphFont"/>
    <w:link w:val="Footer"/>
    <w:uiPriority w:val="99"/>
    <w:rsid w:val="008A6D4B"/>
    <w:rPr>
      <w:sz w:val="22"/>
      <w:szCs w:val="22"/>
      <w:lang w:val="en-CA"/>
    </w:rPr>
  </w:style>
  <w:style w:type="paragraph" w:styleId="Caption">
    <w:name w:val="caption"/>
    <w:aliases w:val="Caption Figures,Caption Char1,Caption Char Char,Caption Char2,Caption Char Char1,Caption Char1 Char Char,Caption Char Char Char Char,Caption Char1 Char1,Caption Char Char Char1,таблица Char,Caption Char2 Char"/>
    <w:basedOn w:val="Normal"/>
    <w:next w:val="Normal"/>
    <w:link w:val="CaptionChar"/>
    <w:uiPriority w:val="35"/>
    <w:unhideWhenUsed/>
    <w:qFormat/>
    <w:rsid w:val="00446599"/>
    <w:pPr>
      <w:spacing w:after="200"/>
    </w:pPr>
    <w:rPr>
      <w:rFonts w:ascii="Arial Narrow" w:eastAsia="MS Mincho" w:hAnsi="Arial Narrow" w:cs="Calibri"/>
      <w:i/>
      <w:iCs/>
      <w:color w:val="948A54" w:themeColor="background2" w:themeShade="80"/>
      <w:sz w:val="18"/>
      <w:szCs w:val="18"/>
      <w:lang w:val="en-GB" w:eastAsia="de-DE"/>
    </w:rPr>
  </w:style>
  <w:style w:type="character" w:customStyle="1" w:styleId="CaptionChar">
    <w:name w:val="Caption Char"/>
    <w:aliases w:val="Caption Figures Char,Caption Char1 Char,Caption Char Char Char,Caption Char2 Char1,Caption Char Char1 Char,Caption Char1 Char Char Char,Caption Char Char Char Char Char,Caption Char1 Char1 Char,Caption Char Char Char1 Char,таблица Char Char"/>
    <w:basedOn w:val="DefaultParagraphFont"/>
    <w:link w:val="Caption"/>
    <w:uiPriority w:val="35"/>
    <w:rsid w:val="00446599"/>
    <w:rPr>
      <w:rFonts w:ascii="Arial Narrow" w:eastAsia="MS Mincho" w:hAnsi="Arial Narrow" w:cs="Calibri"/>
      <w:i/>
      <w:iCs/>
      <w:color w:val="948A54" w:themeColor="background2" w:themeShade="80"/>
      <w:sz w:val="18"/>
      <w:szCs w:val="18"/>
      <w:lang w:val="en-GB" w:eastAsia="de-DE"/>
    </w:rPr>
  </w:style>
  <w:style w:type="paragraph" w:customStyle="1" w:styleId="Heading4KIP">
    <w:name w:val="Heading 4 KIP"/>
    <w:basedOn w:val="Normal"/>
    <w:link w:val="Heading4KIPChar"/>
    <w:qFormat/>
    <w:rsid w:val="00CB12CB"/>
    <w:rPr>
      <w:b/>
      <w:bCs/>
      <w:lang w:val="en-US" w:eastAsia="es-CO"/>
    </w:rPr>
  </w:style>
  <w:style w:type="character" w:customStyle="1" w:styleId="Heading4KIPChar">
    <w:name w:val="Heading 4 KIP Char"/>
    <w:basedOn w:val="DefaultParagraphFont"/>
    <w:link w:val="Heading4KIP"/>
    <w:rsid w:val="00CB12CB"/>
    <w:rPr>
      <w:b/>
      <w:bCs/>
      <w:sz w:val="22"/>
      <w:szCs w:val="22"/>
      <w:lang w:eastAsia="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6536289">
      <w:bodyDiv w:val="1"/>
      <w:marLeft w:val="0"/>
      <w:marRight w:val="0"/>
      <w:marTop w:val="0"/>
      <w:marBottom w:val="0"/>
      <w:divBdr>
        <w:top w:val="none" w:sz="0" w:space="0" w:color="auto"/>
        <w:left w:val="none" w:sz="0" w:space="0" w:color="auto"/>
        <w:bottom w:val="none" w:sz="0" w:space="0" w:color="auto"/>
        <w:right w:val="none" w:sz="0" w:space="0" w:color="auto"/>
      </w:divBdr>
    </w:div>
    <w:div w:id="159126234">
      <w:bodyDiv w:val="1"/>
      <w:marLeft w:val="0"/>
      <w:marRight w:val="0"/>
      <w:marTop w:val="0"/>
      <w:marBottom w:val="0"/>
      <w:divBdr>
        <w:top w:val="none" w:sz="0" w:space="0" w:color="auto"/>
        <w:left w:val="none" w:sz="0" w:space="0" w:color="auto"/>
        <w:bottom w:val="none" w:sz="0" w:space="0" w:color="auto"/>
        <w:right w:val="none" w:sz="0" w:space="0" w:color="auto"/>
      </w:divBdr>
    </w:div>
    <w:div w:id="195823712">
      <w:bodyDiv w:val="1"/>
      <w:marLeft w:val="0"/>
      <w:marRight w:val="0"/>
      <w:marTop w:val="0"/>
      <w:marBottom w:val="0"/>
      <w:divBdr>
        <w:top w:val="none" w:sz="0" w:space="0" w:color="auto"/>
        <w:left w:val="none" w:sz="0" w:space="0" w:color="auto"/>
        <w:bottom w:val="none" w:sz="0" w:space="0" w:color="auto"/>
        <w:right w:val="none" w:sz="0" w:space="0" w:color="auto"/>
      </w:divBdr>
    </w:div>
    <w:div w:id="223682586">
      <w:bodyDiv w:val="1"/>
      <w:marLeft w:val="0"/>
      <w:marRight w:val="0"/>
      <w:marTop w:val="0"/>
      <w:marBottom w:val="0"/>
      <w:divBdr>
        <w:top w:val="none" w:sz="0" w:space="0" w:color="auto"/>
        <w:left w:val="none" w:sz="0" w:space="0" w:color="auto"/>
        <w:bottom w:val="none" w:sz="0" w:space="0" w:color="auto"/>
        <w:right w:val="none" w:sz="0" w:space="0" w:color="auto"/>
      </w:divBdr>
    </w:div>
    <w:div w:id="264115368">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01349385">
      <w:bodyDiv w:val="1"/>
      <w:marLeft w:val="0"/>
      <w:marRight w:val="0"/>
      <w:marTop w:val="0"/>
      <w:marBottom w:val="0"/>
      <w:divBdr>
        <w:top w:val="none" w:sz="0" w:space="0" w:color="auto"/>
        <w:left w:val="none" w:sz="0" w:space="0" w:color="auto"/>
        <w:bottom w:val="none" w:sz="0" w:space="0" w:color="auto"/>
        <w:right w:val="none" w:sz="0" w:space="0" w:color="auto"/>
      </w:divBdr>
    </w:div>
    <w:div w:id="472334559">
      <w:bodyDiv w:val="1"/>
      <w:marLeft w:val="0"/>
      <w:marRight w:val="0"/>
      <w:marTop w:val="0"/>
      <w:marBottom w:val="0"/>
      <w:divBdr>
        <w:top w:val="none" w:sz="0" w:space="0" w:color="auto"/>
        <w:left w:val="none" w:sz="0" w:space="0" w:color="auto"/>
        <w:bottom w:val="none" w:sz="0" w:space="0" w:color="auto"/>
        <w:right w:val="none" w:sz="0" w:space="0" w:color="auto"/>
      </w:divBdr>
    </w:div>
    <w:div w:id="568152530">
      <w:bodyDiv w:val="1"/>
      <w:marLeft w:val="0"/>
      <w:marRight w:val="0"/>
      <w:marTop w:val="0"/>
      <w:marBottom w:val="0"/>
      <w:divBdr>
        <w:top w:val="none" w:sz="0" w:space="0" w:color="auto"/>
        <w:left w:val="none" w:sz="0" w:space="0" w:color="auto"/>
        <w:bottom w:val="none" w:sz="0" w:space="0" w:color="auto"/>
        <w:right w:val="none" w:sz="0" w:space="0" w:color="auto"/>
      </w:divBdr>
    </w:div>
    <w:div w:id="625432397">
      <w:bodyDiv w:val="1"/>
      <w:marLeft w:val="0"/>
      <w:marRight w:val="0"/>
      <w:marTop w:val="0"/>
      <w:marBottom w:val="0"/>
      <w:divBdr>
        <w:top w:val="none" w:sz="0" w:space="0" w:color="auto"/>
        <w:left w:val="none" w:sz="0" w:space="0" w:color="auto"/>
        <w:bottom w:val="none" w:sz="0" w:space="0" w:color="auto"/>
        <w:right w:val="none" w:sz="0" w:space="0" w:color="auto"/>
      </w:divBdr>
    </w:div>
    <w:div w:id="686521656">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714739618">
      <w:bodyDiv w:val="1"/>
      <w:marLeft w:val="0"/>
      <w:marRight w:val="0"/>
      <w:marTop w:val="0"/>
      <w:marBottom w:val="0"/>
      <w:divBdr>
        <w:top w:val="none" w:sz="0" w:space="0" w:color="auto"/>
        <w:left w:val="none" w:sz="0" w:space="0" w:color="auto"/>
        <w:bottom w:val="none" w:sz="0" w:space="0" w:color="auto"/>
        <w:right w:val="none" w:sz="0" w:space="0" w:color="auto"/>
      </w:divBdr>
    </w:div>
    <w:div w:id="740324317">
      <w:bodyDiv w:val="1"/>
      <w:marLeft w:val="0"/>
      <w:marRight w:val="0"/>
      <w:marTop w:val="0"/>
      <w:marBottom w:val="0"/>
      <w:divBdr>
        <w:top w:val="none" w:sz="0" w:space="0" w:color="auto"/>
        <w:left w:val="none" w:sz="0" w:space="0" w:color="auto"/>
        <w:bottom w:val="none" w:sz="0" w:space="0" w:color="auto"/>
        <w:right w:val="none" w:sz="0" w:space="0" w:color="auto"/>
      </w:divBdr>
    </w:div>
    <w:div w:id="754982433">
      <w:bodyDiv w:val="1"/>
      <w:marLeft w:val="0"/>
      <w:marRight w:val="0"/>
      <w:marTop w:val="0"/>
      <w:marBottom w:val="0"/>
      <w:divBdr>
        <w:top w:val="none" w:sz="0" w:space="0" w:color="auto"/>
        <w:left w:val="none" w:sz="0" w:space="0" w:color="auto"/>
        <w:bottom w:val="none" w:sz="0" w:space="0" w:color="auto"/>
        <w:right w:val="none" w:sz="0" w:space="0" w:color="auto"/>
      </w:divBdr>
    </w:div>
    <w:div w:id="846409206">
      <w:bodyDiv w:val="1"/>
      <w:marLeft w:val="0"/>
      <w:marRight w:val="0"/>
      <w:marTop w:val="0"/>
      <w:marBottom w:val="0"/>
      <w:divBdr>
        <w:top w:val="none" w:sz="0" w:space="0" w:color="auto"/>
        <w:left w:val="none" w:sz="0" w:space="0" w:color="auto"/>
        <w:bottom w:val="none" w:sz="0" w:space="0" w:color="auto"/>
        <w:right w:val="none" w:sz="0" w:space="0" w:color="auto"/>
      </w:divBdr>
    </w:div>
    <w:div w:id="1029571577">
      <w:bodyDiv w:val="1"/>
      <w:marLeft w:val="0"/>
      <w:marRight w:val="0"/>
      <w:marTop w:val="0"/>
      <w:marBottom w:val="0"/>
      <w:divBdr>
        <w:top w:val="none" w:sz="0" w:space="0" w:color="auto"/>
        <w:left w:val="none" w:sz="0" w:space="0" w:color="auto"/>
        <w:bottom w:val="none" w:sz="0" w:space="0" w:color="auto"/>
        <w:right w:val="none" w:sz="0" w:space="0" w:color="auto"/>
      </w:divBdr>
    </w:div>
    <w:div w:id="1174413132">
      <w:bodyDiv w:val="1"/>
      <w:marLeft w:val="0"/>
      <w:marRight w:val="0"/>
      <w:marTop w:val="0"/>
      <w:marBottom w:val="0"/>
      <w:divBdr>
        <w:top w:val="none" w:sz="0" w:space="0" w:color="auto"/>
        <w:left w:val="none" w:sz="0" w:space="0" w:color="auto"/>
        <w:bottom w:val="none" w:sz="0" w:space="0" w:color="auto"/>
        <w:right w:val="none" w:sz="0" w:space="0" w:color="auto"/>
      </w:divBdr>
    </w:div>
    <w:div w:id="1428112237">
      <w:bodyDiv w:val="1"/>
      <w:marLeft w:val="0"/>
      <w:marRight w:val="0"/>
      <w:marTop w:val="0"/>
      <w:marBottom w:val="0"/>
      <w:divBdr>
        <w:top w:val="none" w:sz="0" w:space="0" w:color="auto"/>
        <w:left w:val="none" w:sz="0" w:space="0" w:color="auto"/>
        <w:bottom w:val="none" w:sz="0" w:space="0" w:color="auto"/>
        <w:right w:val="none" w:sz="0" w:space="0" w:color="auto"/>
      </w:divBdr>
    </w:div>
    <w:div w:id="1634166408">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24795012">
      <w:bodyDiv w:val="1"/>
      <w:marLeft w:val="0"/>
      <w:marRight w:val="0"/>
      <w:marTop w:val="0"/>
      <w:marBottom w:val="0"/>
      <w:divBdr>
        <w:top w:val="none" w:sz="0" w:space="0" w:color="auto"/>
        <w:left w:val="none" w:sz="0" w:space="0" w:color="auto"/>
        <w:bottom w:val="none" w:sz="0" w:space="0" w:color="auto"/>
        <w:right w:val="none" w:sz="0" w:space="0" w:color="auto"/>
      </w:divBdr>
    </w:div>
    <w:div w:id="19701616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header" Target="header6.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footer" Target="footer6.xm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5.xml"/><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5.xml"/><Relationship Id="rId28" Type="http://schemas.openxmlformats.org/officeDocument/2006/relationships/footer" Target="footer7.xml"/><Relationship Id="rId10" Type="http://schemas.openxmlformats.org/officeDocument/2006/relationships/endnotes" Target="endnotes.xml"/><Relationship Id="rId19" Type="http://schemas.openxmlformats.org/officeDocument/2006/relationships/footer" Target="footer3.xml"/><Relationship Id="rId31" Type="http://schemas.openxmlformats.org/officeDocument/2006/relationships/footer" Target="footer9.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 Id="rId27" Type="http://schemas.openxmlformats.org/officeDocument/2006/relationships/header" Target="header7.xml"/><Relationship Id="rId30" Type="http://schemas.openxmlformats.org/officeDocument/2006/relationships/header" Target="header8.xml"/><Relationship Id="rId8"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ramirez\United%20Nations\UNEP-UNMFS-Shared_drives%20-%20DRIVE%20J%20-%20Meeting\93rd\Templates\Eec93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UNEP/OzL.Pro/ExCom/93/55</Document_x0020_Number>
    <DocumentType xmlns="64e33b30-101d-41de-b951-961aab25ea29">Pre-session</DocumentType>
    <Agreements xmlns="61e3678c-21a7-4dcc-a595-b35f28edc326">KIP</Agreement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B78E0B7E71D6234AB0B0F3EEF89CE285" ma:contentTypeVersion="6" ma:contentTypeDescription="Create a new document." ma:contentTypeScope="" ma:versionID="380357f869716ca0b2ba1a6db5afcf67">
  <xsd:schema xmlns:xsd="http://www.w3.org/2001/XMLSchema" xmlns:p="http://schemas.microsoft.com/office/2006/metadata/properties" xmlns:ns2="6b03d5a6-c642-4a08-93b6-965b66bfac2e" xmlns:ns3="64e33b30-101d-41de-b951-961aab25ea29" xmlns:ns4="61e3678c-21a7-4dcc-a595-b35f28edc326" targetNamespace="http://schemas.microsoft.com/office/2006/metadata/properties" ma:root="true" ma:fieldsID="b8186cc01223aa74fd9eabcfce32d556" ns2:_="" ns3:_="" ns4:_="">
    <xsd:import namespace="6b03d5a6-c642-4a08-93b6-965b66bfac2e"/>
    <xsd:import namespace="64e33b30-101d-41de-b951-961aab25ea29"/>
    <xsd:import namespace="61e3678c-21a7-4dcc-a595-b35f28edc326"/>
    <xsd:element name="properties">
      <xsd:complexType>
        <xsd:sequence>
          <xsd:element name="documentManagement">
            <xsd:complexType>
              <xsd:all>
                <xsd:element ref="ns2:Document_x0020_Number" minOccurs="0"/>
                <xsd:element ref="ns3:DocumentType" minOccurs="0"/>
                <xsd:element ref="ns4:Agreements"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61e3678c-21a7-4dcc-a595-b35f28edc326" elementFormDefault="qualified">
    <xsd:import namespace="http://schemas.microsoft.com/office/2006/documentManagement/types"/>
    <xsd:element name="Agreements" ma:index="10" nillable="true" ma:displayName="Agreements" ma:internalName="Agreements">
      <xsd:simpleType>
        <xsd:restriction base="dms:Text">
          <xsd:maxLength value="7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167F36D6-4402-4DB6-B673-C4A17DD7A266}"/>
</file>

<file path=customXml/itemProps2.xml><?xml version="1.0" encoding="utf-8"?>
<ds:datastoreItem xmlns:ds="http://schemas.openxmlformats.org/officeDocument/2006/customXml" ds:itemID="{BC1444FE-2864-6049-A590-283A50231086}"/>
</file>

<file path=customXml/itemProps3.xml><?xml version="1.0" encoding="utf-8"?>
<ds:datastoreItem xmlns:ds="http://schemas.openxmlformats.org/officeDocument/2006/customXml" ds:itemID="{690E6A70-B12D-4E8F-9862-49011D065232}"/>
</file>

<file path=customXml/itemProps4.xml><?xml version="1.0" encoding="utf-8"?>
<ds:datastoreItem xmlns:ds="http://schemas.openxmlformats.org/officeDocument/2006/customXml" ds:itemID="{E0714FDF-B422-46D3-8488-23C838CFD1A1}"/>
</file>

<file path=docProps/app.xml><?xml version="1.0" encoding="utf-8"?>
<Properties xmlns="http://schemas.openxmlformats.org/officeDocument/2006/extended-properties" xmlns:vt="http://schemas.openxmlformats.org/officeDocument/2006/docPropsVTypes">
  <Template>Eec93G</Template>
  <TotalTime>185</TotalTime>
  <Pages>20</Pages>
  <Words>7650</Words>
  <Characters>42308</Characters>
  <Application>Microsoft Office Word</Application>
  <DocSecurity>0</DocSecurity>
  <Lines>1627</Lines>
  <Paragraphs>960</Paragraphs>
  <ScaleCrop>false</ScaleCrop>
  <HeadingPairs>
    <vt:vector size="2" baseType="variant">
      <vt:variant>
        <vt:lpstr>Title</vt:lpstr>
      </vt:variant>
      <vt:variant>
        <vt:i4>1</vt:i4>
      </vt:variant>
    </vt:vector>
  </HeadingPairs>
  <TitlesOfParts>
    <vt:vector size="1" baseType="lpstr">
      <vt:lpstr>Project proposal: Ghana</vt:lpstr>
    </vt:vector>
  </TitlesOfParts>
  <Company>UNMFS</Company>
  <LinksUpToDate>false</LinksUpToDate>
  <CharactersWithSpaces>48998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Ghana</dc:title>
  <dc:subject/>
  <dc:creator>XW / JS</dc:creator>
  <cp:keywords/>
  <cp:lastModifiedBy>Jessica Shaw</cp:lastModifiedBy>
  <cp:revision>122</cp:revision>
  <cp:lastPrinted>2001-05-26T16:40:00Z</cp:lastPrinted>
  <dcterms:created xsi:type="dcterms:W3CDTF">2023-11-24T20:26:00Z</dcterms:created>
  <dcterms:modified xsi:type="dcterms:W3CDTF">2023-11-27T15:22:00Z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UNEP/OzL.Pro/ExCom/93/55</vt:lpwstr>
  </property>
  <property fmtid="{D5CDD505-2E9C-101B-9397-08002B2CF9AE}" pid="3" name="Revision date">
    <vt:lpwstr>11/27/2023</vt:lpwstr>
  </property>
  <property fmtid="{D5CDD505-2E9C-101B-9397-08002B2CF9AE}" pid="4" name="ContentTypeId">
    <vt:lpwstr>0x010100B78E0B7E71D6234AB0B0F3EEF89CE285</vt:lpwstr>
  </property>
  <property fmtid="{D5CDD505-2E9C-101B-9397-08002B2CF9AE}" pid="5" name="Order">
    <vt:r8>4523400</vt:r8>
  </property>
  <property fmtid="{D5CDD505-2E9C-101B-9397-08002B2CF9AE}" pid="6" name="MediaServiceImageTags">
    <vt:lpwstr/>
  </property>
  <property fmtid="{D5CDD505-2E9C-101B-9397-08002B2CF9AE}" pid="7" name="GrammarlyDocumentId">
    <vt:lpwstr>e6f41e36fc1918c546fa5f0631bddb24e651c9fa02b4e410ee7b2bc2c9a76369</vt:lpwstr>
  </property>
  <property fmtid="{D5CDD505-2E9C-101B-9397-08002B2CF9AE}" pid="9" name="lcf76f155ced4ddcb4097134ff3c332f">
    <vt:lpwstr/>
  </property>
</Properties>
</file>