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header8.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1AB125C" w14:textId="77777777" w:rsidTr="00747905">
        <w:trPr>
          <w:trHeight w:val="720"/>
        </w:trPr>
        <w:tc>
          <w:tcPr>
            <w:tcW w:w="5490" w:type="dxa"/>
            <w:gridSpan w:val="2"/>
            <w:tcBorders>
              <w:bottom w:val="single" w:sz="18" w:space="0" w:color="auto"/>
            </w:tcBorders>
          </w:tcPr>
          <w:p w14:paraId="33378F38"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7E19A7" w14:textId="77777777" w:rsidR="00C15867" w:rsidRPr="009B0D30" w:rsidRDefault="00C15867" w:rsidP="00747905">
            <w:pPr>
              <w:jc w:val="right"/>
              <w:rPr>
                <w:sz w:val="52"/>
                <w:szCs w:val="52"/>
              </w:rPr>
            </w:pPr>
            <w:r w:rsidRPr="009B0D30">
              <w:rPr>
                <w:rFonts w:ascii="Univers Bold" w:hAnsi="Univers Bold"/>
                <w:b/>
                <w:sz w:val="72"/>
              </w:rPr>
              <w:t>EP</w:t>
            </w:r>
          </w:p>
        </w:tc>
      </w:tr>
      <w:tr w:rsidR="00C15867" w:rsidRPr="009B0D30" w14:paraId="631C58B6" w14:textId="77777777" w:rsidTr="007479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EBFC1C" w14:textId="77777777" w:rsidR="00C15867" w:rsidRPr="009B0D30" w:rsidRDefault="00E52838" w:rsidP="00747905">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7E1B187" wp14:editId="3864518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AE3E5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A3389D9"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63C4C35"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446930" w14:textId="77777777" w:rsidR="00C15867" w:rsidRPr="009B0D30" w:rsidRDefault="00C15867" w:rsidP="00747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8451C4" w14:textId="77777777" w:rsidR="00C15867" w:rsidRPr="009B0D30" w:rsidRDefault="00C15867" w:rsidP="00747905">
            <w:pPr>
              <w:spacing w:before="720"/>
              <w:ind w:left="158"/>
            </w:pPr>
          </w:p>
        </w:tc>
        <w:tc>
          <w:tcPr>
            <w:tcW w:w="4590" w:type="dxa"/>
            <w:tcBorders>
              <w:top w:val="nil"/>
              <w:left w:val="nil"/>
              <w:bottom w:val="single" w:sz="36" w:space="0" w:color="auto"/>
              <w:right w:val="nil"/>
            </w:tcBorders>
          </w:tcPr>
          <w:p w14:paraId="7041CBA7" w14:textId="77777777" w:rsidR="00C15867" w:rsidRPr="009B0D30" w:rsidRDefault="00C15867" w:rsidP="00747905">
            <w:r w:rsidRPr="009B0D30">
              <w:t>Distr.</w:t>
            </w:r>
          </w:p>
          <w:p w14:paraId="272EC4D3" w14:textId="77777777" w:rsidR="00923540" w:rsidRPr="009B0D30" w:rsidRDefault="00923540" w:rsidP="00923540">
            <w:r w:rsidRPr="009B0D30">
              <w:t>GENERAL</w:t>
            </w:r>
          </w:p>
          <w:p w14:paraId="48418F92" w14:textId="77777777" w:rsidR="00C15867" w:rsidRPr="009B0D30" w:rsidRDefault="00C15867" w:rsidP="00747905"/>
          <w:p w14:paraId="162DA15E" w14:textId="77777777" w:rsidR="00C15867" w:rsidRPr="009B0D30" w:rsidRDefault="00C15867" w:rsidP="00747905"/>
          <w:p w14:paraId="6F945801" w14:textId="77777777" w:rsidR="00C15867" w:rsidRPr="009B0D30" w:rsidRDefault="000E4CF0" w:rsidP="00747905">
            <w:r>
              <w:fldChar w:fldCharType="begin"/>
            </w:r>
            <w:r>
              <w:instrText xml:space="preserve"> DOCPROPERTY "Document number"  \* MERGEFORMAT </w:instrText>
            </w:r>
            <w:r>
              <w:fldChar w:fldCharType="separate"/>
            </w:r>
            <w:r w:rsidR="00702C82">
              <w:t>UNEP/OzL.Pro/ExCom/89/6</w:t>
            </w:r>
            <w:r>
              <w:fldChar w:fldCharType="end"/>
            </w:r>
          </w:p>
          <w:p w14:paraId="29011BCC" w14:textId="54BBBE3F" w:rsidR="00C15867" w:rsidRPr="009B0D30" w:rsidRDefault="00BC2495" w:rsidP="00747905">
            <w:r w:rsidRPr="009B0D30">
              <w:fldChar w:fldCharType="begin"/>
            </w:r>
            <w:r w:rsidR="00851352" w:rsidRPr="009B0D30">
              <w:instrText xml:space="preserve"> DOCPROPERTY "Revision date" \@ "d MMMM YYYY"  \* MERGEFORMAT </w:instrText>
            </w:r>
            <w:r w:rsidRPr="009B0D30">
              <w:fldChar w:fldCharType="separate"/>
            </w:r>
            <w:r w:rsidR="00BF2B31">
              <w:t>14 February 2022</w:t>
            </w:r>
            <w:r w:rsidRPr="009B0D30">
              <w:fldChar w:fldCharType="end"/>
            </w:r>
          </w:p>
          <w:p w14:paraId="2A941749" w14:textId="77777777" w:rsidR="00C15867" w:rsidRPr="009B0D30" w:rsidRDefault="00C15867" w:rsidP="00747905">
            <w:pPr>
              <w:rPr>
                <w:caps/>
              </w:rPr>
            </w:pPr>
          </w:p>
          <w:p w14:paraId="0E4E0B83" w14:textId="77777777" w:rsidR="00C15867" w:rsidRPr="009B0D30" w:rsidRDefault="00C15867" w:rsidP="00747905">
            <w:r w:rsidRPr="009B0D30">
              <w:t>ORIGINAL: ENGLISH</w:t>
            </w:r>
          </w:p>
        </w:tc>
      </w:tr>
    </w:tbl>
    <w:p w14:paraId="518419D4"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53DFC071" w14:textId="77777777" w:rsidR="001F53FD" w:rsidRPr="00C07B3E" w:rsidRDefault="001F53FD" w:rsidP="001F53FD">
      <w:pPr>
        <w:jc w:val="left"/>
      </w:pPr>
      <w:r w:rsidRPr="00CC6E10">
        <w:t xml:space="preserve">Montreal, </w:t>
      </w:r>
      <w:r w:rsidRPr="00C07B3E">
        <w:t>7-11 March 2022</w:t>
      </w:r>
    </w:p>
    <w:p w14:paraId="49E69481" w14:textId="77777777" w:rsidR="001F53FD" w:rsidRPr="00C07B3E" w:rsidRDefault="001F53FD" w:rsidP="001F53FD">
      <w:pPr>
        <w:jc w:val="left"/>
      </w:pPr>
      <w:r w:rsidRPr="00C07B3E">
        <w:t>Postponed to 16, 18 and 20 May 2022 (part I) and</w:t>
      </w:r>
    </w:p>
    <w:p w14:paraId="2DDBF075"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69A478F1" w14:textId="77777777" w:rsidR="00AA5368" w:rsidRDefault="00AA5368" w:rsidP="001F53FD">
      <w:pPr>
        <w:jc w:val="left"/>
        <w:rPr>
          <w:sz w:val="24"/>
          <w:szCs w:val="24"/>
          <w:lang w:val="en-US" w:eastAsia="zh-CN"/>
        </w:rPr>
      </w:pPr>
    </w:p>
    <w:p w14:paraId="65C0977B" w14:textId="77777777" w:rsidR="00C15867" w:rsidRPr="009B0D30" w:rsidRDefault="00C15867" w:rsidP="004E73DB">
      <w:pPr>
        <w:jc w:val="left"/>
      </w:pPr>
    </w:p>
    <w:p w14:paraId="28803309" w14:textId="77777777" w:rsidR="00702C82" w:rsidRPr="00AC72D7" w:rsidRDefault="00702C82" w:rsidP="00747905">
      <w:pPr>
        <w:widowControl w:val="0"/>
        <w:jc w:val="center"/>
        <w:rPr>
          <w:b/>
        </w:rPr>
      </w:pPr>
      <w:r w:rsidRPr="00AC72D7">
        <w:rPr>
          <w:b/>
        </w:rPr>
        <w:t>DEVELOPMENT OF THE COST GUIDELINES FOR THE PHASE-DOWN OF HFCs IN</w:t>
      </w:r>
      <w:r>
        <w:rPr>
          <w:b/>
        </w:rPr>
        <w:t xml:space="preserve"> ARTICLE </w:t>
      </w:r>
      <w:r w:rsidRPr="00AC72D7">
        <w:rPr>
          <w:b/>
        </w:rPr>
        <w:t>5 COUNTRIES: DRAFT CRITERIA FOR FUNDING (DECISION</w:t>
      </w:r>
      <w:r>
        <w:rPr>
          <w:b/>
        </w:rPr>
        <w:t xml:space="preserve"> </w:t>
      </w:r>
      <w:r w:rsidRPr="00AC72D7">
        <w:rPr>
          <w:b/>
        </w:rPr>
        <w:t>84/87)</w:t>
      </w:r>
    </w:p>
    <w:p w14:paraId="5932A294" w14:textId="77777777" w:rsidR="00702C82" w:rsidRPr="00AC72D7" w:rsidRDefault="00702C82" w:rsidP="00747905">
      <w:pPr>
        <w:widowControl w:val="0"/>
      </w:pPr>
    </w:p>
    <w:p w14:paraId="0693FE75" w14:textId="77777777" w:rsidR="00702C82" w:rsidRPr="00AC72D7" w:rsidRDefault="00702C82" w:rsidP="00747905">
      <w:pPr>
        <w:widowControl w:val="0"/>
        <w:rPr>
          <w:b/>
        </w:rPr>
      </w:pPr>
      <w:r w:rsidRPr="00AC72D7">
        <w:rPr>
          <w:b/>
        </w:rPr>
        <w:t>Background</w:t>
      </w:r>
    </w:p>
    <w:p w14:paraId="76957730" w14:textId="77777777" w:rsidR="00702C82" w:rsidRPr="00AC72D7" w:rsidRDefault="00702C82" w:rsidP="00747905">
      <w:pPr>
        <w:widowControl w:val="0"/>
      </w:pPr>
    </w:p>
    <w:p w14:paraId="5F0A5E7A" w14:textId="77777777" w:rsidR="00702C82" w:rsidRPr="00560BC4" w:rsidRDefault="00702C82" w:rsidP="00747905">
      <w:pPr>
        <w:pStyle w:val="Heading1"/>
        <w:rPr>
          <w:iCs/>
        </w:rPr>
      </w:pPr>
      <w:r w:rsidRPr="00AC72D7">
        <w:t xml:space="preserve">Since their Twenty-eighth Meeting, the Parties to the Montreal Protocol have requested the Executive Committee </w:t>
      </w:r>
      <w:r w:rsidRPr="00AC72D7">
        <w:rPr>
          <w:i/>
        </w:rPr>
        <w:t>inter alia:</w:t>
      </w:r>
    </w:p>
    <w:p w14:paraId="2BD759D8" w14:textId="77777777" w:rsidR="00702C82" w:rsidRPr="00AC72D7" w:rsidRDefault="00702C82" w:rsidP="00747905">
      <w:pPr>
        <w:widowControl w:val="0"/>
        <w:numPr>
          <w:ilvl w:val="1"/>
          <w:numId w:val="1"/>
        </w:numPr>
        <w:tabs>
          <w:tab w:val="clear" w:pos="0"/>
        </w:tabs>
        <w:spacing w:after="240"/>
        <w:outlineLvl w:val="1"/>
      </w:pPr>
      <w:r w:rsidRPr="00AC72D7">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AC72D7">
        <w:rPr>
          <w:vertAlign w:val="superscript"/>
        </w:rPr>
        <w:footnoteReference w:id="2"/>
      </w:r>
      <w:r w:rsidRPr="00AC72D7">
        <w:t xml:space="preserve"> and </w:t>
      </w:r>
    </w:p>
    <w:p w14:paraId="7F9E800B" w14:textId="77777777" w:rsidR="00702C82" w:rsidRPr="00AC72D7" w:rsidRDefault="00702C82" w:rsidP="00747905">
      <w:pPr>
        <w:widowControl w:val="0"/>
        <w:numPr>
          <w:ilvl w:val="1"/>
          <w:numId w:val="1"/>
        </w:numPr>
        <w:tabs>
          <w:tab w:val="clear" w:pos="0"/>
        </w:tabs>
        <w:spacing w:after="240"/>
        <w:outlineLvl w:val="1"/>
      </w:pPr>
      <w:r w:rsidRPr="00AC72D7">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AC72D7">
        <w:rPr>
          <w:vertAlign w:val="superscript"/>
        </w:rPr>
        <w:footnoteReference w:id="3"/>
      </w:r>
    </w:p>
    <w:p w14:paraId="7EA31842" w14:textId="77777777" w:rsidR="00702C82" w:rsidRPr="00AC72D7" w:rsidRDefault="00702C82" w:rsidP="00747905">
      <w:pPr>
        <w:pStyle w:val="Heading1"/>
      </w:pPr>
      <w:r w:rsidRPr="00AC72D7">
        <w:t>Immediately after the adoption of the Kigali Amendment, the Executive Committee:</w:t>
      </w:r>
    </w:p>
    <w:p w14:paraId="51E69C54" w14:textId="77777777" w:rsidR="00702C82" w:rsidRPr="00AC72D7" w:rsidRDefault="00702C82" w:rsidP="00747905">
      <w:pPr>
        <w:widowControl w:val="0"/>
        <w:numPr>
          <w:ilvl w:val="1"/>
          <w:numId w:val="1"/>
        </w:numPr>
        <w:tabs>
          <w:tab w:val="clear" w:pos="0"/>
        </w:tabs>
        <w:spacing w:after="240"/>
        <w:outlineLvl w:val="1"/>
      </w:pPr>
      <w:r w:rsidRPr="00AC72D7">
        <w:t>At its 77</w:t>
      </w:r>
      <w:r w:rsidRPr="00AC72D7">
        <w:rPr>
          <w:vertAlign w:val="superscript"/>
        </w:rPr>
        <w:t>th</w:t>
      </w:r>
      <w:r w:rsidRPr="00AC72D7">
        <w:t xml:space="preserve"> meeting, started discussing matters related to the phase</w:t>
      </w:r>
      <w:r w:rsidRPr="00AC72D7">
        <w:noBreakHyphen/>
        <w:t>down of HFCs in Article 5 countries;</w:t>
      </w:r>
      <w:r w:rsidRPr="00AC72D7">
        <w:rPr>
          <w:vertAlign w:val="superscript"/>
        </w:rPr>
        <w:footnoteReference w:id="4"/>
      </w:r>
    </w:p>
    <w:p w14:paraId="17082234" w14:textId="77777777" w:rsidR="00702C82" w:rsidRPr="00AC72D7" w:rsidRDefault="00702C82" w:rsidP="00702C82">
      <w:pPr>
        <w:pStyle w:val="Heading2"/>
        <w:numPr>
          <w:ilvl w:val="1"/>
          <w:numId w:val="1"/>
        </w:numPr>
      </w:pPr>
      <w:r w:rsidRPr="00AC72D7">
        <w:lastRenderedPageBreak/>
        <w:t>At its 78</w:t>
      </w:r>
      <w:r w:rsidRPr="00AC72D7">
        <w:rPr>
          <w:vertAlign w:val="superscript"/>
        </w:rPr>
        <w:t>th</w:t>
      </w:r>
      <w:r w:rsidRPr="00AC72D7">
        <w:t> meeting, adopted a draft template of the cost guidelines for the phase</w:t>
      </w:r>
      <w:r>
        <w:noBreakHyphen/>
      </w:r>
      <w:r w:rsidRPr="00AC72D7">
        <w:t>down of HFCs (draft template);</w:t>
      </w:r>
    </w:p>
    <w:p w14:paraId="2E14D6A5" w14:textId="77777777" w:rsidR="00702C82" w:rsidRPr="00AC72D7" w:rsidRDefault="00702C82" w:rsidP="00747905">
      <w:pPr>
        <w:widowControl w:val="0"/>
        <w:numPr>
          <w:ilvl w:val="1"/>
          <w:numId w:val="1"/>
        </w:numPr>
        <w:spacing w:after="240"/>
        <w:outlineLvl w:val="1"/>
      </w:pPr>
      <w:r w:rsidRPr="00AC72D7">
        <w:t>At its 80</w:t>
      </w:r>
      <w:r w:rsidRPr="00AC72D7">
        <w:rPr>
          <w:vertAlign w:val="superscript"/>
        </w:rPr>
        <w:t xml:space="preserve">th </w:t>
      </w:r>
      <w:r w:rsidRPr="00AC72D7">
        <w:t xml:space="preserve">meeting, decided </w:t>
      </w:r>
      <w:r w:rsidRPr="00AC72D7">
        <w:rPr>
          <w:i/>
        </w:rPr>
        <w:t xml:space="preserve">inter alia </w:t>
      </w:r>
      <w:r w:rsidRPr="00AC72D7">
        <w:t>to continue to use the draft template, and the list of outstanding elements for further discussion, as the working documents for discussions at the 81</w:t>
      </w:r>
      <w:r w:rsidRPr="00AC72D7">
        <w:rPr>
          <w:vertAlign w:val="superscript"/>
        </w:rPr>
        <w:t>st</w:t>
      </w:r>
      <w:r w:rsidRPr="00AC72D7">
        <w:t> meeting and future meetings on the development of the cost guidelines, and agreed that additional elements could be added to the draft template. The draft template of the cost guidelines for the phase-down of HFCs, as of the 84</w:t>
      </w:r>
      <w:r w:rsidRPr="00AC72D7">
        <w:rPr>
          <w:vertAlign w:val="superscript"/>
        </w:rPr>
        <w:t>th</w:t>
      </w:r>
      <w:r w:rsidRPr="00AC72D7">
        <w:t xml:space="preserve"> meeting, is contained in Annex I to the present </w:t>
      </w:r>
      <w:r>
        <w:t>document</w:t>
      </w:r>
      <w:r w:rsidRPr="00AC72D7">
        <w:t>; and</w:t>
      </w:r>
    </w:p>
    <w:p w14:paraId="707B42CB" w14:textId="77777777" w:rsidR="00702C82" w:rsidRPr="00AC72D7" w:rsidRDefault="00702C82" w:rsidP="00747905">
      <w:pPr>
        <w:widowControl w:val="0"/>
        <w:numPr>
          <w:ilvl w:val="1"/>
          <w:numId w:val="1"/>
        </w:numPr>
        <w:tabs>
          <w:tab w:val="clear" w:pos="0"/>
        </w:tabs>
        <w:spacing w:after="240"/>
        <w:outlineLvl w:val="1"/>
      </w:pPr>
      <w:r w:rsidRPr="00AC72D7">
        <w:t>Continued discussions on matters related to the phase-down of HFCs at each subsequent meeting.</w:t>
      </w:r>
      <w:r w:rsidRPr="00AC72D7">
        <w:rPr>
          <w:vertAlign w:val="superscript"/>
        </w:rPr>
        <w:footnoteReference w:id="5"/>
      </w:r>
      <w:r w:rsidRPr="00AC72D7">
        <w:t xml:space="preserve"> The outstanding issues on the cost guidelines for the phase-down of HFCs as of the 84</w:t>
      </w:r>
      <w:r w:rsidRPr="00AC72D7">
        <w:rPr>
          <w:vertAlign w:val="superscript"/>
        </w:rPr>
        <w:t>th</w:t>
      </w:r>
      <w:r>
        <w:t> </w:t>
      </w:r>
      <w:r w:rsidRPr="00AC72D7">
        <w:t>meeting are presented in Annex II to the present document.</w:t>
      </w:r>
      <w:r>
        <w:t xml:space="preserve"> </w:t>
      </w:r>
    </w:p>
    <w:p w14:paraId="43BE5132" w14:textId="77777777" w:rsidR="00702C82" w:rsidRPr="00702B2D" w:rsidRDefault="00702C82" w:rsidP="00747905">
      <w:pPr>
        <w:pStyle w:val="Heading1"/>
      </w:pPr>
      <w:r w:rsidRPr="00AC72D7">
        <w:t xml:space="preserve">As </w:t>
      </w:r>
      <w:r w:rsidRPr="0066354D">
        <w:t>of the 84</w:t>
      </w:r>
      <w:r w:rsidRPr="0066354D">
        <w:rPr>
          <w:vertAlign w:val="superscript"/>
        </w:rPr>
        <w:t>th</w:t>
      </w:r>
      <w:r w:rsidRPr="0066354D">
        <w:t xml:space="preserve"> meeting, the Executive Committee’s extensive discussions on all matters related to the phase-down of HFCs in Article 5 countries, </w:t>
      </w:r>
      <w:r w:rsidRPr="00702B2D">
        <w:t xml:space="preserve">in particular on the cost guidelines, </w:t>
      </w:r>
      <w:r>
        <w:t>were</w:t>
      </w:r>
      <w:r w:rsidRPr="00702B2D">
        <w:t xml:space="preserve"> based on the </w:t>
      </w:r>
      <w:r w:rsidRPr="00E04D01">
        <w:t>42</w:t>
      </w:r>
      <w:r w:rsidRPr="00702B2D">
        <w:t> documents</w:t>
      </w:r>
      <w:r w:rsidRPr="00702B2D">
        <w:rPr>
          <w:vertAlign w:val="superscript"/>
        </w:rPr>
        <w:footnoteReference w:id="6"/>
      </w:r>
      <w:r w:rsidRPr="00702B2D">
        <w:t xml:space="preserve"> that ha</w:t>
      </w:r>
      <w:r>
        <w:t>d</w:t>
      </w:r>
      <w:r w:rsidRPr="00702B2D">
        <w:t xml:space="preserve"> been prepared since the adoption of the Kigali Amendment</w:t>
      </w:r>
      <w:r>
        <w:t xml:space="preserve">. </w:t>
      </w:r>
      <w:r w:rsidRPr="00C56B80">
        <w:t>Subsequently</w:t>
      </w:r>
      <w:r>
        <w:t xml:space="preserve">, </w:t>
      </w:r>
      <w:r w:rsidRPr="00702B2D">
        <w:t>1</w:t>
      </w:r>
      <w:r>
        <w:t>1</w:t>
      </w:r>
      <w:r w:rsidRPr="00702B2D">
        <w:t> additional documents were submitted to the 86</w:t>
      </w:r>
      <w:r w:rsidRPr="00702B2D">
        <w:rPr>
          <w:vertAlign w:val="superscript"/>
        </w:rPr>
        <w:t>th</w:t>
      </w:r>
      <w:r>
        <w:t> </w:t>
      </w:r>
      <w:r w:rsidRPr="00702B2D">
        <w:t xml:space="preserve">meeting, 12 documents </w:t>
      </w:r>
      <w:r>
        <w:t xml:space="preserve">were </w:t>
      </w:r>
      <w:r w:rsidRPr="00702B2D">
        <w:t>updated or reissued for the 87</w:t>
      </w:r>
      <w:r w:rsidRPr="00702B2D">
        <w:rPr>
          <w:vertAlign w:val="superscript"/>
        </w:rPr>
        <w:t>th</w:t>
      </w:r>
      <w:r w:rsidRPr="00702B2D">
        <w:t> meeting</w:t>
      </w:r>
      <w:r>
        <w:t>,</w:t>
      </w:r>
      <w:r w:rsidRPr="00702B2D">
        <w:t xml:space="preserve"> </w:t>
      </w:r>
      <w:r w:rsidRPr="00E04D01">
        <w:t xml:space="preserve">and nine </w:t>
      </w:r>
      <w:r>
        <w:t>for</w:t>
      </w:r>
      <w:r w:rsidRPr="00E04D01">
        <w:t xml:space="preserve"> the 88</w:t>
      </w:r>
      <w:r w:rsidRPr="00E04D01">
        <w:rPr>
          <w:vertAlign w:val="superscript"/>
        </w:rPr>
        <w:t>th</w:t>
      </w:r>
      <w:r w:rsidRPr="00E04D01">
        <w:t xml:space="preserve"> </w:t>
      </w:r>
      <w:r w:rsidRPr="00102370">
        <w:t>and 89</w:t>
      </w:r>
      <w:r w:rsidRPr="00102370">
        <w:rPr>
          <w:vertAlign w:val="superscript"/>
        </w:rPr>
        <w:t>th</w:t>
      </w:r>
      <w:r w:rsidRPr="00102370">
        <w:t xml:space="preserve"> meetings. The</w:t>
      </w:r>
      <w:r w:rsidRPr="00702B2D">
        <w:t xml:space="preserve"> </w:t>
      </w:r>
      <w:r w:rsidRPr="00C56B80">
        <w:t>complete</w:t>
      </w:r>
      <w:r>
        <w:t xml:space="preserve"> </w:t>
      </w:r>
      <w:r w:rsidRPr="00702B2D">
        <w:t xml:space="preserve">list of these documents is contained in </w:t>
      </w:r>
      <w:r w:rsidRPr="00E04D01">
        <w:t>Annex III</w:t>
      </w:r>
      <w:r w:rsidRPr="00702B2D">
        <w:t xml:space="preserve"> to the present document. </w:t>
      </w:r>
    </w:p>
    <w:p w14:paraId="773DB0EB" w14:textId="77777777" w:rsidR="00702C82" w:rsidRPr="00560BC4" w:rsidRDefault="00702C82" w:rsidP="00747905">
      <w:pPr>
        <w:widowControl w:val="0"/>
        <w:rPr>
          <w:u w:val="single"/>
        </w:rPr>
      </w:pPr>
      <w:r w:rsidRPr="00560BC4">
        <w:rPr>
          <w:u w:val="single"/>
        </w:rPr>
        <w:t>Impact of the COVID-19 pandemic on the development of the cost guidelines</w:t>
      </w:r>
    </w:p>
    <w:p w14:paraId="14B92BB3" w14:textId="77777777" w:rsidR="00702C82" w:rsidRPr="00560BC4" w:rsidRDefault="00702C82" w:rsidP="00747905">
      <w:pPr>
        <w:widowControl w:val="0"/>
      </w:pPr>
    </w:p>
    <w:p w14:paraId="1ECE1D1D" w14:textId="77777777" w:rsidR="00702C82" w:rsidRPr="00102370" w:rsidRDefault="00702C82" w:rsidP="00747905">
      <w:pPr>
        <w:pStyle w:val="Heading1"/>
      </w:pPr>
      <w:r w:rsidRPr="00560BC4">
        <w:t>The Executive Committee decided to continue at its 85</w:t>
      </w:r>
      <w:r w:rsidRPr="00560BC4">
        <w:rPr>
          <w:vertAlign w:val="superscript"/>
        </w:rPr>
        <w:t>th</w:t>
      </w:r>
      <w:r w:rsidRPr="00560BC4">
        <w:t> meeting discussions on the development of the cost guidelines</w:t>
      </w:r>
      <w:r w:rsidRPr="003F45C5">
        <w:t xml:space="preserve"> for the phase-down of HFCs, based on documents that had already been submitted and on additional documents that it had requested the Secretariat to prepare. However, in light of the COVID</w:t>
      </w:r>
      <w:r w:rsidRPr="003F45C5">
        <w:noBreakHyphen/>
        <w:t>19 pandemic, the Executive Committee agreed to postpone its 85</w:t>
      </w:r>
      <w:r w:rsidRPr="003F45C5">
        <w:rPr>
          <w:vertAlign w:val="superscript"/>
        </w:rPr>
        <w:t>th</w:t>
      </w:r>
      <w:r w:rsidRPr="003F45C5">
        <w:t> meeting, originally scheduled from 25 to 29 May 2020, and to hold it back-to-back with the 86</w:t>
      </w:r>
      <w:r w:rsidRPr="003F45C5">
        <w:rPr>
          <w:vertAlign w:val="superscript"/>
        </w:rPr>
        <w:t>th</w:t>
      </w:r>
      <w:r w:rsidRPr="003F45C5">
        <w:t> meeting in November 2020. In order to ensure continuity of compliance-related activities in Article 5 countries, and to reduce its workload when convened, the Executive Committee decided to implement an intersessional approval process (IAP) for certain reports, projects and activities that were to be submitted to the 85</w:t>
      </w:r>
      <w:r w:rsidRPr="003F45C5">
        <w:rPr>
          <w:vertAlign w:val="superscript"/>
        </w:rPr>
        <w:t>th</w:t>
      </w:r>
      <w:r w:rsidRPr="003F45C5">
        <w:t xml:space="preserve"> meeting; agenda items that were not considered intersessionally would be included in the agenda of the 86</w:t>
      </w:r>
      <w:r w:rsidRPr="003F45C5">
        <w:rPr>
          <w:vertAlign w:val="superscript"/>
        </w:rPr>
        <w:t>th</w:t>
      </w:r>
      <w:r w:rsidRPr="003F45C5">
        <w:t xml:space="preserve"> meeting. Given the evolution of the pandemic, the Executive Committee decided to establish an IAP </w:t>
      </w:r>
      <w:r w:rsidRPr="00102370">
        <w:t>addressing over 60 documents submitted to the 86</w:t>
      </w:r>
      <w:r w:rsidRPr="00102370">
        <w:rPr>
          <w:vertAlign w:val="superscript"/>
        </w:rPr>
        <w:t>th</w:t>
      </w:r>
      <w:r w:rsidRPr="00102370">
        <w:t xml:space="preserve"> meeting, and further deferred both meetings to March 2021. Subsequently, the discus</w:t>
      </w:r>
      <w:r>
        <w:t>sion of the cost guidelines was again</w:t>
      </w:r>
      <w:r w:rsidRPr="00102370">
        <w:t xml:space="preserve"> deferred to the 87</w:t>
      </w:r>
      <w:r w:rsidRPr="00102370">
        <w:rPr>
          <w:vertAlign w:val="superscript"/>
        </w:rPr>
        <w:t>th</w:t>
      </w:r>
      <w:r w:rsidRPr="00102370">
        <w:t xml:space="preserve"> meeting</w:t>
      </w:r>
      <w:r>
        <w:t>,</w:t>
      </w:r>
      <w:r w:rsidRPr="00102370">
        <w:t xml:space="preserve"> and later to the 88</w:t>
      </w:r>
      <w:r w:rsidRPr="00102370">
        <w:rPr>
          <w:vertAlign w:val="superscript"/>
        </w:rPr>
        <w:t>th</w:t>
      </w:r>
      <w:r w:rsidRPr="00102370">
        <w:t xml:space="preserve"> and the 89</w:t>
      </w:r>
      <w:r w:rsidRPr="00102370">
        <w:rPr>
          <w:vertAlign w:val="superscript"/>
        </w:rPr>
        <w:t>th</w:t>
      </w:r>
      <w:r w:rsidRPr="00102370">
        <w:t> meetings, in accordance with the agreed procedures</w:t>
      </w:r>
      <w:r>
        <w:t xml:space="preserve"> for those meetings</w:t>
      </w:r>
      <w:r w:rsidRPr="00102370">
        <w:t>. This led to a 27</w:t>
      </w:r>
      <w:r w:rsidRPr="00102370">
        <w:noBreakHyphen/>
        <w:t>month period between the 84</w:t>
      </w:r>
      <w:r w:rsidRPr="00102370">
        <w:rPr>
          <w:vertAlign w:val="superscript"/>
        </w:rPr>
        <w:t>th</w:t>
      </w:r>
      <w:r w:rsidRPr="00102370">
        <w:t> and the 89</w:t>
      </w:r>
      <w:r w:rsidRPr="00102370">
        <w:rPr>
          <w:vertAlign w:val="superscript"/>
        </w:rPr>
        <w:t>th</w:t>
      </w:r>
      <w:r w:rsidRPr="00102370">
        <w:t> meeting</w:t>
      </w:r>
      <w:r>
        <w:t>s</w:t>
      </w:r>
      <w:r w:rsidRPr="00102370">
        <w:t>.</w:t>
      </w:r>
    </w:p>
    <w:p w14:paraId="643FA605" w14:textId="77777777" w:rsidR="00702C82" w:rsidRPr="00175714" w:rsidRDefault="00702C82" w:rsidP="00747905">
      <w:pPr>
        <w:pStyle w:val="Heading1"/>
      </w:pPr>
      <w:r w:rsidRPr="00102370">
        <w:t>The contact group established to discuss the cost guidelines for the phase</w:t>
      </w:r>
      <w:r w:rsidRPr="00102370">
        <w:noBreakHyphen/>
      </w:r>
      <w:r w:rsidRPr="003F45C5">
        <w:t>down of HFCs in Article 5 countries has included in Annex II of the present document the outstanding issues under discussion. To facilitate the work of the contact group, at the 84</w:t>
      </w:r>
      <w:r w:rsidRPr="003F45C5">
        <w:rPr>
          <w:vertAlign w:val="superscript"/>
        </w:rPr>
        <w:t>th</w:t>
      </w:r>
      <w:r w:rsidRPr="003F45C5">
        <w:t xml:space="preserve"> meeting, the Secretariat suggested under Annex II actions to be taken</w:t>
      </w:r>
      <w:r w:rsidRPr="00175714">
        <w:t xml:space="preserve"> by members to conclude deliberations on the outstanding issues (for ease of reference, the text was presented in square brackets and highlighted). However, noting that such guidance became outdated, the Secretariat removed it from Annex II, updated it and included it in the following section of the present document.</w:t>
      </w:r>
    </w:p>
    <w:p w14:paraId="78D0E867" w14:textId="77777777" w:rsidR="00702C82" w:rsidRPr="00AC72D7" w:rsidRDefault="00702C82" w:rsidP="00747905">
      <w:pPr>
        <w:keepNext/>
        <w:keepLines/>
        <w:widowControl w:val="0"/>
        <w:rPr>
          <w:b/>
        </w:rPr>
      </w:pPr>
      <w:r w:rsidRPr="00AC72D7">
        <w:rPr>
          <w:b/>
        </w:rPr>
        <w:lastRenderedPageBreak/>
        <w:t xml:space="preserve">Outstanding issues in the cost guidelines for the phase-down of HFCs </w:t>
      </w:r>
    </w:p>
    <w:p w14:paraId="0170A86A" w14:textId="77777777" w:rsidR="00702C82" w:rsidRPr="00AC72D7" w:rsidRDefault="00702C82" w:rsidP="00747905">
      <w:pPr>
        <w:keepNext/>
        <w:keepLines/>
        <w:widowControl w:val="0"/>
        <w:rPr>
          <w:highlight w:val="yellow"/>
        </w:rPr>
      </w:pPr>
    </w:p>
    <w:p w14:paraId="59F99AAF" w14:textId="77777777" w:rsidR="00702C82" w:rsidRPr="00AC72D7" w:rsidRDefault="00702C82" w:rsidP="00747905">
      <w:pPr>
        <w:pStyle w:val="Heading1"/>
        <w:keepNext/>
        <w:keepLines/>
        <w:widowControl w:val="0"/>
      </w:pPr>
      <w:r w:rsidRPr="00AC72D7">
        <w:t>Table 1 summariz</w:t>
      </w:r>
      <w:r>
        <w:t>es</w:t>
      </w:r>
      <w:r w:rsidRPr="00AC72D7">
        <w:t xml:space="preserve"> both the status of the discussions as at the 84</w:t>
      </w:r>
      <w:r w:rsidRPr="00AC72D7">
        <w:rPr>
          <w:vertAlign w:val="superscript"/>
        </w:rPr>
        <w:t>th</w:t>
      </w:r>
      <w:r w:rsidRPr="00AC72D7">
        <w:t xml:space="preserve"> meeting and the expected additional actions on outstanding issues by the Executive Committee</w:t>
      </w:r>
      <w:r>
        <w:t xml:space="preserve"> at the present meeting</w:t>
      </w:r>
      <w:r w:rsidRPr="00AC72D7">
        <w:t>.</w:t>
      </w:r>
    </w:p>
    <w:p w14:paraId="57B023E9" w14:textId="77777777" w:rsidR="00702C82" w:rsidRPr="00E04D01" w:rsidRDefault="00702C82" w:rsidP="00747905">
      <w:pPr>
        <w:keepNext/>
        <w:keepLines/>
        <w:widowControl w:val="0"/>
        <w:rPr>
          <w:b/>
          <w:w w:val="95"/>
          <w:szCs w:val="21"/>
        </w:rPr>
      </w:pPr>
      <w:r w:rsidRPr="00E04D01">
        <w:rPr>
          <w:b/>
          <w:w w:val="95"/>
          <w:szCs w:val="21"/>
        </w:rPr>
        <w:t>Table 1. Status of the cost guidelines for the phase-down of HFCs in Article 5 parties as at the 84</w:t>
      </w:r>
      <w:r w:rsidRPr="00E04D01">
        <w:rPr>
          <w:b/>
          <w:w w:val="95"/>
          <w:szCs w:val="21"/>
          <w:vertAlign w:val="superscript"/>
        </w:rPr>
        <w:t>th</w:t>
      </w:r>
      <w:r w:rsidRPr="00E04D01">
        <w:rPr>
          <w:b/>
          <w:w w:val="95"/>
          <w:szCs w:val="21"/>
        </w:rPr>
        <w:t xml:space="preserve"> meeting</w:t>
      </w:r>
      <w:r w:rsidRPr="00E04D01">
        <w:t xml:space="preserve"> </w:t>
      </w:r>
      <w:r w:rsidRPr="00E052E8">
        <w:rPr>
          <w:b/>
        </w:rPr>
        <w:t>and the expected additional actions on outstanding issues</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702C82" w:rsidRPr="008E02B5" w14:paraId="780BE683" w14:textId="77777777" w:rsidTr="00747905">
        <w:trPr>
          <w:tblHeader/>
        </w:trPr>
        <w:tc>
          <w:tcPr>
            <w:tcW w:w="1093" w:type="pct"/>
            <w:tcMar>
              <w:left w:w="0" w:type="dxa"/>
              <w:right w:w="0" w:type="dxa"/>
            </w:tcMar>
          </w:tcPr>
          <w:p w14:paraId="1B5E7C03" w14:textId="77777777" w:rsidR="00702C82" w:rsidRPr="008E02B5" w:rsidRDefault="00702C82" w:rsidP="00747905">
            <w:pPr>
              <w:widowControl w:val="0"/>
              <w:spacing w:after="40"/>
              <w:jc w:val="center"/>
              <w:outlineLvl w:val="0"/>
              <w:rPr>
                <w:b/>
                <w:sz w:val="20"/>
                <w:szCs w:val="20"/>
              </w:rPr>
            </w:pPr>
            <w:r w:rsidRPr="008E02B5">
              <w:rPr>
                <w:b/>
                <w:sz w:val="20"/>
                <w:szCs w:val="20"/>
              </w:rPr>
              <w:t>Element of decision XXVIII/2</w:t>
            </w:r>
          </w:p>
        </w:tc>
        <w:tc>
          <w:tcPr>
            <w:tcW w:w="524" w:type="pct"/>
            <w:tcMar>
              <w:left w:w="0" w:type="dxa"/>
              <w:right w:w="0" w:type="dxa"/>
            </w:tcMar>
            <w:vAlign w:val="center"/>
          </w:tcPr>
          <w:p w14:paraId="12C834D1" w14:textId="77777777" w:rsidR="00702C82" w:rsidRPr="008E02B5" w:rsidRDefault="00702C82" w:rsidP="00747905">
            <w:pPr>
              <w:widowControl w:val="0"/>
              <w:spacing w:after="40"/>
              <w:jc w:val="center"/>
              <w:outlineLvl w:val="0"/>
              <w:rPr>
                <w:b/>
                <w:sz w:val="20"/>
                <w:szCs w:val="20"/>
              </w:rPr>
            </w:pPr>
            <w:r w:rsidRPr="008E02B5">
              <w:rPr>
                <w:b/>
                <w:sz w:val="20"/>
                <w:szCs w:val="20"/>
              </w:rPr>
              <w:t>Paragraph</w:t>
            </w:r>
          </w:p>
        </w:tc>
        <w:tc>
          <w:tcPr>
            <w:tcW w:w="1525" w:type="pct"/>
            <w:tcMar>
              <w:left w:w="0" w:type="dxa"/>
              <w:right w:w="0" w:type="dxa"/>
            </w:tcMar>
            <w:vAlign w:val="center"/>
          </w:tcPr>
          <w:p w14:paraId="259EF278" w14:textId="77777777" w:rsidR="00702C82" w:rsidRPr="008E02B5" w:rsidRDefault="00702C82" w:rsidP="00747905">
            <w:pPr>
              <w:widowControl w:val="0"/>
              <w:spacing w:after="40"/>
              <w:jc w:val="center"/>
              <w:outlineLvl w:val="0"/>
              <w:rPr>
                <w:b/>
                <w:sz w:val="20"/>
                <w:szCs w:val="20"/>
              </w:rPr>
            </w:pPr>
            <w:r w:rsidRPr="008E02B5">
              <w:rPr>
                <w:b/>
                <w:sz w:val="20"/>
                <w:szCs w:val="20"/>
              </w:rPr>
              <w:t>Status</w:t>
            </w:r>
          </w:p>
        </w:tc>
        <w:tc>
          <w:tcPr>
            <w:tcW w:w="1858" w:type="pct"/>
            <w:tcMar>
              <w:left w:w="0" w:type="dxa"/>
              <w:right w:w="0" w:type="dxa"/>
            </w:tcMar>
            <w:vAlign w:val="center"/>
          </w:tcPr>
          <w:p w14:paraId="5DC8B671" w14:textId="77777777" w:rsidR="00702C82" w:rsidRPr="008E02B5" w:rsidRDefault="00702C82" w:rsidP="00747905">
            <w:pPr>
              <w:widowControl w:val="0"/>
              <w:spacing w:after="40"/>
              <w:jc w:val="center"/>
              <w:outlineLvl w:val="0"/>
              <w:rPr>
                <w:b/>
                <w:sz w:val="20"/>
                <w:szCs w:val="20"/>
              </w:rPr>
            </w:pPr>
            <w:r w:rsidRPr="008E02B5">
              <w:rPr>
                <w:b/>
                <w:sz w:val="20"/>
                <w:szCs w:val="20"/>
              </w:rPr>
              <w:t>Expected additional action</w:t>
            </w:r>
          </w:p>
        </w:tc>
      </w:tr>
      <w:tr w:rsidR="00702C82" w:rsidRPr="008E02B5" w14:paraId="187E7184" w14:textId="77777777" w:rsidTr="00747905">
        <w:tc>
          <w:tcPr>
            <w:tcW w:w="1093" w:type="pct"/>
            <w:tcMar>
              <w:left w:w="58" w:type="dxa"/>
              <w:right w:w="58" w:type="dxa"/>
            </w:tcMar>
          </w:tcPr>
          <w:p w14:paraId="7B972B25" w14:textId="77777777" w:rsidR="00702C82" w:rsidRPr="008E02B5" w:rsidRDefault="00702C82" w:rsidP="00747905">
            <w:pPr>
              <w:widowControl w:val="0"/>
              <w:spacing w:after="40"/>
              <w:jc w:val="left"/>
              <w:outlineLvl w:val="0"/>
              <w:rPr>
                <w:b/>
                <w:i/>
                <w:sz w:val="20"/>
                <w:szCs w:val="20"/>
              </w:rPr>
            </w:pPr>
            <w:r w:rsidRPr="008E02B5">
              <w:rPr>
                <w:b/>
                <w:i/>
                <w:sz w:val="20"/>
                <w:szCs w:val="20"/>
              </w:rPr>
              <w:t>Discussed</w:t>
            </w:r>
          </w:p>
        </w:tc>
        <w:tc>
          <w:tcPr>
            <w:tcW w:w="524" w:type="pct"/>
            <w:tcMar>
              <w:left w:w="58" w:type="dxa"/>
              <w:right w:w="58" w:type="dxa"/>
            </w:tcMar>
          </w:tcPr>
          <w:p w14:paraId="715F1882" w14:textId="77777777" w:rsidR="00702C82" w:rsidRPr="008E02B5" w:rsidRDefault="00702C82" w:rsidP="00747905">
            <w:pPr>
              <w:widowControl w:val="0"/>
              <w:spacing w:after="40"/>
              <w:jc w:val="center"/>
              <w:outlineLvl w:val="0"/>
              <w:rPr>
                <w:b/>
                <w:i/>
                <w:sz w:val="20"/>
                <w:szCs w:val="20"/>
              </w:rPr>
            </w:pPr>
          </w:p>
        </w:tc>
        <w:tc>
          <w:tcPr>
            <w:tcW w:w="1525" w:type="pct"/>
            <w:tcMar>
              <w:left w:w="58" w:type="dxa"/>
              <w:right w:w="58" w:type="dxa"/>
            </w:tcMar>
          </w:tcPr>
          <w:p w14:paraId="683C2CFC" w14:textId="77777777" w:rsidR="00702C82" w:rsidRPr="008E02B5" w:rsidRDefault="00702C82" w:rsidP="00747905">
            <w:pPr>
              <w:widowControl w:val="0"/>
              <w:spacing w:after="40"/>
              <w:jc w:val="left"/>
              <w:outlineLvl w:val="0"/>
              <w:rPr>
                <w:b/>
                <w:i/>
                <w:sz w:val="20"/>
                <w:szCs w:val="20"/>
              </w:rPr>
            </w:pPr>
          </w:p>
        </w:tc>
        <w:tc>
          <w:tcPr>
            <w:tcW w:w="1858" w:type="pct"/>
            <w:tcMar>
              <w:left w:w="58" w:type="dxa"/>
              <w:right w:w="58" w:type="dxa"/>
            </w:tcMar>
          </w:tcPr>
          <w:p w14:paraId="67969FD4" w14:textId="77777777" w:rsidR="00702C82" w:rsidRPr="008E02B5" w:rsidRDefault="00702C82" w:rsidP="00747905">
            <w:pPr>
              <w:widowControl w:val="0"/>
              <w:spacing w:after="40"/>
              <w:jc w:val="left"/>
              <w:outlineLvl w:val="0"/>
              <w:rPr>
                <w:b/>
                <w:i/>
                <w:sz w:val="20"/>
                <w:szCs w:val="20"/>
              </w:rPr>
            </w:pPr>
          </w:p>
        </w:tc>
      </w:tr>
      <w:tr w:rsidR="00702C82" w:rsidRPr="008E02B5" w14:paraId="13900033" w14:textId="77777777" w:rsidTr="00747905">
        <w:tc>
          <w:tcPr>
            <w:tcW w:w="1093" w:type="pct"/>
            <w:tcMar>
              <w:left w:w="58" w:type="dxa"/>
              <w:right w:w="58" w:type="dxa"/>
            </w:tcMar>
          </w:tcPr>
          <w:p w14:paraId="45D5A534" w14:textId="77777777" w:rsidR="00702C82" w:rsidRPr="008E02B5" w:rsidRDefault="00702C82" w:rsidP="00747905">
            <w:pPr>
              <w:widowControl w:val="0"/>
              <w:spacing w:after="40"/>
              <w:jc w:val="left"/>
              <w:outlineLvl w:val="0"/>
              <w:rPr>
                <w:sz w:val="20"/>
                <w:szCs w:val="20"/>
              </w:rPr>
            </w:pPr>
            <w:r w:rsidRPr="008E02B5">
              <w:rPr>
                <w:sz w:val="20"/>
                <w:szCs w:val="20"/>
              </w:rPr>
              <w:t>Flexibility in implementation that enabled parties to select their own strategies and priorities in sectors and technologies</w:t>
            </w:r>
          </w:p>
        </w:tc>
        <w:tc>
          <w:tcPr>
            <w:tcW w:w="524" w:type="pct"/>
            <w:tcMar>
              <w:left w:w="58" w:type="dxa"/>
              <w:right w:w="58" w:type="dxa"/>
            </w:tcMar>
          </w:tcPr>
          <w:p w14:paraId="302F83F9" w14:textId="77777777" w:rsidR="00702C82" w:rsidRPr="008E02B5" w:rsidRDefault="00702C82" w:rsidP="00747905">
            <w:pPr>
              <w:widowControl w:val="0"/>
              <w:spacing w:after="40"/>
              <w:jc w:val="center"/>
              <w:outlineLvl w:val="0"/>
              <w:rPr>
                <w:sz w:val="20"/>
                <w:szCs w:val="20"/>
              </w:rPr>
            </w:pPr>
            <w:r w:rsidRPr="008E02B5">
              <w:rPr>
                <w:sz w:val="20"/>
                <w:szCs w:val="20"/>
              </w:rPr>
              <w:t>13</w:t>
            </w:r>
          </w:p>
        </w:tc>
        <w:tc>
          <w:tcPr>
            <w:tcW w:w="1525" w:type="pct"/>
            <w:tcMar>
              <w:left w:w="58" w:type="dxa"/>
              <w:right w:w="58" w:type="dxa"/>
            </w:tcMar>
          </w:tcPr>
          <w:p w14:paraId="29E6B742"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1311239D"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074FF8F3" w14:textId="77777777" w:rsidTr="00747905">
        <w:tc>
          <w:tcPr>
            <w:tcW w:w="1093" w:type="pct"/>
            <w:tcMar>
              <w:left w:w="58" w:type="dxa"/>
              <w:right w:w="58" w:type="dxa"/>
            </w:tcMar>
          </w:tcPr>
          <w:p w14:paraId="166466EB" w14:textId="77777777" w:rsidR="00702C82" w:rsidRPr="008E02B5" w:rsidRDefault="00702C82" w:rsidP="00747905">
            <w:pPr>
              <w:widowControl w:val="0"/>
              <w:spacing w:after="40"/>
              <w:jc w:val="left"/>
              <w:outlineLvl w:val="0"/>
              <w:rPr>
                <w:sz w:val="20"/>
                <w:szCs w:val="20"/>
              </w:rPr>
            </w:pPr>
            <w:r w:rsidRPr="008E02B5">
              <w:rPr>
                <w:sz w:val="20"/>
                <w:szCs w:val="20"/>
              </w:rPr>
              <w:t>Cut-off dates for eligible capacity</w:t>
            </w:r>
          </w:p>
        </w:tc>
        <w:tc>
          <w:tcPr>
            <w:tcW w:w="524" w:type="pct"/>
            <w:tcMar>
              <w:left w:w="58" w:type="dxa"/>
              <w:right w:w="58" w:type="dxa"/>
            </w:tcMar>
          </w:tcPr>
          <w:p w14:paraId="24CCF64D" w14:textId="77777777" w:rsidR="00702C82" w:rsidRPr="008E02B5" w:rsidRDefault="00702C82" w:rsidP="00747905">
            <w:pPr>
              <w:widowControl w:val="0"/>
              <w:spacing w:after="40"/>
              <w:jc w:val="center"/>
              <w:outlineLvl w:val="0"/>
              <w:rPr>
                <w:sz w:val="20"/>
                <w:szCs w:val="20"/>
              </w:rPr>
            </w:pPr>
            <w:r w:rsidRPr="008E02B5">
              <w:rPr>
                <w:sz w:val="20"/>
                <w:szCs w:val="20"/>
              </w:rPr>
              <w:t>17</w:t>
            </w:r>
          </w:p>
        </w:tc>
        <w:tc>
          <w:tcPr>
            <w:tcW w:w="1525" w:type="pct"/>
            <w:tcMar>
              <w:left w:w="58" w:type="dxa"/>
              <w:right w:w="58" w:type="dxa"/>
            </w:tcMar>
          </w:tcPr>
          <w:p w14:paraId="6611B2E6"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00913F8"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1304D7C6" w14:textId="77777777" w:rsidTr="00747905">
        <w:tc>
          <w:tcPr>
            <w:tcW w:w="1093" w:type="pct"/>
            <w:tcMar>
              <w:left w:w="58" w:type="dxa"/>
              <w:right w:w="58" w:type="dxa"/>
            </w:tcMar>
          </w:tcPr>
          <w:p w14:paraId="220E2C50" w14:textId="77777777" w:rsidR="00702C82" w:rsidRPr="008E02B5" w:rsidRDefault="00702C82" w:rsidP="00747905">
            <w:pPr>
              <w:widowControl w:val="0"/>
              <w:spacing w:after="40"/>
              <w:jc w:val="left"/>
              <w:outlineLvl w:val="0"/>
              <w:rPr>
                <w:sz w:val="20"/>
                <w:szCs w:val="20"/>
              </w:rPr>
            </w:pPr>
            <w:r w:rsidRPr="008E02B5">
              <w:rPr>
                <w:sz w:val="20"/>
                <w:szCs w:val="20"/>
              </w:rPr>
              <w:t>Second and third conversions</w:t>
            </w:r>
          </w:p>
        </w:tc>
        <w:tc>
          <w:tcPr>
            <w:tcW w:w="524" w:type="pct"/>
            <w:tcMar>
              <w:left w:w="58" w:type="dxa"/>
              <w:right w:w="58" w:type="dxa"/>
            </w:tcMar>
          </w:tcPr>
          <w:p w14:paraId="14C6CF15" w14:textId="77777777" w:rsidR="00702C82" w:rsidRPr="008E02B5" w:rsidRDefault="00702C82" w:rsidP="00747905">
            <w:pPr>
              <w:widowControl w:val="0"/>
              <w:spacing w:after="40"/>
              <w:jc w:val="center"/>
              <w:outlineLvl w:val="0"/>
              <w:rPr>
                <w:sz w:val="20"/>
                <w:szCs w:val="20"/>
              </w:rPr>
            </w:pPr>
            <w:r w:rsidRPr="008E02B5">
              <w:rPr>
                <w:sz w:val="20"/>
                <w:szCs w:val="20"/>
              </w:rPr>
              <w:t>18</w:t>
            </w:r>
          </w:p>
        </w:tc>
        <w:tc>
          <w:tcPr>
            <w:tcW w:w="1525" w:type="pct"/>
            <w:tcMar>
              <w:left w:w="58" w:type="dxa"/>
              <w:right w:w="58" w:type="dxa"/>
            </w:tcMar>
          </w:tcPr>
          <w:p w14:paraId="2A032030"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4F696D2"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31D58803" w14:textId="77777777" w:rsidTr="00747905">
        <w:tc>
          <w:tcPr>
            <w:tcW w:w="1093" w:type="pct"/>
            <w:tcMar>
              <w:left w:w="58" w:type="dxa"/>
              <w:right w:w="58" w:type="dxa"/>
            </w:tcMar>
          </w:tcPr>
          <w:p w14:paraId="3BD68678" w14:textId="77777777" w:rsidR="00702C82" w:rsidRPr="008E02B5" w:rsidRDefault="00702C82" w:rsidP="00747905">
            <w:pPr>
              <w:widowControl w:val="0"/>
              <w:spacing w:after="40"/>
              <w:jc w:val="left"/>
              <w:outlineLvl w:val="0"/>
              <w:rPr>
                <w:sz w:val="20"/>
                <w:szCs w:val="20"/>
              </w:rPr>
            </w:pPr>
            <w:r w:rsidRPr="008E02B5">
              <w:rPr>
                <w:sz w:val="20"/>
                <w:szCs w:val="20"/>
              </w:rPr>
              <w:t>Other costs</w:t>
            </w:r>
          </w:p>
        </w:tc>
        <w:tc>
          <w:tcPr>
            <w:tcW w:w="524" w:type="pct"/>
            <w:tcMar>
              <w:left w:w="58" w:type="dxa"/>
              <w:right w:w="58" w:type="dxa"/>
            </w:tcMar>
          </w:tcPr>
          <w:p w14:paraId="2FF184A2" w14:textId="77777777" w:rsidR="00702C82" w:rsidRPr="008E02B5" w:rsidRDefault="00702C82" w:rsidP="00747905">
            <w:pPr>
              <w:widowControl w:val="0"/>
              <w:spacing w:after="40"/>
              <w:jc w:val="center"/>
              <w:outlineLvl w:val="0"/>
              <w:rPr>
                <w:sz w:val="20"/>
                <w:szCs w:val="20"/>
              </w:rPr>
            </w:pPr>
            <w:r w:rsidRPr="008E02B5">
              <w:rPr>
                <w:sz w:val="20"/>
                <w:szCs w:val="20"/>
              </w:rPr>
              <w:t>25</w:t>
            </w:r>
          </w:p>
        </w:tc>
        <w:tc>
          <w:tcPr>
            <w:tcW w:w="1525" w:type="pct"/>
            <w:tcMar>
              <w:left w:w="58" w:type="dxa"/>
              <w:right w:w="58" w:type="dxa"/>
            </w:tcMar>
          </w:tcPr>
          <w:p w14:paraId="5F7A08ED" w14:textId="77777777" w:rsidR="00702C82" w:rsidRPr="008E02B5" w:rsidRDefault="00702C82" w:rsidP="00747905">
            <w:pPr>
              <w:widowControl w:val="0"/>
              <w:spacing w:after="40"/>
              <w:jc w:val="left"/>
              <w:outlineLvl w:val="0"/>
              <w:rPr>
                <w:sz w:val="20"/>
                <w:szCs w:val="20"/>
              </w:rPr>
            </w:pPr>
            <w:r w:rsidRPr="008E02B5">
              <w:rPr>
                <w:sz w:val="20"/>
                <w:szCs w:val="20"/>
              </w:rPr>
              <w:t>Text not included in the draft template</w:t>
            </w:r>
            <w:r>
              <w:rPr>
                <w:rStyle w:val="FootnoteReference"/>
                <w:sz w:val="20"/>
                <w:szCs w:val="20"/>
              </w:rPr>
              <w:footnoteReference w:id="7"/>
            </w:r>
          </w:p>
        </w:tc>
        <w:tc>
          <w:tcPr>
            <w:tcW w:w="1858" w:type="pct"/>
            <w:tcMar>
              <w:left w:w="58" w:type="dxa"/>
              <w:right w:w="58" w:type="dxa"/>
            </w:tcMar>
          </w:tcPr>
          <w:p w14:paraId="67B55046" w14:textId="77777777" w:rsidR="00702C82" w:rsidRPr="008E02B5" w:rsidRDefault="00702C82" w:rsidP="00747905">
            <w:pPr>
              <w:widowControl w:val="0"/>
              <w:spacing w:after="40"/>
              <w:jc w:val="left"/>
              <w:outlineLvl w:val="0"/>
              <w:rPr>
                <w:sz w:val="20"/>
                <w:szCs w:val="20"/>
              </w:rPr>
            </w:pPr>
          </w:p>
        </w:tc>
      </w:tr>
      <w:tr w:rsidR="00702C82" w:rsidRPr="008E02B5" w14:paraId="2AD7487C" w14:textId="77777777" w:rsidTr="00747905">
        <w:tc>
          <w:tcPr>
            <w:tcW w:w="1093" w:type="pct"/>
            <w:tcMar>
              <w:left w:w="58" w:type="dxa"/>
              <w:right w:w="58" w:type="dxa"/>
            </w:tcMar>
          </w:tcPr>
          <w:p w14:paraId="67CFBB39" w14:textId="77777777" w:rsidR="00702C82" w:rsidRDefault="00702C82" w:rsidP="00747905">
            <w:pPr>
              <w:widowControl w:val="0"/>
              <w:jc w:val="left"/>
              <w:outlineLvl w:val="0"/>
              <w:rPr>
                <w:sz w:val="20"/>
                <w:szCs w:val="20"/>
              </w:rPr>
            </w:pPr>
            <w:r w:rsidRPr="008E02B5">
              <w:rPr>
                <w:sz w:val="20"/>
                <w:szCs w:val="20"/>
              </w:rPr>
              <w:t>Eligibility of Annex F substances subject to high</w:t>
            </w:r>
            <w:r w:rsidRPr="008E02B5">
              <w:rPr>
                <w:sz w:val="20"/>
                <w:szCs w:val="20"/>
              </w:rPr>
              <w:noBreakHyphen/>
              <w:t>ambient</w:t>
            </w:r>
            <w:r w:rsidRPr="008E02B5">
              <w:rPr>
                <w:sz w:val="20"/>
                <w:szCs w:val="20"/>
              </w:rPr>
              <w:noBreakHyphen/>
            </w:r>
          </w:p>
          <w:p w14:paraId="274E5545" w14:textId="77777777" w:rsidR="00702C82" w:rsidRPr="008E02B5" w:rsidRDefault="00702C82" w:rsidP="00747905">
            <w:pPr>
              <w:widowControl w:val="0"/>
              <w:jc w:val="left"/>
              <w:outlineLvl w:val="0"/>
              <w:rPr>
                <w:sz w:val="20"/>
                <w:szCs w:val="20"/>
              </w:rPr>
            </w:pPr>
            <w:r w:rsidRPr="008E02B5">
              <w:rPr>
                <w:sz w:val="20"/>
                <w:szCs w:val="20"/>
              </w:rPr>
              <w:t>temperature exemptions</w:t>
            </w:r>
          </w:p>
        </w:tc>
        <w:tc>
          <w:tcPr>
            <w:tcW w:w="524" w:type="pct"/>
            <w:tcMar>
              <w:left w:w="58" w:type="dxa"/>
              <w:right w:w="58" w:type="dxa"/>
            </w:tcMar>
          </w:tcPr>
          <w:p w14:paraId="032A1090" w14:textId="77777777" w:rsidR="00702C82" w:rsidRPr="008E02B5" w:rsidRDefault="00702C82" w:rsidP="00747905">
            <w:pPr>
              <w:widowControl w:val="0"/>
              <w:spacing w:after="40"/>
              <w:jc w:val="center"/>
              <w:outlineLvl w:val="0"/>
              <w:rPr>
                <w:sz w:val="20"/>
                <w:szCs w:val="20"/>
              </w:rPr>
            </w:pPr>
            <w:r w:rsidRPr="008E02B5">
              <w:rPr>
                <w:sz w:val="20"/>
                <w:szCs w:val="20"/>
              </w:rPr>
              <w:t>35</w:t>
            </w:r>
          </w:p>
        </w:tc>
        <w:tc>
          <w:tcPr>
            <w:tcW w:w="1525" w:type="pct"/>
            <w:tcMar>
              <w:left w:w="58" w:type="dxa"/>
              <w:right w:w="58" w:type="dxa"/>
            </w:tcMar>
          </w:tcPr>
          <w:p w14:paraId="7FCA0547" w14:textId="77777777" w:rsidR="00702C82" w:rsidRPr="008E02B5" w:rsidRDefault="00702C82" w:rsidP="00747905">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04397201" w14:textId="77777777" w:rsidR="00702C82" w:rsidRPr="008E02B5" w:rsidRDefault="00702C82" w:rsidP="00747905">
            <w:pPr>
              <w:widowControl w:val="0"/>
              <w:spacing w:after="40"/>
              <w:jc w:val="left"/>
              <w:outlineLvl w:val="0"/>
              <w:rPr>
                <w:sz w:val="20"/>
                <w:szCs w:val="20"/>
              </w:rPr>
            </w:pPr>
            <w:r w:rsidRPr="008E02B5">
              <w:rPr>
                <w:sz w:val="20"/>
                <w:szCs w:val="20"/>
              </w:rPr>
              <w:t>None</w:t>
            </w:r>
          </w:p>
        </w:tc>
      </w:tr>
      <w:tr w:rsidR="00702C82" w:rsidRPr="008E02B5" w14:paraId="58639AFD" w14:textId="77777777" w:rsidTr="00747905">
        <w:tc>
          <w:tcPr>
            <w:tcW w:w="1093" w:type="pct"/>
            <w:tcMar>
              <w:left w:w="58" w:type="dxa"/>
              <w:right w:w="58" w:type="dxa"/>
            </w:tcMar>
          </w:tcPr>
          <w:p w14:paraId="200498C3" w14:textId="77777777" w:rsidR="00702C82" w:rsidRPr="008E02B5" w:rsidRDefault="00702C82" w:rsidP="00747905">
            <w:pPr>
              <w:widowControl w:val="0"/>
              <w:spacing w:after="40"/>
              <w:jc w:val="left"/>
              <w:outlineLvl w:val="0"/>
              <w:rPr>
                <w:b/>
                <w:i/>
                <w:sz w:val="20"/>
                <w:szCs w:val="20"/>
              </w:rPr>
            </w:pPr>
            <w:r w:rsidRPr="008E02B5">
              <w:rPr>
                <w:b/>
                <w:i/>
                <w:sz w:val="20"/>
                <w:szCs w:val="20"/>
              </w:rPr>
              <w:t>Under discussion</w:t>
            </w:r>
          </w:p>
        </w:tc>
        <w:tc>
          <w:tcPr>
            <w:tcW w:w="524" w:type="pct"/>
            <w:tcMar>
              <w:left w:w="58" w:type="dxa"/>
              <w:right w:w="58" w:type="dxa"/>
            </w:tcMar>
          </w:tcPr>
          <w:p w14:paraId="6B6530E7" w14:textId="77777777" w:rsidR="00702C82" w:rsidRPr="008E02B5" w:rsidRDefault="00702C82" w:rsidP="00747905">
            <w:pPr>
              <w:widowControl w:val="0"/>
              <w:spacing w:after="40"/>
              <w:jc w:val="center"/>
              <w:outlineLvl w:val="0"/>
              <w:rPr>
                <w:b/>
                <w:i/>
                <w:sz w:val="20"/>
                <w:szCs w:val="20"/>
              </w:rPr>
            </w:pPr>
          </w:p>
        </w:tc>
        <w:tc>
          <w:tcPr>
            <w:tcW w:w="1525" w:type="pct"/>
            <w:tcMar>
              <w:left w:w="58" w:type="dxa"/>
              <w:right w:w="58" w:type="dxa"/>
            </w:tcMar>
          </w:tcPr>
          <w:p w14:paraId="2411F35F" w14:textId="77777777" w:rsidR="00702C82" w:rsidRPr="008E02B5" w:rsidRDefault="00702C82" w:rsidP="00747905">
            <w:pPr>
              <w:widowControl w:val="0"/>
              <w:spacing w:after="40"/>
              <w:jc w:val="left"/>
              <w:outlineLvl w:val="0"/>
              <w:rPr>
                <w:b/>
                <w:i/>
                <w:sz w:val="20"/>
                <w:szCs w:val="20"/>
              </w:rPr>
            </w:pPr>
          </w:p>
        </w:tc>
        <w:tc>
          <w:tcPr>
            <w:tcW w:w="1858" w:type="pct"/>
            <w:tcMar>
              <w:left w:w="58" w:type="dxa"/>
              <w:right w:w="58" w:type="dxa"/>
            </w:tcMar>
          </w:tcPr>
          <w:p w14:paraId="5FB25B40" w14:textId="77777777" w:rsidR="00702C82" w:rsidRPr="008E02B5" w:rsidRDefault="00702C82" w:rsidP="00747905">
            <w:pPr>
              <w:widowControl w:val="0"/>
              <w:spacing w:after="40"/>
              <w:jc w:val="left"/>
              <w:outlineLvl w:val="0"/>
              <w:rPr>
                <w:b/>
                <w:i/>
                <w:sz w:val="20"/>
                <w:szCs w:val="20"/>
              </w:rPr>
            </w:pPr>
          </w:p>
        </w:tc>
      </w:tr>
      <w:tr w:rsidR="00702C82" w:rsidRPr="008E02B5" w14:paraId="54791CF3" w14:textId="77777777" w:rsidTr="00747905">
        <w:tc>
          <w:tcPr>
            <w:tcW w:w="1093" w:type="pct"/>
            <w:tcMar>
              <w:left w:w="58" w:type="dxa"/>
              <w:right w:w="58" w:type="dxa"/>
            </w:tcMar>
          </w:tcPr>
          <w:p w14:paraId="003DB59B" w14:textId="77777777" w:rsidR="00702C82" w:rsidRPr="008E02B5" w:rsidRDefault="00702C82" w:rsidP="00747905">
            <w:pPr>
              <w:widowControl w:val="0"/>
              <w:spacing w:after="40"/>
              <w:jc w:val="left"/>
              <w:outlineLvl w:val="0"/>
              <w:rPr>
                <w:sz w:val="20"/>
                <w:szCs w:val="20"/>
              </w:rPr>
            </w:pPr>
            <w:r w:rsidRPr="008E02B5">
              <w:rPr>
                <w:sz w:val="20"/>
                <w:szCs w:val="20"/>
              </w:rPr>
              <w:t>Sustained aggregate reductions in consumption and production</w:t>
            </w:r>
          </w:p>
        </w:tc>
        <w:tc>
          <w:tcPr>
            <w:tcW w:w="524" w:type="pct"/>
            <w:tcMar>
              <w:left w:w="58" w:type="dxa"/>
              <w:right w:w="58" w:type="dxa"/>
            </w:tcMar>
          </w:tcPr>
          <w:p w14:paraId="5A6C98AE" w14:textId="77777777" w:rsidR="00702C82" w:rsidRPr="008E02B5" w:rsidRDefault="00702C82" w:rsidP="00747905">
            <w:pPr>
              <w:widowControl w:val="0"/>
              <w:spacing w:after="40"/>
              <w:jc w:val="center"/>
              <w:outlineLvl w:val="0"/>
              <w:rPr>
                <w:sz w:val="20"/>
                <w:szCs w:val="20"/>
              </w:rPr>
            </w:pPr>
            <w:r w:rsidRPr="008E02B5">
              <w:rPr>
                <w:sz w:val="20"/>
                <w:szCs w:val="20"/>
              </w:rPr>
              <w:t>19</w:t>
            </w:r>
          </w:p>
        </w:tc>
        <w:tc>
          <w:tcPr>
            <w:tcW w:w="1525" w:type="pct"/>
            <w:tcMar>
              <w:left w:w="58" w:type="dxa"/>
              <w:right w:w="58" w:type="dxa"/>
            </w:tcMar>
          </w:tcPr>
          <w:p w14:paraId="132A2CD9" w14:textId="77777777" w:rsidR="00702C82" w:rsidRPr="008E02B5" w:rsidRDefault="00702C82" w:rsidP="00747905">
            <w:pPr>
              <w:widowControl w:val="0"/>
              <w:spacing w:after="40"/>
              <w:jc w:val="left"/>
              <w:outlineLvl w:val="0"/>
              <w:rPr>
                <w:sz w:val="20"/>
                <w:szCs w:val="20"/>
              </w:rPr>
            </w:pPr>
            <w:r w:rsidRPr="008E02B5">
              <w:rPr>
                <w:sz w:val="20"/>
                <w:szCs w:val="20"/>
              </w:rPr>
              <w:t xml:space="preserve">Text included in the draft template </w:t>
            </w:r>
          </w:p>
          <w:p w14:paraId="54073654" w14:textId="77777777" w:rsidR="00702C82" w:rsidRPr="008E02B5" w:rsidRDefault="00702C82" w:rsidP="00747905">
            <w:pPr>
              <w:widowControl w:val="0"/>
              <w:spacing w:after="40"/>
              <w:jc w:val="left"/>
              <w:outlineLvl w:val="0"/>
              <w:rPr>
                <w:sz w:val="20"/>
                <w:szCs w:val="20"/>
              </w:rPr>
            </w:pPr>
            <w:r w:rsidRPr="008E02B5">
              <w:rPr>
                <w:sz w:val="20"/>
                <w:szCs w:val="20"/>
              </w:rPr>
              <w:t>Document on key considerations for developing a methodology for establishing the starting point for sustained aggregate reductions in consumption and production was considered at the 82</w:t>
            </w:r>
            <w:r w:rsidRPr="008E02B5">
              <w:rPr>
                <w:sz w:val="20"/>
                <w:szCs w:val="20"/>
                <w:vertAlign w:val="superscript"/>
              </w:rPr>
              <w:t>nd</w:t>
            </w:r>
            <w:r>
              <w:rPr>
                <w:sz w:val="20"/>
                <w:szCs w:val="20"/>
              </w:rPr>
              <w:t> </w:t>
            </w:r>
            <w:r w:rsidRPr="008E02B5">
              <w:rPr>
                <w:sz w:val="20"/>
                <w:szCs w:val="20"/>
              </w:rPr>
              <w:t>meeting (UNEP/OzL.Pro/ExCom/82/66)</w:t>
            </w:r>
          </w:p>
        </w:tc>
        <w:tc>
          <w:tcPr>
            <w:tcW w:w="1858" w:type="pct"/>
            <w:tcMar>
              <w:left w:w="58" w:type="dxa"/>
              <w:right w:w="58" w:type="dxa"/>
            </w:tcMar>
          </w:tcPr>
          <w:p w14:paraId="33BC28E1" w14:textId="77777777" w:rsidR="00702C82" w:rsidRPr="008E02B5" w:rsidRDefault="00702C82" w:rsidP="00747905">
            <w:pPr>
              <w:widowControl w:val="0"/>
              <w:spacing w:after="40"/>
              <w:jc w:val="left"/>
              <w:outlineLvl w:val="0"/>
              <w:rPr>
                <w:sz w:val="20"/>
                <w:szCs w:val="20"/>
              </w:rPr>
            </w:pPr>
            <w:r w:rsidRPr="008E02B5">
              <w:rPr>
                <w:sz w:val="20"/>
                <w:szCs w:val="20"/>
              </w:rPr>
              <w:t>To agree on a methodology for establishing the starting point for sustained aggregate reductions taking into</w:t>
            </w:r>
            <w:r>
              <w:rPr>
                <w:sz w:val="20"/>
                <w:szCs w:val="20"/>
              </w:rPr>
              <w:t xml:space="preserve"> </w:t>
            </w:r>
            <w:r w:rsidRPr="008E02B5">
              <w:rPr>
                <w:sz w:val="20"/>
                <w:szCs w:val="20"/>
              </w:rPr>
              <w:t>consideration the information contained</w:t>
            </w:r>
            <w:r w:rsidRPr="008F0EA5">
              <w:rPr>
                <w:w w:val="80"/>
                <w:sz w:val="20"/>
                <w:szCs w:val="20"/>
              </w:rPr>
              <w:t xml:space="preserve"> </w:t>
            </w:r>
            <w:r w:rsidRPr="008E02B5">
              <w:rPr>
                <w:sz w:val="20"/>
                <w:szCs w:val="20"/>
              </w:rPr>
              <w:t>in document</w:t>
            </w:r>
            <w:r>
              <w:rPr>
                <w:sz w:val="20"/>
                <w:szCs w:val="20"/>
              </w:rPr>
              <w:t> </w:t>
            </w:r>
            <w:r w:rsidRPr="008E02B5">
              <w:rPr>
                <w:sz w:val="20"/>
                <w:szCs w:val="20"/>
              </w:rPr>
              <w:t>UNEP/OzL.Pro/ExCom/82/66</w:t>
            </w:r>
          </w:p>
        </w:tc>
      </w:tr>
      <w:tr w:rsidR="00702C82" w:rsidRPr="008E02B5" w14:paraId="30D5F5AF" w14:textId="77777777" w:rsidTr="00747905">
        <w:tc>
          <w:tcPr>
            <w:tcW w:w="1093" w:type="pct"/>
            <w:tcMar>
              <w:left w:w="58" w:type="dxa"/>
              <w:right w:w="58" w:type="dxa"/>
            </w:tcMar>
          </w:tcPr>
          <w:p w14:paraId="45586E9E" w14:textId="77777777" w:rsidR="00702C82" w:rsidRPr="008E02B5" w:rsidRDefault="00702C82" w:rsidP="00747905">
            <w:pPr>
              <w:widowControl w:val="0"/>
              <w:spacing w:after="40"/>
              <w:jc w:val="left"/>
              <w:outlineLvl w:val="0"/>
              <w:rPr>
                <w:sz w:val="20"/>
                <w:szCs w:val="20"/>
              </w:rPr>
            </w:pPr>
            <w:r w:rsidRPr="008E02B5">
              <w:rPr>
                <w:sz w:val="20"/>
                <w:szCs w:val="20"/>
              </w:rPr>
              <w:t>Eligible incremental costs</w:t>
            </w:r>
          </w:p>
        </w:tc>
        <w:tc>
          <w:tcPr>
            <w:tcW w:w="524" w:type="pct"/>
            <w:tcMar>
              <w:left w:w="58" w:type="dxa"/>
              <w:right w:w="58" w:type="dxa"/>
            </w:tcMar>
          </w:tcPr>
          <w:p w14:paraId="6C988328" w14:textId="77777777" w:rsidR="00702C82" w:rsidRPr="008E02B5" w:rsidRDefault="00702C82" w:rsidP="00747905">
            <w:pPr>
              <w:widowControl w:val="0"/>
              <w:spacing w:after="40"/>
              <w:jc w:val="center"/>
              <w:outlineLvl w:val="0"/>
              <w:rPr>
                <w:sz w:val="20"/>
                <w:szCs w:val="20"/>
              </w:rPr>
            </w:pPr>
            <w:r w:rsidRPr="008E02B5">
              <w:rPr>
                <w:sz w:val="20"/>
                <w:szCs w:val="20"/>
              </w:rPr>
              <w:t>15</w:t>
            </w:r>
          </w:p>
        </w:tc>
        <w:tc>
          <w:tcPr>
            <w:tcW w:w="1525" w:type="pct"/>
            <w:tcMar>
              <w:left w:w="58" w:type="dxa"/>
              <w:right w:w="58" w:type="dxa"/>
            </w:tcMar>
          </w:tcPr>
          <w:p w14:paraId="31EC749E" w14:textId="77777777" w:rsidR="00702C82" w:rsidRPr="008E02B5" w:rsidRDefault="00702C82" w:rsidP="00747905">
            <w:pPr>
              <w:widowControl w:val="0"/>
              <w:spacing w:after="40"/>
              <w:jc w:val="left"/>
              <w:outlineLvl w:val="0"/>
              <w:rPr>
                <w:sz w:val="20"/>
                <w:szCs w:val="20"/>
              </w:rPr>
            </w:pPr>
          </w:p>
        </w:tc>
        <w:tc>
          <w:tcPr>
            <w:tcW w:w="1858" w:type="pct"/>
            <w:tcMar>
              <w:left w:w="58" w:type="dxa"/>
              <w:right w:w="58" w:type="dxa"/>
            </w:tcMar>
          </w:tcPr>
          <w:p w14:paraId="57429834" w14:textId="77777777" w:rsidR="00702C82" w:rsidRPr="008E02B5" w:rsidRDefault="00702C82" w:rsidP="00747905">
            <w:pPr>
              <w:widowControl w:val="0"/>
              <w:spacing w:after="40"/>
              <w:jc w:val="left"/>
              <w:outlineLvl w:val="0"/>
              <w:rPr>
                <w:sz w:val="20"/>
                <w:szCs w:val="20"/>
              </w:rPr>
            </w:pPr>
          </w:p>
        </w:tc>
      </w:tr>
      <w:tr w:rsidR="00702C82" w:rsidRPr="008E02B5" w14:paraId="5091A9F8" w14:textId="77777777" w:rsidTr="00747905">
        <w:tc>
          <w:tcPr>
            <w:tcW w:w="1093" w:type="pct"/>
            <w:tcMar>
              <w:left w:w="58" w:type="dxa"/>
              <w:right w:w="58" w:type="dxa"/>
            </w:tcMar>
          </w:tcPr>
          <w:p w14:paraId="1B3EF88B" w14:textId="77777777" w:rsidR="00702C82" w:rsidRPr="008E02B5" w:rsidRDefault="00702C82" w:rsidP="00747905">
            <w:pPr>
              <w:widowControl w:val="0"/>
              <w:spacing w:after="40"/>
              <w:ind w:left="210" w:hanging="210"/>
              <w:jc w:val="left"/>
              <w:outlineLvl w:val="0"/>
              <w:rPr>
                <w:sz w:val="20"/>
                <w:szCs w:val="20"/>
              </w:rPr>
            </w:pPr>
            <w:r w:rsidRPr="008E02B5">
              <w:rPr>
                <w:sz w:val="20"/>
                <w:szCs w:val="20"/>
              </w:rPr>
              <w:tab/>
              <w:t>Consumption manufacturing sector</w:t>
            </w:r>
          </w:p>
        </w:tc>
        <w:tc>
          <w:tcPr>
            <w:tcW w:w="524" w:type="pct"/>
            <w:tcMar>
              <w:left w:w="58" w:type="dxa"/>
              <w:right w:w="58" w:type="dxa"/>
            </w:tcMar>
          </w:tcPr>
          <w:p w14:paraId="59D1A84A" w14:textId="77777777" w:rsidR="00702C82" w:rsidRPr="008E02B5" w:rsidRDefault="00702C82" w:rsidP="00747905">
            <w:pPr>
              <w:widowControl w:val="0"/>
              <w:spacing w:after="40"/>
              <w:jc w:val="center"/>
              <w:outlineLvl w:val="0"/>
              <w:rPr>
                <w:sz w:val="20"/>
                <w:szCs w:val="20"/>
              </w:rPr>
            </w:pPr>
            <w:r w:rsidRPr="008E02B5">
              <w:rPr>
                <w:sz w:val="20"/>
                <w:szCs w:val="20"/>
              </w:rPr>
              <w:t>15(a)</w:t>
            </w:r>
          </w:p>
        </w:tc>
        <w:tc>
          <w:tcPr>
            <w:tcW w:w="1525" w:type="pct"/>
            <w:tcMar>
              <w:left w:w="58" w:type="dxa"/>
              <w:right w:w="58" w:type="dxa"/>
            </w:tcMar>
          </w:tcPr>
          <w:p w14:paraId="5B31F6C6" w14:textId="77777777" w:rsidR="00702C82" w:rsidRPr="008E02B5" w:rsidRDefault="00702C82" w:rsidP="00747905">
            <w:pPr>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26D4E63E" w14:textId="77777777" w:rsidR="00702C82" w:rsidRPr="00702B2D" w:rsidRDefault="00702C82" w:rsidP="00747905">
            <w:pPr>
              <w:widowControl w:val="0"/>
              <w:spacing w:after="40"/>
              <w:jc w:val="left"/>
              <w:outlineLvl w:val="0"/>
              <w:rPr>
                <w:sz w:val="20"/>
                <w:szCs w:val="20"/>
              </w:rPr>
            </w:pPr>
            <w:r w:rsidRPr="00702B2D">
              <w:rPr>
                <w:sz w:val="20"/>
                <w:szCs w:val="20"/>
              </w:rPr>
              <w:t>To consider establishing cost</w:t>
            </w:r>
            <w:r w:rsidRPr="00702B2D">
              <w:rPr>
                <w:sz w:val="20"/>
                <w:szCs w:val="20"/>
              </w:rPr>
              <w:noBreakHyphen/>
              <w:t>effectiveness thresholds based on the results of HFC stand-alone investment projects and information contained in document UNEP/OzL.Pro/</w:t>
            </w:r>
            <w:r w:rsidRPr="00E052E8">
              <w:rPr>
                <w:sz w:val="20"/>
                <w:szCs w:val="20"/>
              </w:rPr>
              <w:t>ExCom/89/10 providing an analysis of and information</w:t>
            </w:r>
            <w:r w:rsidRPr="00702B2D">
              <w:rPr>
                <w:sz w:val="20"/>
                <w:szCs w:val="20"/>
              </w:rPr>
              <w:t xml:space="preserve"> on the incremental capital costs (ICCs) and incremental operating costs (IOCs) and their duration, and the cost</w:t>
            </w:r>
            <w:r w:rsidRPr="00702B2D">
              <w:rPr>
                <w:sz w:val="20"/>
                <w:szCs w:val="20"/>
              </w:rPr>
              <w:noBreakHyphen/>
              <w:t>effectiveness of investment projects in the relevant manufacturing sectors and sub</w:t>
            </w:r>
            <w:r w:rsidRPr="00702B2D">
              <w:rPr>
                <w:sz w:val="20"/>
                <w:szCs w:val="20"/>
              </w:rPr>
              <w:noBreakHyphen/>
              <w:t>sectors</w:t>
            </w:r>
          </w:p>
        </w:tc>
      </w:tr>
      <w:tr w:rsidR="00702C82" w:rsidRPr="008E02B5" w14:paraId="0CF9857A" w14:textId="77777777" w:rsidTr="00747905">
        <w:tc>
          <w:tcPr>
            <w:tcW w:w="1093" w:type="pct"/>
            <w:tcMar>
              <w:left w:w="58" w:type="dxa"/>
              <w:right w:w="58" w:type="dxa"/>
            </w:tcMar>
          </w:tcPr>
          <w:p w14:paraId="7F3279F0" w14:textId="77777777" w:rsidR="00702C82" w:rsidRPr="008E02B5" w:rsidRDefault="00702C82" w:rsidP="00747905">
            <w:pPr>
              <w:keepNext/>
              <w:keepLines/>
              <w:widowControl w:val="0"/>
              <w:tabs>
                <w:tab w:val="left" w:pos="232"/>
              </w:tabs>
              <w:spacing w:after="40"/>
              <w:jc w:val="left"/>
              <w:outlineLvl w:val="0"/>
              <w:rPr>
                <w:sz w:val="20"/>
                <w:szCs w:val="20"/>
              </w:rPr>
            </w:pPr>
            <w:r w:rsidRPr="008E02B5">
              <w:rPr>
                <w:sz w:val="20"/>
                <w:szCs w:val="20"/>
              </w:rPr>
              <w:lastRenderedPageBreak/>
              <w:tab/>
              <w:t>Production sector</w:t>
            </w:r>
          </w:p>
        </w:tc>
        <w:tc>
          <w:tcPr>
            <w:tcW w:w="524" w:type="pct"/>
            <w:tcMar>
              <w:left w:w="58" w:type="dxa"/>
              <w:right w:w="58" w:type="dxa"/>
            </w:tcMar>
          </w:tcPr>
          <w:p w14:paraId="4E7CED23" w14:textId="77777777" w:rsidR="00702C82" w:rsidRPr="008E02B5" w:rsidRDefault="00702C82" w:rsidP="00747905">
            <w:pPr>
              <w:keepNext/>
              <w:keepLines/>
              <w:widowControl w:val="0"/>
              <w:spacing w:after="40"/>
              <w:jc w:val="center"/>
              <w:outlineLvl w:val="0"/>
              <w:rPr>
                <w:sz w:val="20"/>
                <w:szCs w:val="20"/>
              </w:rPr>
            </w:pPr>
            <w:r w:rsidRPr="008E02B5">
              <w:rPr>
                <w:sz w:val="20"/>
                <w:szCs w:val="20"/>
              </w:rPr>
              <w:t>15(b)</w:t>
            </w:r>
          </w:p>
        </w:tc>
        <w:tc>
          <w:tcPr>
            <w:tcW w:w="1525" w:type="pct"/>
            <w:tcMar>
              <w:left w:w="58" w:type="dxa"/>
              <w:right w:w="58" w:type="dxa"/>
            </w:tcMar>
          </w:tcPr>
          <w:p w14:paraId="29A248C9" w14:textId="77777777" w:rsidR="00702C82" w:rsidRPr="008E02B5" w:rsidRDefault="00702C82" w:rsidP="00747905">
            <w:pPr>
              <w:keepNext/>
              <w:keepLines/>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51CEFE2A" w14:textId="77777777" w:rsidR="00702C82" w:rsidRPr="008E02B5" w:rsidRDefault="00702C82" w:rsidP="00747905">
            <w:pPr>
              <w:keepNext/>
              <w:keepLines/>
              <w:widowControl w:val="0"/>
              <w:spacing w:after="40"/>
              <w:jc w:val="left"/>
              <w:outlineLvl w:val="0"/>
              <w:rPr>
                <w:sz w:val="20"/>
                <w:szCs w:val="20"/>
              </w:rPr>
            </w:pPr>
            <w:r w:rsidRPr="008E02B5">
              <w:rPr>
                <w:sz w:val="20"/>
                <w:szCs w:val="20"/>
              </w:rPr>
              <w:t xml:space="preserve">To </w:t>
            </w:r>
            <w:r>
              <w:rPr>
                <w:sz w:val="20"/>
                <w:szCs w:val="20"/>
              </w:rPr>
              <w:t xml:space="preserve">agree to </w:t>
            </w:r>
            <w:r w:rsidRPr="008E02B5">
              <w:rPr>
                <w:sz w:val="20"/>
                <w:szCs w:val="20"/>
              </w:rPr>
              <w:t>consider, on a case</w:t>
            </w:r>
            <w:r w:rsidRPr="008E02B5">
              <w:rPr>
                <w:sz w:val="20"/>
                <w:szCs w:val="20"/>
              </w:rPr>
              <w:noBreakHyphen/>
              <w:t>by</w:t>
            </w:r>
            <w:r w:rsidRPr="008E02B5">
              <w:rPr>
                <w:sz w:val="20"/>
                <w:szCs w:val="20"/>
              </w:rPr>
              <w:noBreakHyphen/>
              <w:t>case basis, compensation for compliance</w:t>
            </w:r>
            <w:r>
              <w:rPr>
                <w:sz w:val="20"/>
                <w:szCs w:val="20"/>
              </w:rPr>
              <w:noBreakHyphen/>
            </w:r>
            <w:r w:rsidRPr="008E02B5">
              <w:rPr>
                <w:sz w:val="20"/>
                <w:szCs w:val="20"/>
              </w:rPr>
              <w:t>related control obligations for the production sector</w:t>
            </w:r>
          </w:p>
        </w:tc>
      </w:tr>
      <w:tr w:rsidR="00702C82" w:rsidRPr="00E052E8" w14:paraId="3D43EA14" w14:textId="77777777" w:rsidTr="00747905">
        <w:tc>
          <w:tcPr>
            <w:tcW w:w="1093" w:type="pct"/>
            <w:tcMar>
              <w:left w:w="58" w:type="dxa"/>
              <w:right w:w="58" w:type="dxa"/>
            </w:tcMar>
          </w:tcPr>
          <w:p w14:paraId="5B82423B" w14:textId="77777777" w:rsidR="00702C82" w:rsidRPr="008E02B5" w:rsidRDefault="00702C82" w:rsidP="00747905">
            <w:pPr>
              <w:widowControl w:val="0"/>
              <w:tabs>
                <w:tab w:val="left" w:pos="232"/>
              </w:tabs>
              <w:spacing w:after="40"/>
              <w:ind w:left="170" w:hanging="170"/>
              <w:jc w:val="left"/>
              <w:outlineLvl w:val="0"/>
              <w:rPr>
                <w:sz w:val="20"/>
                <w:szCs w:val="20"/>
              </w:rPr>
            </w:pPr>
            <w:r w:rsidRPr="008E02B5">
              <w:rPr>
                <w:sz w:val="20"/>
                <w:szCs w:val="20"/>
              </w:rPr>
              <w:tab/>
              <w:t>Refrigeration servicing sector</w:t>
            </w:r>
          </w:p>
        </w:tc>
        <w:tc>
          <w:tcPr>
            <w:tcW w:w="524" w:type="pct"/>
            <w:tcMar>
              <w:left w:w="58" w:type="dxa"/>
              <w:right w:w="58" w:type="dxa"/>
            </w:tcMar>
          </w:tcPr>
          <w:p w14:paraId="2F33B204" w14:textId="77777777" w:rsidR="00702C82" w:rsidRPr="00E052E8" w:rsidRDefault="00702C82" w:rsidP="00747905">
            <w:pPr>
              <w:widowControl w:val="0"/>
              <w:spacing w:after="40"/>
              <w:jc w:val="center"/>
              <w:outlineLvl w:val="0"/>
              <w:rPr>
                <w:sz w:val="20"/>
                <w:szCs w:val="20"/>
              </w:rPr>
            </w:pPr>
            <w:r w:rsidRPr="00E052E8">
              <w:rPr>
                <w:sz w:val="20"/>
                <w:szCs w:val="20"/>
              </w:rPr>
              <w:t>15(c)</w:t>
            </w:r>
          </w:p>
        </w:tc>
        <w:tc>
          <w:tcPr>
            <w:tcW w:w="1525" w:type="pct"/>
            <w:tcMar>
              <w:left w:w="58" w:type="dxa"/>
              <w:right w:w="58" w:type="dxa"/>
            </w:tcMar>
          </w:tcPr>
          <w:p w14:paraId="6D412276" w14:textId="77777777" w:rsidR="00702C82" w:rsidRPr="00E052E8" w:rsidRDefault="00702C82" w:rsidP="00747905">
            <w:pPr>
              <w:widowControl w:val="0"/>
              <w:spacing w:after="40"/>
              <w:jc w:val="left"/>
              <w:outlineLvl w:val="0"/>
              <w:rPr>
                <w:sz w:val="20"/>
                <w:szCs w:val="20"/>
              </w:rPr>
            </w:pPr>
            <w:r w:rsidRPr="00E052E8">
              <w:rPr>
                <w:sz w:val="20"/>
                <w:szCs w:val="20"/>
              </w:rPr>
              <w:t>Text on categories of eligible costs included in the draft template</w:t>
            </w:r>
          </w:p>
          <w:p w14:paraId="76D3EEFE" w14:textId="77777777" w:rsidR="00702C82" w:rsidRPr="00E052E8" w:rsidRDefault="00702C82" w:rsidP="00747905">
            <w:pPr>
              <w:widowControl w:val="0"/>
              <w:spacing w:after="40"/>
              <w:jc w:val="left"/>
              <w:outlineLvl w:val="0"/>
              <w:rPr>
                <w:sz w:val="20"/>
                <w:szCs w:val="20"/>
              </w:rPr>
            </w:pPr>
            <w:r w:rsidRPr="00E052E8">
              <w:rPr>
                <w:sz w:val="20"/>
                <w:szCs w:val="20"/>
              </w:rPr>
              <w:t>A preliminary document on all aspects related to the refrigeration servicing sector that support the HFC phase-down was considered at the 82</w:t>
            </w:r>
            <w:r w:rsidRPr="00E052E8">
              <w:rPr>
                <w:sz w:val="20"/>
                <w:szCs w:val="20"/>
                <w:vertAlign w:val="superscript"/>
              </w:rPr>
              <w:t>nd</w:t>
            </w:r>
            <w:r w:rsidRPr="00E052E8">
              <w:rPr>
                <w:sz w:val="20"/>
                <w:szCs w:val="20"/>
              </w:rPr>
              <w:t xml:space="preserve"> meeting (UNEP/OzL.Pro/ExCom/82/64) </w:t>
            </w:r>
          </w:p>
          <w:p w14:paraId="3B84764B" w14:textId="77777777" w:rsidR="00702C82" w:rsidRDefault="00702C82" w:rsidP="00747905">
            <w:pPr>
              <w:widowControl w:val="0"/>
              <w:spacing w:after="40"/>
              <w:jc w:val="left"/>
              <w:outlineLvl w:val="0"/>
              <w:rPr>
                <w:sz w:val="20"/>
                <w:szCs w:val="20"/>
              </w:rPr>
            </w:pPr>
            <w:r w:rsidRPr="00E052E8">
              <w:rPr>
                <w:sz w:val="20"/>
                <w:szCs w:val="20"/>
              </w:rPr>
              <w:t>At the 88</w:t>
            </w:r>
            <w:r w:rsidRPr="00E052E8">
              <w:rPr>
                <w:sz w:val="20"/>
                <w:szCs w:val="20"/>
                <w:vertAlign w:val="superscript"/>
              </w:rPr>
              <w:t>th</w:t>
            </w:r>
            <w:r w:rsidRPr="00E052E8">
              <w:rPr>
                <w:sz w:val="20"/>
                <w:szCs w:val="20"/>
              </w:rPr>
              <w:t xml:space="preserve"> meeting the Executive Committee initiated discussions on the analysis of the level and modalities of funding for HFC phase-down in the refrigeration servicing sector (UNEP/OzL.Pro/ExCom/88/72)</w:t>
            </w:r>
          </w:p>
          <w:p w14:paraId="63BAE400" w14:textId="77777777" w:rsidR="00702C82" w:rsidRPr="00E052E8" w:rsidRDefault="00702C82" w:rsidP="00747905">
            <w:pPr>
              <w:widowControl w:val="0"/>
              <w:spacing w:after="40"/>
              <w:jc w:val="left"/>
              <w:outlineLvl w:val="0"/>
              <w:rPr>
                <w:sz w:val="20"/>
                <w:szCs w:val="20"/>
              </w:rPr>
            </w:pPr>
            <w:r w:rsidRPr="00E052E8">
              <w:rPr>
                <w:sz w:val="20"/>
                <w:szCs w:val="20"/>
              </w:rPr>
              <w:t>The document was reissued for the 89</w:t>
            </w:r>
            <w:r w:rsidRPr="00E052E8">
              <w:rPr>
                <w:sz w:val="20"/>
                <w:szCs w:val="20"/>
                <w:vertAlign w:val="superscript"/>
              </w:rPr>
              <w:t>th</w:t>
            </w:r>
            <w:r w:rsidRPr="00E052E8">
              <w:rPr>
                <w:sz w:val="20"/>
                <w:szCs w:val="20"/>
              </w:rPr>
              <w:t xml:space="preserve"> meeting (UNEP/OzL.Pro/ExCom/89/8)</w:t>
            </w:r>
          </w:p>
        </w:tc>
        <w:tc>
          <w:tcPr>
            <w:tcW w:w="1858" w:type="pct"/>
            <w:tcMar>
              <w:left w:w="58" w:type="dxa"/>
              <w:right w:w="58" w:type="dxa"/>
            </w:tcMar>
          </w:tcPr>
          <w:p w14:paraId="13C9BC27" w14:textId="77777777" w:rsidR="00702C82" w:rsidRPr="00E052E8" w:rsidRDefault="00702C82" w:rsidP="00747905">
            <w:pPr>
              <w:widowControl w:val="0"/>
              <w:spacing w:after="40"/>
              <w:jc w:val="left"/>
              <w:rPr>
                <w:sz w:val="20"/>
                <w:szCs w:val="20"/>
              </w:rPr>
            </w:pPr>
            <w:r w:rsidRPr="003F45C5">
              <w:rPr>
                <w:sz w:val="20"/>
                <w:szCs w:val="20"/>
              </w:rPr>
              <w:t>To consider establishing cost</w:t>
            </w:r>
            <w:r w:rsidRPr="003F45C5">
              <w:rPr>
                <w:sz w:val="20"/>
                <w:szCs w:val="20"/>
              </w:rPr>
              <w:noBreakHyphen/>
              <w:t>effectiveness thresholds based on document</w:t>
            </w:r>
            <w:r>
              <w:rPr>
                <w:sz w:val="20"/>
                <w:szCs w:val="20"/>
              </w:rPr>
              <w:t>s</w:t>
            </w:r>
            <w:r w:rsidRPr="003F45C5">
              <w:rPr>
                <w:sz w:val="20"/>
                <w:szCs w:val="20"/>
              </w:rPr>
              <w:t xml:space="preserve"> UNEP/OzL.Pro/ExCom/82/64 and </w:t>
            </w:r>
            <w:r w:rsidRPr="00E052E8">
              <w:rPr>
                <w:sz w:val="20"/>
                <w:szCs w:val="20"/>
              </w:rPr>
              <w:t>UNEP/OzL.Pro/ExCom/89/8</w:t>
            </w:r>
          </w:p>
        </w:tc>
      </w:tr>
      <w:tr w:rsidR="00702C82" w:rsidRPr="008E02B5" w14:paraId="3D73C6C0" w14:textId="77777777" w:rsidTr="00747905">
        <w:tc>
          <w:tcPr>
            <w:tcW w:w="1093" w:type="pct"/>
            <w:tcMar>
              <w:left w:w="58" w:type="dxa"/>
              <w:right w:w="58" w:type="dxa"/>
            </w:tcMar>
          </w:tcPr>
          <w:p w14:paraId="7177C6CC" w14:textId="77777777" w:rsidR="00702C82" w:rsidRPr="008E02B5" w:rsidRDefault="00702C82" w:rsidP="00747905">
            <w:pPr>
              <w:widowControl w:val="0"/>
              <w:spacing w:after="40"/>
              <w:jc w:val="left"/>
              <w:rPr>
                <w:sz w:val="20"/>
                <w:szCs w:val="20"/>
              </w:rPr>
            </w:pPr>
            <w:r w:rsidRPr="008E02B5">
              <w:rPr>
                <w:sz w:val="20"/>
                <w:szCs w:val="20"/>
              </w:rPr>
              <w:t>Energy efficiency</w:t>
            </w:r>
          </w:p>
        </w:tc>
        <w:tc>
          <w:tcPr>
            <w:tcW w:w="524" w:type="pct"/>
            <w:tcMar>
              <w:left w:w="58" w:type="dxa"/>
              <w:right w:w="58" w:type="dxa"/>
            </w:tcMar>
          </w:tcPr>
          <w:p w14:paraId="1B126F88" w14:textId="77777777" w:rsidR="00702C82" w:rsidRPr="008E02B5" w:rsidRDefault="00702C82" w:rsidP="00747905">
            <w:pPr>
              <w:widowControl w:val="0"/>
              <w:spacing w:after="40"/>
              <w:jc w:val="center"/>
              <w:rPr>
                <w:sz w:val="20"/>
                <w:szCs w:val="20"/>
              </w:rPr>
            </w:pPr>
            <w:r w:rsidRPr="008E02B5">
              <w:rPr>
                <w:sz w:val="20"/>
                <w:szCs w:val="20"/>
              </w:rPr>
              <w:t>22</w:t>
            </w:r>
          </w:p>
        </w:tc>
        <w:tc>
          <w:tcPr>
            <w:tcW w:w="1525" w:type="pct"/>
            <w:tcMar>
              <w:left w:w="58" w:type="dxa"/>
              <w:right w:w="58" w:type="dxa"/>
            </w:tcMar>
          </w:tcPr>
          <w:p w14:paraId="2D4D6BC8" w14:textId="77777777" w:rsidR="00702C82" w:rsidRPr="00383DD0" w:rsidRDefault="00702C82" w:rsidP="00747905">
            <w:pPr>
              <w:widowControl w:val="0"/>
              <w:spacing w:after="40"/>
              <w:jc w:val="left"/>
              <w:rPr>
                <w:sz w:val="20"/>
                <w:szCs w:val="20"/>
              </w:rPr>
            </w:pPr>
            <w:r w:rsidRPr="00383DD0">
              <w:rPr>
                <w:sz w:val="20"/>
                <w:szCs w:val="20"/>
              </w:rPr>
              <w:t>At the 80</w:t>
            </w:r>
            <w:r w:rsidRPr="00383DD0">
              <w:rPr>
                <w:sz w:val="20"/>
                <w:szCs w:val="20"/>
                <w:vertAlign w:val="superscript"/>
              </w:rPr>
              <w:t>th</w:t>
            </w:r>
            <w:r w:rsidRPr="00383DD0">
              <w:rPr>
                <w:sz w:val="20"/>
                <w:szCs w:val="20"/>
              </w:rPr>
              <w:t xml:space="preserve"> meeting, the text related to energy efficiency was removed from the cost guidelines, in order to be discussed separately</w:t>
            </w:r>
          </w:p>
          <w:p w14:paraId="0E2C940D" w14:textId="77777777" w:rsidR="00702C82" w:rsidRPr="00383DD0" w:rsidRDefault="00702C82" w:rsidP="00747905">
            <w:pPr>
              <w:widowControl w:val="0"/>
              <w:spacing w:after="40"/>
              <w:jc w:val="left"/>
              <w:rPr>
                <w:sz w:val="20"/>
                <w:szCs w:val="20"/>
              </w:rPr>
            </w:pPr>
            <w:r w:rsidRPr="00383DD0">
              <w:rPr>
                <w:sz w:val="20"/>
                <w:szCs w:val="20"/>
              </w:rPr>
              <w:t>The following documents have been considered at the 83</w:t>
            </w:r>
            <w:r w:rsidRPr="00383DD0">
              <w:rPr>
                <w:sz w:val="20"/>
                <w:szCs w:val="20"/>
                <w:vertAlign w:val="superscript"/>
              </w:rPr>
              <w:t>rd</w:t>
            </w:r>
            <w:r w:rsidRPr="00383DD0">
              <w:rPr>
                <w:sz w:val="20"/>
                <w:szCs w:val="20"/>
              </w:rPr>
              <w:t xml:space="preserve"> and 84</w:t>
            </w:r>
            <w:r w:rsidRPr="00383DD0">
              <w:rPr>
                <w:sz w:val="20"/>
                <w:szCs w:val="20"/>
                <w:vertAlign w:val="superscript"/>
              </w:rPr>
              <w:t>th</w:t>
            </w:r>
            <w:r w:rsidRPr="00383DD0">
              <w:rPr>
                <w:sz w:val="20"/>
                <w:szCs w:val="20"/>
              </w:rPr>
              <w:t xml:space="preserve"> meetings: </w:t>
            </w:r>
          </w:p>
          <w:p w14:paraId="5F3879A2" w14:textId="77777777" w:rsidR="00702C82" w:rsidRPr="00383DD0" w:rsidRDefault="00702C82" w:rsidP="00747905">
            <w:pPr>
              <w:widowControl w:val="0"/>
              <w:spacing w:after="40"/>
              <w:ind w:left="101" w:hanging="101"/>
              <w:jc w:val="left"/>
              <w:outlineLvl w:val="0"/>
              <w:rPr>
                <w:sz w:val="20"/>
                <w:szCs w:val="20"/>
              </w:rPr>
            </w:pPr>
            <w:r w:rsidRPr="00383DD0">
              <w:rPr>
                <w:sz w:val="20"/>
                <w:szCs w:val="20"/>
              </w:rPr>
              <w:tab/>
              <w:t>Ways to operationalize paragraph 16 of decision XXVIII/2 and paragraph 2 of decision XXX/5; this document was subsequently reissued at the 86</w:t>
            </w:r>
            <w:r w:rsidRPr="00383DD0">
              <w:rPr>
                <w:sz w:val="20"/>
                <w:szCs w:val="20"/>
                <w:vertAlign w:val="superscript"/>
              </w:rPr>
              <w:t>th</w:t>
            </w:r>
            <w:r w:rsidRPr="00383DD0">
              <w:rPr>
                <w:sz w:val="20"/>
                <w:szCs w:val="20"/>
              </w:rPr>
              <w:t>, 87</w:t>
            </w:r>
            <w:r w:rsidRPr="00383DD0">
              <w:rPr>
                <w:sz w:val="20"/>
                <w:szCs w:val="20"/>
                <w:vertAlign w:val="superscript"/>
              </w:rPr>
              <w:t>th</w:t>
            </w:r>
            <w:r w:rsidRPr="00383DD0">
              <w:rPr>
                <w:sz w:val="20"/>
                <w:szCs w:val="20"/>
              </w:rPr>
              <w:t>, 88</w:t>
            </w:r>
            <w:r w:rsidRPr="00383DD0">
              <w:rPr>
                <w:sz w:val="20"/>
                <w:szCs w:val="20"/>
                <w:vertAlign w:val="superscript"/>
              </w:rPr>
              <w:t>th</w:t>
            </w:r>
            <w:r w:rsidRPr="00383DD0">
              <w:rPr>
                <w:sz w:val="20"/>
                <w:szCs w:val="20"/>
              </w:rPr>
              <w:t xml:space="preserve"> and 89</w:t>
            </w:r>
            <w:r w:rsidRPr="00383DD0">
              <w:rPr>
                <w:sz w:val="20"/>
                <w:szCs w:val="20"/>
                <w:vertAlign w:val="superscript"/>
              </w:rPr>
              <w:t>th</w:t>
            </w:r>
            <w:r w:rsidRPr="00383DD0">
              <w:rPr>
                <w:sz w:val="20"/>
                <w:szCs w:val="20"/>
              </w:rPr>
              <w:t xml:space="preserve"> meetings (UNEP/OzL.Pro/ExCom/89/11) </w:t>
            </w:r>
          </w:p>
          <w:p w14:paraId="149F1D90" w14:textId="77777777" w:rsidR="00702C82" w:rsidRPr="00383DD0" w:rsidRDefault="00702C82" w:rsidP="00747905">
            <w:pPr>
              <w:widowControl w:val="0"/>
              <w:spacing w:after="40"/>
              <w:ind w:left="104" w:hanging="104"/>
              <w:jc w:val="left"/>
              <w:outlineLvl w:val="0"/>
              <w:rPr>
                <w:sz w:val="20"/>
                <w:szCs w:val="20"/>
              </w:rPr>
            </w:pPr>
            <w:r w:rsidRPr="00383DD0">
              <w:rPr>
                <w:sz w:val="20"/>
                <w:szCs w:val="20"/>
              </w:rPr>
              <w:tab/>
              <w:t xml:space="preserve">Information on funds and financial institutions mobilizing resources for energy efficiency that may be utilized when phasing down HFCs (UNEP/OzL.Pro/ExCom/83/41, UNEP/OzL.Pro/ExCom/84/68); this document was followed by the document on the “Framework for consultations with relevant funds and financial institutions to explore the mobilization of additional financial resources for maintaining or enhancing energy efficiency when replacing HFCs </w:t>
            </w:r>
            <w:r w:rsidRPr="00383DD0">
              <w:rPr>
                <w:sz w:val="20"/>
                <w:szCs w:val="20"/>
              </w:rPr>
              <w:lastRenderedPageBreak/>
              <w:t>(decision 84/89)” (UNEP/OzL.Pro/ExCom/87/51) which was discussed at the 87</w:t>
            </w:r>
            <w:r w:rsidRPr="00383DD0">
              <w:rPr>
                <w:sz w:val="20"/>
                <w:szCs w:val="20"/>
                <w:vertAlign w:val="superscript"/>
              </w:rPr>
              <w:t>th</w:t>
            </w:r>
            <w:r w:rsidRPr="00383DD0">
              <w:t> </w:t>
            </w:r>
            <w:r w:rsidRPr="00383DD0">
              <w:rPr>
                <w:sz w:val="20"/>
                <w:szCs w:val="20"/>
              </w:rPr>
              <w:t>meeting (decision 87/51)</w:t>
            </w:r>
          </w:p>
          <w:p w14:paraId="373DCB65" w14:textId="77777777" w:rsidR="00702C82" w:rsidRPr="00383DD0" w:rsidRDefault="00702C82" w:rsidP="00747905">
            <w:pPr>
              <w:widowControl w:val="0"/>
              <w:spacing w:after="40"/>
              <w:ind w:left="104" w:hanging="104"/>
              <w:jc w:val="left"/>
              <w:outlineLvl w:val="0"/>
              <w:rPr>
                <w:sz w:val="20"/>
                <w:szCs w:val="20"/>
              </w:rPr>
            </w:pPr>
            <w:r w:rsidRPr="00383DD0">
              <w:rPr>
                <w:sz w:val="20"/>
                <w:szCs w:val="20"/>
              </w:rPr>
              <w:tab/>
              <w:t>Summary of the report by the Technology and Economic Assessment Panel (TEAP) on matters related to energy efficiency with regard to the issues identified in decision 82/83(e) (UNEP/OzL.Pro/ExCom/83/42, UNEP/OzL.Pro/ExCom/84/69)</w:t>
            </w:r>
            <w:r w:rsidRPr="00383DD0">
              <w:rPr>
                <w:sz w:val="20"/>
                <w:szCs w:val="20"/>
                <w:vertAlign w:val="superscript"/>
              </w:rPr>
              <w:footnoteReference w:id="8"/>
            </w:r>
          </w:p>
        </w:tc>
        <w:tc>
          <w:tcPr>
            <w:tcW w:w="1858" w:type="pct"/>
            <w:tcMar>
              <w:left w:w="58" w:type="dxa"/>
              <w:right w:w="58" w:type="dxa"/>
            </w:tcMar>
          </w:tcPr>
          <w:p w14:paraId="58B0B05D" w14:textId="77777777" w:rsidR="00702C82" w:rsidRPr="00383DD0" w:rsidRDefault="00702C82" w:rsidP="00747905">
            <w:pPr>
              <w:widowControl w:val="0"/>
              <w:spacing w:after="40"/>
              <w:jc w:val="left"/>
              <w:rPr>
                <w:sz w:val="20"/>
                <w:szCs w:val="20"/>
              </w:rPr>
            </w:pPr>
            <w:r w:rsidRPr="00383DD0">
              <w:rPr>
                <w:sz w:val="20"/>
                <w:szCs w:val="20"/>
              </w:rPr>
              <w:lastRenderedPageBreak/>
              <w:t>To continue discussions separately under agenda item 7(f) “Matters related to the Kigali Amendment to the Montreal Protocol: Energy efficiency,” the following items:</w:t>
            </w:r>
          </w:p>
          <w:p w14:paraId="0D6AD55A" w14:textId="77777777" w:rsidR="00702C82" w:rsidRPr="00383DD0" w:rsidRDefault="00702C82" w:rsidP="00747905">
            <w:pPr>
              <w:widowControl w:val="0"/>
              <w:tabs>
                <w:tab w:val="left" w:pos="136"/>
              </w:tabs>
              <w:spacing w:after="40"/>
              <w:ind w:left="136" w:hanging="136"/>
              <w:jc w:val="left"/>
              <w:rPr>
                <w:sz w:val="20"/>
                <w:szCs w:val="20"/>
              </w:rPr>
            </w:pPr>
            <w:r w:rsidRPr="00383DD0">
              <w:rPr>
                <w:sz w:val="20"/>
                <w:szCs w:val="20"/>
              </w:rPr>
              <w:tab/>
              <w:t>Ways to operationalize paragraph 16 of decision XXVIII/2 and paragraph 2 of decision XXX/5 (decision 84/88) (UNEP/OzL.Pro/ExCom/89/11)</w:t>
            </w:r>
          </w:p>
          <w:p w14:paraId="568790F2" w14:textId="77777777" w:rsidR="00702C82" w:rsidRPr="00383DD0" w:rsidRDefault="00702C82" w:rsidP="00747905">
            <w:pPr>
              <w:widowControl w:val="0"/>
              <w:tabs>
                <w:tab w:val="left" w:pos="136"/>
              </w:tabs>
              <w:ind w:left="130" w:hanging="130"/>
              <w:jc w:val="left"/>
              <w:rPr>
                <w:sz w:val="20"/>
                <w:szCs w:val="20"/>
              </w:rPr>
            </w:pPr>
            <w:r w:rsidRPr="00383DD0">
              <w:rPr>
                <w:sz w:val="20"/>
                <w:szCs w:val="20"/>
              </w:rPr>
              <w:tab/>
              <w:t>Report identifying options for mobilizing financial resources for maintaining and/or enhancing energy efficiency when replacing HFCs with low-global-warming-potential (GWP) alternatives in the relevant foam manufacturing sub-sectors and the refrigeration, air-conditioning and heat pump sectors (decision 87/51) (UNEP/OzL.Pro/ExCom/89/12) to be presented at the 89</w:t>
            </w:r>
            <w:r w:rsidRPr="00383DD0">
              <w:rPr>
                <w:sz w:val="20"/>
                <w:szCs w:val="20"/>
                <w:vertAlign w:val="superscript"/>
              </w:rPr>
              <w:t>th</w:t>
            </w:r>
            <w:r w:rsidRPr="00383DD0">
              <w:rPr>
                <w:sz w:val="20"/>
                <w:szCs w:val="20"/>
              </w:rPr>
              <w:t xml:space="preserve"> meeting </w:t>
            </w:r>
          </w:p>
          <w:p w14:paraId="29D0770C" w14:textId="77777777" w:rsidR="00702C82" w:rsidRPr="00383DD0" w:rsidRDefault="00702C82" w:rsidP="00747905">
            <w:pPr>
              <w:widowControl w:val="0"/>
              <w:spacing w:after="40"/>
              <w:jc w:val="left"/>
              <w:rPr>
                <w:sz w:val="20"/>
                <w:szCs w:val="20"/>
              </w:rPr>
            </w:pPr>
            <w:r w:rsidRPr="00383DD0">
              <w:rPr>
                <w:sz w:val="20"/>
                <w:szCs w:val="20"/>
              </w:rPr>
              <w:t>To consider whether to integrate any decisions made on energy efficiency in the cost guidelines</w:t>
            </w:r>
          </w:p>
        </w:tc>
      </w:tr>
      <w:tr w:rsidR="00702C82" w:rsidRPr="008E02B5" w14:paraId="09ACA340" w14:textId="77777777" w:rsidTr="00747905">
        <w:tc>
          <w:tcPr>
            <w:tcW w:w="1093" w:type="pct"/>
            <w:tcMar>
              <w:left w:w="58" w:type="dxa"/>
              <w:right w:w="58" w:type="dxa"/>
            </w:tcMar>
          </w:tcPr>
          <w:p w14:paraId="1D9C80DB" w14:textId="77777777" w:rsidR="00702C82" w:rsidRPr="008E02B5" w:rsidRDefault="00702C82" w:rsidP="00747905">
            <w:pPr>
              <w:widowControl w:val="0"/>
              <w:spacing w:after="40"/>
              <w:jc w:val="left"/>
              <w:rPr>
                <w:sz w:val="20"/>
                <w:szCs w:val="20"/>
              </w:rPr>
            </w:pPr>
            <w:r w:rsidRPr="008E02B5">
              <w:rPr>
                <w:sz w:val="20"/>
                <w:szCs w:val="20"/>
              </w:rPr>
              <w:lastRenderedPageBreak/>
              <w:t>Capacity building to address safety</w:t>
            </w:r>
          </w:p>
        </w:tc>
        <w:tc>
          <w:tcPr>
            <w:tcW w:w="524" w:type="pct"/>
            <w:tcMar>
              <w:left w:w="58" w:type="dxa"/>
              <w:right w:w="58" w:type="dxa"/>
            </w:tcMar>
          </w:tcPr>
          <w:p w14:paraId="18080184" w14:textId="77777777" w:rsidR="00702C82" w:rsidRPr="008E02B5" w:rsidRDefault="00702C82" w:rsidP="00747905">
            <w:pPr>
              <w:widowControl w:val="0"/>
              <w:spacing w:after="40"/>
              <w:jc w:val="center"/>
              <w:rPr>
                <w:sz w:val="20"/>
                <w:szCs w:val="20"/>
              </w:rPr>
            </w:pPr>
            <w:r w:rsidRPr="008E02B5">
              <w:rPr>
                <w:sz w:val="20"/>
                <w:szCs w:val="20"/>
              </w:rPr>
              <w:t>23</w:t>
            </w:r>
          </w:p>
        </w:tc>
        <w:tc>
          <w:tcPr>
            <w:tcW w:w="1525" w:type="pct"/>
            <w:tcMar>
              <w:left w:w="58" w:type="dxa"/>
              <w:right w:w="58" w:type="dxa"/>
            </w:tcMar>
          </w:tcPr>
          <w:p w14:paraId="062EE206" w14:textId="77777777" w:rsidR="00702C82" w:rsidRPr="008E02B5" w:rsidRDefault="00702C82" w:rsidP="00747905">
            <w:pPr>
              <w:widowControl w:val="0"/>
              <w:spacing w:after="40"/>
              <w:jc w:val="left"/>
              <w:rPr>
                <w:sz w:val="20"/>
                <w:szCs w:val="20"/>
              </w:rPr>
            </w:pPr>
            <w:r w:rsidRPr="008E02B5">
              <w:rPr>
                <w:sz w:val="20"/>
                <w:szCs w:val="20"/>
              </w:rPr>
              <w:t xml:space="preserve">Text included in the draft template </w:t>
            </w:r>
          </w:p>
        </w:tc>
        <w:tc>
          <w:tcPr>
            <w:tcW w:w="1858" w:type="pct"/>
            <w:shd w:val="clear" w:color="auto" w:fill="auto"/>
            <w:tcMar>
              <w:left w:w="58" w:type="dxa"/>
              <w:right w:w="58" w:type="dxa"/>
            </w:tcMar>
          </w:tcPr>
          <w:p w14:paraId="4FA1B514" w14:textId="77777777" w:rsidR="00702C82" w:rsidRPr="008E02B5" w:rsidRDefault="00702C82" w:rsidP="00747905">
            <w:pPr>
              <w:widowControl w:val="0"/>
              <w:spacing w:after="40"/>
              <w:jc w:val="left"/>
              <w:rPr>
                <w:sz w:val="20"/>
                <w:szCs w:val="20"/>
              </w:rPr>
            </w:pPr>
            <w:r w:rsidRPr="008E02B5">
              <w:rPr>
                <w:sz w:val="20"/>
                <w:szCs w:val="20"/>
              </w:rPr>
              <w:t xml:space="preserve">To discuss the details on capacity building to address safety together with the discussions on </w:t>
            </w:r>
            <w:r>
              <w:rPr>
                <w:sz w:val="20"/>
                <w:szCs w:val="20"/>
              </w:rPr>
              <w:t xml:space="preserve">the </w:t>
            </w:r>
            <w:r w:rsidRPr="008E02B5">
              <w:rPr>
                <w:sz w:val="20"/>
                <w:szCs w:val="20"/>
              </w:rPr>
              <w:t>refrigeration servicing sector</w:t>
            </w:r>
            <w:r>
              <w:rPr>
                <w:sz w:val="20"/>
                <w:szCs w:val="20"/>
              </w:rPr>
              <w:t xml:space="preserve"> (decision 81/67(c))</w:t>
            </w:r>
          </w:p>
        </w:tc>
      </w:tr>
      <w:tr w:rsidR="00702C82" w:rsidRPr="008E02B5" w14:paraId="2D6E1654" w14:textId="77777777" w:rsidTr="00747905">
        <w:tc>
          <w:tcPr>
            <w:tcW w:w="1093" w:type="pct"/>
            <w:tcMar>
              <w:left w:w="58" w:type="dxa"/>
              <w:right w:w="58" w:type="dxa"/>
            </w:tcMar>
          </w:tcPr>
          <w:p w14:paraId="3EFF7FB4" w14:textId="77777777" w:rsidR="00702C82" w:rsidRPr="00702B2D" w:rsidRDefault="00702C82" w:rsidP="00747905">
            <w:pPr>
              <w:widowControl w:val="0"/>
              <w:spacing w:after="40"/>
              <w:jc w:val="left"/>
              <w:rPr>
                <w:sz w:val="20"/>
                <w:szCs w:val="20"/>
              </w:rPr>
            </w:pPr>
            <w:r w:rsidRPr="00702B2D">
              <w:rPr>
                <w:sz w:val="20"/>
                <w:szCs w:val="20"/>
              </w:rPr>
              <w:t>Disposal</w:t>
            </w:r>
          </w:p>
        </w:tc>
        <w:tc>
          <w:tcPr>
            <w:tcW w:w="524" w:type="pct"/>
            <w:tcMar>
              <w:left w:w="58" w:type="dxa"/>
              <w:right w:w="58" w:type="dxa"/>
            </w:tcMar>
          </w:tcPr>
          <w:p w14:paraId="6AD2F1BB" w14:textId="77777777" w:rsidR="00702C82" w:rsidRPr="00702B2D" w:rsidRDefault="00702C82" w:rsidP="00747905">
            <w:pPr>
              <w:widowControl w:val="0"/>
              <w:spacing w:after="40"/>
              <w:jc w:val="center"/>
              <w:rPr>
                <w:sz w:val="20"/>
                <w:szCs w:val="20"/>
              </w:rPr>
            </w:pPr>
            <w:r w:rsidRPr="00702B2D">
              <w:rPr>
                <w:sz w:val="20"/>
                <w:szCs w:val="20"/>
              </w:rPr>
              <w:t>24</w:t>
            </w:r>
          </w:p>
        </w:tc>
        <w:tc>
          <w:tcPr>
            <w:tcW w:w="1525" w:type="pct"/>
            <w:tcMar>
              <w:left w:w="58" w:type="dxa"/>
              <w:right w:w="58" w:type="dxa"/>
            </w:tcMar>
          </w:tcPr>
          <w:p w14:paraId="39908EDE" w14:textId="77777777" w:rsidR="00702C82" w:rsidRPr="00702B2D" w:rsidRDefault="00702C82" w:rsidP="00747905">
            <w:pPr>
              <w:widowControl w:val="0"/>
              <w:spacing w:after="40"/>
              <w:jc w:val="left"/>
              <w:rPr>
                <w:sz w:val="20"/>
                <w:szCs w:val="20"/>
              </w:rPr>
            </w:pPr>
            <w:r w:rsidRPr="00702B2D">
              <w:rPr>
                <w:sz w:val="20"/>
                <w:szCs w:val="20"/>
              </w:rPr>
              <w:t>Discussion started at the 82</w:t>
            </w:r>
            <w:r w:rsidRPr="00702B2D">
              <w:rPr>
                <w:sz w:val="20"/>
                <w:szCs w:val="20"/>
                <w:vertAlign w:val="superscript"/>
              </w:rPr>
              <w:t>nd</w:t>
            </w:r>
            <w:r w:rsidRPr="00702B2D">
              <w:rPr>
                <w:sz w:val="20"/>
                <w:szCs w:val="20"/>
              </w:rPr>
              <w:t xml:space="preserve"> meeting based on the synthesis report on the pilot ODS disposal projects (UNEP/OzL.Pro/ExCom/82/21) </w:t>
            </w:r>
          </w:p>
        </w:tc>
        <w:tc>
          <w:tcPr>
            <w:tcW w:w="1858" w:type="pct"/>
            <w:shd w:val="clear" w:color="auto" w:fill="auto"/>
            <w:tcMar>
              <w:left w:w="58" w:type="dxa"/>
              <w:right w:w="58" w:type="dxa"/>
            </w:tcMar>
          </w:tcPr>
          <w:p w14:paraId="79C59EE8" w14:textId="77777777" w:rsidR="00702C82" w:rsidRPr="008E02B5" w:rsidRDefault="00702C82" w:rsidP="00747905">
            <w:pPr>
              <w:widowControl w:val="0"/>
              <w:spacing w:after="40"/>
              <w:jc w:val="left"/>
              <w:rPr>
                <w:sz w:val="20"/>
                <w:szCs w:val="20"/>
              </w:rPr>
            </w:pPr>
            <w:r w:rsidRPr="00702B2D">
              <w:rPr>
                <w:sz w:val="20"/>
                <w:szCs w:val="20"/>
              </w:rPr>
              <w:t>To discuss the matter based on the document on the Synthesis report describing best practices and ways to consider operationalizing paragraph 24 of decision </w:t>
            </w:r>
            <w:r w:rsidRPr="00383DD0">
              <w:rPr>
                <w:sz w:val="20"/>
                <w:szCs w:val="20"/>
              </w:rPr>
              <w:t>XXVIII/2 (decision 84/87(b)) (UNEP/OzL.Pro/ExCom/89/9)</w:t>
            </w:r>
          </w:p>
        </w:tc>
      </w:tr>
    </w:tbl>
    <w:p w14:paraId="735B6BA8" w14:textId="77777777" w:rsidR="00702C82" w:rsidRPr="00AC72D7" w:rsidRDefault="00702C82" w:rsidP="00747905">
      <w:pPr>
        <w:widowControl w:val="0"/>
        <w:jc w:val="left"/>
      </w:pPr>
    </w:p>
    <w:p w14:paraId="153DEF64" w14:textId="77777777" w:rsidR="00702C82" w:rsidRPr="00AC72D7" w:rsidRDefault="00702C82" w:rsidP="00747905">
      <w:pPr>
        <w:pStyle w:val="Heading1"/>
      </w:pPr>
      <w:r w:rsidRPr="00AC72D7">
        <w:t>As summarized in Table 1 above, the following elements of the cost guidelines for the phase</w:t>
      </w:r>
      <w:r>
        <w:noBreakHyphen/>
      </w:r>
      <w:r w:rsidRPr="00AC72D7">
        <w:t>down of HFCs require further consideration by the Executive Committee:</w:t>
      </w:r>
    </w:p>
    <w:p w14:paraId="04157D6A" w14:textId="77777777" w:rsidR="00702C82" w:rsidRPr="00AC72D7" w:rsidRDefault="00702C82" w:rsidP="00747905">
      <w:pPr>
        <w:widowControl w:val="0"/>
        <w:numPr>
          <w:ilvl w:val="0"/>
          <w:numId w:val="25"/>
        </w:numPr>
        <w:ind w:hanging="720"/>
        <w:contextualSpacing/>
      </w:pPr>
      <w:r w:rsidRPr="00AC72D7">
        <w:t>Methodology for determining the starting point for sustained aggregate reductions</w:t>
      </w:r>
    </w:p>
    <w:p w14:paraId="4778F3D2" w14:textId="77777777" w:rsidR="00702C82" w:rsidRPr="00383DD0" w:rsidRDefault="00702C82" w:rsidP="00747905">
      <w:pPr>
        <w:widowControl w:val="0"/>
        <w:numPr>
          <w:ilvl w:val="0"/>
          <w:numId w:val="25"/>
        </w:numPr>
        <w:ind w:hanging="720"/>
        <w:contextualSpacing/>
      </w:pPr>
      <w:r w:rsidRPr="00383DD0">
        <w:t>Eligible incremental costs for the consumption manufacturing sector</w:t>
      </w:r>
    </w:p>
    <w:p w14:paraId="062E8E7E" w14:textId="77777777" w:rsidR="00702C82" w:rsidRPr="00383DD0" w:rsidRDefault="00702C82" w:rsidP="00747905">
      <w:pPr>
        <w:widowControl w:val="0"/>
        <w:numPr>
          <w:ilvl w:val="0"/>
          <w:numId w:val="25"/>
        </w:numPr>
        <w:ind w:hanging="720"/>
        <w:contextualSpacing/>
      </w:pPr>
      <w:r w:rsidRPr="00383DD0">
        <w:t>Eligible incremental costs for the production sector</w:t>
      </w:r>
    </w:p>
    <w:p w14:paraId="431D2B06" w14:textId="77777777" w:rsidR="00702C82" w:rsidRPr="00383DD0" w:rsidRDefault="00702C82" w:rsidP="00747905">
      <w:pPr>
        <w:widowControl w:val="0"/>
        <w:numPr>
          <w:ilvl w:val="0"/>
          <w:numId w:val="25"/>
        </w:numPr>
        <w:ind w:hanging="720"/>
        <w:contextualSpacing/>
      </w:pPr>
      <w:r w:rsidRPr="00383DD0">
        <w:t>Eligible incremental costs for the refrigeration servicing sector</w:t>
      </w:r>
    </w:p>
    <w:p w14:paraId="5108684F" w14:textId="77777777" w:rsidR="00702C82" w:rsidRPr="00383DD0" w:rsidRDefault="00702C82" w:rsidP="00747905">
      <w:pPr>
        <w:widowControl w:val="0"/>
        <w:numPr>
          <w:ilvl w:val="0"/>
          <w:numId w:val="25"/>
        </w:numPr>
        <w:ind w:hanging="720"/>
        <w:contextualSpacing/>
      </w:pPr>
      <w:r w:rsidRPr="00383DD0">
        <w:t>Energy efficiency (being discussed under a separate agenda item)</w:t>
      </w:r>
    </w:p>
    <w:p w14:paraId="4A968474" w14:textId="77777777" w:rsidR="00702C82" w:rsidRPr="00383DD0" w:rsidRDefault="00702C82" w:rsidP="00747905">
      <w:pPr>
        <w:widowControl w:val="0"/>
        <w:numPr>
          <w:ilvl w:val="0"/>
          <w:numId w:val="25"/>
        </w:numPr>
        <w:ind w:hanging="720"/>
        <w:contextualSpacing/>
      </w:pPr>
      <w:r w:rsidRPr="00383DD0">
        <w:t>Disposal</w:t>
      </w:r>
    </w:p>
    <w:p w14:paraId="0B64233F" w14:textId="77777777" w:rsidR="00702C82" w:rsidRPr="00383DD0" w:rsidRDefault="00702C82" w:rsidP="00747905">
      <w:pPr>
        <w:widowControl w:val="0"/>
        <w:jc w:val="left"/>
        <w:rPr>
          <w:sz w:val="18"/>
          <w:szCs w:val="18"/>
        </w:rPr>
      </w:pPr>
    </w:p>
    <w:p w14:paraId="1BA8D7D8" w14:textId="77777777" w:rsidR="00702C82" w:rsidRPr="00383DD0" w:rsidRDefault="00702C82" w:rsidP="00747905">
      <w:pPr>
        <w:pStyle w:val="Heading1"/>
      </w:pPr>
      <w:r w:rsidRPr="00383DD0">
        <w:t>In addition, the Executive Committee discussed other general matters related to HFC phase</w:t>
      </w:r>
      <w:r w:rsidRPr="00383DD0">
        <w:noBreakHyphen/>
        <w:t xml:space="preserve">down that were not included in decision XXVIII/2, as contained in Part III of Annex II to the present document. </w:t>
      </w:r>
    </w:p>
    <w:p w14:paraId="376D3689" w14:textId="77777777" w:rsidR="00702C82" w:rsidRPr="00383DD0" w:rsidRDefault="00702C82" w:rsidP="00747905">
      <w:pPr>
        <w:pStyle w:val="Heading1"/>
      </w:pPr>
      <w:r w:rsidRPr="00383DD0">
        <w:t>To facilitate the discussions at its 89</w:t>
      </w:r>
      <w:r w:rsidRPr="00383DD0">
        <w:rPr>
          <w:vertAlign w:val="superscript"/>
        </w:rPr>
        <w:t>th</w:t>
      </w:r>
      <w:r w:rsidRPr="00383DD0">
        <w:t xml:space="preserve"> meeting, the Executive Committee may wish to consider the summary of the progress achieved so far on each of the outstanding elements and the suggestions on how to continue its deliberations as presented below. </w:t>
      </w:r>
    </w:p>
    <w:p w14:paraId="73D20108" w14:textId="77777777" w:rsidR="00702C82" w:rsidRDefault="00702C82" w:rsidP="00747905">
      <w:pPr>
        <w:keepNext/>
        <w:widowControl w:val="0"/>
        <w:rPr>
          <w:u w:val="single"/>
        </w:rPr>
      </w:pPr>
      <w:r w:rsidRPr="00AC72D7">
        <w:rPr>
          <w:u w:val="single"/>
        </w:rPr>
        <w:t>Methodology for determining the starting point for sustained aggregate reductions</w:t>
      </w:r>
    </w:p>
    <w:p w14:paraId="5A7E72E3" w14:textId="77777777" w:rsidR="00702C82" w:rsidRPr="00AC72D7" w:rsidRDefault="00702C82" w:rsidP="00747905">
      <w:pPr>
        <w:keepNext/>
        <w:widowControl w:val="0"/>
        <w:rPr>
          <w:u w:val="single"/>
        </w:rPr>
      </w:pPr>
    </w:p>
    <w:p w14:paraId="400A465B" w14:textId="77777777" w:rsidR="00702C82" w:rsidRPr="00AC72D7" w:rsidRDefault="00702C82" w:rsidP="00747905">
      <w:pPr>
        <w:pStyle w:val="Heading1"/>
        <w:widowControl w:val="0"/>
      </w:pPr>
      <w:r w:rsidRPr="00AC72D7">
        <w:t xml:space="preserve">In response to decision 81/67(e), the Secretariat prepared document UNEP/OzL.Pro/ExCom/82/66, </w:t>
      </w:r>
      <w:r>
        <w:t>“</w:t>
      </w:r>
      <w:r w:rsidRPr="00AC72D7">
        <w:t>Key considerations for developing a methodology for establishing the starting point for sustained aggregate reductions for the consumption and production sectors under the Kigali Amendment.</w:t>
      </w:r>
      <w:r>
        <w:t>”</w:t>
      </w:r>
      <w:r w:rsidRPr="00AC72D7">
        <w:t xml:space="preserve"> Section</w:t>
      </w:r>
      <w:r>
        <w:t> </w:t>
      </w:r>
      <w:r w:rsidRPr="00AC72D7">
        <w:t xml:space="preserve">IV of the document set out a number of key considerations that informed the discussions of the contact group </w:t>
      </w:r>
      <w:r w:rsidRPr="00AC72D7">
        <w:lastRenderedPageBreak/>
        <w:t>on the cost guidelines in the margins of the 82</w:t>
      </w:r>
      <w:r w:rsidRPr="00AC72D7">
        <w:rPr>
          <w:vertAlign w:val="superscript"/>
        </w:rPr>
        <w:t>nd</w:t>
      </w:r>
      <w:r w:rsidRPr="00AC72D7">
        <w:t>, 83</w:t>
      </w:r>
      <w:r w:rsidRPr="00AC72D7">
        <w:rPr>
          <w:vertAlign w:val="superscript"/>
        </w:rPr>
        <w:t>rd</w:t>
      </w:r>
      <w:r w:rsidRPr="00AC72D7">
        <w:t xml:space="preserve"> and 84</w:t>
      </w:r>
      <w:r w:rsidRPr="00AC72D7">
        <w:rPr>
          <w:vertAlign w:val="superscript"/>
        </w:rPr>
        <w:t>th</w:t>
      </w:r>
      <w:r w:rsidRPr="00AC72D7">
        <w:t xml:space="preserve"> meetings.</w:t>
      </w:r>
      <w:r w:rsidRPr="00AC72D7">
        <w:rPr>
          <w:vertAlign w:val="superscript"/>
        </w:rPr>
        <w:footnoteReference w:id="9"/>
      </w:r>
      <w:r w:rsidRPr="00AC72D7">
        <w:t xml:space="preserve"> The issues discussed by the contact group included, </w:t>
      </w:r>
      <w:r w:rsidRPr="00AC72D7">
        <w:rPr>
          <w:i/>
        </w:rPr>
        <w:t>inter alia</w:t>
      </w:r>
      <w:r w:rsidRPr="00AC72D7">
        <w:t xml:space="preserve">: </w:t>
      </w:r>
    </w:p>
    <w:p w14:paraId="6539ED5E" w14:textId="77777777" w:rsidR="00702C82" w:rsidRPr="00AC72D7" w:rsidRDefault="00702C82" w:rsidP="00747905">
      <w:pPr>
        <w:widowControl w:val="0"/>
        <w:numPr>
          <w:ilvl w:val="1"/>
          <w:numId w:val="1"/>
        </w:numPr>
        <w:spacing w:after="240"/>
        <w:outlineLvl w:val="1"/>
      </w:pPr>
      <w:r w:rsidRPr="00AC72D7">
        <w:t>The unit of measurement, where some members pro</w:t>
      </w:r>
      <w:r>
        <w:t>posed to use metric tonnes (mt) to reflect</w:t>
      </w:r>
      <w:r w:rsidRPr="00AC72D7">
        <w:t xml:space="preserve"> the actual </w:t>
      </w:r>
      <w:r>
        <w:t>amount of HFCs consumed or produced</w:t>
      </w:r>
      <w:r w:rsidRPr="00AC72D7">
        <w:t xml:space="preserve">, others </w:t>
      </w:r>
      <w:r>
        <w:t xml:space="preserve">proposed the use of </w:t>
      </w:r>
      <w:r w:rsidRPr="00AC72D7">
        <w:t>CO</w:t>
      </w:r>
      <w:r w:rsidRPr="00AC72D7">
        <w:rPr>
          <w:vertAlign w:val="subscript"/>
        </w:rPr>
        <w:t>2</w:t>
      </w:r>
      <w:r w:rsidRPr="0070585A">
        <w:noBreakHyphen/>
      </w:r>
      <w:r w:rsidRPr="00AC72D7">
        <w:t xml:space="preserve">equivalent tonnes </w:t>
      </w:r>
      <w:r>
        <w:t>as best suited</w:t>
      </w:r>
      <w:r w:rsidRPr="00AC72D7">
        <w:t xml:space="preserve"> to measure the environmental impact of the </w:t>
      </w:r>
      <w:r>
        <w:t>phase</w:t>
      </w:r>
      <w:r>
        <w:noBreakHyphen/>
        <w:t>down activities</w:t>
      </w:r>
      <w:r w:rsidRPr="00AC72D7">
        <w:t xml:space="preserve">, </w:t>
      </w:r>
      <w:r>
        <w:t xml:space="preserve">while </w:t>
      </w:r>
      <w:r w:rsidRPr="00AC72D7">
        <w:t xml:space="preserve">others </w:t>
      </w:r>
      <w:r>
        <w:t xml:space="preserve">yet </w:t>
      </w:r>
      <w:r w:rsidRPr="00AC72D7">
        <w:t xml:space="preserve">suggested using both units at first and making a definitive decision about which </w:t>
      </w:r>
      <w:r>
        <w:t xml:space="preserve">one </w:t>
      </w:r>
      <w:r w:rsidRPr="00AC72D7">
        <w:t xml:space="preserve">to use once the pros and cons of each approach had been ascertained; </w:t>
      </w:r>
    </w:p>
    <w:p w14:paraId="7A5426F5"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Possible options for determining the starting point, where it was proposed to use the HFC baseline including the HFC and HCFC components</w:t>
      </w:r>
      <w:r>
        <w:rPr>
          <w:rFonts w:eastAsia="Calibri"/>
          <w:noProof/>
        </w:rPr>
        <w:t>,</w:t>
      </w:r>
      <w:r w:rsidRPr="00AC72D7">
        <w:rPr>
          <w:vertAlign w:val="superscript"/>
        </w:rPr>
        <w:footnoteReference w:id="10"/>
      </w:r>
      <w:r w:rsidRPr="00AC72D7">
        <w:rPr>
          <w:rFonts w:eastAsia="Calibri"/>
          <w:noProof/>
        </w:rPr>
        <w:t xml:space="preserve"> the HFC component, or an intermediate value between the two. It was also proposed that Article 5 countries could choose as the starting point the HFC consumption from a number of previous years (e.g.,</w:t>
      </w:r>
      <w:r>
        <w:rPr>
          <w:rFonts w:eastAsia="Calibri"/>
          <w:noProof/>
        </w:rPr>
        <w:t> </w:t>
      </w:r>
      <w:r w:rsidRPr="00AC72D7">
        <w:rPr>
          <w:rFonts w:eastAsia="Calibri"/>
          <w:noProof/>
        </w:rPr>
        <w:t>the last year or the average of the last three years) or the year when the first HFC investment project had been approved by the Executive Committee;</w:t>
      </w:r>
    </w:p>
    <w:p w14:paraId="09676FDB"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The inclusion in the starting point of HFC</w:t>
      </w:r>
      <w:r>
        <w:rPr>
          <w:rFonts w:eastAsia="Calibri"/>
          <w:noProof/>
        </w:rPr>
        <w:t>s</w:t>
      </w:r>
      <w:r w:rsidRPr="00AC72D7">
        <w:rPr>
          <w:rFonts w:eastAsia="Calibri"/>
          <w:noProof/>
        </w:rPr>
        <w:t xml:space="preserve"> contained in imported pre-blended polyols, and the exclusion of HFC</w:t>
      </w:r>
      <w:r>
        <w:rPr>
          <w:rFonts w:eastAsia="Calibri"/>
          <w:noProof/>
        </w:rPr>
        <w:t>s</w:t>
      </w:r>
      <w:r w:rsidRPr="00AC72D7">
        <w:rPr>
          <w:rFonts w:eastAsia="Calibri"/>
          <w:noProof/>
        </w:rPr>
        <w:t xml:space="preserve"> contained in exported pre-blended polyols, on the understanding that such consumption would be monitored and controlled by Article 5 countries;</w:t>
      </w:r>
      <w:r w:rsidRPr="00AC72D7">
        <w:rPr>
          <w:rFonts w:eastAsia="Calibri"/>
          <w:noProof/>
          <w:vertAlign w:val="superscript"/>
        </w:rPr>
        <w:footnoteReference w:id="11"/>
      </w:r>
      <w:r w:rsidRPr="00AC72D7">
        <w:rPr>
          <w:rFonts w:eastAsia="Calibri"/>
          <w:noProof/>
        </w:rPr>
        <w:t xml:space="preserve"> </w:t>
      </w:r>
    </w:p>
    <w:p w14:paraId="603AD8EF" w14:textId="77777777" w:rsidR="00702C82" w:rsidRPr="00AC72D7" w:rsidRDefault="00702C82" w:rsidP="00747905">
      <w:pPr>
        <w:widowControl w:val="0"/>
        <w:numPr>
          <w:ilvl w:val="1"/>
          <w:numId w:val="1"/>
        </w:numPr>
        <w:tabs>
          <w:tab w:val="clear" w:pos="0"/>
        </w:tabs>
        <w:spacing w:after="240"/>
        <w:outlineLvl w:val="1"/>
        <w:rPr>
          <w:rFonts w:eastAsia="Calibri"/>
          <w:noProof/>
          <w:color w:val="000000"/>
        </w:rPr>
      </w:pPr>
      <w:r w:rsidRPr="00AC72D7">
        <w:rPr>
          <w:rFonts w:eastAsia="Calibri"/>
          <w:noProof/>
        </w:rPr>
        <w:t>The exclusion of the HFC phase</w:t>
      </w:r>
      <w:r w:rsidRPr="00AC72D7">
        <w:rPr>
          <w:rFonts w:eastAsia="Calibri"/>
          <w:noProof/>
        </w:rPr>
        <w:noBreakHyphen/>
        <w:t xml:space="preserve">down tail </w:t>
      </w:r>
      <w:r w:rsidRPr="00AC72D7">
        <w:t xml:space="preserve">(i.e., 20 per cent for Article 5 group 1 countries and 15 per cent for </w:t>
      </w:r>
      <w:r>
        <w:t xml:space="preserve">Article 5 </w:t>
      </w:r>
      <w:r w:rsidRPr="00AC72D7">
        <w:t xml:space="preserve">group 2 countries) </w:t>
      </w:r>
      <w:r w:rsidRPr="00AC72D7">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w:t>
      </w:r>
      <w:r>
        <w:rPr>
          <w:rFonts w:eastAsia="Calibri"/>
          <w:noProof/>
        </w:rPr>
        <w:t>,</w:t>
      </w:r>
      <w:r w:rsidRPr="00AC72D7">
        <w:rPr>
          <w:rFonts w:eastAsia="Calibri"/>
          <w:noProof/>
        </w:rPr>
        <w:t xml:space="preserve"> which would include the totality of the HFC and HCFC components; and</w:t>
      </w:r>
    </w:p>
    <w:p w14:paraId="4CA12164" w14:textId="77777777" w:rsidR="00702C82" w:rsidRDefault="00702C82" w:rsidP="00702C82">
      <w:pPr>
        <w:pStyle w:val="Heading2"/>
        <w:numPr>
          <w:ilvl w:val="1"/>
          <w:numId w:val="1"/>
        </w:numPr>
        <w:rPr>
          <w:rFonts w:eastAsia="Calibri"/>
          <w:noProof/>
        </w:rPr>
      </w:pPr>
      <w:r w:rsidRPr="00AC72D7">
        <w:rPr>
          <w:rFonts w:eastAsia="Calibri"/>
          <w:noProof/>
        </w:rPr>
        <w:t>Whether sustained reductions from the starting point should be accounted on a substance</w:t>
      </w:r>
      <w:r w:rsidRPr="00AC72D7">
        <w:rPr>
          <w:rFonts w:eastAsia="Calibri"/>
          <w:noProof/>
        </w:rPr>
        <w:noBreakHyphen/>
        <w:t>by</w:t>
      </w:r>
      <w:r w:rsidRPr="00AC72D7">
        <w:rPr>
          <w:rFonts w:eastAsia="Calibri"/>
          <w:noProof/>
        </w:rPr>
        <w:noBreakHyphen/>
        <w:t xml:space="preserve">substance basis. Different views were expressed, including that the starting point should be one </w:t>
      </w:r>
      <w:r w:rsidRPr="003F45C5">
        <w:rPr>
          <w:rFonts w:eastAsia="Calibri"/>
          <w:noProof/>
        </w:rPr>
        <w:t xml:space="preserve">unique number, and that reductions should be made by substance, but </w:t>
      </w:r>
      <w:r w:rsidRPr="00744CFB">
        <w:rPr>
          <w:rFonts w:eastAsia="Calibri"/>
          <w:noProof/>
        </w:rPr>
        <w:t>only for the most commonly used HFCs.</w:t>
      </w:r>
    </w:p>
    <w:p w14:paraId="5C8AC7A0" w14:textId="77777777" w:rsidR="00702C82" w:rsidRPr="002C276A" w:rsidRDefault="00702C82" w:rsidP="00747905">
      <w:pPr>
        <w:pStyle w:val="Heading1"/>
        <w:rPr>
          <w:rFonts w:eastAsia="Calibri"/>
        </w:rPr>
      </w:pPr>
      <w:r w:rsidRPr="002C276A">
        <w:rPr>
          <w:rFonts w:eastAsia="Calibri"/>
        </w:rPr>
        <w:t>In addition, at the 82</w:t>
      </w:r>
      <w:r w:rsidRPr="002C276A">
        <w:rPr>
          <w:rFonts w:eastAsia="Calibri"/>
          <w:vertAlign w:val="superscript"/>
        </w:rPr>
        <w:t>nd</w:t>
      </w:r>
      <w:r w:rsidRPr="002C276A">
        <w:rPr>
          <w:rFonts w:eastAsia="Calibri"/>
        </w:rPr>
        <w:t xml:space="preserve"> meeting, the Executive Committee agreed to consider, during the development of cost guidelines for the phase-down of HFCs in Article 5 countries, how an enterprise’s interim use of technology with high GWP</w:t>
      </w:r>
      <w:r>
        <w:rPr>
          <w:rFonts w:eastAsia="Calibri"/>
        </w:rPr>
        <w:t xml:space="preserve"> that was not the approved low-GWP technology</w:t>
      </w:r>
      <w:r w:rsidRPr="002C276A">
        <w:rPr>
          <w:rFonts w:eastAsia="Calibri"/>
        </w:rPr>
        <w:t xml:space="preserve"> should be treated in relation to a country’s starting point for sustained aggregate reductions in HFC consumption (decision 82/55).</w:t>
      </w:r>
    </w:p>
    <w:p w14:paraId="53193E35" w14:textId="77777777" w:rsidR="00702C82" w:rsidRPr="003F45C5" w:rsidRDefault="00702C82" w:rsidP="00747905">
      <w:pPr>
        <w:keepNext/>
        <w:rPr>
          <w:rFonts w:eastAsia="Calibri"/>
          <w:i/>
        </w:rPr>
      </w:pPr>
      <w:r w:rsidRPr="002C276A">
        <w:rPr>
          <w:rFonts w:eastAsia="Calibri"/>
          <w:i/>
        </w:rPr>
        <w:lastRenderedPageBreak/>
        <w:t>Discussions at the 89</w:t>
      </w:r>
      <w:r w:rsidRPr="002C276A">
        <w:rPr>
          <w:rFonts w:eastAsia="Calibri"/>
          <w:i/>
          <w:vertAlign w:val="superscript"/>
        </w:rPr>
        <w:t>th</w:t>
      </w:r>
      <w:r w:rsidRPr="002C276A">
        <w:rPr>
          <w:rFonts w:eastAsia="Calibri"/>
          <w:i/>
        </w:rPr>
        <w:t xml:space="preserve"> meeting on the starting point</w:t>
      </w:r>
    </w:p>
    <w:p w14:paraId="0A74657A" w14:textId="77777777" w:rsidR="00702C82" w:rsidRPr="003F45C5" w:rsidRDefault="00702C82" w:rsidP="00747905">
      <w:pPr>
        <w:keepNext/>
        <w:rPr>
          <w:rFonts w:eastAsia="Calibri"/>
        </w:rPr>
      </w:pPr>
    </w:p>
    <w:p w14:paraId="2E65B437" w14:textId="77777777" w:rsidR="00702C82" w:rsidRPr="00AC72D7" w:rsidRDefault="00702C82" w:rsidP="00747905">
      <w:pPr>
        <w:pStyle w:val="Heading1"/>
        <w:keepNext/>
      </w:pPr>
      <w:r w:rsidRPr="003F45C5">
        <w:t>The Executive Committee may wish to continue its discussions on the methodology for determining the starting point for sustained aggregate red</w:t>
      </w:r>
      <w:r w:rsidRPr="00AC72D7">
        <w:t xml:space="preserve">uctions, taking into account the considerations contained in document UNEP/OzL.Pro/ExCom/82/66, </w:t>
      </w:r>
      <w:r>
        <w:t>“</w:t>
      </w:r>
      <w:r w:rsidRPr="00AC72D7">
        <w:t>Key considerations for developing a methodology for establishing the starting point for sustained aggregate reductions for the consumption and production sectors under the Kigali Amendment.</w:t>
      </w:r>
      <w:r>
        <w:t>”</w:t>
      </w:r>
    </w:p>
    <w:p w14:paraId="0EBF72FB" w14:textId="77777777" w:rsidR="00702C82" w:rsidRPr="00AC72D7" w:rsidRDefault="00702C82" w:rsidP="00747905">
      <w:pPr>
        <w:widowControl w:val="0"/>
        <w:spacing w:after="240"/>
        <w:outlineLvl w:val="0"/>
      </w:pPr>
      <w:r w:rsidRPr="00AC72D7">
        <w:rPr>
          <w:u w:val="single"/>
        </w:rPr>
        <w:t>Eligible incremental costs for the consumption manufacturing sector</w:t>
      </w:r>
    </w:p>
    <w:p w14:paraId="61AAC838" w14:textId="77777777" w:rsidR="00702C82" w:rsidRPr="00AC72D7" w:rsidRDefault="00702C82" w:rsidP="00747905">
      <w:pPr>
        <w:pStyle w:val="Heading1"/>
        <w:widowControl w:val="0"/>
      </w:pPr>
      <w:r w:rsidRPr="00AC72D7">
        <w:t>Preliminary discussions on cost-effectiveness thresholds for the phase-out of HFCs in the consumption manufacturing sector started at the 78</w:t>
      </w:r>
      <w:r w:rsidRPr="00AC72D7">
        <w:rPr>
          <w:vertAlign w:val="superscript"/>
        </w:rPr>
        <w:t>th</w:t>
      </w:r>
      <w:r w:rsidRPr="00AC72D7">
        <w:t xml:space="preserve"> meeting and continued at the 79</w:t>
      </w:r>
      <w:r w:rsidRPr="00AC72D7">
        <w:rPr>
          <w:vertAlign w:val="superscript"/>
        </w:rPr>
        <w:t>th</w:t>
      </w:r>
      <w:r w:rsidRPr="00AC72D7">
        <w:t xml:space="preserve"> meeting. During the discussions, members noted </w:t>
      </w:r>
      <w:r w:rsidRPr="00AC72D7">
        <w:rPr>
          <w:i/>
        </w:rPr>
        <w:t xml:space="preserve">inter alia </w:t>
      </w:r>
      <w:r w:rsidRPr="00AC72D7">
        <w:t>that the cost-effectiveness thresholds for the phase</w:t>
      </w:r>
      <w:r w:rsidRPr="00AC72D7">
        <w:noBreakHyphen/>
        <w:t>out of CFCs and HCFCs were not necessarily applicable to HFCs, that there was limited experience at the Fund in phasing out HFCs in certain sectors, and that the associated incremental costs might differ from the costs associated with phasing out other controlled substances. Accordingly, the Executive Committee considered that additional information was required to reach a decision on eligible incremental costs, and agreed to consider approving a limited number of stand-alone HFC investment projects (decisions 78/3(g)</w:t>
      </w:r>
      <w:r w:rsidRPr="00AC72D7">
        <w:rPr>
          <w:vertAlign w:val="superscript"/>
        </w:rPr>
        <w:footnoteReference w:id="12"/>
      </w:r>
      <w:r w:rsidRPr="00AC72D7">
        <w:t xml:space="preserve"> and 79/45</w:t>
      </w:r>
      <w:r w:rsidRPr="00AC72D7">
        <w:rPr>
          <w:vertAlign w:val="superscript"/>
        </w:rPr>
        <w:footnoteReference w:id="13"/>
      </w:r>
      <w:r w:rsidRPr="00AC72D7">
        <w:t xml:space="preserve">). </w:t>
      </w:r>
    </w:p>
    <w:p w14:paraId="6FCFFFA8" w14:textId="77777777" w:rsidR="00702C82" w:rsidRPr="00AC72D7" w:rsidRDefault="00702C82" w:rsidP="00747905">
      <w:pPr>
        <w:pStyle w:val="Heading1"/>
      </w:pPr>
      <w:r w:rsidRPr="00AC72D7">
        <w:t>In line with decisions 78/3(g) and 79/45, at its 80</w:t>
      </w:r>
      <w:r w:rsidRPr="00AC72D7">
        <w:rPr>
          <w:vertAlign w:val="superscript"/>
        </w:rPr>
        <w:t>th</w:t>
      </w:r>
      <w:r w:rsidRPr="00AC72D7">
        <w:t>, 81</w:t>
      </w:r>
      <w:r w:rsidRPr="00AC72D7">
        <w:rPr>
          <w:vertAlign w:val="superscript"/>
        </w:rPr>
        <w:t>st</w:t>
      </w:r>
      <w:r w:rsidRPr="00AC72D7">
        <w:t xml:space="preserve"> and 82</w:t>
      </w:r>
      <w:r w:rsidRPr="00AC72D7">
        <w:rPr>
          <w:vertAlign w:val="superscript"/>
        </w:rPr>
        <w:t>nd</w:t>
      </w:r>
      <w:r w:rsidRPr="00AC72D7">
        <w:t xml:space="preserve"> meetings the Executive Committee approved 10 stand-alone HFC investment projects in the domestic and commercial refrigeration manufacturing sectors.</w:t>
      </w:r>
      <w:r w:rsidRPr="00AC72D7">
        <w:rPr>
          <w:vertAlign w:val="superscript"/>
        </w:rPr>
        <w:footnoteReference w:id="14"/>
      </w:r>
    </w:p>
    <w:p w14:paraId="198FBEC7" w14:textId="77777777" w:rsidR="00702C82" w:rsidRPr="00913D00" w:rsidRDefault="00702C82" w:rsidP="00747905">
      <w:pPr>
        <w:pStyle w:val="Heading1"/>
        <w:widowControl w:val="0"/>
        <w:spacing w:before="240" w:after="0"/>
        <w:rPr>
          <w:rFonts w:eastAsia="Calibri"/>
          <w:noProof/>
        </w:rPr>
      </w:pPr>
      <w:r w:rsidRPr="00AC72D7">
        <w:rPr>
          <w:rFonts w:eastAsia="Calibri"/>
          <w:noProof/>
        </w:rPr>
        <w:t>Additional discussions were held at the the 83</w:t>
      </w:r>
      <w:r w:rsidRPr="00AC72D7">
        <w:rPr>
          <w:rFonts w:eastAsia="Calibri"/>
          <w:noProof/>
          <w:vertAlign w:val="superscript"/>
        </w:rPr>
        <w:t>rd</w:t>
      </w:r>
      <w:r w:rsidRPr="00AC72D7">
        <w:rPr>
          <w:rFonts w:eastAsia="Calibri"/>
          <w:noProof/>
        </w:rPr>
        <w:t xml:space="preserve"> meeting, where one member proposed that the cost</w:t>
      </w:r>
      <w:r>
        <w:rPr>
          <w:rFonts w:eastAsia="Calibri"/>
          <w:noProof/>
        </w:rPr>
        <w:noBreakHyphen/>
      </w:r>
      <w:r w:rsidRPr="00AC72D7">
        <w:rPr>
          <w:rFonts w:eastAsia="Calibri"/>
          <w:noProof/>
        </w:rPr>
        <w:t>effectiveness thresholds should be established through an appropriate methodology, taking into account relevant information, decisions of the Executive Committee and results of the implementation of stand</w:t>
      </w:r>
      <w:r>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 84/87(a)). </w:t>
      </w:r>
      <w:r w:rsidRPr="00C375EB">
        <w:rPr>
          <w:rFonts w:eastAsia="Calibri"/>
          <w:noProof/>
        </w:rPr>
        <w:t>At the 84</w:t>
      </w:r>
      <w:r w:rsidRPr="00C375EB">
        <w:rPr>
          <w:rFonts w:eastAsia="Calibri"/>
          <w:noProof/>
          <w:vertAlign w:val="superscript"/>
        </w:rPr>
        <w:t>th</w:t>
      </w:r>
      <w:r w:rsidRPr="00C375EB">
        <w:rPr>
          <w:rFonts w:eastAsia="Calibri"/>
          <w:noProof/>
        </w:rPr>
        <w:t xml:space="preserve"> meeting, recognizing the valuable information to be gained from HFC-related stand-</w:t>
      </w:r>
      <w:r w:rsidRPr="003F45C5">
        <w:rPr>
          <w:rFonts w:eastAsia="Calibri"/>
          <w:noProof/>
        </w:rPr>
        <w:t>alone investment projects for use in the preparation of the cost guidelines for the phase-down of HFCs, the Executive Committee also decided to consider proposals for such projects up to the 87</w:t>
      </w:r>
      <w:r w:rsidRPr="003F45C5">
        <w:rPr>
          <w:rFonts w:eastAsia="Calibri"/>
          <w:noProof/>
          <w:vertAlign w:val="superscript"/>
        </w:rPr>
        <w:t>th</w:t>
      </w:r>
      <w:r w:rsidRPr="003F45C5">
        <w:rPr>
          <w:rFonts w:eastAsia="Calibri"/>
          <w:noProof/>
        </w:rPr>
        <w:t xml:space="preserve"> meeting, in accordance with the criteria set out in decisions 78/3(g), 79/45 and 81/53, and prioritizing projects in the stationary air-conditioning, commercial refrigeration and </w:t>
      </w:r>
      <w:r w:rsidRPr="00744CFB">
        <w:rPr>
          <w:rFonts w:eastAsia="Calibri"/>
          <w:noProof/>
        </w:rPr>
        <w:t>mobile air-conditioning sectors (decision 84/53).</w:t>
      </w:r>
    </w:p>
    <w:p w14:paraId="3A969DC1" w14:textId="321F0D9A" w:rsidR="00702C82" w:rsidRPr="001453B4" w:rsidRDefault="00702C82" w:rsidP="00747905">
      <w:pPr>
        <w:pStyle w:val="Heading1"/>
        <w:widowControl w:val="0"/>
        <w:rPr>
          <w:rFonts w:eastAsia="Calibri"/>
          <w:strike/>
        </w:rPr>
      </w:pPr>
      <w:r w:rsidRPr="00744CFB">
        <w:lastRenderedPageBreak/>
        <w:t>Document UNEP/OzL.Pro/</w:t>
      </w:r>
      <w:r w:rsidRPr="002C276A">
        <w:t xml:space="preserve">ExCom/89/10 containing </w:t>
      </w:r>
      <w:r w:rsidRPr="002C276A">
        <w:rPr>
          <w:rFonts w:eastAsia="Calibri"/>
          <w:noProof/>
        </w:rPr>
        <w:t>an analysis of and information on the ICCs and IOCs and their duration in the consumption manufacturing sector</w:t>
      </w:r>
      <w:r w:rsidRPr="002C276A">
        <w:t xml:space="preserve"> has been submitted to the 89</w:t>
      </w:r>
      <w:r w:rsidRPr="002C276A">
        <w:rPr>
          <w:vertAlign w:val="superscript"/>
        </w:rPr>
        <w:t>th</w:t>
      </w:r>
      <w:r w:rsidRPr="002C276A">
        <w:t xml:space="preserve"> meeting in </w:t>
      </w:r>
      <w:r w:rsidRPr="002C276A">
        <w:rPr>
          <w:rFonts w:eastAsia="Calibri"/>
          <w:noProof/>
        </w:rPr>
        <w:t>response to decision 84/87(a). The document presents a summary</w:t>
      </w:r>
      <w:r w:rsidRPr="00744CFB">
        <w:rPr>
          <w:rFonts w:eastAsia="Calibri"/>
          <w:noProof/>
        </w:rPr>
        <w:t xml:space="preserve"> of the ICC, IOC and cost</w:t>
      </w:r>
      <w:r w:rsidRPr="00744CFB">
        <w:rPr>
          <w:rFonts w:eastAsia="Calibri"/>
          <w:noProof/>
        </w:rPr>
        <w:noBreakHyphen/>
        <w:t xml:space="preserve">effectiveness </w:t>
      </w:r>
      <w:r w:rsidRPr="001453B4">
        <w:rPr>
          <w:rFonts w:eastAsia="Calibri"/>
          <w:noProof/>
        </w:rPr>
        <w:t xml:space="preserve">of approved investment projects in the relevant manufacturing sectors and sub-sectors (in particular the refrigeration and air-conditioning and the foam sectors where the large majority of HCFCs and HFCs are used); a preliminary analysis </w:t>
      </w:r>
      <w:r w:rsidRPr="001453B4">
        <w:t>on the ICC and IOC incurred in the conversion of HFC</w:t>
      </w:r>
      <w:r w:rsidR="007C6840">
        <w:noBreakHyphen/>
      </w:r>
      <w:r w:rsidRPr="001453B4">
        <w:t>consuming enterprises that have been completed; and conclusions and observations.</w:t>
      </w:r>
    </w:p>
    <w:p w14:paraId="3F2EB733" w14:textId="77777777" w:rsidR="00702C82" w:rsidRPr="001453B4" w:rsidRDefault="00702C82" w:rsidP="00747905">
      <w:pPr>
        <w:widowControl w:val="0"/>
        <w:rPr>
          <w:rFonts w:eastAsia="Calibri"/>
          <w:i/>
        </w:rPr>
      </w:pPr>
      <w:r w:rsidRPr="001453B4">
        <w:rPr>
          <w:rFonts w:eastAsia="Calibri"/>
          <w:i/>
        </w:rPr>
        <w:t>Discussions at the 89</w:t>
      </w:r>
      <w:r w:rsidRPr="001453B4">
        <w:rPr>
          <w:rFonts w:eastAsia="Calibri"/>
          <w:i/>
          <w:vertAlign w:val="superscript"/>
        </w:rPr>
        <w:t>th</w:t>
      </w:r>
      <w:r w:rsidRPr="001453B4">
        <w:rPr>
          <w:rFonts w:eastAsia="Calibri"/>
          <w:i/>
        </w:rPr>
        <w:t xml:space="preserve"> meeting on the cost-effectiveness thresholds for the manufacturing sector</w:t>
      </w:r>
    </w:p>
    <w:p w14:paraId="7E37014E" w14:textId="77777777" w:rsidR="00702C82" w:rsidRPr="001453B4" w:rsidRDefault="00702C82" w:rsidP="00747905">
      <w:pPr>
        <w:widowControl w:val="0"/>
        <w:rPr>
          <w:rFonts w:eastAsia="Calibri"/>
        </w:rPr>
      </w:pPr>
    </w:p>
    <w:p w14:paraId="1F3A0F1D" w14:textId="77777777" w:rsidR="00702C82" w:rsidRPr="001453B4" w:rsidRDefault="00702C82" w:rsidP="00747905">
      <w:pPr>
        <w:pStyle w:val="Heading1"/>
        <w:widowControl w:val="0"/>
      </w:pPr>
      <w:r w:rsidRPr="001453B4">
        <w:t xml:space="preserve">The Executive Committee may wish to continue its discussions on the cost-effectiveness thresholds for the consumption manufacturing sector, taking into account the analysis contained in document UNEP/OzL.Pro/ExCom/89/10. </w:t>
      </w:r>
    </w:p>
    <w:p w14:paraId="11629618" w14:textId="77777777" w:rsidR="00702C82" w:rsidRPr="001453B4" w:rsidRDefault="00702C82" w:rsidP="00747905">
      <w:pPr>
        <w:widowControl w:val="0"/>
        <w:spacing w:after="240"/>
        <w:outlineLvl w:val="0"/>
      </w:pPr>
      <w:r w:rsidRPr="001453B4">
        <w:rPr>
          <w:u w:val="single"/>
        </w:rPr>
        <w:t>Eligible incremental costs for the production sector</w:t>
      </w:r>
    </w:p>
    <w:p w14:paraId="0E24BFEF" w14:textId="77777777" w:rsidR="00702C82" w:rsidRPr="001453B4" w:rsidRDefault="00702C82" w:rsidP="00747905">
      <w:pPr>
        <w:pStyle w:val="Heading1"/>
        <w:widowControl w:val="0"/>
      </w:pPr>
      <w:r w:rsidRPr="001453B4">
        <w:t xml:space="preserve">The Executive Committee </w:t>
      </w:r>
      <w:r w:rsidRPr="001453B4">
        <w:rPr>
          <w:i/>
        </w:rPr>
        <w:t xml:space="preserve">inter alia </w:t>
      </w:r>
      <w:r w:rsidRPr="001453B4">
        <w:t>agreed to include in the draft template of the cost guidelines for the phase-down of HFCs for the production sector, the categories of costs listed in sub-paragraph 15(b) of decision XXVIII/2 (decision 80/76(a)(iii)), as reflected in Annex I of the present document. In addition, at the 88</w:t>
      </w:r>
      <w:r w:rsidRPr="001453B4">
        <w:rPr>
          <w:vertAlign w:val="superscript"/>
        </w:rPr>
        <w:t>th</w:t>
      </w:r>
      <w:r w:rsidRPr="001453B4">
        <w:t xml:space="preserve"> meeting, the Sub-group on the Production Sector considered under “Other matters” the development of HFC production sector guidelines. It was agreed that while it </w:t>
      </w:r>
      <w:r>
        <w:t>would be</w:t>
      </w:r>
      <w:r w:rsidRPr="001453B4">
        <w:t xml:space="preserve"> important for the Sub</w:t>
      </w:r>
      <w:r w:rsidRPr="001453B4">
        <w:noBreakHyphen/>
        <w:t xml:space="preserve">group to eventually consider the issue, </w:t>
      </w:r>
      <w:r>
        <w:t xml:space="preserve">usually there would have been </w:t>
      </w:r>
      <w:r w:rsidRPr="001453B4">
        <w:t xml:space="preserve">some official reporting by Article 5 countries before requesting the Secretariat to prepare a background document, and it was therefore suggested that the issue be revisited once there had been such reporting by the Parties concerned. </w:t>
      </w:r>
    </w:p>
    <w:p w14:paraId="32E3E38E" w14:textId="77777777" w:rsidR="00702C82" w:rsidRPr="001453B4" w:rsidRDefault="00702C82" w:rsidP="00747905">
      <w:pPr>
        <w:widowControl w:val="0"/>
        <w:rPr>
          <w:rFonts w:eastAsia="Calibri"/>
          <w:i/>
        </w:rPr>
      </w:pPr>
      <w:r w:rsidRPr="001453B4">
        <w:rPr>
          <w:rFonts w:eastAsia="Calibri"/>
          <w:i/>
        </w:rPr>
        <w:t>Discussions at the 89</w:t>
      </w:r>
      <w:r w:rsidRPr="001453B4">
        <w:rPr>
          <w:rFonts w:eastAsia="Calibri"/>
          <w:i/>
          <w:vertAlign w:val="superscript"/>
        </w:rPr>
        <w:t>th</w:t>
      </w:r>
      <w:r w:rsidRPr="001453B4">
        <w:rPr>
          <w:rFonts w:eastAsia="Calibri"/>
          <w:i/>
        </w:rPr>
        <w:t xml:space="preserve"> meeting on the cost-effectiveness thresholds for the production sector</w:t>
      </w:r>
    </w:p>
    <w:p w14:paraId="6B9D8D1C" w14:textId="77777777" w:rsidR="00702C82" w:rsidRPr="001453B4" w:rsidRDefault="00702C82" w:rsidP="00747905"/>
    <w:p w14:paraId="163B52CD" w14:textId="77777777" w:rsidR="00702C82" w:rsidRPr="001453B4" w:rsidRDefault="00702C82" w:rsidP="00747905">
      <w:pPr>
        <w:pStyle w:val="Heading1"/>
      </w:pPr>
      <w:r w:rsidRPr="001453B4">
        <w:t>The Executive Committee may wish to note that the Sub-group on the Production Sector would consider compensation for compliance-related control obligations for the production sector on a case</w:t>
      </w:r>
      <w:r w:rsidRPr="001453B4">
        <w:noBreakHyphen/>
        <w:t>by</w:t>
      </w:r>
      <w:r w:rsidRPr="001453B4">
        <w:noBreakHyphen/>
        <w:t>case basis once official reporting of HFC production had been submitted by Article 5 countries.</w:t>
      </w:r>
    </w:p>
    <w:p w14:paraId="7CE43E0A" w14:textId="77777777" w:rsidR="00702C82" w:rsidRPr="001453B4" w:rsidRDefault="00702C82" w:rsidP="00747905">
      <w:pPr>
        <w:widowControl w:val="0"/>
        <w:rPr>
          <w:u w:val="single"/>
        </w:rPr>
      </w:pPr>
      <w:r w:rsidRPr="001453B4">
        <w:rPr>
          <w:u w:val="single"/>
        </w:rPr>
        <w:t>Eligible incremental costs for the refrigeration servicing sector</w:t>
      </w:r>
    </w:p>
    <w:p w14:paraId="5B2CEEFB" w14:textId="77777777" w:rsidR="00702C82" w:rsidRPr="001453B4" w:rsidRDefault="00702C82" w:rsidP="00747905">
      <w:pPr>
        <w:widowControl w:val="0"/>
        <w:rPr>
          <w:u w:val="single"/>
        </w:rPr>
      </w:pPr>
    </w:p>
    <w:p w14:paraId="65D8FC02" w14:textId="77777777" w:rsidR="00702C82" w:rsidRPr="001453B4" w:rsidRDefault="00702C82" w:rsidP="00747905">
      <w:pPr>
        <w:pStyle w:val="Heading1"/>
        <w:widowControl w:val="0"/>
      </w:pPr>
      <w:r w:rsidRPr="001453B4">
        <w:t>Extensive discussions on matters related to the refrigeration servicing sector for the phase-down of HFCs were initiated at the 80</w:t>
      </w:r>
      <w:r w:rsidRPr="001453B4">
        <w:rPr>
          <w:vertAlign w:val="superscript"/>
        </w:rPr>
        <w:t>th</w:t>
      </w:r>
      <w:r w:rsidRPr="001453B4">
        <w:t xml:space="preserve"> meeting and continued up to the 84</w:t>
      </w:r>
      <w:r w:rsidRPr="001453B4">
        <w:rPr>
          <w:vertAlign w:val="superscript"/>
        </w:rPr>
        <w:t>th</w:t>
      </w:r>
      <w:r w:rsidRPr="001453B4">
        <w:t xml:space="preserve"> meeting, as summarized below. </w:t>
      </w:r>
    </w:p>
    <w:p w14:paraId="5048B6FC" w14:textId="77777777" w:rsidR="00702C82" w:rsidRPr="001453B4" w:rsidRDefault="00702C82" w:rsidP="00747905">
      <w:pPr>
        <w:widowControl w:val="0"/>
        <w:tabs>
          <w:tab w:val="left" w:pos="720"/>
        </w:tabs>
        <w:spacing w:after="240"/>
        <w:outlineLvl w:val="0"/>
        <w:rPr>
          <w:i/>
        </w:rPr>
      </w:pPr>
      <w:r w:rsidRPr="001453B4">
        <w:rPr>
          <w:i/>
        </w:rPr>
        <w:t>Discussions at the 82</w:t>
      </w:r>
      <w:r w:rsidRPr="001453B4">
        <w:rPr>
          <w:i/>
          <w:vertAlign w:val="superscript"/>
        </w:rPr>
        <w:t>nd</w:t>
      </w:r>
      <w:r w:rsidRPr="001453B4">
        <w:rPr>
          <w:i/>
        </w:rPr>
        <w:t xml:space="preserve"> meeting on the refrigeration servicing sector</w:t>
      </w:r>
    </w:p>
    <w:p w14:paraId="10A0CEB8" w14:textId="77777777" w:rsidR="00702C82" w:rsidRPr="001453B4" w:rsidRDefault="00702C82" w:rsidP="00BF2B31">
      <w:pPr>
        <w:pStyle w:val="Heading1"/>
      </w:pPr>
      <w:r w:rsidRPr="001453B4">
        <w:t>At its 82</w:t>
      </w:r>
      <w:r w:rsidRPr="001453B4">
        <w:rPr>
          <w:vertAlign w:val="superscript"/>
        </w:rPr>
        <w:t>nd</w:t>
      </w:r>
      <w:r w:rsidRPr="001453B4">
        <w:t xml:space="preserve"> meeting, the Executive Committee considered document UNEP/OzL.Pro/ExCom/82/64, Preliminary document on all aspects related to the refrigeration servicing sector that support the HFC phase</w:t>
      </w:r>
      <w:r w:rsidRPr="001453B4">
        <w:noBreakHyphen/>
        <w:t>down, prepared in response to decision 80/76(c).</w:t>
      </w:r>
      <w:r w:rsidRPr="001453B4">
        <w:rPr>
          <w:vertAlign w:val="superscript"/>
        </w:rPr>
        <w:footnoteReference w:id="16"/>
      </w:r>
      <w:r w:rsidRPr="001453B4">
        <w:t xml:space="preserve"> The document presented an overview of the evolution of the refrigeration servicing sector since the inception of the Multilateral Fund; an analysis of the capacity that had been established and strengthened in relation to policy and regulatory frameworks, training and certification of refrigeration technicians, technical assistance activities; and the information needed for the development of training and competency-based certification programmes for technicians and customs officers. The document also discussed the joint implementation of decision XIX/6 (on HCFCs) </w:t>
      </w:r>
      <w:r w:rsidRPr="001453B4">
        <w:lastRenderedPageBreak/>
        <w:t>and decision XXVIII/2 (on HFCs), taking into consideration the overlapping schedule of HCFC phase</w:t>
      </w:r>
      <w:r w:rsidRPr="001453B4">
        <w:noBreakHyphen/>
        <w:t xml:space="preserve">out and HFC phase-down. </w:t>
      </w:r>
    </w:p>
    <w:p w14:paraId="04273546" w14:textId="77777777" w:rsidR="00702C82" w:rsidRPr="00607122" w:rsidRDefault="00702C82" w:rsidP="00747905">
      <w:pPr>
        <w:pStyle w:val="Heading1"/>
      </w:pPr>
      <w:r w:rsidRPr="00607122">
        <w:t>During the discussions, members identified additional activities in the refrigeration servicing sector that would be required beyond those already being implemented under the HCFC phase-out, including: building capacity on risk assessment and management of flammable refrigerants; activities in the assembly and installation sub</w:t>
      </w:r>
      <w:r w:rsidRPr="00607122">
        <w:noBreakHyphen/>
        <w:t>sector; enhancing and/or maintaining energy efficiency during installation and servicing; and ensuring reclamation of a wider variety of refrigerants, given the possibility of larger quantities of blends for disposal. The Committee also agreed to discuss matters related to an increase in funding for low-volume-consuming (LVC) countries when replacing HCFCs in the servicing sector under energy efficiency as it was related to decision XXX/5.</w:t>
      </w:r>
      <w:r w:rsidRPr="00607122">
        <w:rPr>
          <w:rStyle w:val="FootnoteReference"/>
        </w:rPr>
        <w:footnoteReference w:id="17"/>
      </w:r>
    </w:p>
    <w:p w14:paraId="6F337C65" w14:textId="77777777" w:rsidR="00702C82" w:rsidRPr="00607122" w:rsidRDefault="00702C82" w:rsidP="00702C82">
      <w:pPr>
        <w:widowControl w:val="0"/>
        <w:tabs>
          <w:tab w:val="left" w:pos="720"/>
        </w:tabs>
        <w:spacing w:after="240"/>
        <w:outlineLvl w:val="0"/>
        <w:rPr>
          <w:i/>
        </w:rPr>
      </w:pPr>
      <w:r w:rsidRPr="00607122">
        <w:rPr>
          <w:i/>
        </w:rPr>
        <w:t>Discussions at the 83</w:t>
      </w:r>
      <w:r w:rsidRPr="00607122">
        <w:rPr>
          <w:i/>
          <w:vertAlign w:val="superscript"/>
        </w:rPr>
        <w:t>rd</w:t>
      </w:r>
      <w:r w:rsidRPr="00607122">
        <w:rPr>
          <w:i/>
        </w:rPr>
        <w:t xml:space="preserve"> meeting on the refrigeration servicing sector</w:t>
      </w:r>
    </w:p>
    <w:p w14:paraId="253810D9" w14:textId="77777777" w:rsidR="00702C82" w:rsidRPr="00607122" w:rsidRDefault="00702C82" w:rsidP="00702C82">
      <w:pPr>
        <w:pStyle w:val="Heading1"/>
        <w:widowControl w:val="0"/>
      </w:pPr>
      <w:r w:rsidRPr="00607122">
        <w:rPr>
          <w:rFonts w:eastAsia="Calibri"/>
          <w:noProof/>
        </w:rPr>
        <w:t>During the discussions of the contact group on the cost guidelines in the margins of the 83</w:t>
      </w:r>
      <w:r w:rsidRPr="00607122">
        <w:rPr>
          <w:rFonts w:eastAsia="Calibri"/>
          <w:noProof/>
          <w:vertAlign w:val="superscript"/>
        </w:rPr>
        <w:t>rd</w:t>
      </w:r>
      <w:r w:rsidRPr="00607122">
        <w:rPr>
          <w:rFonts w:eastAsia="Calibri"/>
          <w:noProof/>
        </w:rPr>
        <w:t xml:space="preserve"> meeting, members considered issues related to opportunities and synergies between implementing activities that would concurrently phase out HCFCs and phase down HFCs; challenges in the introduction of low-GWP alternatives; and the flexibility required by Article 5 countries to allocate funding to strategic priorities based on their consumption and national circumstances. Further to the report by the facilitator of the contact group, the Executive Committtee requested the </w:t>
      </w:r>
      <w:r w:rsidRPr="00607122">
        <w:rPr>
          <w:rFonts w:eastAsia="Calibri"/>
          <w:noProof/>
          <w:color w:val="000000"/>
        </w:rPr>
        <w:t>Secretariat to prepare a document for the 85</w:t>
      </w:r>
      <w:r w:rsidRPr="00607122">
        <w:rPr>
          <w:rFonts w:eastAsia="Calibri"/>
          <w:noProof/>
          <w:color w:val="000000"/>
          <w:vertAlign w:val="superscript"/>
        </w:rPr>
        <w:t>th</w:t>
      </w:r>
      <w:r w:rsidRPr="00607122">
        <w:rPr>
          <w:rFonts w:eastAsia="Calibri"/>
          <w:noProof/>
          <w:color w:val="000000"/>
        </w:rPr>
        <w:t xml:space="preserve"> meeting, providing an analysis of the level and modalities of funding for HFC phase-down in the refrigeration servicing sector, in light of the information provided in document UNEP/OzL.Pro/ExCom/82/64 and guidance provided by the Executive Committee, including the </w:t>
      </w:r>
      <w:r w:rsidRPr="00744CFB">
        <w:rPr>
          <w:rFonts w:eastAsia="Calibri"/>
          <w:noProof/>
          <w:color w:val="000000"/>
        </w:rPr>
        <w:t>flexibility Article 5 countries have in implementing their servicing sector activities in line with their national circumstances and the implementation of planned and ongoing activities in their HCFC phase</w:t>
      </w:r>
      <w:r w:rsidRPr="00744CFB">
        <w:rPr>
          <w:rFonts w:eastAsia="Calibri"/>
          <w:noProof/>
          <w:color w:val="000000"/>
        </w:rPr>
        <w:noBreakHyphen/>
        <w:t>out management plans (</w:t>
      </w:r>
      <w:r w:rsidRPr="001453B4">
        <w:rPr>
          <w:rFonts w:eastAsia="Calibri"/>
          <w:noProof/>
          <w:color w:val="000000"/>
        </w:rPr>
        <w:t>HPMPs) (</w:t>
      </w:r>
      <w:r w:rsidRPr="001453B4">
        <w:rPr>
          <w:rFonts w:eastAsia="Calibri"/>
          <w:noProof/>
        </w:rPr>
        <w:t>d</w:t>
      </w:r>
      <w:r w:rsidRPr="001453B4">
        <w:rPr>
          <w:rFonts w:eastAsia="Calibri"/>
          <w:noProof/>
          <w:color w:val="000000"/>
        </w:rPr>
        <w:t xml:space="preserve">ecision 83/65(b)). In line with that decision, </w:t>
      </w:r>
      <w:r w:rsidRPr="001453B4">
        <w:t>document UNEP/OzL.Pro/ExCom/89/</w:t>
      </w:r>
      <w:r>
        <w:t>8</w:t>
      </w:r>
      <w:r w:rsidRPr="00647778">
        <w:rPr>
          <w:rStyle w:val="FootnoteReference"/>
        </w:rPr>
        <w:footnoteReference w:id="18"/>
      </w:r>
      <w:r w:rsidRPr="001453B4">
        <w:t xml:space="preserve"> has been</w:t>
      </w:r>
      <w:r w:rsidRPr="00744CFB">
        <w:t xml:space="preserve"> submitted</w:t>
      </w:r>
      <w:r w:rsidRPr="00607122">
        <w:t xml:space="preserve"> to the present meeting</w:t>
      </w:r>
      <w:r w:rsidRPr="00607122">
        <w:rPr>
          <w:rFonts w:eastAsia="Calibri"/>
          <w:noProof/>
        </w:rPr>
        <w:t xml:space="preserve">. </w:t>
      </w:r>
    </w:p>
    <w:p w14:paraId="72EB2CDF" w14:textId="77777777" w:rsidR="00702C82" w:rsidRPr="00607122" w:rsidRDefault="00702C82" w:rsidP="00747905">
      <w:pPr>
        <w:pStyle w:val="Heading1"/>
        <w:widowControl w:val="0"/>
        <w:numPr>
          <w:ilvl w:val="0"/>
          <w:numId w:val="0"/>
        </w:numPr>
        <w:tabs>
          <w:tab w:val="left" w:pos="720"/>
        </w:tabs>
        <w:rPr>
          <w:i/>
        </w:rPr>
      </w:pPr>
      <w:r w:rsidRPr="00607122">
        <w:rPr>
          <w:i/>
        </w:rPr>
        <w:t>Discussions at the 84</w:t>
      </w:r>
      <w:r w:rsidRPr="00607122">
        <w:rPr>
          <w:i/>
          <w:vertAlign w:val="superscript"/>
        </w:rPr>
        <w:t>th</w:t>
      </w:r>
      <w:r w:rsidRPr="00607122">
        <w:rPr>
          <w:i/>
        </w:rPr>
        <w:t xml:space="preserve"> meeting on the refrigeration servicing sector</w:t>
      </w:r>
    </w:p>
    <w:p w14:paraId="43255143" w14:textId="77777777" w:rsidR="00702C82" w:rsidRPr="00AC72D7" w:rsidRDefault="00702C82" w:rsidP="00747905">
      <w:pPr>
        <w:pStyle w:val="Heading1"/>
        <w:widowControl w:val="0"/>
      </w:pPr>
      <w:r w:rsidRPr="003F45C5">
        <w:t>At its 84</w:t>
      </w:r>
      <w:r w:rsidRPr="003F45C5">
        <w:rPr>
          <w:vertAlign w:val="superscript"/>
        </w:rPr>
        <w:t>th</w:t>
      </w:r>
      <w:r w:rsidRPr="003F45C5">
        <w:t xml:space="preserve"> meeting, the Executive</w:t>
      </w:r>
      <w:r w:rsidRPr="00AC72D7">
        <w:t xml:space="preserve"> Committee discussed, under agenda item 12, “Analysis of the implications of parallel or integrated implementation of HCFC phase-out and HFC phase-down activities</w:t>
      </w:r>
      <w:r>
        <w:t>,</w:t>
      </w:r>
      <w:r w:rsidRPr="00AC72D7">
        <w:t>” document</w:t>
      </w:r>
      <w:r>
        <w:t> </w:t>
      </w:r>
      <w:r w:rsidRPr="00AC72D7">
        <w:t>UNEP/OzL.Pro/ExCom/84/65. The document described the compliance targets for HCFCs and for HFCs, the estimated consumption of HCFCs and HFCs during the 2020-2030 period and their sectoral distribution, and presented an analysis of the extent to which HCFC phase-out and HFC phase</w:t>
      </w:r>
      <w:r>
        <w:noBreakHyphen/>
      </w:r>
      <w:r w:rsidRPr="00AC72D7">
        <w:t>down activities could be implemented in an integrated or parallel manner. The analysis indicated that</w:t>
      </w:r>
      <w:r>
        <w:t xml:space="preserve"> approximately 100 countries consumed HFCs exclusively in the refrigeration servicing sector, </w:t>
      </w:r>
      <w:r w:rsidRPr="00AC72D7">
        <w:t xml:space="preserve">and concluded </w:t>
      </w:r>
      <w:r w:rsidRPr="00AC72D7">
        <w:rPr>
          <w:i/>
        </w:rPr>
        <w:t xml:space="preserve">inter alia </w:t>
      </w:r>
      <w:r w:rsidRPr="00AC72D7">
        <w:t>that during the 2020</w:t>
      </w:r>
      <w:r w:rsidRPr="00AC72D7">
        <w:noBreakHyphen/>
        <w:t>2030 period Article 5 countries could implement an integrated, cost</w:t>
      </w:r>
      <w:r>
        <w:noBreakHyphen/>
      </w:r>
      <w:r w:rsidRPr="00AC72D7">
        <w:t>effective approach in simultaneously phasing out the remaining consumption of HCFCs and phasing down the consumption of HFCs used in the refrigeration servicing sector.</w:t>
      </w:r>
    </w:p>
    <w:p w14:paraId="09AB40B3" w14:textId="77777777" w:rsidR="00702C82" w:rsidRPr="00AC72D7" w:rsidRDefault="00702C82" w:rsidP="00747905">
      <w:pPr>
        <w:pStyle w:val="Heading1"/>
      </w:pPr>
      <w:r w:rsidRPr="00AC72D7">
        <w:t>During the discussion, members highlighted potential synergies in HCFC phase-out and HFC phase</w:t>
      </w:r>
      <w:r>
        <w:noBreakHyphen/>
      </w:r>
      <w:r w:rsidRPr="00AC72D7">
        <w:t>down in the refrigeration servicing sector, while noting opportunities in the foam, room air</w:t>
      </w:r>
      <w:r>
        <w:noBreakHyphen/>
      </w:r>
      <w:r w:rsidRPr="00AC72D7">
        <w:t>conditioning, commercial refrigeration and chiller manufacturing sectors. Subsequently, the Executive Committee 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r>
      <w:r w:rsidRPr="00AC72D7">
        <w:t>down in the refrigeration servicing sector requested by decision 83/65(b) (decision</w:t>
      </w:r>
      <w:r>
        <w:t> </w:t>
      </w:r>
      <w:r w:rsidRPr="00AC72D7">
        <w:t>84/86(b)(ii)).</w:t>
      </w:r>
    </w:p>
    <w:p w14:paraId="1B15400C" w14:textId="77777777" w:rsidR="00702C82" w:rsidRPr="00647778" w:rsidRDefault="00702C82" w:rsidP="00747905">
      <w:pPr>
        <w:rPr>
          <w:i/>
        </w:rPr>
      </w:pPr>
      <w:bookmarkStart w:id="0" w:name="_GoBack"/>
      <w:bookmarkEnd w:id="0"/>
      <w:r w:rsidRPr="00647778">
        <w:rPr>
          <w:i/>
        </w:rPr>
        <w:lastRenderedPageBreak/>
        <w:t>Discussions at the 88</w:t>
      </w:r>
      <w:r w:rsidRPr="00647778">
        <w:rPr>
          <w:i/>
          <w:vertAlign w:val="superscript"/>
        </w:rPr>
        <w:t>th</w:t>
      </w:r>
      <w:r w:rsidRPr="00647778">
        <w:rPr>
          <w:i/>
        </w:rPr>
        <w:t xml:space="preserve"> meeting on the refrigeration servicing sector</w:t>
      </w:r>
    </w:p>
    <w:p w14:paraId="1946D4E5" w14:textId="77777777" w:rsidR="00702C82" w:rsidRPr="00647778" w:rsidRDefault="00702C82" w:rsidP="00747905">
      <w:pPr>
        <w:rPr>
          <w:i/>
        </w:rPr>
      </w:pPr>
    </w:p>
    <w:p w14:paraId="4D620213" w14:textId="77777777" w:rsidR="00702C82" w:rsidRPr="00647778" w:rsidRDefault="00702C82" w:rsidP="00747905">
      <w:pPr>
        <w:pStyle w:val="Heading1"/>
      </w:pPr>
      <w:r w:rsidRPr="00647778">
        <w:t>In response to decisions 83/65(b) and 84/86(b)(ii), the Secretariat prepared for the 87</w:t>
      </w:r>
      <w:r w:rsidRPr="00647778">
        <w:rPr>
          <w:vertAlign w:val="superscript"/>
        </w:rPr>
        <w:t>th</w:t>
      </w:r>
      <w:r w:rsidRPr="00647778">
        <w:t> meeting an analysis of the level and modalities of funding for HFC phase-down in the refrigeration servicing sector in light of the information contained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HPMPs (document UNEP/OzL.Pro/ExCom/87/47).</w:t>
      </w:r>
      <w:r w:rsidRPr="00647778">
        <w:rPr>
          <w:rStyle w:val="FootnoteReference"/>
        </w:rPr>
        <w:footnoteReference w:id="19"/>
      </w:r>
    </w:p>
    <w:p w14:paraId="43F6652C" w14:textId="77777777" w:rsidR="00702C82" w:rsidRPr="00647778" w:rsidRDefault="00702C82" w:rsidP="00747905">
      <w:pPr>
        <w:pStyle w:val="Heading1"/>
      </w:pPr>
      <w:r w:rsidRPr="00647778">
        <w:rPr>
          <w:lang w:val="en-GB"/>
        </w:rPr>
        <w:t>As the Executive Committee did not consider the document at its 87</w:t>
      </w:r>
      <w:r w:rsidRPr="00647778">
        <w:rPr>
          <w:vertAlign w:val="superscript"/>
          <w:lang w:val="en-GB"/>
        </w:rPr>
        <w:t>th</w:t>
      </w:r>
      <w:r w:rsidRPr="00647778">
        <w:rPr>
          <w:lang w:val="en-GB"/>
        </w:rPr>
        <w:t> meeting,</w:t>
      </w:r>
      <w:r w:rsidRPr="00647778">
        <w:t xml:space="preserve"> the Secretariat presented to</w:t>
      </w:r>
      <w:r w:rsidRPr="00647778">
        <w:rPr>
          <w:lang w:val="en-GB"/>
        </w:rPr>
        <w:t xml:space="preserve"> the 88</w:t>
      </w:r>
      <w:r w:rsidRPr="00647778">
        <w:rPr>
          <w:vertAlign w:val="superscript"/>
          <w:lang w:val="en-GB"/>
        </w:rPr>
        <w:t>th</w:t>
      </w:r>
      <w:r w:rsidRPr="00647778">
        <w:rPr>
          <w:lang w:val="en-GB"/>
        </w:rPr>
        <w:t> meeting</w:t>
      </w:r>
      <w:r w:rsidRPr="00647778">
        <w:t xml:space="preserve"> document UNEP/OzL.Pro/ExCom/88/72, which was largely the same as document UNEP/OzL.Pro/ExCom/87/47, with new text added to invite the Executive Committee to consider its recommendation in light of the guidelines for the preparation of the Kigali HFC implementation plans (KIPs) that had been approved. </w:t>
      </w:r>
    </w:p>
    <w:p w14:paraId="5E9433C1" w14:textId="77777777" w:rsidR="00702C82" w:rsidRPr="00647778" w:rsidRDefault="00702C82" w:rsidP="00747905">
      <w:pPr>
        <w:pStyle w:val="Heading1"/>
      </w:pPr>
      <w:r w:rsidRPr="00647778">
        <w:t>The Executive Committee discussed document UNEP/OzL.Pro/ExCom/88/72 at its formal online 88</w:t>
      </w:r>
      <w:r w:rsidRPr="00647778">
        <w:rPr>
          <w:vertAlign w:val="superscript"/>
        </w:rPr>
        <w:t>th</w:t>
      </w:r>
      <w:r w:rsidRPr="00647778">
        <w:t> meeting and established a contact group to consider the matter. Issues discussed included opportunities for integrating activities to phase out HCFCs and phase down HFCs in the refrigeration servicing sector. While some members supported this approach, other members representing Article 5 countries noted that more time was needed to understand HFC phase-down, and pointed out that synchronizing activities in the sector would be difficult at present. They also considered it premature to discuss modalities and levels of funding in the absence of cost guidelines. Several members expressed general views on the level of funding to be provided to LVC and non</w:t>
      </w:r>
      <w:r w:rsidRPr="00647778">
        <w:noBreakHyphen/>
        <w:t>LVC countries as proposed in the document, but the group was unable to enter into more substantive discussions on that matter. In view of the questions raised by members and answers provided by the Secretariat, the group decided that discussions at the 89</w:t>
      </w:r>
      <w:r w:rsidRPr="00647778">
        <w:rPr>
          <w:vertAlign w:val="superscript"/>
        </w:rPr>
        <w:t>th</w:t>
      </w:r>
      <w:r w:rsidRPr="00647778">
        <w:t xml:space="preserve"> meeting would continue based on document UNEP/OzL.Pro/ExCom/88/72, without requesting the Secretariat to make adjustments to its text. </w:t>
      </w:r>
    </w:p>
    <w:p w14:paraId="76926D18" w14:textId="77777777" w:rsidR="00702C82" w:rsidRPr="00DA5138" w:rsidRDefault="00702C82" w:rsidP="00747905">
      <w:pPr>
        <w:pStyle w:val="Heading1"/>
        <w:rPr>
          <w:rFonts w:eastAsia="Calibri"/>
          <w:noProof/>
        </w:rPr>
      </w:pPr>
      <w:r w:rsidRPr="00647778">
        <w:t>Accordingly,</w:t>
      </w:r>
      <w:r w:rsidRPr="00647778">
        <w:rPr>
          <w:bCs/>
        </w:rPr>
        <w:t xml:space="preserve"> </w:t>
      </w:r>
      <w:r w:rsidRPr="00647778">
        <w:t>the Executive Committee decided to pursue, at its 89</w:t>
      </w:r>
      <w:r w:rsidRPr="00647778">
        <w:rPr>
          <w:vertAlign w:val="superscript"/>
        </w:rPr>
        <w:t>th</w:t>
      </w:r>
      <w:r w:rsidRPr="00647778">
        <w:t xml:space="preserve"> meeting, discussions on </w:t>
      </w:r>
      <w:r w:rsidRPr="00647778">
        <w:rPr>
          <w:color w:val="000000" w:themeColor="text1"/>
        </w:rPr>
        <w:t xml:space="preserve">the level and modalities of funding for HFC phase-down in the refrigeration servicing sector on the basis of </w:t>
      </w:r>
      <w:r w:rsidRPr="00647778">
        <w:t xml:space="preserve">document UNEP/OzL.Pro/ExCom/88/72 </w:t>
      </w:r>
      <w:r w:rsidRPr="00647778">
        <w:rPr>
          <w:bCs/>
        </w:rPr>
        <w:t>(</w:t>
      </w:r>
      <w:r w:rsidRPr="00DA5138">
        <w:rPr>
          <w:bCs/>
        </w:rPr>
        <w:t>decision 88/76).</w:t>
      </w:r>
    </w:p>
    <w:p w14:paraId="6A7026D4" w14:textId="77777777" w:rsidR="00702C82" w:rsidRPr="00647778" w:rsidRDefault="00702C82" w:rsidP="00702C82">
      <w:pPr>
        <w:keepNext/>
        <w:rPr>
          <w:rFonts w:eastAsia="Calibri"/>
          <w:i/>
        </w:rPr>
      </w:pPr>
      <w:r w:rsidRPr="00647778">
        <w:rPr>
          <w:rFonts w:eastAsia="Calibri"/>
          <w:i/>
        </w:rPr>
        <w:t>Discussions at the 89</w:t>
      </w:r>
      <w:r w:rsidRPr="00647778">
        <w:rPr>
          <w:rFonts w:eastAsia="Calibri"/>
          <w:i/>
          <w:vertAlign w:val="superscript"/>
        </w:rPr>
        <w:t>th</w:t>
      </w:r>
      <w:r w:rsidRPr="00647778">
        <w:rPr>
          <w:rFonts w:eastAsia="Calibri"/>
          <w:i/>
        </w:rPr>
        <w:t xml:space="preserve"> meeting on the cost-effectiveness in the refrigeration servicing sector</w:t>
      </w:r>
    </w:p>
    <w:p w14:paraId="6B8E8F9E" w14:textId="77777777" w:rsidR="00702C82" w:rsidRPr="00647778" w:rsidRDefault="00702C82" w:rsidP="00702C82">
      <w:pPr>
        <w:keepNext/>
        <w:rPr>
          <w:rFonts w:eastAsia="Calibri"/>
        </w:rPr>
      </w:pPr>
    </w:p>
    <w:p w14:paraId="5728A339" w14:textId="77777777" w:rsidR="00702C82" w:rsidRPr="00647778" w:rsidRDefault="00702C82" w:rsidP="00702C82">
      <w:pPr>
        <w:pStyle w:val="Heading1"/>
        <w:keepNext/>
      </w:pPr>
      <w:r w:rsidRPr="00647778">
        <w:t>The Executive Committee may wish to continue its discussions on the cost-effectiveness thresholds for the refrigeration servicing sector, taking into account the relevant information contained in documents UNEP/OzL.Pro/ExCom/82/64, Preliminary document on all aspects related to the refrigeration servicing sector that support the HFC phase down (decision 80/76(c)) and UNEP/OzL.Pro/ExCom/89/8, An analysis of the level and modalities of funding for the HFC phase-down in the refrigeration servicing sector (decision 88/76).</w:t>
      </w:r>
    </w:p>
    <w:p w14:paraId="4D0AA13D" w14:textId="77777777" w:rsidR="00702C82" w:rsidRPr="00647778" w:rsidRDefault="00702C82" w:rsidP="00747905">
      <w:pPr>
        <w:pStyle w:val="Heading1"/>
        <w:keepNext/>
      </w:pPr>
      <w:r w:rsidRPr="00A10AE2">
        <w:rPr>
          <w:rFonts w:eastAsia="Calibri"/>
          <w:noProof/>
          <w:color w:val="000000"/>
        </w:rPr>
        <w:t>T</w:t>
      </w:r>
      <w:r w:rsidRPr="00A10AE2">
        <w:t xml:space="preserve">he </w:t>
      </w:r>
      <w:r w:rsidRPr="00647778">
        <w:t>Executive Committee may also wish to note that:</w:t>
      </w:r>
    </w:p>
    <w:p w14:paraId="2BD891B4" w14:textId="77777777" w:rsidR="00702C82" w:rsidRPr="00647778" w:rsidRDefault="00702C82" w:rsidP="00702C82">
      <w:pPr>
        <w:pStyle w:val="Heading2"/>
        <w:keepNext/>
        <w:widowControl/>
        <w:numPr>
          <w:ilvl w:val="1"/>
          <w:numId w:val="1"/>
        </w:numPr>
      </w:pPr>
      <w:r w:rsidRPr="00647778">
        <w:t>During the IAPs established for the 85</w:t>
      </w:r>
      <w:r w:rsidRPr="00647778">
        <w:rPr>
          <w:vertAlign w:val="superscript"/>
        </w:rPr>
        <w:t>th</w:t>
      </w:r>
      <w:r w:rsidRPr="00647778">
        <w:t>, 86</w:t>
      </w:r>
      <w:r w:rsidRPr="00647778">
        <w:rPr>
          <w:vertAlign w:val="superscript"/>
        </w:rPr>
        <w:t>th</w:t>
      </w:r>
      <w:r w:rsidRPr="00647778">
        <w:t>, 87</w:t>
      </w:r>
      <w:r w:rsidRPr="00647778">
        <w:rPr>
          <w:vertAlign w:val="superscript"/>
        </w:rPr>
        <w:t>th</w:t>
      </w:r>
      <w:r w:rsidRPr="00647778">
        <w:t xml:space="preserve"> and 88</w:t>
      </w:r>
      <w:r w:rsidRPr="00647778">
        <w:rPr>
          <w:vertAlign w:val="superscript"/>
        </w:rPr>
        <w:t>th </w:t>
      </w:r>
      <w:r w:rsidRPr="00647778">
        <w:t>meetings, it approved funding for new stages I, II or III of HPMPs for 69 Article 5 countries (i.e., 52 LVC countries and 17 non</w:t>
      </w:r>
      <w:r w:rsidRPr="00647778">
        <w:noBreakHyphen/>
        <w:t>LVC countries);</w:t>
      </w:r>
    </w:p>
    <w:p w14:paraId="2E5A797D" w14:textId="77777777" w:rsidR="00702C82" w:rsidRPr="00647778" w:rsidRDefault="00702C82" w:rsidP="00702C82">
      <w:pPr>
        <w:pStyle w:val="Heading2"/>
        <w:numPr>
          <w:ilvl w:val="1"/>
          <w:numId w:val="1"/>
        </w:numPr>
      </w:pPr>
      <w:r w:rsidRPr="00647778">
        <w:t>An additional 46 Article 5 countries are preparing submissions of new stages of their HPMPs for consideration at future meetings;</w:t>
      </w:r>
    </w:p>
    <w:p w14:paraId="5FF374BE" w14:textId="77777777" w:rsidR="00702C82" w:rsidRPr="00744CFB" w:rsidRDefault="00702C82" w:rsidP="00702C82">
      <w:pPr>
        <w:pStyle w:val="Heading2"/>
        <w:numPr>
          <w:ilvl w:val="1"/>
          <w:numId w:val="1"/>
        </w:numPr>
      </w:pPr>
      <w:r w:rsidRPr="00647778">
        <w:lastRenderedPageBreak/>
        <w:t>A total of 71 Article 5 countries</w:t>
      </w:r>
      <w:r w:rsidRPr="00744CFB">
        <w:t xml:space="preserve"> have had their HPMPs approved for the total phase</w:t>
      </w:r>
      <w:r>
        <w:noBreakHyphen/>
      </w:r>
      <w:r w:rsidRPr="00744CFB">
        <w:t>out of HCFCs; and</w:t>
      </w:r>
    </w:p>
    <w:p w14:paraId="19D2900B" w14:textId="77777777" w:rsidR="00702C82" w:rsidRPr="00647778" w:rsidRDefault="00702C82" w:rsidP="00702C82">
      <w:pPr>
        <w:pStyle w:val="Heading2"/>
        <w:numPr>
          <w:ilvl w:val="1"/>
          <w:numId w:val="1"/>
        </w:numPr>
      </w:pPr>
      <w:r w:rsidRPr="00237278">
        <w:t xml:space="preserve">As of </w:t>
      </w:r>
      <w:r w:rsidR="00D22080">
        <w:t xml:space="preserve">1 </w:t>
      </w:r>
      <w:r w:rsidRPr="00237278">
        <w:t>February 2022</w:t>
      </w:r>
      <w:r w:rsidRPr="00744CFB">
        <w:t xml:space="preserve">, </w:t>
      </w:r>
      <w:r>
        <w:t xml:space="preserve">91 </w:t>
      </w:r>
      <w:r w:rsidRPr="00744CFB">
        <w:t xml:space="preserve">Article 5 countries (i.e., </w:t>
      </w:r>
      <w:r>
        <w:t xml:space="preserve">61 </w:t>
      </w:r>
      <w:r w:rsidRPr="00744CFB">
        <w:t xml:space="preserve">LVC countries and </w:t>
      </w:r>
      <w:r>
        <w:t>30</w:t>
      </w:r>
      <w:r w:rsidRPr="00744CFB">
        <w:t xml:space="preserve"> non</w:t>
      </w:r>
      <w:r w:rsidRPr="00744CFB">
        <w:noBreakHyphen/>
        <w:t>LVC countries) had ratified the Kigali Amendment. At the 87</w:t>
      </w:r>
      <w:r w:rsidRPr="00744CFB">
        <w:rPr>
          <w:vertAlign w:val="superscript"/>
        </w:rPr>
        <w:t>th</w:t>
      </w:r>
      <w:r w:rsidRPr="00744CFB">
        <w:t xml:space="preserve"> meeting, the Executive </w:t>
      </w:r>
      <w:r w:rsidRPr="00647778">
        <w:t>Committee approved the guidelines for the preparation of KIPs (decision 87/50) and since then approved funds for 53 of these Article 5 countries to prepare their KIPs. Additional countries are expected to request preparatory funding in 2022.</w:t>
      </w:r>
    </w:p>
    <w:p w14:paraId="3DECA281" w14:textId="77777777" w:rsidR="00702C82" w:rsidRPr="00A10AE2" w:rsidRDefault="00702C82" w:rsidP="00747905">
      <w:pPr>
        <w:pStyle w:val="Heading1"/>
      </w:pPr>
      <w:r w:rsidRPr="00A10AE2">
        <w:t xml:space="preserve">Therefore, in the near future, a large number of Article 5 countries could be implementing activities in the refrigeration servicing sector under their HPMPs and under their HFC phase-down plans. </w:t>
      </w:r>
    </w:p>
    <w:p w14:paraId="3A2304A8" w14:textId="77777777" w:rsidR="00702C82" w:rsidRPr="00AC72D7" w:rsidRDefault="00702C82" w:rsidP="00747905">
      <w:pPr>
        <w:keepNext/>
        <w:rPr>
          <w:u w:val="single"/>
        </w:rPr>
      </w:pPr>
      <w:r w:rsidRPr="00A10AE2">
        <w:rPr>
          <w:u w:val="single"/>
        </w:rPr>
        <w:t>Energy efficiency</w:t>
      </w:r>
    </w:p>
    <w:p w14:paraId="6C767A0B" w14:textId="77777777" w:rsidR="00702C82" w:rsidRPr="00AC72D7" w:rsidRDefault="00702C82" w:rsidP="00747905">
      <w:pPr>
        <w:widowControl w:val="0"/>
      </w:pPr>
    </w:p>
    <w:p w14:paraId="1834F01C" w14:textId="77777777" w:rsidR="00702C82" w:rsidRPr="000861E9" w:rsidRDefault="00702C82" w:rsidP="00747905">
      <w:pPr>
        <w:pStyle w:val="Heading1"/>
      </w:pPr>
      <w:r w:rsidRPr="00AC72D7">
        <w:t>Matters related to energy efficiency were first discussed in the contact group on the cost guidelines for the phase-down of HFCs, established in the margins of the 81</w:t>
      </w:r>
      <w:r w:rsidRPr="00AC72D7">
        <w:rPr>
          <w:vertAlign w:val="superscript"/>
        </w:rPr>
        <w:t>st</w:t>
      </w:r>
      <w:r w:rsidRPr="00AC72D7">
        <w:t> meeting</w:t>
      </w:r>
      <w:r>
        <w:t xml:space="preserve"> and subsequently discussed under a separate agenda item since the 83</w:t>
      </w:r>
      <w:r w:rsidRPr="001E358F">
        <w:rPr>
          <w:vertAlign w:val="superscript"/>
        </w:rPr>
        <w:t>rd</w:t>
      </w:r>
      <w:r>
        <w:t xml:space="preserve"> meeting. </w:t>
      </w:r>
      <w:r w:rsidRPr="00FF2DFD">
        <w:t xml:space="preserve">Once the Executive Committee has finished its deliberations on energy efficiency, the Executive Committee may wish to consider whether </w:t>
      </w:r>
      <w:r w:rsidRPr="000861E9">
        <w:t xml:space="preserve">to include in the cost guidelines for </w:t>
      </w:r>
      <w:r>
        <w:t xml:space="preserve">the </w:t>
      </w:r>
      <w:r w:rsidRPr="000861E9">
        <w:t>phas</w:t>
      </w:r>
      <w:r>
        <w:t>e-</w:t>
      </w:r>
      <w:r w:rsidRPr="000861E9">
        <w:t xml:space="preserve">down </w:t>
      </w:r>
      <w:r>
        <w:t xml:space="preserve">of </w:t>
      </w:r>
      <w:r w:rsidRPr="000861E9">
        <w:t>HFCs in Article 5 countries any decision it has adopted on energy efficiency.</w:t>
      </w:r>
    </w:p>
    <w:p w14:paraId="41EC1C3E" w14:textId="77777777" w:rsidR="00702C82" w:rsidRPr="00AC72D7" w:rsidRDefault="00702C82" w:rsidP="00747905">
      <w:pPr>
        <w:widowControl w:val="0"/>
        <w:rPr>
          <w:u w:val="single"/>
        </w:rPr>
      </w:pPr>
      <w:r w:rsidRPr="00AC72D7">
        <w:rPr>
          <w:u w:val="single"/>
        </w:rPr>
        <w:t>Disposal</w:t>
      </w:r>
    </w:p>
    <w:p w14:paraId="1A044799" w14:textId="77777777" w:rsidR="00702C82" w:rsidRPr="00AC72D7" w:rsidRDefault="00702C82" w:rsidP="00747905">
      <w:pPr>
        <w:widowControl w:val="0"/>
      </w:pPr>
    </w:p>
    <w:p w14:paraId="313B8097" w14:textId="77777777" w:rsidR="00702C82" w:rsidRPr="00AC72D7" w:rsidRDefault="00702C82" w:rsidP="00747905">
      <w:pPr>
        <w:pStyle w:val="Heading1"/>
        <w:widowControl w:val="0"/>
      </w:pPr>
      <w:r w:rsidRPr="00AC72D7">
        <w:t>Between its 58</w:t>
      </w:r>
      <w:r w:rsidRPr="00AC72D7">
        <w:rPr>
          <w:vertAlign w:val="superscript"/>
        </w:rPr>
        <w:t>th</w:t>
      </w:r>
      <w:r w:rsidRPr="00AC72D7">
        <w:t xml:space="preserve"> and 73</w:t>
      </w:r>
      <w:r w:rsidRPr="00AC72D7">
        <w:rPr>
          <w:vertAlign w:val="superscript"/>
        </w:rPr>
        <w:t>rd</w:t>
      </w:r>
      <w:r w:rsidRPr="00AC72D7">
        <w:t xml:space="preserve"> meetings, the Executive Committee approved funding for the preparation of 16 project proposals that resulted in the approval of pilot demonstration projects for ODS waste management and disposal in 11 Article 5 countries, two regional projects and one technical assistance project. </w:t>
      </w:r>
    </w:p>
    <w:p w14:paraId="52C0E9AF" w14:textId="77777777" w:rsidR="00702C82" w:rsidRDefault="00702C82" w:rsidP="00747905">
      <w:pPr>
        <w:pStyle w:val="Heading1"/>
      </w:pPr>
      <w:r w:rsidRPr="00AC72D7">
        <w:t>At its 79</w:t>
      </w:r>
      <w:r w:rsidRPr="00AC72D7">
        <w:rPr>
          <w:vertAlign w:val="superscript"/>
        </w:rPr>
        <w:t>th</w:t>
      </w:r>
      <w:r w:rsidRPr="00AC72D7">
        <w:t xml:space="preserve"> meeting, the Executive Committee considered a progress report on the implementation of the pilot demonstration projects for ODS waste management and disposal.</w:t>
      </w:r>
      <w:r w:rsidRPr="00AC72D7">
        <w:rPr>
          <w:vertAlign w:val="superscript"/>
        </w:rPr>
        <w:footnoteReference w:id="20"/>
      </w:r>
      <w:r w:rsidRPr="00AC72D7">
        <w:t xml:space="preserve"> Further to a discussion, the Executive Committee requested the Secretariat to submit to the 82</w:t>
      </w:r>
      <w:r w:rsidRPr="00AC72D7">
        <w:rPr>
          <w:vertAlign w:val="superscript"/>
        </w:rPr>
        <w:t>nd</w:t>
      </w:r>
      <w:r w:rsidRPr="00AC72D7">
        <w:t xml:space="preserve"> meeting a synthesis report on the pilot ODS disposal projects that had been completed (decision 79/18(e)</w:t>
      </w:r>
      <w:r>
        <w:t>)</w:t>
      </w:r>
      <w:r w:rsidRPr="00AC72D7">
        <w:t>.</w:t>
      </w:r>
    </w:p>
    <w:p w14:paraId="4DD1CDB1" w14:textId="77777777" w:rsidR="00702C82" w:rsidRPr="00AC72D7" w:rsidRDefault="00702C82" w:rsidP="00747905">
      <w:pPr>
        <w:pStyle w:val="Heading1"/>
      </w:pPr>
      <w:r>
        <w:t>At its 81</w:t>
      </w:r>
      <w:r w:rsidRPr="00D31ACF">
        <w:rPr>
          <w:vertAlign w:val="superscript"/>
        </w:rPr>
        <w:t>st</w:t>
      </w:r>
      <w:r>
        <w:t xml:space="preserve"> meeting, the Executive Committee decided to consider, at its 82</w:t>
      </w:r>
      <w:r w:rsidRPr="00D31ACF">
        <w:rPr>
          <w:vertAlign w:val="superscript"/>
        </w:rPr>
        <w:t>nd</w:t>
      </w:r>
      <w:r>
        <w:t xml:space="preserve"> meeting, issues related to funding the cost-effective management of stockpiles of used or unwanted controlled substances, including through destruction, in light of the paper prepared in response to decision 79/18(e) (decision 81/67(d)).</w:t>
      </w:r>
    </w:p>
    <w:p w14:paraId="04CCE774" w14:textId="77777777" w:rsidR="00702C82" w:rsidRPr="00AC72D7" w:rsidRDefault="00702C82" w:rsidP="00747905">
      <w:pPr>
        <w:pStyle w:val="Heading1"/>
      </w:pPr>
      <w:r w:rsidRPr="00AC72D7">
        <w:t>At its 82</w:t>
      </w:r>
      <w:r w:rsidRPr="00AC72D7">
        <w:rPr>
          <w:vertAlign w:val="superscript"/>
        </w:rPr>
        <w:t>nd</w:t>
      </w:r>
      <w:r w:rsidRPr="00AC72D7">
        <w:t xml:space="preserve"> meeting, the Executive Committee considered matters related to disposal of ODS waste under:</w:t>
      </w:r>
    </w:p>
    <w:p w14:paraId="43D8130C" w14:textId="77777777" w:rsidR="00702C82" w:rsidRPr="00AC72D7" w:rsidRDefault="00702C82" w:rsidP="00747905">
      <w:pPr>
        <w:widowControl w:val="0"/>
        <w:numPr>
          <w:ilvl w:val="1"/>
          <w:numId w:val="1"/>
        </w:numPr>
        <w:spacing w:after="240"/>
        <w:outlineLvl w:val="1"/>
      </w:pPr>
      <w:r w:rsidRPr="00AC72D7">
        <w:t>Agenda item 6(d), “Draft monitoring and evaluation work programme for the year 2019</w:t>
      </w:r>
      <w:r>
        <w:t>,</w:t>
      </w:r>
      <w:r w:rsidRPr="00AC72D7">
        <w:t>” where the Executive Committee approved the second phase of the evaluation of pilot demonstration projects on ODS disposal and destruction;</w:t>
      </w:r>
      <w:r w:rsidRPr="00AC72D7">
        <w:rPr>
          <w:vertAlign w:val="superscript"/>
        </w:rPr>
        <w:footnoteReference w:id="21"/>
      </w:r>
      <w:r w:rsidRPr="00AC72D7">
        <w:t xml:space="preserve"> </w:t>
      </w:r>
    </w:p>
    <w:p w14:paraId="535F9F41" w14:textId="77777777" w:rsidR="00702C82" w:rsidRPr="00AC72D7" w:rsidRDefault="00702C82" w:rsidP="00747905">
      <w:pPr>
        <w:widowControl w:val="0"/>
        <w:numPr>
          <w:ilvl w:val="1"/>
          <w:numId w:val="1"/>
        </w:numPr>
        <w:spacing w:after="240"/>
        <w:outlineLvl w:val="1"/>
      </w:pPr>
      <w:r w:rsidRPr="00AC72D7">
        <w:t>Agenda item 7(c), “Synthesis report on the pilot ODS disposal projects (decision</w:t>
      </w:r>
      <w:r>
        <w:t> </w:t>
      </w:r>
      <w:r w:rsidRPr="00AC72D7">
        <w:t>79/18(e)</w:t>
      </w:r>
      <w:r>
        <w:t>,</w:t>
      </w:r>
      <w:r w:rsidRPr="00AC72D7">
        <w:t>” where the Executive Committee considered document UNEP/OzL.Pro/ExCom/82/21 submitted pursuant to decision 81/67(d). During the discussions, members expressed appreciation for the thoroughness of the report and raised a number of issues associated with the disposal and destruction of ODS, highlighting their relevance to HFC phase</w:t>
      </w:r>
      <w:r>
        <w:noBreakHyphen/>
      </w:r>
      <w:r w:rsidRPr="00AC72D7">
        <w:t xml:space="preserve">down </w:t>
      </w:r>
      <w:r w:rsidRPr="00AC72D7">
        <w:lastRenderedPageBreak/>
        <w:t>and to discussions on the cost guidelines for the phase</w:t>
      </w:r>
      <w:r>
        <w:noBreakHyphen/>
      </w:r>
      <w:r w:rsidRPr="00AC72D7">
        <w:t xml:space="preserve">down of HFCs. Subsequently, the Executive Committee </w:t>
      </w:r>
      <w:r w:rsidRPr="00AC72D7">
        <w:rPr>
          <w:i/>
        </w:rPr>
        <w:t xml:space="preserve">inter alia </w:t>
      </w:r>
      <w:r w:rsidRPr="00AC72D7">
        <w:t xml:space="preserve">took note of the synthesis report, and requested bilateral and implementing agencies to apply, where appropriate, the findings and recommendations of the synthesis report; and </w:t>
      </w:r>
    </w:p>
    <w:p w14:paraId="166D7009" w14:textId="77777777" w:rsidR="00702C82" w:rsidRPr="00AC72D7" w:rsidRDefault="00702C82" w:rsidP="00747905">
      <w:pPr>
        <w:widowControl w:val="0"/>
        <w:numPr>
          <w:ilvl w:val="1"/>
          <w:numId w:val="1"/>
        </w:numPr>
        <w:spacing w:after="240"/>
        <w:outlineLvl w:val="1"/>
      </w:pPr>
      <w:r w:rsidRPr="00AC72D7">
        <w:t>Agenda item 11(d), “Development of the cost guidelines for the phase-down of HFCs in Article</w:t>
      </w:r>
      <w:r>
        <w:t> </w:t>
      </w:r>
      <w:r w:rsidRPr="00AC72D7">
        <w:t>5 countries</w:t>
      </w:r>
      <w:r>
        <w:t>,</w:t>
      </w:r>
      <w:r w:rsidRPr="00AC72D7">
        <w:t xml:space="preserve">” where discussions took place </w:t>
      </w:r>
      <w:r>
        <w:t>in</w:t>
      </w:r>
      <w:r w:rsidRPr="00AC72D7">
        <w:t xml:space="preserve"> the contact group on the cost guidelines. In reporting to plenary, the facilitator of the contact group indicated that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for Article</w:t>
      </w:r>
      <w:r>
        <w:t> </w:t>
      </w:r>
      <w:r w:rsidRPr="00AC72D7">
        <w:t>5 countries, particularly for LVC countries, and saw it as an integral part of the cost guidelines for HFC phase-down. Following the report by the facilitator of the contact group, the Executive Committee decided to continue discussing the cost guidelines for the phase</w:t>
      </w:r>
      <w:r>
        <w:noBreakHyphen/>
      </w:r>
      <w:r w:rsidRPr="00AC72D7">
        <w:t>down of HFCs in Article 5 countries at the 83</w:t>
      </w:r>
      <w:r w:rsidRPr="00AC72D7">
        <w:rPr>
          <w:vertAlign w:val="superscript"/>
        </w:rPr>
        <w:t>rd</w:t>
      </w:r>
      <w:r w:rsidRPr="00AC72D7">
        <w:t xml:space="preserve"> meeting</w:t>
      </w:r>
      <w:r>
        <w:t xml:space="preserve"> (decision 82/84)</w:t>
      </w:r>
      <w:r w:rsidRPr="00AC72D7">
        <w:t>.</w:t>
      </w:r>
    </w:p>
    <w:p w14:paraId="7F6FC090" w14:textId="77777777" w:rsidR="00702C82" w:rsidRPr="00AC72D7" w:rsidRDefault="00702C82" w:rsidP="00747905">
      <w:pPr>
        <w:pStyle w:val="Heading1"/>
        <w:rPr>
          <w:rFonts w:eastAsia="Calibri"/>
          <w:noProof/>
        </w:rPr>
      </w:pPr>
      <w:r w:rsidRPr="00AC72D7">
        <w:rPr>
          <w:rFonts w:eastAsia="Calibri"/>
          <w:noProof/>
        </w:rPr>
        <w:t>Discussions on disposal continued in the contact group on the cost guidelines, based on which the Executive Committee took the following decisions:</w:t>
      </w:r>
    </w:p>
    <w:p w14:paraId="7D3B5676" w14:textId="77777777" w:rsidR="00702C82" w:rsidRPr="00AC72D7" w:rsidRDefault="00702C82" w:rsidP="00747905">
      <w:pPr>
        <w:numPr>
          <w:ilvl w:val="1"/>
          <w:numId w:val="1"/>
        </w:numPr>
        <w:spacing w:after="240"/>
        <w:outlineLvl w:val="1"/>
        <w:rPr>
          <w:rFonts w:eastAsia="Calibri"/>
          <w:noProof/>
        </w:rPr>
      </w:pPr>
      <w:r w:rsidRPr="00AC72D7">
        <w:rPr>
          <w:rFonts w:eastAsia="Calibri"/>
          <w:noProof/>
        </w:rPr>
        <w:t>At its 83</w:t>
      </w:r>
      <w:r w:rsidRPr="00AC72D7">
        <w:rPr>
          <w:rFonts w:eastAsia="Calibri"/>
          <w:noProof/>
          <w:vertAlign w:val="superscript"/>
        </w:rPr>
        <w:t>rd</w:t>
      </w:r>
      <w:r w:rsidRPr="00AC72D7">
        <w:rPr>
          <w:rFonts w:eastAsia="Calibri"/>
          <w:noProof/>
        </w:rPr>
        <w:t xml:space="preserve"> meeting, the Executive Committee agreed to further discuss the matter at the 84</w:t>
      </w:r>
      <w:r w:rsidRPr="00AC72D7">
        <w:rPr>
          <w:rFonts w:eastAsia="Calibri"/>
          <w:noProof/>
          <w:vertAlign w:val="superscript"/>
        </w:rPr>
        <w:t>th</w:t>
      </w:r>
      <w:r>
        <w:rPr>
          <w:rFonts w:eastAsia="Calibri"/>
          <w:noProof/>
        </w:rPr>
        <w:t> </w:t>
      </w:r>
      <w:r w:rsidRPr="00AC72D7">
        <w:rPr>
          <w:rFonts w:eastAsia="Calibri"/>
          <w:noProof/>
        </w:rPr>
        <w:t xml:space="preserve">meeting, in light of the final report on the evaluation of pilot demonstration projects on ODS disposal and destruction to be submitted by the Senior Monitoring and Evaluation Officer (decision 83/65(c)); and </w:t>
      </w:r>
    </w:p>
    <w:p w14:paraId="6870DA56" w14:textId="77777777" w:rsidR="00702C82" w:rsidRPr="00647778" w:rsidRDefault="00702C82" w:rsidP="00702C82">
      <w:pPr>
        <w:pStyle w:val="Heading2"/>
        <w:widowControl/>
        <w:numPr>
          <w:ilvl w:val="1"/>
          <w:numId w:val="1"/>
        </w:numPr>
      </w:pPr>
      <w:r w:rsidRPr="00AC72D7">
        <w:t>At its 84</w:t>
      </w:r>
      <w:r w:rsidRPr="00AC72D7">
        <w:rPr>
          <w:vertAlign w:val="superscript"/>
        </w:rPr>
        <w:t>th</w:t>
      </w:r>
      <w:r w:rsidRPr="00AC72D7">
        <w:t xml:space="preserve"> meeting, the Executive Committee requested the Secretariat to prepare for the 85</w:t>
      </w:r>
      <w:r w:rsidRPr="00AC72D7">
        <w:rPr>
          <w:vertAlign w:val="superscript"/>
        </w:rPr>
        <w:t>th</w:t>
      </w:r>
      <w:r>
        <w:t> </w:t>
      </w:r>
      <w:r w:rsidRPr="00AC72D7">
        <w:t xml:space="preserve">meeting a synthesis report describing best practices and ways for the Executive Committee to consider operationalizing paragraph 24 of decision XXVIII/2, taking into account the final report on the evaluation of the pilot demonstration projects on ODS </w:t>
      </w:r>
      <w:r w:rsidRPr="00647778">
        <w:t>disposal and destruction</w:t>
      </w:r>
      <w:r w:rsidRPr="00647778">
        <w:rPr>
          <w:vertAlign w:val="superscript"/>
        </w:rPr>
        <w:footnoteReference w:id="22"/>
      </w:r>
      <w:r w:rsidRPr="00647778">
        <w:t xml:space="preserve"> and the synthesis report on pilot ODS disposal projects;</w:t>
      </w:r>
      <w:r w:rsidRPr="00647778">
        <w:rPr>
          <w:vertAlign w:val="superscript"/>
        </w:rPr>
        <w:footnoteReference w:id="23"/>
      </w:r>
      <w:r w:rsidRPr="00647778">
        <w:t xml:space="preserve"> other relevant projects implemented in HPMPs; lessons learned from existing infrastructure and policies that could be used to establish the cost-effective management of stockpiles of used or unwanted controlled substances; and external funding opportunities and existing disposal programmes and partnerships (decision 84/87(b)). </w:t>
      </w:r>
    </w:p>
    <w:p w14:paraId="4C74FD9E" w14:textId="77777777" w:rsidR="00702C82" w:rsidRPr="00647778" w:rsidRDefault="00702C82" w:rsidP="00747905">
      <w:pPr>
        <w:pStyle w:val="Heading1"/>
        <w:rPr>
          <w:rFonts w:eastAsia="Calibri"/>
          <w:i/>
        </w:rPr>
      </w:pPr>
      <w:r w:rsidRPr="00647778">
        <w:t>Document UNEP/OzL.Pro/ExCom/89/9 has been submitted to the 89</w:t>
      </w:r>
      <w:r w:rsidRPr="00647778">
        <w:rPr>
          <w:vertAlign w:val="superscript"/>
        </w:rPr>
        <w:t>th</w:t>
      </w:r>
      <w:r w:rsidRPr="00647778">
        <w:t xml:space="preserve"> meeting in </w:t>
      </w:r>
      <w:r w:rsidRPr="00647778">
        <w:rPr>
          <w:rFonts w:eastAsia="Calibri"/>
          <w:noProof/>
        </w:rPr>
        <w:t xml:space="preserve">response to decision 84/87(b). </w:t>
      </w:r>
    </w:p>
    <w:p w14:paraId="3F327136" w14:textId="77777777" w:rsidR="00702C82" w:rsidRPr="00647778" w:rsidRDefault="00702C82" w:rsidP="00747905">
      <w:pPr>
        <w:widowControl w:val="0"/>
        <w:tabs>
          <w:tab w:val="left" w:pos="720"/>
        </w:tabs>
        <w:spacing w:after="240"/>
        <w:outlineLvl w:val="0"/>
        <w:rPr>
          <w:rFonts w:eastAsia="Calibri"/>
          <w:i/>
        </w:rPr>
      </w:pPr>
      <w:r w:rsidRPr="00647778">
        <w:rPr>
          <w:rFonts w:eastAsia="Calibri"/>
          <w:i/>
        </w:rPr>
        <w:t>Discussions at the 89</w:t>
      </w:r>
      <w:r w:rsidRPr="00647778">
        <w:rPr>
          <w:rFonts w:eastAsia="Calibri"/>
          <w:i/>
          <w:vertAlign w:val="superscript"/>
        </w:rPr>
        <w:t>th</w:t>
      </w:r>
      <w:r w:rsidRPr="00647778">
        <w:rPr>
          <w:rFonts w:eastAsia="Calibri"/>
          <w:i/>
        </w:rPr>
        <w:t xml:space="preserve"> meeting on disposal of ODS waste</w:t>
      </w:r>
    </w:p>
    <w:p w14:paraId="0D2E0427" w14:textId="77777777" w:rsidR="00702C82" w:rsidRPr="00647778" w:rsidRDefault="00702C82" w:rsidP="00747905">
      <w:pPr>
        <w:pStyle w:val="Heading1"/>
        <w:rPr>
          <w:rFonts w:eastAsia="Calibri"/>
          <w:noProof/>
        </w:rPr>
      </w:pPr>
      <w:r w:rsidRPr="00647778">
        <w:rPr>
          <w:rFonts w:eastAsia="Calibri"/>
          <w:noProof/>
        </w:rPr>
        <w:t>The Executive Committee may wish to continue its discussion on disposal of ODS waste taking into consideration document </w:t>
      </w:r>
      <w:r w:rsidRPr="00647778">
        <w:t>UNEP/OzL.Pro/ExCom/89/9</w:t>
      </w:r>
      <w:r w:rsidRPr="00647778">
        <w:rPr>
          <w:rFonts w:eastAsia="Calibri"/>
          <w:noProof/>
        </w:rPr>
        <w:t xml:space="preserve">. </w:t>
      </w:r>
    </w:p>
    <w:p w14:paraId="39621659" w14:textId="77777777" w:rsidR="00702C82" w:rsidRPr="00744CFB" w:rsidRDefault="00702C82" w:rsidP="00747905">
      <w:pPr>
        <w:keepNext/>
        <w:keepLines/>
        <w:widowControl w:val="0"/>
        <w:rPr>
          <w:u w:val="single"/>
        </w:rPr>
      </w:pPr>
      <w:r w:rsidRPr="00744CFB">
        <w:rPr>
          <w:u w:val="single"/>
        </w:rPr>
        <w:t xml:space="preserve">Other general matters related to HFC phase-down </w:t>
      </w:r>
    </w:p>
    <w:p w14:paraId="0300276E" w14:textId="77777777" w:rsidR="00702C82" w:rsidRPr="00744CFB" w:rsidRDefault="00702C82" w:rsidP="00747905">
      <w:pPr>
        <w:keepNext/>
        <w:keepLines/>
        <w:widowControl w:val="0"/>
      </w:pPr>
    </w:p>
    <w:p w14:paraId="37F56B4C" w14:textId="77777777" w:rsidR="00702C82" w:rsidRPr="006E47EC" w:rsidRDefault="00702C82" w:rsidP="00747905">
      <w:pPr>
        <w:pStyle w:val="Heading1"/>
      </w:pPr>
      <w:r w:rsidRPr="006E47EC">
        <w:t>The document on the cost guidelines for the phase-down of HFCs submitted to the 80</w:t>
      </w:r>
      <w:r w:rsidRPr="006E47EC">
        <w:rPr>
          <w:vertAlign w:val="superscript"/>
        </w:rPr>
        <w:t>th</w:t>
      </w:r>
      <w:r w:rsidRPr="006E47EC">
        <w:t> meeting included overarching aspects</w:t>
      </w:r>
      <w:r w:rsidRPr="006E47EC">
        <w:rPr>
          <w:vertAlign w:val="superscript"/>
        </w:rPr>
        <w:footnoteReference w:id="24"/>
      </w:r>
      <w:r w:rsidRPr="006E47EC">
        <w:t xml:space="preserve"> that were already being applied in the context of enabling activities and stand</w:t>
      </w:r>
      <w:r w:rsidRPr="006E47EC">
        <w:noBreakHyphen/>
        <w:t>alone HFC investment projects under implementation (the aspects are contained in Part III of Annex II to the present document). At the 87</w:t>
      </w:r>
      <w:r w:rsidRPr="006E47EC">
        <w:rPr>
          <w:vertAlign w:val="superscript"/>
        </w:rPr>
        <w:t>th</w:t>
      </w:r>
      <w:r w:rsidRPr="006E47EC">
        <w:t xml:space="preserve"> meeting, the Executive Committee noted the guidelines for preparation of KIPs for Article 5 countries and </w:t>
      </w:r>
      <w:r w:rsidRPr="006E47EC">
        <w:rPr>
          <w:i/>
        </w:rPr>
        <w:t xml:space="preserve">inter alia </w:t>
      </w:r>
      <w:r w:rsidRPr="006E47EC">
        <w:t xml:space="preserve">agreed “that institutions and capacities in Article 5 </w:t>
      </w:r>
      <w:r w:rsidRPr="006E47EC">
        <w:lastRenderedPageBreak/>
        <w:t>countries developed through Multilateral Fund assistance for the phase-out of ODS should be used to the extent practicable for the phase-down of HFCs, as appropriate” (decision 87/50(h)). Therefore, the text contained in paragraph (b) of Part III of Annex II no longer needs to be discussed in the present document and is suggested for deletion, as shown in the Annex.</w:t>
      </w:r>
    </w:p>
    <w:p w14:paraId="5D220F43" w14:textId="77777777" w:rsidR="00702C82" w:rsidRPr="006E47EC" w:rsidRDefault="00702C82" w:rsidP="00747905">
      <w:pPr>
        <w:spacing w:after="240"/>
        <w:rPr>
          <w:rFonts w:eastAsia="Calibri"/>
          <w:i/>
        </w:rPr>
      </w:pPr>
      <w:r w:rsidRPr="006E47EC">
        <w:rPr>
          <w:rFonts w:eastAsia="Calibri"/>
          <w:i/>
        </w:rPr>
        <w:t>Discussions at the 89</w:t>
      </w:r>
      <w:r w:rsidRPr="006E47EC">
        <w:rPr>
          <w:rFonts w:eastAsia="Calibri"/>
          <w:i/>
          <w:vertAlign w:val="superscript"/>
        </w:rPr>
        <w:t>th</w:t>
      </w:r>
      <w:r w:rsidRPr="006E47EC">
        <w:rPr>
          <w:rFonts w:eastAsia="Calibri"/>
          <w:i/>
        </w:rPr>
        <w:t xml:space="preserve"> meeting on other general matters related to the HFC phase-down</w:t>
      </w:r>
    </w:p>
    <w:p w14:paraId="7EB06736" w14:textId="77777777" w:rsidR="00702C82" w:rsidRPr="006E47EC" w:rsidRDefault="00702C82" w:rsidP="00747905">
      <w:pPr>
        <w:pStyle w:val="Heading1"/>
      </w:pPr>
      <w:r w:rsidRPr="006E47EC">
        <w:t>The Executive Committee may wish to consider whether to incorporate the text contained in paragraph (a) of Part III of Annex II to the present document into the Draft template of the cost guidelines for the phase</w:t>
      </w:r>
      <w:r w:rsidRPr="006E47EC">
        <w:noBreakHyphen/>
        <w:t>down of HFCs contained in Annex I, and whether to address the issues raised in the final paragraph of Part III of Annex II in a separate decision, noting that 53 countries have received funding to prepare KIPs and that the first KIPs are expected to be submitted by 2023.</w:t>
      </w:r>
    </w:p>
    <w:p w14:paraId="507475B5" w14:textId="77777777" w:rsidR="00702C82" w:rsidRPr="006E47EC" w:rsidRDefault="00702C82" w:rsidP="00747905">
      <w:pPr>
        <w:keepNext/>
        <w:rPr>
          <w:b/>
        </w:rPr>
      </w:pPr>
      <w:r w:rsidRPr="006E47EC">
        <w:rPr>
          <w:b/>
        </w:rPr>
        <w:t>Recommendation</w:t>
      </w:r>
    </w:p>
    <w:p w14:paraId="1ED47A98" w14:textId="77777777" w:rsidR="00702C82" w:rsidRPr="006E47EC" w:rsidRDefault="00702C82" w:rsidP="00747905">
      <w:pPr>
        <w:keepNext/>
      </w:pPr>
    </w:p>
    <w:p w14:paraId="586FEAE4" w14:textId="77777777" w:rsidR="00702C82" w:rsidRPr="006E47EC" w:rsidRDefault="00702C82" w:rsidP="00747905">
      <w:pPr>
        <w:pStyle w:val="Heading1"/>
        <w:keepNext/>
      </w:pPr>
      <w:r w:rsidRPr="006E47EC">
        <w:t>The Executive Committee may wish:</w:t>
      </w:r>
    </w:p>
    <w:p w14:paraId="58930637" w14:textId="77777777" w:rsidR="00702C82" w:rsidRPr="006E47EC" w:rsidRDefault="00702C82" w:rsidP="00747905">
      <w:pPr>
        <w:widowControl w:val="0"/>
        <w:numPr>
          <w:ilvl w:val="1"/>
          <w:numId w:val="1"/>
        </w:numPr>
        <w:tabs>
          <w:tab w:val="clear" w:pos="0"/>
        </w:tabs>
        <w:spacing w:after="240"/>
        <w:outlineLvl w:val="1"/>
      </w:pPr>
      <w:r w:rsidRPr="006E47EC">
        <w:t xml:space="preserve">To note document UNEP/OzL.Pro/ExCom/89/6 on the development of the cost guidelines for the phase-down of HFCs in Article 5 countries: Draft criteria for funding; and </w:t>
      </w:r>
    </w:p>
    <w:p w14:paraId="1B626092" w14:textId="77777777" w:rsidR="00702C82" w:rsidRPr="00347171" w:rsidRDefault="00702C82" w:rsidP="00702C82">
      <w:pPr>
        <w:pStyle w:val="Heading2"/>
        <w:numPr>
          <w:ilvl w:val="1"/>
          <w:numId w:val="1"/>
        </w:numPr>
        <w:spacing w:after="0"/>
        <w:sectPr w:rsidR="00702C82" w:rsidRPr="0034717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6E47EC">
        <w:t>To continue its deliberations on the cost guidelines for the phase-down of HFCs in Article 5 countries in light of document UNEP/OzL.Pro/ExCom/89/6</w:t>
      </w:r>
      <w:r w:rsidRPr="00347171">
        <w:t>.</w:t>
      </w:r>
    </w:p>
    <w:p w14:paraId="281F8CCB" w14:textId="77777777" w:rsidR="00702C82" w:rsidRPr="007509D3" w:rsidRDefault="00702C82" w:rsidP="00747905">
      <w:pPr>
        <w:widowControl w:val="0"/>
        <w:tabs>
          <w:tab w:val="left" w:pos="8280"/>
        </w:tabs>
        <w:jc w:val="center"/>
        <w:rPr>
          <w:b/>
        </w:rPr>
      </w:pPr>
      <w:r w:rsidRPr="007509D3">
        <w:rPr>
          <w:b/>
        </w:rPr>
        <w:lastRenderedPageBreak/>
        <w:t>Annex I</w:t>
      </w:r>
    </w:p>
    <w:p w14:paraId="5D6913B9" w14:textId="77777777" w:rsidR="00702C82" w:rsidRPr="007509D3" w:rsidRDefault="00702C82" w:rsidP="00747905">
      <w:pPr>
        <w:widowControl w:val="0"/>
        <w:tabs>
          <w:tab w:val="left" w:pos="8280"/>
        </w:tabs>
        <w:jc w:val="center"/>
        <w:rPr>
          <w:b/>
        </w:rPr>
      </w:pPr>
    </w:p>
    <w:p w14:paraId="23268117" w14:textId="77777777" w:rsidR="00702C82" w:rsidRPr="007509D3" w:rsidRDefault="00702C82" w:rsidP="00747905">
      <w:pPr>
        <w:widowControl w:val="0"/>
        <w:tabs>
          <w:tab w:val="left" w:pos="8280"/>
        </w:tabs>
        <w:jc w:val="center"/>
        <w:rPr>
          <w:b/>
        </w:rPr>
      </w:pPr>
      <w:r w:rsidRPr="007509D3">
        <w:rPr>
          <w:b/>
        </w:rPr>
        <w:t>DRAFT TEMPLATE OF THE COST GUIDELINES FOR THE PHASE-DOWN OF HFCs</w:t>
      </w:r>
    </w:p>
    <w:p w14:paraId="173323E1" w14:textId="77777777" w:rsidR="00702C82" w:rsidRPr="007509D3" w:rsidRDefault="00702C82" w:rsidP="00747905">
      <w:pPr>
        <w:widowControl w:val="0"/>
        <w:tabs>
          <w:tab w:val="left" w:pos="8280"/>
        </w:tabs>
        <w:jc w:val="center"/>
        <w:rPr>
          <w:b/>
        </w:rPr>
      </w:pPr>
      <w:r w:rsidRPr="007509D3">
        <w:rPr>
          <w:b/>
        </w:rPr>
        <w:t>(As of the 84</w:t>
      </w:r>
      <w:r w:rsidRPr="007509D3">
        <w:rPr>
          <w:b/>
          <w:vertAlign w:val="superscript"/>
        </w:rPr>
        <w:t>th</w:t>
      </w:r>
      <w:r w:rsidRPr="007509D3">
        <w:rPr>
          <w:b/>
        </w:rPr>
        <w:t> meeting)</w:t>
      </w:r>
    </w:p>
    <w:p w14:paraId="1FF41E05" w14:textId="77777777" w:rsidR="00702C82" w:rsidRPr="007509D3" w:rsidRDefault="00702C82" w:rsidP="00747905">
      <w:pPr>
        <w:widowControl w:val="0"/>
        <w:tabs>
          <w:tab w:val="left" w:pos="8280"/>
        </w:tabs>
      </w:pPr>
    </w:p>
    <w:p w14:paraId="733070E4" w14:textId="77777777" w:rsidR="00702C82" w:rsidRPr="007509D3" w:rsidRDefault="00702C82" w:rsidP="00747905">
      <w:pPr>
        <w:widowControl w:val="0"/>
        <w:rPr>
          <w:u w:val="single"/>
        </w:rPr>
      </w:pPr>
      <w:r w:rsidRPr="007509D3">
        <w:rPr>
          <w:u w:val="single"/>
        </w:rPr>
        <w:t>Background</w:t>
      </w:r>
    </w:p>
    <w:p w14:paraId="2467DB2F" w14:textId="77777777" w:rsidR="00702C82" w:rsidRPr="007509D3" w:rsidRDefault="00702C82" w:rsidP="00747905">
      <w:pPr>
        <w:widowControl w:val="0"/>
      </w:pPr>
    </w:p>
    <w:p w14:paraId="3F505365" w14:textId="77777777" w:rsidR="00702C82" w:rsidRPr="00D31ACF" w:rsidRDefault="00702C82" w:rsidP="00747905">
      <w:pPr>
        <w:pStyle w:val="Heading1"/>
        <w:numPr>
          <w:ilvl w:val="0"/>
          <w:numId w:val="27"/>
        </w:numPr>
        <w:tabs>
          <w:tab w:val="clear" w:pos="0"/>
        </w:tabs>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A37A0D">
        <w:rPr>
          <w:vertAlign w:val="superscript"/>
        </w:rPr>
        <w:t>th</w:t>
      </w:r>
      <w:r w:rsidRPr="00D31ACF">
        <w:t xml:space="preserve"> and 80</w:t>
      </w:r>
      <w:r w:rsidRPr="00A37A0D">
        <w:rPr>
          <w:vertAlign w:val="superscript"/>
        </w:rPr>
        <w:t>th</w:t>
      </w:r>
      <w:r w:rsidRPr="00D31ACF">
        <w:t> meetings of the Executive Committee, and will be updated pursuant to further discussions at future meetings of the Executive Committee.</w:t>
      </w:r>
    </w:p>
    <w:p w14:paraId="079C21D0" w14:textId="77777777" w:rsidR="00702C82" w:rsidRPr="007509D3" w:rsidRDefault="00702C82" w:rsidP="00747905">
      <w:pPr>
        <w:widowControl w:val="0"/>
        <w:rPr>
          <w:u w:val="single"/>
        </w:rPr>
      </w:pPr>
      <w:r w:rsidRPr="007509D3">
        <w:rPr>
          <w:u w:val="single"/>
        </w:rPr>
        <w:t xml:space="preserve">Draft cost guidelines for the phase-down of HFCs </w:t>
      </w:r>
    </w:p>
    <w:p w14:paraId="0BC9CD0E" w14:textId="77777777" w:rsidR="00702C82" w:rsidRPr="007509D3" w:rsidRDefault="00702C82" w:rsidP="00747905">
      <w:pPr>
        <w:widowControl w:val="0"/>
      </w:pPr>
    </w:p>
    <w:p w14:paraId="57CC572B" w14:textId="77777777" w:rsidR="00702C82" w:rsidRPr="007509D3" w:rsidRDefault="00702C82" w:rsidP="00747905">
      <w:pPr>
        <w:widowControl w:val="0"/>
        <w:rPr>
          <w:b/>
        </w:rPr>
      </w:pPr>
      <w:r w:rsidRPr="007509D3">
        <w:rPr>
          <w:b/>
        </w:rPr>
        <w:t>Flexibility in implementation that enables Parties to select their own strategies and priorities in sectors and technologies</w:t>
      </w:r>
    </w:p>
    <w:p w14:paraId="5538F897" w14:textId="77777777" w:rsidR="00702C82" w:rsidRPr="007509D3" w:rsidRDefault="00702C82" w:rsidP="00747905">
      <w:pPr>
        <w:widowControl w:val="0"/>
      </w:pPr>
    </w:p>
    <w:p w14:paraId="05A5AF3F" w14:textId="77777777" w:rsidR="00702C82" w:rsidRPr="007509D3" w:rsidRDefault="00702C82" w:rsidP="00747905">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4040B710" w14:textId="77777777" w:rsidR="00702C82" w:rsidRPr="007509D3" w:rsidRDefault="00702C82" w:rsidP="00747905">
      <w:pPr>
        <w:widowControl w:val="0"/>
        <w:rPr>
          <w:b/>
        </w:rPr>
      </w:pPr>
      <w:r w:rsidRPr="007509D3">
        <w:rPr>
          <w:b/>
        </w:rPr>
        <w:t>Cut-off date for eligible capacity</w:t>
      </w:r>
    </w:p>
    <w:p w14:paraId="0DBBBCFA" w14:textId="77777777" w:rsidR="00702C82" w:rsidRPr="007509D3" w:rsidRDefault="00702C82" w:rsidP="00747905">
      <w:pPr>
        <w:widowControl w:val="0"/>
      </w:pPr>
    </w:p>
    <w:p w14:paraId="764D8654" w14:textId="77777777" w:rsidR="00702C82" w:rsidRPr="007509D3" w:rsidRDefault="00702C82" w:rsidP="00747905">
      <w:pPr>
        <w:pStyle w:val="Heading1"/>
      </w:pPr>
      <w:r w:rsidRPr="007509D3">
        <w:t>The cut-off date for eligible capacity is 1 January 2020 for those Parties with baseline years from 2020 to 2022, and 1 January 2024 for those Parties with baseline years from 2024 to 2026.</w:t>
      </w:r>
    </w:p>
    <w:p w14:paraId="1727379C" w14:textId="77777777" w:rsidR="00702C82" w:rsidRPr="007509D3" w:rsidRDefault="00702C82" w:rsidP="00747905">
      <w:pPr>
        <w:widowControl w:val="0"/>
        <w:rPr>
          <w:b/>
        </w:rPr>
      </w:pPr>
      <w:r w:rsidRPr="007509D3">
        <w:rPr>
          <w:b/>
        </w:rPr>
        <w:t>Second and third conversions</w:t>
      </w:r>
    </w:p>
    <w:p w14:paraId="568D0F26" w14:textId="77777777" w:rsidR="00702C82" w:rsidRPr="007509D3" w:rsidRDefault="00702C82" w:rsidP="00747905">
      <w:pPr>
        <w:widowControl w:val="0"/>
      </w:pPr>
    </w:p>
    <w:p w14:paraId="7C8AF679" w14:textId="77777777" w:rsidR="00702C82" w:rsidRPr="007509D3" w:rsidRDefault="00702C82" w:rsidP="00747905">
      <w:pPr>
        <w:pStyle w:val="Heading1"/>
      </w:pPr>
      <w:r w:rsidRPr="007509D3">
        <w:t>To apply the following principles for second and third conversion projects:</w:t>
      </w:r>
    </w:p>
    <w:p w14:paraId="7A1E7FB5" w14:textId="77777777" w:rsidR="00702C82" w:rsidRPr="007509D3" w:rsidRDefault="00702C82" w:rsidP="00747905">
      <w:pPr>
        <w:widowControl w:val="0"/>
        <w:numPr>
          <w:ilvl w:val="1"/>
          <w:numId w:val="1"/>
        </w:numPr>
        <w:tabs>
          <w:tab w:val="clear" w:pos="0"/>
        </w:tabs>
        <w:spacing w:after="240"/>
        <w:outlineLvl w:val="1"/>
      </w:pPr>
      <w:r w:rsidRPr="007509D3">
        <w:t>First conversions, in the context of a phase-down of HFCs, are defined as conversions to low</w:t>
      </w:r>
      <w:r>
        <w:noBreakHyphen/>
      </w:r>
      <w:r w:rsidRPr="007509D3">
        <w:t>global</w:t>
      </w:r>
      <w:r>
        <w:noBreakHyphen/>
      </w:r>
      <w:r w:rsidRPr="007509D3">
        <w:t xml:space="preserve">warming potential (GWP) or zero-GWP alternatives of enterprises that have never received any direct or indirect support, in part or in full, from the Multilateral Fund, including enterprises that converted to HFCs with their own resources; </w:t>
      </w:r>
    </w:p>
    <w:p w14:paraId="7F16376A" w14:textId="77777777" w:rsidR="00702C82" w:rsidRPr="007509D3" w:rsidRDefault="00702C82" w:rsidP="00747905">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1258D6AC" w14:textId="77777777" w:rsidR="00702C82" w:rsidRPr="007509D3" w:rsidRDefault="00702C82" w:rsidP="00747905">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75302D05" w14:textId="77777777" w:rsidR="00702C82" w:rsidRPr="007509D3" w:rsidRDefault="00702C82" w:rsidP="00747905">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543BFCEB" w14:textId="77777777" w:rsidR="00702C82" w:rsidRPr="007509D3" w:rsidRDefault="00702C82" w:rsidP="00747905">
      <w:pPr>
        <w:widowControl w:val="0"/>
        <w:numPr>
          <w:ilvl w:val="1"/>
          <w:numId w:val="1"/>
        </w:numPr>
        <w:spacing w:after="240"/>
        <w:outlineLvl w:val="1"/>
      </w:pPr>
      <w:r w:rsidRPr="007509D3">
        <w:t xml:space="preserve">Enterprises that convert from HFCs to lower-GWP HFCs with Multilateral Fund support when no other alternatives are available will be eligible to receive funding from the Multilateral Fund for a subsequent conversion to low-GWP or zero-GWP alternatives if </w:t>
      </w:r>
      <w:r w:rsidRPr="007509D3">
        <w:lastRenderedPageBreak/>
        <w:t>necessary to meet the final HFC phase-down step.</w:t>
      </w:r>
    </w:p>
    <w:p w14:paraId="1C62B6FD" w14:textId="77777777" w:rsidR="00702C82" w:rsidRPr="007509D3" w:rsidRDefault="00702C82" w:rsidP="00747905">
      <w:pPr>
        <w:widowControl w:val="0"/>
        <w:rPr>
          <w:b/>
        </w:rPr>
      </w:pPr>
      <w:r w:rsidRPr="007509D3">
        <w:rPr>
          <w:b/>
        </w:rPr>
        <w:t>Sustained aggregate reductions</w:t>
      </w:r>
    </w:p>
    <w:p w14:paraId="1212C5CE" w14:textId="77777777" w:rsidR="00702C82" w:rsidRPr="007509D3" w:rsidRDefault="00702C82" w:rsidP="00747905">
      <w:pPr>
        <w:widowControl w:val="0"/>
      </w:pPr>
    </w:p>
    <w:p w14:paraId="753B24A8" w14:textId="77777777" w:rsidR="00702C82" w:rsidRPr="007509D3" w:rsidRDefault="00702C82" w:rsidP="00747905">
      <w:pPr>
        <w:pStyle w:val="Heading1"/>
      </w:pPr>
      <w:r w:rsidRPr="007509D3">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78FA4367" w14:textId="77777777" w:rsidR="00702C82" w:rsidRPr="007509D3" w:rsidRDefault="00702C82" w:rsidP="00747905">
      <w:pPr>
        <w:widowControl w:val="0"/>
        <w:rPr>
          <w:b/>
        </w:rPr>
      </w:pPr>
      <w:r w:rsidRPr="007509D3">
        <w:rPr>
          <w:b/>
        </w:rPr>
        <w:t>Eligible incremental costs</w:t>
      </w:r>
    </w:p>
    <w:p w14:paraId="33F8C8B8" w14:textId="77777777" w:rsidR="00702C82" w:rsidRPr="007509D3" w:rsidRDefault="00702C82" w:rsidP="00747905">
      <w:pPr>
        <w:widowControl w:val="0"/>
      </w:pPr>
    </w:p>
    <w:p w14:paraId="6A390FE3" w14:textId="77777777" w:rsidR="00702C82" w:rsidRPr="007509D3" w:rsidRDefault="00702C82" w:rsidP="00747905">
      <w:pPr>
        <w:widowControl w:val="0"/>
        <w:ind w:firstLine="720"/>
        <w:rPr>
          <w:i/>
        </w:rPr>
      </w:pPr>
      <w:r w:rsidRPr="007509D3">
        <w:rPr>
          <w:i/>
        </w:rPr>
        <w:t>Consumption manufacturing sector</w:t>
      </w:r>
    </w:p>
    <w:p w14:paraId="2A235786" w14:textId="77777777" w:rsidR="00702C82" w:rsidRPr="007509D3" w:rsidRDefault="00702C82" w:rsidP="00747905">
      <w:pPr>
        <w:widowControl w:val="0"/>
      </w:pPr>
    </w:p>
    <w:p w14:paraId="28E18447"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consumption manufacturing sector:</w:t>
      </w:r>
    </w:p>
    <w:p w14:paraId="6E9C4E0A" w14:textId="77777777" w:rsidR="00702C82" w:rsidRPr="007509D3" w:rsidRDefault="00702C82" w:rsidP="00747905">
      <w:pPr>
        <w:widowControl w:val="0"/>
        <w:numPr>
          <w:ilvl w:val="1"/>
          <w:numId w:val="1"/>
        </w:numPr>
        <w:tabs>
          <w:tab w:val="clear" w:pos="0"/>
        </w:tabs>
        <w:spacing w:after="240"/>
        <w:outlineLvl w:val="1"/>
      </w:pPr>
      <w:r w:rsidRPr="007509D3">
        <w:t>Incremental capital costs;</w:t>
      </w:r>
    </w:p>
    <w:p w14:paraId="7D6AC2F3" w14:textId="77777777" w:rsidR="00702C82" w:rsidRPr="007509D3" w:rsidRDefault="00702C82" w:rsidP="00747905">
      <w:pPr>
        <w:widowControl w:val="0"/>
        <w:numPr>
          <w:ilvl w:val="1"/>
          <w:numId w:val="1"/>
        </w:numPr>
        <w:tabs>
          <w:tab w:val="clear" w:pos="0"/>
        </w:tabs>
        <w:spacing w:after="240"/>
        <w:outlineLvl w:val="1"/>
      </w:pPr>
      <w:r w:rsidRPr="007509D3">
        <w:t>Incremental operating costs for a duration to be determined by the Executive Committee;</w:t>
      </w:r>
    </w:p>
    <w:p w14:paraId="03C5E515" w14:textId="77777777" w:rsidR="00702C82" w:rsidRPr="007509D3" w:rsidRDefault="00702C82" w:rsidP="00747905">
      <w:pPr>
        <w:widowControl w:val="0"/>
        <w:numPr>
          <w:ilvl w:val="1"/>
          <w:numId w:val="1"/>
        </w:numPr>
        <w:tabs>
          <w:tab w:val="clear" w:pos="0"/>
        </w:tabs>
        <w:spacing w:after="240"/>
        <w:outlineLvl w:val="1"/>
      </w:pPr>
      <w:r w:rsidRPr="007509D3">
        <w:t xml:space="preserve">Technical assistance activities; </w:t>
      </w:r>
    </w:p>
    <w:p w14:paraId="59F21365" w14:textId="77777777" w:rsidR="00702C82" w:rsidRPr="007509D3" w:rsidRDefault="00702C82" w:rsidP="00747905">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36DEEF72" w14:textId="77777777" w:rsidR="00702C82" w:rsidRPr="007509D3" w:rsidRDefault="00702C82" w:rsidP="00747905">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2194B584" w14:textId="77777777" w:rsidR="00702C82" w:rsidRPr="007509D3" w:rsidRDefault="00702C82" w:rsidP="00747905">
      <w:pPr>
        <w:widowControl w:val="0"/>
        <w:numPr>
          <w:ilvl w:val="1"/>
          <w:numId w:val="1"/>
        </w:numPr>
        <w:tabs>
          <w:tab w:val="clear" w:pos="0"/>
        </w:tabs>
        <w:spacing w:after="240"/>
        <w:outlineLvl w:val="1"/>
      </w:pPr>
      <w:r w:rsidRPr="007509D3">
        <w:t>Costs of the safe introduction of flammable and toxic alternatives.</w:t>
      </w:r>
    </w:p>
    <w:p w14:paraId="61045F45" w14:textId="77777777" w:rsidR="00702C82" w:rsidRPr="007509D3" w:rsidRDefault="00702C82" w:rsidP="00747905">
      <w:pPr>
        <w:widowControl w:val="0"/>
        <w:ind w:left="720"/>
        <w:rPr>
          <w:i/>
        </w:rPr>
      </w:pPr>
      <w:r w:rsidRPr="007509D3">
        <w:rPr>
          <w:i/>
        </w:rPr>
        <w:t>Production sector</w:t>
      </w:r>
    </w:p>
    <w:p w14:paraId="7FC7BD7E" w14:textId="77777777" w:rsidR="00702C82" w:rsidRPr="007509D3" w:rsidRDefault="00702C82" w:rsidP="00747905">
      <w:pPr>
        <w:widowControl w:val="0"/>
      </w:pPr>
    </w:p>
    <w:p w14:paraId="2CBD8C67"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production sector:</w:t>
      </w:r>
    </w:p>
    <w:p w14:paraId="7EC0082E" w14:textId="77777777" w:rsidR="00702C82" w:rsidRPr="007509D3" w:rsidRDefault="00702C82" w:rsidP="00747905">
      <w:pPr>
        <w:widowControl w:val="0"/>
        <w:numPr>
          <w:ilvl w:val="1"/>
          <w:numId w:val="1"/>
        </w:numPr>
        <w:tabs>
          <w:tab w:val="clear" w:pos="0"/>
        </w:tabs>
        <w:spacing w:after="240"/>
        <w:outlineLvl w:val="1"/>
      </w:pPr>
      <w:r w:rsidRPr="007509D3">
        <w:t>Lost profit due to the shutdown/closure of production facilities, as well as production reduction;</w:t>
      </w:r>
    </w:p>
    <w:p w14:paraId="2806D8D4" w14:textId="77777777" w:rsidR="00702C82" w:rsidRPr="007509D3" w:rsidRDefault="00702C82" w:rsidP="00747905">
      <w:pPr>
        <w:widowControl w:val="0"/>
        <w:numPr>
          <w:ilvl w:val="1"/>
          <w:numId w:val="1"/>
        </w:numPr>
        <w:tabs>
          <w:tab w:val="clear" w:pos="0"/>
        </w:tabs>
        <w:spacing w:after="240"/>
        <w:outlineLvl w:val="1"/>
      </w:pPr>
      <w:r w:rsidRPr="007509D3">
        <w:t>Compensation for displaced workers;</w:t>
      </w:r>
    </w:p>
    <w:p w14:paraId="29B90A45" w14:textId="77777777" w:rsidR="00702C82" w:rsidRPr="007509D3" w:rsidRDefault="00702C82" w:rsidP="00747905">
      <w:pPr>
        <w:widowControl w:val="0"/>
        <w:numPr>
          <w:ilvl w:val="1"/>
          <w:numId w:val="1"/>
        </w:numPr>
        <w:tabs>
          <w:tab w:val="clear" w:pos="0"/>
        </w:tabs>
        <w:spacing w:after="240"/>
        <w:outlineLvl w:val="1"/>
      </w:pPr>
      <w:r w:rsidRPr="007509D3">
        <w:t>Dismantling of production facilities;</w:t>
      </w:r>
    </w:p>
    <w:p w14:paraId="3ACBB6F5" w14:textId="77777777" w:rsidR="00702C82" w:rsidRPr="007509D3" w:rsidRDefault="00702C82" w:rsidP="00747905">
      <w:pPr>
        <w:widowControl w:val="0"/>
        <w:numPr>
          <w:ilvl w:val="1"/>
          <w:numId w:val="1"/>
        </w:numPr>
        <w:tabs>
          <w:tab w:val="clear" w:pos="0"/>
        </w:tabs>
        <w:spacing w:after="240"/>
        <w:outlineLvl w:val="1"/>
      </w:pPr>
      <w:r w:rsidRPr="007509D3">
        <w:t>Technical assistance activities;</w:t>
      </w:r>
    </w:p>
    <w:p w14:paraId="3436B031" w14:textId="77777777" w:rsidR="00702C82" w:rsidRPr="007509D3" w:rsidRDefault="00702C82" w:rsidP="00747905">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311223D0" w14:textId="77777777" w:rsidR="00702C82" w:rsidRPr="007509D3" w:rsidRDefault="00702C82" w:rsidP="00747905">
      <w:pPr>
        <w:widowControl w:val="0"/>
        <w:numPr>
          <w:ilvl w:val="1"/>
          <w:numId w:val="1"/>
        </w:numPr>
        <w:tabs>
          <w:tab w:val="clear" w:pos="0"/>
        </w:tabs>
        <w:spacing w:after="240"/>
        <w:outlineLvl w:val="1"/>
      </w:pPr>
      <w:r w:rsidRPr="007509D3">
        <w:t>Costs of patents and designs or incremental costs of royalties;</w:t>
      </w:r>
    </w:p>
    <w:p w14:paraId="1FF4BE80" w14:textId="77777777" w:rsidR="00702C82" w:rsidRPr="007509D3" w:rsidRDefault="00702C82" w:rsidP="00747905">
      <w:pPr>
        <w:widowControl w:val="0"/>
        <w:numPr>
          <w:ilvl w:val="1"/>
          <w:numId w:val="1"/>
        </w:numPr>
        <w:spacing w:after="240"/>
        <w:outlineLvl w:val="1"/>
      </w:pPr>
      <w:r w:rsidRPr="007509D3">
        <w:t>Costs of converting facilities to produce low-GWP or zero-GWP alternatives to HFCs when technically feasible and cost-effective; and</w:t>
      </w:r>
    </w:p>
    <w:p w14:paraId="0B3D0979" w14:textId="77777777" w:rsidR="00702C82" w:rsidRPr="007509D3" w:rsidRDefault="00702C82" w:rsidP="00747905">
      <w:pPr>
        <w:widowControl w:val="0"/>
        <w:numPr>
          <w:ilvl w:val="1"/>
          <w:numId w:val="1"/>
        </w:numPr>
        <w:tabs>
          <w:tab w:val="clear" w:pos="0"/>
        </w:tabs>
        <w:spacing w:after="240"/>
        <w:outlineLvl w:val="1"/>
      </w:pPr>
      <w:r w:rsidRPr="007509D3">
        <w:t>Costs of reducing emissions of HFC-23, a by-product from the production process of HCFC</w:t>
      </w:r>
      <w:r>
        <w:noBreakHyphen/>
      </w:r>
      <w:r w:rsidRPr="007509D3">
        <w:t xml:space="preserve">22, by reducing its emission rate in the process, destroying it from the off-gas, or by collecting and converting it to other environmentally safe chemicals; such costs should </w:t>
      </w:r>
      <w:r w:rsidRPr="007509D3">
        <w:lastRenderedPageBreak/>
        <w:t>be funded by the Multilateral Fund to meet the obligations of Article 5 Parties specified under the Amendment.</w:t>
      </w:r>
    </w:p>
    <w:p w14:paraId="3FA119AF" w14:textId="77777777" w:rsidR="00702C82" w:rsidRPr="007509D3" w:rsidRDefault="00702C82" w:rsidP="00747905">
      <w:pPr>
        <w:widowControl w:val="0"/>
        <w:ind w:left="720"/>
        <w:rPr>
          <w:i/>
        </w:rPr>
      </w:pPr>
      <w:r w:rsidRPr="007509D3">
        <w:rPr>
          <w:i/>
        </w:rPr>
        <w:t>Refrigeration servicing sector</w:t>
      </w:r>
    </w:p>
    <w:p w14:paraId="2263274B" w14:textId="77777777" w:rsidR="00702C82" w:rsidRPr="007509D3" w:rsidRDefault="00702C82" w:rsidP="00747905">
      <w:pPr>
        <w:widowControl w:val="0"/>
      </w:pPr>
    </w:p>
    <w:p w14:paraId="50E71E1E" w14:textId="77777777" w:rsidR="00702C82" w:rsidRPr="007509D3" w:rsidRDefault="00702C82" w:rsidP="00747905">
      <w:pPr>
        <w:pStyle w:val="Heading1"/>
      </w:pPr>
      <w:r w:rsidRPr="007509D3">
        <w:t>To make the following categories of costs eligible and to include them in the cost calculation associated with the phase-down of HFCs in the refrigeration servicing sector:</w:t>
      </w:r>
    </w:p>
    <w:p w14:paraId="4D7B55BD" w14:textId="77777777" w:rsidR="00702C82" w:rsidRPr="007509D3" w:rsidRDefault="00702C82" w:rsidP="00747905">
      <w:pPr>
        <w:widowControl w:val="0"/>
        <w:numPr>
          <w:ilvl w:val="1"/>
          <w:numId w:val="1"/>
        </w:numPr>
        <w:tabs>
          <w:tab w:val="clear" w:pos="0"/>
        </w:tabs>
        <w:spacing w:after="240"/>
        <w:outlineLvl w:val="1"/>
      </w:pPr>
      <w:r w:rsidRPr="007509D3">
        <w:t>Public awareness activities;</w:t>
      </w:r>
    </w:p>
    <w:p w14:paraId="0F9522A2" w14:textId="77777777" w:rsidR="00702C82" w:rsidRPr="007509D3" w:rsidRDefault="00702C82" w:rsidP="00747905">
      <w:pPr>
        <w:widowControl w:val="0"/>
        <w:numPr>
          <w:ilvl w:val="1"/>
          <w:numId w:val="1"/>
        </w:numPr>
        <w:tabs>
          <w:tab w:val="clear" w:pos="0"/>
        </w:tabs>
        <w:spacing w:after="240"/>
        <w:outlineLvl w:val="1"/>
      </w:pPr>
      <w:r w:rsidRPr="007509D3">
        <w:t>Policy development and implementation;</w:t>
      </w:r>
    </w:p>
    <w:p w14:paraId="675E54B3" w14:textId="77777777" w:rsidR="00702C82" w:rsidRPr="007509D3" w:rsidRDefault="00702C82" w:rsidP="00747905">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28E44B8B" w14:textId="77777777" w:rsidR="00702C82" w:rsidRPr="007509D3" w:rsidRDefault="00702C82" w:rsidP="00747905">
      <w:pPr>
        <w:widowControl w:val="0"/>
        <w:numPr>
          <w:ilvl w:val="1"/>
          <w:numId w:val="1"/>
        </w:numPr>
        <w:tabs>
          <w:tab w:val="clear" w:pos="0"/>
        </w:tabs>
        <w:spacing w:after="240"/>
        <w:outlineLvl w:val="1"/>
      </w:pPr>
      <w:r w:rsidRPr="007509D3">
        <w:t>Training of customs officers;</w:t>
      </w:r>
    </w:p>
    <w:p w14:paraId="5932D847" w14:textId="77777777" w:rsidR="00702C82" w:rsidRPr="007509D3" w:rsidRDefault="00702C82" w:rsidP="00747905">
      <w:pPr>
        <w:widowControl w:val="0"/>
        <w:numPr>
          <w:ilvl w:val="1"/>
          <w:numId w:val="1"/>
        </w:numPr>
        <w:tabs>
          <w:tab w:val="clear" w:pos="0"/>
        </w:tabs>
        <w:spacing w:after="240"/>
        <w:outlineLvl w:val="1"/>
      </w:pPr>
      <w:r w:rsidRPr="007509D3">
        <w:t>Prevention of illegal trade of HFCs;</w:t>
      </w:r>
    </w:p>
    <w:p w14:paraId="0EA01242" w14:textId="77777777" w:rsidR="00702C82" w:rsidRPr="007509D3" w:rsidRDefault="00702C82" w:rsidP="00747905">
      <w:pPr>
        <w:widowControl w:val="0"/>
        <w:numPr>
          <w:ilvl w:val="1"/>
          <w:numId w:val="1"/>
        </w:numPr>
        <w:tabs>
          <w:tab w:val="clear" w:pos="0"/>
        </w:tabs>
        <w:spacing w:after="240"/>
        <w:outlineLvl w:val="1"/>
      </w:pPr>
      <w:r w:rsidRPr="007509D3">
        <w:t xml:space="preserve">Servicing tools; </w:t>
      </w:r>
    </w:p>
    <w:p w14:paraId="2DE9281F" w14:textId="77777777" w:rsidR="00702C82" w:rsidRPr="007509D3" w:rsidRDefault="00702C82" w:rsidP="00747905">
      <w:pPr>
        <w:widowControl w:val="0"/>
        <w:numPr>
          <w:ilvl w:val="1"/>
          <w:numId w:val="1"/>
        </w:numPr>
        <w:tabs>
          <w:tab w:val="clear" w:pos="0"/>
        </w:tabs>
        <w:spacing w:after="240"/>
        <w:outlineLvl w:val="1"/>
      </w:pPr>
      <w:r w:rsidRPr="007509D3">
        <w:t>Refrigerant testing equipment for the refrigeration and air-conditioning sector; and</w:t>
      </w:r>
    </w:p>
    <w:p w14:paraId="64B5054D" w14:textId="77777777" w:rsidR="00702C82" w:rsidRPr="007509D3" w:rsidRDefault="00702C82" w:rsidP="00747905">
      <w:pPr>
        <w:widowControl w:val="0"/>
        <w:numPr>
          <w:ilvl w:val="1"/>
          <w:numId w:val="1"/>
        </w:numPr>
        <w:tabs>
          <w:tab w:val="clear" w:pos="0"/>
        </w:tabs>
        <w:spacing w:after="240"/>
        <w:outlineLvl w:val="1"/>
      </w:pPr>
      <w:r w:rsidRPr="007509D3">
        <w:t>Recycling and recovery of HFCs.</w:t>
      </w:r>
    </w:p>
    <w:p w14:paraId="0F994539" w14:textId="77777777" w:rsidR="00702C82" w:rsidRPr="007509D3" w:rsidRDefault="00702C82" w:rsidP="00747905">
      <w:pPr>
        <w:widowControl w:val="0"/>
        <w:rPr>
          <w:b/>
        </w:rPr>
      </w:pPr>
      <w:r w:rsidRPr="007509D3">
        <w:rPr>
          <w:b/>
        </w:rPr>
        <w:t>Energy efficiency</w:t>
      </w:r>
    </w:p>
    <w:p w14:paraId="060164EA" w14:textId="77777777" w:rsidR="00702C82" w:rsidRPr="007509D3" w:rsidRDefault="00702C82" w:rsidP="00747905">
      <w:pPr>
        <w:widowControl w:val="0"/>
        <w:rPr>
          <w:b/>
        </w:rPr>
      </w:pPr>
    </w:p>
    <w:p w14:paraId="7E892A3D" w14:textId="77777777" w:rsidR="00702C82" w:rsidRPr="007509D3" w:rsidRDefault="00702C82" w:rsidP="00747905">
      <w:pPr>
        <w:widowControl w:val="0"/>
        <w:rPr>
          <w:b/>
        </w:rPr>
      </w:pPr>
      <w:r w:rsidRPr="007509D3">
        <w:rPr>
          <w:b/>
        </w:rPr>
        <w:t>Capacity building to address safety</w:t>
      </w:r>
    </w:p>
    <w:p w14:paraId="6F266011" w14:textId="77777777" w:rsidR="00702C82" w:rsidRPr="007509D3" w:rsidRDefault="00702C82" w:rsidP="00747905">
      <w:pPr>
        <w:widowControl w:val="0"/>
        <w:rPr>
          <w:b/>
        </w:rPr>
      </w:pPr>
    </w:p>
    <w:p w14:paraId="2E405A66" w14:textId="77777777" w:rsidR="00702C82" w:rsidRPr="007509D3" w:rsidRDefault="00702C82" w:rsidP="00747905">
      <w:pPr>
        <w:widowControl w:val="0"/>
        <w:rPr>
          <w:b/>
        </w:rPr>
      </w:pPr>
      <w:r w:rsidRPr="007509D3">
        <w:rPr>
          <w:b/>
        </w:rPr>
        <w:t>Disposal</w:t>
      </w:r>
    </w:p>
    <w:p w14:paraId="75D8B605" w14:textId="77777777" w:rsidR="00702C82" w:rsidRPr="007509D3" w:rsidRDefault="00702C82" w:rsidP="00747905">
      <w:pPr>
        <w:widowControl w:val="0"/>
        <w:rPr>
          <w:b/>
        </w:rPr>
      </w:pPr>
    </w:p>
    <w:p w14:paraId="15CBDC26" w14:textId="77777777" w:rsidR="00702C82" w:rsidRPr="007509D3" w:rsidRDefault="00702C82" w:rsidP="00747905">
      <w:pPr>
        <w:widowControl w:val="0"/>
        <w:rPr>
          <w:b/>
        </w:rPr>
      </w:pPr>
      <w:r w:rsidRPr="007509D3">
        <w:rPr>
          <w:b/>
        </w:rPr>
        <w:t>Eligibility of Annex F substances subject to high-ambient-temperature exemption</w:t>
      </w:r>
    </w:p>
    <w:p w14:paraId="48C95ADF" w14:textId="77777777" w:rsidR="00702C82" w:rsidRPr="007509D3" w:rsidRDefault="00702C82" w:rsidP="00747905">
      <w:pPr>
        <w:widowControl w:val="0"/>
      </w:pPr>
    </w:p>
    <w:p w14:paraId="6FAFF846" w14:textId="77777777" w:rsidR="00702C82" w:rsidRDefault="00702C82" w:rsidP="00747905">
      <w:pPr>
        <w:pStyle w:val="Heading1"/>
      </w:pPr>
      <w:r w:rsidRPr="007509D3">
        <w:t>That amounts of Annex F substances that are subject to the high-ambient-temperature exemption are not eligible for funding under the Multilateral Fund while they are exempted for that Party.</w:t>
      </w:r>
    </w:p>
    <w:p w14:paraId="4CD47869" w14:textId="77777777" w:rsidR="00702C82" w:rsidRDefault="00702C82" w:rsidP="00747905">
      <w:pPr>
        <w:sectPr w:rsidR="00702C82" w:rsidSect="00747905">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14:paraId="0E1C2C0A" w14:textId="77777777" w:rsidR="00702C82" w:rsidRPr="007509D3" w:rsidRDefault="00702C82" w:rsidP="00747905">
      <w:pPr>
        <w:widowControl w:val="0"/>
        <w:jc w:val="center"/>
        <w:rPr>
          <w:b/>
        </w:rPr>
      </w:pPr>
      <w:r w:rsidRPr="007509D3">
        <w:rPr>
          <w:b/>
        </w:rPr>
        <w:lastRenderedPageBreak/>
        <w:t>Annex II</w:t>
      </w:r>
    </w:p>
    <w:p w14:paraId="69D23194" w14:textId="77777777" w:rsidR="00702C82" w:rsidRPr="007509D3" w:rsidRDefault="00702C82" w:rsidP="00747905">
      <w:pPr>
        <w:widowControl w:val="0"/>
        <w:jc w:val="center"/>
        <w:rPr>
          <w:b/>
        </w:rPr>
      </w:pPr>
    </w:p>
    <w:p w14:paraId="3FC4F294" w14:textId="77777777" w:rsidR="00702C82" w:rsidRPr="007509D3" w:rsidRDefault="00702C82" w:rsidP="00747905">
      <w:pPr>
        <w:widowControl w:val="0"/>
        <w:jc w:val="center"/>
        <w:rPr>
          <w:b/>
          <w:caps/>
        </w:rPr>
      </w:pPr>
      <w:r w:rsidRPr="007509D3">
        <w:rPr>
          <w:b/>
          <w:caps/>
        </w:rPr>
        <w:t>Outstanding issues for further discussion by the Executive Committee ON THE COST GUIDELINES FOR THE PHASE-DOWN OF HFC</w:t>
      </w:r>
      <w:r w:rsidRPr="007509D3">
        <w:rPr>
          <w:b/>
        </w:rPr>
        <w:t>s</w:t>
      </w:r>
    </w:p>
    <w:p w14:paraId="019ADC41" w14:textId="77777777" w:rsidR="00702C82" w:rsidRDefault="00702C82" w:rsidP="00747905">
      <w:pPr>
        <w:widowControl w:val="0"/>
        <w:jc w:val="center"/>
        <w:rPr>
          <w:b/>
        </w:rPr>
      </w:pPr>
      <w:r w:rsidRPr="007509D3">
        <w:rPr>
          <w:b/>
        </w:rPr>
        <w:t>(As of the 84</w:t>
      </w:r>
      <w:r w:rsidRPr="007509D3">
        <w:rPr>
          <w:b/>
          <w:vertAlign w:val="superscript"/>
        </w:rPr>
        <w:t>th</w:t>
      </w:r>
      <w:r w:rsidRPr="007509D3">
        <w:rPr>
          <w:b/>
        </w:rPr>
        <w:t xml:space="preserve"> meeting)</w:t>
      </w:r>
    </w:p>
    <w:p w14:paraId="2D005DD7" w14:textId="77777777" w:rsidR="00702C82" w:rsidRPr="00AD30D1" w:rsidRDefault="00702C82" w:rsidP="00747905">
      <w:pPr>
        <w:widowControl w:val="0"/>
        <w:tabs>
          <w:tab w:val="left" w:pos="5196"/>
        </w:tabs>
        <w:jc w:val="left"/>
        <w:rPr>
          <w:highlight w:val="yellow"/>
        </w:rPr>
      </w:pPr>
    </w:p>
    <w:p w14:paraId="021CCBBD" w14:textId="77777777" w:rsidR="00702C82" w:rsidRPr="00691FF7" w:rsidRDefault="00702C82" w:rsidP="00747905">
      <w:r w:rsidRPr="00691FF7">
        <w:rPr>
          <w:u w:val="single"/>
        </w:rPr>
        <w:t>Note by the Secretariat</w:t>
      </w:r>
      <w:r w:rsidRPr="00691FF7">
        <w:t xml:space="preserve">: The outstanding issues for further discussion by the Executive Committee are presented in the following three parts: </w:t>
      </w:r>
    </w:p>
    <w:p w14:paraId="25C0CD58" w14:textId="77777777" w:rsidR="00702C82" w:rsidRPr="00691FF7" w:rsidRDefault="00702C82" w:rsidP="00747905">
      <w:pPr>
        <w:widowControl w:val="0"/>
        <w:tabs>
          <w:tab w:val="left" w:pos="5196"/>
        </w:tabs>
        <w:jc w:val="left"/>
      </w:pPr>
    </w:p>
    <w:p w14:paraId="7092633A" w14:textId="77777777" w:rsidR="00702C82" w:rsidRPr="00691FF7" w:rsidRDefault="00702C82" w:rsidP="00747905">
      <w:pPr>
        <w:widowControl w:val="0"/>
        <w:numPr>
          <w:ilvl w:val="0"/>
          <w:numId w:val="24"/>
        </w:numPr>
        <w:tabs>
          <w:tab w:val="left" w:pos="5196"/>
        </w:tabs>
        <w:contextualSpacing/>
        <w:jc w:val="left"/>
      </w:pPr>
      <w:r w:rsidRPr="00691FF7">
        <w:t>In relation to the cost guidelines</w:t>
      </w:r>
    </w:p>
    <w:p w14:paraId="3AF58E63" w14:textId="77777777" w:rsidR="00702C82" w:rsidRPr="00691FF7" w:rsidRDefault="00702C82" w:rsidP="00747905">
      <w:pPr>
        <w:widowControl w:val="0"/>
        <w:numPr>
          <w:ilvl w:val="0"/>
          <w:numId w:val="24"/>
        </w:numPr>
        <w:tabs>
          <w:tab w:val="left" w:pos="5196"/>
        </w:tabs>
        <w:contextualSpacing/>
        <w:jc w:val="left"/>
      </w:pPr>
      <w:r w:rsidRPr="00691FF7">
        <w:t>Additional work to be requested from the Secretariat</w:t>
      </w:r>
    </w:p>
    <w:p w14:paraId="796433D1" w14:textId="77777777" w:rsidR="00702C82" w:rsidRPr="00691FF7" w:rsidRDefault="00702C82" w:rsidP="00747905">
      <w:pPr>
        <w:widowControl w:val="0"/>
        <w:numPr>
          <w:ilvl w:val="0"/>
          <w:numId w:val="24"/>
        </w:numPr>
        <w:tabs>
          <w:tab w:val="left" w:pos="5196"/>
        </w:tabs>
        <w:contextualSpacing/>
        <w:jc w:val="left"/>
      </w:pPr>
      <w:r w:rsidRPr="00691FF7">
        <w:t>Other general matters related to HFC phase-down</w:t>
      </w:r>
    </w:p>
    <w:p w14:paraId="1424E08D" w14:textId="77777777" w:rsidR="00702C82" w:rsidRDefault="00702C82" w:rsidP="00747905">
      <w:pPr>
        <w:widowControl w:val="0"/>
        <w:tabs>
          <w:tab w:val="left" w:pos="5196"/>
        </w:tabs>
        <w:jc w:val="left"/>
      </w:pPr>
    </w:p>
    <w:p w14:paraId="65C72C01" w14:textId="77777777" w:rsidR="00702C82" w:rsidRDefault="00702C82" w:rsidP="00747905">
      <w:pPr>
        <w:widowControl w:val="0"/>
        <w:tabs>
          <w:tab w:val="left" w:pos="5196"/>
        </w:tabs>
        <w:jc w:val="left"/>
      </w:pPr>
      <w:r>
        <w:t>A reference to the documents prepared by the Secretariat to discuss each subject has been included.</w:t>
      </w:r>
    </w:p>
    <w:p w14:paraId="24F017B4" w14:textId="77777777" w:rsidR="00702C82" w:rsidRPr="007509D3" w:rsidRDefault="00702C82" w:rsidP="00747905">
      <w:pPr>
        <w:widowControl w:val="0"/>
        <w:tabs>
          <w:tab w:val="left" w:pos="5196"/>
        </w:tabs>
        <w:jc w:val="left"/>
      </w:pPr>
    </w:p>
    <w:p w14:paraId="29CA191A" w14:textId="77777777" w:rsidR="00702C82" w:rsidRPr="007509D3" w:rsidRDefault="00702C82" w:rsidP="00747905">
      <w:pPr>
        <w:widowControl w:val="0"/>
        <w:numPr>
          <w:ilvl w:val="0"/>
          <w:numId w:val="22"/>
        </w:numPr>
        <w:ind w:left="709" w:hanging="709"/>
        <w:contextualSpacing/>
        <w:jc w:val="left"/>
        <w:rPr>
          <w:b/>
        </w:rPr>
      </w:pPr>
      <w:r w:rsidRPr="007509D3">
        <w:rPr>
          <w:b/>
        </w:rPr>
        <w:t>IN RELATION TO THE COST GUIDELINES</w:t>
      </w:r>
    </w:p>
    <w:p w14:paraId="4931C393" w14:textId="77777777" w:rsidR="00702C82" w:rsidRPr="007509D3" w:rsidRDefault="00702C82" w:rsidP="00747905">
      <w:pPr>
        <w:widowControl w:val="0"/>
        <w:jc w:val="left"/>
        <w:rPr>
          <w:b/>
        </w:rPr>
      </w:pPr>
    </w:p>
    <w:p w14:paraId="1528C309" w14:textId="77777777" w:rsidR="00702C82" w:rsidRPr="007509D3" w:rsidRDefault="00702C82" w:rsidP="00747905">
      <w:pPr>
        <w:widowControl w:val="0"/>
        <w:jc w:val="left"/>
        <w:rPr>
          <w:b/>
        </w:rPr>
      </w:pPr>
      <w:r w:rsidRPr="007509D3">
        <w:rPr>
          <w:b/>
        </w:rPr>
        <w:t xml:space="preserve">Sustained aggregate reductions </w:t>
      </w:r>
    </w:p>
    <w:p w14:paraId="57CEE192" w14:textId="77777777" w:rsidR="00702C82" w:rsidRDefault="00702C82" w:rsidP="00747905">
      <w:pPr>
        <w:widowControl w:val="0"/>
        <w:outlineLvl w:val="0"/>
      </w:pPr>
    </w:p>
    <w:p w14:paraId="36B08BCF" w14:textId="77777777" w:rsidR="00702C82" w:rsidRPr="002C07A0" w:rsidRDefault="00702C82" w:rsidP="00747905">
      <w:pPr>
        <w:widowControl w:val="0"/>
        <w:outlineLvl w:val="0"/>
        <w:rPr>
          <w:i/>
        </w:rPr>
      </w:pPr>
      <w:r w:rsidRPr="002C07A0">
        <w:rPr>
          <w:i/>
        </w:rPr>
        <w:t>(Reference documents: UNEP/OzL.Pro/ExCom/82/66)</w:t>
      </w:r>
    </w:p>
    <w:p w14:paraId="2DF06203" w14:textId="77777777" w:rsidR="00702C82" w:rsidRPr="007509D3" w:rsidRDefault="00702C82" w:rsidP="00747905">
      <w:pPr>
        <w:widowControl w:val="0"/>
        <w:outlineLvl w:val="0"/>
      </w:pPr>
    </w:p>
    <w:p w14:paraId="79ECD072" w14:textId="77777777" w:rsidR="00702C82" w:rsidRPr="007509D3" w:rsidRDefault="00702C82" w:rsidP="00747905">
      <w:pPr>
        <w:widowControl w:val="0"/>
        <w:numPr>
          <w:ilvl w:val="1"/>
          <w:numId w:val="1"/>
        </w:numPr>
        <w:spacing w:after="240"/>
        <w:outlineLvl w:val="1"/>
      </w:pPr>
      <w:r w:rsidRPr="007509D3">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rPr>
        <w:t>2</w:t>
      </w:r>
      <w:r w:rsidRPr="007509D3">
        <w:t>-equivalent] and/or [metric tonnes]];</w:t>
      </w:r>
    </w:p>
    <w:p w14:paraId="0D05B0EF" w14:textId="77777777" w:rsidR="00702C82" w:rsidRPr="007509D3" w:rsidRDefault="00702C82" w:rsidP="00747905">
      <w:pPr>
        <w:widowControl w:val="0"/>
        <w:numPr>
          <w:ilvl w:val="1"/>
          <w:numId w:val="1"/>
        </w:numPr>
        <w:spacing w:after="240"/>
        <w:outlineLvl w:val="1"/>
      </w:pPr>
      <w:r w:rsidRPr="007509D3">
        <w:t>[add text for production];</w:t>
      </w:r>
    </w:p>
    <w:p w14:paraId="2E617CB1" w14:textId="77777777" w:rsidR="00702C82" w:rsidRPr="007509D3" w:rsidRDefault="00702C82" w:rsidP="00747905">
      <w:pPr>
        <w:widowControl w:val="0"/>
        <w:numPr>
          <w:ilvl w:val="1"/>
          <w:numId w:val="1"/>
        </w:numPr>
        <w:spacing w:after="240"/>
        <w:outlineLvl w:val="1"/>
      </w:pPr>
      <w:r w:rsidRPr="007509D3">
        <w:t>[When determining the starting point for aggregate reduction in HFC consumption, the following approach will be followed with regard to the import and export of HFCs contained in pre-blended polyols, which had not been counted as consumption under Article</w:t>
      </w:r>
      <w:r>
        <w:t> </w:t>
      </w:r>
      <w:r w:rsidRPr="007509D3">
        <w:t>7 of the Montreal Protocol:</w:t>
      </w:r>
    </w:p>
    <w:p w14:paraId="6CF97128" w14:textId="77777777" w:rsidR="00702C82" w:rsidRPr="007509D3" w:rsidRDefault="00702C82" w:rsidP="00747905">
      <w:pPr>
        <w:widowControl w:val="0"/>
        <w:numPr>
          <w:ilvl w:val="2"/>
          <w:numId w:val="1"/>
        </w:numPr>
        <w:spacing w:after="240"/>
        <w:outlineLvl w:val="2"/>
      </w:pPr>
      <w:r w:rsidRPr="007509D3">
        <w:t>[Paragraph about internal production of pre-blended polyols];</w:t>
      </w:r>
    </w:p>
    <w:p w14:paraId="38770A16" w14:textId="77777777" w:rsidR="00702C82" w:rsidRPr="007509D3" w:rsidRDefault="00702C82" w:rsidP="00747905">
      <w:pPr>
        <w:widowControl w:val="0"/>
        <w:numPr>
          <w:ilvl w:val="2"/>
          <w:numId w:val="1"/>
        </w:numPr>
        <w:spacing w:after="240"/>
        <w:outlineLvl w:val="2"/>
      </w:pPr>
      <w:r w:rsidRPr="007509D3">
        <w:t>To request Article 5 countries to report under the country programme implementation report imports and exports of HFCs contained in pre</w:t>
      </w:r>
      <w:r>
        <w:noBreakHyphen/>
      </w:r>
      <w:r w:rsidRPr="007509D3">
        <w:t>blended polyols;</w:t>
      </w:r>
    </w:p>
    <w:p w14:paraId="49CABFE3" w14:textId="77777777" w:rsidR="00702C82" w:rsidRPr="007509D3" w:rsidRDefault="00702C82" w:rsidP="00747905">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023055C3" w14:textId="77777777" w:rsidR="00702C82" w:rsidRPr="007509D3" w:rsidRDefault="00702C82" w:rsidP="00747905">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1356DBB4" w14:textId="77777777" w:rsidR="00702C82" w:rsidRPr="006E47EC" w:rsidRDefault="00702C82" w:rsidP="00747905">
      <w:pPr>
        <w:keepNext/>
        <w:jc w:val="left"/>
        <w:rPr>
          <w:b/>
        </w:rPr>
      </w:pPr>
      <w:r w:rsidRPr="007509D3">
        <w:rPr>
          <w:b/>
        </w:rPr>
        <w:lastRenderedPageBreak/>
        <w:t xml:space="preserve">Eligible </w:t>
      </w:r>
      <w:r w:rsidRPr="006E47EC">
        <w:rPr>
          <w:b/>
        </w:rPr>
        <w:t>incremental costs</w:t>
      </w:r>
    </w:p>
    <w:p w14:paraId="06375546" w14:textId="77777777" w:rsidR="00702C82" w:rsidRPr="006E47EC" w:rsidRDefault="00702C82" w:rsidP="00747905">
      <w:pPr>
        <w:keepNext/>
        <w:ind w:firstLine="720"/>
        <w:jc w:val="left"/>
        <w:rPr>
          <w:i/>
        </w:rPr>
      </w:pPr>
    </w:p>
    <w:p w14:paraId="13CF107C" w14:textId="77777777" w:rsidR="00702C82" w:rsidRPr="006E47EC" w:rsidRDefault="00702C82" w:rsidP="00747905">
      <w:pPr>
        <w:keepNext/>
        <w:ind w:firstLine="720"/>
        <w:jc w:val="left"/>
        <w:rPr>
          <w:i/>
        </w:rPr>
      </w:pPr>
      <w:r w:rsidRPr="006E47EC">
        <w:rPr>
          <w:i/>
        </w:rPr>
        <w:t>Consumption manufacturing sector</w:t>
      </w:r>
    </w:p>
    <w:p w14:paraId="09B8256A" w14:textId="77777777" w:rsidR="00702C82" w:rsidRPr="006E47EC" w:rsidRDefault="00702C82" w:rsidP="00747905">
      <w:pPr>
        <w:widowControl w:val="0"/>
        <w:jc w:val="left"/>
      </w:pPr>
    </w:p>
    <w:p w14:paraId="7880081B" w14:textId="77777777" w:rsidR="00702C82" w:rsidRPr="006E47EC" w:rsidRDefault="00702C82" w:rsidP="00747905">
      <w:pPr>
        <w:widowControl w:val="0"/>
        <w:jc w:val="left"/>
        <w:rPr>
          <w:i/>
        </w:rPr>
      </w:pPr>
      <w:r w:rsidRPr="006E47EC">
        <w:rPr>
          <w:i/>
        </w:rPr>
        <w:t>(Reference documents: UNEP/OzL.Pro/ExCom/89/10)</w:t>
      </w:r>
    </w:p>
    <w:p w14:paraId="62C3E147" w14:textId="77777777" w:rsidR="00702C82" w:rsidRPr="006E47EC" w:rsidRDefault="00702C82" w:rsidP="00747905">
      <w:pPr>
        <w:widowControl w:val="0"/>
        <w:jc w:val="left"/>
      </w:pPr>
    </w:p>
    <w:p w14:paraId="0FA6492C" w14:textId="77777777" w:rsidR="00702C82" w:rsidRPr="006E47EC" w:rsidRDefault="00702C82" w:rsidP="00747905">
      <w:pPr>
        <w:widowControl w:val="0"/>
        <w:numPr>
          <w:ilvl w:val="1"/>
          <w:numId w:val="1"/>
        </w:numPr>
        <w:spacing w:after="240"/>
        <w:outlineLvl w:val="1"/>
      </w:pPr>
      <w:r w:rsidRPr="006E47EC">
        <w:t>[To continue discussing the cost guidelines for the phase</w:t>
      </w:r>
      <w:r w:rsidRPr="006E47EC">
        <w:noBreakHyphen/>
        <w:t xml:space="preserve">down of HFCs in Article 5 Parties, </w:t>
      </w:r>
      <w:r w:rsidRPr="006E47EC">
        <w:rPr>
          <w:i/>
        </w:rPr>
        <w:t>inter alia</w:t>
      </w:r>
      <w:r w:rsidRPr="006E47EC">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14:paraId="7951D16E" w14:textId="77777777" w:rsidR="00702C82" w:rsidRPr="006E47EC" w:rsidRDefault="00702C82" w:rsidP="00747905">
      <w:pPr>
        <w:widowControl w:val="0"/>
        <w:ind w:left="720"/>
        <w:jc w:val="left"/>
        <w:rPr>
          <w:i/>
        </w:rPr>
      </w:pPr>
      <w:r w:rsidRPr="006E47EC">
        <w:rPr>
          <w:i/>
        </w:rPr>
        <w:t>Refrigeration servicing sector</w:t>
      </w:r>
    </w:p>
    <w:p w14:paraId="52DC6EDB" w14:textId="77777777" w:rsidR="00702C82" w:rsidRPr="006E47EC" w:rsidRDefault="00702C82" w:rsidP="00747905">
      <w:pPr>
        <w:widowControl w:val="0"/>
        <w:jc w:val="left"/>
      </w:pPr>
    </w:p>
    <w:p w14:paraId="6D95B82C" w14:textId="77777777" w:rsidR="00702C82" w:rsidRPr="006E47EC" w:rsidRDefault="00702C82" w:rsidP="00747905">
      <w:pPr>
        <w:widowControl w:val="0"/>
      </w:pPr>
      <w:r w:rsidRPr="006E47EC">
        <w:rPr>
          <w:i/>
        </w:rPr>
        <w:t>(Reference documents: UNEP/OzL.Pro/ExCom/82/64, UNEP/OzL.Pro/ExCom/89/8)</w:t>
      </w:r>
    </w:p>
    <w:p w14:paraId="23C7706A" w14:textId="77777777" w:rsidR="00702C82" w:rsidRPr="006E47EC" w:rsidRDefault="00702C82" w:rsidP="00747905">
      <w:pPr>
        <w:widowControl w:val="0"/>
        <w:jc w:val="left"/>
      </w:pPr>
    </w:p>
    <w:p w14:paraId="353052DF" w14:textId="77777777" w:rsidR="00702C82" w:rsidRPr="006E47EC" w:rsidRDefault="00702C82" w:rsidP="00747905">
      <w:pPr>
        <w:widowControl w:val="0"/>
        <w:numPr>
          <w:ilvl w:val="1"/>
          <w:numId w:val="1"/>
        </w:numPr>
        <w:spacing w:after="240"/>
        <w:outlineLvl w:val="1"/>
      </w:pPr>
      <w:r w:rsidRPr="006E47EC">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19E80FFA" w14:textId="77777777" w:rsidR="00702C82" w:rsidRPr="006E47EC" w:rsidRDefault="00702C82" w:rsidP="00747905">
      <w:pPr>
        <w:widowControl w:val="0"/>
        <w:spacing w:after="240"/>
        <w:outlineLvl w:val="1"/>
        <w:rPr>
          <w:b/>
        </w:rPr>
      </w:pPr>
      <w:r w:rsidRPr="006E47EC">
        <w:rPr>
          <w:b/>
        </w:rPr>
        <w:t>Energy efficiency</w:t>
      </w:r>
    </w:p>
    <w:p w14:paraId="76B9B0ED" w14:textId="77777777" w:rsidR="00702C82" w:rsidRPr="006E47EC" w:rsidRDefault="00702C82" w:rsidP="00747905">
      <w:pPr>
        <w:widowControl w:val="0"/>
        <w:spacing w:after="240"/>
        <w:outlineLvl w:val="1"/>
      </w:pPr>
      <w:r w:rsidRPr="006E47EC">
        <w:t>Note: This item is being considered outside the cost guidelines for the phase-down of HFCs.</w:t>
      </w:r>
    </w:p>
    <w:p w14:paraId="4CC55C66" w14:textId="77777777" w:rsidR="00702C82" w:rsidRPr="006E47EC" w:rsidRDefault="00702C82" w:rsidP="00747905">
      <w:pPr>
        <w:widowControl w:val="0"/>
        <w:jc w:val="left"/>
        <w:rPr>
          <w:b/>
        </w:rPr>
      </w:pPr>
      <w:r w:rsidRPr="006E47EC">
        <w:rPr>
          <w:b/>
        </w:rPr>
        <w:t>Capacity building to address safety</w:t>
      </w:r>
    </w:p>
    <w:p w14:paraId="4A7688E6" w14:textId="77777777" w:rsidR="00702C82" w:rsidRPr="006E47EC" w:rsidRDefault="00702C82" w:rsidP="00747905">
      <w:pPr>
        <w:widowControl w:val="0"/>
        <w:jc w:val="left"/>
        <w:rPr>
          <w:b/>
        </w:rPr>
      </w:pPr>
    </w:p>
    <w:p w14:paraId="406EC336" w14:textId="77777777" w:rsidR="00702C82" w:rsidRPr="006E47EC" w:rsidRDefault="00702C82" w:rsidP="00747905">
      <w:pPr>
        <w:widowControl w:val="0"/>
        <w:jc w:val="left"/>
        <w:rPr>
          <w:b/>
        </w:rPr>
      </w:pPr>
      <w:r w:rsidRPr="006E47EC">
        <w:t>Note: This item is being addressed under the refrigeration servicing sector.</w:t>
      </w:r>
    </w:p>
    <w:p w14:paraId="7443B86B" w14:textId="77777777" w:rsidR="00702C82" w:rsidRPr="006E47EC" w:rsidRDefault="00702C82" w:rsidP="00747905">
      <w:pPr>
        <w:widowControl w:val="0"/>
        <w:jc w:val="left"/>
      </w:pPr>
    </w:p>
    <w:p w14:paraId="6506DDD9" w14:textId="77777777" w:rsidR="00702C82" w:rsidRPr="006E47EC" w:rsidRDefault="00702C82" w:rsidP="00747905">
      <w:pPr>
        <w:widowControl w:val="0"/>
        <w:jc w:val="left"/>
        <w:rPr>
          <w:b/>
        </w:rPr>
      </w:pPr>
      <w:r w:rsidRPr="006E47EC">
        <w:rPr>
          <w:b/>
        </w:rPr>
        <w:t>Disposal</w:t>
      </w:r>
    </w:p>
    <w:p w14:paraId="5379CD22" w14:textId="77777777" w:rsidR="00702C82" w:rsidRPr="006E47EC" w:rsidRDefault="00702C82" w:rsidP="00747905">
      <w:pPr>
        <w:widowControl w:val="0"/>
      </w:pPr>
    </w:p>
    <w:p w14:paraId="02BF827F" w14:textId="77777777" w:rsidR="00702C82" w:rsidRPr="006E47EC" w:rsidRDefault="00702C82" w:rsidP="00747905">
      <w:pPr>
        <w:widowControl w:val="0"/>
        <w:rPr>
          <w:lang w:val="pt-BR"/>
        </w:rPr>
      </w:pPr>
      <w:r w:rsidRPr="006E47EC">
        <w:rPr>
          <w:i/>
          <w:lang w:val="pt-BR"/>
        </w:rPr>
        <w:t>(Reference documents: UNEP/OzL.Pro/ExCom/82/21, UNEP/OzL.Pro/ExCom/89/9)</w:t>
      </w:r>
    </w:p>
    <w:p w14:paraId="07FE0042" w14:textId="77777777" w:rsidR="00702C82" w:rsidRPr="006E47EC" w:rsidRDefault="00702C82" w:rsidP="00747905">
      <w:pPr>
        <w:widowControl w:val="0"/>
        <w:rPr>
          <w:lang w:val="pt-BR"/>
        </w:rPr>
      </w:pPr>
    </w:p>
    <w:p w14:paraId="365C8759" w14:textId="77777777" w:rsidR="00702C82" w:rsidRPr="006E47EC" w:rsidRDefault="00702C82" w:rsidP="00747905">
      <w:pPr>
        <w:widowControl w:val="0"/>
        <w:numPr>
          <w:ilvl w:val="1"/>
          <w:numId w:val="1"/>
        </w:numPr>
        <w:spacing w:after="240"/>
        <w:outlineLvl w:val="1"/>
      </w:pPr>
      <w:r w:rsidRPr="006E47EC">
        <w:t>To consider, at the 84</w:t>
      </w:r>
      <w:r w:rsidRPr="006E47EC">
        <w:rPr>
          <w:vertAlign w:val="superscript"/>
        </w:rPr>
        <w:t>th</w:t>
      </w:r>
      <w:r w:rsidRPr="006E47EC">
        <w:t xml:space="preserve"> meeting, the matter of disposal of controlled substances, in light of the final report on the evaluation of pilot demonstration projects on ODS disposal and destruction to be submitted by the Senior Monitoring and Evaluation Officer;</w:t>
      </w:r>
    </w:p>
    <w:p w14:paraId="16C1219D" w14:textId="77777777" w:rsidR="00702C82" w:rsidRPr="006E47EC" w:rsidRDefault="00702C82" w:rsidP="00747905">
      <w:pPr>
        <w:widowControl w:val="0"/>
        <w:numPr>
          <w:ilvl w:val="0"/>
          <w:numId w:val="22"/>
        </w:numPr>
        <w:ind w:left="709" w:hanging="709"/>
        <w:contextualSpacing/>
        <w:rPr>
          <w:u w:val="single"/>
        </w:rPr>
      </w:pPr>
      <w:r w:rsidRPr="006E47EC">
        <w:rPr>
          <w:b/>
        </w:rPr>
        <w:t>ADDITIONAL WORK TO BE REQUESTED FROM THE SECRETARIAT</w:t>
      </w:r>
      <w:r w:rsidRPr="006E47EC">
        <w:rPr>
          <w:b/>
          <w:vertAlign w:val="superscript"/>
        </w:rPr>
        <w:footnoteReference w:id="25"/>
      </w:r>
    </w:p>
    <w:p w14:paraId="0A3348BF" w14:textId="77777777" w:rsidR="00702C82" w:rsidRPr="006E47EC" w:rsidRDefault="00702C82" w:rsidP="00747905">
      <w:pPr>
        <w:widowControl w:val="0"/>
        <w:rPr>
          <w:u w:val="single"/>
        </w:rPr>
      </w:pPr>
    </w:p>
    <w:p w14:paraId="6C7A9084" w14:textId="77777777" w:rsidR="00702C82" w:rsidRPr="006E47EC" w:rsidRDefault="00702C82" w:rsidP="00747905">
      <w:pPr>
        <w:widowControl w:val="0"/>
        <w:rPr>
          <w:u w:val="single"/>
        </w:rPr>
      </w:pPr>
      <w:r w:rsidRPr="006E47EC">
        <w:rPr>
          <w:u w:val="single"/>
        </w:rPr>
        <w:t>In relation to the consumption manufacturing sector</w:t>
      </w:r>
    </w:p>
    <w:p w14:paraId="3506FC95" w14:textId="77777777" w:rsidR="00702C82" w:rsidRPr="006E47EC" w:rsidRDefault="00702C82" w:rsidP="00747905">
      <w:pPr>
        <w:widowControl w:val="0"/>
      </w:pPr>
    </w:p>
    <w:p w14:paraId="6814B7DE" w14:textId="77777777" w:rsidR="00702C82" w:rsidRPr="003F45C5" w:rsidRDefault="00702C82" w:rsidP="00747905">
      <w:pPr>
        <w:widowControl w:val="0"/>
        <w:rPr>
          <w:i/>
        </w:rPr>
      </w:pPr>
      <w:r w:rsidRPr="006E47EC">
        <w:rPr>
          <w:i/>
        </w:rPr>
        <w:t>(Reference documents: UNEP/OzL.Pro/ExCom/89/10)</w:t>
      </w:r>
    </w:p>
    <w:p w14:paraId="7DDEB462" w14:textId="77777777" w:rsidR="00702C82" w:rsidRPr="003F45C5" w:rsidRDefault="00702C82" w:rsidP="00747905">
      <w:pPr>
        <w:widowControl w:val="0"/>
      </w:pPr>
    </w:p>
    <w:p w14:paraId="63BB13A7" w14:textId="77777777" w:rsidR="00702C82" w:rsidRPr="003F45C5" w:rsidRDefault="00702C82" w:rsidP="00747905">
      <w:pPr>
        <w:widowControl w:val="0"/>
        <w:numPr>
          <w:ilvl w:val="1"/>
          <w:numId w:val="21"/>
        </w:numPr>
        <w:spacing w:after="240"/>
        <w:outlineLvl w:val="1"/>
      </w:pPr>
      <w:r w:rsidRPr="003F45C5">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1AEDD7D8" w14:textId="77777777" w:rsidR="00702C82" w:rsidRPr="007509D3" w:rsidRDefault="00702C82" w:rsidP="00747905">
      <w:pPr>
        <w:keepNext/>
        <w:numPr>
          <w:ilvl w:val="0"/>
          <w:numId w:val="22"/>
        </w:numPr>
        <w:contextualSpacing/>
        <w:rPr>
          <w:b/>
        </w:rPr>
      </w:pPr>
      <w:r w:rsidRPr="007509D3">
        <w:rPr>
          <w:b/>
        </w:rPr>
        <w:lastRenderedPageBreak/>
        <w:t xml:space="preserve">OTHER GENERAL MATTERS RELATED TO HFC PHASE-DOWN </w:t>
      </w:r>
      <w:r w:rsidRPr="007509D3">
        <w:rPr>
          <w:b/>
          <w:vertAlign w:val="superscript"/>
        </w:rPr>
        <w:footnoteReference w:id="26"/>
      </w:r>
      <w:r w:rsidRPr="007509D3">
        <w:rPr>
          <w:b/>
        </w:rPr>
        <w:t xml:space="preserve"> </w:t>
      </w:r>
    </w:p>
    <w:p w14:paraId="317E3BB5" w14:textId="77777777" w:rsidR="00702C82" w:rsidRDefault="00702C82" w:rsidP="00747905">
      <w:pPr>
        <w:keepNext/>
        <w:tabs>
          <w:tab w:val="left" w:pos="624"/>
          <w:tab w:val="left" w:pos="1247"/>
          <w:tab w:val="left" w:pos="1814"/>
          <w:tab w:val="left" w:pos="2381"/>
          <w:tab w:val="left" w:pos="2948"/>
          <w:tab w:val="left" w:pos="3515"/>
        </w:tabs>
        <w:jc w:val="left"/>
      </w:pPr>
    </w:p>
    <w:p w14:paraId="52C5581C" w14:textId="77777777" w:rsidR="00702C82" w:rsidRPr="007509D3" w:rsidRDefault="00702C82" w:rsidP="00747905">
      <w:pPr>
        <w:keepNext/>
        <w:numPr>
          <w:ilvl w:val="1"/>
          <w:numId w:val="23"/>
        </w:numPr>
        <w:spacing w:after="240"/>
        <w:outlineLvl w:val="1"/>
      </w:pPr>
      <w:r w:rsidRPr="007509D3">
        <w:t>To agree on the following prerequisites for an Article 5 country to access Multilateral Fund funding other than for enabling activities for the phase-down of HFC consumption and production:</w:t>
      </w:r>
    </w:p>
    <w:p w14:paraId="77D1FD57" w14:textId="77777777" w:rsidR="00702C82" w:rsidRPr="007509D3" w:rsidRDefault="00702C82" w:rsidP="00747905">
      <w:pPr>
        <w:widowControl w:val="0"/>
        <w:numPr>
          <w:ilvl w:val="2"/>
          <w:numId w:val="1"/>
        </w:numPr>
        <w:spacing w:after="240"/>
        <w:outlineLvl w:val="2"/>
      </w:pPr>
      <w:r w:rsidRPr="007509D3">
        <w:t>Ratification, acceptance, or accession to the Kigali Amendment;</w:t>
      </w:r>
      <w:r>
        <w:t xml:space="preserve"> and</w:t>
      </w:r>
    </w:p>
    <w:p w14:paraId="4DF0E445" w14:textId="77777777" w:rsidR="00702C82" w:rsidRPr="007509D3" w:rsidRDefault="00702C82" w:rsidP="00747905">
      <w:pPr>
        <w:widowControl w:val="0"/>
        <w:numPr>
          <w:ilvl w:val="2"/>
          <w:numId w:val="1"/>
        </w:numPr>
        <w:spacing w:after="240"/>
        <w:outlineLvl w:val="2"/>
      </w:pPr>
      <w:r w:rsidRPr="007509D3">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r>
        <w:t xml:space="preserve">  </w:t>
      </w:r>
    </w:p>
    <w:p w14:paraId="2D721A09" w14:textId="77777777" w:rsidR="00702C82" w:rsidRPr="00FC077A" w:rsidRDefault="00702C82" w:rsidP="00747905">
      <w:pPr>
        <w:widowControl w:val="0"/>
        <w:numPr>
          <w:ilvl w:val="1"/>
          <w:numId w:val="1"/>
        </w:numPr>
        <w:tabs>
          <w:tab w:val="clear" w:pos="0"/>
          <w:tab w:val="num" w:pos="131"/>
        </w:tabs>
        <w:spacing w:after="240"/>
        <w:outlineLvl w:val="1"/>
        <w:rPr>
          <w:b/>
          <w:strike/>
        </w:rPr>
      </w:pPr>
      <w:r w:rsidRPr="00FC077A">
        <w:rPr>
          <w:b/>
          <w:strike/>
        </w:rPr>
        <w:t>[To agree that institutions and capacities in Article 5 countries developed with Multilateral Fund assistance for the phase-out of ODS should be used to the extent possible for the phase</w:t>
      </w:r>
      <w:r w:rsidRPr="00FC077A">
        <w:rPr>
          <w:b/>
          <w:strike/>
        </w:rPr>
        <w:noBreakHyphen/>
        <w:t>down of HFCs]; and</w:t>
      </w:r>
      <w:r>
        <w:rPr>
          <w:b/>
          <w:strike/>
        </w:rPr>
        <w:t xml:space="preserve"> </w:t>
      </w:r>
      <w:r w:rsidRPr="005A3C81">
        <w:rPr>
          <w:b/>
        </w:rPr>
        <w:t xml:space="preserve">This </w:t>
      </w:r>
      <w:r>
        <w:rPr>
          <w:b/>
        </w:rPr>
        <w:t xml:space="preserve">text has been incorporated in </w:t>
      </w:r>
      <w:r w:rsidRPr="00FC077A">
        <w:rPr>
          <w:b/>
        </w:rPr>
        <w:t>the guidel</w:t>
      </w:r>
      <w:r>
        <w:rPr>
          <w:b/>
        </w:rPr>
        <w:t>ine</w:t>
      </w:r>
      <w:r w:rsidRPr="00FC077A">
        <w:rPr>
          <w:b/>
        </w:rPr>
        <w:t xml:space="preserve">s for the preparation of KIPs for Article 5 countries </w:t>
      </w:r>
      <w:r>
        <w:rPr>
          <w:b/>
        </w:rPr>
        <w:t>noted by the Executive Committee at its 87</w:t>
      </w:r>
      <w:r w:rsidRPr="005A3C81">
        <w:rPr>
          <w:b/>
          <w:vertAlign w:val="superscript"/>
        </w:rPr>
        <w:t>th</w:t>
      </w:r>
      <w:r>
        <w:rPr>
          <w:b/>
        </w:rPr>
        <w:t xml:space="preserve"> meeting (decision 87/50(h)); </w:t>
      </w:r>
      <w:r w:rsidRPr="00FC077A">
        <w:rPr>
          <w:b/>
        </w:rPr>
        <w:t xml:space="preserve">therefore, </w:t>
      </w:r>
      <w:r>
        <w:rPr>
          <w:b/>
        </w:rPr>
        <w:t xml:space="preserve">the text </w:t>
      </w:r>
      <w:r w:rsidRPr="00FC077A">
        <w:rPr>
          <w:b/>
        </w:rPr>
        <w:t>can be removed.</w:t>
      </w:r>
    </w:p>
    <w:p w14:paraId="0D5DA57D" w14:textId="77777777" w:rsidR="00702C82" w:rsidRDefault="00702C82" w:rsidP="00747905">
      <w:r w:rsidRPr="007509D3">
        <w:t>[To agree that the existing policies and guidelines of the Multilateral Fund [where applicable] for funding the phase</w:t>
      </w:r>
      <w:r w:rsidRPr="007509D3">
        <w:noBreakHyphen/>
        <w:t>out of ODS would be applicable to the funding of HFC phase-down [unless decided otherwise] [as long as agreed upon] by the Executive Committee [taking into account in particular decision XXVIII/2].]</w:t>
      </w:r>
    </w:p>
    <w:p w14:paraId="5CA25432" w14:textId="77777777" w:rsidR="00702C82" w:rsidRPr="007509D3" w:rsidRDefault="00702C82" w:rsidP="00747905"/>
    <w:p w14:paraId="5A84ED4F" w14:textId="77777777" w:rsidR="00702C82" w:rsidRPr="00BB2764" w:rsidRDefault="00702C82" w:rsidP="00747905">
      <w:pPr>
        <w:pStyle w:val="Heading2"/>
        <w:keepNext/>
        <w:widowControl/>
        <w:numPr>
          <w:ilvl w:val="0"/>
          <w:numId w:val="0"/>
        </w:numPr>
        <w:ind w:left="720"/>
        <w:rPr>
          <w:lang w:val="en-US"/>
        </w:rPr>
      </w:pPr>
    </w:p>
    <w:p w14:paraId="3890E629" w14:textId="77777777" w:rsidR="00702C82" w:rsidRDefault="00702C82" w:rsidP="004E7F9C">
      <w:pPr>
        <w:pStyle w:val="Title1"/>
        <w:sectPr w:rsidR="00702C82" w:rsidSect="00747905">
          <w:headerReference w:type="even" r:id="rId20"/>
          <w:headerReference w:type="default" r:id="rId21"/>
          <w:footerReference w:type="default" r:id="rId22"/>
          <w:footnotePr>
            <w:numRestart w:val="eachSect"/>
          </w:footnotePr>
          <w:pgSz w:w="12240" w:h="15840" w:code="1"/>
          <w:pgMar w:top="720" w:right="1440" w:bottom="864" w:left="1440" w:header="720" w:footer="475" w:gutter="0"/>
          <w:pgNumType w:start="1"/>
          <w:cols w:space="720"/>
          <w:docGrid w:linePitch="299"/>
        </w:sectPr>
      </w:pPr>
    </w:p>
    <w:p w14:paraId="29DA9367" w14:textId="77777777" w:rsidR="00702C82" w:rsidRPr="000F0FC6" w:rsidRDefault="00702C82" w:rsidP="00747905">
      <w:pPr>
        <w:widowControl w:val="0"/>
        <w:spacing w:after="240"/>
        <w:jc w:val="center"/>
        <w:outlineLvl w:val="1"/>
        <w:rPr>
          <w:b/>
        </w:rPr>
      </w:pPr>
      <w:r w:rsidRPr="000F0FC6">
        <w:rPr>
          <w:b/>
        </w:rPr>
        <w:lastRenderedPageBreak/>
        <w:t>Annex III</w:t>
      </w:r>
    </w:p>
    <w:p w14:paraId="4155AE75" w14:textId="77777777" w:rsidR="00702C82" w:rsidRPr="000F0FC6" w:rsidRDefault="00702C82" w:rsidP="00747905">
      <w:pPr>
        <w:widowControl w:val="0"/>
        <w:spacing w:after="240"/>
        <w:jc w:val="center"/>
        <w:outlineLvl w:val="1"/>
        <w:rPr>
          <w:b/>
        </w:rPr>
      </w:pPr>
      <w:r w:rsidRPr="00FC21E1">
        <w:rPr>
          <w:b/>
        </w:rPr>
        <w:t>LIST OF DOCUMENTS ON HFC MATTERS THAT HAVE BEEN PREPARED SINCE</w:t>
      </w:r>
      <w:r>
        <w:rPr>
          <w:b/>
        </w:rPr>
        <w:t> THE </w:t>
      </w:r>
      <w:r w:rsidRPr="00FC21E1">
        <w:rPr>
          <w:b/>
        </w:rPr>
        <w:t>ADOPTION OF THE KIGALI AMENDMENT</w:t>
      </w:r>
      <w:r>
        <w:rPr>
          <w:b/>
        </w:rPr>
        <w:t xml:space="preserv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57" w:type="dxa"/>
        </w:tblCellMar>
        <w:tblLook w:val="01E0" w:firstRow="1" w:lastRow="1" w:firstColumn="1" w:lastColumn="1" w:noHBand="0" w:noVBand="0"/>
      </w:tblPr>
      <w:tblGrid>
        <w:gridCol w:w="528"/>
        <w:gridCol w:w="1877"/>
        <w:gridCol w:w="7040"/>
      </w:tblGrid>
      <w:tr w:rsidR="00702C82" w:rsidRPr="003E38DE" w14:paraId="2B5F91BA" w14:textId="77777777" w:rsidTr="00747905">
        <w:trPr>
          <w:tblHeader/>
        </w:trPr>
        <w:tc>
          <w:tcPr>
            <w:tcW w:w="528" w:type="dxa"/>
            <w:tcBorders>
              <w:top w:val="single" w:sz="4" w:space="0" w:color="auto"/>
              <w:left w:val="single" w:sz="4" w:space="0" w:color="auto"/>
              <w:bottom w:val="single" w:sz="4" w:space="0" w:color="auto"/>
              <w:right w:val="single" w:sz="4" w:space="0" w:color="auto"/>
            </w:tcBorders>
          </w:tcPr>
          <w:p w14:paraId="0F12A8C1" w14:textId="77777777" w:rsidR="00702C82" w:rsidRPr="003E38DE" w:rsidRDefault="00702C82" w:rsidP="00182944">
            <w:pPr>
              <w:widowControl w:val="0"/>
              <w:jc w:val="left"/>
              <w:rPr>
                <w:b/>
                <w:sz w:val="20"/>
                <w:szCs w:val="20"/>
              </w:rPr>
            </w:pPr>
            <w:r w:rsidRPr="003E38DE">
              <w:rPr>
                <w:b/>
                <w:sz w:val="20"/>
                <w:szCs w:val="20"/>
              </w:rPr>
              <w:t>No</w:t>
            </w:r>
          </w:p>
        </w:tc>
        <w:tc>
          <w:tcPr>
            <w:tcW w:w="1877" w:type="dxa"/>
            <w:tcBorders>
              <w:top w:val="single" w:sz="4" w:space="0" w:color="auto"/>
              <w:left w:val="single" w:sz="4" w:space="0" w:color="auto"/>
              <w:bottom w:val="single" w:sz="4" w:space="0" w:color="auto"/>
              <w:right w:val="single" w:sz="4" w:space="0" w:color="auto"/>
            </w:tcBorders>
          </w:tcPr>
          <w:p w14:paraId="59E0BD51" w14:textId="77777777" w:rsidR="00702C82" w:rsidRPr="003E38DE" w:rsidRDefault="00702C82" w:rsidP="00747905">
            <w:pPr>
              <w:widowControl w:val="0"/>
              <w:jc w:val="center"/>
              <w:rPr>
                <w:b/>
                <w:sz w:val="20"/>
                <w:szCs w:val="20"/>
              </w:rPr>
            </w:pPr>
            <w:r w:rsidRPr="003E38DE">
              <w:rPr>
                <w:b/>
                <w:sz w:val="20"/>
                <w:szCs w:val="20"/>
              </w:rPr>
              <w:t>UNEP/OzL.Pro/</w:t>
            </w:r>
          </w:p>
        </w:tc>
        <w:tc>
          <w:tcPr>
            <w:tcW w:w="7040" w:type="dxa"/>
            <w:tcBorders>
              <w:top w:val="single" w:sz="4" w:space="0" w:color="auto"/>
              <w:left w:val="single" w:sz="4" w:space="0" w:color="auto"/>
              <w:bottom w:val="single" w:sz="4" w:space="0" w:color="auto"/>
              <w:right w:val="single" w:sz="4" w:space="0" w:color="auto"/>
            </w:tcBorders>
          </w:tcPr>
          <w:p w14:paraId="1DCBB806" w14:textId="77777777" w:rsidR="00702C82" w:rsidRPr="003E38DE" w:rsidRDefault="00702C82" w:rsidP="00747905">
            <w:pPr>
              <w:widowControl w:val="0"/>
              <w:jc w:val="center"/>
              <w:rPr>
                <w:b/>
                <w:sz w:val="20"/>
                <w:szCs w:val="20"/>
              </w:rPr>
            </w:pPr>
            <w:r w:rsidRPr="003E38DE">
              <w:rPr>
                <w:b/>
                <w:sz w:val="20"/>
                <w:szCs w:val="20"/>
              </w:rPr>
              <w:t>Title</w:t>
            </w:r>
          </w:p>
        </w:tc>
      </w:tr>
      <w:tr w:rsidR="00702C82" w:rsidRPr="003E38DE" w14:paraId="4DE2C2C9"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C66545B" w14:textId="77777777" w:rsidR="00702C82" w:rsidRPr="003E38DE" w:rsidRDefault="00702C82" w:rsidP="00182944">
            <w:pPr>
              <w:widowControl w:val="0"/>
              <w:jc w:val="left"/>
              <w:rPr>
                <w:sz w:val="20"/>
                <w:szCs w:val="20"/>
              </w:rPr>
            </w:pPr>
            <w:r w:rsidRPr="003E38DE">
              <w:rPr>
                <w:sz w:val="20"/>
                <w:szCs w:val="20"/>
              </w:rPr>
              <w:t>1</w:t>
            </w:r>
          </w:p>
        </w:tc>
        <w:tc>
          <w:tcPr>
            <w:tcW w:w="1877" w:type="dxa"/>
            <w:tcBorders>
              <w:top w:val="single" w:sz="4" w:space="0" w:color="auto"/>
              <w:left w:val="single" w:sz="4" w:space="0" w:color="auto"/>
              <w:bottom w:val="single" w:sz="4" w:space="0" w:color="auto"/>
              <w:right w:val="single" w:sz="4" w:space="0" w:color="auto"/>
            </w:tcBorders>
          </w:tcPr>
          <w:p w14:paraId="4CBEDAFC" w14:textId="77777777" w:rsidR="00702C82" w:rsidRPr="003E38DE" w:rsidRDefault="00702C82" w:rsidP="00747905">
            <w:pPr>
              <w:widowControl w:val="0"/>
              <w:jc w:val="left"/>
              <w:rPr>
                <w:sz w:val="20"/>
                <w:szCs w:val="20"/>
              </w:rPr>
            </w:pPr>
            <w:r w:rsidRPr="003E38DE">
              <w:rPr>
                <w:sz w:val="20"/>
                <w:szCs w:val="20"/>
              </w:rPr>
              <w:t>ExCom/77/70/Rev.1</w:t>
            </w:r>
          </w:p>
        </w:tc>
        <w:tc>
          <w:tcPr>
            <w:tcW w:w="7040" w:type="dxa"/>
            <w:tcBorders>
              <w:top w:val="single" w:sz="4" w:space="0" w:color="auto"/>
              <w:left w:val="single" w:sz="4" w:space="0" w:color="auto"/>
              <w:bottom w:val="single" w:sz="4" w:space="0" w:color="auto"/>
              <w:right w:val="single" w:sz="4" w:space="0" w:color="auto"/>
            </w:tcBorders>
          </w:tcPr>
          <w:p w14:paraId="50E3CAAA" w14:textId="77777777" w:rsidR="00702C82" w:rsidRPr="003E38DE" w:rsidRDefault="00702C82" w:rsidP="00747905">
            <w:pPr>
              <w:widowControl w:val="0"/>
              <w:jc w:val="left"/>
              <w:rPr>
                <w:sz w:val="20"/>
                <w:szCs w:val="20"/>
              </w:rPr>
            </w:pPr>
            <w:r w:rsidRPr="003E38DE">
              <w:rPr>
                <w:sz w:val="20"/>
                <w:szCs w:val="20"/>
              </w:rPr>
              <w:t>Issues relevant to the Executive Committee arising from the Twenty</w:t>
            </w:r>
            <w:r>
              <w:rPr>
                <w:sz w:val="20"/>
                <w:szCs w:val="20"/>
              </w:rPr>
              <w:noBreakHyphen/>
            </w:r>
            <w:r w:rsidRPr="003E38DE">
              <w:rPr>
                <w:sz w:val="20"/>
                <w:szCs w:val="20"/>
              </w:rPr>
              <w:t>eighth</w:t>
            </w:r>
            <w:r>
              <w:rPr>
                <w:sz w:val="20"/>
                <w:szCs w:val="20"/>
              </w:rPr>
              <w:t xml:space="preserve"> </w:t>
            </w:r>
            <w:r w:rsidRPr="003E38DE">
              <w:rPr>
                <w:sz w:val="20"/>
                <w:szCs w:val="20"/>
              </w:rPr>
              <w:t>Meeting of the Parties to the Montreal Protocol</w:t>
            </w:r>
          </w:p>
        </w:tc>
      </w:tr>
      <w:tr w:rsidR="00702C82" w:rsidRPr="003E38DE" w14:paraId="53AF308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F57697F" w14:textId="77777777" w:rsidR="00702C82" w:rsidRPr="003E38DE" w:rsidRDefault="00702C82" w:rsidP="00182944">
            <w:pPr>
              <w:widowControl w:val="0"/>
              <w:jc w:val="left"/>
              <w:rPr>
                <w:sz w:val="20"/>
                <w:szCs w:val="20"/>
              </w:rPr>
            </w:pPr>
            <w:r w:rsidRPr="003E38DE">
              <w:rPr>
                <w:sz w:val="20"/>
                <w:szCs w:val="20"/>
              </w:rPr>
              <w:t>2</w:t>
            </w:r>
          </w:p>
        </w:tc>
        <w:tc>
          <w:tcPr>
            <w:tcW w:w="1877" w:type="dxa"/>
            <w:tcBorders>
              <w:top w:val="single" w:sz="4" w:space="0" w:color="auto"/>
              <w:left w:val="single" w:sz="4" w:space="0" w:color="auto"/>
              <w:bottom w:val="single" w:sz="4" w:space="0" w:color="auto"/>
              <w:right w:val="single" w:sz="4" w:space="0" w:color="auto"/>
            </w:tcBorders>
          </w:tcPr>
          <w:p w14:paraId="2776E3C3" w14:textId="77777777" w:rsidR="00702C82" w:rsidRPr="003E38DE" w:rsidRDefault="00702C82" w:rsidP="00747905">
            <w:pPr>
              <w:widowControl w:val="0"/>
              <w:jc w:val="left"/>
              <w:rPr>
                <w:sz w:val="20"/>
                <w:szCs w:val="20"/>
              </w:rPr>
            </w:pPr>
            <w:r w:rsidRPr="003E38DE">
              <w:rPr>
                <w:sz w:val="20"/>
                <w:szCs w:val="20"/>
              </w:rPr>
              <w:t xml:space="preserve">ExCom/78/4 </w:t>
            </w:r>
            <w:r>
              <w:rPr>
                <w:sz w:val="20"/>
                <w:szCs w:val="20"/>
              </w:rPr>
              <w:t>and</w:t>
            </w:r>
            <w:r w:rsidRPr="003E38DE">
              <w:rPr>
                <w:sz w:val="20"/>
                <w:szCs w:val="20"/>
              </w:rPr>
              <w:t xml:space="preserve"> Corr.1</w:t>
            </w:r>
          </w:p>
        </w:tc>
        <w:tc>
          <w:tcPr>
            <w:tcW w:w="7040" w:type="dxa"/>
            <w:tcBorders>
              <w:top w:val="single" w:sz="4" w:space="0" w:color="auto"/>
              <w:left w:val="single" w:sz="4" w:space="0" w:color="auto"/>
              <w:bottom w:val="single" w:sz="4" w:space="0" w:color="auto"/>
              <w:right w:val="single" w:sz="4" w:space="0" w:color="auto"/>
            </w:tcBorders>
          </w:tcPr>
          <w:p w14:paraId="170C7347" w14:textId="77777777" w:rsidR="00702C82" w:rsidRPr="003E38DE" w:rsidRDefault="00702C82" w:rsidP="00747905">
            <w:pPr>
              <w:widowControl w:val="0"/>
              <w:jc w:val="left"/>
              <w:rPr>
                <w:sz w:val="20"/>
                <w:szCs w:val="20"/>
              </w:rPr>
            </w:pPr>
            <w:r w:rsidRPr="003E38DE">
              <w:rPr>
                <w:sz w:val="20"/>
                <w:szCs w:val="20"/>
              </w:rPr>
              <w:t>Available information on HFC consumption and production in Article</w:t>
            </w:r>
            <w:r>
              <w:rPr>
                <w:sz w:val="20"/>
                <w:szCs w:val="20"/>
              </w:rPr>
              <w:t> </w:t>
            </w:r>
            <w:r w:rsidRPr="003E38DE">
              <w:rPr>
                <w:sz w:val="20"/>
                <w:szCs w:val="20"/>
              </w:rPr>
              <w:t>5 countries</w:t>
            </w:r>
          </w:p>
        </w:tc>
      </w:tr>
      <w:tr w:rsidR="00702C82" w:rsidRPr="003E38DE" w14:paraId="1BE7251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2E66F30" w14:textId="77777777" w:rsidR="00702C82" w:rsidRPr="003E38DE" w:rsidRDefault="00702C82" w:rsidP="00182944">
            <w:pPr>
              <w:widowControl w:val="0"/>
              <w:jc w:val="left"/>
              <w:rPr>
                <w:sz w:val="20"/>
                <w:szCs w:val="20"/>
              </w:rPr>
            </w:pPr>
            <w:r w:rsidRPr="003E38DE">
              <w:rPr>
                <w:sz w:val="20"/>
                <w:szCs w:val="20"/>
              </w:rPr>
              <w:t>3</w:t>
            </w:r>
          </w:p>
        </w:tc>
        <w:tc>
          <w:tcPr>
            <w:tcW w:w="1877" w:type="dxa"/>
            <w:tcBorders>
              <w:top w:val="single" w:sz="4" w:space="0" w:color="auto"/>
              <w:left w:val="single" w:sz="4" w:space="0" w:color="auto"/>
              <w:bottom w:val="single" w:sz="4" w:space="0" w:color="auto"/>
              <w:right w:val="single" w:sz="4" w:space="0" w:color="auto"/>
            </w:tcBorders>
          </w:tcPr>
          <w:p w14:paraId="5D442F5F" w14:textId="77777777" w:rsidR="00702C82" w:rsidRPr="003E38DE" w:rsidRDefault="00702C82" w:rsidP="00747905">
            <w:pPr>
              <w:widowControl w:val="0"/>
              <w:jc w:val="left"/>
              <w:rPr>
                <w:sz w:val="20"/>
                <w:szCs w:val="20"/>
              </w:rPr>
            </w:pPr>
            <w:r w:rsidRPr="003E38DE">
              <w:rPr>
                <w:sz w:val="20"/>
                <w:szCs w:val="20"/>
              </w:rPr>
              <w:t xml:space="preserve">ExCom/78/5 </w:t>
            </w:r>
            <w:r>
              <w:rPr>
                <w:sz w:val="20"/>
                <w:szCs w:val="20"/>
              </w:rPr>
              <w:t>and</w:t>
            </w:r>
            <w:r w:rsidRPr="003E38DE">
              <w:rPr>
                <w:sz w:val="20"/>
                <w:szCs w:val="20"/>
              </w:rPr>
              <w:t xml:space="preserve"> Corr.1</w:t>
            </w:r>
          </w:p>
        </w:tc>
        <w:tc>
          <w:tcPr>
            <w:tcW w:w="7040" w:type="dxa"/>
            <w:tcBorders>
              <w:top w:val="single" w:sz="4" w:space="0" w:color="auto"/>
              <w:left w:val="single" w:sz="4" w:space="0" w:color="auto"/>
              <w:bottom w:val="single" w:sz="4" w:space="0" w:color="auto"/>
              <w:right w:val="single" w:sz="4" w:space="0" w:color="auto"/>
            </w:tcBorders>
          </w:tcPr>
          <w:p w14:paraId="1BDA2C6D"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Draft criteria for funding</w:t>
            </w:r>
          </w:p>
        </w:tc>
      </w:tr>
      <w:tr w:rsidR="00702C82" w:rsidRPr="003E38DE" w14:paraId="5D2152C5"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D85E45B" w14:textId="77777777" w:rsidR="00702C82" w:rsidRPr="003E38DE" w:rsidRDefault="00702C82" w:rsidP="00182944">
            <w:pPr>
              <w:widowControl w:val="0"/>
              <w:jc w:val="left"/>
              <w:rPr>
                <w:sz w:val="20"/>
                <w:szCs w:val="20"/>
              </w:rPr>
            </w:pPr>
            <w:r w:rsidRPr="003E38DE">
              <w:rPr>
                <w:sz w:val="20"/>
                <w:szCs w:val="20"/>
              </w:rPr>
              <w:t>4</w:t>
            </w:r>
          </w:p>
        </w:tc>
        <w:tc>
          <w:tcPr>
            <w:tcW w:w="1877" w:type="dxa"/>
            <w:tcBorders>
              <w:top w:val="single" w:sz="4" w:space="0" w:color="auto"/>
              <w:left w:val="single" w:sz="4" w:space="0" w:color="auto"/>
              <w:bottom w:val="single" w:sz="4" w:space="0" w:color="auto"/>
              <w:right w:val="single" w:sz="4" w:space="0" w:color="auto"/>
            </w:tcBorders>
          </w:tcPr>
          <w:p w14:paraId="64962F1A" w14:textId="77777777" w:rsidR="00702C82" w:rsidRPr="003E38DE" w:rsidRDefault="00702C82" w:rsidP="00747905">
            <w:pPr>
              <w:widowControl w:val="0"/>
              <w:jc w:val="left"/>
              <w:rPr>
                <w:sz w:val="20"/>
                <w:szCs w:val="20"/>
              </w:rPr>
            </w:pPr>
            <w:r w:rsidRPr="003E38DE">
              <w:rPr>
                <w:sz w:val="20"/>
                <w:szCs w:val="20"/>
              </w:rPr>
              <w:t xml:space="preserve">ExCom/78/6 </w:t>
            </w:r>
          </w:p>
        </w:tc>
        <w:tc>
          <w:tcPr>
            <w:tcW w:w="7040" w:type="dxa"/>
            <w:tcBorders>
              <w:top w:val="single" w:sz="4" w:space="0" w:color="auto"/>
              <w:left w:val="single" w:sz="4" w:space="0" w:color="auto"/>
              <w:bottom w:val="single" w:sz="4" w:space="0" w:color="auto"/>
              <w:right w:val="single" w:sz="4" w:space="0" w:color="auto"/>
            </w:tcBorders>
          </w:tcPr>
          <w:p w14:paraId="7099F38D"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Enabling activities</w:t>
            </w:r>
          </w:p>
        </w:tc>
      </w:tr>
      <w:tr w:rsidR="00702C82" w:rsidRPr="003E38DE" w14:paraId="20C3E974"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27134CB" w14:textId="77777777" w:rsidR="00702C82" w:rsidRPr="003E38DE" w:rsidRDefault="00702C82" w:rsidP="00182944">
            <w:pPr>
              <w:widowControl w:val="0"/>
              <w:jc w:val="left"/>
              <w:rPr>
                <w:sz w:val="20"/>
                <w:szCs w:val="20"/>
              </w:rPr>
            </w:pPr>
            <w:r w:rsidRPr="003E38DE">
              <w:rPr>
                <w:sz w:val="20"/>
                <w:szCs w:val="20"/>
              </w:rPr>
              <w:t>5</w:t>
            </w:r>
          </w:p>
        </w:tc>
        <w:tc>
          <w:tcPr>
            <w:tcW w:w="1877" w:type="dxa"/>
            <w:tcBorders>
              <w:top w:val="single" w:sz="4" w:space="0" w:color="auto"/>
              <w:left w:val="single" w:sz="4" w:space="0" w:color="auto"/>
              <w:bottom w:val="single" w:sz="4" w:space="0" w:color="auto"/>
              <w:right w:val="single" w:sz="4" w:space="0" w:color="auto"/>
            </w:tcBorders>
          </w:tcPr>
          <w:p w14:paraId="2C0338CC" w14:textId="77777777" w:rsidR="00702C82" w:rsidRPr="003E38DE" w:rsidRDefault="00702C82" w:rsidP="00747905">
            <w:pPr>
              <w:widowControl w:val="0"/>
              <w:jc w:val="left"/>
              <w:rPr>
                <w:sz w:val="20"/>
                <w:szCs w:val="20"/>
              </w:rPr>
            </w:pPr>
            <w:r w:rsidRPr="003E38DE">
              <w:rPr>
                <w:sz w:val="20"/>
                <w:szCs w:val="20"/>
              </w:rPr>
              <w:t>ExCom/78/7</w:t>
            </w:r>
          </w:p>
        </w:tc>
        <w:tc>
          <w:tcPr>
            <w:tcW w:w="7040" w:type="dxa"/>
            <w:tcBorders>
              <w:top w:val="single" w:sz="4" w:space="0" w:color="auto"/>
              <w:left w:val="single" w:sz="4" w:space="0" w:color="auto"/>
              <w:bottom w:val="single" w:sz="4" w:space="0" w:color="auto"/>
              <w:right w:val="single" w:sz="4" w:space="0" w:color="auto"/>
            </w:tcBorders>
          </w:tcPr>
          <w:p w14:paraId="12A6B6EA" w14:textId="77777777" w:rsidR="00702C82" w:rsidRPr="003E38DE" w:rsidRDefault="00702C82" w:rsidP="00747905">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Institutional strengthening</w:t>
            </w:r>
          </w:p>
        </w:tc>
      </w:tr>
      <w:tr w:rsidR="00702C82" w:rsidRPr="003E38DE" w14:paraId="464E5740"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6DFD4B2" w14:textId="77777777" w:rsidR="00702C82" w:rsidRPr="003E38DE" w:rsidRDefault="00702C82" w:rsidP="00182944">
            <w:pPr>
              <w:widowControl w:val="0"/>
              <w:jc w:val="left"/>
              <w:rPr>
                <w:sz w:val="20"/>
                <w:szCs w:val="20"/>
              </w:rPr>
            </w:pPr>
            <w:r w:rsidRPr="003E38DE">
              <w:rPr>
                <w:sz w:val="20"/>
                <w:szCs w:val="20"/>
              </w:rPr>
              <w:t>6</w:t>
            </w:r>
          </w:p>
        </w:tc>
        <w:tc>
          <w:tcPr>
            <w:tcW w:w="1877" w:type="dxa"/>
            <w:tcBorders>
              <w:top w:val="single" w:sz="4" w:space="0" w:color="auto"/>
              <w:left w:val="single" w:sz="4" w:space="0" w:color="auto"/>
              <w:bottom w:val="single" w:sz="4" w:space="0" w:color="auto"/>
              <w:right w:val="single" w:sz="4" w:space="0" w:color="auto"/>
            </w:tcBorders>
          </w:tcPr>
          <w:p w14:paraId="23EF6411" w14:textId="77777777" w:rsidR="00702C82" w:rsidRPr="003E38DE" w:rsidRDefault="00702C82" w:rsidP="00747905">
            <w:pPr>
              <w:widowControl w:val="0"/>
              <w:jc w:val="left"/>
              <w:rPr>
                <w:sz w:val="20"/>
                <w:szCs w:val="20"/>
              </w:rPr>
            </w:pPr>
            <w:r w:rsidRPr="003E38DE">
              <w:rPr>
                <w:sz w:val="20"/>
                <w:szCs w:val="20"/>
              </w:rPr>
              <w:t>ExCom/78/8</w:t>
            </w:r>
          </w:p>
        </w:tc>
        <w:tc>
          <w:tcPr>
            <w:tcW w:w="7040" w:type="dxa"/>
            <w:tcBorders>
              <w:top w:val="single" w:sz="4" w:space="0" w:color="auto"/>
              <w:left w:val="single" w:sz="4" w:space="0" w:color="auto"/>
              <w:bottom w:val="single" w:sz="4" w:space="0" w:color="auto"/>
              <w:right w:val="single" w:sz="4" w:space="0" w:color="auto"/>
            </w:tcBorders>
          </w:tcPr>
          <w:p w14:paraId="31DEAAE1" w14:textId="77777777" w:rsidR="00702C82" w:rsidRPr="003E38DE" w:rsidRDefault="00702C82" w:rsidP="00747905">
            <w:pPr>
              <w:widowControl w:val="0"/>
              <w:jc w:val="left"/>
              <w:rPr>
                <w:sz w:val="20"/>
                <w:szCs w:val="20"/>
              </w:rPr>
            </w:pPr>
            <w:r w:rsidRPr="003E38DE">
              <w:rPr>
                <w:sz w:val="20"/>
                <w:szCs w:val="20"/>
              </w:rPr>
              <w:t>Identification of issues to be considered in relation to existing HCFC phase</w:t>
            </w:r>
            <w:r>
              <w:rPr>
                <w:sz w:val="20"/>
                <w:szCs w:val="20"/>
              </w:rPr>
              <w:noBreakHyphen/>
            </w:r>
            <w:r w:rsidRPr="003E38DE">
              <w:rPr>
                <w:sz w:val="20"/>
                <w:szCs w:val="20"/>
              </w:rPr>
              <w:t>out activities</w:t>
            </w:r>
          </w:p>
        </w:tc>
      </w:tr>
      <w:tr w:rsidR="00702C82" w:rsidRPr="003E38DE" w14:paraId="6B304F9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676001A" w14:textId="77777777" w:rsidR="00702C82" w:rsidRPr="003E38DE" w:rsidRDefault="00702C82" w:rsidP="00182944">
            <w:pPr>
              <w:widowControl w:val="0"/>
              <w:jc w:val="left"/>
              <w:rPr>
                <w:sz w:val="20"/>
                <w:szCs w:val="20"/>
              </w:rPr>
            </w:pPr>
            <w:r w:rsidRPr="003E38DE">
              <w:rPr>
                <w:sz w:val="20"/>
                <w:szCs w:val="20"/>
              </w:rPr>
              <w:t>7</w:t>
            </w:r>
          </w:p>
        </w:tc>
        <w:tc>
          <w:tcPr>
            <w:tcW w:w="1877" w:type="dxa"/>
            <w:tcBorders>
              <w:top w:val="single" w:sz="4" w:space="0" w:color="auto"/>
              <w:left w:val="single" w:sz="4" w:space="0" w:color="auto"/>
              <w:bottom w:val="single" w:sz="4" w:space="0" w:color="auto"/>
              <w:right w:val="single" w:sz="4" w:space="0" w:color="auto"/>
            </w:tcBorders>
          </w:tcPr>
          <w:p w14:paraId="37EEB4B8" w14:textId="77777777" w:rsidR="00702C82" w:rsidRPr="003E38DE" w:rsidRDefault="00702C82" w:rsidP="00747905">
            <w:pPr>
              <w:widowControl w:val="0"/>
              <w:jc w:val="left"/>
              <w:rPr>
                <w:sz w:val="20"/>
                <w:szCs w:val="20"/>
              </w:rPr>
            </w:pPr>
            <w:r w:rsidRPr="003E38DE">
              <w:rPr>
                <w:sz w:val="20"/>
                <w:szCs w:val="20"/>
              </w:rPr>
              <w:t>ExCom/78/9 and Corr.1</w:t>
            </w:r>
          </w:p>
        </w:tc>
        <w:tc>
          <w:tcPr>
            <w:tcW w:w="7040" w:type="dxa"/>
            <w:tcBorders>
              <w:top w:val="single" w:sz="4" w:space="0" w:color="auto"/>
              <w:left w:val="single" w:sz="4" w:space="0" w:color="auto"/>
              <w:bottom w:val="single" w:sz="4" w:space="0" w:color="auto"/>
              <w:right w:val="single" w:sz="4" w:space="0" w:color="auto"/>
            </w:tcBorders>
          </w:tcPr>
          <w:p w14:paraId="5B97D76D"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w:t>
            </w:r>
          </w:p>
        </w:tc>
      </w:tr>
      <w:tr w:rsidR="00702C82" w:rsidRPr="003E38DE" w14:paraId="4E549A7C"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76AD370" w14:textId="77777777" w:rsidR="00702C82" w:rsidRPr="003E38DE" w:rsidRDefault="00702C82" w:rsidP="00182944">
            <w:pPr>
              <w:widowControl w:val="0"/>
              <w:jc w:val="left"/>
              <w:rPr>
                <w:sz w:val="20"/>
                <w:szCs w:val="20"/>
              </w:rPr>
            </w:pPr>
            <w:r w:rsidRPr="003E38DE">
              <w:rPr>
                <w:sz w:val="20"/>
                <w:szCs w:val="20"/>
              </w:rPr>
              <w:t>8</w:t>
            </w:r>
          </w:p>
        </w:tc>
        <w:tc>
          <w:tcPr>
            <w:tcW w:w="1877" w:type="dxa"/>
            <w:tcBorders>
              <w:top w:val="single" w:sz="4" w:space="0" w:color="auto"/>
              <w:left w:val="single" w:sz="4" w:space="0" w:color="auto"/>
              <w:bottom w:val="single" w:sz="4" w:space="0" w:color="auto"/>
              <w:right w:val="single" w:sz="4" w:space="0" w:color="auto"/>
            </w:tcBorders>
          </w:tcPr>
          <w:p w14:paraId="183E3958" w14:textId="77777777" w:rsidR="00702C82" w:rsidRPr="003E38DE" w:rsidRDefault="00702C82" w:rsidP="00747905">
            <w:pPr>
              <w:widowControl w:val="0"/>
              <w:jc w:val="left"/>
              <w:rPr>
                <w:sz w:val="20"/>
                <w:szCs w:val="20"/>
              </w:rPr>
            </w:pPr>
            <w:r w:rsidRPr="003E38DE">
              <w:rPr>
                <w:sz w:val="20"/>
                <w:szCs w:val="20"/>
              </w:rPr>
              <w:t>ExCom/78/10 and Corr.1</w:t>
            </w:r>
          </w:p>
        </w:tc>
        <w:tc>
          <w:tcPr>
            <w:tcW w:w="7040" w:type="dxa"/>
            <w:tcBorders>
              <w:top w:val="single" w:sz="4" w:space="0" w:color="auto"/>
              <w:left w:val="single" w:sz="4" w:space="0" w:color="auto"/>
              <w:bottom w:val="single" w:sz="4" w:space="0" w:color="auto"/>
              <w:right w:val="single" w:sz="4" w:space="0" w:color="auto"/>
            </w:tcBorders>
          </w:tcPr>
          <w:p w14:paraId="262AADA7" w14:textId="77777777" w:rsidR="00702C82" w:rsidRPr="003E38DE" w:rsidRDefault="00702C82" w:rsidP="00747905">
            <w:pPr>
              <w:widowControl w:val="0"/>
              <w:jc w:val="left"/>
              <w:rPr>
                <w:sz w:val="20"/>
                <w:szCs w:val="20"/>
              </w:rPr>
            </w:pPr>
            <w:r w:rsidRPr="003E38DE">
              <w:rPr>
                <w:sz w:val="20"/>
                <w:szCs w:val="20"/>
              </w:rPr>
              <w:t>Draft procedures for Article 5 countries that have HFC consumption baseline years from 2020 to 2022 in accessing additional contributions for enabling activities</w:t>
            </w:r>
          </w:p>
        </w:tc>
      </w:tr>
      <w:tr w:rsidR="00702C82" w:rsidRPr="003E38DE" w14:paraId="1346C538"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EB77771" w14:textId="77777777" w:rsidR="00702C82" w:rsidRPr="003E38DE" w:rsidRDefault="00702C82" w:rsidP="00182944">
            <w:pPr>
              <w:widowControl w:val="0"/>
              <w:jc w:val="left"/>
              <w:rPr>
                <w:sz w:val="20"/>
                <w:szCs w:val="20"/>
              </w:rPr>
            </w:pPr>
            <w:r w:rsidRPr="003E38DE">
              <w:rPr>
                <w:sz w:val="20"/>
                <w:szCs w:val="20"/>
              </w:rPr>
              <w:t>9</w:t>
            </w:r>
          </w:p>
        </w:tc>
        <w:tc>
          <w:tcPr>
            <w:tcW w:w="1877" w:type="dxa"/>
            <w:tcBorders>
              <w:top w:val="single" w:sz="4" w:space="0" w:color="auto"/>
              <w:left w:val="single" w:sz="4" w:space="0" w:color="auto"/>
              <w:bottom w:val="single" w:sz="4" w:space="0" w:color="auto"/>
              <w:right w:val="single" w:sz="4" w:space="0" w:color="auto"/>
            </w:tcBorders>
          </w:tcPr>
          <w:p w14:paraId="7F6DEF35" w14:textId="77777777" w:rsidR="00702C82" w:rsidRPr="003E38DE" w:rsidRDefault="00702C82" w:rsidP="00747905">
            <w:pPr>
              <w:widowControl w:val="0"/>
              <w:jc w:val="left"/>
              <w:rPr>
                <w:sz w:val="20"/>
                <w:szCs w:val="20"/>
              </w:rPr>
            </w:pPr>
            <w:r w:rsidRPr="003E38DE">
              <w:rPr>
                <w:sz w:val="20"/>
                <w:szCs w:val="20"/>
              </w:rPr>
              <w:t>ExCom/79/45 and Corr.1</w:t>
            </w:r>
          </w:p>
        </w:tc>
        <w:tc>
          <w:tcPr>
            <w:tcW w:w="7040" w:type="dxa"/>
            <w:tcBorders>
              <w:top w:val="single" w:sz="4" w:space="0" w:color="auto"/>
              <w:left w:val="single" w:sz="4" w:space="0" w:color="auto"/>
              <w:bottom w:val="single" w:sz="4" w:space="0" w:color="auto"/>
              <w:right w:val="single" w:sz="4" w:space="0" w:color="auto"/>
            </w:tcBorders>
          </w:tcPr>
          <w:p w14:paraId="377EB732" w14:textId="77777777" w:rsidR="00702C82" w:rsidRPr="003E38DE" w:rsidRDefault="00702C82" w:rsidP="00747905">
            <w:pPr>
              <w:widowControl w:val="0"/>
              <w:jc w:val="left"/>
              <w:rPr>
                <w:sz w:val="20"/>
                <w:szCs w:val="20"/>
              </w:rPr>
            </w:pPr>
            <w:r w:rsidRPr="003E38DE">
              <w:rPr>
                <w:sz w:val="20"/>
                <w:szCs w:val="20"/>
              </w:rPr>
              <w:t>Overall analysis of the results of the surveys on ODS alternatives (decision</w:t>
            </w:r>
            <w:r>
              <w:rPr>
                <w:sz w:val="20"/>
                <w:szCs w:val="20"/>
              </w:rPr>
              <w:t> </w:t>
            </w:r>
            <w:r w:rsidRPr="003E38DE">
              <w:rPr>
                <w:sz w:val="20"/>
                <w:szCs w:val="20"/>
              </w:rPr>
              <w:t>74/53)</w:t>
            </w:r>
          </w:p>
        </w:tc>
      </w:tr>
      <w:tr w:rsidR="00702C82" w:rsidRPr="003E38DE" w14:paraId="11112D9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D08B6D5" w14:textId="77777777" w:rsidR="00702C82" w:rsidRPr="003E38DE" w:rsidRDefault="00702C82" w:rsidP="00182944">
            <w:pPr>
              <w:widowControl w:val="0"/>
              <w:jc w:val="left"/>
              <w:rPr>
                <w:sz w:val="20"/>
                <w:szCs w:val="20"/>
              </w:rPr>
            </w:pPr>
            <w:r w:rsidRPr="003E38DE">
              <w:rPr>
                <w:sz w:val="20"/>
                <w:szCs w:val="20"/>
              </w:rPr>
              <w:t>10</w:t>
            </w:r>
          </w:p>
        </w:tc>
        <w:tc>
          <w:tcPr>
            <w:tcW w:w="1877" w:type="dxa"/>
            <w:tcBorders>
              <w:top w:val="single" w:sz="4" w:space="0" w:color="auto"/>
              <w:left w:val="single" w:sz="4" w:space="0" w:color="auto"/>
              <w:bottom w:val="single" w:sz="4" w:space="0" w:color="auto"/>
              <w:right w:val="single" w:sz="4" w:space="0" w:color="auto"/>
            </w:tcBorders>
          </w:tcPr>
          <w:p w14:paraId="725AD9C6" w14:textId="77777777" w:rsidR="00702C82" w:rsidRPr="003E38DE" w:rsidRDefault="00702C82" w:rsidP="00747905">
            <w:pPr>
              <w:widowControl w:val="0"/>
              <w:jc w:val="left"/>
              <w:rPr>
                <w:sz w:val="20"/>
                <w:szCs w:val="20"/>
              </w:rPr>
            </w:pPr>
            <w:r w:rsidRPr="003E38DE">
              <w:rPr>
                <w:sz w:val="20"/>
                <w:szCs w:val="20"/>
              </w:rPr>
              <w:t>ExCom/79/46</w:t>
            </w:r>
          </w:p>
        </w:tc>
        <w:tc>
          <w:tcPr>
            <w:tcW w:w="7040" w:type="dxa"/>
            <w:tcBorders>
              <w:top w:val="single" w:sz="4" w:space="0" w:color="auto"/>
              <w:left w:val="single" w:sz="4" w:space="0" w:color="auto"/>
              <w:bottom w:val="single" w:sz="4" w:space="0" w:color="auto"/>
              <w:right w:val="single" w:sz="4" w:space="0" w:color="auto"/>
            </w:tcBorders>
          </w:tcPr>
          <w:p w14:paraId="22617D5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78/3)</w:t>
            </w:r>
          </w:p>
        </w:tc>
      </w:tr>
      <w:tr w:rsidR="00702C82" w:rsidRPr="003E38DE" w14:paraId="47322541"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B0FF225" w14:textId="77777777" w:rsidR="00702C82" w:rsidRPr="003E38DE" w:rsidRDefault="00702C82" w:rsidP="00182944">
            <w:pPr>
              <w:widowControl w:val="0"/>
              <w:jc w:val="left"/>
              <w:rPr>
                <w:sz w:val="20"/>
                <w:szCs w:val="20"/>
              </w:rPr>
            </w:pPr>
            <w:r w:rsidRPr="003E38DE">
              <w:rPr>
                <w:sz w:val="20"/>
                <w:szCs w:val="20"/>
              </w:rPr>
              <w:t>11</w:t>
            </w:r>
          </w:p>
        </w:tc>
        <w:tc>
          <w:tcPr>
            <w:tcW w:w="1877" w:type="dxa"/>
            <w:tcBorders>
              <w:top w:val="single" w:sz="4" w:space="0" w:color="auto"/>
              <w:left w:val="single" w:sz="4" w:space="0" w:color="auto"/>
              <w:bottom w:val="single" w:sz="4" w:space="0" w:color="auto"/>
              <w:right w:val="single" w:sz="4" w:space="0" w:color="auto"/>
            </w:tcBorders>
          </w:tcPr>
          <w:p w14:paraId="0DC956ED" w14:textId="77777777" w:rsidR="00702C82" w:rsidRPr="003E38DE" w:rsidRDefault="00702C82" w:rsidP="00747905">
            <w:pPr>
              <w:widowControl w:val="0"/>
              <w:jc w:val="left"/>
              <w:rPr>
                <w:sz w:val="20"/>
                <w:szCs w:val="20"/>
              </w:rPr>
            </w:pPr>
            <w:r w:rsidRPr="003E38DE">
              <w:rPr>
                <w:sz w:val="20"/>
                <w:szCs w:val="20"/>
              </w:rPr>
              <w:t>ExCom/79/47</w:t>
            </w:r>
          </w:p>
        </w:tc>
        <w:tc>
          <w:tcPr>
            <w:tcW w:w="7040" w:type="dxa"/>
            <w:tcBorders>
              <w:top w:val="single" w:sz="4" w:space="0" w:color="auto"/>
              <w:left w:val="single" w:sz="4" w:space="0" w:color="auto"/>
              <w:bottom w:val="single" w:sz="4" w:space="0" w:color="auto"/>
              <w:right w:val="single" w:sz="4" w:space="0" w:color="auto"/>
            </w:tcBorders>
          </w:tcPr>
          <w:p w14:paraId="001881A4"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guidelines on enabling activities (decision</w:t>
            </w:r>
            <w:r>
              <w:rPr>
                <w:sz w:val="20"/>
                <w:szCs w:val="20"/>
              </w:rPr>
              <w:t> </w:t>
            </w:r>
            <w:r w:rsidRPr="003E38DE">
              <w:rPr>
                <w:sz w:val="20"/>
                <w:szCs w:val="20"/>
              </w:rPr>
              <w:t>78/4(a)</w:t>
            </w:r>
          </w:p>
        </w:tc>
      </w:tr>
      <w:tr w:rsidR="00702C82" w:rsidRPr="003E38DE" w14:paraId="15A21E23"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9CBFCB0" w14:textId="77777777" w:rsidR="00702C82" w:rsidRPr="003E38DE" w:rsidRDefault="00702C82" w:rsidP="00182944">
            <w:pPr>
              <w:widowControl w:val="0"/>
              <w:jc w:val="left"/>
              <w:rPr>
                <w:sz w:val="20"/>
                <w:szCs w:val="20"/>
              </w:rPr>
            </w:pPr>
            <w:r w:rsidRPr="003E38DE">
              <w:rPr>
                <w:sz w:val="20"/>
                <w:szCs w:val="20"/>
              </w:rPr>
              <w:t>12</w:t>
            </w:r>
          </w:p>
        </w:tc>
        <w:tc>
          <w:tcPr>
            <w:tcW w:w="1877" w:type="dxa"/>
            <w:tcBorders>
              <w:top w:val="single" w:sz="4" w:space="0" w:color="auto"/>
              <w:left w:val="single" w:sz="4" w:space="0" w:color="auto"/>
              <w:bottom w:val="single" w:sz="4" w:space="0" w:color="auto"/>
              <w:right w:val="single" w:sz="4" w:space="0" w:color="auto"/>
            </w:tcBorders>
          </w:tcPr>
          <w:p w14:paraId="51A9DDC1" w14:textId="77777777" w:rsidR="00702C82" w:rsidRPr="003E38DE" w:rsidRDefault="00702C82" w:rsidP="00747905">
            <w:pPr>
              <w:widowControl w:val="0"/>
              <w:jc w:val="left"/>
              <w:rPr>
                <w:sz w:val="20"/>
                <w:szCs w:val="20"/>
              </w:rPr>
            </w:pPr>
            <w:r w:rsidRPr="003E38DE">
              <w:rPr>
                <w:sz w:val="20"/>
                <w:szCs w:val="20"/>
              </w:rPr>
              <w:t>ExCom/79/48, Corr.1, Corr.2, and Add.1</w:t>
            </w:r>
          </w:p>
        </w:tc>
        <w:tc>
          <w:tcPr>
            <w:tcW w:w="7040" w:type="dxa"/>
            <w:tcBorders>
              <w:top w:val="single" w:sz="4" w:space="0" w:color="auto"/>
              <w:left w:val="single" w:sz="4" w:space="0" w:color="auto"/>
              <w:bottom w:val="single" w:sz="4" w:space="0" w:color="auto"/>
              <w:right w:val="single" w:sz="4" w:space="0" w:color="auto"/>
            </w:tcBorders>
          </w:tcPr>
          <w:p w14:paraId="7CAD0B94"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w:t>
            </w:r>
            <w:r>
              <w:rPr>
                <w:sz w:val="20"/>
                <w:szCs w:val="20"/>
              </w:rPr>
              <w:t> </w:t>
            </w:r>
            <w:r w:rsidRPr="003E38DE">
              <w:rPr>
                <w:sz w:val="20"/>
                <w:szCs w:val="20"/>
              </w:rPr>
              <w:t>78/5)</w:t>
            </w:r>
          </w:p>
        </w:tc>
      </w:tr>
      <w:tr w:rsidR="00702C82" w:rsidRPr="003E38DE" w14:paraId="47B88A4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76AD173" w14:textId="77777777" w:rsidR="00702C82" w:rsidRPr="003E38DE" w:rsidRDefault="00702C82" w:rsidP="00182944">
            <w:pPr>
              <w:widowControl w:val="0"/>
              <w:jc w:val="left"/>
              <w:rPr>
                <w:sz w:val="20"/>
                <w:szCs w:val="20"/>
              </w:rPr>
            </w:pPr>
            <w:r w:rsidRPr="003E38DE">
              <w:rPr>
                <w:sz w:val="20"/>
                <w:szCs w:val="20"/>
              </w:rPr>
              <w:t>13</w:t>
            </w:r>
          </w:p>
        </w:tc>
        <w:tc>
          <w:tcPr>
            <w:tcW w:w="1877" w:type="dxa"/>
            <w:tcBorders>
              <w:top w:val="single" w:sz="4" w:space="0" w:color="auto"/>
              <w:left w:val="single" w:sz="4" w:space="0" w:color="auto"/>
              <w:bottom w:val="single" w:sz="4" w:space="0" w:color="auto"/>
              <w:right w:val="single" w:sz="4" w:space="0" w:color="auto"/>
            </w:tcBorders>
          </w:tcPr>
          <w:p w14:paraId="27F1ED1D" w14:textId="77777777" w:rsidR="00702C82" w:rsidRPr="003E38DE" w:rsidRDefault="00702C82" w:rsidP="00747905">
            <w:pPr>
              <w:widowControl w:val="0"/>
              <w:jc w:val="left"/>
              <w:rPr>
                <w:sz w:val="20"/>
                <w:szCs w:val="20"/>
              </w:rPr>
            </w:pPr>
            <w:r w:rsidRPr="003E38DE">
              <w:rPr>
                <w:sz w:val="20"/>
                <w:szCs w:val="20"/>
              </w:rPr>
              <w:t>ExCom/79/49</w:t>
            </w:r>
          </w:p>
        </w:tc>
        <w:tc>
          <w:tcPr>
            <w:tcW w:w="7040" w:type="dxa"/>
            <w:tcBorders>
              <w:top w:val="single" w:sz="4" w:space="0" w:color="auto"/>
              <w:left w:val="single" w:sz="4" w:space="0" w:color="auto"/>
              <w:bottom w:val="single" w:sz="4" w:space="0" w:color="auto"/>
              <w:right w:val="single" w:sz="4" w:space="0" w:color="auto"/>
            </w:tcBorders>
          </w:tcPr>
          <w:p w14:paraId="07223E31" w14:textId="77777777" w:rsidR="00702C82" w:rsidRPr="003E38DE" w:rsidRDefault="00702C82" w:rsidP="00747905">
            <w:pPr>
              <w:widowControl w:val="0"/>
              <w:jc w:val="left"/>
              <w:rPr>
                <w:sz w:val="20"/>
                <w:szCs w:val="20"/>
              </w:rPr>
            </w:pPr>
            <w:r w:rsidRPr="003E38DE">
              <w:rPr>
                <w:sz w:val="20"/>
                <w:szCs w:val="20"/>
              </w:rPr>
              <w:t>Procedures for Article 5 countries that have HFC baseline years from 2020 to 2022 in accessing additional voluntary contributions for enabling activities</w:t>
            </w:r>
          </w:p>
        </w:tc>
      </w:tr>
      <w:tr w:rsidR="00702C82" w:rsidRPr="003E38DE" w14:paraId="7C683D58"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D9ECE7F" w14:textId="77777777" w:rsidR="00702C82" w:rsidRPr="003E38DE" w:rsidRDefault="00702C82" w:rsidP="00182944">
            <w:pPr>
              <w:widowControl w:val="0"/>
              <w:jc w:val="left"/>
              <w:rPr>
                <w:sz w:val="20"/>
                <w:szCs w:val="20"/>
              </w:rPr>
            </w:pPr>
            <w:r w:rsidRPr="003E38DE">
              <w:rPr>
                <w:sz w:val="20"/>
                <w:szCs w:val="20"/>
              </w:rPr>
              <w:t>14</w:t>
            </w:r>
          </w:p>
        </w:tc>
        <w:tc>
          <w:tcPr>
            <w:tcW w:w="1877" w:type="dxa"/>
            <w:tcBorders>
              <w:top w:val="single" w:sz="4" w:space="0" w:color="auto"/>
              <w:left w:val="single" w:sz="4" w:space="0" w:color="auto"/>
              <w:bottom w:val="single" w:sz="4" w:space="0" w:color="auto"/>
              <w:right w:val="single" w:sz="4" w:space="0" w:color="auto"/>
            </w:tcBorders>
          </w:tcPr>
          <w:p w14:paraId="206490CA" w14:textId="77777777" w:rsidR="00702C82" w:rsidRPr="003E38DE" w:rsidRDefault="00702C82" w:rsidP="00747905">
            <w:pPr>
              <w:widowControl w:val="0"/>
              <w:jc w:val="left"/>
              <w:rPr>
                <w:sz w:val="20"/>
                <w:szCs w:val="20"/>
              </w:rPr>
            </w:pPr>
            <w:r w:rsidRPr="003E38DE">
              <w:rPr>
                <w:sz w:val="20"/>
                <w:szCs w:val="20"/>
              </w:rPr>
              <w:t>ExCom/80/54</w:t>
            </w:r>
          </w:p>
        </w:tc>
        <w:tc>
          <w:tcPr>
            <w:tcW w:w="7040" w:type="dxa"/>
            <w:tcBorders>
              <w:top w:val="single" w:sz="4" w:space="0" w:color="auto"/>
              <w:left w:val="single" w:sz="4" w:space="0" w:color="auto"/>
              <w:bottom w:val="single" w:sz="4" w:space="0" w:color="auto"/>
              <w:right w:val="single" w:sz="4" w:space="0" w:color="auto"/>
            </w:tcBorders>
          </w:tcPr>
          <w:p w14:paraId="4D136721" w14:textId="77777777" w:rsidR="00702C82" w:rsidRPr="003E38DE" w:rsidRDefault="00702C82" w:rsidP="00747905">
            <w:pPr>
              <w:widowControl w:val="0"/>
              <w:jc w:val="left"/>
              <w:rPr>
                <w:sz w:val="20"/>
                <w:szCs w:val="20"/>
              </w:rPr>
            </w:pPr>
            <w:r w:rsidRPr="003E38DE">
              <w:rPr>
                <w:sz w:val="20"/>
                <w:szCs w:val="20"/>
              </w:rPr>
              <w:t>Overall analysis of the results of the surveys of ODS alternatives</w:t>
            </w:r>
          </w:p>
        </w:tc>
      </w:tr>
      <w:tr w:rsidR="00702C82" w:rsidRPr="003E38DE" w14:paraId="72E7F8C4"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6064970" w14:textId="77777777" w:rsidR="00702C82" w:rsidRPr="003E38DE" w:rsidRDefault="00702C82" w:rsidP="00182944">
            <w:pPr>
              <w:widowControl w:val="0"/>
              <w:jc w:val="left"/>
              <w:rPr>
                <w:sz w:val="20"/>
                <w:szCs w:val="20"/>
              </w:rPr>
            </w:pPr>
            <w:r w:rsidRPr="003E38DE">
              <w:rPr>
                <w:sz w:val="20"/>
                <w:szCs w:val="20"/>
              </w:rPr>
              <w:t>15</w:t>
            </w:r>
          </w:p>
        </w:tc>
        <w:tc>
          <w:tcPr>
            <w:tcW w:w="1877" w:type="dxa"/>
            <w:tcBorders>
              <w:top w:val="single" w:sz="4" w:space="0" w:color="auto"/>
              <w:left w:val="single" w:sz="4" w:space="0" w:color="auto"/>
              <w:bottom w:val="single" w:sz="4" w:space="0" w:color="auto"/>
              <w:right w:val="single" w:sz="4" w:space="0" w:color="auto"/>
            </w:tcBorders>
          </w:tcPr>
          <w:p w14:paraId="7A3C19E3" w14:textId="77777777" w:rsidR="00702C82" w:rsidRPr="003E38DE" w:rsidRDefault="00702C82" w:rsidP="00747905">
            <w:pPr>
              <w:widowControl w:val="0"/>
              <w:jc w:val="left"/>
              <w:rPr>
                <w:sz w:val="20"/>
                <w:szCs w:val="20"/>
              </w:rPr>
            </w:pPr>
            <w:r w:rsidRPr="003E38DE">
              <w:rPr>
                <w:sz w:val="20"/>
                <w:szCs w:val="20"/>
              </w:rPr>
              <w:t>ExCom/80/55</w:t>
            </w:r>
          </w:p>
        </w:tc>
        <w:tc>
          <w:tcPr>
            <w:tcW w:w="7040" w:type="dxa"/>
            <w:tcBorders>
              <w:top w:val="single" w:sz="4" w:space="0" w:color="auto"/>
              <w:left w:val="single" w:sz="4" w:space="0" w:color="auto"/>
              <w:bottom w:val="single" w:sz="4" w:space="0" w:color="auto"/>
              <w:right w:val="single" w:sz="4" w:space="0" w:color="auto"/>
            </w:tcBorders>
          </w:tcPr>
          <w:p w14:paraId="6EBA0F4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 and</w:t>
            </w:r>
            <w:r>
              <w:rPr>
                <w:sz w:val="20"/>
                <w:szCs w:val="20"/>
              </w:rPr>
              <w:t> </w:t>
            </w:r>
            <w:r w:rsidRPr="003E38DE">
              <w:rPr>
                <w:sz w:val="20"/>
                <w:szCs w:val="20"/>
              </w:rPr>
              <w:t>79/44(b))</w:t>
            </w:r>
          </w:p>
        </w:tc>
      </w:tr>
      <w:tr w:rsidR="00702C82" w:rsidRPr="003E38DE" w14:paraId="09C5B26A"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83F7468" w14:textId="77777777" w:rsidR="00702C82" w:rsidRPr="003E38DE" w:rsidRDefault="00702C82" w:rsidP="00182944">
            <w:pPr>
              <w:widowControl w:val="0"/>
              <w:jc w:val="left"/>
              <w:rPr>
                <w:sz w:val="20"/>
                <w:szCs w:val="20"/>
              </w:rPr>
            </w:pPr>
            <w:r w:rsidRPr="003E38DE">
              <w:rPr>
                <w:sz w:val="20"/>
                <w:szCs w:val="20"/>
              </w:rPr>
              <w:t>16</w:t>
            </w:r>
          </w:p>
        </w:tc>
        <w:tc>
          <w:tcPr>
            <w:tcW w:w="1877" w:type="dxa"/>
            <w:tcBorders>
              <w:top w:val="single" w:sz="4" w:space="0" w:color="auto"/>
              <w:left w:val="single" w:sz="4" w:space="0" w:color="auto"/>
              <w:bottom w:val="single" w:sz="4" w:space="0" w:color="auto"/>
              <w:right w:val="single" w:sz="4" w:space="0" w:color="auto"/>
            </w:tcBorders>
          </w:tcPr>
          <w:p w14:paraId="4561A7B3" w14:textId="77777777" w:rsidR="00702C82" w:rsidRPr="003E38DE" w:rsidRDefault="00702C82" w:rsidP="00747905">
            <w:pPr>
              <w:widowControl w:val="0"/>
              <w:jc w:val="left"/>
              <w:rPr>
                <w:sz w:val="20"/>
                <w:szCs w:val="20"/>
              </w:rPr>
            </w:pPr>
            <w:r w:rsidRPr="003E38DE">
              <w:rPr>
                <w:sz w:val="20"/>
                <w:szCs w:val="20"/>
              </w:rPr>
              <w:t>ExCom/80/56 and Add.1</w:t>
            </w:r>
          </w:p>
        </w:tc>
        <w:tc>
          <w:tcPr>
            <w:tcW w:w="7040" w:type="dxa"/>
            <w:tcBorders>
              <w:top w:val="single" w:sz="4" w:space="0" w:color="auto"/>
              <w:left w:val="single" w:sz="4" w:space="0" w:color="auto"/>
              <w:bottom w:val="single" w:sz="4" w:space="0" w:color="auto"/>
              <w:right w:val="single" w:sz="4" w:space="0" w:color="auto"/>
            </w:tcBorders>
          </w:tcPr>
          <w:p w14:paraId="4E6B69C6"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w:t>
            </w:r>
          </w:p>
        </w:tc>
      </w:tr>
      <w:tr w:rsidR="00702C82" w:rsidRPr="003E38DE" w14:paraId="799FDA8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05A4C0D" w14:textId="77777777" w:rsidR="00702C82" w:rsidRPr="003E38DE" w:rsidRDefault="00702C82" w:rsidP="00182944">
            <w:pPr>
              <w:widowControl w:val="0"/>
              <w:jc w:val="left"/>
              <w:rPr>
                <w:sz w:val="20"/>
                <w:szCs w:val="20"/>
              </w:rPr>
            </w:pPr>
            <w:r w:rsidRPr="003E38DE">
              <w:rPr>
                <w:sz w:val="20"/>
                <w:szCs w:val="20"/>
              </w:rPr>
              <w:t>17</w:t>
            </w:r>
          </w:p>
        </w:tc>
        <w:tc>
          <w:tcPr>
            <w:tcW w:w="1877" w:type="dxa"/>
            <w:tcBorders>
              <w:top w:val="single" w:sz="4" w:space="0" w:color="auto"/>
              <w:left w:val="single" w:sz="4" w:space="0" w:color="auto"/>
              <w:bottom w:val="single" w:sz="4" w:space="0" w:color="auto"/>
              <w:right w:val="single" w:sz="4" w:space="0" w:color="auto"/>
            </w:tcBorders>
          </w:tcPr>
          <w:p w14:paraId="23244366" w14:textId="77777777" w:rsidR="00702C82" w:rsidRPr="003E38DE" w:rsidRDefault="00702C82" w:rsidP="00747905">
            <w:pPr>
              <w:widowControl w:val="0"/>
              <w:jc w:val="left"/>
              <w:rPr>
                <w:sz w:val="20"/>
                <w:szCs w:val="20"/>
              </w:rPr>
            </w:pPr>
            <w:r w:rsidRPr="003E38DE">
              <w:rPr>
                <w:sz w:val="20"/>
                <w:szCs w:val="20"/>
              </w:rPr>
              <w:t>ExCom/81/53</w:t>
            </w:r>
          </w:p>
        </w:tc>
        <w:tc>
          <w:tcPr>
            <w:tcW w:w="7040" w:type="dxa"/>
            <w:tcBorders>
              <w:top w:val="single" w:sz="4" w:space="0" w:color="auto"/>
              <w:left w:val="single" w:sz="4" w:space="0" w:color="auto"/>
              <w:bottom w:val="single" w:sz="4" w:space="0" w:color="auto"/>
              <w:right w:val="single" w:sz="4" w:space="0" w:color="auto"/>
            </w:tcBorders>
          </w:tcPr>
          <w:p w14:paraId="413A6E22"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w:t>
            </w:r>
            <w:r>
              <w:rPr>
                <w:sz w:val="20"/>
                <w:szCs w:val="20"/>
              </w:rPr>
              <w:t> </w:t>
            </w:r>
            <w:r w:rsidRPr="003E38DE">
              <w:rPr>
                <w:sz w:val="20"/>
                <w:szCs w:val="20"/>
              </w:rPr>
              <w:t>79/44(b) and 80/76(b))</w:t>
            </w:r>
          </w:p>
        </w:tc>
      </w:tr>
      <w:tr w:rsidR="00702C82" w:rsidRPr="003E38DE" w14:paraId="4293788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4904904" w14:textId="77777777" w:rsidR="00702C82" w:rsidRPr="003E38DE" w:rsidRDefault="00702C82" w:rsidP="00182944">
            <w:pPr>
              <w:widowControl w:val="0"/>
              <w:jc w:val="left"/>
              <w:rPr>
                <w:sz w:val="20"/>
                <w:szCs w:val="20"/>
              </w:rPr>
            </w:pPr>
            <w:r w:rsidRPr="003E38DE">
              <w:rPr>
                <w:sz w:val="20"/>
                <w:szCs w:val="20"/>
              </w:rPr>
              <w:t>18</w:t>
            </w:r>
          </w:p>
        </w:tc>
        <w:tc>
          <w:tcPr>
            <w:tcW w:w="1877" w:type="dxa"/>
            <w:tcBorders>
              <w:top w:val="single" w:sz="4" w:space="0" w:color="auto"/>
              <w:left w:val="single" w:sz="4" w:space="0" w:color="auto"/>
              <w:bottom w:val="single" w:sz="4" w:space="0" w:color="auto"/>
              <w:right w:val="single" w:sz="4" w:space="0" w:color="auto"/>
            </w:tcBorders>
          </w:tcPr>
          <w:p w14:paraId="2E4DC03F" w14:textId="77777777" w:rsidR="00702C82" w:rsidRPr="003E38DE" w:rsidRDefault="00702C82" w:rsidP="00747905">
            <w:pPr>
              <w:widowControl w:val="0"/>
              <w:jc w:val="left"/>
              <w:rPr>
                <w:sz w:val="20"/>
                <w:szCs w:val="20"/>
              </w:rPr>
            </w:pPr>
            <w:r w:rsidRPr="003E38DE">
              <w:rPr>
                <w:sz w:val="20"/>
                <w:szCs w:val="20"/>
              </w:rPr>
              <w:t>ExCom/81/54</w:t>
            </w:r>
          </w:p>
        </w:tc>
        <w:tc>
          <w:tcPr>
            <w:tcW w:w="7040" w:type="dxa"/>
            <w:tcBorders>
              <w:top w:val="single" w:sz="4" w:space="0" w:color="auto"/>
              <w:left w:val="single" w:sz="4" w:space="0" w:color="auto"/>
              <w:bottom w:val="single" w:sz="4" w:space="0" w:color="auto"/>
              <w:right w:val="single" w:sz="4" w:space="0" w:color="auto"/>
            </w:tcBorders>
          </w:tcPr>
          <w:p w14:paraId="77D507A7"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78/5(e), 79/47(e) and 80/77(b))</w:t>
            </w:r>
          </w:p>
        </w:tc>
      </w:tr>
      <w:tr w:rsidR="00702C82" w:rsidRPr="003E38DE" w14:paraId="30CF143D"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E845579" w14:textId="77777777" w:rsidR="00702C82" w:rsidRPr="003E38DE" w:rsidRDefault="00702C82" w:rsidP="00182944">
            <w:pPr>
              <w:widowControl w:val="0"/>
              <w:jc w:val="left"/>
              <w:rPr>
                <w:sz w:val="20"/>
                <w:szCs w:val="20"/>
              </w:rPr>
            </w:pPr>
            <w:r w:rsidRPr="003E38DE">
              <w:rPr>
                <w:sz w:val="20"/>
                <w:szCs w:val="20"/>
              </w:rPr>
              <w:t>19</w:t>
            </w:r>
          </w:p>
        </w:tc>
        <w:tc>
          <w:tcPr>
            <w:tcW w:w="1877" w:type="dxa"/>
            <w:tcBorders>
              <w:top w:val="single" w:sz="4" w:space="0" w:color="auto"/>
              <w:left w:val="single" w:sz="4" w:space="0" w:color="auto"/>
              <w:bottom w:val="single" w:sz="4" w:space="0" w:color="auto"/>
              <w:right w:val="single" w:sz="4" w:space="0" w:color="auto"/>
            </w:tcBorders>
          </w:tcPr>
          <w:p w14:paraId="25CFC8CB" w14:textId="77777777" w:rsidR="00702C82" w:rsidRPr="003E38DE" w:rsidRDefault="00702C82" w:rsidP="00747905">
            <w:pPr>
              <w:widowControl w:val="0"/>
              <w:jc w:val="left"/>
              <w:rPr>
                <w:sz w:val="20"/>
                <w:szCs w:val="20"/>
              </w:rPr>
            </w:pPr>
            <w:r w:rsidRPr="003E38DE">
              <w:rPr>
                <w:sz w:val="20"/>
                <w:szCs w:val="20"/>
              </w:rPr>
              <w:t>ExCom/81/55</w:t>
            </w:r>
          </w:p>
        </w:tc>
        <w:tc>
          <w:tcPr>
            <w:tcW w:w="7040" w:type="dxa"/>
            <w:tcBorders>
              <w:top w:val="single" w:sz="4" w:space="0" w:color="auto"/>
              <w:left w:val="single" w:sz="4" w:space="0" w:color="auto"/>
              <w:bottom w:val="single" w:sz="4" w:space="0" w:color="auto"/>
              <w:right w:val="single" w:sz="4" w:space="0" w:color="auto"/>
            </w:tcBorders>
          </w:tcPr>
          <w:p w14:paraId="2F56D250" w14:textId="77777777" w:rsidR="00702C82" w:rsidRPr="003E38DE" w:rsidRDefault="00702C82" w:rsidP="00747905">
            <w:pPr>
              <w:widowControl w:val="0"/>
              <w:jc w:val="left"/>
              <w:rPr>
                <w:sz w:val="20"/>
                <w:szCs w:val="20"/>
              </w:rPr>
            </w:pPr>
            <w:r w:rsidRPr="003E38DE">
              <w:rPr>
                <w:sz w:val="20"/>
                <w:szCs w:val="20"/>
              </w:rPr>
              <w:t>Implications for the Multilateral Fund institutions in terms of the expected workload in the coming years including in relation to the</w:t>
            </w:r>
            <w:r>
              <w:rPr>
                <w:sz w:val="20"/>
                <w:szCs w:val="20"/>
              </w:rPr>
              <w:t xml:space="preserve"> Kigali Amendment for the phase</w:t>
            </w:r>
            <w:r>
              <w:rPr>
                <w:sz w:val="20"/>
                <w:szCs w:val="20"/>
              </w:rPr>
              <w:noBreakHyphen/>
            </w:r>
            <w:r w:rsidRPr="003E38DE">
              <w:rPr>
                <w:sz w:val="20"/>
                <w:szCs w:val="20"/>
              </w:rPr>
              <w:t>down of HFCs (decision</w:t>
            </w:r>
            <w:r>
              <w:rPr>
                <w:sz w:val="20"/>
                <w:szCs w:val="20"/>
              </w:rPr>
              <w:t> </w:t>
            </w:r>
            <w:r w:rsidRPr="003E38DE">
              <w:rPr>
                <w:sz w:val="20"/>
                <w:szCs w:val="20"/>
              </w:rPr>
              <w:t>80/34(f))</w:t>
            </w:r>
          </w:p>
        </w:tc>
      </w:tr>
      <w:tr w:rsidR="00702C82" w:rsidRPr="003E38DE" w14:paraId="27DCEEEE"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3484573" w14:textId="77777777" w:rsidR="00702C82" w:rsidRPr="003E38DE" w:rsidRDefault="00702C82" w:rsidP="00182944">
            <w:pPr>
              <w:widowControl w:val="0"/>
              <w:jc w:val="left"/>
              <w:rPr>
                <w:sz w:val="20"/>
                <w:szCs w:val="20"/>
              </w:rPr>
            </w:pPr>
            <w:r w:rsidRPr="003E38DE">
              <w:rPr>
                <w:sz w:val="20"/>
                <w:szCs w:val="20"/>
              </w:rPr>
              <w:t>20</w:t>
            </w:r>
          </w:p>
        </w:tc>
        <w:tc>
          <w:tcPr>
            <w:tcW w:w="1877" w:type="dxa"/>
            <w:tcBorders>
              <w:top w:val="single" w:sz="4" w:space="0" w:color="auto"/>
              <w:left w:val="single" w:sz="4" w:space="0" w:color="auto"/>
              <w:bottom w:val="single" w:sz="4" w:space="0" w:color="auto"/>
              <w:right w:val="single" w:sz="4" w:space="0" w:color="auto"/>
            </w:tcBorders>
          </w:tcPr>
          <w:p w14:paraId="569D05B9" w14:textId="77777777" w:rsidR="00702C82" w:rsidRPr="003E38DE" w:rsidRDefault="00702C82" w:rsidP="00747905">
            <w:pPr>
              <w:widowControl w:val="0"/>
              <w:jc w:val="left"/>
              <w:rPr>
                <w:sz w:val="20"/>
                <w:szCs w:val="20"/>
              </w:rPr>
            </w:pPr>
            <w:r w:rsidRPr="003E38DE">
              <w:rPr>
                <w:sz w:val="20"/>
                <w:szCs w:val="20"/>
              </w:rPr>
              <w:t>ExCom/82/64</w:t>
            </w:r>
          </w:p>
        </w:tc>
        <w:tc>
          <w:tcPr>
            <w:tcW w:w="7040" w:type="dxa"/>
            <w:tcBorders>
              <w:top w:val="single" w:sz="4" w:space="0" w:color="auto"/>
              <w:left w:val="single" w:sz="4" w:space="0" w:color="auto"/>
              <w:bottom w:val="single" w:sz="4" w:space="0" w:color="auto"/>
              <w:right w:val="single" w:sz="4" w:space="0" w:color="auto"/>
            </w:tcBorders>
            <w:vAlign w:val="bottom"/>
          </w:tcPr>
          <w:p w14:paraId="60F165D8" w14:textId="77777777" w:rsidR="00702C82" w:rsidRPr="003E38DE" w:rsidRDefault="00702C82" w:rsidP="00747905">
            <w:pPr>
              <w:widowControl w:val="0"/>
              <w:jc w:val="left"/>
              <w:rPr>
                <w:sz w:val="20"/>
                <w:szCs w:val="20"/>
              </w:rPr>
            </w:pPr>
            <w:r w:rsidRPr="003E38DE">
              <w:rPr>
                <w:sz w:val="20"/>
                <w:szCs w:val="20"/>
              </w:rPr>
              <w:t>Preliminary document on all aspects related to the refrigeration servicing sector that support the HFC phase</w:t>
            </w:r>
            <w:r w:rsidRPr="003E38DE">
              <w:rPr>
                <w:sz w:val="20"/>
                <w:szCs w:val="20"/>
              </w:rPr>
              <w:noBreakHyphen/>
              <w:t>down (decision 80/76(c))</w:t>
            </w:r>
          </w:p>
        </w:tc>
      </w:tr>
      <w:tr w:rsidR="00702C82" w:rsidRPr="003E38DE" w14:paraId="380CA9DF"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1C6E3AB" w14:textId="77777777" w:rsidR="00702C82" w:rsidRPr="003E38DE" w:rsidRDefault="00702C82" w:rsidP="00182944">
            <w:pPr>
              <w:widowControl w:val="0"/>
              <w:jc w:val="left"/>
              <w:rPr>
                <w:sz w:val="20"/>
                <w:szCs w:val="20"/>
              </w:rPr>
            </w:pPr>
            <w:r w:rsidRPr="003E38DE">
              <w:rPr>
                <w:sz w:val="20"/>
                <w:szCs w:val="20"/>
              </w:rPr>
              <w:t>21</w:t>
            </w:r>
          </w:p>
        </w:tc>
        <w:tc>
          <w:tcPr>
            <w:tcW w:w="1877" w:type="dxa"/>
            <w:tcBorders>
              <w:top w:val="single" w:sz="4" w:space="0" w:color="auto"/>
              <w:left w:val="single" w:sz="4" w:space="0" w:color="auto"/>
              <w:bottom w:val="single" w:sz="4" w:space="0" w:color="auto"/>
              <w:right w:val="single" w:sz="4" w:space="0" w:color="auto"/>
            </w:tcBorders>
          </w:tcPr>
          <w:p w14:paraId="261914B4" w14:textId="77777777" w:rsidR="00702C82" w:rsidRPr="003E38DE" w:rsidRDefault="00702C82" w:rsidP="00747905">
            <w:pPr>
              <w:widowControl w:val="0"/>
              <w:jc w:val="left"/>
              <w:rPr>
                <w:sz w:val="20"/>
                <w:szCs w:val="20"/>
              </w:rPr>
            </w:pPr>
            <w:r w:rsidRPr="003E38DE">
              <w:rPr>
                <w:sz w:val="20"/>
                <w:szCs w:val="20"/>
              </w:rPr>
              <w:t>ExCom/82/65 and Add.1</w:t>
            </w:r>
          </w:p>
        </w:tc>
        <w:tc>
          <w:tcPr>
            <w:tcW w:w="7040" w:type="dxa"/>
            <w:tcBorders>
              <w:top w:val="single" w:sz="4" w:space="0" w:color="auto"/>
              <w:left w:val="single" w:sz="4" w:space="0" w:color="auto"/>
              <w:bottom w:val="single" w:sz="4" w:space="0" w:color="auto"/>
              <w:right w:val="single" w:sz="4" w:space="0" w:color="auto"/>
            </w:tcBorders>
            <w:vAlign w:val="bottom"/>
          </w:tcPr>
          <w:p w14:paraId="2B3C015A" w14:textId="77777777" w:rsidR="00702C82" w:rsidRPr="003E38DE" w:rsidRDefault="00702C82" w:rsidP="00747905">
            <w:pPr>
              <w:widowControl w:val="0"/>
              <w:jc w:val="left"/>
              <w:rPr>
                <w:sz w:val="20"/>
                <w:szCs w:val="20"/>
              </w:rPr>
            </w:pPr>
            <w:r w:rsidRPr="003E38DE">
              <w:rPr>
                <w:sz w:val="20"/>
                <w:szCs w:val="20"/>
                <w:lang w:val="en-US"/>
              </w:rPr>
              <w:t>Summary of the Parties’ deliberations at the 40</w:t>
            </w:r>
            <w:r w:rsidRPr="003E38DE">
              <w:rPr>
                <w:sz w:val="20"/>
                <w:szCs w:val="20"/>
                <w:vertAlign w:val="superscript"/>
                <w:lang w:val="en-US"/>
              </w:rPr>
              <w:t>th</w:t>
            </w:r>
            <w:r w:rsidRPr="003E38DE">
              <w:rPr>
                <w:sz w:val="20"/>
                <w:szCs w:val="20"/>
                <w:lang w:val="en-US"/>
              </w:rPr>
              <w:t xml:space="preserve"> Meeting of the Open</w:t>
            </w:r>
            <w:r>
              <w:rPr>
                <w:sz w:val="20"/>
                <w:szCs w:val="20"/>
                <w:lang w:val="en-US"/>
              </w:rPr>
              <w:noBreakHyphen/>
            </w:r>
            <w:r w:rsidRPr="003E38DE">
              <w:rPr>
                <w:sz w:val="20"/>
                <w:szCs w:val="20"/>
                <w:lang w:val="en-US"/>
              </w:rPr>
              <w:t>Ended Working Group and the Thirtieth Meeting of the Parties to the Montreal Protocol in relation to the Technology and Economic Assessment Panel’s report on issues related to energy efficiency</w:t>
            </w:r>
            <w:r w:rsidRPr="003E38DE">
              <w:rPr>
                <w:strike/>
                <w:sz w:val="20"/>
                <w:szCs w:val="20"/>
                <w:lang w:val="en-US"/>
              </w:rPr>
              <w:t xml:space="preserve"> </w:t>
            </w:r>
            <w:r w:rsidRPr="003E38DE">
              <w:rPr>
                <w:sz w:val="20"/>
                <w:szCs w:val="20"/>
                <w:lang w:val="en-US"/>
              </w:rPr>
              <w:t>(decision</w:t>
            </w:r>
            <w:r>
              <w:rPr>
                <w:sz w:val="20"/>
                <w:szCs w:val="20"/>
                <w:lang w:val="en-US"/>
              </w:rPr>
              <w:t> </w:t>
            </w:r>
            <w:r w:rsidRPr="003E38DE">
              <w:rPr>
                <w:sz w:val="20"/>
                <w:szCs w:val="20"/>
                <w:lang w:val="en-US"/>
              </w:rPr>
              <w:t>81/67(b))</w:t>
            </w:r>
          </w:p>
        </w:tc>
      </w:tr>
      <w:tr w:rsidR="00702C82" w:rsidRPr="003E38DE" w14:paraId="358279F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8DD9120" w14:textId="77777777" w:rsidR="00702C82" w:rsidRPr="003E38DE" w:rsidRDefault="00702C82" w:rsidP="00182944">
            <w:pPr>
              <w:widowControl w:val="0"/>
              <w:jc w:val="left"/>
              <w:rPr>
                <w:sz w:val="20"/>
                <w:szCs w:val="20"/>
              </w:rPr>
            </w:pPr>
            <w:r w:rsidRPr="003E38DE">
              <w:rPr>
                <w:sz w:val="20"/>
                <w:szCs w:val="20"/>
              </w:rPr>
              <w:t>22</w:t>
            </w:r>
          </w:p>
        </w:tc>
        <w:tc>
          <w:tcPr>
            <w:tcW w:w="1877" w:type="dxa"/>
            <w:tcBorders>
              <w:top w:val="single" w:sz="4" w:space="0" w:color="auto"/>
              <w:left w:val="single" w:sz="4" w:space="0" w:color="auto"/>
              <w:bottom w:val="single" w:sz="4" w:space="0" w:color="auto"/>
              <w:right w:val="single" w:sz="4" w:space="0" w:color="auto"/>
            </w:tcBorders>
          </w:tcPr>
          <w:p w14:paraId="47154C8B" w14:textId="77777777" w:rsidR="00702C82" w:rsidRPr="003E38DE" w:rsidRDefault="00702C82" w:rsidP="00747905">
            <w:pPr>
              <w:widowControl w:val="0"/>
              <w:jc w:val="left"/>
              <w:rPr>
                <w:sz w:val="20"/>
                <w:szCs w:val="20"/>
              </w:rPr>
            </w:pPr>
            <w:r w:rsidRPr="003E38DE">
              <w:rPr>
                <w:sz w:val="20"/>
                <w:szCs w:val="20"/>
              </w:rPr>
              <w:t>ExCom/82/66</w:t>
            </w:r>
          </w:p>
        </w:tc>
        <w:tc>
          <w:tcPr>
            <w:tcW w:w="7040" w:type="dxa"/>
            <w:tcBorders>
              <w:top w:val="single" w:sz="4" w:space="0" w:color="auto"/>
              <w:left w:val="single" w:sz="4" w:space="0" w:color="auto"/>
              <w:bottom w:val="single" w:sz="4" w:space="0" w:color="auto"/>
              <w:right w:val="single" w:sz="4" w:space="0" w:color="auto"/>
            </w:tcBorders>
            <w:vAlign w:val="bottom"/>
          </w:tcPr>
          <w:p w14:paraId="17265B1F" w14:textId="77777777" w:rsidR="00702C82" w:rsidRPr="003E38DE" w:rsidRDefault="00702C82" w:rsidP="00747905">
            <w:pPr>
              <w:widowControl w:val="0"/>
              <w:jc w:val="left"/>
              <w:rPr>
                <w:sz w:val="20"/>
                <w:szCs w:val="20"/>
              </w:rPr>
            </w:pPr>
            <w:r w:rsidRPr="003E38DE">
              <w:rPr>
                <w:sz w:val="20"/>
                <w:szCs w:val="20"/>
              </w:rPr>
              <w:t>Key considerations for developing a methodology for establishing the starting point for sustained aggregate reductions for the consumption and production sectors under the Kigali Amendment (decision</w:t>
            </w:r>
            <w:r>
              <w:rPr>
                <w:sz w:val="20"/>
                <w:szCs w:val="20"/>
              </w:rPr>
              <w:t> </w:t>
            </w:r>
            <w:r w:rsidRPr="003E38DE">
              <w:rPr>
                <w:sz w:val="20"/>
                <w:szCs w:val="20"/>
              </w:rPr>
              <w:t>81/67(e))</w:t>
            </w:r>
          </w:p>
        </w:tc>
      </w:tr>
      <w:tr w:rsidR="00702C82" w:rsidRPr="003E38DE" w14:paraId="205479AB"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98D0FE7" w14:textId="77777777" w:rsidR="00702C82" w:rsidRPr="003E38DE" w:rsidRDefault="00702C82" w:rsidP="00182944">
            <w:pPr>
              <w:widowControl w:val="0"/>
              <w:jc w:val="left"/>
              <w:rPr>
                <w:sz w:val="20"/>
                <w:szCs w:val="20"/>
              </w:rPr>
            </w:pPr>
            <w:r w:rsidRPr="003E38DE">
              <w:rPr>
                <w:sz w:val="20"/>
                <w:szCs w:val="20"/>
              </w:rPr>
              <w:t>23</w:t>
            </w:r>
          </w:p>
        </w:tc>
        <w:tc>
          <w:tcPr>
            <w:tcW w:w="1877" w:type="dxa"/>
            <w:tcBorders>
              <w:top w:val="single" w:sz="4" w:space="0" w:color="auto"/>
              <w:left w:val="single" w:sz="4" w:space="0" w:color="auto"/>
              <w:bottom w:val="single" w:sz="4" w:space="0" w:color="auto"/>
              <w:right w:val="single" w:sz="4" w:space="0" w:color="auto"/>
            </w:tcBorders>
          </w:tcPr>
          <w:p w14:paraId="63A80CB3" w14:textId="77777777" w:rsidR="00702C82" w:rsidRPr="003E38DE" w:rsidRDefault="00702C82" w:rsidP="00747905">
            <w:pPr>
              <w:widowControl w:val="0"/>
              <w:jc w:val="left"/>
              <w:rPr>
                <w:sz w:val="20"/>
                <w:szCs w:val="20"/>
              </w:rPr>
            </w:pPr>
            <w:r w:rsidRPr="003E38DE">
              <w:rPr>
                <w:sz w:val="20"/>
                <w:szCs w:val="20"/>
              </w:rPr>
              <w:t>ExCom/82/67 and Add.1</w:t>
            </w:r>
          </w:p>
        </w:tc>
        <w:tc>
          <w:tcPr>
            <w:tcW w:w="7040" w:type="dxa"/>
            <w:tcBorders>
              <w:top w:val="single" w:sz="4" w:space="0" w:color="auto"/>
              <w:left w:val="single" w:sz="4" w:space="0" w:color="auto"/>
              <w:bottom w:val="single" w:sz="4" w:space="0" w:color="auto"/>
              <w:right w:val="single" w:sz="4" w:space="0" w:color="auto"/>
            </w:tcBorders>
          </w:tcPr>
          <w:p w14:paraId="40FC0B90"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81/67(f))</w:t>
            </w:r>
          </w:p>
        </w:tc>
      </w:tr>
      <w:tr w:rsidR="00702C82" w:rsidRPr="003E38DE" w14:paraId="30789B29"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3CC4D3E" w14:textId="77777777" w:rsidR="00702C82" w:rsidRPr="003E38DE" w:rsidRDefault="00702C82" w:rsidP="00182944">
            <w:pPr>
              <w:widowControl w:val="0"/>
              <w:jc w:val="left"/>
              <w:rPr>
                <w:sz w:val="20"/>
                <w:szCs w:val="20"/>
              </w:rPr>
            </w:pPr>
            <w:r w:rsidRPr="003E38DE">
              <w:rPr>
                <w:sz w:val="20"/>
                <w:szCs w:val="20"/>
              </w:rPr>
              <w:lastRenderedPageBreak/>
              <w:t>24</w:t>
            </w:r>
          </w:p>
        </w:tc>
        <w:tc>
          <w:tcPr>
            <w:tcW w:w="1877" w:type="dxa"/>
            <w:tcBorders>
              <w:top w:val="single" w:sz="4" w:space="0" w:color="auto"/>
              <w:left w:val="single" w:sz="4" w:space="0" w:color="auto"/>
              <w:bottom w:val="single" w:sz="4" w:space="0" w:color="auto"/>
              <w:right w:val="single" w:sz="4" w:space="0" w:color="auto"/>
            </w:tcBorders>
          </w:tcPr>
          <w:p w14:paraId="2FBC1F3D" w14:textId="77777777" w:rsidR="00702C82" w:rsidRPr="003E38DE" w:rsidRDefault="00702C82" w:rsidP="00747905">
            <w:pPr>
              <w:widowControl w:val="0"/>
              <w:jc w:val="left"/>
              <w:rPr>
                <w:sz w:val="20"/>
                <w:szCs w:val="20"/>
              </w:rPr>
            </w:pPr>
            <w:r w:rsidRPr="003E38DE">
              <w:rPr>
                <w:sz w:val="20"/>
                <w:szCs w:val="20"/>
              </w:rPr>
              <w:t>ExCom/82/68 and Corr.1</w:t>
            </w:r>
          </w:p>
        </w:tc>
        <w:tc>
          <w:tcPr>
            <w:tcW w:w="7040" w:type="dxa"/>
            <w:tcBorders>
              <w:top w:val="single" w:sz="4" w:space="0" w:color="auto"/>
              <w:left w:val="single" w:sz="4" w:space="0" w:color="auto"/>
              <w:bottom w:val="single" w:sz="4" w:space="0" w:color="auto"/>
              <w:right w:val="single" w:sz="4" w:space="0" w:color="auto"/>
            </w:tcBorders>
            <w:vAlign w:val="center"/>
          </w:tcPr>
          <w:p w14:paraId="5F072739" w14:textId="77777777" w:rsidR="00702C82" w:rsidRPr="003E38DE" w:rsidRDefault="00702C82" w:rsidP="00747905">
            <w:pPr>
              <w:widowControl w:val="0"/>
              <w:jc w:val="left"/>
              <w:rPr>
                <w:sz w:val="20"/>
                <w:szCs w:val="20"/>
              </w:rPr>
            </w:pPr>
            <w:r w:rsidRPr="003E38DE">
              <w:rPr>
                <w:sz w:val="20"/>
                <w:szCs w:val="20"/>
              </w:rPr>
              <w:t>Cost-effective options for controlling HFC-23 by</w:t>
            </w:r>
            <w:r w:rsidRPr="003E38DE">
              <w:rPr>
                <w:sz w:val="20"/>
                <w:szCs w:val="20"/>
              </w:rPr>
              <w:noBreakHyphen/>
              <w:t xml:space="preserve">product emissions </w:t>
            </w:r>
            <w:r w:rsidRPr="003E38DE">
              <w:rPr>
                <w:caps/>
                <w:sz w:val="20"/>
                <w:szCs w:val="20"/>
              </w:rPr>
              <w:t>(</w:t>
            </w:r>
            <w:r w:rsidRPr="003E38DE">
              <w:rPr>
                <w:sz w:val="20"/>
                <w:szCs w:val="20"/>
              </w:rPr>
              <w:t>decision</w:t>
            </w:r>
            <w:r>
              <w:rPr>
                <w:sz w:val="20"/>
                <w:szCs w:val="20"/>
              </w:rPr>
              <w:t> </w:t>
            </w:r>
            <w:r w:rsidRPr="003E38DE">
              <w:rPr>
                <w:sz w:val="20"/>
                <w:szCs w:val="20"/>
              </w:rPr>
              <w:t>81/68(e))</w:t>
            </w:r>
          </w:p>
        </w:tc>
      </w:tr>
      <w:tr w:rsidR="00702C82" w:rsidRPr="003E38DE" w14:paraId="0F653A32" w14:textId="77777777" w:rsidTr="00747905">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DE54B7D" w14:textId="77777777" w:rsidR="00702C82" w:rsidRPr="003E38DE" w:rsidRDefault="00702C82" w:rsidP="00182944">
            <w:pPr>
              <w:widowControl w:val="0"/>
              <w:jc w:val="left"/>
              <w:rPr>
                <w:sz w:val="20"/>
                <w:szCs w:val="20"/>
              </w:rPr>
            </w:pPr>
            <w:r w:rsidRPr="003E38DE">
              <w:rPr>
                <w:sz w:val="20"/>
                <w:szCs w:val="20"/>
              </w:rPr>
              <w:t>25</w:t>
            </w:r>
          </w:p>
        </w:tc>
        <w:tc>
          <w:tcPr>
            <w:tcW w:w="1877" w:type="dxa"/>
            <w:tcBorders>
              <w:top w:val="single" w:sz="4" w:space="0" w:color="auto"/>
              <w:left w:val="single" w:sz="4" w:space="0" w:color="auto"/>
              <w:bottom w:val="single" w:sz="4" w:space="0" w:color="auto"/>
              <w:right w:val="single" w:sz="4" w:space="0" w:color="auto"/>
            </w:tcBorders>
          </w:tcPr>
          <w:p w14:paraId="008DBADA" w14:textId="77777777" w:rsidR="00702C82" w:rsidRPr="003E38DE" w:rsidRDefault="00702C82" w:rsidP="00747905">
            <w:pPr>
              <w:widowControl w:val="0"/>
              <w:jc w:val="left"/>
              <w:rPr>
                <w:sz w:val="20"/>
                <w:szCs w:val="20"/>
              </w:rPr>
            </w:pPr>
            <w:r w:rsidRPr="003E38DE">
              <w:rPr>
                <w:sz w:val="20"/>
                <w:szCs w:val="20"/>
              </w:rPr>
              <w:t>ExCom/82/69</w:t>
            </w:r>
          </w:p>
        </w:tc>
        <w:tc>
          <w:tcPr>
            <w:tcW w:w="7040" w:type="dxa"/>
            <w:tcBorders>
              <w:top w:val="single" w:sz="4" w:space="0" w:color="auto"/>
              <w:left w:val="single" w:sz="4" w:space="0" w:color="auto"/>
              <w:bottom w:val="single" w:sz="4" w:space="0" w:color="auto"/>
              <w:right w:val="single" w:sz="4" w:space="0" w:color="auto"/>
            </w:tcBorders>
            <w:vAlign w:val="bottom"/>
          </w:tcPr>
          <w:p w14:paraId="5845F8C3"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options related to the control of HFC-23 by-product emissions in Argentina (decision</w:t>
            </w:r>
            <w:r>
              <w:rPr>
                <w:sz w:val="20"/>
                <w:szCs w:val="20"/>
              </w:rPr>
              <w:t> </w:t>
            </w:r>
            <w:r w:rsidRPr="003E38DE">
              <w:rPr>
                <w:sz w:val="20"/>
                <w:szCs w:val="20"/>
              </w:rPr>
              <w:t>81/68)</w:t>
            </w:r>
          </w:p>
        </w:tc>
      </w:tr>
      <w:tr w:rsidR="00702C82" w:rsidRPr="003E38DE" w14:paraId="37823D29" w14:textId="77777777" w:rsidTr="00747905">
        <w:trPr>
          <w:cantSplit/>
        </w:trPr>
        <w:tc>
          <w:tcPr>
            <w:tcW w:w="528" w:type="dxa"/>
            <w:tcMar>
              <w:right w:w="173" w:type="dxa"/>
            </w:tcMar>
          </w:tcPr>
          <w:p w14:paraId="39763794" w14:textId="77777777" w:rsidR="00702C82" w:rsidRPr="003E38DE" w:rsidRDefault="00702C82" w:rsidP="00182944">
            <w:pPr>
              <w:widowControl w:val="0"/>
              <w:jc w:val="left"/>
              <w:rPr>
                <w:sz w:val="20"/>
                <w:szCs w:val="20"/>
              </w:rPr>
            </w:pPr>
            <w:r w:rsidRPr="003E38DE">
              <w:rPr>
                <w:sz w:val="20"/>
                <w:szCs w:val="20"/>
              </w:rPr>
              <w:t>26</w:t>
            </w:r>
          </w:p>
        </w:tc>
        <w:tc>
          <w:tcPr>
            <w:tcW w:w="1877" w:type="dxa"/>
          </w:tcPr>
          <w:p w14:paraId="073EF113" w14:textId="77777777" w:rsidR="00702C82" w:rsidRPr="003E38DE" w:rsidRDefault="00702C82" w:rsidP="00747905">
            <w:pPr>
              <w:widowControl w:val="0"/>
              <w:jc w:val="left"/>
              <w:rPr>
                <w:sz w:val="20"/>
                <w:szCs w:val="20"/>
              </w:rPr>
            </w:pPr>
            <w:r w:rsidRPr="003E38DE">
              <w:rPr>
                <w:sz w:val="20"/>
                <w:szCs w:val="20"/>
              </w:rPr>
              <w:t xml:space="preserve">ExCom/82/70 </w:t>
            </w:r>
          </w:p>
        </w:tc>
        <w:tc>
          <w:tcPr>
            <w:tcW w:w="7040" w:type="dxa"/>
            <w:vAlign w:val="bottom"/>
          </w:tcPr>
          <w:p w14:paraId="14B3243F" w14:textId="77777777" w:rsidR="00702C82" w:rsidRPr="003E38DE" w:rsidRDefault="00702C82" w:rsidP="00747905">
            <w:pPr>
              <w:widowControl w:val="0"/>
              <w:jc w:val="left"/>
              <w:rPr>
                <w:sz w:val="20"/>
                <w:szCs w:val="20"/>
              </w:rPr>
            </w:pPr>
            <w:r w:rsidRPr="003E38DE">
              <w:rPr>
                <w:sz w:val="20"/>
                <w:szCs w:val="20"/>
              </w:rPr>
              <w:t>Matters relevant to the Multilateral Fund arising from the 40</w:t>
            </w:r>
            <w:r w:rsidRPr="003E38DE">
              <w:rPr>
                <w:sz w:val="20"/>
                <w:szCs w:val="20"/>
                <w:vertAlign w:val="superscript"/>
              </w:rPr>
              <w:t>th</w:t>
            </w:r>
            <w:r w:rsidRPr="003E38DE">
              <w:rPr>
                <w:sz w:val="20"/>
                <w:szCs w:val="20"/>
              </w:rPr>
              <w:t xml:space="preserve"> Meeting of the Open-Ended Working Group </w:t>
            </w:r>
            <w:r w:rsidRPr="003E38DE">
              <w:rPr>
                <w:sz w:val="20"/>
                <w:szCs w:val="20"/>
                <w:lang w:val="en-US"/>
              </w:rPr>
              <w:t>and the Thirtieth Meeting of the Parties to the Montreal Protocol</w:t>
            </w:r>
          </w:p>
        </w:tc>
      </w:tr>
      <w:tr w:rsidR="00702C82" w:rsidRPr="003E38DE" w14:paraId="70A7953D" w14:textId="77777777" w:rsidTr="00747905">
        <w:trPr>
          <w:cantSplit/>
        </w:trPr>
        <w:tc>
          <w:tcPr>
            <w:tcW w:w="528" w:type="dxa"/>
            <w:tcMar>
              <w:right w:w="173" w:type="dxa"/>
            </w:tcMar>
          </w:tcPr>
          <w:p w14:paraId="1A71112F" w14:textId="77777777" w:rsidR="00702C82" w:rsidRPr="003E38DE" w:rsidRDefault="00702C82" w:rsidP="00182944">
            <w:pPr>
              <w:widowControl w:val="0"/>
              <w:jc w:val="left"/>
              <w:rPr>
                <w:sz w:val="20"/>
                <w:szCs w:val="20"/>
              </w:rPr>
            </w:pPr>
            <w:r w:rsidRPr="003E38DE">
              <w:rPr>
                <w:sz w:val="20"/>
                <w:szCs w:val="20"/>
              </w:rPr>
              <w:t>27</w:t>
            </w:r>
          </w:p>
        </w:tc>
        <w:tc>
          <w:tcPr>
            <w:tcW w:w="1877" w:type="dxa"/>
          </w:tcPr>
          <w:p w14:paraId="7EACEFE4" w14:textId="77777777" w:rsidR="00702C82" w:rsidRPr="003E38DE" w:rsidRDefault="00702C82" w:rsidP="00747905">
            <w:pPr>
              <w:widowControl w:val="0"/>
              <w:jc w:val="left"/>
              <w:rPr>
                <w:sz w:val="20"/>
                <w:szCs w:val="20"/>
              </w:rPr>
            </w:pPr>
            <w:r w:rsidRPr="003E38DE">
              <w:rPr>
                <w:sz w:val="20"/>
                <w:szCs w:val="20"/>
              </w:rPr>
              <w:t>ExCom/83/40</w:t>
            </w:r>
          </w:p>
        </w:tc>
        <w:tc>
          <w:tcPr>
            <w:tcW w:w="7040" w:type="dxa"/>
          </w:tcPr>
          <w:p w14:paraId="4B7C0A65" w14:textId="77777777" w:rsidR="00702C82" w:rsidRPr="003E38DE" w:rsidRDefault="00702C82" w:rsidP="00747905">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702C82" w:rsidRPr="003E38DE" w14:paraId="0599F5C2" w14:textId="77777777" w:rsidTr="00747905">
        <w:trPr>
          <w:cantSplit/>
        </w:trPr>
        <w:tc>
          <w:tcPr>
            <w:tcW w:w="528" w:type="dxa"/>
            <w:tcMar>
              <w:right w:w="173" w:type="dxa"/>
            </w:tcMar>
          </w:tcPr>
          <w:p w14:paraId="6815291D" w14:textId="77777777" w:rsidR="00702C82" w:rsidRPr="003E38DE" w:rsidRDefault="00702C82" w:rsidP="00182944">
            <w:pPr>
              <w:widowControl w:val="0"/>
              <w:jc w:val="left"/>
              <w:rPr>
                <w:sz w:val="20"/>
                <w:szCs w:val="20"/>
              </w:rPr>
            </w:pPr>
            <w:r w:rsidRPr="003E38DE">
              <w:rPr>
                <w:sz w:val="20"/>
                <w:szCs w:val="20"/>
              </w:rPr>
              <w:t>28</w:t>
            </w:r>
          </w:p>
        </w:tc>
        <w:tc>
          <w:tcPr>
            <w:tcW w:w="1877" w:type="dxa"/>
          </w:tcPr>
          <w:p w14:paraId="0ED7235E" w14:textId="77777777" w:rsidR="00702C82" w:rsidRPr="003E38DE" w:rsidRDefault="00702C82" w:rsidP="00747905">
            <w:pPr>
              <w:widowControl w:val="0"/>
              <w:jc w:val="left"/>
              <w:rPr>
                <w:sz w:val="20"/>
                <w:szCs w:val="20"/>
              </w:rPr>
            </w:pPr>
            <w:r w:rsidRPr="003E38DE">
              <w:rPr>
                <w:sz w:val="20"/>
                <w:szCs w:val="20"/>
              </w:rPr>
              <w:t>ExCom/83/41</w:t>
            </w:r>
          </w:p>
        </w:tc>
        <w:tc>
          <w:tcPr>
            <w:tcW w:w="7040" w:type="dxa"/>
          </w:tcPr>
          <w:p w14:paraId="6E747ADA" w14:textId="77777777" w:rsidR="00702C82" w:rsidRPr="003E38DE" w:rsidRDefault="00702C82" w:rsidP="00747905">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702C82" w:rsidRPr="003E38DE" w14:paraId="76F6B989" w14:textId="77777777" w:rsidTr="00747905">
        <w:trPr>
          <w:cantSplit/>
        </w:trPr>
        <w:tc>
          <w:tcPr>
            <w:tcW w:w="528" w:type="dxa"/>
            <w:tcMar>
              <w:right w:w="173" w:type="dxa"/>
            </w:tcMar>
          </w:tcPr>
          <w:p w14:paraId="7E75D0FD" w14:textId="77777777" w:rsidR="00702C82" w:rsidRPr="003E38DE" w:rsidRDefault="00702C82" w:rsidP="00182944">
            <w:pPr>
              <w:widowControl w:val="0"/>
              <w:jc w:val="left"/>
              <w:rPr>
                <w:sz w:val="20"/>
                <w:szCs w:val="20"/>
              </w:rPr>
            </w:pPr>
            <w:r w:rsidRPr="003E38DE">
              <w:rPr>
                <w:sz w:val="20"/>
                <w:szCs w:val="20"/>
              </w:rPr>
              <w:t>29</w:t>
            </w:r>
          </w:p>
        </w:tc>
        <w:tc>
          <w:tcPr>
            <w:tcW w:w="1877" w:type="dxa"/>
          </w:tcPr>
          <w:p w14:paraId="08DF7EFD" w14:textId="77777777" w:rsidR="00702C82" w:rsidRPr="003E38DE" w:rsidRDefault="00702C82" w:rsidP="00747905">
            <w:pPr>
              <w:widowControl w:val="0"/>
              <w:jc w:val="left"/>
              <w:rPr>
                <w:sz w:val="20"/>
                <w:szCs w:val="20"/>
              </w:rPr>
            </w:pPr>
            <w:r w:rsidRPr="003E38DE">
              <w:rPr>
                <w:sz w:val="20"/>
                <w:szCs w:val="20"/>
              </w:rPr>
              <w:t>ExCom/83/42</w:t>
            </w:r>
          </w:p>
        </w:tc>
        <w:tc>
          <w:tcPr>
            <w:tcW w:w="7040" w:type="dxa"/>
          </w:tcPr>
          <w:p w14:paraId="011753CE" w14:textId="77777777" w:rsidR="00702C82" w:rsidRPr="003E38DE" w:rsidRDefault="00702C82" w:rsidP="00747905">
            <w:pPr>
              <w:widowControl w:val="0"/>
              <w:jc w:val="left"/>
              <w:rPr>
                <w:sz w:val="20"/>
                <w:szCs w:val="20"/>
              </w:rPr>
            </w:pPr>
            <w:r w:rsidRPr="003E38DE">
              <w:rPr>
                <w:sz w:val="20"/>
                <w:szCs w:val="20"/>
              </w:rPr>
              <w:t>Summary of the report by the Technology and Economic Assessment Panel on matters related to energy efficiency with regard to th</w:t>
            </w:r>
            <w:r>
              <w:rPr>
                <w:sz w:val="20"/>
                <w:szCs w:val="20"/>
              </w:rPr>
              <w:t>e issues identified in decision </w:t>
            </w:r>
            <w:r w:rsidRPr="003E38DE">
              <w:rPr>
                <w:sz w:val="20"/>
                <w:szCs w:val="20"/>
              </w:rPr>
              <w:t>82/83(e)</w:t>
            </w:r>
          </w:p>
        </w:tc>
      </w:tr>
      <w:tr w:rsidR="00702C82" w:rsidRPr="003E38DE" w14:paraId="2ED84C0B" w14:textId="77777777" w:rsidTr="00747905">
        <w:trPr>
          <w:cantSplit/>
        </w:trPr>
        <w:tc>
          <w:tcPr>
            <w:tcW w:w="528" w:type="dxa"/>
            <w:tcMar>
              <w:right w:w="173" w:type="dxa"/>
            </w:tcMar>
          </w:tcPr>
          <w:p w14:paraId="7238A358" w14:textId="77777777" w:rsidR="00702C82" w:rsidRPr="003E38DE" w:rsidRDefault="00702C82" w:rsidP="00182944">
            <w:pPr>
              <w:widowControl w:val="0"/>
              <w:jc w:val="left"/>
              <w:rPr>
                <w:sz w:val="20"/>
                <w:szCs w:val="20"/>
              </w:rPr>
            </w:pPr>
            <w:r w:rsidRPr="003E38DE">
              <w:rPr>
                <w:sz w:val="20"/>
                <w:szCs w:val="20"/>
              </w:rPr>
              <w:t>30</w:t>
            </w:r>
          </w:p>
        </w:tc>
        <w:tc>
          <w:tcPr>
            <w:tcW w:w="1877" w:type="dxa"/>
          </w:tcPr>
          <w:p w14:paraId="01DF65FA" w14:textId="77777777" w:rsidR="00702C82" w:rsidRPr="003E38DE" w:rsidRDefault="00702C82" w:rsidP="00747905">
            <w:pPr>
              <w:widowControl w:val="0"/>
              <w:jc w:val="left"/>
              <w:rPr>
                <w:sz w:val="20"/>
                <w:szCs w:val="20"/>
              </w:rPr>
            </w:pPr>
            <w:r w:rsidRPr="003E38DE">
              <w:rPr>
                <w:sz w:val="20"/>
                <w:szCs w:val="20"/>
              </w:rPr>
              <w:t>ExCom/83/43</w:t>
            </w:r>
          </w:p>
        </w:tc>
        <w:tc>
          <w:tcPr>
            <w:tcW w:w="7040" w:type="dxa"/>
          </w:tcPr>
          <w:p w14:paraId="7257D6CC"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702C82" w:rsidRPr="003E38DE" w14:paraId="173E9A6F" w14:textId="77777777" w:rsidTr="00747905">
        <w:trPr>
          <w:cantSplit/>
        </w:trPr>
        <w:tc>
          <w:tcPr>
            <w:tcW w:w="528" w:type="dxa"/>
            <w:tcMar>
              <w:right w:w="173" w:type="dxa"/>
            </w:tcMar>
          </w:tcPr>
          <w:p w14:paraId="3AEA1D2F" w14:textId="77777777" w:rsidR="00702C82" w:rsidRPr="003E38DE" w:rsidRDefault="00702C82" w:rsidP="00182944">
            <w:pPr>
              <w:widowControl w:val="0"/>
              <w:jc w:val="left"/>
              <w:rPr>
                <w:sz w:val="20"/>
                <w:szCs w:val="20"/>
              </w:rPr>
            </w:pPr>
            <w:r w:rsidRPr="003E38DE">
              <w:rPr>
                <w:sz w:val="20"/>
                <w:szCs w:val="20"/>
              </w:rPr>
              <w:t>31</w:t>
            </w:r>
          </w:p>
        </w:tc>
        <w:tc>
          <w:tcPr>
            <w:tcW w:w="1877" w:type="dxa"/>
          </w:tcPr>
          <w:p w14:paraId="426E7016" w14:textId="77777777" w:rsidR="00702C82" w:rsidRPr="003E38DE" w:rsidRDefault="00702C82" w:rsidP="00747905">
            <w:pPr>
              <w:widowControl w:val="0"/>
              <w:jc w:val="left"/>
              <w:rPr>
                <w:sz w:val="20"/>
                <w:szCs w:val="20"/>
              </w:rPr>
            </w:pPr>
            <w:r w:rsidRPr="003E38DE">
              <w:rPr>
                <w:sz w:val="20"/>
                <w:szCs w:val="20"/>
              </w:rPr>
              <w:t xml:space="preserve">ExCom/83/44 </w:t>
            </w:r>
          </w:p>
        </w:tc>
        <w:tc>
          <w:tcPr>
            <w:tcW w:w="7040" w:type="dxa"/>
          </w:tcPr>
          <w:p w14:paraId="21CED7EE"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Argentina project options</w:t>
            </w:r>
          </w:p>
        </w:tc>
      </w:tr>
      <w:tr w:rsidR="00702C82" w:rsidRPr="003E38DE" w14:paraId="65D5A893" w14:textId="77777777" w:rsidTr="00747905">
        <w:trPr>
          <w:cantSplit/>
        </w:trPr>
        <w:tc>
          <w:tcPr>
            <w:tcW w:w="528" w:type="dxa"/>
            <w:tcMar>
              <w:right w:w="173" w:type="dxa"/>
            </w:tcMar>
          </w:tcPr>
          <w:p w14:paraId="57B7470D" w14:textId="77777777" w:rsidR="00702C82" w:rsidRPr="003E38DE" w:rsidRDefault="00702C82" w:rsidP="00182944">
            <w:pPr>
              <w:widowControl w:val="0"/>
              <w:jc w:val="left"/>
              <w:rPr>
                <w:sz w:val="20"/>
                <w:szCs w:val="20"/>
              </w:rPr>
            </w:pPr>
            <w:r w:rsidRPr="003E38DE">
              <w:rPr>
                <w:sz w:val="20"/>
                <w:szCs w:val="20"/>
              </w:rPr>
              <w:t>32</w:t>
            </w:r>
          </w:p>
        </w:tc>
        <w:tc>
          <w:tcPr>
            <w:tcW w:w="1877" w:type="dxa"/>
          </w:tcPr>
          <w:p w14:paraId="2D2D9670" w14:textId="77777777" w:rsidR="00702C82" w:rsidRPr="003E38DE" w:rsidRDefault="00702C82" w:rsidP="00747905">
            <w:pPr>
              <w:widowControl w:val="0"/>
              <w:jc w:val="left"/>
              <w:rPr>
                <w:sz w:val="20"/>
                <w:szCs w:val="20"/>
              </w:rPr>
            </w:pPr>
            <w:r w:rsidRPr="003E38DE">
              <w:rPr>
                <w:sz w:val="20"/>
                <w:szCs w:val="20"/>
              </w:rPr>
              <w:t>ExCom/84/65</w:t>
            </w:r>
          </w:p>
        </w:tc>
        <w:tc>
          <w:tcPr>
            <w:tcW w:w="7040" w:type="dxa"/>
          </w:tcPr>
          <w:p w14:paraId="48F122ED" w14:textId="77777777" w:rsidR="00702C82" w:rsidRPr="003E38DE" w:rsidRDefault="00702C82" w:rsidP="00747905">
            <w:pPr>
              <w:widowControl w:val="0"/>
              <w:jc w:val="left"/>
              <w:rPr>
                <w:sz w:val="20"/>
                <w:szCs w:val="20"/>
              </w:rPr>
            </w:pPr>
            <w:r w:rsidRPr="003E38DE">
              <w:rPr>
                <w:sz w:val="20"/>
                <w:szCs w:val="20"/>
              </w:rPr>
              <w:t>Analysis of the implications of parallel or integrated implementation of HCFC phase</w:t>
            </w:r>
            <w:r>
              <w:rPr>
                <w:sz w:val="20"/>
                <w:szCs w:val="20"/>
              </w:rPr>
              <w:noBreakHyphen/>
            </w:r>
            <w:r w:rsidRPr="003E38DE">
              <w:rPr>
                <w:sz w:val="20"/>
                <w:szCs w:val="20"/>
              </w:rPr>
              <w:t>out and HFC phase-down activities</w:t>
            </w:r>
          </w:p>
        </w:tc>
      </w:tr>
      <w:tr w:rsidR="00702C82" w:rsidRPr="003E38DE" w14:paraId="680492FD" w14:textId="77777777" w:rsidTr="00747905">
        <w:trPr>
          <w:cantSplit/>
        </w:trPr>
        <w:tc>
          <w:tcPr>
            <w:tcW w:w="528" w:type="dxa"/>
            <w:tcMar>
              <w:right w:w="173" w:type="dxa"/>
            </w:tcMar>
          </w:tcPr>
          <w:p w14:paraId="50B0FE5F" w14:textId="77777777" w:rsidR="00702C82" w:rsidRPr="003E38DE" w:rsidRDefault="00702C82" w:rsidP="00182944">
            <w:pPr>
              <w:widowControl w:val="0"/>
              <w:jc w:val="left"/>
              <w:rPr>
                <w:sz w:val="20"/>
                <w:szCs w:val="20"/>
              </w:rPr>
            </w:pPr>
            <w:r w:rsidRPr="003E38DE">
              <w:rPr>
                <w:sz w:val="20"/>
                <w:szCs w:val="20"/>
              </w:rPr>
              <w:t>33</w:t>
            </w:r>
          </w:p>
        </w:tc>
        <w:tc>
          <w:tcPr>
            <w:tcW w:w="1877" w:type="dxa"/>
          </w:tcPr>
          <w:p w14:paraId="311B5CBA" w14:textId="77777777" w:rsidR="00702C82" w:rsidRPr="003E38DE" w:rsidRDefault="00702C82" w:rsidP="00747905">
            <w:pPr>
              <w:widowControl w:val="0"/>
              <w:jc w:val="left"/>
              <w:rPr>
                <w:sz w:val="20"/>
                <w:szCs w:val="20"/>
              </w:rPr>
            </w:pPr>
            <w:r w:rsidRPr="003E38DE">
              <w:rPr>
                <w:sz w:val="20"/>
                <w:szCs w:val="20"/>
              </w:rPr>
              <w:t>ExCom/84/66</w:t>
            </w:r>
          </w:p>
        </w:tc>
        <w:tc>
          <w:tcPr>
            <w:tcW w:w="7040" w:type="dxa"/>
          </w:tcPr>
          <w:p w14:paraId="01C119BA" w14:textId="77777777" w:rsidR="00702C82" w:rsidRPr="003E38DE" w:rsidRDefault="00702C82" w:rsidP="00747905">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702C82" w:rsidRPr="003E38DE" w14:paraId="0B22EA3F" w14:textId="77777777" w:rsidTr="00747905">
        <w:trPr>
          <w:cantSplit/>
        </w:trPr>
        <w:tc>
          <w:tcPr>
            <w:tcW w:w="528" w:type="dxa"/>
            <w:tcMar>
              <w:right w:w="173" w:type="dxa"/>
            </w:tcMar>
          </w:tcPr>
          <w:p w14:paraId="1287EA61" w14:textId="77777777" w:rsidR="00702C82" w:rsidRPr="003E38DE" w:rsidRDefault="00702C82" w:rsidP="00182944">
            <w:pPr>
              <w:widowControl w:val="0"/>
              <w:jc w:val="left"/>
              <w:rPr>
                <w:sz w:val="20"/>
                <w:szCs w:val="20"/>
              </w:rPr>
            </w:pPr>
            <w:r w:rsidRPr="003E38DE">
              <w:rPr>
                <w:sz w:val="20"/>
                <w:szCs w:val="20"/>
              </w:rPr>
              <w:t>34</w:t>
            </w:r>
          </w:p>
        </w:tc>
        <w:tc>
          <w:tcPr>
            <w:tcW w:w="1877" w:type="dxa"/>
          </w:tcPr>
          <w:p w14:paraId="03373607" w14:textId="77777777" w:rsidR="00702C82" w:rsidRPr="003E38DE" w:rsidRDefault="00702C82" w:rsidP="00747905">
            <w:pPr>
              <w:widowControl w:val="0"/>
              <w:jc w:val="left"/>
              <w:rPr>
                <w:sz w:val="20"/>
                <w:szCs w:val="20"/>
              </w:rPr>
            </w:pPr>
            <w:r w:rsidRPr="003E38DE">
              <w:rPr>
                <w:sz w:val="20"/>
                <w:szCs w:val="20"/>
              </w:rPr>
              <w:t>ExCom/84/67</w:t>
            </w:r>
          </w:p>
        </w:tc>
        <w:tc>
          <w:tcPr>
            <w:tcW w:w="7040" w:type="dxa"/>
          </w:tcPr>
          <w:p w14:paraId="78205327" w14:textId="77777777" w:rsidR="00702C82" w:rsidRPr="003E38DE" w:rsidRDefault="00702C82" w:rsidP="00747905">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702C82" w:rsidRPr="003E38DE" w14:paraId="775CF472" w14:textId="77777777" w:rsidTr="00747905">
        <w:trPr>
          <w:cantSplit/>
        </w:trPr>
        <w:tc>
          <w:tcPr>
            <w:tcW w:w="528" w:type="dxa"/>
            <w:tcMar>
              <w:right w:w="173" w:type="dxa"/>
            </w:tcMar>
          </w:tcPr>
          <w:p w14:paraId="55812CA8" w14:textId="77777777" w:rsidR="00702C82" w:rsidRPr="003E38DE" w:rsidRDefault="00702C82" w:rsidP="00182944">
            <w:pPr>
              <w:widowControl w:val="0"/>
              <w:jc w:val="left"/>
              <w:rPr>
                <w:sz w:val="20"/>
                <w:szCs w:val="20"/>
              </w:rPr>
            </w:pPr>
            <w:r w:rsidRPr="003E38DE">
              <w:rPr>
                <w:sz w:val="20"/>
                <w:szCs w:val="20"/>
              </w:rPr>
              <w:t>35</w:t>
            </w:r>
          </w:p>
        </w:tc>
        <w:tc>
          <w:tcPr>
            <w:tcW w:w="1877" w:type="dxa"/>
          </w:tcPr>
          <w:p w14:paraId="579B0498" w14:textId="77777777" w:rsidR="00702C82" w:rsidRPr="003E38DE" w:rsidRDefault="00702C82" w:rsidP="00747905">
            <w:pPr>
              <w:widowControl w:val="0"/>
              <w:jc w:val="left"/>
              <w:rPr>
                <w:sz w:val="20"/>
                <w:szCs w:val="20"/>
              </w:rPr>
            </w:pPr>
            <w:r w:rsidRPr="003E38DE">
              <w:rPr>
                <w:sz w:val="20"/>
                <w:szCs w:val="20"/>
              </w:rPr>
              <w:t>ExCom/84/68</w:t>
            </w:r>
          </w:p>
        </w:tc>
        <w:tc>
          <w:tcPr>
            <w:tcW w:w="7040" w:type="dxa"/>
          </w:tcPr>
          <w:p w14:paraId="710C13B5" w14:textId="77777777" w:rsidR="00702C82" w:rsidRPr="003E38DE" w:rsidRDefault="00702C82" w:rsidP="00747905">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702C82" w:rsidRPr="003E38DE" w14:paraId="5B4A2D77" w14:textId="77777777" w:rsidTr="00747905">
        <w:trPr>
          <w:cantSplit/>
        </w:trPr>
        <w:tc>
          <w:tcPr>
            <w:tcW w:w="528" w:type="dxa"/>
            <w:tcMar>
              <w:right w:w="173" w:type="dxa"/>
            </w:tcMar>
          </w:tcPr>
          <w:p w14:paraId="441AB69F" w14:textId="77777777" w:rsidR="00702C82" w:rsidRPr="003E38DE" w:rsidRDefault="00702C82" w:rsidP="00182944">
            <w:pPr>
              <w:widowControl w:val="0"/>
              <w:jc w:val="left"/>
              <w:rPr>
                <w:sz w:val="20"/>
                <w:szCs w:val="20"/>
              </w:rPr>
            </w:pPr>
            <w:r w:rsidRPr="003E38DE">
              <w:rPr>
                <w:sz w:val="20"/>
                <w:szCs w:val="20"/>
              </w:rPr>
              <w:t>36</w:t>
            </w:r>
          </w:p>
        </w:tc>
        <w:tc>
          <w:tcPr>
            <w:tcW w:w="1877" w:type="dxa"/>
          </w:tcPr>
          <w:p w14:paraId="4FDCB951" w14:textId="77777777" w:rsidR="00702C82" w:rsidRPr="003E38DE" w:rsidRDefault="00702C82" w:rsidP="00747905">
            <w:pPr>
              <w:widowControl w:val="0"/>
              <w:jc w:val="left"/>
              <w:rPr>
                <w:sz w:val="20"/>
                <w:szCs w:val="20"/>
              </w:rPr>
            </w:pPr>
            <w:r w:rsidRPr="003E38DE">
              <w:rPr>
                <w:sz w:val="20"/>
                <w:szCs w:val="20"/>
              </w:rPr>
              <w:t>ExCom/84/69</w:t>
            </w:r>
          </w:p>
        </w:tc>
        <w:tc>
          <w:tcPr>
            <w:tcW w:w="7040" w:type="dxa"/>
          </w:tcPr>
          <w:p w14:paraId="61BE442C" w14:textId="77777777" w:rsidR="00702C82" w:rsidRPr="003E38DE" w:rsidRDefault="00702C82" w:rsidP="00747905">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w:t>
            </w:r>
            <w:r>
              <w:rPr>
                <w:sz w:val="20"/>
                <w:szCs w:val="20"/>
              </w:rPr>
              <w:t> </w:t>
            </w:r>
            <w:r w:rsidRPr="003E38DE">
              <w:rPr>
                <w:sz w:val="20"/>
                <w:szCs w:val="20"/>
              </w:rPr>
              <w:t>82/83(e)</w:t>
            </w:r>
          </w:p>
        </w:tc>
      </w:tr>
      <w:tr w:rsidR="00702C82" w:rsidRPr="003E38DE" w14:paraId="0D0AE49A" w14:textId="77777777" w:rsidTr="00747905">
        <w:trPr>
          <w:cantSplit/>
        </w:trPr>
        <w:tc>
          <w:tcPr>
            <w:tcW w:w="528" w:type="dxa"/>
            <w:tcMar>
              <w:right w:w="173" w:type="dxa"/>
            </w:tcMar>
          </w:tcPr>
          <w:p w14:paraId="47BF1422" w14:textId="77777777" w:rsidR="00702C82" w:rsidRPr="003E38DE" w:rsidRDefault="00702C82" w:rsidP="00182944">
            <w:pPr>
              <w:widowControl w:val="0"/>
              <w:jc w:val="left"/>
              <w:rPr>
                <w:sz w:val="20"/>
                <w:szCs w:val="20"/>
              </w:rPr>
            </w:pPr>
            <w:r w:rsidRPr="003E38DE">
              <w:rPr>
                <w:sz w:val="20"/>
                <w:szCs w:val="20"/>
              </w:rPr>
              <w:t>37</w:t>
            </w:r>
          </w:p>
        </w:tc>
        <w:tc>
          <w:tcPr>
            <w:tcW w:w="1877" w:type="dxa"/>
          </w:tcPr>
          <w:p w14:paraId="08743765" w14:textId="77777777" w:rsidR="00702C82" w:rsidRPr="003E38DE" w:rsidRDefault="00702C82" w:rsidP="00747905">
            <w:pPr>
              <w:widowControl w:val="0"/>
              <w:jc w:val="left"/>
              <w:rPr>
                <w:sz w:val="20"/>
                <w:szCs w:val="20"/>
              </w:rPr>
            </w:pPr>
            <w:r w:rsidRPr="003E38DE">
              <w:rPr>
                <w:sz w:val="20"/>
                <w:szCs w:val="20"/>
              </w:rPr>
              <w:t>ExCom/84/70</w:t>
            </w:r>
          </w:p>
        </w:tc>
        <w:tc>
          <w:tcPr>
            <w:tcW w:w="7040" w:type="dxa"/>
          </w:tcPr>
          <w:p w14:paraId="6D7DC567"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w:t>
            </w:r>
          </w:p>
        </w:tc>
      </w:tr>
      <w:tr w:rsidR="00702C82" w:rsidRPr="003E38DE" w14:paraId="534175B4" w14:textId="77777777" w:rsidTr="00747905">
        <w:trPr>
          <w:cantSplit/>
        </w:trPr>
        <w:tc>
          <w:tcPr>
            <w:tcW w:w="528" w:type="dxa"/>
            <w:tcMar>
              <w:right w:w="173" w:type="dxa"/>
            </w:tcMar>
          </w:tcPr>
          <w:p w14:paraId="75F095E0" w14:textId="77777777" w:rsidR="00702C82" w:rsidRPr="003E38DE" w:rsidRDefault="00702C82" w:rsidP="00182944">
            <w:pPr>
              <w:widowControl w:val="0"/>
              <w:jc w:val="left"/>
              <w:rPr>
                <w:sz w:val="20"/>
                <w:szCs w:val="20"/>
              </w:rPr>
            </w:pPr>
            <w:r w:rsidRPr="003E38DE">
              <w:rPr>
                <w:sz w:val="20"/>
                <w:szCs w:val="20"/>
              </w:rPr>
              <w:t>38</w:t>
            </w:r>
          </w:p>
        </w:tc>
        <w:tc>
          <w:tcPr>
            <w:tcW w:w="1877" w:type="dxa"/>
          </w:tcPr>
          <w:p w14:paraId="29B2997A" w14:textId="77777777" w:rsidR="00702C82" w:rsidRPr="003E38DE" w:rsidRDefault="00702C82" w:rsidP="00747905">
            <w:pPr>
              <w:widowControl w:val="0"/>
              <w:jc w:val="left"/>
              <w:rPr>
                <w:sz w:val="20"/>
                <w:szCs w:val="20"/>
              </w:rPr>
            </w:pPr>
            <w:r w:rsidRPr="003E38DE">
              <w:rPr>
                <w:sz w:val="20"/>
                <w:szCs w:val="20"/>
              </w:rPr>
              <w:t>ExCom/84/71</w:t>
            </w:r>
          </w:p>
        </w:tc>
        <w:tc>
          <w:tcPr>
            <w:tcW w:w="7040" w:type="dxa"/>
          </w:tcPr>
          <w:p w14:paraId="43B6B4C3"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Argentina </w:t>
            </w:r>
          </w:p>
        </w:tc>
      </w:tr>
      <w:tr w:rsidR="00702C82" w:rsidRPr="003E38DE" w14:paraId="161B44F5" w14:textId="77777777" w:rsidTr="00747905">
        <w:trPr>
          <w:cantSplit/>
        </w:trPr>
        <w:tc>
          <w:tcPr>
            <w:tcW w:w="528" w:type="dxa"/>
            <w:tcMar>
              <w:right w:w="173" w:type="dxa"/>
            </w:tcMar>
          </w:tcPr>
          <w:p w14:paraId="114D6491" w14:textId="77777777" w:rsidR="00702C82" w:rsidRPr="003E38DE" w:rsidRDefault="00702C82" w:rsidP="00182944">
            <w:pPr>
              <w:widowControl w:val="0"/>
              <w:jc w:val="left"/>
              <w:rPr>
                <w:sz w:val="20"/>
                <w:szCs w:val="20"/>
              </w:rPr>
            </w:pPr>
            <w:r w:rsidRPr="003E38DE">
              <w:rPr>
                <w:sz w:val="20"/>
                <w:szCs w:val="20"/>
              </w:rPr>
              <w:t>39</w:t>
            </w:r>
          </w:p>
        </w:tc>
        <w:tc>
          <w:tcPr>
            <w:tcW w:w="1877" w:type="dxa"/>
          </w:tcPr>
          <w:p w14:paraId="6117D0E9" w14:textId="77777777" w:rsidR="00702C82" w:rsidRPr="003E38DE" w:rsidRDefault="00702C82" w:rsidP="00747905">
            <w:pPr>
              <w:widowControl w:val="0"/>
              <w:jc w:val="left"/>
              <w:rPr>
                <w:sz w:val="20"/>
                <w:szCs w:val="20"/>
              </w:rPr>
            </w:pPr>
            <w:r w:rsidRPr="003E38DE">
              <w:rPr>
                <w:sz w:val="20"/>
                <w:szCs w:val="20"/>
              </w:rPr>
              <w:t>ExCom/84/72</w:t>
            </w:r>
          </w:p>
        </w:tc>
        <w:tc>
          <w:tcPr>
            <w:tcW w:w="7040" w:type="dxa"/>
          </w:tcPr>
          <w:p w14:paraId="69B66A5C"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Mexico</w:t>
            </w:r>
          </w:p>
        </w:tc>
      </w:tr>
      <w:tr w:rsidR="00702C82" w:rsidRPr="003E38DE" w14:paraId="1E1F8C7C" w14:textId="77777777" w:rsidTr="00747905">
        <w:trPr>
          <w:cantSplit/>
        </w:trPr>
        <w:tc>
          <w:tcPr>
            <w:tcW w:w="528" w:type="dxa"/>
            <w:tcMar>
              <w:right w:w="173" w:type="dxa"/>
            </w:tcMar>
          </w:tcPr>
          <w:p w14:paraId="2F31364F" w14:textId="77777777" w:rsidR="00702C82" w:rsidRPr="003E38DE" w:rsidRDefault="00702C82" w:rsidP="00182944">
            <w:pPr>
              <w:widowControl w:val="0"/>
              <w:jc w:val="left"/>
              <w:rPr>
                <w:sz w:val="20"/>
                <w:szCs w:val="20"/>
              </w:rPr>
            </w:pPr>
            <w:r w:rsidRPr="003E38DE">
              <w:rPr>
                <w:sz w:val="20"/>
                <w:szCs w:val="20"/>
              </w:rPr>
              <w:t>40</w:t>
            </w:r>
          </w:p>
        </w:tc>
        <w:tc>
          <w:tcPr>
            <w:tcW w:w="1877" w:type="dxa"/>
          </w:tcPr>
          <w:p w14:paraId="0DFD3D3C" w14:textId="77777777" w:rsidR="00702C82" w:rsidRPr="003E38DE" w:rsidRDefault="00702C82" w:rsidP="00747905">
            <w:pPr>
              <w:widowControl w:val="0"/>
              <w:jc w:val="left"/>
              <w:rPr>
                <w:sz w:val="20"/>
                <w:szCs w:val="20"/>
              </w:rPr>
            </w:pPr>
            <w:r w:rsidRPr="003E38DE">
              <w:rPr>
                <w:sz w:val="20"/>
                <w:szCs w:val="20"/>
              </w:rPr>
              <w:t>ExCom/85/63</w:t>
            </w:r>
          </w:p>
        </w:tc>
        <w:tc>
          <w:tcPr>
            <w:tcW w:w="7040" w:type="dxa"/>
          </w:tcPr>
          <w:p w14:paraId="4722D3AE"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702C82" w:rsidRPr="003E38DE" w14:paraId="0F58700C" w14:textId="77777777" w:rsidTr="00747905">
        <w:trPr>
          <w:cantSplit/>
        </w:trPr>
        <w:tc>
          <w:tcPr>
            <w:tcW w:w="528" w:type="dxa"/>
            <w:tcMar>
              <w:right w:w="173" w:type="dxa"/>
            </w:tcMar>
          </w:tcPr>
          <w:p w14:paraId="3B5D3575" w14:textId="77777777" w:rsidR="00702C82" w:rsidRPr="003E38DE" w:rsidRDefault="00702C82" w:rsidP="00182944">
            <w:pPr>
              <w:widowControl w:val="0"/>
              <w:jc w:val="left"/>
              <w:rPr>
                <w:sz w:val="20"/>
                <w:szCs w:val="20"/>
              </w:rPr>
            </w:pPr>
            <w:r w:rsidRPr="003E38DE">
              <w:rPr>
                <w:sz w:val="20"/>
                <w:szCs w:val="20"/>
              </w:rPr>
              <w:t>41</w:t>
            </w:r>
          </w:p>
        </w:tc>
        <w:tc>
          <w:tcPr>
            <w:tcW w:w="1877" w:type="dxa"/>
          </w:tcPr>
          <w:p w14:paraId="01D89D21" w14:textId="77777777" w:rsidR="00702C82" w:rsidRPr="003E38DE" w:rsidRDefault="00702C82" w:rsidP="00747905">
            <w:pPr>
              <w:widowControl w:val="0"/>
              <w:jc w:val="left"/>
              <w:rPr>
                <w:sz w:val="20"/>
                <w:szCs w:val="20"/>
              </w:rPr>
            </w:pPr>
            <w:r w:rsidRPr="003E38DE">
              <w:rPr>
                <w:sz w:val="20"/>
                <w:szCs w:val="20"/>
              </w:rPr>
              <w:t>ExCom/85/64</w:t>
            </w:r>
          </w:p>
        </w:tc>
        <w:tc>
          <w:tcPr>
            <w:tcW w:w="7040" w:type="dxa"/>
          </w:tcPr>
          <w:p w14:paraId="6E10A35F" w14:textId="77777777" w:rsidR="00702C82" w:rsidRPr="003E38DE" w:rsidRDefault="00702C82" w:rsidP="00747905">
            <w:pPr>
              <w:widowControl w:val="0"/>
              <w:jc w:val="left"/>
              <w:rPr>
                <w:sz w:val="20"/>
                <w:szCs w:val="20"/>
              </w:rPr>
            </w:pPr>
            <w:r w:rsidRPr="003E38DE">
              <w:rPr>
                <w:sz w:val="20"/>
                <w:szCs w:val="20"/>
              </w:rPr>
              <w:t xml:space="preserve">Key aspects related to HFC-23 by-product control technologies: Argentina </w:t>
            </w:r>
          </w:p>
        </w:tc>
      </w:tr>
      <w:tr w:rsidR="00702C82" w:rsidRPr="003E38DE" w14:paraId="6B80AD78" w14:textId="77777777" w:rsidTr="00747905">
        <w:trPr>
          <w:cantSplit/>
        </w:trPr>
        <w:tc>
          <w:tcPr>
            <w:tcW w:w="528" w:type="dxa"/>
            <w:tcMar>
              <w:right w:w="173" w:type="dxa"/>
            </w:tcMar>
          </w:tcPr>
          <w:p w14:paraId="4ECF4291" w14:textId="77777777" w:rsidR="00702C82" w:rsidRPr="003E38DE" w:rsidRDefault="00702C82" w:rsidP="00182944">
            <w:pPr>
              <w:widowControl w:val="0"/>
              <w:jc w:val="left"/>
              <w:rPr>
                <w:sz w:val="20"/>
                <w:szCs w:val="20"/>
              </w:rPr>
            </w:pPr>
            <w:r w:rsidRPr="003E38DE">
              <w:rPr>
                <w:sz w:val="20"/>
                <w:szCs w:val="20"/>
              </w:rPr>
              <w:t>42</w:t>
            </w:r>
          </w:p>
        </w:tc>
        <w:tc>
          <w:tcPr>
            <w:tcW w:w="1877" w:type="dxa"/>
          </w:tcPr>
          <w:p w14:paraId="00399616" w14:textId="77777777" w:rsidR="00702C82" w:rsidRPr="003E38DE" w:rsidRDefault="00702C82" w:rsidP="00747905">
            <w:pPr>
              <w:widowControl w:val="0"/>
              <w:jc w:val="left"/>
              <w:rPr>
                <w:sz w:val="20"/>
                <w:szCs w:val="20"/>
              </w:rPr>
            </w:pPr>
            <w:r w:rsidRPr="003E38DE">
              <w:rPr>
                <w:sz w:val="20"/>
                <w:szCs w:val="20"/>
              </w:rPr>
              <w:t>ExCom/85/65</w:t>
            </w:r>
          </w:p>
        </w:tc>
        <w:tc>
          <w:tcPr>
            <w:tcW w:w="7040" w:type="dxa"/>
          </w:tcPr>
          <w:p w14:paraId="3C3F8290"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Mexico</w:t>
            </w:r>
          </w:p>
        </w:tc>
      </w:tr>
      <w:tr w:rsidR="00702C82" w:rsidRPr="003E38DE" w14:paraId="2683938F" w14:textId="77777777" w:rsidTr="00747905">
        <w:trPr>
          <w:cantSplit/>
        </w:trPr>
        <w:tc>
          <w:tcPr>
            <w:tcW w:w="528" w:type="dxa"/>
            <w:tcMar>
              <w:right w:w="173" w:type="dxa"/>
            </w:tcMar>
          </w:tcPr>
          <w:p w14:paraId="428BD70B" w14:textId="77777777" w:rsidR="00702C82" w:rsidRPr="003E38DE" w:rsidRDefault="00702C82" w:rsidP="00182944">
            <w:pPr>
              <w:widowControl w:val="0"/>
              <w:jc w:val="left"/>
              <w:rPr>
                <w:sz w:val="20"/>
                <w:szCs w:val="20"/>
              </w:rPr>
            </w:pPr>
            <w:r>
              <w:rPr>
                <w:sz w:val="20"/>
                <w:szCs w:val="20"/>
              </w:rPr>
              <w:t>43</w:t>
            </w:r>
          </w:p>
        </w:tc>
        <w:tc>
          <w:tcPr>
            <w:tcW w:w="1877" w:type="dxa"/>
          </w:tcPr>
          <w:p w14:paraId="09C5A3FB" w14:textId="77777777" w:rsidR="00702C82" w:rsidRPr="003E38DE" w:rsidRDefault="00702C82" w:rsidP="00747905">
            <w:pPr>
              <w:widowControl w:val="0"/>
              <w:jc w:val="left"/>
              <w:rPr>
                <w:sz w:val="20"/>
                <w:szCs w:val="20"/>
              </w:rPr>
            </w:pPr>
            <w:r>
              <w:rPr>
                <w:sz w:val="20"/>
                <w:szCs w:val="20"/>
              </w:rPr>
              <w:t>ExCom/86/86</w:t>
            </w:r>
            <w:r>
              <w:rPr>
                <w:sz w:val="20"/>
                <w:szCs w:val="20"/>
                <w:highlight w:val="cyan"/>
              </w:rPr>
              <w:t xml:space="preserve"> </w:t>
            </w:r>
          </w:p>
        </w:tc>
        <w:tc>
          <w:tcPr>
            <w:tcW w:w="7040" w:type="dxa"/>
          </w:tcPr>
          <w:p w14:paraId="7E3085A2" w14:textId="77777777" w:rsidR="00702C82" w:rsidRPr="003E38DE" w:rsidRDefault="00702C82" w:rsidP="00747905">
            <w:pPr>
              <w:widowControl w:val="0"/>
              <w:jc w:val="left"/>
              <w:rPr>
                <w:sz w:val="20"/>
                <w:szCs w:val="20"/>
              </w:rPr>
            </w:pPr>
            <w:r>
              <w:rPr>
                <w:sz w:val="20"/>
                <w:szCs w:val="20"/>
              </w:rPr>
              <w:t>D</w:t>
            </w:r>
            <w:r w:rsidRPr="00B27FF6">
              <w:rPr>
                <w:sz w:val="20"/>
                <w:szCs w:val="20"/>
              </w:rPr>
              <w:t>evelopment of the cost guidelines for the phase-down of HFCs in Article</w:t>
            </w:r>
            <w:r>
              <w:rPr>
                <w:sz w:val="20"/>
                <w:szCs w:val="20"/>
              </w:rPr>
              <w:t> </w:t>
            </w:r>
            <w:r w:rsidRPr="00B27FF6">
              <w:rPr>
                <w:sz w:val="20"/>
                <w:szCs w:val="20"/>
              </w:rPr>
              <w:t>5 countries</w:t>
            </w:r>
            <w:r>
              <w:rPr>
                <w:sz w:val="20"/>
                <w:szCs w:val="20"/>
              </w:rPr>
              <w:t>: Draft criteria for funding</w:t>
            </w:r>
          </w:p>
        </w:tc>
      </w:tr>
      <w:tr w:rsidR="00702C82" w:rsidRPr="003E38DE" w14:paraId="524AEA31" w14:textId="77777777" w:rsidTr="00747905">
        <w:trPr>
          <w:cantSplit/>
        </w:trPr>
        <w:tc>
          <w:tcPr>
            <w:tcW w:w="528" w:type="dxa"/>
            <w:tcMar>
              <w:right w:w="173" w:type="dxa"/>
            </w:tcMar>
          </w:tcPr>
          <w:p w14:paraId="20C0AA98" w14:textId="77777777" w:rsidR="00702C82" w:rsidRPr="003E38DE" w:rsidRDefault="00702C82" w:rsidP="00182944">
            <w:pPr>
              <w:widowControl w:val="0"/>
              <w:jc w:val="left"/>
              <w:rPr>
                <w:sz w:val="20"/>
                <w:szCs w:val="20"/>
              </w:rPr>
            </w:pPr>
            <w:r w:rsidRPr="003E38DE">
              <w:rPr>
                <w:sz w:val="20"/>
                <w:szCs w:val="20"/>
              </w:rPr>
              <w:t>4</w:t>
            </w:r>
            <w:r>
              <w:rPr>
                <w:sz w:val="20"/>
                <w:szCs w:val="20"/>
              </w:rPr>
              <w:t>4</w:t>
            </w:r>
          </w:p>
        </w:tc>
        <w:tc>
          <w:tcPr>
            <w:tcW w:w="1877" w:type="dxa"/>
          </w:tcPr>
          <w:p w14:paraId="1A5D544D" w14:textId="77777777" w:rsidR="00702C82" w:rsidRPr="003E38DE" w:rsidRDefault="00702C82" w:rsidP="00747905">
            <w:pPr>
              <w:widowControl w:val="0"/>
              <w:rPr>
                <w:sz w:val="20"/>
                <w:szCs w:val="20"/>
              </w:rPr>
            </w:pPr>
            <w:r w:rsidRPr="003E38DE">
              <w:rPr>
                <w:sz w:val="20"/>
                <w:szCs w:val="20"/>
              </w:rPr>
              <w:t>ExCom/86/87</w:t>
            </w:r>
          </w:p>
        </w:tc>
        <w:tc>
          <w:tcPr>
            <w:tcW w:w="7040" w:type="dxa"/>
          </w:tcPr>
          <w:p w14:paraId="0977C19A" w14:textId="77777777" w:rsidR="00702C82" w:rsidRPr="003E38DE" w:rsidRDefault="00702C82" w:rsidP="00747905">
            <w:pPr>
              <w:widowControl w:val="0"/>
              <w:jc w:val="left"/>
              <w:rPr>
                <w:sz w:val="20"/>
                <w:szCs w:val="20"/>
              </w:rPr>
            </w:pPr>
            <w:r w:rsidRPr="003E38DE">
              <w:rPr>
                <w:rFonts w:eastAsia="Calibri"/>
                <w:sz w:val="20"/>
                <w:szCs w:val="20"/>
                <w:lang w:eastAsia="en-CA"/>
              </w:rPr>
              <w:t>A document discussing potential strategies, policy measures and commitments, as well as projects and activities that could be integrated within stage I of HFC phase</w:t>
            </w:r>
            <w:r>
              <w:rPr>
                <w:rFonts w:eastAsia="Calibri"/>
                <w:sz w:val="20"/>
                <w:szCs w:val="20"/>
                <w:lang w:eastAsia="en-CA"/>
              </w:rPr>
              <w:noBreakHyphen/>
            </w:r>
            <w:r w:rsidRPr="003E38DE">
              <w:rPr>
                <w:rFonts w:eastAsia="Calibri"/>
                <w:sz w:val="20"/>
                <w:szCs w:val="20"/>
                <w:lang w:eastAsia="en-CA"/>
              </w:rPr>
              <w:t>down plans for Article 5 countries to ensure limits on growth and sustainable reductions in HFC consumption (decision</w:t>
            </w:r>
            <w:r>
              <w:rPr>
                <w:rFonts w:eastAsia="Calibri"/>
                <w:sz w:val="20"/>
                <w:szCs w:val="20"/>
                <w:lang w:eastAsia="en-CA"/>
              </w:rPr>
              <w:t> </w:t>
            </w:r>
            <w:r w:rsidRPr="003E38DE">
              <w:rPr>
                <w:rFonts w:eastAsia="Calibri"/>
                <w:sz w:val="20"/>
                <w:szCs w:val="20"/>
                <w:lang w:eastAsia="en-CA"/>
              </w:rPr>
              <w:t>84/54(b))</w:t>
            </w:r>
          </w:p>
        </w:tc>
      </w:tr>
      <w:tr w:rsidR="00702C82" w:rsidRPr="003E38DE" w14:paraId="5341065B" w14:textId="77777777" w:rsidTr="00747905">
        <w:trPr>
          <w:cantSplit/>
        </w:trPr>
        <w:tc>
          <w:tcPr>
            <w:tcW w:w="528" w:type="dxa"/>
            <w:tcMar>
              <w:right w:w="173" w:type="dxa"/>
            </w:tcMar>
          </w:tcPr>
          <w:p w14:paraId="1F072AF3" w14:textId="77777777" w:rsidR="00702C82" w:rsidRPr="003E38DE" w:rsidRDefault="00702C82" w:rsidP="00182944">
            <w:pPr>
              <w:widowControl w:val="0"/>
              <w:jc w:val="left"/>
              <w:rPr>
                <w:sz w:val="20"/>
                <w:szCs w:val="20"/>
              </w:rPr>
            </w:pPr>
            <w:r w:rsidRPr="003E38DE">
              <w:rPr>
                <w:sz w:val="20"/>
                <w:szCs w:val="20"/>
              </w:rPr>
              <w:t>4</w:t>
            </w:r>
            <w:r>
              <w:rPr>
                <w:sz w:val="20"/>
                <w:szCs w:val="20"/>
              </w:rPr>
              <w:t>5</w:t>
            </w:r>
          </w:p>
        </w:tc>
        <w:tc>
          <w:tcPr>
            <w:tcW w:w="1877" w:type="dxa"/>
          </w:tcPr>
          <w:p w14:paraId="71077B40" w14:textId="77777777" w:rsidR="00702C82" w:rsidRPr="003E38DE" w:rsidRDefault="00702C82" w:rsidP="00747905">
            <w:pPr>
              <w:widowControl w:val="0"/>
              <w:jc w:val="left"/>
              <w:rPr>
                <w:sz w:val="20"/>
                <w:szCs w:val="20"/>
              </w:rPr>
            </w:pPr>
            <w:r w:rsidRPr="003E38DE">
              <w:rPr>
                <w:sz w:val="20"/>
                <w:szCs w:val="20"/>
              </w:rPr>
              <w:t>ExCom/86/88</w:t>
            </w:r>
          </w:p>
        </w:tc>
        <w:tc>
          <w:tcPr>
            <w:tcW w:w="7040" w:type="dxa"/>
          </w:tcPr>
          <w:p w14:paraId="47103153" w14:textId="77777777" w:rsidR="00702C82" w:rsidRPr="003E38DE" w:rsidRDefault="00702C82" w:rsidP="00747905">
            <w:pPr>
              <w:widowControl w:val="0"/>
              <w:jc w:val="left"/>
              <w:rPr>
                <w:sz w:val="20"/>
                <w:szCs w:val="20"/>
              </w:rPr>
            </w:pPr>
            <w:r w:rsidRPr="003E38DE">
              <w:rPr>
                <w:rFonts w:eastAsia="Calibri"/>
                <w:sz w:val="20"/>
                <w:szCs w:val="20"/>
                <w:lang w:eastAsia="en-CA"/>
              </w:rPr>
              <w:t>Draft guidelines for the preparation of HFC phase-down plans for Article</w:t>
            </w:r>
            <w:r>
              <w:rPr>
                <w:rFonts w:eastAsia="Calibri"/>
                <w:sz w:val="20"/>
                <w:szCs w:val="20"/>
                <w:lang w:eastAsia="en-CA"/>
              </w:rPr>
              <w:t> </w:t>
            </w:r>
            <w:r w:rsidRPr="003E38DE">
              <w:rPr>
                <w:rFonts w:eastAsia="Calibri"/>
                <w:sz w:val="20"/>
                <w:szCs w:val="20"/>
                <w:lang w:eastAsia="en-CA"/>
              </w:rPr>
              <w:t>5 countries (decision 84/54(a))</w:t>
            </w:r>
          </w:p>
        </w:tc>
      </w:tr>
      <w:tr w:rsidR="00702C82" w:rsidRPr="003E38DE" w14:paraId="37FD8D9D" w14:textId="77777777" w:rsidTr="00747905">
        <w:trPr>
          <w:cantSplit/>
        </w:trPr>
        <w:tc>
          <w:tcPr>
            <w:tcW w:w="528" w:type="dxa"/>
            <w:tcMar>
              <w:right w:w="173" w:type="dxa"/>
            </w:tcMar>
          </w:tcPr>
          <w:p w14:paraId="009DBCA9" w14:textId="77777777" w:rsidR="00702C82" w:rsidRPr="003E38DE" w:rsidRDefault="00702C82" w:rsidP="00182944">
            <w:pPr>
              <w:widowControl w:val="0"/>
              <w:jc w:val="left"/>
              <w:rPr>
                <w:sz w:val="20"/>
                <w:szCs w:val="20"/>
              </w:rPr>
            </w:pPr>
            <w:r w:rsidRPr="003E38DE">
              <w:rPr>
                <w:sz w:val="20"/>
                <w:szCs w:val="20"/>
              </w:rPr>
              <w:t>4</w:t>
            </w:r>
            <w:r>
              <w:rPr>
                <w:sz w:val="20"/>
                <w:szCs w:val="20"/>
              </w:rPr>
              <w:t>6</w:t>
            </w:r>
          </w:p>
        </w:tc>
        <w:tc>
          <w:tcPr>
            <w:tcW w:w="1877" w:type="dxa"/>
          </w:tcPr>
          <w:p w14:paraId="3E5B4C94" w14:textId="77777777" w:rsidR="00702C82" w:rsidRPr="003E38DE" w:rsidRDefault="00702C82" w:rsidP="00747905">
            <w:pPr>
              <w:widowControl w:val="0"/>
              <w:rPr>
                <w:sz w:val="20"/>
                <w:szCs w:val="20"/>
              </w:rPr>
            </w:pPr>
            <w:r w:rsidRPr="003E38DE">
              <w:rPr>
                <w:sz w:val="20"/>
                <w:szCs w:val="20"/>
              </w:rPr>
              <w:t>ExCom/86/89</w:t>
            </w:r>
          </w:p>
        </w:tc>
        <w:tc>
          <w:tcPr>
            <w:tcW w:w="7040" w:type="dxa"/>
          </w:tcPr>
          <w:p w14:paraId="4F95918C" w14:textId="77777777" w:rsidR="00702C82" w:rsidRPr="003E38DE" w:rsidRDefault="00702C82" w:rsidP="00747905">
            <w:pPr>
              <w:widowControl w:val="0"/>
              <w:jc w:val="left"/>
              <w:rPr>
                <w:sz w:val="20"/>
                <w:szCs w:val="20"/>
              </w:rPr>
            </w:pPr>
            <w:r w:rsidRPr="003E38DE">
              <w:rPr>
                <w:rFonts w:eastAsia="Calibri"/>
                <w:sz w:val="20"/>
                <w:szCs w:val="20"/>
                <w:lang w:eastAsia="en-CA"/>
              </w:rPr>
              <w:t>Analysis of the level and modalities of funding for HFC phase</w:t>
            </w:r>
            <w:r w:rsidRPr="003E38DE">
              <w:rPr>
                <w:rFonts w:eastAsia="Calibri"/>
                <w:sz w:val="20"/>
                <w:szCs w:val="20"/>
                <w:lang w:eastAsia="en-CA"/>
              </w:rPr>
              <w:noBreakHyphen/>
              <w:t>down in the refrigeration servicing sector (decisions 83/65(b) and</w:t>
            </w:r>
            <w:r>
              <w:rPr>
                <w:rFonts w:eastAsia="Calibri"/>
                <w:sz w:val="20"/>
                <w:szCs w:val="20"/>
                <w:lang w:eastAsia="en-CA"/>
              </w:rPr>
              <w:t> </w:t>
            </w:r>
            <w:r w:rsidRPr="003E38DE">
              <w:rPr>
                <w:rFonts w:eastAsia="Calibri"/>
                <w:sz w:val="20"/>
                <w:szCs w:val="20"/>
                <w:lang w:eastAsia="en-CA"/>
              </w:rPr>
              <w:t>84/86(b)(ii))</w:t>
            </w:r>
          </w:p>
        </w:tc>
      </w:tr>
      <w:tr w:rsidR="00702C82" w:rsidRPr="003E38DE" w14:paraId="4B3FFA81" w14:textId="77777777" w:rsidTr="00747905">
        <w:trPr>
          <w:cantSplit/>
        </w:trPr>
        <w:tc>
          <w:tcPr>
            <w:tcW w:w="528" w:type="dxa"/>
            <w:tcMar>
              <w:right w:w="173" w:type="dxa"/>
            </w:tcMar>
          </w:tcPr>
          <w:p w14:paraId="152E8D24" w14:textId="77777777" w:rsidR="00702C82" w:rsidRPr="003E38DE" w:rsidRDefault="00702C82" w:rsidP="00182944">
            <w:pPr>
              <w:widowControl w:val="0"/>
              <w:jc w:val="left"/>
              <w:rPr>
                <w:sz w:val="20"/>
                <w:szCs w:val="20"/>
              </w:rPr>
            </w:pPr>
            <w:r w:rsidRPr="003E38DE">
              <w:rPr>
                <w:sz w:val="20"/>
                <w:szCs w:val="20"/>
              </w:rPr>
              <w:t>4</w:t>
            </w:r>
            <w:r>
              <w:rPr>
                <w:sz w:val="20"/>
                <w:szCs w:val="20"/>
              </w:rPr>
              <w:t>7</w:t>
            </w:r>
          </w:p>
        </w:tc>
        <w:tc>
          <w:tcPr>
            <w:tcW w:w="1877" w:type="dxa"/>
          </w:tcPr>
          <w:p w14:paraId="35E94E08" w14:textId="77777777" w:rsidR="00702C82" w:rsidRPr="003E38DE" w:rsidRDefault="00702C82" w:rsidP="00747905">
            <w:pPr>
              <w:widowControl w:val="0"/>
              <w:rPr>
                <w:sz w:val="20"/>
                <w:szCs w:val="20"/>
              </w:rPr>
            </w:pPr>
            <w:r w:rsidRPr="003E38DE">
              <w:rPr>
                <w:sz w:val="20"/>
                <w:szCs w:val="20"/>
              </w:rPr>
              <w:t>ExCom/86/90</w:t>
            </w:r>
          </w:p>
        </w:tc>
        <w:tc>
          <w:tcPr>
            <w:tcW w:w="7040" w:type="dxa"/>
          </w:tcPr>
          <w:p w14:paraId="52636C56" w14:textId="77777777" w:rsidR="00702C82" w:rsidRPr="003E38DE" w:rsidRDefault="00702C82" w:rsidP="00747905">
            <w:pPr>
              <w:widowControl w:val="0"/>
              <w:jc w:val="left"/>
              <w:rPr>
                <w:sz w:val="20"/>
                <w:szCs w:val="20"/>
              </w:rPr>
            </w:pPr>
            <w:r w:rsidRPr="003E38DE">
              <w:rPr>
                <w:rFonts w:eastAsia="Calibri"/>
                <w:sz w:val="20"/>
                <w:szCs w:val="20"/>
                <w:lang w:eastAsia="en-CA"/>
              </w:rPr>
              <w:t>A synthesis report describing best practices and ways for the Executive Committee to consider operationalizing paragraph 24 of decision</w:t>
            </w:r>
            <w:r>
              <w:rPr>
                <w:rFonts w:eastAsia="Calibri"/>
                <w:sz w:val="20"/>
                <w:szCs w:val="20"/>
                <w:lang w:eastAsia="en-CA"/>
              </w:rPr>
              <w:t> </w:t>
            </w:r>
            <w:r w:rsidRPr="003E38DE">
              <w:rPr>
                <w:rFonts w:eastAsia="Calibri"/>
                <w:sz w:val="20"/>
                <w:szCs w:val="20"/>
                <w:lang w:eastAsia="en-CA"/>
              </w:rPr>
              <w:t>XXVIII/2 (decision</w:t>
            </w:r>
            <w:r>
              <w:rPr>
                <w:rFonts w:eastAsia="Calibri"/>
                <w:sz w:val="20"/>
                <w:szCs w:val="20"/>
                <w:lang w:eastAsia="en-CA"/>
              </w:rPr>
              <w:t> </w:t>
            </w:r>
            <w:r w:rsidRPr="003E38DE">
              <w:rPr>
                <w:rFonts w:eastAsia="Calibri"/>
                <w:sz w:val="20"/>
                <w:szCs w:val="20"/>
                <w:lang w:eastAsia="en-CA"/>
              </w:rPr>
              <w:t>84/87(b))</w:t>
            </w:r>
          </w:p>
        </w:tc>
      </w:tr>
      <w:tr w:rsidR="00702C82" w:rsidRPr="003E38DE" w14:paraId="6FD617DA" w14:textId="77777777" w:rsidTr="00747905">
        <w:trPr>
          <w:cantSplit/>
        </w:trPr>
        <w:tc>
          <w:tcPr>
            <w:tcW w:w="528" w:type="dxa"/>
            <w:tcMar>
              <w:right w:w="173" w:type="dxa"/>
            </w:tcMar>
          </w:tcPr>
          <w:p w14:paraId="707A09D7" w14:textId="77777777" w:rsidR="00702C82" w:rsidRPr="003E38DE" w:rsidRDefault="00702C82" w:rsidP="00182944">
            <w:pPr>
              <w:widowControl w:val="0"/>
              <w:jc w:val="left"/>
              <w:rPr>
                <w:sz w:val="20"/>
                <w:szCs w:val="20"/>
              </w:rPr>
            </w:pPr>
            <w:r w:rsidRPr="003E38DE">
              <w:rPr>
                <w:sz w:val="20"/>
                <w:szCs w:val="20"/>
              </w:rPr>
              <w:t>4</w:t>
            </w:r>
            <w:r>
              <w:rPr>
                <w:sz w:val="20"/>
                <w:szCs w:val="20"/>
              </w:rPr>
              <w:t>8</w:t>
            </w:r>
          </w:p>
        </w:tc>
        <w:tc>
          <w:tcPr>
            <w:tcW w:w="1877" w:type="dxa"/>
          </w:tcPr>
          <w:p w14:paraId="14D87B4A" w14:textId="77777777" w:rsidR="00702C82" w:rsidRPr="003E38DE" w:rsidRDefault="00702C82" w:rsidP="00747905">
            <w:pPr>
              <w:widowControl w:val="0"/>
              <w:rPr>
                <w:sz w:val="20"/>
                <w:szCs w:val="20"/>
              </w:rPr>
            </w:pPr>
            <w:r w:rsidRPr="003E38DE">
              <w:rPr>
                <w:sz w:val="20"/>
                <w:szCs w:val="20"/>
              </w:rPr>
              <w:t>ExCom/86/91</w:t>
            </w:r>
          </w:p>
        </w:tc>
        <w:tc>
          <w:tcPr>
            <w:tcW w:w="7040" w:type="dxa"/>
          </w:tcPr>
          <w:p w14:paraId="4FFE74DD" w14:textId="77777777" w:rsidR="00702C82" w:rsidRPr="003E38DE" w:rsidRDefault="00702C82" w:rsidP="00747905">
            <w:pPr>
              <w:widowControl w:val="0"/>
              <w:jc w:val="left"/>
              <w:rPr>
                <w:sz w:val="20"/>
                <w:szCs w:val="20"/>
              </w:rPr>
            </w:pPr>
            <w:r w:rsidRPr="003E38DE">
              <w:rPr>
                <w:rFonts w:eastAsia="Calibri"/>
                <w:sz w:val="20"/>
                <w:szCs w:val="20"/>
                <w:lang w:eastAsia="en-CA"/>
              </w:rPr>
              <w:t>Analysis of information on the incremental costs and their duration, and the cost effectiveness of all approved investment projects in the relevant manufacturing sectors and sub-sectors (decision</w:t>
            </w:r>
            <w:r>
              <w:rPr>
                <w:rFonts w:eastAsia="Calibri"/>
                <w:sz w:val="20"/>
                <w:szCs w:val="20"/>
                <w:lang w:eastAsia="en-CA"/>
              </w:rPr>
              <w:t> </w:t>
            </w:r>
            <w:r w:rsidRPr="003E38DE">
              <w:rPr>
                <w:rFonts w:eastAsia="Calibri"/>
                <w:sz w:val="20"/>
                <w:szCs w:val="20"/>
                <w:lang w:eastAsia="en-CA"/>
              </w:rPr>
              <w:t>84/87(a))</w:t>
            </w:r>
          </w:p>
        </w:tc>
      </w:tr>
      <w:tr w:rsidR="00702C82" w:rsidRPr="003E38DE" w14:paraId="1BE89AAF" w14:textId="77777777" w:rsidTr="00747905">
        <w:trPr>
          <w:cantSplit/>
        </w:trPr>
        <w:tc>
          <w:tcPr>
            <w:tcW w:w="528" w:type="dxa"/>
            <w:tcMar>
              <w:right w:w="173" w:type="dxa"/>
            </w:tcMar>
          </w:tcPr>
          <w:p w14:paraId="035DF0AC" w14:textId="77777777" w:rsidR="00702C82" w:rsidRPr="003E38DE" w:rsidRDefault="00702C82" w:rsidP="00182944">
            <w:pPr>
              <w:widowControl w:val="0"/>
              <w:jc w:val="left"/>
              <w:rPr>
                <w:sz w:val="20"/>
                <w:szCs w:val="20"/>
              </w:rPr>
            </w:pPr>
            <w:r w:rsidRPr="003E38DE">
              <w:rPr>
                <w:sz w:val="20"/>
                <w:szCs w:val="20"/>
              </w:rPr>
              <w:t>4</w:t>
            </w:r>
            <w:r>
              <w:rPr>
                <w:sz w:val="20"/>
                <w:szCs w:val="20"/>
              </w:rPr>
              <w:t>9</w:t>
            </w:r>
          </w:p>
        </w:tc>
        <w:tc>
          <w:tcPr>
            <w:tcW w:w="1877" w:type="dxa"/>
          </w:tcPr>
          <w:p w14:paraId="45E6AE4E" w14:textId="77777777" w:rsidR="00702C82" w:rsidRPr="003E38DE" w:rsidRDefault="00702C82" w:rsidP="00747905">
            <w:pPr>
              <w:widowControl w:val="0"/>
              <w:rPr>
                <w:sz w:val="20"/>
                <w:szCs w:val="20"/>
              </w:rPr>
            </w:pPr>
            <w:r w:rsidRPr="003E38DE">
              <w:rPr>
                <w:sz w:val="20"/>
                <w:szCs w:val="20"/>
              </w:rPr>
              <w:t>ExCom/86/92</w:t>
            </w:r>
          </w:p>
        </w:tc>
        <w:tc>
          <w:tcPr>
            <w:tcW w:w="7040" w:type="dxa"/>
          </w:tcPr>
          <w:p w14:paraId="3DB9CC8A" w14:textId="77777777" w:rsidR="00702C82" w:rsidRPr="003E38DE" w:rsidRDefault="00702C82" w:rsidP="00747905">
            <w:pPr>
              <w:widowControl w:val="0"/>
              <w:jc w:val="left"/>
              <w:rPr>
                <w:sz w:val="20"/>
                <w:szCs w:val="20"/>
              </w:rPr>
            </w:pPr>
            <w:r w:rsidRPr="003E38DE">
              <w:rPr>
                <w:sz w:val="20"/>
                <w:szCs w:val="20"/>
                <w:lang w:val="en-US"/>
              </w:rPr>
              <w:t>Paper on ways to operationalize paragraph 16 of decision XXVIII/2 and paragraph 2 of decision XXX/5 of the Parties (decision 84/88)</w:t>
            </w:r>
          </w:p>
        </w:tc>
      </w:tr>
      <w:tr w:rsidR="00702C82" w:rsidRPr="003E38DE" w14:paraId="20F30A3B" w14:textId="77777777" w:rsidTr="00747905">
        <w:trPr>
          <w:cantSplit/>
        </w:trPr>
        <w:tc>
          <w:tcPr>
            <w:tcW w:w="528" w:type="dxa"/>
            <w:tcMar>
              <w:right w:w="173" w:type="dxa"/>
            </w:tcMar>
          </w:tcPr>
          <w:p w14:paraId="4582E92A" w14:textId="77777777" w:rsidR="00702C82" w:rsidRPr="003E38DE" w:rsidRDefault="00702C82" w:rsidP="00182944">
            <w:pPr>
              <w:widowControl w:val="0"/>
              <w:jc w:val="left"/>
              <w:rPr>
                <w:sz w:val="20"/>
                <w:szCs w:val="20"/>
              </w:rPr>
            </w:pPr>
            <w:r>
              <w:rPr>
                <w:sz w:val="20"/>
                <w:szCs w:val="20"/>
              </w:rPr>
              <w:lastRenderedPageBreak/>
              <w:t>50</w:t>
            </w:r>
          </w:p>
        </w:tc>
        <w:tc>
          <w:tcPr>
            <w:tcW w:w="1877" w:type="dxa"/>
          </w:tcPr>
          <w:p w14:paraId="4A37D5EF" w14:textId="77777777" w:rsidR="00702C82" w:rsidRPr="003E38DE" w:rsidRDefault="00702C82" w:rsidP="00747905">
            <w:pPr>
              <w:widowControl w:val="0"/>
              <w:rPr>
                <w:sz w:val="20"/>
                <w:szCs w:val="20"/>
              </w:rPr>
            </w:pPr>
            <w:r w:rsidRPr="003E38DE">
              <w:rPr>
                <w:sz w:val="20"/>
                <w:szCs w:val="20"/>
              </w:rPr>
              <w:t>ExCom/86/93</w:t>
            </w:r>
          </w:p>
        </w:tc>
        <w:tc>
          <w:tcPr>
            <w:tcW w:w="7040" w:type="dxa"/>
          </w:tcPr>
          <w:p w14:paraId="5B171E52" w14:textId="77777777" w:rsidR="00702C82" w:rsidRPr="003E38DE" w:rsidRDefault="00702C82" w:rsidP="00747905">
            <w:pPr>
              <w:widowControl w:val="0"/>
              <w:jc w:val="left"/>
              <w:rPr>
                <w:sz w:val="20"/>
                <w:szCs w:val="20"/>
              </w:rPr>
            </w:pPr>
            <w:r w:rsidRPr="003E38DE">
              <w:rPr>
                <w:sz w:val="20"/>
                <w:szCs w:val="20"/>
              </w:rPr>
              <w:t xml:space="preserve">Framework for </w:t>
            </w:r>
            <w:r w:rsidRPr="003E38DE">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 global-warming potential refrigerants in the refrigeration and air</w:t>
            </w:r>
            <w:r>
              <w:rPr>
                <w:rFonts w:eastAsia="Calibri"/>
                <w:sz w:val="20"/>
                <w:szCs w:val="20"/>
                <w:lang w:eastAsia="en-CA"/>
              </w:rPr>
              <w:noBreakHyphen/>
            </w:r>
            <w:r w:rsidRPr="003E38DE">
              <w:rPr>
                <w:rFonts w:eastAsia="Calibri"/>
                <w:sz w:val="20"/>
                <w:szCs w:val="20"/>
                <w:lang w:eastAsia="en-CA"/>
              </w:rPr>
              <w:t xml:space="preserve">conditioning sector </w:t>
            </w:r>
            <w:r w:rsidRPr="003E38DE">
              <w:rPr>
                <w:sz w:val="20"/>
                <w:szCs w:val="20"/>
              </w:rPr>
              <w:t>(decision 84/89)</w:t>
            </w:r>
          </w:p>
        </w:tc>
      </w:tr>
      <w:tr w:rsidR="00702C82" w:rsidRPr="003E38DE" w14:paraId="2145AD18" w14:textId="77777777" w:rsidTr="00747905">
        <w:trPr>
          <w:cantSplit/>
        </w:trPr>
        <w:tc>
          <w:tcPr>
            <w:tcW w:w="528" w:type="dxa"/>
            <w:tcMar>
              <w:right w:w="173" w:type="dxa"/>
            </w:tcMar>
          </w:tcPr>
          <w:p w14:paraId="26DC3621" w14:textId="77777777" w:rsidR="00702C82" w:rsidRPr="003E38DE" w:rsidRDefault="00702C82" w:rsidP="00182944">
            <w:pPr>
              <w:widowControl w:val="0"/>
              <w:jc w:val="left"/>
              <w:rPr>
                <w:sz w:val="20"/>
                <w:szCs w:val="20"/>
              </w:rPr>
            </w:pPr>
            <w:r w:rsidRPr="003E38DE">
              <w:rPr>
                <w:sz w:val="20"/>
                <w:szCs w:val="20"/>
              </w:rPr>
              <w:t>5</w:t>
            </w:r>
            <w:r>
              <w:rPr>
                <w:sz w:val="20"/>
                <w:szCs w:val="20"/>
              </w:rPr>
              <w:t>1</w:t>
            </w:r>
          </w:p>
        </w:tc>
        <w:tc>
          <w:tcPr>
            <w:tcW w:w="1877" w:type="dxa"/>
          </w:tcPr>
          <w:p w14:paraId="69154868" w14:textId="77777777" w:rsidR="00702C82" w:rsidRPr="003E38DE" w:rsidRDefault="00702C82" w:rsidP="00747905">
            <w:pPr>
              <w:widowControl w:val="0"/>
              <w:rPr>
                <w:sz w:val="20"/>
                <w:szCs w:val="20"/>
              </w:rPr>
            </w:pPr>
            <w:r w:rsidRPr="003E38DE">
              <w:rPr>
                <w:sz w:val="20"/>
                <w:szCs w:val="20"/>
              </w:rPr>
              <w:t>ExCom/86/94</w:t>
            </w:r>
          </w:p>
        </w:tc>
        <w:tc>
          <w:tcPr>
            <w:tcW w:w="7040" w:type="dxa"/>
          </w:tcPr>
          <w:p w14:paraId="7087B55D" w14:textId="77777777" w:rsidR="00702C82" w:rsidRPr="003E38DE" w:rsidRDefault="00702C82" w:rsidP="00747905">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702C82" w:rsidRPr="0066354D" w14:paraId="55302944" w14:textId="77777777" w:rsidTr="00747905">
        <w:trPr>
          <w:cantSplit/>
        </w:trPr>
        <w:tc>
          <w:tcPr>
            <w:tcW w:w="528" w:type="dxa"/>
            <w:tcMar>
              <w:right w:w="173" w:type="dxa"/>
            </w:tcMar>
          </w:tcPr>
          <w:p w14:paraId="090E3263" w14:textId="77777777" w:rsidR="00702C82" w:rsidRPr="0066354D" w:rsidRDefault="00702C82" w:rsidP="00182944">
            <w:pPr>
              <w:widowControl w:val="0"/>
              <w:jc w:val="left"/>
              <w:rPr>
                <w:sz w:val="20"/>
                <w:szCs w:val="20"/>
              </w:rPr>
            </w:pPr>
            <w:r w:rsidRPr="0066354D">
              <w:rPr>
                <w:sz w:val="20"/>
                <w:szCs w:val="20"/>
              </w:rPr>
              <w:t>52</w:t>
            </w:r>
          </w:p>
        </w:tc>
        <w:tc>
          <w:tcPr>
            <w:tcW w:w="1877" w:type="dxa"/>
          </w:tcPr>
          <w:p w14:paraId="00AFAA14" w14:textId="77777777" w:rsidR="00702C82" w:rsidRPr="0066354D" w:rsidRDefault="00702C82" w:rsidP="00747905">
            <w:pPr>
              <w:widowControl w:val="0"/>
              <w:rPr>
                <w:sz w:val="20"/>
                <w:szCs w:val="20"/>
              </w:rPr>
            </w:pPr>
            <w:r w:rsidRPr="0066354D">
              <w:rPr>
                <w:sz w:val="20"/>
                <w:szCs w:val="20"/>
              </w:rPr>
              <w:t>ExCom/86/95</w:t>
            </w:r>
          </w:p>
        </w:tc>
        <w:tc>
          <w:tcPr>
            <w:tcW w:w="7040" w:type="dxa"/>
          </w:tcPr>
          <w:p w14:paraId="6E1C77E3"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Argentina </w:t>
            </w:r>
          </w:p>
        </w:tc>
      </w:tr>
      <w:tr w:rsidR="00702C82" w:rsidRPr="0066354D" w14:paraId="2742CA34" w14:textId="77777777" w:rsidTr="00747905">
        <w:trPr>
          <w:cantSplit/>
        </w:trPr>
        <w:tc>
          <w:tcPr>
            <w:tcW w:w="528" w:type="dxa"/>
            <w:tcMar>
              <w:right w:w="173" w:type="dxa"/>
            </w:tcMar>
          </w:tcPr>
          <w:p w14:paraId="33ABE700" w14:textId="77777777" w:rsidR="00702C82" w:rsidRPr="0066354D" w:rsidRDefault="00702C82" w:rsidP="00182944">
            <w:pPr>
              <w:widowControl w:val="0"/>
              <w:jc w:val="left"/>
              <w:rPr>
                <w:sz w:val="20"/>
                <w:szCs w:val="20"/>
              </w:rPr>
            </w:pPr>
            <w:r w:rsidRPr="0066354D">
              <w:rPr>
                <w:sz w:val="20"/>
                <w:szCs w:val="20"/>
              </w:rPr>
              <w:t>53</w:t>
            </w:r>
          </w:p>
        </w:tc>
        <w:tc>
          <w:tcPr>
            <w:tcW w:w="1877" w:type="dxa"/>
          </w:tcPr>
          <w:p w14:paraId="64C9C7E9" w14:textId="77777777" w:rsidR="00702C82" w:rsidRPr="0066354D" w:rsidRDefault="00702C82" w:rsidP="00747905">
            <w:pPr>
              <w:widowControl w:val="0"/>
              <w:rPr>
                <w:sz w:val="20"/>
                <w:szCs w:val="20"/>
              </w:rPr>
            </w:pPr>
            <w:r w:rsidRPr="0066354D">
              <w:rPr>
                <w:sz w:val="20"/>
                <w:szCs w:val="20"/>
              </w:rPr>
              <w:t>ExCom/86/96</w:t>
            </w:r>
          </w:p>
        </w:tc>
        <w:tc>
          <w:tcPr>
            <w:tcW w:w="7040" w:type="dxa"/>
          </w:tcPr>
          <w:p w14:paraId="2C07187A"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Mexico </w:t>
            </w:r>
          </w:p>
        </w:tc>
      </w:tr>
      <w:tr w:rsidR="00702C82" w:rsidRPr="0066354D" w14:paraId="417BB793" w14:textId="77777777" w:rsidTr="00747905">
        <w:trPr>
          <w:cantSplit/>
        </w:trPr>
        <w:tc>
          <w:tcPr>
            <w:tcW w:w="528" w:type="dxa"/>
            <w:shd w:val="clear" w:color="auto" w:fill="auto"/>
            <w:tcMar>
              <w:right w:w="173" w:type="dxa"/>
            </w:tcMar>
          </w:tcPr>
          <w:p w14:paraId="4853E41D" w14:textId="77777777" w:rsidR="00702C82" w:rsidRPr="0066354D" w:rsidRDefault="00702C82" w:rsidP="00182944">
            <w:pPr>
              <w:widowControl w:val="0"/>
              <w:jc w:val="left"/>
              <w:rPr>
                <w:sz w:val="20"/>
                <w:szCs w:val="20"/>
              </w:rPr>
            </w:pPr>
            <w:r w:rsidRPr="0066354D">
              <w:rPr>
                <w:sz w:val="20"/>
                <w:szCs w:val="20"/>
              </w:rPr>
              <w:t>54</w:t>
            </w:r>
          </w:p>
        </w:tc>
        <w:tc>
          <w:tcPr>
            <w:tcW w:w="1877" w:type="dxa"/>
            <w:shd w:val="clear" w:color="auto" w:fill="auto"/>
          </w:tcPr>
          <w:p w14:paraId="5563015A" w14:textId="77777777" w:rsidR="00702C82" w:rsidRPr="0066354D" w:rsidRDefault="00702C82" w:rsidP="00747905">
            <w:pPr>
              <w:widowControl w:val="0"/>
              <w:rPr>
                <w:sz w:val="20"/>
                <w:szCs w:val="20"/>
              </w:rPr>
            </w:pPr>
            <w:r w:rsidRPr="0066354D">
              <w:rPr>
                <w:sz w:val="20"/>
                <w:szCs w:val="20"/>
              </w:rPr>
              <w:t>ExCom</w:t>
            </w:r>
            <w:r w:rsidR="00747905">
              <w:rPr>
                <w:sz w:val="20"/>
                <w:szCs w:val="20"/>
              </w:rPr>
              <w:t>/</w:t>
            </w:r>
            <w:r w:rsidRPr="0066354D">
              <w:rPr>
                <w:sz w:val="20"/>
                <w:szCs w:val="20"/>
              </w:rPr>
              <w:t>87/43</w:t>
            </w:r>
          </w:p>
        </w:tc>
        <w:tc>
          <w:tcPr>
            <w:tcW w:w="7040" w:type="dxa"/>
            <w:shd w:val="clear" w:color="auto" w:fill="auto"/>
          </w:tcPr>
          <w:p w14:paraId="5237CB36" w14:textId="77777777" w:rsidR="00702C82" w:rsidRPr="0066354D" w:rsidRDefault="00702C82" w:rsidP="00747905">
            <w:pPr>
              <w:widowControl w:val="0"/>
              <w:jc w:val="left"/>
              <w:rPr>
                <w:sz w:val="20"/>
                <w:szCs w:val="20"/>
              </w:rPr>
            </w:pPr>
            <w:r w:rsidRPr="0066354D">
              <w:rPr>
                <w:sz w:val="20"/>
                <w:szCs w:val="20"/>
              </w:rPr>
              <w:t>Update on the analysis of the implications of parallel or integrated implementation of HCFC phase-out and HFC phase-down activities</w:t>
            </w:r>
            <w:r w:rsidRPr="0066354D">
              <w:t xml:space="preserve"> </w:t>
            </w:r>
            <w:r w:rsidRPr="0066354D">
              <w:rPr>
                <w:sz w:val="20"/>
                <w:szCs w:val="20"/>
              </w:rPr>
              <w:t>(decision 84/86(a))</w:t>
            </w:r>
          </w:p>
        </w:tc>
      </w:tr>
      <w:tr w:rsidR="00702C82" w:rsidRPr="0066354D" w14:paraId="111E5D5A" w14:textId="77777777" w:rsidTr="00747905">
        <w:trPr>
          <w:cantSplit/>
        </w:trPr>
        <w:tc>
          <w:tcPr>
            <w:tcW w:w="528" w:type="dxa"/>
            <w:shd w:val="clear" w:color="auto" w:fill="auto"/>
            <w:tcMar>
              <w:right w:w="173" w:type="dxa"/>
            </w:tcMar>
          </w:tcPr>
          <w:p w14:paraId="423E5DE4" w14:textId="77777777" w:rsidR="00702C82" w:rsidRPr="0066354D" w:rsidRDefault="00702C82" w:rsidP="00182944">
            <w:pPr>
              <w:widowControl w:val="0"/>
              <w:jc w:val="left"/>
              <w:rPr>
                <w:sz w:val="20"/>
                <w:szCs w:val="20"/>
              </w:rPr>
            </w:pPr>
            <w:r w:rsidRPr="0066354D">
              <w:rPr>
                <w:sz w:val="20"/>
                <w:szCs w:val="20"/>
              </w:rPr>
              <w:t>55</w:t>
            </w:r>
          </w:p>
        </w:tc>
        <w:tc>
          <w:tcPr>
            <w:tcW w:w="1877" w:type="dxa"/>
            <w:shd w:val="clear" w:color="auto" w:fill="auto"/>
          </w:tcPr>
          <w:p w14:paraId="6DA4C559" w14:textId="77777777" w:rsidR="00702C82" w:rsidRPr="0066354D" w:rsidRDefault="00702C82" w:rsidP="00747905">
            <w:pPr>
              <w:widowControl w:val="0"/>
              <w:rPr>
                <w:sz w:val="20"/>
                <w:szCs w:val="20"/>
              </w:rPr>
            </w:pPr>
            <w:r w:rsidRPr="0066354D">
              <w:rPr>
                <w:sz w:val="20"/>
                <w:szCs w:val="20"/>
              </w:rPr>
              <w:t>ExCom</w:t>
            </w:r>
            <w:r w:rsidR="00747905">
              <w:rPr>
                <w:sz w:val="20"/>
                <w:szCs w:val="20"/>
              </w:rPr>
              <w:t>/</w:t>
            </w:r>
            <w:r w:rsidRPr="0066354D">
              <w:rPr>
                <w:sz w:val="20"/>
                <w:szCs w:val="20"/>
              </w:rPr>
              <w:t>87/44</w:t>
            </w:r>
          </w:p>
        </w:tc>
        <w:tc>
          <w:tcPr>
            <w:tcW w:w="7040" w:type="dxa"/>
            <w:shd w:val="clear" w:color="auto" w:fill="auto"/>
          </w:tcPr>
          <w:p w14:paraId="6533D925" w14:textId="77777777" w:rsidR="00702C82" w:rsidRPr="0066354D" w:rsidRDefault="00702C82" w:rsidP="00747905">
            <w:pPr>
              <w:widowControl w:val="0"/>
              <w:jc w:val="left"/>
              <w:rPr>
                <w:sz w:val="20"/>
                <w:szCs w:val="20"/>
              </w:rPr>
            </w:pPr>
            <w:r w:rsidRPr="0066354D">
              <w:rPr>
                <w:sz w:val="20"/>
                <w:szCs w:val="20"/>
              </w:rPr>
              <w:t>Development of the cost guidelines for the phase-down of HFCs in Article 5 countries: Draft criteria for funding (decision 84/87)</w:t>
            </w:r>
          </w:p>
        </w:tc>
      </w:tr>
      <w:tr w:rsidR="00702C82" w:rsidRPr="0066354D" w14:paraId="0E7E942C" w14:textId="77777777" w:rsidTr="00747905">
        <w:trPr>
          <w:cantSplit/>
        </w:trPr>
        <w:tc>
          <w:tcPr>
            <w:tcW w:w="528" w:type="dxa"/>
            <w:shd w:val="clear" w:color="auto" w:fill="auto"/>
            <w:tcMar>
              <w:right w:w="173" w:type="dxa"/>
            </w:tcMar>
          </w:tcPr>
          <w:p w14:paraId="54EFF14D" w14:textId="77777777" w:rsidR="00702C82" w:rsidRPr="0066354D" w:rsidRDefault="00702C82" w:rsidP="00182944">
            <w:pPr>
              <w:widowControl w:val="0"/>
              <w:jc w:val="left"/>
              <w:rPr>
                <w:sz w:val="20"/>
                <w:szCs w:val="20"/>
              </w:rPr>
            </w:pPr>
            <w:r w:rsidRPr="0066354D">
              <w:rPr>
                <w:sz w:val="20"/>
                <w:szCs w:val="20"/>
              </w:rPr>
              <w:t>56</w:t>
            </w:r>
          </w:p>
        </w:tc>
        <w:tc>
          <w:tcPr>
            <w:tcW w:w="1877" w:type="dxa"/>
            <w:shd w:val="clear" w:color="auto" w:fill="auto"/>
          </w:tcPr>
          <w:p w14:paraId="14090C3D" w14:textId="77777777" w:rsidR="00702C82" w:rsidRPr="0066354D" w:rsidRDefault="00747905" w:rsidP="00747905">
            <w:pPr>
              <w:widowControl w:val="0"/>
              <w:rPr>
                <w:sz w:val="20"/>
                <w:szCs w:val="20"/>
              </w:rPr>
            </w:pPr>
            <w:r>
              <w:rPr>
                <w:sz w:val="20"/>
                <w:szCs w:val="20"/>
              </w:rPr>
              <w:t>ExCom/</w:t>
            </w:r>
            <w:r w:rsidR="00702C82" w:rsidRPr="0066354D">
              <w:rPr>
                <w:sz w:val="20"/>
                <w:szCs w:val="20"/>
              </w:rPr>
              <w:t>87/45</w:t>
            </w:r>
          </w:p>
        </w:tc>
        <w:tc>
          <w:tcPr>
            <w:tcW w:w="7040" w:type="dxa"/>
            <w:shd w:val="clear" w:color="auto" w:fill="auto"/>
          </w:tcPr>
          <w:p w14:paraId="3A273DE7" w14:textId="77777777" w:rsidR="00702C82" w:rsidRPr="0066354D" w:rsidRDefault="00702C82" w:rsidP="00747905">
            <w:pPr>
              <w:widowControl w:val="0"/>
              <w:jc w:val="left"/>
              <w:rPr>
                <w:sz w:val="20"/>
                <w:szCs w:val="20"/>
              </w:rPr>
            </w:pPr>
            <w:r w:rsidRPr="0066354D">
              <w:rPr>
                <w:rFonts w:eastAsia="Calibri"/>
                <w:sz w:val="20"/>
                <w:szCs w:val="20"/>
                <w:lang w:eastAsia="en-CA"/>
              </w:rPr>
              <w:t>Potential strategies, policy measures and commitments, as well as projects and activities that could be integrated within stage I of HFC phase-down plans for Article</w:t>
            </w:r>
            <w:r>
              <w:rPr>
                <w:rFonts w:eastAsia="Calibri"/>
                <w:sz w:val="20"/>
                <w:szCs w:val="20"/>
                <w:lang w:eastAsia="en-CA"/>
              </w:rPr>
              <w:t> </w:t>
            </w:r>
            <w:r w:rsidRPr="0066354D">
              <w:rPr>
                <w:rFonts w:eastAsia="Calibri"/>
                <w:sz w:val="20"/>
                <w:szCs w:val="20"/>
                <w:lang w:eastAsia="en-CA"/>
              </w:rPr>
              <w:t>5 countries (decision 84/54(b))</w:t>
            </w:r>
          </w:p>
        </w:tc>
      </w:tr>
      <w:tr w:rsidR="00702C82" w:rsidRPr="0066354D" w14:paraId="38164517" w14:textId="77777777" w:rsidTr="00747905">
        <w:trPr>
          <w:cantSplit/>
        </w:trPr>
        <w:tc>
          <w:tcPr>
            <w:tcW w:w="528" w:type="dxa"/>
            <w:shd w:val="clear" w:color="auto" w:fill="auto"/>
            <w:tcMar>
              <w:right w:w="173" w:type="dxa"/>
            </w:tcMar>
          </w:tcPr>
          <w:p w14:paraId="290719E0" w14:textId="77777777" w:rsidR="00702C82" w:rsidRPr="0066354D" w:rsidRDefault="00702C82" w:rsidP="00182944">
            <w:pPr>
              <w:widowControl w:val="0"/>
              <w:jc w:val="left"/>
              <w:rPr>
                <w:sz w:val="20"/>
                <w:szCs w:val="20"/>
              </w:rPr>
            </w:pPr>
            <w:r w:rsidRPr="0066354D">
              <w:rPr>
                <w:sz w:val="20"/>
                <w:szCs w:val="20"/>
              </w:rPr>
              <w:t>57</w:t>
            </w:r>
          </w:p>
        </w:tc>
        <w:tc>
          <w:tcPr>
            <w:tcW w:w="1877" w:type="dxa"/>
            <w:shd w:val="clear" w:color="auto" w:fill="auto"/>
          </w:tcPr>
          <w:p w14:paraId="10788191" w14:textId="77777777" w:rsidR="00702C82" w:rsidRPr="0066354D" w:rsidRDefault="00747905" w:rsidP="00747905">
            <w:pPr>
              <w:widowControl w:val="0"/>
              <w:rPr>
                <w:sz w:val="20"/>
                <w:szCs w:val="20"/>
              </w:rPr>
            </w:pPr>
            <w:r>
              <w:rPr>
                <w:sz w:val="20"/>
                <w:szCs w:val="20"/>
              </w:rPr>
              <w:t>ExCom/</w:t>
            </w:r>
            <w:r w:rsidR="00702C82" w:rsidRPr="0066354D">
              <w:rPr>
                <w:sz w:val="20"/>
                <w:szCs w:val="20"/>
              </w:rPr>
              <w:t>87/46</w:t>
            </w:r>
          </w:p>
        </w:tc>
        <w:tc>
          <w:tcPr>
            <w:tcW w:w="7040" w:type="dxa"/>
            <w:shd w:val="clear" w:color="auto" w:fill="auto"/>
          </w:tcPr>
          <w:p w14:paraId="7A0F4D52" w14:textId="77777777" w:rsidR="00702C82" w:rsidRPr="0066354D" w:rsidRDefault="00702C82" w:rsidP="00747905">
            <w:pPr>
              <w:widowControl w:val="0"/>
              <w:jc w:val="left"/>
              <w:rPr>
                <w:sz w:val="20"/>
                <w:szCs w:val="20"/>
              </w:rPr>
            </w:pPr>
            <w:r w:rsidRPr="0066354D">
              <w:rPr>
                <w:rFonts w:eastAsia="Calibri"/>
                <w:sz w:val="20"/>
                <w:szCs w:val="20"/>
                <w:lang w:eastAsia="en-CA"/>
              </w:rPr>
              <w:t>Draft guidelines for the preparation of HFC phase-down plans for Article 5 countries (decision 86/93)</w:t>
            </w:r>
          </w:p>
        </w:tc>
      </w:tr>
      <w:tr w:rsidR="00702C82" w:rsidRPr="0066354D" w14:paraId="4B191099" w14:textId="77777777" w:rsidTr="00747905">
        <w:trPr>
          <w:cantSplit/>
        </w:trPr>
        <w:tc>
          <w:tcPr>
            <w:tcW w:w="528" w:type="dxa"/>
            <w:shd w:val="clear" w:color="auto" w:fill="auto"/>
            <w:tcMar>
              <w:right w:w="173" w:type="dxa"/>
            </w:tcMar>
          </w:tcPr>
          <w:p w14:paraId="49655866" w14:textId="77777777" w:rsidR="00702C82" w:rsidRPr="0066354D" w:rsidRDefault="00702C82" w:rsidP="00182944">
            <w:pPr>
              <w:widowControl w:val="0"/>
              <w:jc w:val="left"/>
              <w:rPr>
                <w:sz w:val="20"/>
                <w:szCs w:val="20"/>
              </w:rPr>
            </w:pPr>
            <w:r w:rsidRPr="0066354D">
              <w:rPr>
                <w:sz w:val="20"/>
                <w:szCs w:val="20"/>
              </w:rPr>
              <w:t>58</w:t>
            </w:r>
          </w:p>
        </w:tc>
        <w:tc>
          <w:tcPr>
            <w:tcW w:w="1877" w:type="dxa"/>
            <w:shd w:val="clear" w:color="auto" w:fill="auto"/>
          </w:tcPr>
          <w:p w14:paraId="4FFD211D" w14:textId="77777777" w:rsidR="00702C82" w:rsidRPr="0066354D" w:rsidRDefault="00747905" w:rsidP="00747905">
            <w:pPr>
              <w:widowControl w:val="0"/>
              <w:rPr>
                <w:sz w:val="20"/>
                <w:szCs w:val="20"/>
              </w:rPr>
            </w:pPr>
            <w:r>
              <w:rPr>
                <w:sz w:val="20"/>
                <w:szCs w:val="20"/>
              </w:rPr>
              <w:t>ExCom/</w:t>
            </w:r>
            <w:r w:rsidR="00702C82" w:rsidRPr="0066354D">
              <w:rPr>
                <w:sz w:val="20"/>
                <w:szCs w:val="20"/>
              </w:rPr>
              <w:t>87/47</w:t>
            </w:r>
          </w:p>
        </w:tc>
        <w:tc>
          <w:tcPr>
            <w:tcW w:w="7040" w:type="dxa"/>
            <w:shd w:val="clear" w:color="auto" w:fill="auto"/>
          </w:tcPr>
          <w:p w14:paraId="3CEC2A21" w14:textId="77777777" w:rsidR="00702C82" w:rsidRPr="0066354D" w:rsidRDefault="00702C82" w:rsidP="00747905">
            <w:pPr>
              <w:widowControl w:val="0"/>
              <w:jc w:val="left"/>
              <w:rPr>
                <w:sz w:val="20"/>
                <w:szCs w:val="20"/>
              </w:rPr>
            </w:pPr>
            <w:r w:rsidRPr="0066354D">
              <w:rPr>
                <w:rFonts w:eastAsia="Calibri"/>
                <w:sz w:val="20"/>
                <w:szCs w:val="20"/>
                <w:lang w:eastAsia="en-CA"/>
              </w:rPr>
              <w:t>Analysis of the level and modalities of funding for HFC phase</w:t>
            </w:r>
            <w:r w:rsidRPr="0066354D">
              <w:rPr>
                <w:rFonts w:eastAsia="Calibri"/>
                <w:sz w:val="20"/>
                <w:szCs w:val="20"/>
                <w:lang w:eastAsia="en-CA"/>
              </w:rPr>
              <w:noBreakHyphen/>
              <w:t>down in the refrigeration servicing sector (decisions 83/65(b) and 84/86(b)(ii))</w:t>
            </w:r>
          </w:p>
        </w:tc>
      </w:tr>
      <w:tr w:rsidR="00702C82" w:rsidRPr="0066354D" w14:paraId="7E18056D" w14:textId="77777777" w:rsidTr="00747905">
        <w:trPr>
          <w:cantSplit/>
        </w:trPr>
        <w:tc>
          <w:tcPr>
            <w:tcW w:w="528" w:type="dxa"/>
            <w:shd w:val="clear" w:color="auto" w:fill="auto"/>
            <w:tcMar>
              <w:right w:w="173" w:type="dxa"/>
            </w:tcMar>
          </w:tcPr>
          <w:p w14:paraId="1B9EAAE8" w14:textId="77777777" w:rsidR="00702C82" w:rsidRPr="0066354D" w:rsidRDefault="00702C82" w:rsidP="00182944">
            <w:pPr>
              <w:widowControl w:val="0"/>
              <w:jc w:val="left"/>
              <w:rPr>
                <w:sz w:val="20"/>
                <w:szCs w:val="20"/>
              </w:rPr>
            </w:pPr>
            <w:r w:rsidRPr="0066354D">
              <w:rPr>
                <w:sz w:val="20"/>
                <w:szCs w:val="20"/>
              </w:rPr>
              <w:t>59</w:t>
            </w:r>
          </w:p>
        </w:tc>
        <w:tc>
          <w:tcPr>
            <w:tcW w:w="1877" w:type="dxa"/>
            <w:shd w:val="clear" w:color="auto" w:fill="auto"/>
          </w:tcPr>
          <w:p w14:paraId="310F3A48" w14:textId="77777777" w:rsidR="00702C82" w:rsidRPr="0066354D" w:rsidRDefault="00747905" w:rsidP="00747905">
            <w:pPr>
              <w:widowControl w:val="0"/>
              <w:rPr>
                <w:sz w:val="20"/>
                <w:szCs w:val="20"/>
              </w:rPr>
            </w:pPr>
            <w:r>
              <w:rPr>
                <w:sz w:val="20"/>
                <w:szCs w:val="20"/>
              </w:rPr>
              <w:t>ExCom/</w:t>
            </w:r>
            <w:r w:rsidR="00702C82" w:rsidRPr="0066354D">
              <w:rPr>
                <w:sz w:val="20"/>
                <w:szCs w:val="20"/>
              </w:rPr>
              <w:t>87/48</w:t>
            </w:r>
          </w:p>
        </w:tc>
        <w:tc>
          <w:tcPr>
            <w:tcW w:w="7040" w:type="dxa"/>
            <w:shd w:val="clear" w:color="auto" w:fill="auto"/>
          </w:tcPr>
          <w:p w14:paraId="303BB83F" w14:textId="77777777" w:rsidR="00702C82" w:rsidRPr="0066354D" w:rsidRDefault="00702C82" w:rsidP="00747905">
            <w:pPr>
              <w:widowControl w:val="0"/>
              <w:jc w:val="left"/>
              <w:rPr>
                <w:sz w:val="20"/>
                <w:szCs w:val="20"/>
              </w:rPr>
            </w:pPr>
            <w:r w:rsidRPr="0066354D">
              <w:rPr>
                <w:rFonts w:eastAsia="Calibri"/>
                <w:sz w:val="20"/>
                <w:szCs w:val="20"/>
                <w:lang w:eastAsia="en-CA"/>
              </w:rPr>
              <w:t>A synthesis report describing best practices and ways for the Executive Committee to consider operationalizing paragraph 24 of decision XXVIII/2 (decision 84/87(b))</w:t>
            </w:r>
          </w:p>
        </w:tc>
      </w:tr>
      <w:tr w:rsidR="00702C82" w:rsidRPr="0066354D" w14:paraId="3AE1D709" w14:textId="77777777" w:rsidTr="00747905">
        <w:trPr>
          <w:cantSplit/>
        </w:trPr>
        <w:tc>
          <w:tcPr>
            <w:tcW w:w="528" w:type="dxa"/>
            <w:shd w:val="clear" w:color="auto" w:fill="auto"/>
            <w:tcMar>
              <w:right w:w="173" w:type="dxa"/>
            </w:tcMar>
          </w:tcPr>
          <w:p w14:paraId="7A951DCE" w14:textId="77777777" w:rsidR="00702C82" w:rsidRPr="0066354D" w:rsidRDefault="00702C82" w:rsidP="00182944">
            <w:pPr>
              <w:widowControl w:val="0"/>
              <w:jc w:val="left"/>
              <w:rPr>
                <w:sz w:val="20"/>
                <w:szCs w:val="20"/>
              </w:rPr>
            </w:pPr>
            <w:r w:rsidRPr="0066354D">
              <w:rPr>
                <w:sz w:val="20"/>
                <w:szCs w:val="20"/>
              </w:rPr>
              <w:t>60</w:t>
            </w:r>
          </w:p>
        </w:tc>
        <w:tc>
          <w:tcPr>
            <w:tcW w:w="1877" w:type="dxa"/>
            <w:shd w:val="clear" w:color="auto" w:fill="auto"/>
          </w:tcPr>
          <w:p w14:paraId="45A567BD" w14:textId="77777777" w:rsidR="00702C82" w:rsidRPr="0066354D" w:rsidRDefault="00747905" w:rsidP="00747905">
            <w:pPr>
              <w:widowControl w:val="0"/>
              <w:rPr>
                <w:sz w:val="20"/>
                <w:szCs w:val="20"/>
              </w:rPr>
            </w:pPr>
            <w:r>
              <w:rPr>
                <w:sz w:val="20"/>
                <w:szCs w:val="20"/>
              </w:rPr>
              <w:t>ExCom/</w:t>
            </w:r>
            <w:r w:rsidR="00702C82" w:rsidRPr="0066354D">
              <w:rPr>
                <w:sz w:val="20"/>
                <w:szCs w:val="20"/>
              </w:rPr>
              <w:t>87/49</w:t>
            </w:r>
          </w:p>
        </w:tc>
        <w:tc>
          <w:tcPr>
            <w:tcW w:w="7040" w:type="dxa"/>
            <w:shd w:val="clear" w:color="auto" w:fill="auto"/>
          </w:tcPr>
          <w:p w14:paraId="758999E5" w14:textId="77777777" w:rsidR="00702C82" w:rsidRPr="0066354D" w:rsidRDefault="00702C82" w:rsidP="00747905">
            <w:pPr>
              <w:widowControl w:val="0"/>
              <w:jc w:val="left"/>
              <w:rPr>
                <w:sz w:val="20"/>
                <w:szCs w:val="20"/>
              </w:rPr>
            </w:pPr>
            <w:r w:rsidRPr="0066354D">
              <w:rPr>
                <w:rFonts w:eastAsia="Calibri"/>
                <w:sz w:val="20"/>
                <w:szCs w:val="20"/>
                <w:lang w:eastAsia="en-CA"/>
              </w:rPr>
              <w:t>Analysis of the incremental capital costs and incremental operating costs and their duration, and the cost-effectiveness of all approved investment projects in the relevant manufacturing sectors and sub</w:t>
            </w:r>
            <w:r w:rsidRPr="0066354D">
              <w:rPr>
                <w:rFonts w:eastAsia="Calibri"/>
                <w:sz w:val="20"/>
                <w:szCs w:val="20"/>
                <w:lang w:eastAsia="en-CA"/>
              </w:rPr>
              <w:noBreakHyphen/>
              <w:t>sectors (decision 84/87(a))</w:t>
            </w:r>
          </w:p>
        </w:tc>
      </w:tr>
      <w:tr w:rsidR="00702C82" w:rsidRPr="0066354D" w14:paraId="456033EB" w14:textId="77777777" w:rsidTr="00747905">
        <w:trPr>
          <w:cantSplit/>
        </w:trPr>
        <w:tc>
          <w:tcPr>
            <w:tcW w:w="528" w:type="dxa"/>
            <w:shd w:val="clear" w:color="auto" w:fill="auto"/>
            <w:tcMar>
              <w:right w:w="173" w:type="dxa"/>
            </w:tcMar>
          </w:tcPr>
          <w:p w14:paraId="05033D07" w14:textId="77777777" w:rsidR="00702C82" w:rsidRPr="0066354D" w:rsidRDefault="00702C82" w:rsidP="00182944">
            <w:pPr>
              <w:widowControl w:val="0"/>
              <w:jc w:val="left"/>
              <w:rPr>
                <w:sz w:val="20"/>
                <w:szCs w:val="20"/>
              </w:rPr>
            </w:pPr>
            <w:r w:rsidRPr="0066354D">
              <w:rPr>
                <w:sz w:val="20"/>
                <w:szCs w:val="20"/>
              </w:rPr>
              <w:t>61</w:t>
            </w:r>
          </w:p>
        </w:tc>
        <w:tc>
          <w:tcPr>
            <w:tcW w:w="1877" w:type="dxa"/>
            <w:shd w:val="clear" w:color="auto" w:fill="auto"/>
          </w:tcPr>
          <w:p w14:paraId="6848F754" w14:textId="77777777" w:rsidR="00702C82" w:rsidRPr="0066354D" w:rsidRDefault="00747905" w:rsidP="00747905">
            <w:pPr>
              <w:widowControl w:val="0"/>
              <w:rPr>
                <w:sz w:val="20"/>
                <w:szCs w:val="20"/>
              </w:rPr>
            </w:pPr>
            <w:r>
              <w:rPr>
                <w:sz w:val="20"/>
                <w:szCs w:val="20"/>
              </w:rPr>
              <w:t>ExCom/</w:t>
            </w:r>
            <w:r w:rsidR="00702C82" w:rsidRPr="0066354D">
              <w:rPr>
                <w:sz w:val="20"/>
                <w:szCs w:val="20"/>
              </w:rPr>
              <w:t>87/50</w:t>
            </w:r>
          </w:p>
        </w:tc>
        <w:tc>
          <w:tcPr>
            <w:tcW w:w="7040" w:type="dxa"/>
            <w:shd w:val="clear" w:color="auto" w:fill="auto"/>
          </w:tcPr>
          <w:p w14:paraId="52453DC9" w14:textId="77777777" w:rsidR="00702C82" w:rsidRPr="0066354D" w:rsidRDefault="00702C82" w:rsidP="00747905">
            <w:pPr>
              <w:widowControl w:val="0"/>
              <w:jc w:val="left"/>
              <w:rPr>
                <w:sz w:val="20"/>
                <w:szCs w:val="20"/>
              </w:rPr>
            </w:pPr>
            <w:r w:rsidRPr="0066354D">
              <w:rPr>
                <w:sz w:val="20"/>
                <w:szCs w:val="20"/>
                <w:lang w:val="en-US"/>
              </w:rPr>
              <w:t>Paper on ways to operationalize paragraph 16 of decision XXVIII/2 and paragraph 2 of decision XXX/5 of the Parties (decision 84/88)</w:t>
            </w:r>
          </w:p>
        </w:tc>
      </w:tr>
      <w:tr w:rsidR="00702C82" w:rsidRPr="0066354D" w14:paraId="785A373B" w14:textId="77777777" w:rsidTr="00747905">
        <w:trPr>
          <w:cantSplit/>
        </w:trPr>
        <w:tc>
          <w:tcPr>
            <w:tcW w:w="528" w:type="dxa"/>
            <w:shd w:val="clear" w:color="auto" w:fill="auto"/>
            <w:tcMar>
              <w:right w:w="173" w:type="dxa"/>
            </w:tcMar>
          </w:tcPr>
          <w:p w14:paraId="16B4876E" w14:textId="77777777" w:rsidR="00702C82" w:rsidRPr="0066354D" w:rsidRDefault="00702C82" w:rsidP="00182944">
            <w:pPr>
              <w:widowControl w:val="0"/>
              <w:jc w:val="left"/>
              <w:rPr>
                <w:sz w:val="20"/>
                <w:szCs w:val="20"/>
              </w:rPr>
            </w:pPr>
            <w:r w:rsidRPr="0066354D">
              <w:rPr>
                <w:sz w:val="20"/>
                <w:szCs w:val="20"/>
              </w:rPr>
              <w:t>62</w:t>
            </w:r>
          </w:p>
        </w:tc>
        <w:tc>
          <w:tcPr>
            <w:tcW w:w="1877" w:type="dxa"/>
            <w:shd w:val="clear" w:color="auto" w:fill="auto"/>
          </w:tcPr>
          <w:p w14:paraId="26BC3E43" w14:textId="77777777" w:rsidR="00702C82" w:rsidRPr="0066354D" w:rsidRDefault="00747905" w:rsidP="00747905">
            <w:pPr>
              <w:widowControl w:val="0"/>
              <w:rPr>
                <w:sz w:val="20"/>
                <w:szCs w:val="20"/>
              </w:rPr>
            </w:pPr>
            <w:r>
              <w:rPr>
                <w:sz w:val="20"/>
                <w:szCs w:val="20"/>
              </w:rPr>
              <w:t>ExCom/</w:t>
            </w:r>
            <w:r w:rsidR="00702C82" w:rsidRPr="0066354D">
              <w:rPr>
                <w:sz w:val="20"/>
                <w:szCs w:val="20"/>
              </w:rPr>
              <w:t>87/51</w:t>
            </w:r>
          </w:p>
        </w:tc>
        <w:tc>
          <w:tcPr>
            <w:tcW w:w="7040" w:type="dxa"/>
            <w:shd w:val="clear" w:color="auto" w:fill="auto"/>
          </w:tcPr>
          <w:p w14:paraId="1EAD45C4" w14:textId="77777777" w:rsidR="00702C82" w:rsidRPr="0066354D" w:rsidRDefault="00702C82" w:rsidP="00747905">
            <w:pPr>
              <w:widowControl w:val="0"/>
              <w:jc w:val="left"/>
              <w:rPr>
                <w:sz w:val="20"/>
                <w:szCs w:val="20"/>
              </w:rPr>
            </w:pPr>
            <w:r w:rsidRPr="0066354D">
              <w:rPr>
                <w:sz w:val="20"/>
                <w:szCs w:val="20"/>
              </w:rPr>
              <w:t xml:space="preserve">Framework for </w:t>
            </w:r>
            <w:r w:rsidRPr="0066354D">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low-global-warming-potential refrigerants in the refrigeration and air</w:t>
            </w:r>
            <w:r w:rsidRPr="0066354D">
              <w:rPr>
                <w:rFonts w:eastAsia="Calibri"/>
                <w:sz w:val="20"/>
                <w:szCs w:val="20"/>
                <w:lang w:eastAsia="en-CA"/>
              </w:rPr>
              <w:noBreakHyphen/>
              <w:t xml:space="preserve">conditioning sector </w:t>
            </w:r>
            <w:r w:rsidRPr="0066354D">
              <w:rPr>
                <w:sz w:val="20"/>
                <w:szCs w:val="20"/>
              </w:rPr>
              <w:t>(decision 86/94)</w:t>
            </w:r>
          </w:p>
        </w:tc>
      </w:tr>
      <w:tr w:rsidR="00702C82" w:rsidRPr="0066354D" w14:paraId="73486EF3" w14:textId="77777777" w:rsidTr="00747905">
        <w:trPr>
          <w:cantSplit/>
        </w:trPr>
        <w:tc>
          <w:tcPr>
            <w:tcW w:w="528" w:type="dxa"/>
            <w:shd w:val="clear" w:color="auto" w:fill="auto"/>
            <w:tcMar>
              <w:right w:w="173" w:type="dxa"/>
            </w:tcMar>
          </w:tcPr>
          <w:p w14:paraId="3805DA21" w14:textId="77777777" w:rsidR="00702C82" w:rsidRPr="0066354D" w:rsidRDefault="00702C82" w:rsidP="00182944">
            <w:pPr>
              <w:widowControl w:val="0"/>
              <w:jc w:val="left"/>
              <w:rPr>
                <w:sz w:val="20"/>
                <w:szCs w:val="20"/>
              </w:rPr>
            </w:pPr>
            <w:r w:rsidRPr="0066354D">
              <w:rPr>
                <w:sz w:val="20"/>
                <w:szCs w:val="20"/>
              </w:rPr>
              <w:t>63</w:t>
            </w:r>
          </w:p>
        </w:tc>
        <w:tc>
          <w:tcPr>
            <w:tcW w:w="1877" w:type="dxa"/>
            <w:shd w:val="clear" w:color="auto" w:fill="auto"/>
          </w:tcPr>
          <w:p w14:paraId="538DFC07" w14:textId="77777777" w:rsidR="00702C82" w:rsidRPr="0066354D" w:rsidRDefault="00747905" w:rsidP="00747905">
            <w:pPr>
              <w:widowControl w:val="0"/>
              <w:rPr>
                <w:sz w:val="20"/>
                <w:szCs w:val="20"/>
              </w:rPr>
            </w:pPr>
            <w:r>
              <w:rPr>
                <w:sz w:val="20"/>
                <w:szCs w:val="20"/>
              </w:rPr>
              <w:t>ExCom/</w:t>
            </w:r>
            <w:r w:rsidR="00702C82" w:rsidRPr="0066354D">
              <w:rPr>
                <w:sz w:val="20"/>
                <w:szCs w:val="20"/>
              </w:rPr>
              <w:t>87/52</w:t>
            </w:r>
          </w:p>
        </w:tc>
        <w:tc>
          <w:tcPr>
            <w:tcW w:w="7040" w:type="dxa"/>
            <w:shd w:val="clear" w:color="auto" w:fill="auto"/>
          </w:tcPr>
          <w:p w14:paraId="090A82CC" w14:textId="77777777" w:rsidR="00702C82" w:rsidRPr="0066354D" w:rsidRDefault="00702C82" w:rsidP="00747905">
            <w:pPr>
              <w:widowControl w:val="0"/>
              <w:jc w:val="left"/>
              <w:rPr>
                <w:sz w:val="20"/>
                <w:szCs w:val="20"/>
              </w:rPr>
            </w:pPr>
            <w:r w:rsidRPr="0066354D">
              <w:rPr>
                <w:sz w:val="20"/>
                <w:szCs w:val="20"/>
              </w:rPr>
              <w:t>Key aspects related to HFC-23 by-product control technologies (decisions 86/95</w:t>
            </w:r>
            <w:r>
              <w:rPr>
                <w:sz w:val="20"/>
                <w:szCs w:val="20"/>
              </w:rPr>
              <w:t xml:space="preserve"> </w:t>
            </w:r>
            <w:r w:rsidRPr="0066354D">
              <w:rPr>
                <w:sz w:val="20"/>
                <w:szCs w:val="20"/>
              </w:rPr>
              <w:t>and</w:t>
            </w:r>
            <w:r>
              <w:rPr>
                <w:sz w:val="20"/>
                <w:szCs w:val="20"/>
              </w:rPr>
              <w:t> </w:t>
            </w:r>
            <w:r w:rsidRPr="0066354D">
              <w:rPr>
                <w:sz w:val="20"/>
                <w:szCs w:val="20"/>
              </w:rPr>
              <w:t>86/96)</w:t>
            </w:r>
          </w:p>
        </w:tc>
      </w:tr>
      <w:tr w:rsidR="00702C82" w:rsidRPr="0066354D" w14:paraId="781F0E3D" w14:textId="77777777" w:rsidTr="00747905">
        <w:trPr>
          <w:cantSplit/>
        </w:trPr>
        <w:tc>
          <w:tcPr>
            <w:tcW w:w="528" w:type="dxa"/>
            <w:shd w:val="clear" w:color="auto" w:fill="auto"/>
            <w:tcMar>
              <w:right w:w="173" w:type="dxa"/>
            </w:tcMar>
          </w:tcPr>
          <w:p w14:paraId="3CD54BE0" w14:textId="77777777" w:rsidR="00702C82" w:rsidRPr="0066354D" w:rsidRDefault="00702C82" w:rsidP="00182944">
            <w:pPr>
              <w:widowControl w:val="0"/>
              <w:jc w:val="left"/>
              <w:rPr>
                <w:sz w:val="20"/>
                <w:szCs w:val="20"/>
              </w:rPr>
            </w:pPr>
            <w:r w:rsidRPr="0066354D">
              <w:rPr>
                <w:sz w:val="20"/>
                <w:szCs w:val="20"/>
              </w:rPr>
              <w:t>64</w:t>
            </w:r>
          </w:p>
        </w:tc>
        <w:tc>
          <w:tcPr>
            <w:tcW w:w="1877" w:type="dxa"/>
            <w:shd w:val="clear" w:color="auto" w:fill="auto"/>
          </w:tcPr>
          <w:p w14:paraId="5DCCA3EB" w14:textId="77777777" w:rsidR="00702C82" w:rsidRPr="0066354D" w:rsidRDefault="00747905" w:rsidP="00747905">
            <w:pPr>
              <w:widowControl w:val="0"/>
              <w:rPr>
                <w:sz w:val="20"/>
                <w:szCs w:val="20"/>
              </w:rPr>
            </w:pPr>
            <w:r>
              <w:rPr>
                <w:sz w:val="20"/>
                <w:szCs w:val="20"/>
              </w:rPr>
              <w:t>ExCom/</w:t>
            </w:r>
            <w:r w:rsidR="00702C82" w:rsidRPr="0066354D">
              <w:rPr>
                <w:sz w:val="20"/>
                <w:szCs w:val="20"/>
              </w:rPr>
              <w:t>87/53</w:t>
            </w:r>
          </w:p>
        </w:tc>
        <w:tc>
          <w:tcPr>
            <w:tcW w:w="7040" w:type="dxa"/>
            <w:shd w:val="clear" w:color="auto" w:fill="auto"/>
          </w:tcPr>
          <w:p w14:paraId="0EB95C85" w14:textId="77777777" w:rsidR="00702C82" w:rsidRPr="0066354D" w:rsidRDefault="00702C82" w:rsidP="00747905">
            <w:pPr>
              <w:widowControl w:val="0"/>
              <w:jc w:val="left"/>
              <w:rPr>
                <w:sz w:val="20"/>
                <w:szCs w:val="20"/>
              </w:rPr>
            </w:pPr>
            <w:r w:rsidRPr="0066354D">
              <w:rPr>
                <w:sz w:val="20"/>
                <w:szCs w:val="20"/>
              </w:rPr>
              <w:t>Key aspects related to HFC-23 by-product control technologies: Argentina (decision 86/95)</w:t>
            </w:r>
          </w:p>
        </w:tc>
      </w:tr>
      <w:tr w:rsidR="00702C82" w:rsidRPr="003E38DE" w14:paraId="7EE04AA4" w14:textId="77777777" w:rsidTr="00747905">
        <w:trPr>
          <w:cantSplit/>
        </w:trPr>
        <w:tc>
          <w:tcPr>
            <w:tcW w:w="528" w:type="dxa"/>
            <w:shd w:val="clear" w:color="auto" w:fill="auto"/>
            <w:tcMar>
              <w:right w:w="173" w:type="dxa"/>
            </w:tcMar>
          </w:tcPr>
          <w:p w14:paraId="5A7235A4" w14:textId="77777777" w:rsidR="00702C82" w:rsidRPr="0066354D" w:rsidRDefault="00702C82" w:rsidP="00182944">
            <w:pPr>
              <w:widowControl w:val="0"/>
              <w:jc w:val="left"/>
              <w:rPr>
                <w:sz w:val="20"/>
                <w:szCs w:val="20"/>
              </w:rPr>
            </w:pPr>
            <w:r w:rsidRPr="0066354D">
              <w:rPr>
                <w:sz w:val="20"/>
                <w:szCs w:val="20"/>
              </w:rPr>
              <w:t>65</w:t>
            </w:r>
          </w:p>
        </w:tc>
        <w:tc>
          <w:tcPr>
            <w:tcW w:w="1877" w:type="dxa"/>
            <w:shd w:val="clear" w:color="auto" w:fill="auto"/>
          </w:tcPr>
          <w:p w14:paraId="6A80BB9A" w14:textId="77777777" w:rsidR="00702C82" w:rsidRPr="0066354D" w:rsidRDefault="00747905" w:rsidP="00747905">
            <w:pPr>
              <w:widowControl w:val="0"/>
              <w:rPr>
                <w:sz w:val="20"/>
                <w:szCs w:val="20"/>
              </w:rPr>
            </w:pPr>
            <w:r>
              <w:rPr>
                <w:sz w:val="20"/>
                <w:szCs w:val="20"/>
              </w:rPr>
              <w:t>ExCom/</w:t>
            </w:r>
            <w:r w:rsidR="00702C82" w:rsidRPr="0066354D">
              <w:rPr>
                <w:sz w:val="20"/>
                <w:szCs w:val="20"/>
              </w:rPr>
              <w:t>87/54</w:t>
            </w:r>
          </w:p>
        </w:tc>
        <w:tc>
          <w:tcPr>
            <w:tcW w:w="7040" w:type="dxa"/>
            <w:shd w:val="clear" w:color="auto" w:fill="auto"/>
          </w:tcPr>
          <w:p w14:paraId="67A9F9C8" w14:textId="77777777" w:rsidR="00702C82" w:rsidRPr="0066354D" w:rsidRDefault="00702C82" w:rsidP="00747905">
            <w:pPr>
              <w:widowControl w:val="0"/>
              <w:jc w:val="left"/>
              <w:rPr>
                <w:sz w:val="20"/>
                <w:szCs w:val="20"/>
              </w:rPr>
            </w:pPr>
            <w:r w:rsidRPr="0066354D">
              <w:rPr>
                <w:sz w:val="20"/>
                <w:szCs w:val="20"/>
              </w:rPr>
              <w:t xml:space="preserve">Key aspects related to HFC-23 by-product control technologies: Mexico (decision 86/96) </w:t>
            </w:r>
          </w:p>
        </w:tc>
      </w:tr>
      <w:tr w:rsidR="00702C82" w:rsidRPr="00FD24A3" w14:paraId="1FF8FBD4"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D9C5F60" w14:textId="77777777" w:rsidR="00702C82" w:rsidRPr="00347171" w:rsidRDefault="00702C82" w:rsidP="00182944">
            <w:pPr>
              <w:widowControl w:val="0"/>
              <w:jc w:val="left"/>
              <w:rPr>
                <w:sz w:val="20"/>
                <w:szCs w:val="20"/>
              </w:rPr>
            </w:pPr>
            <w:r w:rsidRPr="00347171">
              <w:rPr>
                <w:sz w:val="20"/>
                <w:szCs w:val="20"/>
              </w:rPr>
              <w:t>66</w:t>
            </w:r>
          </w:p>
        </w:tc>
        <w:tc>
          <w:tcPr>
            <w:tcW w:w="1877" w:type="dxa"/>
            <w:tcBorders>
              <w:top w:val="single" w:sz="4" w:space="0" w:color="auto"/>
              <w:bottom w:val="single" w:sz="4" w:space="0" w:color="auto"/>
            </w:tcBorders>
            <w:shd w:val="clear" w:color="auto" w:fill="auto"/>
          </w:tcPr>
          <w:p w14:paraId="7303D1FE" w14:textId="77777777" w:rsidR="00702C82" w:rsidRPr="00347171" w:rsidRDefault="00747905" w:rsidP="00747905">
            <w:pPr>
              <w:widowControl w:val="0"/>
              <w:rPr>
                <w:sz w:val="20"/>
                <w:szCs w:val="20"/>
              </w:rPr>
            </w:pPr>
            <w:r>
              <w:rPr>
                <w:sz w:val="20"/>
                <w:szCs w:val="20"/>
              </w:rPr>
              <w:t>ExCom/</w:t>
            </w:r>
            <w:r w:rsidR="00702C82" w:rsidRPr="00347171">
              <w:rPr>
                <w:sz w:val="20"/>
                <w:szCs w:val="20"/>
              </w:rPr>
              <w:t>88/69</w:t>
            </w:r>
          </w:p>
        </w:tc>
        <w:tc>
          <w:tcPr>
            <w:tcW w:w="7040" w:type="dxa"/>
            <w:tcBorders>
              <w:top w:val="single" w:sz="4" w:space="0" w:color="auto"/>
              <w:left w:val="nil"/>
              <w:bottom w:val="single" w:sz="4" w:space="0" w:color="auto"/>
              <w:right w:val="single" w:sz="4" w:space="0" w:color="auto"/>
            </w:tcBorders>
            <w:shd w:val="clear" w:color="auto" w:fill="auto"/>
          </w:tcPr>
          <w:p w14:paraId="749C01AB" w14:textId="77777777" w:rsidR="00702C82" w:rsidRPr="00347171" w:rsidRDefault="00702C82" w:rsidP="00747905">
            <w:pPr>
              <w:jc w:val="left"/>
              <w:rPr>
                <w:sz w:val="20"/>
                <w:szCs w:val="20"/>
                <w:lang w:val="en-US"/>
              </w:rPr>
            </w:pPr>
            <w:r w:rsidRPr="00347171">
              <w:rPr>
                <w:sz w:val="20"/>
                <w:szCs w:val="20"/>
              </w:rPr>
              <w:t>Update of analysis of the implications of parallel or integrated implementation of HCFC phase-out and HFC phase-down activities (decision 84/86(b)(i))</w:t>
            </w:r>
          </w:p>
        </w:tc>
      </w:tr>
      <w:tr w:rsidR="00702C82" w:rsidRPr="00FD24A3" w14:paraId="0323014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2DE1AD7D" w14:textId="77777777" w:rsidR="00702C82" w:rsidRPr="00347171" w:rsidRDefault="00702C82" w:rsidP="00182944">
            <w:pPr>
              <w:widowControl w:val="0"/>
              <w:jc w:val="left"/>
              <w:rPr>
                <w:sz w:val="20"/>
                <w:szCs w:val="20"/>
              </w:rPr>
            </w:pPr>
            <w:r w:rsidRPr="00347171">
              <w:rPr>
                <w:sz w:val="20"/>
                <w:szCs w:val="20"/>
              </w:rPr>
              <w:t>67</w:t>
            </w:r>
          </w:p>
        </w:tc>
        <w:tc>
          <w:tcPr>
            <w:tcW w:w="1877" w:type="dxa"/>
            <w:tcBorders>
              <w:top w:val="single" w:sz="4" w:space="0" w:color="auto"/>
              <w:bottom w:val="single" w:sz="4" w:space="0" w:color="auto"/>
            </w:tcBorders>
            <w:shd w:val="clear" w:color="auto" w:fill="auto"/>
          </w:tcPr>
          <w:p w14:paraId="45C95419" w14:textId="77777777" w:rsidR="00702C82" w:rsidRPr="00347171" w:rsidRDefault="00747905" w:rsidP="00747905">
            <w:pPr>
              <w:rPr>
                <w:sz w:val="20"/>
                <w:szCs w:val="20"/>
              </w:rPr>
            </w:pPr>
            <w:r>
              <w:rPr>
                <w:sz w:val="20"/>
                <w:szCs w:val="20"/>
              </w:rPr>
              <w:t>ExCom/</w:t>
            </w:r>
            <w:r w:rsidR="00702C82" w:rsidRPr="00347171">
              <w:rPr>
                <w:sz w:val="20"/>
                <w:szCs w:val="20"/>
              </w:rPr>
              <w:t>88/70</w:t>
            </w:r>
          </w:p>
        </w:tc>
        <w:tc>
          <w:tcPr>
            <w:tcW w:w="7040" w:type="dxa"/>
            <w:tcBorders>
              <w:top w:val="single" w:sz="4" w:space="0" w:color="auto"/>
              <w:left w:val="nil"/>
              <w:bottom w:val="single" w:sz="4" w:space="0" w:color="auto"/>
              <w:right w:val="single" w:sz="4" w:space="0" w:color="auto"/>
            </w:tcBorders>
            <w:shd w:val="clear" w:color="auto" w:fill="auto"/>
          </w:tcPr>
          <w:p w14:paraId="57AC2C0E" w14:textId="77777777" w:rsidR="00702C82" w:rsidRPr="00347171" w:rsidRDefault="00702C82" w:rsidP="00747905">
            <w:pPr>
              <w:jc w:val="left"/>
              <w:rPr>
                <w:sz w:val="20"/>
                <w:szCs w:val="20"/>
              </w:rPr>
            </w:pPr>
            <w:r w:rsidRPr="00347171">
              <w:rPr>
                <w:sz w:val="20"/>
                <w:szCs w:val="20"/>
              </w:rPr>
              <w:t>Development of the cost guidelines for the phase-down of HFCs in Article 5 countries: Draft criteria for funding (decision 83/65(d))</w:t>
            </w:r>
          </w:p>
        </w:tc>
      </w:tr>
      <w:tr w:rsidR="00702C82" w:rsidRPr="00FD24A3" w14:paraId="257E2EC2"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0F50C15" w14:textId="77777777" w:rsidR="00702C82" w:rsidRPr="00347171" w:rsidRDefault="00702C82" w:rsidP="00182944">
            <w:pPr>
              <w:widowControl w:val="0"/>
              <w:jc w:val="left"/>
              <w:rPr>
                <w:sz w:val="20"/>
                <w:szCs w:val="20"/>
              </w:rPr>
            </w:pPr>
            <w:r w:rsidRPr="00347171">
              <w:rPr>
                <w:sz w:val="20"/>
                <w:szCs w:val="20"/>
              </w:rPr>
              <w:t>68</w:t>
            </w:r>
          </w:p>
        </w:tc>
        <w:tc>
          <w:tcPr>
            <w:tcW w:w="1877" w:type="dxa"/>
            <w:tcBorders>
              <w:top w:val="single" w:sz="4" w:space="0" w:color="auto"/>
              <w:bottom w:val="single" w:sz="4" w:space="0" w:color="auto"/>
            </w:tcBorders>
            <w:shd w:val="clear" w:color="auto" w:fill="auto"/>
          </w:tcPr>
          <w:p w14:paraId="03DD752D" w14:textId="77777777" w:rsidR="00702C82" w:rsidRPr="00347171" w:rsidRDefault="00747905" w:rsidP="00747905">
            <w:pPr>
              <w:rPr>
                <w:sz w:val="20"/>
                <w:szCs w:val="20"/>
              </w:rPr>
            </w:pPr>
            <w:r>
              <w:rPr>
                <w:sz w:val="20"/>
                <w:szCs w:val="20"/>
              </w:rPr>
              <w:t>ExCom/</w:t>
            </w:r>
            <w:r w:rsidR="00702C82" w:rsidRPr="00347171">
              <w:rPr>
                <w:sz w:val="20"/>
                <w:szCs w:val="20"/>
              </w:rPr>
              <w:t>88/71</w:t>
            </w:r>
          </w:p>
        </w:tc>
        <w:tc>
          <w:tcPr>
            <w:tcW w:w="7040" w:type="dxa"/>
            <w:tcBorders>
              <w:top w:val="single" w:sz="4" w:space="0" w:color="auto"/>
              <w:left w:val="nil"/>
              <w:bottom w:val="single" w:sz="4" w:space="0" w:color="auto"/>
              <w:right w:val="single" w:sz="4" w:space="0" w:color="auto"/>
            </w:tcBorders>
            <w:shd w:val="clear" w:color="auto" w:fill="auto"/>
          </w:tcPr>
          <w:p w14:paraId="61E4E6FC" w14:textId="77777777" w:rsidR="00702C82" w:rsidRPr="00347171" w:rsidRDefault="00702C82" w:rsidP="00747905">
            <w:pPr>
              <w:jc w:val="left"/>
              <w:rPr>
                <w:sz w:val="20"/>
                <w:szCs w:val="20"/>
              </w:rPr>
            </w:pPr>
            <w:r w:rsidRPr="00347171">
              <w:rPr>
                <w:sz w:val="20"/>
                <w:szCs w:val="20"/>
              </w:rPr>
              <w:t>Potential strategies, policy measures and commitments, as well as projects and activities that could be integrated within stage I of HFC phase-down plans for Article</w:t>
            </w:r>
            <w:r>
              <w:rPr>
                <w:sz w:val="20"/>
                <w:szCs w:val="20"/>
              </w:rPr>
              <w:t> </w:t>
            </w:r>
            <w:r w:rsidRPr="00347171">
              <w:rPr>
                <w:sz w:val="20"/>
                <w:szCs w:val="20"/>
              </w:rPr>
              <w:t>5 countries to ensure limits on growth and sustainable reductions in HFC consumption (decision 87/49)</w:t>
            </w:r>
          </w:p>
        </w:tc>
      </w:tr>
      <w:tr w:rsidR="00702C82" w:rsidRPr="00FD24A3" w14:paraId="0FF62ADF"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4D4A0D0" w14:textId="77777777" w:rsidR="00702C82" w:rsidRPr="00347171" w:rsidRDefault="00702C82" w:rsidP="00182944">
            <w:pPr>
              <w:widowControl w:val="0"/>
              <w:jc w:val="left"/>
              <w:rPr>
                <w:sz w:val="20"/>
                <w:szCs w:val="20"/>
              </w:rPr>
            </w:pPr>
            <w:r w:rsidRPr="00347171">
              <w:rPr>
                <w:sz w:val="20"/>
                <w:szCs w:val="20"/>
              </w:rPr>
              <w:t>69</w:t>
            </w:r>
          </w:p>
        </w:tc>
        <w:tc>
          <w:tcPr>
            <w:tcW w:w="1877" w:type="dxa"/>
            <w:tcBorders>
              <w:top w:val="single" w:sz="4" w:space="0" w:color="auto"/>
              <w:bottom w:val="single" w:sz="4" w:space="0" w:color="auto"/>
            </w:tcBorders>
            <w:shd w:val="clear" w:color="auto" w:fill="auto"/>
          </w:tcPr>
          <w:p w14:paraId="1C2A51B0" w14:textId="77777777" w:rsidR="00702C82" w:rsidRPr="00347171" w:rsidRDefault="00747905" w:rsidP="00747905">
            <w:pPr>
              <w:rPr>
                <w:sz w:val="20"/>
                <w:szCs w:val="20"/>
              </w:rPr>
            </w:pPr>
            <w:r>
              <w:rPr>
                <w:sz w:val="20"/>
                <w:szCs w:val="20"/>
              </w:rPr>
              <w:t>ExCom/</w:t>
            </w:r>
            <w:r w:rsidR="00702C82" w:rsidRPr="00347171">
              <w:rPr>
                <w:sz w:val="20"/>
                <w:szCs w:val="20"/>
              </w:rPr>
              <w:t>88/72</w:t>
            </w:r>
          </w:p>
        </w:tc>
        <w:tc>
          <w:tcPr>
            <w:tcW w:w="7040" w:type="dxa"/>
            <w:tcBorders>
              <w:top w:val="single" w:sz="4" w:space="0" w:color="auto"/>
              <w:left w:val="nil"/>
              <w:bottom w:val="single" w:sz="4" w:space="0" w:color="auto"/>
              <w:right w:val="single" w:sz="4" w:space="0" w:color="auto"/>
            </w:tcBorders>
            <w:shd w:val="clear" w:color="auto" w:fill="auto"/>
          </w:tcPr>
          <w:p w14:paraId="1E8C85CF" w14:textId="77777777" w:rsidR="00702C82" w:rsidRPr="00347171" w:rsidRDefault="00702C82" w:rsidP="00747905">
            <w:pPr>
              <w:jc w:val="left"/>
              <w:rPr>
                <w:sz w:val="20"/>
                <w:szCs w:val="20"/>
              </w:rPr>
            </w:pPr>
            <w:r w:rsidRPr="00347171">
              <w:rPr>
                <w:sz w:val="20"/>
                <w:szCs w:val="20"/>
              </w:rPr>
              <w:t>Analysis of the level and modalities of funding for HFC phase-down in the refrigeration servicing sector (decisions 83/65(b) and 84/86(b)(ii))</w:t>
            </w:r>
          </w:p>
        </w:tc>
      </w:tr>
      <w:tr w:rsidR="00702C82" w:rsidRPr="00FD24A3" w14:paraId="628B807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71D76A3A" w14:textId="77777777" w:rsidR="00702C82" w:rsidRPr="00347171" w:rsidRDefault="00702C82" w:rsidP="00182944">
            <w:pPr>
              <w:widowControl w:val="0"/>
              <w:jc w:val="left"/>
              <w:rPr>
                <w:sz w:val="20"/>
                <w:szCs w:val="20"/>
              </w:rPr>
            </w:pPr>
            <w:r w:rsidRPr="00347171">
              <w:rPr>
                <w:sz w:val="20"/>
                <w:szCs w:val="20"/>
              </w:rPr>
              <w:t>70</w:t>
            </w:r>
          </w:p>
        </w:tc>
        <w:tc>
          <w:tcPr>
            <w:tcW w:w="1877" w:type="dxa"/>
            <w:tcBorders>
              <w:top w:val="single" w:sz="4" w:space="0" w:color="auto"/>
              <w:bottom w:val="single" w:sz="4" w:space="0" w:color="auto"/>
            </w:tcBorders>
            <w:shd w:val="clear" w:color="auto" w:fill="auto"/>
          </w:tcPr>
          <w:p w14:paraId="70131C44" w14:textId="77777777" w:rsidR="00702C82" w:rsidRPr="00347171" w:rsidRDefault="00747905" w:rsidP="00747905">
            <w:pPr>
              <w:rPr>
                <w:sz w:val="20"/>
                <w:szCs w:val="20"/>
              </w:rPr>
            </w:pPr>
            <w:r>
              <w:rPr>
                <w:sz w:val="20"/>
                <w:szCs w:val="20"/>
              </w:rPr>
              <w:t>ExCom/</w:t>
            </w:r>
            <w:r w:rsidR="00702C82" w:rsidRPr="00347171">
              <w:rPr>
                <w:sz w:val="20"/>
                <w:szCs w:val="20"/>
              </w:rPr>
              <w:t>88/73</w:t>
            </w:r>
          </w:p>
        </w:tc>
        <w:tc>
          <w:tcPr>
            <w:tcW w:w="7040" w:type="dxa"/>
            <w:tcBorders>
              <w:top w:val="single" w:sz="4" w:space="0" w:color="auto"/>
              <w:left w:val="nil"/>
              <w:bottom w:val="single" w:sz="4" w:space="0" w:color="auto"/>
              <w:right w:val="single" w:sz="4" w:space="0" w:color="auto"/>
            </w:tcBorders>
            <w:shd w:val="clear" w:color="auto" w:fill="auto"/>
          </w:tcPr>
          <w:p w14:paraId="28305DCE" w14:textId="77777777" w:rsidR="00702C82" w:rsidRPr="00347171" w:rsidRDefault="00702C82" w:rsidP="00747905">
            <w:pPr>
              <w:jc w:val="left"/>
              <w:rPr>
                <w:sz w:val="20"/>
                <w:szCs w:val="20"/>
              </w:rPr>
            </w:pPr>
            <w:r w:rsidRPr="00347171">
              <w:rPr>
                <w:sz w:val="20"/>
                <w:szCs w:val="20"/>
              </w:rPr>
              <w:t>Synthesis report describing best practices and ways for the Executive Committee to consider operationalizing paragraph 24 of decision XXVIII/2 (decision 84/87(b))</w:t>
            </w:r>
          </w:p>
        </w:tc>
      </w:tr>
      <w:tr w:rsidR="00702C82" w:rsidRPr="00FD24A3" w14:paraId="0F785209"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1CCC9D97" w14:textId="77777777" w:rsidR="00702C82" w:rsidRPr="00347171" w:rsidRDefault="00702C82" w:rsidP="00182944">
            <w:pPr>
              <w:widowControl w:val="0"/>
              <w:jc w:val="left"/>
              <w:rPr>
                <w:sz w:val="20"/>
                <w:szCs w:val="20"/>
              </w:rPr>
            </w:pPr>
            <w:r w:rsidRPr="00347171">
              <w:rPr>
                <w:sz w:val="20"/>
                <w:szCs w:val="20"/>
              </w:rPr>
              <w:t>71</w:t>
            </w:r>
          </w:p>
        </w:tc>
        <w:tc>
          <w:tcPr>
            <w:tcW w:w="1877" w:type="dxa"/>
            <w:tcBorders>
              <w:top w:val="single" w:sz="4" w:space="0" w:color="auto"/>
              <w:bottom w:val="single" w:sz="4" w:space="0" w:color="auto"/>
            </w:tcBorders>
            <w:shd w:val="clear" w:color="auto" w:fill="auto"/>
          </w:tcPr>
          <w:p w14:paraId="70C67874" w14:textId="77777777" w:rsidR="00702C82" w:rsidRPr="00347171" w:rsidRDefault="00747905" w:rsidP="00747905">
            <w:pPr>
              <w:rPr>
                <w:sz w:val="20"/>
                <w:szCs w:val="20"/>
              </w:rPr>
            </w:pPr>
            <w:r>
              <w:rPr>
                <w:sz w:val="20"/>
                <w:szCs w:val="20"/>
              </w:rPr>
              <w:t>ExCom/</w:t>
            </w:r>
            <w:r w:rsidR="00702C82" w:rsidRPr="00347171">
              <w:rPr>
                <w:sz w:val="20"/>
                <w:szCs w:val="20"/>
              </w:rPr>
              <w:t>88/74</w:t>
            </w:r>
          </w:p>
        </w:tc>
        <w:tc>
          <w:tcPr>
            <w:tcW w:w="7040" w:type="dxa"/>
            <w:tcBorders>
              <w:top w:val="single" w:sz="4" w:space="0" w:color="auto"/>
              <w:left w:val="nil"/>
              <w:bottom w:val="single" w:sz="4" w:space="0" w:color="auto"/>
              <w:right w:val="single" w:sz="4" w:space="0" w:color="auto"/>
            </w:tcBorders>
            <w:shd w:val="clear" w:color="auto" w:fill="auto"/>
          </w:tcPr>
          <w:p w14:paraId="0907E8BD" w14:textId="77777777" w:rsidR="00702C82" w:rsidRPr="00347171" w:rsidRDefault="00702C82" w:rsidP="00747905">
            <w:pPr>
              <w:jc w:val="left"/>
              <w:rPr>
                <w:sz w:val="20"/>
                <w:szCs w:val="20"/>
              </w:rPr>
            </w:pPr>
            <w:r w:rsidRPr="00347171">
              <w:rPr>
                <w:sz w:val="20"/>
                <w:szCs w:val="20"/>
              </w:rPr>
              <w:t>Analysis of and information on the incremental costs and their duration, and the cost effectiveness of all approved investment projects in the relevant manufacturing sectors and sub-sectors (decision 84/87(a))</w:t>
            </w:r>
          </w:p>
        </w:tc>
      </w:tr>
      <w:tr w:rsidR="00702C82" w:rsidRPr="00FD24A3" w14:paraId="1F87ED76" w14:textId="77777777" w:rsidTr="00747905">
        <w:trPr>
          <w:cantSplit/>
        </w:trPr>
        <w:tc>
          <w:tcPr>
            <w:tcW w:w="528" w:type="dxa"/>
            <w:tcBorders>
              <w:top w:val="single" w:sz="4" w:space="0" w:color="auto"/>
              <w:bottom w:val="single" w:sz="4" w:space="0" w:color="auto"/>
            </w:tcBorders>
            <w:shd w:val="clear" w:color="auto" w:fill="auto"/>
            <w:tcMar>
              <w:right w:w="173" w:type="dxa"/>
            </w:tcMar>
          </w:tcPr>
          <w:p w14:paraId="15EFDFAA" w14:textId="77777777" w:rsidR="00702C82" w:rsidRPr="00347171" w:rsidRDefault="00702C82" w:rsidP="00182944">
            <w:pPr>
              <w:widowControl w:val="0"/>
              <w:jc w:val="left"/>
              <w:rPr>
                <w:sz w:val="20"/>
                <w:szCs w:val="20"/>
              </w:rPr>
            </w:pPr>
            <w:r w:rsidRPr="00347171">
              <w:rPr>
                <w:sz w:val="20"/>
                <w:szCs w:val="20"/>
              </w:rPr>
              <w:t>72</w:t>
            </w:r>
          </w:p>
        </w:tc>
        <w:tc>
          <w:tcPr>
            <w:tcW w:w="1877" w:type="dxa"/>
            <w:tcBorders>
              <w:top w:val="single" w:sz="4" w:space="0" w:color="auto"/>
              <w:bottom w:val="single" w:sz="4" w:space="0" w:color="auto"/>
            </w:tcBorders>
            <w:shd w:val="clear" w:color="auto" w:fill="auto"/>
          </w:tcPr>
          <w:p w14:paraId="2E643FAC" w14:textId="77777777" w:rsidR="00702C82" w:rsidRPr="00347171" w:rsidRDefault="00747905" w:rsidP="00747905">
            <w:pPr>
              <w:rPr>
                <w:sz w:val="20"/>
                <w:szCs w:val="20"/>
              </w:rPr>
            </w:pPr>
            <w:r>
              <w:rPr>
                <w:sz w:val="20"/>
                <w:szCs w:val="20"/>
              </w:rPr>
              <w:t>ExCom/</w:t>
            </w:r>
            <w:r w:rsidR="00702C82" w:rsidRPr="00347171">
              <w:rPr>
                <w:sz w:val="20"/>
                <w:szCs w:val="20"/>
              </w:rPr>
              <w:t>88/75</w:t>
            </w:r>
          </w:p>
        </w:tc>
        <w:tc>
          <w:tcPr>
            <w:tcW w:w="7040" w:type="dxa"/>
            <w:tcBorders>
              <w:top w:val="single" w:sz="4" w:space="0" w:color="auto"/>
              <w:left w:val="nil"/>
              <w:bottom w:val="single" w:sz="4" w:space="0" w:color="auto"/>
              <w:right w:val="single" w:sz="4" w:space="0" w:color="auto"/>
            </w:tcBorders>
            <w:shd w:val="clear" w:color="auto" w:fill="auto"/>
          </w:tcPr>
          <w:p w14:paraId="56EB64D4" w14:textId="77777777" w:rsidR="00702C82" w:rsidRPr="00347171" w:rsidRDefault="00702C82" w:rsidP="00747905">
            <w:pPr>
              <w:jc w:val="left"/>
              <w:rPr>
                <w:sz w:val="20"/>
                <w:szCs w:val="20"/>
              </w:rPr>
            </w:pPr>
            <w:r w:rsidRPr="00347171">
              <w:rPr>
                <w:sz w:val="20"/>
                <w:szCs w:val="20"/>
              </w:rPr>
              <w:t>Paper on ways to operationalize paragraph 16 of decision XXVIII/2 and paragraph 2 of decision XXX/5 of the Parties (decision 84/88)</w:t>
            </w:r>
          </w:p>
        </w:tc>
      </w:tr>
      <w:tr w:rsidR="00702C82" w:rsidRPr="00FD24A3" w14:paraId="04AB1DED" w14:textId="77777777" w:rsidTr="00747905">
        <w:trPr>
          <w:cantSplit/>
        </w:trPr>
        <w:tc>
          <w:tcPr>
            <w:tcW w:w="528" w:type="dxa"/>
            <w:tcBorders>
              <w:top w:val="single" w:sz="4" w:space="0" w:color="auto"/>
            </w:tcBorders>
            <w:shd w:val="clear" w:color="auto" w:fill="auto"/>
            <w:tcMar>
              <w:right w:w="173" w:type="dxa"/>
            </w:tcMar>
          </w:tcPr>
          <w:p w14:paraId="3CAD968B" w14:textId="77777777" w:rsidR="00702C82" w:rsidRPr="00347171" w:rsidRDefault="00702C82" w:rsidP="00182944">
            <w:pPr>
              <w:widowControl w:val="0"/>
              <w:jc w:val="left"/>
              <w:rPr>
                <w:sz w:val="20"/>
                <w:szCs w:val="20"/>
              </w:rPr>
            </w:pPr>
            <w:r w:rsidRPr="00347171">
              <w:rPr>
                <w:sz w:val="20"/>
                <w:szCs w:val="20"/>
              </w:rPr>
              <w:t>73</w:t>
            </w:r>
          </w:p>
        </w:tc>
        <w:tc>
          <w:tcPr>
            <w:tcW w:w="1877" w:type="dxa"/>
            <w:tcBorders>
              <w:top w:val="single" w:sz="4" w:space="0" w:color="auto"/>
            </w:tcBorders>
            <w:shd w:val="clear" w:color="auto" w:fill="auto"/>
          </w:tcPr>
          <w:p w14:paraId="6A7521B1" w14:textId="77777777" w:rsidR="00702C82" w:rsidRPr="00347171" w:rsidRDefault="00747905" w:rsidP="00747905">
            <w:pPr>
              <w:rPr>
                <w:sz w:val="20"/>
                <w:szCs w:val="20"/>
              </w:rPr>
            </w:pPr>
            <w:r>
              <w:rPr>
                <w:sz w:val="20"/>
                <w:szCs w:val="20"/>
              </w:rPr>
              <w:t>ExCom/</w:t>
            </w:r>
            <w:r w:rsidR="00702C82" w:rsidRPr="00347171">
              <w:rPr>
                <w:sz w:val="20"/>
                <w:szCs w:val="20"/>
              </w:rPr>
              <w:t>88/76</w:t>
            </w:r>
          </w:p>
        </w:tc>
        <w:tc>
          <w:tcPr>
            <w:tcW w:w="7040" w:type="dxa"/>
            <w:tcBorders>
              <w:top w:val="single" w:sz="4" w:space="0" w:color="auto"/>
              <w:left w:val="nil"/>
              <w:bottom w:val="single" w:sz="4" w:space="0" w:color="auto"/>
              <w:right w:val="single" w:sz="8" w:space="0" w:color="auto"/>
            </w:tcBorders>
            <w:shd w:val="clear" w:color="auto" w:fill="auto"/>
          </w:tcPr>
          <w:p w14:paraId="2A9A8348" w14:textId="77777777" w:rsidR="00702C82" w:rsidRPr="00347171" w:rsidRDefault="00702C82" w:rsidP="00747905">
            <w:pPr>
              <w:jc w:val="left"/>
              <w:rPr>
                <w:sz w:val="20"/>
                <w:szCs w:val="20"/>
              </w:rPr>
            </w:pPr>
            <w:r w:rsidRPr="00347171">
              <w:rPr>
                <w:sz w:val="20"/>
                <w:szCs w:val="20"/>
              </w:rPr>
              <w:t>Key aspects related to HFC-23 by-product control technologies (decisions 86/95 and</w:t>
            </w:r>
            <w:r>
              <w:rPr>
                <w:sz w:val="20"/>
                <w:szCs w:val="20"/>
              </w:rPr>
              <w:t> </w:t>
            </w:r>
            <w:r w:rsidRPr="00347171">
              <w:rPr>
                <w:sz w:val="20"/>
                <w:szCs w:val="20"/>
              </w:rPr>
              <w:t>86/96).</w:t>
            </w:r>
          </w:p>
        </w:tc>
      </w:tr>
      <w:tr w:rsidR="00702C82" w:rsidRPr="00034710" w14:paraId="1075A6B7" w14:textId="77777777" w:rsidTr="00747905">
        <w:trPr>
          <w:cantSplit/>
        </w:trPr>
        <w:tc>
          <w:tcPr>
            <w:tcW w:w="528" w:type="dxa"/>
            <w:shd w:val="clear" w:color="auto" w:fill="auto"/>
            <w:tcMar>
              <w:right w:w="173" w:type="dxa"/>
            </w:tcMar>
          </w:tcPr>
          <w:p w14:paraId="33A7CC7D" w14:textId="77777777" w:rsidR="00702C82" w:rsidRPr="00034710" w:rsidRDefault="00702C82" w:rsidP="00182944">
            <w:pPr>
              <w:widowControl w:val="0"/>
              <w:jc w:val="left"/>
              <w:rPr>
                <w:sz w:val="20"/>
                <w:szCs w:val="20"/>
              </w:rPr>
            </w:pPr>
            <w:r w:rsidRPr="00034710">
              <w:rPr>
                <w:sz w:val="20"/>
                <w:szCs w:val="20"/>
              </w:rPr>
              <w:lastRenderedPageBreak/>
              <w:t>74</w:t>
            </w:r>
          </w:p>
        </w:tc>
        <w:tc>
          <w:tcPr>
            <w:tcW w:w="1877" w:type="dxa"/>
            <w:shd w:val="clear" w:color="auto" w:fill="auto"/>
          </w:tcPr>
          <w:p w14:paraId="475CA483" w14:textId="77777777" w:rsidR="00702C82" w:rsidRPr="00034710" w:rsidRDefault="00747905" w:rsidP="00747905">
            <w:pPr>
              <w:rPr>
                <w:sz w:val="20"/>
                <w:szCs w:val="20"/>
              </w:rPr>
            </w:pPr>
            <w:r>
              <w:rPr>
                <w:sz w:val="20"/>
                <w:szCs w:val="20"/>
              </w:rPr>
              <w:t>ExCom/</w:t>
            </w:r>
            <w:r w:rsidR="00702C82" w:rsidRPr="00034710">
              <w:rPr>
                <w:sz w:val="20"/>
                <w:szCs w:val="20"/>
              </w:rPr>
              <w:t>88/77</w:t>
            </w:r>
          </w:p>
        </w:tc>
        <w:tc>
          <w:tcPr>
            <w:tcW w:w="7040" w:type="dxa"/>
            <w:tcBorders>
              <w:top w:val="single" w:sz="4" w:space="0" w:color="auto"/>
              <w:left w:val="nil"/>
              <w:bottom w:val="single" w:sz="4" w:space="0" w:color="auto"/>
              <w:right w:val="single" w:sz="4" w:space="0" w:color="auto"/>
            </w:tcBorders>
            <w:shd w:val="clear" w:color="auto" w:fill="auto"/>
          </w:tcPr>
          <w:p w14:paraId="48200BE8" w14:textId="77777777" w:rsidR="00702C82" w:rsidRPr="00034710" w:rsidRDefault="00702C82" w:rsidP="00747905">
            <w:pPr>
              <w:jc w:val="left"/>
              <w:rPr>
                <w:sz w:val="20"/>
                <w:szCs w:val="20"/>
              </w:rPr>
            </w:pPr>
            <w:r w:rsidRPr="00034710">
              <w:rPr>
                <w:sz w:val="20"/>
                <w:szCs w:val="20"/>
              </w:rPr>
              <w:t>Key aspects related to HFC-23 by-product control technologies: Argentina (decision 87/52)</w:t>
            </w:r>
          </w:p>
        </w:tc>
      </w:tr>
      <w:tr w:rsidR="00702C82" w:rsidRPr="00034710" w14:paraId="4E5CBD3D" w14:textId="77777777" w:rsidTr="00747905">
        <w:trPr>
          <w:cantSplit/>
        </w:trPr>
        <w:tc>
          <w:tcPr>
            <w:tcW w:w="528" w:type="dxa"/>
            <w:shd w:val="clear" w:color="auto" w:fill="auto"/>
            <w:tcMar>
              <w:right w:w="173" w:type="dxa"/>
            </w:tcMar>
          </w:tcPr>
          <w:p w14:paraId="0C896F62" w14:textId="77777777" w:rsidR="00702C82" w:rsidRPr="00034710" w:rsidRDefault="00702C82" w:rsidP="00182944">
            <w:pPr>
              <w:widowControl w:val="0"/>
              <w:jc w:val="left"/>
              <w:rPr>
                <w:sz w:val="20"/>
                <w:szCs w:val="20"/>
              </w:rPr>
            </w:pPr>
            <w:r w:rsidRPr="00034710">
              <w:rPr>
                <w:sz w:val="20"/>
                <w:szCs w:val="20"/>
              </w:rPr>
              <w:t>75</w:t>
            </w:r>
          </w:p>
        </w:tc>
        <w:tc>
          <w:tcPr>
            <w:tcW w:w="1877" w:type="dxa"/>
            <w:shd w:val="clear" w:color="auto" w:fill="auto"/>
          </w:tcPr>
          <w:p w14:paraId="0F82BF39" w14:textId="77777777" w:rsidR="00702C82" w:rsidRPr="00034710" w:rsidRDefault="00702C82" w:rsidP="00747905">
            <w:pPr>
              <w:rPr>
                <w:sz w:val="20"/>
                <w:szCs w:val="20"/>
              </w:rPr>
            </w:pPr>
            <w:r w:rsidRPr="00034710">
              <w:rPr>
                <w:sz w:val="20"/>
                <w:szCs w:val="20"/>
              </w:rPr>
              <w:t>ExCom</w:t>
            </w:r>
            <w:r w:rsidR="00747905">
              <w:rPr>
                <w:sz w:val="20"/>
                <w:szCs w:val="20"/>
              </w:rPr>
              <w:t>/</w:t>
            </w:r>
            <w:r w:rsidRPr="00034710">
              <w:rPr>
                <w:sz w:val="20"/>
                <w:szCs w:val="20"/>
              </w:rPr>
              <w:t>89/5</w:t>
            </w:r>
          </w:p>
        </w:tc>
        <w:tc>
          <w:tcPr>
            <w:tcW w:w="7040" w:type="dxa"/>
            <w:tcBorders>
              <w:top w:val="single" w:sz="4" w:space="0" w:color="auto"/>
              <w:left w:val="nil"/>
              <w:bottom w:val="single" w:sz="4" w:space="0" w:color="auto"/>
              <w:right w:val="single" w:sz="4" w:space="0" w:color="auto"/>
            </w:tcBorders>
            <w:shd w:val="clear" w:color="auto" w:fill="auto"/>
          </w:tcPr>
          <w:p w14:paraId="25EE9F29" w14:textId="77777777" w:rsidR="00702C82" w:rsidRPr="00034710" w:rsidRDefault="00702C82" w:rsidP="00747905">
            <w:pPr>
              <w:jc w:val="left"/>
              <w:rPr>
                <w:sz w:val="20"/>
                <w:szCs w:val="20"/>
              </w:rPr>
            </w:pPr>
            <w:r w:rsidRPr="00034710">
              <w:rPr>
                <w:sz w:val="20"/>
                <w:szCs w:val="20"/>
              </w:rPr>
              <w:t>Update of analysis of the implications of parallel or integrated implementation of HCFC phase-out and HFC phase-down activities (decision 84/86(b)(i))</w:t>
            </w:r>
          </w:p>
        </w:tc>
      </w:tr>
      <w:tr w:rsidR="00702C82" w:rsidRPr="00034710" w14:paraId="13CEA30C" w14:textId="77777777" w:rsidTr="00747905">
        <w:trPr>
          <w:cantSplit/>
        </w:trPr>
        <w:tc>
          <w:tcPr>
            <w:tcW w:w="528" w:type="dxa"/>
            <w:shd w:val="clear" w:color="auto" w:fill="auto"/>
            <w:tcMar>
              <w:right w:w="173" w:type="dxa"/>
            </w:tcMar>
          </w:tcPr>
          <w:p w14:paraId="56D4A2BA" w14:textId="77777777" w:rsidR="00702C82" w:rsidRPr="00034710" w:rsidRDefault="00702C82" w:rsidP="00182944">
            <w:pPr>
              <w:widowControl w:val="0"/>
              <w:jc w:val="left"/>
              <w:rPr>
                <w:sz w:val="20"/>
                <w:szCs w:val="20"/>
              </w:rPr>
            </w:pPr>
            <w:r w:rsidRPr="00034710">
              <w:rPr>
                <w:sz w:val="20"/>
                <w:szCs w:val="20"/>
              </w:rPr>
              <w:t>76</w:t>
            </w:r>
          </w:p>
        </w:tc>
        <w:tc>
          <w:tcPr>
            <w:tcW w:w="1877" w:type="dxa"/>
            <w:shd w:val="clear" w:color="auto" w:fill="auto"/>
          </w:tcPr>
          <w:p w14:paraId="3673A40B" w14:textId="77777777" w:rsidR="00702C82" w:rsidRPr="00034710" w:rsidRDefault="00747905" w:rsidP="00747905">
            <w:pPr>
              <w:rPr>
                <w:sz w:val="20"/>
                <w:szCs w:val="20"/>
              </w:rPr>
            </w:pPr>
            <w:r>
              <w:rPr>
                <w:sz w:val="20"/>
                <w:szCs w:val="20"/>
              </w:rPr>
              <w:t>ExCom/</w:t>
            </w:r>
            <w:r w:rsidR="00702C82" w:rsidRPr="00034710">
              <w:rPr>
                <w:sz w:val="20"/>
                <w:szCs w:val="20"/>
              </w:rPr>
              <w:t>89/6</w:t>
            </w:r>
          </w:p>
        </w:tc>
        <w:tc>
          <w:tcPr>
            <w:tcW w:w="7040" w:type="dxa"/>
            <w:tcBorders>
              <w:top w:val="single" w:sz="4" w:space="0" w:color="auto"/>
              <w:left w:val="nil"/>
              <w:bottom w:val="single" w:sz="4" w:space="0" w:color="auto"/>
              <w:right w:val="single" w:sz="4" w:space="0" w:color="auto"/>
            </w:tcBorders>
            <w:shd w:val="clear" w:color="auto" w:fill="auto"/>
          </w:tcPr>
          <w:p w14:paraId="0D69181C" w14:textId="77777777" w:rsidR="00702C82" w:rsidRPr="00034710" w:rsidRDefault="00702C82" w:rsidP="00747905">
            <w:pPr>
              <w:jc w:val="left"/>
              <w:rPr>
                <w:sz w:val="20"/>
                <w:szCs w:val="20"/>
              </w:rPr>
            </w:pPr>
            <w:r w:rsidRPr="00034710">
              <w:rPr>
                <w:sz w:val="20"/>
                <w:szCs w:val="20"/>
              </w:rPr>
              <w:t>Development of the cost guidelines for the phase-down of HFCs in Article 5 countries: Draft criteria for funding (decision 83/65(d))</w:t>
            </w:r>
          </w:p>
        </w:tc>
      </w:tr>
      <w:tr w:rsidR="00702C82" w:rsidRPr="00034710" w14:paraId="62703FA8" w14:textId="77777777" w:rsidTr="00747905">
        <w:trPr>
          <w:cantSplit/>
        </w:trPr>
        <w:tc>
          <w:tcPr>
            <w:tcW w:w="528" w:type="dxa"/>
            <w:shd w:val="clear" w:color="auto" w:fill="auto"/>
            <w:tcMar>
              <w:right w:w="173" w:type="dxa"/>
            </w:tcMar>
          </w:tcPr>
          <w:p w14:paraId="7951B1A9" w14:textId="77777777" w:rsidR="00702C82" w:rsidRPr="00034710" w:rsidRDefault="00702C82" w:rsidP="00182944">
            <w:pPr>
              <w:widowControl w:val="0"/>
              <w:jc w:val="left"/>
              <w:rPr>
                <w:sz w:val="20"/>
                <w:szCs w:val="20"/>
              </w:rPr>
            </w:pPr>
            <w:r w:rsidRPr="00034710">
              <w:rPr>
                <w:sz w:val="20"/>
                <w:szCs w:val="20"/>
              </w:rPr>
              <w:t>77</w:t>
            </w:r>
          </w:p>
        </w:tc>
        <w:tc>
          <w:tcPr>
            <w:tcW w:w="1877" w:type="dxa"/>
            <w:shd w:val="clear" w:color="auto" w:fill="auto"/>
          </w:tcPr>
          <w:p w14:paraId="4E19AA56" w14:textId="77777777" w:rsidR="00702C82" w:rsidRPr="00034710" w:rsidRDefault="00747905" w:rsidP="00747905">
            <w:pPr>
              <w:rPr>
                <w:sz w:val="20"/>
                <w:szCs w:val="20"/>
              </w:rPr>
            </w:pPr>
            <w:r>
              <w:rPr>
                <w:sz w:val="20"/>
                <w:szCs w:val="20"/>
              </w:rPr>
              <w:t>ExCom/</w:t>
            </w:r>
            <w:r w:rsidR="00702C82" w:rsidRPr="00034710">
              <w:rPr>
                <w:sz w:val="20"/>
                <w:szCs w:val="20"/>
              </w:rPr>
              <w:t>89/7</w:t>
            </w:r>
          </w:p>
        </w:tc>
        <w:tc>
          <w:tcPr>
            <w:tcW w:w="7040" w:type="dxa"/>
            <w:tcBorders>
              <w:top w:val="single" w:sz="4" w:space="0" w:color="auto"/>
              <w:left w:val="nil"/>
              <w:bottom w:val="single" w:sz="4" w:space="0" w:color="auto"/>
              <w:right w:val="single" w:sz="4" w:space="0" w:color="auto"/>
            </w:tcBorders>
            <w:shd w:val="clear" w:color="auto" w:fill="auto"/>
          </w:tcPr>
          <w:p w14:paraId="49A88E84" w14:textId="77777777" w:rsidR="00702C82" w:rsidRPr="00034710" w:rsidRDefault="00702C82" w:rsidP="00747905">
            <w:pPr>
              <w:jc w:val="left"/>
              <w:rPr>
                <w:sz w:val="20"/>
                <w:szCs w:val="20"/>
              </w:rPr>
            </w:pPr>
            <w:r w:rsidRPr="00034710">
              <w:rPr>
                <w:sz w:val="20"/>
                <w:szCs w:val="20"/>
              </w:rPr>
              <w:t>Potential strategies, policy measures and commitments, as well as projects and activities that could be integrated within stage I of HFC phase-down plans for Article 5 countries to ensure limits on growth and sustainable reductions in HFC consumption (decision 88/75)</w:t>
            </w:r>
          </w:p>
        </w:tc>
      </w:tr>
      <w:tr w:rsidR="00702C82" w:rsidRPr="00034710" w14:paraId="433CDE2C" w14:textId="77777777" w:rsidTr="00747905">
        <w:trPr>
          <w:cantSplit/>
        </w:trPr>
        <w:tc>
          <w:tcPr>
            <w:tcW w:w="528" w:type="dxa"/>
            <w:shd w:val="clear" w:color="auto" w:fill="auto"/>
            <w:tcMar>
              <w:right w:w="173" w:type="dxa"/>
            </w:tcMar>
          </w:tcPr>
          <w:p w14:paraId="07470AD8" w14:textId="77777777" w:rsidR="00702C82" w:rsidRPr="00034710" w:rsidRDefault="00702C82" w:rsidP="00182944">
            <w:pPr>
              <w:widowControl w:val="0"/>
              <w:jc w:val="left"/>
              <w:rPr>
                <w:sz w:val="20"/>
                <w:szCs w:val="20"/>
              </w:rPr>
            </w:pPr>
            <w:r w:rsidRPr="00034710">
              <w:rPr>
                <w:sz w:val="20"/>
                <w:szCs w:val="20"/>
              </w:rPr>
              <w:t>78</w:t>
            </w:r>
          </w:p>
        </w:tc>
        <w:tc>
          <w:tcPr>
            <w:tcW w:w="1877" w:type="dxa"/>
            <w:shd w:val="clear" w:color="auto" w:fill="auto"/>
          </w:tcPr>
          <w:p w14:paraId="4B77A8C8" w14:textId="77777777" w:rsidR="00702C82" w:rsidRPr="00034710" w:rsidRDefault="00747905" w:rsidP="00747905">
            <w:pPr>
              <w:rPr>
                <w:sz w:val="20"/>
                <w:szCs w:val="20"/>
              </w:rPr>
            </w:pPr>
            <w:r>
              <w:rPr>
                <w:sz w:val="20"/>
                <w:szCs w:val="20"/>
              </w:rPr>
              <w:t>ExCom/</w:t>
            </w:r>
            <w:r w:rsidR="00702C82" w:rsidRPr="00034710">
              <w:rPr>
                <w:sz w:val="20"/>
                <w:szCs w:val="20"/>
              </w:rPr>
              <w:t>89/8</w:t>
            </w:r>
          </w:p>
        </w:tc>
        <w:tc>
          <w:tcPr>
            <w:tcW w:w="7040" w:type="dxa"/>
            <w:tcBorders>
              <w:top w:val="single" w:sz="4" w:space="0" w:color="auto"/>
              <w:left w:val="nil"/>
              <w:bottom w:val="single" w:sz="4" w:space="0" w:color="auto"/>
              <w:right w:val="single" w:sz="4" w:space="0" w:color="auto"/>
            </w:tcBorders>
            <w:shd w:val="clear" w:color="auto" w:fill="auto"/>
          </w:tcPr>
          <w:p w14:paraId="4892CFDB" w14:textId="77777777" w:rsidR="00702C82" w:rsidRPr="00034710" w:rsidRDefault="00702C82" w:rsidP="00747905">
            <w:pPr>
              <w:jc w:val="left"/>
              <w:rPr>
                <w:sz w:val="20"/>
                <w:szCs w:val="20"/>
              </w:rPr>
            </w:pPr>
            <w:r w:rsidRPr="00034710">
              <w:rPr>
                <w:sz w:val="20"/>
                <w:szCs w:val="20"/>
              </w:rPr>
              <w:t>Analysis of the level and modalities of funding for HFC phase-down in the refrigeration servicing sector (decision 88/76)</w:t>
            </w:r>
          </w:p>
        </w:tc>
      </w:tr>
      <w:tr w:rsidR="00702C82" w:rsidRPr="00034710" w14:paraId="7E5E63DC" w14:textId="77777777" w:rsidTr="00747905">
        <w:trPr>
          <w:cantSplit/>
        </w:trPr>
        <w:tc>
          <w:tcPr>
            <w:tcW w:w="528" w:type="dxa"/>
            <w:shd w:val="clear" w:color="auto" w:fill="auto"/>
            <w:tcMar>
              <w:right w:w="173" w:type="dxa"/>
            </w:tcMar>
          </w:tcPr>
          <w:p w14:paraId="1124211E" w14:textId="77777777" w:rsidR="00702C82" w:rsidRPr="00034710" w:rsidRDefault="00702C82" w:rsidP="00182944">
            <w:pPr>
              <w:widowControl w:val="0"/>
              <w:jc w:val="left"/>
              <w:rPr>
                <w:sz w:val="20"/>
                <w:szCs w:val="20"/>
              </w:rPr>
            </w:pPr>
            <w:r w:rsidRPr="00034710">
              <w:rPr>
                <w:sz w:val="20"/>
                <w:szCs w:val="20"/>
              </w:rPr>
              <w:t>79</w:t>
            </w:r>
          </w:p>
        </w:tc>
        <w:tc>
          <w:tcPr>
            <w:tcW w:w="1877" w:type="dxa"/>
            <w:shd w:val="clear" w:color="auto" w:fill="auto"/>
          </w:tcPr>
          <w:p w14:paraId="32173B4A" w14:textId="77777777" w:rsidR="00702C82" w:rsidRPr="00034710" w:rsidRDefault="00747905" w:rsidP="00747905">
            <w:pPr>
              <w:rPr>
                <w:sz w:val="20"/>
                <w:szCs w:val="20"/>
              </w:rPr>
            </w:pPr>
            <w:r>
              <w:rPr>
                <w:sz w:val="20"/>
                <w:szCs w:val="20"/>
              </w:rPr>
              <w:t>ExCom/</w:t>
            </w:r>
            <w:r w:rsidR="00702C82" w:rsidRPr="00034710">
              <w:rPr>
                <w:sz w:val="20"/>
                <w:szCs w:val="20"/>
              </w:rPr>
              <w:t>89/9</w:t>
            </w:r>
          </w:p>
        </w:tc>
        <w:tc>
          <w:tcPr>
            <w:tcW w:w="7040" w:type="dxa"/>
            <w:tcBorders>
              <w:top w:val="single" w:sz="4" w:space="0" w:color="auto"/>
              <w:left w:val="nil"/>
              <w:bottom w:val="single" w:sz="4" w:space="0" w:color="auto"/>
              <w:right w:val="single" w:sz="4" w:space="0" w:color="auto"/>
            </w:tcBorders>
            <w:shd w:val="clear" w:color="auto" w:fill="auto"/>
          </w:tcPr>
          <w:p w14:paraId="404A52FC" w14:textId="77777777" w:rsidR="00702C82" w:rsidRPr="00034710" w:rsidRDefault="00702C82" w:rsidP="00747905">
            <w:pPr>
              <w:jc w:val="left"/>
              <w:rPr>
                <w:sz w:val="20"/>
                <w:szCs w:val="20"/>
              </w:rPr>
            </w:pPr>
            <w:r w:rsidRPr="00034710">
              <w:rPr>
                <w:sz w:val="20"/>
                <w:szCs w:val="20"/>
              </w:rPr>
              <w:t>Synthesis report describing best practices and ways for the Executive Committee to consider operationalizing paragraph 24 of decision XXVIII/2 (decision</w:t>
            </w:r>
            <w:r>
              <w:rPr>
                <w:sz w:val="20"/>
                <w:szCs w:val="20"/>
              </w:rPr>
              <w:t> </w:t>
            </w:r>
            <w:r w:rsidRPr="00034710">
              <w:rPr>
                <w:sz w:val="20"/>
                <w:szCs w:val="20"/>
              </w:rPr>
              <w:t>84/87(b))</w:t>
            </w:r>
          </w:p>
        </w:tc>
      </w:tr>
      <w:tr w:rsidR="00702C82" w:rsidRPr="00034710" w14:paraId="639E6B11" w14:textId="77777777" w:rsidTr="00747905">
        <w:trPr>
          <w:cantSplit/>
        </w:trPr>
        <w:tc>
          <w:tcPr>
            <w:tcW w:w="528" w:type="dxa"/>
            <w:shd w:val="clear" w:color="auto" w:fill="auto"/>
            <w:tcMar>
              <w:right w:w="173" w:type="dxa"/>
            </w:tcMar>
          </w:tcPr>
          <w:p w14:paraId="0629F8B8" w14:textId="77777777" w:rsidR="00702C82" w:rsidRPr="00034710" w:rsidRDefault="00702C82" w:rsidP="00182944">
            <w:pPr>
              <w:widowControl w:val="0"/>
              <w:jc w:val="left"/>
              <w:rPr>
                <w:sz w:val="20"/>
                <w:szCs w:val="20"/>
              </w:rPr>
            </w:pPr>
            <w:r w:rsidRPr="00034710">
              <w:rPr>
                <w:sz w:val="20"/>
                <w:szCs w:val="20"/>
              </w:rPr>
              <w:t>80</w:t>
            </w:r>
          </w:p>
        </w:tc>
        <w:tc>
          <w:tcPr>
            <w:tcW w:w="1877" w:type="dxa"/>
            <w:shd w:val="clear" w:color="auto" w:fill="auto"/>
          </w:tcPr>
          <w:p w14:paraId="13375FD2" w14:textId="77777777" w:rsidR="00702C82" w:rsidRPr="00034710" w:rsidRDefault="00747905" w:rsidP="00747905">
            <w:pPr>
              <w:rPr>
                <w:sz w:val="20"/>
                <w:szCs w:val="20"/>
              </w:rPr>
            </w:pPr>
            <w:r>
              <w:rPr>
                <w:sz w:val="20"/>
                <w:szCs w:val="20"/>
              </w:rPr>
              <w:t>ExCom/</w:t>
            </w:r>
            <w:r w:rsidR="00702C82" w:rsidRPr="00034710">
              <w:rPr>
                <w:sz w:val="20"/>
                <w:szCs w:val="20"/>
              </w:rPr>
              <w:t>89/10</w:t>
            </w:r>
          </w:p>
        </w:tc>
        <w:tc>
          <w:tcPr>
            <w:tcW w:w="7040" w:type="dxa"/>
            <w:tcBorders>
              <w:top w:val="single" w:sz="4" w:space="0" w:color="auto"/>
              <w:left w:val="nil"/>
              <w:bottom w:val="single" w:sz="4" w:space="0" w:color="auto"/>
              <w:right w:val="single" w:sz="4" w:space="0" w:color="auto"/>
            </w:tcBorders>
            <w:shd w:val="clear" w:color="auto" w:fill="auto"/>
          </w:tcPr>
          <w:p w14:paraId="4E63BEE0" w14:textId="77777777" w:rsidR="00702C82" w:rsidRPr="00034710" w:rsidRDefault="00702C82" w:rsidP="00747905">
            <w:pPr>
              <w:jc w:val="left"/>
              <w:rPr>
                <w:sz w:val="20"/>
                <w:szCs w:val="20"/>
              </w:rPr>
            </w:pPr>
            <w:r w:rsidRPr="00034710">
              <w:rPr>
                <w:sz w:val="20"/>
                <w:szCs w:val="20"/>
              </w:rPr>
              <w:t>Analysis of and information on the ICC and IOC and their duration, and the cost effectiveness of all approved investment projects in the relevant manufacturing sectors and sub-sectors (decision 84/87(a))</w:t>
            </w:r>
          </w:p>
        </w:tc>
      </w:tr>
      <w:tr w:rsidR="00702C82" w:rsidRPr="00034710" w14:paraId="7F16E157" w14:textId="77777777" w:rsidTr="00747905">
        <w:trPr>
          <w:cantSplit/>
        </w:trPr>
        <w:tc>
          <w:tcPr>
            <w:tcW w:w="528" w:type="dxa"/>
            <w:shd w:val="clear" w:color="auto" w:fill="auto"/>
            <w:tcMar>
              <w:right w:w="173" w:type="dxa"/>
            </w:tcMar>
          </w:tcPr>
          <w:p w14:paraId="4F7E6742" w14:textId="77777777" w:rsidR="00702C82" w:rsidRPr="00034710" w:rsidRDefault="00702C82" w:rsidP="00182944">
            <w:pPr>
              <w:widowControl w:val="0"/>
              <w:jc w:val="left"/>
              <w:rPr>
                <w:sz w:val="20"/>
                <w:szCs w:val="20"/>
              </w:rPr>
            </w:pPr>
            <w:r w:rsidRPr="00034710">
              <w:rPr>
                <w:sz w:val="20"/>
                <w:szCs w:val="20"/>
              </w:rPr>
              <w:t>81</w:t>
            </w:r>
          </w:p>
        </w:tc>
        <w:tc>
          <w:tcPr>
            <w:tcW w:w="1877" w:type="dxa"/>
            <w:shd w:val="clear" w:color="auto" w:fill="auto"/>
          </w:tcPr>
          <w:p w14:paraId="3F4C2106" w14:textId="77777777" w:rsidR="00702C82" w:rsidRPr="00034710" w:rsidRDefault="00747905" w:rsidP="00747905">
            <w:pPr>
              <w:rPr>
                <w:sz w:val="20"/>
                <w:szCs w:val="20"/>
              </w:rPr>
            </w:pPr>
            <w:r>
              <w:rPr>
                <w:sz w:val="20"/>
                <w:szCs w:val="20"/>
              </w:rPr>
              <w:t>ExCom/</w:t>
            </w:r>
            <w:r w:rsidR="00702C82" w:rsidRPr="00034710">
              <w:rPr>
                <w:sz w:val="20"/>
                <w:szCs w:val="20"/>
              </w:rPr>
              <w:t>89/11</w:t>
            </w:r>
          </w:p>
        </w:tc>
        <w:tc>
          <w:tcPr>
            <w:tcW w:w="7040" w:type="dxa"/>
            <w:tcBorders>
              <w:top w:val="single" w:sz="4" w:space="0" w:color="auto"/>
              <w:left w:val="nil"/>
              <w:bottom w:val="single" w:sz="4" w:space="0" w:color="auto"/>
              <w:right w:val="single" w:sz="4" w:space="0" w:color="auto"/>
            </w:tcBorders>
            <w:shd w:val="clear" w:color="auto" w:fill="auto"/>
          </w:tcPr>
          <w:p w14:paraId="669BB90C" w14:textId="77777777" w:rsidR="00702C82" w:rsidRPr="00034710" w:rsidRDefault="00702C82" w:rsidP="00747905">
            <w:pPr>
              <w:jc w:val="left"/>
              <w:rPr>
                <w:sz w:val="20"/>
                <w:szCs w:val="20"/>
              </w:rPr>
            </w:pPr>
            <w:r w:rsidRPr="00034710">
              <w:rPr>
                <w:sz w:val="20"/>
                <w:szCs w:val="20"/>
              </w:rPr>
              <w:t>Paper on ways to operationalize paragraph 16 of decision XXVIII/2 and paragraph</w:t>
            </w:r>
            <w:r>
              <w:rPr>
                <w:sz w:val="20"/>
                <w:szCs w:val="20"/>
              </w:rPr>
              <w:t> </w:t>
            </w:r>
            <w:r w:rsidRPr="00034710">
              <w:rPr>
                <w:sz w:val="20"/>
                <w:szCs w:val="20"/>
              </w:rPr>
              <w:t>2 of decision XXX/5 of the Parties (decision 84/88)</w:t>
            </w:r>
          </w:p>
        </w:tc>
      </w:tr>
      <w:tr w:rsidR="00702C82" w:rsidRPr="00034710" w14:paraId="7B93C497" w14:textId="77777777" w:rsidTr="00747905">
        <w:trPr>
          <w:cantSplit/>
        </w:trPr>
        <w:tc>
          <w:tcPr>
            <w:tcW w:w="528" w:type="dxa"/>
            <w:shd w:val="clear" w:color="auto" w:fill="auto"/>
            <w:tcMar>
              <w:right w:w="173" w:type="dxa"/>
            </w:tcMar>
          </w:tcPr>
          <w:p w14:paraId="2BCFBA99" w14:textId="77777777" w:rsidR="00702C82" w:rsidRPr="00034710" w:rsidRDefault="00702C82" w:rsidP="00182944">
            <w:pPr>
              <w:widowControl w:val="0"/>
              <w:jc w:val="left"/>
              <w:rPr>
                <w:sz w:val="20"/>
                <w:szCs w:val="20"/>
              </w:rPr>
            </w:pPr>
            <w:r w:rsidRPr="00034710">
              <w:rPr>
                <w:sz w:val="20"/>
                <w:szCs w:val="20"/>
              </w:rPr>
              <w:t>82</w:t>
            </w:r>
          </w:p>
        </w:tc>
        <w:tc>
          <w:tcPr>
            <w:tcW w:w="1877" w:type="dxa"/>
            <w:shd w:val="clear" w:color="auto" w:fill="auto"/>
          </w:tcPr>
          <w:p w14:paraId="5B3639F3" w14:textId="77777777" w:rsidR="00702C82" w:rsidRPr="00034710" w:rsidRDefault="00702C82" w:rsidP="00165822">
            <w:pPr>
              <w:rPr>
                <w:sz w:val="20"/>
                <w:szCs w:val="20"/>
              </w:rPr>
            </w:pPr>
            <w:r w:rsidRPr="00034710">
              <w:rPr>
                <w:sz w:val="20"/>
                <w:szCs w:val="20"/>
              </w:rPr>
              <w:t>ExCom</w:t>
            </w:r>
            <w:r w:rsidR="00165822">
              <w:rPr>
                <w:sz w:val="20"/>
                <w:szCs w:val="20"/>
              </w:rPr>
              <w:t>/</w:t>
            </w:r>
            <w:r w:rsidRPr="00034710">
              <w:rPr>
                <w:sz w:val="20"/>
                <w:szCs w:val="20"/>
              </w:rPr>
              <w:t>89/12</w:t>
            </w:r>
          </w:p>
        </w:tc>
        <w:tc>
          <w:tcPr>
            <w:tcW w:w="7040" w:type="dxa"/>
            <w:tcBorders>
              <w:top w:val="single" w:sz="4" w:space="0" w:color="auto"/>
              <w:left w:val="nil"/>
              <w:bottom w:val="single" w:sz="4" w:space="0" w:color="auto"/>
              <w:right w:val="single" w:sz="4" w:space="0" w:color="auto"/>
            </w:tcBorders>
            <w:shd w:val="clear" w:color="auto" w:fill="auto"/>
          </w:tcPr>
          <w:p w14:paraId="4A5A0C39" w14:textId="77777777" w:rsidR="00702C82" w:rsidRPr="00034710" w:rsidRDefault="00702C82" w:rsidP="00747905">
            <w:pPr>
              <w:jc w:val="left"/>
              <w:rPr>
                <w:sz w:val="20"/>
                <w:szCs w:val="20"/>
              </w:rPr>
            </w:pPr>
            <w:r w:rsidRPr="00034710">
              <w:rPr>
                <w:sz w:val="20"/>
                <w:szCs w:val="20"/>
              </w:rPr>
              <w:t>Report identifying options, including the relevant procedures and conditions for mobilizing financial resources for maintaining and/or enhancing energy efficiency when replacing HFCs with low</w:t>
            </w:r>
            <w:r w:rsidRPr="00034710">
              <w:rPr>
                <w:sz w:val="20"/>
                <w:szCs w:val="20"/>
              </w:rPr>
              <w:noBreakHyphen/>
              <w:t>GWP alternatives (decision 87/51)</w:t>
            </w:r>
          </w:p>
        </w:tc>
      </w:tr>
      <w:tr w:rsidR="00702C82" w:rsidRPr="00FD24A3" w14:paraId="53DD22CA" w14:textId="77777777" w:rsidTr="00747905">
        <w:trPr>
          <w:cantSplit/>
        </w:trPr>
        <w:tc>
          <w:tcPr>
            <w:tcW w:w="528" w:type="dxa"/>
            <w:shd w:val="clear" w:color="auto" w:fill="auto"/>
            <w:tcMar>
              <w:right w:w="173" w:type="dxa"/>
            </w:tcMar>
          </w:tcPr>
          <w:p w14:paraId="6EE9C58C" w14:textId="77777777" w:rsidR="00702C82" w:rsidRPr="00034710" w:rsidRDefault="00702C82" w:rsidP="00182944">
            <w:pPr>
              <w:widowControl w:val="0"/>
              <w:jc w:val="left"/>
              <w:rPr>
                <w:sz w:val="20"/>
                <w:szCs w:val="20"/>
              </w:rPr>
            </w:pPr>
            <w:r w:rsidRPr="00034710">
              <w:rPr>
                <w:sz w:val="20"/>
                <w:szCs w:val="20"/>
              </w:rPr>
              <w:t>83</w:t>
            </w:r>
          </w:p>
        </w:tc>
        <w:tc>
          <w:tcPr>
            <w:tcW w:w="1877" w:type="dxa"/>
            <w:shd w:val="clear" w:color="auto" w:fill="auto"/>
          </w:tcPr>
          <w:p w14:paraId="194C6CE5" w14:textId="77777777" w:rsidR="00702C82" w:rsidRPr="00034710" w:rsidRDefault="00165822" w:rsidP="00747905">
            <w:pPr>
              <w:rPr>
                <w:sz w:val="20"/>
                <w:szCs w:val="20"/>
              </w:rPr>
            </w:pPr>
            <w:r>
              <w:rPr>
                <w:sz w:val="20"/>
                <w:szCs w:val="20"/>
              </w:rPr>
              <w:t>ExCom/</w:t>
            </w:r>
            <w:r w:rsidR="00702C82" w:rsidRPr="00034710">
              <w:rPr>
                <w:sz w:val="20"/>
                <w:szCs w:val="20"/>
              </w:rPr>
              <w:t>89/13</w:t>
            </w:r>
          </w:p>
        </w:tc>
        <w:tc>
          <w:tcPr>
            <w:tcW w:w="7040" w:type="dxa"/>
            <w:tcBorders>
              <w:top w:val="single" w:sz="4" w:space="0" w:color="auto"/>
              <w:left w:val="nil"/>
              <w:bottom w:val="single" w:sz="4" w:space="0" w:color="auto"/>
              <w:right w:val="single" w:sz="4" w:space="0" w:color="auto"/>
            </w:tcBorders>
            <w:shd w:val="clear" w:color="auto" w:fill="auto"/>
          </w:tcPr>
          <w:p w14:paraId="23FA495C" w14:textId="77777777" w:rsidR="00702C82" w:rsidRPr="00034710" w:rsidRDefault="00702C82" w:rsidP="00747905">
            <w:pPr>
              <w:jc w:val="left"/>
              <w:rPr>
                <w:sz w:val="20"/>
                <w:szCs w:val="20"/>
              </w:rPr>
            </w:pPr>
            <w:r w:rsidRPr="00034710">
              <w:rPr>
                <w:sz w:val="20"/>
                <w:szCs w:val="20"/>
              </w:rPr>
              <w:t>Key aspects related to HFC-23 by-product control technologies (decision 83/67(d))</w:t>
            </w:r>
          </w:p>
        </w:tc>
      </w:tr>
    </w:tbl>
    <w:p w14:paraId="658C8D73" w14:textId="77777777" w:rsidR="00702C82" w:rsidRDefault="00702C82" w:rsidP="00747905">
      <w:pPr>
        <w:jc w:val="center"/>
        <w:rPr>
          <w:b/>
          <w:caps/>
          <w:sz w:val="20"/>
          <w:szCs w:val="20"/>
          <w:lang w:val="en-GB"/>
        </w:rPr>
      </w:pPr>
    </w:p>
    <w:p w14:paraId="5C1B6E76" w14:textId="77777777" w:rsidR="00702C82" w:rsidRPr="009B0D30" w:rsidRDefault="00702C82" w:rsidP="00747905">
      <w:pPr>
        <w:jc w:val="center"/>
      </w:pPr>
    </w:p>
    <w:p w14:paraId="23697E1C" w14:textId="77777777" w:rsidR="00702C82" w:rsidRPr="009B0D30" w:rsidRDefault="00702C82" w:rsidP="0074790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2C82" w:rsidRPr="009B0D30" w14:paraId="0F7676D7" w14:textId="77777777" w:rsidTr="00747905">
        <w:tc>
          <w:tcPr>
            <w:tcW w:w="1915" w:type="dxa"/>
          </w:tcPr>
          <w:p w14:paraId="2117B876" w14:textId="77777777" w:rsidR="00702C82" w:rsidRPr="009B0D30" w:rsidRDefault="00702C82" w:rsidP="00747905">
            <w:pPr>
              <w:jc w:val="center"/>
            </w:pPr>
          </w:p>
        </w:tc>
        <w:tc>
          <w:tcPr>
            <w:tcW w:w="1915" w:type="dxa"/>
          </w:tcPr>
          <w:p w14:paraId="260C5ADD" w14:textId="77777777" w:rsidR="00702C82" w:rsidRPr="009B0D30" w:rsidRDefault="00702C82" w:rsidP="00747905">
            <w:pPr>
              <w:jc w:val="center"/>
            </w:pPr>
          </w:p>
        </w:tc>
        <w:tc>
          <w:tcPr>
            <w:tcW w:w="1915" w:type="dxa"/>
            <w:tcBorders>
              <w:bottom w:val="single" w:sz="4" w:space="0" w:color="auto"/>
            </w:tcBorders>
          </w:tcPr>
          <w:p w14:paraId="43069B83" w14:textId="77777777" w:rsidR="00702C82" w:rsidRPr="009B0D30" w:rsidRDefault="00702C82" w:rsidP="00747905">
            <w:pPr>
              <w:jc w:val="center"/>
            </w:pPr>
          </w:p>
        </w:tc>
        <w:tc>
          <w:tcPr>
            <w:tcW w:w="1915" w:type="dxa"/>
          </w:tcPr>
          <w:p w14:paraId="6F88D883" w14:textId="77777777" w:rsidR="00702C82" w:rsidRPr="009B0D30" w:rsidRDefault="00702C82" w:rsidP="00747905">
            <w:pPr>
              <w:jc w:val="center"/>
            </w:pPr>
          </w:p>
        </w:tc>
        <w:tc>
          <w:tcPr>
            <w:tcW w:w="1916" w:type="dxa"/>
          </w:tcPr>
          <w:p w14:paraId="6FE71751" w14:textId="77777777" w:rsidR="00702C82" w:rsidRPr="009B0D30" w:rsidRDefault="00702C82" w:rsidP="00747905">
            <w:pPr>
              <w:jc w:val="center"/>
            </w:pPr>
          </w:p>
        </w:tc>
      </w:tr>
    </w:tbl>
    <w:p w14:paraId="4EB9C5AF" w14:textId="77777777" w:rsidR="00702C82" w:rsidRPr="009B0D30" w:rsidRDefault="00702C82" w:rsidP="00702C82">
      <w:pPr>
        <w:jc w:val="center"/>
      </w:pPr>
    </w:p>
    <w:sectPr w:rsidR="00702C82" w:rsidRPr="009B0D30" w:rsidSect="00702C82">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CAC7F" w14:textId="77777777" w:rsidR="00BF2B31" w:rsidRDefault="00BF2B31" w:rsidP="004A504B">
      <w:r>
        <w:separator/>
      </w:r>
    </w:p>
  </w:endnote>
  <w:endnote w:type="continuationSeparator" w:id="0">
    <w:p w14:paraId="00728FD5" w14:textId="77777777" w:rsidR="00BF2B31" w:rsidRDefault="00BF2B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0131F" w14:textId="673B664D" w:rsidR="00BF2B31" w:rsidRPr="0033525D" w:rsidRDefault="00BF2B31">
    <w:pPr>
      <w:jc w:val="center"/>
    </w:pPr>
    <w:r>
      <w:fldChar w:fldCharType="begin"/>
    </w:r>
    <w:r>
      <w:instrText xml:space="preserve"> PAGE </w:instrText>
    </w:r>
    <w:r>
      <w:fldChar w:fldCharType="separate"/>
    </w:r>
    <w:r w:rsidR="000E4CF0">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BDE7" w14:textId="17F7F8B5" w:rsidR="00BF2B31" w:rsidRPr="0033525D" w:rsidRDefault="00BF2B31">
    <w:pPr>
      <w:jc w:val="center"/>
    </w:pPr>
    <w:r>
      <w:fldChar w:fldCharType="begin"/>
    </w:r>
    <w:r>
      <w:instrText xml:space="preserve"> PAGE </w:instrText>
    </w:r>
    <w:r>
      <w:fldChar w:fldCharType="separate"/>
    </w:r>
    <w:r w:rsidR="000E4CF0">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8E7F"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EB67F2"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D2A47"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BBB897"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728D0" w14:textId="782C9A10" w:rsidR="00BF2B31" w:rsidRPr="0033525D" w:rsidRDefault="00BF2B31">
    <w:pPr>
      <w:jc w:val="center"/>
    </w:pPr>
    <w:r>
      <w:fldChar w:fldCharType="begin"/>
    </w:r>
    <w:r>
      <w:instrText xml:space="preserve"> PAGE </w:instrText>
    </w:r>
    <w:r>
      <w:fldChar w:fldCharType="separate"/>
    </w:r>
    <w:r w:rsidR="000E4CF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91629" w14:textId="0FDCDFB9" w:rsidR="00BF2B31" w:rsidRPr="0033525D" w:rsidRDefault="00BF2B31">
    <w:pPr>
      <w:jc w:val="center"/>
    </w:pPr>
    <w:r>
      <w:fldChar w:fldCharType="begin"/>
    </w:r>
    <w:r>
      <w:instrText xml:space="preserve"> PAGE </w:instrText>
    </w:r>
    <w:r>
      <w:fldChar w:fldCharType="separate"/>
    </w:r>
    <w:r w:rsidR="00B11F50">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3AB14" w14:textId="10F74B20" w:rsidR="00BF2B31" w:rsidRPr="0033525D" w:rsidRDefault="00BF2B31">
    <w:pPr>
      <w:jc w:val="center"/>
    </w:pPr>
    <w:r>
      <w:fldChar w:fldCharType="begin"/>
    </w:r>
    <w:r>
      <w:instrText xml:space="preserve"> PAGE </w:instrText>
    </w:r>
    <w:r>
      <w:fldChar w:fldCharType="separate"/>
    </w:r>
    <w:r w:rsidR="00B11F50">
      <w:rPr>
        <w:noProof/>
      </w:rPr>
      <w:t>1</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C1701"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FB4F11" w14:textId="77777777" w:rsidR="00BF2B31" w:rsidRDefault="00BF2B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491CB" w14:textId="77777777" w:rsidR="00BF2B31" w:rsidRDefault="00BF2B31" w:rsidP="004A504B">
      <w:r>
        <w:separator/>
      </w:r>
    </w:p>
  </w:footnote>
  <w:footnote w:type="continuationSeparator" w:id="0">
    <w:p w14:paraId="510646A9" w14:textId="77777777" w:rsidR="00BF2B31" w:rsidRDefault="00BF2B31" w:rsidP="004A504B">
      <w:r>
        <w:continuationSeparator/>
      </w:r>
    </w:p>
  </w:footnote>
  <w:footnote w:id="1">
    <w:p w14:paraId="05E7E2C6" w14:textId="77777777" w:rsidR="00BF2B31" w:rsidRPr="00B86471" w:rsidRDefault="00BF2B31" w:rsidP="00747905">
      <w:pPr>
        <w:pStyle w:val="FootnoteText"/>
        <w:rPr>
          <w:lang w:val="en-US"/>
        </w:rPr>
      </w:pPr>
      <w:r w:rsidRPr="00C07B3E">
        <w:rPr>
          <w:rStyle w:val="FootnoteReference"/>
        </w:rPr>
        <w:footnoteRef/>
      </w:r>
      <w:r w:rsidRPr="00C07B3E">
        <w:t xml:space="preserve"> </w:t>
      </w:r>
      <w:r>
        <w:rPr>
          <w:lang w:val="en-GB"/>
        </w:rPr>
        <w:t>Due to coronavirus disease (COVID-19), part I of the 89</w:t>
      </w:r>
      <w:r>
        <w:rPr>
          <w:vertAlign w:val="superscript"/>
          <w:lang w:val="en-GB"/>
        </w:rPr>
        <w:t>th</w:t>
      </w:r>
      <w:r>
        <w:rPr>
          <w:lang w:val="en-GB"/>
        </w:rPr>
        <w:t xml:space="preserve"> meeting will be held online while part II will be held in</w:t>
      </w:r>
      <w:r>
        <w:rPr>
          <w:lang w:val="en-GB"/>
        </w:rPr>
        <w:noBreakHyphen/>
        <w:t>person.</w:t>
      </w:r>
    </w:p>
  </w:footnote>
  <w:footnote w:id="2">
    <w:p w14:paraId="2BF36686" w14:textId="77777777" w:rsidR="00BF2B31" w:rsidRPr="00E71D91" w:rsidRDefault="00BF2B31" w:rsidP="00747905">
      <w:pPr>
        <w:pStyle w:val="FootnoteText"/>
      </w:pPr>
      <w:r>
        <w:rPr>
          <w:rStyle w:val="FootnoteReference"/>
        </w:rPr>
        <w:footnoteRef/>
      </w:r>
      <w:r>
        <w:t xml:space="preserve"> </w:t>
      </w:r>
      <w:r w:rsidRPr="00376CDA">
        <w:t xml:space="preserve">Decision related to the amendment phasing </w:t>
      </w:r>
      <w:r w:rsidRPr="00E71D91">
        <w:t xml:space="preserve">down </w:t>
      </w:r>
      <w:r w:rsidRPr="00AA6B47">
        <w:t>hydrofluorocarbons</w:t>
      </w:r>
      <w:r w:rsidRPr="00E71D91">
        <w:t xml:space="preserve">. It includes 40 elements, several of which are for </w:t>
      </w:r>
      <w:r>
        <w:t xml:space="preserve">the </w:t>
      </w:r>
      <w:r w:rsidRPr="00E71D91">
        <w:t xml:space="preserve">consideration </w:t>
      </w:r>
      <w:r>
        <w:t>of</w:t>
      </w:r>
      <w:r w:rsidRPr="00E71D91">
        <w:t xml:space="preserve"> the Executive Committee as they relate to the operation of the Multilateral Fund.</w:t>
      </w:r>
    </w:p>
  </w:footnote>
  <w:footnote w:id="3">
    <w:p w14:paraId="33B0FD0B" w14:textId="77777777" w:rsidR="00BF2B31" w:rsidRPr="00702C82" w:rsidRDefault="00BF2B31" w:rsidP="00702C82">
      <w:pPr>
        <w:pStyle w:val="FootnoteText"/>
        <w:rPr>
          <w:lang w:val="en-US"/>
        </w:rPr>
      </w:pPr>
      <w:r w:rsidRPr="00E71D91">
        <w:rPr>
          <w:rStyle w:val="FootnoteReference"/>
        </w:rPr>
        <w:footnoteRef/>
      </w:r>
      <w:r w:rsidRPr="00E71D91">
        <w:t xml:space="preserve"> 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r w:rsidRPr="00702C82">
        <w:rPr>
          <w:lang w:val="en-US"/>
        </w:rPr>
        <w:t xml:space="preserve"> </w:t>
      </w:r>
    </w:p>
  </w:footnote>
  <w:footnote w:id="4">
    <w:p w14:paraId="27E86B16" w14:textId="77777777" w:rsidR="00BF2B31" w:rsidRPr="00595AF2" w:rsidRDefault="00BF2B31" w:rsidP="00747905">
      <w:pPr>
        <w:pStyle w:val="FootnoteText"/>
      </w:pPr>
      <w:r>
        <w:rPr>
          <w:rStyle w:val="FootnoteReference"/>
        </w:rPr>
        <w:footnoteRef/>
      </w:r>
      <w:r>
        <w:t xml:space="preserve"> </w:t>
      </w:r>
      <w:r w:rsidRPr="00CF1E89">
        <w:rPr>
          <w:rStyle w:val="FootnoteReference"/>
          <w:rFonts w:eastAsiaTheme="majorEastAsia"/>
          <w:vertAlign w:val="baseline"/>
          <w:lang w:val="en-US"/>
        </w:rPr>
        <w:t>UNEP/OzL.Pro/ExCom/77/70</w:t>
      </w:r>
      <w:r>
        <w:rPr>
          <w:rFonts w:eastAsiaTheme="majorEastAsia"/>
          <w:lang w:val="en-US"/>
        </w:rPr>
        <w:t>/Rev.1</w:t>
      </w:r>
    </w:p>
  </w:footnote>
  <w:footnote w:id="5">
    <w:p w14:paraId="1A60E789" w14:textId="77777777" w:rsidR="00BF2B31" w:rsidRPr="00911A5F" w:rsidRDefault="00BF2B31" w:rsidP="00747905">
      <w:pPr>
        <w:pStyle w:val="FootnoteText"/>
        <w:rPr>
          <w:rFonts w:eastAsiaTheme="majorEastAsia"/>
          <w:lang w:val="en-US"/>
        </w:rPr>
      </w:pPr>
      <w:r>
        <w:rPr>
          <w:rStyle w:val="FootnoteReference"/>
        </w:rPr>
        <w:footnoteRef/>
      </w:r>
      <w:r w:rsidRPr="00CF1E89">
        <w:rPr>
          <w:lang w:val="en-US"/>
        </w:rPr>
        <w:t xml:space="preserve"> </w:t>
      </w:r>
      <w:r>
        <w:rPr>
          <w:lang w:val="en-US"/>
        </w:rPr>
        <w:t xml:space="preserve">Documents on the cost guidelines submitted to the meetings of the Executive Committee are: </w:t>
      </w:r>
      <w:r w:rsidRPr="00CF1E89">
        <w:rPr>
          <w:rFonts w:eastAsiaTheme="majorEastAsia"/>
          <w:lang w:val="en-US"/>
        </w:rPr>
        <w:t>UNE</w:t>
      </w:r>
      <w:r w:rsidRPr="00CF1E89">
        <w:rPr>
          <w:rStyle w:val="FootnoteReference"/>
          <w:rFonts w:eastAsiaTheme="majorEastAsia"/>
          <w:vertAlign w:val="baseline"/>
          <w:lang w:val="en-US"/>
        </w:rPr>
        <w:t>P/OzL.Pro/ExCom/78/5 and Corr.1, UNEP/OzL.Pro/ExCom/79/46, UNEP/OzL.Pro/ExCom/80/</w:t>
      </w:r>
      <w:r w:rsidRPr="00700996">
        <w:rPr>
          <w:rStyle w:val="FootnoteReference"/>
          <w:rFonts w:eastAsiaTheme="majorEastAsia"/>
          <w:vertAlign w:val="baseline"/>
          <w:lang w:val="en-US"/>
        </w:rPr>
        <w:t>55, UNEP/OzL.Pro/ExCom/81/53</w:t>
      </w:r>
      <w:r w:rsidRPr="00700996">
        <w:rPr>
          <w:lang w:val="en-US"/>
        </w:rPr>
        <w:t xml:space="preserve">, </w:t>
      </w:r>
      <w:r w:rsidRPr="00700996">
        <w:rPr>
          <w:rStyle w:val="FootnoteReference"/>
          <w:rFonts w:eastAsiaTheme="majorEastAsia"/>
          <w:vertAlign w:val="baseline"/>
          <w:lang w:val="en-US"/>
        </w:rPr>
        <w:t>UNEP/OzL.Pro/ExCom/8</w:t>
      </w:r>
      <w:r w:rsidRPr="00700996">
        <w:rPr>
          <w:rFonts w:eastAsiaTheme="majorEastAsia"/>
          <w:lang w:val="en-US"/>
        </w:rPr>
        <w:t>2</w:t>
      </w:r>
      <w:r w:rsidRPr="00700996">
        <w:rPr>
          <w:rStyle w:val="FootnoteReference"/>
          <w:rFonts w:eastAsiaTheme="majorEastAsia"/>
          <w:vertAlign w:val="baseline"/>
          <w:lang w:val="en-US"/>
        </w:rPr>
        <w:t>/6</w:t>
      </w:r>
      <w:r w:rsidRPr="00700996">
        <w:rPr>
          <w:rFonts w:eastAsiaTheme="majorEastAsia"/>
          <w:lang w:val="en-US"/>
        </w:rPr>
        <w:t>7, UNEP/OzL.Pro/ExCom/83/43</w:t>
      </w:r>
      <w:r>
        <w:rPr>
          <w:rFonts w:eastAsiaTheme="majorEastAsia"/>
          <w:lang w:val="en-US"/>
        </w:rPr>
        <w:t>,</w:t>
      </w:r>
      <w:r w:rsidRPr="00700996">
        <w:rPr>
          <w:rFonts w:eastAsiaTheme="majorEastAsia"/>
          <w:lang w:val="en-US"/>
        </w:rPr>
        <w:t xml:space="preserve"> and UNEP/OzL.Pro/ExCom/84/66</w:t>
      </w:r>
      <w:r>
        <w:rPr>
          <w:rFonts w:eastAsiaTheme="majorEastAsia"/>
          <w:lang w:val="en-US"/>
        </w:rPr>
        <w:t>.</w:t>
      </w:r>
    </w:p>
  </w:footnote>
  <w:footnote w:id="6">
    <w:p w14:paraId="129F439F" w14:textId="77777777" w:rsidR="00BF2B31" w:rsidRPr="00362229" w:rsidRDefault="00BF2B31" w:rsidP="00747905">
      <w:pPr>
        <w:pStyle w:val="FootnoteText"/>
      </w:pPr>
      <w:r>
        <w:rPr>
          <w:rStyle w:val="FootnoteReference"/>
        </w:rPr>
        <w:footnoteRef/>
      </w:r>
      <w:r>
        <w:t xml:space="preserve"> S</w:t>
      </w:r>
      <w:r w:rsidRPr="00362229">
        <w:t xml:space="preserve">everal of </w:t>
      </w:r>
      <w:r>
        <w:t xml:space="preserve">the documents </w:t>
      </w:r>
      <w:r w:rsidRPr="00362229">
        <w:t>were updated and/or revised following their consideration by the Committee at a given meeting, and resubmitted to subsequent meetings</w:t>
      </w:r>
      <w:r>
        <w:t>.</w:t>
      </w:r>
    </w:p>
  </w:footnote>
  <w:footnote w:id="7">
    <w:p w14:paraId="02F1DDDE" w14:textId="77777777" w:rsidR="00BF2B31" w:rsidRPr="00241C26" w:rsidRDefault="00BF2B31">
      <w:pPr>
        <w:pStyle w:val="FootnoteText"/>
      </w:pPr>
      <w:r>
        <w:rPr>
          <w:rStyle w:val="FootnoteReference"/>
        </w:rPr>
        <w:footnoteRef/>
      </w:r>
      <w:r>
        <w:t xml:space="preserve"> </w:t>
      </w:r>
      <w:r w:rsidRPr="00241C26">
        <w:t>Parties to the Montreal Protocol may identify other cost items to be added to the indicative list of incremental costs emanating as a result of the conversion to low-GWP alternatives</w:t>
      </w:r>
      <w:r>
        <w:t>.</w:t>
      </w:r>
    </w:p>
  </w:footnote>
  <w:footnote w:id="8">
    <w:p w14:paraId="13D93C7B" w14:textId="77777777" w:rsidR="00BF2B31" w:rsidRPr="007C638B" w:rsidRDefault="00BF2B31" w:rsidP="00747905">
      <w:pPr>
        <w:pStyle w:val="FootnoteText"/>
      </w:pPr>
      <w:r>
        <w:rPr>
          <w:rStyle w:val="FootnoteReference"/>
        </w:rPr>
        <w:footnoteRef/>
      </w:r>
      <w:r>
        <w:t xml:space="preserve"> At its 84</w:t>
      </w:r>
      <w:r w:rsidRPr="007C638B">
        <w:rPr>
          <w:vertAlign w:val="superscript"/>
        </w:rPr>
        <w:t>th</w:t>
      </w:r>
      <w:r>
        <w:t xml:space="preserve"> meeting, </w:t>
      </w:r>
      <w:r w:rsidRPr="007C638B">
        <w:t xml:space="preserve">the </w:t>
      </w:r>
      <w:r>
        <w:t xml:space="preserve">Executive </w:t>
      </w:r>
      <w:r w:rsidRPr="007C638B">
        <w:t xml:space="preserve">Committee took note of the updated summary of the report by the </w:t>
      </w:r>
      <w:r>
        <w:t>TEAP (</w:t>
      </w:r>
      <w:r w:rsidRPr="007C638B">
        <w:t>document</w:t>
      </w:r>
      <w:r>
        <w:t> </w:t>
      </w:r>
      <w:r w:rsidRPr="007C638B">
        <w:t>UNEP/OzL.Pro/ExCom/84/69</w:t>
      </w:r>
      <w:r>
        <w:t>),</w:t>
      </w:r>
      <w:r w:rsidRPr="007C638B">
        <w:t xml:space="preserve"> with the understanding that the Secretariat would not be required to update the summary further.</w:t>
      </w:r>
    </w:p>
  </w:footnote>
  <w:footnote w:id="9">
    <w:p w14:paraId="0FF20252" w14:textId="77777777" w:rsidR="00BF2B31" w:rsidRPr="006009C8" w:rsidRDefault="00BF2B31" w:rsidP="00747905">
      <w:pPr>
        <w:pStyle w:val="Heading2"/>
        <w:numPr>
          <w:ilvl w:val="0"/>
          <w:numId w:val="0"/>
        </w:numPr>
        <w:spacing w:after="0"/>
      </w:pPr>
      <w:r>
        <w:rPr>
          <w:rStyle w:val="FootnoteReference"/>
        </w:rPr>
        <w:footnoteRef/>
      </w:r>
      <w:r>
        <w:t xml:space="preserve"> </w:t>
      </w:r>
      <w:r w:rsidRPr="006009C8">
        <w:rPr>
          <w:sz w:val="20"/>
          <w:szCs w:val="20"/>
        </w:rPr>
        <w:t>The key considerations were</w:t>
      </w:r>
      <w:r w:rsidRPr="002E0139">
        <w:rPr>
          <w:sz w:val="20"/>
          <w:szCs w:val="20"/>
        </w:rPr>
        <w:t xml:space="preserve">: </w:t>
      </w:r>
      <w:r w:rsidRPr="006009C8">
        <w:rPr>
          <w:sz w:val="20"/>
          <w:szCs w:val="20"/>
        </w:rPr>
        <w:t xml:space="preserve">the starting point as a combination of different groups of substances; the time of establishment of the starting point; the need to ensure that the methodology to determine the starting </w:t>
      </w:r>
      <w:r>
        <w:rPr>
          <w:sz w:val="20"/>
          <w:szCs w:val="20"/>
        </w:rPr>
        <w:t xml:space="preserve">point </w:t>
      </w:r>
      <w:r w:rsidRPr="006009C8">
        <w:rPr>
          <w:sz w:val="20"/>
          <w:szCs w:val="20"/>
        </w:rPr>
        <w:t>is equitable to all Article 5 countries;</w:t>
      </w:r>
      <w:r>
        <w:rPr>
          <w:sz w:val="20"/>
          <w:szCs w:val="20"/>
        </w:rPr>
        <w:t xml:space="preserve"> whether</w:t>
      </w:r>
      <w:r w:rsidRPr="006009C8">
        <w:rPr>
          <w:sz w:val="20"/>
          <w:szCs w:val="20"/>
        </w:rPr>
        <w:t xml:space="preserve"> starting points </w:t>
      </w:r>
      <w:r>
        <w:rPr>
          <w:sz w:val="20"/>
          <w:szCs w:val="20"/>
        </w:rPr>
        <w:t xml:space="preserve">should be </w:t>
      </w:r>
      <w:r w:rsidRPr="006009C8">
        <w:rPr>
          <w:sz w:val="20"/>
          <w:szCs w:val="20"/>
        </w:rPr>
        <w:t xml:space="preserve">based on pure HFCs only or on pure HFCs and HFC blends; measurement of HFC starting points in tonnage, </w:t>
      </w:r>
      <w:r w:rsidRPr="00AF1455">
        <w:rPr>
          <w:sz w:val="20"/>
          <w:szCs w:val="20"/>
        </w:rPr>
        <w:t>CO</w:t>
      </w:r>
      <w:r w:rsidRPr="00AF1455">
        <w:rPr>
          <w:sz w:val="20"/>
          <w:szCs w:val="20"/>
          <w:vertAlign w:val="subscript"/>
        </w:rPr>
        <w:t>2</w:t>
      </w:r>
      <w:r>
        <w:rPr>
          <w:sz w:val="20"/>
          <w:szCs w:val="20"/>
        </w:rPr>
        <w:t xml:space="preserve"> </w:t>
      </w:r>
      <w:r w:rsidRPr="006009C8">
        <w:rPr>
          <w:sz w:val="20"/>
          <w:szCs w:val="20"/>
        </w:rPr>
        <w:t xml:space="preserve">equivalent, and/or both additional tonnage of HFCs associated with the “HCFC component”; the HCFC baseline or the HCFC starting point as the basis for the “HCFC component”; potential double counting associated with the “HCFC component”; </w:t>
      </w:r>
      <w:r>
        <w:rPr>
          <w:sz w:val="20"/>
          <w:szCs w:val="20"/>
        </w:rPr>
        <w:t>i</w:t>
      </w:r>
      <w:r w:rsidRPr="006009C8">
        <w:rPr>
          <w:sz w:val="20"/>
          <w:szCs w:val="20"/>
        </w:rPr>
        <w:t xml:space="preserve">mport and export of controlled substances contained in pre-blended polyols; the role of the starting point in the servicing sector; </w:t>
      </w:r>
      <w:r>
        <w:rPr>
          <w:sz w:val="20"/>
          <w:szCs w:val="20"/>
        </w:rPr>
        <w:t xml:space="preserve">and </w:t>
      </w:r>
      <w:r w:rsidRPr="006009C8">
        <w:rPr>
          <w:sz w:val="20"/>
          <w:szCs w:val="20"/>
        </w:rPr>
        <w:t>the starting point for the production sector.</w:t>
      </w:r>
    </w:p>
  </w:footnote>
  <w:footnote w:id="10">
    <w:p w14:paraId="524FC0C8" w14:textId="77777777" w:rsidR="00BF2B31" w:rsidRPr="001028DE" w:rsidRDefault="00BF2B31" w:rsidP="00747905">
      <w:pPr>
        <w:pStyle w:val="FootnoteText"/>
      </w:pPr>
      <w:r>
        <w:rPr>
          <w:rStyle w:val="FootnoteReference"/>
        </w:rPr>
        <w:footnoteRef/>
      </w:r>
      <w:r>
        <w:t xml:space="preserve"> Discussion on the “HFC component” and the “HCFC component” is presented in paragraphs 28 to 32 of document </w:t>
      </w:r>
      <w:r w:rsidRPr="001028DE">
        <w:t>UNEP/OzL.Pro/ExCom/82/66</w:t>
      </w:r>
      <w:r>
        <w:t>.</w:t>
      </w:r>
    </w:p>
  </w:footnote>
  <w:footnote w:id="11">
    <w:p w14:paraId="58A38CF3" w14:textId="77777777" w:rsidR="00BF2B31" w:rsidRPr="00935097" w:rsidRDefault="00BF2B31" w:rsidP="00747905">
      <w:pPr>
        <w:pStyle w:val="FootnoteText"/>
      </w:pPr>
      <w:r>
        <w:rPr>
          <w:rStyle w:val="FootnoteReference"/>
        </w:rPr>
        <w:footnoteRef/>
      </w:r>
      <w:r>
        <w:t xml:space="preserve"> </w:t>
      </w:r>
      <w:r w:rsidRPr="00683E81">
        <w:rPr>
          <w:rFonts w:eastAsia="Calibri"/>
          <w:noProof/>
        </w:rPr>
        <w:t>Members agreed to include text to reflect this proposal in the working document of the contact group, contained in Annex</w:t>
      </w:r>
      <w:r>
        <w:rPr>
          <w:rFonts w:eastAsia="Calibri"/>
          <w:noProof/>
        </w:rPr>
        <w:t> </w:t>
      </w:r>
      <w:r w:rsidRPr="00683E81">
        <w:rPr>
          <w:rFonts w:eastAsia="Calibri"/>
          <w:noProof/>
        </w:rPr>
        <w:t xml:space="preserve">XIV of the report of the </w:t>
      </w:r>
      <w:r w:rsidRPr="007A66BE">
        <w:rPr>
          <w:rFonts w:eastAsia="Calibri"/>
          <w:noProof/>
        </w:rPr>
        <w:t>83</w:t>
      </w:r>
      <w:r w:rsidRPr="007A66BE">
        <w:rPr>
          <w:rFonts w:eastAsia="Calibri"/>
          <w:noProof/>
          <w:vertAlign w:val="superscript"/>
        </w:rPr>
        <w:t>rd</w:t>
      </w:r>
      <w:r w:rsidRPr="007A66BE">
        <w:rPr>
          <w:rFonts w:eastAsia="Calibri"/>
          <w:noProof/>
        </w:rPr>
        <w:t xml:space="preserve"> meeting and Annex II of the present document.</w:t>
      </w:r>
    </w:p>
  </w:footnote>
  <w:footnote w:id="12">
    <w:p w14:paraId="15632D62" w14:textId="77777777" w:rsidR="00BF2B31" w:rsidRPr="002E35E9" w:rsidRDefault="00BF2B31" w:rsidP="00747905">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 and IOC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14:paraId="18D0B9AF" w14:textId="77777777" w:rsidR="00BF2B31" w:rsidRPr="006100BE" w:rsidRDefault="00BF2B31" w:rsidP="00747905">
      <w:pPr>
        <w:pStyle w:val="FootnoteText"/>
      </w:pPr>
      <w:r>
        <w:rPr>
          <w:rStyle w:val="FootnoteReference"/>
        </w:rPr>
        <w:footnoteRef/>
      </w:r>
      <w:r>
        <w:t xml:space="preserve"> Projects under decision 78/3(g) would be considered on a case-by-case basis, should be in individual enterprises deciding to convert to mature technologies, should have broad replicability to the country or region or sector, and should take into account geographic distribution; must be fully implemented by no more than two years from the time of their approval, that the relevant project completion reports should be comprehensive with detailed information on the eligible ICC, IOC, any possible savings incurred during the conversion and relevant factors that facilitated implementation, and that any remaining funds would be returned to the Multilateral Fund no later than one year after the date of project completion as per the project proposals.</w:t>
      </w:r>
    </w:p>
  </w:footnote>
  <w:footnote w:id="14">
    <w:p w14:paraId="1A702114" w14:textId="77777777" w:rsidR="00BF2B31" w:rsidRPr="006100BE" w:rsidRDefault="00BF2B31" w:rsidP="00747905">
      <w:pPr>
        <w:pStyle w:val="FootnoteText"/>
        <w:rPr>
          <w:lang w:val="en-US"/>
        </w:rPr>
      </w:pPr>
      <w:r>
        <w:rPr>
          <w:rStyle w:val="FootnoteReference"/>
        </w:rPr>
        <w:footnoteRef/>
      </w:r>
      <w:r>
        <w:t xml:space="preserve"> HFC </w:t>
      </w:r>
      <w:r w:rsidRPr="001D2990">
        <w:t xml:space="preserve">investment projects </w:t>
      </w:r>
      <w:r>
        <w:t xml:space="preserve">have been approved in </w:t>
      </w:r>
      <w:r w:rsidRPr="001D2990">
        <w:t xml:space="preserve">Argentina, Bangladesh, China, </w:t>
      </w:r>
      <w:r>
        <w:t xml:space="preserve">the </w:t>
      </w:r>
      <w:r w:rsidRPr="001D2990">
        <w:t>Dominican Republic, Jordan, Lebanon, Mexico (two), Thailand and Zimbabwe</w:t>
      </w:r>
      <w:r>
        <w:t xml:space="preserve">, </w:t>
      </w:r>
      <w:r w:rsidRPr="0063119E">
        <w:t xml:space="preserve">at a total </w:t>
      </w:r>
      <w:r>
        <w:t xml:space="preserve">value </w:t>
      </w:r>
      <w:r w:rsidRPr="0063119E">
        <w:t>of US $13,397,249 (plus agency support costs) to phase down 1,</w:t>
      </w:r>
      <w:r>
        <w:t>09</w:t>
      </w:r>
      <w:r w:rsidRPr="0063119E">
        <w:t>0 mt (1.63 million mt CO</w:t>
      </w:r>
      <w:r w:rsidRPr="0063119E">
        <w:rPr>
          <w:vertAlign w:val="subscript"/>
        </w:rPr>
        <w:t>2</w:t>
      </w:r>
      <w:r w:rsidRPr="0063119E">
        <w:t>-eq) of HFCs</w:t>
      </w:r>
      <w:r w:rsidRPr="001D2990">
        <w:t>.</w:t>
      </w:r>
    </w:p>
  </w:footnote>
  <w:footnote w:id="15">
    <w:p w14:paraId="5AB1C013" w14:textId="77777777" w:rsidR="00BF2B31" w:rsidRPr="009D1EE8" w:rsidRDefault="00BF2B31" w:rsidP="00747905">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 the report of the 83</w:t>
      </w:r>
      <w:r w:rsidRPr="001341E6">
        <w:rPr>
          <w:rFonts w:eastAsia="Calibri"/>
          <w:noProof/>
          <w:vertAlign w:val="superscript"/>
        </w:rPr>
        <w:t>rd</w:t>
      </w:r>
      <w:r w:rsidRPr="001341E6">
        <w:rPr>
          <w:rFonts w:eastAsia="Calibri"/>
          <w:noProof/>
        </w:rPr>
        <w:t xml:space="preserve"> meeting and Annex II of the present document.</w:t>
      </w:r>
    </w:p>
  </w:footnote>
  <w:footnote w:id="16">
    <w:p w14:paraId="70228180" w14:textId="77777777" w:rsidR="00BF2B31" w:rsidRPr="00744CFB" w:rsidRDefault="00BF2B31" w:rsidP="00747905">
      <w:pPr>
        <w:pStyle w:val="FootnoteText"/>
      </w:pPr>
      <w:r>
        <w:rPr>
          <w:rStyle w:val="FootnoteReference"/>
        </w:rPr>
        <w:footnoteRef/>
      </w:r>
      <w:r>
        <w:t xml:space="preserve"> </w:t>
      </w:r>
      <w:r w:rsidRPr="002834FC">
        <w:t xml:space="preserve">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w:t>
      </w:r>
      <w:r w:rsidRPr="003F45C5">
        <w:t>utilized for HFC phase-down; and information needed for the development of training and competency-</w:t>
      </w:r>
      <w:r w:rsidRPr="00744CFB">
        <w:t>based certification programmes and modules for service technicians and customs officers for the transition to alternatives.</w:t>
      </w:r>
    </w:p>
  </w:footnote>
  <w:footnote w:id="17">
    <w:p w14:paraId="76CEFB37" w14:textId="77777777" w:rsidR="00BF2B31" w:rsidRPr="005514F9" w:rsidRDefault="00BF2B31" w:rsidP="00747905">
      <w:pPr>
        <w:pStyle w:val="FootnoteText"/>
      </w:pPr>
      <w:r w:rsidRPr="00744CFB">
        <w:rPr>
          <w:rStyle w:val="FootnoteReference"/>
        </w:rPr>
        <w:footnoteRef/>
      </w:r>
      <w:r w:rsidRPr="00744CFB">
        <w:t xml:space="preserve"> UNEP/OzL.Pro/ExCom</w:t>
      </w:r>
      <w:r w:rsidRPr="0027734B">
        <w:t>/87/50</w:t>
      </w:r>
    </w:p>
  </w:footnote>
  <w:footnote w:id="18">
    <w:p w14:paraId="7D886696" w14:textId="77777777" w:rsidR="00BF2B31" w:rsidRPr="00647778" w:rsidRDefault="00BF2B31" w:rsidP="00747905">
      <w:pPr>
        <w:pStyle w:val="FootnoteText"/>
        <w:rPr>
          <w:lang w:val="en-US"/>
        </w:rPr>
      </w:pPr>
      <w:r w:rsidRPr="001453B4">
        <w:rPr>
          <w:rStyle w:val="FootnoteReference"/>
        </w:rPr>
        <w:footnoteRef/>
      </w:r>
      <w:r w:rsidRPr="001453B4">
        <w:t xml:space="preserve"> </w:t>
      </w:r>
      <w:r w:rsidRPr="001453B4">
        <w:rPr>
          <w:lang w:val="en-US"/>
        </w:rPr>
        <w:t>This document is a re-issue of document UNEP/OzL.Pro/ExCom/88/7</w:t>
      </w:r>
      <w:r>
        <w:rPr>
          <w:lang w:val="en-US"/>
        </w:rPr>
        <w:t>2</w:t>
      </w:r>
      <w:r w:rsidRPr="001453B4">
        <w:rPr>
          <w:lang w:val="en-US"/>
        </w:rPr>
        <w:t>, which was discussed at the 88</w:t>
      </w:r>
      <w:r w:rsidRPr="001453B4">
        <w:rPr>
          <w:vertAlign w:val="superscript"/>
          <w:lang w:val="en-US"/>
        </w:rPr>
        <w:t>th</w:t>
      </w:r>
      <w:r w:rsidRPr="001453B4">
        <w:rPr>
          <w:lang w:val="en-US"/>
        </w:rPr>
        <w:t xml:space="preserve"> meeting </w:t>
      </w:r>
      <w:r w:rsidRPr="00647778">
        <w:rPr>
          <w:lang w:val="en-US"/>
        </w:rPr>
        <w:t>and will continue to be discussed at the 89</w:t>
      </w:r>
      <w:r w:rsidRPr="00647778">
        <w:rPr>
          <w:vertAlign w:val="superscript"/>
          <w:lang w:val="en-US"/>
        </w:rPr>
        <w:t>th</w:t>
      </w:r>
      <w:r w:rsidRPr="00647778">
        <w:rPr>
          <w:lang w:val="en-US"/>
        </w:rPr>
        <w:t xml:space="preserve"> </w:t>
      </w:r>
      <w:r w:rsidRPr="00E329DC">
        <w:rPr>
          <w:lang w:val="en-US"/>
        </w:rPr>
        <w:t>meeting (</w:t>
      </w:r>
      <w:r w:rsidRPr="00DA5138">
        <w:rPr>
          <w:lang w:val="en-US"/>
        </w:rPr>
        <w:t>decision 88/76).</w:t>
      </w:r>
      <w:r w:rsidRPr="00647778">
        <w:rPr>
          <w:lang w:val="en-US"/>
        </w:rPr>
        <w:t xml:space="preserve"> </w:t>
      </w:r>
    </w:p>
  </w:footnote>
  <w:footnote w:id="19">
    <w:p w14:paraId="74D48133" w14:textId="77777777" w:rsidR="00BF2B31" w:rsidRPr="00655DFD" w:rsidRDefault="00BF2B31" w:rsidP="00747905">
      <w:pPr>
        <w:pStyle w:val="FootnoteText"/>
        <w:rPr>
          <w:highlight w:val="yellow"/>
          <w:lang w:val="en-US"/>
        </w:rPr>
      </w:pPr>
      <w:r w:rsidRPr="00647778">
        <w:rPr>
          <w:rStyle w:val="FootnoteReference"/>
        </w:rPr>
        <w:footnoteRef/>
      </w:r>
      <w:r w:rsidRPr="00647778">
        <w:t xml:space="preserve"> The document should have been submitted to the 85</w:t>
      </w:r>
      <w:r w:rsidRPr="00647778">
        <w:rPr>
          <w:vertAlign w:val="superscript"/>
        </w:rPr>
        <w:t>th</w:t>
      </w:r>
      <w:r w:rsidRPr="00647778">
        <w:t xml:space="preserve"> meeting; consideration of the document was deferred to the 88</w:t>
      </w:r>
      <w:r w:rsidRPr="00647778">
        <w:rPr>
          <w:vertAlign w:val="superscript"/>
        </w:rPr>
        <w:t>th</w:t>
      </w:r>
      <w:r w:rsidRPr="00647778">
        <w:t> meeting in accordance with the agreed procedures for conducting the 85</w:t>
      </w:r>
      <w:r w:rsidRPr="00647778">
        <w:rPr>
          <w:vertAlign w:val="superscript"/>
        </w:rPr>
        <w:t>th</w:t>
      </w:r>
      <w:r w:rsidRPr="00647778">
        <w:t>, 86</w:t>
      </w:r>
      <w:r w:rsidRPr="00647778">
        <w:rPr>
          <w:vertAlign w:val="superscript"/>
        </w:rPr>
        <w:t>th</w:t>
      </w:r>
      <w:r w:rsidRPr="00647778">
        <w:t xml:space="preserve"> and 87</w:t>
      </w:r>
      <w:r w:rsidRPr="00647778">
        <w:rPr>
          <w:vertAlign w:val="superscript"/>
        </w:rPr>
        <w:t>th</w:t>
      </w:r>
      <w:r w:rsidRPr="00647778">
        <w:t xml:space="preserve"> meetings, in light of the COVID</w:t>
      </w:r>
      <w:r w:rsidRPr="00647778">
        <w:noBreakHyphen/>
        <w:t>19 pandemic.</w:t>
      </w:r>
    </w:p>
  </w:footnote>
  <w:footnote w:id="20">
    <w:p w14:paraId="176D7359" w14:textId="77777777" w:rsidR="00BF2B31" w:rsidRPr="00934EBC" w:rsidRDefault="00BF2B31" w:rsidP="00747905">
      <w:pPr>
        <w:pStyle w:val="FootnoteText"/>
      </w:pPr>
      <w:r>
        <w:rPr>
          <w:rStyle w:val="FootnoteReference"/>
        </w:rPr>
        <w:footnoteRef/>
      </w:r>
      <w:r>
        <w:t xml:space="preserve"> </w:t>
      </w:r>
      <w:r w:rsidRPr="00790A6D">
        <w:t>Reports on projects with specific reporting requirements</w:t>
      </w:r>
      <w:r w:rsidRPr="00934EBC">
        <w:t xml:space="preserve"> </w:t>
      </w:r>
      <w:r>
        <w:t>(</w:t>
      </w:r>
      <w:r w:rsidRPr="00934EBC">
        <w:t>UNEP/OzL.Pro/ExCom/79/14</w:t>
      </w:r>
      <w:r>
        <w:t>).</w:t>
      </w:r>
    </w:p>
  </w:footnote>
  <w:footnote w:id="21">
    <w:p w14:paraId="5CEECD82" w14:textId="77777777" w:rsidR="00BF2B31" w:rsidRPr="008115FB" w:rsidRDefault="00BF2B31" w:rsidP="00747905">
      <w:pPr>
        <w:pStyle w:val="FootnoteText"/>
      </w:pPr>
      <w:r>
        <w:rPr>
          <w:rStyle w:val="FootnoteReference"/>
        </w:rPr>
        <w:footnoteRef/>
      </w:r>
      <w:r>
        <w:t xml:space="preserve"> The terms of reference are contained in document </w:t>
      </w:r>
      <w:r w:rsidRPr="008115FB">
        <w:t>UNEP/OzL.Pro/ExCom/82/13/Rev.1</w:t>
      </w:r>
      <w:r>
        <w:t>.</w:t>
      </w:r>
    </w:p>
  </w:footnote>
  <w:footnote w:id="22">
    <w:p w14:paraId="504EEC90" w14:textId="77777777" w:rsidR="00BF2B31" w:rsidRPr="005F3750" w:rsidRDefault="00BF2B31" w:rsidP="00747905">
      <w:pPr>
        <w:pStyle w:val="FootnoteText"/>
      </w:pPr>
      <w:r>
        <w:rPr>
          <w:rStyle w:val="FootnoteReference"/>
        </w:rPr>
        <w:footnoteRef/>
      </w:r>
      <w:r>
        <w:t xml:space="preserve"> </w:t>
      </w:r>
      <w:r w:rsidRPr="005F3750">
        <w:t>UNEP/OzL.Pro/ExCom/84/11 and Corr.1</w:t>
      </w:r>
    </w:p>
  </w:footnote>
  <w:footnote w:id="23">
    <w:p w14:paraId="7ED61F35" w14:textId="77777777" w:rsidR="00BF2B31" w:rsidRPr="005F3750" w:rsidRDefault="00BF2B31" w:rsidP="00747905">
      <w:pPr>
        <w:pStyle w:val="FootnoteText"/>
      </w:pPr>
      <w:r>
        <w:rPr>
          <w:rStyle w:val="FootnoteReference"/>
        </w:rPr>
        <w:footnoteRef/>
      </w:r>
      <w:r>
        <w:t xml:space="preserve"> </w:t>
      </w:r>
      <w:r w:rsidRPr="005F3750">
        <w:t>UNEP/OzL.Pro/ExCom/82/21</w:t>
      </w:r>
    </w:p>
  </w:footnote>
  <w:footnote w:id="24">
    <w:p w14:paraId="77783EB8" w14:textId="77777777" w:rsidR="00BF2B31" w:rsidRPr="002E03A7" w:rsidRDefault="00BF2B31" w:rsidP="00747905">
      <w:pPr>
        <w:pStyle w:val="FootnoteText"/>
      </w:pPr>
      <w:r>
        <w:rPr>
          <w:rStyle w:val="FootnoteReference"/>
        </w:rPr>
        <w:footnoteRef/>
      </w:r>
      <w:r>
        <w:t xml:space="preserve"> P</w:t>
      </w:r>
      <w:r w:rsidRPr="00FF26E1">
        <w:t>aragraph 43 of do</w:t>
      </w:r>
      <w:r>
        <w:t>cument UNEP/OzL.Pro/ExCom/80/55</w:t>
      </w:r>
    </w:p>
  </w:footnote>
  <w:footnote w:id="25">
    <w:p w14:paraId="5B0B0C75" w14:textId="77777777" w:rsidR="00BF2B31" w:rsidRPr="002E62F5" w:rsidRDefault="00BF2B31" w:rsidP="00747905">
      <w:pPr>
        <w:pStyle w:val="FootnoteText"/>
      </w:pPr>
      <w:r>
        <w:rPr>
          <w:rStyle w:val="FootnoteReference"/>
        </w:rPr>
        <w:footnoteRef/>
      </w:r>
      <w:r>
        <w:t xml:space="preserve"> As c</w:t>
      </w:r>
      <w:r w:rsidRPr="002E62F5">
        <w:t>ontained in paragraph 46 of do</w:t>
      </w:r>
      <w:r>
        <w:t>cument UNEP/OzL.Pro/ExCom/80/55</w:t>
      </w:r>
    </w:p>
  </w:footnote>
  <w:footnote w:id="26">
    <w:p w14:paraId="51E9C8D5" w14:textId="77777777" w:rsidR="00BF2B31" w:rsidRPr="00FF26E1" w:rsidRDefault="00BF2B31" w:rsidP="00747905">
      <w:pPr>
        <w:pStyle w:val="FootnoteText"/>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EC299" w14:textId="77777777" w:rsidR="00BF2B31" w:rsidRDefault="000E4CF0">
    <w:r>
      <w:fldChar w:fldCharType="begin"/>
    </w:r>
    <w:r>
      <w:instrText xml:space="preserve"> DOCPROPERTY "Document number"  \* MERGEFORMAT </w:instrText>
    </w:r>
    <w:r>
      <w:fldChar w:fldCharType="separate"/>
    </w:r>
    <w:r w:rsidR="00BF2B31">
      <w:t>UNEP/OzL.Pro/ExCom/89/6</w:t>
    </w:r>
    <w:r>
      <w:fldChar w:fldCharType="end"/>
    </w:r>
  </w:p>
  <w:p w14:paraId="1ABC591A" w14:textId="77777777" w:rsidR="00BF2B31" w:rsidRPr="0033525D" w:rsidRDefault="00BF2B31"/>
  <w:p w14:paraId="46B2F51D" w14:textId="77777777" w:rsidR="00BF2B31" w:rsidRPr="0033525D" w:rsidRDefault="00BF2B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4CAC"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67AE54AC" w14:textId="77777777" w:rsidR="00BF2B31" w:rsidRPr="0033525D" w:rsidRDefault="00BF2B31">
    <w:pPr>
      <w:jc w:val="right"/>
    </w:pPr>
  </w:p>
  <w:p w14:paraId="25F343CC" w14:textId="77777777" w:rsidR="00BF2B31" w:rsidRPr="0033525D" w:rsidRDefault="00BF2B31" w:rsidP="00747905">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2CD8F" w14:textId="77777777" w:rsidR="00BF2B31" w:rsidRDefault="000E4CF0">
    <w:r>
      <w:fldChar w:fldCharType="begin"/>
    </w:r>
    <w:r>
      <w:instrText xml:space="preserve"> DOCPROPERTY "D</w:instrText>
    </w:r>
    <w:r>
      <w:instrText xml:space="preserve">ocument number"  \* MERGEFORMAT </w:instrText>
    </w:r>
    <w:r>
      <w:fldChar w:fldCharType="separate"/>
    </w:r>
    <w:r w:rsidR="00BF2B31">
      <w:t>UNEP/OzL.Pro/ExCom/89/6</w:t>
    </w:r>
    <w:r>
      <w:fldChar w:fldCharType="end"/>
    </w:r>
  </w:p>
  <w:p w14:paraId="7EC4D816" w14:textId="77777777" w:rsidR="00BF2B31" w:rsidRPr="0033525D" w:rsidRDefault="00BF2B31">
    <w:r>
      <w:t>Annex I</w:t>
    </w:r>
  </w:p>
  <w:p w14:paraId="60A2CEFC" w14:textId="77777777" w:rsidR="00BF2B31" w:rsidRDefault="00BF2B3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5F242"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390BA7AB" w14:textId="77777777" w:rsidR="00BF2B31" w:rsidRPr="0033525D" w:rsidRDefault="00BF2B31">
    <w:pPr>
      <w:jc w:val="right"/>
    </w:pPr>
    <w:r>
      <w:t>Annex I</w:t>
    </w:r>
  </w:p>
  <w:p w14:paraId="0F2C0EDC" w14:textId="77777777" w:rsidR="00BF2B31" w:rsidRPr="0033525D" w:rsidRDefault="00BF2B31" w:rsidP="0074790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BBB58" w14:textId="77777777" w:rsidR="00BF2B31" w:rsidRDefault="000E4CF0">
    <w:r>
      <w:fldChar w:fldCharType="begin"/>
    </w:r>
    <w:r>
      <w:instrText xml:space="preserve"> DOCPROPERTY "Document number"  \* MERGEFORMAT </w:instrText>
    </w:r>
    <w:r>
      <w:fldChar w:fldCharType="separate"/>
    </w:r>
    <w:r w:rsidR="00BF2B31">
      <w:t>UNEP/OzL.Pro/ExCom/89/6</w:t>
    </w:r>
    <w:r>
      <w:fldChar w:fldCharType="end"/>
    </w:r>
  </w:p>
  <w:p w14:paraId="6C0F16B4" w14:textId="77777777" w:rsidR="00BF2B31" w:rsidRPr="0033525D" w:rsidRDefault="00BF2B31">
    <w:r>
      <w:t>Annex II</w:t>
    </w:r>
  </w:p>
  <w:p w14:paraId="19E6DB6C" w14:textId="77777777" w:rsidR="00BF2B31" w:rsidRDefault="00BF2B31"/>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8432" w14:textId="77777777" w:rsidR="00BF2B31"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11976F39" w14:textId="77777777" w:rsidR="00BF2B31" w:rsidRPr="0033525D" w:rsidRDefault="00BF2B31">
    <w:pPr>
      <w:jc w:val="right"/>
    </w:pPr>
    <w:r>
      <w:t>Annex II</w:t>
    </w:r>
  </w:p>
  <w:p w14:paraId="79929753" w14:textId="77777777" w:rsidR="00BF2B31" w:rsidRPr="0033525D" w:rsidRDefault="00BF2B31" w:rsidP="00747905">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BBB54" w14:textId="77777777" w:rsidR="00BF2B31" w:rsidRPr="0033525D" w:rsidRDefault="000E4CF0" w:rsidP="00702C82">
    <w:pPr>
      <w:jc w:val="left"/>
    </w:pPr>
    <w:r>
      <w:fldChar w:fldCharType="begin"/>
    </w:r>
    <w:r>
      <w:instrText xml:space="preserve"> DOCPROPERTY "Document number"  \* MERGEFORMAT </w:instrText>
    </w:r>
    <w:r>
      <w:fldChar w:fldCharType="separate"/>
    </w:r>
    <w:r w:rsidR="00BF2B31">
      <w:t>UNEP/OzL.Pro/ExCom/89/6</w:t>
    </w:r>
    <w:r>
      <w:fldChar w:fldCharType="end"/>
    </w:r>
  </w:p>
  <w:p w14:paraId="5A5E4FD8" w14:textId="77777777" w:rsidR="00BF2B31" w:rsidRDefault="00BF2B31" w:rsidP="00702C82">
    <w:pPr>
      <w:jc w:val="left"/>
    </w:pPr>
    <w:r>
      <w:t>Annex III</w:t>
    </w:r>
  </w:p>
  <w:p w14:paraId="6F29F280" w14:textId="77777777" w:rsidR="00BF2B31" w:rsidRPr="0033525D" w:rsidRDefault="00BF2B31" w:rsidP="00702C82">
    <w:pPr>
      <w:jc w:val="left"/>
    </w:pPr>
  </w:p>
  <w:p w14:paraId="3748FAF5" w14:textId="77777777" w:rsidR="00BF2B31" w:rsidRPr="0033525D" w:rsidRDefault="00BF2B31" w:rsidP="00702C82">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F5A" w14:textId="77777777" w:rsidR="00BF2B31" w:rsidRPr="0033525D" w:rsidRDefault="000E4CF0">
    <w:pPr>
      <w:jc w:val="right"/>
    </w:pPr>
    <w:r>
      <w:fldChar w:fldCharType="begin"/>
    </w:r>
    <w:r>
      <w:instrText xml:space="preserve"> DOCPROPERTY "Document number"  \* MERGEFORMAT </w:instrText>
    </w:r>
    <w:r>
      <w:fldChar w:fldCharType="separate"/>
    </w:r>
    <w:r w:rsidR="00BF2B31">
      <w:t>UNEP/OzL.Pro/ExCom/89/6</w:t>
    </w:r>
    <w:r>
      <w:fldChar w:fldCharType="end"/>
    </w:r>
  </w:p>
  <w:p w14:paraId="1177CA67" w14:textId="77777777" w:rsidR="00BF2B31" w:rsidRDefault="00BF2B31" w:rsidP="00702C82">
    <w:pPr>
      <w:jc w:val="right"/>
    </w:pPr>
    <w:r>
      <w:t>Annex III</w:t>
    </w:r>
  </w:p>
  <w:p w14:paraId="3B9C8891" w14:textId="77777777" w:rsidR="00BF2B31" w:rsidRPr="0033525D" w:rsidRDefault="00BF2B31" w:rsidP="00702C82">
    <w:pPr>
      <w:jc w:val="right"/>
    </w:pPr>
  </w:p>
  <w:p w14:paraId="7F2FF086" w14:textId="77777777" w:rsidR="00BF2B31" w:rsidRPr="0033525D" w:rsidRDefault="00BF2B31" w:rsidP="00702C82">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7D75E" w14:textId="77777777" w:rsidR="00BF2B31" w:rsidRDefault="00BF2B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64AB78"/>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80ED0"/>
    <w:rsid w:val="00085B8F"/>
    <w:rsid w:val="00090481"/>
    <w:rsid w:val="000A1A40"/>
    <w:rsid w:val="000A3826"/>
    <w:rsid w:val="000A6C26"/>
    <w:rsid w:val="000D52A4"/>
    <w:rsid w:val="000E07BC"/>
    <w:rsid w:val="000E4CF0"/>
    <w:rsid w:val="000F1CD4"/>
    <w:rsid w:val="000F341E"/>
    <w:rsid w:val="000F4103"/>
    <w:rsid w:val="000F70A7"/>
    <w:rsid w:val="00113CCA"/>
    <w:rsid w:val="00122F25"/>
    <w:rsid w:val="00135980"/>
    <w:rsid w:val="00164719"/>
    <w:rsid w:val="00165822"/>
    <w:rsid w:val="00166FC4"/>
    <w:rsid w:val="001677AC"/>
    <w:rsid w:val="001804EA"/>
    <w:rsid w:val="00182944"/>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374A"/>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14B2C"/>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1CEF"/>
    <w:rsid w:val="00604C15"/>
    <w:rsid w:val="006158D5"/>
    <w:rsid w:val="00625D83"/>
    <w:rsid w:val="006623E7"/>
    <w:rsid w:val="00662B80"/>
    <w:rsid w:val="00666D9B"/>
    <w:rsid w:val="00670F6C"/>
    <w:rsid w:val="006852C7"/>
    <w:rsid w:val="006852CE"/>
    <w:rsid w:val="00692D14"/>
    <w:rsid w:val="006B65C7"/>
    <w:rsid w:val="006C1727"/>
    <w:rsid w:val="006C32FD"/>
    <w:rsid w:val="006C39CE"/>
    <w:rsid w:val="006D0FCC"/>
    <w:rsid w:val="006D21F5"/>
    <w:rsid w:val="006D3089"/>
    <w:rsid w:val="006E126D"/>
    <w:rsid w:val="006E1FC3"/>
    <w:rsid w:val="00702C82"/>
    <w:rsid w:val="00704CE9"/>
    <w:rsid w:val="0070616B"/>
    <w:rsid w:val="00706295"/>
    <w:rsid w:val="00706FDA"/>
    <w:rsid w:val="00711F9A"/>
    <w:rsid w:val="00713810"/>
    <w:rsid w:val="007303A5"/>
    <w:rsid w:val="00730B3E"/>
    <w:rsid w:val="0073420B"/>
    <w:rsid w:val="00736367"/>
    <w:rsid w:val="0074760E"/>
    <w:rsid w:val="00747905"/>
    <w:rsid w:val="007546E8"/>
    <w:rsid w:val="00754ABA"/>
    <w:rsid w:val="00782B0D"/>
    <w:rsid w:val="007A1546"/>
    <w:rsid w:val="007A228C"/>
    <w:rsid w:val="007A368E"/>
    <w:rsid w:val="007A5868"/>
    <w:rsid w:val="007B04CE"/>
    <w:rsid w:val="007B6871"/>
    <w:rsid w:val="007B7A2F"/>
    <w:rsid w:val="007C3D33"/>
    <w:rsid w:val="007C6840"/>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1F50"/>
    <w:rsid w:val="00B17E82"/>
    <w:rsid w:val="00B31B2F"/>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B31"/>
    <w:rsid w:val="00BF2F76"/>
    <w:rsid w:val="00BF3022"/>
    <w:rsid w:val="00BF3214"/>
    <w:rsid w:val="00BF5573"/>
    <w:rsid w:val="00C15867"/>
    <w:rsid w:val="00C2296D"/>
    <w:rsid w:val="00C23155"/>
    <w:rsid w:val="00C40C41"/>
    <w:rsid w:val="00C45885"/>
    <w:rsid w:val="00C50F22"/>
    <w:rsid w:val="00C57971"/>
    <w:rsid w:val="00C65BD7"/>
    <w:rsid w:val="00C66AA0"/>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080"/>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152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B68FB4"/>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02C82"/>
    <w:rPr>
      <w:sz w:val="22"/>
      <w:szCs w:val="22"/>
      <w:lang w:val="en-CA"/>
    </w:rPr>
  </w:style>
  <w:style w:type="character" w:customStyle="1" w:styleId="HeaderChar">
    <w:name w:val="Header Char"/>
    <w:basedOn w:val="DefaultParagraphFont"/>
    <w:link w:val="Header"/>
    <w:uiPriority w:val="99"/>
    <w:rsid w:val="00702C82"/>
    <w:rPr>
      <w:sz w:val="22"/>
      <w:szCs w:val="22"/>
      <w:lang w:val="en-CA"/>
    </w:rPr>
  </w:style>
  <w:style w:type="paragraph" w:styleId="Revision">
    <w:name w:val="Revision"/>
    <w:hidden/>
    <w:uiPriority w:val="99"/>
    <w:semiHidden/>
    <w:rsid w:val="00702C82"/>
    <w:rPr>
      <w:sz w:val="22"/>
      <w:szCs w:val="22"/>
      <w:lang w:val="en-GB"/>
    </w:rPr>
  </w:style>
  <w:style w:type="character" w:styleId="Hyperlink">
    <w:name w:val="Hyperlink"/>
    <w:basedOn w:val="DefaultParagraphFont"/>
    <w:uiPriority w:val="99"/>
    <w:unhideWhenUsed/>
    <w:rsid w:val="00702C82"/>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2C82"/>
    <w:pPr>
      <w:spacing w:after="160" w:line="240" w:lineRule="exact"/>
    </w:pPr>
    <w:rPr>
      <w:sz w:val="20"/>
      <w:szCs w:val="20"/>
      <w:vertAlign w:val="superscript"/>
      <w:lang w:val="en-US"/>
    </w:rPr>
  </w:style>
  <w:style w:type="paragraph" w:customStyle="1" w:styleId="Normalpool">
    <w:name w:val="Normal_pool"/>
    <w:link w:val="NormalpoolChar"/>
    <w:rsid w:val="00702C8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02C82"/>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91AD4C-E7E6-42BB-B769-5746A000C921}">
  <ds:schemaRefs>
    <ds:schemaRef ds:uri="http://schemas.openxmlformats.org/officeDocument/2006/bibliography"/>
  </ds:schemaRefs>
</ds:datastoreItem>
</file>

<file path=customXml/itemProps2.xml><?xml version="1.0" encoding="utf-8"?>
<ds:datastoreItem xmlns:ds="http://schemas.openxmlformats.org/officeDocument/2006/customXml" ds:itemID="{192DDF30-4202-4211-9A75-8E3530C9ACF8}"/>
</file>

<file path=customXml/itemProps3.xml><?xml version="1.0" encoding="utf-8"?>
<ds:datastoreItem xmlns:ds="http://schemas.openxmlformats.org/officeDocument/2006/customXml" ds:itemID="{E942ACE7-12E0-41CF-AF9E-85440DBE1690}"/>
</file>

<file path=customXml/itemProps4.xml><?xml version="1.0" encoding="utf-8"?>
<ds:datastoreItem xmlns:ds="http://schemas.openxmlformats.org/officeDocument/2006/customXml" ds:itemID="{569D0DF5-7856-42A9-B55F-517906B92C21}"/>
</file>

<file path=docProps/app.xml><?xml version="1.0" encoding="utf-8"?>
<Properties xmlns="http://schemas.openxmlformats.org/officeDocument/2006/extended-properties" xmlns:vt="http://schemas.openxmlformats.org/officeDocument/2006/docPropsVTypes">
  <Template>Eec89G</Template>
  <TotalTime>0</TotalTime>
  <Pages>26</Pages>
  <Words>8832</Words>
  <Characters>51668</Characters>
  <Application>Microsoft Office Word</Application>
  <DocSecurity>0</DocSecurity>
  <Lines>1201</Lines>
  <Paragraphs>611</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84/87)</vt:lpstr>
    </vt:vector>
  </TitlesOfParts>
  <Company>UNMFS</Company>
  <LinksUpToDate>false</LinksUpToDate>
  <CharactersWithSpaces>59889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84/87)</dc:title>
  <dc:creator>Dominika Anna Suwik</dc:creator>
  <cp:keywords>89th ExCom</cp:keywords>
  <cp:lastModifiedBy>Dominika Anna Suwik</cp:lastModifiedBy>
  <cp:revision>2</cp:revision>
  <cp:lastPrinted>2001-05-26T16:40:00Z</cp:lastPrinted>
  <dcterms:created xsi:type="dcterms:W3CDTF">2022-02-14T18:24:00Z</dcterms:created>
  <dcterms:modified xsi:type="dcterms:W3CDTF">2022-02-14T18:24:00Z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UNEP/OzL.Pro/ExCom/89/6</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12000600</vt:r8>
  </property>
</Properties>
</file>