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45449D" w14:paraId="2CD6B39E" w14:textId="77777777" w:rsidTr="008F2CD1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1CEC97A" w14:textId="5A51AF17" w:rsidR="0045449D" w:rsidRDefault="0045449D" w:rsidP="008F2CD1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936B09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5140A29" w14:textId="271B7621" w:rsidR="0045449D" w:rsidRDefault="0045449D" w:rsidP="008F2CD1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936B09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45449D" w14:paraId="741AE8A7" w14:textId="77777777" w:rsidTr="008F2C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B57D61" w14:textId="77777777" w:rsidR="0045449D" w:rsidRDefault="0045449D" w:rsidP="008F2CD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497C8EF" w14:textId="77777777" w:rsidR="0045449D" w:rsidRDefault="0045449D" w:rsidP="008F2CD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E04325E" w14:textId="77777777" w:rsidR="0045449D" w:rsidRDefault="0045449D" w:rsidP="008F2CD1">
            <w:pPr>
              <w:jc w:val="left"/>
              <w:rPr>
                <w:lang w:val="en-US"/>
              </w:rPr>
            </w:pPr>
          </w:p>
          <w:p w14:paraId="320D2D2C" w14:textId="4DD634F9" w:rsidR="0045449D" w:rsidRPr="004E181B" w:rsidRDefault="0045449D" w:rsidP="008F2CD1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4B500F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4B500F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4B500F">
              <w:rPr>
                <w:rFonts w:asciiTheme="majorBidi" w:hAnsiTheme="majorBidi" w:cstheme="majorBidi"/>
                <w:szCs w:val="24"/>
              </w:rPr>
              <w:t>/ExCom/95/6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2A701626" w14:textId="602FFB16" w:rsidR="004B500F" w:rsidRPr="009B0D30" w:rsidRDefault="004B500F" w:rsidP="004B500F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30 October 2024</w:t>
            </w:r>
            <w:r w:rsidRPr="009B0D30">
              <w:fldChar w:fldCharType="end"/>
            </w:r>
          </w:p>
          <w:p w14:paraId="697D8166" w14:textId="77777777" w:rsidR="0045449D" w:rsidRPr="004B500F" w:rsidRDefault="0045449D" w:rsidP="008F2CD1">
            <w:pPr>
              <w:jc w:val="left"/>
              <w:rPr>
                <w:rtl/>
              </w:rPr>
            </w:pPr>
          </w:p>
          <w:p w14:paraId="0EDA0358" w14:textId="77777777" w:rsidR="0045449D" w:rsidRDefault="0045449D" w:rsidP="008F2CD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CBEFFEA" w14:textId="5C68DF6F" w:rsidR="0045449D" w:rsidRDefault="0045449D" w:rsidP="008F2CD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936B09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66C8FA6" w14:textId="77777777" w:rsidR="0045449D" w:rsidRDefault="0045449D" w:rsidP="008F2CD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DCF8C67" w14:textId="353051A2" w:rsidR="0045449D" w:rsidRDefault="0045449D" w:rsidP="008F2CD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936B09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0E4A0EA2" w14:textId="77777777" w:rsidR="0045449D" w:rsidRDefault="0045449D" w:rsidP="008F2CD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200DB4" w14:textId="77777777" w:rsidR="0045449D" w:rsidRDefault="0045449D" w:rsidP="008F2CD1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75C3625" wp14:editId="29D4A5A9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BA9CB7" w14:textId="77777777" w:rsidR="0045449D" w:rsidRDefault="0045449D" w:rsidP="008F2CD1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0287CEB" wp14:editId="7C4D04E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DDEEA7" w14:textId="400DC6AE" w:rsidR="00702662" w:rsidRPr="00E230B3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اللجنــة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التنفيـذيــــة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للصنــدوق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المــتعــدد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الأطـــراف</w:t>
      </w:r>
    </w:p>
    <w:p w14:paraId="691970CE" w14:textId="2A4669AC" w:rsidR="00702662" w:rsidRPr="00E230B3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</w:pP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>لتنفيـــذ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>بروتوكـول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E230B3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>مونتريــال</w:t>
      </w:r>
      <w:r w:rsidR="00936B09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10097DA8" w14:textId="4FEA3B14" w:rsidR="00702662" w:rsidRPr="00E230B3" w:rsidRDefault="00702662" w:rsidP="0070266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</w:pPr>
      <w:r w:rsidRPr="00E230B3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الاجتمــــــاع</w:t>
      </w:r>
      <w:r w:rsidR="00936B09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  <w:r w:rsidR="00410F8C">
        <w:rPr>
          <w:rFonts w:asciiTheme="majorBidi" w:hAnsiTheme="majorBidi" w:cstheme="majorBidi" w:hint="cs"/>
          <w:sz w:val="28"/>
          <w:szCs w:val="28"/>
          <w:rtl/>
          <w:lang w:val="en-US" w:eastAsia="en-CA" w:bidi="ar-LB"/>
        </w:rPr>
        <w:t>الخامس</w:t>
      </w:r>
      <w:r w:rsidR="00936B09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  <w:r w:rsidR="00F87A0D" w:rsidRPr="00E230B3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و</w:t>
      </w:r>
      <w:r w:rsidRPr="00E230B3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التسع</w:t>
      </w:r>
      <w:r w:rsidR="007C6EF9" w:rsidRPr="00E230B3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ــــون</w:t>
      </w:r>
      <w:r w:rsidR="00936B09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</w:p>
    <w:p w14:paraId="5726624F" w14:textId="2025FD97" w:rsidR="00702662" w:rsidRPr="00E230B3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مونتريال،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410F8C">
        <w:rPr>
          <w:rFonts w:asciiTheme="majorBidi" w:hAnsiTheme="majorBidi" w:cstheme="majorBidi" w:hint="cs"/>
          <w:sz w:val="28"/>
          <w:szCs w:val="28"/>
          <w:rtl/>
          <w:lang w:bidi="ar-LB"/>
        </w:rPr>
        <w:t>4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إلى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410F8C">
        <w:rPr>
          <w:rFonts w:asciiTheme="majorBidi" w:hAnsiTheme="majorBidi" w:cstheme="majorBidi" w:hint="cs"/>
          <w:sz w:val="28"/>
          <w:szCs w:val="28"/>
          <w:rtl/>
          <w:lang w:bidi="ar-LB"/>
        </w:rPr>
        <w:t>8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F87A0D" w:rsidRPr="00E230B3">
        <w:rPr>
          <w:rFonts w:asciiTheme="majorBidi" w:hAnsiTheme="majorBidi" w:cstheme="majorBidi"/>
          <w:sz w:val="28"/>
          <w:szCs w:val="28"/>
          <w:rtl/>
          <w:lang w:bidi="ar-LB"/>
        </w:rPr>
        <w:t>ديسمبر</w:t>
      </w:r>
      <w:r w:rsidR="00E95119" w:rsidRPr="00E230B3">
        <w:rPr>
          <w:rFonts w:asciiTheme="majorBidi" w:hAnsiTheme="majorBidi" w:cstheme="majorBidi"/>
          <w:sz w:val="28"/>
          <w:szCs w:val="28"/>
          <w:lang w:bidi="ar-LB"/>
        </w:rPr>
        <w:t>/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E95119" w:rsidRPr="00E230B3">
        <w:rPr>
          <w:rFonts w:asciiTheme="majorBidi" w:hAnsiTheme="majorBidi" w:cstheme="majorBidi"/>
          <w:sz w:val="28"/>
          <w:szCs w:val="28"/>
          <w:rtl/>
          <w:lang w:bidi="ar-LB"/>
        </w:rPr>
        <w:t>كانون</w:t>
      </w:r>
      <w:r w:rsidR="00936B09">
        <w:rPr>
          <w:rFonts w:asciiTheme="majorBidi" w:hAnsiTheme="majorBidi" w:cstheme="majorBidi"/>
          <w:color w:val="474747"/>
          <w:sz w:val="28"/>
          <w:szCs w:val="28"/>
          <w:rtl/>
          <w:lang w:bidi="ar-LB"/>
        </w:rPr>
        <w:t xml:space="preserve"> </w:t>
      </w:r>
      <w:r w:rsidR="00E95119" w:rsidRPr="00E230B3">
        <w:rPr>
          <w:rFonts w:asciiTheme="majorBidi" w:hAnsiTheme="majorBidi" w:cstheme="majorBidi"/>
          <w:sz w:val="28"/>
          <w:szCs w:val="28"/>
          <w:rtl/>
          <w:lang w:bidi="ar-LB"/>
        </w:rPr>
        <w:t>الأول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410F8C">
        <w:rPr>
          <w:rFonts w:asciiTheme="majorBidi" w:hAnsiTheme="majorBidi" w:cstheme="majorBidi" w:hint="cs"/>
          <w:sz w:val="28"/>
          <w:szCs w:val="28"/>
          <w:rtl/>
          <w:lang w:bidi="ar-LB"/>
        </w:rPr>
        <w:t>2024</w:t>
      </w:r>
    </w:p>
    <w:p w14:paraId="76964717" w14:textId="19110375" w:rsidR="00702662" w:rsidRPr="00E230B3" w:rsidRDefault="00022BA2" w:rsidP="00022BA2">
      <w:pPr>
        <w:bidi/>
        <w:jc w:val="left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البن</w:t>
      </w:r>
      <w:r w:rsidR="00A94F16" w:rsidRPr="00E230B3">
        <w:rPr>
          <w:rFonts w:asciiTheme="majorBidi" w:hAnsiTheme="majorBidi" w:cstheme="majorBidi"/>
          <w:sz w:val="28"/>
          <w:szCs w:val="28"/>
          <w:rtl/>
          <w:lang w:bidi="ar-LB"/>
        </w:rPr>
        <w:t>د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A94F16" w:rsidRPr="00E230B3">
        <w:rPr>
          <w:rFonts w:asciiTheme="majorBidi" w:hAnsiTheme="majorBidi" w:cstheme="majorBidi"/>
          <w:sz w:val="28"/>
          <w:szCs w:val="28"/>
          <w:rtl/>
          <w:lang w:bidi="ar-LB"/>
        </w:rPr>
        <w:t>4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(ج)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(2)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جدول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الأعمال</w:t>
      </w:r>
      <w:r w:rsidR="00936B09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E230B3">
        <w:rPr>
          <w:rFonts w:asciiTheme="majorBidi" w:hAnsiTheme="majorBidi" w:cstheme="majorBidi"/>
          <w:sz w:val="28"/>
          <w:szCs w:val="28"/>
          <w:rtl/>
          <w:lang w:bidi="ar-LB"/>
        </w:rPr>
        <w:t>المؤقت</w:t>
      </w:r>
      <w:r w:rsidRPr="00E230B3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1"/>
      </w:r>
    </w:p>
    <w:p w14:paraId="7E3227C0" w14:textId="77777777" w:rsidR="007E5D09" w:rsidRDefault="007E5D09" w:rsidP="00022BA2">
      <w:pPr>
        <w:pStyle w:val="Heading2"/>
        <w:numPr>
          <w:ilvl w:val="0"/>
          <w:numId w:val="0"/>
        </w:numPr>
        <w:bidi/>
        <w:ind w:left="4"/>
        <w:rPr>
          <w:rtl/>
          <w:lang w:val="en-CA" w:bidi="ar-LB"/>
        </w:rPr>
      </w:pPr>
    </w:p>
    <w:p w14:paraId="652BEE41" w14:textId="13FCB9B4" w:rsidR="00CB21A6" w:rsidRPr="00CA6FC3" w:rsidRDefault="00CB21A6" w:rsidP="00CB21A6">
      <w:pPr>
        <w:bidi/>
        <w:jc w:val="center"/>
        <w:rPr>
          <w:b/>
          <w:bCs/>
          <w:sz w:val="32"/>
          <w:szCs w:val="32"/>
          <w:rtl/>
          <w:lang w:bidi="ar-LB"/>
        </w:rPr>
      </w:pPr>
      <w:r w:rsidRPr="00CA6FC3">
        <w:rPr>
          <w:b/>
          <w:bCs/>
          <w:sz w:val="32"/>
          <w:szCs w:val="32"/>
          <w:rtl/>
          <w:lang w:bidi="ar-LB"/>
        </w:rPr>
        <w:t>تسوية</w:t>
      </w:r>
      <w:r w:rsidR="00936B09">
        <w:rPr>
          <w:b/>
          <w:bCs/>
          <w:sz w:val="32"/>
          <w:szCs w:val="32"/>
          <w:rtl/>
          <w:lang w:bidi="ar-LB"/>
        </w:rPr>
        <w:t xml:space="preserve"> </w:t>
      </w:r>
      <w:r w:rsidRPr="00CA6FC3">
        <w:rPr>
          <w:b/>
          <w:bCs/>
          <w:sz w:val="32"/>
          <w:szCs w:val="32"/>
          <w:rtl/>
          <w:lang w:bidi="ar-LB"/>
        </w:rPr>
        <w:t>حسابات</w:t>
      </w:r>
      <w:r w:rsidR="00936B09">
        <w:rPr>
          <w:b/>
          <w:bCs/>
          <w:sz w:val="32"/>
          <w:szCs w:val="32"/>
          <w:rtl/>
          <w:lang w:bidi="ar-LB"/>
        </w:rPr>
        <w:t xml:space="preserve"> </w:t>
      </w:r>
      <w:r w:rsidRPr="00CA6FC3">
        <w:rPr>
          <w:b/>
          <w:bCs/>
          <w:sz w:val="32"/>
          <w:szCs w:val="32"/>
          <w:rtl/>
          <w:lang w:bidi="ar-LB"/>
        </w:rPr>
        <w:t>عام</w:t>
      </w:r>
      <w:r w:rsidR="00936B09">
        <w:rPr>
          <w:b/>
          <w:bCs/>
          <w:sz w:val="32"/>
          <w:szCs w:val="32"/>
          <w:rtl/>
          <w:lang w:bidi="ar-LB"/>
        </w:rPr>
        <w:t xml:space="preserve"> </w:t>
      </w:r>
      <w:r w:rsidR="00410F8C">
        <w:rPr>
          <w:rFonts w:hint="cs"/>
          <w:b/>
          <w:bCs/>
          <w:sz w:val="32"/>
          <w:szCs w:val="32"/>
          <w:rtl/>
          <w:lang w:bidi="ar-LB"/>
        </w:rPr>
        <w:t>2023</w:t>
      </w:r>
    </w:p>
    <w:p w14:paraId="6160170B" w14:textId="77777777" w:rsidR="000831AA" w:rsidRPr="00350C7A" w:rsidRDefault="000831AA" w:rsidP="000831AA">
      <w:pPr>
        <w:bidi/>
        <w:jc w:val="center"/>
        <w:rPr>
          <w:b/>
          <w:bCs/>
          <w:sz w:val="28"/>
          <w:szCs w:val="28"/>
          <w:rtl/>
          <w:lang w:bidi="ar-LB"/>
        </w:rPr>
      </w:pPr>
    </w:p>
    <w:p w14:paraId="24EEB2F5" w14:textId="44D0AEF0" w:rsidR="00CB21A6" w:rsidRPr="00CA6FC3" w:rsidRDefault="000831AA" w:rsidP="00624943">
      <w:pPr>
        <w:pStyle w:val="Heading1"/>
        <w:numPr>
          <w:ilvl w:val="0"/>
          <w:numId w:val="23"/>
        </w:numPr>
        <w:bidi/>
        <w:spacing w:after="120" w:line="340" w:lineRule="exact"/>
        <w:ind w:left="0" w:firstLine="0"/>
        <w:rPr>
          <w:sz w:val="26"/>
          <w:szCs w:val="26"/>
          <w:lang w:bidi="ar-LB"/>
        </w:rPr>
      </w:pPr>
      <w:r w:rsidRPr="00CA6FC3">
        <w:rPr>
          <w:sz w:val="26"/>
          <w:szCs w:val="26"/>
          <w:rtl/>
          <w:lang w:bidi="ar-LB"/>
        </w:rPr>
        <w:t>أعدت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هذه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الوثيقة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بالتعاون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مع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أمين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الخزانة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والوكالات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المنفذة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استجابة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للقرار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38/9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(د)</w:t>
      </w:r>
      <w:r w:rsidR="00CB21A6" w:rsidRPr="00CA6FC3">
        <w:rPr>
          <w:sz w:val="26"/>
          <w:szCs w:val="26"/>
          <w:lang w:bidi="ar-LB"/>
        </w:rPr>
        <w:t>.</w:t>
      </w:r>
      <w:r w:rsidR="00CB21A6" w:rsidRPr="00CA6FC3">
        <w:rPr>
          <w:sz w:val="26"/>
          <w:szCs w:val="26"/>
          <w:vertAlign w:val="superscript"/>
          <w:rtl/>
          <w:lang w:bidi="ar-LB"/>
        </w:rPr>
        <w:footnoteReference w:id="2"/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وتعرض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تسوية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الإيرادات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كما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هي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مسجلة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الحسابات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الختامية</w:t>
      </w:r>
      <w:r w:rsidR="00936B09">
        <w:rPr>
          <w:sz w:val="26"/>
          <w:szCs w:val="26"/>
          <w:rtl/>
          <w:lang w:bidi="ar-LB"/>
        </w:rPr>
        <w:t xml:space="preserve"> </w:t>
      </w:r>
      <w:r w:rsidR="0041543B">
        <w:rPr>
          <w:sz w:val="26"/>
          <w:szCs w:val="26"/>
          <w:rtl/>
          <w:lang w:bidi="ar-LB"/>
        </w:rPr>
        <w:t>لعام</w:t>
      </w:r>
      <w:r w:rsidR="00936B09">
        <w:rPr>
          <w:sz w:val="26"/>
          <w:szCs w:val="26"/>
          <w:rtl/>
          <w:lang w:bidi="ar-LB"/>
        </w:rPr>
        <w:t xml:space="preserve"> </w:t>
      </w:r>
      <w:r w:rsidR="00410F8C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B37259" w:rsidRPr="00CA6FC3">
        <w:rPr>
          <w:sz w:val="26"/>
          <w:szCs w:val="26"/>
          <w:rtl/>
          <w:lang w:bidi="ar-LB"/>
        </w:rPr>
        <w:t>مع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البيان</w:t>
      </w:r>
      <w:r w:rsidR="00C16FBE" w:rsidRPr="00CA6FC3">
        <w:rPr>
          <w:sz w:val="26"/>
          <w:szCs w:val="26"/>
          <w:rtl/>
          <w:lang w:bidi="ar-LB"/>
        </w:rPr>
        <w:t>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المالية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با</w:t>
      </w:r>
      <w:r w:rsidRPr="00CA6FC3">
        <w:rPr>
          <w:sz w:val="26"/>
          <w:szCs w:val="26"/>
          <w:rtl/>
          <w:lang w:bidi="ar-LB"/>
        </w:rPr>
        <w:t>لتقرير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المرحلي</w:t>
      </w:r>
      <w:r w:rsidR="00936B09">
        <w:rPr>
          <w:sz w:val="26"/>
          <w:szCs w:val="26"/>
          <w:rtl/>
          <w:lang w:bidi="ar-LB"/>
        </w:rPr>
        <w:t xml:space="preserve"> </w:t>
      </w:r>
      <w:r w:rsidR="0041543B">
        <w:rPr>
          <w:sz w:val="26"/>
          <w:szCs w:val="26"/>
          <w:rtl/>
          <w:lang w:bidi="ar-LB"/>
        </w:rPr>
        <w:t>لعام</w:t>
      </w:r>
      <w:r w:rsidR="00936B09">
        <w:rPr>
          <w:sz w:val="26"/>
          <w:szCs w:val="26"/>
          <w:rtl/>
          <w:lang w:bidi="ar-LB"/>
        </w:rPr>
        <w:t xml:space="preserve"> </w:t>
      </w:r>
      <w:r w:rsidR="00410F8C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(</w:t>
      </w:r>
      <w:r w:rsidR="00CB21A6" w:rsidRPr="00CA6FC3">
        <w:rPr>
          <w:sz w:val="26"/>
          <w:szCs w:val="26"/>
          <w:rtl/>
          <w:lang w:bidi="ar-LB"/>
        </w:rPr>
        <w:t>التقرير</w:t>
      </w:r>
      <w:r w:rsidR="00936B09">
        <w:rPr>
          <w:sz w:val="26"/>
          <w:szCs w:val="26"/>
          <w:rtl/>
          <w:lang w:bidi="ar-LB"/>
        </w:rPr>
        <w:t xml:space="preserve"> </w:t>
      </w:r>
      <w:r w:rsidR="0041543B">
        <w:rPr>
          <w:sz w:val="26"/>
          <w:szCs w:val="26"/>
          <w:rtl/>
          <w:lang w:bidi="ar-LB"/>
        </w:rPr>
        <w:t>المرحلي)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للوكالات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المنفذة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و</w:t>
      </w:r>
      <w:r w:rsidR="00845283" w:rsidRPr="00CA6FC3">
        <w:rPr>
          <w:sz w:val="26"/>
          <w:szCs w:val="26"/>
          <w:rtl/>
          <w:lang w:bidi="ar-LB"/>
        </w:rPr>
        <w:t>قائمة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جرد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الأمانة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لقا</w:t>
      </w:r>
      <w:r w:rsidR="00C16FBE" w:rsidRPr="00CA6FC3">
        <w:rPr>
          <w:sz w:val="26"/>
          <w:szCs w:val="26"/>
          <w:rtl/>
          <w:lang w:bidi="ar-LB"/>
        </w:rPr>
        <w:t>عدة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بيانات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المشرو</w:t>
      </w:r>
      <w:r w:rsidR="00CB21A6" w:rsidRPr="00CA6FC3">
        <w:rPr>
          <w:sz w:val="26"/>
          <w:szCs w:val="26"/>
          <w:rtl/>
          <w:lang w:bidi="ar-LB"/>
        </w:rPr>
        <w:t>ع</w:t>
      </w:r>
      <w:r w:rsidR="00C16FBE" w:rsidRPr="00CA6FC3">
        <w:rPr>
          <w:sz w:val="26"/>
          <w:szCs w:val="26"/>
          <w:rtl/>
          <w:lang w:bidi="ar-LB"/>
        </w:rPr>
        <w:t>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المعتمدة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(</w:t>
      </w:r>
      <w:r w:rsidR="00845283" w:rsidRPr="00CA6FC3">
        <w:rPr>
          <w:sz w:val="26"/>
          <w:szCs w:val="26"/>
          <w:rtl/>
          <w:lang w:bidi="ar-LB"/>
        </w:rPr>
        <w:t>قائمة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الجرد</w:t>
      </w:r>
      <w:r w:rsidR="00C16FBE" w:rsidRPr="00CA6FC3">
        <w:rPr>
          <w:sz w:val="26"/>
          <w:szCs w:val="26"/>
          <w:rtl/>
          <w:lang w:bidi="ar-LB"/>
        </w:rPr>
        <w:t>)</w:t>
      </w:r>
      <w:r w:rsidR="00CB21A6" w:rsidRPr="00CA6FC3">
        <w:rPr>
          <w:sz w:val="26"/>
          <w:szCs w:val="26"/>
          <w:rtl/>
          <w:lang w:bidi="ar-LB"/>
        </w:rPr>
        <w:t>؛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و</w:t>
      </w:r>
      <w:r w:rsidR="00CB21A6" w:rsidRPr="00CA6FC3">
        <w:rPr>
          <w:sz w:val="26"/>
          <w:szCs w:val="26"/>
          <w:rtl/>
          <w:lang w:bidi="ar-LB"/>
        </w:rPr>
        <w:t>النفقات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المذكورة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الحسابات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الختامية</w:t>
      </w:r>
      <w:r w:rsidR="00936B09">
        <w:rPr>
          <w:sz w:val="26"/>
          <w:szCs w:val="26"/>
          <w:rtl/>
          <w:lang w:bidi="ar-LB"/>
        </w:rPr>
        <w:t xml:space="preserve"> </w:t>
      </w:r>
      <w:r w:rsidR="0041543B">
        <w:rPr>
          <w:sz w:val="26"/>
          <w:szCs w:val="26"/>
          <w:rtl/>
          <w:lang w:bidi="ar-LB"/>
        </w:rPr>
        <w:t>لعام</w:t>
      </w:r>
      <w:r w:rsidR="00936B09">
        <w:rPr>
          <w:sz w:val="26"/>
          <w:szCs w:val="26"/>
          <w:rtl/>
          <w:lang w:bidi="ar-LB"/>
        </w:rPr>
        <w:t xml:space="preserve"> </w:t>
      </w:r>
      <w:r w:rsidR="00410F8C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وفي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التقارير</w:t>
      </w:r>
      <w:r w:rsidR="00936B09">
        <w:rPr>
          <w:sz w:val="26"/>
          <w:szCs w:val="26"/>
          <w:rtl/>
          <w:lang w:bidi="ar-LB"/>
        </w:rPr>
        <w:t xml:space="preserve"> </w:t>
      </w:r>
      <w:r w:rsidR="00C16FBE" w:rsidRPr="00CA6FC3">
        <w:rPr>
          <w:sz w:val="26"/>
          <w:szCs w:val="26"/>
          <w:rtl/>
          <w:lang w:bidi="ar-LB"/>
        </w:rPr>
        <w:t>المرحلية</w:t>
      </w:r>
      <w:r w:rsidR="00CB21A6" w:rsidRPr="00CA6FC3">
        <w:rPr>
          <w:sz w:val="26"/>
          <w:szCs w:val="26"/>
          <w:rtl/>
          <w:lang w:bidi="ar-LB"/>
        </w:rPr>
        <w:t>؛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و</w:t>
      </w:r>
      <w:r w:rsidR="0041543B">
        <w:rPr>
          <w:sz w:val="26"/>
          <w:szCs w:val="26"/>
          <w:rtl/>
          <w:lang w:bidi="ar-LB"/>
        </w:rPr>
        <w:t>ال</w:t>
      </w:r>
      <w:r w:rsidR="00CB21A6" w:rsidRPr="00CA6FC3">
        <w:rPr>
          <w:sz w:val="26"/>
          <w:szCs w:val="26"/>
          <w:rtl/>
          <w:lang w:bidi="ar-LB"/>
        </w:rPr>
        <w:t>توصية</w:t>
      </w:r>
      <w:r w:rsidR="00CB21A6" w:rsidRPr="00CA6FC3">
        <w:rPr>
          <w:sz w:val="26"/>
          <w:szCs w:val="26"/>
          <w:lang w:bidi="ar-LB"/>
        </w:rPr>
        <w:t>.</w:t>
      </w:r>
    </w:p>
    <w:p w14:paraId="745438D1" w14:textId="24CDECD7" w:rsidR="00CB21A6" w:rsidRPr="00CA6FC3" w:rsidRDefault="00CB21A6" w:rsidP="00624943">
      <w:pPr>
        <w:tabs>
          <w:tab w:val="left" w:pos="1440"/>
        </w:tabs>
        <w:bidi/>
        <w:spacing w:before="240" w:after="240" w:line="400" w:lineRule="exact"/>
        <w:rPr>
          <w:b/>
          <w:bCs/>
          <w:sz w:val="26"/>
          <w:szCs w:val="26"/>
          <w:rtl/>
          <w:lang w:bidi="ar-LB"/>
        </w:rPr>
      </w:pPr>
      <w:r w:rsidRPr="00CA6FC3">
        <w:rPr>
          <w:b/>
          <w:bCs/>
          <w:sz w:val="26"/>
          <w:szCs w:val="26"/>
          <w:rtl/>
          <w:lang w:bidi="ar-LB"/>
        </w:rPr>
        <w:t>تسوية</w:t>
      </w:r>
      <w:r w:rsidR="00936B09">
        <w:rPr>
          <w:b/>
          <w:bCs/>
          <w:sz w:val="26"/>
          <w:szCs w:val="26"/>
          <w:rtl/>
          <w:lang w:bidi="ar-LB"/>
        </w:rPr>
        <w:t xml:space="preserve"> </w:t>
      </w:r>
      <w:r w:rsidRPr="00CA6FC3">
        <w:rPr>
          <w:b/>
          <w:bCs/>
          <w:sz w:val="26"/>
          <w:szCs w:val="26"/>
          <w:rtl/>
          <w:lang w:bidi="ar-LB"/>
        </w:rPr>
        <w:t>الدخل</w:t>
      </w:r>
    </w:p>
    <w:p w14:paraId="59230D7E" w14:textId="1B0CF460" w:rsidR="00CB21A6" w:rsidRPr="00CA6FC3" w:rsidRDefault="00E24D4E" w:rsidP="00E24D4E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lang w:bidi="ar-LB"/>
        </w:rPr>
      </w:pPr>
      <w:r w:rsidRPr="00CA6FC3">
        <w:rPr>
          <w:sz w:val="26"/>
          <w:szCs w:val="26"/>
          <w:rtl/>
          <w:lang w:bidi="ar-LB"/>
        </w:rPr>
        <w:t>لم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توجد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اختلافات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بين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التقارير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المرحلية</w:t>
      </w:r>
      <w:r w:rsidR="00936B09">
        <w:rPr>
          <w:sz w:val="26"/>
          <w:szCs w:val="26"/>
          <w:rtl/>
          <w:lang w:bidi="ar-LB"/>
        </w:rPr>
        <w:t xml:space="preserve"> </w:t>
      </w:r>
      <w:r w:rsidR="0004585E">
        <w:rPr>
          <w:sz w:val="26"/>
          <w:szCs w:val="26"/>
          <w:rtl/>
          <w:lang w:bidi="ar-LB"/>
        </w:rPr>
        <w:t>لعام</w:t>
      </w:r>
      <w:r w:rsidR="00936B09">
        <w:rPr>
          <w:sz w:val="26"/>
          <w:szCs w:val="26"/>
          <w:rtl/>
          <w:lang w:bidi="ar-LB"/>
        </w:rPr>
        <w:t xml:space="preserve"> </w:t>
      </w:r>
      <w:r w:rsidR="00410F8C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B37259" w:rsidRPr="00CA6FC3">
        <w:rPr>
          <w:sz w:val="26"/>
          <w:szCs w:val="26"/>
          <w:rtl/>
          <w:lang w:bidi="ar-LB"/>
        </w:rPr>
        <w:t>وقائمة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الجرد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على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النحو</w:t>
      </w:r>
      <w:r w:rsidR="00936B09">
        <w:rPr>
          <w:sz w:val="26"/>
          <w:szCs w:val="26"/>
          <w:rtl/>
          <w:lang w:bidi="ar-LB"/>
        </w:rPr>
        <w:t xml:space="preserve"> </w:t>
      </w:r>
      <w:r w:rsidR="00845283" w:rsidRPr="00CA6FC3">
        <w:rPr>
          <w:sz w:val="26"/>
          <w:szCs w:val="26"/>
          <w:rtl/>
          <w:lang w:bidi="ar-LB"/>
        </w:rPr>
        <w:t>ال</w:t>
      </w:r>
      <w:r w:rsidR="00CB21A6" w:rsidRPr="00CA6FC3">
        <w:rPr>
          <w:sz w:val="26"/>
          <w:szCs w:val="26"/>
          <w:rtl/>
          <w:lang w:bidi="ar-LB"/>
        </w:rPr>
        <w:t>مبين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الجدول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lang w:bidi="ar-LB"/>
        </w:rPr>
        <w:t>1</w:t>
      </w:r>
      <w:r w:rsidR="00845283" w:rsidRPr="00CA6FC3">
        <w:rPr>
          <w:sz w:val="26"/>
          <w:szCs w:val="26"/>
          <w:rtl/>
          <w:lang w:bidi="ar-LB"/>
        </w:rPr>
        <w:t>.</w:t>
      </w:r>
    </w:p>
    <w:p w14:paraId="30C98C37" w14:textId="5156682C" w:rsidR="00CB21A6" w:rsidRPr="00CA6FC3" w:rsidRDefault="006A1BAA" w:rsidP="00B06EB1">
      <w:pPr>
        <w:bidi/>
        <w:spacing w:after="120" w:line="340" w:lineRule="exact"/>
        <w:rPr>
          <w:bCs/>
          <w:sz w:val="26"/>
          <w:szCs w:val="26"/>
          <w:rtl/>
          <w:lang w:bidi="ar-LB"/>
        </w:rPr>
      </w:pPr>
      <w:r w:rsidRPr="00CA6FC3">
        <w:rPr>
          <w:bCs/>
          <w:sz w:val="26"/>
          <w:szCs w:val="26"/>
          <w:rtl/>
          <w:lang w:bidi="ar-LB"/>
        </w:rPr>
        <w:t>الجدول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1-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الاختلافات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بين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التقارير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المرحلية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لعام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410F8C">
        <w:rPr>
          <w:rFonts w:hint="cs"/>
          <w:bCs/>
          <w:sz w:val="26"/>
          <w:szCs w:val="26"/>
          <w:rtl/>
          <w:lang w:bidi="ar-LB"/>
        </w:rPr>
        <w:t>2023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E24D4E" w:rsidRPr="00CA6FC3">
        <w:rPr>
          <w:bCs/>
          <w:sz w:val="26"/>
          <w:szCs w:val="26"/>
          <w:rtl/>
          <w:lang w:bidi="ar-LB"/>
        </w:rPr>
        <w:t>وقائمة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E24D4E" w:rsidRPr="00CA6FC3">
        <w:rPr>
          <w:bCs/>
          <w:sz w:val="26"/>
          <w:szCs w:val="26"/>
          <w:rtl/>
          <w:lang w:bidi="ar-LB"/>
        </w:rPr>
        <w:t>الجرد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(بالدولار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E230B3" w:rsidRPr="00CA6FC3">
        <w:rPr>
          <w:bCs/>
          <w:sz w:val="26"/>
          <w:szCs w:val="26"/>
          <w:rtl/>
          <w:lang w:bidi="ar-LB"/>
        </w:rPr>
        <w:t>الأمريكي)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E230B3" w:rsidRPr="00CA6FC3">
        <w:rPr>
          <w:bCs/>
          <w:sz w:val="26"/>
          <w:szCs w:val="26"/>
          <w:rtl/>
          <w:lang w:bidi="ar-LB"/>
        </w:rPr>
        <w:t>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53"/>
        <w:gridCol w:w="2250"/>
        <w:gridCol w:w="2070"/>
        <w:gridCol w:w="1683"/>
      </w:tblGrid>
      <w:tr w:rsidR="00CB21A6" w:rsidRPr="006D3688" w14:paraId="2F0A89E2" w14:textId="77777777" w:rsidTr="00FF1B10"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F3F8" w14:textId="77777777" w:rsidR="00CB21A6" w:rsidRPr="006D3688" w:rsidRDefault="0013224F" w:rsidP="0013224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CB21A6" w:rsidRPr="006D3688">
              <w:rPr>
                <w:b/>
                <w:bCs/>
                <w:color w:val="000000"/>
                <w:sz w:val="20"/>
                <w:rtl/>
                <w:lang w:eastAsia="en-CA" w:bidi="ar-LB"/>
              </w:rPr>
              <w:t>وكالة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50B4" w14:textId="138E063C" w:rsidR="00CB21A6" w:rsidRPr="006D3688" w:rsidRDefault="0013224F" w:rsidP="0013224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CB21A6" w:rsidRPr="006D3688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تقرير</w:t>
            </w:r>
            <w:r w:rsidR="00936B09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المرحلي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DA8A" w14:textId="57B3E32C" w:rsidR="00CB21A6" w:rsidRPr="006D3688" w:rsidRDefault="0013224F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قائمة</w:t>
            </w:r>
            <w:r w:rsidR="00936B09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CB21A6" w:rsidRPr="006D3688">
              <w:rPr>
                <w:b/>
                <w:bCs/>
                <w:color w:val="000000"/>
                <w:sz w:val="20"/>
                <w:rtl/>
                <w:lang w:eastAsia="en-CA" w:bidi="ar-LB"/>
              </w:rPr>
              <w:t>جرد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AF1B" w14:textId="77777777" w:rsidR="00CB21A6" w:rsidRPr="006D3688" w:rsidRDefault="0013224F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الاختلاف</w:t>
            </w:r>
          </w:p>
        </w:tc>
      </w:tr>
      <w:tr w:rsidR="00410F8C" w:rsidRPr="006D3688" w14:paraId="4D5BAB2A" w14:textId="77777777" w:rsidTr="00410F8C">
        <w:trPr>
          <w:trHeight w:val="274"/>
        </w:trPr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6C3B" w14:textId="59167B1A" w:rsidR="00410F8C" w:rsidRPr="006D3688" w:rsidRDefault="00410F8C" w:rsidP="00410F8C">
            <w:pPr>
              <w:bidi/>
              <w:spacing w:before="24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6D3688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الأمم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المتحدة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الإنمائي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(اليوئنديبي)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553CF810" w14:textId="50A7F626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1,064,557,876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1F05557B" w14:textId="43585850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1,064,557,876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AAD1718" w14:textId="1270FEBF" w:rsidR="00410F8C" w:rsidRPr="006D3688" w:rsidRDefault="00410F8C" w:rsidP="00410F8C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eastAsia="en-CA" w:bidi="ar-LB"/>
              </w:rPr>
            </w:pPr>
            <w:r>
              <w:rPr>
                <w:rFonts w:eastAsiaTheme="minorHAnsi" w:hint="cs"/>
                <w:color w:val="000000"/>
                <w:sz w:val="20"/>
                <w:rtl/>
                <w:lang w:eastAsia="en-CA" w:bidi="ar-LB"/>
              </w:rPr>
              <w:t>0</w:t>
            </w:r>
          </w:p>
        </w:tc>
      </w:tr>
      <w:tr w:rsidR="00410F8C" w:rsidRPr="006D3688" w14:paraId="1D265056" w14:textId="77777777" w:rsidTr="00AD7A26"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53FB" w14:textId="72CD22DA" w:rsidR="00410F8C" w:rsidRPr="006D3688" w:rsidRDefault="00410F8C" w:rsidP="00410F8C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6D3688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الأمم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المتحدة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للبيئة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(اليونيب)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4A1CA956" w14:textId="0E9AEC3F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453,413,390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48992A53" w14:textId="664B0EB2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453,413,390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6F98313" w14:textId="77777777" w:rsidR="00410F8C" w:rsidRPr="006D3688" w:rsidRDefault="00410F8C" w:rsidP="00410F8C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eastAsia="en-CA" w:bidi="ar-LB"/>
              </w:rPr>
            </w:pPr>
            <w:r w:rsidRPr="006D3688">
              <w:rPr>
                <w:color w:val="000000"/>
                <w:sz w:val="20"/>
                <w:rtl/>
                <w:lang w:bidi="ar-LB"/>
              </w:rPr>
              <w:t>0</w:t>
            </w:r>
          </w:p>
        </w:tc>
      </w:tr>
      <w:tr w:rsidR="00410F8C" w:rsidRPr="006D3688" w14:paraId="3840C1AC" w14:textId="77777777" w:rsidTr="00AD7A26"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C450" w14:textId="734C0363" w:rsidR="00410F8C" w:rsidRPr="006D3688" w:rsidRDefault="00410F8C" w:rsidP="00410F8C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منظمة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الأمم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المتحدة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للتنمية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الصناعية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اليونيدو</w:t>
            </w:r>
            <w:r>
              <w:rPr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04C1F6F" w14:textId="288DD3C0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1,056,142,536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35EAE28" w14:textId="083E3201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1,056,142,536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024BFD4A" w14:textId="77777777" w:rsidR="00410F8C" w:rsidRPr="006D3688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6D3688">
              <w:rPr>
                <w:color w:val="000000"/>
                <w:sz w:val="20"/>
                <w:rtl/>
                <w:lang w:bidi="ar-LB"/>
              </w:rPr>
              <w:t>0</w:t>
            </w:r>
          </w:p>
        </w:tc>
      </w:tr>
      <w:tr w:rsidR="00410F8C" w:rsidRPr="0073274E" w14:paraId="3251AA8F" w14:textId="77777777" w:rsidTr="00AD7A26"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A966" w14:textId="73AEEC45" w:rsidR="00410F8C" w:rsidRPr="00AF25C2" w:rsidRDefault="00410F8C" w:rsidP="00410F8C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</w:t>
            </w:r>
            <w:r w:rsidRPr="00AF25C2">
              <w:rPr>
                <w:color w:val="000000"/>
                <w:sz w:val="20"/>
                <w:rtl/>
                <w:lang w:eastAsia="en-CA" w:bidi="ar-LB"/>
              </w:rPr>
              <w:t>بنك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الدولي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939643B" w14:textId="1DB37AEA" w:rsidR="00410F8C" w:rsidRPr="0073274E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1,335,939,168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19C6EB6D" w14:textId="0B03674E" w:rsidR="00410F8C" w:rsidRPr="0073274E" w:rsidRDefault="00410F8C" w:rsidP="00410F8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1,335,939,168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F426CB7" w14:textId="77777777" w:rsidR="00410F8C" w:rsidRPr="0073274E" w:rsidRDefault="00410F8C" w:rsidP="00410F8C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eastAsia="en-CA" w:bidi="ar-LB"/>
              </w:rPr>
            </w:pPr>
            <w:r w:rsidRPr="0073274E">
              <w:rPr>
                <w:rFonts w:eastAsiaTheme="minorHAnsi"/>
                <w:color w:val="000000"/>
                <w:sz w:val="20"/>
                <w:rtl/>
                <w:lang w:eastAsia="en-CA" w:bidi="ar-LB"/>
              </w:rPr>
              <w:t>0</w:t>
            </w:r>
          </w:p>
        </w:tc>
      </w:tr>
    </w:tbl>
    <w:p w14:paraId="0208F004" w14:textId="126DEE3C" w:rsidR="00CB21A6" w:rsidRDefault="00CB21A6" w:rsidP="00CB21A6">
      <w:pPr>
        <w:bidi/>
        <w:outlineLvl w:val="0"/>
        <w:rPr>
          <w:sz w:val="20"/>
          <w:rtl/>
          <w:lang w:bidi="ar-LB"/>
        </w:rPr>
      </w:pPr>
      <w:r>
        <w:rPr>
          <w:sz w:val="20"/>
          <w:rtl/>
          <w:lang w:bidi="ar-LB"/>
        </w:rPr>
        <w:t>*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بما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في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ذلك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تكاليف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دعم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الوكالة.</w:t>
      </w:r>
    </w:p>
    <w:p w14:paraId="1D112CAD" w14:textId="77777777" w:rsidR="00ED5D90" w:rsidRDefault="00ED5D90" w:rsidP="0004585E">
      <w:pPr>
        <w:bidi/>
        <w:outlineLvl w:val="0"/>
        <w:rPr>
          <w:sz w:val="20"/>
          <w:rtl/>
          <w:lang w:bidi="ar-LB"/>
        </w:rPr>
      </w:pPr>
    </w:p>
    <w:p w14:paraId="0D621694" w14:textId="21C1BBED" w:rsidR="0004585E" w:rsidRPr="00ED5D90" w:rsidRDefault="00ED5D90" w:rsidP="00ED5D90">
      <w:pPr>
        <w:keepNext/>
        <w:bidi/>
        <w:outlineLvl w:val="0"/>
        <w:rPr>
          <w:sz w:val="26"/>
          <w:szCs w:val="26"/>
          <w:u w:val="single"/>
          <w:rtl/>
          <w:lang w:bidi="ar-LB"/>
        </w:rPr>
      </w:pPr>
      <w:r w:rsidRPr="00ED5D90">
        <w:rPr>
          <w:sz w:val="26"/>
          <w:szCs w:val="26"/>
          <w:u w:val="single"/>
          <w:rtl/>
          <w:lang w:bidi="ar-LB"/>
        </w:rPr>
        <w:t>صافي</w:t>
      </w:r>
      <w:r w:rsidR="00936B09">
        <w:rPr>
          <w:sz w:val="26"/>
          <w:szCs w:val="26"/>
          <w:u w:val="single"/>
          <w:rtl/>
          <w:lang w:bidi="ar-LB"/>
        </w:rPr>
        <w:t xml:space="preserve"> </w:t>
      </w:r>
      <w:r w:rsidRPr="00ED5D90">
        <w:rPr>
          <w:sz w:val="26"/>
          <w:szCs w:val="26"/>
          <w:u w:val="single"/>
          <w:rtl/>
          <w:lang w:bidi="ar-LB"/>
        </w:rPr>
        <w:t>ال</w:t>
      </w:r>
      <w:r>
        <w:rPr>
          <w:rFonts w:hint="cs"/>
          <w:sz w:val="26"/>
          <w:szCs w:val="26"/>
          <w:u w:val="single"/>
          <w:rtl/>
          <w:lang w:bidi="ar-LB"/>
        </w:rPr>
        <w:t>اعتمادات</w:t>
      </w:r>
      <w:r w:rsidR="00936B09">
        <w:rPr>
          <w:sz w:val="26"/>
          <w:szCs w:val="26"/>
          <w:u w:val="single"/>
          <w:rtl/>
          <w:lang w:bidi="ar-LB"/>
        </w:rPr>
        <w:t xml:space="preserve"> </w:t>
      </w:r>
      <w:r w:rsidRPr="00ED5D90">
        <w:rPr>
          <w:sz w:val="26"/>
          <w:szCs w:val="26"/>
          <w:u w:val="single"/>
          <w:rtl/>
          <w:lang w:bidi="ar-LB"/>
        </w:rPr>
        <w:t>وال</w:t>
      </w:r>
      <w:r w:rsidR="007E1227">
        <w:rPr>
          <w:rFonts w:hint="cs"/>
          <w:sz w:val="26"/>
          <w:szCs w:val="26"/>
          <w:u w:val="single"/>
          <w:rtl/>
          <w:lang w:bidi="ar-LB"/>
        </w:rPr>
        <w:t>دخل</w:t>
      </w:r>
      <w:r w:rsidR="00936B09">
        <w:rPr>
          <w:sz w:val="26"/>
          <w:szCs w:val="26"/>
          <w:u w:val="single"/>
          <w:rtl/>
          <w:lang w:bidi="ar-LB"/>
        </w:rPr>
        <w:t xml:space="preserve"> </w:t>
      </w:r>
      <w:r w:rsidRPr="00ED5D90">
        <w:rPr>
          <w:sz w:val="26"/>
          <w:szCs w:val="26"/>
          <w:u w:val="single"/>
          <w:rtl/>
          <w:lang w:bidi="ar-LB"/>
        </w:rPr>
        <w:t>في</w:t>
      </w:r>
      <w:r w:rsidR="00936B09">
        <w:rPr>
          <w:sz w:val="26"/>
          <w:szCs w:val="26"/>
          <w:u w:val="single"/>
          <w:rtl/>
          <w:lang w:bidi="ar-LB"/>
        </w:rPr>
        <w:t xml:space="preserve"> </w:t>
      </w:r>
      <w:r w:rsidRPr="00ED5D90">
        <w:rPr>
          <w:sz w:val="26"/>
          <w:szCs w:val="26"/>
          <w:u w:val="single"/>
          <w:rtl/>
          <w:lang w:bidi="ar-LB"/>
        </w:rPr>
        <w:t>الحسابات</w:t>
      </w:r>
      <w:r w:rsidR="00936B09">
        <w:rPr>
          <w:sz w:val="26"/>
          <w:szCs w:val="26"/>
          <w:u w:val="single"/>
          <w:rtl/>
          <w:lang w:bidi="ar-LB"/>
        </w:rPr>
        <w:t xml:space="preserve"> </w:t>
      </w:r>
      <w:r w:rsidRPr="00ED5D90">
        <w:rPr>
          <w:sz w:val="26"/>
          <w:szCs w:val="26"/>
          <w:u w:val="single"/>
          <w:rtl/>
          <w:lang w:bidi="ar-LB"/>
        </w:rPr>
        <w:t>الختامية</w:t>
      </w:r>
      <w:r w:rsidR="00936B09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لعام</w:t>
      </w:r>
      <w:r w:rsidR="00936B09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2023</w:t>
      </w:r>
      <w:r w:rsidR="00936B09">
        <w:rPr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والتقارير</w:t>
      </w:r>
      <w:r w:rsidR="00936B09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المرحلية</w:t>
      </w:r>
      <w:r w:rsidR="00936B09">
        <w:rPr>
          <w:rFonts w:hint="cs"/>
          <w:sz w:val="26"/>
          <w:szCs w:val="26"/>
          <w:u w:val="single"/>
          <w:rtl/>
          <w:lang w:bidi="ar-LB"/>
        </w:rPr>
        <w:t xml:space="preserve"> </w:t>
      </w:r>
    </w:p>
    <w:p w14:paraId="7BC7CF6A" w14:textId="36AA954D" w:rsidR="00911351" w:rsidRDefault="00ED5D90" w:rsidP="00ED5D90">
      <w:pPr>
        <w:pStyle w:val="Heading1"/>
        <w:numPr>
          <w:ilvl w:val="0"/>
          <w:numId w:val="23"/>
        </w:numPr>
        <w:bidi/>
        <w:spacing w:before="240"/>
        <w:ind w:left="0" w:firstLine="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يوضح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الجدول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04585E" w:rsidRPr="00196ED1">
        <w:rPr>
          <w:sz w:val="26"/>
          <w:szCs w:val="26"/>
          <w:rtl/>
          <w:lang w:bidi="ar-LB"/>
        </w:rPr>
        <w:t>الفر</w:t>
      </w:r>
      <w:r w:rsidR="007E1227">
        <w:rPr>
          <w:rFonts w:hint="cs"/>
          <w:sz w:val="26"/>
          <w:szCs w:val="26"/>
          <w:rtl/>
          <w:lang w:bidi="ar-LB"/>
        </w:rPr>
        <w:t>و</w:t>
      </w:r>
      <w:r w:rsidR="0004585E" w:rsidRPr="00196ED1">
        <w:rPr>
          <w:sz w:val="26"/>
          <w:szCs w:val="26"/>
          <w:rtl/>
          <w:lang w:bidi="ar-LB"/>
        </w:rPr>
        <w:t>ق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E1227">
        <w:rPr>
          <w:rFonts w:hint="cs"/>
          <w:sz w:val="26"/>
          <w:szCs w:val="26"/>
          <w:rtl/>
          <w:lang w:bidi="ar-LB"/>
        </w:rPr>
        <w:t>الدخل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بين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الحسابات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الختامية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لعام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والتقارير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المرحلية</w:t>
      </w:r>
      <w:r w:rsidR="0004585E" w:rsidRPr="00196ED1">
        <w:rPr>
          <w:sz w:val="26"/>
          <w:szCs w:val="26"/>
          <w:rtl/>
          <w:lang w:bidi="ar-LB"/>
        </w:rPr>
        <w:t>.</w:t>
      </w:r>
    </w:p>
    <w:p w14:paraId="238539B6" w14:textId="5A73BC64" w:rsidR="00CB21A6" w:rsidRPr="00C40F48" w:rsidRDefault="00911351" w:rsidP="00C40F48">
      <w:pPr>
        <w:bidi/>
        <w:spacing w:after="120" w:line="340" w:lineRule="exact"/>
        <w:rPr>
          <w:bCs/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br w:type="page"/>
      </w:r>
      <w:r w:rsidR="00311B3C" w:rsidRPr="00CA6FC3">
        <w:rPr>
          <w:bCs/>
          <w:sz w:val="26"/>
          <w:szCs w:val="26"/>
          <w:rtl/>
          <w:lang w:bidi="ar-LB"/>
        </w:rPr>
        <w:lastRenderedPageBreak/>
        <w:t>الجدول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311B3C" w:rsidRPr="00CA6FC3">
        <w:rPr>
          <w:bCs/>
          <w:sz w:val="26"/>
          <w:szCs w:val="26"/>
          <w:rtl/>
          <w:lang w:bidi="ar-LB"/>
        </w:rPr>
        <w:t>2-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E26DFC" w:rsidRPr="00CA6FC3">
        <w:rPr>
          <w:bCs/>
          <w:sz w:val="26"/>
          <w:szCs w:val="26"/>
          <w:rtl/>
          <w:lang w:bidi="ar-LB"/>
        </w:rPr>
        <w:t>الفروق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في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الدخل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بين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الحسابات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الختامية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5C552B" w:rsidRPr="00CA6FC3">
        <w:rPr>
          <w:bCs/>
          <w:sz w:val="26"/>
          <w:szCs w:val="26"/>
          <w:rtl/>
          <w:lang w:bidi="ar-LB"/>
        </w:rPr>
        <w:t>لعام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7E1227" w:rsidRPr="00C40F48">
        <w:rPr>
          <w:rFonts w:hint="cs"/>
          <w:bCs/>
          <w:sz w:val="26"/>
          <w:szCs w:val="26"/>
          <w:rtl/>
          <w:lang w:bidi="ar-LB"/>
        </w:rPr>
        <w:t>2023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و</w:t>
      </w:r>
      <w:r w:rsidR="00311B3C" w:rsidRPr="00CA6FC3">
        <w:rPr>
          <w:bCs/>
          <w:sz w:val="26"/>
          <w:szCs w:val="26"/>
          <w:rtl/>
          <w:lang w:bidi="ar-LB"/>
        </w:rPr>
        <w:t>ال</w:t>
      </w:r>
      <w:r w:rsidR="00CB21A6" w:rsidRPr="00CA6FC3">
        <w:rPr>
          <w:bCs/>
          <w:sz w:val="26"/>
          <w:szCs w:val="26"/>
          <w:rtl/>
          <w:lang w:bidi="ar-LB"/>
        </w:rPr>
        <w:t>تقارير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311B3C" w:rsidRPr="00CA6FC3">
        <w:rPr>
          <w:bCs/>
          <w:sz w:val="26"/>
          <w:szCs w:val="26"/>
          <w:rtl/>
          <w:lang w:bidi="ar-LB"/>
        </w:rPr>
        <w:t>المرحلية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(بالدولار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الأمريكي)</w:t>
      </w:r>
      <w:r w:rsidR="00C40F48" w:rsidRPr="00C40F48">
        <w:rPr>
          <w:bCs/>
          <w:sz w:val="26"/>
          <w:szCs w:val="26"/>
          <w:lang w:bidi="ar-LB"/>
        </w:rPr>
        <w:tab/>
      </w:r>
    </w:p>
    <w:tbl>
      <w:tblPr>
        <w:bidiVisual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3"/>
        <w:gridCol w:w="2250"/>
        <w:gridCol w:w="2250"/>
        <w:gridCol w:w="1683"/>
      </w:tblGrid>
      <w:tr w:rsidR="00CB21A6" w:rsidRPr="0073274E" w14:paraId="0A58DDE1" w14:textId="77777777" w:rsidTr="005D17FE">
        <w:tc>
          <w:tcPr>
            <w:tcW w:w="3173" w:type="dxa"/>
            <w:shd w:val="clear" w:color="000000" w:fill="FFFFFF"/>
            <w:vAlign w:val="center"/>
            <w:hideMark/>
          </w:tcPr>
          <w:p w14:paraId="4903CE4A" w14:textId="77777777" w:rsidR="00CB21A6" w:rsidRPr="00AF25C2" w:rsidRDefault="00311B3C" w:rsidP="00311B3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وكالة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14:paraId="320DB830" w14:textId="4F8DE519" w:rsidR="00CB21A6" w:rsidRPr="00AF25C2" w:rsidRDefault="00311B3C" w:rsidP="00311B3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تقرير</w:t>
            </w:r>
            <w:r w:rsidR="00936B09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المرحلي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*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14:paraId="535FD1F8" w14:textId="15B597FD" w:rsidR="00CB21A6" w:rsidRPr="00AF25C2" w:rsidRDefault="00CB21A6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الحسابات</w:t>
            </w:r>
            <w:r w:rsidR="00936B09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الختامية</w:t>
            </w:r>
            <w:r w:rsidR="00936B09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11B3C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لعام</w:t>
            </w:r>
            <w:r w:rsidR="00936B09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11B3C"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202</w:t>
            </w:r>
            <w:r w:rsidR="008F0565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2</w:t>
            </w:r>
          </w:p>
        </w:tc>
        <w:tc>
          <w:tcPr>
            <w:tcW w:w="1683" w:type="dxa"/>
            <w:shd w:val="clear" w:color="000000" w:fill="FFFFFF"/>
            <w:vAlign w:val="center"/>
            <w:hideMark/>
          </w:tcPr>
          <w:p w14:paraId="1E06EA57" w14:textId="77777777" w:rsidR="00CB21A6" w:rsidRPr="00AF25C2" w:rsidRDefault="00E26DFC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الفرق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**</w:t>
            </w:r>
          </w:p>
        </w:tc>
      </w:tr>
      <w:tr w:rsidR="007E1227" w:rsidRPr="0073274E" w14:paraId="0F4E91DE" w14:textId="77777777" w:rsidTr="004D142A">
        <w:tc>
          <w:tcPr>
            <w:tcW w:w="3173" w:type="dxa"/>
            <w:shd w:val="clear" w:color="000000" w:fill="FFFFFF"/>
            <w:vAlign w:val="center"/>
            <w:hideMark/>
          </w:tcPr>
          <w:p w14:paraId="0E44C527" w14:textId="1015CCE5" w:rsidR="007E1227" w:rsidRPr="00AF25C2" w:rsidRDefault="007E1227" w:rsidP="007E122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AF25C2">
              <w:rPr>
                <w:color w:val="000000"/>
                <w:sz w:val="20"/>
                <w:rtl/>
                <w:lang w:val="en-US" w:eastAsia="en-CA" w:bidi="ar-LB"/>
              </w:rPr>
              <w:t>برنامج</w:t>
            </w:r>
            <w:r w:rsidR="00936B09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AF25C2">
              <w:rPr>
                <w:color w:val="000000"/>
                <w:sz w:val="20"/>
                <w:rtl/>
                <w:lang w:val="en-US" w:eastAsia="en-CA" w:bidi="ar-LB"/>
              </w:rPr>
              <w:t>الأمم</w:t>
            </w:r>
            <w:r w:rsidR="00936B09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AF25C2">
              <w:rPr>
                <w:color w:val="000000"/>
                <w:sz w:val="20"/>
                <w:rtl/>
                <w:lang w:val="en-US" w:eastAsia="en-CA" w:bidi="ar-LB"/>
              </w:rPr>
              <w:t>المتحدة</w:t>
            </w:r>
            <w:r w:rsidR="00936B09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AF25C2">
              <w:rPr>
                <w:color w:val="000000"/>
                <w:sz w:val="20"/>
                <w:rtl/>
                <w:lang w:val="en-US" w:eastAsia="en-CA" w:bidi="ar-LB"/>
              </w:rPr>
              <w:t>الإنمائي</w:t>
            </w:r>
            <w:r w:rsidR="00936B09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val="en-US" w:eastAsia="en-CA" w:bidi="ar-LB"/>
              </w:rPr>
              <w:t>(اليوئنديبي)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F4C166C" w14:textId="717102D4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1,064,557,876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25052259" w14:textId="1EC84DB6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1,063,664,303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51038693" w14:textId="6ADB736D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893,573</w:t>
            </w:r>
          </w:p>
        </w:tc>
      </w:tr>
      <w:tr w:rsidR="007E1227" w:rsidRPr="0073274E" w14:paraId="3A675635" w14:textId="77777777" w:rsidTr="00CF3299">
        <w:tc>
          <w:tcPr>
            <w:tcW w:w="3173" w:type="dxa"/>
            <w:shd w:val="clear" w:color="000000" w:fill="FFFFFF"/>
            <w:vAlign w:val="center"/>
            <w:hideMark/>
          </w:tcPr>
          <w:p w14:paraId="543EAAAB" w14:textId="7DFC7B1A" w:rsidR="007E1227" w:rsidRPr="006D3688" w:rsidRDefault="007E1227" w:rsidP="007E1227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6D3688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الأمم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المتحدة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للبيئة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(اليونيب)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032644BB" w14:textId="0424B2FD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453,413,390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E276EE8" w14:textId="25B5F642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453,554,294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79D6A43B" w14:textId="4EF332DB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(140,904)</w:t>
            </w:r>
          </w:p>
        </w:tc>
      </w:tr>
      <w:tr w:rsidR="007E1227" w:rsidRPr="0073274E" w14:paraId="12526709" w14:textId="77777777" w:rsidTr="005D17FE">
        <w:tc>
          <w:tcPr>
            <w:tcW w:w="3173" w:type="dxa"/>
            <w:shd w:val="clear" w:color="000000" w:fill="FFFFFF"/>
            <w:vAlign w:val="center"/>
          </w:tcPr>
          <w:p w14:paraId="296302F3" w14:textId="362B59DB" w:rsidR="007E1227" w:rsidRPr="006D3688" w:rsidRDefault="007E1227" w:rsidP="007E1227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منظمة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الأمم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المتحدة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للتنمية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الصناعية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</w:t>
            </w:r>
            <w:r w:rsidRPr="006D3688">
              <w:rPr>
                <w:color w:val="000000"/>
                <w:sz w:val="20"/>
                <w:rtl/>
                <w:lang w:eastAsia="en-CA" w:bidi="ar-LB"/>
              </w:rPr>
              <w:t>اليونيدو</w:t>
            </w:r>
            <w:r>
              <w:rPr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5674F9FF" w14:textId="1A1C6E47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1,056,142,536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60A77DAE" w14:textId="7DB5ABAD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1,053,690,49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148D7872" w14:textId="27C19AC8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2,452,0</w:t>
            </w:r>
            <w:r>
              <w:rPr>
                <w:sz w:val="18"/>
                <w:szCs w:val="18"/>
              </w:rPr>
              <w:t>39</w:t>
            </w:r>
          </w:p>
        </w:tc>
      </w:tr>
      <w:tr w:rsidR="007E1227" w:rsidRPr="0073274E" w14:paraId="30C6F04E" w14:textId="77777777" w:rsidTr="005D17FE">
        <w:tc>
          <w:tcPr>
            <w:tcW w:w="3173" w:type="dxa"/>
            <w:shd w:val="clear" w:color="000000" w:fill="FFFFFF"/>
            <w:vAlign w:val="center"/>
            <w:hideMark/>
          </w:tcPr>
          <w:p w14:paraId="7E4791E4" w14:textId="329971CE" w:rsidR="007E1227" w:rsidRPr="00AF25C2" w:rsidRDefault="007E1227" w:rsidP="007E1227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</w:t>
            </w:r>
            <w:r w:rsidRPr="00AF25C2">
              <w:rPr>
                <w:color w:val="000000"/>
                <w:sz w:val="20"/>
                <w:rtl/>
                <w:lang w:eastAsia="en-CA" w:bidi="ar-LB"/>
              </w:rPr>
              <w:t>بنك</w:t>
            </w:r>
            <w:r w:rsidR="00936B09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الدولي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1AB4DEED" w14:textId="5D5AD2AA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1,335,939,168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27D8F0C2" w14:textId="3333004B" w:rsidR="007E1227" w:rsidRPr="00AF25C2" w:rsidRDefault="007E1227" w:rsidP="007E1227">
            <w:pPr>
              <w:bidi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1,343,762,783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489900F7" w14:textId="5F17B4A1" w:rsidR="007E1227" w:rsidRPr="00AF25C2" w:rsidRDefault="007E1227" w:rsidP="007E122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(7,823,615)</w:t>
            </w:r>
          </w:p>
        </w:tc>
      </w:tr>
    </w:tbl>
    <w:p w14:paraId="5AFD9B61" w14:textId="7FAD3E81" w:rsidR="00CB21A6" w:rsidRDefault="00CB21A6" w:rsidP="00CB21A6">
      <w:pPr>
        <w:bidi/>
        <w:rPr>
          <w:sz w:val="20"/>
          <w:rtl/>
          <w:lang w:bidi="ar-LB"/>
        </w:rPr>
      </w:pPr>
      <w:r>
        <w:rPr>
          <w:sz w:val="20"/>
          <w:rtl/>
          <w:lang w:bidi="ar-LB"/>
        </w:rPr>
        <w:t>(*)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بما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في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ذلك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تكاليف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دعم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الوكالة.</w:t>
      </w:r>
    </w:p>
    <w:p w14:paraId="4E3EB72C" w14:textId="3550D3B3" w:rsidR="00CB21A6" w:rsidRPr="002D1CDA" w:rsidRDefault="00CB21A6" w:rsidP="00CB21A6">
      <w:pPr>
        <w:bidi/>
        <w:rPr>
          <w:sz w:val="20"/>
          <w:rtl/>
          <w:lang w:bidi="ar-LB"/>
        </w:rPr>
      </w:pPr>
      <w:r>
        <w:rPr>
          <w:sz w:val="20"/>
          <w:rtl/>
          <w:lang w:bidi="ar-LB"/>
        </w:rPr>
        <w:t>(*</w:t>
      </w:r>
      <w:r w:rsidR="00F10222">
        <w:rPr>
          <w:sz w:val="20"/>
          <w:rtl/>
          <w:lang w:bidi="ar-LB"/>
        </w:rPr>
        <w:t>*)</w:t>
      </w:r>
      <w:r w:rsidR="00936B09">
        <w:rPr>
          <w:sz w:val="20"/>
          <w:rtl/>
          <w:lang w:bidi="ar-LB"/>
        </w:rPr>
        <w:t xml:space="preserve"> </w:t>
      </w:r>
      <w:r w:rsidR="00F10222">
        <w:rPr>
          <w:sz w:val="20"/>
          <w:rtl/>
          <w:lang w:bidi="ar-LB"/>
        </w:rPr>
        <w:t>الرقم</w:t>
      </w:r>
      <w:r w:rsidR="00936B09">
        <w:rPr>
          <w:sz w:val="20"/>
          <w:rtl/>
          <w:lang w:bidi="ar-LB"/>
        </w:rPr>
        <w:t xml:space="preserve"> </w:t>
      </w:r>
      <w:r w:rsidR="00F10222">
        <w:rPr>
          <w:sz w:val="20"/>
          <w:rtl/>
          <w:lang w:bidi="ar-LB"/>
        </w:rPr>
        <w:t>الموجب</w:t>
      </w:r>
      <w:r w:rsidR="00936B09">
        <w:rPr>
          <w:sz w:val="20"/>
          <w:rtl/>
          <w:lang w:bidi="ar-LB"/>
        </w:rPr>
        <w:t xml:space="preserve"> </w:t>
      </w:r>
      <w:r w:rsidR="00F10222">
        <w:rPr>
          <w:sz w:val="20"/>
          <w:rtl/>
          <w:lang w:bidi="ar-LB"/>
        </w:rPr>
        <w:t>يعني</w:t>
      </w:r>
      <w:r w:rsidR="00936B09">
        <w:rPr>
          <w:sz w:val="20"/>
          <w:rtl/>
          <w:lang w:bidi="ar-LB"/>
        </w:rPr>
        <w:t xml:space="preserve"> </w:t>
      </w:r>
      <w:r w:rsidR="00F10222">
        <w:rPr>
          <w:sz w:val="20"/>
          <w:rtl/>
          <w:lang w:bidi="ar-LB"/>
        </w:rPr>
        <w:t>دخلا</w:t>
      </w:r>
      <w:r w:rsidR="00936B09">
        <w:rPr>
          <w:sz w:val="20"/>
          <w:rtl/>
          <w:lang w:bidi="ar-LB"/>
        </w:rPr>
        <w:t xml:space="preserve"> </w:t>
      </w:r>
      <w:r w:rsidR="00F10222">
        <w:rPr>
          <w:sz w:val="20"/>
          <w:rtl/>
          <w:lang w:bidi="ar-LB"/>
        </w:rPr>
        <w:t>أكبر</w:t>
      </w:r>
      <w:r>
        <w:rPr>
          <w:sz w:val="20"/>
          <w:rtl/>
          <w:lang w:bidi="ar-LB"/>
        </w:rPr>
        <w:t>،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بينما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الرقم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السالب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يعني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دخلا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أقل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في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التقرير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المرحلي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للوكالات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المنفذة.</w:t>
      </w:r>
    </w:p>
    <w:p w14:paraId="5705F224" w14:textId="77777777" w:rsidR="00CB21A6" w:rsidRDefault="00CB21A6" w:rsidP="00CB21A6">
      <w:pPr>
        <w:bidi/>
        <w:rPr>
          <w:sz w:val="20"/>
          <w:rtl/>
          <w:lang w:bidi="ar-LB"/>
        </w:rPr>
      </w:pPr>
    </w:p>
    <w:p w14:paraId="1A274325" w14:textId="03669877" w:rsidR="00CB21A6" w:rsidRPr="00CA6FC3" w:rsidRDefault="00B06EB1" w:rsidP="000B249A">
      <w:pPr>
        <w:pStyle w:val="Heading1"/>
        <w:numPr>
          <w:ilvl w:val="0"/>
          <w:numId w:val="23"/>
        </w:numPr>
        <w:bidi/>
        <w:spacing w:after="120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277D37" w:rsidRPr="00CA6FC3">
        <w:rPr>
          <w:sz w:val="26"/>
          <w:szCs w:val="26"/>
          <w:rtl/>
          <w:lang w:bidi="ar-LB"/>
        </w:rPr>
        <w:t>يوضح</w:t>
      </w:r>
      <w:r w:rsidR="00936B09">
        <w:rPr>
          <w:sz w:val="26"/>
          <w:szCs w:val="26"/>
          <w:rtl/>
          <w:lang w:bidi="ar-LB"/>
        </w:rPr>
        <w:t xml:space="preserve"> </w:t>
      </w:r>
      <w:r w:rsidR="00277D37" w:rsidRPr="00CA6FC3">
        <w:rPr>
          <w:sz w:val="26"/>
          <w:szCs w:val="26"/>
          <w:rtl/>
          <w:lang w:bidi="ar-LB"/>
        </w:rPr>
        <w:t>الجدول</w:t>
      </w:r>
      <w:r w:rsidR="00CB21A6" w:rsidRPr="00CA6FC3">
        <w:rPr>
          <w:sz w:val="26"/>
          <w:szCs w:val="26"/>
          <w:lang w:bidi="ar-LB"/>
        </w:rPr>
        <w:t>3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التفسيرات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التي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قدمتها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الوكالات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المنفذة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بشأن</w:t>
      </w:r>
      <w:r w:rsidR="00936B09">
        <w:rPr>
          <w:sz w:val="26"/>
          <w:szCs w:val="26"/>
          <w:rtl/>
          <w:lang w:bidi="ar-LB"/>
        </w:rPr>
        <w:t xml:space="preserve"> </w:t>
      </w:r>
      <w:r w:rsidR="009111E5" w:rsidRPr="00CA6FC3">
        <w:rPr>
          <w:sz w:val="26"/>
          <w:szCs w:val="26"/>
          <w:rtl/>
          <w:lang w:bidi="ar-LB"/>
        </w:rPr>
        <w:t>الفروق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الدخل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بين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الحسابات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الختامية</w:t>
      </w:r>
      <w:r w:rsidR="00936B09">
        <w:rPr>
          <w:sz w:val="26"/>
          <w:szCs w:val="26"/>
          <w:rtl/>
          <w:lang w:bidi="ar-LB"/>
        </w:rPr>
        <w:t xml:space="preserve"> </w:t>
      </w:r>
      <w:r w:rsidR="00F73EC0">
        <w:rPr>
          <w:sz w:val="26"/>
          <w:szCs w:val="26"/>
          <w:rtl/>
          <w:lang w:bidi="ar-LB"/>
        </w:rPr>
        <w:t>لعام</w:t>
      </w:r>
      <w:r w:rsidR="00936B09">
        <w:rPr>
          <w:sz w:val="26"/>
          <w:szCs w:val="26"/>
          <w:rtl/>
          <w:lang w:bidi="ar-LB"/>
        </w:rPr>
        <w:t xml:space="preserve"> </w:t>
      </w:r>
      <w:r w:rsidR="007E1227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والتقارير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المرحلية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والإجراءات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التي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يتعين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اتخاذها</w:t>
      </w:r>
      <w:r w:rsidR="00CB21A6" w:rsidRPr="00CA6FC3">
        <w:rPr>
          <w:sz w:val="26"/>
          <w:szCs w:val="26"/>
          <w:lang w:bidi="ar-LB"/>
        </w:rPr>
        <w:t>.</w:t>
      </w:r>
    </w:p>
    <w:p w14:paraId="6F47A3C7" w14:textId="13A4856C" w:rsidR="00CB21A6" w:rsidRPr="00CA6FC3" w:rsidRDefault="00031488" w:rsidP="00911351">
      <w:pPr>
        <w:bidi/>
        <w:spacing w:line="340" w:lineRule="exact"/>
        <w:rPr>
          <w:bCs/>
          <w:sz w:val="26"/>
          <w:szCs w:val="26"/>
          <w:rtl/>
          <w:lang w:bidi="ar-LB"/>
        </w:rPr>
      </w:pPr>
      <w:r w:rsidRPr="00CA6FC3">
        <w:rPr>
          <w:bCs/>
          <w:sz w:val="26"/>
          <w:szCs w:val="26"/>
          <w:rtl/>
          <w:lang w:bidi="ar-LB"/>
        </w:rPr>
        <w:t>الجدول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3-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A8451D" w:rsidRPr="00CA6FC3">
        <w:rPr>
          <w:bCs/>
          <w:sz w:val="26"/>
          <w:szCs w:val="26"/>
          <w:rtl/>
          <w:lang w:bidi="ar-LB"/>
        </w:rPr>
        <w:t>الأساس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A8451D" w:rsidRPr="00CA6FC3">
        <w:rPr>
          <w:bCs/>
          <w:sz w:val="26"/>
          <w:szCs w:val="26"/>
          <w:rtl/>
          <w:lang w:bidi="ar-LB"/>
        </w:rPr>
        <w:t>المنطقي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A8451D" w:rsidRPr="00CA6FC3">
        <w:rPr>
          <w:bCs/>
          <w:sz w:val="26"/>
          <w:szCs w:val="26"/>
          <w:rtl/>
          <w:lang w:bidi="ar-LB"/>
        </w:rPr>
        <w:t>ل</w:t>
      </w:r>
      <w:r w:rsidR="00157AC3" w:rsidRPr="00CA6FC3">
        <w:rPr>
          <w:bCs/>
          <w:sz w:val="26"/>
          <w:szCs w:val="26"/>
          <w:rtl/>
          <w:lang w:bidi="ar-LB"/>
        </w:rPr>
        <w:t>لفروق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في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الدخل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بين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الحسابات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الختامية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25698F" w:rsidRPr="00CA6FC3">
        <w:rPr>
          <w:bCs/>
          <w:sz w:val="26"/>
          <w:szCs w:val="26"/>
          <w:rtl/>
          <w:lang w:bidi="ar-LB"/>
        </w:rPr>
        <w:t>لعام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8A30A9">
        <w:rPr>
          <w:rFonts w:hint="cs"/>
          <w:bCs/>
          <w:sz w:val="26"/>
          <w:szCs w:val="26"/>
          <w:rtl/>
          <w:lang w:bidi="ar-LB"/>
        </w:rPr>
        <w:t>2023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والتقارير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المرحلية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(بالدولار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الأمريكي)</w:t>
      </w:r>
    </w:p>
    <w:tbl>
      <w:tblPr>
        <w:tblpPr w:leftFromText="180" w:rightFromText="180" w:vertAnchor="text" w:tblpXSpec="right" w:tblpY="1"/>
        <w:tblOverlap w:val="never"/>
        <w:bidiVisual/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870"/>
        <w:gridCol w:w="1237"/>
        <w:gridCol w:w="1237"/>
        <w:gridCol w:w="1237"/>
        <w:gridCol w:w="1238"/>
      </w:tblGrid>
      <w:tr w:rsidR="008A6718" w:rsidRPr="00F73EC0" w14:paraId="7A1CF217" w14:textId="77777777" w:rsidTr="00595D96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5488F46E" w14:textId="0FE9F700" w:rsidR="008A6718" w:rsidRPr="00F73EC0" w:rsidRDefault="008A6718" w:rsidP="00595D96">
            <w:pPr>
              <w:widowControl w:val="0"/>
              <w:rPr>
                <w:b/>
                <w:sz w:val="20"/>
                <w:lang w:val="en-US" w:bidi="ar-LB"/>
              </w:rPr>
            </w:pPr>
            <w:bookmarkStart w:id="0" w:name="OLE_LINK1"/>
            <w:r w:rsidRPr="00160C00">
              <w:rPr>
                <w:bCs/>
                <w:sz w:val="20"/>
                <w:rtl/>
                <w:lang w:bidi="ar-LB"/>
              </w:rPr>
              <w:t>الصف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2515F95A" w14:textId="53875990" w:rsidR="008A6718" w:rsidRPr="00F73EC0" w:rsidRDefault="008A6718" w:rsidP="00595D96">
            <w:pPr>
              <w:widowControl w:val="0"/>
              <w:jc w:val="center"/>
              <w:rPr>
                <w:b/>
                <w:sz w:val="20"/>
                <w:lang w:val="en-US" w:bidi="ar-LB"/>
              </w:rPr>
            </w:pPr>
            <w:r w:rsidRPr="00160C00">
              <w:rPr>
                <w:bCs/>
                <w:sz w:val="20"/>
                <w:rtl/>
                <w:lang w:bidi="ar-LB"/>
              </w:rPr>
              <w:t>التفسير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70BBFEB" w14:textId="7B8684FA" w:rsidR="008A6718" w:rsidRPr="00F73EC0" w:rsidRDefault="008A6718" w:rsidP="00595D96">
            <w:pPr>
              <w:widowControl w:val="0"/>
              <w:jc w:val="center"/>
              <w:rPr>
                <w:b/>
                <w:bCs/>
                <w:sz w:val="20"/>
                <w:lang w:val="en-US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8CE8C7C" w14:textId="3ED17CF3" w:rsidR="008A6718" w:rsidRPr="00F73EC0" w:rsidRDefault="008A6718" w:rsidP="00595D96">
            <w:pPr>
              <w:widowControl w:val="0"/>
              <w:jc w:val="center"/>
              <w:rPr>
                <w:b/>
                <w:bCs/>
                <w:sz w:val="20"/>
                <w:lang w:val="en-US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اليونيب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6F06364" w14:textId="49AB30DD" w:rsidR="008A6718" w:rsidRPr="00F73EC0" w:rsidRDefault="008A6718" w:rsidP="00595D96">
            <w:pPr>
              <w:widowControl w:val="0"/>
              <w:jc w:val="center"/>
              <w:rPr>
                <w:b/>
                <w:bCs/>
                <w:sz w:val="20"/>
                <w:lang w:val="en-US"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23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F21ADFF" w14:textId="5EB47A94" w:rsidR="008A6718" w:rsidRPr="00F73EC0" w:rsidRDefault="008A6718" w:rsidP="00595D96">
            <w:pPr>
              <w:widowControl w:val="0"/>
              <w:jc w:val="center"/>
              <w:rPr>
                <w:b/>
                <w:bCs/>
                <w:sz w:val="20"/>
                <w:lang w:val="en-US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Pr="00AF25C2">
              <w:rPr>
                <w:b/>
                <w:bCs/>
                <w:sz w:val="20"/>
                <w:rtl/>
                <w:lang w:bidi="ar-LB"/>
              </w:rPr>
              <w:t>بنك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الدولي</w:t>
            </w:r>
          </w:p>
        </w:tc>
      </w:tr>
      <w:tr w:rsidR="008A30A9" w:rsidRPr="00F73EC0" w14:paraId="07F66BCA" w14:textId="77777777" w:rsidTr="00595D96">
        <w:tc>
          <w:tcPr>
            <w:tcW w:w="540" w:type="dxa"/>
            <w:shd w:val="clear" w:color="auto" w:fill="auto"/>
          </w:tcPr>
          <w:p w14:paraId="43805045" w14:textId="77777777" w:rsidR="008A30A9" w:rsidRPr="00F73EC0" w:rsidRDefault="008A30A9" w:rsidP="00595D96">
            <w:pPr>
              <w:widowControl w:val="0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14:paraId="2C9440E8" w14:textId="5A41C961" w:rsidR="008A30A9" w:rsidRPr="00F73EC0" w:rsidRDefault="008A30A9" w:rsidP="00595D96">
            <w:pPr>
              <w:widowControl w:val="0"/>
              <w:bidi/>
              <w:jc w:val="left"/>
              <w:rPr>
                <w:sz w:val="20"/>
                <w:lang w:val="en-US" w:bidi="ar-LB"/>
              </w:rPr>
            </w:pPr>
            <w:r w:rsidRPr="008A6718">
              <w:rPr>
                <w:sz w:val="20"/>
                <w:rtl/>
                <w:lang w:val="en-CA" w:bidi="ar-LB"/>
              </w:rPr>
              <w:t>الفرق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بين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الحسابات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الختامية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والتقارير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المرحلية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E8AD5F4" w14:textId="0F0BBA34" w:rsidR="008A30A9" w:rsidRPr="00233AA1" w:rsidRDefault="008A30A9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233AA1">
              <w:rPr>
                <w:color w:val="000000"/>
                <w:sz w:val="20"/>
              </w:rPr>
              <w:t>893,573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F3ECB08" w14:textId="3BC4AC71" w:rsidR="008A30A9" w:rsidRPr="00233AA1" w:rsidRDefault="008A30A9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233AA1">
              <w:rPr>
                <w:rFonts w:ascii="Times New Romant" w:hAnsi="Times New Romant" w:cs="Calibri"/>
                <w:color w:val="000000"/>
                <w:sz w:val="20"/>
              </w:rPr>
              <w:t>(140,904)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66FFC021" w14:textId="526B8F47" w:rsidR="008A30A9" w:rsidRPr="00233AA1" w:rsidRDefault="008A30A9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233AA1">
              <w:rPr>
                <w:sz w:val="20"/>
              </w:rPr>
              <w:t>2,452,039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C7AA41A" w14:textId="42723ACC" w:rsidR="008A30A9" w:rsidRPr="00233AA1" w:rsidRDefault="008A30A9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233AA1">
              <w:rPr>
                <w:color w:val="000000"/>
                <w:sz w:val="20"/>
              </w:rPr>
              <w:t>(7,823,615)</w:t>
            </w:r>
          </w:p>
        </w:tc>
      </w:tr>
      <w:tr w:rsidR="00F73EC0" w:rsidRPr="00F73EC0" w14:paraId="5E26D82D" w14:textId="77777777" w:rsidTr="00595D96">
        <w:trPr>
          <w:trHeight w:val="75"/>
        </w:trPr>
        <w:tc>
          <w:tcPr>
            <w:tcW w:w="9359" w:type="dxa"/>
            <w:gridSpan w:val="6"/>
            <w:shd w:val="clear" w:color="auto" w:fill="auto"/>
          </w:tcPr>
          <w:p w14:paraId="1391DF0E" w14:textId="77777777" w:rsidR="00F73EC0" w:rsidRPr="00F73EC0" w:rsidRDefault="00F73EC0" w:rsidP="00595D96">
            <w:pPr>
              <w:widowControl w:val="0"/>
              <w:jc w:val="right"/>
              <w:rPr>
                <w:color w:val="000000"/>
                <w:sz w:val="20"/>
                <w:lang w:val="en-CA" w:bidi="ar-LB"/>
              </w:rPr>
            </w:pPr>
          </w:p>
        </w:tc>
      </w:tr>
      <w:tr w:rsidR="00F73EC0" w:rsidRPr="00F73EC0" w14:paraId="1D375261" w14:textId="77777777" w:rsidTr="00595D96">
        <w:tc>
          <w:tcPr>
            <w:tcW w:w="540" w:type="dxa"/>
          </w:tcPr>
          <w:p w14:paraId="13402A1D" w14:textId="77777777" w:rsidR="00F73EC0" w:rsidRPr="00F73EC0" w:rsidRDefault="00F73EC0" w:rsidP="00595D96">
            <w:pPr>
              <w:widowControl w:val="0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2</w:t>
            </w:r>
          </w:p>
        </w:tc>
        <w:tc>
          <w:tcPr>
            <w:tcW w:w="3870" w:type="dxa"/>
            <w:shd w:val="clear" w:color="auto" w:fill="auto"/>
            <w:noWrap/>
          </w:tcPr>
          <w:p w14:paraId="1F9C665D" w14:textId="0A99CBF4" w:rsidR="00F73EC0" w:rsidRPr="00F73EC0" w:rsidRDefault="008A6718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8A6718">
              <w:rPr>
                <w:sz w:val="20"/>
                <w:rtl/>
                <w:lang w:val="en-CA" w:bidi="ar-LB"/>
              </w:rPr>
              <w:t>الفائدة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التراكمية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لخطة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إدارة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التخلص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التدريجي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من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bookmarkStart w:id="1" w:name="_Hlk150969066"/>
            <w:r w:rsidR="00E771CB">
              <w:rPr>
                <w:sz w:val="20"/>
                <w:rtl/>
                <w:lang w:val="en-CA" w:bidi="ar-LB"/>
              </w:rPr>
              <w:t>المواد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766369" w:rsidRPr="008A6718">
              <w:rPr>
                <w:sz w:val="20"/>
                <w:rtl/>
                <w:lang w:val="en-CA" w:bidi="ar-LB"/>
              </w:rPr>
              <w:t>الهيدروكلو</w:t>
            </w:r>
            <w:r w:rsidR="00766369">
              <w:rPr>
                <w:sz w:val="20"/>
                <w:rtl/>
                <w:lang w:val="en-CA" w:bidi="ar-LB"/>
              </w:rPr>
              <w:t>رو</w:t>
            </w:r>
            <w:r w:rsidR="00766369" w:rsidRPr="008A6718">
              <w:rPr>
                <w:sz w:val="20"/>
                <w:rtl/>
                <w:lang w:val="en-CA" w:bidi="ar-LB"/>
              </w:rPr>
              <w:t>فلور</w:t>
            </w:r>
            <w:r w:rsidR="00766369">
              <w:rPr>
                <w:sz w:val="20"/>
                <w:rtl/>
                <w:lang w:val="en-CA" w:bidi="ar-LB"/>
              </w:rPr>
              <w:t>وكربونية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bookmarkEnd w:id="1"/>
            <w:r w:rsidR="00766369" w:rsidRPr="008A6718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الصين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مدرجة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الحسابات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الختامية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8A30A9">
              <w:rPr>
                <w:rFonts w:hint="cs"/>
                <w:sz w:val="20"/>
                <w:rtl/>
                <w:lang w:val="en-CA" w:bidi="ar-LB"/>
              </w:rPr>
              <w:t>لعام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8A30A9">
              <w:rPr>
                <w:rFonts w:hint="cs"/>
                <w:sz w:val="20"/>
                <w:rtl/>
                <w:lang w:val="en-CA" w:bidi="ar-LB"/>
              </w:rPr>
              <w:t>2023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وتحتفظ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بها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الصين،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وتم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تعويضها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بالفعل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مقابل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766369">
              <w:rPr>
                <w:sz w:val="20"/>
                <w:rtl/>
                <w:lang w:val="en-CA" w:bidi="ar-LB"/>
              </w:rPr>
              <w:t>الاعتمادات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(لا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يلزم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اتخاذ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أي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8A6718">
              <w:rPr>
                <w:sz w:val="20"/>
                <w:rtl/>
                <w:lang w:val="en-CA" w:bidi="ar-LB"/>
              </w:rPr>
              <w:t>إجراء)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E0FD0BB" w14:textId="79183DD1" w:rsidR="00F73EC0" w:rsidRPr="00F73EC0" w:rsidRDefault="008A30A9" w:rsidP="00595D96">
            <w:pPr>
              <w:widowControl w:val="0"/>
              <w:jc w:val="right"/>
              <w:rPr>
                <w:rFonts w:eastAsia="MS Mincho"/>
                <w:sz w:val="20"/>
                <w:lang w:val="en-CA" w:eastAsia="ja-JP" w:bidi="ar-LB"/>
              </w:rPr>
            </w:pPr>
            <w:r w:rsidRPr="00233AA1">
              <w:rPr>
                <w:rFonts w:eastAsia="MS Mincho"/>
                <w:sz w:val="20"/>
                <w:lang w:eastAsia="ja-JP"/>
              </w:rPr>
              <w:t>939,925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FC772B2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187EB8F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6649F12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</w:p>
        </w:tc>
      </w:tr>
      <w:tr w:rsidR="00F73EC0" w:rsidRPr="00F73EC0" w14:paraId="4ED8CBDC" w14:textId="77777777" w:rsidTr="00595D96">
        <w:tc>
          <w:tcPr>
            <w:tcW w:w="540" w:type="dxa"/>
          </w:tcPr>
          <w:p w14:paraId="6E6008BC" w14:textId="77777777" w:rsidR="00F73EC0" w:rsidRPr="00F73EC0" w:rsidRDefault="00F73EC0" w:rsidP="00595D96">
            <w:pPr>
              <w:widowControl w:val="0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3</w:t>
            </w:r>
          </w:p>
        </w:tc>
        <w:tc>
          <w:tcPr>
            <w:tcW w:w="3870" w:type="dxa"/>
            <w:shd w:val="clear" w:color="auto" w:fill="auto"/>
            <w:noWrap/>
          </w:tcPr>
          <w:p w14:paraId="753C08A8" w14:textId="23135C68" w:rsidR="00F73EC0" w:rsidRPr="00F73EC0" w:rsidRDefault="00443B71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443B71">
              <w:rPr>
                <w:sz w:val="20"/>
                <w:rtl/>
                <w:lang w:val="en-CA" w:bidi="ar-LB"/>
              </w:rPr>
              <w:t>الفائدة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النهائية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المكتسبة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2023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وقد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عُوضت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بالفعل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مقابل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الاعتمادات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(لا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يلزم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اتخاذ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أي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443B71">
              <w:rPr>
                <w:sz w:val="20"/>
                <w:rtl/>
                <w:lang w:val="en-CA"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B2518AF" w14:textId="1435C76D" w:rsidR="00F73EC0" w:rsidRPr="00F73EC0" w:rsidRDefault="00233AA1" w:rsidP="00595D96">
            <w:pPr>
              <w:widowControl w:val="0"/>
              <w:jc w:val="right"/>
              <w:rPr>
                <w:rFonts w:eastAsia="MS Mincho"/>
                <w:sz w:val="20"/>
                <w:lang w:val="en-CA" w:eastAsia="ja-JP" w:bidi="ar-LB"/>
              </w:rPr>
            </w:pPr>
            <w:r w:rsidRPr="00233AA1">
              <w:rPr>
                <w:rFonts w:eastAsia="MS Mincho"/>
                <w:sz w:val="20"/>
                <w:lang w:val="en-CA" w:eastAsia="ja-JP" w:bidi="ar-LB"/>
              </w:rPr>
              <w:t>(1,350,813)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930AA9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B0D6BD3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CEE58FE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</w:p>
        </w:tc>
      </w:tr>
      <w:tr w:rsidR="00F73EC0" w:rsidRPr="00F73EC0" w14:paraId="5DD20E9F" w14:textId="77777777" w:rsidTr="00595D96">
        <w:tc>
          <w:tcPr>
            <w:tcW w:w="540" w:type="dxa"/>
          </w:tcPr>
          <w:p w14:paraId="6E118A9D" w14:textId="77777777" w:rsidR="00F73EC0" w:rsidRPr="00F73EC0" w:rsidRDefault="00F73EC0" w:rsidP="00595D96">
            <w:pPr>
              <w:widowControl w:val="0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4</w:t>
            </w:r>
          </w:p>
        </w:tc>
        <w:tc>
          <w:tcPr>
            <w:tcW w:w="3870" w:type="dxa"/>
            <w:shd w:val="clear" w:color="auto" w:fill="auto"/>
            <w:noWrap/>
          </w:tcPr>
          <w:p w14:paraId="31FFA51E" w14:textId="3E56F54B" w:rsidR="00F73EC0" w:rsidRPr="00F73EC0" w:rsidRDefault="00FD4B2A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دخل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الفائدة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لعام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>
              <w:rPr>
                <w:rFonts w:hint="cs"/>
                <w:sz w:val="20"/>
                <w:rtl/>
                <w:lang w:val="en-CA" w:bidi="ar-LB"/>
              </w:rPr>
              <w:t>2023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233AA1">
              <w:rPr>
                <w:rFonts w:hint="cs"/>
                <w:sz w:val="20"/>
                <w:rtl/>
                <w:lang w:val="en-CA" w:bidi="ar-LB"/>
              </w:rPr>
              <w:t>والسنوات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233AA1">
              <w:rPr>
                <w:rFonts w:hint="cs"/>
                <w:sz w:val="20"/>
                <w:rtl/>
                <w:lang w:val="en-CA" w:bidi="ar-LB"/>
              </w:rPr>
              <w:t>السابقة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(يواز</w:t>
            </w:r>
            <w:r w:rsidR="00233AA1">
              <w:rPr>
                <w:rFonts w:hint="cs"/>
                <w:sz w:val="20"/>
                <w:rtl/>
                <w:lang w:val="en-CA" w:bidi="ar-LB"/>
              </w:rPr>
              <w:t>ن</w:t>
            </w:r>
            <w:r w:rsidR="00233AA1" w:rsidRPr="00233AA1">
              <w:rPr>
                <w:sz w:val="20"/>
                <w:rtl/>
                <w:lang w:val="en-CA" w:bidi="ar-LB"/>
              </w:rPr>
              <w:t>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أمين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الخزانة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مقابل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اعتمادات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الاجتماع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>
              <w:rPr>
                <w:rFonts w:hint="cs"/>
                <w:sz w:val="20"/>
                <w:rtl/>
                <w:lang w:val="en-CA" w:bidi="ar-LB"/>
              </w:rPr>
              <w:t>الخامس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233AA1" w:rsidRPr="00233AA1">
              <w:rPr>
                <w:sz w:val="20"/>
                <w:rtl/>
                <w:lang w:val="en-CA" w:bidi="ar-LB"/>
              </w:rPr>
              <w:t>والتسعين)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76E41F2" w14:textId="778BA761" w:rsidR="00F73EC0" w:rsidRPr="00F73EC0" w:rsidRDefault="00F73EC0" w:rsidP="00595D96">
            <w:pPr>
              <w:widowControl w:val="0"/>
              <w:jc w:val="right"/>
              <w:rPr>
                <w:rFonts w:eastAsia="MS Mincho"/>
                <w:sz w:val="20"/>
                <w:lang w:val="en-CA" w:eastAsia="ja-JP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BE4B6C9" w14:textId="328B50E9" w:rsidR="00F73EC0" w:rsidRPr="00F73EC0" w:rsidRDefault="00233AA1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233AA1">
              <w:rPr>
                <w:sz w:val="20"/>
                <w:lang w:val="en-US" w:bidi="ar-LB"/>
              </w:rPr>
              <w:t>(659,258)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044F6A4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0B6BF34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</w:p>
        </w:tc>
      </w:tr>
      <w:tr w:rsidR="00F73EC0" w:rsidRPr="00F73EC0" w14:paraId="26B5696A" w14:textId="77777777" w:rsidTr="00595D96">
        <w:tc>
          <w:tcPr>
            <w:tcW w:w="540" w:type="dxa"/>
          </w:tcPr>
          <w:p w14:paraId="5E87D6B5" w14:textId="77777777" w:rsidR="00F73EC0" w:rsidRPr="00F73EC0" w:rsidRDefault="00F73EC0" w:rsidP="00595D96">
            <w:pPr>
              <w:widowControl w:val="0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5</w:t>
            </w:r>
          </w:p>
        </w:tc>
        <w:tc>
          <w:tcPr>
            <w:tcW w:w="3870" w:type="dxa"/>
            <w:shd w:val="clear" w:color="auto" w:fill="auto"/>
            <w:noWrap/>
          </w:tcPr>
          <w:p w14:paraId="1C44BBA4" w14:textId="3B5A4EAB" w:rsidR="00F73EC0" w:rsidRPr="000955A1" w:rsidRDefault="00E103D4" w:rsidP="00595D9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E103D4">
              <w:rPr>
                <w:sz w:val="20"/>
                <w:rtl/>
                <w:lang w:val="en-CA" w:bidi="ar-LB"/>
              </w:rPr>
              <w:t>مبالغ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محتجزة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بموجب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المقرر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93/51(ج)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تبلغ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1,244,511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دولار</w:t>
            </w:r>
            <w:r>
              <w:rPr>
                <w:rFonts w:hint="cs"/>
                <w:sz w:val="20"/>
                <w:rtl/>
                <w:lang w:val="en-CA" w:bidi="ar-LB"/>
              </w:rPr>
              <w:t>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أمريكي</w:t>
            </w:r>
            <w:r>
              <w:rPr>
                <w:rFonts w:hint="cs"/>
                <w:sz w:val="20"/>
                <w:rtl/>
                <w:lang w:val="en-CA" w:bidi="ar-LB"/>
              </w:rPr>
              <w:t>ا،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وبموجب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المقرر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93/44(هـ)(</w:t>
            </w:r>
            <w:r>
              <w:rPr>
                <w:rFonts w:hint="cs"/>
                <w:sz w:val="20"/>
                <w:rtl/>
                <w:lang w:val="en-CA" w:bidi="ar-LB"/>
              </w:rPr>
              <w:t>2</w:t>
            </w:r>
            <w:r w:rsidRPr="00E103D4">
              <w:rPr>
                <w:sz w:val="20"/>
                <w:rtl/>
                <w:lang w:val="en-CA" w:bidi="ar-LB"/>
              </w:rPr>
              <w:t>)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وتبلغ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59,950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دولار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أمريكي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لمشر</w:t>
            </w:r>
            <w:r>
              <w:rPr>
                <w:rFonts w:hint="cs"/>
                <w:sz w:val="20"/>
                <w:rtl/>
                <w:lang w:val="en-CA" w:bidi="ar-LB"/>
              </w:rPr>
              <w:t>و</w:t>
            </w:r>
            <w:r w:rsidRPr="00E103D4">
              <w:rPr>
                <w:sz w:val="20"/>
                <w:rtl/>
                <w:lang w:val="en-CA" w:bidi="ar-LB"/>
              </w:rPr>
              <w:t>ع</w:t>
            </w:r>
            <w:r>
              <w:rPr>
                <w:rFonts w:hint="cs"/>
                <w:sz w:val="20"/>
                <w:rtl/>
                <w:lang w:val="en-CA" w:bidi="ar-LB"/>
              </w:rPr>
              <w:t>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الصين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وموزامبيق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على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التوالي،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</w:t>
            </w:r>
            <w:r>
              <w:rPr>
                <w:rFonts w:hint="cs"/>
                <w:sz w:val="20"/>
                <w:rtl/>
                <w:lang w:val="en-CA" w:bidi="ar-LB"/>
              </w:rPr>
              <w:t>قد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جرى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استلامها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2024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(لا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يلزم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اتخاذ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أي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3DF4CE9" w14:textId="2A76951C" w:rsidR="00F73EC0" w:rsidRPr="00F73EC0" w:rsidRDefault="00E103D4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E103D4">
              <w:rPr>
                <w:sz w:val="20"/>
                <w:lang w:val="en-CA" w:bidi="ar-LB"/>
              </w:rPr>
              <w:t>1,304,461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896414F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7547C85" w14:textId="0B1DA64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F39C7DE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</w:p>
        </w:tc>
      </w:tr>
      <w:tr w:rsidR="00F73EC0" w:rsidRPr="00F73EC0" w14:paraId="7ACFBABC" w14:textId="77777777" w:rsidTr="00595D96">
        <w:tc>
          <w:tcPr>
            <w:tcW w:w="540" w:type="dxa"/>
          </w:tcPr>
          <w:p w14:paraId="1899D237" w14:textId="77777777" w:rsidR="00F73EC0" w:rsidRPr="00F73EC0" w:rsidRDefault="00F73EC0" w:rsidP="00595D96">
            <w:pPr>
              <w:widowControl w:val="0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6</w:t>
            </w:r>
          </w:p>
        </w:tc>
        <w:tc>
          <w:tcPr>
            <w:tcW w:w="3870" w:type="dxa"/>
            <w:shd w:val="clear" w:color="auto" w:fill="auto"/>
            <w:noWrap/>
          </w:tcPr>
          <w:p w14:paraId="60223F20" w14:textId="0E2C59FE" w:rsidR="00F73EC0" w:rsidRPr="00F73EC0" w:rsidRDefault="00E103D4" w:rsidP="00595D96">
            <w:pPr>
              <w:bidi/>
              <w:rPr>
                <w:sz w:val="20"/>
                <w:lang w:val="en-CA" w:bidi="ar-LB"/>
              </w:rPr>
            </w:pPr>
            <w:r w:rsidRPr="00E103D4">
              <w:rPr>
                <w:sz w:val="20"/>
                <w:rtl/>
                <w:lang w:val="en-CA" w:bidi="ar-LB"/>
              </w:rPr>
              <w:t>مبالغ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محتجزة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بموجب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المقرر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93/</w:t>
            </w:r>
            <w:r>
              <w:rPr>
                <w:rFonts w:hint="cs"/>
                <w:sz w:val="20"/>
                <w:rtl/>
                <w:lang w:val="en-CA" w:bidi="ar-LB"/>
              </w:rPr>
              <w:t>36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تبلغ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lang w:val="en-CA" w:bidi="ar-LB"/>
              </w:rPr>
              <w:t>163,285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دولار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أمريكي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ا،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وبموجب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المقرر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93/44(هـ)(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2</w:t>
            </w:r>
            <w:r w:rsidRPr="00E103D4">
              <w:rPr>
                <w:sz w:val="20"/>
                <w:rtl/>
                <w:lang w:val="en-CA" w:bidi="ar-LB"/>
              </w:rPr>
              <w:t>)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وتبلغ</w:t>
            </w:r>
            <w:r w:rsidRPr="00E103D4">
              <w:rPr>
                <w:sz w:val="20"/>
                <w:lang w:val="en-CA" w:bidi="ar-LB"/>
              </w:rPr>
              <w:t>355,069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دولار</w:t>
            </w:r>
            <w:r>
              <w:rPr>
                <w:rFonts w:hint="cs"/>
                <w:sz w:val="20"/>
                <w:rtl/>
                <w:lang w:val="en-CA" w:bidi="ar-LB"/>
              </w:rPr>
              <w:t>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أمريكي</w:t>
            </w:r>
            <w:r>
              <w:rPr>
                <w:rFonts w:hint="cs"/>
                <w:sz w:val="20"/>
                <w:rtl/>
                <w:lang w:val="en-CA" w:bidi="ar-LB"/>
              </w:rPr>
              <w:t>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لمشر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و</w:t>
            </w:r>
            <w:r w:rsidRPr="00E103D4">
              <w:rPr>
                <w:sz w:val="20"/>
                <w:rtl/>
                <w:lang w:val="en-CA" w:bidi="ar-LB"/>
              </w:rPr>
              <w:t>ع</w:t>
            </w:r>
            <w:r w:rsidRPr="00E103D4">
              <w:rPr>
                <w:rFonts w:hint="cs"/>
                <w:sz w:val="20"/>
                <w:rtl/>
                <w:lang w:val="en-CA" w:bidi="ar-LB"/>
              </w:rPr>
              <w:t>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قطر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وموزامبيق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على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التوالي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(لا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يلزم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اتخاذ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أي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E103D4">
              <w:rPr>
                <w:sz w:val="20"/>
                <w:rtl/>
                <w:lang w:val="en-CA"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CDCA2D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75FE161" w14:textId="02A13995" w:rsidR="00F73EC0" w:rsidRPr="00F73EC0" w:rsidRDefault="004F42AC" w:rsidP="00595D96">
            <w:pPr>
              <w:widowControl w:val="0"/>
              <w:tabs>
                <w:tab w:val="left" w:pos="1125"/>
              </w:tabs>
              <w:jc w:val="right"/>
              <w:rPr>
                <w:sz w:val="20"/>
                <w:lang w:val="en-US" w:bidi="ar-LB"/>
              </w:rPr>
            </w:pPr>
            <w:r w:rsidRPr="004F42AC">
              <w:rPr>
                <w:sz w:val="20"/>
                <w:lang w:val="en-US" w:bidi="ar-LB"/>
              </w:rPr>
              <w:t>518,354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45626D3" w14:textId="0DF3AD59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81C254C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</w:p>
        </w:tc>
      </w:tr>
      <w:tr w:rsidR="004F42AC" w:rsidRPr="00F73EC0" w14:paraId="2C7135A8" w14:textId="77777777" w:rsidTr="00595D96">
        <w:tc>
          <w:tcPr>
            <w:tcW w:w="540" w:type="dxa"/>
          </w:tcPr>
          <w:p w14:paraId="3D0F2746" w14:textId="0E242EB3" w:rsidR="004F42AC" w:rsidRPr="00F73EC0" w:rsidRDefault="004F42AC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7</w:t>
            </w:r>
          </w:p>
        </w:tc>
        <w:tc>
          <w:tcPr>
            <w:tcW w:w="3870" w:type="dxa"/>
            <w:shd w:val="clear" w:color="auto" w:fill="auto"/>
            <w:noWrap/>
          </w:tcPr>
          <w:p w14:paraId="096271A3" w14:textId="7ADA2738" w:rsidR="004F42AC" w:rsidRPr="000955A1" w:rsidRDefault="00001DBF" w:rsidP="00595D96">
            <w:pPr>
              <w:widowControl w:val="0"/>
              <w:bidi/>
              <w:jc w:val="left"/>
              <w:rPr>
                <w:sz w:val="20"/>
                <w:rtl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ينعكس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تمويل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الوحدة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الأساسية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لعام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2024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حسابات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2023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كدخل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مؤجل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(</w:t>
            </w:r>
            <w:r>
              <w:rPr>
                <w:rFonts w:hint="cs"/>
                <w:sz w:val="20"/>
                <w:rtl/>
                <w:lang w:val="en-CA" w:bidi="ar-LB"/>
              </w:rPr>
              <w:t>ستعمل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اليونيدو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على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تعديل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حساباتها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لعام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4F42AC" w:rsidRPr="004F42AC">
              <w:rPr>
                <w:sz w:val="20"/>
                <w:rtl/>
                <w:lang w:val="en-CA" w:bidi="ar-LB"/>
              </w:rPr>
              <w:t>2024)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0AE3F73" w14:textId="77777777" w:rsidR="004F42AC" w:rsidRPr="00F73EC0" w:rsidRDefault="004F42AC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7C4F252" w14:textId="77777777" w:rsidR="004F42AC" w:rsidRPr="00F73EC0" w:rsidRDefault="004F42AC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99121EF" w14:textId="49E54A51" w:rsidR="004F42AC" w:rsidRPr="00F73EC0" w:rsidRDefault="00001DBF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001DBF">
              <w:rPr>
                <w:sz w:val="20"/>
                <w:lang w:val="en-US" w:bidi="ar-LB"/>
              </w:rPr>
              <w:t>2,264,760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FCFA81E" w14:textId="77777777" w:rsidR="004F42AC" w:rsidRPr="00F73EC0" w:rsidRDefault="004F42AC" w:rsidP="00595D96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</w:p>
        </w:tc>
      </w:tr>
      <w:tr w:rsidR="00F73EC0" w:rsidRPr="00F73EC0" w14:paraId="4F26470A" w14:textId="77777777" w:rsidTr="00595D96">
        <w:tc>
          <w:tcPr>
            <w:tcW w:w="540" w:type="dxa"/>
          </w:tcPr>
          <w:p w14:paraId="0E3BAE3E" w14:textId="72D42FC7" w:rsidR="00F73EC0" w:rsidRPr="00F73EC0" w:rsidRDefault="00E05A9F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8</w:t>
            </w:r>
          </w:p>
        </w:tc>
        <w:tc>
          <w:tcPr>
            <w:tcW w:w="3870" w:type="dxa"/>
            <w:shd w:val="clear" w:color="auto" w:fill="auto"/>
            <w:noWrap/>
          </w:tcPr>
          <w:p w14:paraId="22984263" w14:textId="2A4CA1B5" w:rsidR="00F73EC0" w:rsidRPr="00F73EC0" w:rsidRDefault="000955A1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0955A1">
              <w:rPr>
                <w:sz w:val="20"/>
                <w:rtl/>
                <w:lang w:val="en-CA" w:bidi="ar-LB"/>
              </w:rPr>
              <w:t>تم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خصم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الفائدة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على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خطة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إدارة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التخلص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التدريجي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من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المواد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الهيدروكلوروفلوروكربونية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الصين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من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حسابات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2023</w:t>
            </w:r>
            <w:r w:rsidR="00C0593D" w:rsidRPr="000955A1">
              <w:rPr>
                <w:sz w:val="20"/>
                <w:rtl/>
                <w:lang w:val="en-CA" w:bidi="ar-LB"/>
              </w:rPr>
              <w:t>،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ولكن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لم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تُوازَن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بعد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مقابل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الاعتمادات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(ستعمل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اليونيدو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على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تعديل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دفعتها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القادمة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للصين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،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وتعديل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حساباتها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لعام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E05A9F">
              <w:rPr>
                <w:rFonts w:hint="cs"/>
                <w:sz w:val="20"/>
                <w:rtl/>
                <w:lang w:val="en-CA" w:bidi="ar-LB"/>
              </w:rPr>
              <w:t>2024</w:t>
            </w:r>
            <w:r w:rsidRPr="000955A1">
              <w:rPr>
                <w:sz w:val="20"/>
                <w:rtl/>
                <w:lang w:val="en-CA" w:bidi="ar-LB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6379CD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E88CBE1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1026688" w14:textId="098BE19B" w:rsidR="00F73EC0" w:rsidRPr="00F73EC0" w:rsidRDefault="00E05A9F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E05A9F">
              <w:rPr>
                <w:sz w:val="20"/>
                <w:lang w:val="en-US" w:bidi="ar-LB"/>
              </w:rPr>
              <w:t>121,092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424498C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</w:p>
        </w:tc>
      </w:tr>
      <w:tr w:rsidR="00FD4B2A" w:rsidRPr="00F73EC0" w14:paraId="5C04F3C7" w14:textId="77777777" w:rsidTr="00595D96">
        <w:tc>
          <w:tcPr>
            <w:tcW w:w="540" w:type="dxa"/>
          </w:tcPr>
          <w:p w14:paraId="1B46EEC4" w14:textId="4508F348" w:rsidR="00FD4B2A" w:rsidRDefault="00FD4B2A" w:rsidP="00595D96">
            <w:pPr>
              <w:widowControl w:val="0"/>
              <w:rPr>
                <w:sz w:val="20"/>
                <w:rtl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9</w:t>
            </w:r>
          </w:p>
        </w:tc>
        <w:tc>
          <w:tcPr>
            <w:tcW w:w="3870" w:type="dxa"/>
            <w:shd w:val="clear" w:color="auto" w:fill="auto"/>
            <w:noWrap/>
          </w:tcPr>
          <w:p w14:paraId="0B42A0F6" w14:textId="5E6A3675" w:rsidR="00FD4B2A" w:rsidRPr="000955A1" w:rsidRDefault="00FD4B2A" w:rsidP="00595D96">
            <w:pPr>
              <w:widowControl w:val="0"/>
              <w:bidi/>
              <w:jc w:val="left"/>
              <w:rPr>
                <w:sz w:val="20"/>
                <w:rtl/>
                <w:lang w:val="en-CA" w:bidi="ar-LB"/>
              </w:rPr>
            </w:pPr>
            <w:r w:rsidRPr="00FD4B2A">
              <w:rPr>
                <w:sz w:val="20"/>
                <w:rtl/>
                <w:lang w:val="en-CA" w:bidi="ar-LB"/>
              </w:rPr>
              <w:t>دخل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الفائدة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من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الربعين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الثاني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والثالث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ل</w:t>
            </w:r>
            <w:r w:rsidRPr="00FD4B2A">
              <w:rPr>
                <w:sz w:val="20"/>
                <w:rtl/>
                <w:lang w:val="en-CA" w:bidi="ar-LB"/>
              </w:rPr>
              <w:t>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2023،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و</w:t>
            </w:r>
            <w:r>
              <w:rPr>
                <w:rFonts w:hint="cs"/>
                <w:sz w:val="20"/>
                <w:rtl/>
                <w:lang w:val="en-CA" w:bidi="ar-LB"/>
              </w:rPr>
              <w:t>قد</w:t>
            </w:r>
            <w:r w:rsidR="00936B09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جرى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تعويضه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بالفعل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مقابل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الاعتمادات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(لا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يلزم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اتخاذ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أي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FD4B2A">
              <w:rPr>
                <w:sz w:val="20"/>
                <w:rtl/>
                <w:lang w:val="en-CA"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625A2FC" w14:textId="77777777" w:rsidR="00FD4B2A" w:rsidRPr="00F73EC0" w:rsidRDefault="00FD4B2A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CEA5811" w14:textId="77777777" w:rsidR="00FD4B2A" w:rsidRPr="00F73EC0" w:rsidRDefault="00FD4B2A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54158B3" w14:textId="77777777" w:rsidR="00FD4B2A" w:rsidRPr="00F73EC0" w:rsidRDefault="00FD4B2A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6F47A4F" w14:textId="52A580F2" w:rsidR="00FD4B2A" w:rsidRPr="00F73EC0" w:rsidRDefault="00E4237B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E4237B">
              <w:rPr>
                <w:sz w:val="20"/>
                <w:lang w:val="en-CA" w:bidi="ar-LB"/>
              </w:rPr>
              <w:t>(1,110,851)</w:t>
            </w:r>
          </w:p>
        </w:tc>
      </w:tr>
      <w:tr w:rsidR="00F73EC0" w:rsidRPr="00F73EC0" w14:paraId="21974E55" w14:textId="77777777" w:rsidTr="00595D96">
        <w:tc>
          <w:tcPr>
            <w:tcW w:w="540" w:type="dxa"/>
          </w:tcPr>
          <w:p w14:paraId="0A8039E8" w14:textId="0D6E08B2" w:rsidR="00F73EC0" w:rsidRPr="00F73EC0" w:rsidRDefault="00FD4B2A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10</w:t>
            </w:r>
          </w:p>
        </w:tc>
        <w:tc>
          <w:tcPr>
            <w:tcW w:w="3870" w:type="dxa"/>
            <w:shd w:val="clear" w:color="auto" w:fill="auto"/>
            <w:noWrap/>
          </w:tcPr>
          <w:p w14:paraId="743A22A4" w14:textId="71988444" w:rsidR="00F73EC0" w:rsidRPr="00F73EC0" w:rsidRDefault="000955A1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0955A1">
              <w:rPr>
                <w:sz w:val="20"/>
                <w:rtl/>
                <w:lang w:val="en-CA" w:bidi="ar-LB"/>
              </w:rPr>
              <w:t>الفائدة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النهائية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المكتسبة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955A1">
              <w:rPr>
                <w:sz w:val="20"/>
                <w:rtl/>
                <w:lang w:val="en-CA" w:bidi="ar-LB"/>
              </w:rPr>
              <w:t>عام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>
              <w:rPr>
                <w:rFonts w:hint="cs"/>
                <w:sz w:val="20"/>
                <w:rtl/>
                <w:lang w:val="en-CA" w:bidi="ar-LB"/>
              </w:rPr>
              <w:t>2023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>
              <w:rPr>
                <w:rFonts w:hint="cs"/>
                <w:sz w:val="20"/>
                <w:rtl/>
                <w:lang w:val="en-CA" w:bidi="ar-LB"/>
              </w:rPr>
              <w:t>(</w:t>
            </w:r>
            <w:r w:rsidR="00FD4B2A" w:rsidRPr="00FD4B2A">
              <w:rPr>
                <w:sz w:val="20"/>
                <w:rtl/>
                <w:lang w:val="en-CA" w:bidi="ar-LB"/>
              </w:rPr>
              <w:t>يواز</w:t>
            </w:r>
            <w:r w:rsidR="00FD4B2A" w:rsidRPr="00FD4B2A">
              <w:rPr>
                <w:rFonts w:hint="cs"/>
                <w:sz w:val="20"/>
                <w:rtl/>
                <w:lang w:val="en-CA" w:bidi="ar-LB"/>
              </w:rPr>
              <w:t>ن</w:t>
            </w:r>
            <w:r w:rsidR="00FD4B2A" w:rsidRPr="00FD4B2A">
              <w:rPr>
                <w:sz w:val="20"/>
                <w:rtl/>
                <w:lang w:val="en-CA" w:bidi="ar-LB"/>
              </w:rPr>
              <w:t>ها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sz w:val="20"/>
                <w:rtl/>
                <w:lang w:val="en-CA" w:bidi="ar-LB"/>
              </w:rPr>
              <w:t>أمين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sz w:val="20"/>
                <w:rtl/>
                <w:lang w:val="en-CA" w:bidi="ar-LB"/>
              </w:rPr>
              <w:t>الخزانة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sz w:val="20"/>
                <w:rtl/>
                <w:lang w:val="en-CA" w:bidi="ar-LB"/>
              </w:rPr>
              <w:t>مقابل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sz w:val="20"/>
                <w:rtl/>
                <w:lang w:val="en-CA" w:bidi="ar-LB"/>
              </w:rPr>
              <w:t>اعتمادات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sz w:val="20"/>
                <w:rtl/>
                <w:lang w:val="en-CA" w:bidi="ar-LB"/>
              </w:rPr>
              <w:t>الاجتماع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rFonts w:hint="cs"/>
                <w:sz w:val="20"/>
                <w:rtl/>
                <w:lang w:val="en-CA" w:bidi="ar-LB"/>
              </w:rPr>
              <w:t>الخامس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FD4B2A" w:rsidRPr="00FD4B2A">
              <w:rPr>
                <w:sz w:val="20"/>
                <w:rtl/>
                <w:lang w:val="en-CA" w:bidi="ar-LB"/>
              </w:rPr>
              <w:t>والتسعين)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54FD19B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2291408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CF23FF6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48C9E08" w14:textId="35F84563" w:rsidR="00F73EC0" w:rsidRPr="00F73EC0" w:rsidRDefault="00E4237B" w:rsidP="00595D96">
            <w:pPr>
              <w:widowControl w:val="0"/>
              <w:jc w:val="right"/>
              <w:rPr>
                <w:sz w:val="20"/>
                <w:highlight w:val="yellow"/>
                <w:lang w:val="en-CA" w:bidi="ar-LB"/>
              </w:rPr>
            </w:pPr>
            <w:r w:rsidRPr="00E4237B">
              <w:rPr>
                <w:sz w:val="20"/>
                <w:lang w:val="en-CA" w:bidi="ar-LB"/>
              </w:rPr>
              <w:t>(705,796)</w:t>
            </w:r>
          </w:p>
        </w:tc>
      </w:tr>
      <w:tr w:rsidR="00F73EC0" w:rsidRPr="00F73EC0" w14:paraId="0CF43BE2" w14:textId="77777777" w:rsidTr="00595D96">
        <w:tc>
          <w:tcPr>
            <w:tcW w:w="540" w:type="dxa"/>
          </w:tcPr>
          <w:p w14:paraId="44A4D9E9" w14:textId="1B033724" w:rsidR="00F73EC0" w:rsidRPr="00F73EC0" w:rsidRDefault="001F573E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11</w:t>
            </w:r>
          </w:p>
        </w:tc>
        <w:tc>
          <w:tcPr>
            <w:tcW w:w="3870" w:type="dxa"/>
            <w:shd w:val="clear" w:color="auto" w:fill="auto"/>
            <w:noWrap/>
          </w:tcPr>
          <w:p w14:paraId="0348A0FB" w14:textId="7AAB5686" w:rsidR="00F73EC0" w:rsidRPr="00F73EC0" w:rsidRDefault="000955A1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0955A1">
              <w:rPr>
                <w:sz w:val="20"/>
                <w:rtl/>
                <w:lang w:bidi="ar-LB"/>
              </w:rPr>
              <w:t>صافي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الاعتمادات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الاجتماع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1F573E">
              <w:rPr>
                <w:rFonts w:hint="cs"/>
                <w:sz w:val="20"/>
                <w:rtl/>
                <w:lang w:bidi="ar-LB"/>
              </w:rPr>
              <w:t>الثالث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والتسعين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المدفوعة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في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عام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1F573E">
              <w:rPr>
                <w:rFonts w:hint="cs"/>
                <w:sz w:val="20"/>
                <w:rtl/>
                <w:lang w:bidi="ar-LB"/>
              </w:rPr>
              <w:t>2024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(لا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يلزم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اتخاذ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أي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4546ECA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62AF84E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984864D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C211A21" w14:textId="3C7EAFC1" w:rsidR="00F73EC0" w:rsidRPr="00F73EC0" w:rsidRDefault="00E4237B" w:rsidP="00595D96">
            <w:pPr>
              <w:widowControl w:val="0"/>
              <w:jc w:val="right"/>
              <w:rPr>
                <w:sz w:val="20"/>
                <w:lang w:bidi="ar-LB"/>
              </w:rPr>
            </w:pPr>
            <w:r w:rsidRPr="00E4237B">
              <w:rPr>
                <w:sz w:val="20"/>
                <w:lang w:bidi="ar-LB"/>
              </w:rPr>
              <w:t>15,693,401</w:t>
            </w:r>
          </w:p>
        </w:tc>
      </w:tr>
      <w:tr w:rsidR="00F73EC0" w:rsidRPr="00F73EC0" w14:paraId="75BC85AF" w14:textId="77777777" w:rsidTr="00595D96">
        <w:tc>
          <w:tcPr>
            <w:tcW w:w="540" w:type="dxa"/>
          </w:tcPr>
          <w:p w14:paraId="10AA030E" w14:textId="56373A1D" w:rsidR="00F73EC0" w:rsidRPr="00F73EC0" w:rsidRDefault="001F573E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12</w:t>
            </w:r>
          </w:p>
        </w:tc>
        <w:tc>
          <w:tcPr>
            <w:tcW w:w="3870" w:type="dxa"/>
            <w:shd w:val="clear" w:color="auto" w:fill="auto"/>
            <w:noWrap/>
          </w:tcPr>
          <w:p w14:paraId="6543DB2B" w14:textId="0567A18B" w:rsidR="00F73EC0" w:rsidRPr="00F73EC0" w:rsidRDefault="000955A1" w:rsidP="00595D9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الأموال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E4237B">
              <w:rPr>
                <w:rFonts w:hint="cs"/>
                <w:sz w:val="20"/>
                <w:rtl/>
                <w:lang w:bidi="ar-LB"/>
              </w:rPr>
              <w:t>التي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E4237B">
              <w:rPr>
                <w:rFonts w:hint="cs"/>
                <w:sz w:val="20"/>
                <w:rtl/>
                <w:lang w:bidi="ar-LB"/>
              </w:rPr>
              <w:t>أعادتها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E4237B">
              <w:rPr>
                <w:rFonts w:hint="cs"/>
                <w:sz w:val="20"/>
                <w:rtl/>
                <w:lang w:bidi="ar-LB"/>
              </w:rPr>
              <w:t>الصين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للبنك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الدولي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مقابل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خطة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قطاع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الهالونات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بموجب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المقرر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87/24(ب)،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ودفع</w:t>
            </w:r>
            <w:r w:rsidR="00E4237B">
              <w:rPr>
                <w:rFonts w:hint="cs"/>
                <w:sz w:val="20"/>
                <w:rtl/>
                <w:lang w:bidi="ar-LB"/>
              </w:rPr>
              <w:t>ها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البنك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الدولي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إلى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أمين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الخزانة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في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عام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2022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(لا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يلزم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اتخاذ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955A1">
              <w:rPr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73BEB7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0C5352E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89616C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0F4ADCD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bidi="ar-LB"/>
              </w:rPr>
            </w:pPr>
            <w:r w:rsidRPr="00F73EC0">
              <w:rPr>
                <w:sz w:val="20"/>
                <w:lang w:bidi="ar-LB"/>
              </w:rPr>
              <w:t>(8,723,046)</w:t>
            </w:r>
          </w:p>
        </w:tc>
      </w:tr>
      <w:tr w:rsidR="00415DCF" w:rsidRPr="00F73EC0" w14:paraId="10C16D20" w14:textId="77777777" w:rsidTr="00595D96">
        <w:tc>
          <w:tcPr>
            <w:tcW w:w="540" w:type="dxa"/>
          </w:tcPr>
          <w:p w14:paraId="7DE1BCBE" w14:textId="50F0F6E0" w:rsidR="00415DCF" w:rsidRDefault="00415DCF" w:rsidP="00595D96">
            <w:pPr>
              <w:widowControl w:val="0"/>
              <w:rPr>
                <w:sz w:val="20"/>
                <w:rtl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13</w:t>
            </w:r>
          </w:p>
        </w:tc>
        <w:tc>
          <w:tcPr>
            <w:tcW w:w="3870" w:type="dxa"/>
            <w:shd w:val="clear" w:color="auto" w:fill="auto"/>
            <w:noWrap/>
          </w:tcPr>
          <w:p w14:paraId="5812B710" w14:textId="3A5F9F65" w:rsidR="00415DCF" w:rsidRPr="00907C01" w:rsidRDefault="00415DCF" w:rsidP="00595D96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 w:rsidRPr="00415DCF">
              <w:rPr>
                <w:sz w:val="20"/>
                <w:rtl/>
                <w:lang w:bidi="ar-LB"/>
              </w:rPr>
              <w:t>المبالغ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المدفوعة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الصين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إلى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البنك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الدولي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عن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المرحلة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الأولى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خطة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إدارة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التخلص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التدريجي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المواد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lastRenderedPageBreak/>
              <w:t>الهيدروكلوروفلوروكربونية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وفقا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للمقرر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84/2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(ب)</w:t>
            </w:r>
            <w:r>
              <w:rPr>
                <w:rFonts w:hint="cs"/>
                <w:sz w:val="20"/>
                <w:rtl/>
                <w:lang w:bidi="ar-LB"/>
              </w:rPr>
              <w:t>(</w:t>
            </w:r>
            <w:r w:rsidRPr="00415DCF">
              <w:rPr>
                <w:sz w:val="20"/>
                <w:rtl/>
                <w:lang w:bidi="ar-LB"/>
              </w:rPr>
              <w:t>6</w:t>
            </w:r>
            <w:r>
              <w:rPr>
                <w:rFonts w:hint="cs"/>
                <w:sz w:val="20"/>
                <w:rtl/>
                <w:lang w:bidi="ar-LB"/>
              </w:rPr>
              <w:t>)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(لا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يلزم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اتخاذ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Pr="00415DCF">
              <w:rPr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105CC55" w14:textId="77777777" w:rsidR="00415DCF" w:rsidRPr="00F73EC0" w:rsidRDefault="00415DCF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67CCBD2" w14:textId="77777777" w:rsidR="00415DCF" w:rsidRPr="00F73EC0" w:rsidRDefault="00415DCF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CA40330" w14:textId="77777777" w:rsidR="00415DCF" w:rsidRPr="00F73EC0" w:rsidRDefault="00415DCF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B1B48B6" w14:textId="09FB6D9B" w:rsidR="00415DCF" w:rsidRPr="00F73EC0" w:rsidRDefault="00B604BE" w:rsidP="00595D96">
            <w:pPr>
              <w:widowControl w:val="0"/>
              <w:jc w:val="right"/>
              <w:rPr>
                <w:sz w:val="20"/>
                <w:lang w:bidi="ar-LB"/>
              </w:rPr>
            </w:pPr>
            <w:r w:rsidRPr="00B604BE">
              <w:rPr>
                <w:sz w:val="20"/>
                <w:lang w:bidi="ar-LB"/>
              </w:rPr>
              <w:t>(133,146)</w:t>
            </w:r>
          </w:p>
        </w:tc>
      </w:tr>
      <w:tr w:rsidR="00B604BE" w:rsidRPr="00F73EC0" w14:paraId="0AB7B412" w14:textId="77777777" w:rsidTr="00595D96">
        <w:tc>
          <w:tcPr>
            <w:tcW w:w="540" w:type="dxa"/>
          </w:tcPr>
          <w:p w14:paraId="068136EA" w14:textId="0F31A9E5" w:rsidR="00B604BE" w:rsidRDefault="00B604BE" w:rsidP="00595D96">
            <w:pPr>
              <w:widowControl w:val="0"/>
              <w:rPr>
                <w:sz w:val="20"/>
                <w:rtl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14</w:t>
            </w:r>
          </w:p>
        </w:tc>
        <w:tc>
          <w:tcPr>
            <w:tcW w:w="3870" w:type="dxa"/>
            <w:shd w:val="clear" w:color="auto" w:fill="auto"/>
            <w:noWrap/>
          </w:tcPr>
          <w:p w14:paraId="262474B1" w14:textId="0BFEC398" w:rsidR="00B604BE" w:rsidRPr="00907C01" w:rsidRDefault="004A4442" w:rsidP="00595D96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</w:t>
            </w:r>
            <w:r w:rsidR="00B604BE" w:rsidRPr="00B604BE">
              <w:rPr>
                <w:sz w:val="20"/>
                <w:rtl/>
                <w:lang w:bidi="ar-LB"/>
              </w:rPr>
              <w:t>أموال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التي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أعادتها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الصين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البالغة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907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33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دولارا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أمريكيا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لخطة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إنتاج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A4442">
              <w:rPr>
                <w:sz w:val="20"/>
                <w:rtl/>
              </w:rPr>
              <w:t>مركبات</w:t>
            </w:r>
            <w:r w:rsidR="00936B09">
              <w:rPr>
                <w:sz w:val="20"/>
                <w:rtl/>
              </w:rPr>
              <w:t xml:space="preserve"> </w:t>
            </w:r>
            <w:r w:rsidRPr="004A4442">
              <w:rPr>
                <w:sz w:val="20"/>
                <w:rtl/>
              </w:rPr>
              <w:t>الكلوروفلوروكربون</w:t>
            </w:r>
            <w:r w:rsidR="00B604BE" w:rsidRPr="00B604BE">
              <w:rPr>
                <w:sz w:val="20"/>
                <w:rtl/>
                <w:lang w:bidi="ar-LB"/>
              </w:rPr>
              <w:t>؛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والبالغة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108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280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دولارات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أمريكية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لخطة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قطاع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</w:t>
            </w:r>
            <w:r w:rsidRPr="004A4442">
              <w:rPr>
                <w:sz w:val="20"/>
                <w:rtl/>
              </w:rPr>
              <w:t>رغوة</w:t>
            </w:r>
            <w:r w:rsidR="00936B09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</w:t>
            </w:r>
            <w:r w:rsidRPr="004A4442">
              <w:rPr>
                <w:sz w:val="20"/>
                <w:rtl/>
              </w:rPr>
              <w:t>متعددة</w:t>
            </w:r>
            <w:r w:rsidR="00936B09">
              <w:rPr>
                <w:sz w:val="20"/>
                <w:rtl/>
              </w:rPr>
              <w:t xml:space="preserve"> </w:t>
            </w:r>
            <w:r w:rsidR="001D7BC1">
              <w:rPr>
                <w:sz w:val="20"/>
                <w:rtl/>
              </w:rPr>
              <w:t>اليوريتان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لمركبات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4A4442">
              <w:rPr>
                <w:sz w:val="20"/>
                <w:rtl/>
              </w:rPr>
              <w:t>الكلوروفلوروكربون</w:t>
            </w:r>
            <w:r w:rsidR="00B604BE" w:rsidRPr="00B604BE">
              <w:rPr>
                <w:sz w:val="20"/>
                <w:rtl/>
                <w:lang w:bidi="ar-LB"/>
              </w:rPr>
              <w:t>؛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و</w:t>
            </w:r>
            <w:r>
              <w:rPr>
                <w:rFonts w:hint="cs"/>
                <w:sz w:val="20"/>
                <w:rtl/>
                <w:lang w:bidi="ar-LB"/>
              </w:rPr>
              <w:t>البالغة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119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22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دولارا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أمريكيا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كفائدة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لحساب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«</w:t>
            </w:r>
            <w:r w:rsidR="00936B09">
              <w:rPr>
                <w:rtl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المرحلة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الرابعة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خطة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التخلص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التدريجي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المواد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المستنفدة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 w:rsidRPr="00291D00">
              <w:rPr>
                <w:sz w:val="20"/>
                <w:rtl/>
                <w:lang w:bidi="ar-LB"/>
              </w:rPr>
              <w:t>للأوزون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»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(لا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291D00">
              <w:rPr>
                <w:rFonts w:hint="cs"/>
                <w:sz w:val="20"/>
                <w:rtl/>
                <w:lang w:bidi="ar-EG"/>
              </w:rPr>
              <w:t>يلزم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اتخاذ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291D00">
              <w:rPr>
                <w:rFonts w:hint="cs"/>
                <w:sz w:val="20"/>
                <w:rtl/>
                <w:lang w:bidi="ar-LB"/>
              </w:rPr>
              <w:t>أي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B604BE" w:rsidRPr="00B604BE">
              <w:rPr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F9D814A" w14:textId="77777777" w:rsidR="00B604BE" w:rsidRPr="00F73EC0" w:rsidRDefault="00B604BE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875EFAA" w14:textId="77777777" w:rsidR="00B604BE" w:rsidRPr="00F73EC0" w:rsidRDefault="00B604BE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F78294C" w14:textId="77777777" w:rsidR="00B604BE" w:rsidRPr="00F73EC0" w:rsidRDefault="00B604BE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FD50899" w14:textId="62BBB834" w:rsidR="00B604BE" w:rsidRPr="00F73EC0" w:rsidRDefault="00023D32" w:rsidP="00595D96">
            <w:pPr>
              <w:widowControl w:val="0"/>
              <w:jc w:val="right"/>
              <w:rPr>
                <w:sz w:val="20"/>
                <w:lang w:bidi="ar-LB"/>
              </w:rPr>
            </w:pPr>
            <w:r w:rsidRPr="00023D32">
              <w:rPr>
                <w:sz w:val="20"/>
                <w:lang w:bidi="ar-LB"/>
              </w:rPr>
              <w:t>(336,134)</w:t>
            </w:r>
          </w:p>
        </w:tc>
      </w:tr>
      <w:tr w:rsidR="00023D32" w:rsidRPr="00F73EC0" w14:paraId="4A73FC7E" w14:textId="77777777" w:rsidTr="00595D96">
        <w:tc>
          <w:tcPr>
            <w:tcW w:w="540" w:type="dxa"/>
          </w:tcPr>
          <w:p w14:paraId="5862D68D" w14:textId="44DDAB77" w:rsidR="00023D32" w:rsidRDefault="00023D32" w:rsidP="00595D96">
            <w:pPr>
              <w:widowControl w:val="0"/>
              <w:rPr>
                <w:sz w:val="20"/>
                <w:rtl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15</w:t>
            </w:r>
          </w:p>
        </w:tc>
        <w:tc>
          <w:tcPr>
            <w:tcW w:w="3870" w:type="dxa"/>
            <w:shd w:val="clear" w:color="auto" w:fill="auto"/>
            <w:noWrap/>
          </w:tcPr>
          <w:p w14:paraId="62CDCC8B" w14:textId="5D9D6F5D" w:rsidR="00023D32" w:rsidRPr="00907C01" w:rsidRDefault="00023D32" w:rsidP="00595D96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مكاسب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سعر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الصرف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من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مشروع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023D32">
              <w:rPr>
                <w:sz w:val="20"/>
                <w:rtl/>
                <w:lang w:bidi="ar-LB"/>
              </w:rPr>
              <w:t>المبرد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23D32">
              <w:rPr>
                <w:sz w:val="20"/>
                <w:rtl/>
                <w:lang w:bidi="ar-LB"/>
              </w:rPr>
              <w:t>في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23D32">
              <w:rPr>
                <w:sz w:val="20"/>
                <w:rtl/>
                <w:lang w:bidi="ar-LB"/>
              </w:rPr>
              <w:t>تايلند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023D32">
              <w:rPr>
                <w:sz w:val="20"/>
                <w:rtl/>
                <w:lang w:bidi="ar-LB"/>
              </w:rPr>
              <w:t>(</w:t>
            </w:r>
            <w:r w:rsidRPr="00023D32">
              <w:rPr>
                <w:sz w:val="20"/>
                <w:lang w:val="en-CA" w:bidi="ar-LB"/>
              </w:rPr>
              <w:t>THA/REF/26/INV/104</w:t>
            </w:r>
            <w:r w:rsidRPr="00023D32">
              <w:rPr>
                <w:sz w:val="20"/>
                <w:rtl/>
                <w:lang w:bidi="ar-LB"/>
              </w:rPr>
              <w:t>)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(لا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يلزم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اتخاذ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C2CCADD" w14:textId="77777777" w:rsidR="00023D32" w:rsidRPr="00F73EC0" w:rsidRDefault="00023D32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D6F3603" w14:textId="77777777" w:rsidR="00023D32" w:rsidRPr="00F73EC0" w:rsidRDefault="00023D32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E77CDA2" w14:textId="77777777" w:rsidR="00023D32" w:rsidRPr="00F73EC0" w:rsidRDefault="00023D32" w:rsidP="00595D96">
            <w:pPr>
              <w:widowControl w:val="0"/>
              <w:bidi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51890B2" w14:textId="17564B23" w:rsidR="00023D32" w:rsidRPr="00F73EC0" w:rsidRDefault="00023D32" w:rsidP="00595D96">
            <w:pPr>
              <w:widowControl w:val="0"/>
              <w:tabs>
                <w:tab w:val="left" w:pos="1148"/>
              </w:tabs>
              <w:bidi/>
              <w:rPr>
                <w:sz w:val="20"/>
                <w:lang w:bidi="ar-LB"/>
              </w:rPr>
            </w:pPr>
            <w:r w:rsidRPr="00023D32">
              <w:rPr>
                <w:sz w:val="20"/>
                <w:lang w:bidi="ar-LB"/>
              </w:rPr>
              <w:t>(154,177)</w:t>
            </w:r>
          </w:p>
        </w:tc>
      </w:tr>
      <w:tr w:rsidR="00F0606B" w:rsidRPr="00F73EC0" w14:paraId="3D13EABA" w14:textId="77777777" w:rsidTr="00595D96">
        <w:tc>
          <w:tcPr>
            <w:tcW w:w="540" w:type="dxa"/>
          </w:tcPr>
          <w:p w14:paraId="79A5B4A8" w14:textId="448B8841" w:rsidR="00F0606B" w:rsidRDefault="00F0606B" w:rsidP="00595D96">
            <w:pPr>
              <w:widowControl w:val="0"/>
              <w:rPr>
                <w:sz w:val="20"/>
                <w:rtl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16</w:t>
            </w:r>
          </w:p>
        </w:tc>
        <w:tc>
          <w:tcPr>
            <w:tcW w:w="3870" w:type="dxa"/>
            <w:shd w:val="clear" w:color="auto" w:fill="auto"/>
            <w:noWrap/>
          </w:tcPr>
          <w:p w14:paraId="65109919" w14:textId="7502B319" w:rsidR="00F0606B" w:rsidRPr="00907C01" w:rsidRDefault="00F0606B" w:rsidP="00595D96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الأموال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التي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أعادتها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الفلبين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بعد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الانتهاء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من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مشروع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للتخلص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التدريجي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من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المواد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المستنفدة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للأوزون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(لا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يلزم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اتخاذ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8CE4EE4" w14:textId="77777777" w:rsidR="00F0606B" w:rsidRPr="00F73EC0" w:rsidRDefault="00F0606B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DB54F81" w14:textId="77777777" w:rsidR="00F0606B" w:rsidRPr="00F73EC0" w:rsidRDefault="00F0606B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FB7D711" w14:textId="77777777" w:rsidR="00F0606B" w:rsidRPr="00F73EC0" w:rsidRDefault="00F0606B" w:rsidP="00595D96">
            <w:pPr>
              <w:widowControl w:val="0"/>
              <w:jc w:val="right"/>
              <w:rPr>
                <w:color w:val="FF0000"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AC25A6D" w14:textId="44A6A40D" w:rsidR="00F0606B" w:rsidRPr="00F73EC0" w:rsidRDefault="00F0606B" w:rsidP="00595D96">
            <w:pPr>
              <w:widowControl w:val="0"/>
              <w:jc w:val="right"/>
              <w:rPr>
                <w:sz w:val="20"/>
                <w:lang w:bidi="ar-LB"/>
              </w:rPr>
            </w:pPr>
            <w:r w:rsidRPr="00F0606B">
              <w:rPr>
                <w:sz w:val="20"/>
                <w:lang w:bidi="ar-LB"/>
              </w:rPr>
              <w:t>(31,849)</w:t>
            </w:r>
          </w:p>
        </w:tc>
      </w:tr>
      <w:tr w:rsidR="00F73EC0" w:rsidRPr="00F73EC0" w14:paraId="65D24DAB" w14:textId="77777777" w:rsidTr="00595D96">
        <w:tc>
          <w:tcPr>
            <w:tcW w:w="540" w:type="dxa"/>
          </w:tcPr>
          <w:p w14:paraId="57FEA5D4" w14:textId="3C4D2636" w:rsidR="00F73EC0" w:rsidRPr="00F73EC0" w:rsidRDefault="0086102D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17</w:t>
            </w:r>
          </w:p>
        </w:tc>
        <w:tc>
          <w:tcPr>
            <w:tcW w:w="3870" w:type="dxa"/>
            <w:shd w:val="clear" w:color="auto" w:fill="auto"/>
            <w:noWrap/>
          </w:tcPr>
          <w:p w14:paraId="5F2C9BFE" w14:textId="58ADA327" w:rsidR="00F73EC0" w:rsidRPr="00F73EC0" w:rsidRDefault="00C1212B" w:rsidP="00595D9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C1212B">
              <w:rPr>
                <w:sz w:val="20"/>
                <w:rtl/>
                <w:lang w:bidi="ar-LB"/>
              </w:rPr>
              <w:t>الفائدة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التراكمية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المتراكمة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خلال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المرحلة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الأولى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والمرحلة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الثانية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خطة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إدارة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التخلص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التدريجي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من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المواد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الهيدروكلوروفلوروكربونية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في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الصين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المبلغ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عنها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في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الحسابات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Pr="00C1212B">
              <w:rPr>
                <w:sz w:val="20"/>
                <w:rtl/>
                <w:lang w:bidi="ar-LB"/>
              </w:rPr>
              <w:t>ولكن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 w:rsidRPr="0086102D">
              <w:rPr>
                <w:sz w:val="20"/>
                <w:rtl/>
                <w:lang w:bidi="ar-LB"/>
              </w:rPr>
              <w:t>تمت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 w:rsidRPr="0086102D">
              <w:rPr>
                <w:sz w:val="20"/>
                <w:rtl/>
                <w:lang w:bidi="ar-LB"/>
              </w:rPr>
              <w:t>موازنتها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 w:rsidRPr="0086102D">
              <w:rPr>
                <w:sz w:val="20"/>
                <w:rtl/>
                <w:lang w:bidi="ar-LB"/>
              </w:rPr>
              <w:t>بالفعل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 w:rsidRPr="0086102D">
              <w:rPr>
                <w:sz w:val="20"/>
                <w:rtl/>
                <w:lang w:bidi="ar-LB"/>
              </w:rPr>
              <w:t>مقابل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 w:rsidRPr="0086102D">
              <w:rPr>
                <w:sz w:val="20"/>
                <w:rtl/>
                <w:lang w:bidi="ar-LB"/>
              </w:rPr>
              <w:t>الاعتمادات</w:t>
            </w:r>
            <w:r w:rsidR="00936B09">
              <w:rPr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ويشمل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هذا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المبلغ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أيضا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الأموال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التي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أعادتها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الصين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بمقدار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2,787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دولارا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أمريكيا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بموجب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المقرر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91/70(د)(1)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(لا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يلزم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اتخاذ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أي</w:t>
            </w:r>
            <w:r w:rsidR="00936B09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="0086102D">
              <w:rPr>
                <w:rFonts w:hint="cs"/>
                <w:sz w:val="20"/>
                <w:rtl/>
                <w:lang w:bidi="ar-LB"/>
              </w:rPr>
              <w:t>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D69414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9FA311C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E3AE3B9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43F2744" w14:textId="116515D4" w:rsidR="00F73EC0" w:rsidRPr="00F73EC0" w:rsidRDefault="0086102D" w:rsidP="00595D96">
            <w:pPr>
              <w:widowControl w:val="0"/>
              <w:jc w:val="right"/>
              <w:rPr>
                <w:sz w:val="20"/>
                <w:lang w:bidi="ar-LB"/>
              </w:rPr>
            </w:pPr>
            <w:r w:rsidRPr="0086102D">
              <w:rPr>
                <w:sz w:val="20"/>
                <w:lang w:bidi="ar-LB"/>
              </w:rPr>
              <w:t>93,272</w:t>
            </w:r>
          </w:p>
        </w:tc>
      </w:tr>
      <w:tr w:rsidR="00F73EC0" w:rsidRPr="00F73EC0" w14:paraId="04EBF80D" w14:textId="77777777" w:rsidTr="00595D96">
        <w:tc>
          <w:tcPr>
            <w:tcW w:w="540" w:type="dxa"/>
          </w:tcPr>
          <w:p w14:paraId="4FFA7D86" w14:textId="36300755" w:rsidR="00F73EC0" w:rsidRPr="00F73EC0" w:rsidRDefault="006407C7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18</w:t>
            </w:r>
          </w:p>
        </w:tc>
        <w:tc>
          <w:tcPr>
            <w:tcW w:w="3870" w:type="dxa"/>
            <w:shd w:val="clear" w:color="auto" w:fill="auto"/>
            <w:noWrap/>
          </w:tcPr>
          <w:p w14:paraId="57AE66CE" w14:textId="703AAAC0" w:rsidR="00F73EC0" w:rsidRPr="00F73EC0" w:rsidRDefault="00C1212B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C1212B">
              <w:rPr>
                <w:sz w:val="20"/>
                <w:rtl/>
                <w:lang w:val="en-CA" w:bidi="ar-LB"/>
              </w:rPr>
              <w:t>بند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تسوية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DE3D94">
              <w:rPr>
                <w:rFonts w:hint="cs"/>
                <w:sz w:val="20"/>
                <w:rtl/>
                <w:lang w:val="en-CA" w:bidi="ar-LB"/>
              </w:rPr>
              <w:t>دائم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لل</w:t>
            </w:r>
            <w:r w:rsidRPr="00C1212B">
              <w:rPr>
                <w:sz w:val="20"/>
                <w:rtl/>
                <w:lang w:val="en-CA" w:bidi="ar-LB"/>
              </w:rPr>
              <w:t>مساهمة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الثنائية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لليابان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(</w:t>
            </w:r>
            <w:r w:rsidRPr="00C1212B">
              <w:rPr>
                <w:sz w:val="20"/>
                <w:lang w:val="en-CA" w:bidi="ar-LB"/>
              </w:rPr>
              <w:t>THA/PHA/68/TAS/158</w:t>
            </w:r>
            <w:r w:rsidRPr="00C1212B">
              <w:rPr>
                <w:sz w:val="20"/>
                <w:rtl/>
                <w:lang w:val="en-CA" w:bidi="ar-LB"/>
              </w:rPr>
              <w:t>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8AAC09B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9ABD6FF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063C290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E2BE48E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F73EC0">
              <w:rPr>
                <w:sz w:val="20"/>
                <w:lang w:val="en-US" w:bidi="ar-LB"/>
              </w:rPr>
              <w:t>(342,350)</w:t>
            </w:r>
          </w:p>
        </w:tc>
      </w:tr>
      <w:tr w:rsidR="00F73EC0" w:rsidRPr="00F73EC0" w14:paraId="00AC96A9" w14:textId="77777777" w:rsidTr="00595D96">
        <w:tc>
          <w:tcPr>
            <w:tcW w:w="540" w:type="dxa"/>
          </w:tcPr>
          <w:p w14:paraId="6B97C3BE" w14:textId="7FF4EBC8" w:rsidR="00F73EC0" w:rsidRPr="00F73EC0" w:rsidRDefault="007B4203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19</w:t>
            </w:r>
          </w:p>
        </w:tc>
        <w:tc>
          <w:tcPr>
            <w:tcW w:w="3870" w:type="dxa"/>
            <w:shd w:val="clear" w:color="auto" w:fill="auto"/>
            <w:noWrap/>
          </w:tcPr>
          <w:p w14:paraId="383D32A1" w14:textId="14E04199" w:rsidR="00F73EC0" w:rsidRPr="00F73EC0" w:rsidRDefault="00C1212B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C1212B">
              <w:rPr>
                <w:sz w:val="20"/>
                <w:rtl/>
                <w:lang w:val="en-CA" w:bidi="ar-LB"/>
              </w:rPr>
              <w:t>بند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تسوية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DE3D94">
              <w:rPr>
                <w:rFonts w:hint="cs"/>
                <w:sz w:val="20"/>
                <w:rtl/>
                <w:lang w:val="en-CA" w:bidi="ar-LB"/>
              </w:rPr>
              <w:t>دائم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للمساهمات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الثنائية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لليابان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(</w:t>
            </w:r>
            <w:r w:rsidRPr="00C1212B">
              <w:rPr>
                <w:sz w:val="20"/>
                <w:lang w:val="en-CA" w:bidi="ar-LB"/>
              </w:rPr>
              <w:t>VIE/PHA/76/TAS/71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و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lang w:val="en-CA" w:bidi="ar-LB"/>
              </w:rPr>
              <w:t>VIE/PHA/84/INV/75</w:t>
            </w:r>
            <w:r w:rsidRPr="00C1212B">
              <w:rPr>
                <w:sz w:val="20"/>
                <w:rtl/>
                <w:lang w:val="en-CA" w:bidi="ar-LB"/>
              </w:rPr>
              <w:t>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ECC25D4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8D3F99B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71B5CA5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FBDD54D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F73EC0">
              <w:rPr>
                <w:sz w:val="20"/>
                <w:lang w:val="en-CA" w:bidi="ar-LB"/>
              </w:rPr>
              <w:t>(234,170)</w:t>
            </w:r>
          </w:p>
        </w:tc>
      </w:tr>
      <w:tr w:rsidR="00F73EC0" w:rsidRPr="00F73EC0" w14:paraId="59CF203C" w14:textId="77777777" w:rsidTr="00595D96">
        <w:tc>
          <w:tcPr>
            <w:tcW w:w="540" w:type="dxa"/>
          </w:tcPr>
          <w:p w14:paraId="781C80E5" w14:textId="6C4D67D4" w:rsidR="00F73EC0" w:rsidRPr="00F73EC0" w:rsidRDefault="007B4203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20</w:t>
            </w:r>
          </w:p>
        </w:tc>
        <w:tc>
          <w:tcPr>
            <w:tcW w:w="3870" w:type="dxa"/>
            <w:shd w:val="clear" w:color="auto" w:fill="auto"/>
            <w:noWrap/>
          </w:tcPr>
          <w:p w14:paraId="7889D789" w14:textId="018F48B9" w:rsidR="00F73EC0" w:rsidRPr="00F73EC0" w:rsidRDefault="00C1212B" w:rsidP="00595D96">
            <w:pPr>
              <w:widowControl w:val="0"/>
              <w:bidi/>
              <w:jc w:val="left"/>
              <w:rPr>
                <w:sz w:val="20"/>
                <w:lang w:val="en-US" w:bidi="ar-LB"/>
              </w:rPr>
            </w:pPr>
            <w:r w:rsidRPr="00C1212B">
              <w:rPr>
                <w:sz w:val="20"/>
                <w:rtl/>
                <w:lang w:val="en-CA" w:bidi="ar-LB"/>
              </w:rPr>
              <w:t>بند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تسوية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DE3D94">
              <w:rPr>
                <w:rFonts w:hint="cs"/>
                <w:sz w:val="20"/>
                <w:rtl/>
                <w:lang w:val="en-CA" w:bidi="ar-LB"/>
              </w:rPr>
              <w:t>دائم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للمساهمة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الثنائية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للسويد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(</w:t>
            </w:r>
            <w:r w:rsidRPr="00C1212B">
              <w:rPr>
                <w:sz w:val="20"/>
                <w:lang w:val="en-CA" w:bidi="ar-LB"/>
              </w:rPr>
              <w:t>THA/HAL/29/TAS/120</w:t>
            </w:r>
            <w:r w:rsidRPr="00C1212B">
              <w:rPr>
                <w:sz w:val="20"/>
                <w:rtl/>
                <w:lang w:val="en-CA" w:bidi="ar-LB"/>
              </w:rPr>
              <w:t>)*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B1EA25F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147FD3D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1CAE821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037DABB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F73EC0">
              <w:rPr>
                <w:sz w:val="20"/>
                <w:lang w:val="en-CA" w:bidi="ar-LB"/>
              </w:rPr>
              <w:t>(225,985)</w:t>
            </w:r>
          </w:p>
        </w:tc>
      </w:tr>
      <w:tr w:rsidR="00F73EC0" w:rsidRPr="00F73EC0" w14:paraId="07125F28" w14:textId="77777777" w:rsidTr="00595D96">
        <w:tc>
          <w:tcPr>
            <w:tcW w:w="540" w:type="dxa"/>
          </w:tcPr>
          <w:p w14:paraId="7A1488A4" w14:textId="365B152A" w:rsidR="00F73EC0" w:rsidRPr="00F73EC0" w:rsidRDefault="007B4203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21</w:t>
            </w:r>
          </w:p>
        </w:tc>
        <w:tc>
          <w:tcPr>
            <w:tcW w:w="3870" w:type="dxa"/>
            <w:shd w:val="clear" w:color="auto" w:fill="auto"/>
            <w:noWrap/>
          </w:tcPr>
          <w:p w14:paraId="00CAFC89" w14:textId="17BEDA44" w:rsidR="00F73EC0" w:rsidRPr="00F73EC0" w:rsidRDefault="00C1212B" w:rsidP="00595D96">
            <w:pPr>
              <w:widowControl w:val="0"/>
              <w:bidi/>
              <w:jc w:val="left"/>
              <w:rPr>
                <w:sz w:val="20"/>
                <w:lang w:val="en-US" w:bidi="ar-LB"/>
              </w:rPr>
            </w:pPr>
            <w:r w:rsidRPr="00C1212B">
              <w:rPr>
                <w:sz w:val="20"/>
                <w:rtl/>
                <w:lang w:val="en-CA" w:bidi="ar-LB"/>
              </w:rPr>
              <w:t>بند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تسوية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DE3D94">
              <w:rPr>
                <w:rFonts w:hint="cs"/>
                <w:sz w:val="20"/>
                <w:rtl/>
                <w:lang w:val="en-CA" w:bidi="ar-LB"/>
              </w:rPr>
              <w:t>دائم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للمساهمة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الثنائية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للولايات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المتحدة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الأمريكية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C1212B">
              <w:rPr>
                <w:sz w:val="20"/>
                <w:rtl/>
                <w:lang w:val="en-CA" w:bidi="ar-LB"/>
              </w:rPr>
              <w:t>(</w:t>
            </w:r>
            <w:r w:rsidRPr="00C1212B">
              <w:rPr>
                <w:sz w:val="20"/>
                <w:lang w:val="en-CA" w:bidi="ar-LB"/>
              </w:rPr>
              <w:t>CPR/PRO/44/INV/425</w:t>
            </w:r>
            <w:r w:rsidRPr="00C1212B">
              <w:rPr>
                <w:sz w:val="20"/>
                <w:rtl/>
                <w:lang w:val="en-CA" w:bidi="ar-LB"/>
              </w:rPr>
              <w:t>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646B81D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211E7AF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3F1FDEB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5A71D0D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F73EC0">
              <w:rPr>
                <w:sz w:val="20"/>
                <w:lang w:val="en-US" w:bidi="ar-LB"/>
              </w:rPr>
              <w:t>(5,375,000)</w:t>
            </w:r>
          </w:p>
        </w:tc>
      </w:tr>
      <w:tr w:rsidR="00F73EC0" w:rsidRPr="00F73EC0" w14:paraId="76AF185F" w14:textId="77777777" w:rsidTr="00595D96">
        <w:tc>
          <w:tcPr>
            <w:tcW w:w="540" w:type="dxa"/>
          </w:tcPr>
          <w:p w14:paraId="66D9366E" w14:textId="5EE56C29" w:rsidR="00F73EC0" w:rsidRPr="00F73EC0" w:rsidRDefault="007B4203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22</w:t>
            </w:r>
          </w:p>
        </w:tc>
        <w:tc>
          <w:tcPr>
            <w:tcW w:w="3870" w:type="dxa"/>
            <w:shd w:val="clear" w:color="auto" w:fill="auto"/>
            <w:noWrap/>
          </w:tcPr>
          <w:p w14:paraId="3609FCF1" w14:textId="017914F5" w:rsidR="00F73EC0" w:rsidRPr="00F73EC0" w:rsidRDefault="00780731" w:rsidP="00595D96">
            <w:pPr>
              <w:widowControl w:val="0"/>
              <w:bidi/>
              <w:jc w:val="left"/>
              <w:rPr>
                <w:sz w:val="20"/>
                <w:lang w:val="en-US" w:bidi="ar-LB"/>
              </w:rPr>
            </w:pPr>
            <w:r w:rsidRPr="00780731">
              <w:rPr>
                <w:sz w:val="20"/>
                <w:rtl/>
                <w:lang w:val="en-CA" w:bidi="ar-LB"/>
              </w:rPr>
              <w:t>بند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تسوية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DE3D94">
              <w:rPr>
                <w:rFonts w:hint="cs"/>
                <w:sz w:val="20"/>
                <w:rtl/>
                <w:lang w:val="en-CA" w:bidi="ar-LB"/>
              </w:rPr>
              <w:t>دائم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للمساهمة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الثنائية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للولايات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المتحدة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الأمريكية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(</w:t>
            </w:r>
            <w:r w:rsidRPr="00780731">
              <w:rPr>
                <w:sz w:val="20"/>
                <w:lang w:val="en-CA" w:bidi="ar-LB"/>
              </w:rPr>
              <w:t>CPR/PRO/47/INV/439</w:t>
            </w:r>
            <w:r w:rsidRPr="00780731">
              <w:rPr>
                <w:sz w:val="20"/>
                <w:rtl/>
                <w:lang w:val="en-CA" w:bidi="ar-LB"/>
              </w:rPr>
              <w:t>)*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839815E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124C87F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B2C5F57" w14:textId="77777777" w:rsidR="00F73EC0" w:rsidRPr="00F73EC0" w:rsidRDefault="00F73EC0" w:rsidP="00595D96">
            <w:pPr>
              <w:widowControl w:val="0"/>
              <w:jc w:val="right"/>
              <w:rPr>
                <w:b/>
                <w:i/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0527715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F73EC0">
              <w:rPr>
                <w:sz w:val="20"/>
                <w:lang w:val="en-US" w:bidi="ar-LB"/>
              </w:rPr>
              <w:t>(5,375,000)</w:t>
            </w:r>
          </w:p>
        </w:tc>
      </w:tr>
      <w:tr w:rsidR="00F73EC0" w:rsidRPr="00F73EC0" w14:paraId="49971A41" w14:textId="77777777" w:rsidTr="00595D96">
        <w:tc>
          <w:tcPr>
            <w:tcW w:w="540" w:type="dxa"/>
          </w:tcPr>
          <w:p w14:paraId="3646FA1C" w14:textId="1FA5DCCF" w:rsidR="00F73EC0" w:rsidRPr="00F73EC0" w:rsidRDefault="007B4203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23</w:t>
            </w:r>
          </w:p>
        </w:tc>
        <w:tc>
          <w:tcPr>
            <w:tcW w:w="3870" w:type="dxa"/>
            <w:shd w:val="clear" w:color="auto" w:fill="auto"/>
            <w:noWrap/>
          </w:tcPr>
          <w:p w14:paraId="5BF5E74D" w14:textId="08C37C1D" w:rsidR="00F73EC0" w:rsidRPr="00F73EC0" w:rsidRDefault="00780731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780731">
              <w:rPr>
                <w:sz w:val="20"/>
                <w:rtl/>
                <w:lang w:val="en-CA" w:bidi="ar-LB"/>
              </w:rPr>
              <w:t>بند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تسوية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DE3D94">
              <w:rPr>
                <w:rFonts w:hint="cs"/>
                <w:sz w:val="20"/>
                <w:rtl/>
                <w:lang w:val="en-CA" w:bidi="ar-LB"/>
              </w:rPr>
              <w:t>دائم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لمشروع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rtl/>
                <w:lang w:val="en-CA" w:bidi="ar-LB"/>
              </w:rPr>
              <w:t>المبرد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في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="007C57EC">
              <w:rPr>
                <w:sz w:val="20"/>
                <w:rtl/>
                <w:lang w:val="en-CA" w:bidi="ar-LB"/>
              </w:rPr>
              <w:t>تايلند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(</w:t>
            </w:r>
            <w:r w:rsidRPr="00780731">
              <w:rPr>
                <w:sz w:val="20"/>
                <w:lang w:val="en-CA" w:bidi="ar-LB"/>
              </w:rPr>
              <w:t>THA/REF/26/INV/104</w:t>
            </w:r>
            <w:r w:rsidRPr="00780731">
              <w:rPr>
                <w:sz w:val="20"/>
                <w:rtl/>
                <w:lang w:val="en-CA" w:bidi="ar-LB"/>
              </w:rPr>
              <w:t>)*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3B75ABB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C205EAC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0DCC2CD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02A15E7" w14:textId="77777777" w:rsidR="00F73EC0" w:rsidRPr="00F73EC0" w:rsidRDefault="00F73EC0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F73EC0">
              <w:rPr>
                <w:sz w:val="20"/>
                <w:lang w:val="en-CA" w:bidi="ar-LB"/>
              </w:rPr>
              <w:t>(1,198,946)</w:t>
            </w:r>
          </w:p>
        </w:tc>
      </w:tr>
      <w:tr w:rsidR="007B4203" w:rsidRPr="00F73EC0" w14:paraId="543295C8" w14:textId="77777777" w:rsidTr="00595D96">
        <w:tc>
          <w:tcPr>
            <w:tcW w:w="540" w:type="dxa"/>
          </w:tcPr>
          <w:p w14:paraId="44D71990" w14:textId="23FBE43D" w:rsidR="007B4203" w:rsidRPr="00F73EC0" w:rsidRDefault="007B4203" w:rsidP="00595D96">
            <w:pPr>
              <w:widowControl w:val="0"/>
              <w:rPr>
                <w:sz w:val="20"/>
                <w:lang w:val="en-CA" w:bidi="ar-LB"/>
              </w:rPr>
            </w:pPr>
            <w:r>
              <w:rPr>
                <w:rFonts w:hint="cs"/>
                <w:sz w:val="20"/>
                <w:rtl/>
                <w:lang w:val="en-CA" w:bidi="ar-LB"/>
              </w:rPr>
              <w:t>24</w:t>
            </w:r>
          </w:p>
        </w:tc>
        <w:tc>
          <w:tcPr>
            <w:tcW w:w="3870" w:type="dxa"/>
            <w:shd w:val="clear" w:color="auto" w:fill="auto"/>
            <w:noWrap/>
          </w:tcPr>
          <w:p w14:paraId="0AFC7D03" w14:textId="740A5B7A" w:rsidR="007B4203" w:rsidRPr="00F73EC0" w:rsidRDefault="007B4203" w:rsidP="00595D96">
            <w:pPr>
              <w:widowControl w:val="0"/>
              <w:bidi/>
              <w:jc w:val="left"/>
              <w:rPr>
                <w:sz w:val="20"/>
                <w:lang w:val="en-CA" w:bidi="ar-LB"/>
              </w:rPr>
            </w:pPr>
            <w:r w:rsidRPr="00780731">
              <w:rPr>
                <w:sz w:val="20"/>
                <w:rtl/>
                <w:lang w:val="en-CA" w:bidi="ar-LB"/>
              </w:rPr>
              <w:t>المجموع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(الصفوف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من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2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 w:rsidRPr="00780731">
              <w:rPr>
                <w:sz w:val="20"/>
                <w:rtl/>
                <w:lang w:val="en-CA" w:bidi="ar-LB"/>
              </w:rPr>
              <w:t>إلى</w:t>
            </w:r>
            <w:r w:rsidR="00936B09">
              <w:rPr>
                <w:sz w:val="20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LB"/>
              </w:rPr>
              <w:t>23</w:t>
            </w:r>
            <w:r w:rsidRPr="00780731">
              <w:rPr>
                <w:sz w:val="20"/>
                <w:rtl/>
                <w:lang w:val="en-CA" w:bidi="ar-LB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3548B73" w14:textId="6CDC3210" w:rsidR="007B4203" w:rsidRPr="00F73EC0" w:rsidRDefault="007B4203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8E3620">
              <w:rPr>
                <w:color w:val="000000"/>
                <w:sz w:val="18"/>
                <w:szCs w:val="18"/>
              </w:rPr>
              <w:t>893,573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D766676" w14:textId="0FFE6222" w:rsidR="007B4203" w:rsidRPr="00F73EC0" w:rsidRDefault="007B4203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8E362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24592BC" w14:textId="101C64B7" w:rsidR="007B4203" w:rsidRPr="00F73EC0" w:rsidRDefault="007B4203" w:rsidP="00595D96">
            <w:pPr>
              <w:widowControl w:val="0"/>
              <w:jc w:val="right"/>
              <w:rPr>
                <w:sz w:val="20"/>
                <w:lang w:val="en-CA" w:bidi="ar-LB"/>
              </w:rPr>
            </w:pPr>
            <w:r w:rsidRPr="008E3620">
              <w:rPr>
                <w:sz w:val="18"/>
                <w:szCs w:val="18"/>
              </w:rPr>
              <w:t>2,385,852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21B1648" w14:textId="28770D68" w:rsidR="007B4203" w:rsidRPr="00F73EC0" w:rsidRDefault="007B4203" w:rsidP="00595D96">
            <w:pPr>
              <w:widowControl w:val="0"/>
              <w:jc w:val="right"/>
              <w:rPr>
                <w:sz w:val="20"/>
                <w:lang w:val="en-US" w:bidi="ar-LB"/>
              </w:rPr>
            </w:pPr>
            <w:r w:rsidRPr="008E3620">
              <w:rPr>
                <w:sz w:val="18"/>
                <w:szCs w:val="18"/>
              </w:rPr>
              <w:t>(8,159,777)</w:t>
            </w:r>
          </w:p>
        </w:tc>
      </w:tr>
      <w:tr w:rsidR="007B4203" w:rsidRPr="00F73EC0" w14:paraId="70E65E0F" w14:textId="77777777" w:rsidTr="00595D96">
        <w:tc>
          <w:tcPr>
            <w:tcW w:w="540" w:type="dxa"/>
          </w:tcPr>
          <w:p w14:paraId="33A8FA64" w14:textId="7A497D93" w:rsidR="007B4203" w:rsidRPr="00F64F8C" w:rsidRDefault="007B4203" w:rsidP="00595D96">
            <w:pPr>
              <w:widowControl w:val="0"/>
              <w:rPr>
                <w:b/>
                <w:bCs/>
                <w:sz w:val="20"/>
                <w:lang w:val="en-CA" w:bidi="ar-LB"/>
              </w:rPr>
            </w:pPr>
            <w:r w:rsidRPr="00F64F8C">
              <w:rPr>
                <w:rFonts w:hint="cs"/>
                <w:b/>
                <w:bCs/>
                <w:sz w:val="20"/>
                <w:rtl/>
                <w:lang w:val="en-CA" w:bidi="ar-LB"/>
              </w:rPr>
              <w:t>25</w:t>
            </w:r>
          </w:p>
        </w:tc>
        <w:tc>
          <w:tcPr>
            <w:tcW w:w="3870" w:type="dxa"/>
            <w:shd w:val="clear" w:color="auto" w:fill="auto"/>
            <w:noWrap/>
          </w:tcPr>
          <w:p w14:paraId="749A94E8" w14:textId="561306B5" w:rsidR="007B4203" w:rsidRPr="00F64F8C" w:rsidRDefault="007B4203" w:rsidP="00595D96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lang w:val="en-US" w:bidi="ar-LB"/>
              </w:rPr>
            </w:pPr>
            <w:r w:rsidRPr="00F64F8C">
              <w:rPr>
                <w:b/>
                <w:bCs/>
                <w:sz w:val="20"/>
                <w:rtl/>
                <w:lang w:val="en-CA" w:bidi="ar-LB"/>
              </w:rPr>
              <w:t>الفرق</w:t>
            </w:r>
            <w:r w:rsidR="00936B09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F64F8C">
              <w:rPr>
                <w:b/>
                <w:bCs/>
                <w:sz w:val="20"/>
                <w:rtl/>
                <w:lang w:val="en-CA" w:bidi="ar-LB"/>
              </w:rPr>
              <w:t>(الصف</w:t>
            </w:r>
            <w:r w:rsidR="00936B09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F64F8C">
              <w:rPr>
                <w:b/>
                <w:bCs/>
                <w:sz w:val="20"/>
                <w:rtl/>
                <w:lang w:val="en-CA" w:bidi="ar-LB"/>
              </w:rPr>
              <w:t>1</w:t>
            </w:r>
            <w:r w:rsidR="00936B09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F64F8C">
              <w:rPr>
                <w:b/>
                <w:bCs/>
                <w:sz w:val="20"/>
                <w:rtl/>
                <w:lang w:val="en-CA" w:bidi="ar-LB"/>
              </w:rPr>
              <w:t>ناقص</w:t>
            </w:r>
            <w:r w:rsidR="00936B09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F64F8C">
              <w:rPr>
                <w:b/>
                <w:bCs/>
                <w:sz w:val="20"/>
                <w:rtl/>
                <w:lang w:val="en-CA" w:bidi="ar-LB"/>
              </w:rPr>
              <w:t>الصف</w:t>
            </w:r>
            <w:r w:rsidR="00936B09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F64F8C">
              <w:rPr>
                <w:rFonts w:hint="cs"/>
                <w:b/>
                <w:bCs/>
                <w:sz w:val="20"/>
                <w:rtl/>
                <w:lang w:val="en-CA" w:bidi="ar-LB"/>
              </w:rPr>
              <w:t>24</w:t>
            </w:r>
            <w:r w:rsidRPr="00F64F8C">
              <w:rPr>
                <w:b/>
                <w:bCs/>
                <w:sz w:val="20"/>
                <w:rtl/>
                <w:lang w:val="en-CA" w:bidi="ar-LB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94F8C87" w14:textId="0FD796B6" w:rsidR="007B4203" w:rsidRPr="00F64F8C" w:rsidRDefault="007B4203" w:rsidP="00595D96">
            <w:pPr>
              <w:widowControl w:val="0"/>
              <w:jc w:val="right"/>
              <w:rPr>
                <w:b/>
                <w:bCs/>
                <w:sz w:val="20"/>
                <w:lang w:val="en-US" w:bidi="ar-LB"/>
              </w:rPr>
            </w:pPr>
            <w:r w:rsidRPr="00F64F8C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BCF07D0" w14:textId="6E7ED2E9" w:rsidR="007B4203" w:rsidRPr="00F64F8C" w:rsidRDefault="007B4203" w:rsidP="00595D96">
            <w:pPr>
              <w:widowControl w:val="0"/>
              <w:jc w:val="right"/>
              <w:rPr>
                <w:b/>
                <w:bCs/>
                <w:sz w:val="20"/>
                <w:lang w:val="en-US" w:bidi="ar-LB"/>
              </w:rPr>
            </w:pPr>
            <w:r w:rsidRPr="00F64F8C">
              <w:rPr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06B7833" w14:textId="269B3547" w:rsidR="007B4203" w:rsidRPr="00F64F8C" w:rsidRDefault="007B4203" w:rsidP="00595D96">
            <w:pPr>
              <w:widowControl w:val="0"/>
              <w:jc w:val="right"/>
              <w:rPr>
                <w:b/>
                <w:bCs/>
                <w:sz w:val="20"/>
                <w:lang w:val="en-US" w:bidi="ar-LB"/>
              </w:rPr>
            </w:pPr>
            <w:r w:rsidRPr="00F64F8C">
              <w:rPr>
                <w:b/>
                <w:bCs/>
                <w:sz w:val="18"/>
                <w:szCs w:val="18"/>
                <w:lang w:val="en-US"/>
              </w:rPr>
              <w:t>66,187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5EF1ADC" w14:textId="5BC3F1DD" w:rsidR="007B4203" w:rsidRPr="00F64F8C" w:rsidRDefault="007B4203" w:rsidP="00595D96">
            <w:pPr>
              <w:widowControl w:val="0"/>
              <w:jc w:val="right"/>
              <w:rPr>
                <w:b/>
                <w:bCs/>
                <w:sz w:val="20"/>
                <w:lang w:val="en-US" w:bidi="ar-LB"/>
              </w:rPr>
            </w:pPr>
            <w:r w:rsidRPr="00F64F8C">
              <w:rPr>
                <w:b/>
                <w:bCs/>
                <w:sz w:val="18"/>
                <w:szCs w:val="18"/>
                <w:lang w:val="en-US"/>
              </w:rPr>
              <w:t>336,162</w:t>
            </w:r>
          </w:p>
        </w:tc>
      </w:tr>
    </w:tbl>
    <w:bookmarkEnd w:id="0"/>
    <w:p w14:paraId="4FEA673A" w14:textId="25334652" w:rsidR="00CB21A6" w:rsidRPr="00814D37" w:rsidRDefault="00595D96" w:rsidP="00CB21A6">
      <w:pPr>
        <w:bidi/>
        <w:outlineLvl w:val="0"/>
        <w:rPr>
          <w:sz w:val="20"/>
          <w:rtl/>
          <w:lang w:bidi="ar-LB"/>
        </w:rPr>
      </w:pPr>
      <w:r>
        <w:rPr>
          <w:sz w:val="20"/>
          <w:rtl/>
          <w:lang w:bidi="ar-LB"/>
        </w:rPr>
        <w:br w:type="textWrapping" w:clear="all"/>
      </w:r>
      <w:r w:rsidR="00CB21A6" w:rsidRPr="00814D37">
        <w:rPr>
          <w:sz w:val="20"/>
          <w:rtl/>
          <w:lang w:bidi="ar-LB"/>
        </w:rPr>
        <w:t>*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يغلق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عند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الانتهاء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من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أنشطة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بروتوكول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مونتريال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للبنك</w:t>
      </w:r>
      <w:r w:rsidR="00936B09">
        <w:rPr>
          <w:sz w:val="20"/>
          <w:rtl/>
          <w:lang w:bidi="ar-LB"/>
        </w:rPr>
        <w:t xml:space="preserve"> </w:t>
      </w:r>
      <w:r w:rsidR="00CB21A6" w:rsidRPr="00814D37">
        <w:rPr>
          <w:sz w:val="20"/>
          <w:rtl/>
          <w:lang w:bidi="ar-LB"/>
        </w:rPr>
        <w:t>الدولي.</w:t>
      </w:r>
    </w:p>
    <w:p w14:paraId="6E86FBAD" w14:textId="77777777" w:rsidR="00CB21A6" w:rsidRPr="005D5081" w:rsidRDefault="00CB21A6" w:rsidP="00CB21A6">
      <w:pPr>
        <w:bidi/>
        <w:rPr>
          <w:highlight w:val="yellow"/>
          <w:rtl/>
          <w:lang w:bidi="ar-LB"/>
        </w:rPr>
      </w:pPr>
    </w:p>
    <w:p w14:paraId="4B72135C" w14:textId="031A9875" w:rsidR="00CB21A6" w:rsidRPr="00CA6FC3" w:rsidRDefault="00B06EB1" w:rsidP="003B4F1D">
      <w:pPr>
        <w:pStyle w:val="Heading1"/>
        <w:numPr>
          <w:ilvl w:val="0"/>
          <w:numId w:val="23"/>
        </w:numPr>
        <w:tabs>
          <w:tab w:val="right" w:pos="0"/>
        </w:tabs>
        <w:bidi/>
        <w:ind w:left="0" w:firstLine="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bidi="ar-LB"/>
        </w:rPr>
        <w:t>و</w:t>
      </w:r>
      <w:r w:rsidR="00187D13" w:rsidRPr="00CA6FC3">
        <w:rPr>
          <w:sz w:val="26"/>
          <w:szCs w:val="26"/>
          <w:rtl/>
          <w:lang w:bidi="ar-LB"/>
        </w:rPr>
        <w:t>استنادا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إلى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التفسيرات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المقدمة</w:t>
      </w:r>
      <w:r w:rsidR="00CB21A6" w:rsidRPr="00CA6FC3">
        <w:rPr>
          <w:sz w:val="26"/>
          <w:szCs w:val="26"/>
          <w:rtl/>
          <w:lang w:bidi="ar-LB"/>
        </w:rPr>
        <w:t>،</w:t>
      </w:r>
      <w:r w:rsidR="00936B09">
        <w:rPr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فإن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الفرق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في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المبالغ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لدى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اليونيدو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بقيمة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66,187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دولارا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أمريكيا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و</w:t>
      </w:r>
      <w:r w:rsidR="0025056B">
        <w:rPr>
          <w:rFonts w:hint="cs"/>
          <w:sz w:val="26"/>
          <w:szCs w:val="26"/>
          <w:rtl/>
          <w:lang w:bidi="ar-LB"/>
        </w:rPr>
        <w:t>لدى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البنك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الدولي</w:t>
      </w:r>
      <w:r w:rsidR="00936B09">
        <w:rPr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بقيمة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911351">
        <w:rPr>
          <w:sz w:val="26"/>
          <w:szCs w:val="26"/>
          <w:lang w:val="en-US" w:bidi="ar-LB"/>
        </w:rPr>
        <w:t>336</w:t>
      </w:r>
      <w:r w:rsidR="00F97926">
        <w:rPr>
          <w:sz w:val="26"/>
          <w:szCs w:val="26"/>
          <w:lang w:val="en-US" w:bidi="ar-LB"/>
        </w:rPr>
        <w:t>,</w:t>
      </w:r>
      <w:r w:rsidR="00911351">
        <w:rPr>
          <w:sz w:val="26"/>
          <w:szCs w:val="26"/>
          <w:lang w:val="en-US" w:bidi="ar-LB"/>
        </w:rPr>
        <w:t>162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دولارا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أمريكيا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هما</w:t>
      </w:r>
      <w:r w:rsidR="00936B09">
        <w:rPr>
          <w:sz w:val="26"/>
          <w:szCs w:val="26"/>
          <w:rtl/>
          <w:lang w:bidi="ar-LB"/>
        </w:rPr>
        <w:t xml:space="preserve"> </w:t>
      </w:r>
      <w:r w:rsidR="00187D13" w:rsidRPr="00CA6FC3">
        <w:rPr>
          <w:sz w:val="26"/>
          <w:szCs w:val="26"/>
          <w:rtl/>
          <w:lang w:bidi="ar-LB"/>
        </w:rPr>
        <w:t>بن</w:t>
      </w:r>
      <w:r w:rsidR="00CB21A6" w:rsidRPr="00CA6FC3">
        <w:rPr>
          <w:sz w:val="26"/>
          <w:szCs w:val="26"/>
          <w:rtl/>
          <w:lang w:bidi="ar-LB"/>
        </w:rPr>
        <w:t>دا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تسوية</w:t>
      </w:r>
      <w:r w:rsidR="00936B09">
        <w:rPr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غير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5056B">
        <w:rPr>
          <w:rFonts w:hint="cs"/>
          <w:sz w:val="26"/>
          <w:szCs w:val="26"/>
          <w:rtl/>
          <w:lang w:bidi="ar-LB"/>
        </w:rPr>
        <w:t>مسددة</w:t>
      </w:r>
      <w:r w:rsidR="00CB21A6" w:rsidRPr="00CA6FC3">
        <w:rPr>
          <w:sz w:val="26"/>
          <w:szCs w:val="26"/>
          <w:lang w:bidi="ar-LB"/>
        </w:rPr>
        <w:t>.</w:t>
      </w:r>
      <w:bookmarkStart w:id="2" w:name="_Hlk118102644"/>
      <w:bookmarkEnd w:id="2"/>
    </w:p>
    <w:p w14:paraId="725D7F78" w14:textId="6E673D9B" w:rsidR="00CB21A6" w:rsidRPr="00CA6FC3" w:rsidRDefault="00CB21A6" w:rsidP="00C6707F">
      <w:pPr>
        <w:pStyle w:val="Heading1"/>
        <w:keepNext/>
        <w:numPr>
          <w:ilvl w:val="0"/>
          <w:numId w:val="0"/>
        </w:numPr>
        <w:bidi/>
        <w:rPr>
          <w:bCs/>
          <w:sz w:val="26"/>
          <w:szCs w:val="26"/>
          <w:rtl/>
          <w:lang w:bidi="ar-LB"/>
        </w:rPr>
      </w:pPr>
      <w:r w:rsidRPr="00CA6FC3">
        <w:rPr>
          <w:bCs/>
          <w:sz w:val="26"/>
          <w:szCs w:val="26"/>
          <w:rtl/>
          <w:lang w:bidi="ar-LB"/>
        </w:rPr>
        <w:t>النفقات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3305ED" w:rsidRPr="00CA6FC3">
        <w:rPr>
          <w:bCs/>
          <w:sz w:val="26"/>
          <w:szCs w:val="26"/>
          <w:rtl/>
          <w:lang w:bidi="ar-LB"/>
        </w:rPr>
        <w:t>ال</w:t>
      </w:r>
      <w:r w:rsidR="00C6707F">
        <w:rPr>
          <w:rFonts w:hint="cs"/>
          <w:bCs/>
          <w:sz w:val="26"/>
          <w:szCs w:val="26"/>
          <w:rtl/>
          <w:lang w:bidi="ar-LB"/>
        </w:rPr>
        <w:t>واردة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في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الحسابات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الختامية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8B3657" w:rsidRPr="00CA6FC3">
        <w:rPr>
          <w:bCs/>
          <w:sz w:val="26"/>
          <w:szCs w:val="26"/>
          <w:rtl/>
          <w:lang w:bidi="ar-LB"/>
        </w:rPr>
        <w:t>لعام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6707F">
        <w:rPr>
          <w:rFonts w:hint="cs"/>
          <w:bCs/>
          <w:sz w:val="26"/>
          <w:szCs w:val="26"/>
          <w:rtl/>
          <w:lang w:bidi="ar-LB"/>
        </w:rPr>
        <w:t>2023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وفي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التقارير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المرحلية</w:t>
      </w:r>
    </w:p>
    <w:p w14:paraId="07F010A3" w14:textId="419BF948" w:rsidR="002F4766" w:rsidRDefault="00CB21A6" w:rsidP="003305ED">
      <w:pPr>
        <w:pStyle w:val="Heading1"/>
        <w:numPr>
          <w:ilvl w:val="0"/>
          <w:numId w:val="23"/>
        </w:numPr>
        <w:tabs>
          <w:tab w:val="left" w:pos="567"/>
        </w:tabs>
        <w:bidi/>
        <w:ind w:left="0" w:firstLine="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يوضح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الجدول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4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الفروق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بين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النفقات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التراكمية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3305ED" w:rsidRPr="00CA6FC3">
        <w:rPr>
          <w:sz w:val="26"/>
          <w:szCs w:val="26"/>
          <w:rtl/>
          <w:lang w:val="en-US" w:bidi="ar-LB"/>
        </w:rPr>
        <w:t>التي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3305ED" w:rsidRPr="00CA6FC3">
        <w:rPr>
          <w:sz w:val="26"/>
          <w:szCs w:val="26"/>
          <w:rtl/>
          <w:lang w:val="en-US" w:bidi="ar-LB"/>
        </w:rPr>
        <w:t>أ</w:t>
      </w:r>
      <w:r w:rsidR="00C6707F">
        <w:rPr>
          <w:rFonts w:hint="cs"/>
          <w:sz w:val="26"/>
          <w:szCs w:val="26"/>
          <w:rtl/>
          <w:lang w:val="en-US" w:bidi="ar-LB"/>
        </w:rPr>
        <w:t>ُ</w:t>
      </w:r>
      <w:r w:rsidR="003305ED" w:rsidRPr="00CA6FC3">
        <w:rPr>
          <w:sz w:val="26"/>
          <w:szCs w:val="26"/>
          <w:rtl/>
          <w:lang w:val="en-US" w:bidi="ar-LB"/>
        </w:rPr>
        <w:t>بلغت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لأمين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الخزانة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الحسابات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الختامية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C6707F">
        <w:rPr>
          <w:rFonts w:hint="cs"/>
          <w:sz w:val="26"/>
          <w:szCs w:val="26"/>
          <w:rtl/>
          <w:lang w:val="en-US" w:bidi="ar-LB"/>
        </w:rPr>
        <w:t>2023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والأموال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المصروفة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3305ED" w:rsidRPr="00CA6FC3">
        <w:rPr>
          <w:sz w:val="26"/>
          <w:szCs w:val="26"/>
          <w:rtl/>
          <w:lang w:val="en-US" w:bidi="ar-LB"/>
        </w:rPr>
        <w:t>والمتعهد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3305ED" w:rsidRPr="00CA6FC3">
        <w:rPr>
          <w:sz w:val="26"/>
          <w:szCs w:val="26"/>
          <w:rtl/>
          <w:lang w:val="en-US" w:bidi="ar-LB"/>
        </w:rPr>
        <w:t>بها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C6707F">
        <w:rPr>
          <w:rFonts w:hint="cs"/>
          <w:sz w:val="26"/>
          <w:szCs w:val="26"/>
          <w:rtl/>
          <w:lang w:val="en-US" w:bidi="ar-LB"/>
        </w:rPr>
        <w:t>على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C6707F">
        <w:rPr>
          <w:rFonts w:hint="cs"/>
          <w:sz w:val="26"/>
          <w:szCs w:val="26"/>
          <w:rtl/>
          <w:lang w:val="en-US" w:bidi="ar-LB"/>
        </w:rPr>
        <w:t>النحو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C6707F">
        <w:rPr>
          <w:rFonts w:hint="cs"/>
          <w:sz w:val="26"/>
          <w:szCs w:val="26"/>
          <w:rtl/>
          <w:lang w:val="en-US" w:bidi="ar-LB"/>
        </w:rPr>
        <w:t>الوارد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التقارير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المرحلية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للفترة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من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4F5094" w:rsidRPr="00CA6FC3">
        <w:rPr>
          <w:sz w:val="26"/>
          <w:szCs w:val="26"/>
          <w:rtl/>
          <w:lang w:val="en-US" w:bidi="ar-LB"/>
        </w:rPr>
        <w:t>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1991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إلى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4F5094" w:rsidRPr="00CA6FC3">
        <w:rPr>
          <w:sz w:val="26"/>
          <w:szCs w:val="26"/>
          <w:rtl/>
          <w:lang w:val="en-US" w:bidi="ar-LB"/>
        </w:rPr>
        <w:t>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C6707F">
        <w:rPr>
          <w:rFonts w:hint="cs"/>
          <w:sz w:val="26"/>
          <w:szCs w:val="26"/>
          <w:rtl/>
          <w:lang w:val="en-US" w:bidi="ar-LB"/>
        </w:rPr>
        <w:t>2023</w:t>
      </w:r>
      <w:r w:rsidRPr="00CA6FC3">
        <w:rPr>
          <w:sz w:val="26"/>
          <w:szCs w:val="26"/>
          <w:rtl/>
          <w:lang w:val="en-US" w:bidi="ar-LB"/>
        </w:rPr>
        <w:t>.</w:t>
      </w:r>
    </w:p>
    <w:p w14:paraId="16AAC6C2" w14:textId="77777777" w:rsidR="002F4766" w:rsidRDefault="002F4766">
      <w:pPr>
        <w:jc w:val="left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br w:type="page"/>
      </w:r>
    </w:p>
    <w:p w14:paraId="1FBB0260" w14:textId="21D30FDE" w:rsidR="00CB21A6" w:rsidRPr="00CA6FC3" w:rsidRDefault="00222D7A" w:rsidP="00723F9B">
      <w:pPr>
        <w:bidi/>
        <w:spacing w:line="340" w:lineRule="exact"/>
        <w:outlineLvl w:val="0"/>
        <w:rPr>
          <w:bCs/>
          <w:sz w:val="26"/>
          <w:szCs w:val="26"/>
          <w:rtl/>
          <w:lang w:bidi="ar-LB"/>
        </w:rPr>
      </w:pPr>
      <w:r w:rsidRPr="00CA6FC3">
        <w:rPr>
          <w:bCs/>
          <w:sz w:val="26"/>
          <w:szCs w:val="26"/>
          <w:rtl/>
          <w:lang w:bidi="ar-LB"/>
        </w:rPr>
        <w:lastRenderedPageBreak/>
        <w:t>الجدول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4-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الفروق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في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النفقات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التراكمية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بين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3B4F1D" w:rsidRPr="00CA6FC3">
        <w:rPr>
          <w:bCs/>
          <w:sz w:val="26"/>
          <w:szCs w:val="26"/>
          <w:rtl/>
          <w:lang w:bidi="ar-LB"/>
        </w:rPr>
        <w:t>التقارير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3B4F1D" w:rsidRPr="00CA6FC3">
        <w:rPr>
          <w:bCs/>
          <w:sz w:val="26"/>
          <w:szCs w:val="26"/>
          <w:rtl/>
          <w:lang w:bidi="ar-LB"/>
        </w:rPr>
        <w:t>المرحلية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3B4F1D" w:rsidRPr="00CA6FC3">
        <w:rPr>
          <w:bCs/>
          <w:sz w:val="26"/>
          <w:szCs w:val="26"/>
          <w:rtl/>
          <w:lang w:bidi="ar-LB"/>
        </w:rPr>
        <w:t>و</w:t>
      </w:r>
      <w:r w:rsidR="00CB21A6" w:rsidRPr="00CA6FC3">
        <w:rPr>
          <w:bCs/>
          <w:sz w:val="26"/>
          <w:szCs w:val="26"/>
          <w:rtl/>
          <w:lang w:bidi="ar-LB"/>
        </w:rPr>
        <w:t>الحسابات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الختامية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لعام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98743C">
        <w:rPr>
          <w:rFonts w:hint="cs"/>
          <w:bCs/>
          <w:sz w:val="26"/>
          <w:szCs w:val="26"/>
          <w:rtl/>
          <w:lang w:bidi="ar-LB"/>
        </w:rPr>
        <w:t>2023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(بالدولار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556"/>
        <w:gridCol w:w="1544"/>
        <w:gridCol w:w="1556"/>
        <w:gridCol w:w="1692"/>
        <w:gridCol w:w="1499"/>
      </w:tblGrid>
      <w:tr w:rsidR="00CB21A6" w:rsidRPr="00A81A98" w14:paraId="37BA7DFC" w14:textId="77777777" w:rsidTr="00254745">
        <w:trPr>
          <w:tblHeader/>
        </w:trPr>
        <w:tc>
          <w:tcPr>
            <w:tcW w:w="1530" w:type="dxa"/>
            <w:vMerge w:val="restart"/>
            <w:vAlign w:val="center"/>
          </w:tcPr>
          <w:p w14:paraId="6456E973" w14:textId="77777777" w:rsidR="00CB21A6" w:rsidRPr="00AF25C2" w:rsidRDefault="0034575C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="00CB21A6" w:rsidRPr="00AF25C2">
              <w:rPr>
                <w:b/>
                <w:bCs/>
                <w:sz w:val="20"/>
                <w:rtl/>
                <w:lang w:bidi="ar-LB"/>
              </w:rPr>
              <w:t>وكالة</w:t>
            </w:r>
          </w:p>
        </w:tc>
        <w:tc>
          <w:tcPr>
            <w:tcW w:w="4656" w:type="dxa"/>
            <w:gridSpan w:val="3"/>
            <w:vAlign w:val="center"/>
          </w:tcPr>
          <w:p w14:paraId="7546D30A" w14:textId="5FC8D783" w:rsidR="00CB21A6" w:rsidRPr="00AF25C2" w:rsidRDefault="0034575C" w:rsidP="0034575C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="00CB21A6" w:rsidRPr="00AF25C2">
              <w:rPr>
                <w:b/>
                <w:bCs/>
                <w:sz w:val="20"/>
                <w:rtl/>
                <w:lang w:bidi="ar-LB"/>
              </w:rPr>
              <w:t>تقرير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المرحلي</w:t>
            </w:r>
            <w:r w:rsidR="00CB21A6" w:rsidRPr="00AF25C2">
              <w:rPr>
                <w:b/>
                <w:bCs/>
                <w:sz w:val="20"/>
                <w:rtl/>
                <w:lang w:bidi="ar-LB"/>
              </w:rPr>
              <w:t>*</w:t>
            </w:r>
          </w:p>
        </w:tc>
        <w:tc>
          <w:tcPr>
            <w:tcW w:w="1692" w:type="dxa"/>
            <w:vMerge w:val="restart"/>
            <w:vAlign w:val="center"/>
          </w:tcPr>
          <w:p w14:paraId="391B26E9" w14:textId="6DD630E3" w:rsidR="00173F94" w:rsidRDefault="00CB21A6" w:rsidP="0034575C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النفقات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التراكمية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لحسابات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الختامية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  <w:p w14:paraId="61B09148" w14:textId="24F5AFDE" w:rsidR="00CB21A6" w:rsidRPr="00AF25C2" w:rsidRDefault="0034575C" w:rsidP="00173F94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لعام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2021</w:t>
            </w:r>
          </w:p>
        </w:tc>
        <w:tc>
          <w:tcPr>
            <w:tcW w:w="1499" w:type="dxa"/>
            <w:vMerge w:val="restart"/>
            <w:vAlign w:val="center"/>
          </w:tcPr>
          <w:p w14:paraId="4DC272CA" w14:textId="77777777" w:rsidR="00CB21A6" w:rsidRPr="00AF25C2" w:rsidRDefault="00173F94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الفروق</w:t>
            </w:r>
            <w:r w:rsidR="00CB21A6" w:rsidRPr="00AF25C2">
              <w:rPr>
                <w:b/>
                <w:bCs/>
                <w:sz w:val="20"/>
                <w:rtl/>
                <w:lang w:bidi="ar-LB"/>
              </w:rPr>
              <w:t>**</w:t>
            </w:r>
          </w:p>
        </w:tc>
      </w:tr>
      <w:tr w:rsidR="00CB21A6" w:rsidRPr="00A81A98" w14:paraId="2D2D1D82" w14:textId="77777777" w:rsidTr="00254745">
        <w:trPr>
          <w:tblHeader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087FF4C8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  <w:lang w:bidi="ar-LB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FDE5408" w14:textId="476BA840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الأموال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المصروفة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F4A734B" w14:textId="3ECA2F23" w:rsidR="00CB21A6" w:rsidRPr="00AF25C2" w:rsidRDefault="00CB21A6" w:rsidP="0034575C">
            <w:pPr>
              <w:bidi/>
              <w:jc w:val="center"/>
              <w:rPr>
                <w:b/>
                <w:bCs/>
                <w:sz w:val="20"/>
                <w:highlight w:val="yellow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الأموال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34575C">
              <w:rPr>
                <w:b/>
                <w:bCs/>
                <w:sz w:val="20"/>
                <w:rtl/>
                <w:lang w:bidi="ar-LB"/>
              </w:rPr>
              <w:t>المتعهد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بها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63613E2" w14:textId="409490D4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التراكمي</w:t>
            </w: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3A5A6E2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  <w:lang w:bidi="ar-LB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5000784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  <w:lang w:bidi="ar-LB"/>
              </w:rPr>
            </w:pPr>
          </w:p>
        </w:tc>
      </w:tr>
      <w:tr w:rsidR="00CB21A6" w:rsidRPr="00A81A98" w14:paraId="177F727D" w14:textId="77777777" w:rsidTr="00254745">
        <w:trPr>
          <w:tblHeader/>
        </w:trPr>
        <w:tc>
          <w:tcPr>
            <w:tcW w:w="1530" w:type="dxa"/>
          </w:tcPr>
          <w:p w14:paraId="36D1D3CD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(1)</w:t>
            </w:r>
          </w:p>
        </w:tc>
        <w:tc>
          <w:tcPr>
            <w:tcW w:w="1556" w:type="dxa"/>
          </w:tcPr>
          <w:p w14:paraId="2AB73591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(2)</w:t>
            </w:r>
          </w:p>
        </w:tc>
        <w:tc>
          <w:tcPr>
            <w:tcW w:w="1544" w:type="dxa"/>
          </w:tcPr>
          <w:p w14:paraId="518ECA33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(3)</w:t>
            </w:r>
          </w:p>
        </w:tc>
        <w:tc>
          <w:tcPr>
            <w:tcW w:w="1556" w:type="dxa"/>
          </w:tcPr>
          <w:p w14:paraId="6DEFEE27" w14:textId="382BFE0E" w:rsidR="00CB21A6" w:rsidRPr="00AF25C2" w:rsidRDefault="00CB21A6" w:rsidP="00F04E43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(4)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=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(2)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+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(3)</w:t>
            </w:r>
          </w:p>
        </w:tc>
        <w:tc>
          <w:tcPr>
            <w:tcW w:w="1692" w:type="dxa"/>
          </w:tcPr>
          <w:p w14:paraId="28903007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(5)</w:t>
            </w:r>
          </w:p>
        </w:tc>
        <w:tc>
          <w:tcPr>
            <w:tcW w:w="1499" w:type="dxa"/>
          </w:tcPr>
          <w:p w14:paraId="3E8F38B6" w14:textId="194B0CA9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F25C2">
              <w:rPr>
                <w:b/>
                <w:bCs/>
                <w:sz w:val="20"/>
                <w:rtl/>
                <w:lang w:bidi="ar-LB"/>
              </w:rPr>
              <w:t>(6)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=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(4)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-</w:t>
            </w:r>
            <w:r w:rsidR="00936B09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F25C2">
              <w:rPr>
                <w:b/>
                <w:bCs/>
                <w:sz w:val="20"/>
                <w:rtl/>
                <w:lang w:bidi="ar-LB"/>
              </w:rPr>
              <w:t>(5)</w:t>
            </w:r>
          </w:p>
        </w:tc>
      </w:tr>
      <w:tr w:rsidR="0098743C" w:rsidRPr="00A81A98" w14:paraId="6D71501D" w14:textId="77777777" w:rsidTr="00254745">
        <w:tc>
          <w:tcPr>
            <w:tcW w:w="1530" w:type="dxa"/>
            <w:vAlign w:val="center"/>
          </w:tcPr>
          <w:p w14:paraId="0F57ED1F" w14:textId="58316E13" w:rsidR="0098743C" w:rsidRPr="00AF25C2" w:rsidRDefault="00936B09" w:rsidP="0098743C">
            <w:pPr>
              <w:bidi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98743C">
              <w:rPr>
                <w:color w:val="000000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6B38" w14:textId="6B9DE112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992,379,334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1C95" w14:textId="2CFA9035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2,006,418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66C8" w14:textId="452A151F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994,385,752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DAA6" w14:textId="165DD9C3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991,336,184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B03E4" w14:textId="75BB2A01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sz w:val="18"/>
                <w:szCs w:val="18"/>
              </w:rPr>
              <w:t>3,049,568</w:t>
            </w:r>
          </w:p>
        </w:tc>
      </w:tr>
      <w:tr w:rsidR="0098743C" w:rsidRPr="00A81A98" w14:paraId="769910BD" w14:textId="77777777" w:rsidTr="00AA7F3F">
        <w:tc>
          <w:tcPr>
            <w:tcW w:w="1530" w:type="dxa"/>
            <w:vAlign w:val="center"/>
          </w:tcPr>
          <w:p w14:paraId="2F1B6657" w14:textId="14C9C1A1" w:rsidR="0098743C" w:rsidRPr="00AF25C2" w:rsidRDefault="00936B09" w:rsidP="0098743C">
            <w:pPr>
              <w:bidi/>
              <w:rPr>
                <w:color w:val="000000"/>
                <w:sz w:val="20"/>
                <w:highlight w:val="yellow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98743C">
              <w:rPr>
                <w:color w:val="000000"/>
                <w:sz w:val="20"/>
                <w:rtl/>
                <w:lang w:bidi="ar-LB"/>
              </w:rPr>
              <w:t>اليونيب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F08C" w14:textId="54B7691D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395,550,667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F5A4" w14:textId="435AD7E1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19,338,603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D52B1" w14:textId="42874595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414,889,270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4064" w14:textId="43D92CC2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396,324,583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3257" w14:textId="220A9536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18,564,687</w:t>
            </w:r>
          </w:p>
        </w:tc>
      </w:tr>
      <w:tr w:rsidR="0098743C" w:rsidRPr="00A81A98" w14:paraId="4222B430" w14:textId="77777777" w:rsidTr="00254745">
        <w:tc>
          <w:tcPr>
            <w:tcW w:w="1530" w:type="dxa"/>
            <w:vAlign w:val="center"/>
          </w:tcPr>
          <w:p w14:paraId="69241A65" w14:textId="77777777" w:rsidR="0098743C" w:rsidRPr="00AF25C2" w:rsidRDefault="0098743C" w:rsidP="0098743C">
            <w:pPr>
              <w:bidi/>
              <w:rPr>
                <w:color w:val="000000"/>
                <w:sz w:val="20"/>
                <w:rtl/>
                <w:lang w:bidi="ar-LB"/>
              </w:rPr>
            </w:pPr>
            <w:r w:rsidRPr="00AF25C2">
              <w:rPr>
                <w:color w:val="000000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78B9" w14:textId="3F94096C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963,550,821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177E" w14:textId="3064C57D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33,576,975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FECA" w14:textId="05A4B245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997,127,796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53FD6" w14:textId="32684227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964,680,710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ADEA" w14:textId="7DFCC6E2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32,447,086</w:t>
            </w:r>
          </w:p>
        </w:tc>
      </w:tr>
      <w:tr w:rsidR="0098743C" w:rsidRPr="00A81A98" w14:paraId="66F0E826" w14:textId="77777777" w:rsidTr="00254745">
        <w:tc>
          <w:tcPr>
            <w:tcW w:w="1530" w:type="dxa"/>
            <w:shd w:val="clear" w:color="auto" w:fill="auto"/>
            <w:vAlign w:val="center"/>
          </w:tcPr>
          <w:p w14:paraId="48676888" w14:textId="32B611D2" w:rsidR="0098743C" w:rsidRPr="00AF25C2" w:rsidRDefault="0098743C" w:rsidP="0098743C">
            <w:pPr>
              <w:bidi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</w:t>
            </w:r>
            <w:r w:rsidRPr="00AF25C2">
              <w:rPr>
                <w:color w:val="000000"/>
                <w:sz w:val="20"/>
                <w:rtl/>
                <w:lang w:bidi="ar-LB"/>
              </w:rPr>
              <w:t>بنك</w:t>
            </w:r>
            <w:r w:rsidR="00936B09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الدولي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2141B" w14:textId="336261F7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1,291,124,558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1C76" w14:textId="386B2CEF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43,900,383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ADBC" w14:textId="71396163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1,335,024,941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0174" w14:textId="38A99558" w:rsidR="0098743C" w:rsidRPr="00AF25C2" w:rsidRDefault="0098743C" w:rsidP="0098743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1,302,519,296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983C" w14:textId="2BCABCA0" w:rsidR="0098743C" w:rsidRPr="00AF25C2" w:rsidRDefault="0098743C" w:rsidP="0098743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8E3620">
              <w:rPr>
                <w:color w:val="000000"/>
                <w:sz w:val="18"/>
                <w:szCs w:val="18"/>
              </w:rPr>
              <w:t>32,505,645</w:t>
            </w:r>
          </w:p>
        </w:tc>
      </w:tr>
    </w:tbl>
    <w:p w14:paraId="4306D60B" w14:textId="41DF6771" w:rsidR="00CB21A6" w:rsidRDefault="00CB21A6" w:rsidP="00CB21A6">
      <w:pPr>
        <w:bidi/>
        <w:rPr>
          <w:sz w:val="20"/>
          <w:rtl/>
          <w:lang w:bidi="ar-LB"/>
        </w:rPr>
      </w:pPr>
      <w:r w:rsidRPr="0049159B">
        <w:rPr>
          <w:sz w:val="20"/>
          <w:rtl/>
          <w:lang w:bidi="ar-LB"/>
        </w:rPr>
        <w:t>(*)</w:t>
      </w:r>
      <w:r w:rsidR="00936B09">
        <w:rPr>
          <w:sz w:val="20"/>
          <w:rtl/>
          <w:lang w:bidi="ar-LB"/>
        </w:rPr>
        <w:t xml:space="preserve"> </w:t>
      </w:r>
      <w:r w:rsidRPr="0049159B">
        <w:rPr>
          <w:sz w:val="20"/>
          <w:rtl/>
          <w:lang w:bidi="ar-LB"/>
        </w:rPr>
        <w:t>بما</w:t>
      </w:r>
      <w:r w:rsidR="00936B09">
        <w:rPr>
          <w:sz w:val="20"/>
          <w:rtl/>
          <w:lang w:bidi="ar-LB"/>
        </w:rPr>
        <w:t xml:space="preserve"> </w:t>
      </w:r>
      <w:r w:rsidRPr="0049159B">
        <w:rPr>
          <w:sz w:val="20"/>
          <w:rtl/>
          <w:lang w:bidi="ar-LB"/>
        </w:rPr>
        <w:t>في</w:t>
      </w:r>
      <w:r w:rsidR="00936B09">
        <w:rPr>
          <w:sz w:val="20"/>
          <w:rtl/>
          <w:lang w:bidi="ar-LB"/>
        </w:rPr>
        <w:t xml:space="preserve"> </w:t>
      </w:r>
      <w:r w:rsidRPr="0049159B">
        <w:rPr>
          <w:sz w:val="20"/>
          <w:rtl/>
          <w:lang w:bidi="ar-LB"/>
        </w:rPr>
        <w:t>ذلك</w:t>
      </w:r>
      <w:r w:rsidR="00936B09">
        <w:rPr>
          <w:sz w:val="20"/>
          <w:rtl/>
          <w:lang w:bidi="ar-LB"/>
        </w:rPr>
        <w:t xml:space="preserve"> </w:t>
      </w:r>
      <w:r w:rsidRPr="0049159B">
        <w:rPr>
          <w:sz w:val="20"/>
          <w:rtl/>
          <w:lang w:bidi="ar-LB"/>
        </w:rPr>
        <w:t>تكاليف</w:t>
      </w:r>
      <w:r w:rsidR="00936B09">
        <w:rPr>
          <w:sz w:val="20"/>
          <w:rtl/>
          <w:lang w:bidi="ar-LB"/>
        </w:rPr>
        <w:t xml:space="preserve"> </w:t>
      </w:r>
      <w:r w:rsidRPr="0049159B">
        <w:rPr>
          <w:sz w:val="20"/>
          <w:rtl/>
          <w:lang w:bidi="ar-LB"/>
        </w:rPr>
        <w:t>دعم</w:t>
      </w:r>
      <w:r w:rsidR="00936B09">
        <w:rPr>
          <w:sz w:val="20"/>
          <w:rtl/>
          <w:lang w:bidi="ar-LB"/>
        </w:rPr>
        <w:t xml:space="preserve"> </w:t>
      </w:r>
      <w:r w:rsidRPr="0049159B">
        <w:rPr>
          <w:sz w:val="20"/>
          <w:rtl/>
          <w:lang w:bidi="ar-LB"/>
        </w:rPr>
        <w:t>الوكالة.</w:t>
      </w:r>
    </w:p>
    <w:p w14:paraId="784E2E79" w14:textId="7BD689F9" w:rsidR="00CB21A6" w:rsidRDefault="00CB21A6" w:rsidP="00222E9C">
      <w:pPr>
        <w:bidi/>
        <w:rPr>
          <w:sz w:val="20"/>
          <w:rtl/>
          <w:lang w:bidi="ar-LB"/>
        </w:rPr>
      </w:pPr>
      <w:r>
        <w:rPr>
          <w:sz w:val="20"/>
          <w:rtl/>
          <w:lang w:bidi="ar-LB"/>
        </w:rPr>
        <w:t>(**)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الرقم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الموجب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يعني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نفقات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أكثر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وردت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في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التقرير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المرحلي</w:t>
      </w:r>
      <w:r w:rsidR="00936B09">
        <w:rPr>
          <w:rFonts w:hint="cs"/>
          <w:sz w:val="20"/>
          <w:rtl/>
          <w:lang w:bidi="ar-LB"/>
        </w:rPr>
        <w:t xml:space="preserve"> </w:t>
      </w:r>
      <w:r w:rsidR="00983B1E">
        <w:rPr>
          <w:rFonts w:hint="cs"/>
          <w:sz w:val="20"/>
          <w:rtl/>
          <w:lang w:bidi="ar-LB"/>
        </w:rPr>
        <w:t>مقارنة</w:t>
      </w:r>
      <w:r w:rsidR="00936B09">
        <w:rPr>
          <w:rFonts w:hint="cs"/>
          <w:sz w:val="20"/>
          <w:rtl/>
          <w:lang w:bidi="ar-LB"/>
        </w:rPr>
        <w:t xml:space="preserve"> </w:t>
      </w:r>
      <w:r w:rsidR="00983B1E">
        <w:rPr>
          <w:rFonts w:hint="cs"/>
          <w:sz w:val="20"/>
          <w:rtl/>
          <w:lang w:bidi="ar-LB"/>
        </w:rPr>
        <w:t>ب</w:t>
      </w:r>
      <w:r w:rsidR="000E4111">
        <w:rPr>
          <w:rFonts w:hint="cs"/>
          <w:sz w:val="20"/>
          <w:rtl/>
          <w:lang w:bidi="ar-LB"/>
        </w:rPr>
        <w:t>تلك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الواردة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في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الحسابات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والرقم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السالب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يعني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نفقات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أقل</w:t>
      </w:r>
      <w:r w:rsidR="00936B09">
        <w:rPr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وردت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في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التقرير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المرحلي</w:t>
      </w:r>
      <w:r w:rsidR="00936B09">
        <w:rPr>
          <w:sz w:val="20"/>
          <w:rtl/>
          <w:lang w:bidi="ar-LB"/>
        </w:rPr>
        <w:t xml:space="preserve"> </w:t>
      </w:r>
      <w:r w:rsidR="00983B1E">
        <w:rPr>
          <w:rFonts w:hint="cs"/>
          <w:sz w:val="20"/>
          <w:rtl/>
          <w:lang w:bidi="ar-LB"/>
        </w:rPr>
        <w:t>مقارنة</w:t>
      </w:r>
      <w:r w:rsidR="00936B09">
        <w:rPr>
          <w:rFonts w:hint="cs"/>
          <w:sz w:val="20"/>
          <w:rtl/>
          <w:lang w:bidi="ar-LB"/>
        </w:rPr>
        <w:t xml:space="preserve"> </w:t>
      </w:r>
      <w:r w:rsidR="00983B1E">
        <w:rPr>
          <w:rFonts w:hint="cs"/>
          <w:sz w:val="20"/>
          <w:rtl/>
          <w:lang w:bidi="ar-LB"/>
        </w:rPr>
        <w:t>ب</w:t>
      </w:r>
      <w:r w:rsidR="000E4111">
        <w:rPr>
          <w:rFonts w:hint="cs"/>
          <w:sz w:val="20"/>
          <w:rtl/>
          <w:lang w:bidi="ar-LB"/>
        </w:rPr>
        <w:t>تلك</w:t>
      </w:r>
      <w:r w:rsidR="00936B09">
        <w:rPr>
          <w:rFonts w:hint="cs"/>
          <w:sz w:val="20"/>
          <w:rtl/>
          <w:lang w:bidi="ar-LB"/>
        </w:rPr>
        <w:t xml:space="preserve"> </w:t>
      </w:r>
      <w:r w:rsidR="000E4111">
        <w:rPr>
          <w:rFonts w:hint="cs"/>
          <w:sz w:val="20"/>
          <w:rtl/>
          <w:lang w:bidi="ar-LB"/>
        </w:rPr>
        <w:t>الواردة</w:t>
      </w:r>
      <w:r w:rsidR="00936B09">
        <w:rPr>
          <w:rFonts w:hint="cs"/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في</w:t>
      </w:r>
      <w:r w:rsidR="00936B09">
        <w:rPr>
          <w:sz w:val="20"/>
          <w:rtl/>
          <w:lang w:bidi="ar-LB"/>
        </w:rPr>
        <w:t xml:space="preserve"> </w:t>
      </w:r>
      <w:r>
        <w:rPr>
          <w:sz w:val="20"/>
          <w:rtl/>
          <w:lang w:bidi="ar-LB"/>
        </w:rPr>
        <w:t>الحسابات.</w:t>
      </w:r>
    </w:p>
    <w:p w14:paraId="6A59C6EC" w14:textId="77777777" w:rsidR="00CB21A6" w:rsidRPr="0049159B" w:rsidRDefault="00CB21A6" w:rsidP="00CB21A6">
      <w:pPr>
        <w:bidi/>
        <w:rPr>
          <w:sz w:val="20"/>
          <w:rtl/>
          <w:lang w:bidi="ar-LB"/>
        </w:rPr>
      </w:pPr>
    </w:p>
    <w:p w14:paraId="11314C64" w14:textId="32978077" w:rsidR="00CB21A6" w:rsidRPr="00CA6FC3" w:rsidRDefault="00B06EB1" w:rsidP="00531D71">
      <w:pPr>
        <w:pStyle w:val="Heading1"/>
        <w:numPr>
          <w:ilvl w:val="0"/>
          <w:numId w:val="23"/>
        </w:numPr>
        <w:bidi/>
        <w:ind w:left="540" w:hanging="54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531D71" w:rsidRPr="00CA6FC3">
        <w:rPr>
          <w:sz w:val="26"/>
          <w:szCs w:val="26"/>
          <w:rtl/>
          <w:lang w:bidi="ar-LB"/>
        </w:rPr>
        <w:t>يقدم</w:t>
      </w:r>
      <w:r w:rsidR="00936B09">
        <w:rPr>
          <w:sz w:val="26"/>
          <w:szCs w:val="26"/>
          <w:rtl/>
          <w:lang w:bidi="ar-LB"/>
        </w:rPr>
        <w:t xml:space="preserve"> </w:t>
      </w:r>
      <w:r w:rsidR="00531D71" w:rsidRPr="00CA6FC3">
        <w:rPr>
          <w:sz w:val="26"/>
          <w:szCs w:val="26"/>
          <w:rtl/>
          <w:lang w:bidi="ar-LB"/>
        </w:rPr>
        <w:t>الجدول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lang w:bidi="ar-LB"/>
        </w:rPr>
        <w:t>5</w:t>
      </w:r>
      <w:r w:rsidR="00936B09">
        <w:rPr>
          <w:sz w:val="26"/>
          <w:szCs w:val="26"/>
          <w:rtl/>
          <w:lang w:bidi="ar-LB"/>
        </w:rPr>
        <w:t xml:space="preserve"> </w:t>
      </w:r>
      <w:r w:rsidR="00531D71" w:rsidRPr="00CA6FC3">
        <w:rPr>
          <w:sz w:val="26"/>
          <w:szCs w:val="26"/>
          <w:rtl/>
          <w:lang w:bidi="ar-LB"/>
        </w:rPr>
        <w:t>أدناه</w:t>
      </w:r>
      <w:r w:rsidR="00936B09">
        <w:rPr>
          <w:sz w:val="26"/>
          <w:szCs w:val="26"/>
          <w:rtl/>
          <w:lang w:bidi="ar-LB"/>
        </w:rPr>
        <w:t xml:space="preserve"> </w:t>
      </w:r>
      <w:r w:rsidR="00531D71" w:rsidRPr="00CA6FC3">
        <w:rPr>
          <w:sz w:val="26"/>
          <w:szCs w:val="26"/>
          <w:rtl/>
          <w:lang w:bidi="ar-LB"/>
        </w:rPr>
        <w:t>شرحا</w:t>
      </w:r>
      <w:r w:rsidR="00936B09">
        <w:rPr>
          <w:sz w:val="26"/>
          <w:szCs w:val="26"/>
          <w:rtl/>
          <w:lang w:bidi="ar-LB"/>
        </w:rPr>
        <w:t xml:space="preserve"> </w:t>
      </w:r>
      <w:r w:rsidR="00531D71" w:rsidRPr="00CA6FC3">
        <w:rPr>
          <w:sz w:val="26"/>
          <w:szCs w:val="26"/>
          <w:rtl/>
          <w:lang w:bidi="ar-LB"/>
        </w:rPr>
        <w:t>لل</w:t>
      </w:r>
      <w:r w:rsidR="00912AB5">
        <w:rPr>
          <w:rFonts w:hint="cs"/>
          <w:sz w:val="26"/>
          <w:szCs w:val="26"/>
          <w:rtl/>
          <w:lang w:bidi="ar-LB"/>
        </w:rPr>
        <w:t>فروق</w:t>
      </w:r>
      <w:r w:rsidR="00936B09">
        <w:rPr>
          <w:sz w:val="26"/>
          <w:szCs w:val="26"/>
          <w:rtl/>
          <w:lang w:bidi="ar-LB"/>
        </w:rPr>
        <w:t xml:space="preserve"> </w:t>
      </w:r>
      <w:r w:rsidR="00912AB5">
        <w:rPr>
          <w:rFonts w:hint="cs"/>
          <w:sz w:val="26"/>
          <w:szCs w:val="26"/>
          <w:rtl/>
          <w:lang w:bidi="ar-LB"/>
        </w:rPr>
        <w:t>تقدمه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الوكالات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المنفذة</w:t>
      </w:r>
      <w:r w:rsidR="00936B09">
        <w:rPr>
          <w:sz w:val="26"/>
          <w:szCs w:val="26"/>
          <w:rtl/>
          <w:lang w:bidi="ar-LB"/>
        </w:rPr>
        <w:t xml:space="preserve"> </w:t>
      </w:r>
      <w:r w:rsidR="00531D71" w:rsidRPr="00CA6FC3">
        <w:rPr>
          <w:sz w:val="26"/>
          <w:szCs w:val="26"/>
          <w:rtl/>
          <w:lang w:bidi="ar-LB"/>
        </w:rPr>
        <w:t>المعنية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والإجراءات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الواجب</w:t>
      </w:r>
      <w:r w:rsidR="00936B09">
        <w:rPr>
          <w:sz w:val="26"/>
          <w:szCs w:val="26"/>
          <w:rtl/>
          <w:lang w:bidi="ar-LB"/>
        </w:rPr>
        <w:t xml:space="preserve"> </w:t>
      </w:r>
      <w:r w:rsidR="00CB21A6" w:rsidRPr="00CA6FC3">
        <w:rPr>
          <w:sz w:val="26"/>
          <w:szCs w:val="26"/>
          <w:rtl/>
          <w:lang w:bidi="ar-LB"/>
        </w:rPr>
        <w:t>اتخاذها</w:t>
      </w:r>
      <w:r w:rsidR="00CB21A6" w:rsidRPr="00CA6FC3">
        <w:rPr>
          <w:sz w:val="26"/>
          <w:szCs w:val="26"/>
          <w:lang w:bidi="ar-LB"/>
        </w:rPr>
        <w:t>.</w:t>
      </w:r>
    </w:p>
    <w:p w14:paraId="2B4C4716" w14:textId="65CAA47D" w:rsidR="00CB21A6" w:rsidRPr="00CA6FC3" w:rsidRDefault="007D40B6" w:rsidP="00F94A2B">
      <w:pPr>
        <w:keepNext/>
        <w:bidi/>
        <w:spacing w:line="340" w:lineRule="exact"/>
        <w:rPr>
          <w:bCs/>
          <w:sz w:val="26"/>
          <w:szCs w:val="26"/>
          <w:rtl/>
          <w:lang w:bidi="ar-LB"/>
        </w:rPr>
      </w:pPr>
      <w:r w:rsidRPr="00CA6FC3">
        <w:rPr>
          <w:bCs/>
          <w:sz w:val="26"/>
          <w:szCs w:val="26"/>
          <w:rtl/>
          <w:lang w:bidi="ar-LB"/>
        </w:rPr>
        <w:t>الجدول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Pr="00CA6FC3">
        <w:rPr>
          <w:bCs/>
          <w:sz w:val="26"/>
          <w:szCs w:val="26"/>
          <w:rtl/>
          <w:lang w:bidi="ar-LB"/>
        </w:rPr>
        <w:t>5-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الأساس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المنطقي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لل</w:t>
      </w:r>
      <w:r w:rsidR="00912AB5">
        <w:rPr>
          <w:rFonts w:hint="cs"/>
          <w:bCs/>
          <w:sz w:val="26"/>
          <w:szCs w:val="26"/>
          <w:rtl/>
          <w:lang w:bidi="ar-LB"/>
        </w:rPr>
        <w:t>فروق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في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النفقات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بين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التقارير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المرحلية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والحسابات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الختامية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لعام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912AB5">
        <w:rPr>
          <w:rFonts w:hint="cs"/>
          <w:bCs/>
          <w:sz w:val="26"/>
          <w:szCs w:val="26"/>
          <w:rtl/>
          <w:lang w:bidi="ar-LB"/>
        </w:rPr>
        <w:t>2023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(بالدولار</w:t>
      </w:r>
      <w:r w:rsidR="00936B09">
        <w:rPr>
          <w:bCs/>
          <w:sz w:val="26"/>
          <w:szCs w:val="26"/>
          <w:rtl/>
          <w:lang w:bidi="ar-LB"/>
        </w:rPr>
        <w:t xml:space="preserve"> </w:t>
      </w:r>
      <w:r w:rsidR="00CB21A6" w:rsidRPr="00CA6FC3">
        <w:rPr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016"/>
        <w:gridCol w:w="1428"/>
        <w:gridCol w:w="1429"/>
        <w:gridCol w:w="1428"/>
        <w:gridCol w:w="1429"/>
      </w:tblGrid>
      <w:tr w:rsidR="003B4F1D" w:rsidRPr="008F5FBD" w14:paraId="1824FF12" w14:textId="77777777" w:rsidTr="003B4F1D">
        <w:trPr>
          <w:tblHeader/>
        </w:trPr>
        <w:tc>
          <w:tcPr>
            <w:tcW w:w="630" w:type="dxa"/>
            <w:tcBorders>
              <w:bottom w:val="single" w:sz="4" w:space="0" w:color="auto"/>
            </w:tcBorders>
          </w:tcPr>
          <w:p w14:paraId="38517D09" w14:textId="3799830C" w:rsidR="003B4F1D" w:rsidRPr="008F5FBD" w:rsidRDefault="00E134C6" w:rsidP="00E134C6">
            <w:pPr>
              <w:keepNext/>
              <w:bidi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الصف</w:t>
            </w:r>
          </w:p>
        </w:tc>
        <w:tc>
          <w:tcPr>
            <w:tcW w:w="3016" w:type="dxa"/>
            <w:tcBorders>
              <w:bottom w:val="single" w:sz="4" w:space="0" w:color="auto"/>
            </w:tcBorders>
            <w:shd w:val="clear" w:color="auto" w:fill="auto"/>
          </w:tcPr>
          <w:p w14:paraId="2936A267" w14:textId="2DBCD847" w:rsidR="003B4F1D" w:rsidRPr="008F5FBD" w:rsidRDefault="00E134C6" w:rsidP="00E134C6">
            <w:pPr>
              <w:keepNext/>
              <w:bidi/>
              <w:jc w:val="center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التفسير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300124FB" w14:textId="440EC924" w:rsidR="003B4F1D" w:rsidRPr="008F5FBD" w:rsidRDefault="00E134C6" w:rsidP="00E134C6">
            <w:pPr>
              <w:keepNext/>
              <w:bidi/>
              <w:jc w:val="center"/>
              <w:rPr>
                <w:b/>
                <w:bCs/>
                <w:sz w:val="19"/>
                <w:szCs w:val="19"/>
                <w:lang w:val="en-CA" w:bidi="ar-LB"/>
              </w:rPr>
            </w:pP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اليوئنديبي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36F489AD" w14:textId="55A50051" w:rsidR="003B4F1D" w:rsidRPr="008F5FBD" w:rsidRDefault="00E134C6" w:rsidP="00E134C6">
            <w:pPr>
              <w:keepNext/>
              <w:bidi/>
              <w:jc w:val="center"/>
              <w:rPr>
                <w:b/>
                <w:bCs/>
                <w:sz w:val="19"/>
                <w:szCs w:val="19"/>
                <w:lang w:val="en-CA" w:bidi="ar-LB"/>
              </w:rPr>
            </w:pP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اليونيب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5E52792E" w14:textId="1D641324" w:rsidR="003B4F1D" w:rsidRPr="008F5FBD" w:rsidRDefault="00E134C6" w:rsidP="00E134C6">
            <w:pPr>
              <w:keepNext/>
              <w:bidi/>
              <w:jc w:val="center"/>
              <w:rPr>
                <w:b/>
                <w:bCs/>
                <w:sz w:val="19"/>
                <w:szCs w:val="19"/>
                <w:lang w:val="en-CA" w:bidi="ar-LB"/>
              </w:rPr>
            </w:pP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اليونيدو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1CFFB08E" w14:textId="0D48DAF9" w:rsidR="003B4F1D" w:rsidRPr="008F5FBD" w:rsidRDefault="00E134C6" w:rsidP="00E134C6">
            <w:pPr>
              <w:keepNext/>
              <w:bidi/>
              <w:jc w:val="center"/>
              <w:rPr>
                <w:b/>
                <w:bCs/>
                <w:sz w:val="19"/>
                <w:szCs w:val="19"/>
                <w:highlight w:val="yellow"/>
                <w:lang w:val="en-CA" w:bidi="ar-LB"/>
              </w:rPr>
            </w:pP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البنك</w:t>
            </w:r>
            <w:r w:rsidR="00936B09">
              <w:rPr>
                <w:b/>
                <w:bCs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الدولي</w:t>
            </w:r>
          </w:p>
        </w:tc>
      </w:tr>
      <w:tr w:rsidR="00912AB5" w:rsidRPr="008F5FBD" w14:paraId="1ADAC031" w14:textId="77777777" w:rsidTr="00B44C73">
        <w:tc>
          <w:tcPr>
            <w:tcW w:w="630" w:type="dxa"/>
            <w:tcBorders>
              <w:bottom w:val="single" w:sz="4" w:space="0" w:color="auto"/>
            </w:tcBorders>
          </w:tcPr>
          <w:p w14:paraId="5E5A13F4" w14:textId="77777777" w:rsidR="00912AB5" w:rsidRPr="008F5FBD" w:rsidRDefault="00912AB5" w:rsidP="00912AB5">
            <w:pPr>
              <w:widowControl w:val="0"/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1</w:t>
            </w:r>
          </w:p>
        </w:tc>
        <w:tc>
          <w:tcPr>
            <w:tcW w:w="3016" w:type="dxa"/>
            <w:tcBorders>
              <w:bottom w:val="single" w:sz="4" w:space="0" w:color="auto"/>
            </w:tcBorders>
          </w:tcPr>
          <w:p w14:paraId="40BC5D3E" w14:textId="7EA9EFA8" w:rsidR="00912AB5" w:rsidRPr="008F5FBD" w:rsidRDefault="00912AB5" w:rsidP="00912AB5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الفرق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بين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التقرير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المرحلي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والحسابات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الختامية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2023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1551F90E" w14:textId="04BD22AF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</w:rPr>
              <w:t>3,049,568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04CC4649" w14:textId="792B41AF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color w:val="000000"/>
                <w:sz w:val="19"/>
                <w:szCs w:val="19"/>
              </w:rPr>
              <w:t>18,564,687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2BB11AD7" w14:textId="5988FC6C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highlight w:val="yellow"/>
                <w:lang w:val="en-CA" w:bidi="ar-LB"/>
              </w:rPr>
            </w:pPr>
            <w:r w:rsidRPr="008F5FBD">
              <w:rPr>
                <w:sz w:val="19"/>
                <w:szCs w:val="19"/>
              </w:rPr>
              <w:t>32,447,086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445F660C" w14:textId="37076604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</w:rPr>
              <w:t>32,505,645</w:t>
            </w:r>
          </w:p>
        </w:tc>
      </w:tr>
      <w:tr w:rsidR="003B4F1D" w:rsidRPr="008F5FBD" w14:paraId="3FA4DE6C" w14:textId="77777777" w:rsidTr="003B4F1D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BC582" w14:textId="77777777" w:rsidR="003B4F1D" w:rsidRPr="008F5FBD" w:rsidRDefault="003B4F1D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</w:p>
        </w:tc>
      </w:tr>
      <w:tr w:rsidR="00912AB5" w:rsidRPr="008F5FBD" w14:paraId="4EB765A5" w14:textId="77777777" w:rsidTr="004846C1">
        <w:tc>
          <w:tcPr>
            <w:tcW w:w="630" w:type="dxa"/>
            <w:tcBorders>
              <w:left w:val="single" w:sz="4" w:space="0" w:color="auto"/>
            </w:tcBorders>
          </w:tcPr>
          <w:p w14:paraId="32F5B90A" w14:textId="77777777" w:rsidR="00912AB5" w:rsidRPr="008F5FBD" w:rsidRDefault="00912AB5" w:rsidP="00912AB5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2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17C88C60" w14:textId="068C6371" w:rsidR="00912AB5" w:rsidRPr="008F5FBD" w:rsidRDefault="00912AB5" w:rsidP="00912AB5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أُدرِجت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الالتزامات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التقرير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المرحلي،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ولكن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ليس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المالي،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حيث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تُدرج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المصروفات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فقط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للمعايير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المحاسبية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الدولية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للقطاع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</w:tcPr>
          <w:p w14:paraId="03BE0D41" w14:textId="11B99F59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</w:rPr>
              <w:t>2,006,418</w:t>
            </w:r>
          </w:p>
        </w:tc>
        <w:tc>
          <w:tcPr>
            <w:tcW w:w="1429" w:type="dxa"/>
          </w:tcPr>
          <w:p w14:paraId="2D0F29F1" w14:textId="6ABB48F8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</w:rPr>
              <w:t>17,990,373</w:t>
            </w:r>
          </w:p>
        </w:tc>
        <w:tc>
          <w:tcPr>
            <w:tcW w:w="1428" w:type="dxa"/>
            <w:shd w:val="clear" w:color="auto" w:fill="auto"/>
          </w:tcPr>
          <w:p w14:paraId="39C8C649" w14:textId="330F7557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</w:rPr>
              <w:t>29,728,574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66BC026" w14:textId="77777777" w:rsidR="00912AB5" w:rsidRPr="008F5FBD" w:rsidRDefault="00912AB5" w:rsidP="00F94A2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5D10B142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6CC33DBC" w14:textId="77777777" w:rsidR="003B4F1D" w:rsidRPr="008F5FBD" w:rsidRDefault="003B4F1D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3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19244A7D" w14:textId="6F8E4BAB" w:rsidR="003B4F1D" w:rsidRPr="008F5FBD" w:rsidRDefault="00E134C6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أُدرِجت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الالتزامات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التقرير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المرحلي</w:t>
            </w:r>
            <w:r w:rsidR="007B7B85" w:rsidRPr="008F5FBD">
              <w:rPr>
                <w:sz w:val="19"/>
                <w:szCs w:val="19"/>
                <w:rtl/>
                <w:lang w:val="en-CA" w:bidi="ar-LB"/>
              </w:rPr>
              <w:t>،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ولكن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تُدرج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المالي،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حيث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يتم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إدراج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المصروفات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فقط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</w:tcPr>
          <w:p w14:paraId="204A542F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429" w:type="dxa"/>
          </w:tcPr>
          <w:p w14:paraId="5E8C6072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4A5CD94B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708F0F4" w14:textId="20DC75E4" w:rsidR="003B4F1D" w:rsidRPr="008F5FBD" w:rsidRDefault="00B40B2E" w:rsidP="008F5FBD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43,900,383</w:t>
            </w:r>
          </w:p>
        </w:tc>
      </w:tr>
      <w:tr w:rsidR="003B4F1D" w:rsidRPr="008F5FBD" w14:paraId="2F162732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646D0B0A" w14:textId="77777777" w:rsidR="003B4F1D" w:rsidRPr="008F5FBD" w:rsidRDefault="003B4F1D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4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464D6536" w14:textId="3B20B46F" w:rsidR="003B4F1D" w:rsidRPr="008F5FBD" w:rsidRDefault="00E134C6" w:rsidP="00C052E8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أُدرِجت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إيرادات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الفوائد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التراكمية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تحتفظ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بها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الصين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التقرير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المرحلي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لبرنامج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الأمم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المتحدة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الإنمائي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وليس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حسابات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C052E8" w:rsidRPr="008F5FBD">
              <w:rPr>
                <w:sz w:val="19"/>
                <w:szCs w:val="19"/>
                <w:rtl/>
                <w:lang w:val="en-CA" w:bidi="ar-LB"/>
              </w:rPr>
              <w:t>برنامج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C052E8" w:rsidRPr="008F5FBD">
              <w:rPr>
                <w:sz w:val="19"/>
                <w:szCs w:val="19"/>
                <w:rtl/>
                <w:lang w:val="en-CA" w:bidi="ar-LB"/>
              </w:rPr>
              <w:t>الأمم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C052E8" w:rsidRPr="008F5FBD">
              <w:rPr>
                <w:sz w:val="19"/>
                <w:szCs w:val="19"/>
                <w:rtl/>
                <w:lang w:val="en-CA" w:bidi="ar-LB"/>
              </w:rPr>
              <w:t>المتحدة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C052E8" w:rsidRPr="008F5FBD">
              <w:rPr>
                <w:sz w:val="19"/>
                <w:szCs w:val="19"/>
                <w:rtl/>
                <w:lang w:val="en-CA" w:bidi="ar-LB"/>
              </w:rPr>
              <w:t>الإنمائي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</w:p>
        </w:tc>
        <w:tc>
          <w:tcPr>
            <w:tcW w:w="1428" w:type="dxa"/>
          </w:tcPr>
          <w:p w14:paraId="223095A5" w14:textId="7E431639" w:rsidR="003B4F1D" w:rsidRPr="008F5FBD" w:rsidRDefault="006E5639" w:rsidP="008F5FBD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US" w:bidi="ar-LB"/>
              </w:rPr>
              <w:t>939,925</w:t>
            </w:r>
          </w:p>
        </w:tc>
        <w:tc>
          <w:tcPr>
            <w:tcW w:w="1429" w:type="dxa"/>
          </w:tcPr>
          <w:p w14:paraId="3CE9AA4A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6B36C06E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E813D37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612BEC83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7FEA7630" w14:textId="77777777" w:rsidR="003B4F1D" w:rsidRPr="008F5FBD" w:rsidRDefault="003B4F1D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5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60C50526" w14:textId="30D5D1D5" w:rsidR="003B4F1D" w:rsidRPr="008F5FBD" w:rsidRDefault="00C052E8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الوفورات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التزامات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فترة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السنتين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السابقة.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A6137C"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و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بند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التسوية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A6137C"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الدائم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لتخفيض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النفقات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غير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مرتبط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مشروعات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محددة.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A6137C"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وزيادة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رصيد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الأموال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المستحقة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للصندوق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يمكن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إرجاعه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عند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إغلاق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الصندوق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الاستئماني)</w:t>
            </w:r>
          </w:p>
        </w:tc>
        <w:tc>
          <w:tcPr>
            <w:tcW w:w="1428" w:type="dxa"/>
          </w:tcPr>
          <w:p w14:paraId="01636A6F" w14:textId="77777777" w:rsidR="003B4F1D" w:rsidRPr="008F5FBD" w:rsidRDefault="003B4F1D" w:rsidP="008F5FBD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68,300</w:t>
            </w:r>
          </w:p>
        </w:tc>
        <w:tc>
          <w:tcPr>
            <w:tcW w:w="1429" w:type="dxa"/>
          </w:tcPr>
          <w:p w14:paraId="5DF6DFD1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62F5374E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457A398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61AE9E61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6D1D45D0" w14:textId="77777777" w:rsidR="003B4F1D" w:rsidRPr="008F5FBD" w:rsidRDefault="003B4F1D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6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170C2FCE" w14:textId="49F0AEC4" w:rsidR="003B4F1D" w:rsidRPr="008F5FBD" w:rsidRDefault="00C052E8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بند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التسوية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A6137C"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الدائم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لتخفيض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النفقات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غير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مرتبط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مشروعات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محددة.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A6137C"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و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زيادة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رصيد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الأموال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المستحقة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للصندوق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يمكن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إرجاعه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عند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إغلاق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الصندوق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الاستئماني)</w:t>
            </w:r>
          </w:p>
        </w:tc>
        <w:tc>
          <w:tcPr>
            <w:tcW w:w="1428" w:type="dxa"/>
          </w:tcPr>
          <w:p w14:paraId="4992B366" w14:textId="77777777" w:rsidR="003B4F1D" w:rsidRPr="008F5FBD" w:rsidRDefault="003B4F1D" w:rsidP="008F5FBD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29,054</w:t>
            </w:r>
          </w:p>
        </w:tc>
        <w:tc>
          <w:tcPr>
            <w:tcW w:w="1429" w:type="dxa"/>
          </w:tcPr>
          <w:p w14:paraId="1BF9276C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406A2C22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42BDC48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724057" w:rsidRPr="008F5FBD" w14:paraId="0DAC0D34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5FA26DB9" w14:textId="1C834DFF" w:rsidR="00724057" w:rsidRPr="008F5FBD" w:rsidRDefault="00724057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7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75583C27" w14:textId="2EDE4737" w:rsidR="00724057" w:rsidRPr="008F5FBD" w:rsidRDefault="00724057" w:rsidP="00880369">
            <w:pPr>
              <w:bidi/>
              <w:jc w:val="left"/>
              <w:rPr>
                <w:sz w:val="19"/>
                <w:szCs w:val="19"/>
                <w:rtl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المبلغ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المقدر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بأقل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قيمته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2023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سيعمل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="00880369" w:rsidRPr="008F5FBD">
              <w:rPr>
                <w:sz w:val="19"/>
                <w:szCs w:val="19"/>
                <w:rtl/>
                <w:lang w:val="en-CA" w:bidi="ar-LB"/>
              </w:rPr>
              <w:t>اليوئنديبي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على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تعديل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حساباته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2024)</w:t>
            </w:r>
          </w:p>
        </w:tc>
        <w:tc>
          <w:tcPr>
            <w:tcW w:w="1428" w:type="dxa"/>
          </w:tcPr>
          <w:p w14:paraId="55089E3A" w14:textId="79293231" w:rsidR="00724057" w:rsidRPr="008F5FBD" w:rsidRDefault="00724057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5,871</w:t>
            </w:r>
          </w:p>
        </w:tc>
        <w:tc>
          <w:tcPr>
            <w:tcW w:w="1429" w:type="dxa"/>
          </w:tcPr>
          <w:p w14:paraId="46AAECDD" w14:textId="77777777" w:rsidR="00724057" w:rsidRPr="008F5FBD" w:rsidRDefault="00724057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264DB34D" w14:textId="77777777" w:rsidR="00724057" w:rsidRPr="008F5FBD" w:rsidRDefault="00724057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0DE462B9" w14:textId="77777777" w:rsidR="00724057" w:rsidRPr="008F5FBD" w:rsidRDefault="00724057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58B67C05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02FEE27B" w14:textId="498C1EF3" w:rsidR="003B4F1D" w:rsidRPr="008F5FBD" w:rsidRDefault="00880369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8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07434A1A" w14:textId="497C0823" w:rsidR="003B4F1D" w:rsidRPr="008F5FBD" w:rsidRDefault="00880369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النفقات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المتكبدة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2023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والمبينة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التقرير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المرحلي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2023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ولكنها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سجلت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نظام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أوموجا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2024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</w:tcPr>
          <w:p w14:paraId="3B7E6A84" w14:textId="5ED7385C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</w:tcPr>
          <w:p w14:paraId="7BC914B8" w14:textId="0199F8B8" w:rsidR="003B4F1D" w:rsidRPr="008F5FBD" w:rsidRDefault="00880369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228,081</w:t>
            </w:r>
          </w:p>
        </w:tc>
        <w:tc>
          <w:tcPr>
            <w:tcW w:w="1428" w:type="dxa"/>
          </w:tcPr>
          <w:p w14:paraId="6C2CD266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0E908121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0D0B3A06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6BC0AC06" w14:textId="79F9CA1E" w:rsidR="003B4F1D" w:rsidRPr="008F5FBD" w:rsidRDefault="00907B9B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9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599444B6" w14:textId="18F4A07D" w:rsidR="003B4F1D" w:rsidRPr="008F5FBD" w:rsidRDefault="00907B9B" w:rsidP="00907B9B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الفرق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بين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تكاليف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المتوقعة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ل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دعم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الوكالات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التكاليف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الفعلية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التي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تسجل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2023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</w:tcPr>
          <w:p w14:paraId="281CCE90" w14:textId="5D800AD1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</w:tcPr>
          <w:p w14:paraId="742D38FC" w14:textId="142BE72B" w:rsidR="003B4F1D" w:rsidRPr="008F5FBD" w:rsidRDefault="00907B9B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346,234</w:t>
            </w:r>
          </w:p>
        </w:tc>
        <w:tc>
          <w:tcPr>
            <w:tcW w:w="1428" w:type="dxa"/>
          </w:tcPr>
          <w:p w14:paraId="05F0111D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5CD38DC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0F0B8A0B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02BDB374" w14:textId="2A2324A6" w:rsidR="003B4F1D" w:rsidRPr="008F5FBD" w:rsidRDefault="007C0F47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10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429A1041" w14:textId="4A65BFE2" w:rsidR="003B4F1D" w:rsidRPr="008F5FBD" w:rsidRDefault="007C0F47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الأصول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غير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المستهلكة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المدرجة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تقرير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المرحلي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ولكن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ليس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المالي،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حيث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لا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تُدرج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سوى</w:t>
            </w:r>
            <w:r w:rsidR="00936B09">
              <w:rPr>
                <w:rFonts w:hint="cs"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النفقات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="00776CEA"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ل</w:t>
            </w:r>
            <w:r w:rsidRPr="008F5FBD">
              <w:rPr>
                <w:rFonts w:hint="cs"/>
                <w:sz w:val="19"/>
                <w:szCs w:val="19"/>
                <w:rtl/>
                <w:lang w:val="en-CA" w:bidi="ar-LB"/>
              </w:rPr>
              <w:t>ل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معايير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lastRenderedPageBreak/>
              <w:t>المحاسبة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الدولية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للقطاع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العام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</w:tcPr>
          <w:p w14:paraId="2B6E606A" w14:textId="6011043F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</w:tcPr>
          <w:p w14:paraId="447581F9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6B080186" w14:textId="3A6B38CB" w:rsidR="003B4F1D" w:rsidRPr="008F5FBD" w:rsidRDefault="007C0F47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US" w:bidi="ar-LB"/>
              </w:rPr>
              <w:t>748,238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D2F6A3E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349182A8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6B254400" w14:textId="27201578" w:rsidR="003B4F1D" w:rsidRPr="008F5FBD" w:rsidRDefault="00776CEA" w:rsidP="00E134C6">
            <w:pPr>
              <w:bidi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11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0FAE9F3A" w14:textId="213EE179" w:rsidR="003B4F1D" w:rsidRPr="008F5FBD" w:rsidRDefault="00776CEA" w:rsidP="00E134C6">
            <w:pPr>
              <w:bidi/>
              <w:jc w:val="lef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rtl/>
                <w:lang w:val="en-CA" w:bidi="ar-LB"/>
              </w:rPr>
              <w:t>تعديل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سعر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الصرف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الثابت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  <w:shd w:val="clear" w:color="auto" w:fill="auto"/>
          </w:tcPr>
          <w:p w14:paraId="391F24D9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shd w:val="clear" w:color="auto" w:fill="auto"/>
          </w:tcPr>
          <w:p w14:paraId="7AD57C2F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6B0A11BB" w14:textId="40141CED" w:rsidR="003B4F1D" w:rsidRPr="008F5FBD" w:rsidRDefault="00776CEA" w:rsidP="008F5FBD">
            <w:pPr>
              <w:jc w:val="right"/>
              <w:rPr>
                <w:sz w:val="19"/>
                <w:szCs w:val="19"/>
                <w:lang w:val="en-US" w:bidi="ar-LB"/>
              </w:rPr>
            </w:pPr>
            <w:r w:rsidRPr="008F5FBD">
              <w:rPr>
                <w:rFonts w:hint="cs"/>
                <w:sz w:val="19"/>
                <w:szCs w:val="19"/>
                <w:rtl/>
                <w:lang w:val="en-US" w:bidi="ar-LB"/>
              </w:rPr>
              <w:t>17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C571A1B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3523120A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4D4E42D1" w14:textId="7B25087B" w:rsidR="003B4F1D" w:rsidRPr="008F5FBD" w:rsidRDefault="00847C1F" w:rsidP="00E134C6">
            <w:pPr>
              <w:bidi/>
              <w:jc w:val="left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12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4E663952" w14:textId="5C98550B" w:rsidR="003B4F1D" w:rsidRPr="008F5FBD" w:rsidRDefault="00E040D8" w:rsidP="00E134C6">
            <w:pPr>
              <w:bidi/>
              <w:jc w:val="left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تعديلات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نهاية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عام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="00847C1F"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2023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  <w:shd w:val="clear" w:color="auto" w:fill="auto"/>
          </w:tcPr>
          <w:p w14:paraId="42B1E01F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shd w:val="clear" w:color="auto" w:fill="auto"/>
          </w:tcPr>
          <w:p w14:paraId="3CEFDD3A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5906DD59" w14:textId="21B8C716" w:rsidR="003B4F1D" w:rsidRPr="008F5FBD" w:rsidRDefault="00847C1F" w:rsidP="008F5FBD">
            <w:pPr>
              <w:jc w:val="right"/>
              <w:rPr>
                <w:sz w:val="19"/>
                <w:szCs w:val="19"/>
                <w:lang w:val="en-US" w:bidi="ar-LB"/>
              </w:rPr>
            </w:pPr>
            <w:r w:rsidRPr="008F5FBD">
              <w:rPr>
                <w:sz w:val="19"/>
                <w:szCs w:val="19"/>
                <w:lang w:val="en-US" w:bidi="ar-LB"/>
              </w:rPr>
              <w:t>11,059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7669305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</w:tr>
      <w:tr w:rsidR="003B4F1D" w:rsidRPr="008F5FBD" w14:paraId="404C8981" w14:textId="77777777" w:rsidTr="003B4F1D">
        <w:tc>
          <w:tcPr>
            <w:tcW w:w="630" w:type="dxa"/>
            <w:tcBorders>
              <w:left w:val="single" w:sz="4" w:space="0" w:color="auto"/>
            </w:tcBorders>
          </w:tcPr>
          <w:p w14:paraId="1D77E0C7" w14:textId="3DC1BDE5" w:rsidR="003B4F1D" w:rsidRPr="008F5FBD" w:rsidRDefault="00847C1F" w:rsidP="00E134C6">
            <w:pPr>
              <w:bidi/>
              <w:jc w:val="left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13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1AF6EF4A" w14:textId="21CB66B7" w:rsidR="003B4F1D" w:rsidRPr="008F5FBD" w:rsidRDefault="00E040D8" w:rsidP="00E134C6">
            <w:pPr>
              <w:bidi/>
              <w:jc w:val="left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النفقات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المتكبدة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عام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="00847C1F"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2023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والتي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تظهر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البيان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المالي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ولكنها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لا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تظهر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في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التقرير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المرحلي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لأنها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="00B47840" w:rsidRPr="008F5FBD">
              <w:rPr>
                <w:b/>
                <w:sz w:val="19"/>
                <w:szCs w:val="19"/>
                <w:rtl/>
                <w:lang w:val="en-CA" w:bidi="ar-LB"/>
              </w:rPr>
              <w:t>مصروفات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لحسابات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خاصة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(لا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يلزم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اتخاذ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أي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إجراء)</w:t>
            </w:r>
          </w:p>
        </w:tc>
        <w:tc>
          <w:tcPr>
            <w:tcW w:w="1428" w:type="dxa"/>
            <w:shd w:val="clear" w:color="auto" w:fill="auto"/>
          </w:tcPr>
          <w:p w14:paraId="0E4697D1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9" w:type="dxa"/>
            <w:shd w:val="clear" w:color="auto" w:fill="auto"/>
          </w:tcPr>
          <w:p w14:paraId="453AEDAA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CA" w:bidi="ar-LB"/>
              </w:rPr>
            </w:pPr>
          </w:p>
        </w:tc>
        <w:tc>
          <w:tcPr>
            <w:tcW w:w="1428" w:type="dxa"/>
          </w:tcPr>
          <w:p w14:paraId="00BC6A34" w14:textId="77777777" w:rsidR="003B4F1D" w:rsidRPr="008F5FBD" w:rsidRDefault="003B4F1D" w:rsidP="008F5FBD">
            <w:pPr>
              <w:bidi/>
              <w:jc w:val="righ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742FF64" w14:textId="0195D4CA" w:rsidR="003B4F1D" w:rsidRPr="008F5FBD" w:rsidRDefault="00847C1F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  <w:lang w:val="en-CA" w:bidi="ar-LB"/>
              </w:rPr>
              <w:t>(11,196,623)</w:t>
            </w:r>
          </w:p>
        </w:tc>
      </w:tr>
      <w:tr w:rsidR="0027625C" w:rsidRPr="008F5FBD" w14:paraId="56943988" w14:textId="77777777" w:rsidTr="006C682A">
        <w:tc>
          <w:tcPr>
            <w:tcW w:w="630" w:type="dxa"/>
            <w:tcBorders>
              <w:left w:val="single" w:sz="4" w:space="0" w:color="auto"/>
            </w:tcBorders>
          </w:tcPr>
          <w:p w14:paraId="5EBF30F1" w14:textId="40FAC9FE" w:rsidR="0027625C" w:rsidRPr="008F5FBD" w:rsidRDefault="0027625C" w:rsidP="0027625C">
            <w:pPr>
              <w:bidi/>
              <w:jc w:val="left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14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67C56B6F" w14:textId="238AAC10" w:rsidR="0027625C" w:rsidRPr="008F5FBD" w:rsidRDefault="0027625C" w:rsidP="0027625C">
            <w:pPr>
              <w:bidi/>
              <w:jc w:val="left"/>
              <w:rPr>
                <w:b/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المجموع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(الصفوف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من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2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إلى</w:t>
            </w:r>
            <w:r w:rsidR="00936B09">
              <w:rPr>
                <w:b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b/>
                <w:sz w:val="19"/>
                <w:szCs w:val="19"/>
                <w:rtl/>
                <w:lang w:val="en-CA" w:bidi="ar-LB"/>
              </w:rPr>
              <w:t>14</w:t>
            </w:r>
            <w:r w:rsidRPr="008F5FBD">
              <w:rPr>
                <w:b/>
                <w:sz w:val="19"/>
                <w:szCs w:val="19"/>
                <w:rtl/>
                <w:lang w:val="en-CA" w:bidi="ar-LB"/>
              </w:rPr>
              <w:t>)</w:t>
            </w:r>
          </w:p>
        </w:tc>
        <w:tc>
          <w:tcPr>
            <w:tcW w:w="1428" w:type="dxa"/>
            <w:shd w:val="clear" w:color="auto" w:fill="auto"/>
          </w:tcPr>
          <w:p w14:paraId="1BB77205" w14:textId="0C3C0BA8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color w:val="000000"/>
                <w:sz w:val="19"/>
                <w:szCs w:val="19"/>
              </w:rPr>
              <w:t>3,049,568</w:t>
            </w:r>
          </w:p>
        </w:tc>
        <w:tc>
          <w:tcPr>
            <w:tcW w:w="1429" w:type="dxa"/>
            <w:shd w:val="clear" w:color="auto" w:fill="auto"/>
          </w:tcPr>
          <w:p w14:paraId="679DE47C" w14:textId="3A18DEE7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color w:val="000000"/>
                <w:sz w:val="19"/>
                <w:szCs w:val="19"/>
              </w:rPr>
              <w:t>18,564,687</w:t>
            </w:r>
          </w:p>
        </w:tc>
        <w:tc>
          <w:tcPr>
            <w:tcW w:w="1428" w:type="dxa"/>
            <w:shd w:val="clear" w:color="auto" w:fill="auto"/>
          </w:tcPr>
          <w:p w14:paraId="2F534B81" w14:textId="1F59915D" w:rsidR="0027625C" w:rsidRPr="008F5FBD" w:rsidRDefault="0027625C" w:rsidP="008F5FBD">
            <w:pPr>
              <w:jc w:val="right"/>
              <w:rPr>
                <w:sz w:val="19"/>
                <w:szCs w:val="19"/>
                <w:lang w:val="en-US" w:bidi="ar-LB"/>
              </w:rPr>
            </w:pPr>
            <w:r w:rsidRPr="008F5FBD">
              <w:rPr>
                <w:sz w:val="19"/>
                <w:szCs w:val="19"/>
              </w:rPr>
              <w:t>30,487,888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9846144" w14:textId="54B7A79D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sz w:val="19"/>
                <w:szCs w:val="19"/>
              </w:rPr>
              <w:t>32,703,760</w:t>
            </w:r>
          </w:p>
        </w:tc>
      </w:tr>
      <w:tr w:rsidR="0027625C" w:rsidRPr="008F5FBD" w14:paraId="6A3AA056" w14:textId="77777777" w:rsidTr="003B4F1D"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0F6FE95B" w14:textId="066764F2" w:rsidR="0027625C" w:rsidRPr="008F5FBD" w:rsidRDefault="0027625C" w:rsidP="0027625C">
            <w:pPr>
              <w:bidi/>
              <w:jc w:val="left"/>
              <w:rPr>
                <w:bCs/>
                <w:sz w:val="19"/>
                <w:szCs w:val="19"/>
                <w:lang w:val="en-CA" w:bidi="ar-LB"/>
              </w:rPr>
            </w:pPr>
            <w:r w:rsidRPr="008F5FBD">
              <w:rPr>
                <w:rFonts w:hint="cs"/>
                <w:b/>
                <w:bCs/>
                <w:sz w:val="19"/>
                <w:szCs w:val="19"/>
                <w:rtl/>
                <w:lang w:val="en-CA" w:bidi="ar-LB"/>
              </w:rPr>
              <w:t>15</w:t>
            </w:r>
          </w:p>
        </w:tc>
        <w:tc>
          <w:tcPr>
            <w:tcW w:w="30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57FE75" w14:textId="0AF483E1" w:rsidR="0027625C" w:rsidRPr="008F5FBD" w:rsidRDefault="0027625C" w:rsidP="0027625C">
            <w:pPr>
              <w:bidi/>
              <w:jc w:val="left"/>
              <w:rPr>
                <w:bCs/>
                <w:sz w:val="19"/>
                <w:szCs w:val="19"/>
                <w:lang w:val="en-CA" w:bidi="ar-LB"/>
              </w:rPr>
            </w:pP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الفرق</w:t>
            </w:r>
            <w:r w:rsidR="00936B09">
              <w:rPr>
                <w:b/>
                <w:bCs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(الصف</w:t>
            </w:r>
            <w:r w:rsidR="00936B09">
              <w:rPr>
                <w:b/>
                <w:bCs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1</w:t>
            </w:r>
            <w:r w:rsidR="00936B09">
              <w:rPr>
                <w:b/>
                <w:bCs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ناقص</w:t>
            </w:r>
            <w:r w:rsidR="00936B09">
              <w:rPr>
                <w:b/>
                <w:bCs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الصف</w:t>
            </w:r>
            <w:r w:rsidR="00936B09">
              <w:rPr>
                <w:b/>
                <w:bCs/>
                <w:sz w:val="19"/>
                <w:szCs w:val="19"/>
                <w:rtl/>
                <w:lang w:val="en-CA" w:bidi="ar-LB"/>
              </w:rPr>
              <w:t xml:space="preserve"> </w:t>
            </w:r>
            <w:r w:rsidRPr="008F5FBD">
              <w:rPr>
                <w:rFonts w:hint="cs"/>
                <w:b/>
                <w:bCs/>
                <w:sz w:val="19"/>
                <w:szCs w:val="19"/>
                <w:rtl/>
                <w:lang w:val="en-CA" w:bidi="ar-LB"/>
              </w:rPr>
              <w:t>14</w:t>
            </w:r>
            <w:r w:rsidRPr="008F5FBD">
              <w:rPr>
                <w:b/>
                <w:bCs/>
                <w:sz w:val="19"/>
                <w:szCs w:val="19"/>
                <w:rtl/>
                <w:lang w:val="en-CA" w:bidi="ar-LB"/>
              </w:rPr>
              <w:t>)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71C9A365" w14:textId="77777777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lang w:val="en-CA" w:bidi="ar-LB"/>
              </w:rPr>
              <w:t>0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14:paraId="5F8E522D" w14:textId="77777777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  <w:lang w:val="en-CA" w:bidi="ar-LB"/>
              </w:rPr>
              <w:t>0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71F3652E" w14:textId="762E1D66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</w:rPr>
              <w:t>1,959,198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</w:tcBorders>
          </w:tcPr>
          <w:p w14:paraId="217D97F0" w14:textId="1E02349F" w:rsidR="0027625C" w:rsidRPr="008F5FBD" w:rsidRDefault="0027625C" w:rsidP="008F5FBD">
            <w:pPr>
              <w:jc w:val="right"/>
              <w:rPr>
                <w:sz w:val="19"/>
                <w:szCs w:val="19"/>
                <w:lang w:val="en-CA" w:bidi="ar-LB"/>
              </w:rPr>
            </w:pPr>
            <w:r w:rsidRPr="008F5FBD">
              <w:rPr>
                <w:b/>
                <w:sz w:val="19"/>
                <w:szCs w:val="19"/>
              </w:rPr>
              <w:t>(198,115)</w:t>
            </w:r>
          </w:p>
        </w:tc>
      </w:tr>
    </w:tbl>
    <w:p w14:paraId="60A677F9" w14:textId="77777777" w:rsidR="00CB21A6" w:rsidRPr="0021012F" w:rsidRDefault="00CB21A6" w:rsidP="00CB21A6">
      <w:pPr>
        <w:tabs>
          <w:tab w:val="left" w:pos="6315"/>
        </w:tabs>
        <w:bidi/>
        <w:outlineLvl w:val="0"/>
        <w:rPr>
          <w:u w:val="single"/>
          <w:rtl/>
          <w:lang w:bidi="ar-LB"/>
        </w:rPr>
      </w:pPr>
    </w:p>
    <w:p w14:paraId="6D557554" w14:textId="06EC31A1" w:rsidR="00CB21A6" w:rsidRPr="00CA6FC3" w:rsidRDefault="0012645E" w:rsidP="0012645E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lang w:bidi="ar-LB"/>
        </w:rPr>
      </w:pPr>
      <w:r w:rsidRPr="0012645E">
        <w:rPr>
          <w:sz w:val="26"/>
          <w:szCs w:val="26"/>
          <w:rtl/>
          <w:lang w:val="en-US" w:bidi="ar-LB"/>
        </w:rPr>
        <w:t>واستنادا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إلى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التفسيرات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المقدمة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الجدول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5</w:t>
      </w:r>
      <w:r w:rsidRPr="0012645E">
        <w:rPr>
          <w:sz w:val="26"/>
          <w:szCs w:val="26"/>
          <w:rtl/>
          <w:lang w:val="en-US" w:bidi="ar-LB"/>
        </w:rPr>
        <w:t>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فإن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الفرق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في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المبالغ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لدى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اليونيدو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بقيمة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1,959,198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دولارا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أمريكيا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و</w:t>
      </w:r>
      <w:r w:rsidRPr="0012645E">
        <w:rPr>
          <w:rFonts w:hint="cs"/>
          <w:sz w:val="26"/>
          <w:szCs w:val="26"/>
          <w:rtl/>
          <w:lang w:val="en-US" w:bidi="ar-LB"/>
        </w:rPr>
        <w:t>لدى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البنك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الدولي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بقيمة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198,115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أمريكيا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هما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بندا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sz w:val="26"/>
          <w:szCs w:val="26"/>
          <w:rtl/>
          <w:lang w:val="en-US" w:bidi="ar-LB"/>
        </w:rPr>
        <w:t>تسوية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غير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Pr="0012645E">
        <w:rPr>
          <w:rFonts w:hint="cs"/>
          <w:sz w:val="26"/>
          <w:szCs w:val="26"/>
          <w:rtl/>
          <w:lang w:val="en-US" w:bidi="ar-LB"/>
        </w:rPr>
        <w:t>مسددة</w:t>
      </w:r>
      <w:r w:rsidR="00B47840" w:rsidRPr="00B47840">
        <w:rPr>
          <w:sz w:val="26"/>
          <w:szCs w:val="26"/>
          <w:rtl/>
          <w:lang w:val="en-US" w:bidi="ar-LB"/>
        </w:rPr>
        <w:t>.</w:t>
      </w:r>
    </w:p>
    <w:p w14:paraId="038011F6" w14:textId="77777777" w:rsidR="00624943" w:rsidRPr="00CA6FC3" w:rsidRDefault="00624943" w:rsidP="00624943">
      <w:pPr>
        <w:pStyle w:val="Heading1"/>
        <w:numPr>
          <w:ilvl w:val="0"/>
          <w:numId w:val="0"/>
        </w:numPr>
        <w:bidi/>
        <w:rPr>
          <w:bCs/>
          <w:sz w:val="26"/>
          <w:szCs w:val="26"/>
          <w:rtl/>
          <w:lang w:bidi="ar-LB"/>
        </w:rPr>
      </w:pPr>
      <w:r w:rsidRPr="00CA6FC3">
        <w:rPr>
          <w:bCs/>
          <w:sz w:val="26"/>
          <w:szCs w:val="26"/>
          <w:rtl/>
          <w:lang w:bidi="ar-LB"/>
        </w:rPr>
        <w:t>التوصية</w:t>
      </w:r>
    </w:p>
    <w:p w14:paraId="633DB1C7" w14:textId="14AC1301" w:rsidR="00624943" w:rsidRPr="00CA6FC3" w:rsidRDefault="00624943" w:rsidP="00624943">
      <w:pPr>
        <w:pStyle w:val="Heading1"/>
        <w:numPr>
          <w:ilvl w:val="0"/>
          <w:numId w:val="23"/>
        </w:numPr>
        <w:bidi/>
        <w:ind w:left="720" w:hanging="720"/>
        <w:rPr>
          <w:sz w:val="26"/>
          <w:szCs w:val="26"/>
          <w:lang w:bidi="ar-LB"/>
        </w:rPr>
      </w:pPr>
      <w:r w:rsidRPr="00CA6FC3">
        <w:rPr>
          <w:sz w:val="26"/>
          <w:szCs w:val="26"/>
          <w:rtl/>
          <w:lang w:val="en-US" w:bidi="ar-LB"/>
        </w:rPr>
        <w:t>قد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ترغب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اللجنة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التنفيذية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في:</w:t>
      </w:r>
    </w:p>
    <w:p w14:paraId="50DA0DF6" w14:textId="5F8764DE" w:rsidR="00624943" w:rsidRPr="00CA6FC3" w:rsidRDefault="00624943" w:rsidP="00624943">
      <w:pPr>
        <w:pStyle w:val="Heading2"/>
        <w:numPr>
          <w:ilvl w:val="1"/>
          <w:numId w:val="23"/>
        </w:numPr>
        <w:bidi/>
        <w:ind w:left="1350" w:hanging="630"/>
        <w:rPr>
          <w:sz w:val="26"/>
          <w:szCs w:val="26"/>
          <w:lang w:bidi="ar-LB"/>
        </w:rPr>
      </w:pPr>
      <w:r w:rsidRPr="00CA6FC3">
        <w:rPr>
          <w:sz w:val="26"/>
          <w:szCs w:val="26"/>
          <w:rtl/>
          <w:lang w:bidi="ar-LB"/>
        </w:rPr>
        <w:t>أن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تحيط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علما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بتسوية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حسابات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6C3400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الواردة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الوثيقة</w:t>
      </w:r>
      <w:r w:rsidR="00936B09">
        <w:rPr>
          <w:sz w:val="26"/>
          <w:szCs w:val="26"/>
          <w:rtl/>
          <w:lang w:bidi="ar-LB"/>
        </w:rPr>
        <w:t xml:space="preserve"> </w:t>
      </w:r>
      <w:r w:rsidRPr="00B47840">
        <w:rPr>
          <w:sz w:val="26"/>
          <w:szCs w:val="26"/>
          <w:lang w:val="en-CA" w:bidi="ar-LB"/>
        </w:rPr>
        <w:t>UNEP/OzL.Pro/ExCom/</w:t>
      </w:r>
      <w:r w:rsidR="006C3400">
        <w:rPr>
          <w:sz w:val="26"/>
          <w:szCs w:val="26"/>
          <w:lang w:val="en-CA" w:bidi="ar-LB"/>
        </w:rPr>
        <w:t>95</w:t>
      </w:r>
      <w:r w:rsidRPr="00B47840">
        <w:rPr>
          <w:sz w:val="26"/>
          <w:szCs w:val="26"/>
          <w:lang w:val="en-CA" w:bidi="ar-LB"/>
        </w:rPr>
        <w:t>/6</w:t>
      </w:r>
      <w:r w:rsidRPr="00CA6FC3">
        <w:rPr>
          <w:sz w:val="26"/>
          <w:szCs w:val="26"/>
          <w:rtl/>
          <w:lang w:bidi="ar-LB"/>
        </w:rPr>
        <w:t>؛</w:t>
      </w:r>
    </w:p>
    <w:p w14:paraId="58567B12" w14:textId="6BCBC1FD" w:rsidR="00624943" w:rsidRPr="00CA6FC3" w:rsidRDefault="00744236" w:rsidP="00624943">
      <w:pPr>
        <w:pStyle w:val="Heading2"/>
        <w:numPr>
          <w:ilvl w:val="1"/>
          <w:numId w:val="23"/>
        </w:numPr>
        <w:bidi/>
        <w:ind w:left="1350" w:hanging="630"/>
        <w:rPr>
          <w:sz w:val="26"/>
          <w:szCs w:val="26"/>
          <w:lang w:bidi="ar-LB"/>
        </w:rPr>
      </w:pPr>
      <w:r w:rsidRPr="00744236">
        <w:rPr>
          <w:sz w:val="26"/>
          <w:szCs w:val="26"/>
          <w:rtl/>
          <w:lang w:bidi="ar-LB"/>
        </w:rPr>
        <w:t>أن</w:t>
      </w:r>
      <w:r w:rsidR="00936B09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</w:t>
      </w:r>
      <w:r w:rsidRPr="00744236">
        <w:rPr>
          <w:sz w:val="26"/>
          <w:szCs w:val="26"/>
          <w:rtl/>
          <w:lang w:bidi="ar-LB"/>
        </w:rPr>
        <w:t>طلب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إلى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أمين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الخزانة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الاجتماع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الخامس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والتسعين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أن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يخصم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من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التحويلات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الم</w:t>
      </w:r>
      <w:r>
        <w:rPr>
          <w:rFonts w:hint="cs"/>
          <w:sz w:val="26"/>
          <w:szCs w:val="26"/>
          <w:rtl/>
          <w:lang w:bidi="ar-LB"/>
        </w:rPr>
        <w:t>ست</w:t>
      </w:r>
      <w:r w:rsidRPr="00744236">
        <w:rPr>
          <w:sz w:val="26"/>
          <w:szCs w:val="26"/>
          <w:rtl/>
          <w:lang w:bidi="ar-LB"/>
        </w:rPr>
        <w:t>قبل</w:t>
      </w:r>
      <w:r>
        <w:rPr>
          <w:rFonts w:hint="cs"/>
          <w:sz w:val="26"/>
          <w:szCs w:val="26"/>
          <w:rtl/>
          <w:lang w:bidi="ar-LB"/>
        </w:rPr>
        <w:t>ي</w:t>
      </w:r>
      <w:r w:rsidRPr="00744236">
        <w:rPr>
          <w:sz w:val="26"/>
          <w:szCs w:val="26"/>
          <w:rtl/>
          <w:lang w:bidi="ar-LB"/>
        </w:rPr>
        <w:t>ة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CA6FC3">
        <w:rPr>
          <w:sz w:val="26"/>
          <w:szCs w:val="26"/>
          <w:rtl/>
          <w:lang w:bidi="ar-LB"/>
        </w:rPr>
        <w:t>ما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CA6FC3">
        <w:rPr>
          <w:sz w:val="26"/>
          <w:szCs w:val="26"/>
          <w:rtl/>
          <w:lang w:bidi="ar-LB"/>
        </w:rPr>
        <w:t>يلي</w:t>
      </w:r>
      <w:r w:rsidR="00624943" w:rsidRPr="00CA6FC3">
        <w:rPr>
          <w:sz w:val="26"/>
          <w:szCs w:val="26"/>
          <w:lang w:bidi="ar-LB"/>
        </w:rPr>
        <w:t>:</w:t>
      </w:r>
    </w:p>
    <w:p w14:paraId="08BC402D" w14:textId="63882EE2" w:rsidR="00624943" w:rsidRPr="00002D10" w:rsidRDefault="00744236" w:rsidP="00744236">
      <w:pPr>
        <w:pStyle w:val="Heading3"/>
        <w:numPr>
          <w:ilvl w:val="2"/>
          <w:numId w:val="23"/>
        </w:numPr>
        <w:bidi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مبلغ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659,258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دولارا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أمريكيا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برنامج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الأمم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المتحدة</w:t>
      </w:r>
      <w:r w:rsidR="00936B09">
        <w:rPr>
          <w:sz w:val="26"/>
          <w:szCs w:val="26"/>
          <w:rtl/>
          <w:lang w:bidi="ar-LB"/>
        </w:rPr>
        <w:t xml:space="preserve"> </w:t>
      </w:r>
      <w:r w:rsidRPr="00744236">
        <w:rPr>
          <w:sz w:val="26"/>
          <w:szCs w:val="26"/>
          <w:rtl/>
          <w:lang w:bidi="ar-LB"/>
        </w:rPr>
        <w:t>الإنمائي</w:t>
      </w:r>
      <w:r w:rsidR="00624943" w:rsidRPr="00B47840">
        <w:rPr>
          <w:sz w:val="26"/>
          <w:szCs w:val="26"/>
          <w:rtl/>
          <w:lang w:bidi="ar-LB"/>
        </w:rPr>
        <w:t>،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على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حساب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الدخل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من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الفوائد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المبلغ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عنها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حساباته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النهائية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لعام</w:t>
      </w:r>
      <w:r w:rsidR="00936B09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والتي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B47840">
        <w:rPr>
          <w:sz w:val="26"/>
          <w:szCs w:val="26"/>
          <w:rtl/>
          <w:lang w:bidi="ar-LB"/>
        </w:rPr>
        <w:t>لم</w:t>
      </w:r>
      <w:r w:rsidR="00936B09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تُوازَن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002D10">
        <w:rPr>
          <w:sz w:val="26"/>
          <w:szCs w:val="26"/>
          <w:rtl/>
          <w:lang w:bidi="ar-LB"/>
        </w:rPr>
        <w:t>بعد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002D10">
        <w:rPr>
          <w:sz w:val="26"/>
          <w:szCs w:val="26"/>
          <w:rtl/>
          <w:lang w:bidi="ar-LB"/>
        </w:rPr>
        <w:t>مقابل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002D10">
        <w:rPr>
          <w:sz w:val="26"/>
          <w:szCs w:val="26"/>
          <w:rtl/>
          <w:lang w:bidi="ar-LB"/>
        </w:rPr>
        <w:t>الاعتمادات</w:t>
      </w:r>
      <w:r w:rsidR="00936B09">
        <w:rPr>
          <w:sz w:val="26"/>
          <w:szCs w:val="26"/>
          <w:rtl/>
          <w:lang w:bidi="ar-LB"/>
        </w:rPr>
        <w:t xml:space="preserve"> </w:t>
      </w:r>
      <w:r w:rsidR="00624943" w:rsidRPr="00002D10">
        <w:rPr>
          <w:sz w:val="26"/>
          <w:szCs w:val="26"/>
          <w:rtl/>
          <w:lang w:bidi="ar-LB"/>
        </w:rPr>
        <w:t>الجديدة؛</w:t>
      </w:r>
    </w:p>
    <w:p w14:paraId="38F6C1A2" w14:textId="00572741" w:rsidR="00624943" w:rsidRDefault="00624943" w:rsidP="00624943">
      <w:pPr>
        <w:pStyle w:val="Heading3"/>
        <w:numPr>
          <w:ilvl w:val="2"/>
          <w:numId w:val="23"/>
        </w:numPr>
        <w:bidi/>
        <w:rPr>
          <w:sz w:val="26"/>
          <w:szCs w:val="26"/>
          <w:lang w:bidi="ar-LB"/>
        </w:rPr>
      </w:pPr>
      <w:r w:rsidRPr="00002D10">
        <w:rPr>
          <w:sz w:val="26"/>
          <w:szCs w:val="26"/>
          <w:rtl/>
          <w:lang w:bidi="ar-LB"/>
        </w:rPr>
        <w:t>مبلغ</w:t>
      </w:r>
      <w:r w:rsidR="00936B09">
        <w:rPr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705,796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دولارا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أمريكيا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من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البنك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الدولي</w:t>
      </w:r>
      <w:r w:rsidRPr="00002D10">
        <w:rPr>
          <w:sz w:val="26"/>
          <w:szCs w:val="26"/>
          <w:rtl/>
          <w:lang w:bidi="ar-LB"/>
        </w:rPr>
        <w:t>،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على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حساب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الدخل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من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الفوائد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التي</w:t>
      </w:r>
      <w:r w:rsidR="00936B09">
        <w:rPr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جرى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الإبلاغ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عنها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حساباته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النهائية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لعام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2023</w:t>
      </w:r>
      <w:r w:rsidR="00936B09">
        <w:rPr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و</w:t>
      </w:r>
      <w:r w:rsidRPr="00002D10">
        <w:rPr>
          <w:sz w:val="26"/>
          <w:szCs w:val="26"/>
          <w:rtl/>
          <w:lang w:bidi="ar-LB"/>
        </w:rPr>
        <w:t>التي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لم</w:t>
      </w:r>
      <w:r w:rsidR="00936B09">
        <w:rPr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تُوازَن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بعد</w:t>
      </w:r>
      <w:r w:rsidR="00936B09">
        <w:rPr>
          <w:sz w:val="26"/>
          <w:szCs w:val="26"/>
          <w:rtl/>
          <w:lang w:bidi="ar-LB"/>
        </w:rPr>
        <w:t xml:space="preserve"> </w:t>
      </w:r>
      <w:r w:rsidRPr="00002D10">
        <w:rPr>
          <w:sz w:val="26"/>
          <w:szCs w:val="26"/>
          <w:rtl/>
          <w:lang w:bidi="ar-LB"/>
        </w:rPr>
        <w:t>مقابل</w:t>
      </w:r>
      <w:r w:rsidR="00936B0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الاعتماد</w:t>
      </w:r>
      <w:r w:rsidR="00744236">
        <w:rPr>
          <w:rFonts w:hint="cs"/>
          <w:sz w:val="26"/>
          <w:szCs w:val="26"/>
          <w:rtl/>
          <w:lang w:bidi="ar-LB"/>
        </w:rPr>
        <w:t>ات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744236">
        <w:rPr>
          <w:rFonts w:hint="cs"/>
          <w:sz w:val="26"/>
          <w:szCs w:val="26"/>
          <w:rtl/>
          <w:lang w:bidi="ar-LB"/>
        </w:rPr>
        <w:t>الجديدة</w:t>
      </w:r>
      <w:r w:rsidRPr="00002D10">
        <w:rPr>
          <w:sz w:val="26"/>
          <w:szCs w:val="26"/>
          <w:rtl/>
          <w:lang w:bidi="ar-LB"/>
        </w:rPr>
        <w:t>؛</w:t>
      </w:r>
    </w:p>
    <w:p w14:paraId="0B3E7C69" w14:textId="3D5B013C" w:rsidR="00994C4E" w:rsidRDefault="00994C4E" w:rsidP="00994C4E">
      <w:pPr>
        <w:pStyle w:val="Heading2"/>
        <w:numPr>
          <w:ilvl w:val="1"/>
          <w:numId w:val="23"/>
        </w:numPr>
        <w:bidi/>
        <w:ind w:left="1350" w:hanging="63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أن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تطلب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Pr="00994C4E">
        <w:rPr>
          <w:sz w:val="26"/>
          <w:szCs w:val="26"/>
          <w:rtl/>
        </w:rPr>
        <w:t>برنامج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الأمم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المتحدة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الإنمائي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إجراء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تعديلات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في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حساباته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لعام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2024،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حيث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يمثل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مبلغ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5,871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دولارا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أمر</w:t>
      </w:r>
      <w:r>
        <w:rPr>
          <w:rFonts w:hint="cs"/>
          <w:sz w:val="26"/>
          <w:szCs w:val="26"/>
          <w:rtl/>
        </w:rPr>
        <w:t>ي</w:t>
      </w:r>
      <w:r w:rsidRPr="00994C4E">
        <w:rPr>
          <w:sz w:val="26"/>
          <w:szCs w:val="26"/>
          <w:rtl/>
        </w:rPr>
        <w:t>كيا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النفقات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التي</w:t>
      </w:r>
      <w:r w:rsidR="00936B0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وردت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في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تقرير</w:t>
      </w:r>
      <w:r>
        <w:rPr>
          <w:rFonts w:hint="cs"/>
          <w:sz w:val="26"/>
          <w:szCs w:val="26"/>
          <w:rtl/>
        </w:rPr>
        <w:t>ه</w:t>
      </w:r>
      <w:r w:rsidR="00936B0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المرحلي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لعام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2023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ولكنها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لم</w:t>
      </w:r>
      <w:r w:rsidR="00936B0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تظهر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في</w:t>
      </w:r>
      <w:r w:rsidR="00936B09">
        <w:rPr>
          <w:sz w:val="26"/>
          <w:szCs w:val="26"/>
          <w:rtl/>
        </w:rPr>
        <w:t xml:space="preserve"> </w:t>
      </w:r>
      <w:r w:rsidRPr="00994C4E">
        <w:rPr>
          <w:sz w:val="26"/>
          <w:szCs w:val="26"/>
          <w:rtl/>
        </w:rPr>
        <w:t>الحسابات</w:t>
      </w:r>
      <w:r w:rsidR="00936B0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الختامية</w:t>
      </w:r>
      <w:r w:rsidRPr="00994C4E">
        <w:rPr>
          <w:sz w:val="26"/>
          <w:szCs w:val="26"/>
          <w:rtl/>
        </w:rPr>
        <w:t>؛</w:t>
      </w:r>
    </w:p>
    <w:p w14:paraId="6108AE9A" w14:textId="776C09B4" w:rsidR="00624943" w:rsidRDefault="00624943" w:rsidP="00624943">
      <w:pPr>
        <w:pStyle w:val="Heading2"/>
        <w:numPr>
          <w:ilvl w:val="0"/>
          <w:numId w:val="25"/>
        </w:numPr>
        <w:bidi/>
        <w:ind w:left="1440" w:hanging="720"/>
        <w:rPr>
          <w:sz w:val="26"/>
          <w:szCs w:val="26"/>
          <w:rtl/>
          <w:lang w:val="en-US" w:bidi="ar-LB"/>
        </w:rPr>
      </w:pPr>
      <w:r w:rsidRPr="00DB17AF">
        <w:rPr>
          <w:sz w:val="26"/>
          <w:szCs w:val="26"/>
          <w:rtl/>
          <w:lang w:val="en-US" w:bidi="ar-LB"/>
        </w:rPr>
        <w:t>أن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ت</w:t>
      </w:r>
      <w:r w:rsidRPr="00DB17AF">
        <w:rPr>
          <w:sz w:val="26"/>
          <w:szCs w:val="26"/>
          <w:rtl/>
          <w:lang w:val="en-US" w:bidi="ar-LB"/>
        </w:rPr>
        <w:t>طلب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إلى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اليونيدو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إجراء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تعديلات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حساباته</w:t>
      </w:r>
      <w:r w:rsidR="006B2295">
        <w:rPr>
          <w:rFonts w:hint="cs"/>
          <w:sz w:val="26"/>
          <w:szCs w:val="26"/>
          <w:rtl/>
          <w:lang w:val="en-US" w:bidi="ar-LB"/>
        </w:rPr>
        <w:t>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لعام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2024</w:t>
      </w:r>
      <w:r w:rsidRPr="00DB17AF">
        <w:rPr>
          <w:sz w:val="26"/>
          <w:szCs w:val="26"/>
          <w:rtl/>
          <w:lang w:val="en-US" w:bidi="ar-LB"/>
        </w:rPr>
        <w:t>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حيث</w:t>
      </w:r>
      <w:r w:rsidR="00936B09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يمثل</w:t>
      </w:r>
      <w:r w:rsidR="00936B09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المبلغ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2,264,760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دولار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أمريكي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الإيرادات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المسجلة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2023</w:t>
      </w:r>
      <w:r w:rsidRPr="00DB17AF">
        <w:rPr>
          <w:sz w:val="26"/>
          <w:szCs w:val="26"/>
          <w:rtl/>
          <w:lang w:val="en-US" w:bidi="ar-LB"/>
        </w:rPr>
        <w:t>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و</w:t>
      </w:r>
      <w:r w:rsidR="006B2295">
        <w:rPr>
          <w:rFonts w:hint="cs"/>
          <w:sz w:val="26"/>
          <w:szCs w:val="26"/>
          <w:rtl/>
          <w:lang w:val="en-US" w:bidi="ar-LB"/>
        </w:rPr>
        <w:t>يمثل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492</w:t>
      </w:r>
      <w:r w:rsidR="00476C87">
        <w:rPr>
          <w:sz w:val="26"/>
          <w:szCs w:val="26"/>
          <w:lang w:val="en-US" w:bidi="ar-LB"/>
        </w:rPr>
        <w:t>,</w:t>
      </w:r>
      <w:r w:rsidRPr="00DB17AF">
        <w:rPr>
          <w:sz w:val="26"/>
          <w:szCs w:val="26"/>
          <w:rtl/>
          <w:lang w:val="en-US" w:bidi="ar-LB"/>
        </w:rPr>
        <w:t>122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أمريكيا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الفوائد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للصين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المخصومة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حساباتها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لعام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2023</w:t>
      </w:r>
      <w:r w:rsidR="005A2FCF" w:rsidRPr="00DB17AF">
        <w:rPr>
          <w:rFonts w:hint="eastAsia"/>
          <w:sz w:val="26"/>
          <w:szCs w:val="26"/>
          <w:rtl/>
          <w:lang w:val="en-US" w:bidi="ar-LB"/>
        </w:rPr>
        <w:t>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ولكن</w:t>
      </w:r>
      <w:r w:rsidR="00D54B5E">
        <w:rPr>
          <w:rFonts w:hint="cs"/>
          <w:sz w:val="26"/>
          <w:szCs w:val="26"/>
          <w:rtl/>
          <w:lang w:val="en-US" w:bidi="ar-LB"/>
        </w:rPr>
        <w:t>ها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لم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D54B5E">
        <w:rPr>
          <w:rFonts w:hint="cs"/>
          <w:sz w:val="26"/>
          <w:szCs w:val="26"/>
          <w:rtl/>
          <w:lang w:val="en-US" w:bidi="ar-LB"/>
        </w:rPr>
        <w:t>توازَن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بعد</w:t>
      </w:r>
      <w:r w:rsidR="00936B09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مقابل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مدفوعات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DB17AF">
        <w:rPr>
          <w:sz w:val="26"/>
          <w:szCs w:val="26"/>
          <w:rtl/>
          <w:lang w:val="en-US" w:bidi="ar-LB"/>
        </w:rPr>
        <w:t>اليونيدو؛</w:t>
      </w:r>
    </w:p>
    <w:p w14:paraId="5209D780" w14:textId="7754A0E1" w:rsidR="002328A3" w:rsidRPr="002328A3" w:rsidRDefault="002328A3" w:rsidP="002328A3">
      <w:pPr>
        <w:bidi/>
        <w:ind w:left="1350" w:hanging="630"/>
        <w:rPr>
          <w:sz w:val="26"/>
          <w:szCs w:val="26"/>
          <w:lang w:val="en-US" w:bidi="ar-LB"/>
        </w:rPr>
      </w:pPr>
      <w:r w:rsidRPr="002328A3">
        <w:rPr>
          <w:sz w:val="26"/>
          <w:szCs w:val="26"/>
          <w:rtl/>
          <w:lang w:val="en-US" w:bidi="ar-LB"/>
        </w:rPr>
        <w:t>(</w:t>
      </w:r>
      <w:r w:rsidR="00BB4A8F" w:rsidRPr="00CA6FC3">
        <w:rPr>
          <w:sz w:val="26"/>
          <w:szCs w:val="26"/>
          <w:rtl/>
          <w:lang w:val="en-US" w:bidi="ar-LB"/>
        </w:rPr>
        <w:t>هـ</w:t>
      </w:r>
      <w:r w:rsidRPr="002328A3">
        <w:rPr>
          <w:sz w:val="26"/>
          <w:szCs w:val="26"/>
          <w:rtl/>
          <w:lang w:val="en-US" w:bidi="ar-LB"/>
        </w:rPr>
        <w:t>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و</w:t>
      </w:r>
      <w:r w:rsidR="00011E04">
        <w:rPr>
          <w:sz w:val="26"/>
          <w:szCs w:val="26"/>
          <w:rtl/>
          <w:lang w:val="en-US" w:bidi="ar-LB"/>
        </w:rPr>
        <w:t>تجدر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الإشارة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إلى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أن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الوكالات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المنفذة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ذات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الصلة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سوف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تقوم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بتحديث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بنود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التسوية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المعلقة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لعام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2023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التالية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قبل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الاجتماع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السابع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2328A3">
        <w:rPr>
          <w:sz w:val="26"/>
          <w:szCs w:val="26"/>
          <w:rtl/>
          <w:lang w:val="en-US" w:bidi="ar-LB"/>
        </w:rPr>
        <w:t>والتسعين:</w:t>
      </w:r>
    </w:p>
    <w:p w14:paraId="76A81C36" w14:textId="77777777" w:rsidR="002328A3" w:rsidRPr="002328A3" w:rsidRDefault="002328A3" w:rsidP="002328A3">
      <w:pPr>
        <w:bidi/>
        <w:rPr>
          <w:rtl/>
          <w:lang w:val="en-US" w:bidi="ar-LB"/>
        </w:rPr>
      </w:pPr>
    </w:p>
    <w:p w14:paraId="251F3672" w14:textId="0B664512" w:rsidR="00624943" w:rsidRPr="00CA6FC3" w:rsidRDefault="00624943" w:rsidP="00624943">
      <w:pPr>
        <w:pStyle w:val="Heading3"/>
        <w:numPr>
          <w:ilvl w:val="1"/>
          <w:numId w:val="25"/>
        </w:numPr>
        <w:bidi/>
        <w:ind w:left="1980" w:hanging="54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الفرقان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البالغان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66,187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</w:t>
      </w:r>
      <w:r>
        <w:rPr>
          <w:sz w:val="26"/>
          <w:szCs w:val="26"/>
          <w:rtl/>
          <w:lang w:val="en-US" w:bidi="ar-LB"/>
        </w:rPr>
        <w:t>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الدخل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6B2295">
        <w:rPr>
          <w:rFonts w:hint="cs"/>
          <w:sz w:val="26"/>
          <w:szCs w:val="26"/>
          <w:rtl/>
          <w:lang w:val="en-US" w:bidi="ar-LB"/>
        </w:rPr>
        <w:t>و1,959,198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</w:t>
      </w:r>
      <w:r>
        <w:rPr>
          <w:sz w:val="26"/>
          <w:szCs w:val="26"/>
          <w:rtl/>
          <w:lang w:val="en-US" w:bidi="ar-LB"/>
        </w:rPr>
        <w:t>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في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النفقات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بين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التقرير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المرحلي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والحسابات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الختامية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لليونيدو؛</w:t>
      </w:r>
    </w:p>
    <w:p w14:paraId="3978677D" w14:textId="033DAE52" w:rsidR="00624943" w:rsidRPr="00CA6FC3" w:rsidRDefault="00624943" w:rsidP="00624943">
      <w:pPr>
        <w:pStyle w:val="Heading3"/>
        <w:keepNext/>
        <w:keepLines/>
        <w:numPr>
          <w:ilvl w:val="1"/>
          <w:numId w:val="25"/>
        </w:numPr>
        <w:bidi/>
        <w:ind w:left="1979" w:hanging="539"/>
        <w:rPr>
          <w:sz w:val="26"/>
          <w:szCs w:val="26"/>
          <w:lang w:bidi="ar-LB"/>
        </w:rPr>
      </w:pPr>
      <w:r w:rsidRPr="00CA6FC3">
        <w:rPr>
          <w:sz w:val="26"/>
          <w:szCs w:val="26"/>
          <w:rtl/>
          <w:lang w:bidi="ar-LB"/>
        </w:rPr>
        <w:lastRenderedPageBreak/>
        <w:t>الفرق</w:t>
      </w:r>
      <w:r w:rsidR="00287DA1">
        <w:rPr>
          <w:rFonts w:hint="cs"/>
          <w:sz w:val="26"/>
          <w:szCs w:val="26"/>
          <w:rtl/>
          <w:lang w:bidi="ar-LB"/>
        </w:rPr>
        <w:t>ان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البالغ</w:t>
      </w:r>
      <w:r w:rsidR="00287DA1">
        <w:rPr>
          <w:rFonts w:hint="cs"/>
          <w:sz w:val="26"/>
          <w:szCs w:val="26"/>
          <w:rtl/>
          <w:lang w:bidi="ar-LB"/>
        </w:rPr>
        <w:t>ان</w:t>
      </w:r>
      <w:r w:rsidR="00936B09">
        <w:rPr>
          <w:sz w:val="26"/>
          <w:szCs w:val="26"/>
          <w:rtl/>
          <w:lang w:bidi="ar-LB"/>
        </w:rPr>
        <w:t xml:space="preserve"> </w:t>
      </w:r>
      <w:r w:rsidR="006B2295">
        <w:rPr>
          <w:rFonts w:hint="cs"/>
          <w:sz w:val="26"/>
          <w:szCs w:val="26"/>
          <w:rtl/>
          <w:lang w:val="en-CA" w:bidi="ar-LB"/>
        </w:rPr>
        <w:t>336,162</w:t>
      </w:r>
      <w:r w:rsidR="00936B09">
        <w:rPr>
          <w:sz w:val="26"/>
          <w:szCs w:val="26"/>
          <w:rtl/>
          <w:lang w:val="en-CA"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دولارا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أمريكيا،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في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الدخل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6B2295">
        <w:rPr>
          <w:rFonts w:hint="cs"/>
          <w:sz w:val="26"/>
          <w:szCs w:val="26"/>
          <w:rtl/>
          <w:lang w:bidi="ar-LB"/>
        </w:rPr>
        <w:t>و198,115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6B2295">
        <w:rPr>
          <w:rFonts w:hint="cs"/>
          <w:sz w:val="26"/>
          <w:szCs w:val="26"/>
          <w:rtl/>
          <w:lang w:bidi="ar-LB"/>
        </w:rPr>
        <w:t>دولارا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6B2295">
        <w:rPr>
          <w:rFonts w:hint="cs"/>
          <w:sz w:val="26"/>
          <w:szCs w:val="26"/>
          <w:rtl/>
          <w:lang w:bidi="ar-LB"/>
        </w:rPr>
        <w:t>أمريكيا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87DA1">
        <w:rPr>
          <w:rFonts w:hint="cs"/>
          <w:sz w:val="26"/>
          <w:szCs w:val="26"/>
          <w:rtl/>
          <w:lang w:bidi="ar-LB"/>
        </w:rPr>
        <w:t>في</w:t>
      </w:r>
      <w:r w:rsidR="00936B09">
        <w:rPr>
          <w:rFonts w:hint="cs"/>
          <w:sz w:val="26"/>
          <w:szCs w:val="26"/>
          <w:rtl/>
          <w:lang w:bidi="ar-LB"/>
        </w:rPr>
        <w:t xml:space="preserve"> </w:t>
      </w:r>
      <w:r w:rsidR="00287DA1">
        <w:rPr>
          <w:rFonts w:hint="cs"/>
          <w:sz w:val="26"/>
          <w:szCs w:val="26"/>
          <w:rtl/>
          <w:lang w:bidi="ar-LB"/>
        </w:rPr>
        <w:t>النفقات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بين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التقرير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المرحلي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والحسابات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الختامية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للبنك</w:t>
      </w:r>
      <w:r w:rsidR="00936B09">
        <w:rPr>
          <w:sz w:val="26"/>
          <w:szCs w:val="26"/>
          <w:rtl/>
          <w:lang w:bidi="ar-LB"/>
        </w:rPr>
        <w:t xml:space="preserve"> </w:t>
      </w:r>
      <w:r w:rsidRPr="00CA6FC3">
        <w:rPr>
          <w:sz w:val="26"/>
          <w:szCs w:val="26"/>
          <w:rtl/>
          <w:lang w:bidi="ar-LB"/>
        </w:rPr>
        <w:t>الدولي؛</w:t>
      </w:r>
    </w:p>
    <w:p w14:paraId="5B270977" w14:textId="6A02E41D" w:rsidR="00624943" w:rsidRPr="00CA6FC3" w:rsidRDefault="00624943" w:rsidP="00624943">
      <w:pPr>
        <w:pStyle w:val="Heading2"/>
        <w:keepNext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(</w:t>
      </w:r>
      <w:r w:rsidR="00BB4A8F">
        <w:rPr>
          <w:sz w:val="26"/>
          <w:szCs w:val="26"/>
          <w:rtl/>
          <w:lang w:val="en-US" w:bidi="ar-LB"/>
        </w:rPr>
        <w:t>و</w:t>
      </w:r>
      <w:r w:rsidRPr="00CA6FC3">
        <w:rPr>
          <w:sz w:val="26"/>
          <w:szCs w:val="26"/>
          <w:rtl/>
          <w:lang w:val="en-US" w:bidi="ar-LB"/>
        </w:rPr>
        <w:t>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وأن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تحيط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علما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ببنود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التسوية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الدائمة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على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النحو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التالي:</w:t>
      </w:r>
    </w:p>
    <w:p w14:paraId="03A2F905" w14:textId="56FF9784" w:rsidR="00624943" w:rsidRPr="00CA6FC3" w:rsidRDefault="00624943" w:rsidP="00624943">
      <w:pPr>
        <w:pStyle w:val="Heading3"/>
        <w:numPr>
          <w:ilvl w:val="2"/>
          <w:numId w:val="25"/>
        </w:numPr>
        <w:bidi/>
        <w:ind w:left="1980" w:hanging="27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لبرنامج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الأمم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المتحدة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الإنمائي،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للمشروعات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غير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المحددة،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</w:t>
      </w:r>
      <w:r w:rsidRPr="00CA6FC3">
        <w:rPr>
          <w:sz w:val="26"/>
          <w:szCs w:val="26"/>
          <w:rtl/>
          <w:lang w:val="en-US" w:bidi="ar-LB"/>
        </w:rPr>
        <w:t>المبلغين</w:t>
      </w:r>
      <w:r w:rsidR="00936B09">
        <w:rPr>
          <w:rFonts w:hint="cs"/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البالغين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68,300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B06EB1" w:rsidRPr="00CA6FC3">
        <w:rPr>
          <w:sz w:val="26"/>
          <w:szCs w:val="26"/>
          <w:rtl/>
          <w:lang w:val="en-US" w:bidi="ar-LB"/>
        </w:rPr>
        <w:t>و29,054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أمريكيا؛</w:t>
      </w:r>
    </w:p>
    <w:p w14:paraId="1E37DFAE" w14:textId="62E9648D" w:rsidR="00624943" w:rsidRPr="00CA6FC3" w:rsidRDefault="00624943" w:rsidP="00624943">
      <w:pPr>
        <w:pStyle w:val="Heading3"/>
        <w:numPr>
          <w:ilvl w:val="2"/>
          <w:numId w:val="25"/>
        </w:numPr>
        <w:bidi/>
        <w:ind w:left="1980" w:hanging="27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للبنك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الدولي،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للمشروعات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التالية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المنفذة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مع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وكالات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ثنائية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أخرى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عند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الاقتضاء:</w:t>
      </w:r>
    </w:p>
    <w:p w14:paraId="608CC5CA" w14:textId="5FA3263F" w:rsidR="00624943" w:rsidRPr="00CA6FC3" w:rsidRDefault="00624943" w:rsidP="00624943">
      <w:pPr>
        <w:pStyle w:val="Header4"/>
        <w:tabs>
          <w:tab w:val="clear" w:pos="2880"/>
          <w:tab w:val="left" w:pos="2520"/>
        </w:tabs>
        <w:bidi/>
        <w:ind w:hanging="90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التعاون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الثنائي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لحكومة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اليابان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lang w:val="en-US" w:bidi="ar-LB"/>
        </w:rPr>
        <w:t>(THA/PHA/68/TAS/158)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</w:t>
      </w:r>
      <w:r w:rsidRPr="00CA6FC3">
        <w:rPr>
          <w:sz w:val="26"/>
          <w:szCs w:val="26"/>
          <w:rtl/>
          <w:lang w:val="en-US" w:bidi="ar-LB"/>
        </w:rPr>
        <w:t>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342,350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أمريكي؛</w:t>
      </w:r>
    </w:p>
    <w:p w14:paraId="138CBD56" w14:textId="0FC22E2B" w:rsidR="00624943" w:rsidRPr="00CA6FC3" w:rsidRDefault="00624943" w:rsidP="005A2FCF">
      <w:pPr>
        <w:pStyle w:val="Header4"/>
        <w:tabs>
          <w:tab w:val="clear" w:pos="2880"/>
          <w:tab w:val="left" w:pos="2520"/>
        </w:tabs>
        <w:bidi/>
        <w:ind w:hanging="900"/>
        <w:jc w:val="left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والتعاون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الثنائي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لحكومة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7FB" w:rsidRPr="00CA6FC3">
        <w:rPr>
          <w:sz w:val="26"/>
          <w:szCs w:val="26"/>
          <w:rtl/>
          <w:lang w:val="en-US" w:bidi="ar-LB"/>
        </w:rPr>
        <w:t>اليابان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7FB" w:rsidRPr="00CA6FC3">
        <w:rPr>
          <w:sz w:val="26"/>
          <w:szCs w:val="26"/>
          <w:lang w:val="en-US" w:bidi="ar-LB"/>
        </w:rPr>
        <w:t>(</w:t>
      </w:r>
      <w:r w:rsidRPr="00CA6FC3">
        <w:rPr>
          <w:sz w:val="26"/>
          <w:szCs w:val="26"/>
          <w:lang w:val="en-US" w:bidi="ar-LB"/>
        </w:rPr>
        <w:t>VIE/PHA/76/TAS/71</w:t>
      </w:r>
      <w:r w:rsidR="005A2FCF" w:rsidRPr="00CA6FC3">
        <w:rPr>
          <w:sz w:val="26"/>
          <w:szCs w:val="26"/>
          <w:lang w:val="en-US" w:bidi="ar-LB"/>
        </w:rPr>
        <w:t>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5A2FCF" w:rsidRPr="00CA6FC3">
        <w:rPr>
          <w:rFonts w:hint="cs"/>
          <w:sz w:val="26"/>
          <w:szCs w:val="26"/>
          <w:rtl/>
          <w:lang w:val="en-US" w:bidi="ar-LB"/>
        </w:rPr>
        <w:t>و</w:t>
      </w:r>
      <w:r w:rsidRPr="00CA6FC3">
        <w:rPr>
          <w:sz w:val="26"/>
          <w:szCs w:val="26"/>
          <w:lang w:val="en-US" w:bidi="ar-LB"/>
        </w:rPr>
        <w:t>(VIE/PHA/84/INV/75)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</w:t>
      </w:r>
      <w:r w:rsidRPr="00CA6FC3">
        <w:rPr>
          <w:sz w:val="26"/>
          <w:szCs w:val="26"/>
          <w:rtl/>
          <w:lang w:val="en-US" w:bidi="ar-LB"/>
        </w:rPr>
        <w:t>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234,170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</w:t>
      </w:r>
      <w:r w:rsidR="007A5407">
        <w:rPr>
          <w:rFonts w:hint="cs"/>
          <w:sz w:val="26"/>
          <w:szCs w:val="26"/>
          <w:rtl/>
          <w:lang w:val="en-US" w:bidi="ar-LB"/>
        </w:rPr>
        <w:t>؛</w:t>
      </w:r>
    </w:p>
    <w:p w14:paraId="194855C0" w14:textId="46B0A1DE" w:rsidR="00624943" w:rsidRPr="00CA6FC3" w:rsidRDefault="00624943" w:rsidP="005A2FCF">
      <w:pPr>
        <w:pStyle w:val="Header4"/>
        <w:numPr>
          <w:ilvl w:val="3"/>
          <w:numId w:val="25"/>
        </w:numPr>
        <w:tabs>
          <w:tab w:val="clear" w:pos="2880"/>
          <w:tab w:val="left" w:pos="2520"/>
        </w:tabs>
        <w:bidi/>
        <w:ind w:hanging="1260"/>
        <w:jc w:val="left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والتعاون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الثنائي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لحكومة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السويد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lang w:val="en-US" w:bidi="ar-LB"/>
        </w:rPr>
        <w:t>(THA/HAL/29/TAS/120)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</w:t>
      </w:r>
      <w:r w:rsidRPr="00CA6FC3">
        <w:rPr>
          <w:sz w:val="26"/>
          <w:szCs w:val="26"/>
          <w:rtl/>
          <w:lang w:val="en-US" w:bidi="ar-LB"/>
        </w:rPr>
        <w:t>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225,985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أمريكيا؛</w:t>
      </w:r>
    </w:p>
    <w:p w14:paraId="070E617F" w14:textId="22FDC977" w:rsidR="00624943" w:rsidRPr="00CA6FC3" w:rsidRDefault="00624943" w:rsidP="00624943">
      <w:pPr>
        <w:pStyle w:val="Header4"/>
        <w:numPr>
          <w:ilvl w:val="3"/>
          <w:numId w:val="24"/>
        </w:numPr>
        <w:bidi/>
        <w:ind w:left="2520" w:hanging="54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والتعاون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الثنائي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لحكومة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الولايات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المتحدة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الأمريكية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lang w:val="en-US" w:bidi="ar-LB"/>
        </w:rPr>
        <w:t>(CPR/PRO/44/INV/425)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</w:t>
      </w:r>
      <w:r w:rsidRPr="00CA6FC3">
        <w:rPr>
          <w:sz w:val="26"/>
          <w:szCs w:val="26"/>
          <w:rtl/>
          <w:lang w:val="en-US" w:bidi="ar-LB"/>
        </w:rPr>
        <w:t>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5,375,000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أمريكيا؛</w:t>
      </w:r>
    </w:p>
    <w:p w14:paraId="4DBF0832" w14:textId="377D31C4" w:rsidR="00624943" w:rsidRPr="00CA6FC3" w:rsidRDefault="00624943" w:rsidP="00624943">
      <w:pPr>
        <w:pStyle w:val="Header4"/>
        <w:numPr>
          <w:ilvl w:val="0"/>
          <w:numId w:val="0"/>
        </w:numPr>
        <w:bidi/>
        <w:ind w:left="2520" w:hanging="54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هـ-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والتعاون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الثنائي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لحكومة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الولايات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المتحدة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الأمريكية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lang w:val="en-US" w:bidi="ar-LB"/>
        </w:rPr>
        <w:t>(CPR/PRO/47/INV/439)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5,375,000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أمريكي؛</w:t>
      </w:r>
    </w:p>
    <w:p w14:paraId="34AA55CF" w14:textId="2114FDD5" w:rsidR="00624943" w:rsidRPr="00CA6FC3" w:rsidRDefault="00624943" w:rsidP="00624943">
      <w:pPr>
        <w:pStyle w:val="Header4"/>
        <w:numPr>
          <w:ilvl w:val="4"/>
          <w:numId w:val="24"/>
        </w:numPr>
        <w:bidi/>
        <w:ind w:left="2520" w:hanging="540"/>
        <w:rPr>
          <w:sz w:val="26"/>
          <w:szCs w:val="26"/>
          <w:rtl/>
          <w:lang w:val="en-US" w:bidi="ar-LB"/>
        </w:rPr>
      </w:pPr>
      <w:r w:rsidRPr="00CA6FC3">
        <w:rPr>
          <w:sz w:val="26"/>
          <w:szCs w:val="26"/>
          <w:rtl/>
          <w:lang w:val="en-US" w:bidi="ar-LB"/>
        </w:rPr>
        <w:t>ومشروع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المبرد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ل</w:t>
      </w:r>
      <w:r w:rsidR="007C57EC">
        <w:rPr>
          <w:sz w:val="26"/>
          <w:szCs w:val="26"/>
          <w:rtl/>
          <w:lang w:val="en-US" w:bidi="ar-LB"/>
        </w:rPr>
        <w:t>تايلند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lang w:val="en-US" w:bidi="ar-LB"/>
        </w:rPr>
        <w:t>(THA/REF/26/INV/104)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="007A5407">
        <w:rPr>
          <w:rFonts w:hint="cs"/>
          <w:sz w:val="26"/>
          <w:szCs w:val="26"/>
          <w:rtl/>
          <w:lang w:val="en-US" w:bidi="ar-LB"/>
        </w:rPr>
        <w:t>بمبلغ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F00821">
        <w:rPr>
          <w:sz w:val="26"/>
          <w:szCs w:val="26"/>
          <w:lang w:val="en-US" w:bidi="ar-LB"/>
        </w:rPr>
        <w:t>1,198,946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دولارا</w:t>
      </w:r>
      <w:r w:rsidR="00936B09">
        <w:rPr>
          <w:sz w:val="26"/>
          <w:szCs w:val="26"/>
          <w:rtl/>
          <w:lang w:val="en-US" w:bidi="ar-LB"/>
        </w:rPr>
        <w:t xml:space="preserve"> </w:t>
      </w:r>
      <w:r w:rsidRPr="00CA6FC3">
        <w:rPr>
          <w:sz w:val="26"/>
          <w:szCs w:val="26"/>
          <w:rtl/>
          <w:lang w:val="en-US" w:bidi="ar-LB"/>
        </w:rPr>
        <w:t>أمريكيا.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24943" w:rsidRPr="00217F5A" w14:paraId="1B4A3160" w14:textId="77777777" w:rsidTr="00A37A59">
        <w:tc>
          <w:tcPr>
            <w:tcW w:w="1871" w:type="dxa"/>
          </w:tcPr>
          <w:p w14:paraId="05AAB268" w14:textId="77777777" w:rsidR="00624943" w:rsidRPr="00217F5A" w:rsidRDefault="00624943" w:rsidP="00A37A59">
            <w:pPr>
              <w:tabs>
                <w:tab w:val="left" w:pos="8280"/>
              </w:tabs>
              <w:bidi/>
              <w:rPr>
                <w:szCs w:val="24"/>
                <w:lang w:bidi="ar-LB"/>
              </w:rPr>
            </w:pPr>
          </w:p>
        </w:tc>
        <w:tc>
          <w:tcPr>
            <w:tcW w:w="1872" w:type="dxa"/>
          </w:tcPr>
          <w:p w14:paraId="008AE8D9" w14:textId="77777777" w:rsidR="00624943" w:rsidRPr="00217F5A" w:rsidRDefault="00624943" w:rsidP="00A37A59">
            <w:pPr>
              <w:tabs>
                <w:tab w:val="left" w:pos="8280"/>
              </w:tabs>
              <w:bidi/>
              <w:rPr>
                <w:szCs w:val="24"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C136E9F" w14:textId="77777777" w:rsidR="00624943" w:rsidRPr="00217F5A" w:rsidRDefault="00624943" w:rsidP="00A37A59">
            <w:pPr>
              <w:tabs>
                <w:tab w:val="left" w:pos="8280"/>
              </w:tabs>
              <w:bidi/>
              <w:rPr>
                <w:szCs w:val="24"/>
                <w:lang w:bidi="ar-LB"/>
              </w:rPr>
            </w:pPr>
          </w:p>
        </w:tc>
        <w:tc>
          <w:tcPr>
            <w:tcW w:w="1872" w:type="dxa"/>
          </w:tcPr>
          <w:p w14:paraId="4087C6E5" w14:textId="77777777" w:rsidR="00624943" w:rsidRPr="00217F5A" w:rsidRDefault="00624943" w:rsidP="00A37A59">
            <w:pPr>
              <w:tabs>
                <w:tab w:val="left" w:pos="8280"/>
              </w:tabs>
              <w:bidi/>
              <w:rPr>
                <w:szCs w:val="24"/>
                <w:lang w:bidi="ar-LB"/>
              </w:rPr>
            </w:pPr>
          </w:p>
        </w:tc>
        <w:tc>
          <w:tcPr>
            <w:tcW w:w="1873" w:type="dxa"/>
          </w:tcPr>
          <w:p w14:paraId="33E60B3F" w14:textId="77777777" w:rsidR="00624943" w:rsidRPr="00217F5A" w:rsidRDefault="00624943" w:rsidP="00A37A59">
            <w:pPr>
              <w:tabs>
                <w:tab w:val="left" w:pos="8280"/>
              </w:tabs>
              <w:bidi/>
              <w:rPr>
                <w:szCs w:val="24"/>
                <w:lang w:bidi="ar-LB"/>
              </w:rPr>
            </w:pPr>
          </w:p>
        </w:tc>
      </w:tr>
    </w:tbl>
    <w:p w14:paraId="7D05D0BA" w14:textId="414B37BA" w:rsidR="007E5D09" w:rsidRPr="00624943" w:rsidRDefault="007E5D09" w:rsidP="00624943">
      <w:pPr>
        <w:tabs>
          <w:tab w:val="left" w:pos="4095"/>
          <w:tab w:val="center" w:pos="4680"/>
        </w:tabs>
        <w:bidi/>
        <w:jc w:val="left"/>
        <w:rPr>
          <w:rtl/>
          <w:lang w:bidi="ar-LB"/>
        </w:rPr>
      </w:pPr>
    </w:p>
    <w:sectPr w:rsidR="007E5D09" w:rsidRPr="00624943" w:rsidSect="00B06E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629B1" w14:textId="77777777" w:rsidR="001D5035" w:rsidRDefault="001D5035">
      <w:r>
        <w:separator/>
      </w:r>
    </w:p>
  </w:endnote>
  <w:endnote w:type="continuationSeparator" w:id="0">
    <w:p w14:paraId="1B40C107" w14:textId="77777777" w:rsidR="001D5035" w:rsidRDefault="001D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DB617" w14:textId="77777777" w:rsidR="000771B9" w:rsidRDefault="000771B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A52BF6" w14:textId="77777777" w:rsidR="000771B9" w:rsidRDefault="000771B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45FE0" w14:textId="77777777" w:rsidR="00B61202" w:rsidRPr="00016BDD" w:rsidRDefault="00B61202" w:rsidP="00B6120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bidi/>
          <w:jc w:val="center"/>
          <w:rPr>
            <w:sz w:val="18"/>
            <w:szCs w:val="18"/>
            <w:rtl/>
          </w:rPr>
        </w:pPr>
        <w:r w:rsidRPr="00016BDD">
          <w:rPr>
            <w:sz w:val="18"/>
            <w:szCs w:val="18"/>
            <w:rtl/>
          </w:rPr>
          <w:t>إن وثائق ما قبل دورات اللجنة التنفيذية للصندوق المتعدد الأطراف لتنفيذ بروتوكول مونتريال</w:t>
        </w:r>
      </w:p>
      <w:p w14:paraId="091ADF1E" w14:textId="37E886FF" w:rsidR="000771B9" w:rsidRPr="00B61202" w:rsidRDefault="00B61202" w:rsidP="00B6120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bidi/>
          <w:jc w:val="center"/>
          <w:rPr>
            <w:sz w:val="18"/>
            <w:szCs w:val="18"/>
          </w:rPr>
        </w:pPr>
        <w:r w:rsidRPr="00016BDD">
          <w:rPr>
            <w:sz w:val="18"/>
            <w:szCs w:val="18"/>
            <w:rtl/>
          </w:rPr>
          <w:t>قد تصدر دون إخلال بأي قرار تتخذه اللجنة التنفيذية بعد صدورها</w:t>
        </w:r>
        <w:r w:rsidRPr="00016BDD">
          <w:rPr>
            <w:sz w:val="18"/>
            <w:szCs w:val="18"/>
          </w:rPr>
          <w:t>.</w:t>
        </w:r>
      </w:p>
    </w:sdtContent>
  </w:sdt>
  <w:p w14:paraId="66EE4A94" w14:textId="77777777" w:rsidR="000771B9" w:rsidRDefault="00077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751B3" w14:textId="77777777" w:rsidR="001D5035" w:rsidRDefault="001D5035" w:rsidP="00196ED1">
      <w:pPr>
        <w:bidi/>
      </w:pPr>
      <w:r>
        <w:separator/>
      </w:r>
    </w:p>
  </w:footnote>
  <w:footnote w:type="continuationSeparator" w:id="0">
    <w:p w14:paraId="39AD2D64" w14:textId="77777777" w:rsidR="001D5035" w:rsidRDefault="001D5035">
      <w:r>
        <w:continuationSeparator/>
      </w:r>
    </w:p>
  </w:footnote>
  <w:footnote w:id="1">
    <w:p w14:paraId="1603EFDC" w14:textId="3FD684A5" w:rsidR="000771B9" w:rsidRPr="00897114" w:rsidRDefault="000771B9" w:rsidP="0004585E">
      <w:pPr>
        <w:pStyle w:val="FootnoteText"/>
        <w:bidi/>
        <w:rPr>
          <w:sz w:val="19"/>
          <w:szCs w:val="19"/>
          <w:rtl/>
          <w:lang w:bidi="ar-SA"/>
        </w:rPr>
      </w:pPr>
      <w:r>
        <w:rPr>
          <w:rStyle w:val="FootnoteReference"/>
        </w:rPr>
        <w:footnoteRef/>
      </w:r>
      <w:r w:rsidR="00936B09">
        <w:t xml:space="preserve"> </w:t>
      </w:r>
      <w:r w:rsidR="0004585E" w:rsidRPr="00897114">
        <w:rPr>
          <w:sz w:val="19"/>
          <w:szCs w:val="19"/>
          <w:lang w:val="en-CA" w:bidi="ar-SA"/>
        </w:rPr>
        <w:t>UNEP/OzL.Pro/ExCom/</w:t>
      </w:r>
      <w:r w:rsidR="005A60CC">
        <w:rPr>
          <w:sz w:val="19"/>
          <w:szCs w:val="19"/>
          <w:lang w:val="en-CA" w:bidi="ar-SA"/>
        </w:rPr>
        <w:t>95</w:t>
      </w:r>
      <w:r w:rsidR="0004585E" w:rsidRPr="00897114">
        <w:rPr>
          <w:sz w:val="19"/>
          <w:szCs w:val="19"/>
          <w:lang w:val="en-CA" w:bidi="ar-SA"/>
        </w:rPr>
        <w:t>/1</w:t>
      </w:r>
    </w:p>
  </w:footnote>
  <w:footnote w:id="2">
    <w:p w14:paraId="30159780" w14:textId="23E05F0A" w:rsidR="000771B9" w:rsidRDefault="000771B9" w:rsidP="00CB21A6">
      <w:pPr>
        <w:pStyle w:val="FootnoteText"/>
        <w:bidi/>
        <w:rPr>
          <w:sz w:val="19"/>
          <w:szCs w:val="19"/>
        </w:rPr>
      </w:pPr>
      <w:r w:rsidRPr="00DA7318">
        <w:rPr>
          <w:rStyle w:val="FootnoteReference"/>
          <w:b/>
          <w:bCs/>
          <w:sz w:val="19"/>
          <w:szCs w:val="19"/>
          <w:rtl/>
        </w:rPr>
        <w:footnoteRef/>
      </w:r>
      <w:r w:rsidR="00936B09">
        <w:rPr>
          <w:rFonts w:hint="cs"/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يجب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إعداد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تسوية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كاملة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للحسابات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مع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التقارير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المرحلية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والمالية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للاجتماع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الأخير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من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كل</w:t>
      </w:r>
      <w:r w:rsidR="00936B09">
        <w:rPr>
          <w:sz w:val="19"/>
          <w:szCs w:val="19"/>
          <w:rtl/>
        </w:rPr>
        <w:t xml:space="preserve"> </w:t>
      </w:r>
      <w:r w:rsidRPr="00897114">
        <w:rPr>
          <w:sz w:val="19"/>
          <w:szCs w:val="19"/>
          <w:rtl/>
        </w:rPr>
        <w:t>عام</w:t>
      </w:r>
      <w:r w:rsidRPr="00897114">
        <w:rPr>
          <w:sz w:val="19"/>
          <w:szCs w:val="19"/>
        </w:rPr>
        <w:t>.</w:t>
      </w:r>
    </w:p>
    <w:p w14:paraId="5674B401" w14:textId="77777777" w:rsidR="00A33847" w:rsidRPr="00897114" w:rsidRDefault="00A33847" w:rsidP="00A33847">
      <w:pPr>
        <w:pStyle w:val="FootnoteText"/>
        <w:bidi/>
        <w:rPr>
          <w:sz w:val="19"/>
          <w:szCs w:val="19"/>
          <w:rtl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13221" w14:textId="3B8F7B23" w:rsidR="000771B9" w:rsidRDefault="000771B9">
    <w:r>
      <w:fldChar w:fldCharType="begin"/>
    </w:r>
    <w:r>
      <w:instrText xml:space="preserve"> DOCPROPERTY "Document number"  \* MERGEFORMAT </w:instrText>
    </w:r>
    <w:r>
      <w:fldChar w:fldCharType="separate"/>
    </w:r>
    <w:r w:rsidR="00595D96">
      <w:t>UNEP/</w:t>
    </w:r>
    <w:proofErr w:type="spellStart"/>
    <w:r w:rsidR="00595D96">
      <w:t>OzL.Pro</w:t>
    </w:r>
    <w:proofErr w:type="spellEnd"/>
    <w:r w:rsidR="00595D96">
      <w:t>/ExCom/95/6</w:t>
    </w:r>
    <w:r>
      <w:fldChar w:fldCharType="end"/>
    </w:r>
  </w:p>
  <w:p w14:paraId="7C1D0F86" w14:textId="77777777" w:rsidR="000771B9" w:rsidRDefault="000771B9"/>
  <w:p w14:paraId="01E98B7C" w14:textId="77777777" w:rsidR="000771B9" w:rsidRDefault="000771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6D1F2" w14:textId="159071B6" w:rsidR="000771B9" w:rsidRDefault="000771B9" w:rsidP="00595D9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95D96">
      <w:t>UNEP/</w:t>
    </w:r>
    <w:proofErr w:type="spellStart"/>
    <w:r w:rsidR="00595D96">
      <w:t>OzL.Pro</w:t>
    </w:r>
    <w:proofErr w:type="spellEnd"/>
    <w:r w:rsidR="00595D96">
      <w:t>/ExCom/95/6</w:t>
    </w:r>
    <w:r>
      <w:fldChar w:fldCharType="end"/>
    </w:r>
  </w:p>
  <w:p w14:paraId="75C0FDB6" w14:textId="77777777" w:rsidR="000771B9" w:rsidRDefault="000771B9"/>
  <w:p w14:paraId="07D2364B" w14:textId="77777777" w:rsidR="000771B9" w:rsidRDefault="000771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93231" w14:textId="4207B39E" w:rsidR="000771B9" w:rsidRDefault="000771B9" w:rsidP="00B06EB1">
    <w:pPr>
      <w:pStyle w:val="Header"/>
      <w:bidi/>
      <w:rPr>
        <w:rtl/>
      </w:rPr>
    </w:pPr>
  </w:p>
  <w:p w14:paraId="524CF4BF" w14:textId="77777777" w:rsidR="00B06EB1" w:rsidRDefault="00B06EB1" w:rsidP="00B06EB1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60A65"/>
    <w:multiLevelType w:val="hybridMultilevel"/>
    <w:tmpl w:val="9EA2399A"/>
    <w:lvl w:ilvl="0" w:tplc="D5EA1782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149299C4">
      <w:start w:val="1"/>
      <w:numFmt w:val="decimal"/>
      <w:lvlText w:val="(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E81284C8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3212353C">
      <w:start w:val="5"/>
      <w:numFmt w:val="arabicAlpha"/>
      <w:lvlText w:val="%4-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1F13E46"/>
    <w:multiLevelType w:val="hybridMultilevel"/>
    <w:tmpl w:val="6220CF30"/>
    <w:lvl w:ilvl="0" w:tplc="462C8F48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8AF6915C">
      <w:start w:val="1"/>
      <w:numFmt w:val="decimal"/>
      <w:lvlText w:val="(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AAAC34C4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8AFA389C">
      <w:start w:val="8"/>
      <w:numFmt w:val="arabicAlpha"/>
      <w:lvlText w:val="%4-"/>
      <w:lvlJc w:val="left"/>
      <w:pPr>
        <w:ind w:left="3240" w:hanging="360"/>
      </w:pPr>
      <w:rPr>
        <w:rFonts w:hint="default"/>
      </w:rPr>
    </w:lvl>
    <w:lvl w:ilvl="4" w:tplc="0B586A5E">
      <w:start w:val="27"/>
      <w:numFmt w:val="arabicAlpha"/>
      <w:lvlText w:val="%5-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FD76EA"/>
    <w:multiLevelType w:val="hybridMultilevel"/>
    <w:tmpl w:val="5FA6B760"/>
    <w:lvl w:ilvl="0" w:tplc="4D24B5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53AC5ED4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 w:tplc="8744A372">
      <w:start w:val="1"/>
      <w:numFmt w:val="decimal"/>
      <w:lvlText w:val="(%3)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100F2A"/>
    <w:multiLevelType w:val="hybridMultilevel"/>
    <w:tmpl w:val="DA5488B8"/>
    <w:lvl w:ilvl="0" w:tplc="5AA60C00">
      <w:start w:val="1"/>
      <w:numFmt w:val="arabicAlpha"/>
      <w:pStyle w:val="Header4"/>
      <w:lvlText w:val="%1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61071821">
    <w:abstractNumId w:val="10"/>
  </w:num>
  <w:num w:numId="2" w16cid:durableId="578635050">
    <w:abstractNumId w:val="10"/>
  </w:num>
  <w:num w:numId="3" w16cid:durableId="738867165">
    <w:abstractNumId w:val="10"/>
  </w:num>
  <w:num w:numId="4" w16cid:durableId="953828732">
    <w:abstractNumId w:val="10"/>
  </w:num>
  <w:num w:numId="5" w16cid:durableId="398789256">
    <w:abstractNumId w:val="10"/>
  </w:num>
  <w:num w:numId="6" w16cid:durableId="159780143">
    <w:abstractNumId w:val="9"/>
  </w:num>
  <w:num w:numId="7" w16cid:durableId="1893883369">
    <w:abstractNumId w:val="7"/>
  </w:num>
  <w:num w:numId="8" w16cid:durableId="1013069275">
    <w:abstractNumId w:val="6"/>
  </w:num>
  <w:num w:numId="9" w16cid:durableId="398215465">
    <w:abstractNumId w:val="5"/>
  </w:num>
  <w:num w:numId="10" w16cid:durableId="379938410">
    <w:abstractNumId w:val="4"/>
  </w:num>
  <w:num w:numId="11" w16cid:durableId="1107116050">
    <w:abstractNumId w:val="8"/>
  </w:num>
  <w:num w:numId="12" w16cid:durableId="1223759886">
    <w:abstractNumId w:val="3"/>
  </w:num>
  <w:num w:numId="13" w16cid:durableId="783379043">
    <w:abstractNumId w:val="2"/>
  </w:num>
  <w:num w:numId="14" w16cid:durableId="165637228">
    <w:abstractNumId w:val="1"/>
  </w:num>
  <w:num w:numId="15" w16cid:durableId="309559212">
    <w:abstractNumId w:val="0"/>
  </w:num>
  <w:num w:numId="16" w16cid:durableId="1355305950">
    <w:abstractNumId w:val="13"/>
  </w:num>
  <w:num w:numId="17" w16cid:durableId="191503911">
    <w:abstractNumId w:val="16"/>
  </w:num>
  <w:num w:numId="18" w16cid:durableId="733046837">
    <w:abstractNumId w:val="17"/>
  </w:num>
  <w:num w:numId="19" w16cid:durableId="1236669454">
    <w:abstractNumId w:val="20"/>
  </w:num>
  <w:num w:numId="20" w16cid:durableId="1666392331">
    <w:abstractNumId w:val="15"/>
  </w:num>
  <w:num w:numId="21" w16cid:durableId="20670830">
    <w:abstractNumId w:val="11"/>
  </w:num>
  <w:num w:numId="22" w16cid:durableId="20933643">
    <w:abstractNumId w:val="14"/>
  </w:num>
  <w:num w:numId="23" w16cid:durableId="1652902336">
    <w:abstractNumId w:val="19"/>
  </w:num>
  <w:num w:numId="24" w16cid:durableId="1283145660">
    <w:abstractNumId w:val="18"/>
  </w:num>
  <w:num w:numId="25" w16cid:durableId="2002736021">
    <w:abstractNumId w:val="12"/>
  </w:num>
  <w:num w:numId="26" w16cid:durableId="1302885196">
    <w:abstractNumId w:val="10"/>
  </w:num>
  <w:num w:numId="27" w16cid:durableId="1551455896">
    <w:abstractNumId w:val="10"/>
  </w:num>
  <w:num w:numId="28" w16cid:durableId="1036589257">
    <w:abstractNumId w:val="10"/>
  </w:num>
  <w:num w:numId="29" w16cid:durableId="2111311522">
    <w:abstractNumId w:val="10"/>
  </w:num>
  <w:num w:numId="30" w16cid:durableId="118135820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94"/>
    <w:rsid w:val="00001DBF"/>
    <w:rsid w:val="00002D10"/>
    <w:rsid w:val="00011E04"/>
    <w:rsid w:val="00013372"/>
    <w:rsid w:val="00013888"/>
    <w:rsid w:val="00014FB8"/>
    <w:rsid w:val="00017133"/>
    <w:rsid w:val="00022BA2"/>
    <w:rsid w:val="00023D32"/>
    <w:rsid w:val="00031488"/>
    <w:rsid w:val="00041B8B"/>
    <w:rsid w:val="0004254A"/>
    <w:rsid w:val="0004585E"/>
    <w:rsid w:val="00060E4B"/>
    <w:rsid w:val="000771B9"/>
    <w:rsid w:val="00077C9E"/>
    <w:rsid w:val="0008110E"/>
    <w:rsid w:val="0008307C"/>
    <w:rsid w:val="000831AA"/>
    <w:rsid w:val="000861FE"/>
    <w:rsid w:val="00090BEC"/>
    <w:rsid w:val="000955A1"/>
    <w:rsid w:val="000A5711"/>
    <w:rsid w:val="000B249A"/>
    <w:rsid w:val="000C00EE"/>
    <w:rsid w:val="000C2FE8"/>
    <w:rsid w:val="000D1906"/>
    <w:rsid w:val="000E389D"/>
    <w:rsid w:val="000E4111"/>
    <w:rsid w:val="000F5EBD"/>
    <w:rsid w:val="00116043"/>
    <w:rsid w:val="0012645E"/>
    <w:rsid w:val="0013224F"/>
    <w:rsid w:val="0015433F"/>
    <w:rsid w:val="001576DC"/>
    <w:rsid w:val="00157AC3"/>
    <w:rsid w:val="00160C00"/>
    <w:rsid w:val="00173F94"/>
    <w:rsid w:val="00187D13"/>
    <w:rsid w:val="00196ED1"/>
    <w:rsid w:val="001B18C7"/>
    <w:rsid w:val="001D2B45"/>
    <w:rsid w:val="001D5035"/>
    <w:rsid w:val="001D7BC1"/>
    <w:rsid w:val="001E7C12"/>
    <w:rsid w:val="001F573E"/>
    <w:rsid w:val="001F60CA"/>
    <w:rsid w:val="00217F5A"/>
    <w:rsid w:val="00222D7A"/>
    <w:rsid w:val="00222E9C"/>
    <w:rsid w:val="0022507B"/>
    <w:rsid w:val="002328A3"/>
    <w:rsid w:val="00233AA1"/>
    <w:rsid w:val="0025056B"/>
    <w:rsid w:val="00253596"/>
    <w:rsid w:val="00254745"/>
    <w:rsid w:val="0025698F"/>
    <w:rsid w:val="00260FA0"/>
    <w:rsid w:val="002647F9"/>
    <w:rsid w:val="00272795"/>
    <w:rsid w:val="00275B26"/>
    <w:rsid w:val="0027625C"/>
    <w:rsid w:val="00277D37"/>
    <w:rsid w:val="00277F9E"/>
    <w:rsid w:val="0028621A"/>
    <w:rsid w:val="00287DA1"/>
    <w:rsid w:val="00291D00"/>
    <w:rsid w:val="002B535E"/>
    <w:rsid w:val="002C1DE6"/>
    <w:rsid w:val="002E6A6F"/>
    <w:rsid w:val="002E7EF7"/>
    <w:rsid w:val="002F43D6"/>
    <w:rsid w:val="002F4766"/>
    <w:rsid w:val="002F505F"/>
    <w:rsid w:val="00311B3C"/>
    <w:rsid w:val="003305ED"/>
    <w:rsid w:val="0034575C"/>
    <w:rsid w:val="00350C7A"/>
    <w:rsid w:val="0035441C"/>
    <w:rsid w:val="003625D6"/>
    <w:rsid w:val="00367437"/>
    <w:rsid w:val="003729F6"/>
    <w:rsid w:val="003752C5"/>
    <w:rsid w:val="003B4F1D"/>
    <w:rsid w:val="003B6B2E"/>
    <w:rsid w:val="003C2739"/>
    <w:rsid w:val="003C5C1C"/>
    <w:rsid w:val="003F2852"/>
    <w:rsid w:val="003F7FEB"/>
    <w:rsid w:val="00403697"/>
    <w:rsid w:val="00404D23"/>
    <w:rsid w:val="00410F8C"/>
    <w:rsid w:val="00412B3F"/>
    <w:rsid w:val="0041543B"/>
    <w:rsid w:val="00415DCF"/>
    <w:rsid w:val="00416AD7"/>
    <w:rsid w:val="00425CA6"/>
    <w:rsid w:val="00443B71"/>
    <w:rsid w:val="0045449D"/>
    <w:rsid w:val="00462053"/>
    <w:rsid w:val="0046449C"/>
    <w:rsid w:val="00476C87"/>
    <w:rsid w:val="004A4442"/>
    <w:rsid w:val="004B500F"/>
    <w:rsid w:val="004C5B74"/>
    <w:rsid w:val="004D14FF"/>
    <w:rsid w:val="004D4A94"/>
    <w:rsid w:val="004E4898"/>
    <w:rsid w:val="004F42AC"/>
    <w:rsid w:val="004F5094"/>
    <w:rsid w:val="00501CE3"/>
    <w:rsid w:val="00505DDA"/>
    <w:rsid w:val="00507A1C"/>
    <w:rsid w:val="00531D71"/>
    <w:rsid w:val="00554529"/>
    <w:rsid w:val="00554F5B"/>
    <w:rsid w:val="00584FF3"/>
    <w:rsid w:val="005957D5"/>
    <w:rsid w:val="00595D96"/>
    <w:rsid w:val="005960E3"/>
    <w:rsid w:val="005A2FCF"/>
    <w:rsid w:val="005A60CC"/>
    <w:rsid w:val="005B38E8"/>
    <w:rsid w:val="005B65DF"/>
    <w:rsid w:val="005C552B"/>
    <w:rsid w:val="005C7D4A"/>
    <w:rsid w:val="005D17FE"/>
    <w:rsid w:val="005D7A7A"/>
    <w:rsid w:val="006022EE"/>
    <w:rsid w:val="00603049"/>
    <w:rsid w:val="00624943"/>
    <w:rsid w:val="00624AEF"/>
    <w:rsid w:val="00624DA8"/>
    <w:rsid w:val="006407C7"/>
    <w:rsid w:val="00662A73"/>
    <w:rsid w:val="00664266"/>
    <w:rsid w:val="00685453"/>
    <w:rsid w:val="00687E03"/>
    <w:rsid w:val="00690BA5"/>
    <w:rsid w:val="006A1BAA"/>
    <w:rsid w:val="006B2295"/>
    <w:rsid w:val="006C3400"/>
    <w:rsid w:val="006D7B02"/>
    <w:rsid w:val="006E0497"/>
    <w:rsid w:val="006E5639"/>
    <w:rsid w:val="006F2A2C"/>
    <w:rsid w:val="007001F7"/>
    <w:rsid w:val="00702662"/>
    <w:rsid w:val="00723F9B"/>
    <w:rsid w:val="00724057"/>
    <w:rsid w:val="00744236"/>
    <w:rsid w:val="00755188"/>
    <w:rsid w:val="00755C92"/>
    <w:rsid w:val="00766369"/>
    <w:rsid w:val="00773C1D"/>
    <w:rsid w:val="00776CEA"/>
    <w:rsid w:val="00780731"/>
    <w:rsid w:val="00786775"/>
    <w:rsid w:val="00791A1A"/>
    <w:rsid w:val="007934FC"/>
    <w:rsid w:val="007A5407"/>
    <w:rsid w:val="007A57FB"/>
    <w:rsid w:val="007B3CD6"/>
    <w:rsid w:val="007B4203"/>
    <w:rsid w:val="007B7B85"/>
    <w:rsid w:val="007C0AC6"/>
    <w:rsid w:val="007C0C0A"/>
    <w:rsid w:val="007C0F47"/>
    <w:rsid w:val="007C57EC"/>
    <w:rsid w:val="007C5F49"/>
    <w:rsid w:val="007C6EF9"/>
    <w:rsid w:val="007D141D"/>
    <w:rsid w:val="007D40B6"/>
    <w:rsid w:val="007D567C"/>
    <w:rsid w:val="007E111A"/>
    <w:rsid w:val="007E1227"/>
    <w:rsid w:val="007E56C6"/>
    <w:rsid w:val="007E5D09"/>
    <w:rsid w:val="00845283"/>
    <w:rsid w:val="00847C1F"/>
    <w:rsid w:val="008525E6"/>
    <w:rsid w:val="0086102D"/>
    <w:rsid w:val="00880369"/>
    <w:rsid w:val="00885865"/>
    <w:rsid w:val="00897114"/>
    <w:rsid w:val="008A0891"/>
    <w:rsid w:val="008A30A9"/>
    <w:rsid w:val="008A5D23"/>
    <w:rsid w:val="008A6718"/>
    <w:rsid w:val="008B3657"/>
    <w:rsid w:val="008D5F43"/>
    <w:rsid w:val="008E3A8E"/>
    <w:rsid w:val="008E3DF3"/>
    <w:rsid w:val="008E5A0B"/>
    <w:rsid w:val="008F0565"/>
    <w:rsid w:val="008F39F1"/>
    <w:rsid w:val="008F4330"/>
    <w:rsid w:val="008F5D34"/>
    <w:rsid w:val="008F5FBD"/>
    <w:rsid w:val="00907B9B"/>
    <w:rsid w:val="00907C01"/>
    <w:rsid w:val="009111E5"/>
    <w:rsid w:val="00911351"/>
    <w:rsid w:val="00912AB5"/>
    <w:rsid w:val="00921E60"/>
    <w:rsid w:val="00922CDD"/>
    <w:rsid w:val="00936B09"/>
    <w:rsid w:val="0094128C"/>
    <w:rsid w:val="00950616"/>
    <w:rsid w:val="00956AFC"/>
    <w:rsid w:val="0096293D"/>
    <w:rsid w:val="00983B1E"/>
    <w:rsid w:val="00983FD1"/>
    <w:rsid w:val="0098743C"/>
    <w:rsid w:val="00994C4E"/>
    <w:rsid w:val="009B327E"/>
    <w:rsid w:val="009C462C"/>
    <w:rsid w:val="009C46B2"/>
    <w:rsid w:val="009E6E26"/>
    <w:rsid w:val="009F645F"/>
    <w:rsid w:val="00A33847"/>
    <w:rsid w:val="00A426E7"/>
    <w:rsid w:val="00A44778"/>
    <w:rsid w:val="00A6137C"/>
    <w:rsid w:val="00A62A80"/>
    <w:rsid w:val="00A755B6"/>
    <w:rsid w:val="00A841F4"/>
    <w:rsid w:val="00A8451D"/>
    <w:rsid w:val="00A86C05"/>
    <w:rsid w:val="00A90D11"/>
    <w:rsid w:val="00A94F16"/>
    <w:rsid w:val="00A96A58"/>
    <w:rsid w:val="00AA1958"/>
    <w:rsid w:val="00AB4886"/>
    <w:rsid w:val="00AD49E7"/>
    <w:rsid w:val="00AE6132"/>
    <w:rsid w:val="00AF5DC6"/>
    <w:rsid w:val="00AF7C57"/>
    <w:rsid w:val="00B03226"/>
    <w:rsid w:val="00B06EB1"/>
    <w:rsid w:val="00B11DB6"/>
    <w:rsid w:val="00B1457A"/>
    <w:rsid w:val="00B25551"/>
    <w:rsid w:val="00B37259"/>
    <w:rsid w:val="00B37E17"/>
    <w:rsid w:val="00B40B2E"/>
    <w:rsid w:val="00B40E87"/>
    <w:rsid w:val="00B47840"/>
    <w:rsid w:val="00B51EA1"/>
    <w:rsid w:val="00B604BE"/>
    <w:rsid w:val="00B61202"/>
    <w:rsid w:val="00B73EC1"/>
    <w:rsid w:val="00B80EFF"/>
    <w:rsid w:val="00B81E83"/>
    <w:rsid w:val="00B84895"/>
    <w:rsid w:val="00B874F1"/>
    <w:rsid w:val="00BB4A8F"/>
    <w:rsid w:val="00BB5CC2"/>
    <w:rsid w:val="00C02070"/>
    <w:rsid w:val="00C023AB"/>
    <w:rsid w:val="00C02F55"/>
    <w:rsid w:val="00C0337B"/>
    <w:rsid w:val="00C03CCE"/>
    <w:rsid w:val="00C052E8"/>
    <w:rsid w:val="00C0593D"/>
    <w:rsid w:val="00C11FE5"/>
    <w:rsid w:val="00C1212B"/>
    <w:rsid w:val="00C16FBE"/>
    <w:rsid w:val="00C27B58"/>
    <w:rsid w:val="00C40F48"/>
    <w:rsid w:val="00C410C0"/>
    <w:rsid w:val="00C51B92"/>
    <w:rsid w:val="00C55EF2"/>
    <w:rsid w:val="00C62294"/>
    <w:rsid w:val="00C65A6E"/>
    <w:rsid w:val="00C6707F"/>
    <w:rsid w:val="00C74775"/>
    <w:rsid w:val="00C74905"/>
    <w:rsid w:val="00C81767"/>
    <w:rsid w:val="00CA6FC3"/>
    <w:rsid w:val="00CB21A6"/>
    <w:rsid w:val="00CB7605"/>
    <w:rsid w:val="00CC1190"/>
    <w:rsid w:val="00CE6A5A"/>
    <w:rsid w:val="00CF76AA"/>
    <w:rsid w:val="00D04A0C"/>
    <w:rsid w:val="00D1505B"/>
    <w:rsid w:val="00D436E2"/>
    <w:rsid w:val="00D45C4D"/>
    <w:rsid w:val="00D53476"/>
    <w:rsid w:val="00D54408"/>
    <w:rsid w:val="00D54B5E"/>
    <w:rsid w:val="00D64582"/>
    <w:rsid w:val="00D90FDC"/>
    <w:rsid w:val="00DA3BA9"/>
    <w:rsid w:val="00DA7318"/>
    <w:rsid w:val="00DB17AF"/>
    <w:rsid w:val="00DC6728"/>
    <w:rsid w:val="00DE3D94"/>
    <w:rsid w:val="00DF1D4A"/>
    <w:rsid w:val="00E017FD"/>
    <w:rsid w:val="00E040D8"/>
    <w:rsid w:val="00E05A9F"/>
    <w:rsid w:val="00E103D4"/>
    <w:rsid w:val="00E134C6"/>
    <w:rsid w:val="00E1360E"/>
    <w:rsid w:val="00E230B3"/>
    <w:rsid w:val="00E24D4E"/>
    <w:rsid w:val="00E26DFC"/>
    <w:rsid w:val="00E26F5D"/>
    <w:rsid w:val="00E30B72"/>
    <w:rsid w:val="00E4237B"/>
    <w:rsid w:val="00E60075"/>
    <w:rsid w:val="00E771CB"/>
    <w:rsid w:val="00E775D8"/>
    <w:rsid w:val="00E86EBE"/>
    <w:rsid w:val="00E95119"/>
    <w:rsid w:val="00E955B7"/>
    <w:rsid w:val="00E97D17"/>
    <w:rsid w:val="00EA6C2B"/>
    <w:rsid w:val="00EC108E"/>
    <w:rsid w:val="00ED5D90"/>
    <w:rsid w:val="00F00821"/>
    <w:rsid w:val="00F04E43"/>
    <w:rsid w:val="00F0564B"/>
    <w:rsid w:val="00F0606B"/>
    <w:rsid w:val="00F10222"/>
    <w:rsid w:val="00F139D6"/>
    <w:rsid w:val="00F36515"/>
    <w:rsid w:val="00F47FA2"/>
    <w:rsid w:val="00F64F8C"/>
    <w:rsid w:val="00F73EC0"/>
    <w:rsid w:val="00F7447A"/>
    <w:rsid w:val="00F87A0D"/>
    <w:rsid w:val="00F90ACF"/>
    <w:rsid w:val="00F91211"/>
    <w:rsid w:val="00F94A2B"/>
    <w:rsid w:val="00F97926"/>
    <w:rsid w:val="00FB439C"/>
    <w:rsid w:val="00FC697D"/>
    <w:rsid w:val="00FD4B2A"/>
    <w:rsid w:val="00FE3D98"/>
    <w:rsid w:val="00FF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75785"/>
  <w15:docId w15:val="{F19C9AEA-61D4-4762-8CE4-5153FF4B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9AAEF60-081E-4C34-8CCC-A05CC616DC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D16DBA-276B-4A11-B43A-AE3B73E7C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7AE43-7A43-42E3-8C85-2987493CC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E06142-4EAA-4629-9940-03B9E809B829}">
  <ds:schemaRefs>
    <ds:schemaRef ds:uri="http://schemas.microsoft.com/office/2006/metadata/properties"/>
    <ds:schemaRef ds:uri="eb6c2e4c-3f1c-4103-a37b-37c984dbe58f"/>
    <ds:schemaRef ds:uri="b93c647f-d63b-431a-95c8-8e00048cff23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533</TotalTime>
  <Pages>6</Pages>
  <Words>1775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تسوية حسابات عام 2022                                                                           .</vt:lpstr>
    </vt:vector>
  </TitlesOfParts>
  <Company>UNMFS</Company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تسوية حسابات عام 2022                                                                           .</dc:title>
  <dc:creator>Yas</dc:creator>
  <cp:lastModifiedBy>Angela Xue He Yan</cp:lastModifiedBy>
  <cp:revision>70</cp:revision>
  <cp:lastPrinted>2024-11-06T21:01:00Z</cp:lastPrinted>
  <dcterms:created xsi:type="dcterms:W3CDTF">2024-11-05T07:25:00Z</dcterms:created>
  <dcterms:modified xsi:type="dcterms:W3CDTF">2024-11-06T21:03:00Z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</vt:lpwstr>
  </property>
  <property fmtid="{D5CDD505-2E9C-101B-9397-08002B2CF9AE}" pid="3" name="Revision date">
    <vt:lpwstr>30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213880200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4" name="lcf76f155ced4ddcb4097134ff3c332f">
    <vt:lpwstr/>
  </property>
</Properties>
</file>