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6D601D" w14:paraId="271437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7928805" w14:textId="6BBFE6B1" w:rsidR="007E5D09" w:rsidRPr="006D601D" w:rsidRDefault="00E1360E" w:rsidP="007A7931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 w:rsidRPr="006D601D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1512DC" w:rsidRPr="006D601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B78DF1D" w14:textId="34E8210F" w:rsidR="007E5D09" w:rsidRPr="006D601D" w:rsidRDefault="00E1360E" w:rsidP="008E3649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 w:rsidRPr="006D601D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1512DC" w:rsidRPr="006D601D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6D601D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:rsidRPr="006D601D" w14:paraId="3A9587DD" w14:textId="77777777" w:rsidTr="00D250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9B322F" w14:textId="1E0EF5C2" w:rsidR="007E5D09" w:rsidRPr="006D601D" w:rsidRDefault="00E1360E" w:rsidP="00D250C2">
            <w:pPr>
              <w:jc w:val="left"/>
              <w:rPr>
                <w:lang w:val="en-US" w:bidi="ar-LB"/>
              </w:rPr>
            </w:pPr>
            <w:r w:rsidRPr="006D601D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0" behindDoc="1" locked="0" layoutInCell="0" allowOverlap="1" wp14:anchorId="1C1CC24D" wp14:editId="4CE0314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D601D">
              <w:rPr>
                <w:lang w:val="en-US" w:bidi="ar-LB"/>
              </w:rPr>
              <w:t>Distr</w:t>
            </w:r>
            <w:r w:rsidR="001512DC" w:rsidRPr="006D601D">
              <w:rPr>
                <w:lang w:val="en-US" w:bidi="ar-LB"/>
              </w:rPr>
              <w:t>.</w:t>
            </w:r>
          </w:p>
          <w:p w14:paraId="55E11668" w14:textId="77777777" w:rsidR="007E5D09" w:rsidRPr="006D601D" w:rsidRDefault="00E1360E" w:rsidP="00D250C2">
            <w:pPr>
              <w:jc w:val="left"/>
              <w:rPr>
                <w:lang w:val="en-US" w:bidi="ar-LB"/>
              </w:rPr>
            </w:pPr>
            <w:r w:rsidRPr="006D601D">
              <w:rPr>
                <w:lang w:val="en-US" w:bidi="ar-LB"/>
              </w:rPr>
              <w:t>GENERAL</w:t>
            </w:r>
          </w:p>
          <w:p w14:paraId="37256BBF" w14:textId="77777777" w:rsidR="007E5D09" w:rsidRPr="006D601D" w:rsidRDefault="007E5D09" w:rsidP="00D250C2">
            <w:pPr>
              <w:jc w:val="left"/>
              <w:rPr>
                <w:lang w:val="en-US" w:bidi="ar-LB"/>
              </w:rPr>
            </w:pPr>
          </w:p>
          <w:p w14:paraId="776E9F05" w14:textId="6FF5C48D" w:rsidR="00E47B53" w:rsidRPr="006D601D" w:rsidRDefault="00C44105" w:rsidP="00D250C2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D778E3" w:rsidRPr="006D601D">
              <w:rPr>
                <w:lang w:bidi="ar-LB"/>
              </w:rPr>
              <w:t>UNEP/OzL</w:t>
            </w:r>
            <w:r w:rsidR="001512DC" w:rsidRPr="006D601D">
              <w:rPr>
                <w:lang w:bidi="ar-LB"/>
              </w:rPr>
              <w:t>.</w:t>
            </w:r>
            <w:r w:rsidR="00D778E3" w:rsidRPr="006D601D">
              <w:rPr>
                <w:lang w:bidi="ar-LB"/>
              </w:rPr>
              <w:t>Pro/ExCom/94/66</w:t>
            </w:r>
            <w:r>
              <w:rPr>
                <w:lang w:bidi="ar-LB"/>
              </w:rPr>
              <w:fldChar w:fldCharType="end"/>
            </w:r>
          </w:p>
          <w:p w14:paraId="0195C604" w14:textId="432C245B" w:rsidR="00D778E3" w:rsidRPr="006D601D" w:rsidRDefault="00D778E3" w:rsidP="00D250C2">
            <w:pPr>
              <w:jc w:val="left"/>
              <w:rPr>
                <w:lang w:val="en-US" w:bidi="ar-LB"/>
              </w:rPr>
            </w:pPr>
            <w:r w:rsidRPr="006D601D">
              <w:rPr>
                <w:lang w:val="en-US" w:bidi="ar-LB"/>
              </w:rPr>
              <w:t>30</w:t>
            </w:r>
            <w:r w:rsidR="001512DC" w:rsidRPr="006D601D">
              <w:rPr>
                <w:lang w:val="en-US" w:bidi="ar-LB"/>
              </w:rPr>
              <w:t xml:space="preserve"> </w:t>
            </w:r>
            <w:r w:rsidRPr="006D601D">
              <w:rPr>
                <w:lang w:val="en-US" w:bidi="ar-LB"/>
              </w:rPr>
              <w:t>May</w:t>
            </w:r>
            <w:r w:rsidR="001512DC" w:rsidRPr="006D601D">
              <w:rPr>
                <w:lang w:val="en-US" w:bidi="ar-LB"/>
              </w:rPr>
              <w:t xml:space="preserve"> </w:t>
            </w:r>
            <w:r w:rsidRPr="006D601D">
              <w:rPr>
                <w:lang w:val="en-US" w:bidi="ar-LB"/>
              </w:rPr>
              <w:t>2024</w:t>
            </w:r>
          </w:p>
          <w:p w14:paraId="2B769D79" w14:textId="77777777" w:rsidR="00D250C2" w:rsidRDefault="00D250C2" w:rsidP="00D250C2">
            <w:pPr>
              <w:jc w:val="left"/>
              <w:rPr>
                <w:lang w:val="en-US" w:bidi="ar-LB"/>
              </w:rPr>
            </w:pPr>
          </w:p>
          <w:p w14:paraId="7AA8BE47" w14:textId="4852CC5B" w:rsidR="007E5D09" w:rsidRPr="006D601D" w:rsidRDefault="00E1360E" w:rsidP="00D250C2">
            <w:pPr>
              <w:jc w:val="left"/>
              <w:rPr>
                <w:lang w:val="en-US" w:bidi="ar-LB"/>
              </w:rPr>
            </w:pPr>
            <w:r w:rsidRPr="006D601D">
              <w:rPr>
                <w:lang w:val="en-US" w:bidi="ar-LB"/>
              </w:rPr>
              <w:t>ARABIC</w:t>
            </w:r>
          </w:p>
          <w:p w14:paraId="3698AC8B" w14:textId="0C499BB5" w:rsidR="007E5D09" w:rsidRPr="006D601D" w:rsidRDefault="00E1360E" w:rsidP="00D250C2">
            <w:pPr>
              <w:jc w:val="left"/>
              <w:rPr>
                <w:lang w:val="en-US" w:bidi="ar-LB"/>
              </w:rPr>
            </w:pPr>
            <w:r w:rsidRPr="006D601D">
              <w:rPr>
                <w:lang w:val="en-US" w:bidi="ar-LB"/>
              </w:rPr>
              <w:t>ORIGINAL</w:t>
            </w:r>
            <w:r w:rsidR="00B03DCA" w:rsidRPr="006D601D">
              <w:rPr>
                <w:lang w:val="en-US" w:bidi="ar-LB"/>
              </w:rPr>
              <w:t>:</w:t>
            </w:r>
            <w:r w:rsidR="001512DC" w:rsidRPr="006D601D">
              <w:rPr>
                <w:lang w:val="en-US" w:bidi="ar-LB"/>
              </w:rPr>
              <w:t xml:space="preserve"> </w:t>
            </w:r>
            <w:r w:rsidRPr="006D601D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2028FD" w14:textId="77777777" w:rsidR="007E5D09" w:rsidRPr="006D601D" w:rsidRDefault="00E1360E" w:rsidP="008E364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6D601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ED1393E" w14:textId="27CA8D04" w:rsidR="007E5D09" w:rsidRPr="006D601D" w:rsidRDefault="00E1360E" w:rsidP="008E3649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6D601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1512DC" w:rsidRPr="006D601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6D601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2B659BA2" w14:textId="363DFE66" w:rsidR="007E5D09" w:rsidRPr="006D601D" w:rsidRDefault="00E1360E" w:rsidP="006302C5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6D601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105444" w14:textId="77777777" w:rsidR="007E5D09" w:rsidRPr="006D601D" w:rsidRDefault="007E5D09" w:rsidP="008E3649">
            <w:pPr>
              <w:rPr>
                <w:caps/>
                <w:lang w:val="en-US" w:bidi="ar-LB"/>
              </w:rPr>
            </w:pPr>
          </w:p>
          <w:p w14:paraId="317D9A4F" w14:textId="7D27EE9B" w:rsidR="007E5D09" w:rsidRPr="006D601D" w:rsidRDefault="006302C5" w:rsidP="008E3649">
            <w:pPr>
              <w:rPr>
                <w:lang w:val="en-US" w:bidi="ar-LB"/>
              </w:rPr>
            </w:pPr>
            <w:r w:rsidRPr="006D601D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8241" behindDoc="0" locked="0" layoutInCell="0" allowOverlap="1" wp14:anchorId="760288EA" wp14:editId="681491DB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470535</wp:posOffset>
                  </wp:positionV>
                  <wp:extent cx="572770" cy="555625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8A07D9" w14:textId="77777777" w:rsidR="007E5D09" w:rsidRPr="006D601D" w:rsidRDefault="007E5D09" w:rsidP="008E364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B5BCC26" w14:textId="548692FB" w:rsidR="00702662" w:rsidRPr="006D601D" w:rsidRDefault="00702662" w:rsidP="008E3649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 w:rsidRPr="006D601D">
        <w:rPr>
          <w:rFonts w:cs="Arabic Transparent"/>
          <w:b/>
          <w:bCs/>
          <w:sz w:val="28"/>
          <w:szCs w:val="28"/>
          <w:rtl/>
          <w:lang w:bidi="ar-LB"/>
        </w:rPr>
        <w:t>اللجنــة</w:t>
      </w:r>
      <w:r w:rsidR="001512DC" w:rsidRPr="006D601D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bidi="ar-LB"/>
        </w:rPr>
        <w:t>التنفيـذيــــة</w:t>
      </w:r>
      <w:r w:rsidR="001512DC" w:rsidRPr="006D601D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bidi="ar-LB"/>
        </w:rPr>
        <w:t>للصنــدوق</w:t>
      </w:r>
      <w:r w:rsidR="001512DC" w:rsidRPr="006D601D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bidi="ar-LB"/>
        </w:rPr>
        <w:t>المــتعــدد</w:t>
      </w:r>
      <w:r w:rsidR="001512DC" w:rsidRPr="006D601D">
        <w:rPr>
          <w:rFonts w:cs="Arabic Transparent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bidi="ar-LB"/>
        </w:rPr>
        <w:t>الأطـــراف</w:t>
      </w:r>
    </w:p>
    <w:p w14:paraId="3BB3B01C" w14:textId="2BBE05E9" w:rsidR="00702662" w:rsidRPr="006D601D" w:rsidRDefault="00702662" w:rsidP="008E3649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لتنفيـــذ</w:t>
      </w:r>
      <w:r w:rsidR="001512DC"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بروتوكـول</w:t>
      </w:r>
      <w:r w:rsidR="001512DC"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  <w:r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>مونتريــال</w:t>
      </w:r>
      <w:r w:rsidR="001512DC" w:rsidRPr="006D601D"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 </w:t>
      </w:r>
    </w:p>
    <w:p w14:paraId="777807FF" w14:textId="57DD53BE" w:rsidR="00702662" w:rsidRPr="006D601D" w:rsidRDefault="00702662" w:rsidP="008E3649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6D601D">
        <w:rPr>
          <w:sz w:val="28"/>
          <w:szCs w:val="28"/>
          <w:rtl/>
          <w:lang w:val="en-US" w:eastAsia="en-CA" w:bidi="ar-LB"/>
        </w:rPr>
        <w:t>الاجتمــــــاع</w:t>
      </w:r>
      <w:r w:rsidR="001512DC" w:rsidRPr="006D601D">
        <w:rPr>
          <w:sz w:val="28"/>
          <w:szCs w:val="28"/>
          <w:rtl/>
          <w:lang w:val="en-US" w:eastAsia="en-CA" w:bidi="ar-LB"/>
        </w:rPr>
        <w:t xml:space="preserve"> </w:t>
      </w:r>
      <w:r w:rsidR="00BD082B" w:rsidRPr="006D601D">
        <w:rPr>
          <w:sz w:val="28"/>
          <w:szCs w:val="28"/>
          <w:rtl/>
          <w:lang w:val="en-US" w:eastAsia="en-CA" w:bidi="ar-LB"/>
        </w:rPr>
        <w:t>الرابع</w:t>
      </w:r>
      <w:r w:rsidR="001512DC" w:rsidRPr="006D601D">
        <w:rPr>
          <w:sz w:val="28"/>
          <w:szCs w:val="28"/>
          <w:rtl/>
          <w:lang w:val="en-US" w:eastAsia="en-CA" w:bidi="ar-LB"/>
        </w:rPr>
        <w:t xml:space="preserve"> </w:t>
      </w:r>
      <w:r w:rsidR="00E324A0" w:rsidRPr="006D601D">
        <w:rPr>
          <w:sz w:val="28"/>
          <w:szCs w:val="28"/>
          <w:rtl/>
          <w:lang w:val="en-US" w:eastAsia="en-CA" w:bidi="ar-LB"/>
        </w:rPr>
        <w:t>والتسعــــون</w:t>
      </w:r>
      <w:r w:rsidR="001512DC" w:rsidRPr="006D601D">
        <w:rPr>
          <w:sz w:val="28"/>
          <w:szCs w:val="28"/>
          <w:rtl/>
          <w:lang w:val="en-US" w:eastAsia="en-CA" w:bidi="ar-LB"/>
        </w:rPr>
        <w:t xml:space="preserve"> </w:t>
      </w:r>
    </w:p>
    <w:p w14:paraId="52D7BC12" w14:textId="12A39EC1" w:rsidR="00702662" w:rsidRPr="006D601D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  <w:r w:rsidRPr="006D601D">
        <w:rPr>
          <w:sz w:val="28"/>
          <w:szCs w:val="28"/>
          <w:rtl/>
          <w:lang w:bidi="ar-LB"/>
        </w:rPr>
        <w:t>مونتريال،</w:t>
      </w:r>
      <w:r w:rsidR="001512DC" w:rsidRPr="006D601D">
        <w:rPr>
          <w:sz w:val="28"/>
          <w:szCs w:val="28"/>
          <w:rtl/>
          <w:lang w:bidi="ar-LB"/>
        </w:rPr>
        <w:t xml:space="preserve"> </w:t>
      </w:r>
      <w:r w:rsidR="00BD082B" w:rsidRPr="006D601D">
        <w:rPr>
          <w:sz w:val="28"/>
          <w:szCs w:val="28"/>
          <w:rtl/>
          <w:lang w:bidi="ar-LB"/>
        </w:rPr>
        <w:t>27</w:t>
      </w:r>
      <w:r w:rsidR="001512DC" w:rsidRPr="006D601D">
        <w:rPr>
          <w:sz w:val="28"/>
          <w:szCs w:val="28"/>
          <w:rtl/>
          <w:lang w:bidi="ar-LB"/>
        </w:rPr>
        <w:t xml:space="preserve"> </w:t>
      </w:r>
      <w:r w:rsidR="00BD082B" w:rsidRPr="006D601D">
        <w:rPr>
          <w:sz w:val="28"/>
          <w:szCs w:val="28"/>
          <w:rtl/>
          <w:lang w:bidi="ar-LB"/>
        </w:rPr>
        <w:t>-</w:t>
      </w:r>
      <w:r w:rsidR="001512DC" w:rsidRPr="006D601D">
        <w:rPr>
          <w:sz w:val="28"/>
          <w:szCs w:val="28"/>
          <w:rtl/>
          <w:lang w:bidi="ar-LB"/>
        </w:rPr>
        <w:t xml:space="preserve"> </w:t>
      </w:r>
      <w:r w:rsidR="00BD082B" w:rsidRPr="006D601D">
        <w:rPr>
          <w:sz w:val="28"/>
          <w:szCs w:val="28"/>
          <w:rtl/>
          <w:lang w:bidi="ar-LB"/>
        </w:rPr>
        <w:t>31</w:t>
      </w:r>
      <w:r w:rsidR="001512DC" w:rsidRPr="006D601D">
        <w:rPr>
          <w:sz w:val="28"/>
          <w:szCs w:val="28"/>
          <w:rtl/>
          <w:lang w:bidi="ar-LB"/>
        </w:rPr>
        <w:t xml:space="preserve"> </w:t>
      </w:r>
      <w:r w:rsidR="00BD082B" w:rsidRPr="006D601D">
        <w:rPr>
          <w:sz w:val="28"/>
          <w:szCs w:val="28"/>
          <w:rtl/>
          <w:lang w:bidi="ar-LB"/>
        </w:rPr>
        <w:t>مايو</w:t>
      </w:r>
      <w:r w:rsidR="004A558F" w:rsidRPr="006D601D">
        <w:rPr>
          <w:sz w:val="28"/>
          <w:szCs w:val="28"/>
          <w:rtl/>
          <w:lang w:bidi="ar-LB"/>
        </w:rPr>
        <w:t>/</w:t>
      </w:r>
      <w:r w:rsidR="00BD082B" w:rsidRPr="006D601D">
        <w:rPr>
          <w:sz w:val="28"/>
          <w:szCs w:val="28"/>
          <w:rtl/>
          <w:lang w:bidi="ar-LB"/>
        </w:rPr>
        <w:t>أيار</w:t>
      </w:r>
      <w:r w:rsidR="001512DC" w:rsidRPr="006D601D">
        <w:rPr>
          <w:sz w:val="28"/>
          <w:szCs w:val="28"/>
          <w:rtl/>
          <w:lang w:bidi="ar-LB"/>
        </w:rPr>
        <w:t xml:space="preserve"> </w:t>
      </w:r>
      <w:r w:rsidR="00702662" w:rsidRPr="006D601D">
        <w:rPr>
          <w:rFonts w:asciiTheme="majorBidi" w:hAnsiTheme="majorBidi" w:cstheme="majorBidi"/>
          <w:sz w:val="28"/>
          <w:szCs w:val="28"/>
          <w:rtl/>
          <w:lang w:bidi="ar-LB"/>
        </w:rPr>
        <w:t>202</w:t>
      </w:r>
      <w:r w:rsidR="00BD082B" w:rsidRPr="006D601D">
        <w:rPr>
          <w:rFonts w:asciiTheme="majorBidi" w:hAnsiTheme="majorBidi" w:cstheme="majorBidi"/>
          <w:sz w:val="28"/>
          <w:szCs w:val="28"/>
          <w:rtl/>
          <w:lang w:bidi="ar-LB"/>
        </w:rPr>
        <w:t>4</w:t>
      </w:r>
    </w:p>
    <w:p w14:paraId="292B62E1" w14:textId="1C469734" w:rsidR="00E324A0" w:rsidRPr="006D601D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6D601D">
        <w:rPr>
          <w:rFonts w:asciiTheme="majorBidi" w:hAnsiTheme="majorBidi" w:cstheme="majorBidi"/>
          <w:sz w:val="28"/>
          <w:szCs w:val="28"/>
          <w:rtl/>
          <w:lang w:bidi="ar-LB"/>
        </w:rPr>
        <w:t>البند</w:t>
      </w:r>
      <w:r w:rsidR="001512DC" w:rsidRPr="006D601D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="00D778E3" w:rsidRPr="006D601D">
        <w:rPr>
          <w:rFonts w:asciiTheme="majorBidi" w:hAnsiTheme="majorBidi" w:cstheme="majorBidi"/>
          <w:sz w:val="28"/>
          <w:szCs w:val="28"/>
          <w:rtl/>
          <w:lang w:bidi="ar-LB"/>
        </w:rPr>
        <w:t>16</w:t>
      </w:r>
      <w:r w:rsidR="001512DC" w:rsidRPr="006D601D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 w:cstheme="majorBidi"/>
          <w:sz w:val="28"/>
          <w:szCs w:val="28"/>
          <w:rtl/>
          <w:lang w:bidi="ar-LB"/>
        </w:rPr>
        <w:t>من</w:t>
      </w:r>
      <w:r w:rsidR="001512DC" w:rsidRPr="006D601D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 w:cstheme="majorBidi"/>
          <w:sz w:val="28"/>
          <w:szCs w:val="28"/>
          <w:rtl/>
          <w:lang w:bidi="ar-LB"/>
        </w:rPr>
        <w:t>جدول</w:t>
      </w:r>
      <w:r w:rsidR="001512DC" w:rsidRPr="006D601D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 w:cstheme="majorBidi"/>
          <w:sz w:val="28"/>
          <w:szCs w:val="28"/>
          <w:rtl/>
          <w:lang w:bidi="ar-LB"/>
        </w:rPr>
        <w:t>الأعمال</w:t>
      </w:r>
      <w:r w:rsidR="001512DC" w:rsidRPr="006D601D">
        <w:rPr>
          <w:rFonts w:asciiTheme="majorBidi" w:hAnsiTheme="majorBidi" w:cstheme="majorBidi"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 w:cstheme="majorBidi"/>
          <w:sz w:val="28"/>
          <w:szCs w:val="28"/>
          <w:rtl/>
          <w:lang w:bidi="ar-LB"/>
        </w:rPr>
        <w:t>المؤقت</w:t>
      </w:r>
      <w:r w:rsidRPr="006D601D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6D601D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2628288C" w:rsidR="00FA0484" w:rsidRPr="006D601D" w:rsidRDefault="00D778E3" w:rsidP="00CF31BF">
      <w:pPr>
        <w:pStyle w:val="0Heading0"/>
        <w:bidi/>
        <w:ind w:left="1847" w:right="1134"/>
        <w:jc w:val="center"/>
        <w:rPr>
          <w:rFonts w:asciiTheme="majorBidi" w:hAnsiTheme="majorBidi"/>
          <w:b/>
          <w:bCs/>
          <w:sz w:val="28"/>
          <w:szCs w:val="28"/>
          <w:lang w:val="en-CA" w:bidi="ar-LB"/>
        </w:rPr>
      </w:pPr>
      <w:r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تقرير</w:t>
      </w:r>
      <w:r w:rsidR="001512DC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الفريق</w:t>
      </w:r>
      <w:r w:rsidR="001512DC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الفرعي</w:t>
      </w:r>
      <w:r w:rsidR="001512DC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المعني</w:t>
      </w:r>
      <w:r w:rsidR="001512DC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="009E4CF4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بقطاع</w:t>
      </w:r>
      <w:r w:rsidR="001512DC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 xml:space="preserve"> </w:t>
      </w:r>
      <w:r w:rsidR="009E4CF4" w:rsidRPr="006D601D">
        <w:rPr>
          <w:rFonts w:asciiTheme="majorBidi" w:hAnsiTheme="majorBidi"/>
          <w:b/>
          <w:bCs/>
          <w:sz w:val="28"/>
          <w:szCs w:val="28"/>
          <w:rtl/>
          <w:lang w:bidi="ar-LB"/>
        </w:rPr>
        <w:t>الإنتاج</w:t>
      </w:r>
    </w:p>
    <w:p w14:paraId="00C55218" w14:textId="77777777" w:rsidR="00FA0484" w:rsidRPr="006D601D" w:rsidRDefault="00FA0484" w:rsidP="00CF31BF">
      <w:pPr>
        <w:bidi/>
        <w:rPr>
          <w:rFonts w:asciiTheme="majorBidi" w:hAnsiTheme="majorBidi"/>
          <w:b/>
          <w:bCs/>
          <w:sz w:val="32"/>
          <w:szCs w:val="32"/>
          <w:rtl/>
          <w:lang w:bidi="ar-LB"/>
        </w:rPr>
      </w:pPr>
    </w:p>
    <w:p w14:paraId="0EC1F2B1" w14:textId="77777777" w:rsidR="009E4CF4" w:rsidRPr="006D601D" w:rsidRDefault="009E4CF4" w:rsidP="009E4CF4">
      <w:pPr>
        <w:pStyle w:val="StyleHeader4Para4Left0Firstline0"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6D601D">
        <w:rPr>
          <w:b/>
          <w:bCs/>
          <w:sz w:val="26"/>
          <w:szCs w:val="26"/>
          <w:rtl/>
          <w:lang w:bidi="ar-LB"/>
        </w:rPr>
        <w:t>مقدمة</w:t>
      </w:r>
    </w:p>
    <w:p w14:paraId="6C2825F6" w14:textId="434BD055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اجتمع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بقطاع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الإنتاج،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أعيد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تشكيله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الرابع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للجنة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التنفيذية،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29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مايو/أيار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2024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هامش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الرابع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وتألف</w:t>
      </w:r>
      <w:r w:rsidR="00A868FD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ممثلي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الأرجنتين،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وكندا،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وكوبا،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والهند،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وإيطاليا،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والأردن،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والسويد،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والولايات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المتحدة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الأمريكية،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وقامت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كندا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بدور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المُيسِّر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وكان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ممثلو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البنك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الدولي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حاضرين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أيضا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كمراقبين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1E0DE3C3" w14:textId="02195A21" w:rsidR="009E4CF4" w:rsidRPr="006D601D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1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ab/>
        <w:t>إقرار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</w:p>
    <w:p w14:paraId="15E76E8F" w14:textId="31617860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رحب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مُيسِّر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بالمشاركين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6A8918B2" w14:textId="7B76C3FD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u w:val="single"/>
          <w:rtl/>
          <w:lang w:bidi="ar-LB"/>
        </w:rPr>
        <w:t>وأقر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جدول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الأعمال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المؤقت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النحو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الوارد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lang w:bidi="ar-LB"/>
        </w:rPr>
        <w:t>UNEP/OzL</w:t>
      </w:r>
      <w:r w:rsidR="001512DC" w:rsidRPr="006D601D">
        <w:rPr>
          <w:sz w:val="26"/>
          <w:szCs w:val="26"/>
          <w:lang w:bidi="ar-LB"/>
        </w:rPr>
        <w:t>.</w:t>
      </w:r>
      <w:r w:rsidRPr="006D601D">
        <w:rPr>
          <w:sz w:val="26"/>
          <w:szCs w:val="26"/>
          <w:lang w:bidi="ar-LB"/>
        </w:rPr>
        <w:t>Pro</w:t>
      </w:r>
      <w:r w:rsidRPr="006D601D">
        <w:rPr>
          <w:szCs w:val="24"/>
          <w:lang w:bidi="ar-LB"/>
        </w:rPr>
        <w:t>/ExCom/94/SGP/1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28856013" w14:textId="13003AAA" w:rsidR="009E4CF4" w:rsidRPr="006D601D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2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Pr="006D601D">
        <w:rPr>
          <w:bCs/>
          <w:sz w:val="26"/>
          <w:szCs w:val="26"/>
          <w:rtl/>
          <w:lang w:bidi="ar-LB"/>
        </w:rPr>
        <w:tab/>
        <w:t>تنظيم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العمل</w:t>
      </w:r>
    </w:p>
    <w:p w14:paraId="0BF50A5A" w14:textId="68A0013F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001839">
        <w:rPr>
          <w:sz w:val="26"/>
          <w:szCs w:val="26"/>
          <w:u w:val="single"/>
          <w:rtl/>
          <w:lang w:bidi="ar-LB"/>
        </w:rPr>
        <w:t>وافق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متابعة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تنظيم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العمل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اقترحه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>المُيسِّر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2DC8868F" w14:textId="4094BB40" w:rsidR="004D2DDE" w:rsidRPr="006D601D" w:rsidRDefault="009E4CF4" w:rsidP="009E4CF4">
      <w:pPr>
        <w:pStyle w:val="ListParagraph"/>
        <w:keepNext/>
        <w:keepLines/>
        <w:bidi/>
        <w:spacing w:before="240" w:after="240"/>
        <w:ind w:left="2416" w:hanging="2410"/>
        <w:contextualSpacing w:val="0"/>
        <w:outlineLvl w:val="1"/>
        <w:rPr>
          <w:b/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3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ab/>
      </w:r>
      <w:r w:rsidRPr="006D601D">
        <w:rPr>
          <w:b/>
          <w:bCs/>
          <w:sz w:val="26"/>
          <w:szCs w:val="26"/>
          <w:rtl/>
          <w:lang w:bidi="ar-LB"/>
        </w:rPr>
        <w:t>خطة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إدارة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إزالة </w:t>
      </w:r>
      <w:r w:rsidRPr="006D601D">
        <w:rPr>
          <w:b/>
          <w:bCs/>
          <w:sz w:val="26"/>
          <w:szCs w:val="26"/>
          <w:rtl/>
          <w:lang w:bidi="ar-LB"/>
        </w:rPr>
        <w:t>إنتاج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ية </w:t>
      </w:r>
      <w:r w:rsidRPr="006D601D">
        <w:rPr>
          <w:b/>
          <w:bCs/>
          <w:sz w:val="26"/>
          <w:szCs w:val="26"/>
          <w:rtl/>
          <w:lang w:bidi="ar-LB"/>
        </w:rPr>
        <w:t>للصين</w:t>
      </w:r>
      <w:r w:rsidR="00B03DCA" w:rsidRPr="006D601D">
        <w:rPr>
          <w:b/>
          <w:bCs/>
          <w:sz w:val="26"/>
          <w:szCs w:val="26"/>
          <w:rtl/>
          <w:lang w:bidi="ar-LB"/>
        </w:rPr>
        <w:t>: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تقرير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عن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المسألة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المتعلقة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بالإبلاغ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عن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ية الملتقطة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="003545D9" w:rsidRPr="006D601D">
        <w:rPr>
          <w:b/>
          <w:bCs/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بموجب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المادة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7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بروتوكول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مونتريال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(المقرر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93/99(ج))</w:t>
      </w:r>
    </w:p>
    <w:p w14:paraId="7EABD56E" w14:textId="174C736C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قدم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الأمانة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lang w:bidi="ar-LB"/>
        </w:rPr>
        <w:t>UNEP/OzL</w:t>
      </w:r>
      <w:r w:rsidR="001512DC" w:rsidRPr="006D601D">
        <w:rPr>
          <w:sz w:val="26"/>
          <w:szCs w:val="26"/>
          <w:lang w:bidi="ar-LB"/>
        </w:rPr>
        <w:t>.</w:t>
      </w:r>
      <w:r w:rsidRPr="006D601D">
        <w:rPr>
          <w:sz w:val="26"/>
          <w:szCs w:val="26"/>
          <w:lang w:bidi="ar-LB"/>
        </w:rPr>
        <w:t>Pro/ExCom/94/SGP/2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تعرض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المسألة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المتعلقة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الملتقطة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بموجب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المادة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7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 xml:space="preserve">بروتوكول </w:t>
      </w:r>
      <w:r w:rsidRPr="006D601D">
        <w:rPr>
          <w:sz w:val="26"/>
          <w:szCs w:val="26"/>
          <w:rtl/>
          <w:lang w:bidi="ar-LB"/>
        </w:rPr>
        <w:t>مونتريال،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عملا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بالمقرر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93/99(ج)،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وتعليقات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الأمانة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وتوصياتها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وأبلغ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 xml:space="preserve">ممثل الأمانة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35E8E" w:rsidRPr="006D601D">
        <w:rPr>
          <w:sz w:val="26"/>
          <w:szCs w:val="26"/>
          <w:rtl/>
          <w:lang w:bidi="ar-LB"/>
        </w:rPr>
        <w:t xml:space="preserve"> حكومة الصين أوضحت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بعد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إصدار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ستنقح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تقرير</w:t>
      </w:r>
      <w:r w:rsidR="00135E8E" w:rsidRPr="006D601D">
        <w:rPr>
          <w:sz w:val="26"/>
          <w:szCs w:val="26"/>
          <w:rtl/>
          <w:lang w:bidi="ar-LB"/>
        </w:rPr>
        <w:t>ها 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بيانات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 xml:space="preserve">المادة 7 </w:t>
      </w:r>
      <w:r w:rsidRPr="006D601D">
        <w:rPr>
          <w:sz w:val="26"/>
          <w:szCs w:val="26"/>
          <w:rtl/>
          <w:lang w:bidi="ar-LB"/>
        </w:rPr>
        <w:t>لعام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2022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ليشمل</w:t>
      </w:r>
      <w:r w:rsidR="001512DC" w:rsidRPr="006D601D">
        <w:rPr>
          <w:sz w:val="26"/>
          <w:szCs w:val="26"/>
          <w:rtl/>
          <w:lang w:bidi="ar-LB"/>
        </w:rPr>
        <w:t xml:space="preserve"> المواد </w:t>
      </w:r>
      <w:r w:rsidR="001512DC" w:rsidRPr="006D601D">
        <w:rPr>
          <w:sz w:val="26"/>
          <w:szCs w:val="26"/>
          <w:rtl/>
          <w:lang w:bidi="ar-LB"/>
        </w:rPr>
        <w:lastRenderedPageBreak/>
        <w:t>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D10D10" w:rsidRPr="006D601D">
        <w:rPr>
          <w:sz w:val="26"/>
          <w:szCs w:val="26"/>
          <w:rtl/>
          <w:lang w:bidi="ar-LB"/>
        </w:rPr>
        <w:t>الملتقطة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لأحد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المنتجين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الذين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باعوا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لأحد مستخدمي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فإنه يساورها القلق من إدراج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البيانات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للم</w:t>
      </w:r>
      <w:r w:rsidR="00135E8E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نت</w:t>
      </w:r>
      <w:r w:rsidR="00135E8E" w:rsidRPr="006D601D">
        <w:rPr>
          <w:sz w:val="26"/>
          <w:szCs w:val="26"/>
          <w:rtl/>
          <w:lang w:bidi="ar-LB"/>
        </w:rPr>
        <w:t>ِ</w:t>
      </w:r>
      <w:r w:rsidRPr="006D601D">
        <w:rPr>
          <w:sz w:val="26"/>
          <w:szCs w:val="26"/>
          <w:rtl/>
          <w:lang w:bidi="ar-LB"/>
        </w:rPr>
        <w:t>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الثاني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لاستخدام</w:t>
      </w:r>
      <w:r w:rsidR="00135E8E" w:rsidRPr="006D601D">
        <w:rPr>
          <w:sz w:val="26"/>
          <w:szCs w:val="26"/>
          <w:rtl/>
          <w:lang w:bidi="ar-LB"/>
        </w:rPr>
        <w:t>ها ك</w:t>
      </w:r>
      <w:r w:rsidRPr="006D601D">
        <w:rPr>
          <w:sz w:val="26"/>
          <w:szCs w:val="26"/>
          <w:rtl/>
          <w:lang w:bidi="ar-LB"/>
        </w:rPr>
        <w:t>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 xml:space="preserve">وسيطة </w:t>
      </w:r>
      <w:r w:rsidRPr="006D601D">
        <w:rPr>
          <w:sz w:val="26"/>
          <w:szCs w:val="26"/>
          <w:rtl/>
          <w:lang w:bidi="ar-LB"/>
        </w:rPr>
        <w:t>داخلية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وفيما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يتعلق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بالم</w:t>
      </w:r>
      <w:r w:rsidR="00135E8E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نت</w:t>
      </w:r>
      <w:r w:rsidR="00135E8E" w:rsidRPr="006D601D">
        <w:rPr>
          <w:sz w:val="26"/>
          <w:szCs w:val="26"/>
          <w:rtl/>
          <w:lang w:bidi="ar-LB"/>
        </w:rPr>
        <w:t>ِ</w:t>
      </w:r>
      <w:r w:rsidRPr="006D601D">
        <w:rPr>
          <w:sz w:val="26"/>
          <w:szCs w:val="26"/>
          <w:rtl/>
          <w:lang w:bidi="ar-LB"/>
        </w:rPr>
        <w:t>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الثاني،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فصل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-142ب </w:t>
      </w:r>
      <w:r w:rsidRPr="006D601D">
        <w:rPr>
          <w:sz w:val="26"/>
          <w:szCs w:val="26"/>
          <w:rtl/>
          <w:lang w:bidi="ar-LB"/>
        </w:rPr>
        <w:t>المستخدم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كمادة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ويمثل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نسبة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صغيرة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جدا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إجمالي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المؤسسة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من ا</w:t>
      </w:r>
      <w:r w:rsidR="001512DC" w:rsidRPr="006D601D">
        <w:rPr>
          <w:sz w:val="26"/>
          <w:szCs w:val="26"/>
          <w:rtl/>
          <w:lang w:bidi="ar-LB"/>
        </w:rPr>
        <w:t>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>-142ب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ولن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إدراجه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تنقيح</w:t>
      </w:r>
      <w:r w:rsidR="003545D9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بيانات</w:t>
      </w:r>
      <w:r w:rsidR="003545D9" w:rsidRPr="006D601D">
        <w:rPr>
          <w:sz w:val="26"/>
          <w:szCs w:val="26"/>
          <w:rtl/>
          <w:lang w:bidi="ar-LB"/>
        </w:rPr>
        <w:t>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2022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وقد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أتاح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من ا</w:t>
      </w:r>
      <w:r w:rsidR="003623E1" w:rsidRPr="006D601D">
        <w:rPr>
          <w:sz w:val="26"/>
          <w:szCs w:val="26"/>
          <w:rtl/>
          <w:lang w:bidi="ar-LB"/>
        </w:rPr>
        <w:t>لمواد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135E8E" w:rsidRPr="006D601D">
        <w:rPr>
          <w:sz w:val="26"/>
          <w:szCs w:val="26"/>
          <w:rtl/>
          <w:lang w:bidi="ar-LB"/>
        </w:rPr>
        <w:t>الملتقطة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الكفء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للموارد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وتحقيق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منافع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بيئية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طريق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تجنب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كمية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معادلة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623E1" w:rsidRPr="006D601D">
        <w:rPr>
          <w:sz w:val="26"/>
          <w:szCs w:val="26"/>
          <w:rtl/>
          <w:lang w:bidi="ar-LB"/>
        </w:rPr>
        <w:t>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3623E1" w:rsidRPr="006D601D">
        <w:rPr>
          <w:sz w:val="26"/>
          <w:szCs w:val="26"/>
          <w:rtl/>
          <w:lang w:bidi="ar-LB"/>
        </w:rPr>
        <w:t>-142ب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والعواقب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المرتبطة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بالتدمير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التقليدي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4E0FEE" w:rsidRPr="006D601D">
        <w:rPr>
          <w:sz w:val="26"/>
          <w:szCs w:val="26"/>
          <w:rtl/>
          <w:lang w:bidi="ar-LB"/>
        </w:rPr>
        <w:t>ل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وقد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أبرزت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فصل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الكمية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الصغيرة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623E1" w:rsidRPr="006D601D">
        <w:rPr>
          <w:sz w:val="26"/>
          <w:szCs w:val="26"/>
          <w:rtl/>
          <w:lang w:bidi="ar-LB"/>
        </w:rPr>
        <w:t>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3623E1" w:rsidRPr="006D601D">
        <w:rPr>
          <w:sz w:val="26"/>
          <w:szCs w:val="26"/>
          <w:rtl/>
          <w:lang w:bidi="ar-LB"/>
        </w:rPr>
        <w:t>-142ب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الموجود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سيكون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صعبا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الناحية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العملية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والمالية،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وأنه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لو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إرسال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للتخلص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منه</w:t>
      </w:r>
      <w:r w:rsidR="004E0FEE" w:rsidRPr="006D601D">
        <w:rPr>
          <w:sz w:val="26"/>
          <w:szCs w:val="26"/>
          <w:rtl/>
          <w:lang w:bidi="ar-LB"/>
        </w:rPr>
        <w:t>ا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فلن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تكون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قد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أبلغت</w:t>
      </w:r>
      <w:r w:rsidR="004E0FEE" w:rsidRPr="006D601D">
        <w:rPr>
          <w:sz w:val="26"/>
          <w:szCs w:val="26"/>
          <w:rtl/>
          <w:lang w:bidi="ar-LB"/>
        </w:rPr>
        <w:t>، بموجب المادة 7،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الموجودة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فيه</w:t>
      </w:r>
      <w:r w:rsidR="004E0FEE" w:rsidRPr="006D601D">
        <w:rPr>
          <w:sz w:val="26"/>
          <w:szCs w:val="26"/>
          <w:rtl/>
          <w:lang w:bidi="ar-LB"/>
        </w:rPr>
        <w:t>ا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="003545D9" w:rsidRPr="006D601D">
        <w:rPr>
          <w:sz w:val="26"/>
          <w:szCs w:val="26"/>
          <w:rtl/>
          <w:lang w:bidi="ar-LB"/>
        </w:rPr>
        <w:t>وأبرزت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الأمانة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قد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يكون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الأفضل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إنشاء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نظام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مرهق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للغاية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بحيث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يؤدي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تثبيط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ممارسة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الموجودة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لاستخدام</w:t>
      </w:r>
      <w:r w:rsidR="004E0FEE" w:rsidRPr="006D601D">
        <w:rPr>
          <w:sz w:val="26"/>
          <w:szCs w:val="26"/>
          <w:rtl/>
          <w:lang w:bidi="ar-LB"/>
        </w:rPr>
        <w:t>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الوقت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نفسه،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المهم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مساعدة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البلدان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بدقة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واستخداماتها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بموجب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المادة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7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2127E868" w14:textId="7A6EA8F8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وأضاف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البنك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الدولي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 xml:space="preserve">المُنتِج قام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2023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بتركيب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معدات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لفصل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-142ب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المتوقع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تكون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كمية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Pr="006D601D">
        <w:rPr>
          <w:sz w:val="26"/>
          <w:szCs w:val="26"/>
          <w:rtl/>
          <w:lang w:bidi="ar-LB"/>
        </w:rPr>
        <w:t>-142ب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 xml:space="preserve">الموجودة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لتلك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السنوات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والسنوات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المقبلة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ضئيلة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مقارنة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2022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وسيقوم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البنك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الدولي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بإدراج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تفاصيل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الأنشطة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الصلة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تقوم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المؤسسة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سيقدمه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الخامس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للجنة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التنفيذية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130B929C" w14:textId="172E687C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المناقشة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تلت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الإعراب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التقدير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للجهود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تبذلها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لتحديد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كمية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D10D10" w:rsidRPr="006D601D">
        <w:rPr>
          <w:sz w:val="26"/>
          <w:szCs w:val="26"/>
          <w:rtl/>
          <w:lang w:bidi="ar-LB"/>
        </w:rPr>
        <w:t>الملتقطة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للم</w:t>
      </w:r>
      <w:r w:rsidR="00B03DCA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نت</w:t>
      </w:r>
      <w:r w:rsidR="003545D9" w:rsidRPr="006D601D">
        <w:rPr>
          <w:sz w:val="26"/>
          <w:szCs w:val="26"/>
          <w:rtl/>
          <w:lang w:bidi="ar-LB"/>
        </w:rPr>
        <w:t>ِ</w:t>
      </w:r>
      <w:r w:rsidRPr="006D601D">
        <w:rPr>
          <w:sz w:val="26"/>
          <w:szCs w:val="26"/>
          <w:rtl/>
          <w:lang w:bidi="ar-LB"/>
        </w:rPr>
        <w:t>جين</w:t>
      </w:r>
      <w:r w:rsidR="00B03DCA" w:rsidRPr="006D601D">
        <w:rPr>
          <w:sz w:val="26"/>
          <w:szCs w:val="26"/>
          <w:rtl/>
          <w:lang w:bidi="ar-LB"/>
        </w:rPr>
        <w:t xml:space="preserve"> الاثنين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وقال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أحد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الأعضاء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الإيجابي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رؤية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</w:t>
      </w:r>
      <w:r w:rsidR="00135E8E" w:rsidRPr="006D601D">
        <w:rPr>
          <w:sz w:val="26"/>
          <w:szCs w:val="26"/>
          <w:rtl/>
          <w:lang w:bidi="ar-LB"/>
        </w:rPr>
        <w:t>رواسب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الحالات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البكر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بدلا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التوضيح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"تحليل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العينة"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المشار إليه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الفقرة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5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يُجرى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واحدة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تقريبا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الشهر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623E1" w:rsidRPr="006D601D">
        <w:rPr>
          <w:sz w:val="26"/>
          <w:szCs w:val="26"/>
          <w:rtl/>
          <w:lang w:bidi="ar-LB"/>
        </w:rPr>
        <w:t>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3623E1" w:rsidRPr="006D601D">
        <w:rPr>
          <w:sz w:val="26"/>
          <w:szCs w:val="26"/>
          <w:rtl/>
          <w:lang w:bidi="ar-LB"/>
        </w:rPr>
        <w:t>-142ب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حوالي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المائة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المؤسسة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تتوفر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أخرى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تكوين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3E042052" w14:textId="318A46B7" w:rsidR="009E4CF4" w:rsidRPr="006D601D" w:rsidRDefault="003623E1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</w:t>
      </w:r>
      <w:r w:rsidR="009E4CF4" w:rsidRPr="006D601D">
        <w:rPr>
          <w:sz w:val="26"/>
          <w:szCs w:val="26"/>
          <w:rtl/>
          <w:lang w:bidi="ar-LB"/>
        </w:rPr>
        <w:t>قال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الأمانة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إن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</w:t>
      </w:r>
      <w:r w:rsidR="00B03DCA" w:rsidRPr="006D601D">
        <w:rPr>
          <w:sz w:val="26"/>
          <w:szCs w:val="26"/>
          <w:rtl/>
          <w:lang w:bidi="ar-LB"/>
        </w:rPr>
        <w:t>ُ</w:t>
      </w:r>
      <w:r w:rsidR="009E4CF4" w:rsidRPr="006D601D">
        <w:rPr>
          <w:sz w:val="26"/>
          <w:szCs w:val="26"/>
          <w:rtl/>
          <w:lang w:bidi="ar-LB"/>
        </w:rPr>
        <w:t>نت</w:t>
      </w:r>
      <w:r w:rsidR="00B03DCA" w:rsidRPr="006D601D">
        <w:rPr>
          <w:sz w:val="26"/>
          <w:szCs w:val="26"/>
          <w:rtl/>
          <w:lang w:bidi="ar-LB"/>
        </w:rPr>
        <w:t>ِ</w:t>
      </w:r>
      <w:r w:rsidR="009E4CF4" w:rsidRPr="006D601D">
        <w:rPr>
          <w:sz w:val="26"/>
          <w:szCs w:val="26"/>
          <w:rtl/>
          <w:lang w:bidi="ar-LB"/>
        </w:rPr>
        <w:t>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الأول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قد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المحتوية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9E4CF4"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مؤسسة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مختلفة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لاستخدامها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كمواد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وسيطة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="009E4CF4" w:rsidRPr="006D601D">
        <w:rPr>
          <w:sz w:val="26"/>
          <w:szCs w:val="26"/>
          <w:rtl/>
          <w:lang w:bidi="ar-LB"/>
        </w:rPr>
        <w:t>وكان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هناك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تفاهم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واضح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ستقوم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ية. </w:t>
      </w:r>
      <w:r w:rsidR="009E4CF4" w:rsidRPr="006D601D">
        <w:rPr>
          <w:sz w:val="26"/>
          <w:szCs w:val="26"/>
          <w:rtl/>
          <w:lang w:bidi="ar-LB"/>
        </w:rPr>
        <w:t>وفيما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يتعلق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 xml:space="preserve">المُنتِج </w:t>
      </w:r>
      <w:r w:rsidR="009E4CF4" w:rsidRPr="006D601D">
        <w:rPr>
          <w:sz w:val="26"/>
          <w:szCs w:val="26"/>
          <w:rtl/>
          <w:lang w:bidi="ar-LB"/>
        </w:rPr>
        <w:t>الثاني،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قدم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البنك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الدولي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إضافية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تشير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 xml:space="preserve">المُنتِج </w:t>
      </w:r>
      <w:r w:rsidR="009E4CF4" w:rsidRPr="006D601D">
        <w:rPr>
          <w:sz w:val="26"/>
          <w:szCs w:val="26"/>
          <w:rtl/>
          <w:lang w:bidi="ar-LB"/>
        </w:rPr>
        <w:t>قام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بتركيب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معدات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2023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لفصل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B03DCA" w:rsidRPr="006D601D">
        <w:rPr>
          <w:sz w:val="26"/>
          <w:szCs w:val="26"/>
          <w:rtl/>
          <w:lang w:bidi="ar-LB"/>
        </w:rPr>
        <w:t>-142ب الموجود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="009E4CF4" w:rsidRPr="006D601D">
        <w:rPr>
          <w:sz w:val="26"/>
          <w:szCs w:val="26"/>
          <w:rtl/>
          <w:lang w:bidi="ar-LB"/>
        </w:rPr>
        <w:t>ولذلك،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كان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المتوقع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تبقى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كميات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ضئيلة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-142ب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="00B03DCA" w:rsidRPr="006D601D">
        <w:rPr>
          <w:sz w:val="26"/>
          <w:szCs w:val="26"/>
          <w:rtl/>
          <w:lang w:bidi="ar-LB"/>
        </w:rPr>
        <w:t>و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ضوء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الإضافية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المقدمة،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وافق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مواصلة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النظر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مسألة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الملتقطة </w:t>
      </w:r>
      <w:r w:rsidR="00B03DCA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الخامس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سياق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9E4CF4" w:rsidRPr="006D601D">
        <w:rPr>
          <w:sz w:val="26"/>
          <w:szCs w:val="26"/>
          <w:rtl/>
          <w:lang w:bidi="ar-LB"/>
        </w:rPr>
        <w:t>لعام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2023،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والذي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سيتضمن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4C591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المتولدة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المؤسسة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3F58C5BA" w14:textId="3706AE06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وأشار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أحد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الأعضاء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ستدرج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التقارير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المتعلقة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ب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B03DCA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</w:t>
      </w:r>
      <w:r w:rsidR="001512DC" w:rsidRPr="006D601D">
        <w:rPr>
          <w:sz w:val="26"/>
          <w:szCs w:val="26"/>
          <w:rtl/>
          <w:lang w:bidi="ar-LB"/>
        </w:rPr>
        <w:t>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الواردة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التدريب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الروتيني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للم</w:t>
      </w:r>
      <w:r w:rsidR="00B03DCA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نت</w:t>
      </w:r>
      <w:r w:rsidR="00B03DCA" w:rsidRPr="006D601D">
        <w:rPr>
          <w:sz w:val="26"/>
          <w:szCs w:val="26"/>
          <w:rtl/>
          <w:lang w:bidi="ar-LB"/>
        </w:rPr>
        <w:t>ِ</w:t>
      </w:r>
      <w:r w:rsidRPr="006D601D">
        <w:rPr>
          <w:sz w:val="26"/>
          <w:szCs w:val="26"/>
          <w:rtl/>
          <w:lang w:bidi="ar-LB"/>
        </w:rPr>
        <w:t>جين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الذي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تنفيذه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بموجب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خطة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إدارة</w:t>
      </w:r>
      <w:r w:rsidR="001512DC" w:rsidRPr="006D601D">
        <w:rPr>
          <w:sz w:val="26"/>
          <w:szCs w:val="26"/>
          <w:rtl/>
          <w:lang w:bidi="ar-LB"/>
        </w:rPr>
        <w:t xml:space="preserve"> إزالة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واقترح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الإشارة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الجهد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التوصية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4BA6458A" w14:textId="7A570383" w:rsidR="009E4CF4" w:rsidRPr="006D601D" w:rsidRDefault="003623E1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u w:val="single"/>
          <w:rtl/>
          <w:lang w:bidi="ar-LB"/>
        </w:rPr>
        <w:t>و</w:t>
      </w:r>
      <w:r w:rsidR="009E4CF4" w:rsidRPr="006D601D">
        <w:rPr>
          <w:sz w:val="26"/>
          <w:szCs w:val="26"/>
          <w:u w:val="single"/>
          <w:rtl/>
          <w:lang w:bidi="ar-LB"/>
        </w:rPr>
        <w:t>أوصى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المعني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بقطاع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الإنتاج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تقوم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اللجنة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التنفيذية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بما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E4CF4" w:rsidRPr="006D601D">
        <w:rPr>
          <w:sz w:val="26"/>
          <w:szCs w:val="26"/>
          <w:rtl/>
          <w:lang w:bidi="ar-LB"/>
        </w:rPr>
        <w:t>يلي</w:t>
      </w:r>
      <w:r w:rsidR="00B03DCA" w:rsidRPr="006D601D">
        <w:rPr>
          <w:sz w:val="26"/>
          <w:szCs w:val="26"/>
          <w:rtl/>
          <w:lang w:bidi="ar-LB"/>
        </w:rPr>
        <w:t>:</w:t>
      </w:r>
    </w:p>
    <w:p w14:paraId="44C69839" w14:textId="18CC26C6" w:rsidR="009E4CF4" w:rsidRPr="006D601D" w:rsidRDefault="003623E1" w:rsidP="003623E1">
      <w:pPr>
        <w:bidi/>
        <w:spacing w:before="240" w:after="24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(أ)</w:t>
      </w:r>
      <w:r w:rsidRPr="006D601D">
        <w:rPr>
          <w:sz w:val="26"/>
          <w:szCs w:val="26"/>
          <w:rtl/>
          <w:lang w:bidi="ar-LB"/>
        </w:rPr>
        <w:tab/>
      </w:r>
      <w:r w:rsidR="00AD797B">
        <w:rPr>
          <w:sz w:val="26"/>
          <w:szCs w:val="26"/>
          <w:rtl/>
          <w:lang w:bidi="ar-LB"/>
        </w:rPr>
        <w:t>الإحاطة علما بما يلي</w:t>
      </w:r>
      <w:r w:rsidR="00B03DCA" w:rsidRPr="006D601D">
        <w:rPr>
          <w:sz w:val="26"/>
          <w:szCs w:val="26"/>
          <w:rtl/>
          <w:lang w:bidi="ar-LB"/>
        </w:rPr>
        <w:t>:</w:t>
      </w:r>
    </w:p>
    <w:p w14:paraId="11CA9B6D" w14:textId="79DCD6F1" w:rsidR="009E4CF4" w:rsidRPr="006D601D" w:rsidRDefault="009E4CF4" w:rsidP="003623E1">
      <w:pPr>
        <w:pStyle w:val="ListParagraph"/>
        <w:numPr>
          <w:ilvl w:val="0"/>
          <w:numId w:val="30"/>
        </w:numPr>
        <w:bidi/>
        <w:spacing w:before="240" w:after="240"/>
        <w:ind w:left="1434" w:hanging="72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lastRenderedPageBreak/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الصين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D10D10" w:rsidRPr="006D601D">
        <w:rPr>
          <w:sz w:val="26"/>
          <w:szCs w:val="26"/>
          <w:rtl/>
          <w:lang w:bidi="ar-LB"/>
        </w:rPr>
        <w:t>ستُنقح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بيانات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المادة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7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الخاصة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</w:t>
      </w:r>
      <w:r w:rsidR="001512DC" w:rsidRPr="006D601D">
        <w:rPr>
          <w:sz w:val="26"/>
          <w:szCs w:val="26"/>
          <w:rtl/>
          <w:lang w:bidi="ar-LB"/>
        </w:rPr>
        <w:t>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لتعكس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الملتقطة </w:t>
      </w:r>
      <w:r w:rsidRPr="006D601D">
        <w:rPr>
          <w:sz w:val="26"/>
          <w:szCs w:val="26"/>
          <w:rtl/>
          <w:lang w:bidi="ar-LB"/>
        </w:rPr>
        <w:t>والمباعة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المحددة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السنوي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لعام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2022؛</w:t>
      </w:r>
    </w:p>
    <w:p w14:paraId="24B95A79" w14:textId="22DB94A6" w:rsidR="009E4CF4" w:rsidRPr="006D601D" w:rsidRDefault="009E4CF4" w:rsidP="003623E1">
      <w:pPr>
        <w:pStyle w:val="ListParagraph"/>
        <w:numPr>
          <w:ilvl w:val="0"/>
          <w:numId w:val="30"/>
        </w:numPr>
        <w:bidi/>
        <w:spacing w:before="240" w:after="240"/>
        <w:ind w:left="1434" w:hanging="72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ستواصل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بموجب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المادة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7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بروتوكول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مونتريال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D10D10" w:rsidRPr="006D601D">
        <w:rPr>
          <w:sz w:val="26"/>
          <w:szCs w:val="26"/>
          <w:rtl/>
          <w:lang w:bidi="ar-LB"/>
        </w:rPr>
        <w:t xml:space="preserve">الملتقطة والمباعة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Pr="006D601D">
        <w:rPr>
          <w:sz w:val="26"/>
          <w:szCs w:val="26"/>
          <w:rtl/>
          <w:lang w:bidi="ar-LB"/>
        </w:rPr>
        <w:t>؛</w:t>
      </w:r>
    </w:p>
    <w:p w14:paraId="542B3924" w14:textId="089DAEDE" w:rsidR="009E4CF4" w:rsidRPr="006D601D" w:rsidRDefault="009E4CF4" w:rsidP="003623E1">
      <w:pPr>
        <w:pStyle w:val="ListParagraph"/>
        <w:numPr>
          <w:ilvl w:val="0"/>
          <w:numId w:val="30"/>
        </w:numPr>
        <w:bidi/>
        <w:spacing w:before="240" w:after="240"/>
        <w:ind w:left="1434" w:hanging="72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وافقت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تدرج،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كجزء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التدريب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المقدم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بموجب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خطة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إدارة</w:t>
      </w:r>
      <w:r w:rsidR="001512DC" w:rsidRPr="006D601D">
        <w:rPr>
          <w:sz w:val="26"/>
          <w:szCs w:val="26"/>
          <w:rtl/>
          <w:lang w:bidi="ar-LB"/>
        </w:rPr>
        <w:t xml:space="preserve"> إزالة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>ية</w:t>
      </w:r>
      <w:r w:rsidRPr="006D601D">
        <w:rPr>
          <w:sz w:val="26"/>
          <w:szCs w:val="26"/>
          <w:rtl/>
          <w:lang w:bidi="ar-LB"/>
        </w:rPr>
        <w:t>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مسألة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="00D10D10" w:rsidRPr="006D601D">
        <w:rPr>
          <w:sz w:val="26"/>
          <w:szCs w:val="26"/>
          <w:rtl/>
          <w:lang w:bidi="ar-LB"/>
        </w:rPr>
        <w:t>الملتقطة والمباعة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Pr="006D601D">
        <w:rPr>
          <w:sz w:val="26"/>
          <w:szCs w:val="26"/>
          <w:rtl/>
          <w:lang w:bidi="ar-LB"/>
        </w:rPr>
        <w:t>؛</w:t>
      </w:r>
    </w:p>
    <w:p w14:paraId="54757A7C" w14:textId="7C53BE25" w:rsidR="009E4CF4" w:rsidRPr="006D601D" w:rsidRDefault="009E4CF4" w:rsidP="003623E1">
      <w:pPr>
        <w:bidi/>
        <w:spacing w:before="240" w:after="240"/>
        <w:ind w:left="855" w:hanging="855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(ب)</w:t>
      </w:r>
      <w:r w:rsidR="003623E1" w:rsidRPr="006D601D">
        <w:rPr>
          <w:sz w:val="26"/>
          <w:szCs w:val="26"/>
          <w:rtl/>
          <w:lang w:bidi="ar-LB"/>
        </w:rPr>
        <w:tab/>
      </w:r>
      <w:r w:rsidRPr="006D601D">
        <w:rPr>
          <w:sz w:val="26"/>
          <w:szCs w:val="26"/>
          <w:rtl/>
          <w:lang w:bidi="ar-LB"/>
        </w:rPr>
        <w:t>مواصلة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النظر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مسألة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الإبلاغ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الملتقطة </w:t>
      </w:r>
      <w:r w:rsidR="00D10D10"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3545D9" w:rsidRPr="006D601D">
        <w:rPr>
          <w:sz w:val="26"/>
          <w:szCs w:val="26"/>
          <w:rtl/>
          <w:lang w:bidi="ar-LB"/>
        </w:rPr>
        <w:t>رواسب الغليان المرتفع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الخامس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ضوء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الإضافية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المقدمة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خلال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الرابع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الإضافية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الواردة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لعام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2023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المقرر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تقديمه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B03DCA" w:rsidRPr="006D601D">
        <w:rPr>
          <w:sz w:val="26"/>
          <w:szCs w:val="26"/>
          <w:rtl/>
          <w:lang w:bidi="ar-LB"/>
        </w:rPr>
        <w:t>الاجتماع الخامس والتسعين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39E8CDC6" w14:textId="62BA430A" w:rsidR="009E4CF4" w:rsidRPr="006D601D" w:rsidRDefault="009E4CF4" w:rsidP="003623E1">
      <w:pPr>
        <w:pStyle w:val="ListParagraph"/>
        <w:keepNext/>
        <w:keepLines/>
        <w:bidi/>
        <w:spacing w:before="240" w:after="240"/>
        <w:ind w:left="2416" w:hanging="2410"/>
        <w:contextualSpacing w:val="0"/>
        <w:outlineLvl w:val="1"/>
        <w:rPr>
          <w:b/>
          <w:bCs/>
          <w:sz w:val="26"/>
          <w:szCs w:val="26"/>
          <w:lang w:bidi="ar-LB"/>
        </w:rPr>
      </w:pPr>
      <w:r w:rsidRPr="006D601D">
        <w:rPr>
          <w:b/>
          <w:bCs/>
          <w:sz w:val="26"/>
          <w:szCs w:val="26"/>
          <w:rtl/>
          <w:lang w:bidi="ar-LB"/>
        </w:rPr>
        <w:t>البند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4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جدول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/>
          <w:bCs/>
          <w:sz w:val="26"/>
          <w:szCs w:val="26"/>
          <w:rtl/>
          <w:lang w:bidi="ar-LB"/>
        </w:rPr>
        <w:t>:</w:t>
      </w:r>
      <w:r w:rsidR="003623E1" w:rsidRPr="006D601D">
        <w:rPr>
          <w:b/>
          <w:bCs/>
          <w:sz w:val="26"/>
          <w:szCs w:val="26"/>
          <w:rtl/>
          <w:lang w:bidi="ar-LB"/>
        </w:rPr>
        <w:tab/>
      </w:r>
      <w:r w:rsidRPr="006D601D">
        <w:rPr>
          <w:b/>
          <w:bCs/>
          <w:sz w:val="26"/>
          <w:szCs w:val="26"/>
          <w:rtl/>
          <w:lang w:bidi="ar-LB"/>
        </w:rPr>
        <w:t>القضية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المتبقية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المبادئ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التوجيهية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المحدثة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والشكل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القياسي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المستخدم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للتحقق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إزالة </w:t>
      </w:r>
      <w:r w:rsidRPr="006D601D">
        <w:rPr>
          <w:b/>
          <w:bCs/>
          <w:sz w:val="26"/>
          <w:szCs w:val="26"/>
          <w:rtl/>
          <w:lang w:bidi="ar-LB"/>
        </w:rPr>
        <w:t>إنتاج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المواد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المستنفدة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للأوزون</w:t>
      </w:r>
      <w:r w:rsidR="00B03DCA" w:rsidRPr="006D601D">
        <w:rPr>
          <w:b/>
          <w:bCs/>
          <w:sz w:val="26"/>
          <w:szCs w:val="26"/>
          <w:rtl/>
          <w:lang w:bidi="ar-LB"/>
        </w:rPr>
        <w:t>: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إدراج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معلومات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وطنية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عن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التغير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في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مستوى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مخزون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ية </w:t>
      </w:r>
      <w:r w:rsidRPr="006D601D">
        <w:rPr>
          <w:b/>
          <w:bCs/>
          <w:sz w:val="26"/>
          <w:szCs w:val="26"/>
          <w:rtl/>
          <w:lang w:bidi="ar-LB"/>
        </w:rPr>
        <w:t>في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مرافق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إنتاج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b/>
          <w:bCs/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ية </w:t>
      </w:r>
      <w:r w:rsidRPr="006D601D">
        <w:rPr>
          <w:b/>
          <w:bCs/>
          <w:sz w:val="26"/>
          <w:szCs w:val="26"/>
          <w:rtl/>
          <w:lang w:bidi="ar-LB"/>
        </w:rPr>
        <w:t>المتكاملة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التي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لم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تخضع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للتحقق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السنوي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(الفقرة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392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من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rtl/>
          <w:lang w:bidi="ar-LB"/>
        </w:rPr>
        <w:t>الوثيقة</w:t>
      </w:r>
      <w:r w:rsidR="001512DC" w:rsidRPr="006D601D">
        <w:rPr>
          <w:b/>
          <w:bCs/>
          <w:sz w:val="26"/>
          <w:szCs w:val="26"/>
          <w:rtl/>
          <w:lang w:bidi="ar-LB"/>
        </w:rPr>
        <w:t xml:space="preserve"> </w:t>
      </w:r>
      <w:r w:rsidRPr="006D601D">
        <w:rPr>
          <w:b/>
          <w:bCs/>
          <w:sz w:val="26"/>
          <w:szCs w:val="26"/>
          <w:lang w:bidi="ar-LB"/>
        </w:rPr>
        <w:t>UNEP/OzL</w:t>
      </w:r>
      <w:r w:rsidR="001512DC" w:rsidRPr="006D601D">
        <w:rPr>
          <w:b/>
          <w:bCs/>
          <w:sz w:val="26"/>
          <w:szCs w:val="26"/>
          <w:lang w:bidi="ar-LB"/>
        </w:rPr>
        <w:t>.</w:t>
      </w:r>
      <w:r w:rsidRPr="006D601D">
        <w:rPr>
          <w:b/>
          <w:bCs/>
          <w:sz w:val="26"/>
          <w:szCs w:val="26"/>
          <w:lang w:bidi="ar-LB"/>
        </w:rPr>
        <w:t>Pro/ExCom/93/105</w:t>
      </w:r>
      <w:r w:rsidRPr="006D601D">
        <w:rPr>
          <w:b/>
          <w:bCs/>
          <w:sz w:val="26"/>
          <w:szCs w:val="26"/>
          <w:rtl/>
          <w:lang w:bidi="ar-LB"/>
        </w:rPr>
        <w:t>)</w:t>
      </w:r>
    </w:p>
    <w:p w14:paraId="332AFFE5" w14:textId="5AE73152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قدم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الأمانة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lang w:bidi="ar-LB"/>
        </w:rPr>
        <w:t>UNEP/OzL</w:t>
      </w:r>
      <w:r w:rsidR="001512DC" w:rsidRPr="006D601D">
        <w:rPr>
          <w:sz w:val="26"/>
          <w:szCs w:val="26"/>
          <w:lang w:bidi="ar-LB"/>
        </w:rPr>
        <w:t>.</w:t>
      </w:r>
      <w:r w:rsidRPr="006D601D">
        <w:rPr>
          <w:sz w:val="26"/>
          <w:szCs w:val="26"/>
          <w:lang w:bidi="ar-LB"/>
        </w:rPr>
        <w:t>Pro/ExCom/94/SGP/3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13A7BB4D" w14:textId="43AEE04E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المناقشة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تلت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أعرب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العديد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الأعضاء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رأي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مفاده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أنه،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يكن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هناك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عائق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جدي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أمام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القيام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ينبغي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إدراج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الوطنية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التغير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مستوى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مخزون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مرافق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المتكاملة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CB2700"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تخضع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السنوي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البلد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وأضاف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أحد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الأعضاء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إدراج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مثل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D4F62" w:rsidRPr="006D601D">
        <w:rPr>
          <w:sz w:val="26"/>
          <w:szCs w:val="26"/>
          <w:rtl/>
          <w:lang w:bidi="ar-LB"/>
        </w:rPr>
        <w:t>س</w:t>
      </w:r>
      <w:r w:rsidRPr="006D601D">
        <w:rPr>
          <w:sz w:val="26"/>
          <w:szCs w:val="26"/>
          <w:rtl/>
          <w:lang w:bidi="ar-LB"/>
        </w:rPr>
        <w:t>يوفر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صورة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أوضح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إذا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كان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هناك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D4F62" w:rsidRPr="006D601D">
        <w:rPr>
          <w:sz w:val="26"/>
          <w:szCs w:val="26"/>
          <w:rtl/>
          <w:lang w:bidi="ar-LB"/>
        </w:rPr>
        <w:t>انحراف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ولن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يكون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مرهقا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للغاية،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نظرا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لأنه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جمع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حال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="009D4F62" w:rsidRPr="006D601D">
        <w:rPr>
          <w:sz w:val="26"/>
          <w:szCs w:val="26"/>
          <w:rtl/>
          <w:lang w:bidi="ar-LB"/>
        </w:rPr>
        <w:t>وسأل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عضو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آخر،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مشيرا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الفقرة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5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الوثيقة،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سبب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اعتبار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سرية،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D4F62" w:rsidRPr="006D601D">
        <w:rPr>
          <w:sz w:val="26"/>
          <w:szCs w:val="26"/>
          <w:rtl/>
          <w:lang w:bidi="ar-LB"/>
        </w:rPr>
        <w:t>ولا سيما و</w:t>
      </w:r>
      <w:r w:rsidRPr="006D601D">
        <w:rPr>
          <w:sz w:val="26"/>
          <w:szCs w:val="26"/>
          <w:rtl/>
          <w:lang w:bidi="ar-LB"/>
        </w:rPr>
        <w:t>أنها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مجمعة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المستوى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الوطني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وليست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خاصة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بالمؤسس</w:t>
      </w:r>
      <w:r w:rsidR="009D4F62" w:rsidRPr="006D601D">
        <w:rPr>
          <w:sz w:val="26"/>
          <w:szCs w:val="26"/>
          <w:rtl/>
          <w:lang w:bidi="ar-LB"/>
        </w:rPr>
        <w:t>ات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24C93AE9" w14:textId="22CACB23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وردا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قال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أعضاء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آخرون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وحدات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الأوزون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الوطنية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ضمان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عدم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حدوث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9D4F62" w:rsidRPr="006D601D">
        <w:rPr>
          <w:sz w:val="26"/>
          <w:szCs w:val="26"/>
          <w:rtl/>
          <w:lang w:bidi="ar-LB"/>
        </w:rPr>
        <w:t>انحراف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الوسيطة،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وأنه،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الأخذ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الاعتبار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تلك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العمليات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المحلية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القائمة،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ينبغي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تشكل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جزءا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عملية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التحقق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وبالإضافة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أشار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</w:t>
      </w:r>
      <w:r w:rsidR="009D4F62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نت</w:t>
      </w:r>
      <w:r w:rsidR="009D4F62" w:rsidRPr="006D601D">
        <w:rPr>
          <w:sz w:val="26"/>
          <w:szCs w:val="26"/>
          <w:rtl/>
          <w:lang w:bidi="ar-LB"/>
        </w:rPr>
        <w:t>ِ</w:t>
      </w:r>
      <w:r w:rsidRPr="006D601D">
        <w:rPr>
          <w:sz w:val="26"/>
          <w:szCs w:val="26"/>
          <w:rtl/>
          <w:lang w:bidi="ar-LB"/>
        </w:rPr>
        <w:t>جون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إحجامهم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الكشف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عما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يعتبرونه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سرية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حالة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الصين،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تقديم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مستوى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المؤسس</w:t>
      </w:r>
      <w:r w:rsidR="009D4F62" w:rsidRPr="006D601D">
        <w:rPr>
          <w:sz w:val="26"/>
          <w:szCs w:val="26"/>
          <w:rtl/>
          <w:lang w:bidi="ar-LB"/>
        </w:rPr>
        <w:t>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يكن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حرية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نقل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هذه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أطراف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ثالثة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56E5D07D" w14:textId="6CE3C7B4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وعقب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المناقشة،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يتم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التوصل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اتفاق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بشأن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CB2700" w:rsidRPr="006D601D">
        <w:rPr>
          <w:sz w:val="26"/>
          <w:szCs w:val="26"/>
          <w:rtl/>
          <w:lang w:bidi="ar-LB"/>
        </w:rPr>
        <w:t xml:space="preserve">ما إذا كان سيتم </w:t>
      </w:r>
      <w:r w:rsidRPr="006D601D">
        <w:rPr>
          <w:sz w:val="26"/>
          <w:szCs w:val="26"/>
          <w:rtl/>
          <w:lang w:bidi="ar-LB"/>
        </w:rPr>
        <w:t>طلب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إدراج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معلومات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وطنية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التغير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مستوى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مخزون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مرافق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إنتاج</w:t>
      </w:r>
      <w:r w:rsidR="001512DC" w:rsidRPr="006D601D">
        <w:rPr>
          <w:sz w:val="26"/>
          <w:szCs w:val="26"/>
          <w:rtl/>
          <w:lang w:bidi="ar-LB"/>
        </w:rPr>
        <w:t xml:space="preserve"> المواد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المتكاملة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تكن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خاضعة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للتحقق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السنوي</w:t>
      </w:r>
      <w:r w:rsidR="001512DC" w:rsidRPr="006D601D">
        <w:rPr>
          <w:sz w:val="26"/>
          <w:szCs w:val="26"/>
          <w:rtl/>
          <w:lang w:bidi="ar-LB"/>
        </w:rPr>
        <w:t xml:space="preserve">. </w:t>
      </w:r>
      <w:r w:rsidRPr="006D601D">
        <w:rPr>
          <w:sz w:val="26"/>
          <w:szCs w:val="26"/>
          <w:rtl/>
          <w:lang w:bidi="ar-LB"/>
        </w:rPr>
        <w:t>ومع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ذلك،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التذكير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بأن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حكومة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الصين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>تجري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تحقيقات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منتظمة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>عن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>من ا</w:t>
      </w:r>
      <w:r w:rsidR="003623E1" w:rsidRPr="006D601D">
        <w:rPr>
          <w:sz w:val="26"/>
          <w:szCs w:val="26"/>
          <w:rtl/>
          <w:lang w:bidi="ar-LB"/>
        </w:rPr>
        <w:t>لمواد</w:t>
      </w:r>
      <w:r w:rsidR="001512DC" w:rsidRPr="006D601D">
        <w:rPr>
          <w:sz w:val="26"/>
          <w:szCs w:val="26"/>
          <w:rtl/>
          <w:lang w:bidi="ar-LB"/>
        </w:rPr>
        <w:t xml:space="preserve"> ال</w:t>
      </w:r>
      <w:r w:rsidR="003545D9" w:rsidRPr="006D601D">
        <w:rPr>
          <w:sz w:val="26"/>
          <w:szCs w:val="26"/>
          <w:rtl/>
          <w:lang w:bidi="ar-LB"/>
        </w:rPr>
        <w:t>هيدروكلوروفلوروكربون</w:t>
      </w:r>
      <w:r w:rsidR="001512DC" w:rsidRPr="006D601D">
        <w:rPr>
          <w:sz w:val="26"/>
          <w:szCs w:val="26"/>
          <w:rtl/>
          <w:lang w:bidi="ar-LB"/>
        </w:rPr>
        <w:t xml:space="preserve">ية </w:t>
      </w:r>
      <w:r w:rsidRPr="006D601D">
        <w:rPr>
          <w:sz w:val="26"/>
          <w:szCs w:val="26"/>
          <w:rtl/>
          <w:lang w:bidi="ar-LB"/>
        </w:rPr>
        <w:t>ولديها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لوائح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شاملة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تتطلب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استخدام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المخزونات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الموجودة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المرافق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المتكاملة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حصرا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لأغراض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المواد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135E8E" w:rsidRPr="006D601D">
        <w:rPr>
          <w:sz w:val="26"/>
          <w:szCs w:val="26"/>
          <w:rtl/>
          <w:lang w:bidi="ar-LB"/>
        </w:rPr>
        <w:t>الوسيطة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497C2F11" w14:textId="147DA10A" w:rsidR="009E4CF4" w:rsidRPr="006D601D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5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Pr="006D601D">
        <w:rPr>
          <w:bCs/>
          <w:sz w:val="26"/>
          <w:szCs w:val="26"/>
          <w:rtl/>
          <w:lang w:bidi="ar-LB"/>
        </w:rPr>
        <w:tab/>
        <w:t>مسائل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أخرى</w:t>
      </w:r>
    </w:p>
    <w:p w14:paraId="3C2668FB" w14:textId="15ED1503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لم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>تُطرح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مسائل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أخرى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28963BCD" w14:textId="029099B9" w:rsidR="009E4CF4" w:rsidRPr="006D601D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lastRenderedPageBreak/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6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Pr="006D601D">
        <w:rPr>
          <w:bCs/>
          <w:sz w:val="26"/>
          <w:szCs w:val="26"/>
          <w:rtl/>
          <w:lang w:bidi="ar-LB"/>
        </w:rPr>
        <w:tab/>
        <w:t>اعتماد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التقرير</w:t>
      </w:r>
    </w:p>
    <w:p w14:paraId="2681006A" w14:textId="1167534E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استعرض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="00A868FD" w:rsidRPr="006D601D">
        <w:rPr>
          <w:sz w:val="26"/>
          <w:szCs w:val="26"/>
          <w:rtl/>
          <w:lang w:bidi="ar-LB"/>
        </w:rPr>
        <w:t xml:space="preserve">المُيسِّر </w:t>
      </w:r>
      <w:r w:rsidRPr="006D601D">
        <w:rPr>
          <w:sz w:val="26"/>
          <w:szCs w:val="26"/>
          <w:rtl/>
          <w:lang w:bidi="ar-LB"/>
        </w:rPr>
        <w:t>هذا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التقرير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وقدمه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رئيس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اللجنة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التنفيذية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لإحالته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إلى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الرابع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والتسعين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للجنة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التنفيذية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3DF9AD49" w14:textId="6604D51B" w:rsidR="009E4CF4" w:rsidRPr="006D601D" w:rsidRDefault="009E4CF4" w:rsidP="009E4CF4">
      <w:pPr>
        <w:keepNext/>
        <w:keepLines/>
        <w:autoSpaceDE w:val="0"/>
        <w:autoSpaceDN w:val="0"/>
        <w:bidi/>
        <w:adjustRightInd w:val="0"/>
        <w:spacing w:after="240"/>
        <w:ind w:left="2432" w:hanging="2432"/>
        <w:rPr>
          <w:bCs/>
          <w:sz w:val="26"/>
          <w:szCs w:val="26"/>
          <w:lang w:bidi="ar-LB"/>
        </w:rPr>
      </w:pPr>
      <w:r w:rsidRPr="006D601D">
        <w:rPr>
          <w:bCs/>
          <w:sz w:val="26"/>
          <w:szCs w:val="26"/>
          <w:rtl/>
          <w:lang w:bidi="ar-LB"/>
        </w:rPr>
        <w:t>البند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7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من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جدول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الأعمال</w:t>
      </w:r>
      <w:r w:rsidR="00B03DCA" w:rsidRPr="006D601D">
        <w:rPr>
          <w:bCs/>
          <w:sz w:val="26"/>
          <w:szCs w:val="26"/>
          <w:rtl/>
          <w:lang w:bidi="ar-LB"/>
        </w:rPr>
        <w:t>:</w:t>
      </w:r>
      <w:r w:rsidRPr="006D601D">
        <w:rPr>
          <w:bCs/>
          <w:sz w:val="26"/>
          <w:szCs w:val="26"/>
          <w:rtl/>
          <w:lang w:bidi="ar-LB"/>
        </w:rPr>
        <w:tab/>
        <w:t>اختتام</w:t>
      </w:r>
      <w:r w:rsidR="001512DC" w:rsidRPr="006D601D">
        <w:rPr>
          <w:bCs/>
          <w:sz w:val="26"/>
          <w:szCs w:val="26"/>
          <w:rtl/>
          <w:lang w:bidi="ar-LB"/>
        </w:rPr>
        <w:t xml:space="preserve"> </w:t>
      </w:r>
      <w:r w:rsidRPr="006D601D">
        <w:rPr>
          <w:bCs/>
          <w:sz w:val="26"/>
          <w:szCs w:val="26"/>
          <w:rtl/>
          <w:lang w:bidi="ar-LB"/>
        </w:rPr>
        <w:t>الاجتماع</w:t>
      </w:r>
    </w:p>
    <w:p w14:paraId="38A9C1E3" w14:textId="26DFF74A" w:rsidR="009E4CF4" w:rsidRPr="006D601D" w:rsidRDefault="009E4CF4" w:rsidP="009E4CF4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rPr>
          <w:sz w:val="26"/>
          <w:szCs w:val="26"/>
          <w:lang w:bidi="ar-LB"/>
        </w:rPr>
      </w:pPr>
      <w:r w:rsidRPr="006D601D">
        <w:rPr>
          <w:sz w:val="26"/>
          <w:szCs w:val="26"/>
          <w:rtl/>
          <w:lang w:bidi="ar-LB"/>
        </w:rPr>
        <w:t>اخت</w:t>
      </w:r>
      <w:r w:rsidR="00A868FD" w:rsidRPr="006D601D">
        <w:rPr>
          <w:sz w:val="26"/>
          <w:szCs w:val="26"/>
          <w:rtl/>
          <w:lang w:bidi="ar-LB"/>
        </w:rPr>
        <w:t>ُ</w:t>
      </w:r>
      <w:r w:rsidRPr="006D601D">
        <w:rPr>
          <w:sz w:val="26"/>
          <w:szCs w:val="26"/>
          <w:rtl/>
          <w:lang w:bidi="ar-LB"/>
        </w:rPr>
        <w:t>تم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اجتماع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الفريق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الفرعي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المعني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بقطاع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الإنتاج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الساعة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الرابعة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بعد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الظهر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في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29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مايو</w:t>
      </w:r>
      <w:r w:rsidR="003623E1" w:rsidRPr="006D601D">
        <w:rPr>
          <w:sz w:val="26"/>
          <w:szCs w:val="26"/>
          <w:rtl/>
          <w:lang w:bidi="ar-LB"/>
        </w:rPr>
        <w:t>/أيار</w:t>
      </w:r>
      <w:r w:rsidR="001512DC" w:rsidRPr="006D601D">
        <w:rPr>
          <w:sz w:val="26"/>
          <w:szCs w:val="26"/>
          <w:rtl/>
          <w:lang w:bidi="ar-LB"/>
        </w:rPr>
        <w:t xml:space="preserve"> </w:t>
      </w:r>
      <w:r w:rsidRPr="006D601D">
        <w:rPr>
          <w:sz w:val="26"/>
          <w:szCs w:val="26"/>
          <w:rtl/>
          <w:lang w:bidi="ar-LB"/>
        </w:rPr>
        <w:t>2024</w:t>
      </w:r>
      <w:r w:rsidR="001512DC" w:rsidRPr="006D601D">
        <w:rPr>
          <w:sz w:val="26"/>
          <w:szCs w:val="26"/>
          <w:rtl/>
          <w:lang w:bidi="ar-LB"/>
        </w:rPr>
        <w:t>.</w:t>
      </w:r>
    </w:p>
    <w:p w14:paraId="79A37894" w14:textId="77777777" w:rsidR="009E4CF4" w:rsidRDefault="009E4CF4" w:rsidP="009E4CF4">
      <w:pPr>
        <w:bidi/>
        <w:spacing w:before="240" w:after="240"/>
        <w:rPr>
          <w:sz w:val="26"/>
          <w:szCs w:val="26"/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F3CB3" w:rsidRPr="00CA108B" w14:paraId="03FA55BD" w14:textId="77777777" w:rsidTr="00B56CE1">
        <w:tc>
          <w:tcPr>
            <w:tcW w:w="1871" w:type="dxa"/>
          </w:tcPr>
          <w:p w14:paraId="5D89C591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096D3B19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E80E561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71EC9606" w14:textId="77777777" w:rsidR="002F3CB3" w:rsidRPr="00CA108B" w:rsidRDefault="002F3CB3" w:rsidP="00B56CE1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1C445194" w14:textId="77777777" w:rsidR="002F3CB3" w:rsidRPr="00CA108B" w:rsidRDefault="002F3CB3" w:rsidP="00B56CE1">
            <w:pPr>
              <w:rPr>
                <w:lang w:bidi="ar-LB"/>
              </w:rPr>
            </w:pPr>
          </w:p>
        </w:tc>
      </w:tr>
    </w:tbl>
    <w:p w14:paraId="5245DF06" w14:textId="77777777" w:rsidR="002F3CB3" w:rsidRPr="00CB2700" w:rsidRDefault="002F3CB3" w:rsidP="002F3CB3">
      <w:pPr>
        <w:bidi/>
        <w:spacing w:after="240"/>
        <w:outlineLvl w:val="0"/>
        <w:rPr>
          <w:sz w:val="26"/>
          <w:szCs w:val="26"/>
          <w:rtl/>
          <w:lang w:bidi="ar-LB"/>
        </w:rPr>
      </w:pPr>
    </w:p>
    <w:sectPr w:rsidR="002F3CB3" w:rsidRPr="00CB2700" w:rsidSect="001A278A">
      <w:headerReference w:type="even" r:id="rId13"/>
      <w:headerReference w:type="default" r:id="rId14"/>
      <w:footerReference w:type="even" r:id="rId15"/>
      <w:footnotePr>
        <w:numRestart w:val="eachSect"/>
      </w:footnotePr>
      <w:pgSz w:w="12240" w:h="15840" w:code="1"/>
      <w:pgMar w:top="720" w:right="1440" w:bottom="862" w:left="1440" w:header="720" w:footer="47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B22F05" w14:textId="77777777" w:rsidR="001E1319" w:rsidRDefault="001E1319">
      <w:r>
        <w:separator/>
      </w:r>
    </w:p>
  </w:endnote>
  <w:endnote w:type="continuationSeparator" w:id="0">
    <w:p w14:paraId="4A589DE1" w14:textId="77777777" w:rsidR="001E1319" w:rsidRDefault="001E1319">
      <w:r>
        <w:continuationSeparator/>
      </w:r>
    </w:p>
  </w:endnote>
  <w:endnote w:type="continuationNotice" w:id="1">
    <w:p w14:paraId="739EDFA4" w14:textId="77777777" w:rsidR="00902B09" w:rsidRDefault="00902B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11291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6D0A3A" w14:textId="683008B2" w:rsidR="001A278A" w:rsidRDefault="001A27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A748A" w14:textId="77777777" w:rsidR="001A278A" w:rsidRDefault="001A2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BD165" w14:textId="77777777" w:rsidR="001E1319" w:rsidRDefault="001E1319" w:rsidP="00E324A0">
      <w:pPr>
        <w:bidi/>
      </w:pPr>
      <w:r>
        <w:separator/>
      </w:r>
    </w:p>
  </w:footnote>
  <w:footnote w:type="continuationSeparator" w:id="0">
    <w:p w14:paraId="597E1873" w14:textId="77777777" w:rsidR="001E1319" w:rsidRDefault="001E1319">
      <w:r>
        <w:continuationSeparator/>
      </w:r>
    </w:p>
  </w:footnote>
  <w:footnote w:type="continuationNotice" w:id="1">
    <w:p w14:paraId="6737C181" w14:textId="77777777" w:rsidR="00902B09" w:rsidRDefault="00902B09"/>
  </w:footnote>
  <w:footnote w:id="2">
    <w:p w14:paraId="465173BC" w14:textId="0C6D87AE" w:rsidR="00E324A0" w:rsidRPr="000B0E07" w:rsidRDefault="00E324A0" w:rsidP="00DE412C">
      <w:pPr>
        <w:pStyle w:val="FootnoteText"/>
        <w:bidi/>
        <w:spacing w:before="120" w:after="120"/>
        <w:rPr>
          <w:sz w:val="22"/>
          <w:szCs w:val="22"/>
          <w:rtl/>
          <w:lang w:bidi="ar-SY"/>
        </w:rPr>
      </w:pPr>
      <w:r w:rsidRPr="000B0E07">
        <w:rPr>
          <w:rStyle w:val="FootnoteReference"/>
          <w:sz w:val="22"/>
          <w:szCs w:val="22"/>
        </w:rPr>
        <w:footnoteRef/>
      </w:r>
      <w:r w:rsidR="0011352E" w:rsidRPr="000B0E07">
        <w:rPr>
          <w:sz w:val="22"/>
          <w:szCs w:val="22"/>
          <w:rtl/>
        </w:rPr>
        <w:t xml:space="preserve"> </w:t>
      </w:r>
      <w:r w:rsidRPr="000B0E07">
        <w:rPr>
          <w:sz w:val="22"/>
          <w:szCs w:val="22"/>
          <w:lang w:val="en-CA"/>
        </w:rPr>
        <w:t>UNEP/OzL.Pro/ExCom/</w:t>
      </w:r>
      <w:r w:rsidR="00BD082B" w:rsidRPr="000B0E07">
        <w:rPr>
          <w:sz w:val="22"/>
          <w:szCs w:val="22"/>
          <w:lang w:val="en-CA"/>
        </w:rPr>
        <w:t>94</w:t>
      </w:r>
      <w:r w:rsidRPr="000B0E07">
        <w:rPr>
          <w:sz w:val="22"/>
          <w:szCs w:val="22"/>
          <w:lang w:val="en-CA"/>
        </w:rPr>
        <w:t>/1</w:t>
      </w:r>
      <w:r w:rsidR="0011352E" w:rsidRPr="000B0E07">
        <w:rPr>
          <w:sz w:val="22"/>
          <w:szCs w:val="22"/>
          <w:rtl/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20D60" w14:textId="0161F93D" w:rsidR="001A278A" w:rsidRDefault="00D250C2" w:rsidP="001A278A">
    <w:pPr>
      <w:pStyle w:val="Header"/>
      <w:bidi/>
      <w:rPr>
        <w:rtl/>
      </w:rPr>
    </w:pPr>
    <w:fldSimple w:instr=" DOCPROPERTY &quot;Document number&quot;  \* MERGEFORMAT ">
      <w:r w:rsidR="00C44105">
        <w:t>UNEP/OzL.Pro/ExCom/94/66</w:t>
      </w:r>
    </w:fldSimple>
  </w:p>
  <w:p w14:paraId="0FCDE861" w14:textId="77777777" w:rsidR="001A278A" w:rsidRDefault="001A27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28FC" w14:textId="641B7FBA" w:rsidR="001A278A" w:rsidRDefault="00D250C2" w:rsidP="001A278A">
    <w:pPr>
      <w:pStyle w:val="Header"/>
      <w:bidi/>
      <w:jc w:val="right"/>
      <w:rPr>
        <w:rtl/>
      </w:rPr>
    </w:pPr>
    <w:fldSimple w:instr=" DOCPROPERTY &quot;Document number&quot;  \* MERGEFORMAT ">
      <w:r w:rsidR="00C44105">
        <w:t>UNEP/OzL.Pro/ExCom/94/66</w:t>
      </w:r>
    </w:fldSimple>
  </w:p>
  <w:p w14:paraId="730155A5" w14:textId="77777777" w:rsidR="00D12BEC" w:rsidRPr="001A278A" w:rsidRDefault="00D12BEC" w:rsidP="001A27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23904E7"/>
    <w:multiLevelType w:val="hybridMultilevel"/>
    <w:tmpl w:val="C216728A"/>
    <w:lvl w:ilvl="0" w:tplc="BD061FDA">
      <w:start w:val="1"/>
      <w:numFmt w:val="arabicAbjad"/>
      <w:lvlText w:val="(%1)"/>
      <w:lvlJc w:val="left"/>
      <w:pPr>
        <w:ind w:left="1069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F92CFD"/>
    <w:multiLevelType w:val="hybridMultilevel"/>
    <w:tmpl w:val="3238D6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9590B"/>
    <w:multiLevelType w:val="hybridMultilevel"/>
    <w:tmpl w:val="18FCBE6A"/>
    <w:lvl w:ilvl="0" w:tplc="705C05A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90B"/>
    <w:multiLevelType w:val="hybridMultilevel"/>
    <w:tmpl w:val="C5CE2D5E"/>
    <w:lvl w:ilvl="0" w:tplc="BF7C8F7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72C0E"/>
    <w:multiLevelType w:val="hybridMultilevel"/>
    <w:tmpl w:val="D24C5B28"/>
    <w:lvl w:ilvl="0" w:tplc="7AAA6252">
      <w:start w:val="1"/>
      <w:numFmt w:val="arabicAbjad"/>
      <w:lvlText w:val="(%1)"/>
      <w:lvlJc w:val="left"/>
      <w:pPr>
        <w:ind w:left="108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8B2670"/>
    <w:multiLevelType w:val="hybridMultilevel"/>
    <w:tmpl w:val="C650A8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B5BAB"/>
    <w:multiLevelType w:val="hybridMultilevel"/>
    <w:tmpl w:val="E09A0076"/>
    <w:lvl w:ilvl="0" w:tplc="636C8FF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711821"/>
    <w:multiLevelType w:val="hybridMultilevel"/>
    <w:tmpl w:val="0EA88B0A"/>
    <w:lvl w:ilvl="0" w:tplc="5A42F2C0">
      <w:start w:val="1"/>
      <w:numFmt w:val="arabicAbjad"/>
      <w:lvlText w:val="(%1)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0" w15:restartNumberingAfterBreak="0">
    <w:nsid w:val="30420E6B"/>
    <w:multiLevelType w:val="hybridMultilevel"/>
    <w:tmpl w:val="7102C4F0"/>
    <w:lvl w:ilvl="0" w:tplc="61987DC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F536D8"/>
    <w:multiLevelType w:val="hybridMultilevel"/>
    <w:tmpl w:val="3A227D70"/>
    <w:lvl w:ilvl="0" w:tplc="D8D61FE6">
      <w:start w:val="1"/>
      <w:numFmt w:val="arabicAlpha"/>
      <w:lvlText w:val="(%1)"/>
      <w:lvlJc w:val="left"/>
      <w:pPr>
        <w:ind w:left="1073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E46BAE"/>
    <w:multiLevelType w:val="hybridMultilevel"/>
    <w:tmpl w:val="F3B637E2"/>
    <w:lvl w:ilvl="0" w:tplc="2BA6FDE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8B014F3"/>
    <w:multiLevelType w:val="hybridMultilevel"/>
    <w:tmpl w:val="F73E9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72D62"/>
    <w:multiLevelType w:val="hybridMultilevel"/>
    <w:tmpl w:val="6832DC2C"/>
    <w:lvl w:ilvl="0" w:tplc="48A8B82C">
      <w:start w:val="1"/>
      <w:numFmt w:val="decimal"/>
      <w:lvlText w:val="%1-"/>
      <w:lvlJc w:val="left"/>
      <w:pPr>
        <w:ind w:left="1269" w:hanging="36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9" w:hanging="360"/>
      </w:pPr>
    </w:lvl>
    <w:lvl w:ilvl="2" w:tplc="0409001B" w:tentative="1">
      <w:start w:val="1"/>
      <w:numFmt w:val="lowerRoman"/>
      <w:lvlText w:val="%3."/>
      <w:lvlJc w:val="right"/>
      <w:pPr>
        <w:ind w:left="2709" w:hanging="180"/>
      </w:pPr>
    </w:lvl>
    <w:lvl w:ilvl="3" w:tplc="0409000F" w:tentative="1">
      <w:start w:val="1"/>
      <w:numFmt w:val="decimal"/>
      <w:lvlText w:val="%4."/>
      <w:lvlJc w:val="left"/>
      <w:pPr>
        <w:ind w:left="3429" w:hanging="360"/>
      </w:pPr>
    </w:lvl>
    <w:lvl w:ilvl="4" w:tplc="04090019" w:tentative="1">
      <w:start w:val="1"/>
      <w:numFmt w:val="lowerLetter"/>
      <w:lvlText w:val="%5."/>
      <w:lvlJc w:val="left"/>
      <w:pPr>
        <w:ind w:left="4149" w:hanging="360"/>
      </w:pPr>
    </w:lvl>
    <w:lvl w:ilvl="5" w:tplc="0409001B" w:tentative="1">
      <w:start w:val="1"/>
      <w:numFmt w:val="lowerRoman"/>
      <w:lvlText w:val="%6."/>
      <w:lvlJc w:val="right"/>
      <w:pPr>
        <w:ind w:left="4869" w:hanging="180"/>
      </w:pPr>
    </w:lvl>
    <w:lvl w:ilvl="6" w:tplc="0409000F" w:tentative="1">
      <w:start w:val="1"/>
      <w:numFmt w:val="decimal"/>
      <w:lvlText w:val="%7."/>
      <w:lvlJc w:val="left"/>
      <w:pPr>
        <w:ind w:left="5589" w:hanging="360"/>
      </w:pPr>
    </w:lvl>
    <w:lvl w:ilvl="7" w:tplc="04090019" w:tentative="1">
      <w:start w:val="1"/>
      <w:numFmt w:val="lowerLetter"/>
      <w:lvlText w:val="%8."/>
      <w:lvlJc w:val="left"/>
      <w:pPr>
        <w:ind w:left="6309" w:hanging="360"/>
      </w:pPr>
    </w:lvl>
    <w:lvl w:ilvl="8" w:tplc="0409001B" w:tentative="1">
      <w:start w:val="1"/>
      <w:numFmt w:val="lowerRoman"/>
      <w:lvlText w:val="%9."/>
      <w:lvlJc w:val="right"/>
      <w:pPr>
        <w:ind w:left="7029" w:hanging="180"/>
      </w:pPr>
    </w:lvl>
  </w:abstractNum>
  <w:abstractNum w:abstractNumId="18" w15:restartNumberingAfterBreak="0">
    <w:nsid w:val="595A159A"/>
    <w:multiLevelType w:val="hybridMultilevel"/>
    <w:tmpl w:val="EF6CC966"/>
    <w:lvl w:ilvl="0" w:tplc="08981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81912"/>
    <w:multiLevelType w:val="hybridMultilevel"/>
    <w:tmpl w:val="6036943A"/>
    <w:lvl w:ilvl="0" w:tplc="7CA2F70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AB4988"/>
    <w:multiLevelType w:val="hybridMultilevel"/>
    <w:tmpl w:val="04489E28"/>
    <w:lvl w:ilvl="0" w:tplc="57B072DC">
      <w:start w:val="1"/>
      <w:numFmt w:val="arabicAbjad"/>
      <w:lvlText w:val="(%1)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1" w15:restartNumberingAfterBreak="0">
    <w:nsid w:val="6C2D5733"/>
    <w:multiLevelType w:val="hybridMultilevel"/>
    <w:tmpl w:val="650C1E4A"/>
    <w:lvl w:ilvl="0" w:tplc="E35E29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577D68"/>
    <w:multiLevelType w:val="hybridMultilevel"/>
    <w:tmpl w:val="840062EC"/>
    <w:lvl w:ilvl="0" w:tplc="9EF80E1C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6F3F6A"/>
    <w:multiLevelType w:val="hybridMultilevel"/>
    <w:tmpl w:val="7DCA3B9C"/>
    <w:lvl w:ilvl="0" w:tplc="2BB651A8">
      <w:start w:val="1"/>
      <w:numFmt w:val="decimal"/>
      <w:lvlText w:val="%1-"/>
      <w:lvlJc w:val="left"/>
      <w:pPr>
        <w:ind w:left="364" w:hanging="360"/>
      </w:pPr>
      <w:rPr>
        <w:rFonts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4" w15:restartNumberingAfterBreak="0">
    <w:nsid w:val="78930236"/>
    <w:multiLevelType w:val="hybridMultilevel"/>
    <w:tmpl w:val="CB2CE7F2"/>
    <w:lvl w:ilvl="0" w:tplc="04C42A54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CF7844"/>
    <w:multiLevelType w:val="hybridMultilevel"/>
    <w:tmpl w:val="7AAE02CE"/>
    <w:lvl w:ilvl="0" w:tplc="4BC67DD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8"/>
  </w:num>
  <w:num w:numId="6" w16cid:durableId="1667854031">
    <w:abstractNumId w:val="14"/>
  </w:num>
  <w:num w:numId="7" w16cid:durableId="1318270324">
    <w:abstractNumId w:val="15"/>
  </w:num>
  <w:num w:numId="8" w16cid:durableId="2133593865">
    <w:abstractNumId w:val="26"/>
  </w:num>
  <w:num w:numId="9" w16cid:durableId="1935045211">
    <w:abstractNumId w:val="12"/>
  </w:num>
  <w:num w:numId="10" w16cid:durableId="982806859">
    <w:abstractNumId w:val="3"/>
  </w:num>
  <w:num w:numId="11" w16cid:durableId="40329069">
    <w:abstractNumId w:val="22"/>
  </w:num>
  <w:num w:numId="12" w16cid:durableId="845947878">
    <w:abstractNumId w:val="17"/>
  </w:num>
  <w:num w:numId="13" w16cid:durableId="1912886359">
    <w:abstractNumId w:val="23"/>
  </w:num>
  <w:num w:numId="14" w16cid:durableId="910967519">
    <w:abstractNumId w:val="20"/>
  </w:num>
  <w:num w:numId="15" w16cid:durableId="772239636">
    <w:abstractNumId w:val="9"/>
  </w:num>
  <w:num w:numId="16" w16cid:durableId="43062975">
    <w:abstractNumId w:val="19"/>
  </w:num>
  <w:num w:numId="17" w16cid:durableId="608242097">
    <w:abstractNumId w:val="6"/>
  </w:num>
  <w:num w:numId="18" w16cid:durableId="972443509">
    <w:abstractNumId w:val="2"/>
  </w:num>
  <w:num w:numId="19" w16cid:durableId="174538025">
    <w:abstractNumId w:val="10"/>
  </w:num>
  <w:num w:numId="20" w16cid:durableId="607544915">
    <w:abstractNumId w:val="13"/>
  </w:num>
  <w:num w:numId="21" w16cid:durableId="1920551774">
    <w:abstractNumId w:val="5"/>
  </w:num>
  <w:num w:numId="22" w16cid:durableId="1958366183">
    <w:abstractNumId w:val="1"/>
  </w:num>
  <w:num w:numId="23" w16cid:durableId="674068353">
    <w:abstractNumId w:val="7"/>
  </w:num>
  <w:num w:numId="24" w16cid:durableId="526869301">
    <w:abstractNumId w:val="11"/>
  </w:num>
  <w:num w:numId="25" w16cid:durableId="1857426260">
    <w:abstractNumId w:val="25"/>
  </w:num>
  <w:num w:numId="26" w16cid:durableId="510414961">
    <w:abstractNumId w:val="4"/>
  </w:num>
  <w:num w:numId="27" w16cid:durableId="200872292">
    <w:abstractNumId w:val="24"/>
  </w:num>
  <w:num w:numId="28" w16cid:durableId="534343783">
    <w:abstractNumId w:val="21"/>
  </w:num>
  <w:num w:numId="29" w16cid:durableId="1247226403">
    <w:abstractNumId w:val="16"/>
  </w:num>
  <w:num w:numId="30" w16cid:durableId="52344204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10F1"/>
    <w:rsid w:val="00001839"/>
    <w:rsid w:val="00005856"/>
    <w:rsid w:val="00012352"/>
    <w:rsid w:val="00013372"/>
    <w:rsid w:val="000147A9"/>
    <w:rsid w:val="00016CE3"/>
    <w:rsid w:val="00017133"/>
    <w:rsid w:val="00026CA5"/>
    <w:rsid w:val="000310DA"/>
    <w:rsid w:val="00032EB2"/>
    <w:rsid w:val="00033DAB"/>
    <w:rsid w:val="00042319"/>
    <w:rsid w:val="0004254A"/>
    <w:rsid w:val="000451FD"/>
    <w:rsid w:val="00045711"/>
    <w:rsid w:val="00045ECC"/>
    <w:rsid w:val="00052510"/>
    <w:rsid w:val="0005498A"/>
    <w:rsid w:val="00054F85"/>
    <w:rsid w:val="000564B2"/>
    <w:rsid w:val="0006027C"/>
    <w:rsid w:val="00065320"/>
    <w:rsid w:val="00085853"/>
    <w:rsid w:val="000861FE"/>
    <w:rsid w:val="00086957"/>
    <w:rsid w:val="0009378A"/>
    <w:rsid w:val="000B0E07"/>
    <w:rsid w:val="000B66FC"/>
    <w:rsid w:val="000C15D7"/>
    <w:rsid w:val="000C2FE8"/>
    <w:rsid w:val="000C3A63"/>
    <w:rsid w:val="000C5CD5"/>
    <w:rsid w:val="000D05FE"/>
    <w:rsid w:val="000D7224"/>
    <w:rsid w:val="000E525A"/>
    <w:rsid w:val="00105E74"/>
    <w:rsid w:val="00110710"/>
    <w:rsid w:val="0011352E"/>
    <w:rsid w:val="001178C7"/>
    <w:rsid w:val="00123787"/>
    <w:rsid w:val="00126349"/>
    <w:rsid w:val="001356CB"/>
    <w:rsid w:val="00135E8E"/>
    <w:rsid w:val="00140002"/>
    <w:rsid w:val="0014629D"/>
    <w:rsid w:val="001474EF"/>
    <w:rsid w:val="001509ED"/>
    <w:rsid w:val="001512DC"/>
    <w:rsid w:val="001540C1"/>
    <w:rsid w:val="00170AE1"/>
    <w:rsid w:val="00175FBF"/>
    <w:rsid w:val="0017779E"/>
    <w:rsid w:val="0018166A"/>
    <w:rsid w:val="001870B1"/>
    <w:rsid w:val="001909AD"/>
    <w:rsid w:val="001A278A"/>
    <w:rsid w:val="001A7A91"/>
    <w:rsid w:val="001C7155"/>
    <w:rsid w:val="001D2B45"/>
    <w:rsid w:val="001D49CA"/>
    <w:rsid w:val="001D53E3"/>
    <w:rsid w:val="001E130D"/>
    <w:rsid w:val="001E1319"/>
    <w:rsid w:val="001F0ECF"/>
    <w:rsid w:val="001F1F1B"/>
    <w:rsid w:val="001F32BA"/>
    <w:rsid w:val="002012CC"/>
    <w:rsid w:val="00201416"/>
    <w:rsid w:val="0021423E"/>
    <w:rsid w:val="00220C89"/>
    <w:rsid w:val="0022623F"/>
    <w:rsid w:val="00233561"/>
    <w:rsid w:val="00236D80"/>
    <w:rsid w:val="00242757"/>
    <w:rsid w:val="002445E7"/>
    <w:rsid w:val="0025079F"/>
    <w:rsid w:val="00254699"/>
    <w:rsid w:val="00254C09"/>
    <w:rsid w:val="0026161B"/>
    <w:rsid w:val="00283001"/>
    <w:rsid w:val="00284381"/>
    <w:rsid w:val="00290D95"/>
    <w:rsid w:val="00292CD4"/>
    <w:rsid w:val="002952E9"/>
    <w:rsid w:val="002A0CFF"/>
    <w:rsid w:val="002A1F0B"/>
    <w:rsid w:val="002A6EB1"/>
    <w:rsid w:val="002B1DA8"/>
    <w:rsid w:val="002B39FA"/>
    <w:rsid w:val="002B3D37"/>
    <w:rsid w:val="002B4D07"/>
    <w:rsid w:val="002B535E"/>
    <w:rsid w:val="002C43F6"/>
    <w:rsid w:val="002D06EC"/>
    <w:rsid w:val="002D3B5B"/>
    <w:rsid w:val="002E2992"/>
    <w:rsid w:val="002E6A6F"/>
    <w:rsid w:val="002E7EF7"/>
    <w:rsid w:val="002F3CB3"/>
    <w:rsid w:val="002F505F"/>
    <w:rsid w:val="002F5A52"/>
    <w:rsid w:val="002F68AC"/>
    <w:rsid w:val="0030120C"/>
    <w:rsid w:val="00301BBD"/>
    <w:rsid w:val="003045FA"/>
    <w:rsid w:val="00306F2E"/>
    <w:rsid w:val="00310C72"/>
    <w:rsid w:val="003150F0"/>
    <w:rsid w:val="00315712"/>
    <w:rsid w:val="00317543"/>
    <w:rsid w:val="003175E2"/>
    <w:rsid w:val="00320860"/>
    <w:rsid w:val="00323D45"/>
    <w:rsid w:val="0032478A"/>
    <w:rsid w:val="00324DB2"/>
    <w:rsid w:val="0033376E"/>
    <w:rsid w:val="003346F1"/>
    <w:rsid w:val="00343B30"/>
    <w:rsid w:val="00343DA6"/>
    <w:rsid w:val="003522A7"/>
    <w:rsid w:val="003538D0"/>
    <w:rsid w:val="0035441C"/>
    <w:rsid w:val="003545D9"/>
    <w:rsid w:val="003578A0"/>
    <w:rsid w:val="003623E1"/>
    <w:rsid w:val="00372FDC"/>
    <w:rsid w:val="003758B2"/>
    <w:rsid w:val="00376F0F"/>
    <w:rsid w:val="00377624"/>
    <w:rsid w:val="00383F62"/>
    <w:rsid w:val="00384EA3"/>
    <w:rsid w:val="00386106"/>
    <w:rsid w:val="003A0E55"/>
    <w:rsid w:val="003B1447"/>
    <w:rsid w:val="003B6790"/>
    <w:rsid w:val="003C0F84"/>
    <w:rsid w:val="003C12AB"/>
    <w:rsid w:val="003C2739"/>
    <w:rsid w:val="003D7778"/>
    <w:rsid w:val="003E1C27"/>
    <w:rsid w:val="003E7AD3"/>
    <w:rsid w:val="003F2852"/>
    <w:rsid w:val="003F388A"/>
    <w:rsid w:val="003F451E"/>
    <w:rsid w:val="003F559F"/>
    <w:rsid w:val="00400058"/>
    <w:rsid w:val="0041175A"/>
    <w:rsid w:val="00413EBF"/>
    <w:rsid w:val="004143D2"/>
    <w:rsid w:val="00416AD7"/>
    <w:rsid w:val="00423914"/>
    <w:rsid w:val="004339E1"/>
    <w:rsid w:val="004348DE"/>
    <w:rsid w:val="00443066"/>
    <w:rsid w:val="00447760"/>
    <w:rsid w:val="00447A01"/>
    <w:rsid w:val="00453225"/>
    <w:rsid w:val="0045706B"/>
    <w:rsid w:val="00457141"/>
    <w:rsid w:val="00460B6B"/>
    <w:rsid w:val="00461033"/>
    <w:rsid w:val="004725BC"/>
    <w:rsid w:val="00473376"/>
    <w:rsid w:val="00474960"/>
    <w:rsid w:val="00481F4D"/>
    <w:rsid w:val="00496F07"/>
    <w:rsid w:val="004A1148"/>
    <w:rsid w:val="004A149C"/>
    <w:rsid w:val="004A558F"/>
    <w:rsid w:val="004B068F"/>
    <w:rsid w:val="004B4CD9"/>
    <w:rsid w:val="004B6BE6"/>
    <w:rsid w:val="004C2399"/>
    <w:rsid w:val="004C591C"/>
    <w:rsid w:val="004C5B74"/>
    <w:rsid w:val="004D09C4"/>
    <w:rsid w:val="004D253A"/>
    <w:rsid w:val="004D2DDE"/>
    <w:rsid w:val="004D73A5"/>
    <w:rsid w:val="004E0FEE"/>
    <w:rsid w:val="005053F0"/>
    <w:rsid w:val="0051012D"/>
    <w:rsid w:val="00513335"/>
    <w:rsid w:val="00521F1E"/>
    <w:rsid w:val="0053096E"/>
    <w:rsid w:val="00540C56"/>
    <w:rsid w:val="00546804"/>
    <w:rsid w:val="00550F04"/>
    <w:rsid w:val="00551921"/>
    <w:rsid w:val="00554E0E"/>
    <w:rsid w:val="005604B5"/>
    <w:rsid w:val="005623EA"/>
    <w:rsid w:val="005652C6"/>
    <w:rsid w:val="0056546C"/>
    <w:rsid w:val="00566B3E"/>
    <w:rsid w:val="00573C9A"/>
    <w:rsid w:val="0058789E"/>
    <w:rsid w:val="00592A4D"/>
    <w:rsid w:val="005A4980"/>
    <w:rsid w:val="005A7D21"/>
    <w:rsid w:val="005B0964"/>
    <w:rsid w:val="005B4892"/>
    <w:rsid w:val="005B65DF"/>
    <w:rsid w:val="005C0F76"/>
    <w:rsid w:val="005C186D"/>
    <w:rsid w:val="005C1CA7"/>
    <w:rsid w:val="005C6758"/>
    <w:rsid w:val="005C6853"/>
    <w:rsid w:val="005C7D4A"/>
    <w:rsid w:val="005D110F"/>
    <w:rsid w:val="005D39A6"/>
    <w:rsid w:val="005D3FFC"/>
    <w:rsid w:val="005D70BC"/>
    <w:rsid w:val="005D7FDD"/>
    <w:rsid w:val="005E055F"/>
    <w:rsid w:val="005E1285"/>
    <w:rsid w:val="005E2641"/>
    <w:rsid w:val="005E4554"/>
    <w:rsid w:val="00607DAF"/>
    <w:rsid w:val="00624AEF"/>
    <w:rsid w:val="006302C5"/>
    <w:rsid w:val="00631CDE"/>
    <w:rsid w:val="00636F6A"/>
    <w:rsid w:val="00637459"/>
    <w:rsid w:val="006409D8"/>
    <w:rsid w:val="00640F44"/>
    <w:rsid w:val="006428CE"/>
    <w:rsid w:val="00650BF3"/>
    <w:rsid w:val="00653E55"/>
    <w:rsid w:val="00657C3C"/>
    <w:rsid w:val="00657D14"/>
    <w:rsid w:val="00660DBC"/>
    <w:rsid w:val="00662243"/>
    <w:rsid w:val="00662A22"/>
    <w:rsid w:val="00662A73"/>
    <w:rsid w:val="00663F19"/>
    <w:rsid w:val="006648D2"/>
    <w:rsid w:val="00665205"/>
    <w:rsid w:val="00684FCA"/>
    <w:rsid w:val="0069766F"/>
    <w:rsid w:val="006A3FBC"/>
    <w:rsid w:val="006A6130"/>
    <w:rsid w:val="006A6529"/>
    <w:rsid w:val="006C09E6"/>
    <w:rsid w:val="006D601D"/>
    <w:rsid w:val="006F2A2C"/>
    <w:rsid w:val="007003F0"/>
    <w:rsid w:val="00702662"/>
    <w:rsid w:val="007044A6"/>
    <w:rsid w:val="00705C35"/>
    <w:rsid w:val="007075CA"/>
    <w:rsid w:val="00721ED2"/>
    <w:rsid w:val="007319A3"/>
    <w:rsid w:val="00752C70"/>
    <w:rsid w:val="00753354"/>
    <w:rsid w:val="0075491D"/>
    <w:rsid w:val="00774F4B"/>
    <w:rsid w:val="007753CD"/>
    <w:rsid w:val="00786775"/>
    <w:rsid w:val="00787187"/>
    <w:rsid w:val="00791888"/>
    <w:rsid w:val="00791A1A"/>
    <w:rsid w:val="00791F5F"/>
    <w:rsid w:val="0079275E"/>
    <w:rsid w:val="007974BE"/>
    <w:rsid w:val="00797642"/>
    <w:rsid w:val="007A1FFA"/>
    <w:rsid w:val="007A4492"/>
    <w:rsid w:val="007A6162"/>
    <w:rsid w:val="007A6F13"/>
    <w:rsid w:val="007A7931"/>
    <w:rsid w:val="007B0A34"/>
    <w:rsid w:val="007C16D9"/>
    <w:rsid w:val="007C6EF9"/>
    <w:rsid w:val="007D141D"/>
    <w:rsid w:val="007D4178"/>
    <w:rsid w:val="007D42E7"/>
    <w:rsid w:val="007D567C"/>
    <w:rsid w:val="007E1479"/>
    <w:rsid w:val="007E26F8"/>
    <w:rsid w:val="007E4374"/>
    <w:rsid w:val="007E5241"/>
    <w:rsid w:val="007E5D09"/>
    <w:rsid w:val="007F1041"/>
    <w:rsid w:val="007F4065"/>
    <w:rsid w:val="007F6F16"/>
    <w:rsid w:val="008000E0"/>
    <w:rsid w:val="00803975"/>
    <w:rsid w:val="00804326"/>
    <w:rsid w:val="00804505"/>
    <w:rsid w:val="0080568E"/>
    <w:rsid w:val="00807ECF"/>
    <w:rsid w:val="00817D0B"/>
    <w:rsid w:val="00824AD8"/>
    <w:rsid w:val="0083194D"/>
    <w:rsid w:val="00835B7E"/>
    <w:rsid w:val="00843FA0"/>
    <w:rsid w:val="008530D4"/>
    <w:rsid w:val="00854308"/>
    <w:rsid w:val="008548A9"/>
    <w:rsid w:val="00854A36"/>
    <w:rsid w:val="008553AD"/>
    <w:rsid w:val="00865BC2"/>
    <w:rsid w:val="00871BD3"/>
    <w:rsid w:val="008769D5"/>
    <w:rsid w:val="00876D34"/>
    <w:rsid w:val="00885865"/>
    <w:rsid w:val="008937D6"/>
    <w:rsid w:val="008A1ED5"/>
    <w:rsid w:val="008A54D4"/>
    <w:rsid w:val="008B251F"/>
    <w:rsid w:val="008C7EF4"/>
    <w:rsid w:val="008E267A"/>
    <w:rsid w:val="008E2901"/>
    <w:rsid w:val="008E2DA4"/>
    <w:rsid w:val="008E3649"/>
    <w:rsid w:val="008E3784"/>
    <w:rsid w:val="008E3DF3"/>
    <w:rsid w:val="008E3F78"/>
    <w:rsid w:val="008E7A0C"/>
    <w:rsid w:val="008F096D"/>
    <w:rsid w:val="008F0E69"/>
    <w:rsid w:val="008F7DA3"/>
    <w:rsid w:val="00902B09"/>
    <w:rsid w:val="0091145B"/>
    <w:rsid w:val="009265BA"/>
    <w:rsid w:val="00926A21"/>
    <w:rsid w:val="00942950"/>
    <w:rsid w:val="00943A1C"/>
    <w:rsid w:val="009470A9"/>
    <w:rsid w:val="009471CF"/>
    <w:rsid w:val="00950900"/>
    <w:rsid w:val="009513FD"/>
    <w:rsid w:val="0095248A"/>
    <w:rsid w:val="0095278D"/>
    <w:rsid w:val="00962C67"/>
    <w:rsid w:val="00962DA1"/>
    <w:rsid w:val="00963846"/>
    <w:rsid w:val="009701B5"/>
    <w:rsid w:val="009725CC"/>
    <w:rsid w:val="0097412D"/>
    <w:rsid w:val="0097531A"/>
    <w:rsid w:val="00976E8A"/>
    <w:rsid w:val="00983AA4"/>
    <w:rsid w:val="00983FD1"/>
    <w:rsid w:val="00992514"/>
    <w:rsid w:val="00993890"/>
    <w:rsid w:val="009A4944"/>
    <w:rsid w:val="009A53EF"/>
    <w:rsid w:val="009A7AE0"/>
    <w:rsid w:val="009B6745"/>
    <w:rsid w:val="009C0FE8"/>
    <w:rsid w:val="009C46B2"/>
    <w:rsid w:val="009D30D0"/>
    <w:rsid w:val="009D4D71"/>
    <w:rsid w:val="009D4F62"/>
    <w:rsid w:val="009E4971"/>
    <w:rsid w:val="009E4CF4"/>
    <w:rsid w:val="009E5139"/>
    <w:rsid w:val="009E7D60"/>
    <w:rsid w:val="00A02C1A"/>
    <w:rsid w:val="00A03DDA"/>
    <w:rsid w:val="00A052E0"/>
    <w:rsid w:val="00A07CF3"/>
    <w:rsid w:val="00A167BE"/>
    <w:rsid w:val="00A204E7"/>
    <w:rsid w:val="00A25A37"/>
    <w:rsid w:val="00A2788F"/>
    <w:rsid w:val="00A278E7"/>
    <w:rsid w:val="00A41444"/>
    <w:rsid w:val="00A43DE8"/>
    <w:rsid w:val="00A44778"/>
    <w:rsid w:val="00A47873"/>
    <w:rsid w:val="00A511C0"/>
    <w:rsid w:val="00A54BCA"/>
    <w:rsid w:val="00A64BF9"/>
    <w:rsid w:val="00A71CE8"/>
    <w:rsid w:val="00A72EBB"/>
    <w:rsid w:val="00A755B6"/>
    <w:rsid w:val="00A76C1D"/>
    <w:rsid w:val="00A84963"/>
    <w:rsid w:val="00A868FD"/>
    <w:rsid w:val="00A914EC"/>
    <w:rsid w:val="00A94054"/>
    <w:rsid w:val="00A94668"/>
    <w:rsid w:val="00AA1611"/>
    <w:rsid w:val="00AA583B"/>
    <w:rsid w:val="00AA7FF0"/>
    <w:rsid w:val="00AB4886"/>
    <w:rsid w:val="00AB5C8B"/>
    <w:rsid w:val="00AB792C"/>
    <w:rsid w:val="00AC1C85"/>
    <w:rsid w:val="00AC3DA5"/>
    <w:rsid w:val="00AC54AC"/>
    <w:rsid w:val="00AC72CC"/>
    <w:rsid w:val="00AD797B"/>
    <w:rsid w:val="00AE69E6"/>
    <w:rsid w:val="00AF2A91"/>
    <w:rsid w:val="00AF34E8"/>
    <w:rsid w:val="00AF6FAE"/>
    <w:rsid w:val="00AF71AA"/>
    <w:rsid w:val="00B03DCA"/>
    <w:rsid w:val="00B05871"/>
    <w:rsid w:val="00B10496"/>
    <w:rsid w:val="00B10962"/>
    <w:rsid w:val="00B11DB6"/>
    <w:rsid w:val="00B1731E"/>
    <w:rsid w:val="00B209B5"/>
    <w:rsid w:val="00B27278"/>
    <w:rsid w:val="00B300E3"/>
    <w:rsid w:val="00B30149"/>
    <w:rsid w:val="00B32A31"/>
    <w:rsid w:val="00B34B69"/>
    <w:rsid w:val="00B36BFA"/>
    <w:rsid w:val="00B40E87"/>
    <w:rsid w:val="00B42342"/>
    <w:rsid w:val="00B440FA"/>
    <w:rsid w:val="00B44CE0"/>
    <w:rsid w:val="00B4794E"/>
    <w:rsid w:val="00B47F57"/>
    <w:rsid w:val="00B512E0"/>
    <w:rsid w:val="00B52424"/>
    <w:rsid w:val="00B55D52"/>
    <w:rsid w:val="00B61192"/>
    <w:rsid w:val="00B67FDC"/>
    <w:rsid w:val="00B7134C"/>
    <w:rsid w:val="00B718F7"/>
    <w:rsid w:val="00B72BD5"/>
    <w:rsid w:val="00B74382"/>
    <w:rsid w:val="00B74785"/>
    <w:rsid w:val="00B81E83"/>
    <w:rsid w:val="00B8730C"/>
    <w:rsid w:val="00B96E8A"/>
    <w:rsid w:val="00B975EE"/>
    <w:rsid w:val="00BA4C17"/>
    <w:rsid w:val="00BA7869"/>
    <w:rsid w:val="00BB2660"/>
    <w:rsid w:val="00BD082B"/>
    <w:rsid w:val="00BD0985"/>
    <w:rsid w:val="00BD4574"/>
    <w:rsid w:val="00BD5D41"/>
    <w:rsid w:val="00BD6415"/>
    <w:rsid w:val="00BE07A8"/>
    <w:rsid w:val="00BE0833"/>
    <w:rsid w:val="00C0089E"/>
    <w:rsid w:val="00C00EAC"/>
    <w:rsid w:val="00C02247"/>
    <w:rsid w:val="00C0337B"/>
    <w:rsid w:val="00C153BE"/>
    <w:rsid w:val="00C17FF3"/>
    <w:rsid w:val="00C20BDC"/>
    <w:rsid w:val="00C22807"/>
    <w:rsid w:val="00C235B8"/>
    <w:rsid w:val="00C241DC"/>
    <w:rsid w:val="00C26EE6"/>
    <w:rsid w:val="00C27B58"/>
    <w:rsid w:val="00C4191A"/>
    <w:rsid w:val="00C431E9"/>
    <w:rsid w:val="00C44105"/>
    <w:rsid w:val="00C51AED"/>
    <w:rsid w:val="00C55EF2"/>
    <w:rsid w:val="00C6280A"/>
    <w:rsid w:val="00C6361C"/>
    <w:rsid w:val="00C63D4D"/>
    <w:rsid w:val="00C67638"/>
    <w:rsid w:val="00C74F5D"/>
    <w:rsid w:val="00C8258D"/>
    <w:rsid w:val="00C84809"/>
    <w:rsid w:val="00C91A01"/>
    <w:rsid w:val="00CA205A"/>
    <w:rsid w:val="00CA46D3"/>
    <w:rsid w:val="00CA4F03"/>
    <w:rsid w:val="00CA7167"/>
    <w:rsid w:val="00CB05CF"/>
    <w:rsid w:val="00CB2700"/>
    <w:rsid w:val="00CB2E5D"/>
    <w:rsid w:val="00CB493A"/>
    <w:rsid w:val="00CB683F"/>
    <w:rsid w:val="00CB75CE"/>
    <w:rsid w:val="00CC3E4B"/>
    <w:rsid w:val="00CC3EBA"/>
    <w:rsid w:val="00CC5D90"/>
    <w:rsid w:val="00CD1930"/>
    <w:rsid w:val="00CE5495"/>
    <w:rsid w:val="00CE7393"/>
    <w:rsid w:val="00CF1475"/>
    <w:rsid w:val="00CF31BF"/>
    <w:rsid w:val="00CF652D"/>
    <w:rsid w:val="00D006A9"/>
    <w:rsid w:val="00D03E3D"/>
    <w:rsid w:val="00D06429"/>
    <w:rsid w:val="00D10D10"/>
    <w:rsid w:val="00D12BEC"/>
    <w:rsid w:val="00D14BE5"/>
    <w:rsid w:val="00D16903"/>
    <w:rsid w:val="00D23DD3"/>
    <w:rsid w:val="00D250C2"/>
    <w:rsid w:val="00D30AB6"/>
    <w:rsid w:val="00D31FF4"/>
    <w:rsid w:val="00D33A61"/>
    <w:rsid w:val="00D34F4B"/>
    <w:rsid w:val="00D355AB"/>
    <w:rsid w:val="00D36128"/>
    <w:rsid w:val="00D45C4D"/>
    <w:rsid w:val="00D53678"/>
    <w:rsid w:val="00D6048F"/>
    <w:rsid w:val="00D75A6F"/>
    <w:rsid w:val="00D76960"/>
    <w:rsid w:val="00D778E3"/>
    <w:rsid w:val="00D81EB0"/>
    <w:rsid w:val="00D82832"/>
    <w:rsid w:val="00D85F1C"/>
    <w:rsid w:val="00D86162"/>
    <w:rsid w:val="00D92082"/>
    <w:rsid w:val="00DA1161"/>
    <w:rsid w:val="00DA275E"/>
    <w:rsid w:val="00DA3BE1"/>
    <w:rsid w:val="00DA443E"/>
    <w:rsid w:val="00DA4868"/>
    <w:rsid w:val="00DA7147"/>
    <w:rsid w:val="00DA721C"/>
    <w:rsid w:val="00DA7596"/>
    <w:rsid w:val="00DA7CB1"/>
    <w:rsid w:val="00DB09DC"/>
    <w:rsid w:val="00DB100D"/>
    <w:rsid w:val="00DB1CCA"/>
    <w:rsid w:val="00DC359A"/>
    <w:rsid w:val="00DD5BC0"/>
    <w:rsid w:val="00DD62A0"/>
    <w:rsid w:val="00DD6DCE"/>
    <w:rsid w:val="00DD7F7C"/>
    <w:rsid w:val="00DE0273"/>
    <w:rsid w:val="00DE412C"/>
    <w:rsid w:val="00DF78D5"/>
    <w:rsid w:val="00E01B21"/>
    <w:rsid w:val="00E04CF7"/>
    <w:rsid w:val="00E07A83"/>
    <w:rsid w:val="00E11BBB"/>
    <w:rsid w:val="00E1360E"/>
    <w:rsid w:val="00E15A9E"/>
    <w:rsid w:val="00E16FA6"/>
    <w:rsid w:val="00E22A4E"/>
    <w:rsid w:val="00E24B36"/>
    <w:rsid w:val="00E25BB4"/>
    <w:rsid w:val="00E324A0"/>
    <w:rsid w:val="00E34E74"/>
    <w:rsid w:val="00E4491D"/>
    <w:rsid w:val="00E47B53"/>
    <w:rsid w:val="00E64144"/>
    <w:rsid w:val="00E70272"/>
    <w:rsid w:val="00E7174A"/>
    <w:rsid w:val="00E74C77"/>
    <w:rsid w:val="00E802CC"/>
    <w:rsid w:val="00E833BD"/>
    <w:rsid w:val="00E84A17"/>
    <w:rsid w:val="00E86EBE"/>
    <w:rsid w:val="00E86F1B"/>
    <w:rsid w:val="00E90050"/>
    <w:rsid w:val="00E90C6E"/>
    <w:rsid w:val="00E93AF6"/>
    <w:rsid w:val="00E9441E"/>
    <w:rsid w:val="00EA01B9"/>
    <w:rsid w:val="00EA0ACC"/>
    <w:rsid w:val="00EA5464"/>
    <w:rsid w:val="00EB0E46"/>
    <w:rsid w:val="00EB3FFB"/>
    <w:rsid w:val="00EC108E"/>
    <w:rsid w:val="00EC4681"/>
    <w:rsid w:val="00EC631F"/>
    <w:rsid w:val="00ED66AB"/>
    <w:rsid w:val="00ED6FFF"/>
    <w:rsid w:val="00ED792B"/>
    <w:rsid w:val="00ED7BA8"/>
    <w:rsid w:val="00EE39F1"/>
    <w:rsid w:val="00EE7AC1"/>
    <w:rsid w:val="00EF1732"/>
    <w:rsid w:val="00EF3582"/>
    <w:rsid w:val="00EF566C"/>
    <w:rsid w:val="00F0645F"/>
    <w:rsid w:val="00F06AB5"/>
    <w:rsid w:val="00F16931"/>
    <w:rsid w:val="00F17974"/>
    <w:rsid w:val="00F21961"/>
    <w:rsid w:val="00F24DC2"/>
    <w:rsid w:val="00F30416"/>
    <w:rsid w:val="00F3309F"/>
    <w:rsid w:val="00F44571"/>
    <w:rsid w:val="00F5150A"/>
    <w:rsid w:val="00F61904"/>
    <w:rsid w:val="00F61CB2"/>
    <w:rsid w:val="00F65366"/>
    <w:rsid w:val="00F70830"/>
    <w:rsid w:val="00F70B06"/>
    <w:rsid w:val="00F74E1F"/>
    <w:rsid w:val="00F80490"/>
    <w:rsid w:val="00F80E03"/>
    <w:rsid w:val="00F86372"/>
    <w:rsid w:val="00F911A9"/>
    <w:rsid w:val="00FA0484"/>
    <w:rsid w:val="00FA29DA"/>
    <w:rsid w:val="00FA6B4F"/>
    <w:rsid w:val="00FB0097"/>
    <w:rsid w:val="00FB024C"/>
    <w:rsid w:val="00FB564F"/>
    <w:rsid w:val="00FC0644"/>
    <w:rsid w:val="00FC35B4"/>
    <w:rsid w:val="00FD1930"/>
    <w:rsid w:val="00FD4E73"/>
    <w:rsid w:val="00FD6911"/>
    <w:rsid w:val="00FE7508"/>
    <w:rsid w:val="00FF230E"/>
    <w:rsid w:val="00FF3DB0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73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70272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2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UNEP/OzL.Pro/ExCom/94/66</Document_x0020_Number>
    <Part_x0020_I_x003a__x0020_Online_x002f_Part_x0020_II_x003a__x0020_In_x0020_Person xmlns="06f771d2-e9c4-49f6-918c-e8f42cc522aa">Part II</Part_x0020_I_x003a__x0020_Online_x002f_Part_x0020_II_x003a__x0020_In_x0020_Person>
    <DocumentType xmlns="64e33b30-101d-41de-b951-961aab25ea29">In-session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C008B5661F84289B7C44010F7184C" ma:contentTypeVersion="5" ma:contentTypeDescription="Create a new document." ma:contentTypeScope="" ma:versionID="fcce41399738e5fe9265ea55c9a31d8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F2360-DFC9-44A5-9754-A36F9FE60E95}"/>
</file>

<file path=customXml/itemProps2.xml><?xml version="1.0" encoding="utf-8"?>
<ds:datastoreItem xmlns:ds="http://schemas.openxmlformats.org/officeDocument/2006/customXml" ds:itemID="{21383E04-FEFC-4453-933D-D22A5D599B4F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4C89CE47-BD63-4F38-A76B-CABD5BD26E9E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120</TotalTime>
  <Pages>1</Pages>
  <Words>1254</Words>
  <Characters>7314</Characters>
  <Application>Microsoft Office Word</Application>
  <DocSecurity>0</DocSecurity>
  <Lines>132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الفريق الفرعي المعني بقطاع الإنتاج</vt:lpstr>
    </vt:vector>
  </TitlesOfParts>
  <Company>UNMFS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الفريق الفرعي المعني بقطاع الإنتاج                                                                                                                                                                       .</dc:title>
  <dc:creator>Mohamed El Sehemawi</dc:creator>
  <cp:lastModifiedBy>Angela Xue He Yan</cp:lastModifiedBy>
  <cp:revision>21</cp:revision>
  <cp:lastPrinted>2024-06-19T21:17:00Z</cp:lastPrinted>
  <dcterms:created xsi:type="dcterms:W3CDTF">2024-06-19T13:19:00Z</dcterms:created>
  <dcterms:modified xsi:type="dcterms:W3CDTF">2024-06-21T12:53:00Z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UNEP/OzL.Pro/ExCom/94/66</vt:lpwstr>
  </property>
  <property fmtid="{D5CDD505-2E9C-101B-9397-08002B2CF9AE}" pid="3" name="Revision date">
    <vt:lpwstr>20/06/2024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0x010100DA3C008B5661F84289B7C44010F7184C</vt:lpwstr>
  </property>
  <property fmtid="{D5CDD505-2E9C-101B-9397-08002B2CF9AE}" pid="7" name="MediaServiceImageTags">
    <vt:lpwstr/>
  </property>
</Properties>
</file>