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fldSimple w:instr=" DOCPROPERTY &quot;Document number&quot;  \* MERGEFORMAT ">
              <w:r w:rsidR="000C15FE">
                <w:t>UNEP/OzL.Pro/ExCom/78/1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0C15FE">
              <w:t>15 February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0C15FE">
        <w:rPr>
          <w:lang w:val="en-CA"/>
        </w:rPr>
        <w:t xml:space="preserve">eighth </w:t>
      </w:r>
      <w:r w:rsidR="00BF3022">
        <w:t>Meeting</w:t>
      </w:r>
    </w:p>
    <w:p w:rsidR="009960E5" w:rsidRPr="006C39CE" w:rsidRDefault="000C15FE" w:rsidP="00BF3022">
      <w:pPr>
        <w:jc w:val="left"/>
        <w:rPr>
          <w:lang w:val="en-CA"/>
        </w:rPr>
      </w:pPr>
      <w:r>
        <w:rPr>
          <w:lang w:val="en-CA"/>
        </w:rPr>
        <w:t>Montreal, 4-</w:t>
      </w:r>
      <w:r w:rsidR="00BF3022" w:rsidRPr="00042E3E">
        <w:rPr>
          <w:lang w:val="en-CA"/>
        </w:rPr>
        <w:t>7 April 2017 </w:t>
      </w:r>
    </w:p>
    <w:p w:rsidR="00C15867" w:rsidRDefault="00C15867" w:rsidP="009960E5">
      <w:pPr>
        <w:jc w:val="left"/>
        <w:rPr>
          <w:lang w:val="en-US"/>
        </w:rPr>
      </w:pPr>
    </w:p>
    <w:p w:rsidR="000C15FE" w:rsidRPr="00765DE4" w:rsidRDefault="000C15FE" w:rsidP="009960E5">
      <w:pPr>
        <w:jc w:val="left"/>
        <w:rPr>
          <w:lang w:val="en-US"/>
        </w:rPr>
      </w:pPr>
    </w:p>
    <w:p w:rsidR="000C15FE" w:rsidRPr="008F00FE" w:rsidRDefault="000C15FE" w:rsidP="00EE1A3A">
      <w:pPr>
        <w:pStyle w:val="Title1"/>
      </w:pPr>
      <w:r w:rsidRPr="008F00FE">
        <w:t>PROVISIONAL AGENDA</w:t>
      </w:r>
    </w:p>
    <w:p w:rsidR="000C15FE" w:rsidRDefault="000C15FE" w:rsidP="00303531">
      <w:pPr>
        <w:widowControl w:val="0"/>
        <w:rPr>
          <w:color w:val="000000" w:themeColor="text1"/>
          <w:lang w:val="en-CA"/>
        </w:rPr>
      </w:pPr>
    </w:p>
    <w:p w:rsidR="000C15FE" w:rsidRPr="000C15FE" w:rsidRDefault="000C15FE" w:rsidP="00303531">
      <w:pPr>
        <w:widowControl w:val="0"/>
        <w:rPr>
          <w:color w:val="000000" w:themeColor="text1"/>
          <w:lang w:val="en-CA"/>
        </w:rPr>
      </w:pPr>
    </w:p>
    <w:p w:rsidR="000C15FE" w:rsidRPr="0074502C" w:rsidRDefault="000C15FE" w:rsidP="00851E56">
      <w:pPr>
        <w:pStyle w:val="Heading1"/>
      </w:pPr>
      <w:proofErr w:type="gramStart"/>
      <w:r w:rsidRPr="0074502C">
        <w:t>Opening of the meeting.</w:t>
      </w:r>
      <w:proofErr w:type="gramEnd"/>
    </w:p>
    <w:p w:rsidR="000C15FE" w:rsidRPr="0074502C" w:rsidRDefault="000C15FE" w:rsidP="00851E56">
      <w:pPr>
        <w:pStyle w:val="Heading1"/>
      </w:pPr>
      <w:r w:rsidRPr="0074502C">
        <w:t>Organizational matters:</w:t>
      </w:r>
    </w:p>
    <w:p w:rsidR="000C15FE" w:rsidRPr="0074502C" w:rsidRDefault="000C15FE" w:rsidP="000C15FE">
      <w:pPr>
        <w:pStyle w:val="Heading2"/>
        <w:numPr>
          <w:ilvl w:val="1"/>
          <w:numId w:val="1"/>
        </w:numPr>
        <w:tabs>
          <w:tab w:val="clear" w:pos="0"/>
          <w:tab w:val="num" w:pos="180"/>
        </w:tabs>
      </w:pPr>
      <w:r w:rsidRPr="0074502C">
        <w:t>Adoption of the agenda;</w:t>
      </w:r>
    </w:p>
    <w:p w:rsidR="000C15FE" w:rsidRPr="0074502C" w:rsidRDefault="000C15FE" w:rsidP="000C15FE">
      <w:pPr>
        <w:pStyle w:val="Heading2"/>
        <w:numPr>
          <w:ilvl w:val="1"/>
          <w:numId w:val="1"/>
        </w:numPr>
        <w:tabs>
          <w:tab w:val="clear" w:pos="0"/>
          <w:tab w:val="num" w:pos="180"/>
        </w:tabs>
      </w:pPr>
      <w:proofErr w:type="gramStart"/>
      <w:r w:rsidRPr="0074502C">
        <w:t>Organization of work.</w:t>
      </w:r>
      <w:proofErr w:type="gramEnd"/>
    </w:p>
    <w:p w:rsidR="000C15FE" w:rsidRPr="0074502C" w:rsidRDefault="000C15FE" w:rsidP="00851E56">
      <w:pPr>
        <w:pStyle w:val="Heading1"/>
      </w:pPr>
      <w:proofErr w:type="gramStart"/>
      <w:r w:rsidRPr="0074502C">
        <w:t>Secretariat activities.</w:t>
      </w:r>
      <w:proofErr w:type="gramEnd"/>
    </w:p>
    <w:p w:rsidR="000C15FE" w:rsidRPr="0074502C" w:rsidRDefault="000C15FE" w:rsidP="00851E56">
      <w:pPr>
        <w:pStyle w:val="Heading1"/>
      </w:pPr>
      <w:proofErr w:type="gramStart"/>
      <w:r w:rsidRPr="0074502C">
        <w:t>Status of additional contributions to the Multilateral Fund.</w:t>
      </w:r>
      <w:proofErr w:type="gramEnd"/>
      <w:r w:rsidRPr="0074502C">
        <w:t xml:space="preserve"> </w:t>
      </w:r>
    </w:p>
    <w:p w:rsidR="000C15FE" w:rsidRPr="0074502C" w:rsidRDefault="000C15FE" w:rsidP="00851E56">
      <w:pPr>
        <w:pStyle w:val="Heading1"/>
      </w:pPr>
      <w:proofErr w:type="gramStart"/>
      <w:r w:rsidRPr="0074502C">
        <w:t>Available information on HFC consumption and production in Article 5 countries.</w:t>
      </w:r>
      <w:proofErr w:type="gramEnd"/>
    </w:p>
    <w:p w:rsidR="000C15FE" w:rsidRPr="0074502C" w:rsidRDefault="000C15FE" w:rsidP="00C11A00">
      <w:pPr>
        <w:pStyle w:val="Heading1"/>
        <w:ind w:left="720" w:hanging="720"/>
      </w:pPr>
      <w:r w:rsidRPr="0074502C">
        <w:t>Elements for consideration of the Executive Committee related to the Kigali Amendment to the Montreal Protocol arising from decision XXVIII/2 of the Meeting of the Parties:</w:t>
      </w:r>
    </w:p>
    <w:p w:rsidR="000C15FE" w:rsidRPr="0074502C" w:rsidRDefault="000C15FE" w:rsidP="000C15FE">
      <w:pPr>
        <w:pStyle w:val="Heading2"/>
        <w:numPr>
          <w:ilvl w:val="1"/>
          <w:numId w:val="1"/>
        </w:numPr>
        <w:tabs>
          <w:tab w:val="clear" w:pos="0"/>
          <w:tab w:val="num" w:pos="180"/>
        </w:tabs>
      </w:pPr>
      <w:r w:rsidRPr="0074502C">
        <w:t>Information relevant to the development of the cost guidelines for the phase-down of HFCs in Article 5 countries:</w:t>
      </w:r>
    </w:p>
    <w:p w:rsidR="000C15FE" w:rsidRPr="0074502C" w:rsidRDefault="000C15FE" w:rsidP="000C15FE">
      <w:pPr>
        <w:pStyle w:val="Heading3"/>
        <w:numPr>
          <w:ilvl w:val="2"/>
          <w:numId w:val="1"/>
        </w:numPr>
      </w:pPr>
      <w:r w:rsidRPr="0074502C">
        <w:t>Draft criteria for funding;</w:t>
      </w:r>
    </w:p>
    <w:p w:rsidR="000C15FE" w:rsidRPr="0074502C" w:rsidRDefault="000C15FE" w:rsidP="000C15FE">
      <w:pPr>
        <w:pStyle w:val="Heading3"/>
        <w:numPr>
          <w:ilvl w:val="2"/>
          <w:numId w:val="1"/>
        </w:numPr>
      </w:pPr>
      <w:r w:rsidRPr="0074502C">
        <w:t>Enabling activities;</w:t>
      </w:r>
    </w:p>
    <w:p w:rsidR="000C15FE" w:rsidRPr="0074502C" w:rsidRDefault="000C15FE" w:rsidP="000C15FE">
      <w:pPr>
        <w:pStyle w:val="Heading3"/>
        <w:numPr>
          <w:ilvl w:val="2"/>
          <w:numId w:val="1"/>
        </w:numPr>
      </w:pPr>
      <w:r w:rsidRPr="0074502C">
        <w:t>Institutional strengthening;</w:t>
      </w:r>
    </w:p>
    <w:p w:rsidR="000C15FE" w:rsidRPr="001D6B18" w:rsidRDefault="000C15FE" w:rsidP="000C15FE">
      <w:pPr>
        <w:pStyle w:val="Heading2"/>
        <w:numPr>
          <w:ilvl w:val="1"/>
          <w:numId w:val="1"/>
        </w:numPr>
        <w:tabs>
          <w:tab w:val="clear" w:pos="0"/>
          <w:tab w:val="num" w:pos="90"/>
        </w:tabs>
      </w:pPr>
      <w:r w:rsidRPr="001D6B18">
        <w:t>Identification of issues to be considered in relation to existing HCFC phase-out activities;</w:t>
      </w:r>
    </w:p>
    <w:p w:rsidR="000C15FE" w:rsidRPr="001D6B18" w:rsidRDefault="000C15FE" w:rsidP="000C15FE">
      <w:pPr>
        <w:pStyle w:val="Heading2"/>
        <w:numPr>
          <w:ilvl w:val="1"/>
          <w:numId w:val="1"/>
        </w:numPr>
      </w:pPr>
      <w:r w:rsidRPr="001D6B18">
        <w:t>Key aspects related to HFC-23 by-product-control technologies.</w:t>
      </w:r>
    </w:p>
    <w:p w:rsidR="000C15FE" w:rsidRPr="001D6B18" w:rsidRDefault="000C15FE" w:rsidP="00526E5B">
      <w:pPr>
        <w:pStyle w:val="Heading1"/>
        <w:ind w:left="720" w:hanging="720"/>
      </w:pPr>
      <w:proofErr w:type="gramStart"/>
      <w:r w:rsidRPr="001D6B18">
        <w:lastRenderedPageBreak/>
        <w:t>Procedures for Article 5 countries that have an HFC consumption baseline year between 2020 and 2022 in accessing additional contributions for enabling activities.</w:t>
      </w:r>
      <w:proofErr w:type="gramEnd"/>
    </w:p>
    <w:p w:rsidR="000C15FE" w:rsidRPr="0074502C" w:rsidRDefault="000C15FE" w:rsidP="00851E56">
      <w:pPr>
        <w:pStyle w:val="Heading1"/>
      </w:pPr>
      <w:proofErr w:type="gramStart"/>
      <w:r w:rsidRPr="0074502C">
        <w:t>Other matters.</w:t>
      </w:r>
      <w:proofErr w:type="gramEnd"/>
    </w:p>
    <w:p w:rsidR="000C15FE" w:rsidRPr="0074502C" w:rsidRDefault="000C15FE" w:rsidP="00851E56">
      <w:pPr>
        <w:pStyle w:val="Heading1"/>
      </w:pPr>
      <w:proofErr w:type="gramStart"/>
      <w:r w:rsidRPr="0074502C">
        <w:t>Adoption of the report.</w:t>
      </w:r>
      <w:proofErr w:type="gramEnd"/>
    </w:p>
    <w:p w:rsidR="000C15FE" w:rsidRPr="0074502C" w:rsidRDefault="000C15FE" w:rsidP="00851E56">
      <w:pPr>
        <w:pStyle w:val="Heading1"/>
      </w:pPr>
      <w:proofErr w:type="gramStart"/>
      <w:r w:rsidRPr="0074502C">
        <w:t>Closure of the meeting.</w:t>
      </w:r>
      <w:proofErr w:type="gramEnd"/>
    </w:p>
    <w:p w:rsidR="000C15FE" w:rsidRPr="0074502C" w:rsidRDefault="000C15FE" w:rsidP="00303531">
      <w:pPr>
        <w:rPr>
          <w:lang w:val="en-CA"/>
        </w:rPr>
      </w:pPr>
    </w:p>
    <w:p w:rsidR="000C15FE" w:rsidRPr="0074502C" w:rsidRDefault="000C15FE" w:rsidP="00851E56">
      <w:pPr>
        <w:jc w:val="center"/>
        <w:rPr>
          <w:b/>
          <w:lang w:val="en-CA"/>
        </w:rPr>
      </w:pPr>
    </w:p>
    <w:p w:rsidR="000C15FE" w:rsidRPr="0074502C" w:rsidRDefault="000C15FE" w:rsidP="006C602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C15FE" w:rsidTr="000C15FE">
        <w:tc>
          <w:tcPr>
            <w:tcW w:w="1915" w:type="dxa"/>
          </w:tcPr>
          <w:p w:rsidR="000C15FE" w:rsidRDefault="000C15FE" w:rsidP="004C747F">
            <w:pPr>
              <w:jc w:val="center"/>
            </w:pPr>
          </w:p>
        </w:tc>
        <w:tc>
          <w:tcPr>
            <w:tcW w:w="1915" w:type="dxa"/>
          </w:tcPr>
          <w:p w:rsidR="000C15FE" w:rsidRDefault="000C15FE" w:rsidP="004C747F">
            <w:pPr>
              <w:jc w:val="center"/>
            </w:pPr>
          </w:p>
        </w:tc>
        <w:tc>
          <w:tcPr>
            <w:tcW w:w="1915" w:type="dxa"/>
            <w:tcBorders>
              <w:bottom w:val="single" w:sz="4" w:space="0" w:color="auto"/>
            </w:tcBorders>
          </w:tcPr>
          <w:p w:rsidR="000C15FE" w:rsidRDefault="000C15FE" w:rsidP="004C747F">
            <w:pPr>
              <w:jc w:val="center"/>
            </w:pPr>
          </w:p>
        </w:tc>
        <w:tc>
          <w:tcPr>
            <w:tcW w:w="1915" w:type="dxa"/>
          </w:tcPr>
          <w:p w:rsidR="000C15FE" w:rsidRDefault="000C15FE" w:rsidP="004C747F">
            <w:pPr>
              <w:jc w:val="center"/>
            </w:pPr>
          </w:p>
        </w:tc>
        <w:tc>
          <w:tcPr>
            <w:tcW w:w="1916" w:type="dxa"/>
          </w:tcPr>
          <w:p w:rsidR="000C15FE" w:rsidRDefault="000C15FE" w:rsidP="004C747F">
            <w:pPr>
              <w:jc w:val="center"/>
            </w:pPr>
          </w:p>
        </w:tc>
      </w:tr>
    </w:tbl>
    <w:p w:rsidR="000C15FE" w:rsidRPr="0001508D" w:rsidRDefault="000C15FE" w:rsidP="004C747F">
      <w:pPr>
        <w:jc w:val="center"/>
      </w:pPr>
    </w:p>
    <w:p w:rsidR="000C15FE" w:rsidRDefault="000C15FE" w:rsidP="00C53D43"/>
    <w:p w:rsidR="000C15FE" w:rsidRPr="00C53D43" w:rsidRDefault="000C15FE" w:rsidP="00C53D43"/>
    <w:sectPr w:rsidR="000C15FE" w:rsidRPr="00C53D4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5FE" w:rsidRDefault="000C15FE" w:rsidP="004A504B">
      <w:r>
        <w:separator/>
      </w:r>
    </w:p>
  </w:endnote>
  <w:endnote w:type="continuationSeparator" w:id="0">
    <w:p w:rsidR="000C15FE" w:rsidRDefault="000C15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05752">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0C15FE">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5FE" w:rsidRDefault="000C15FE" w:rsidP="004A504B">
      <w:r>
        <w:separator/>
      </w:r>
    </w:p>
  </w:footnote>
  <w:footnote w:type="continuationSeparator" w:id="0">
    <w:p w:rsidR="000C15FE" w:rsidRDefault="000C15FE"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fldSimple w:instr=" DOCPROPERTY &quot;Document number&quot;  \* MERGEFORMAT ">
      <w:r w:rsidR="0058098B">
        <w:t>UNEP/OzL.Pro/ExCom/78/1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fldSimple w:instr=" DOCPROPERTY &quot;Document number&quot;  \* MERGEFORMAT ">
      <w:r w:rsidR="0058098B">
        <w:t>UNEP/OzL.Pro/ExCom/78/1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5FE"/>
    <w:rsid w:val="00000FED"/>
    <w:rsid w:val="0000434E"/>
    <w:rsid w:val="000211A9"/>
    <w:rsid w:val="00031260"/>
    <w:rsid w:val="0003681A"/>
    <w:rsid w:val="00080ED0"/>
    <w:rsid w:val="00085B8F"/>
    <w:rsid w:val="00090481"/>
    <w:rsid w:val="000A6C26"/>
    <w:rsid w:val="000C15FE"/>
    <w:rsid w:val="000E07BC"/>
    <w:rsid w:val="000F1CD4"/>
    <w:rsid w:val="000F4103"/>
    <w:rsid w:val="000F70A7"/>
    <w:rsid w:val="00105752"/>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81BB2"/>
    <w:rsid w:val="002B72E9"/>
    <w:rsid w:val="002C7998"/>
    <w:rsid w:val="002F1E53"/>
    <w:rsid w:val="002F2CAA"/>
    <w:rsid w:val="003306E1"/>
    <w:rsid w:val="003320E4"/>
    <w:rsid w:val="0033525D"/>
    <w:rsid w:val="003414F3"/>
    <w:rsid w:val="0035613E"/>
    <w:rsid w:val="00363EE9"/>
    <w:rsid w:val="00376128"/>
    <w:rsid w:val="0037742E"/>
    <w:rsid w:val="0038245A"/>
    <w:rsid w:val="0039337A"/>
    <w:rsid w:val="003A3189"/>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55D75"/>
    <w:rsid w:val="00560DF0"/>
    <w:rsid w:val="0056759C"/>
    <w:rsid w:val="0058098B"/>
    <w:rsid w:val="0059513E"/>
    <w:rsid w:val="005B48FF"/>
    <w:rsid w:val="00604C15"/>
    <w:rsid w:val="006158D5"/>
    <w:rsid w:val="00625D83"/>
    <w:rsid w:val="006623E7"/>
    <w:rsid w:val="00662B80"/>
    <w:rsid w:val="006852C7"/>
    <w:rsid w:val="006C1727"/>
    <w:rsid w:val="006C32FD"/>
    <w:rsid w:val="006C39CE"/>
    <w:rsid w:val="006D0FCC"/>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23540"/>
    <w:rsid w:val="00926767"/>
    <w:rsid w:val="009361D5"/>
    <w:rsid w:val="009659F4"/>
    <w:rsid w:val="00970D60"/>
    <w:rsid w:val="009960E5"/>
    <w:rsid w:val="009A7ADC"/>
    <w:rsid w:val="009C19B7"/>
    <w:rsid w:val="009D7C51"/>
    <w:rsid w:val="009F36BF"/>
    <w:rsid w:val="00A111B6"/>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73F7F"/>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C15F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C15FE"/>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C15F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C15F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UNEP/OzL.Pro/ExCom/78/1</Document_x0020_Number>
    <DocumentType xmlns="64e33b30-101d-41de-b951-961aab25ea29">Pre-session</DocumentType>
    <Format xmlns="0585aa75-385a-49f2-9c5b-24e0821194f3">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A9609-8DB8-4E74-8E54-B791CA962B9F}"/>
</file>

<file path=customXml/itemProps2.xml><?xml version="1.0" encoding="utf-8"?>
<ds:datastoreItem xmlns:ds="http://schemas.openxmlformats.org/officeDocument/2006/customXml" ds:itemID="{35C15364-D322-46BA-BE3F-7E86E5A234A5}"/>
</file>

<file path=customXml/itemProps3.xml><?xml version="1.0" encoding="utf-8"?>
<ds:datastoreItem xmlns:ds="http://schemas.openxmlformats.org/officeDocument/2006/customXml" ds:itemID="{D1712E57-51BE-4B1A-81F9-03BAE42EC910}"/>
</file>

<file path=customXml/itemProps4.xml><?xml version="1.0" encoding="utf-8"?>
<ds:datastoreItem xmlns:ds="http://schemas.openxmlformats.org/officeDocument/2006/customXml" ds:itemID="{34543266-3BFB-4812-9224-0F98DB79E1B1}"/>
</file>

<file path=docProps/app.xml><?xml version="1.0" encoding="utf-8"?>
<Properties xmlns="http://schemas.openxmlformats.org/officeDocument/2006/extended-properties" xmlns:vt="http://schemas.openxmlformats.org/officeDocument/2006/docPropsVTypes">
  <Template>Eec78G.dotm</Template>
  <TotalTime>8</TotalTime>
  <Pages>2</Pages>
  <Words>193</Words>
  <Characters>1248</Characters>
  <Application>Microsoft Office Word</Application>
  <DocSecurity>0</DocSecurity>
  <Lines>46</Lines>
  <Paragraphs>28</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UNEP/OzL.Pro/ExCom/78/1</dc:subject>
  <dc:creator/>
  <cp:lastModifiedBy>Julia Anne Dearing</cp:lastModifiedBy>
  <cp:revision>3</cp:revision>
  <cp:lastPrinted>2017-02-15T23:37:00Z</cp:lastPrinted>
  <dcterms:created xsi:type="dcterms:W3CDTF">2017-02-15T23:23:00Z</dcterms:created>
  <dcterms:modified xsi:type="dcterms:W3CDTF">2017-02-16T18:29:00Z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UNEP/OzL.Pro/ExCom/78/1</vt:lpwstr>
  </property>
  <property fmtid="{D5CDD505-2E9C-101B-9397-08002B2CF9AE}" pid="3" name="Revision date">
    <vt:lpwstr>15/2/2017</vt:lpwstr>
  </property>
  <property fmtid="{D5CDD505-2E9C-101B-9397-08002B2CF9AE}" pid="4" name="ContentTypeId">
    <vt:lpwstr>0x010100073A11D1F9B5B04884651DA4BF4C02E8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