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402383" w14:paraId="4DFEFA3B" w14:textId="77777777" w:rsidTr="008F398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3BE25CD1" w14:textId="4C15BAD7" w:rsidR="00402383" w:rsidRDefault="00402383" w:rsidP="008F398F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18724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760F8F72" w14:textId="36AB6147" w:rsidR="00402383" w:rsidRDefault="00402383" w:rsidP="008F398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18724B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402383" w14:paraId="55A4FEB5" w14:textId="77777777" w:rsidTr="008F3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D27FFA" w14:textId="77777777" w:rsidR="00402383" w:rsidRDefault="0040238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2B846BCB" w14:textId="77777777" w:rsidR="00402383" w:rsidRDefault="0040238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122819A6" w14:textId="77777777" w:rsidR="00402383" w:rsidRDefault="00402383" w:rsidP="008F398F">
            <w:pPr>
              <w:jc w:val="left"/>
              <w:rPr>
                <w:lang w:val="en-US" w:bidi="ar-LB"/>
              </w:rPr>
            </w:pPr>
          </w:p>
          <w:p w14:paraId="276CB30C" w14:textId="3725C7CF" w:rsidR="00402383" w:rsidRPr="00CD129D" w:rsidRDefault="00402383" w:rsidP="008F398F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6A147F">
              <w:rPr>
                <w:lang w:bidi="ar-LB"/>
              </w:rPr>
              <w:t>UNEP/</w:t>
            </w:r>
            <w:proofErr w:type="spellStart"/>
            <w:r w:rsidR="006A147F">
              <w:rPr>
                <w:lang w:bidi="ar-LB"/>
              </w:rPr>
              <w:t>OzL.Pro</w:t>
            </w:r>
            <w:proofErr w:type="spellEnd"/>
            <w:r w:rsidR="006A147F">
              <w:rPr>
                <w:lang w:bidi="ar-LB"/>
              </w:rPr>
              <w:t>/ExCom/95/80</w:t>
            </w:r>
            <w:r>
              <w:rPr>
                <w:lang w:bidi="ar-LB"/>
              </w:rPr>
              <w:fldChar w:fldCharType="end"/>
            </w:r>
          </w:p>
          <w:p w14:paraId="02CF4CA1" w14:textId="6F0A2D1A" w:rsidR="00402383" w:rsidRPr="009B0D30" w:rsidRDefault="00402383" w:rsidP="00402383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6A147F">
              <w:rPr>
                <w:lang w:bidi="ar-LB"/>
              </w:rPr>
              <w:t>13 November 2024</w:t>
            </w:r>
            <w:r w:rsidRPr="009B0D30">
              <w:rPr>
                <w:lang w:bidi="ar-LB"/>
              </w:rPr>
              <w:fldChar w:fldCharType="end"/>
            </w:r>
          </w:p>
          <w:p w14:paraId="5BA764ED" w14:textId="77777777" w:rsidR="00402383" w:rsidRDefault="00402383" w:rsidP="008F398F">
            <w:pPr>
              <w:jc w:val="left"/>
              <w:rPr>
                <w:rtl/>
                <w:lang w:val="en-US" w:bidi="ar-LB"/>
              </w:rPr>
            </w:pPr>
          </w:p>
          <w:p w14:paraId="3FD7B349" w14:textId="77777777" w:rsidR="00402383" w:rsidRDefault="0040238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5105D388" w14:textId="37C6C060" w:rsidR="00402383" w:rsidRDefault="0040238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18724B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90E457" w14:textId="77777777" w:rsidR="00402383" w:rsidRDefault="0040238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C94D8F0" w14:textId="43E49F9F" w:rsidR="00402383" w:rsidRDefault="0040238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18724B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35534847" w14:textId="77777777" w:rsidR="00402383" w:rsidRDefault="0040238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08A482" w14:textId="77777777" w:rsidR="00402383" w:rsidRDefault="00402383" w:rsidP="008F398F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0288" behindDoc="1" locked="0" layoutInCell="0" allowOverlap="1" wp14:anchorId="6C96BC5E" wp14:editId="6DC5432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9BEB78" w14:textId="77777777" w:rsidR="00402383" w:rsidRDefault="00402383" w:rsidP="008F398F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1312" behindDoc="0" locked="0" layoutInCell="0" allowOverlap="1" wp14:anchorId="43AF1E3E" wp14:editId="302804F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CC54BA" w14:textId="77777777" w:rsidR="00402383" w:rsidRDefault="00402383" w:rsidP="00402383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7ADB22E2" w14:textId="311C14F3" w:rsidR="00402383" w:rsidRPr="007F5774" w:rsidRDefault="00402383" w:rsidP="00402383">
      <w:pPr>
        <w:pStyle w:val="Caption"/>
        <w:ind w:right="180"/>
        <w:jc w:val="both"/>
        <w:rPr>
          <w:bCs/>
          <w:sz w:val="28"/>
          <w:szCs w:val="28"/>
          <w:rtl/>
          <w:lang w:val="en-CA" w:eastAsia="en-US" w:bidi="ar-LB"/>
        </w:rPr>
      </w:pPr>
      <w:r w:rsidRPr="007F5774">
        <w:rPr>
          <w:bCs/>
          <w:sz w:val="28"/>
          <w:szCs w:val="28"/>
          <w:rtl/>
          <w:lang w:val="en-CA" w:eastAsia="en-US" w:bidi="ar-LB"/>
        </w:rPr>
        <w:t>اللجنــة</w:t>
      </w:r>
      <w:r w:rsidR="0018724B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التنفيـذيــــة</w:t>
      </w:r>
      <w:r w:rsidR="0018724B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للصنــدوق</w:t>
      </w:r>
      <w:r w:rsidR="0018724B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المــتعــدد</w:t>
      </w:r>
      <w:r w:rsidR="0018724B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الأطـــراف</w:t>
      </w:r>
    </w:p>
    <w:p w14:paraId="43D62499" w14:textId="6F68BED4" w:rsidR="00402383" w:rsidRPr="00E85737" w:rsidRDefault="00402383" w:rsidP="00402383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18724B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18724B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18724B">
        <w:rPr>
          <w:b/>
          <w:bCs/>
          <w:sz w:val="28"/>
          <w:szCs w:val="28"/>
          <w:rtl/>
          <w:lang w:bidi="ar-LB"/>
        </w:rPr>
        <w:t xml:space="preserve"> </w:t>
      </w:r>
    </w:p>
    <w:p w14:paraId="0946DC06" w14:textId="42260303" w:rsidR="00402383" w:rsidRPr="00D9322D" w:rsidRDefault="00402383" w:rsidP="00402383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18724B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18724B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7E738EDE" w14:textId="246F063A" w:rsidR="00402383" w:rsidRPr="00A477F7" w:rsidRDefault="00402383" w:rsidP="00402383">
      <w:pPr>
        <w:bidi/>
        <w:jc w:val="lef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18724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323CDFCC" w14:textId="6561FCD8" w:rsidR="00402383" w:rsidRPr="00F41318" w:rsidRDefault="00402383" w:rsidP="00402383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18724B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9</w:t>
      </w:r>
      <w:r w:rsidRPr="00F41318">
        <w:rPr>
          <w:sz w:val="28"/>
          <w:szCs w:val="28"/>
          <w:rtl/>
          <w:lang w:val="en-US" w:eastAsia="zh-CN" w:bidi="ar-LB"/>
        </w:rPr>
        <w:t>(</w:t>
      </w:r>
      <w:r>
        <w:rPr>
          <w:sz w:val="28"/>
          <w:szCs w:val="28"/>
          <w:rtl/>
          <w:lang w:val="en-US" w:eastAsia="zh-CN" w:bidi="ar-LB"/>
        </w:rPr>
        <w:t>ج</w:t>
      </w:r>
      <w:r w:rsidRPr="00F41318">
        <w:rPr>
          <w:sz w:val="28"/>
          <w:szCs w:val="28"/>
          <w:rtl/>
          <w:lang w:val="en-US" w:eastAsia="zh-CN" w:bidi="ar-LB"/>
        </w:rPr>
        <w:t>)</w:t>
      </w:r>
      <w:r w:rsidR="0018724B">
        <w:rPr>
          <w:sz w:val="28"/>
          <w:szCs w:val="28"/>
          <w:rtl/>
          <w:lang w:val="en-US" w:eastAsia="zh-CN" w:bidi="ar-LB"/>
        </w:rPr>
        <w:t xml:space="preserve"> </w:t>
      </w:r>
      <w:r w:rsidR="00F17347">
        <w:rPr>
          <w:sz w:val="28"/>
          <w:szCs w:val="28"/>
          <w:rtl/>
          <w:lang w:val="en-US" w:eastAsia="zh-CN" w:bidi="ar-LB"/>
        </w:rPr>
        <w:t>و9(د)</w:t>
      </w:r>
      <w:r w:rsidR="0018724B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18724B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18724B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18724B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2"/>
      </w:r>
    </w:p>
    <w:p w14:paraId="64626668" w14:textId="77777777" w:rsidR="00402383" w:rsidRPr="003A10B6" w:rsidRDefault="00402383" w:rsidP="00402383">
      <w:pPr>
        <w:bidi/>
        <w:rPr>
          <w:sz w:val="26"/>
          <w:szCs w:val="26"/>
          <w:rtl/>
          <w:lang w:bidi="ar-LB"/>
        </w:rPr>
      </w:pPr>
    </w:p>
    <w:p w14:paraId="2961C2AB" w14:textId="77777777" w:rsidR="009145E4" w:rsidRPr="00402383" w:rsidRDefault="009145E4" w:rsidP="00402383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lang w:bidi="ar-LB"/>
        </w:rPr>
      </w:pPr>
    </w:p>
    <w:p w14:paraId="40997E96" w14:textId="366CC348" w:rsidR="00D601B3" w:rsidRPr="00D601B3" w:rsidRDefault="00D601B3" w:rsidP="00D601B3">
      <w:pPr>
        <w:bidi/>
        <w:jc w:val="center"/>
        <w:rPr>
          <w:bCs/>
          <w:sz w:val="28"/>
          <w:szCs w:val="28"/>
          <w:rtl/>
          <w:lang w:bidi="ar-LB"/>
        </w:rPr>
      </w:pPr>
      <w:r w:rsidRPr="00D601B3">
        <w:rPr>
          <w:bCs/>
          <w:sz w:val="28"/>
          <w:szCs w:val="28"/>
          <w:rtl/>
          <w:lang w:bidi="ar-LB"/>
        </w:rPr>
        <w:t>مقترح</w:t>
      </w:r>
      <w:r w:rsidR="0018724B">
        <w:rPr>
          <w:bCs/>
          <w:sz w:val="28"/>
          <w:szCs w:val="28"/>
          <w:rtl/>
          <w:lang w:bidi="ar-LB"/>
        </w:rPr>
        <w:t xml:space="preserve"> </w:t>
      </w:r>
      <w:r w:rsidRPr="00D601B3">
        <w:rPr>
          <w:bCs/>
          <w:sz w:val="28"/>
          <w:szCs w:val="28"/>
          <w:rtl/>
          <w:lang w:bidi="ar-LB"/>
        </w:rPr>
        <w:t>مشروع:</w:t>
      </w:r>
      <w:r w:rsidR="0018724B">
        <w:rPr>
          <w:bCs/>
          <w:sz w:val="28"/>
          <w:szCs w:val="28"/>
          <w:rtl/>
          <w:lang w:bidi="ar-LB"/>
        </w:rPr>
        <w:t xml:space="preserve"> </w:t>
      </w:r>
      <w:r w:rsidRPr="00D601B3">
        <w:rPr>
          <w:bCs/>
          <w:sz w:val="28"/>
          <w:szCs w:val="28"/>
          <w:rtl/>
          <w:lang w:bidi="ar-LB"/>
        </w:rPr>
        <w:t>أوغندا</w:t>
      </w:r>
    </w:p>
    <w:p w14:paraId="0054F1F3" w14:textId="77777777" w:rsidR="00976432" w:rsidRPr="00402383" w:rsidRDefault="00976432" w:rsidP="00402383">
      <w:pPr>
        <w:bidi/>
        <w:rPr>
          <w:sz w:val="26"/>
          <w:szCs w:val="26"/>
          <w:lang w:bidi="ar-LB"/>
        </w:rPr>
      </w:pPr>
    </w:p>
    <w:p w14:paraId="55D2AE46" w14:textId="77777777" w:rsidR="00976432" w:rsidRPr="00402383" w:rsidRDefault="00976432" w:rsidP="00402383">
      <w:pPr>
        <w:bidi/>
        <w:rPr>
          <w:sz w:val="26"/>
          <w:szCs w:val="26"/>
          <w:lang w:bidi="ar-LB"/>
        </w:rPr>
      </w:pPr>
    </w:p>
    <w:p w14:paraId="085255B4" w14:textId="2E009F44" w:rsidR="00D601B3" w:rsidRPr="00D601B3" w:rsidRDefault="00D601B3" w:rsidP="00D601B3">
      <w:pPr>
        <w:bidi/>
        <w:ind w:firstLine="720"/>
        <w:rPr>
          <w:sz w:val="26"/>
          <w:szCs w:val="26"/>
          <w:rtl/>
          <w:lang w:val="en-US" w:bidi="ar-LB"/>
        </w:rPr>
      </w:pPr>
      <w:r w:rsidRPr="00D601B3">
        <w:rPr>
          <w:sz w:val="26"/>
          <w:szCs w:val="26"/>
          <w:rtl/>
          <w:lang w:val="en-US" w:bidi="ar-LB"/>
        </w:rPr>
        <w:t>تتألف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هذه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الوثيقة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من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تعليقات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وتوصيات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الأمانة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على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مقترح</w:t>
      </w:r>
      <w:r>
        <w:rPr>
          <w:sz w:val="26"/>
          <w:szCs w:val="26"/>
          <w:rtl/>
          <w:lang w:val="en-US" w:bidi="ar-LB"/>
        </w:rPr>
        <w:t>ات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المشروع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D601B3">
        <w:rPr>
          <w:sz w:val="26"/>
          <w:szCs w:val="26"/>
          <w:rtl/>
          <w:lang w:val="en-US" w:bidi="ar-LB"/>
        </w:rPr>
        <w:t>التالي:</w:t>
      </w:r>
      <w:r w:rsidR="0018724B">
        <w:rPr>
          <w:sz w:val="26"/>
          <w:szCs w:val="26"/>
          <w:rtl/>
          <w:lang w:val="en-US" w:bidi="ar-LB"/>
        </w:rPr>
        <w:t xml:space="preserve"> </w:t>
      </w:r>
    </w:p>
    <w:p w14:paraId="2A399AA8" w14:textId="77777777" w:rsidR="00976432" w:rsidRPr="00D601B3" w:rsidRDefault="00976432" w:rsidP="00D601B3">
      <w:pPr>
        <w:bidi/>
        <w:rPr>
          <w:sz w:val="26"/>
          <w:szCs w:val="26"/>
          <w:lang w:val="en-US" w:bidi="ar-LB"/>
        </w:rPr>
      </w:pPr>
    </w:p>
    <w:p w14:paraId="30FC529E" w14:textId="0E4FF38C" w:rsidR="00976432" w:rsidRPr="00D601B3" w:rsidRDefault="00D601B3" w:rsidP="00D601B3">
      <w:pPr>
        <w:bidi/>
        <w:rPr>
          <w:sz w:val="26"/>
          <w:szCs w:val="26"/>
          <w:u w:val="single"/>
          <w:rtl/>
          <w:lang w:val="en-US" w:bidi="ar-LB"/>
        </w:rPr>
      </w:pPr>
      <w:r w:rsidRPr="00D601B3">
        <w:rPr>
          <w:sz w:val="26"/>
          <w:szCs w:val="26"/>
          <w:u w:val="single"/>
          <w:rtl/>
          <w:lang w:val="en-US" w:bidi="ar-LB"/>
        </w:rPr>
        <w:t>الإزالة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D601B3">
        <w:rPr>
          <w:sz w:val="26"/>
          <w:szCs w:val="26"/>
          <w:u w:val="single"/>
          <w:rtl/>
          <w:lang w:val="en-US" w:bidi="ar-LB"/>
        </w:rPr>
        <w:t>التدريجية</w:t>
      </w:r>
    </w:p>
    <w:p w14:paraId="4E07C26D" w14:textId="77777777" w:rsidR="00D601B3" w:rsidRPr="00D601B3" w:rsidRDefault="00D601B3" w:rsidP="00D601B3">
      <w:pPr>
        <w:bidi/>
        <w:rPr>
          <w:sz w:val="26"/>
          <w:szCs w:val="26"/>
          <w:lang w:val="en-US"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1980"/>
        <w:gridCol w:w="1980"/>
      </w:tblGrid>
      <w:tr w:rsidR="00976432" w:rsidRPr="00814516" w14:paraId="32EAEE5D" w14:textId="77777777" w:rsidTr="00143C17">
        <w:tc>
          <w:tcPr>
            <w:tcW w:w="5400" w:type="dxa"/>
          </w:tcPr>
          <w:p w14:paraId="6EA17060" w14:textId="4BF243F2" w:rsidR="00765C10" w:rsidRDefault="00D601B3" w:rsidP="00FC1F48">
            <w:pPr>
              <w:pStyle w:val="ListParagraph"/>
              <w:numPr>
                <w:ilvl w:val="0"/>
                <w:numId w:val="10"/>
              </w:numPr>
              <w:bidi/>
              <w:ind w:left="337" w:hanging="447"/>
              <w:rPr>
                <w:sz w:val="26"/>
                <w:szCs w:val="26"/>
                <w:lang w:val="en-CA" w:bidi="ar-LB"/>
              </w:rPr>
            </w:pPr>
            <w:r>
              <w:rPr>
                <w:sz w:val="26"/>
                <w:szCs w:val="26"/>
                <w:rtl/>
                <w:lang w:val="en-CA" w:bidi="ar-LB"/>
              </w:rPr>
              <w:t>خطة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إدارة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إزالة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المواد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الهيدروكلوروفلوروكربونية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</w:p>
          <w:p w14:paraId="5AFA355D" w14:textId="56B9BBEF" w:rsidR="00D601B3" w:rsidRPr="00D601B3" w:rsidRDefault="00D601B3" w:rsidP="00B37090">
            <w:pPr>
              <w:pStyle w:val="ListParagraph"/>
              <w:bidi/>
              <w:ind w:left="319"/>
              <w:rPr>
                <w:sz w:val="26"/>
                <w:szCs w:val="26"/>
                <w:lang w:val="en-CA" w:bidi="ar-LB"/>
              </w:rPr>
            </w:pPr>
            <w:r w:rsidRPr="00D601B3"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E553AF">
              <w:rPr>
                <w:sz w:val="26"/>
                <w:szCs w:val="26"/>
                <w:rtl/>
                <w:lang w:val="en-CA" w:bidi="ar-LB"/>
              </w:rPr>
              <w:t>الثانية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601B3">
              <w:rPr>
                <w:sz w:val="26"/>
                <w:szCs w:val="26"/>
                <w:rtl/>
                <w:lang w:val="en-CA" w:bidi="ar-LB"/>
              </w:rPr>
              <w:t>،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601B3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الثانية</w:t>
            </w:r>
            <w:r w:rsidRPr="00D601B3">
              <w:rPr>
                <w:sz w:val="26"/>
                <w:szCs w:val="26"/>
                <w:rtl/>
                <w:lang w:val="en-CA" w:bidi="ar-LB"/>
              </w:rPr>
              <w:t>)</w:t>
            </w:r>
          </w:p>
        </w:tc>
        <w:tc>
          <w:tcPr>
            <w:tcW w:w="1980" w:type="dxa"/>
          </w:tcPr>
          <w:p w14:paraId="4BDE12F1" w14:textId="73A1E185" w:rsidR="00D601B3" w:rsidRPr="00D601B3" w:rsidRDefault="00D601B3" w:rsidP="00D601B3">
            <w:pPr>
              <w:bidi/>
              <w:jc w:val="center"/>
              <w:rPr>
                <w:sz w:val="26"/>
                <w:szCs w:val="26"/>
                <w:rtl/>
                <w:lang w:bidi="ar-LB"/>
              </w:rPr>
            </w:pPr>
            <w:r w:rsidRPr="00D601B3">
              <w:rPr>
                <w:sz w:val="26"/>
                <w:szCs w:val="26"/>
                <w:rtl/>
                <w:lang w:bidi="ar-LB"/>
              </w:rPr>
              <w:t>اليونيب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D601B3">
              <w:rPr>
                <w:sz w:val="26"/>
                <w:szCs w:val="26"/>
                <w:rtl/>
                <w:lang w:bidi="ar-LB"/>
              </w:rPr>
              <w:t>واليونيدو</w:t>
            </w:r>
          </w:p>
        </w:tc>
        <w:tc>
          <w:tcPr>
            <w:tcW w:w="1980" w:type="dxa"/>
          </w:tcPr>
          <w:p w14:paraId="21897F72" w14:textId="01B0EC63" w:rsidR="00D601B3" w:rsidRPr="0094757D" w:rsidRDefault="0094757D" w:rsidP="00D601B3">
            <w:pPr>
              <w:bidi/>
              <w:ind w:left="347"/>
              <w:jc w:val="center"/>
              <w:rPr>
                <w:sz w:val="26"/>
                <w:szCs w:val="26"/>
                <w:lang w:val="en-US" w:bidi="ar-LB"/>
              </w:rPr>
            </w:pPr>
            <w:r w:rsidRPr="0094757D">
              <w:rPr>
                <w:sz w:val="26"/>
                <w:szCs w:val="26"/>
                <w:rtl/>
                <w:lang w:val="en-US" w:bidi="ar-LB"/>
              </w:rPr>
              <w:t>الموافقة</w:t>
            </w:r>
            <w:r w:rsidR="0018724B">
              <w:rPr>
                <w:sz w:val="26"/>
                <w:szCs w:val="26"/>
                <w:rtl/>
                <w:lang w:val="en-US" w:bidi="ar-LB"/>
              </w:rPr>
              <w:t xml:space="preserve"> </w:t>
            </w:r>
            <w:r w:rsidRPr="0094757D">
              <w:rPr>
                <w:sz w:val="26"/>
                <w:szCs w:val="26"/>
                <w:rtl/>
                <w:lang w:val="en-US" w:bidi="ar-LB"/>
              </w:rPr>
              <w:t>الشمولية</w:t>
            </w:r>
          </w:p>
        </w:tc>
      </w:tr>
    </w:tbl>
    <w:p w14:paraId="79C7373B" w14:textId="28BC57A0" w:rsidR="00976432" w:rsidRPr="005A4C77" w:rsidRDefault="00976432" w:rsidP="005A4C77">
      <w:pPr>
        <w:bidi/>
        <w:rPr>
          <w:sz w:val="26"/>
          <w:szCs w:val="26"/>
          <w:lang w:bidi="ar-LB"/>
        </w:rPr>
      </w:pPr>
    </w:p>
    <w:p w14:paraId="59570789" w14:textId="03442746" w:rsidR="005A4C77" w:rsidRPr="005A4C77" w:rsidRDefault="005A4C77" w:rsidP="005A4C77">
      <w:pPr>
        <w:bidi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كفاءة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استخدام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الطاقة</w:t>
      </w:r>
    </w:p>
    <w:p w14:paraId="66D04DE4" w14:textId="77777777" w:rsidR="00976432" w:rsidRPr="005A4C77" w:rsidRDefault="00976432" w:rsidP="005A4C77">
      <w:pPr>
        <w:bidi/>
        <w:rPr>
          <w:sz w:val="26"/>
          <w:szCs w:val="26"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2066"/>
        <w:gridCol w:w="1804"/>
      </w:tblGrid>
      <w:tr w:rsidR="00976432" w:rsidRPr="00814516" w14:paraId="3647DC4F" w14:textId="77777777" w:rsidTr="00D04A48">
        <w:tc>
          <w:tcPr>
            <w:tcW w:w="5490" w:type="dxa"/>
          </w:tcPr>
          <w:p w14:paraId="604922C1" w14:textId="44FF17D8" w:rsidR="00D04A48" w:rsidRPr="002270AE" w:rsidRDefault="00D04A48" w:rsidP="00FC1F48">
            <w:pPr>
              <w:pStyle w:val="ListParagraph"/>
              <w:numPr>
                <w:ilvl w:val="0"/>
                <w:numId w:val="10"/>
              </w:numPr>
              <w:bidi/>
              <w:ind w:left="337" w:hanging="447"/>
              <w:rPr>
                <w:sz w:val="26"/>
                <w:szCs w:val="26"/>
                <w:lang w:val="en-CA" w:bidi="ar-LB"/>
              </w:rPr>
            </w:pPr>
            <w:r w:rsidRPr="00D04A48">
              <w:rPr>
                <w:sz w:val="26"/>
                <w:szCs w:val="26"/>
                <w:rtl/>
                <w:lang w:val="en-CA" w:bidi="ar-LB"/>
              </w:rPr>
              <w:t>مشروع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تجريبي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للحفاظ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على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كفاءة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استخدام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الطاقة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في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التقنيات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والمعدات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البديلة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و/أو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تعزيزها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في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سياق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التخفيض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التدريجي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للهيدروفلوروكربون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(أنشطة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غير</w:t>
            </w:r>
            <w:r w:rsidR="0018724B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D04A48">
              <w:rPr>
                <w:sz w:val="26"/>
                <w:szCs w:val="26"/>
                <w:rtl/>
                <w:lang w:val="en-CA" w:bidi="ar-LB"/>
              </w:rPr>
              <w:t>استثمارية)</w:t>
            </w:r>
          </w:p>
        </w:tc>
        <w:tc>
          <w:tcPr>
            <w:tcW w:w="2066" w:type="dxa"/>
          </w:tcPr>
          <w:p w14:paraId="70C73AC6" w14:textId="660BADF4" w:rsidR="002270AE" w:rsidRPr="002270AE" w:rsidRDefault="002270AE" w:rsidP="002270AE">
            <w:pPr>
              <w:bidi/>
              <w:jc w:val="center"/>
              <w:rPr>
                <w:sz w:val="26"/>
                <w:szCs w:val="26"/>
                <w:highlight w:val="lightGray"/>
                <w:rtl/>
                <w:lang w:bidi="ar-LB"/>
              </w:rPr>
            </w:pPr>
            <w:r w:rsidRPr="001672C1">
              <w:rPr>
                <w:sz w:val="26"/>
                <w:szCs w:val="26"/>
                <w:rtl/>
                <w:lang w:bidi="ar-LB"/>
              </w:rPr>
              <w:t>حكومة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المملكة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المتحدة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لبريطانيا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العظمى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وأيرلندا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الشمالية</w:t>
            </w:r>
          </w:p>
        </w:tc>
        <w:tc>
          <w:tcPr>
            <w:tcW w:w="1804" w:type="dxa"/>
          </w:tcPr>
          <w:p w14:paraId="2626B704" w14:textId="39EED66C" w:rsidR="001672C1" w:rsidRPr="001672C1" w:rsidRDefault="001672C1" w:rsidP="001672C1">
            <w:pPr>
              <w:bidi/>
              <w:jc w:val="center"/>
              <w:rPr>
                <w:sz w:val="26"/>
                <w:szCs w:val="26"/>
                <w:highlight w:val="lightGray"/>
                <w:rtl/>
                <w:lang w:bidi="ar-LB"/>
              </w:rPr>
            </w:pPr>
            <w:r w:rsidRPr="001672C1">
              <w:rPr>
                <w:sz w:val="26"/>
                <w:szCs w:val="26"/>
                <w:rtl/>
                <w:lang w:bidi="ar-LB"/>
              </w:rPr>
              <w:t>النظر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بشكل</w:t>
            </w:r>
            <w:r w:rsidR="0018724B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1672C1">
              <w:rPr>
                <w:sz w:val="26"/>
                <w:szCs w:val="26"/>
                <w:rtl/>
                <w:lang w:bidi="ar-LB"/>
              </w:rPr>
              <w:t>فردي</w:t>
            </w:r>
          </w:p>
        </w:tc>
      </w:tr>
    </w:tbl>
    <w:p w14:paraId="7DDBA3F4" w14:textId="77777777" w:rsidR="00976432" w:rsidRPr="008059D3" w:rsidRDefault="00976432" w:rsidP="008059D3">
      <w:pPr>
        <w:bidi/>
        <w:rPr>
          <w:sz w:val="26"/>
          <w:szCs w:val="26"/>
          <w:lang w:bidi="ar-LB"/>
        </w:rPr>
      </w:pPr>
    </w:p>
    <w:p w14:paraId="6E2DBF00" w14:textId="77777777" w:rsidR="00976432" w:rsidRPr="008059D3" w:rsidRDefault="00976432" w:rsidP="008059D3">
      <w:pPr>
        <w:bidi/>
        <w:rPr>
          <w:sz w:val="26"/>
          <w:szCs w:val="26"/>
          <w:lang w:bidi="ar-LB"/>
        </w:rPr>
      </w:pPr>
    </w:p>
    <w:p w14:paraId="6C054A79" w14:textId="77777777" w:rsidR="00976432" w:rsidRPr="008059D3" w:rsidRDefault="00976432" w:rsidP="008059D3">
      <w:pPr>
        <w:bidi/>
        <w:rPr>
          <w:sz w:val="26"/>
          <w:szCs w:val="26"/>
          <w:lang w:bidi="ar-LB"/>
        </w:rPr>
      </w:pPr>
      <w:r w:rsidRPr="008059D3">
        <w:rPr>
          <w:sz w:val="26"/>
          <w:szCs w:val="26"/>
          <w:lang w:bidi="ar-LB"/>
        </w:rPr>
        <w:br w:type="page"/>
      </w:r>
    </w:p>
    <w:p w14:paraId="2206FE51" w14:textId="6AAC7BF8" w:rsidR="00976432" w:rsidRPr="00042749" w:rsidRDefault="003E3F71" w:rsidP="00042749">
      <w:pPr>
        <w:bidi/>
        <w:spacing w:after="120"/>
        <w:jc w:val="center"/>
        <w:rPr>
          <w:b/>
          <w:bCs/>
          <w:sz w:val="26"/>
          <w:szCs w:val="26"/>
          <w:lang w:bidi="ar-LB"/>
        </w:rPr>
      </w:pPr>
      <w:r w:rsidRPr="003E3F71">
        <w:rPr>
          <w:b/>
          <w:bCs/>
          <w:sz w:val="26"/>
          <w:szCs w:val="26"/>
          <w:rtl/>
          <w:lang w:bidi="ar-LB"/>
        </w:rPr>
        <w:lastRenderedPageBreak/>
        <w:t>ورقة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3E3F71">
        <w:rPr>
          <w:b/>
          <w:bCs/>
          <w:sz w:val="26"/>
          <w:szCs w:val="26"/>
          <w:rtl/>
          <w:lang w:bidi="ar-LB"/>
        </w:rPr>
        <w:t>تقييم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3E3F71">
        <w:rPr>
          <w:b/>
          <w:bCs/>
          <w:sz w:val="26"/>
          <w:szCs w:val="26"/>
          <w:rtl/>
          <w:lang w:bidi="ar-LB"/>
        </w:rPr>
        <w:t>المشروع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3E3F71">
        <w:rPr>
          <w:b/>
          <w:bCs/>
          <w:sz w:val="26"/>
          <w:szCs w:val="26"/>
          <w:rtl/>
          <w:lang w:bidi="ar-LB"/>
        </w:rPr>
        <w:t>-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3E3F71">
        <w:rPr>
          <w:b/>
          <w:bCs/>
          <w:sz w:val="26"/>
          <w:szCs w:val="26"/>
          <w:rtl/>
          <w:lang w:bidi="ar-LB"/>
        </w:rPr>
        <w:t>مشروعات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3E3F71">
        <w:rPr>
          <w:b/>
          <w:bCs/>
          <w:sz w:val="26"/>
          <w:szCs w:val="26"/>
          <w:rtl/>
          <w:lang w:bidi="ar-LB"/>
        </w:rPr>
        <w:t>متعددة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3E3F71">
        <w:rPr>
          <w:b/>
          <w:bCs/>
          <w:sz w:val="26"/>
          <w:szCs w:val="26"/>
          <w:rtl/>
          <w:lang w:bidi="ar-LB"/>
        </w:rPr>
        <w:t>السنوات</w:t>
      </w:r>
    </w:p>
    <w:p w14:paraId="015734BC" w14:textId="0A1A7335" w:rsidR="00976432" w:rsidRPr="00042749" w:rsidRDefault="003E3F71" w:rsidP="00042749">
      <w:pPr>
        <w:bidi/>
        <w:spacing w:after="200"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أوغـندا</w:t>
      </w:r>
    </w:p>
    <w:tbl>
      <w:tblPr>
        <w:tblStyle w:val="TableGrid"/>
        <w:bidiVisual/>
        <w:tblW w:w="10146" w:type="dxa"/>
        <w:jc w:val="center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985"/>
        <w:gridCol w:w="1980"/>
        <w:gridCol w:w="2250"/>
        <w:gridCol w:w="1931"/>
      </w:tblGrid>
      <w:tr w:rsidR="00850697" w:rsidRPr="0006182E" w14:paraId="6E7B8563" w14:textId="77777777" w:rsidTr="00FC1F48">
        <w:trPr>
          <w:trHeight w:val="240"/>
          <w:jc w:val="center"/>
        </w:trPr>
        <w:tc>
          <w:tcPr>
            <w:tcW w:w="3985" w:type="dxa"/>
            <w:hideMark/>
          </w:tcPr>
          <w:p w14:paraId="098EB278" w14:textId="021DCE1B" w:rsidR="00850697" w:rsidRPr="0006182E" w:rsidRDefault="00850697" w:rsidP="00850697">
            <w:pPr>
              <w:bidi/>
              <w:jc w:val="left"/>
              <w:rPr>
                <w:b/>
                <w:sz w:val="20"/>
                <w:szCs w:val="20"/>
                <w:lang w:val="en-US" w:bidi="ar-LB"/>
              </w:rPr>
            </w:pPr>
            <w:r>
              <w:rPr>
                <w:bCs/>
                <w:sz w:val="20"/>
                <w:szCs w:val="20"/>
                <w:rtl/>
                <w:lang w:bidi="ar-LB"/>
              </w:rPr>
              <w:t>(أولاً)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عنوان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1980" w:type="dxa"/>
            <w:hideMark/>
          </w:tcPr>
          <w:p w14:paraId="4261527A" w14:textId="35F828D2" w:rsidR="00850697" w:rsidRPr="0006182E" w:rsidRDefault="00850697" w:rsidP="00850697">
            <w:pPr>
              <w:bidi/>
              <w:jc w:val="center"/>
              <w:rPr>
                <w:b/>
                <w:sz w:val="20"/>
                <w:szCs w:val="20"/>
                <w:lang w:val="en-US" w:bidi="ar-LB"/>
              </w:rPr>
            </w:pPr>
            <w:r w:rsidRPr="008B6BE7">
              <w:rPr>
                <w:bCs/>
                <w:sz w:val="20"/>
                <w:szCs w:val="20"/>
                <w:rtl/>
                <w:lang w:bidi="ar-LB"/>
              </w:rPr>
              <w:t>الوكالة</w:t>
            </w:r>
          </w:p>
        </w:tc>
        <w:tc>
          <w:tcPr>
            <w:tcW w:w="2250" w:type="dxa"/>
            <w:hideMark/>
          </w:tcPr>
          <w:p w14:paraId="2AA5F018" w14:textId="6976035E" w:rsidR="00850697" w:rsidRPr="0006182E" w:rsidRDefault="00850697" w:rsidP="00850697">
            <w:pPr>
              <w:bidi/>
              <w:jc w:val="center"/>
              <w:rPr>
                <w:b/>
                <w:sz w:val="20"/>
                <w:szCs w:val="20"/>
                <w:lang w:val="en-US" w:bidi="ar-LB"/>
              </w:rPr>
            </w:pPr>
            <w:r w:rsidRPr="008B6BE7">
              <w:rPr>
                <w:bCs/>
                <w:sz w:val="20"/>
                <w:szCs w:val="20"/>
                <w:rtl/>
                <w:lang w:bidi="ar-LB"/>
              </w:rPr>
              <w:t>الاجتماع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الذي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bCs/>
                <w:sz w:val="20"/>
                <w:szCs w:val="20"/>
                <w:rtl/>
                <w:lang w:bidi="ar-LB"/>
              </w:rPr>
              <w:t>تمت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فيه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الموافقة</w:t>
            </w:r>
          </w:p>
        </w:tc>
        <w:tc>
          <w:tcPr>
            <w:tcW w:w="1931" w:type="dxa"/>
            <w:hideMark/>
          </w:tcPr>
          <w:p w14:paraId="3AF89BBD" w14:textId="1ED923A3" w:rsidR="00850697" w:rsidRPr="0006182E" w:rsidRDefault="00850697" w:rsidP="00850697">
            <w:pPr>
              <w:bidi/>
              <w:jc w:val="center"/>
              <w:rPr>
                <w:b/>
                <w:sz w:val="20"/>
                <w:szCs w:val="20"/>
                <w:rtl/>
                <w:lang w:val="en-US" w:bidi="ar-LB"/>
              </w:rPr>
            </w:pPr>
            <w:r w:rsidRPr="008B6BE7">
              <w:rPr>
                <w:bCs/>
                <w:sz w:val="20"/>
                <w:szCs w:val="20"/>
                <w:rtl/>
                <w:lang w:bidi="ar-LB"/>
              </w:rPr>
              <w:t>تدبير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الرقابة</w:t>
            </w:r>
          </w:p>
        </w:tc>
      </w:tr>
      <w:tr w:rsidR="00976432" w:rsidRPr="0006182E" w14:paraId="20B26AA3" w14:textId="77777777" w:rsidTr="00FC1F48">
        <w:trPr>
          <w:trHeight w:val="240"/>
          <w:jc w:val="center"/>
        </w:trPr>
        <w:tc>
          <w:tcPr>
            <w:tcW w:w="3985" w:type="dxa"/>
            <w:vAlign w:val="center"/>
            <w:hideMark/>
          </w:tcPr>
          <w:p w14:paraId="13B91E1B" w14:textId="37E6E983" w:rsidR="00976432" w:rsidRPr="0006182E" w:rsidRDefault="00952135" w:rsidP="00213FC4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خطة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إزالة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الهيدروكلوروفلوروكربونية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(المرحلة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الثانية)</w:t>
            </w:r>
          </w:p>
        </w:tc>
        <w:tc>
          <w:tcPr>
            <w:tcW w:w="1980" w:type="dxa"/>
            <w:vAlign w:val="center"/>
          </w:tcPr>
          <w:p w14:paraId="3FC49E17" w14:textId="4FD6E61E" w:rsidR="00976432" w:rsidRPr="0006182E" w:rsidRDefault="00001241" w:rsidP="003E3F7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color w:val="000000" w:themeColor="text1"/>
                <w:sz w:val="20"/>
                <w:szCs w:val="20"/>
                <w:rtl/>
                <w:lang w:bidi="ar-LB"/>
              </w:rPr>
              <w:t>اليونيب</w:t>
            </w:r>
            <w:r w:rsidR="0018724B">
              <w:rPr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  <w:lang w:bidi="ar-LB"/>
              </w:rPr>
              <w:t>(رئيسية)،</w:t>
            </w:r>
            <w:r w:rsidR="0018724B">
              <w:rPr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rtl/>
                <w:lang w:bidi="ar-LB"/>
              </w:rPr>
              <w:t>واليونيدو</w:t>
            </w:r>
          </w:p>
        </w:tc>
        <w:tc>
          <w:tcPr>
            <w:tcW w:w="2250" w:type="dxa"/>
            <w:vAlign w:val="center"/>
          </w:tcPr>
          <w:p w14:paraId="74F1BF9B" w14:textId="76CC3E49" w:rsidR="00976432" w:rsidRPr="0006182E" w:rsidRDefault="00001241" w:rsidP="003E3F71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sz w:val="20"/>
                <w:szCs w:val="20"/>
                <w:rtl/>
                <w:lang w:val="en-US" w:bidi="ar-LB"/>
              </w:rPr>
              <w:t>السادس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والثمانين</w:t>
            </w:r>
          </w:p>
        </w:tc>
        <w:tc>
          <w:tcPr>
            <w:tcW w:w="1931" w:type="dxa"/>
            <w:vAlign w:val="center"/>
          </w:tcPr>
          <w:p w14:paraId="795082AF" w14:textId="7A791E82" w:rsidR="00976432" w:rsidRPr="0006182E" w:rsidRDefault="00250188" w:rsidP="003E3F71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250188">
              <w:rPr>
                <w:sz w:val="20"/>
                <w:szCs w:val="20"/>
                <w:rtl/>
                <w:lang w:val="en-US" w:bidi="ar-LB"/>
              </w:rPr>
              <w:t>إزالة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250188">
              <w:rPr>
                <w:sz w:val="20"/>
                <w:szCs w:val="20"/>
                <w:rtl/>
                <w:lang w:val="en-US" w:bidi="ar-LB"/>
              </w:rPr>
              <w:t>100%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250188">
              <w:rPr>
                <w:sz w:val="20"/>
                <w:szCs w:val="20"/>
                <w:rtl/>
                <w:lang w:val="en-US" w:bidi="ar-LB"/>
              </w:rPr>
              <w:t>بحلول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250188">
              <w:rPr>
                <w:sz w:val="20"/>
                <w:szCs w:val="20"/>
                <w:rtl/>
                <w:lang w:val="en-US" w:bidi="ar-LB"/>
              </w:rPr>
              <w:t>2030</w:t>
            </w:r>
          </w:p>
        </w:tc>
      </w:tr>
    </w:tbl>
    <w:p w14:paraId="77B1BAD0" w14:textId="77777777" w:rsidR="00976432" w:rsidRPr="0006182E" w:rsidRDefault="00976432" w:rsidP="00AF57F5">
      <w:pPr>
        <w:bidi/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10164" w:type="dxa"/>
        <w:jc w:val="center"/>
        <w:tblLook w:val="04A0" w:firstRow="1" w:lastRow="0" w:firstColumn="1" w:lastColumn="0" w:noHBand="0" w:noVBand="1"/>
      </w:tblPr>
      <w:tblGrid>
        <w:gridCol w:w="5200"/>
        <w:gridCol w:w="2195"/>
        <w:gridCol w:w="2769"/>
      </w:tblGrid>
      <w:tr w:rsidR="00976432" w:rsidRPr="00830019" w14:paraId="6DC11CE3" w14:textId="77777777" w:rsidTr="00FC1F48">
        <w:trPr>
          <w:trHeight w:val="43"/>
          <w:jc w:val="center"/>
        </w:trPr>
        <w:tc>
          <w:tcPr>
            <w:tcW w:w="5200" w:type="dxa"/>
            <w:hideMark/>
          </w:tcPr>
          <w:p w14:paraId="7858C854" w14:textId="47D334A7" w:rsidR="00976432" w:rsidRPr="0006182E" w:rsidRDefault="00AF57F5" w:rsidP="00AF57F5">
            <w:pPr>
              <w:bidi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AE47C5">
              <w:rPr>
                <w:bCs/>
                <w:sz w:val="20"/>
                <w:szCs w:val="20"/>
                <w:rtl/>
                <w:lang w:bidi="ar-LB"/>
              </w:rPr>
              <w:t>(ثانياً)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أحدث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بيانات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المادة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7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(المرفق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جيم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المجموعة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الأولى)</w:t>
            </w:r>
          </w:p>
        </w:tc>
        <w:tc>
          <w:tcPr>
            <w:tcW w:w="2195" w:type="dxa"/>
            <w:hideMark/>
          </w:tcPr>
          <w:p w14:paraId="010A27A5" w14:textId="38629DFB" w:rsidR="00976432" w:rsidRPr="0006182E" w:rsidRDefault="00AF57F5" w:rsidP="00AF57F5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السنة: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2023</w:t>
            </w:r>
          </w:p>
        </w:tc>
        <w:tc>
          <w:tcPr>
            <w:tcW w:w="2769" w:type="dxa"/>
          </w:tcPr>
          <w:p w14:paraId="7D9F926B" w14:textId="67116DB1" w:rsidR="00976432" w:rsidRPr="00830019" w:rsidRDefault="000143CF" w:rsidP="00AF57F5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0143CF">
              <w:rPr>
                <w:sz w:val="20"/>
                <w:szCs w:val="20"/>
                <w:rtl/>
                <w:lang w:val="en-US" w:bidi="ar-LB"/>
              </w:rPr>
              <w:t>0.07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طن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من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قدرات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الأوزون</w:t>
            </w:r>
          </w:p>
        </w:tc>
      </w:tr>
    </w:tbl>
    <w:p w14:paraId="247E2C2C" w14:textId="77777777" w:rsidR="00976432" w:rsidRPr="00862FA7" w:rsidRDefault="00976432" w:rsidP="00976432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10164" w:type="dxa"/>
        <w:jc w:val="center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275"/>
        <w:gridCol w:w="810"/>
        <w:gridCol w:w="900"/>
        <w:gridCol w:w="810"/>
        <w:gridCol w:w="765"/>
        <w:gridCol w:w="765"/>
        <w:gridCol w:w="810"/>
        <w:gridCol w:w="630"/>
        <w:gridCol w:w="990"/>
        <w:gridCol w:w="1409"/>
      </w:tblGrid>
      <w:tr w:rsidR="00976432" w:rsidRPr="00830019" w14:paraId="6BFE64AA" w14:textId="77777777" w:rsidTr="00FC1F48">
        <w:trPr>
          <w:trHeight w:val="249"/>
          <w:jc w:val="center"/>
        </w:trPr>
        <w:tc>
          <w:tcPr>
            <w:tcW w:w="7765" w:type="dxa"/>
            <w:gridSpan w:val="8"/>
            <w:hideMark/>
          </w:tcPr>
          <w:p w14:paraId="177169A1" w14:textId="33FCE66E" w:rsidR="00976432" w:rsidRPr="00830019" w:rsidRDefault="000143CF" w:rsidP="000143CF">
            <w:pPr>
              <w:bidi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5E540D">
              <w:rPr>
                <w:bCs/>
                <w:sz w:val="20"/>
                <w:szCs w:val="20"/>
                <w:rtl/>
                <w:lang w:bidi="ar-LB"/>
              </w:rPr>
              <w:t>(ثالثاً)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أحدث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البيانات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القطاعية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للبرنامج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القُطري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2399" w:type="dxa"/>
            <w:gridSpan w:val="2"/>
            <w:hideMark/>
          </w:tcPr>
          <w:p w14:paraId="74EE1090" w14:textId="6D6068B7" w:rsidR="00976432" w:rsidRPr="00830019" w:rsidRDefault="000143CF" w:rsidP="000143CF">
            <w:pPr>
              <w:bidi/>
              <w:jc w:val="center"/>
              <w:rPr>
                <w:b/>
                <w:sz w:val="20"/>
                <w:szCs w:val="20"/>
                <w:rtl/>
                <w:lang w:val="en-US" w:bidi="ar-LB"/>
              </w:rPr>
            </w:pPr>
            <w:r w:rsidRPr="005E540D">
              <w:rPr>
                <w:bCs/>
                <w:sz w:val="20"/>
                <w:szCs w:val="20"/>
                <w:rtl/>
                <w:lang w:bidi="ar-LB"/>
              </w:rPr>
              <w:t>السنة: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202</w:t>
            </w:r>
            <w:r>
              <w:rPr>
                <w:bCs/>
                <w:sz w:val="20"/>
                <w:szCs w:val="20"/>
                <w:rtl/>
                <w:lang w:bidi="ar-LB"/>
              </w:rPr>
              <w:t>3</w:t>
            </w:r>
          </w:p>
        </w:tc>
      </w:tr>
      <w:tr w:rsidR="00976432" w:rsidRPr="00830019" w14:paraId="36661522" w14:textId="77777777" w:rsidTr="00FC1F48">
        <w:trPr>
          <w:trHeight w:val="249"/>
          <w:jc w:val="center"/>
        </w:trPr>
        <w:tc>
          <w:tcPr>
            <w:tcW w:w="2275" w:type="dxa"/>
            <w:vAlign w:val="center"/>
            <w:hideMark/>
          </w:tcPr>
          <w:p w14:paraId="1968AD72" w14:textId="1D88F8A3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المادة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الكيميائية</w:t>
            </w:r>
          </w:p>
        </w:tc>
        <w:tc>
          <w:tcPr>
            <w:tcW w:w="810" w:type="dxa"/>
            <w:vAlign w:val="center"/>
            <w:hideMark/>
          </w:tcPr>
          <w:p w14:paraId="5FD2A03D" w14:textId="4E7CBFD7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أيروسول</w:t>
            </w:r>
          </w:p>
        </w:tc>
        <w:tc>
          <w:tcPr>
            <w:tcW w:w="900" w:type="dxa"/>
            <w:vAlign w:val="center"/>
            <w:hideMark/>
          </w:tcPr>
          <w:p w14:paraId="2E5A3C59" w14:textId="49491A2F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الرغاوى</w:t>
            </w:r>
          </w:p>
        </w:tc>
        <w:tc>
          <w:tcPr>
            <w:tcW w:w="810" w:type="dxa"/>
            <w:vAlign w:val="center"/>
            <w:hideMark/>
          </w:tcPr>
          <w:p w14:paraId="56C9E34B" w14:textId="5179D64F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مكافحة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الحرائق</w:t>
            </w:r>
          </w:p>
        </w:tc>
        <w:tc>
          <w:tcPr>
            <w:tcW w:w="1530" w:type="dxa"/>
            <w:gridSpan w:val="2"/>
            <w:vAlign w:val="center"/>
            <w:hideMark/>
          </w:tcPr>
          <w:p w14:paraId="1A21A098" w14:textId="772432E7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التبريد</w:t>
            </w:r>
          </w:p>
        </w:tc>
        <w:tc>
          <w:tcPr>
            <w:tcW w:w="810" w:type="dxa"/>
            <w:vAlign w:val="center"/>
            <w:hideMark/>
          </w:tcPr>
          <w:p w14:paraId="171AB3B9" w14:textId="19581FD2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المذيبات</w:t>
            </w:r>
          </w:p>
        </w:tc>
        <w:tc>
          <w:tcPr>
            <w:tcW w:w="630" w:type="dxa"/>
            <w:vAlign w:val="center"/>
            <w:hideMark/>
          </w:tcPr>
          <w:p w14:paraId="766D8523" w14:textId="3453451F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عامل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التصنيع</w:t>
            </w:r>
          </w:p>
        </w:tc>
        <w:tc>
          <w:tcPr>
            <w:tcW w:w="990" w:type="dxa"/>
            <w:vAlign w:val="center"/>
            <w:hideMark/>
          </w:tcPr>
          <w:p w14:paraId="6299941D" w14:textId="14589E75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الاستخدامات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المعملية</w:t>
            </w:r>
          </w:p>
        </w:tc>
        <w:tc>
          <w:tcPr>
            <w:tcW w:w="1409" w:type="dxa"/>
            <w:vAlign w:val="center"/>
            <w:hideMark/>
          </w:tcPr>
          <w:p w14:paraId="38D3F4E0" w14:textId="56D34802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إجمالي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الاستهلاك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القطاعي</w:t>
            </w:r>
          </w:p>
        </w:tc>
      </w:tr>
      <w:tr w:rsidR="00976432" w:rsidRPr="00830019" w14:paraId="52F51488" w14:textId="77777777" w:rsidTr="00FC1F48">
        <w:trPr>
          <w:trHeight w:val="249"/>
          <w:jc w:val="center"/>
        </w:trPr>
        <w:tc>
          <w:tcPr>
            <w:tcW w:w="4795" w:type="dxa"/>
            <w:gridSpan w:val="4"/>
            <w:hideMark/>
          </w:tcPr>
          <w:p w14:paraId="05459871" w14:textId="77777777" w:rsidR="00976432" w:rsidRPr="00830019" w:rsidRDefault="0097643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65" w:type="dxa"/>
            <w:hideMark/>
          </w:tcPr>
          <w:p w14:paraId="59F5C76B" w14:textId="0F07B3CE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التصنيع</w:t>
            </w:r>
          </w:p>
        </w:tc>
        <w:tc>
          <w:tcPr>
            <w:tcW w:w="765" w:type="dxa"/>
            <w:hideMark/>
          </w:tcPr>
          <w:p w14:paraId="44F03FB1" w14:textId="30BF55D4" w:rsidR="00976432" w:rsidRPr="00830019" w:rsidRDefault="00F566B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الخدمة</w:t>
            </w:r>
          </w:p>
        </w:tc>
        <w:tc>
          <w:tcPr>
            <w:tcW w:w="3839" w:type="dxa"/>
            <w:gridSpan w:val="4"/>
          </w:tcPr>
          <w:p w14:paraId="4FC851C0" w14:textId="77777777" w:rsidR="00976432" w:rsidRPr="00830019" w:rsidRDefault="00976432" w:rsidP="000143CF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</w:p>
        </w:tc>
      </w:tr>
      <w:tr w:rsidR="00976432" w:rsidRPr="00830019" w14:paraId="41686D2D" w14:textId="77777777" w:rsidTr="00FC1F48">
        <w:trPr>
          <w:trHeight w:val="249"/>
          <w:jc w:val="center"/>
        </w:trPr>
        <w:tc>
          <w:tcPr>
            <w:tcW w:w="2275" w:type="dxa"/>
            <w:hideMark/>
          </w:tcPr>
          <w:p w14:paraId="1F2180D2" w14:textId="10EA6681" w:rsidR="00976432" w:rsidRPr="00830019" w:rsidRDefault="00F566B2" w:rsidP="000143CF">
            <w:pPr>
              <w:bidi/>
              <w:ind w:left="32"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الهيدروكلوروفلوروكربون-22</w:t>
            </w:r>
          </w:p>
        </w:tc>
        <w:tc>
          <w:tcPr>
            <w:tcW w:w="810" w:type="dxa"/>
          </w:tcPr>
          <w:p w14:paraId="6357C2D7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900" w:type="dxa"/>
          </w:tcPr>
          <w:p w14:paraId="38DAA80B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0" w:type="dxa"/>
          </w:tcPr>
          <w:p w14:paraId="376D8417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65" w:type="dxa"/>
          </w:tcPr>
          <w:p w14:paraId="7F7134E0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65" w:type="dxa"/>
          </w:tcPr>
          <w:p w14:paraId="3506835D" w14:textId="7156960A" w:rsidR="00976432" w:rsidRPr="000143CF" w:rsidRDefault="00F566B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566B2">
              <w:rPr>
                <w:sz w:val="20"/>
                <w:szCs w:val="20"/>
                <w:rtl/>
                <w:lang w:val="en-US" w:bidi="ar-LB"/>
              </w:rPr>
              <w:t>0.07</w:t>
            </w:r>
          </w:p>
        </w:tc>
        <w:tc>
          <w:tcPr>
            <w:tcW w:w="810" w:type="dxa"/>
          </w:tcPr>
          <w:p w14:paraId="55EA68B7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630" w:type="dxa"/>
          </w:tcPr>
          <w:p w14:paraId="1CC01DD5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990" w:type="dxa"/>
          </w:tcPr>
          <w:p w14:paraId="114536B2" w14:textId="77777777" w:rsidR="00976432" w:rsidRPr="00830019" w:rsidRDefault="0097643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409" w:type="dxa"/>
          </w:tcPr>
          <w:p w14:paraId="274FF4A0" w14:textId="1048B95B" w:rsidR="00976432" w:rsidRPr="00830019" w:rsidRDefault="00F566B2" w:rsidP="000143CF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566B2">
              <w:rPr>
                <w:sz w:val="20"/>
                <w:szCs w:val="20"/>
                <w:rtl/>
                <w:lang w:val="en-US" w:bidi="ar-LB"/>
              </w:rPr>
              <w:t>0.07</w:t>
            </w:r>
          </w:p>
        </w:tc>
      </w:tr>
    </w:tbl>
    <w:p w14:paraId="5E312306" w14:textId="77777777" w:rsidR="00976432" w:rsidRPr="00862FA7" w:rsidRDefault="00976432" w:rsidP="0092334C">
      <w:pPr>
        <w:bidi/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10169" w:type="dxa"/>
        <w:jc w:val="center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669"/>
      </w:tblGrid>
      <w:tr w:rsidR="00976432" w:rsidRPr="00830019" w14:paraId="54986E3A" w14:textId="77777777" w:rsidTr="00FC1F48">
        <w:trPr>
          <w:trHeight w:val="276"/>
          <w:jc w:val="center"/>
        </w:trPr>
        <w:tc>
          <w:tcPr>
            <w:tcW w:w="10169" w:type="dxa"/>
            <w:gridSpan w:val="4"/>
            <w:hideMark/>
          </w:tcPr>
          <w:p w14:paraId="1E19888E" w14:textId="7F7D9864" w:rsidR="00976432" w:rsidRPr="00830019" w:rsidRDefault="00182658" w:rsidP="0092334C">
            <w:pPr>
              <w:bidi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1573F8">
              <w:rPr>
                <w:bCs/>
                <w:sz w:val="20"/>
                <w:szCs w:val="20"/>
                <w:rtl/>
                <w:lang w:bidi="ar-LB"/>
              </w:rPr>
              <w:t>(رابعاً)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بيانات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الاستهلاك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الأوزون)</w:t>
            </w:r>
          </w:p>
        </w:tc>
      </w:tr>
      <w:tr w:rsidR="00182658" w:rsidRPr="00830019" w14:paraId="7C212FA8" w14:textId="77777777" w:rsidTr="00FC1F48">
        <w:trPr>
          <w:trHeight w:val="276"/>
          <w:jc w:val="center"/>
        </w:trPr>
        <w:tc>
          <w:tcPr>
            <w:tcW w:w="2405" w:type="dxa"/>
            <w:hideMark/>
          </w:tcPr>
          <w:p w14:paraId="76C97B36" w14:textId="5F421697" w:rsidR="00182658" w:rsidRPr="00830019" w:rsidRDefault="00182658" w:rsidP="00182658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خط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الأساس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للفترة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2009-2010</w:t>
            </w:r>
          </w:p>
        </w:tc>
        <w:tc>
          <w:tcPr>
            <w:tcW w:w="1701" w:type="dxa"/>
          </w:tcPr>
          <w:p w14:paraId="2A88C626" w14:textId="4570F516" w:rsidR="00182658" w:rsidRPr="00830019" w:rsidRDefault="00182658" w:rsidP="00C33317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182658">
              <w:rPr>
                <w:sz w:val="20"/>
                <w:szCs w:val="20"/>
                <w:rtl/>
                <w:lang w:val="en-US" w:bidi="ar-LB"/>
              </w:rPr>
              <w:t>0.20</w:t>
            </w:r>
          </w:p>
        </w:tc>
        <w:tc>
          <w:tcPr>
            <w:tcW w:w="4394" w:type="dxa"/>
            <w:hideMark/>
          </w:tcPr>
          <w:p w14:paraId="5C265946" w14:textId="7AB6C164" w:rsidR="00182658" w:rsidRPr="00414FED" w:rsidRDefault="00414FED" w:rsidP="00182658">
            <w:pPr>
              <w:bidi/>
              <w:jc w:val="center"/>
              <w:rPr>
                <w:sz w:val="20"/>
                <w:szCs w:val="20"/>
                <w:rtl/>
                <w:lang w:bidi="ar-LB"/>
              </w:rPr>
            </w:pPr>
            <w:r w:rsidRPr="002F0467">
              <w:rPr>
                <w:sz w:val="20"/>
                <w:szCs w:val="20"/>
                <w:rtl/>
                <w:lang w:bidi="ar-LB"/>
              </w:rPr>
              <w:t>نقطة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البدء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للتخفيضات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المجمعة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المستدامة</w:t>
            </w:r>
            <w:r>
              <w:rPr>
                <w:sz w:val="20"/>
                <w:szCs w:val="20"/>
                <w:lang w:bidi="ar-LB"/>
              </w:rPr>
              <w:t>:</w:t>
            </w:r>
          </w:p>
        </w:tc>
        <w:tc>
          <w:tcPr>
            <w:tcW w:w="1669" w:type="dxa"/>
          </w:tcPr>
          <w:p w14:paraId="463BB87B" w14:textId="42667D56" w:rsidR="00182658" w:rsidRPr="00414FED" w:rsidRDefault="00414FED" w:rsidP="00414FED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414FED">
              <w:rPr>
                <w:sz w:val="20"/>
                <w:szCs w:val="20"/>
                <w:rtl/>
                <w:lang w:val="en-US" w:bidi="ar-LB"/>
              </w:rPr>
              <w:t>0.20</w:t>
            </w:r>
          </w:p>
        </w:tc>
      </w:tr>
      <w:tr w:rsidR="00976432" w:rsidRPr="00830019" w14:paraId="26639200" w14:textId="77777777" w:rsidTr="00FC1F48">
        <w:trPr>
          <w:trHeight w:val="276"/>
          <w:jc w:val="center"/>
        </w:trPr>
        <w:tc>
          <w:tcPr>
            <w:tcW w:w="10169" w:type="dxa"/>
            <w:gridSpan w:val="4"/>
            <w:hideMark/>
          </w:tcPr>
          <w:p w14:paraId="202E2C3B" w14:textId="4521DCC5" w:rsidR="00976432" w:rsidRPr="00830019" w:rsidRDefault="0063205E" w:rsidP="0092334C">
            <w:pPr>
              <w:bidi/>
              <w:ind w:left="316"/>
              <w:rPr>
                <w:b/>
                <w:sz w:val="20"/>
                <w:szCs w:val="20"/>
                <w:lang w:val="en-US" w:bidi="ar-LB"/>
              </w:rPr>
            </w:pPr>
            <w:r w:rsidRPr="00331C68">
              <w:rPr>
                <w:bCs/>
                <w:sz w:val="20"/>
                <w:szCs w:val="20"/>
                <w:rtl/>
                <w:lang w:bidi="ar-LB"/>
              </w:rPr>
              <w:t>الاستهلاك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bCs/>
                <w:sz w:val="20"/>
                <w:szCs w:val="20"/>
                <w:rtl/>
                <w:lang w:bidi="ar-LB"/>
              </w:rPr>
              <w:t>المؤهل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bCs/>
                <w:sz w:val="20"/>
                <w:szCs w:val="20"/>
                <w:rtl/>
                <w:lang w:bidi="ar-LB"/>
              </w:rPr>
              <w:t>للتمويل</w:t>
            </w:r>
          </w:p>
        </w:tc>
      </w:tr>
      <w:tr w:rsidR="0063205E" w:rsidRPr="00830019" w14:paraId="350FA4DE" w14:textId="77777777" w:rsidTr="00FC1F48">
        <w:trPr>
          <w:trHeight w:val="276"/>
          <w:jc w:val="center"/>
        </w:trPr>
        <w:tc>
          <w:tcPr>
            <w:tcW w:w="2405" w:type="dxa"/>
            <w:hideMark/>
          </w:tcPr>
          <w:p w14:paraId="54E4D72D" w14:textId="23C195DE" w:rsidR="0063205E" w:rsidRPr="00830019" w:rsidRDefault="0063205E" w:rsidP="0063205E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331C68">
              <w:rPr>
                <w:sz w:val="20"/>
                <w:szCs w:val="20"/>
                <w:rtl/>
                <w:lang w:bidi="ar-LB"/>
              </w:rPr>
              <w:t>المُوافق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sz w:val="20"/>
                <w:szCs w:val="20"/>
                <w:rtl/>
                <w:lang w:bidi="ar-LB"/>
              </w:rPr>
              <w:t>عليه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sz w:val="20"/>
                <w:szCs w:val="20"/>
                <w:rtl/>
                <w:lang w:bidi="ar-LB"/>
              </w:rPr>
              <w:t>بالفعل:</w:t>
            </w:r>
          </w:p>
        </w:tc>
        <w:tc>
          <w:tcPr>
            <w:tcW w:w="1701" w:type="dxa"/>
            <w:hideMark/>
          </w:tcPr>
          <w:p w14:paraId="6A1FB6A2" w14:textId="6B56988E" w:rsidR="0063205E" w:rsidRPr="00830019" w:rsidRDefault="0063205E" w:rsidP="0063205E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63205E">
              <w:rPr>
                <w:sz w:val="20"/>
                <w:szCs w:val="20"/>
                <w:rtl/>
                <w:lang w:val="en-US" w:bidi="ar-LB"/>
              </w:rPr>
              <w:t>0.20</w:t>
            </w:r>
          </w:p>
        </w:tc>
        <w:tc>
          <w:tcPr>
            <w:tcW w:w="4394" w:type="dxa"/>
            <w:hideMark/>
          </w:tcPr>
          <w:p w14:paraId="5DAE4429" w14:textId="23B96F8B" w:rsidR="0063205E" w:rsidRPr="00830019" w:rsidRDefault="0063205E" w:rsidP="0063205E">
            <w:pPr>
              <w:bidi/>
              <w:jc w:val="center"/>
              <w:rPr>
                <w:i/>
                <w:sz w:val="20"/>
                <w:szCs w:val="20"/>
                <w:lang w:val="en-US" w:bidi="ar-LB"/>
              </w:rPr>
            </w:pPr>
            <w:r w:rsidRPr="00331C68">
              <w:rPr>
                <w:sz w:val="20"/>
                <w:szCs w:val="20"/>
                <w:rtl/>
                <w:lang w:bidi="ar-LB"/>
              </w:rPr>
              <w:t>المتبقي:</w:t>
            </w:r>
          </w:p>
        </w:tc>
        <w:tc>
          <w:tcPr>
            <w:tcW w:w="1669" w:type="dxa"/>
          </w:tcPr>
          <w:p w14:paraId="0179B489" w14:textId="2174BC24" w:rsidR="0063205E" w:rsidRPr="00830019" w:rsidRDefault="0063205E" w:rsidP="0063205E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63205E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</w:tr>
    </w:tbl>
    <w:p w14:paraId="34349BDD" w14:textId="7B595B54" w:rsidR="00976432" w:rsidRPr="00862FA7" w:rsidRDefault="0018724B" w:rsidP="009B093D">
      <w:pPr>
        <w:bidi/>
        <w:jc w:val="center"/>
        <w:rPr>
          <w:sz w:val="18"/>
          <w:szCs w:val="18"/>
          <w:lang w:bidi="ar-LB"/>
        </w:rPr>
      </w:pPr>
      <w:r>
        <w:rPr>
          <w:sz w:val="18"/>
          <w:szCs w:val="18"/>
          <w:rtl/>
          <w:lang w:bidi="ar-LB"/>
        </w:rPr>
        <w:t xml:space="preserve"> </w:t>
      </w:r>
    </w:p>
    <w:tbl>
      <w:tblPr>
        <w:tblStyle w:val="TableGrid"/>
        <w:bidiVisual/>
        <w:tblW w:w="5448" w:type="pct"/>
        <w:jc w:val="center"/>
        <w:tblLook w:val="04A0" w:firstRow="1" w:lastRow="0" w:firstColumn="1" w:lastColumn="0" w:noHBand="0" w:noVBand="1"/>
      </w:tblPr>
      <w:tblGrid>
        <w:gridCol w:w="798"/>
        <w:gridCol w:w="4238"/>
        <w:gridCol w:w="1237"/>
        <w:gridCol w:w="1235"/>
        <w:gridCol w:w="1235"/>
        <w:gridCol w:w="1445"/>
      </w:tblGrid>
      <w:tr w:rsidR="00976432" w:rsidRPr="00830019" w14:paraId="656B9E0B" w14:textId="77777777" w:rsidTr="00FC1F48">
        <w:trPr>
          <w:trHeight w:val="264"/>
          <w:jc w:val="center"/>
        </w:trPr>
        <w:tc>
          <w:tcPr>
            <w:tcW w:w="2472" w:type="pct"/>
            <w:gridSpan w:val="2"/>
            <w:hideMark/>
          </w:tcPr>
          <w:p w14:paraId="614C29A3" w14:textId="1A9593BE" w:rsidR="00976432" w:rsidRPr="00830019" w:rsidRDefault="00A2086D" w:rsidP="009B093D">
            <w:pPr>
              <w:bidi/>
              <w:jc w:val="left"/>
              <w:rPr>
                <w:b/>
                <w:sz w:val="20"/>
                <w:szCs w:val="20"/>
                <w:lang w:val="en-US" w:bidi="ar-LB"/>
              </w:rPr>
            </w:pPr>
            <w:r w:rsidRPr="008D0680">
              <w:rPr>
                <w:bCs/>
                <w:sz w:val="20"/>
                <w:szCs w:val="20"/>
                <w:rtl/>
                <w:lang w:bidi="ar-LB"/>
              </w:rPr>
              <w:t>(خامساً)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D0680">
              <w:rPr>
                <w:bCs/>
                <w:sz w:val="20"/>
                <w:szCs w:val="20"/>
                <w:rtl/>
                <w:lang w:bidi="ar-LB"/>
              </w:rPr>
              <w:t>خطة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D0680">
              <w:rPr>
                <w:bCs/>
                <w:sz w:val="20"/>
                <w:szCs w:val="20"/>
                <w:rtl/>
                <w:lang w:bidi="ar-LB"/>
              </w:rPr>
              <w:t>الأعمال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D0680">
              <w:rPr>
                <w:bCs/>
                <w:sz w:val="20"/>
                <w:szCs w:val="20"/>
                <w:rtl/>
                <w:lang w:bidi="ar-LB"/>
              </w:rPr>
              <w:t>المعتمدة</w:t>
            </w:r>
          </w:p>
        </w:tc>
        <w:tc>
          <w:tcPr>
            <w:tcW w:w="607" w:type="pct"/>
            <w:vAlign w:val="center"/>
            <w:hideMark/>
          </w:tcPr>
          <w:p w14:paraId="41E64B30" w14:textId="29475ECD" w:rsidR="00976432" w:rsidRPr="00A2086D" w:rsidRDefault="00A2086D" w:rsidP="009B093D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A2086D">
              <w:rPr>
                <w:bCs/>
                <w:sz w:val="20"/>
                <w:szCs w:val="20"/>
                <w:rtl/>
                <w:lang w:val="en-US" w:bidi="ar-LB"/>
              </w:rPr>
              <w:t>2024</w:t>
            </w:r>
          </w:p>
        </w:tc>
        <w:tc>
          <w:tcPr>
            <w:tcW w:w="606" w:type="pct"/>
            <w:vAlign w:val="center"/>
          </w:tcPr>
          <w:p w14:paraId="3ADF4110" w14:textId="676B52C5" w:rsidR="00976432" w:rsidRPr="00A2086D" w:rsidRDefault="00A2086D" w:rsidP="009B093D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A2086D">
              <w:rPr>
                <w:bCs/>
                <w:sz w:val="20"/>
                <w:szCs w:val="20"/>
                <w:rtl/>
                <w:lang w:val="en-US" w:bidi="ar-LB"/>
              </w:rPr>
              <w:t>2025</w:t>
            </w:r>
          </w:p>
        </w:tc>
        <w:tc>
          <w:tcPr>
            <w:tcW w:w="606" w:type="pct"/>
            <w:vAlign w:val="center"/>
          </w:tcPr>
          <w:p w14:paraId="21CFC760" w14:textId="53993011" w:rsidR="00976432" w:rsidRPr="00A2086D" w:rsidRDefault="00A2086D" w:rsidP="009B093D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A2086D">
              <w:rPr>
                <w:bCs/>
                <w:sz w:val="20"/>
                <w:szCs w:val="20"/>
                <w:rtl/>
                <w:lang w:val="en-US" w:bidi="ar-LB"/>
              </w:rPr>
              <w:t>2026</w:t>
            </w:r>
          </w:p>
        </w:tc>
        <w:tc>
          <w:tcPr>
            <w:tcW w:w="709" w:type="pct"/>
            <w:vAlign w:val="center"/>
            <w:hideMark/>
          </w:tcPr>
          <w:p w14:paraId="3B206912" w14:textId="323CE195" w:rsidR="00976432" w:rsidRPr="00A2086D" w:rsidRDefault="00A2086D" w:rsidP="009B093D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A2086D">
              <w:rPr>
                <w:bCs/>
                <w:sz w:val="20"/>
                <w:szCs w:val="20"/>
                <w:rtl/>
                <w:lang w:val="en-US" w:bidi="ar-LB"/>
              </w:rPr>
              <w:t>المجموع</w:t>
            </w:r>
          </w:p>
        </w:tc>
      </w:tr>
      <w:tr w:rsidR="008A1485" w:rsidRPr="00830019" w14:paraId="01D73A94" w14:textId="77777777" w:rsidTr="00FC1F48">
        <w:trPr>
          <w:trHeight w:val="187"/>
          <w:jc w:val="center"/>
        </w:trPr>
        <w:tc>
          <w:tcPr>
            <w:tcW w:w="392" w:type="pct"/>
            <w:vMerge w:val="restart"/>
            <w:vAlign w:val="center"/>
            <w:hideMark/>
          </w:tcPr>
          <w:p w14:paraId="6C9B0946" w14:textId="633C86BC" w:rsidR="008A1485" w:rsidRPr="00B25771" w:rsidRDefault="008A1485" w:rsidP="008A1485">
            <w:pPr>
              <w:bidi/>
              <w:jc w:val="center"/>
              <w:rPr>
                <w:lang w:val="en-US" w:bidi="ar-LB"/>
              </w:rPr>
            </w:pPr>
            <w:r w:rsidRPr="00B25771">
              <w:rPr>
                <w:color w:val="000000" w:themeColor="text1"/>
                <w:rtl/>
                <w:lang w:bidi="ar-LB"/>
              </w:rPr>
              <w:t>اليونيب</w:t>
            </w:r>
          </w:p>
        </w:tc>
        <w:tc>
          <w:tcPr>
            <w:tcW w:w="2080" w:type="pct"/>
            <w:hideMark/>
          </w:tcPr>
          <w:p w14:paraId="12BFB73F" w14:textId="24DAEC25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442631">
              <w:rPr>
                <w:sz w:val="20"/>
                <w:szCs w:val="20"/>
                <w:rtl/>
                <w:lang w:bidi="ar-LB"/>
              </w:rPr>
              <w:t>إزالة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المواد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المستنفدة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للأوزون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607" w:type="pct"/>
          </w:tcPr>
          <w:p w14:paraId="5FE5A641" w14:textId="058B57B7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0.02</w:t>
            </w:r>
          </w:p>
        </w:tc>
        <w:tc>
          <w:tcPr>
            <w:tcW w:w="606" w:type="pct"/>
          </w:tcPr>
          <w:p w14:paraId="0827F890" w14:textId="7691CCE9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606" w:type="pct"/>
          </w:tcPr>
          <w:p w14:paraId="007763D7" w14:textId="238255D1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709" w:type="pct"/>
          </w:tcPr>
          <w:p w14:paraId="7F3DD311" w14:textId="6D9B3F74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</w:tr>
      <w:tr w:rsidR="008A1485" w:rsidRPr="00830019" w14:paraId="4145CA34" w14:textId="77777777" w:rsidTr="00FC1F48">
        <w:trPr>
          <w:trHeight w:val="55"/>
          <w:jc w:val="center"/>
        </w:trPr>
        <w:tc>
          <w:tcPr>
            <w:tcW w:w="392" w:type="pct"/>
            <w:vMerge/>
            <w:vAlign w:val="center"/>
            <w:hideMark/>
          </w:tcPr>
          <w:p w14:paraId="38EEE11C" w14:textId="77777777" w:rsidR="008A1485" w:rsidRPr="00B25771" w:rsidRDefault="008A1485" w:rsidP="008A1485">
            <w:pPr>
              <w:bidi/>
              <w:rPr>
                <w:lang w:val="en-US" w:bidi="ar-LB"/>
              </w:rPr>
            </w:pPr>
          </w:p>
        </w:tc>
        <w:tc>
          <w:tcPr>
            <w:tcW w:w="2080" w:type="pct"/>
            <w:hideMark/>
          </w:tcPr>
          <w:p w14:paraId="3F3EC27F" w14:textId="0047BE95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607" w:type="pct"/>
          </w:tcPr>
          <w:p w14:paraId="65B84C04" w14:textId="11E78EBD" w:rsidR="008A1485" w:rsidRPr="00592F78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169,500*</w:t>
            </w:r>
          </w:p>
        </w:tc>
        <w:tc>
          <w:tcPr>
            <w:tcW w:w="606" w:type="pct"/>
          </w:tcPr>
          <w:p w14:paraId="6A491309" w14:textId="025FBD31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606" w:type="pct"/>
          </w:tcPr>
          <w:p w14:paraId="106C3B74" w14:textId="072D7C5B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709" w:type="pct"/>
          </w:tcPr>
          <w:p w14:paraId="23319C4C" w14:textId="2742CF99" w:rsidR="008A1485" w:rsidRPr="004F5EEB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169,500*</w:t>
            </w:r>
          </w:p>
        </w:tc>
      </w:tr>
      <w:tr w:rsidR="008A1485" w:rsidRPr="00830019" w14:paraId="2B0033DA" w14:textId="77777777" w:rsidTr="00FC1F48">
        <w:trPr>
          <w:trHeight w:val="264"/>
          <w:jc w:val="center"/>
        </w:trPr>
        <w:tc>
          <w:tcPr>
            <w:tcW w:w="392" w:type="pct"/>
            <w:vMerge w:val="restart"/>
            <w:vAlign w:val="center"/>
            <w:hideMark/>
          </w:tcPr>
          <w:p w14:paraId="2D6B0861" w14:textId="3293CCA3" w:rsidR="008A1485" w:rsidRPr="00B25771" w:rsidRDefault="008A1485" w:rsidP="008A1485">
            <w:pPr>
              <w:bidi/>
              <w:jc w:val="center"/>
              <w:rPr>
                <w:rtl/>
                <w:lang w:val="en-US" w:bidi="ar-LB"/>
              </w:rPr>
            </w:pPr>
            <w:r w:rsidRPr="00B25771">
              <w:rPr>
                <w:color w:val="000000" w:themeColor="text1"/>
                <w:rtl/>
                <w:lang w:bidi="ar-LB"/>
              </w:rPr>
              <w:t>اليونيدو</w:t>
            </w:r>
          </w:p>
        </w:tc>
        <w:tc>
          <w:tcPr>
            <w:tcW w:w="2080" w:type="pct"/>
            <w:hideMark/>
          </w:tcPr>
          <w:p w14:paraId="7E2D42C2" w14:textId="7E0B9ECA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442631">
              <w:rPr>
                <w:sz w:val="20"/>
                <w:szCs w:val="20"/>
                <w:rtl/>
                <w:lang w:bidi="ar-LB"/>
              </w:rPr>
              <w:t>إزالة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المواد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المستنفدة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للأوزون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442631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607" w:type="pct"/>
          </w:tcPr>
          <w:p w14:paraId="2966FE4B" w14:textId="710F4C55" w:rsidR="008A1485" w:rsidRPr="00592F78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0.02</w:t>
            </w:r>
          </w:p>
        </w:tc>
        <w:tc>
          <w:tcPr>
            <w:tcW w:w="606" w:type="pct"/>
          </w:tcPr>
          <w:p w14:paraId="6F3659C9" w14:textId="1C894DDF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606" w:type="pct"/>
          </w:tcPr>
          <w:p w14:paraId="131F6C5C" w14:textId="54341F7D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709" w:type="pct"/>
          </w:tcPr>
          <w:p w14:paraId="378CAE1C" w14:textId="09036934" w:rsidR="008A1485" w:rsidRPr="004F5EEB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</w:tr>
      <w:tr w:rsidR="008A1485" w:rsidRPr="00830019" w14:paraId="63D18DD6" w14:textId="77777777" w:rsidTr="00FC1F48">
        <w:trPr>
          <w:trHeight w:val="264"/>
          <w:jc w:val="center"/>
        </w:trPr>
        <w:tc>
          <w:tcPr>
            <w:tcW w:w="392" w:type="pct"/>
            <w:vMerge/>
            <w:vAlign w:val="center"/>
            <w:hideMark/>
          </w:tcPr>
          <w:p w14:paraId="41D1F734" w14:textId="77777777" w:rsidR="008A1485" w:rsidRPr="00830019" w:rsidRDefault="008A1485" w:rsidP="008A1485">
            <w:pPr>
              <w:bidi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2080" w:type="pct"/>
            <w:hideMark/>
          </w:tcPr>
          <w:p w14:paraId="2F056AE5" w14:textId="39CDFEC2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607" w:type="pct"/>
          </w:tcPr>
          <w:p w14:paraId="7DE2A755" w14:textId="4D899E7F" w:rsidR="008A1485" w:rsidRPr="00592F78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95,320*</w:t>
            </w:r>
          </w:p>
        </w:tc>
        <w:tc>
          <w:tcPr>
            <w:tcW w:w="606" w:type="pct"/>
          </w:tcPr>
          <w:p w14:paraId="7B3A6767" w14:textId="25812990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606" w:type="pct"/>
          </w:tcPr>
          <w:p w14:paraId="0A9DE09E" w14:textId="53EC227B" w:rsidR="008A1485" w:rsidRPr="00830019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709" w:type="pct"/>
          </w:tcPr>
          <w:p w14:paraId="65BECD29" w14:textId="49ACFBFC" w:rsidR="008A1485" w:rsidRPr="004F5EEB" w:rsidRDefault="008A1485" w:rsidP="008A1485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8A1485">
              <w:rPr>
                <w:sz w:val="20"/>
                <w:szCs w:val="20"/>
                <w:rtl/>
                <w:lang w:val="en-US" w:bidi="ar-LB"/>
              </w:rPr>
              <w:t>95,320*</w:t>
            </w:r>
          </w:p>
        </w:tc>
      </w:tr>
    </w:tbl>
    <w:p w14:paraId="2D7808E8" w14:textId="3769D50C" w:rsidR="00233B65" w:rsidRPr="00233B65" w:rsidRDefault="00233B65" w:rsidP="00FC1F48">
      <w:pPr>
        <w:bidi/>
        <w:spacing w:before="60"/>
        <w:ind w:right="-562" w:hanging="450"/>
        <w:rPr>
          <w:sz w:val="20"/>
          <w:szCs w:val="20"/>
          <w:rtl/>
          <w:lang w:val="en-US" w:bidi="ar-LB"/>
        </w:rPr>
      </w:pPr>
      <w:r w:rsidRPr="00233B65">
        <w:rPr>
          <w:sz w:val="20"/>
          <w:szCs w:val="20"/>
          <w:rtl/>
          <w:lang w:val="en-US" w:bidi="ar-LB"/>
        </w:rPr>
        <w:t>*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تشمل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79,100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دولار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أمريكي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لليونيب،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ومبلغ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32,100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دولار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أمريكي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لليونيدو،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وذلك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عن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الأنشطة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الإضافية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للحفاظ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على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كفاءة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استخدام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الطاقة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(المقرر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233B65">
        <w:rPr>
          <w:sz w:val="20"/>
          <w:szCs w:val="20"/>
          <w:rtl/>
          <w:lang w:val="en-US" w:bidi="ar-LB"/>
        </w:rPr>
        <w:t>89/6)</w:t>
      </w:r>
    </w:p>
    <w:p w14:paraId="6F19613A" w14:textId="77777777" w:rsidR="00976432" w:rsidRPr="00862FA7" w:rsidRDefault="00976432" w:rsidP="00233B65">
      <w:pPr>
        <w:bidi/>
        <w:jc w:val="left"/>
        <w:rPr>
          <w:sz w:val="18"/>
          <w:szCs w:val="18"/>
          <w:lang w:bidi="ar-LB"/>
        </w:rPr>
      </w:pPr>
    </w:p>
    <w:tbl>
      <w:tblPr>
        <w:tblStyle w:val="TableGrid"/>
        <w:bidiVisual/>
        <w:tblW w:w="10207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395"/>
        <w:gridCol w:w="1080"/>
        <w:gridCol w:w="1170"/>
        <w:gridCol w:w="820"/>
        <w:gridCol w:w="820"/>
        <w:gridCol w:w="820"/>
        <w:gridCol w:w="821"/>
        <w:gridCol w:w="820"/>
        <w:gridCol w:w="820"/>
        <w:gridCol w:w="820"/>
        <w:gridCol w:w="821"/>
      </w:tblGrid>
      <w:tr w:rsidR="00976432" w:rsidRPr="00830019" w14:paraId="7F071C45" w14:textId="77777777" w:rsidTr="00FC1F48">
        <w:trPr>
          <w:jc w:val="center"/>
        </w:trPr>
        <w:tc>
          <w:tcPr>
            <w:tcW w:w="36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B3DE17" w14:textId="091D763C" w:rsidR="00976432" w:rsidRPr="00830019" w:rsidRDefault="00274D89" w:rsidP="00980133">
            <w:pPr>
              <w:bidi/>
              <w:spacing w:before="20" w:after="20"/>
              <w:ind w:left="38"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821CE8">
              <w:rPr>
                <w:bCs/>
                <w:sz w:val="20"/>
                <w:szCs w:val="20"/>
                <w:rtl/>
                <w:lang w:bidi="ar-LB"/>
              </w:rPr>
              <w:t>(سادساً)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21CE8">
              <w:rPr>
                <w:bCs/>
                <w:sz w:val="20"/>
                <w:szCs w:val="20"/>
                <w:rtl/>
                <w:lang w:bidi="ar-LB"/>
              </w:rPr>
              <w:t>بيانات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21CE8">
              <w:rPr>
                <w:bCs/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5BE11B" w14:textId="4ED7FF09" w:rsidR="00976432" w:rsidRPr="00F40308" w:rsidRDefault="00F40308" w:rsidP="00980133">
            <w:pPr>
              <w:bidi/>
              <w:spacing w:before="20" w:after="20"/>
              <w:ind w:left="38"/>
              <w:jc w:val="center"/>
              <w:rPr>
                <w:bCs/>
                <w:sz w:val="20"/>
                <w:szCs w:val="20"/>
                <w:highlight w:val="cyan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D7D753" w14:textId="013A29EE" w:rsidR="00976432" w:rsidRPr="00F40308" w:rsidRDefault="00F40308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highlight w:val="cyan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2021-2023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6C5135" w14:textId="370963C9" w:rsidR="00976432" w:rsidRPr="00F40308" w:rsidRDefault="00F40308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highlight w:val="cyan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2024*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45817" w14:textId="24C1C8AC" w:rsidR="00976432" w:rsidRPr="00F40308" w:rsidRDefault="00F40308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highlight w:val="cyan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2025-2026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642B2B" w14:textId="58CC00AE" w:rsidR="00976432" w:rsidRPr="00F40308" w:rsidRDefault="00F40308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highlight w:val="cyan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8EF08" w14:textId="16CA722A" w:rsidR="00976432" w:rsidRPr="00F40308" w:rsidRDefault="00F40308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2028-2029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56DAA6" w14:textId="215CD290" w:rsidR="00976432" w:rsidRPr="00F40308" w:rsidRDefault="00F40308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2030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0EFCDA" w14:textId="44D47991" w:rsidR="00976432" w:rsidRPr="00F40308" w:rsidRDefault="00D31266" w:rsidP="00980133">
            <w:pPr>
              <w:bidi/>
              <w:spacing w:before="20" w:after="20"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F40308">
              <w:rPr>
                <w:bCs/>
                <w:sz w:val="20"/>
                <w:szCs w:val="20"/>
                <w:rtl/>
                <w:lang w:val="en-US" w:bidi="ar-LB"/>
              </w:rPr>
              <w:t>المجموع</w:t>
            </w:r>
          </w:p>
        </w:tc>
      </w:tr>
      <w:tr w:rsidR="00976432" w:rsidRPr="00830019" w14:paraId="21B5B38B" w14:textId="77777777" w:rsidTr="00FC1F48">
        <w:trPr>
          <w:jc w:val="center"/>
        </w:trPr>
        <w:tc>
          <w:tcPr>
            <w:tcW w:w="36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D4848B" w14:textId="3FFDA32C" w:rsidR="00976432" w:rsidRPr="00830019" w:rsidRDefault="00274D89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821CE8">
              <w:rPr>
                <w:sz w:val="20"/>
                <w:szCs w:val="20"/>
                <w:rtl/>
                <w:lang w:val="en-US" w:bidi="ar-LB"/>
              </w:rPr>
              <w:t>حدود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استهلاك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بروتوكول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مونتريال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(طن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من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قدرات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821CE8">
              <w:rPr>
                <w:sz w:val="20"/>
                <w:szCs w:val="20"/>
                <w:rtl/>
                <w:lang w:val="en-US" w:bidi="ar-LB"/>
              </w:rPr>
              <w:t>الأوزون)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D9D8A" w14:textId="39EC501F" w:rsidR="00976432" w:rsidRPr="008B0FF0" w:rsidRDefault="00F40308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19731" w14:textId="176EC4C4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20766" w14:textId="1EF48422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0.13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28A4D" w14:textId="277C6416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0994A" w14:textId="1AA3CF35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5ACAF" w14:textId="54E3E228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E98B5" w14:textId="11AE9FEF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E51724" w14:textId="71954BC7" w:rsidR="00976432" w:rsidRPr="008B0FF0" w:rsidRDefault="00D31266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val="en-US" w:bidi="ar-LB"/>
              </w:rPr>
              <w:t>لا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ينطبق</w:t>
            </w:r>
          </w:p>
        </w:tc>
      </w:tr>
      <w:tr w:rsidR="00976432" w:rsidRPr="00830019" w14:paraId="53A6B587" w14:textId="77777777" w:rsidTr="00FC1F48">
        <w:trPr>
          <w:jc w:val="center"/>
        </w:trPr>
        <w:tc>
          <w:tcPr>
            <w:tcW w:w="36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B5B1D0" w14:textId="71544884" w:rsidR="00976432" w:rsidRPr="00830019" w:rsidRDefault="00274D89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B11503">
              <w:rPr>
                <w:sz w:val="20"/>
                <w:szCs w:val="20"/>
                <w:rtl/>
                <w:lang w:bidi="ar-LB"/>
              </w:rPr>
              <w:t>الحد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الأقصى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للاستهلاك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المسموح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به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5BFF" w14:textId="7940D93B" w:rsidR="00976432" w:rsidRPr="008B0FF0" w:rsidRDefault="00F40308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CFA8A" w14:textId="68B96F49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43CC0" w14:textId="0986D851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0.10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B6990" w14:textId="41F63688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DB505" w14:textId="7F90FD42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65677" w14:textId="03FBB45E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FB7F2" w14:textId="21CD47D6" w:rsidR="00976432" w:rsidRPr="008B0FF0" w:rsidRDefault="00F40308" w:rsidP="00980133">
            <w:pPr>
              <w:bidi/>
              <w:spacing w:before="20" w:after="20"/>
              <w:jc w:val="left"/>
              <w:rPr>
                <w:sz w:val="20"/>
                <w:szCs w:val="20"/>
                <w:lang w:val="en-US" w:bidi="ar-LB"/>
              </w:rPr>
            </w:pPr>
            <w:r w:rsidRPr="00F40308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7098E8" w14:textId="3C6549DE" w:rsidR="00976432" w:rsidRPr="008B0FF0" w:rsidRDefault="00D31266" w:rsidP="00980133">
            <w:pPr>
              <w:bidi/>
              <w:spacing w:before="20" w:after="20"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sz w:val="20"/>
                <w:szCs w:val="20"/>
                <w:rtl/>
                <w:lang w:val="en-US" w:bidi="ar-LB"/>
              </w:rPr>
              <w:t>لا</w:t>
            </w:r>
            <w:r w:rsidR="0018724B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>
              <w:rPr>
                <w:sz w:val="20"/>
                <w:szCs w:val="20"/>
                <w:rtl/>
                <w:lang w:val="en-US" w:bidi="ar-LB"/>
              </w:rPr>
              <w:t>ينطبق</w:t>
            </w:r>
          </w:p>
        </w:tc>
      </w:tr>
      <w:tr w:rsidR="00B4599D" w:rsidRPr="004A5C5C" w14:paraId="405F8A36" w14:textId="77777777" w:rsidTr="00FC1F48">
        <w:trPr>
          <w:jc w:val="center"/>
        </w:trPr>
        <w:tc>
          <w:tcPr>
            <w:tcW w:w="1395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CD31" w14:textId="7AAFADF0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B11503"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الموافق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عليه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حيث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المبدأ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108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9FC7" w14:textId="5C5A3F66" w:rsidR="00B4599D" w:rsidRPr="00980133" w:rsidRDefault="00B4599D" w:rsidP="00980133">
            <w:pPr>
              <w:bidi/>
              <w:spacing w:before="20" w:after="20"/>
              <w:ind w:left="38"/>
              <w:jc w:val="center"/>
              <w:rPr>
                <w:lang w:val="en-US" w:bidi="ar-LB"/>
              </w:rPr>
            </w:pPr>
            <w:r w:rsidRPr="00980133">
              <w:rPr>
                <w:color w:val="000000" w:themeColor="text1"/>
                <w:rtl/>
                <w:lang w:bidi="ar-LB"/>
              </w:rPr>
              <w:t>اليونيب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5A01" w14:textId="587CB1FD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A17F" w14:textId="3A8A99F2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60,000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4367" w14:textId="108AEF6B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9E16" w14:textId="1C419E0C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180,000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7966" w14:textId="49DD9F10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1BDE" w14:textId="5803CEF0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75,000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D702" w14:textId="104F5B92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4CE1" w14:textId="5603F4A1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45,000</w:t>
            </w:r>
          </w:p>
        </w:tc>
        <w:tc>
          <w:tcPr>
            <w:tcW w:w="82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35D1" w14:textId="5A3A9869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360,000</w:t>
            </w:r>
          </w:p>
        </w:tc>
      </w:tr>
      <w:tr w:rsidR="00B4599D" w:rsidRPr="004A5C5C" w14:paraId="4959F62E" w14:textId="77777777" w:rsidTr="00FC1F48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1A0D" w14:textId="77777777" w:rsidR="00B4599D" w:rsidRPr="004A5C5C" w:rsidRDefault="00B4599D" w:rsidP="00980133">
            <w:pPr>
              <w:bidi/>
              <w:spacing w:before="20" w:after="20"/>
              <w:ind w:left="38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35CC" w14:textId="77777777" w:rsidR="00B4599D" w:rsidRPr="00980133" w:rsidRDefault="00B4599D" w:rsidP="00980133">
            <w:pPr>
              <w:bidi/>
              <w:spacing w:before="20" w:after="20"/>
              <w:ind w:left="38"/>
              <w:jc w:val="center"/>
              <w:rPr>
                <w:lang w:val="en-US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9B1E" w14:textId="21399838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الدعم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96BB" w14:textId="2C5DDDDD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7,800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4CB0" w14:textId="5E1ABC0F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E417" w14:textId="56CB63FD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23,400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0C44" w14:textId="40542516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4523C" w14:textId="0B81FD15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9,750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3B737" w14:textId="631D0580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96A4" w14:textId="25E93BD5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5,850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ED5E" w14:textId="20184D8C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46,800</w:t>
            </w:r>
          </w:p>
        </w:tc>
      </w:tr>
      <w:tr w:rsidR="00B4599D" w:rsidRPr="004A5C5C" w14:paraId="29E64442" w14:textId="77777777" w:rsidTr="00FC1F48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240C" w14:textId="77777777" w:rsidR="00B4599D" w:rsidRPr="004A5C5C" w:rsidRDefault="00B4599D" w:rsidP="00980133">
            <w:pPr>
              <w:bidi/>
              <w:spacing w:before="20" w:after="20"/>
              <w:ind w:left="38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91F6" w14:textId="3EFDACF8" w:rsidR="00B4599D" w:rsidRPr="00980133" w:rsidRDefault="00B4599D" w:rsidP="00980133">
            <w:pPr>
              <w:bidi/>
              <w:spacing w:before="20" w:after="20"/>
              <w:ind w:left="38"/>
              <w:jc w:val="center"/>
              <w:rPr>
                <w:caps/>
                <w:rtl/>
                <w:lang w:val="en-US" w:bidi="ar-LB"/>
              </w:rPr>
            </w:pPr>
            <w:r w:rsidRPr="00980133">
              <w:rPr>
                <w:color w:val="000000" w:themeColor="text1"/>
                <w:rtl/>
                <w:lang w:bidi="ar-LB"/>
              </w:rPr>
              <w:t>اليونيدو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6DA6" w14:textId="1B2AE95D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46B5" w14:textId="42A48E1D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63,000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5995" w14:textId="1BEF4376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7C14" w14:textId="1731FBE2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58,000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C1AB" w14:textId="26B8DC77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06BA6" w14:textId="35F73E95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42,000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B7CB" w14:textId="34B67E9E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9D39" w14:textId="1E0CD7B6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4934" w14:textId="77E51556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163,000</w:t>
            </w:r>
          </w:p>
        </w:tc>
      </w:tr>
      <w:tr w:rsidR="00B4599D" w:rsidRPr="004A5C5C" w14:paraId="5910C7CB" w14:textId="77777777" w:rsidTr="00FC1F48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4EE7" w14:textId="77777777" w:rsidR="00B4599D" w:rsidRPr="004A5C5C" w:rsidRDefault="00B4599D" w:rsidP="00980133">
            <w:pPr>
              <w:bidi/>
              <w:spacing w:before="20" w:after="20"/>
              <w:ind w:left="38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ACDC" w14:textId="77777777" w:rsidR="00B4599D" w:rsidRPr="004A5C5C" w:rsidRDefault="00B4599D" w:rsidP="00980133">
            <w:pPr>
              <w:bidi/>
              <w:spacing w:before="20" w:after="20"/>
              <w:ind w:left="38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75ED" w14:textId="4266DB9B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الدعم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D532" w14:textId="64748525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5,670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BFAC" w14:textId="0F541C9F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50187" w14:textId="36F97E9E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5,220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85BED" w14:textId="23AB88CE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B82AB" w14:textId="56C8F3B4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3,780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9F5C" w14:textId="02387FE8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E399A" w14:textId="64DBEC77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B717" w14:textId="1F62FA99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14,670</w:t>
            </w:r>
          </w:p>
        </w:tc>
      </w:tr>
      <w:tr w:rsidR="00B4599D" w:rsidRPr="004A5C5C" w14:paraId="4C51BE30" w14:textId="77777777" w:rsidTr="00FC1F48">
        <w:trPr>
          <w:jc w:val="center"/>
        </w:trPr>
        <w:tc>
          <w:tcPr>
            <w:tcW w:w="2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99CC" w14:textId="5EBA3223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الذي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وافقت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عليه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اللجنة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التنفيذية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2C42" w14:textId="4506F744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B146" w14:textId="46F0675A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123,000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A756" w14:textId="6BECBAC1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1976F" w14:textId="02D6D8C3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6DA5" w14:textId="3A2B7232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A1135" w14:textId="5F7A2103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2F5EB" w14:textId="0D413046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12624" w14:textId="76B1F645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110E3" w14:textId="580BF409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123,000</w:t>
            </w:r>
          </w:p>
        </w:tc>
      </w:tr>
      <w:tr w:rsidR="00B4599D" w:rsidRPr="004A5C5C" w14:paraId="0D78D8AF" w14:textId="77777777" w:rsidTr="00FC1F48">
        <w:trPr>
          <w:jc w:val="center"/>
        </w:trPr>
        <w:tc>
          <w:tcPr>
            <w:tcW w:w="2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1C96" w14:textId="77777777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AEEF" w14:textId="7FA3C216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الدعم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FE30" w14:textId="4BB96BB7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13,470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388E" w14:textId="72D20845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4D25" w14:textId="79CA518D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448B4" w14:textId="382F3289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5E713" w14:textId="29237A69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9AE4" w14:textId="3BB3FD74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9189B" w14:textId="04CBCCBC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F536" w14:textId="5A8098A1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13,470</w:t>
            </w:r>
          </w:p>
        </w:tc>
      </w:tr>
      <w:tr w:rsidR="00B4599D" w:rsidRPr="004A5C5C" w14:paraId="5ECBBDCA" w14:textId="77777777" w:rsidTr="00FC1F48">
        <w:trPr>
          <w:jc w:val="center"/>
        </w:trPr>
        <w:tc>
          <w:tcPr>
            <w:tcW w:w="2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70A9" w14:textId="01773471" w:rsidR="00B4599D" w:rsidRPr="004A5C5C" w:rsidRDefault="00B4599D" w:rsidP="00980133">
            <w:pPr>
              <w:bidi/>
              <w:spacing w:before="20" w:after="20"/>
              <w:ind w:left="38" w:right="-85"/>
              <w:jc w:val="left"/>
              <w:rPr>
                <w:sz w:val="20"/>
                <w:szCs w:val="20"/>
                <w:lang w:val="en-US" w:bidi="ar-LB"/>
              </w:rPr>
            </w:pPr>
            <w:r w:rsidRPr="00B11503">
              <w:rPr>
                <w:sz w:val="20"/>
                <w:szCs w:val="20"/>
                <w:rtl/>
                <w:lang w:bidi="ar-LB"/>
              </w:rPr>
              <w:t>مجموع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الأموال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الموصى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ب</w:t>
            </w:r>
            <w:r w:rsidRPr="00B11503">
              <w:rPr>
                <w:sz w:val="20"/>
                <w:szCs w:val="20"/>
                <w:rtl/>
                <w:lang w:bidi="ar-LB"/>
              </w:rPr>
              <w:t>الموافقة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عليها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في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هذا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الاجتماع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11503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015A" w14:textId="4C51D8B8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9A35" w14:textId="7E7A56A2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CC27" w14:textId="102353EB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D965" w14:textId="5F9E9C4C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238,000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4E0BE" w14:textId="5A9930E0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A5D3" w14:textId="3335A789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7075" w14:textId="784C745E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2C6B" w14:textId="78BC8117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DEB5" w14:textId="3EA55005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238,000</w:t>
            </w:r>
          </w:p>
        </w:tc>
      </w:tr>
      <w:tr w:rsidR="00B4599D" w:rsidRPr="004A5C5C" w14:paraId="4E436F2E" w14:textId="77777777" w:rsidTr="00FC1F48">
        <w:trPr>
          <w:jc w:val="center"/>
        </w:trPr>
        <w:tc>
          <w:tcPr>
            <w:tcW w:w="2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C7C6" w14:textId="77777777" w:rsidR="00B4599D" w:rsidRPr="004A5C5C" w:rsidRDefault="00B4599D" w:rsidP="00980133">
            <w:pPr>
              <w:bidi/>
              <w:spacing w:before="20" w:after="20"/>
              <w:ind w:left="38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C528" w14:textId="7ACC7168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sz w:val="20"/>
                <w:szCs w:val="20"/>
                <w:lang w:val="en-US" w:bidi="ar-LB"/>
              </w:rPr>
            </w:pPr>
            <w:r w:rsidRPr="00C82ACF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C82ACF">
              <w:rPr>
                <w:sz w:val="20"/>
                <w:szCs w:val="20"/>
                <w:rtl/>
                <w:lang w:bidi="ar-LB"/>
              </w:rPr>
              <w:t>الدعم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5B49" w14:textId="470DC187" w:rsidR="00B4599D" w:rsidRPr="004A5C5C" w:rsidRDefault="00B4599D" w:rsidP="00980133">
            <w:pPr>
              <w:bidi/>
              <w:spacing w:before="20" w:after="20"/>
              <w:ind w:left="38"/>
              <w:jc w:val="left"/>
              <w:rPr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CB7F" w14:textId="15532A34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A805" w14:textId="1E298072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28,620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39C56" w14:textId="42CC366E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164E3" w14:textId="530A65E1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8238C" w14:textId="6AA13A37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8657C" w14:textId="13FBB8AB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25A8" w14:textId="12FF9236" w:rsidR="00B4599D" w:rsidRPr="004A5C5C" w:rsidRDefault="00B4599D" w:rsidP="00980133">
            <w:pPr>
              <w:bidi/>
              <w:spacing w:before="20" w:after="20"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B4599D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28,620</w:t>
            </w:r>
          </w:p>
        </w:tc>
      </w:tr>
    </w:tbl>
    <w:p w14:paraId="4A113DFB" w14:textId="1D13F84F" w:rsidR="00980133" w:rsidRPr="00980133" w:rsidRDefault="00980133" w:rsidP="00FC1F48">
      <w:pPr>
        <w:tabs>
          <w:tab w:val="right" w:pos="-360"/>
        </w:tabs>
        <w:bidi/>
        <w:spacing w:before="60" w:after="120"/>
        <w:ind w:left="-270" w:right="-562" w:hanging="180"/>
        <w:rPr>
          <w:sz w:val="20"/>
          <w:szCs w:val="20"/>
          <w:lang w:val="en-US" w:bidi="ar-LB"/>
        </w:rPr>
      </w:pPr>
      <w:r>
        <w:rPr>
          <w:sz w:val="20"/>
          <w:szCs w:val="20"/>
          <w:rtl/>
          <w:lang w:val="en-US" w:bidi="ar-LB"/>
        </w:rPr>
        <w:t>*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يتضمن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التمويل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لعام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2024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مبلغ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وقدره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100,000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دولار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أمريكي،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بالإضافة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إلى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تكاليف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دعم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الوكالة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بمبلغ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13,000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دولار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أمريكي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="00954D51" w:rsidRPr="00980133">
        <w:rPr>
          <w:sz w:val="20"/>
          <w:szCs w:val="20"/>
          <w:rtl/>
          <w:lang w:val="en-US" w:bidi="ar-LB"/>
        </w:rPr>
        <w:t>لليونيب،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="00954D51">
        <w:rPr>
          <w:sz w:val="20"/>
          <w:szCs w:val="20"/>
          <w:rtl/>
          <w:lang w:val="en-US" w:bidi="ar-LB"/>
        </w:rPr>
        <w:t>لأجل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="00954D51">
        <w:rPr>
          <w:sz w:val="20"/>
          <w:szCs w:val="20"/>
          <w:rtl/>
          <w:lang w:val="en-US" w:bidi="ar-LB"/>
        </w:rPr>
        <w:t>الأنشطة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الإضافية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للحفاظ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على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كفاءة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استخدام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الطاقة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(المقرر</w:t>
      </w:r>
      <w:r w:rsidR="0018724B">
        <w:rPr>
          <w:sz w:val="20"/>
          <w:szCs w:val="20"/>
          <w:rtl/>
          <w:lang w:val="en-US" w:bidi="ar-LB"/>
        </w:rPr>
        <w:t xml:space="preserve"> </w:t>
      </w:r>
      <w:r w:rsidRPr="00980133">
        <w:rPr>
          <w:sz w:val="20"/>
          <w:szCs w:val="20"/>
          <w:rtl/>
          <w:lang w:val="en-US" w:bidi="ar-LB"/>
        </w:rPr>
        <w:t>89/6).</w:t>
      </w:r>
    </w:p>
    <w:p w14:paraId="6AC652A5" w14:textId="77777777" w:rsidR="00976432" w:rsidRPr="00862FA7" w:rsidRDefault="00976432" w:rsidP="00980133">
      <w:pPr>
        <w:bidi/>
        <w:jc w:val="left"/>
        <w:rPr>
          <w:sz w:val="18"/>
          <w:szCs w:val="18"/>
          <w:lang w:bidi="ar-LB"/>
        </w:rPr>
      </w:pPr>
    </w:p>
    <w:tbl>
      <w:tblPr>
        <w:tblStyle w:val="TableGrid"/>
        <w:bidiVisual/>
        <w:tblW w:w="1019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6366"/>
      </w:tblGrid>
      <w:tr w:rsidR="00976432" w:rsidRPr="00830019" w14:paraId="2815614F" w14:textId="77777777" w:rsidTr="00FC1F48">
        <w:trPr>
          <w:trHeight w:val="42"/>
          <w:jc w:val="center"/>
        </w:trPr>
        <w:tc>
          <w:tcPr>
            <w:tcW w:w="3825" w:type="dxa"/>
            <w:hideMark/>
          </w:tcPr>
          <w:p w14:paraId="555D736F" w14:textId="31FA6D20" w:rsidR="00976432" w:rsidRPr="00830019" w:rsidRDefault="00980133" w:rsidP="00980133">
            <w:pPr>
              <w:bidi/>
              <w:spacing w:after="60"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007FD6">
              <w:rPr>
                <w:bCs/>
                <w:sz w:val="20"/>
                <w:szCs w:val="20"/>
                <w:rtl/>
                <w:lang w:bidi="ar-LB"/>
              </w:rPr>
              <w:t>توصية</w:t>
            </w:r>
            <w:r w:rsidR="0018724B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07FD6">
              <w:rPr>
                <w:bCs/>
                <w:sz w:val="20"/>
                <w:szCs w:val="20"/>
                <w:rtl/>
                <w:lang w:bidi="ar-LB"/>
              </w:rPr>
              <w:t>الأمانة:</w:t>
            </w:r>
          </w:p>
        </w:tc>
        <w:tc>
          <w:tcPr>
            <w:tcW w:w="6366" w:type="dxa"/>
            <w:hideMark/>
          </w:tcPr>
          <w:p w14:paraId="7D224DF3" w14:textId="7FA0099C" w:rsidR="00976432" w:rsidRPr="00830019" w:rsidRDefault="00980133" w:rsidP="00980133">
            <w:pPr>
              <w:bidi/>
              <w:spacing w:after="60"/>
              <w:jc w:val="center"/>
              <w:rPr>
                <w:sz w:val="20"/>
                <w:szCs w:val="20"/>
                <w:lang w:val="en-US" w:bidi="ar-LB"/>
              </w:rPr>
            </w:pPr>
            <w:r w:rsidRPr="00007FD6">
              <w:rPr>
                <w:sz w:val="20"/>
                <w:szCs w:val="20"/>
                <w:rtl/>
                <w:lang w:bidi="ar-LB"/>
              </w:rPr>
              <w:t>الموافقـــة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الشاملة</w:t>
            </w:r>
          </w:p>
        </w:tc>
      </w:tr>
    </w:tbl>
    <w:p w14:paraId="5742DB41" w14:textId="77777777" w:rsidR="00976432" w:rsidRPr="0034371D" w:rsidRDefault="00976432" w:rsidP="00980133">
      <w:pPr>
        <w:bidi/>
        <w:rPr>
          <w:lang w:bidi="ar-LB"/>
        </w:rPr>
      </w:pPr>
      <w:r w:rsidRPr="0034371D">
        <w:rPr>
          <w:lang w:bidi="ar-LB"/>
        </w:rPr>
        <w:br w:type="page"/>
      </w:r>
    </w:p>
    <w:p w14:paraId="2F8374BD" w14:textId="6EFFDEFC" w:rsidR="00FC7C32" w:rsidRPr="00FC7C32" w:rsidRDefault="00FC7C32" w:rsidP="00FC7C32">
      <w:pPr>
        <w:keepNext/>
        <w:bidi/>
        <w:spacing w:after="240"/>
        <w:jc w:val="center"/>
        <w:rPr>
          <w:bCs/>
          <w:sz w:val="26"/>
          <w:szCs w:val="26"/>
          <w:lang w:bidi="ar-LB"/>
        </w:rPr>
      </w:pPr>
      <w:r w:rsidRPr="00FC7C32">
        <w:rPr>
          <w:bCs/>
          <w:sz w:val="26"/>
          <w:szCs w:val="26"/>
          <w:rtl/>
          <w:lang w:bidi="ar-LB"/>
        </w:rPr>
        <w:lastRenderedPageBreak/>
        <w:t>وصف</w:t>
      </w:r>
      <w:r w:rsidR="0018724B">
        <w:rPr>
          <w:bCs/>
          <w:sz w:val="26"/>
          <w:szCs w:val="26"/>
          <w:rtl/>
          <w:lang w:bidi="ar-LB"/>
        </w:rPr>
        <w:t xml:space="preserve"> </w:t>
      </w:r>
      <w:r w:rsidRPr="00FC7C32">
        <w:rPr>
          <w:bCs/>
          <w:sz w:val="26"/>
          <w:szCs w:val="26"/>
          <w:rtl/>
          <w:lang w:bidi="ar-LB"/>
        </w:rPr>
        <w:t>المشروع</w:t>
      </w:r>
    </w:p>
    <w:p w14:paraId="5B55E71B" w14:textId="3330967C" w:rsidR="00FC7C32" w:rsidRPr="00FC7C32" w:rsidRDefault="0067761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rtl/>
          <w:lang w:bidi="ar-LB"/>
        </w:rPr>
      </w:pPr>
      <w:r w:rsidRPr="00677617">
        <w:rPr>
          <w:sz w:val="26"/>
          <w:szCs w:val="26"/>
          <w:rtl/>
          <w:lang w:bidi="ar-LB"/>
        </w:rPr>
        <w:t>قدمت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اليونيب،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بالنيابة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بصفتها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المنفذة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الرئيسية،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طلباً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للحصول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الثانية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المرحلة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الثانية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الهيدروكلوروفلوروكربونية،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بتكلفة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إجمالية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قدرها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266,620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تتألف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180,000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23,400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و58,000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5,220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لليونيدو</w:t>
      </w:r>
      <w:r>
        <w:rPr>
          <w:rStyle w:val="FootnoteReference"/>
          <w:sz w:val="26"/>
          <w:szCs w:val="26"/>
          <w:rtl/>
          <w:lang w:bidi="ar-LB"/>
        </w:rPr>
        <w:footnoteReference w:id="3"/>
      </w:r>
      <w:r w:rsidRPr="00677617">
        <w:rPr>
          <w:sz w:val="26"/>
          <w:szCs w:val="26"/>
          <w:rtl/>
          <w:lang w:bidi="ar-LB"/>
        </w:rPr>
        <w:t>.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يتضمن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تقريراً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مرحلياً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الأولى،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وتقرير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التحقق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للفترة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2019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2023،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وطلباً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التبريد</w:t>
      </w:r>
      <w:r>
        <w:rPr>
          <w:rStyle w:val="FootnoteReference"/>
          <w:sz w:val="26"/>
          <w:szCs w:val="26"/>
          <w:rtl/>
          <w:lang w:bidi="ar-LB"/>
        </w:rPr>
        <w:footnoteReference w:id="4"/>
      </w:r>
      <w:r w:rsidRPr="00677617">
        <w:rPr>
          <w:sz w:val="26"/>
          <w:szCs w:val="26"/>
          <w:rtl/>
          <w:lang w:bidi="ar-LB"/>
        </w:rPr>
        <w:t>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وخطة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للفترة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2025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77617">
        <w:rPr>
          <w:sz w:val="26"/>
          <w:szCs w:val="26"/>
          <w:rtl/>
          <w:lang w:bidi="ar-LB"/>
        </w:rPr>
        <w:t>2027.</w:t>
      </w:r>
    </w:p>
    <w:p w14:paraId="53C03391" w14:textId="64A06BB9" w:rsidR="005E0340" w:rsidRPr="005E0340" w:rsidRDefault="005E0340" w:rsidP="005E0340">
      <w:pPr>
        <w:keepNext/>
        <w:bidi/>
        <w:spacing w:after="240"/>
        <w:rPr>
          <w:sz w:val="26"/>
          <w:szCs w:val="26"/>
          <w:u w:val="single"/>
          <w:rtl/>
          <w:lang w:val="en-US" w:bidi="ar-LB"/>
        </w:rPr>
      </w:pPr>
      <w:r w:rsidRPr="005E0340">
        <w:rPr>
          <w:sz w:val="26"/>
          <w:szCs w:val="26"/>
          <w:u w:val="single"/>
          <w:rtl/>
          <w:lang w:val="en-US" w:bidi="ar-LB"/>
        </w:rPr>
        <w:t>تقرير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E0340">
        <w:rPr>
          <w:sz w:val="26"/>
          <w:szCs w:val="26"/>
          <w:u w:val="single"/>
          <w:rtl/>
          <w:lang w:val="en-US" w:bidi="ar-LB"/>
        </w:rPr>
        <w:t>عن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E0340">
        <w:rPr>
          <w:sz w:val="26"/>
          <w:szCs w:val="26"/>
          <w:u w:val="single"/>
          <w:rtl/>
          <w:lang w:val="en-US" w:bidi="ar-LB"/>
        </w:rPr>
        <w:t>استهلاك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E0340">
        <w:rPr>
          <w:sz w:val="26"/>
          <w:szCs w:val="26"/>
          <w:u w:val="single"/>
          <w:rtl/>
          <w:lang w:val="en-US" w:bidi="ar-LB"/>
        </w:rPr>
        <w:t>الهيدروكلوروفلوروكربون</w:t>
      </w:r>
    </w:p>
    <w:p w14:paraId="15C0C722" w14:textId="5C9D9286" w:rsidR="005E0340" w:rsidRPr="005E0340" w:rsidRDefault="00370535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70535">
        <w:rPr>
          <w:sz w:val="26"/>
          <w:szCs w:val="26"/>
          <w:rtl/>
          <w:lang w:bidi="ar-LB"/>
        </w:rPr>
        <w:t>أفادت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باستهلاك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قدره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0.07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طن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استنفاد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2023،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وهو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يقل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بنسبة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65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المائة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خط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أساس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لتحقيق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الامتثال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البلد.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ويوضح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الجدول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1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الفترة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70535">
        <w:rPr>
          <w:sz w:val="26"/>
          <w:szCs w:val="26"/>
          <w:rtl/>
          <w:lang w:bidi="ar-LB"/>
        </w:rPr>
        <w:t>2019-2023.</w:t>
      </w:r>
    </w:p>
    <w:p w14:paraId="110F75B5" w14:textId="1D42A9C2" w:rsidR="002161CE" w:rsidRPr="002161CE" w:rsidRDefault="002161CE" w:rsidP="002161CE">
      <w:pPr>
        <w:keepNext/>
        <w:bidi/>
        <w:rPr>
          <w:b/>
          <w:bCs/>
          <w:sz w:val="26"/>
          <w:szCs w:val="26"/>
          <w:rtl/>
          <w:lang w:bidi="ar-LB"/>
        </w:rPr>
      </w:pPr>
      <w:r w:rsidRPr="002161CE">
        <w:rPr>
          <w:b/>
          <w:bCs/>
          <w:sz w:val="26"/>
          <w:szCs w:val="26"/>
          <w:rtl/>
          <w:lang w:bidi="ar-LB"/>
        </w:rPr>
        <w:t>الجدول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1.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استهلاك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المواد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في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أوغندا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(2019-2023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بيانات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المادة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Pr="002161CE">
        <w:rPr>
          <w:b/>
          <w:bCs/>
          <w:sz w:val="26"/>
          <w:szCs w:val="26"/>
          <w:rtl/>
          <w:lang w:bidi="ar-LB"/>
        </w:rPr>
        <w:t>7)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976432" w:rsidRPr="0034371D" w14:paraId="7B508CF9" w14:textId="77777777" w:rsidTr="00B978F9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34A14E8" w14:textId="2787E981" w:rsidR="00976432" w:rsidRPr="0034371D" w:rsidRDefault="002161CE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الهيدروكلوروفلوروكربون-22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0D861" w14:textId="6B5C545D" w:rsidR="00976432" w:rsidRPr="0034371D" w:rsidRDefault="00B978F9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2019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E1BF" w14:textId="29F7C4AF" w:rsidR="00976432" w:rsidRPr="0034371D" w:rsidRDefault="00B978F9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6346D" w14:textId="20BB6D21" w:rsidR="00976432" w:rsidRPr="0034371D" w:rsidRDefault="00B978F9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23D9" w14:textId="0E9BAAD4" w:rsidR="00976432" w:rsidRPr="0034371D" w:rsidRDefault="00B978F9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2022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0531" w14:textId="688DCE43" w:rsidR="00976432" w:rsidRPr="0034371D" w:rsidRDefault="00B978F9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2023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D59C" w14:textId="77103DC5" w:rsidR="00976432" w:rsidRPr="0034371D" w:rsidRDefault="002161CE" w:rsidP="00B978F9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خط</w:t>
            </w:r>
            <w:r w:rsidR="0018724B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الأساس</w:t>
            </w:r>
          </w:p>
        </w:tc>
      </w:tr>
      <w:tr w:rsidR="00976432" w:rsidRPr="0034371D" w14:paraId="74F914BA" w14:textId="77777777" w:rsidTr="002161CE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C3D325A" w14:textId="45010EDD" w:rsidR="00976432" w:rsidRPr="00361D3F" w:rsidRDefault="002161CE" w:rsidP="00B978F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طن</w:t>
            </w:r>
            <w:r w:rsidR="0018724B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متري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9750" w14:textId="4BFA00FC" w:rsidR="00976432" w:rsidRPr="002161CE" w:rsidRDefault="00B978F9" w:rsidP="00B978F9">
            <w:pPr>
              <w:bidi/>
              <w:jc w:val="left"/>
              <w:rPr>
                <w:color w:val="000000"/>
                <w:sz w:val="20"/>
                <w:szCs w:val="20"/>
                <w:lang w:val="en-US"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val="en-US" w:bidi="ar-LB"/>
              </w:rPr>
              <w:t>1.27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6B220" w14:textId="5C6C12D7" w:rsidR="00976432" w:rsidRPr="00C754B5" w:rsidRDefault="00B978F9" w:rsidP="00B978F9">
            <w:pPr>
              <w:bidi/>
              <w:jc w:val="left"/>
              <w:rPr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bidi="ar-LB"/>
              </w:rPr>
              <w:t>1.04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C5C34" w14:textId="172239F7" w:rsidR="00976432" w:rsidRPr="00C754B5" w:rsidRDefault="00B978F9" w:rsidP="00B978F9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bidi="ar-LB"/>
              </w:rPr>
              <w:t>1.16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03EB" w14:textId="1751C699" w:rsidR="00976432" w:rsidRPr="00C754B5" w:rsidRDefault="00B978F9" w:rsidP="00B978F9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bidi="ar-LB"/>
              </w:rPr>
              <w:t>1.21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1DB8" w14:textId="28FF54FE" w:rsidR="00976432" w:rsidRPr="00C754B5" w:rsidRDefault="00B978F9" w:rsidP="00B978F9">
            <w:pPr>
              <w:widowControl w:val="0"/>
              <w:bidi/>
              <w:jc w:val="left"/>
              <w:rPr>
                <w:rFonts w:eastAsiaTheme="minorEastAsia"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rFonts w:eastAsiaTheme="minorEastAsia"/>
                <w:color w:val="000000"/>
                <w:sz w:val="20"/>
                <w:szCs w:val="20"/>
                <w:rtl/>
                <w:lang w:bidi="ar-LB"/>
              </w:rPr>
              <w:t>1.30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20366" w14:textId="068D8828" w:rsidR="00976432" w:rsidRPr="001D1BBD" w:rsidRDefault="00B978F9" w:rsidP="00B978F9">
            <w:pPr>
              <w:widowControl w:val="0"/>
              <w:bidi/>
              <w:jc w:val="left"/>
              <w:rPr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bidi="ar-LB"/>
              </w:rPr>
              <w:t>3.64</w:t>
            </w:r>
          </w:p>
        </w:tc>
      </w:tr>
      <w:tr w:rsidR="00976432" w:rsidRPr="0034371D" w14:paraId="656D89E6" w14:textId="77777777" w:rsidTr="002161CE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9D1803" w14:textId="0324F2F7" w:rsidR="00976432" w:rsidRPr="00361D3F" w:rsidRDefault="002161CE" w:rsidP="00B978F9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طن</w:t>
            </w:r>
            <w:r w:rsidR="0018724B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الأوزون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EE90F" w14:textId="53EBBE9D" w:rsidR="00976432" w:rsidRPr="00C754B5" w:rsidRDefault="00B978F9" w:rsidP="00B978F9">
            <w:pPr>
              <w:bidi/>
              <w:jc w:val="left"/>
              <w:rPr>
                <w:rFonts w:eastAsiaTheme="minorEastAsia"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rFonts w:eastAsiaTheme="minorEastAsia"/>
                <w:color w:val="000000"/>
                <w:sz w:val="20"/>
                <w:szCs w:val="20"/>
                <w:rtl/>
                <w:lang w:bidi="ar-LB"/>
              </w:rPr>
              <w:t>0.07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FA03D" w14:textId="1F905B76" w:rsidR="00976432" w:rsidRPr="00C754B5" w:rsidRDefault="00B978F9" w:rsidP="00B978F9">
            <w:pPr>
              <w:bidi/>
              <w:jc w:val="left"/>
              <w:rPr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bidi="ar-LB"/>
              </w:rPr>
              <w:t>0.06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3426B" w14:textId="0F96CE2C" w:rsidR="00976432" w:rsidRPr="00B978F9" w:rsidRDefault="00B978F9" w:rsidP="00B978F9">
            <w:pPr>
              <w:bidi/>
              <w:jc w:val="left"/>
              <w:rPr>
                <w:color w:val="000000"/>
                <w:sz w:val="20"/>
                <w:szCs w:val="20"/>
                <w:lang w:val="en-US" w:bidi="ar-LB"/>
              </w:rPr>
            </w:pPr>
            <w:r w:rsidRPr="00B978F9">
              <w:rPr>
                <w:color w:val="000000"/>
                <w:sz w:val="20"/>
                <w:szCs w:val="20"/>
                <w:rtl/>
                <w:lang w:val="en-US" w:bidi="ar-LB"/>
              </w:rPr>
              <w:t>0.06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B8D1" w14:textId="749166DE" w:rsidR="00976432" w:rsidRPr="00C754B5" w:rsidRDefault="00B978F9" w:rsidP="00B978F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B978F9">
              <w:rPr>
                <w:sz w:val="20"/>
                <w:szCs w:val="20"/>
                <w:rtl/>
                <w:lang w:bidi="ar-LB"/>
              </w:rPr>
              <w:t>0.07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21BD" w14:textId="7406E4DB" w:rsidR="00976432" w:rsidRPr="00C754B5" w:rsidRDefault="00B978F9" w:rsidP="00B978F9">
            <w:pPr>
              <w:bidi/>
              <w:jc w:val="left"/>
              <w:rPr>
                <w:rFonts w:eastAsiaTheme="minorEastAsia"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rFonts w:eastAsiaTheme="minorEastAsia"/>
                <w:color w:val="000000"/>
                <w:sz w:val="20"/>
                <w:szCs w:val="20"/>
                <w:rtl/>
                <w:lang w:bidi="ar-LB"/>
              </w:rPr>
              <w:t>0.07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D1439" w14:textId="1C121BC7" w:rsidR="00976432" w:rsidRPr="001D1BBD" w:rsidRDefault="00B978F9" w:rsidP="00B978F9">
            <w:pPr>
              <w:bidi/>
              <w:jc w:val="left"/>
              <w:rPr>
                <w:rFonts w:eastAsiaTheme="minorEastAsia"/>
                <w:color w:val="000000"/>
                <w:sz w:val="20"/>
                <w:szCs w:val="20"/>
                <w:lang w:bidi="ar-LB"/>
              </w:rPr>
            </w:pPr>
            <w:r w:rsidRPr="00B978F9">
              <w:rPr>
                <w:rFonts w:eastAsiaTheme="minorEastAsia"/>
                <w:color w:val="000000"/>
                <w:sz w:val="20"/>
                <w:szCs w:val="20"/>
                <w:rtl/>
                <w:lang w:bidi="ar-LB"/>
              </w:rPr>
              <w:t>0.20</w:t>
            </w:r>
          </w:p>
        </w:tc>
      </w:tr>
    </w:tbl>
    <w:p w14:paraId="3650296D" w14:textId="77777777" w:rsidR="00976432" w:rsidRPr="00AA5AAB" w:rsidRDefault="00976432" w:rsidP="00AA5AAB">
      <w:pPr>
        <w:bidi/>
        <w:rPr>
          <w:sz w:val="26"/>
          <w:szCs w:val="26"/>
          <w:lang w:bidi="ar-LB"/>
        </w:rPr>
      </w:pPr>
    </w:p>
    <w:p w14:paraId="2CA30E94" w14:textId="2515CAAB" w:rsidR="002A11F5" w:rsidRPr="002A11F5" w:rsidRDefault="00C13283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C13283">
        <w:rPr>
          <w:sz w:val="26"/>
          <w:szCs w:val="26"/>
          <w:rtl/>
          <w:lang w:bidi="ar-LB"/>
        </w:rPr>
        <w:t>انخفض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إجمالي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منذ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الهيدروكلوروفلوروكربونية.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حالياً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استبدال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ببدائل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مثل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الهيدروفلوروكربونية،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والهيدروكربون،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أكسيد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والأمونيا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التطبيقات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المنزلية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والتجارية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والصناعية.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جاءت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الزيادة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التدريجية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الطفيفة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لوحظت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عامي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2021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و2023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نتيجةً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لاستقرار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اقتصاد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البلاد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بعد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جائحة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3283">
        <w:rPr>
          <w:sz w:val="26"/>
          <w:szCs w:val="26"/>
          <w:rtl/>
          <w:lang w:bidi="ar-LB"/>
        </w:rPr>
        <w:t>كوفيد-19.</w:t>
      </w:r>
    </w:p>
    <w:p w14:paraId="0669A6E7" w14:textId="02694887" w:rsidR="002A11F5" w:rsidRPr="002A11F5" w:rsidRDefault="006C0549" w:rsidP="002A11F5">
      <w:pPr>
        <w:keepNext/>
        <w:bidi/>
        <w:spacing w:after="240"/>
        <w:rPr>
          <w:i/>
          <w:iCs/>
          <w:sz w:val="26"/>
          <w:szCs w:val="26"/>
          <w:rtl/>
          <w:lang w:val="en-US" w:bidi="ar-LB"/>
        </w:rPr>
      </w:pPr>
      <w:r w:rsidRPr="006C0549">
        <w:rPr>
          <w:i/>
          <w:iCs/>
          <w:sz w:val="26"/>
          <w:szCs w:val="26"/>
          <w:rtl/>
          <w:lang w:val="en-US" w:bidi="ar-LB"/>
        </w:rPr>
        <w:t>تقرير</w:t>
      </w:r>
      <w:r w:rsidR="0018724B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C0549">
        <w:rPr>
          <w:i/>
          <w:iCs/>
          <w:sz w:val="26"/>
          <w:szCs w:val="26"/>
          <w:rtl/>
          <w:lang w:val="en-US" w:bidi="ar-LB"/>
        </w:rPr>
        <w:t>تنفيذ</w:t>
      </w:r>
      <w:r w:rsidR="0018724B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C0549">
        <w:rPr>
          <w:i/>
          <w:iCs/>
          <w:sz w:val="26"/>
          <w:szCs w:val="26"/>
          <w:rtl/>
          <w:lang w:val="en-US" w:bidi="ar-LB"/>
        </w:rPr>
        <w:t>البرنامج</w:t>
      </w:r>
      <w:r w:rsidR="0018724B">
        <w:rPr>
          <w:i/>
          <w:iCs/>
          <w:sz w:val="26"/>
          <w:szCs w:val="26"/>
          <w:rtl/>
          <w:lang w:val="en-US" w:bidi="ar-LB"/>
        </w:rPr>
        <w:t xml:space="preserve"> </w:t>
      </w:r>
      <w:r w:rsidRPr="006C0549">
        <w:rPr>
          <w:i/>
          <w:iCs/>
          <w:sz w:val="26"/>
          <w:szCs w:val="26"/>
          <w:rtl/>
          <w:lang w:val="en-US" w:bidi="ar-LB"/>
        </w:rPr>
        <w:t>القطري</w:t>
      </w:r>
    </w:p>
    <w:p w14:paraId="3422E7A6" w14:textId="752CD072" w:rsidR="00A24CA8" w:rsidRPr="00A24CA8" w:rsidRDefault="00C108B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C108BB">
        <w:rPr>
          <w:sz w:val="26"/>
          <w:szCs w:val="26"/>
          <w:rtl/>
          <w:lang w:bidi="ar-LB"/>
        </w:rPr>
        <w:t>قدمت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بيانات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البرنامج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القطري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2023،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وهو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يتفق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البيانات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الواردة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المادة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7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بروتوكول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108BB">
        <w:rPr>
          <w:sz w:val="26"/>
          <w:szCs w:val="26"/>
          <w:rtl/>
          <w:lang w:bidi="ar-LB"/>
        </w:rPr>
        <w:t>مونتريال.</w:t>
      </w:r>
    </w:p>
    <w:p w14:paraId="3E88651B" w14:textId="31BBB279" w:rsidR="00A24CA8" w:rsidRPr="00A24CA8" w:rsidRDefault="0054125C" w:rsidP="00A24CA8">
      <w:pPr>
        <w:keepNext/>
        <w:bidi/>
        <w:spacing w:after="240"/>
        <w:rPr>
          <w:i/>
          <w:iCs/>
          <w:sz w:val="26"/>
          <w:szCs w:val="26"/>
          <w:rtl/>
          <w:lang w:bidi="ar-LB"/>
        </w:rPr>
      </w:pPr>
      <w:r w:rsidRPr="0054125C">
        <w:rPr>
          <w:i/>
          <w:iCs/>
          <w:sz w:val="26"/>
          <w:szCs w:val="26"/>
          <w:rtl/>
          <w:lang w:bidi="ar-LB"/>
        </w:rPr>
        <w:t>تقرير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54125C">
        <w:rPr>
          <w:i/>
          <w:iCs/>
          <w:sz w:val="26"/>
          <w:szCs w:val="26"/>
          <w:rtl/>
          <w:lang w:bidi="ar-LB"/>
        </w:rPr>
        <w:t>التحقق</w:t>
      </w:r>
    </w:p>
    <w:p w14:paraId="5CD3111E" w14:textId="1259869F" w:rsidR="00A24CA8" w:rsidRPr="00A24CA8" w:rsidRDefault="00FE420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FE420B">
        <w:rPr>
          <w:sz w:val="26"/>
          <w:szCs w:val="26"/>
          <w:rtl/>
          <w:lang w:bidi="ar-LB"/>
        </w:rPr>
        <w:t>أكد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التحقق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تنفذ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نظاماً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خاصاً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بتراخيص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واردات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وصادرات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إجمالي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عنه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7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بروتوكول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مونتريال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للفترة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2019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2023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كان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صحيحاً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(على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النحوِ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الموضح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الجدول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1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أعلاه).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وخلص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التحقق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تتمتع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بالتشريعات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الكافية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للامتثال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لأهداف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الموضحة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المبرمة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lastRenderedPageBreak/>
        <w:t>واللجنة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التنفيذية.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تستمر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التابعة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الإيرادات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لعب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دور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حاسم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التشريعات،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ولا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سيما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واردات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الهيدروكلوروفلوروكربونية.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لدى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تراخيص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قابلاً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يتميز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قوي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واردات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الهيدروكلوروفلوروكربونية،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يتضمن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تسجيل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المستوردين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فضلاً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وجود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شرطٍ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يقتضي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الاحتفاظ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بالسجلات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بيانات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السنوية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الوطنية.</w:t>
      </w:r>
      <w:r w:rsidR="0018724B">
        <w:rPr>
          <w:sz w:val="26"/>
          <w:szCs w:val="26"/>
          <w:rtl/>
          <w:lang w:bidi="ar-LB"/>
        </w:rPr>
        <w:t xml:space="preserve"> </w:t>
      </w:r>
      <w:r w:rsidR="00E31F13">
        <w:rPr>
          <w:sz w:val="26"/>
          <w:szCs w:val="26"/>
          <w:rtl/>
          <w:lang w:bidi="ar-LB"/>
        </w:rPr>
        <w:t>وتواصل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إحراز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نحو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المعتمدة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الهيدروكلوروفلوروكربونية،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انخفض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استهلاكها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عامي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2019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و2023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أقل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المستويات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القصوى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المسموح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بها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لتلك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FE420B">
        <w:rPr>
          <w:sz w:val="26"/>
          <w:szCs w:val="26"/>
          <w:rtl/>
          <w:lang w:bidi="ar-LB"/>
        </w:rPr>
        <w:t>السنوات.</w:t>
      </w:r>
    </w:p>
    <w:p w14:paraId="70ED9AB6" w14:textId="7065F58F" w:rsidR="00A24CA8" w:rsidRPr="00A24CA8" w:rsidRDefault="00663F26" w:rsidP="00A24CA8">
      <w:pPr>
        <w:keepNext/>
        <w:bidi/>
        <w:spacing w:after="240"/>
        <w:rPr>
          <w:sz w:val="26"/>
          <w:szCs w:val="26"/>
          <w:u w:val="single"/>
          <w:rtl/>
          <w:lang w:val="en-US" w:bidi="ar-LB"/>
        </w:rPr>
      </w:pPr>
      <w:r w:rsidRPr="00663F26">
        <w:rPr>
          <w:sz w:val="26"/>
          <w:szCs w:val="26"/>
          <w:u w:val="single"/>
          <w:rtl/>
          <w:lang w:val="en-US" w:bidi="ar-LB"/>
        </w:rPr>
        <w:t>حالة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تنفيذ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المرحلة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الأولى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من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خطة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إدارة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إزالة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المواد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663F26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12B4088B" w14:textId="6BA22035" w:rsidR="00A24CA8" w:rsidRPr="00A24CA8" w:rsidRDefault="00663F26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663F26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إنجاز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المرحلة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الأولى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31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ديسمبر/كانون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2021.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إنجاز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25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أبريل/نيسان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63F26">
        <w:rPr>
          <w:sz w:val="26"/>
          <w:szCs w:val="26"/>
          <w:rtl/>
          <w:lang w:bidi="ar-LB"/>
        </w:rPr>
        <w:t>2023.</w:t>
      </w:r>
    </w:p>
    <w:p w14:paraId="39882C1F" w14:textId="3873CA01" w:rsidR="00A24CA8" w:rsidRPr="00A24CA8" w:rsidRDefault="008B5647" w:rsidP="00A24CA8">
      <w:pPr>
        <w:keepNext/>
        <w:bidi/>
        <w:spacing w:after="240"/>
        <w:rPr>
          <w:sz w:val="26"/>
          <w:szCs w:val="26"/>
          <w:u w:val="single"/>
          <w:rtl/>
          <w:lang w:val="en-US" w:bidi="ar-LB"/>
        </w:rPr>
      </w:pPr>
      <w:r w:rsidRPr="008B5647">
        <w:rPr>
          <w:sz w:val="26"/>
          <w:szCs w:val="26"/>
          <w:u w:val="single"/>
          <w:rtl/>
          <w:lang w:val="en-US" w:bidi="ar-LB"/>
        </w:rPr>
        <w:t>التقرير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المرحلي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بشأن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تنفيذ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الشريحة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الأولى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من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المرحلة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الثانية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من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خطة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إدارة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إزالة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المواد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8B5647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09411ADF" w14:textId="5FDF4D52" w:rsidR="00A24CA8" w:rsidRPr="00A24CA8" w:rsidRDefault="008B5647" w:rsidP="00A24CA8">
      <w:pPr>
        <w:keepNext/>
        <w:bidi/>
        <w:spacing w:after="240"/>
        <w:rPr>
          <w:i/>
          <w:iCs/>
          <w:sz w:val="26"/>
          <w:szCs w:val="26"/>
          <w:lang w:val="en-US" w:bidi="ar-LB"/>
        </w:rPr>
      </w:pPr>
      <w:r w:rsidRPr="008B5647">
        <w:rPr>
          <w:i/>
          <w:iCs/>
          <w:sz w:val="26"/>
          <w:szCs w:val="26"/>
          <w:rtl/>
          <w:lang w:val="en-US" w:bidi="ar-LB"/>
        </w:rPr>
        <w:t>الإطار</w:t>
      </w:r>
      <w:r w:rsidR="0018724B">
        <w:rPr>
          <w:i/>
          <w:iCs/>
          <w:sz w:val="26"/>
          <w:szCs w:val="26"/>
          <w:rtl/>
          <w:lang w:val="en-US" w:bidi="ar-LB"/>
        </w:rPr>
        <w:t xml:space="preserve"> </w:t>
      </w:r>
      <w:r w:rsidRPr="008B5647">
        <w:rPr>
          <w:i/>
          <w:iCs/>
          <w:sz w:val="26"/>
          <w:szCs w:val="26"/>
          <w:rtl/>
          <w:lang w:val="en-US" w:bidi="ar-LB"/>
        </w:rPr>
        <w:t>القانوني</w:t>
      </w:r>
    </w:p>
    <w:p w14:paraId="6020F45D" w14:textId="4E011F59" w:rsidR="00A24CA8" w:rsidRPr="00A24CA8" w:rsidRDefault="008B192A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8B192A">
        <w:rPr>
          <w:sz w:val="26"/>
          <w:szCs w:val="26"/>
          <w:rtl/>
          <w:lang w:bidi="ar-LB"/>
        </w:rPr>
        <w:t>صادقت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تعديل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كيغالي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21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يونيو/حزيران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B192A">
        <w:rPr>
          <w:sz w:val="26"/>
          <w:szCs w:val="26"/>
          <w:rtl/>
          <w:lang w:bidi="ar-LB"/>
        </w:rPr>
        <w:t>2018.</w:t>
      </w:r>
    </w:p>
    <w:p w14:paraId="4896BAD7" w14:textId="550A797E" w:rsidR="00A24CA8" w:rsidRPr="00A24CA8" w:rsidRDefault="00E6567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0" w:name="_Hlk181887976"/>
      <w:r w:rsidRPr="00E6567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2024،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تشكيل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والمنتجات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المستنفدة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للأوزون،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تضم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أعضاء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الوطنية/الهيئة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البيئة،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الإيرادات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الأوغندية،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والجمعية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 w:rsidRPr="00E65677">
        <w:rPr>
          <w:sz w:val="26"/>
          <w:szCs w:val="26"/>
          <w:rtl/>
          <w:lang w:bidi="ar-LB"/>
        </w:rPr>
        <w:t>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الزراعة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والصناعات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الحيوانية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ومصائد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الأسماك.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ويقع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مسؤولية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معالجة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التراخيص،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ضمان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عدم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تجاوز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السنوية.</w:t>
      </w:r>
    </w:p>
    <w:p w14:paraId="35225F36" w14:textId="6F9AA29C" w:rsidR="00A24CA8" w:rsidRPr="00A24CA8" w:rsidRDefault="00E6567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E65677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إعداد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أولي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للتقرير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"مراجعة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والتراخيص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البيانات".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التعاقد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مطور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لإنشاء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النافذة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الواحدة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الإلكترونية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يتيح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لجميع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المنخرطين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المستنفدة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التواصل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بينهم،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الوطنية/الهيئة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البيئة.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تستضيف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الإيرادات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المنصةَ،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دخلت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حيز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التشغيل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منذ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2023.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اثنتين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معرفات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وتسليمهما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والجمعية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للتبريد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E65677">
        <w:rPr>
          <w:sz w:val="26"/>
          <w:szCs w:val="26"/>
          <w:rtl/>
          <w:lang w:bidi="ar-LB"/>
        </w:rPr>
        <w:t>الهواء.</w:t>
      </w:r>
    </w:p>
    <w:p w14:paraId="03806222" w14:textId="10D1511E" w:rsidR="00A24CA8" w:rsidRPr="00A24CA8" w:rsidRDefault="00196EC2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196EC2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مجموعه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30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موظفاً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جمركياً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(بما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10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إناث)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تدابير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الآلية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الرسمية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للموافقة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المسبقة،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التركيز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العالمي،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ورموز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المنسق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الجديد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المرتبطة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بها؛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50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القانون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الآخرين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الوطنية،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والتنمية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المعدنية،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التجارة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والصناعة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والتعاونيات،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الزراعة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والصناعات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الحيوانية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ومصائد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الأسماك؛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50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مستورداً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(بما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10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إناث)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ورموز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المنسق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الجديدة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96EC2">
        <w:rPr>
          <w:sz w:val="26"/>
          <w:szCs w:val="26"/>
          <w:rtl/>
          <w:lang w:bidi="ar-LB"/>
        </w:rPr>
        <w:t>الصلة.</w:t>
      </w:r>
    </w:p>
    <w:p w14:paraId="3A11E883" w14:textId="07F6C2BF" w:rsidR="00A24CA8" w:rsidRPr="00A24CA8" w:rsidRDefault="008019A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8019A7">
        <w:rPr>
          <w:sz w:val="26"/>
          <w:szCs w:val="26"/>
          <w:rtl/>
          <w:lang w:bidi="ar-LB"/>
        </w:rPr>
        <w:t>لاحظت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التنفيذية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اجتماعها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السادس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والثمانين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التزام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بتنفيذ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تحظر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وبيع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بحلول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يناير/كانون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2024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تستخدم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اعتباراً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يناير/كانون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2024،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بعد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المشاورات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اللازمة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(المقرر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lastRenderedPageBreak/>
        <w:t>86/83(ج)).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واعتباراً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وقت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تدوين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الوثيقة،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تطبيق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الوطنية.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لا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تزال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بحظر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وبيع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019A7">
        <w:rPr>
          <w:sz w:val="26"/>
          <w:szCs w:val="26"/>
          <w:rtl/>
          <w:lang w:bidi="ar-LB"/>
        </w:rPr>
        <w:t>معلقة.</w:t>
      </w:r>
    </w:p>
    <w:bookmarkEnd w:id="0"/>
    <w:p w14:paraId="27EC2585" w14:textId="53A09478" w:rsidR="00A24CA8" w:rsidRPr="00A24CA8" w:rsidRDefault="00D87CF2" w:rsidP="00A24CA8">
      <w:pPr>
        <w:keepNext/>
        <w:bidi/>
        <w:spacing w:after="240"/>
        <w:rPr>
          <w:i/>
          <w:iCs/>
          <w:sz w:val="26"/>
          <w:szCs w:val="26"/>
          <w:rtl/>
          <w:lang w:bidi="ar-LB"/>
        </w:rPr>
      </w:pPr>
      <w:r w:rsidRPr="00D87CF2">
        <w:rPr>
          <w:i/>
          <w:iCs/>
          <w:sz w:val="26"/>
          <w:szCs w:val="26"/>
          <w:rtl/>
          <w:lang w:bidi="ar-LB"/>
        </w:rPr>
        <w:t>قطاع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D87CF2">
        <w:rPr>
          <w:i/>
          <w:iCs/>
          <w:sz w:val="26"/>
          <w:szCs w:val="26"/>
          <w:rtl/>
          <w:lang w:bidi="ar-LB"/>
        </w:rPr>
        <w:t>خدمة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D87CF2">
        <w:rPr>
          <w:i/>
          <w:iCs/>
          <w:sz w:val="26"/>
          <w:szCs w:val="26"/>
          <w:rtl/>
          <w:lang w:bidi="ar-LB"/>
        </w:rPr>
        <w:t>التبريد</w:t>
      </w:r>
    </w:p>
    <w:p w14:paraId="4FFED50F" w14:textId="60CB363A" w:rsidR="00A24CA8" w:rsidRPr="00A24CA8" w:rsidRDefault="00221431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221431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221431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221431">
        <w:rPr>
          <w:sz w:val="26"/>
          <w:szCs w:val="26"/>
          <w:rtl/>
          <w:lang w:bidi="ar-LB"/>
        </w:rPr>
        <w:t>الأولى،</w:t>
      </w:r>
      <w:r w:rsidR="0018724B">
        <w:rPr>
          <w:sz w:val="26"/>
          <w:szCs w:val="26"/>
          <w:rtl/>
          <w:lang w:bidi="ar-LB"/>
        </w:rPr>
        <w:t xml:space="preserve"> </w:t>
      </w:r>
      <w:r w:rsidRPr="00221431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221431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221431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221431">
        <w:rPr>
          <w:sz w:val="26"/>
          <w:szCs w:val="26"/>
          <w:rtl/>
          <w:lang w:bidi="ar-LB"/>
        </w:rPr>
        <w:t>التالية:</w:t>
      </w:r>
    </w:p>
    <w:p w14:paraId="20A3A860" w14:textId="53993781" w:rsidR="00A24CA8" w:rsidRPr="00A24CA8" w:rsidRDefault="00322044" w:rsidP="00FC1F48">
      <w:pPr>
        <w:pStyle w:val="Heading2"/>
        <w:numPr>
          <w:ilvl w:val="0"/>
          <w:numId w:val="12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322044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ثلاث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ورش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(25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مشارك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كلٍ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منها)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لبناء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الوطنية،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ومسؤولي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المعايير،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ومفتشي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البيئة،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والهيئات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التنظيمية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الفنية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الهواء.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ورشتي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(25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مشارك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كل</w:t>
      </w:r>
      <w:r>
        <w:rPr>
          <w:sz w:val="26"/>
          <w:szCs w:val="26"/>
          <w:rtl/>
          <w:lang w:bidi="ar-LB"/>
        </w:rPr>
        <w:t>ٍ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منها)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المستوردين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والعامة.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مجموعه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60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فنياً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و15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مدرباً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ممارسات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الجيدة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الهواء؛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86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فنياً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و16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مدرباً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التعامل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القابلة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للاشتعال.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ويجري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حالياً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الدليل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الفني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المعتمدة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بعد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مشاورات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22044">
        <w:rPr>
          <w:sz w:val="26"/>
          <w:szCs w:val="26"/>
          <w:rtl/>
          <w:lang w:bidi="ar-LB"/>
        </w:rPr>
        <w:t>المصلحة؛</w:t>
      </w:r>
    </w:p>
    <w:p w14:paraId="70AA8089" w14:textId="67ABEC8C" w:rsidR="00A24CA8" w:rsidRPr="00A24CA8" w:rsidRDefault="00576255" w:rsidP="00FC1F48">
      <w:pPr>
        <w:pStyle w:val="Heading2"/>
        <w:numPr>
          <w:ilvl w:val="0"/>
          <w:numId w:val="12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576255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عقد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واحد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المؤسسات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الصديقة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للبيئة.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الاتفاق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أي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عملية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تتضمن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مستنفدة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للأوزون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تتطلب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قبل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المضي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قدماً</w:t>
      </w:r>
      <w:r w:rsidR="0018724B">
        <w:rPr>
          <w:sz w:val="26"/>
          <w:szCs w:val="26"/>
          <w:rtl/>
          <w:lang w:bidi="ar-LB"/>
        </w:rPr>
        <w:t xml:space="preserve"> </w:t>
      </w:r>
      <w:r w:rsidR="00D90C7B">
        <w:rPr>
          <w:sz w:val="26"/>
          <w:szCs w:val="26"/>
          <w:rtl/>
          <w:lang w:bidi="ar-LB"/>
        </w:rPr>
        <w:t>فيها</w:t>
      </w:r>
      <w:r w:rsidRPr="00576255">
        <w:rPr>
          <w:sz w:val="26"/>
          <w:szCs w:val="26"/>
          <w:rtl/>
          <w:lang w:bidi="ar-LB"/>
        </w:rPr>
        <w:t>.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ثلاثة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برامج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إذاعية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وبرنامج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تلفزيوني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واحد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العامة،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ويجري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إعداد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الوزارات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والإدارات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والوكالات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الأخرى.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لم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بعد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تطبيق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السياسة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بالمشتريات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الصديقة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للبيئة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بالتركيز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76255">
        <w:rPr>
          <w:sz w:val="26"/>
          <w:szCs w:val="26"/>
          <w:rtl/>
          <w:lang w:bidi="ar-LB"/>
        </w:rPr>
        <w:t>الهواء؛</w:t>
      </w:r>
    </w:p>
    <w:p w14:paraId="7BB82219" w14:textId="1123AE0E" w:rsidR="00A24CA8" w:rsidRPr="00A24CA8" w:rsidRDefault="00DC7280" w:rsidP="00FC1F48">
      <w:pPr>
        <w:pStyle w:val="Heading2"/>
        <w:numPr>
          <w:ilvl w:val="0"/>
          <w:numId w:val="12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DC7280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إنشاء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لإصدار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شهادات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بمستويات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تتراوح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1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5.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مهاراتهم،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يمكنهم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مستويات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أعلى،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والتقدم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الخبرة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المنزلي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الخبرة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مجال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="0066338E">
        <w:rPr>
          <w:sz w:val="26"/>
          <w:szCs w:val="26"/>
          <w:rtl/>
          <w:lang w:bidi="ar-LB"/>
        </w:rPr>
        <w:t>الصناعي</w:t>
      </w:r>
      <w:r w:rsidRPr="00DC7280">
        <w:rPr>
          <w:sz w:val="26"/>
          <w:szCs w:val="26"/>
          <w:rtl/>
          <w:lang w:bidi="ar-LB"/>
        </w:rPr>
        <w:t>.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ثلاث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ورش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60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فنياً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متخصصاً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ممارسات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الجيدة.</w:t>
      </w:r>
      <w:r w:rsidR="0018724B">
        <w:rPr>
          <w:sz w:val="26"/>
          <w:szCs w:val="26"/>
          <w:rtl/>
          <w:lang w:bidi="ar-LB"/>
        </w:rPr>
        <w:t xml:space="preserve"> </w:t>
      </w:r>
      <w:r w:rsidR="0066338E">
        <w:rPr>
          <w:sz w:val="26"/>
          <w:szCs w:val="26"/>
          <w:rtl/>
          <w:lang w:bidi="ar-LB"/>
        </w:rPr>
        <w:t>وتتواصل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ترقية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عملية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إصدار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الشهادات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والمدونة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لقواعد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الممارسة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بخدمة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الهواء.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أيضاَ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إنشاء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مركزين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جديدين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للتميز،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بالتبريد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الهواء</w:t>
      </w:r>
      <w:r w:rsidR="009572E2">
        <w:rPr>
          <w:rStyle w:val="FootnoteReference"/>
          <w:sz w:val="26"/>
          <w:szCs w:val="26"/>
          <w:rtl/>
          <w:lang w:bidi="ar-LB"/>
        </w:rPr>
        <w:footnoteReference w:id="5"/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وتسليمها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هذين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المركزين.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إنشاء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مركز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لاستصلاح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لدى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الجمعية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دخل</w:t>
      </w:r>
      <w:r w:rsidR="0018724B">
        <w:rPr>
          <w:sz w:val="26"/>
          <w:szCs w:val="26"/>
          <w:rtl/>
          <w:lang w:bidi="ar-LB"/>
        </w:rPr>
        <w:t xml:space="preserve"> </w:t>
      </w:r>
      <w:r w:rsidR="0066338E">
        <w:rPr>
          <w:sz w:val="26"/>
          <w:szCs w:val="26"/>
          <w:rtl/>
          <w:lang w:bidi="ar-LB"/>
        </w:rPr>
        <w:t>المركز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حيز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بالفعل.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إعداد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برامج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مستمرة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ست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كليات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للتدريب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المهني؛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وتوزيع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ست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مؤسسات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تدريبية؛</w:t>
      </w:r>
      <w:r w:rsidR="0018724B">
        <w:rPr>
          <w:sz w:val="26"/>
          <w:szCs w:val="26"/>
          <w:rtl/>
          <w:lang w:bidi="ar-LB"/>
        </w:rPr>
        <w:t xml:space="preserve"> </w:t>
      </w:r>
      <w:r w:rsidRPr="00DC7280">
        <w:rPr>
          <w:sz w:val="26"/>
          <w:szCs w:val="26"/>
          <w:rtl/>
          <w:lang w:bidi="ar-LB"/>
        </w:rPr>
        <w:t>و</w:t>
      </w:r>
    </w:p>
    <w:p w14:paraId="0F772B26" w14:textId="54363ACA" w:rsidR="00A24CA8" w:rsidRPr="003B6655" w:rsidRDefault="00F86AEE" w:rsidP="00FC1F48">
      <w:pPr>
        <w:pStyle w:val="Heading2"/>
        <w:numPr>
          <w:ilvl w:val="0"/>
          <w:numId w:val="12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F86AEE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عقد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اجتماع/ورشة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توعوية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وورشة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لبناء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القدرات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للمستخدمين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النهائيين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الصناعي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86AEE">
        <w:rPr>
          <w:sz w:val="26"/>
          <w:szCs w:val="26"/>
          <w:rtl/>
          <w:lang w:bidi="ar-LB"/>
        </w:rPr>
        <w:t>والتجاري.</w:t>
      </w:r>
    </w:p>
    <w:p w14:paraId="550A5225" w14:textId="587D4ABA" w:rsidR="003B6655" w:rsidRPr="003B6655" w:rsidRDefault="003D139E" w:rsidP="003B6655">
      <w:pPr>
        <w:keepNext/>
        <w:bidi/>
        <w:spacing w:after="240"/>
        <w:rPr>
          <w:i/>
          <w:iCs/>
          <w:sz w:val="26"/>
          <w:szCs w:val="26"/>
          <w:lang w:bidi="ar-LB"/>
        </w:rPr>
      </w:pPr>
      <w:r>
        <w:rPr>
          <w:i/>
          <w:iCs/>
          <w:sz w:val="26"/>
          <w:szCs w:val="26"/>
          <w:rtl/>
          <w:lang w:bidi="ar-LB"/>
        </w:rPr>
        <w:lastRenderedPageBreak/>
        <w:t>رصد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>
        <w:rPr>
          <w:i/>
          <w:iCs/>
          <w:sz w:val="26"/>
          <w:szCs w:val="26"/>
          <w:rtl/>
          <w:lang w:bidi="ar-LB"/>
        </w:rPr>
        <w:t>وتنفيذ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3D139E">
        <w:rPr>
          <w:i/>
          <w:iCs/>
          <w:sz w:val="26"/>
          <w:szCs w:val="26"/>
          <w:rtl/>
          <w:lang w:bidi="ar-LB"/>
        </w:rPr>
        <w:t>المشروع</w:t>
      </w:r>
    </w:p>
    <w:p w14:paraId="393F9F7C" w14:textId="185F4720" w:rsidR="003B6655" w:rsidRPr="003B6655" w:rsidRDefault="00C42AC3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C42AC3">
        <w:rPr>
          <w:sz w:val="26"/>
          <w:szCs w:val="26"/>
          <w:rtl/>
          <w:lang w:bidi="ar-LB"/>
        </w:rPr>
        <w:t>يجري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قِبل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وقسم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والتقييم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لإدارة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البيئة،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بالتعاون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اليونيب.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صرف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إجمالي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الأموال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5,000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المعتمدة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المكون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للتنسيق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للمشروع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وإدارته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ورصده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وإعداد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التقارير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عنه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(3,000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أمريكي)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وإشراك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(2,000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42AC3">
        <w:rPr>
          <w:sz w:val="26"/>
          <w:szCs w:val="26"/>
          <w:rtl/>
          <w:lang w:bidi="ar-LB"/>
        </w:rPr>
        <w:t>أمريكي).</w:t>
      </w:r>
    </w:p>
    <w:p w14:paraId="12D6BDA8" w14:textId="612F7A12" w:rsidR="003B6655" w:rsidRPr="00C42AC3" w:rsidRDefault="00C42AC3" w:rsidP="003B6655">
      <w:pPr>
        <w:keepNext/>
        <w:bidi/>
        <w:spacing w:after="240"/>
        <w:rPr>
          <w:sz w:val="26"/>
          <w:szCs w:val="26"/>
          <w:u w:val="single"/>
          <w:lang w:bidi="ar-LB"/>
        </w:rPr>
      </w:pPr>
      <w:r w:rsidRPr="00C42AC3">
        <w:rPr>
          <w:sz w:val="26"/>
          <w:szCs w:val="26"/>
          <w:u w:val="single"/>
          <w:rtl/>
          <w:lang w:bidi="ar-LB"/>
        </w:rPr>
        <w:t>مستوى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C42AC3">
        <w:rPr>
          <w:sz w:val="26"/>
          <w:szCs w:val="26"/>
          <w:u w:val="single"/>
          <w:rtl/>
          <w:lang w:bidi="ar-LB"/>
        </w:rPr>
        <w:t>صرف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C42AC3">
        <w:rPr>
          <w:sz w:val="26"/>
          <w:szCs w:val="26"/>
          <w:u w:val="single"/>
          <w:rtl/>
          <w:lang w:bidi="ar-LB"/>
        </w:rPr>
        <w:t>الأموال</w:t>
      </w:r>
    </w:p>
    <w:p w14:paraId="7FCEBC17" w14:textId="685E2162" w:rsidR="003B6655" w:rsidRPr="003B6655" w:rsidRDefault="00E749E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E749E7">
        <w:rPr>
          <w:sz w:val="26"/>
          <w:szCs w:val="26"/>
          <w:rtl/>
          <w:lang w:bidi="ar-LB"/>
        </w:rPr>
        <w:t>حتى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أكتوبر/تشرين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2024،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صرف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إجمالي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البالغ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123,000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المعتمد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حتى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تاريخه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(60</w:t>
      </w:r>
      <w:r w:rsidR="004F7DBD">
        <w:rPr>
          <w:sz w:val="26"/>
          <w:szCs w:val="26"/>
          <w:rtl/>
          <w:lang w:bidi="ar-LB"/>
        </w:rPr>
        <w:t>,</w:t>
      </w:r>
      <w:r w:rsidRPr="00E749E7">
        <w:rPr>
          <w:sz w:val="26"/>
          <w:szCs w:val="26"/>
          <w:rtl/>
          <w:lang w:bidi="ar-LB"/>
        </w:rPr>
        <w:t>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لليونيب</w:t>
      </w:r>
      <w:r>
        <w:rPr>
          <w:sz w:val="26"/>
          <w:szCs w:val="26"/>
          <w:rtl/>
          <w:lang w:bidi="ar-LB"/>
        </w:rPr>
        <w:t>،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و63,000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لليونيدو)</w:t>
      </w:r>
      <w:r w:rsidR="0018724B">
        <w:rPr>
          <w:sz w:val="26"/>
          <w:szCs w:val="26"/>
          <w:rtl/>
          <w:lang w:bidi="ar-LB"/>
        </w:rPr>
        <w:t xml:space="preserve"> </w:t>
      </w:r>
      <w:r w:rsidRPr="00E749E7">
        <w:rPr>
          <w:sz w:val="26"/>
          <w:szCs w:val="26"/>
          <w:rtl/>
          <w:lang w:bidi="ar-LB"/>
        </w:rPr>
        <w:t>بالكامل.</w:t>
      </w:r>
    </w:p>
    <w:p w14:paraId="7435EFFD" w14:textId="3083F78E" w:rsidR="003B6655" w:rsidRPr="003B6655" w:rsidRDefault="00B80518" w:rsidP="003B6655">
      <w:pPr>
        <w:keepNext/>
        <w:bidi/>
        <w:spacing w:before="240" w:after="240"/>
        <w:rPr>
          <w:sz w:val="26"/>
          <w:szCs w:val="26"/>
          <w:u w:val="single"/>
          <w:lang w:bidi="ar-LB"/>
        </w:rPr>
      </w:pPr>
      <w:r w:rsidRPr="00B80518">
        <w:rPr>
          <w:sz w:val="26"/>
          <w:szCs w:val="26"/>
          <w:u w:val="single"/>
          <w:rtl/>
          <w:lang w:bidi="ar-LB"/>
        </w:rPr>
        <w:t>خطة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تنفيذ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الشريحة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الثانية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من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المرحلة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الثانية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من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خطة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إدارة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إزالة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المواد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B80518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5F6F74DE" w14:textId="7DC3D1C3" w:rsidR="003B6655" w:rsidRPr="003B6655" w:rsidRDefault="004635D5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1" w:name="_Hlk126934425"/>
      <w:bookmarkStart w:id="2" w:name="_Hlk126663552"/>
      <w:r w:rsidRPr="004635D5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التالية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يناير/كانون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2025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وديسمبر/كانون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635D5">
        <w:rPr>
          <w:sz w:val="26"/>
          <w:szCs w:val="26"/>
          <w:rtl/>
          <w:lang w:bidi="ar-LB"/>
        </w:rPr>
        <w:t>2027:</w:t>
      </w:r>
    </w:p>
    <w:p w14:paraId="31F94750" w14:textId="77BF6A00" w:rsidR="003B6655" w:rsidRPr="003B6655" w:rsidRDefault="004F7DBD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</w:t>
      </w:r>
      <w:r w:rsidRPr="004F7DBD">
        <w:rPr>
          <w:sz w:val="26"/>
          <w:szCs w:val="26"/>
          <w:rtl/>
          <w:lang w:bidi="ar-LB"/>
        </w:rPr>
        <w:t>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دورات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="00064EA8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30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مدرباً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رصدِ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والإبلاغ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الهيدروكلوروفلوروكربون،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ومنع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الاتجار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المشروع؛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ورشتي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="00064EA8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50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القانون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بمراقبة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الهيدروكلوروفلوروكربون،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البديلة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القابلة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للتطبيق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(25,000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أمريكي)؛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وشراء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جهازي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تعريف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لغازات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(اليونيدو)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(10,000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F7DBD">
        <w:rPr>
          <w:sz w:val="26"/>
          <w:szCs w:val="26"/>
          <w:rtl/>
          <w:lang w:bidi="ar-LB"/>
        </w:rPr>
        <w:t>أمريكي)؛</w:t>
      </w:r>
    </w:p>
    <w:p w14:paraId="2ACD5FEB" w14:textId="1AAFD172" w:rsidR="003B6655" w:rsidRPr="003B6655" w:rsidRDefault="00064EA8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064EA8">
        <w:rPr>
          <w:sz w:val="26"/>
          <w:szCs w:val="26"/>
          <w:rtl/>
          <w:lang w:bidi="ar-LB"/>
        </w:rPr>
        <w:t>عقد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20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جلسة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تشاورية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الوطنيين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اللمسات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الأخيرة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الفنية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للاستخدام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الآمن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للتكنولوجيات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البديلة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العالمي؛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خمس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ورش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300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مشارك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والمفتشين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البيئيين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وغيرهم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الرئيسيين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بإنفاذ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المعايير؛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ثمان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ورش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توعوية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والمستوردين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وممثلي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القطاعِ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والعامة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الامتثال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للمعايير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(15,000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64EA8">
        <w:rPr>
          <w:sz w:val="26"/>
          <w:szCs w:val="26"/>
          <w:rtl/>
          <w:lang w:bidi="ar-LB"/>
        </w:rPr>
        <w:t>أمريكي)؛</w:t>
      </w:r>
    </w:p>
    <w:p w14:paraId="385CD9D6" w14:textId="52A8C393" w:rsidR="003B6655" w:rsidRPr="003B6655" w:rsidRDefault="004B1778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4B1778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ورشة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واحدة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25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المشتريات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يجب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تنفيذها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أثناء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الصديقة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للبيئة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(5,000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B1778">
        <w:rPr>
          <w:sz w:val="26"/>
          <w:szCs w:val="26"/>
          <w:rtl/>
          <w:lang w:bidi="ar-LB"/>
        </w:rPr>
        <w:t>أمريكي)؛</w:t>
      </w:r>
    </w:p>
    <w:p w14:paraId="560AECFC" w14:textId="33FD33C2" w:rsidR="003B6655" w:rsidRPr="003B6655" w:rsidRDefault="00321C6F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321C6F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10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ورش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300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فني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="007C5433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ممارسات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الجيدة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والصيانة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الآمنة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للمعدات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عند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القابلة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للاشتعال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(20,000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21C6F">
        <w:rPr>
          <w:sz w:val="26"/>
          <w:szCs w:val="26"/>
          <w:rtl/>
          <w:lang w:bidi="ar-LB"/>
        </w:rPr>
        <w:t>أمريكي)؛</w:t>
      </w:r>
    </w:p>
    <w:p w14:paraId="35B27913" w14:textId="3B6ABA45" w:rsidR="003B6655" w:rsidRPr="003B6655" w:rsidRDefault="007C5433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7C5433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أربع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زيارات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ميدانية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المستخدمين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النهائيين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التعامل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الآمن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وتدابير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الامتثال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(10,000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أمريكي)؛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وأنشطة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(اليونيدو)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(10,000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7C5433">
        <w:rPr>
          <w:sz w:val="26"/>
          <w:szCs w:val="26"/>
          <w:rtl/>
          <w:lang w:bidi="ar-LB"/>
        </w:rPr>
        <w:t>أمريكي)؛</w:t>
      </w:r>
    </w:p>
    <w:p w14:paraId="74945A2A" w14:textId="1D21D1D4" w:rsidR="003B6655" w:rsidRPr="003B6655" w:rsidRDefault="00785683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785683">
        <w:rPr>
          <w:sz w:val="26"/>
          <w:szCs w:val="26"/>
          <w:rtl/>
          <w:lang w:bidi="ar-LB"/>
        </w:rPr>
        <w:lastRenderedPageBreak/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لمركزين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جديدين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للتميز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شكل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(على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سبيل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المثال،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استرداد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التبريد،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وأسطوانات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التبريد،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ومعرفات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التبريد،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ومعدات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وأدوات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السلامة)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وتحديث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خمسة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مراكز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تميز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القابلة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للاشتعال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(اليونيدو)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(38,000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785683">
        <w:rPr>
          <w:sz w:val="26"/>
          <w:szCs w:val="26"/>
          <w:rtl/>
          <w:lang w:bidi="ar-LB"/>
        </w:rPr>
        <w:t>أمريكي)؛</w:t>
      </w:r>
    </w:p>
    <w:p w14:paraId="7F0D9934" w14:textId="6A479CDF" w:rsidR="003B6655" w:rsidRPr="003B6655" w:rsidRDefault="00AF7C96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AF7C96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الرامية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الطاقة: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وصف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بالتفصيل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القسم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التالي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(100,000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أمريكي)؛</w:t>
      </w:r>
      <w:r w:rsidR="0018724B">
        <w:rPr>
          <w:sz w:val="26"/>
          <w:szCs w:val="26"/>
          <w:rtl/>
          <w:lang w:bidi="ar-LB"/>
        </w:rPr>
        <w:t xml:space="preserve"> </w:t>
      </w:r>
      <w:r w:rsidRPr="00AF7C96">
        <w:rPr>
          <w:sz w:val="26"/>
          <w:szCs w:val="26"/>
          <w:rtl/>
          <w:lang w:bidi="ar-LB"/>
        </w:rPr>
        <w:t>و</w:t>
      </w:r>
    </w:p>
    <w:p w14:paraId="78AD5E1F" w14:textId="642AA988" w:rsidR="003B6655" w:rsidRPr="003B6655" w:rsidRDefault="00FB6624" w:rsidP="00FC1F48">
      <w:pPr>
        <w:pStyle w:val="Heading2"/>
        <w:numPr>
          <w:ilvl w:val="0"/>
          <w:numId w:val="13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FB6624">
        <w:rPr>
          <w:sz w:val="26"/>
          <w:szCs w:val="26"/>
          <w:rtl/>
          <w:lang w:bidi="ar-LB"/>
        </w:rPr>
        <w:t>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(اليونيب)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(5,000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أمريكي)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تفصيل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النحو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التالي: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للتنسيق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والرصد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و2,000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للاجتماعات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الاستشارية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والأنشطة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التشغيلية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B6624">
        <w:rPr>
          <w:sz w:val="26"/>
          <w:szCs w:val="26"/>
          <w:rtl/>
          <w:lang w:bidi="ar-LB"/>
        </w:rPr>
        <w:t>الأخرى.</w:t>
      </w:r>
    </w:p>
    <w:p w14:paraId="77358FF2" w14:textId="1869898C" w:rsidR="003B6655" w:rsidRPr="003B6655" w:rsidRDefault="000B7E09" w:rsidP="003B6655">
      <w:pPr>
        <w:keepNext/>
        <w:bidi/>
        <w:spacing w:after="240"/>
        <w:rPr>
          <w:i/>
          <w:iCs/>
          <w:sz w:val="26"/>
          <w:szCs w:val="26"/>
          <w:lang w:bidi="ar-LB"/>
        </w:rPr>
      </w:pPr>
      <w:r w:rsidRPr="000B7E09">
        <w:rPr>
          <w:i/>
          <w:iCs/>
          <w:sz w:val="26"/>
          <w:szCs w:val="26"/>
          <w:rtl/>
          <w:lang w:bidi="ar-LB"/>
        </w:rPr>
        <w:t>الأنشطة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الرامية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إلى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الحفاظ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على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كفاءة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استخدام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الطاقة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في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قطاع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خدمة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0B7E09">
        <w:rPr>
          <w:i/>
          <w:iCs/>
          <w:sz w:val="26"/>
          <w:szCs w:val="26"/>
          <w:rtl/>
          <w:lang w:bidi="ar-LB"/>
        </w:rPr>
        <w:t>التبريد</w:t>
      </w:r>
    </w:p>
    <w:p w14:paraId="3770D608" w14:textId="368360E9" w:rsidR="004D6617" w:rsidRPr="004D6617" w:rsidRDefault="00F62D64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3" w:name="_Hlk126662278"/>
      <w:r w:rsidRPr="00F62D64">
        <w:rPr>
          <w:sz w:val="26"/>
          <w:szCs w:val="26"/>
          <w:rtl/>
          <w:lang w:bidi="ar-LB"/>
        </w:rPr>
        <w:t>تبذل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جهوداً</w:t>
      </w:r>
      <w:r w:rsidR="0018724B">
        <w:rPr>
          <w:sz w:val="26"/>
          <w:szCs w:val="26"/>
          <w:rtl/>
          <w:lang w:bidi="ar-LB"/>
        </w:rPr>
        <w:t xml:space="preserve"> </w:t>
      </w:r>
      <w:r w:rsidR="005762B2">
        <w:rPr>
          <w:sz w:val="26"/>
          <w:szCs w:val="26"/>
          <w:rtl/>
          <w:lang w:bidi="ar-LB"/>
        </w:rPr>
        <w:t>حثيثة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بالتوازي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جهود</w:t>
      </w:r>
      <w:r w:rsidR="0018724B">
        <w:rPr>
          <w:sz w:val="26"/>
          <w:szCs w:val="26"/>
          <w:rtl/>
          <w:lang w:bidi="ar-LB"/>
        </w:rPr>
        <w:t xml:space="preserve"> </w:t>
      </w:r>
      <w:r w:rsidR="004B5DB7">
        <w:rPr>
          <w:sz w:val="26"/>
          <w:szCs w:val="26"/>
          <w:rtl/>
          <w:lang w:bidi="ar-LB"/>
        </w:rPr>
        <w:t>الإزالة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والاستعداد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للهيدروفلوروكربون.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تصميم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بكفاءة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89/6،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المعنيين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وتعزيز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الرئيسيين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والبدائل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المخفضة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F62D64">
        <w:rPr>
          <w:sz w:val="26"/>
          <w:szCs w:val="26"/>
          <w:rtl/>
          <w:lang w:bidi="ar-LB"/>
        </w:rPr>
        <w:t>الهواء.</w:t>
      </w:r>
    </w:p>
    <w:p w14:paraId="018E367F" w14:textId="305A06B6" w:rsidR="004D6617" w:rsidRPr="004D6617" w:rsidRDefault="006A162C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6A162C">
        <w:rPr>
          <w:sz w:val="26"/>
          <w:szCs w:val="26"/>
          <w:rtl/>
          <w:lang w:bidi="ar-LB"/>
        </w:rPr>
        <w:t>تعمل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حالياً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التبريد،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ستعمل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6A162C">
        <w:rPr>
          <w:sz w:val="26"/>
          <w:szCs w:val="26"/>
          <w:rtl/>
          <w:lang w:bidi="ar-LB"/>
        </w:rPr>
        <w:t>التوسيم.</w:t>
      </w:r>
    </w:p>
    <w:p w14:paraId="2E6091C6" w14:textId="3A37A43F" w:rsidR="004D6617" w:rsidRPr="004D6617" w:rsidRDefault="00D519F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D519FB">
        <w:rPr>
          <w:sz w:val="26"/>
          <w:szCs w:val="26"/>
          <w:rtl/>
          <w:lang w:bidi="ar-LB"/>
        </w:rPr>
        <w:t>يعتبر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بالمعايير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هو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العامل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الرئيسي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لضمان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اتخاذ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وتجار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التجزئة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والمدربين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والفنيين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والمستوردين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والعامةِ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قرارات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مستنيرة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ليس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فقط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لحماية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طبقة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فحسب،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وإنما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أيضاً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للاستفادة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توفير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المرتبطة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بها.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وعلاوةً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فإن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التعاون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الهيئات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الحكومية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المسؤولة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قضايا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هيئات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التوسيم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أمر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ضروري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لتحسين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الهواء.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يهدف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المواتية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بينما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يُعنى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D519FB">
        <w:rPr>
          <w:sz w:val="26"/>
          <w:szCs w:val="26"/>
          <w:rtl/>
          <w:lang w:bidi="ar-LB"/>
        </w:rPr>
        <w:t>الطاقة.</w:t>
      </w:r>
    </w:p>
    <w:p w14:paraId="2DB51BAE" w14:textId="7B3A152C" w:rsidR="004D6617" w:rsidRPr="004D6617" w:rsidRDefault="009E792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9E792B">
        <w:rPr>
          <w:sz w:val="26"/>
          <w:szCs w:val="26"/>
          <w:rtl/>
          <w:lang w:bidi="ar-LB"/>
        </w:rPr>
        <w:t>يهدف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تحسين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والتعاون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(وحدة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الوطنية،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والوزارات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المعنية،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والإدارات،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والوكالات)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قدراتهم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المجالات.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سيوفر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لموظفي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والمدربين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مما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سيدعم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بشكل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أكبر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هي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قيد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الوقت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الراهن.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سيعمل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والبرامج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لخلق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الموجهة</w:t>
      </w:r>
      <w:r w:rsidR="0018724B">
        <w:rPr>
          <w:sz w:val="26"/>
          <w:szCs w:val="26"/>
          <w:rtl/>
          <w:lang w:bidi="ar-LB"/>
        </w:rPr>
        <w:t xml:space="preserve"> </w:t>
      </w:r>
      <w:r w:rsidR="0095509B">
        <w:rPr>
          <w:sz w:val="26"/>
          <w:szCs w:val="26"/>
          <w:rtl/>
          <w:lang w:bidi="ar-LB"/>
        </w:rPr>
        <w:t>ل</w:t>
      </w:r>
      <w:r w:rsidRPr="009E792B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القطاعات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المحددة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مثل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شركات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المرافق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العامة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ومصممي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المباني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وشركات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البناء،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فضلاً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العامة.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وأخيراً،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سيقوم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بتقييم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المستهلكين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استطلاع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وجمع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وتحليل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البيانات</w:t>
      </w:r>
      <w:r w:rsidR="0018724B">
        <w:rPr>
          <w:sz w:val="26"/>
          <w:szCs w:val="26"/>
          <w:rtl/>
          <w:lang w:bidi="ar-LB"/>
        </w:rPr>
        <w:t xml:space="preserve"> </w:t>
      </w:r>
      <w:r w:rsidR="0095509B">
        <w:rPr>
          <w:sz w:val="26"/>
          <w:szCs w:val="26"/>
          <w:rtl/>
          <w:lang w:bidi="ar-LB"/>
        </w:rPr>
        <w:t>المستمدة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1,000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أسرة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الأقل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لتحديد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الحواجز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تحول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دون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E792B">
        <w:rPr>
          <w:sz w:val="26"/>
          <w:szCs w:val="26"/>
          <w:rtl/>
          <w:lang w:bidi="ar-LB"/>
        </w:rPr>
        <w:t>العالمي.</w:t>
      </w:r>
    </w:p>
    <w:p w14:paraId="78E19A2A" w14:textId="54EBDA2B" w:rsidR="004D6617" w:rsidRPr="004D6617" w:rsidRDefault="0056248F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4" w:name="_Hlk126934445"/>
      <w:bookmarkEnd w:id="1"/>
      <w:r w:rsidRPr="0056248F">
        <w:rPr>
          <w:sz w:val="26"/>
          <w:szCs w:val="26"/>
          <w:rtl/>
          <w:lang w:bidi="ar-LB"/>
        </w:rPr>
        <w:lastRenderedPageBreak/>
        <w:t>يتضمن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وصف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وتفصيل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التكاليف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المقترحة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للأنشطة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الرامية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القطاع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6248F">
        <w:rPr>
          <w:sz w:val="26"/>
          <w:szCs w:val="26"/>
          <w:rtl/>
          <w:lang w:bidi="ar-LB"/>
        </w:rPr>
        <w:t>يلي:</w:t>
      </w:r>
    </w:p>
    <w:p w14:paraId="2A47DE83" w14:textId="099B1D0B" w:rsidR="004D6617" w:rsidRPr="004D6617" w:rsidRDefault="0056248F" w:rsidP="004D6617">
      <w:pPr>
        <w:pStyle w:val="Heading2"/>
        <w:keepNext/>
        <w:widowControl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56248F">
        <w:rPr>
          <w:i/>
          <w:iCs/>
          <w:sz w:val="26"/>
          <w:szCs w:val="26"/>
          <w:rtl/>
          <w:lang w:bidi="ar-LB"/>
        </w:rPr>
        <w:t>بناء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56248F">
        <w:rPr>
          <w:i/>
          <w:iCs/>
          <w:sz w:val="26"/>
          <w:szCs w:val="26"/>
          <w:rtl/>
          <w:lang w:bidi="ar-LB"/>
        </w:rPr>
        <w:t>القدرات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56248F">
        <w:rPr>
          <w:i/>
          <w:iCs/>
          <w:sz w:val="26"/>
          <w:szCs w:val="26"/>
          <w:rtl/>
          <w:lang w:bidi="ar-LB"/>
        </w:rPr>
        <w:t>لأصحاب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56248F">
        <w:rPr>
          <w:i/>
          <w:iCs/>
          <w:sz w:val="26"/>
          <w:szCs w:val="26"/>
          <w:rtl/>
          <w:lang w:bidi="ar-LB"/>
        </w:rPr>
        <w:t>المصلحة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56248F">
        <w:rPr>
          <w:i/>
          <w:iCs/>
          <w:sz w:val="26"/>
          <w:szCs w:val="26"/>
          <w:rtl/>
          <w:lang w:bidi="ar-LB"/>
        </w:rPr>
        <w:t>الرئيسيين</w:t>
      </w:r>
    </w:p>
    <w:p w14:paraId="4B3C62C8" w14:textId="2739E5C3" w:rsidR="004D6617" w:rsidRPr="004D6617" w:rsidRDefault="00034BFD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034BFD">
        <w:rPr>
          <w:sz w:val="26"/>
          <w:szCs w:val="26"/>
          <w:rtl/>
          <w:lang w:bidi="ar-LB"/>
        </w:rPr>
        <w:t>التنسيق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والتعاون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إجراء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مسح/تقييم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العالمي،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بمشاركة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والوزارات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والإدارات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والوكالات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(18,000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34BFD">
        <w:rPr>
          <w:sz w:val="26"/>
          <w:szCs w:val="26"/>
          <w:rtl/>
          <w:lang w:bidi="ar-LB"/>
        </w:rPr>
        <w:t>أمريكي)؛</w:t>
      </w:r>
    </w:p>
    <w:p w14:paraId="27E39E72" w14:textId="41B39F1D" w:rsidR="004D6617" w:rsidRPr="004D6617" w:rsidRDefault="00BD2339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BD2339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سلطات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والتجارة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ورشة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واحدة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لـ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30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واردات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والمضخات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الحرارية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والمنتجات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تتطلب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التوسيم،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التركيز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نوع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وكمية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الشحنة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قدرتها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وقابلية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الاشتعال،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عناصر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(16,000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أمريكي)؛</w:t>
      </w:r>
    </w:p>
    <w:p w14:paraId="22947567" w14:textId="542703E6" w:rsidR="004D6617" w:rsidRPr="004D6617" w:rsidRDefault="00BD2339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BD2339">
        <w:rPr>
          <w:sz w:val="26"/>
          <w:szCs w:val="26"/>
          <w:rtl/>
          <w:lang w:bidi="ar-LB"/>
        </w:rPr>
        <w:t>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ورشتي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30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مدربي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استخدامِ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(23,000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أمريكي)؛</w:t>
      </w:r>
    </w:p>
    <w:p w14:paraId="3218C3AD" w14:textId="21617F0E" w:rsidR="004D6617" w:rsidRPr="004D6617" w:rsidRDefault="00BD2339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BD2339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جلسة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لتبادل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المعلومات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خبراء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آخرين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(بما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شركات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المرافق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العامة،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ومصممي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المباني،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ومطوري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المباني،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وشركات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البناء)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بمشاركة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50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شخصاً،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لتشجيع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(3,000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D2339">
        <w:rPr>
          <w:sz w:val="26"/>
          <w:szCs w:val="26"/>
          <w:rtl/>
          <w:lang w:bidi="ar-LB"/>
        </w:rPr>
        <w:t>أمريكي)؛</w:t>
      </w:r>
    </w:p>
    <w:p w14:paraId="339A6BFF" w14:textId="36BD1136" w:rsidR="004D6617" w:rsidRPr="004D6617" w:rsidRDefault="00BD2339" w:rsidP="004D6617">
      <w:pPr>
        <w:pStyle w:val="Heading2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BD2339">
        <w:rPr>
          <w:i/>
          <w:iCs/>
          <w:sz w:val="26"/>
          <w:szCs w:val="26"/>
          <w:rtl/>
          <w:lang w:bidi="ar-LB"/>
        </w:rPr>
        <w:t>التوعية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BD2339">
        <w:rPr>
          <w:i/>
          <w:iCs/>
          <w:sz w:val="26"/>
          <w:szCs w:val="26"/>
          <w:rtl/>
          <w:lang w:bidi="ar-LB"/>
        </w:rPr>
        <w:t>وتقييم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BD2339">
        <w:rPr>
          <w:i/>
          <w:iCs/>
          <w:sz w:val="26"/>
          <w:szCs w:val="26"/>
          <w:rtl/>
          <w:lang w:bidi="ar-LB"/>
        </w:rPr>
        <w:t>الأثر</w:t>
      </w:r>
    </w:p>
    <w:p w14:paraId="53E99C08" w14:textId="59F3ABD4" w:rsidR="004D6617" w:rsidRPr="004D6617" w:rsidRDefault="0046461D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46461D">
        <w:rPr>
          <w:sz w:val="26"/>
          <w:szCs w:val="26"/>
          <w:rtl/>
          <w:lang w:bidi="ar-LB"/>
        </w:rPr>
        <w:t>إعداد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توعوية: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مقطعي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فيديو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للتوعية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ببرامج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التوسيم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واثنين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الرسوم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البيانية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التوضيحية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لتعزيز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ووسوم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وفوائدها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المالية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والبيئية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(10,000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6461D">
        <w:rPr>
          <w:sz w:val="26"/>
          <w:szCs w:val="26"/>
          <w:rtl/>
          <w:lang w:bidi="ar-LB"/>
        </w:rPr>
        <w:t>أميركي)؛</w:t>
      </w:r>
    </w:p>
    <w:p w14:paraId="44A03DAE" w14:textId="3C27C88E" w:rsidR="004D6617" w:rsidRPr="004D6617" w:rsidRDefault="00855101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855101">
        <w:rPr>
          <w:sz w:val="26"/>
          <w:szCs w:val="26"/>
          <w:rtl/>
          <w:lang w:bidi="ar-LB"/>
        </w:rPr>
        <w:t>جلسة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للمستوردين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متطلبات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التوسيم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وأهمية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الأجهزة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(10,000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أمريكي)؛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و</w:t>
      </w:r>
    </w:p>
    <w:bookmarkEnd w:id="2"/>
    <w:bookmarkEnd w:id="3"/>
    <w:bookmarkEnd w:id="4"/>
    <w:p w14:paraId="6E8DA12C" w14:textId="6691FE13" w:rsidR="004D6617" w:rsidRPr="004D6617" w:rsidRDefault="00855101" w:rsidP="00FC1F48">
      <w:pPr>
        <w:pStyle w:val="Heading2"/>
        <w:numPr>
          <w:ilvl w:val="0"/>
          <w:numId w:val="14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855101">
        <w:rPr>
          <w:sz w:val="26"/>
          <w:szCs w:val="26"/>
          <w:rtl/>
          <w:lang w:bidi="ar-LB"/>
        </w:rPr>
        <w:t>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سلوك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المستهلك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الحواجز: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سيجمع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المسح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البيانات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المستمد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1,000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أسرة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لتكوين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فكرة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المستهلكين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بشأنِ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مفاهيم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وكفاء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وتقييم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الحواجز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تحول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دون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(20,000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55101">
        <w:rPr>
          <w:sz w:val="26"/>
          <w:szCs w:val="26"/>
          <w:rtl/>
          <w:lang w:bidi="ar-LB"/>
        </w:rPr>
        <w:t>أمريكي).</w:t>
      </w:r>
    </w:p>
    <w:p w14:paraId="3AB3D157" w14:textId="0A238111" w:rsidR="00757E47" w:rsidRPr="00757E47" w:rsidRDefault="00585659" w:rsidP="00757E47">
      <w:pPr>
        <w:keepNext/>
        <w:keepLines/>
        <w:bidi/>
        <w:spacing w:before="360" w:after="240"/>
        <w:jc w:val="center"/>
        <w:rPr>
          <w:b/>
          <w:bCs/>
          <w:sz w:val="26"/>
          <w:szCs w:val="26"/>
          <w:rtl/>
          <w:lang w:val="en-US" w:bidi="ar-LB"/>
        </w:rPr>
      </w:pPr>
      <w:bookmarkStart w:id="5" w:name="_Hlk126934504"/>
      <w:bookmarkEnd w:id="5"/>
      <w:r w:rsidRPr="00585659">
        <w:rPr>
          <w:b/>
          <w:bCs/>
          <w:sz w:val="26"/>
          <w:szCs w:val="26"/>
          <w:rtl/>
          <w:lang w:val="en-US" w:bidi="ar-LB"/>
        </w:rPr>
        <w:lastRenderedPageBreak/>
        <w:t>تعليقات</w:t>
      </w:r>
      <w:r w:rsidR="0018724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585659">
        <w:rPr>
          <w:b/>
          <w:bCs/>
          <w:sz w:val="26"/>
          <w:szCs w:val="26"/>
          <w:rtl/>
          <w:lang w:val="en-US" w:bidi="ar-LB"/>
        </w:rPr>
        <w:t>وتوصيات</w:t>
      </w:r>
      <w:r w:rsidR="0018724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585659">
        <w:rPr>
          <w:b/>
          <w:bCs/>
          <w:sz w:val="26"/>
          <w:szCs w:val="26"/>
          <w:rtl/>
          <w:lang w:val="en-US" w:bidi="ar-LB"/>
        </w:rPr>
        <w:t>الأمانة</w:t>
      </w:r>
      <w:r w:rsidR="0018724B">
        <w:rPr>
          <w:b/>
          <w:bCs/>
          <w:sz w:val="26"/>
          <w:szCs w:val="26"/>
          <w:rtl/>
          <w:lang w:val="en-US" w:bidi="ar-LB"/>
        </w:rPr>
        <w:t xml:space="preserve"> </w:t>
      </w:r>
      <w:r w:rsidRPr="00585659">
        <w:rPr>
          <w:b/>
          <w:bCs/>
          <w:sz w:val="26"/>
          <w:szCs w:val="26"/>
          <w:rtl/>
          <w:lang w:val="en-US" w:bidi="ar-LB"/>
        </w:rPr>
        <w:t>العامة</w:t>
      </w:r>
    </w:p>
    <w:p w14:paraId="77F8E6C0" w14:textId="7CA063F8" w:rsidR="00757E47" w:rsidRPr="00757E47" w:rsidRDefault="00585659" w:rsidP="00757E47">
      <w:pPr>
        <w:pStyle w:val="ListParagraph"/>
        <w:keepNext/>
        <w:keepLines/>
        <w:bidi/>
        <w:spacing w:after="240"/>
        <w:ind w:left="0"/>
        <w:contextualSpacing w:val="0"/>
        <w:rPr>
          <w:b/>
          <w:bCs/>
          <w:sz w:val="26"/>
          <w:szCs w:val="26"/>
          <w:lang w:val="en-US" w:bidi="ar-LB"/>
        </w:rPr>
      </w:pPr>
      <w:r w:rsidRPr="00585659">
        <w:rPr>
          <w:b/>
          <w:bCs/>
          <w:sz w:val="26"/>
          <w:szCs w:val="26"/>
          <w:rtl/>
          <w:lang w:val="en-US" w:bidi="ar-LB"/>
        </w:rPr>
        <w:t>التعليقات</w:t>
      </w:r>
    </w:p>
    <w:p w14:paraId="1C6E3159" w14:textId="50993761" w:rsidR="00757E47" w:rsidRPr="00757E47" w:rsidRDefault="00585659" w:rsidP="00757E47">
      <w:pPr>
        <w:keepNext/>
        <w:keepLines/>
        <w:bidi/>
        <w:spacing w:before="240" w:after="240"/>
        <w:rPr>
          <w:sz w:val="26"/>
          <w:szCs w:val="26"/>
          <w:u w:val="single"/>
          <w:lang w:val="en-US" w:bidi="ar-LB"/>
        </w:rPr>
      </w:pPr>
      <w:r w:rsidRPr="00585659">
        <w:rPr>
          <w:sz w:val="26"/>
          <w:szCs w:val="26"/>
          <w:u w:val="single"/>
          <w:rtl/>
          <w:lang w:val="en-US" w:bidi="ar-LB"/>
        </w:rPr>
        <w:t>التقرير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المرحلي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بشأن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تنفيذ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الشريحة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الأولى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من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المرحلة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الثانية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من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خطة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إدارة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إزالة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المواد</w:t>
      </w:r>
      <w:r w:rsidR="0018724B">
        <w:rPr>
          <w:sz w:val="26"/>
          <w:szCs w:val="26"/>
          <w:u w:val="single"/>
          <w:rtl/>
          <w:lang w:val="en-US" w:bidi="ar-LB"/>
        </w:rPr>
        <w:t xml:space="preserve"> </w:t>
      </w:r>
      <w:r w:rsidRPr="00585659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32610C39" w14:textId="71D30280" w:rsidR="00757E47" w:rsidRPr="00585659" w:rsidRDefault="00585659" w:rsidP="00757E47">
      <w:pPr>
        <w:keepNext/>
        <w:keepLines/>
        <w:bidi/>
        <w:spacing w:before="240" w:after="240"/>
        <w:rPr>
          <w:iCs/>
          <w:sz w:val="26"/>
          <w:szCs w:val="26"/>
          <w:lang w:val="en-US" w:bidi="ar-LB"/>
        </w:rPr>
      </w:pPr>
      <w:r w:rsidRPr="00585659">
        <w:rPr>
          <w:iCs/>
          <w:sz w:val="26"/>
          <w:szCs w:val="26"/>
          <w:rtl/>
          <w:lang w:val="en-US" w:bidi="ar-LB"/>
        </w:rPr>
        <w:t>الإطار</w:t>
      </w:r>
      <w:r w:rsidR="0018724B">
        <w:rPr>
          <w:iCs/>
          <w:sz w:val="26"/>
          <w:szCs w:val="26"/>
          <w:rtl/>
          <w:lang w:val="en-US" w:bidi="ar-LB"/>
        </w:rPr>
        <w:t xml:space="preserve"> </w:t>
      </w:r>
      <w:r w:rsidRPr="00585659">
        <w:rPr>
          <w:iCs/>
          <w:sz w:val="26"/>
          <w:szCs w:val="26"/>
          <w:rtl/>
          <w:lang w:val="en-US" w:bidi="ar-LB"/>
        </w:rPr>
        <w:t>القانوني</w:t>
      </w:r>
    </w:p>
    <w:p w14:paraId="09964959" w14:textId="615B42D2" w:rsidR="00757E47" w:rsidRPr="00757E47" w:rsidRDefault="00585659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585659">
        <w:rPr>
          <w:sz w:val="26"/>
          <w:szCs w:val="26"/>
          <w:rtl/>
          <w:lang w:bidi="ar-LB"/>
        </w:rPr>
        <w:t>أصدرت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بالفعل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2025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عند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0.04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طن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استنفاد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الأوزون،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وهو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أقل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أهداف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الرقابة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المنصوص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عليها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بروتوكول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مونتريال.</w:t>
      </w:r>
    </w:p>
    <w:p w14:paraId="40FB6278" w14:textId="46E51E7C" w:rsidR="00757E47" w:rsidRPr="00757E47" w:rsidRDefault="00585659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6" w:name="_Hlk182152662"/>
      <w:r w:rsidRPr="00585659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بالتأخير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بحظر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وبيع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الهيدروكلوروفلوروكربون،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أبلغت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الأمانة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تخطط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بحلول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يناير/كانون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2026.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وتم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الاتفاق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تقريراً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حالة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كجزء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تقريرها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المالي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والتقرير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المرحلي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2024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تقديمه</w:t>
      </w:r>
      <w:r w:rsidR="0018724B">
        <w:rPr>
          <w:sz w:val="26"/>
          <w:szCs w:val="26"/>
          <w:rtl/>
          <w:lang w:bidi="ar-LB"/>
        </w:rPr>
        <w:t xml:space="preserve"> </w:t>
      </w:r>
      <w:r w:rsidR="00D51C8F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85659">
        <w:rPr>
          <w:sz w:val="26"/>
          <w:szCs w:val="26"/>
          <w:rtl/>
          <w:lang w:bidi="ar-LB"/>
        </w:rPr>
        <w:t>2025.</w:t>
      </w:r>
    </w:p>
    <w:bookmarkEnd w:id="6"/>
    <w:p w14:paraId="433E6BC8" w14:textId="09062892" w:rsidR="00757E47" w:rsidRPr="00757E47" w:rsidRDefault="00D51C8F" w:rsidP="00757E47">
      <w:pPr>
        <w:pStyle w:val="Heading1"/>
        <w:keepNext/>
        <w:widowControl w:val="0"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D51C8F">
        <w:rPr>
          <w:i/>
          <w:iCs/>
          <w:sz w:val="26"/>
          <w:szCs w:val="26"/>
          <w:rtl/>
          <w:lang w:bidi="ar-LB"/>
        </w:rPr>
        <w:t>قطاع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D51C8F">
        <w:rPr>
          <w:i/>
          <w:iCs/>
          <w:sz w:val="26"/>
          <w:szCs w:val="26"/>
          <w:rtl/>
          <w:lang w:bidi="ar-LB"/>
        </w:rPr>
        <w:t>خدمة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D51C8F">
        <w:rPr>
          <w:i/>
          <w:iCs/>
          <w:sz w:val="26"/>
          <w:szCs w:val="26"/>
          <w:rtl/>
          <w:lang w:bidi="ar-LB"/>
        </w:rPr>
        <w:t>التبريد</w:t>
      </w:r>
    </w:p>
    <w:p w14:paraId="4C4688CA" w14:textId="55A5DF4D" w:rsidR="00757E47" w:rsidRPr="00757E47" w:rsidRDefault="00313C7F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13C7F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إحراز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الجمارك،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وإنشاء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مركزين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للتميز،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لإصدار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الشهادات،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لمؤسسات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التدريب،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ورفع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العام.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كان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بطيئاً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سياسة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المشتريات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الصديقة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للبيئة،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قواعد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الممارسة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الدليل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الفني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الوطني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الآمن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لغازات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العالمي.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وأكدت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مستمرة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دمجها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واستكمالها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أثناء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الثانية.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الانتهاء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مدونات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الممارسة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13C7F">
        <w:rPr>
          <w:sz w:val="26"/>
          <w:szCs w:val="26"/>
          <w:rtl/>
          <w:lang w:bidi="ar-LB"/>
        </w:rPr>
        <w:t>2025.</w:t>
      </w:r>
    </w:p>
    <w:p w14:paraId="4F9536B2" w14:textId="4D6BA729" w:rsidR="00757E47" w:rsidRPr="007216CD" w:rsidRDefault="007216CD" w:rsidP="00757E47">
      <w:pPr>
        <w:keepNext/>
        <w:bidi/>
        <w:spacing w:after="240"/>
        <w:outlineLvl w:val="0"/>
        <w:rPr>
          <w:i/>
          <w:iCs/>
          <w:sz w:val="26"/>
          <w:szCs w:val="26"/>
          <w:lang w:bidi="ar-LB"/>
        </w:rPr>
      </w:pPr>
      <w:r w:rsidRPr="007216CD">
        <w:rPr>
          <w:i/>
          <w:iCs/>
          <w:sz w:val="26"/>
          <w:szCs w:val="26"/>
          <w:rtl/>
          <w:lang w:bidi="ar-LB"/>
        </w:rPr>
        <w:t>الأنشطة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الرامية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إلى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الحفاظ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على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كفاءة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استخدام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الطاقة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في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قطاع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خدمة</w:t>
      </w:r>
      <w:r w:rsidR="0018724B">
        <w:rPr>
          <w:i/>
          <w:iCs/>
          <w:sz w:val="26"/>
          <w:szCs w:val="26"/>
          <w:rtl/>
          <w:lang w:bidi="ar-LB"/>
        </w:rPr>
        <w:t xml:space="preserve"> </w:t>
      </w:r>
      <w:r w:rsidRPr="007216CD">
        <w:rPr>
          <w:i/>
          <w:iCs/>
          <w:sz w:val="26"/>
          <w:szCs w:val="26"/>
          <w:rtl/>
          <w:lang w:bidi="ar-LB"/>
        </w:rPr>
        <w:t>التبريد</w:t>
      </w:r>
    </w:p>
    <w:p w14:paraId="755E5165" w14:textId="482E9A74" w:rsidR="00757E47" w:rsidRPr="00757E47" w:rsidRDefault="001D44D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1D44D7">
        <w:rPr>
          <w:sz w:val="26"/>
          <w:szCs w:val="26"/>
          <w:rtl/>
          <w:lang w:bidi="ar-LB"/>
        </w:rPr>
        <w:t>عملاً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بالمقرر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89/6(د)،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أدرجت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الإجراءات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المحددة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ومؤشرات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والتمويل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المرتبط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بالأنشطة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D44D7">
        <w:rPr>
          <w:sz w:val="26"/>
          <w:szCs w:val="26"/>
          <w:rtl/>
          <w:lang w:bidi="ar-LB"/>
        </w:rPr>
        <w:t>الطاقة.</w:t>
      </w:r>
    </w:p>
    <w:p w14:paraId="555483B8" w14:textId="5B47197C" w:rsidR="00757E47" w:rsidRPr="00757E47" w:rsidRDefault="00270144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270144">
        <w:rPr>
          <w:sz w:val="26"/>
          <w:szCs w:val="26"/>
          <w:rtl/>
          <w:lang w:bidi="ar-LB"/>
        </w:rPr>
        <w:t>أكدت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لا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توجد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يجري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تنفيذها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بتمويل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مصادر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المتعدد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الأطراف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والتي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تتداخل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270144">
        <w:rPr>
          <w:sz w:val="26"/>
          <w:szCs w:val="26"/>
          <w:rtl/>
          <w:lang w:bidi="ar-LB"/>
        </w:rPr>
        <w:t>الطاقة.</w:t>
      </w:r>
    </w:p>
    <w:p w14:paraId="1B127530" w14:textId="23F7BD04" w:rsidR="00757E47" w:rsidRPr="00757E47" w:rsidRDefault="005503AA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5503AA">
        <w:rPr>
          <w:sz w:val="26"/>
          <w:szCs w:val="26"/>
          <w:rtl/>
          <w:lang w:bidi="ar-LB"/>
        </w:rPr>
        <w:t>بناءً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للتوضيح،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أكدت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كتيبات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جوانب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أثناء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المشروع،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استخدامها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للتدريبات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503AA">
        <w:rPr>
          <w:sz w:val="26"/>
          <w:szCs w:val="26"/>
          <w:rtl/>
          <w:lang w:bidi="ar-LB"/>
        </w:rPr>
        <w:t>المستقبلية.</w:t>
      </w:r>
    </w:p>
    <w:p w14:paraId="12ECAA80" w14:textId="5D2E0B75" w:rsidR="00757E47" w:rsidRPr="00757E47" w:rsidRDefault="00903B9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903B97">
        <w:rPr>
          <w:sz w:val="26"/>
          <w:szCs w:val="26"/>
          <w:rtl/>
          <w:lang w:bidi="ar-LB"/>
        </w:rPr>
        <w:t>بشكل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عام،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سيعمل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هدف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المتمثل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المساهمة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الوطنية،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العالمي،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وبالتالي</w:t>
      </w:r>
      <w:r w:rsidR="0018724B">
        <w:rPr>
          <w:sz w:val="26"/>
          <w:szCs w:val="26"/>
          <w:rtl/>
          <w:lang w:bidi="ar-LB"/>
        </w:rPr>
        <w:t xml:space="preserve"> </w:t>
      </w:r>
      <w:r w:rsidR="00EC1AE0">
        <w:rPr>
          <w:sz w:val="26"/>
          <w:szCs w:val="26"/>
          <w:rtl/>
          <w:lang w:bidi="ar-LB"/>
        </w:rPr>
        <w:t>المشاركة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المساهمات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المحددة</w:t>
      </w:r>
      <w:r w:rsidR="0018724B">
        <w:rPr>
          <w:sz w:val="26"/>
          <w:szCs w:val="26"/>
          <w:rtl/>
          <w:lang w:bidi="ar-LB"/>
        </w:rPr>
        <w:t xml:space="preserve"> </w:t>
      </w:r>
      <w:r w:rsidR="00EC1AE0">
        <w:rPr>
          <w:sz w:val="26"/>
          <w:szCs w:val="26"/>
          <w:rtl/>
          <w:lang w:bidi="ar-LB"/>
        </w:rPr>
        <w:t>وطنياً</w:t>
      </w:r>
      <w:r w:rsidRPr="00903B97">
        <w:rPr>
          <w:sz w:val="26"/>
          <w:szCs w:val="26"/>
          <w:rtl/>
          <w:lang w:bidi="ar-LB"/>
        </w:rPr>
        <w:t>.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يعمل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أيضاً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زيادة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العالمي،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الأمر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شأنه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يعزز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بدوره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السريع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لهذه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المنتجات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بالتوازي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استبدال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تطبيقات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مختلفة.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سيعمل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المعنيين،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والقطاع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الخاص،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lastRenderedPageBreak/>
        <w:t>وتشجيع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داخل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القطاع،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يعود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بالنفع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والجهود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الرامية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حماية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طبقة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الأوزون.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تُستكمل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عبرَ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و/أو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تعزيزها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سياق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للهيدروفلوروكربون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(المقرر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91/65)،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تقديمه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أيضاً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الحالي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(الفقرات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35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55).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يتحقق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تسهيل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انتشار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التكنولوجيا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المشاريع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التدليلية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معاهد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03B97">
        <w:rPr>
          <w:sz w:val="26"/>
          <w:szCs w:val="26"/>
          <w:rtl/>
          <w:lang w:bidi="ar-LB"/>
        </w:rPr>
        <w:t>والفنيين.</w:t>
      </w:r>
    </w:p>
    <w:p w14:paraId="21A5470F" w14:textId="6A2EA3FF" w:rsidR="00162DAD" w:rsidRPr="00162DAD" w:rsidRDefault="00D11253" w:rsidP="00162DAD">
      <w:pPr>
        <w:keepNext/>
        <w:bidi/>
        <w:spacing w:after="240"/>
        <w:rPr>
          <w:sz w:val="26"/>
          <w:szCs w:val="26"/>
          <w:u w:val="single"/>
          <w:lang w:bidi="ar-LB"/>
        </w:rPr>
      </w:pPr>
      <w:r w:rsidRPr="00D11253">
        <w:rPr>
          <w:sz w:val="26"/>
          <w:szCs w:val="26"/>
          <w:u w:val="single"/>
          <w:rtl/>
          <w:lang w:bidi="ar-LB"/>
        </w:rPr>
        <w:t>تنفيذ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D11253">
        <w:rPr>
          <w:sz w:val="26"/>
          <w:szCs w:val="26"/>
          <w:u w:val="single"/>
          <w:rtl/>
          <w:lang w:bidi="ar-LB"/>
        </w:rPr>
        <w:t>السياسة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D11253">
        <w:rPr>
          <w:sz w:val="26"/>
          <w:szCs w:val="26"/>
          <w:u w:val="single"/>
          <w:rtl/>
          <w:lang w:bidi="ar-LB"/>
        </w:rPr>
        <w:t>الجنسانية</w:t>
      </w:r>
    </w:p>
    <w:p w14:paraId="5F3E8477" w14:textId="105F4DA6" w:rsidR="00162DAD" w:rsidRPr="00162DAD" w:rsidRDefault="00B627A6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7" w:name="_Hlk181895913"/>
      <w:r w:rsidRPr="00B627A6">
        <w:rPr>
          <w:sz w:val="26"/>
          <w:szCs w:val="26"/>
          <w:rtl/>
          <w:lang w:bidi="ar-LB"/>
        </w:rPr>
        <w:t>عملاً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بالمقررين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84/92(د)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و90/48(ج)،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تتخذ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تدابير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السياسة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التشغيلية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للصندوق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المتعدد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الأطراف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دمج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النوع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الجنساني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التوازن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الجنسين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المشاريع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الرصد.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إجراء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شامل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للاحتياجات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لتشجيع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مشاركة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المرأة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الهواء.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تنظيم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جلسات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وحصرية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للفنيات.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وشهدت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برامج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زيادة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تسجيل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الفنيات.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نفذت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سياسة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دمج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النوع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الجنساني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جميع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القطاعات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الاقتصادية،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الأمر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شأنه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ضمان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تهيئة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627A6">
        <w:rPr>
          <w:sz w:val="26"/>
          <w:szCs w:val="26"/>
          <w:rtl/>
          <w:lang w:bidi="ar-LB"/>
        </w:rPr>
        <w:t>شاملة.</w:t>
      </w:r>
    </w:p>
    <w:bookmarkEnd w:id="7"/>
    <w:p w14:paraId="6E348128" w14:textId="38E1BD34" w:rsidR="00162DAD" w:rsidRPr="00162DAD" w:rsidRDefault="00337F50" w:rsidP="00162DAD">
      <w:pPr>
        <w:bidi/>
        <w:spacing w:after="240"/>
        <w:rPr>
          <w:sz w:val="26"/>
          <w:szCs w:val="26"/>
          <w:u w:val="single"/>
          <w:lang w:bidi="ar-LB"/>
        </w:rPr>
      </w:pPr>
      <w:r w:rsidRPr="00337F50">
        <w:rPr>
          <w:sz w:val="26"/>
          <w:szCs w:val="26"/>
          <w:u w:val="single"/>
          <w:rtl/>
          <w:lang w:bidi="ar-LB"/>
        </w:rPr>
        <w:t>الاتفاقية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337F50">
        <w:rPr>
          <w:sz w:val="26"/>
          <w:szCs w:val="26"/>
          <w:u w:val="single"/>
          <w:rtl/>
          <w:lang w:bidi="ar-LB"/>
        </w:rPr>
        <w:t>المحدثة</w:t>
      </w:r>
    </w:p>
    <w:p w14:paraId="2F3EE806" w14:textId="032A9812" w:rsidR="00162DAD" w:rsidRPr="00162DAD" w:rsidRDefault="00485AFE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ف</w:t>
      </w:r>
      <w:r w:rsidRPr="00485AFE">
        <w:rPr>
          <w:sz w:val="26"/>
          <w:szCs w:val="26"/>
          <w:rtl/>
          <w:lang w:bidi="ar-LB"/>
        </w:rPr>
        <w:t>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ضوء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إدراج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للأنشطة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وجدول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المنقح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لذلك،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المبرمة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التنفيذية.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وجه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التحديد،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تنقيح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التذييل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2-ألف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الفقرة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17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للإشارة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المحدثة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تحل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محل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التوصل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إليها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السادس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والثمانين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86/83،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النحو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الوارد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المرفق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بهذه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الوثيقة.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إلحاق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المحدثة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الكاملة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بالتقرير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النهائي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للاجتماع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الخامس</w:t>
      </w:r>
      <w:r w:rsidR="0018724B">
        <w:rPr>
          <w:sz w:val="26"/>
          <w:szCs w:val="26"/>
          <w:rtl/>
          <w:lang w:bidi="ar-LB"/>
        </w:rPr>
        <w:t xml:space="preserve"> </w:t>
      </w:r>
      <w:r w:rsidRPr="00485AFE">
        <w:rPr>
          <w:sz w:val="26"/>
          <w:szCs w:val="26"/>
          <w:rtl/>
          <w:lang w:bidi="ar-LB"/>
        </w:rPr>
        <w:t>والتسعين.</w:t>
      </w:r>
    </w:p>
    <w:p w14:paraId="16A68E20" w14:textId="551CF2FD" w:rsidR="00162DAD" w:rsidRPr="00162DAD" w:rsidRDefault="003823AE" w:rsidP="00162DAD">
      <w:pPr>
        <w:pStyle w:val="NormalWeb"/>
        <w:keepNext/>
        <w:bidi/>
        <w:rPr>
          <w:sz w:val="26"/>
          <w:szCs w:val="26"/>
          <w:u w:val="single"/>
          <w:lang w:bidi="ar-LB"/>
        </w:rPr>
      </w:pPr>
      <w:r w:rsidRPr="003823AE">
        <w:rPr>
          <w:sz w:val="26"/>
          <w:szCs w:val="26"/>
          <w:u w:val="single"/>
          <w:rtl/>
          <w:lang w:bidi="ar-LB"/>
        </w:rPr>
        <w:t>استدامة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الإزالة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3823AE">
        <w:rPr>
          <w:sz w:val="26"/>
          <w:szCs w:val="26"/>
          <w:u w:val="single"/>
          <w:rtl/>
          <w:lang w:bidi="ar-LB"/>
        </w:rPr>
        <w:t>التدريجي</w:t>
      </w:r>
      <w:r>
        <w:rPr>
          <w:sz w:val="26"/>
          <w:szCs w:val="26"/>
          <w:u w:val="single"/>
          <w:rtl/>
          <w:lang w:bidi="ar-LB"/>
        </w:rPr>
        <w:t>ة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3823AE">
        <w:rPr>
          <w:sz w:val="26"/>
          <w:szCs w:val="26"/>
          <w:u w:val="single"/>
          <w:rtl/>
          <w:lang w:bidi="ar-LB"/>
        </w:rPr>
        <w:t>للهيدروكلوروفلوروكربون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3823AE">
        <w:rPr>
          <w:sz w:val="26"/>
          <w:szCs w:val="26"/>
          <w:u w:val="single"/>
          <w:rtl/>
          <w:lang w:bidi="ar-LB"/>
        </w:rPr>
        <w:t>وتقييم</w:t>
      </w:r>
      <w:r w:rsidR="0018724B">
        <w:rPr>
          <w:sz w:val="26"/>
          <w:szCs w:val="26"/>
          <w:u w:val="single"/>
          <w:rtl/>
          <w:lang w:bidi="ar-LB"/>
        </w:rPr>
        <w:t xml:space="preserve"> </w:t>
      </w:r>
      <w:r w:rsidRPr="003823AE">
        <w:rPr>
          <w:sz w:val="26"/>
          <w:szCs w:val="26"/>
          <w:u w:val="single"/>
          <w:rtl/>
          <w:lang w:bidi="ar-LB"/>
        </w:rPr>
        <w:t>المخاطر</w:t>
      </w:r>
    </w:p>
    <w:p w14:paraId="70CD7C4F" w14:textId="2FED84EA" w:rsidR="00162DAD" w:rsidRPr="00162DAD" w:rsidRDefault="003823AE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823AE">
        <w:rPr>
          <w:sz w:val="26"/>
          <w:szCs w:val="26"/>
          <w:rtl/>
          <w:lang w:bidi="ar-LB"/>
        </w:rPr>
        <w:t>تستمر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بتراخيص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الهيدروكلوروفلوروكربون.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المستمر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لمختلف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الجهات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المشاركة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التدريجية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الصلة،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ويظل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أقل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الأهداف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المنصوص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عليها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المبرمة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التنفيذية.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وستواصل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السياسات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الصلة،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مثل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المشتريات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الصديقة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للبيئة،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مجال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إنفاذ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القانون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ممارسات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الجيدة.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المخطط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إطار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مكون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89/6،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بمجرد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عليها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وتنفيذها،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تعزز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مستدامة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العالمي.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المتوقع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تسهم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المذكورة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آنفاً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مواصلة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وضمان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التدريجية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المستدامة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23AE">
        <w:rPr>
          <w:sz w:val="26"/>
          <w:szCs w:val="26"/>
          <w:rtl/>
          <w:lang w:bidi="ar-LB"/>
        </w:rPr>
        <w:t>للهيدروكلوروفلوروكربون.</w:t>
      </w:r>
    </w:p>
    <w:p w14:paraId="6B90F876" w14:textId="31A6AEC4" w:rsidR="00162DAD" w:rsidRPr="00162DAD" w:rsidRDefault="00AA6946" w:rsidP="00162DAD">
      <w:pPr>
        <w:keepNext/>
        <w:bidi/>
        <w:spacing w:before="240" w:after="240"/>
        <w:rPr>
          <w:sz w:val="26"/>
          <w:szCs w:val="26"/>
          <w:u w:val="single"/>
          <w:lang w:bidi="ar-LB"/>
        </w:rPr>
      </w:pPr>
      <w:r w:rsidRPr="00AA6946">
        <w:rPr>
          <w:sz w:val="26"/>
          <w:szCs w:val="26"/>
          <w:u w:val="single"/>
          <w:rtl/>
          <w:lang w:bidi="ar-LB"/>
        </w:rPr>
        <w:t>الخلاصة</w:t>
      </w:r>
    </w:p>
    <w:p w14:paraId="5D858ADE" w14:textId="2D4AAE90" w:rsidR="00162DAD" w:rsidRPr="00162DAD" w:rsidRDefault="005A6F93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5A6F93">
        <w:rPr>
          <w:sz w:val="26"/>
          <w:szCs w:val="26"/>
          <w:rtl/>
          <w:lang w:bidi="ar-LB"/>
        </w:rPr>
        <w:t>يبلغ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2023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0.07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طن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استنفاد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الأوزون،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وهو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يقل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بنسبة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65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المائة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خط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أساس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المحدد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الامتثال.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وتنفذ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نظام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تراخيص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وحصص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بشكل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وثيق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سلطات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lastRenderedPageBreak/>
        <w:t>والتنفيذ،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تلعب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دوراً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حاسماً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التشريعات،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ولا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سيما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مراقبة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واردات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الرغم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التأخير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بعض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الأولى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بسبب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جائحة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كوفيد-19،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واصلت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خطوات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التدريجية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المستدامة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وزيادة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الخالية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الهواء.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صرف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مجمل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المعتمد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الأولى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بالكامل.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إطار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الثانية،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ستواصل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الرامية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موظفي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الجمارك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والإنفاذ،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الفنية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للاستخدام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الآمن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العالمي.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سياسة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المشتريات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الصديقة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وإجراء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تدريبية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لفنيي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والمدربين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الرئيسيين،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وتوفير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مؤسسات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التدريب،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ومواصلة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ودمج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النوع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الجنساني.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وستدعم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هدف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النحو</w:t>
      </w:r>
      <w:r w:rsidR="0018724B">
        <w:rPr>
          <w:sz w:val="26"/>
          <w:szCs w:val="26"/>
          <w:rtl/>
          <w:lang w:bidi="ar-LB"/>
        </w:rPr>
        <w:t xml:space="preserve"> </w:t>
      </w:r>
      <w:r w:rsidR="007742D6"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 w:rsidR="007742D6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="007742D6">
        <w:rPr>
          <w:sz w:val="26"/>
          <w:szCs w:val="26"/>
          <w:rtl/>
          <w:lang w:bidi="ar-LB"/>
        </w:rPr>
        <w:t>التعهد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به،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الإجمالية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بخصوص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العالمي،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المنهجي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للبدائل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الخالية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الهيدروكلوروفلوروكربونية.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وتخطط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المرحلة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الأولى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كيغالي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للمواد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الهيدروفلوروكربونية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بها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السادس</w:t>
      </w:r>
      <w:r w:rsidR="0018724B">
        <w:rPr>
          <w:sz w:val="26"/>
          <w:szCs w:val="26"/>
          <w:rtl/>
          <w:lang w:bidi="ar-LB"/>
        </w:rPr>
        <w:t xml:space="preserve"> </w:t>
      </w:r>
      <w:r w:rsidRPr="005A6F93">
        <w:rPr>
          <w:sz w:val="26"/>
          <w:szCs w:val="26"/>
          <w:rtl/>
          <w:lang w:bidi="ar-LB"/>
        </w:rPr>
        <w:t>والتسعين.</w:t>
      </w:r>
    </w:p>
    <w:p w14:paraId="5193849A" w14:textId="593BA1C0" w:rsidR="00162DAD" w:rsidRPr="00162DAD" w:rsidRDefault="00CD2742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CD2742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تقديمه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للمقرر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89/6(ب)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يساعد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وبرنامج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التوسيم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والتنسيق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الوزارات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بمعايير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والتوسيم.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بدوره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يؤدي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خلق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الوعي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القطاع،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التآزر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المعنيين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والقطاع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الخاص،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وخلق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مواتية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والمعايير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CD2742">
        <w:rPr>
          <w:sz w:val="26"/>
          <w:szCs w:val="26"/>
          <w:rtl/>
          <w:lang w:bidi="ar-LB"/>
        </w:rPr>
        <w:t>الطاقة.</w:t>
      </w:r>
    </w:p>
    <w:p w14:paraId="3FC63582" w14:textId="52E30AFB" w:rsidR="00162DAD" w:rsidRPr="00162DAD" w:rsidRDefault="001F49A9" w:rsidP="00162DAD">
      <w:pPr>
        <w:bidi/>
        <w:spacing w:after="240"/>
        <w:rPr>
          <w:b/>
          <w:bCs/>
          <w:sz w:val="26"/>
          <w:szCs w:val="26"/>
          <w:lang w:bidi="ar-LB"/>
        </w:rPr>
      </w:pPr>
      <w:r w:rsidRPr="001F49A9">
        <w:rPr>
          <w:b/>
          <w:bCs/>
          <w:sz w:val="26"/>
          <w:szCs w:val="26"/>
          <w:rtl/>
          <w:lang w:bidi="ar-LB"/>
        </w:rPr>
        <w:t>التوصية</w:t>
      </w:r>
    </w:p>
    <w:p w14:paraId="0842A373" w14:textId="22FEB12E" w:rsidR="00162DAD" w:rsidRPr="00162DAD" w:rsidRDefault="001044C5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1044C5">
        <w:rPr>
          <w:sz w:val="26"/>
          <w:szCs w:val="26"/>
          <w:rtl/>
          <w:lang w:bidi="ar-LB"/>
        </w:rPr>
        <w:t>توصي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أمانة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التنفيذية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بأن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تحيط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علماً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يلي:</w:t>
      </w:r>
    </w:p>
    <w:p w14:paraId="5115065A" w14:textId="0AB36A88" w:rsidR="00162DAD" w:rsidRPr="00162DAD" w:rsidRDefault="001044C5" w:rsidP="00FC1F48">
      <w:pPr>
        <w:pStyle w:val="Heading2"/>
        <w:numPr>
          <w:ilvl w:val="0"/>
          <w:numId w:val="15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1044C5">
        <w:rPr>
          <w:sz w:val="26"/>
          <w:szCs w:val="26"/>
          <w:rtl/>
          <w:lang w:bidi="ar-LB"/>
        </w:rPr>
        <w:t>التقرير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المرحلي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الأولى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المرحلة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الثانية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044C5">
        <w:rPr>
          <w:sz w:val="26"/>
          <w:szCs w:val="26"/>
          <w:rtl/>
          <w:lang w:bidi="ar-LB"/>
        </w:rPr>
        <w:t>أوغندا؛</w:t>
      </w:r>
    </w:p>
    <w:p w14:paraId="4E8C951F" w14:textId="45A377B5" w:rsidR="00162DAD" w:rsidRPr="00BF20B2" w:rsidRDefault="00DF7DFB" w:rsidP="00FC1F48">
      <w:pPr>
        <w:pStyle w:val="Heading2"/>
        <w:numPr>
          <w:ilvl w:val="0"/>
          <w:numId w:val="15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DF7DFB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بمبلغ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100,000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13,000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F7DFB">
        <w:rPr>
          <w:sz w:val="26"/>
          <w:szCs w:val="26"/>
          <w:rtl/>
          <w:lang w:bidi="ar-LB"/>
        </w:rPr>
        <w:t>لليونيب؛</w:t>
      </w:r>
    </w:p>
    <w:p w14:paraId="233C322D" w14:textId="5C512236" w:rsidR="00BF20B2" w:rsidRPr="00BF20B2" w:rsidRDefault="00F41CEC" w:rsidP="00FC1F48">
      <w:pPr>
        <w:pStyle w:val="Heading2"/>
        <w:numPr>
          <w:ilvl w:val="0"/>
          <w:numId w:val="15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F41CEC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أمانة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قامت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بتحديث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المبرمة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واللجنة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التنفيذية،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النحو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الوارد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المرفق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الوثيقة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الحالية،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وتحديداً</w:t>
      </w:r>
      <w:r w:rsidRPr="00F41CEC">
        <w:rPr>
          <w:sz w:val="26"/>
          <w:szCs w:val="26"/>
          <w:rtl/>
          <w:lang w:bidi="ar-LB"/>
        </w:rPr>
        <w:t>: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التذييل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2-ألف،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استناداً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إدراج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للأنشطة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المشار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إليه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الفقرة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الفرعية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(ب)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أعلاه؛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والفقرة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17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تمت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إضافتها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للإشارة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المحدثة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تحل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محل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الاتفاقية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التوصل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إليها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السادس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والثمانين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86/83؛</w:t>
      </w:r>
      <w:r w:rsidR="0018724B">
        <w:rPr>
          <w:sz w:val="26"/>
          <w:szCs w:val="26"/>
          <w:rtl/>
          <w:lang w:bidi="ar-LB"/>
        </w:rPr>
        <w:t xml:space="preserve"> </w:t>
      </w:r>
      <w:r w:rsidRPr="00F41CEC">
        <w:rPr>
          <w:sz w:val="26"/>
          <w:szCs w:val="26"/>
          <w:rtl/>
          <w:lang w:bidi="ar-LB"/>
        </w:rPr>
        <w:t>و</w:t>
      </w:r>
    </w:p>
    <w:p w14:paraId="3E777095" w14:textId="50B75CD5" w:rsidR="00BF20B2" w:rsidRPr="00BF20B2" w:rsidRDefault="004C22D5" w:rsidP="00FC1F48">
      <w:pPr>
        <w:pStyle w:val="Heading2"/>
        <w:numPr>
          <w:ilvl w:val="0"/>
          <w:numId w:val="15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4C22D5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اليونيب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ستقدم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تقريراً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حالة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اللوائح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بحظر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استيراد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وبيع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الهيدروكلوروفلوروكربون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كجزء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تقريرها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المالي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والتقرير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المرحلي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2024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تقديمه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لعام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C22D5">
        <w:rPr>
          <w:sz w:val="26"/>
          <w:szCs w:val="26"/>
          <w:rtl/>
          <w:lang w:bidi="ar-LB"/>
        </w:rPr>
        <w:t>2025.</w:t>
      </w:r>
    </w:p>
    <w:p w14:paraId="63E4633A" w14:textId="57407AC0" w:rsidR="00BF20B2" w:rsidRPr="00BF20B2" w:rsidRDefault="006976F9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8" w:name="_Hlk122630100"/>
      <w:bookmarkEnd w:id="8"/>
      <w:r w:rsidRPr="006976F9">
        <w:rPr>
          <w:sz w:val="26"/>
          <w:szCs w:val="26"/>
          <w:rtl/>
          <w:lang w:bidi="ar-LB"/>
        </w:rPr>
        <w:lastRenderedPageBreak/>
        <w:t>توصي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أمانة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كذلك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بالموافقة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الشمولية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الثانية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المرحلة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الثانية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الهيدروكلوروفلوروكربونية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لأوغندا،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وخطة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المقابلة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للفترة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2025-2027،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عند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مستويات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الموضحة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الجدول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6976F9">
        <w:rPr>
          <w:sz w:val="26"/>
          <w:szCs w:val="26"/>
          <w:rtl/>
          <w:lang w:bidi="ar-LB"/>
        </w:rPr>
        <w:t>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4589"/>
        <w:gridCol w:w="1408"/>
        <w:gridCol w:w="1408"/>
        <w:gridCol w:w="1409"/>
      </w:tblGrid>
      <w:tr w:rsidR="00976432" w:rsidRPr="00823096" w14:paraId="4B82A52A" w14:textId="77777777" w:rsidTr="00823096">
        <w:trPr>
          <w:tblHeader/>
        </w:trPr>
        <w:tc>
          <w:tcPr>
            <w:tcW w:w="536" w:type="dxa"/>
          </w:tcPr>
          <w:p w14:paraId="14B52785" w14:textId="77777777" w:rsidR="00976432" w:rsidRPr="00823096" w:rsidRDefault="00976432" w:rsidP="002F1C96">
            <w:pPr>
              <w:keepNext/>
              <w:bidi/>
              <w:jc w:val="center"/>
              <w:rPr>
                <w:b/>
                <w:bCs/>
                <w:lang w:bidi="ar-LB"/>
              </w:rPr>
            </w:pPr>
          </w:p>
        </w:tc>
        <w:tc>
          <w:tcPr>
            <w:tcW w:w="4589" w:type="dxa"/>
          </w:tcPr>
          <w:p w14:paraId="04B9E85F" w14:textId="488DFF87" w:rsidR="00976432" w:rsidRPr="00823096" w:rsidRDefault="002F1C96" w:rsidP="002F1C96">
            <w:pPr>
              <w:keepNext/>
              <w:bidi/>
              <w:jc w:val="center"/>
              <w:rPr>
                <w:b/>
                <w:bCs/>
                <w:rtl/>
                <w:lang w:bidi="ar-LB"/>
              </w:rPr>
            </w:pPr>
            <w:r w:rsidRPr="00823096">
              <w:rPr>
                <w:b/>
                <w:bCs/>
                <w:rtl/>
                <w:lang w:bidi="ar-LB"/>
              </w:rPr>
              <w:t>اسم</w:t>
            </w:r>
            <w:r w:rsidR="0018724B">
              <w:rPr>
                <w:b/>
                <w:bCs/>
                <w:rtl/>
                <w:lang w:bidi="ar-LB"/>
              </w:rPr>
              <w:t xml:space="preserve"> </w:t>
            </w:r>
            <w:r w:rsidRPr="00823096">
              <w:rPr>
                <w:b/>
                <w:bCs/>
                <w:rtl/>
                <w:lang w:bidi="ar-LB"/>
              </w:rPr>
              <w:t>المشروع</w:t>
            </w:r>
          </w:p>
        </w:tc>
        <w:tc>
          <w:tcPr>
            <w:tcW w:w="1408" w:type="dxa"/>
            <w:tcMar>
              <w:left w:w="29" w:type="dxa"/>
              <w:right w:w="29" w:type="dxa"/>
            </w:tcMar>
          </w:tcPr>
          <w:p w14:paraId="21B9B58F" w14:textId="6CD9EB8C" w:rsidR="002F1C96" w:rsidRPr="00823096" w:rsidRDefault="002F1C96" w:rsidP="002F1C96">
            <w:pPr>
              <w:bidi/>
              <w:jc w:val="center"/>
              <w:rPr>
                <w:b/>
                <w:bCs/>
                <w:rtl/>
                <w:lang w:bidi="ar-LB"/>
              </w:rPr>
            </w:pPr>
            <w:r w:rsidRPr="00823096">
              <w:rPr>
                <w:b/>
                <w:bCs/>
                <w:rtl/>
                <w:lang w:bidi="ar-LB"/>
              </w:rPr>
              <w:t>تمويل</w:t>
            </w:r>
            <w:r w:rsidR="0018724B">
              <w:rPr>
                <w:b/>
                <w:bCs/>
                <w:rtl/>
                <w:lang w:bidi="ar-LB"/>
              </w:rPr>
              <w:t xml:space="preserve"> </w:t>
            </w:r>
            <w:r w:rsidRPr="00823096">
              <w:rPr>
                <w:b/>
                <w:bCs/>
                <w:rtl/>
                <w:lang w:bidi="ar-LB"/>
              </w:rPr>
              <w:t>المشروع</w:t>
            </w:r>
          </w:p>
          <w:p w14:paraId="6B1429D3" w14:textId="2E2581E0" w:rsidR="00976432" w:rsidRPr="00823096" w:rsidRDefault="002F1C96" w:rsidP="002F1C96">
            <w:pPr>
              <w:keepNext/>
              <w:bidi/>
              <w:jc w:val="center"/>
              <w:rPr>
                <w:b/>
                <w:bCs/>
                <w:rtl/>
                <w:lang w:bidi="ar-LB"/>
              </w:rPr>
            </w:pPr>
            <w:r w:rsidRPr="00823096">
              <w:rPr>
                <w:b/>
                <w:bCs/>
                <w:rtl/>
                <w:lang w:bidi="ar-LB"/>
              </w:rPr>
              <w:t>(دولار</w:t>
            </w:r>
            <w:r w:rsidR="0018724B">
              <w:rPr>
                <w:b/>
                <w:bCs/>
                <w:rtl/>
                <w:lang w:bidi="ar-LB"/>
              </w:rPr>
              <w:t xml:space="preserve"> </w:t>
            </w:r>
            <w:r w:rsidRPr="00823096">
              <w:rPr>
                <w:b/>
                <w:bCs/>
                <w:rtl/>
                <w:lang w:bidi="ar-LB"/>
              </w:rPr>
              <w:t>أمريكي)</w:t>
            </w:r>
          </w:p>
        </w:tc>
        <w:tc>
          <w:tcPr>
            <w:tcW w:w="1408" w:type="dxa"/>
            <w:tcMar>
              <w:left w:w="29" w:type="dxa"/>
              <w:right w:w="29" w:type="dxa"/>
            </w:tcMar>
          </w:tcPr>
          <w:p w14:paraId="15CC9750" w14:textId="05DFE18F" w:rsidR="002F1C96" w:rsidRPr="00823096" w:rsidRDefault="002F1C96" w:rsidP="002F1C96">
            <w:pPr>
              <w:bidi/>
              <w:jc w:val="center"/>
              <w:rPr>
                <w:b/>
                <w:bCs/>
                <w:rtl/>
                <w:lang w:bidi="ar-LB"/>
              </w:rPr>
            </w:pPr>
            <w:r w:rsidRPr="00823096">
              <w:rPr>
                <w:b/>
                <w:bCs/>
                <w:rtl/>
                <w:lang w:bidi="ar-LB"/>
              </w:rPr>
              <w:t>تكاليف</w:t>
            </w:r>
            <w:r w:rsidR="0018724B">
              <w:rPr>
                <w:b/>
                <w:bCs/>
                <w:rtl/>
                <w:lang w:bidi="ar-LB"/>
              </w:rPr>
              <w:t xml:space="preserve"> </w:t>
            </w:r>
            <w:r w:rsidRPr="00823096">
              <w:rPr>
                <w:b/>
                <w:bCs/>
                <w:rtl/>
                <w:lang w:bidi="ar-LB"/>
              </w:rPr>
              <w:t>الدعم</w:t>
            </w:r>
          </w:p>
          <w:p w14:paraId="7F956F05" w14:textId="4B22DAB8" w:rsidR="00976432" w:rsidRPr="00823096" w:rsidRDefault="002F1C96" w:rsidP="002F1C96">
            <w:pPr>
              <w:keepNext/>
              <w:bidi/>
              <w:jc w:val="center"/>
              <w:rPr>
                <w:b/>
                <w:bCs/>
                <w:rtl/>
                <w:lang w:bidi="ar-LB"/>
              </w:rPr>
            </w:pPr>
            <w:r w:rsidRPr="00823096">
              <w:rPr>
                <w:b/>
                <w:bCs/>
                <w:rtl/>
                <w:lang w:bidi="ar-LB"/>
              </w:rPr>
              <w:t>(دولار</w:t>
            </w:r>
            <w:r w:rsidR="0018724B">
              <w:rPr>
                <w:b/>
                <w:bCs/>
                <w:rtl/>
                <w:lang w:bidi="ar-LB"/>
              </w:rPr>
              <w:t xml:space="preserve"> </w:t>
            </w:r>
            <w:r w:rsidRPr="00823096">
              <w:rPr>
                <w:b/>
                <w:bCs/>
                <w:rtl/>
                <w:lang w:bidi="ar-LB"/>
              </w:rPr>
              <w:t>أمريكي)</w:t>
            </w:r>
          </w:p>
        </w:tc>
        <w:tc>
          <w:tcPr>
            <w:tcW w:w="1409" w:type="dxa"/>
            <w:tcMar>
              <w:left w:w="29" w:type="dxa"/>
              <w:right w:w="29" w:type="dxa"/>
            </w:tcMar>
          </w:tcPr>
          <w:p w14:paraId="22D11E43" w14:textId="591EE662" w:rsidR="00976432" w:rsidRPr="00823096" w:rsidRDefault="002F1C96" w:rsidP="002F1C96">
            <w:pPr>
              <w:keepNext/>
              <w:bidi/>
              <w:jc w:val="center"/>
              <w:rPr>
                <w:b/>
                <w:bCs/>
                <w:lang w:bidi="ar-LB"/>
              </w:rPr>
            </w:pPr>
            <w:r w:rsidRPr="00823096">
              <w:rPr>
                <w:b/>
                <w:bCs/>
                <w:rtl/>
                <w:lang w:bidi="ar-LB"/>
              </w:rPr>
              <w:t>الوكالة</w:t>
            </w:r>
            <w:r w:rsidR="0018724B">
              <w:rPr>
                <w:b/>
                <w:bCs/>
                <w:rtl/>
                <w:lang w:bidi="ar-LB"/>
              </w:rPr>
              <w:t xml:space="preserve"> </w:t>
            </w:r>
            <w:r w:rsidRPr="00823096">
              <w:rPr>
                <w:b/>
                <w:bCs/>
                <w:rtl/>
                <w:lang w:bidi="ar-LB"/>
              </w:rPr>
              <w:t>المنفذة</w:t>
            </w:r>
          </w:p>
        </w:tc>
      </w:tr>
      <w:tr w:rsidR="00976432" w:rsidRPr="00823096" w14:paraId="030B6A62" w14:textId="77777777" w:rsidTr="00823096">
        <w:tc>
          <w:tcPr>
            <w:tcW w:w="536" w:type="dxa"/>
          </w:tcPr>
          <w:p w14:paraId="6E071844" w14:textId="115FA2A4" w:rsidR="00976432" w:rsidRPr="00823096" w:rsidRDefault="002F1C96" w:rsidP="002F1C96">
            <w:pPr>
              <w:keepNext/>
              <w:bidi/>
              <w:rPr>
                <w:lang w:bidi="ar-LB"/>
              </w:rPr>
            </w:pPr>
            <w:r w:rsidRPr="00823096">
              <w:rPr>
                <w:rtl/>
                <w:lang w:bidi="ar-LB"/>
              </w:rPr>
              <w:t>(أ)</w:t>
            </w:r>
          </w:p>
        </w:tc>
        <w:tc>
          <w:tcPr>
            <w:tcW w:w="4589" w:type="dxa"/>
          </w:tcPr>
          <w:p w14:paraId="213AEB01" w14:textId="78205776" w:rsidR="002F1C96" w:rsidRPr="00823096" w:rsidRDefault="002F1C96" w:rsidP="002F1C96">
            <w:pPr>
              <w:keepNext/>
              <w:bidi/>
              <w:jc w:val="left"/>
              <w:rPr>
                <w:rtl/>
                <w:lang w:bidi="ar-LB"/>
              </w:rPr>
            </w:pPr>
            <w:r w:rsidRPr="00823096">
              <w:rPr>
                <w:rtl/>
                <w:lang w:bidi="ar-LB"/>
              </w:rPr>
              <w:t>خطة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إدارة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الإزالة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التدريجية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للمواد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الھیدروکلوروفلوروکربونیة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(المرحلة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الثانية،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الشريحة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الثانية)</w:t>
            </w:r>
          </w:p>
        </w:tc>
        <w:tc>
          <w:tcPr>
            <w:tcW w:w="1408" w:type="dxa"/>
          </w:tcPr>
          <w:p w14:paraId="6C565A68" w14:textId="08945002" w:rsidR="00976432" w:rsidRPr="00823096" w:rsidRDefault="002F1C96" w:rsidP="002F1C96">
            <w:pPr>
              <w:keepNext/>
              <w:bidi/>
              <w:jc w:val="left"/>
              <w:rPr>
                <w:lang w:bidi="ar-LB"/>
              </w:rPr>
            </w:pPr>
            <w:r w:rsidRPr="00823096">
              <w:rPr>
                <w:rtl/>
                <w:lang w:bidi="ar-LB"/>
              </w:rPr>
              <w:t>180,000</w:t>
            </w:r>
          </w:p>
        </w:tc>
        <w:tc>
          <w:tcPr>
            <w:tcW w:w="1408" w:type="dxa"/>
          </w:tcPr>
          <w:p w14:paraId="47D727D7" w14:textId="5F89EDB5" w:rsidR="00976432" w:rsidRPr="00823096" w:rsidRDefault="002F1C96" w:rsidP="002F1C96">
            <w:pPr>
              <w:keepNext/>
              <w:bidi/>
              <w:jc w:val="left"/>
              <w:rPr>
                <w:lang w:bidi="ar-LB"/>
              </w:rPr>
            </w:pPr>
            <w:r w:rsidRPr="00823096">
              <w:rPr>
                <w:rtl/>
                <w:lang w:bidi="ar-LB"/>
              </w:rPr>
              <w:t>23,400</w:t>
            </w:r>
          </w:p>
        </w:tc>
        <w:tc>
          <w:tcPr>
            <w:tcW w:w="1409" w:type="dxa"/>
          </w:tcPr>
          <w:p w14:paraId="242037DA" w14:textId="1BA8CCCE" w:rsidR="00976432" w:rsidRPr="00823096" w:rsidRDefault="002F1C96" w:rsidP="002F1C96">
            <w:pPr>
              <w:keepNext/>
              <w:bidi/>
              <w:jc w:val="left"/>
              <w:rPr>
                <w:highlight w:val="cyan"/>
                <w:lang w:bidi="ar-LB"/>
              </w:rPr>
            </w:pPr>
            <w:r w:rsidRPr="00823096">
              <w:rPr>
                <w:rtl/>
                <w:lang w:bidi="ar-LB"/>
              </w:rPr>
              <w:t>اليونيب</w:t>
            </w:r>
          </w:p>
        </w:tc>
      </w:tr>
      <w:tr w:rsidR="00976432" w:rsidRPr="00823096" w14:paraId="5F4AEE84" w14:textId="77777777" w:rsidTr="00823096">
        <w:tc>
          <w:tcPr>
            <w:tcW w:w="536" w:type="dxa"/>
          </w:tcPr>
          <w:p w14:paraId="67FCF050" w14:textId="55667C99" w:rsidR="00976432" w:rsidRPr="00823096" w:rsidRDefault="002F1C96" w:rsidP="002F1C96">
            <w:pPr>
              <w:bidi/>
              <w:rPr>
                <w:lang w:bidi="ar-LB"/>
              </w:rPr>
            </w:pPr>
            <w:r w:rsidRPr="00823096">
              <w:rPr>
                <w:rtl/>
                <w:lang w:bidi="ar-LB"/>
              </w:rPr>
              <w:t>(ب)</w:t>
            </w:r>
          </w:p>
        </w:tc>
        <w:tc>
          <w:tcPr>
            <w:tcW w:w="4589" w:type="dxa"/>
          </w:tcPr>
          <w:p w14:paraId="6D9C2E8A" w14:textId="1AB47D08" w:rsidR="002F1C96" w:rsidRPr="00823096" w:rsidRDefault="002F1C96" w:rsidP="002F1C96">
            <w:pPr>
              <w:bidi/>
              <w:jc w:val="left"/>
              <w:rPr>
                <w:lang w:bidi="ar-LB"/>
              </w:rPr>
            </w:pPr>
            <w:r w:rsidRPr="00823096">
              <w:rPr>
                <w:rtl/>
                <w:lang w:bidi="ar-LB"/>
              </w:rPr>
              <w:t>خطة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إدارة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الإزالة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التدريجية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للمواد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الھیدروکلوروفلوروکربونیة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(المرحلة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الثانية،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الشريحة</w:t>
            </w:r>
            <w:r w:rsidR="0018724B">
              <w:rPr>
                <w:rtl/>
                <w:lang w:bidi="ar-LB"/>
              </w:rPr>
              <w:t xml:space="preserve"> </w:t>
            </w:r>
            <w:r w:rsidRPr="00823096">
              <w:rPr>
                <w:rtl/>
                <w:lang w:bidi="ar-LB"/>
              </w:rPr>
              <w:t>الثانية)</w:t>
            </w:r>
          </w:p>
        </w:tc>
        <w:tc>
          <w:tcPr>
            <w:tcW w:w="1408" w:type="dxa"/>
          </w:tcPr>
          <w:p w14:paraId="1BB2502F" w14:textId="2CA2AE79" w:rsidR="00976432" w:rsidRPr="00823096" w:rsidRDefault="002F1C96" w:rsidP="002F1C96">
            <w:pPr>
              <w:bidi/>
              <w:jc w:val="left"/>
              <w:rPr>
                <w:lang w:bidi="ar-LB"/>
              </w:rPr>
            </w:pPr>
            <w:r w:rsidRPr="00823096">
              <w:rPr>
                <w:rtl/>
                <w:lang w:bidi="ar-LB"/>
              </w:rPr>
              <w:t>58,000</w:t>
            </w:r>
          </w:p>
        </w:tc>
        <w:tc>
          <w:tcPr>
            <w:tcW w:w="1408" w:type="dxa"/>
          </w:tcPr>
          <w:p w14:paraId="22BACBDB" w14:textId="16CDE34A" w:rsidR="00976432" w:rsidRPr="00823096" w:rsidRDefault="002F1C96" w:rsidP="002F1C96">
            <w:pPr>
              <w:bidi/>
              <w:jc w:val="left"/>
              <w:rPr>
                <w:lang w:bidi="ar-LB"/>
              </w:rPr>
            </w:pPr>
            <w:r w:rsidRPr="00823096">
              <w:rPr>
                <w:rtl/>
                <w:lang w:bidi="ar-LB"/>
              </w:rPr>
              <w:t>5,220</w:t>
            </w:r>
          </w:p>
        </w:tc>
        <w:tc>
          <w:tcPr>
            <w:tcW w:w="1409" w:type="dxa"/>
          </w:tcPr>
          <w:p w14:paraId="732B4D8C" w14:textId="3B9FF7C6" w:rsidR="00976432" w:rsidRPr="00823096" w:rsidRDefault="002F1C96" w:rsidP="002F1C96">
            <w:pPr>
              <w:bidi/>
              <w:jc w:val="left"/>
              <w:rPr>
                <w:highlight w:val="cyan"/>
                <w:lang w:bidi="ar-LB"/>
              </w:rPr>
            </w:pPr>
            <w:r w:rsidRPr="00823096">
              <w:rPr>
                <w:rtl/>
                <w:lang w:bidi="ar-LB"/>
              </w:rPr>
              <w:t>اليونيدو</w:t>
            </w:r>
          </w:p>
        </w:tc>
      </w:tr>
    </w:tbl>
    <w:p w14:paraId="58AD2521" w14:textId="77777777" w:rsidR="00976432" w:rsidRPr="00823096" w:rsidRDefault="00976432" w:rsidP="00823096">
      <w:pPr>
        <w:widowControl w:val="0"/>
        <w:bidi/>
        <w:rPr>
          <w:sz w:val="26"/>
          <w:szCs w:val="26"/>
          <w:lang w:bidi="ar-LB"/>
        </w:rPr>
      </w:pPr>
    </w:p>
    <w:p w14:paraId="743DFCCD" w14:textId="77777777" w:rsidR="00976432" w:rsidRPr="00823096" w:rsidRDefault="00976432" w:rsidP="00823096">
      <w:pPr>
        <w:bidi/>
        <w:jc w:val="left"/>
        <w:rPr>
          <w:sz w:val="26"/>
          <w:szCs w:val="26"/>
          <w:lang w:bidi="ar-LB"/>
        </w:rPr>
      </w:pPr>
    </w:p>
    <w:p w14:paraId="1622B5C9" w14:textId="77FAF02C" w:rsidR="006314CD" w:rsidRPr="00823096" w:rsidRDefault="006314CD" w:rsidP="00823096">
      <w:pPr>
        <w:pStyle w:val="Title1"/>
        <w:bidi/>
        <w:ind w:right="440"/>
        <w:jc w:val="both"/>
        <w:rPr>
          <w:b w:val="0"/>
          <w:sz w:val="26"/>
          <w:szCs w:val="26"/>
          <w:lang w:val="en-CA" w:bidi="ar-LB"/>
        </w:rPr>
      </w:pPr>
      <w:r w:rsidRPr="00823096">
        <w:rPr>
          <w:b w:val="0"/>
          <w:sz w:val="26"/>
          <w:szCs w:val="26"/>
          <w:lang w:val="en-CA" w:bidi="ar-LB"/>
        </w:rPr>
        <w:br w:type="page"/>
      </w:r>
    </w:p>
    <w:p w14:paraId="7DC91BCD" w14:textId="4EB3A4BB" w:rsidR="000D3919" w:rsidRDefault="008B6A25" w:rsidP="000D3919">
      <w:pPr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lastRenderedPageBreak/>
        <w:t>مشروع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تجريبي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للحفاظ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على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كفاءة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استخدام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الطاقة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في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التقنيات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والمعدات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البديلة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و/أو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تعزيزها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في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سياق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التخفيض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التدريجي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للهيدروفلوروكربون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(أنشطة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غير</w:t>
      </w:r>
      <w:r w:rsidR="0018724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bidi="ar-LB"/>
        </w:rPr>
        <w:t>استثمارية)</w:t>
      </w:r>
    </w:p>
    <w:p w14:paraId="0806F26A" w14:textId="52FDB06D" w:rsidR="000D3919" w:rsidRPr="000D3919" w:rsidRDefault="008B6A25" w:rsidP="000D3919">
      <w:pPr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 w:rsidRPr="008B6A25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وصف</w:t>
      </w:r>
      <w:r w:rsidR="0018724B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8B6A25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المشروع</w:t>
      </w:r>
    </w:p>
    <w:p w14:paraId="5F0332C9" w14:textId="35ACF5C8" w:rsidR="000D3919" w:rsidRPr="000D3919" w:rsidRDefault="008B6A25" w:rsidP="000D3919">
      <w:pPr>
        <w:bidi/>
        <w:spacing w:after="240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 w:rsidRPr="008B6A25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خلفية</w:t>
      </w:r>
    </w:p>
    <w:p w14:paraId="609C4806" w14:textId="734DFB9D" w:rsidR="000D3919" w:rsidRPr="000D3919" w:rsidRDefault="008B6A25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8B6A25">
        <w:rPr>
          <w:sz w:val="26"/>
          <w:szCs w:val="26"/>
          <w:rtl/>
          <w:lang w:bidi="ar-LB"/>
        </w:rPr>
        <w:t>قدمت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لبريطانيا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العظمى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وأيرلندا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الشمالية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بالنيابة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للمقرر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91/65،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طلباً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والمعدات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البديلة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و/أو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تعزيزها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سياق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للهيدروفلوروكربون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(أنشطة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استثمارية)،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بمبلغ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قدره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498,200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64,766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كما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تقديمه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B6A25">
        <w:rPr>
          <w:sz w:val="26"/>
          <w:szCs w:val="26"/>
          <w:rtl/>
          <w:lang w:bidi="ar-LB"/>
        </w:rPr>
        <w:t>الأصل</w:t>
      </w:r>
      <w:r>
        <w:rPr>
          <w:rStyle w:val="FootnoteReference"/>
          <w:sz w:val="26"/>
          <w:szCs w:val="26"/>
          <w:rtl/>
          <w:lang w:bidi="ar-LB"/>
        </w:rPr>
        <w:footnoteReference w:id="6"/>
      </w:r>
      <w:r w:rsidRPr="008B6A25">
        <w:rPr>
          <w:sz w:val="26"/>
          <w:szCs w:val="26"/>
          <w:rtl/>
          <w:lang w:bidi="ar-LB"/>
        </w:rPr>
        <w:t>.</w:t>
      </w:r>
    </w:p>
    <w:p w14:paraId="2C3FBB87" w14:textId="1A4109B6" w:rsidR="000D3919" w:rsidRPr="000D3919" w:rsidRDefault="00851BB8" w:rsidP="000D3919">
      <w:pPr>
        <w:bidi/>
        <w:spacing w:after="240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 w:rsidRPr="00851BB8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مشروع</w:t>
      </w:r>
      <w:r w:rsidR="0018724B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851BB8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تجريبي</w:t>
      </w:r>
      <w:r w:rsidR="0018724B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851BB8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لكفاءة</w:t>
      </w:r>
      <w:r w:rsidR="0018724B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851BB8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استخدام</w:t>
      </w:r>
      <w:r w:rsidR="0018724B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 xml:space="preserve"> </w:t>
      </w:r>
      <w:r w:rsidRPr="00851BB8">
        <w:rPr>
          <w:rFonts w:asciiTheme="majorBidi" w:hAnsiTheme="majorBidi"/>
          <w:b/>
          <w:bCs/>
          <w:sz w:val="26"/>
          <w:szCs w:val="26"/>
          <w:rtl/>
          <w:lang w:val="en-US" w:bidi="ar-LB"/>
        </w:rPr>
        <w:t>الطاقة</w:t>
      </w:r>
    </w:p>
    <w:p w14:paraId="74596219" w14:textId="2A100410" w:rsidR="000D3919" w:rsidRPr="000D3919" w:rsidRDefault="00DD296E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DD296E">
        <w:rPr>
          <w:sz w:val="26"/>
          <w:szCs w:val="26"/>
          <w:rtl/>
          <w:lang w:bidi="ar-LB"/>
        </w:rPr>
        <w:t>تورد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الفقرات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2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20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الوثيقة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معلومات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حالة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بخصوص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المصادقة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تعديل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كيغالي،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والأطر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السياسية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والتنظيمية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والمؤسسية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بروتوكول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مونتريال،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واستهلاك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الهيدروكلوروفلوروكربون،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والأنشطة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الشريحة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الثانية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الهيدروكلوروفلوروكربونية،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للأنشطة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بكفاءة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89/6،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المقدم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الاجتماع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D296E">
        <w:rPr>
          <w:sz w:val="26"/>
          <w:szCs w:val="26"/>
          <w:rtl/>
          <w:lang w:bidi="ar-LB"/>
        </w:rPr>
        <w:t>الحالي.</w:t>
      </w:r>
    </w:p>
    <w:p w14:paraId="7307FE73" w14:textId="3785314C" w:rsidR="000D3919" w:rsidRPr="000D3919" w:rsidRDefault="006F2F7F" w:rsidP="000D3919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lang w:val="en-US" w:bidi="ar-LB"/>
        </w:rPr>
      </w:pPr>
      <w:r w:rsidRPr="006F2F7F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الإطار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6F2F7F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السياسي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6F2F7F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والتنظيمي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6F2F7F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والمؤسسي</w:t>
      </w:r>
    </w:p>
    <w:p w14:paraId="195A9E6D" w14:textId="0AFA1954" w:rsidR="000D3919" w:rsidRPr="000D3919" w:rsidRDefault="0052248D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52248D">
        <w:rPr>
          <w:sz w:val="26"/>
          <w:szCs w:val="26"/>
          <w:rtl/>
          <w:lang w:bidi="ar-LB"/>
        </w:rPr>
        <w:t>تقود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والتنمية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المعدنية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مجموعة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الإقليمية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بالمعايير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مجموعة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شرق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أفريقيا.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وفي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الوقت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الراهن،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لا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تتمتع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بالمعايير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بها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2248D">
        <w:rPr>
          <w:sz w:val="26"/>
          <w:szCs w:val="26"/>
          <w:rtl/>
          <w:lang w:bidi="ar-LB"/>
        </w:rPr>
        <w:t>التجاري.</w:t>
      </w:r>
    </w:p>
    <w:p w14:paraId="00046DAE" w14:textId="214122F6" w:rsidR="000D3919" w:rsidRPr="000D3919" w:rsidRDefault="0052248D" w:rsidP="000D3919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lang w:val="en-US" w:bidi="ar-LB"/>
        </w:rPr>
      </w:pPr>
      <w:r w:rsidRPr="0052248D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أهداف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52248D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المشروع</w:t>
      </w:r>
    </w:p>
    <w:p w14:paraId="0D6DAA99" w14:textId="1E1AEF82" w:rsidR="000D3919" w:rsidRPr="000D3919" w:rsidRDefault="00D969F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D969FB">
        <w:rPr>
          <w:sz w:val="26"/>
          <w:szCs w:val="26"/>
          <w:rtl/>
          <w:lang w:bidi="ar-LB"/>
        </w:rPr>
        <w:t>يهدف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اقتراح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تحسين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نشر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التجارية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باستخدام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lang w:bidi="ar-LB"/>
        </w:rPr>
        <w:t>R-290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كغاز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تبريد.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وتتناغم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الاستراتيجية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استراتيجية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كيغالي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طويلة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الأجل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تسهيل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البدائل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وذات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تطبيقات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D969FB">
        <w:rPr>
          <w:sz w:val="26"/>
          <w:szCs w:val="26"/>
          <w:rtl/>
          <w:lang w:bidi="ar-LB"/>
        </w:rPr>
        <w:t>التجاري.</w:t>
      </w:r>
    </w:p>
    <w:p w14:paraId="0B87F345" w14:textId="12A70F2E" w:rsidR="000D3919" w:rsidRPr="000D3919" w:rsidRDefault="00D969FB" w:rsidP="000D3919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lang w:val="en-US" w:bidi="ar-LB"/>
        </w:rPr>
      </w:pPr>
      <w:r>
        <w:rPr>
          <w:rFonts w:asciiTheme="majorBidi" w:hAnsiTheme="majorBidi" w:cstheme="majorBidi"/>
          <w:sz w:val="26"/>
          <w:szCs w:val="26"/>
          <w:u w:val="single"/>
          <w:rtl/>
          <w:lang w:val="en-US" w:bidi="ar-LB"/>
        </w:rPr>
        <w:t>الأنشطة</w:t>
      </w:r>
      <w:r w:rsidR="0018724B">
        <w:rPr>
          <w:rFonts w:asciiTheme="majorBidi" w:hAnsiTheme="majorBidi" w:cstheme="majorBidi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u w:val="single"/>
          <w:rtl/>
          <w:lang w:val="en-US" w:bidi="ar-LB"/>
        </w:rPr>
        <w:t>المقترحة</w:t>
      </w:r>
    </w:p>
    <w:p w14:paraId="64E5C432" w14:textId="36211D4F" w:rsidR="000D3919" w:rsidRPr="000D3919" w:rsidRDefault="0040579E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40579E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اقتراح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التالية،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النحو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تقديمها،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لتنفيذها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يناير/كانون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الثاني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2025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وديسمبر/كانون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40579E">
        <w:rPr>
          <w:sz w:val="26"/>
          <w:szCs w:val="26"/>
          <w:rtl/>
          <w:lang w:bidi="ar-LB"/>
        </w:rPr>
        <w:t>2026:</w:t>
      </w:r>
    </w:p>
    <w:p w14:paraId="554F6B33" w14:textId="208CDBDE" w:rsidR="000D3919" w:rsidRPr="000D3919" w:rsidRDefault="00156F7A" w:rsidP="00FC1F48">
      <w:pPr>
        <w:pStyle w:val="Heading2"/>
        <w:numPr>
          <w:ilvl w:val="0"/>
          <w:numId w:val="16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156F7A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تجارية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شركة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"ستاندارد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ليميتد"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(</w:t>
      </w:r>
      <w:r w:rsidRPr="00156F7A">
        <w:rPr>
          <w:sz w:val="26"/>
          <w:szCs w:val="26"/>
          <w:lang w:bidi="ar-LB"/>
        </w:rPr>
        <w:t>Standard</w:t>
      </w:r>
      <w:r w:rsidR="0018724B">
        <w:rPr>
          <w:sz w:val="26"/>
          <w:szCs w:val="26"/>
          <w:lang w:bidi="ar-LB"/>
        </w:rPr>
        <w:t xml:space="preserve"> </w:t>
      </w:r>
      <w:r w:rsidRPr="00156F7A">
        <w:rPr>
          <w:sz w:val="26"/>
          <w:szCs w:val="26"/>
          <w:lang w:bidi="ar-LB"/>
        </w:rPr>
        <w:t>Supermarket</w:t>
      </w:r>
      <w:r w:rsidR="0018724B">
        <w:rPr>
          <w:sz w:val="26"/>
          <w:szCs w:val="26"/>
          <w:lang w:bidi="ar-LB"/>
        </w:rPr>
        <w:t xml:space="preserve"> </w:t>
      </w:r>
      <w:r w:rsidRPr="00156F7A">
        <w:rPr>
          <w:sz w:val="26"/>
          <w:szCs w:val="26"/>
          <w:lang w:bidi="ar-LB"/>
        </w:rPr>
        <w:t>Limited</w:t>
      </w:r>
      <w:r w:rsidRPr="00156F7A">
        <w:rPr>
          <w:sz w:val="26"/>
          <w:szCs w:val="26"/>
          <w:rtl/>
          <w:lang w:bidi="ar-LB"/>
        </w:rPr>
        <w:t>):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وتركيب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16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خزانة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عرض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وسبعة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أجهزة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متعددة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الأسطح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شبه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داخلية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lang w:val="en-US" w:bidi="ar-LB"/>
        </w:rPr>
        <w:t>R-290</w:t>
      </w:r>
      <w:r w:rsidR="0018724B">
        <w:rPr>
          <w:sz w:val="26"/>
          <w:szCs w:val="26"/>
          <w:rtl/>
          <w:lang w:val="en-US"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أبواب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زجاجية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ومبرد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خارجي؛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وتوفير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الفني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lastRenderedPageBreak/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الطاقة.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توفير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36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مجمدة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أفقية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lang w:bidi="ar-LB"/>
        </w:rPr>
        <w:t>R-600a/R-290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و14</w:t>
      </w:r>
      <w:r w:rsidR="0018724B">
        <w:rPr>
          <w:sz w:val="26"/>
          <w:szCs w:val="26"/>
          <w:rtl/>
          <w:lang w:bidi="ar-LB"/>
        </w:rPr>
        <w:t xml:space="preserve"> </w:t>
      </w:r>
      <w:r w:rsidR="00FA5DFC">
        <w:rPr>
          <w:sz w:val="26"/>
          <w:szCs w:val="26"/>
          <w:rtl/>
          <w:lang w:bidi="ar-LB"/>
        </w:rPr>
        <w:t>مبردة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للزجاجات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وح</w:t>
      </w:r>
      <w:r w:rsidR="00B04BB9">
        <w:rPr>
          <w:sz w:val="26"/>
          <w:szCs w:val="26"/>
          <w:rtl/>
          <w:lang w:bidi="ar-LB"/>
        </w:rPr>
        <w:t>ـ</w:t>
      </w:r>
      <w:r w:rsidRPr="00156F7A">
        <w:rPr>
          <w:sz w:val="26"/>
          <w:szCs w:val="26"/>
          <w:rtl/>
          <w:lang w:bidi="ar-LB"/>
        </w:rPr>
        <w:t>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داخلي</w:t>
      </w:r>
      <w:r w:rsidR="00B04BB9">
        <w:rPr>
          <w:sz w:val="26"/>
          <w:szCs w:val="26"/>
          <w:rtl/>
          <w:lang w:bidi="ar-LB"/>
        </w:rPr>
        <w:t>ـ</w:t>
      </w:r>
      <w:r w:rsidRPr="00156F7A">
        <w:rPr>
          <w:sz w:val="26"/>
          <w:szCs w:val="26"/>
          <w:rtl/>
          <w:lang w:bidi="ar-LB"/>
        </w:rPr>
        <w:t>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قائم</w:t>
      </w:r>
      <w:r w:rsidR="00B04BB9">
        <w:rPr>
          <w:sz w:val="26"/>
          <w:szCs w:val="26"/>
          <w:rtl/>
          <w:lang w:bidi="ar-LB"/>
        </w:rPr>
        <w:t>ـ</w:t>
      </w:r>
      <w:r w:rsidRPr="00156F7A">
        <w:rPr>
          <w:sz w:val="26"/>
          <w:szCs w:val="26"/>
          <w:rtl/>
          <w:lang w:bidi="ar-LB"/>
        </w:rPr>
        <w:t>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غ</w:t>
      </w:r>
      <w:r w:rsidR="00B04BB9">
        <w:rPr>
          <w:sz w:val="26"/>
          <w:szCs w:val="26"/>
          <w:rtl/>
          <w:lang w:bidi="ar-LB"/>
        </w:rPr>
        <w:t>ـ</w:t>
      </w:r>
      <w:r w:rsidRPr="00156F7A">
        <w:rPr>
          <w:sz w:val="26"/>
          <w:szCs w:val="26"/>
          <w:rtl/>
          <w:lang w:bidi="ar-LB"/>
        </w:rPr>
        <w:t>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lang w:bidi="ar-LB"/>
        </w:rPr>
        <w:t>R-290</w:t>
      </w:r>
      <w:r w:rsidRPr="00156F7A">
        <w:rPr>
          <w:sz w:val="26"/>
          <w:szCs w:val="26"/>
          <w:rtl/>
          <w:lang w:bidi="ar-LB"/>
        </w:rPr>
        <w:t>،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والأعمال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المدنية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وقطع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الغيار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وصيانة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بتمويل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"ستاندارد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ليميتد"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(حكومة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المتحدة)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(440,200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أمريكي)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(تمويل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مشترك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"ستاندارد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ليميتد")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(344,000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أمريكي)؛</w:t>
      </w:r>
      <w:r w:rsidR="0018724B">
        <w:rPr>
          <w:sz w:val="26"/>
          <w:szCs w:val="26"/>
          <w:rtl/>
          <w:lang w:bidi="ar-LB"/>
        </w:rPr>
        <w:t xml:space="preserve"> </w:t>
      </w:r>
      <w:r w:rsidRPr="00156F7A">
        <w:rPr>
          <w:sz w:val="26"/>
          <w:szCs w:val="26"/>
          <w:rtl/>
          <w:lang w:bidi="ar-LB"/>
        </w:rPr>
        <w:t>و</w:t>
      </w:r>
    </w:p>
    <w:p w14:paraId="21F20357" w14:textId="1F8C21E9" w:rsidR="000D3919" w:rsidRPr="000D3919" w:rsidRDefault="009372A9" w:rsidP="00FC1F48">
      <w:pPr>
        <w:pStyle w:val="Heading2"/>
        <w:numPr>
          <w:ilvl w:val="0"/>
          <w:numId w:val="16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9372A9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والمساعدة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الفنية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الهيدروكربون: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لمركز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التدريب،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جهاز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متعدد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الطوابق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ذو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شبه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داخلية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قائم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lang w:bidi="ar-LB"/>
        </w:rPr>
        <w:t>R-290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بدون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أبواب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زجاجية،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ومبرد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خارجي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واحد،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ومجمدتان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أفقيتان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صغيرتا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الحجم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غ</w:t>
      </w:r>
      <w:r w:rsidR="00580029">
        <w:rPr>
          <w:sz w:val="26"/>
          <w:szCs w:val="26"/>
          <w:rtl/>
          <w:lang w:bidi="ar-LB"/>
        </w:rPr>
        <w:t>ـ</w:t>
      </w:r>
      <w:r w:rsidRPr="009372A9">
        <w:rPr>
          <w:sz w:val="26"/>
          <w:szCs w:val="26"/>
          <w:rtl/>
          <w:lang w:bidi="ar-LB"/>
        </w:rPr>
        <w:t>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lang w:bidi="ar-LB"/>
        </w:rPr>
        <w:t>R-290</w:t>
      </w:r>
      <w:r w:rsidRPr="009372A9">
        <w:rPr>
          <w:sz w:val="26"/>
          <w:szCs w:val="26"/>
          <w:rtl/>
          <w:lang w:bidi="ar-LB"/>
        </w:rPr>
        <w:t>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ومبردان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للزجاجات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قائمان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غ</w:t>
      </w:r>
      <w:r w:rsidR="00580029">
        <w:rPr>
          <w:sz w:val="26"/>
          <w:szCs w:val="26"/>
          <w:rtl/>
          <w:lang w:bidi="ar-LB"/>
        </w:rPr>
        <w:t>ـ</w:t>
      </w:r>
      <w:r w:rsidRPr="009372A9">
        <w:rPr>
          <w:sz w:val="26"/>
          <w:szCs w:val="26"/>
          <w:rtl/>
          <w:lang w:bidi="ar-LB"/>
        </w:rPr>
        <w:t>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lang w:bidi="ar-LB"/>
        </w:rPr>
        <w:t>R-290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مزودان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بوحدة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داخلية،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أحادية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الكتلة</w:t>
      </w:r>
      <w:r w:rsidR="008B1B06">
        <w:rPr>
          <w:rStyle w:val="FootnoteReference"/>
          <w:sz w:val="26"/>
          <w:szCs w:val="26"/>
          <w:rtl/>
          <w:lang w:bidi="ar-LB"/>
        </w:rPr>
        <w:footnoteReference w:id="7"/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للغرف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الباردة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درجة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الحرارة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المتوسطة؛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وتوفير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الفني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المدربين؛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80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فنياً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بالتنسيق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الوثيق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الجمعية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الأوزن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ممارسات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الجيدة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والاستخدام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الآمن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القابلة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للاشتعال؛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ومراجعة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مناهج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لتشمل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المستخدمة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السوبرماركت.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تقترح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جامعة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"كيامبوجو"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مشترك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لدعم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المدربين،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ومرافق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مركز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(بما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أدوات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التدريب)،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الإدارية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والتنظيمية.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يُقترح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باعتباره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مكوناً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اختيارياً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(حكومة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المتحدة)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(58,000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أمريكي)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(تمويل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مشترك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جامعة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كيامبوجو)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(75,000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72A9">
        <w:rPr>
          <w:sz w:val="26"/>
          <w:szCs w:val="26"/>
          <w:rtl/>
          <w:lang w:bidi="ar-LB"/>
        </w:rPr>
        <w:t>أمريكي).</w:t>
      </w:r>
    </w:p>
    <w:p w14:paraId="1320BB10" w14:textId="6B99BDBC" w:rsidR="000D3919" w:rsidRPr="000D3919" w:rsidRDefault="007B55A7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7B55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المتوقع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يؤدي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بنسبة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40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المائة.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مشاركة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النتائج،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تستند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نطاق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واسع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المعنيين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والتثقيفية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المختلفة.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يسهل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الواسع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النطاق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لهذه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التكنولوجيا.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ونظراً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للنمو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المتزايد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المتوقع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المتوسطة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والكبيرة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الحجم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وخطتها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للهيدروفلوروكربون،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فإن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يؤدي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نمو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الهيدروفلوروكربون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تكنولوجيات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B55A7">
        <w:rPr>
          <w:sz w:val="26"/>
          <w:szCs w:val="26"/>
          <w:rtl/>
          <w:lang w:bidi="ar-LB"/>
        </w:rPr>
        <w:t>البلد.</w:t>
      </w:r>
    </w:p>
    <w:p w14:paraId="266625F1" w14:textId="74D6A5BF" w:rsidR="000D3919" w:rsidRPr="000D3919" w:rsidRDefault="007C0232" w:rsidP="000D3919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lang w:val="en-US" w:bidi="ar-LB"/>
        </w:rPr>
      </w:pPr>
      <w:r w:rsidRPr="007C0232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التكلفة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7C0232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الإجمالية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7C0232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للمشروع</w:t>
      </w:r>
      <w:r w:rsidR="0018724B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 xml:space="preserve"> </w:t>
      </w:r>
      <w:r w:rsidRPr="007C0232">
        <w:rPr>
          <w:rFonts w:asciiTheme="majorBidi" w:hAnsiTheme="majorBidi"/>
          <w:sz w:val="26"/>
          <w:szCs w:val="26"/>
          <w:u w:val="single"/>
          <w:rtl/>
          <w:lang w:val="en-US" w:bidi="ar-LB"/>
        </w:rPr>
        <w:t>التجريبي</w:t>
      </w:r>
    </w:p>
    <w:p w14:paraId="5F045838" w14:textId="054E8FCA" w:rsidR="000D3919" w:rsidRPr="000D3919" w:rsidRDefault="00BC3B20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BC3B20">
        <w:rPr>
          <w:sz w:val="26"/>
          <w:szCs w:val="26"/>
          <w:rtl/>
          <w:lang w:bidi="ar-LB"/>
        </w:rPr>
        <w:t>تبلغ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التكلفة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الإجمالية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والمعدات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البديلة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و/أو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تعزيزها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سياق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للهيدروفلوروكربون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مبلغ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498,200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أميركي،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الوكالة،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المتوقع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يكتمل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غضون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24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شهراً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بعد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الموافقة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C3B20">
        <w:rPr>
          <w:sz w:val="26"/>
          <w:szCs w:val="26"/>
          <w:rtl/>
          <w:lang w:bidi="ar-LB"/>
        </w:rPr>
        <w:t>عليه.</w:t>
      </w:r>
    </w:p>
    <w:p w14:paraId="4D2B04E5" w14:textId="6655D1AE" w:rsidR="005A1AA1" w:rsidRPr="00386DE4" w:rsidRDefault="00386DE4" w:rsidP="005A1AA1">
      <w:pPr>
        <w:keepNext/>
        <w:bidi/>
        <w:spacing w:before="360"/>
        <w:jc w:val="center"/>
        <w:rPr>
          <w:rFonts w:asciiTheme="majorBidi" w:hAnsiTheme="majorBidi" w:cstheme="majorBidi"/>
          <w:bCs/>
          <w:sz w:val="26"/>
          <w:szCs w:val="26"/>
          <w:lang w:bidi="ar-LB"/>
        </w:rPr>
      </w:pPr>
      <w:r w:rsidRPr="00386DE4">
        <w:rPr>
          <w:rFonts w:asciiTheme="majorBidi" w:hAnsiTheme="majorBidi"/>
          <w:bCs/>
          <w:sz w:val="26"/>
          <w:szCs w:val="26"/>
          <w:rtl/>
          <w:lang w:bidi="ar-LB"/>
        </w:rPr>
        <w:lastRenderedPageBreak/>
        <w:t>تعليقات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Pr="00386DE4">
        <w:rPr>
          <w:rFonts w:asciiTheme="majorBidi" w:hAnsiTheme="majorBidi"/>
          <w:bCs/>
          <w:sz w:val="26"/>
          <w:szCs w:val="26"/>
          <w:rtl/>
          <w:lang w:bidi="ar-LB"/>
        </w:rPr>
        <w:t>وتوصيات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Pr="00386DE4">
        <w:rPr>
          <w:rFonts w:asciiTheme="majorBidi" w:hAnsiTheme="majorBidi"/>
          <w:bCs/>
          <w:sz w:val="26"/>
          <w:szCs w:val="26"/>
          <w:rtl/>
          <w:lang w:bidi="ar-LB"/>
        </w:rPr>
        <w:t>الأمانة</w:t>
      </w:r>
    </w:p>
    <w:p w14:paraId="5FF9B65D" w14:textId="77777777" w:rsidR="006314CD" w:rsidRPr="005A1AA1" w:rsidRDefault="006314CD" w:rsidP="005A1AA1">
      <w:pPr>
        <w:keepNext/>
        <w:bidi/>
        <w:rPr>
          <w:rFonts w:asciiTheme="majorBidi" w:hAnsiTheme="majorBidi" w:cstheme="majorBidi"/>
          <w:sz w:val="26"/>
          <w:szCs w:val="26"/>
          <w:lang w:bidi="ar-LB"/>
        </w:rPr>
      </w:pPr>
    </w:p>
    <w:p w14:paraId="3809F28D" w14:textId="4142B35D" w:rsidR="005A1AA1" w:rsidRPr="00580029" w:rsidRDefault="00EA3399" w:rsidP="005A1AA1">
      <w:pPr>
        <w:keepNext/>
        <w:bidi/>
        <w:spacing w:after="240"/>
        <w:rPr>
          <w:rFonts w:asciiTheme="majorBidi" w:hAnsiTheme="majorBidi" w:cstheme="majorBidi"/>
          <w:bCs/>
          <w:sz w:val="26"/>
          <w:szCs w:val="26"/>
          <w:lang w:val="en-US" w:bidi="ar-LB"/>
        </w:rPr>
      </w:pPr>
      <w:r w:rsidRPr="00580029">
        <w:rPr>
          <w:rFonts w:asciiTheme="majorBidi" w:hAnsiTheme="majorBidi"/>
          <w:bCs/>
          <w:sz w:val="26"/>
          <w:szCs w:val="26"/>
          <w:rtl/>
          <w:lang w:val="en-US" w:bidi="ar-LB"/>
        </w:rPr>
        <w:t>التعليقات</w:t>
      </w:r>
    </w:p>
    <w:p w14:paraId="35FEFA33" w14:textId="2ED591B8" w:rsidR="005A1AA1" w:rsidRPr="005A1AA1" w:rsidRDefault="0034630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4630B">
        <w:rPr>
          <w:sz w:val="26"/>
          <w:szCs w:val="26"/>
          <w:rtl/>
          <w:lang w:bidi="ar-LB"/>
        </w:rPr>
        <w:t>استعرضت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الأمانة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مقترح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ضوء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المقررين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89/6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و91/65.</w:t>
      </w:r>
    </w:p>
    <w:p w14:paraId="7EED94B0" w14:textId="54177D87" w:rsidR="005A1AA1" w:rsidRPr="005A1AA1" w:rsidRDefault="0034630B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4630B">
        <w:rPr>
          <w:sz w:val="26"/>
          <w:szCs w:val="26"/>
          <w:rtl/>
          <w:lang w:bidi="ar-LB"/>
        </w:rPr>
        <w:t>عملاً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91/65،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الحصول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تأكيد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أوغندا:</w:t>
      </w:r>
      <w:r w:rsidR="0018724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</w:t>
      </w:r>
      <w:r w:rsidRPr="0034630B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ستنسق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السلطات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والهيئات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لتسهيل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النظر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عند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القطاعات/التطبيقات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الصلة؛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إذا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قامت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بحشد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أو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كانت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ستحشد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مصادر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المتعدد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الأطراف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لمكونات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عند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للمواد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الهيدروفلوروكربونية،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فإن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لن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يؤدي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تكرار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المكونات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الممولة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المتعدد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الأطراف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وتلك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الممولة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مصادر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أخرى؛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المعلومات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بتقدم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ونتائجه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والدروس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المستفادة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الرئيسية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تكون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متاحة،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حسب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مقتضى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الحاجة؛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وكذلك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تحديد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تاريخ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إنجاز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موعد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أقصاه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24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شهراً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تاريخ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التنفيذية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مفصل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التنفيذية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غضون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ستة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أشهر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تاريخ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إنجاز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4630B">
        <w:rPr>
          <w:sz w:val="26"/>
          <w:szCs w:val="26"/>
          <w:rtl/>
          <w:lang w:bidi="ar-LB"/>
        </w:rPr>
        <w:t>المشروع.</w:t>
      </w:r>
    </w:p>
    <w:p w14:paraId="4CC07B90" w14:textId="13AB071D" w:rsidR="005A1AA1" w:rsidRPr="005A1AA1" w:rsidRDefault="005F1363" w:rsidP="005A1AA1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lang w:bidi="ar-LB"/>
        </w:rPr>
      </w:pPr>
      <w:r w:rsidRPr="005F1363">
        <w:rPr>
          <w:rFonts w:asciiTheme="majorBidi" w:hAnsiTheme="majorBidi"/>
          <w:sz w:val="26"/>
          <w:szCs w:val="26"/>
          <w:u w:val="single"/>
          <w:rtl/>
          <w:lang w:bidi="ar-LB"/>
        </w:rPr>
        <w:t>الإطار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5F1363">
        <w:rPr>
          <w:rFonts w:asciiTheme="majorBidi" w:hAnsiTheme="majorBidi"/>
          <w:sz w:val="26"/>
          <w:szCs w:val="26"/>
          <w:u w:val="single"/>
          <w:rtl/>
          <w:lang w:bidi="ar-LB"/>
        </w:rPr>
        <w:t>السياسي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5F1363">
        <w:rPr>
          <w:rFonts w:asciiTheme="majorBidi" w:hAnsiTheme="majorBidi"/>
          <w:sz w:val="26"/>
          <w:szCs w:val="26"/>
          <w:u w:val="single"/>
          <w:rtl/>
          <w:lang w:bidi="ar-LB"/>
        </w:rPr>
        <w:t>والتنظيمي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5F1363">
        <w:rPr>
          <w:rFonts w:asciiTheme="majorBidi" w:hAnsiTheme="majorBidi"/>
          <w:sz w:val="26"/>
          <w:szCs w:val="26"/>
          <w:u w:val="single"/>
          <w:rtl/>
          <w:lang w:bidi="ar-LB"/>
        </w:rPr>
        <w:t>والمؤسسي</w:t>
      </w:r>
    </w:p>
    <w:p w14:paraId="4852D40B" w14:textId="165898CC" w:rsidR="005A1AA1" w:rsidRPr="005A1AA1" w:rsidRDefault="008A5CB4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8A5CB4">
        <w:rPr>
          <w:sz w:val="26"/>
          <w:szCs w:val="26"/>
          <w:rtl/>
          <w:lang w:bidi="ar-LB"/>
        </w:rPr>
        <w:t>طلبت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الأمانة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توضيحات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إذا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كان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المقترح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سيؤدي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وتطبيق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إذا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كانت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العمليات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التنظيمية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ستشمل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ترقيات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دورية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الطاقة.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بمجرد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اكتمال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لمكيفات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المنزلية،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فيمكن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يتحول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التركيز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وضع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بمعدات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التجارية.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وسترفد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نتائج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بمدخلات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أجل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المستقبلي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تطبيقات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8A5CB4">
        <w:rPr>
          <w:sz w:val="26"/>
          <w:szCs w:val="26"/>
          <w:rtl/>
          <w:lang w:bidi="ar-LB"/>
        </w:rPr>
        <w:t>التجاري.</w:t>
      </w:r>
    </w:p>
    <w:p w14:paraId="344FDDF7" w14:textId="57E1F1AE" w:rsidR="005A1AA1" w:rsidRPr="005A1AA1" w:rsidRDefault="009325A1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9325A1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بتعزيز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التكنولوجيا</w:t>
      </w:r>
      <w:r>
        <w:rPr>
          <w:sz w:val="26"/>
          <w:szCs w:val="26"/>
          <w:rtl/>
          <w:lang w:bidi="ar-LB"/>
        </w:rPr>
        <w:t>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تطبيقات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السوبرماركت،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المقترح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سيواصل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الدعوة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تطبيق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وجه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التحديد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التجاري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السوبرماركت،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والتنمية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المعدنية.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سيوفر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عنصر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والتحقق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إطاراً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لتسجيل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ورصد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وبالتالي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تقييم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للمعدات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أنظمة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المختلفة.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يسهل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عمليات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تدقيق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للمعدات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ويوضح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المدخرات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المحتملة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وبالتالي،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فإن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يعزز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وذات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9325A1">
        <w:rPr>
          <w:sz w:val="26"/>
          <w:szCs w:val="26"/>
          <w:rtl/>
          <w:lang w:bidi="ar-LB"/>
        </w:rPr>
        <w:t>الطاقة.</w:t>
      </w:r>
    </w:p>
    <w:p w14:paraId="76A5A9F1" w14:textId="39E92F62" w:rsidR="005A1AA1" w:rsidRPr="005A1AA1" w:rsidRDefault="003C5166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C5166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بالتأثير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الإقليمي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للمشروع،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عرض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ومنخفضة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إحداث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الاحترار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العالمي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بلدان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مختلفة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إطار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خطط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إدارة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المواد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الهيدروكلوروفلوروكربونية،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وخطط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كيغالي،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والمشاريع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التجريبية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للمقرر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91/65.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نشر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نتائج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المشاريع،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تلك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الخاصة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بأوغندا،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شبكة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الانترنت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والاجتماعات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العالمية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لتشجيع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التبني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نطاق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C5166">
        <w:rPr>
          <w:sz w:val="26"/>
          <w:szCs w:val="26"/>
          <w:rtl/>
          <w:lang w:bidi="ar-LB"/>
        </w:rPr>
        <w:t>واسع.</w:t>
      </w:r>
    </w:p>
    <w:p w14:paraId="0155A98B" w14:textId="4B7B7D26" w:rsidR="005A1AA1" w:rsidRPr="005A1AA1" w:rsidRDefault="003C5582" w:rsidP="00816658">
      <w:pPr>
        <w:pStyle w:val="Heading1"/>
        <w:keepNext/>
        <w:numPr>
          <w:ilvl w:val="0"/>
          <w:numId w:val="0"/>
        </w:numPr>
        <w:bidi/>
        <w:rPr>
          <w:rFonts w:asciiTheme="majorBidi" w:hAnsiTheme="majorBidi"/>
          <w:sz w:val="26"/>
          <w:szCs w:val="26"/>
          <w:u w:val="single"/>
          <w:lang w:bidi="ar-LB"/>
        </w:rPr>
      </w:pP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lastRenderedPageBreak/>
        <w:t>المبادرات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t>الإقليمية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t>لتطوير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t>المعايير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t>الدنيا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t>لأداء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3C5582">
        <w:rPr>
          <w:rFonts w:asciiTheme="majorBidi" w:hAnsiTheme="majorBidi"/>
          <w:sz w:val="26"/>
          <w:szCs w:val="26"/>
          <w:u w:val="single"/>
          <w:rtl/>
          <w:lang w:bidi="ar-LB"/>
        </w:rPr>
        <w:t>الطاقة</w:t>
      </w:r>
    </w:p>
    <w:p w14:paraId="521D83C2" w14:textId="12A0BD57" w:rsidR="005A1AA1" w:rsidRPr="005A1AA1" w:rsidRDefault="0038055D" w:rsidP="00FC1F48">
      <w:pPr>
        <w:pStyle w:val="Heading1"/>
        <w:keepNext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bookmarkStart w:id="9" w:name="_Hlk181960775"/>
      <w:r w:rsidRPr="0038055D">
        <w:rPr>
          <w:sz w:val="26"/>
          <w:szCs w:val="26"/>
          <w:rtl/>
          <w:lang w:bidi="ar-LB"/>
        </w:rPr>
        <w:t>تقود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وزارة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والتنمية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المعدنية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مجموعة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العمل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الإقليمية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المعنية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بالمعايير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مجموعة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شرق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أفريقيا.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الإقليمي،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يجري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لمكيفات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والمبردات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المنزلية،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وتخطط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الوطني.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ناقشت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مبادرة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"متحدون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أجل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الكفاءة"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التجاري،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أبدت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اهتمامها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بهذه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المبادرة.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إطار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بكفاءة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المقدم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وفقاً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89/6،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ستشارك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بكفاءة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التجاري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وتطوير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لهذا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8055D">
        <w:rPr>
          <w:sz w:val="26"/>
          <w:szCs w:val="26"/>
          <w:rtl/>
          <w:lang w:bidi="ar-LB"/>
        </w:rPr>
        <w:t>القطاع.</w:t>
      </w:r>
    </w:p>
    <w:bookmarkEnd w:id="9"/>
    <w:p w14:paraId="328C289B" w14:textId="6E9A43D4" w:rsidR="005A1AA1" w:rsidRPr="005A1AA1" w:rsidRDefault="0067047E" w:rsidP="005A1AA1">
      <w:pPr>
        <w:pStyle w:val="Heading1"/>
        <w:numPr>
          <w:ilvl w:val="0"/>
          <w:numId w:val="0"/>
        </w:numPr>
        <w:bidi/>
        <w:rPr>
          <w:rFonts w:asciiTheme="majorBidi" w:hAnsiTheme="majorBidi"/>
          <w:sz w:val="26"/>
          <w:szCs w:val="26"/>
          <w:u w:val="single"/>
          <w:lang w:bidi="ar-LB"/>
        </w:rPr>
      </w:pPr>
      <w:r w:rsidRPr="0067047E">
        <w:rPr>
          <w:rFonts w:asciiTheme="majorBidi" w:hAnsiTheme="majorBidi"/>
          <w:sz w:val="26"/>
          <w:szCs w:val="26"/>
          <w:u w:val="single"/>
          <w:rtl/>
          <w:lang w:bidi="ar-LB"/>
        </w:rPr>
        <w:t>القضايا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67047E">
        <w:rPr>
          <w:rFonts w:asciiTheme="majorBidi" w:hAnsiTheme="majorBidi"/>
          <w:sz w:val="26"/>
          <w:szCs w:val="26"/>
          <w:u w:val="single"/>
          <w:rtl/>
          <w:lang w:bidi="ar-LB"/>
        </w:rPr>
        <w:t>الفنية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67047E">
        <w:rPr>
          <w:rFonts w:asciiTheme="majorBidi" w:hAnsiTheme="majorBidi"/>
          <w:sz w:val="26"/>
          <w:szCs w:val="26"/>
          <w:u w:val="single"/>
          <w:rtl/>
          <w:lang w:bidi="ar-LB"/>
        </w:rPr>
        <w:t>وذات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67047E">
        <w:rPr>
          <w:rFonts w:asciiTheme="majorBidi" w:hAnsiTheme="majorBidi"/>
          <w:sz w:val="26"/>
          <w:szCs w:val="26"/>
          <w:u w:val="single"/>
          <w:rtl/>
          <w:lang w:bidi="ar-LB"/>
        </w:rPr>
        <w:t>الصلة</w:t>
      </w:r>
      <w:r w:rsidR="0018724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67047E">
        <w:rPr>
          <w:rFonts w:asciiTheme="majorBidi" w:hAnsiTheme="majorBidi"/>
          <w:sz w:val="26"/>
          <w:szCs w:val="26"/>
          <w:u w:val="single"/>
          <w:rtl/>
          <w:lang w:bidi="ar-LB"/>
        </w:rPr>
        <w:t>بالتكلفة</w:t>
      </w:r>
    </w:p>
    <w:p w14:paraId="76B6F011" w14:textId="2F36B27A" w:rsidR="005A1AA1" w:rsidRPr="005A1AA1" w:rsidRDefault="003C4CEA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C4CEA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باختيار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محل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المستفيد،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اختيار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"ستاندارد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ليميتد"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جاء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بالتشاور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الوثيق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الأوزون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والجمعية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للتبريد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الهواء.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"ستاندارد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ليميتد"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عبارةٌ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سلسلة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متاجر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مملوكة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محلياً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حجم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كبير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وفروع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متعددة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كامبالا.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وإنهم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ملتزمون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باعتماد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اقترحوا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استثمار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344,000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كتمويل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مشترك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لتنفيذ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المشروع.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أيضاً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الرغم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وجود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بعض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الاستخدامات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للمعدات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(على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سبيل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المثال،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مبردات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الزجاجات)،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إلا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انتشار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التكنولوجيا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محدود.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وبالتالي،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فإن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يسهل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السريع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التجارية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C4CEA">
        <w:rPr>
          <w:sz w:val="26"/>
          <w:szCs w:val="26"/>
          <w:rtl/>
          <w:lang w:bidi="ar-LB"/>
        </w:rPr>
        <w:t>السوق.</w:t>
      </w:r>
    </w:p>
    <w:p w14:paraId="105669DA" w14:textId="3DF5930D" w:rsidR="005A1AA1" w:rsidRPr="005A1AA1" w:rsidRDefault="00566A3D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566A3D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بدمج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الحالي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مبادرات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أخرى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بالتغير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المناخي،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يسهم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خفض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انبعاثات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الغازات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الدفيئة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وسوف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يُحتسب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المساهمات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المحددة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للبلد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المستوى</w:t>
      </w:r>
      <w:r w:rsidR="0018724B">
        <w:rPr>
          <w:sz w:val="26"/>
          <w:szCs w:val="26"/>
          <w:rtl/>
          <w:lang w:bidi="ar-LB"/>
        </w:rPr>
        <w:t xml:space="preserve"> </w:t>
      </w:r>
      <w:r w:rsidRPr="00566A3D">
        <w:rPr>
          <w:sz w:val="26"/>
          <w:szCs w:val="26"/>
          <w:rtl/>
          <w:lang w:bidi="ar-LB"/>
        </w:rPr>
        <w:t>الوطني.</w:t>
      </w:r>
    </w:p>
    <w:p w14:paraId="2E603EBC" w14:textId="7A5B29B9" w:rsidR="005A1AA1" w:rsidRPr="005A1AA1" w:rsidRDefault="00A0637C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A0637C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بأنشطة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الممولة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مصادر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الصندوق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المتعدد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الأطراف،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ذكرت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مشروعين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(مبادرة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الصديق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للبيئة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الثالثة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(من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مبادرة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المناخ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الدولية)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الغرف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الصديق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للبيئة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(لم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يبدأ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تشغيله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بعد))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التركيز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بما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ذلك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مكيفات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الهواء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lang w:bidi="ar-LB"/>
        </w:rPr>
        <w:t>R-290</w:t>
      </w:r>
      <w:r w:rsidRPr="00A0637C">
        <w:rPr>
          <w:sz w:val="26"/>
          <w:szCs w:val="26"/>
          <w:rtl/>
          <w:lang w:bidi="ar-LB"/>
        </w:rPr>
        <w:t>.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وستوفر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المشاريع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والمشورة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المتعلقة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بالسياسات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بشأن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الطاقة.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تصميم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الحالي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وتنفيذه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لتحقيق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أقصى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قدر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التكامل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المشاريع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وبناء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القدرات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وأنشطة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A0637C">
        <w:rPr>
          <w:sz w:val="26"/>
          <w:szCs w:val="26"/>
          <w:rtl/>
          <w:lang w:bidi="ar-LB"/>
        </w:rPr>
        <w:t>التوعية.</w:t>
      </w:r>
    </w:p>
    <w:p w14:paraId="4570F7B6" w14:textId="3CB9DFCE" w:rsidR="005A1AA1" w:rsidRPr="005A1AA1" w:rsidRDefault="00F47990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F47990">
        <w:rPr>
          <w:sz w:val="26"/>
          <w:szCs w:val="26"/>
          <w:rtl/>
          <w:lang w:bidi="ar-LB"/>
        </w:rPr>
        <w:t>فيما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يتعلق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بأنشطة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الاختيارية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المقترحة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إطار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المشروع،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تكميلية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شأنها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تساعد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فهم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ممارسات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الصيانة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والخدمة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الآمنة.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وأوضحت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أنه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اقتراح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للتبني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الآمن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للمعدات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إطار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كيغالي،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الذي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هو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حالياً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مرحلة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متقدمة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التحضير.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وبعد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إجراء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مشاورات،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وافقت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المكون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الحالي.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وعلاوة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الاتفاق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إزالة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أحادية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الكتلة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lang w:bidi="ar-LB"/>
        </w:rPr>
        <w:t>R-290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طلب</w:t>
      </w:r>
      <w:r w:rsidR="0018724B">
        <w:rPr>
          <w:sz w:val="26"/>
          <w:szCs w:val="26"/>
          <w:rtl/>
          <w:lang w:bidi="ar-LB"/>
        </w:rPr>
        <w:t xml:space="preserve"> </w:t>
      </w:r>
      <w:r w:rsidRPr="00F47990">
        <w:rPr>
          <w:sz w:val="26"/>
          <w:szCs w:val="26"/>
          <w:rtl/>
          <w:lang w:bidi="ar-LB"/>
        </w:rPr>
        <w:t>التمويل.</w:t>
      </w:r>
    </w:p>
    <w:p w14:paraId="22465C5C" w14:textId="53241407" w:rsidR="005A1AA1" w:rsidRPr="005A1AA1" w:rsidRDefault="00757A6C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757A6C">
        <w:rPr>
          <w:sz w:val="26"/>
          <w:szCs w:val="26"/>
          <w:rtl/>
          <w:lang w:bidi="ar-LB"/>
        </w:rPr>
        <w:lastRenderedPageBreak/>
        <w:t>يوضح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الجدول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2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المنقحة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والتمويل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المتفق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عليه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للمشروع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قطاع</w:t>
      </w:r>
      <w:r w:rsidR="0018724B">
        <w:rPr>
          <w:sz w:val="26"/>
          <w:szCs w:val="26"/>
          <w:rtl/>
          <w:lang w:bidi="ar-LB"/>
        </w:rPr>
        <w:t xml:space="preserve"> </w:t>
      </w:r>
      <w:r w:rsidRPr="00757A6C">
        <w:rPr>
          <w:sz w:val="26"/>
          <w:szCs w:val="26"/>
          <w:rtl/>
          <w:lang w:bidi="ar-LB"/>
        </w:rPr>
        <w:t>الخدمة.</w:t>
      </w:r>
    </w:p>
    <w:p w14:paraId="1AF2B21B" w14:textId="696717BD" w:rsidR="005A1AA1" w:rsidRPr="005A1AA1" w:rsidRDefault="00E53092" w:rsidP="005A1AA1">
      <w:pPr>
        <w:bidi/>
        <w:rPr>
          <w:rFonts w:asciiTheme="majorBidi" w:hAnsiTheme="majorBidi" w:cstheme="majorBidi"/>
          <w:bCs/>
          <w:sz w:val="26"/>
          <w:szCs w:val="26"/>
          <w:lang w:bidi="ar-LB"/>
        </w:rPr>
      </w:pPr>
      <w:r>
        <w:rPr>
          <w:rFonts w:asciiTheme="majorBidi" w:hAnsiTheme="majorBidi"/>
          <w:bCs/>
          <w:sz w:val="26"/>
          <w:szCs w:val="26"/>
          <w:rtl/>
          <w:lang w:bidi="ar-LB"/>
        </w:rPr>
        <w:t>ا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لجدول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2.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التكلفة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الإجمالية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للمشروع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التجريبي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لكفاءة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استخدام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الطاقة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في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أوغندا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كما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تم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الاتفاق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عليه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(</w:t>
      </w:r>
      <w:r w:rsidR="009E4949">
        <w:rPr>
          <w:rFonts w:asciiTheme="majorBidi" w:hAnsiTheme="majorBidi"/>
          <w:bCs/>
          <w:sz w:val="26"/>
          <w:szCs w:val="26"/>
          <w:rtl/>
          <w:lang w:bidi="ar-LB"/>
        </w:rPr>
        <w:t>دولار</w:t>
      </w:r>
      <w:r w:rsidR="0018724B">
        <w:rPr>
          <w:rFonts w:asciiTheme="majorBidi" w:hAnsiTheme="majorBidi"/>
          <w:bCs/>
          <w:sz w:val="26"/>
          <w:szCs w:val="26"/>
          <w:rtl/>
          <w:lang w:bidi="ar-LB"/>
        </w:rPr>
        <w:t xml:space="preserve"> </w:t>
      </w:r>
      <w:r w:rsidR="009E4949">
        <w:rPr>
          <w:rFonts w:asciiTheme="majorBidi" w:hAnsiTheme="majorBidi"/>
          <w:bCs/>
          <w:sz w:val="26"/>
          <w:szCs w:val="26"/>
          <w:rtl/>
          <w:lang w:bidi="ar-LB"/>
        </w:rPr>
        <w:t>أمريكي</w:t>
      </w:r>
      <w:r w:rsidR="009E4949" w:rsidRPr="009E4949">
        <w:rPr>
          <w:rFonts w:asciiTheme="majorBidi" w:hAnsiTheme="majorBidi"/>
          <w:bCs/>
          <w:sz w:val="26"/>
          <w:szCs w:val="26"/>
          <w:rtl/>
          <w:lang w:bidi="ar-LB"/>
        </w:rPr>
        <w:t>)</w:t>
      </w:r>
    </w:p>
    <w:tbl>
      <w:tblPr>
        <w:bidiVisual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8"/>
        <w:gridCol w:w="1702"/>
        <w:gridCol w:w="1700"/>
      </w:tblGrid>
      <w:tr w:rsidR="006314CD" w:rsidRPr="00032AE7" w14:paraId="72A430F9" w14:textId="77777777" w:rsidTr="005A1AA1">
        <w:trPr>
          <w:trHeight w:val="205"/>
          <w:tblHeader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D8A14" w14:textId="0AC71E04" w:rsidR="00E53092" w:rsidRPr="00E53092" w:rsidRDefault="00E53092" w:rsidP="00E53092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bCs/>
                <w:sz w:val="20"/>
                <w:szCs w:val="20"/>
                <w:rtl/>
                <w:lang w:val="en-US" w:eastAsia="zh-CN" w:bidi="ar-LB"/>
              </w:rPr>
              <w:t>التفاصيل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FE636" w14:textId="6106E934" w:rsidR="00E53092" w:rsidRPr="00E53092" w:rsidRDefault="00E53092" w:rsidP="00E5309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 w:eastAsia="zh-CN" w:bidi="ar-LB"/>
              </w:rPr>
            </w:pP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التمويل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المطلوب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من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الصندوق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المتعدد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الأطراف</w:t>
            </w:r>
          </w:p>
          <w:p w14:paraId="212A86CB" w14:textId="0438C116" w:rsidR="00E53092" w:rsidRPr="00D1649E" w:rsidRDefault="00E53092" w:rsidP="00E5309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(كما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تم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تقديمه)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C040D" w14:textId="274C3D95" w:rsidR="00E53092" w:rsidRPr="00032AE7" w:rsidRDefault="00E53092" w:rsidP="00E5309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التمويل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المطلوب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من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الصندوق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المتعدد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الأطراف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(كما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تمت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الموافقة</w:t>
            </w:r>
            <w:r w:rsidR="0018724B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b/>
                <w:bCs/>
                <w:sz w:val="20"/>
                <w:szCs w:val="20"/>
                <w:rtl/>
                <w:lang w:val="en-US" w:eastAsia="zh-CN" w:bidi="ar-LB"/>
              </w:rPr>
              <w:t>عليه)</w:t>
            </w:r>
          </w:p>
        </w:tc>
      </w:tr>
      <w:tr w:rsidR="006314CD" w:rsidRPr="00032AE7" w14:paraId="2244CB71" w14:textId="77777777" w:rsidTr="005A1AA1">
        <w:trPr>
          <w:trHeight w:val="109"/>
        </w:trPr>
        <w:tc>
          <w:tcPr>
            <w:tcW w:w="3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C0E3" w14:textId="13200B69" w:rsidR="00E53092" w:rsidRPr="00032AE7" w:rsidRDefault="00E53092" w:rsidP="009B28B9">
            <w:pPr>
              <w:bidi/>
              <w:spacing w:before="40" w:after="40"/>
              <w:ind w:right="115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شراء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16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خزانة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عرض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وسبعة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أجهزة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تبريد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متعددة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الأسطح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ذات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وحدة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تبريد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شبه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داخلية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قائمة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على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غاز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  <w:t>R-290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ذات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أبواب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زجاجية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ومبرد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غاز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خارجي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F84D3" w14:textId="72F33FC0" w:rsidR="006314CD" w:rsidRPr="00D1649E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346,200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793FB" w14:textId="3E0677CF" w:rsidR="006314CD" w:rsidRPr="00032AE7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341,200</w:t>
            </w:r>
          </w:p>
        </w:tc>
      </w:tr>
      <w:tr w:rsidR="006314CD" w:rsidRPr="00032AE7" w14:paraId="37D15816" w14:textId="77777777" w:rsidTr="005A1AA1">
        <w:trPr>
          <w:trHeight w:val="230"/>
        </w:trPr>
        <w:tc>
          <w:tcPr>
            <w:tcW w:w="3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7DED" w14:textId="7888A6F6" w:rsidR="00E53092" w:rsidRPr="00032AE7" w:rsidRDefault="00E53092" w:rsidP="009B28B9">
            <w:pPr>
              <w:bidi/>
              <w:spacing w:before="40" w:after="40"/>
              <w:ind w:right="115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الخدمات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اللوجستية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بما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في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ذلك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الشحن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وإصدار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الشهادات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والتفتيش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4B8B4" w14:textId="16CD4846" w:rsidR="006314CD" w:rsidRPr="00D1649E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35,000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E8F6E" w14:textId="209D328F" w:rsidR="006314CD" w:rsidRPr="00032AE7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35,000</w:t>
            </w:r>
          </w:p>
        </w:tc>
      </w:tr>
      <w:tr w:rsidR="006314CD" w:rsidRPr="00032AE7" w14:paraId="66C9B834" w14:textId="77777777" w:rsidTr="005A1AA1">
        <w:trPr>
          <w:trHeight w:val="230"/>
        </w:trPr>
        <w:tc>
          <w:tcPr>
            <w:tcW w:w="3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17C2" w14:textId="0C9534CE" w:rsidR="00E53092" w:rsidRPr="00032AE7" w:rsidRDefault="00E53092" w:rsidP="009B28B9">
            <w:pPr>
              <w:bidi/>
              <w:spacing w:before="40" w:after="40"/>
              <w:ind w:right="115"/>
              <w:rPr>
                <w:rFonts w:asciiTheme="majorBidi" w:hAnsiTheme="majorBidi" w:cstheme="majorBidi"/>
                <w:sz w:val="20"/>
                <w:szCs w:val="20"/>
                <w:lang w:eastAsia="zh-CN" w:bidi="ar-LB"/>
              </w:rPr>
            </w:pPr>
            <w:r w:rsidRPr="00E53092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>الدعم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>الفني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>للتركيب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>والتشغيل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>وإدارة/رصد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57086" w14:textId="01C81973" w:rsidR="006314CD" w:rsidRPr="00D1649E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39,000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AB90B" w14:textId="3CCF14B6" w:rsidR="006314CD" w:rsidRPr="00032AE7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39,000</w:t>
            </w:r>
          </w:p>
        </w:tc>
      </w:tr>
      <w:tr w:rsidR="006314CD" w:rsidRPr="00032AE7" w14:paraId="72C8E716" w14:textId="77777777" w:rsidTr="005A1AA1">
        <w:trPr>
          <w:trHeight w:val="230"/>
        </w:trPr>
        <w:tc>
          <w:tcPr>
            <w:tcW w:w="3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A198" w14:textId="4287DD14" w:rsidR="00E53092" w:rsidRPr="00032AE7" w:rsidRDefault="00E53092" w:rsidP="009B28B9">
            <w:pPr>
              <w:bidi/>
              <w:spacing w:before="40" w:after="40"/>
              <w:ind w:right="115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الطوارئ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023F9" w14:textId="36F149AF" w:rsidR="006314CD" w:rsidRPr="00D1649E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20,000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10CE8" w14:textId="3CFFFBE2" w:rsidR="006314CD" w:rsidRPr="00032AE7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20,000</w:t>
            </w:r>
          </w:p>
        </w:tc>
      </w:tr>
      <w:tr w:rsidR="009D0EE7" w:rsidRPr="00032AE7" w14:paraId="21C55D39" w14:textId="77777777" w:rsidTr="005A1AA1">
        <w:trPr>
          <w:trHeight w:val="230"/>
        </w:trPr>
        <w:tc>
          <w:tcPr>
            <w:tcW w:w="3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33785" w14:textId="2CA55A44" w:rsidR="00E53092" w:rsidRPr="0003285F" w:rsidRDefault="00E53092" w:rsidP="009B28B9">
            <w:pPr>
              <w:bidi/>
              <w:spacing w:before="40" w:after="40"/>
              <w:ind w:right="115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دعم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المعدات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والمساعدة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الفنية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لتدريب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الفنيين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على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المعدات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القائمة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على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الهيدروكربون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وذات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الكفاءة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من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حيث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استخدام</w:t>
            </w:r>
            <w:r w:rsidR="0018724B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 xml:space="preserve"> </w:t>
            </w:r>
            <w:r w:rsidRPr="00E53092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الطاقة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5CA0C" w14:textId="218CB123" w:rsidR="009D0EE7" w:rsidRPr="00D1649E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58,000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151B4F" w14:textId="038C3823" w:rsidR="009D0EE7" w:rsidRPr="00032AE7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sz w:val="20"/>
                <w:szCs w:val="20"/>
                <w:rtl/>
                <w:lang w:val="en-US" w:eastAsia="zh-CN" w:bidi="ar-LB"/>
              </w:rPr>
              <w:t>0</w:t>
            </w:r>
          </w:p>
        </w:tc>
      </w:tr>
      <w:tr w:rsidR="006314CD" w:rsidRPr="00032AE7" w14:paraId="5AD54B48" w14:textId="77777777" w:rsidTr="005A1AA1">
        <w:trPr>
          <w:trHeight w:val="230"/>
        </w:trPr>
        <w:tc>
          <w:tcPr>
            <w:tcW w:w="3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629C9" w14:textId="1237B37B" w:rsidR="006314CD" w:rsidRPr="005A1AA1" w:rsidRDefault="005A1AA1" w:rsidP="005A1AA1">
            <w:pPr>
              <w:bidi/>
              <w:ind w:right="117"/>
              <w:jc w:val="left"/>
              <w:rPr>
                <w:rFonts w:asciiTheme="majorBidi" w:hAnsiTheme="majorBidi" w:cstheme="majorBidi"/>
                <w:bCs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 w:cstheme="majorBidi"/>
                <w:bCs/>
                <w:sz w:val="20"/>
                <w:szCs w:val="20"/>
                <w:rtl/>
                <w:lang w:val="en-US" w:eastAsia="zh-CN" w:bidi="ar-LB"/>
              </w:rPr>
              <w:t>المجموع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DC1FD" w14:textId="786493EC" w:rsidR="006314CD" w:rsidRPr="005A1AA1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bCs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bCs/>
                <w:sz w:val="20"/>
                <w:szCs w:val="20"/>
                <w:rtl/>
                <w:lang w:val="en-US" w:eastAsia="zh-CN" w:bidi="ar-LB"/>
              </w:rPr>
              <w:t>498,200</w:t>
            </w:r>
          </w:p>
        </w:tc>
        <w:tc>
          <w:tcPr>
            <w:tcW w:w="9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7C2B3" w14:textId="0A9049E6" w:rsidR="006314CD" w:rsidRPr="005A1AA1" w:rsidRDefault="005A1AA1" w:rsidP="005A1AA1">
            <w:pPr>
              <w:bidi/>
              <w:ind w:right="162"/>
              <w:jc w:val="left"/>
              <w:rPr>
                <w:rFonts w:asciiTheme="majorBidi" w:hAnsiTheme="majorBidi" w:cstheme="majorBidi"/>
                <w:bCs/>
                <w:sz w:val="20"/>
                <w:szCs w:val="20"/>
                <w:lang w:val="en-US" w:eastAsia="zh-CN" w:bidi="ar-LB"/>
              </w:rPr>
            </w:pPr>
            <w:r w:rsidRPr="005A1AA1">
              <w:rPr>
                <w:rFonts w:asciiTheme="majorBidi" w:hAnsiTheme="majorBidi"/>
                <w:bCs/>
                <w:sz w:val="20"/>
                <w:szCs w:val="20"/>
                <w:rtl/>
                <w:lang w:val="en-US" w:eastAsia="zh-CN" w:bidi="ar-LB"/>
              </w:rPr>
              <w:t>435,200</w:t>
            </w:r>
          </w:p>
        </w:tc>
      </w:tr>
    </w:tbl>
    <w:p w14:paraId="4982749A" w14:textId="20A9DB9A" w:rsidR="005A1AA1" w:rsidRPr="005A1AA1" w:rsidRDefault="00C356E6" w:rsidP="005A1AA1">
      <w:pPr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lang w:val="en-GB" w:bidi="ar-LB"/>
        </w:rPr>
      </w:pPr>
      <w:r w:rsidRPr="00C356E6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التكلفة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C356E6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المتفق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C356E6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عليها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C356E6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للمشروع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C356E6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التجريبي</w:t>
      </w:r>
    </w:p>
    <w:p w14:paraId="70DB5B03" w14:textId="46632160" w:rsidR="005A1AA1" w:rsidRPr="005A1AA1" w:rsidRDefault="00B76DA5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B76DA5">
        <w:rPr>
          <w:sz w:val="26"/>
          <w:szCs w:val="26"/>
          <w:rtl/>
          <w:lang w:bidi="ar-LB"/>
        </w:rPr>
        <w:t>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الاتفاق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تكلفة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بمبلغ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قدره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435,200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56,576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B76DA5">
        <w:rPr>
          <w:sz w:val="26"/>
          <w:szCs w:val="26"/>
          <w:rtl/>
          <w:lang w:bidi="ar-LB"/>
        </w:rPr>
        <w:t>المتحدة.</w:t>
      </w:r>
    </w:p>
    <w:p w14:paraId="5E9F09C9" w14:textId="25695BA6" w:rsidR="005A1AA1" w:rsidRPr="005A1AA1" w:rsidRDefault="00B76DA5" w:rsidP="005A1AA1">
      <w:pPr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lang w:val="en-GB" w:bidi="ar-LB"/>
        </w:rPr>
      </w:pPr>
      <w:r w:rsidRPr="00B76DA5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استدامة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B76DA5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المشروع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B76DA5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التجريبي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B76DA5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وتقييم</w:t>
      </w:r>
      <w:r w:rsidR="0018724B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 xml:space="preserve"> </w:t>
      </w:r>
      <w:r w:rsidRPr="00B76DA5">
        <w:rPr>
          <w:rFonts w:asciiTheme="majorBidi" w:hAnsiTheme="majorBidi"/>
          <w:sz w:val="26"/>
          <w:szCs w:val="26"/>
          <w:u w:val="single"/>
          <w:rtl/>
          <w:lang w:val="en-GB" w:bidi="ar-LB"/>
        </w:rPr>
        <w:t>المخاطر</w:t>
      </w:r>
    </w:p>
    <w:p w14:paraId="7BC24D4E" w14:textId="7CDEE9D2" w:rsidR="005A1AA1" w:rsidRPr="005A1AA1" w:rsidRDefault="003D5978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3D59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خلال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الحالي،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عرض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التجارية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محلات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السوبرماركت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لأصحاب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المصلحة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الوطنيين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المعنيين.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سيتضمن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عناصر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لتسجيل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</w:t>
      </w:r>
      <w:r w:rsidR="00CC2BC2">
        <w:rPr>
          <w:sz w:val="26"/>
          <w:szCs w:val="26"/>
          <w:rtl/>
          <w:lang w:bidi="ar-LB"/>
        </w:rPr>
        <w:t>ال</w:t>
      </w:r>
      <w:r w:rsidRPr="003D5978">
        <w:rPr>
          <w:sz w:val="26"/>
          <w:szCs w:val="26"/>
          <w:rtl/>
          <w:lang w:bidi="ar-LB"/>
        </w:rPr>
        <w:t>إبلاغ</w:t>
      </w:r>
      <w:r w:rsidR="0018724B">
        <w:rPr>
          <w:sz w:val="26"/>
          <w:szCs w:val="26"/>
          <w:rtl/>
          <w:lang w:bidi="ar-LB"/>
        </w:rPr>
        <w:t xml:space="preserve"> </w:t>
      </w:r>
      <w:r w:rsidR="00CC2BC2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استهلاك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يقترح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المستفيد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استثمار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يقرب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344,000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كتمويل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مشترك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لشراء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إضافية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الصلة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(على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سبيل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المثال،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الأعمال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المدنية،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والتخلص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الحالية).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يوضح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التزام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المستفيد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بتبني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التكنولوجيا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بدلاً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lang w:bidi="ar-LB"/>
        </w:rPr>
        <w:t>R-404A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</w:t>
      </w:r>
      <w:r w:rsidR="00CC2BC2">
        <w:rPr>
          <w:sz w:val="26"/>
          <w:szCs w:val="26"/>
          <w:rtl/>
          <w:lang w:bidi="ar-LB"/>
        </w:rPr>
        <w:t>غاز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lang w:bidi="ar-LB"/>
        </w:rPr>
        <w:t>R-407A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والهيدروفلوروكربون-134أ.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نتائج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لتطوير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التجارية.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شأن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والتثقيف،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بالتعاون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الجهة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المستفيدة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والجمعية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الوطنية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الأوغندية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وتكييف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الهواء،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فضلاً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التوعية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الإقليمية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الصلة،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تعزز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التبني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الواسع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النطاق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لهذه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التكنولوجيا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البلد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والمنطقة.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علاوة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ذلك،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ستسهم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التدريب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التعامل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والتي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تنفيذها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بموجب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خطة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تنفيذ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كيغالي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تقديمها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2025،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تعزيز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قدرة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الفنيين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صيانة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الهيدروكربون.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وبالتالي،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سيتكلل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هذا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بتسريع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التجارية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القائمة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الهيدروكربون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وذات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حيث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ودعم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اعتماد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للمعايير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الدنيا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لأداء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التبريد</w:t>
      </w:r>
      <w:r w:rsidR="0018724B">
        <w:rPr>
          <w:sz w:val="26"/>
          <w:szCs w:val="26"/>
          <w:rtl/>
          <w:lang w:bidi="ar-LB"/>
        </w:rPr>
        <w:t xml:space="preserve"> </w:t>
      </w:r>
      <w:r w:rsidRPr="003D5978">
        <w:rPr>
          <w:sz w:val="26"/>
          <w:szCs w:val="26"/>
          <w:rtl/>
          <w:lang w:bidi="ar-LB"/>
        </w:rPr>
        <w:t>التجارية.</w:t>
      </w:r>
    </w:p>
    <w:p w14:paraId="2CC97A17" w14:textId="60C48BA9" w:rsidR="005A1AA1" w:rsidRPr="003627E2" w:rsidRDefault="003627E2" w:rsidP="005A1AA1">
      <w:pPr>
        <w:bidi/>
        <w:spacing w:after="240"/>
        <w:rPr>
          <w:rFonts w:asciiTheme="majorBidi" w:hAnsiTheme="majorBidi" w:cstheme="majorBidi"/>
          <w:bCs/>
          <w:sz w:val="26"/>
          <w:szCs w:val="26"/>
          <w:lang w:bidi="ar-LB"/>
        </w:rPr>
      </w:pPr>
      <w:r w:rsidRPr="003627E2">
        <w:rPr>
          <w:rFonts w:asciiTheme="majorBidi" w:hAnsiTheme="majorBidi"/>
          <w:bCs/>
          <w:sz w:val="26"/>
          <w:szCs w:val="26"/>
          <w:rtl/>
          <w:lang w:bidi="ar-LB"/>
        </w:rPr>
        <w:t>التوصية</w:t>
      </w:r>
    </w:p>
    <w:p w14:paraId="5BFEA914" w14:textId="0934C101" w:rsidR="005A1AA1" w:rsidRPr="005A1AA1" w:rsidRDefault="000B1DD2" w:rsidP="00FC1F48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lang w:bidi="ar-LB"/>
        </w:rPr>
      </w:pPr>
      <w:r w:rsidRPr="000B1DD2">
        <w:rPr>
          <w:sz w:val="26"/>
          <w:szCs w:val="26"/>
          <w:rtl/>
          <w:lang w:bidi="ar-LB"/>
        </w:rPr>
        <w:t>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ترغب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التنفيذية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النظر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الموافقة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التجريبي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للحفاظ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على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كفاءة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استخدام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الطاقة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التقنيات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والمعدات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البديلة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و/أو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تعزيزها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سياق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التخفيض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التدريجي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للهيدروفلوروكربون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(أنشطة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غير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استثمارية)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لأوغندا،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بمبلغ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قدره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435,200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أمريكي،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بالإضافة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تكاليف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دعم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الوكالة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البالغة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56,576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دولار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أمريكي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لحكومة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المملكة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المتحدة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لبريطانيا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العظمى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وأيرلندا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الشمالية،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مع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ملاحظة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ما</w:t>
      </w:r>
      <w:r w:rsidR="0018724B">
        <w:rPr>
          <w:sz w:val="26"/>
          <w:szCs w:val="26"/>
          <w:rtl/>
          <w:lang w:bidi="ar-LB"/>
        </w:rPr>
        <w:t xml:space="preserve"> </w:t>
      </w:r>
      <w:r w:rsidRPr="000B1DD2">
        <w:rPr>
          <w:sz w:val="26"/>
          <w:szCs w:val="26"/>
          <w:rtl/>
          <w:lang w:bidi="ar-LB"/>
        </w:rPr>
        <w:t>يلي:</w:t>
      </w:r>
    </w:p>
    <w:p w14:paraId="20167418" w14:textId="441C7316" w:rsidR="005A1AA1" w:rsidRPr="005A1AA1" w:rsidRDefault="00E4064B" w:rsidP="00FC1F48">
      <w:pPr>
        <w:pStyle w:val="Heading2"/>
        <w:numPr>
          <w:ilvl w:val="0"/>
          <w:numId w:val="17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E4064B">
        <w:rPr>
          <w:sz w:val="26"/>
          <w:szCs w:val="26"/>
          <w:rtl/>
          <w:lang w:bidi="ar-LB"/>
        </w:rPr>
        <w:lastRenderedPageBreak/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حكومة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أوغندا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قد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التزمت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بالشروط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المشار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إليها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المقرر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91/65(ب)(4)ب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(ب)(4)د؛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و</w:t>
      </w:r>
    </w:p>
    <w:p w14:paraId="7FC5535F" w14:textId="5D89D80C" w:rsidR="005A1AA1" w:rsidRPr="005A1AA1" w:rsidRDefault="00E4064B" w:rsidP="00FC1F48">
      <w:pPr>
        <w:pStyle w:val="Heading2"/>
        <w:numPr>
          <w:ilvl w:val="0"/>
          <w:numId w:val="17"/>
        </w:numPr>
        <w:bidi/>
        <w:spacing w:line="288" w:lineRule="auto"/>
        <w:ind w:left="1440" w:hanging="720"/>
        <w:rPr>
          <w:sz w:val="26"/>
          <w:szCs w:val="26"/>
          <w:lang w:bidi="ar-LB"/>
        </w:rPr>
      </w:pPr>
      <w:r w:rsidRPr="00E4064B">
        <w:rPr>
          <w:sz w:val="26"/>
          <w:szCs w:val="26"/>
          <w:rtl/>
          <w:lang w:bidi="ar-LB"/>
        </w:rPr>
        <w:t>أن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سوف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يكتمل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تشغيلياً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موعد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أقصاه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31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ديسمبر/كانون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الأول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2026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وسيتم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تقديم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تقرير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مفصل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عن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المشروع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إلى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اللجنة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التنفيذية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في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غضون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ستة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أشهر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تاريخ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الانتهاء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من</w:t>
      </w:r>
      <w:r w:rsidR="0018724B">
        <w:rPr>
          <w:sz w:val="26"/>
          <w:szCs w:val="26"/>
          <w:rtl/>
          <w:lang w:bidi="ar-LB"/>
        </w:rPr>
        <w:t xml:space="preserve"> </w:t>
      </w:r>
      <w:r w:rsidRPr="00E4064B">
        <w:rPr>
          <w:sz w:val="26"/>
          <w:szCs w:val="26"/>
          <w:rtl/>
          <w:lang w:bidi="ar-LB"/>
        </w:rPr>
        <w:t>المشروع.</w:t>
      </w:r>
    </w:p>
    <w:p w14:paraId="70DCB1EE" w14:textId="77777777" w:rsidR="004E7F9C" w:rsidRPr="005A1AA1" w:rsidRDefault="004E7F9C" w:rsidP="005A1AA1">
      <w:pPr>
        <w:pStyle w:val="Title1"/>
        <w:bidi/>
        <w:ind w:right="440"/>
        <w:jc w:val="both"/>
        <w:rPr>
          <w:b w:val="0"/>
          <w:sz w:val="26"/>
          <w:szCs w:val="26"/>
          <w:lang w:val="en-CA" w:bidi="ar-LB"/>
        </w:rPr>
      </w:pPr>
    </w:p>
    <w:p w14:paraId="34AA14E1" w14:textId="77777777" w:rsidR="00976432" w:rsidRPr="005A1AA1" w:rsidRDefault="00976432" w:rsidP="005A1AA1">
      <w:pPr>
        <w:bidi/>
        <w:rPr>
          <w:sz w:val="26"/>
          <w:szCs w:val="26"/>
          <w:lang w:bidi="ar-LB"/>
        </w:rPr>
        <w:sectPr w:rsidR="00976432" w:rsidRPr="005A1AA1" w:rsidSect="00141DD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601" w:gutter="0"/>
          <w:cols w:space="720"/>
          <w:titlePg/>
        </w:sectPr>
      </w:pPr>
    </w:p>
    <w:p w14:paraId="4F621106" w14:textId="7DA88F10" w:rsidR="00B37090" w:rsidRPr="00F24055" w:rsidRDefault="00B37090" w:rsidP="00B37090">
      <w:pPr>
        <w:bidi/>
        <w:jc w:val="center"/>
        <w:rPr>
          <w:b/>
          <w:bCs/>
          <w:sz w:val="26"/>
          <w:szCs w:val="26"/>
          <w:rtl/>
          <w:lang w:bidi="ar-LB"/>
        </w:rPr>
      </w:pPr>
      <w:r w:rsidRPr="00F24055"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الاول</w:t>
      </w:r>
    </w:p>
    <w:p w14:paraId="0033F4BE" w14:textId="77777777" w:rsidR="00B37090" w:rsidRPr="00F24055" w:rsidRDefault="00B37090" w:rsidP="00B37090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bidi="ar-LB"/>
        </w:rPr>
      </w:pPr>
    </w:p>
    <w:p w14:paraId="6440D42B" w14:textId="36EAFADB" w:rsidR="00B37090" w:rsidRPr="00F24055" w:rsidRDefault="00B37090" w:rsidP="00B37090">
      <w:pPr>
        <w:bidi/>
        <w:jc w:val="center"/>
        <w:rPr>
          <w:b/>
          <w:bCs/>
          <w:sz w:val="26"/>
          <w:szCs w:val="26"/>
          <w:rtl/>
          <w:lang w:val="fr-CA" w:bidi="ar-LB"/>
        </w:rPr>
      </w:pPr>
      <w:r w:rsidRPr="008D46D8">
        <w:rPr>
          <w:b/>
          <w:bCs/>
          <w:sz w:val="26"/>
          <w:szCs w:val="26"/>
          <w:rtl/>
          <w:lang w:val="fr-CA" w:bidi="ar-LB"/>
        </w:rPr>
        <w:t>النص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8D46D8">
        <w:rPr>
          <w:b/>
          <w:bCs/>
          <w:sz w:val="26"/>
          <w:szCs w:val="26"/>
          <w:rtl/>
          <w:lang w:val="fr-CA" w:bidi="ar-LB"/>
        </w:rPr>
        <w:t>المقرر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8D46D8">
        <w:rPr>
          <w:b/>
          <w:bCs/>
          <w:sz w:val="26"/>
          <w:szCs w:val="26"/>
          <w:rtl/>
          <w:lang w:val="fr-CA" w:bidi="ar-LB"/>
        </w:rPr>
        <w:t>إدراجه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8D46D8">
        <w:rPr>
          <w:b/>
          <w:bCs/>
          <w:sz w:val="26"/>
          <w:szCs w:val="26"/>
          <w:rtl/>
          <w:lang w:val="fr-CA" w:bidi="ar-LB"/>
        </w:rPr>
        <w:t>في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8D46D8">
        <w:rPr>
          <w:b/>
          <w:bCs/>
          <w:sz w:val="26"/>
          <w:szCs w:val="26"/>
          <w:rtl/>
          <w:lang w:val="fr-CA" w:bidi="ar-LB"/>
        </w:rPr>
        <w:t>الاتفاق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8D46D8">
        <w:rPr>
          <w:b/>
          <w:bCs/>
          <w:sz w:val="26"/>
          <w:szCs w:val="26"/>
          <w:rtl/>
          <w:lang w:val="fr-CA" w:bidi="ar-LB"/>
        </w:rPr>
        <w:t>بين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8D46D8">
        <w:rPr>
          <w:b/>
          <w:bCs/>
          <w:sz w:val="26"/>
          <w:szCs w:val="26"/>
          <w:rtl/>
          <w:lang w:val="fr-CA" w:bidi="ar-LB"/>
        </w:rPr>
        <w:t>حكومة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bidi="ar-LB"/>
        </w:rPr>
        <w:t>أوغندا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واللجنة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التنفيذية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للصندوق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المتعدد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الأطراف</w:t>
      </w:r>
    </w:p>
    <w:p w14:paraId="261869D7" w14:textId="54DB61F3" w:rsidR="00B37090" w:rsidRPr="00F24055" w:rsidRDefault="00B37090" w:rsidP="00B37090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val="fr-CA" w:bidi="ar-LB"/>
        </w:rPr>
      </w:pPr>
      <w:r w:rsidRPr="00F24055">
        <w:rPr>
          <w:b/>
          <w:bCs/>
          <w:sz w:val="26"/>
          <w:szCs w:val="26"/>
          <w:rtl/>
          <w:lang w:val="fr-CA" w:bidi="ar-LB"/>
        </w:rPr>
        <w:t>لخفض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استهلاك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المواد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الهيدروكلوروفلوروكربونية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وفقا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للمرحلة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الثانية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</w:p>
    <w:p w14:paraId="11A11468" w14:textId="5EF269EE" w:rsidR="00B37090" w:rsidRPr="00F24055" w:rsidRDefault="00B37090" w:rsidP="00B37090">
      <w:pPr>
        <w:tabs>
          <w:tab w:val="left" w:pos="4095"/>
          <w:tab w:val="center" w:pos="4680"/>
        </w:tabs>
        <w:bidi/>
        <w:jc w:val="center"/>
        <w:rPr>
          <w:sz w:val="26"/>
          <w:szCs w:val="26"/>
          <w:rtl/>
          <w:lang w:val="fr-CA" w:bidi="ar-LB"/>
        </w:rPr>
      </w:pPr>
      <w:r w:rsidRPr="00F24055">
        <w:rPr>
          <w:b/>
          <w:bCs/>
          <w:sz w:val="26"/>
          <w:szCs w:val="26"/>
          <w:rtl/>
          <w:lang w:val="fr-CA" w:bidi="ar-LB"/>
        </w:rPr>
        <w:t>من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خطة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إدارة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إزالة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المواد</w:t>
      </w:r>
      <w:r w:rsidR="0018724B">
        <w:rPr>
          <w:b/>
          <w:bCs/>
          <w:sz w:val="26"/>
          <w:szCs w:val="26"/>
          <w:rtl/>
          <w:lang w:val="fr-CA" w:bidi="ar-LB"/>
        </w:rPr>
        <w:t xml:space="preserve"> </w:t>
      </w:r>
      <w:r w:rsidRPr="00F24055">
        <w:rPr>
          <w:b/>
          <w:bCs/>
          <w:sz w:val="26"/>
          <w:szCs w:val="26"/>
          <w:rtl/>
          <w:lang w:val="fr-CA" w:bidi="ar-LB"/>
        </w:rPr>
        <w:t>الهيدروكلوروفلوروكربونية</w:t>
      </w:r>
    </w:p>
    <w:p w14:paraId="6B988F34" w14:textId="00F460D6" w:rsidR="00B37090" w:rsidRDefault="00B37090" w:rsidP="00B37090">
      <w:pPr>
        <w:bidi/>
        <w:spacing w:before="240"/>
        <w:jc w:val="center"/>
        <w:rPr>
          <w:b/>
          <w:rtl/>
          <w:lang w:bidi="ar-LB"/>
        </w:rPr>
      </w:pPr>
      <w:r>
        <w:rPr>
          <w:b/>
          <w:rtl/>
          <w:lang w:bidi="ar-LB"/>
        </w:rPr>
        <w:t>(</w:t>
      </w:r>
      <w:r w:rsidRPr="008D46D8">
        <w:rPr>
          <w:b/>
          <w:rtl/>
          <w:lang w:bidi="ar-LB"/>
        </w:rPr>
        <w:t>التغييرات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ذات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الصلة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بالخط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الغامق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لتسهيل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الرجوع</w:t>
      </w:r>
      <w:r w:rsidR="0018724B">
        <w:rPr>
          <w:b/>
          <w:rtl/>
          <w:lang w:bidi="ar-LB"/>
        </w:rPr>
        <w:t xml:space="preserve"> </w:t>
      </w:r>
      <w:r w:rsidRPr="008D46D8">
        <w:rPr>
          <w:b/>
          <w:rtl/>
          <w:lang w:bidi="ar-LB"/>
        </w:rPr>
        <w:t>إليها</w:t>
      </w:r>
      <w:r>
        <w:rPr>
          <w:b/>
          <w:rtl/>
          <w:lang w:bidi="ar-LB"/>
        </w:rPr>
        <w:t>)</w:t>
      </w:r>
    </w:p>
    <w:p w14:paraId="56BAAB49" w14:textId="2A7D6383" w:rsidR="00B37090" w:rsidRPr="008D46D8" w:rsidRDefault="00D85230" w:rsidP="00FC1F48">
      <w:pPr>
        <w:numPr>
          <w:ilvl w:val="0"/>
          <w:numId w:val="18"/>
        </w:numPr>
        <w:tabs>
          <w:tab w:val="right" w:pos="429"/>
        </w:tabs>
        <w:bidi/>
        <w:spacing w:before="240"/>
        <w:ind w:left="429" w:hanging="425"/>
        <w:jc w:val="left"/>
        <w:rPr>
          <w:b/>
          <w:sz w:val="26"/>
          <w:szCs w:val="26"/>
          <w:lang w:bidi="ar-LB"/>
        </w:rPr>
      </w:pPr>
      <w:bookmarkStart w:id="10" w:name="_Hlk182394034"/>
      <w:r>
        <w:rPr>
          <w:b/>
          <w:bCs/>
          <w:sz w:val="26"/>
          <w:szCs w:val="26"/>
          <w:lang w:bidi="ar-LB"/>
        </w:rPr>
        <w:tab/>
      </w:r>
      <w:r w:rsidR="00B37090" w:rsidRPr="008D46D8">
        <w:rPr>
          <w:b/>
          <w:bCs/>
          <w:sz w:val="26"/>
          <w:szCs w:val="26"/>
          <w:rtl/>
          <w:lang w:bidi="ar-LB"/>
        </w:rPr>
        <w:t>ويحل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هذا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الاتفاق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المستكمل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محل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الاتفاق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الذي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تم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التوصل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إليه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بين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حكومة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أوغندا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واللجنة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التنفيذية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في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الاجتماع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السادس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والثمانين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للجنة</w:t>
      </w:r>
      <w:r w:rsidR="0018724B">
        <w:rPr>
          <w:b/>
          <w:bCs/>
          <w:sz w:val="26"/>
          <w:szCs w:val="26"/>
          <w:rtl/>
          <w:lang w:bidi="ar-LB"/>
        </w:rPr>
        <w:t xml:space="preserve"> </w:t>
      </w:r>
      <w:r w:rsidR="00B37090" w:rsidRPr="008D46D8">
        <w:rPr>
          <w:b/>
          <w:bCs/>
          <w:sz w:val="26"/>
          <w:szCs w:val="26"/>
          <w:rtl/>
          <w:lang w:bidi="ar-LB"/>
        </w:rPr>
        <w:t>التنفيذية</w:t>
      </w:r>
      <w:bookmarkEnd w:id="10"/>
    </w:p>
    <w:p w14:paraId="5249F0DA" w14:textId="62504D10" w:rsidR="00B37090" w:rsidRPr="003C417E" w:rsidRDefault="00B37090" w:rsidP="00B37090">
      <w:pPr>
        <w:tabs>
          <w:tab w:val="center" w:pos="4"/>
        </w:tabs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 w:rsidRPr="003C417E">
        <w:rPr>
          <w:b/>
          <w:bCs/>
          <w:sz w:val="26"/>
          <w:szCs w:val="26"/>
          <w:rtl/>
          <w:lang w:bidi="ar-LB"/>
        </w:rPr>
        <w:t>التذييل</w:t>
      </w:r>
      <w:r w:rsidR="0018724B" w:rsidRPr="003C417E">
        <w:rPr>
          <w:b/>
          <w:bCs/>
          <w:sz w:val="26"/>
          <w:szCs w:val="26"/>
          <w:rtl/>
          <w:lang w:bidi="ar-LB"/>
        </w:rPr>
        <w:t xml:space="preserve"> </w:t>
      </w:r>
      <w:r w:rsidRPr="003C417E">
        <w:rPr>
          <w:b/>
          <w:bCs/>
          <w:sz w:val="26"/>
          <w:szCs w:val="26"/>
          <w:rtl/>
          <w:lang w:bidi="ar-LB"/>
        </w:rPr>
        <w:t>2-ألف:</w:t>
      </w:r>
      <w:r w:rsidR="0018724B" w:rsidRPr="003C417E">
        <w:rPr>
          <w:b/>
          <w:bCs/>
          <w:sz w:val="26"/>
          <w:szCs w:val="26"/>
          <w:rtl/>
          <w:lang w:bidi="ar-LB"/>
        </w:rPr>
        <w:t xml:space="preserve"> </w:t>
      </w:r>
      <w:r w:rsidRPr="003C417E">
        <w:rPr>
          <w:b/>
          <w:bCs/>
          <w:sz w:val="26"/>
          <w:szCs w:val="26"/>
          <w:rtl/>
          <w:lang w:bidi="ar-LB"/>
        </w:rPr>
        <w:t>الأهداف</w:t>
      </w:r>
      <w:r w:rsidR="0018724B" w:rsidRPr="003C417E">
        <w:rPr>
          <w:b/>
          <w:bCs/>
          <w:sz w:val="26"/>
          <w:szCs w:val="26"/>
          <w:rtl/>
          <w:lang w:bidi="ar-LB"/>
        </w:rPr>
        <w:t xml:space="preserve"> </w:t>
      </w:r>
      <w:r w:rsidRPr="003C417E">
        <w:rPr>
          <w:b/>
          <w:bCs/>
          <w:sz w:val="26"/>
          <w:szCs w:val="26"/>
          <w:rtl/>
          <w:lang w:bidi="ar-LB"/>
        </w:rPr>
        <w:t>والتمويل</w:t>
      </w:r>
    </w:p>
    <w:tbl>
      <w:tblPr>
        <w:bidiVisual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860"/>
        <w:gridCol w:w="795"/>
        <w:gridCol w:w="716"/>
        <w:gridCol w:w="722"/>
        <w:gridCol w:w="716"/>
        <w:gridCol w:w="780"/>
        <w:gridCol w:w="636"/>
        <w:gridCol w:w="714"/>
        <w:gridCol w:w="791"/>
      </w:tblGrid>
      <w:tr w:rsidR="00B37090" w:rsidRPr="00B37090" w14:paraId="4A5B2658" w14:textId="77777777" w:rsidTr="00B071AF">
        <w:trPr>
          <w:trHeight w:val="98"/>
          <w:tblHeader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9B328" w14:textId="77777777" w:rsidR="00B37090" w:rsidRPr="00B37090" w:rsidRDefault="00B37090" w:rsidP="00B071AF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b/>
                <w:bCs/>
                <w:sz w:val="20"/>
                <w:szCs w:val="20"/>
                <w:rtl/>
                <w:lang w:bidi="ar-LB"/>
              </w:rPr>
              <w:t>السطر</w:t>
            </w:r>
          </w:p>
        </w:tc>
        <w:tc>
          <w:tcPr>
            <w:tcW w:w="153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B0F2C" w14:textId="77777777" w:rsidR="00B37090" w:rsidRPr="00B37090" w:rsidRDefault="00B37090" w:rsidP="00B071AF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b/>
                <w:bCs/>
                <w:sz w:val="20"/>
                <w:szCs w:val="20"/>
                <w:rtl/>
                <w:lang w:bidi="ar-LB"/>
              </w:rPr>
              <w:t>التفاصيل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1FEC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bCs/>
                <w:kern w:val="28"/>
                <w:sz w:val="20"/>
                <w:szCs w:val="20"/>
                <w:lang w:bidi="ar-LB"/>
              </w:rPr>
              <w:t>2020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6D7A8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bCs/>
                <w:kern w:val="28"/>
                <w:sz w:val="20"/>
                <w:szCs w:val="20"/>
                <w:lang w:bidi="ar-LB"/>
              </w:rPr>
              <w:t>2021-2023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01EBFB96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bCs/>
                <w:kern w:val="28"/>
                <w:sz w:val="20"/>
                <w:szCs w:val="20"/>
                <w:lang w:bidi="ar-LB"/>
              </w:rPr>
              <w:t>2024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F5BC5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bCs/>
                <w:kern w:val="28"/>
                <w:sz w:val="20"/>
                <w:szCs w:val="20"/>
                <w:lang w:bidi="ar-LB"/>
              </w:rPr>
              <w:t>2025-2026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1069D7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color w:val="000000"/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color w:val="000000"/>
                <w:kern w:val="28"/>
                <w:sz w:val="20"/>
                <w:szCs w:val="20"/>
                <w:lang w:bidi="ar-LB"/>
              </w:rPr>
              <w:t>2027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B91C59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color w:val="000000"/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color w:val="000000"/>
                <w:kern w:val="28"/>
                <w:sz w:val="20"/>
                <w:szCs w:val="20"/>
                <w:lang w:bidi="ar-LB"/>
              </w:rPr>
              <w:t>2028-2029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1418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szCs w:val="20"/>
                <w:lang w:bidi="ar-LB"/>
              </w:rPr>
            </w:pPr>
            <w:r w:rsidRPr="00B37090">
              <w:rPr>
                <w:b/>
                <w:color w:val="000000"/>
                <w:kern w:val="28"/>
                <w:sz w:val="20"/>
                <w:szCs w:val="20"/>
                <w:lang w:bidi="ar-LB"/>
              </w:rPr>
              <w:t>2030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A83B2" w14:textId="77777777" w:rsidR="00B37090" w:rsidRPr="00B37090" w:rsidRDefault="00B37090" w:rsidP="00B071AF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b/>
                <w:bCs/>
                <w:sz w:val="20"/>
                <w:szCs w:val="20"/>
                <w:rtl/>
                <w:lang w:bidi="ar-LB"/>
              </w:rPr>
              <w:t>المجموع</w:t>
            </w:r>
          </w:p>
        </w:tc>
      </w:tr>
      <w:tr w:rsidR="00B37090" w:rsidRPr="00B37090" w14:paraId="2F07CE50" w14:textId="77777777" w:rsidTr="00B071AF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AE05A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1.1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58DDA320" w14:textId="09F5F8C5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جدول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التخفيض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الخاص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بالمواد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المجموعة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الأولى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المرفق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جيم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لبروتوكول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مونتريال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9C7F8F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0.13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7A5E1C3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0.13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  <w:hideMark/>
          </w:tcPr>
          <w:p w14:paraId="51D2AFC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0.13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AAD8EFA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0.065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0F52DD1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0.065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78F7C39E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0.065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4187A8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A22AB05" w14:textId="3268C9C5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لا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ينطبق</w:t>
            </w:r>
          </w:p>
        </w:tc>
      </w:tr>
      <w:tr w:rsidR="00B37090" w:rsidRPr="00B37090" w14:paraId="0C19A73B" w14:textId="77777777" w:rsidTr="00B071AF">
        <w:trPr>
          <w:trHeight w:val="40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29154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2.1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010E1B30" w14:textId="471DA4CD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الحدّ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الأقصى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للاستهلاك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المسموح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به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مواد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المجموعة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الأولى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المرفق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جيم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لبروتوكول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مونتريال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535A17C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0.13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580C97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  <w:hideMark/>
          </w:tcPr>
          <w:p w14:paraId="78BEDBF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D0AB97A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0.065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2F7A5044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0.065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02661D78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0.065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2285332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6B0724BF" w14:textId="0676D6CA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لا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ينطبق</w:t>
            </w:r>
          </w:p>
        </w:tc>
      </w:tr>
      <w:tr w:rsidR="00B37090" w:rsidRPr="00B37090" w14:paraId="5148D8D2" w14:textId="77777777" w:rsidTr="00B071AF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12F04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1.2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CE58937" w14:textId="5142FE3A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المقرر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للوكالة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المنفذة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الرئيسية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(اليونيب)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CCDD7D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60,000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FDF7E7E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3C04AAF9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180,000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1A1FEE66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56096DA9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75,000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42C0C57C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864FEC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45,000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58E5B13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360,000</w:t>
            </w:r>
          </w:p>
        </w:tc>
      </w:tr>
      <w:tr w:rsidR="00B37090" w:rsidRPr="00B37090" w14:paraId="4AD3F794" w14:textId="77777777" w:rsidTr="00B071AF">
        <w:trPr>
          <w:trHeight w:val="5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2BFDC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2.2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4E775761" w14:textId="0E4991BA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دعم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الوكالة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المنفذة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الرئيسية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35FF2D6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7,800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22F3EA57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0271C2FB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23,400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6151D393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1B2E97AE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9,750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657DC08E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2450F954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5,850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179DB04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46,800</w:t>
            </w:r>
          </w:p>
        </w:tc>
      </w:tr>
      <w:tr w:rsidR="00B37090" w:rsidRPr="00B37090" w14:paraId="7715DBD5" w14:textId="77777777" w:rsidTr="00B071AF">
        <w:trPr>
          <w:trHeight w:val="161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DBB69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2</w:t>
            </w:r>
            <w:r w:rsidRPr="00B37090">
              <w:rPr>
                <w:sz w:val="20"/>
                <w:szCs w:val="20"/>
                <w:lang w:bidi="ar-LB"/>
              </w:rPr>
              <w:t>3.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F9B9266" w14:textId="00D1601D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المقرر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للوكالة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المنفذة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المعاونة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(اليونيدو)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E4C1211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63,000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475E0D29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  <w:hideMark/>
          </w:tcPr>
          <w:p w14:paraId="7E2BC8D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58,000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0C3DB7B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24C7EAB5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42,000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2483E05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24176F6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47DBF04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163,000</w:t>
            </w:r>
          </w:p>
        </w:tc>
      </w:tr>
      <w:tr w:rsidR="00B37090" w:rsidRPr="00B37090" w14:paraId="3157AEAB" w14:textId="77777777" w:rsidTr="00B071AF">
        <w:trPr>
          <w:trHeight w:val="60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835A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4.2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E7EC8AC" w14:textId="26C1218F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دعم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الوكالة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المنفذة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المعاونة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0E5321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5,670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03BEB03D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  <w:hideMark/>
          </w:tcPr>
          <w:p w14:paraId="457BC384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5,220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3808710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36E3E2DE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3,780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5F833EA1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49069A7A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D611B0E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14,670</w:t>
            </w:r>
          </w:p>
        </w:tc>
      </w:tr>
      <w:tr w:rsidR="00B37090" w:rsidRPr="00B37090" w14:paraId="2F9BD8F1" w14:textId="77777777" w:rsidTr="00B071AF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4B402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1.3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7A0A7B0D" w14:textId="3FF0DE20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إجمالي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المقرر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F1FA91D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123,000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CA7C66D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4B743E68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238,000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458AEA88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7D54399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117,000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233191E6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3FB6E1C5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45,000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6002BC4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523,000</w:t>
            </w:r>
          </w:p>
        </w:tc>
      </w:tr>
      <w:tr w:rsidR="00B37090" w:rsidRPr="00B37090" w14:paraId="2897BD7E" w14:textId="77777777" w:rsidTr="00B071AF">
        <w:trPr>
          <w:trHeight w:val="62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E6E1F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2.3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58334333" w14:textId="1FB8E5F1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إجمالي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الدعم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41A5CE4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13,470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10E6351C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6A902E1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28,620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3844132D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26A06663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13,530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7284B0EA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6783EFC0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5,850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B91849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61,470</w:t>
            </w:r>
          </w:p>
        </w:tc>
      </w:tr>
      <w:tr w:rsidR="00B37090" w:rsidRPr="00B37090" w14:paraId="1FAB6DBD" w14:textId="77777777" w:rsidTr="00B071AF">
        <w:trPr>
          <w:trHeight w:val="53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D4631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3.3</w:t>
            </w:r>
          </w:p>
        </w:tc>
        <w:tc>
          <w:tcPr>
            <w:tcW w:w="153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0F8AA137" w14:textId="25A0536D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إجمالي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التكاليف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المقررة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(دولار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42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54578589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136,470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3CAAA858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7A090E0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266,620</w:t>
            </w:r>
          </w:p>
        </w:tc>
        <w:tc>
          <w:tcPr>
            <w:tcW w:w="38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486D4A56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418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23C9ACD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130,530</w:t>
            </w:r>
          </w:p>
        </w:tc>
        <w:tc>
          <w:tcPr>
            <w:tcW w:w="34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left w:w="29" w:type="dxa"/>
              <w:right w:w="43" w:type="dxa"/>
            </w:tcMar>
          </w:tcPr>
          <w:p w14:paraId="0AF9A282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</w:t>
            </w:r>
          </w:p>
        </w:tc>
        <w:tc>
          <w:tcPr>
            <w:tcW w:w="38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25DC113F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50,850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068E6453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584,470</w:t>
            </w:r>
          </w:p>
        </w:tc>
      </w:tr>
      <w:tr w:rsidR="00B37090" w:rsidRPr="00B37090" w14:paraId="6A23B36E" w14:textId="77777777" w:rsidTr="00B071AF">
        <w:trPr>
          <w:trHeight w:val="53"/>
          <w:jc w:val="center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DBE3C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1.1.4</w:t>
            </w:r>
          </w:p>
        </w:tc>
        <w:tc>
          <w:tcPr>
            <w:tcW w:w="425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7BDB7" w14:textId="4B483881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الكمية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الإجمالية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الهيدروكلوروفلوروكربون-22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المقرر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إزالتها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بموجب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هذا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الاتفاق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5C55FEFA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0.13</w:t>
            </w:r>
          </w:p>
        </w:tc>
      </w:tr>
      <w:tr w:rsidR="00B37090" w:rsidRPr="00B37090" w14:paraId="0BE63B3D" w14:textId="77777777" w:rsidTr="00B071AF">
        <w:trPr>
          <w:trHeight w:val="116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77167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2.1.4</w:t>
            </w:r>
          </w:p>
        </w:tc>
        <w:tc>
          <w:tcPr>
            <w:tcW w:w="425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67295" w14:textId="10146113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كمية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الهيدروكلوروفلوروكربون-22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المتوقع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إزالتها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بموجب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المرحلة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السابقة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425682D7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0.07</w:t>
            </w:r>
          </w:p>
        </w:tc>
      </w:tr>
      <w:tr w:rsidR="00B37090" w:rsidRPr="00B37090" w14:paraId="610B11FB" w14:textId="77777777" w:rsidTr="00B071AF">
        <w:trPr>
          <w:trHeight w:val="98"/>
          <w:jc w:val="center"/>
        </w:trPr>
        <w:tc>
          <w:tcPr>
            <w:tcW w:w="32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B516E" w14:textId="77777777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lang w:bidi="ar-LB"/>
              </w:rPr>
              <w:t>3.1.4</w:t>
            </w:r>
          </w:p>
        </w:tc>
        <w:tc>
          <w:tcPr>
            <w:tcW w:w="425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9A44" w14:textId="315A0393" w:rsidR="00B37090" w:rsidRPr="00B37090" w:rsidRDefault="00B37090" w:rsidP="00B071AF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B37090">
              <w:rPr>
                <w:sz w:val="20"/>
                <w:szCs w:val="20"/>
                <w:rtl/>
                <w:lang w:bidi="ar-LB"/>
              </w:rPr>
              <w:t>استهلاك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الهيدروكلوروفلوروكربون-22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المتبقي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المؤهل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للتمويل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(طن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من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قدرات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استنفاد</w:t>
            </w:r>
            <w:r w:rsidR="0018724B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B37090">
              <w:rPr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424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0DFDEA1D" w14:textId="77777777" w:rsidR="00B37090" w:rsidRPr="00B37090" w:rsidRDefault="00B37090" w:rsidP="00B071AF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szCs w:val="20"/>
                <w:lang w:bidi="ar-LB"/>
              </w:rPr>
            </w:pPr>
            <w:r w:rsidRPr="00B37090">
              <w:rPr>
                <w:bCs/>
                <w:kern w:val="28"/>
                <w:sz w:val="20"/>
                <w:szCs w:val="20"/>
                <w:lang w:bidi="ar-LB"/>
              </w:rPr>
              <w:t>0.0</w:t>
            </w:r>
            <w:r w:rsidRPr="00B37090">
              <w:rPr>
                <w:b/>
                <w:kern w:val="28"/>
                <w:sz w:val="20"/>
                <w:szCs w:val="20"/>
                <w:rtl/>
                <w:lang w:bidi="ar-LB"/>
              </w:rPr>
              <w:t>0</w:t>
            </w:r>
          </w:p>
        </w:tc>
      </w:tr>
    </w:tbl>
    <w:p w14:paraId="00BDB3E9" w14:textId="47252925" w:rsidR="00B37090" w:rsidRPr="00F24055" w:rsidRDefault="00B37090" w:rsidP="00B37090">
      <w:pPr>
        <w:jc w:val="right"/>
        <w:rPr>
          <w:bCs/>
          <w:sz w:val="32"/>
          <w:szCs w:val="32"/>
          <w:rtl/>
          <w:lang w:bidi="ar-LB"/>
        </w:rPr>
      </w:pPr>
      <w:r w:rsidRPr="00F24055">
        <w:rPr>
          <w:bCs/>
          <w:sz w:val="32"/>
          <w:szCs w:val="32"/>
          <w:rtl/>
          <w:lang w:bidi="ar-LB"/>
        </w:rPr>
        <w:t>*</w:t>
      </w:r>
      <w:r w:rsidR="0018724B">
        <w:rPr>
          <w:bCs/>
          <w:sz w:val="32"/>
          <w:szCs w:val="32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تاريخ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إتمام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المرحلة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الأولى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وفقا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لاتفاق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المرحلة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الأولى: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31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ديسمبر/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كانون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الأول</w:t>
      </w:r>
      <w:r w:rsidR="0018724B">
        <w:rPr>
          <w:sz w:val="20"/>
          <w:szCs w:val="20"/>
          <w:rtl/>
          <w:lang w:bidi="ar-LB"/>
        </w:rPr>
        <w:t xml:space="preserve"> </w:t>
      </w:r>
      <w:r w:rsidRPr="00F24055">
        <w:rPr>
          <w:sz w:val="20"/>
          <w:szCs w:val="20"/>
          <w:rtl/>
          <w:lang w:bidi="ar-LB"/>
        </w:rPr>
        <w:t>2021.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537384" w14:paraId="3AD835CF" w14:textId="77777777" w:rsidTr="00AF6C5B">
        <w:tc>
          <w:tcPr>
            <w:tcW w:w="1871" w:type="dxa"/>
          </w:tcPr>
          <w:p w14:paraId="6D1970F2" w14:textId="77777777" w:rsidR="00E85409" w:rsidRPr="00537384" w:rsidRDefault="00E85409" w:rsidP="00537384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</w:tcPr>
          <w:p w14:paraId="040EE9A1" w14:textId="77777777" w:rsidR="00E85409" w:rsidRPr="00537384" w:rsidRDefault="00E85409" w:rsidP="00537384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B2586C0" w14:textId="77777777" w:rsidR="00E85409" w:rsidRPr="00537384" w:rsidRDefault="00E85409" w:rsidP="00537384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</w:tcPr>
          <w:p w14:paraId="79AF559A" w14:textId="77777777" w:rsidR="00E85409" w:rsidRPr="00537384" w:rsidRDefault="00E85409" w:rsidP="00537384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3" w:type="dxa"/>
          </w:tcPr>
          <w:p w14:paraId="5673FDB0" w14:textId="77777777" w:rsidR="00E85409" w:rsidRPr="00537384" w:rsidRDefault="00E85409" w:rsidP="00537384">
            <w:pPr>
              <w:bidi/>
              <w:rPr>
                <w:sz w:val="26"/>
                <w:szCs w:val="26"/>
                <w:lang w:bidi="ar-LB"/>
              </w:rPr>
            </w:pPr>
          </w:p>
        </w:tc>
      </w:tr>
    </w:tbl>
    <w:p w14:paraId="13951D1E" w14:textId="77777777" w:rsidR="00E85409" w:rsidRPr="00537384" w:rsidRDefault="00E85409" w:rsidP="00537384">
      <w:pPr>
        <w:bidi/>
        <w:rPr>
          <w:sz w:val="26"/>
          <w:szCs w:val="26"/>
          <w:lang w:val="en-US" w:bidi="ar-LB"/>
        </w:rPr>
      </w:pPr>
    </w:p>
    <w:sectPr w:rsidR="00E85409" w:rsidRPr="00537384" w:rsidSect="00562039"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615C4" w14:textId="77777777" w:rsidR="003E31CE" w:rsidRDefault="003E31CE" w:rsidP="004A504B">
      <w:r>
        <w:separator/>
      </w:r>
    </w:p>
  </w:endnote>
  <w:endnote w:type="continuationSeparator" w:id="0">
    <w:p w14:paraId="670D112F" w14:textId="77777777" w:rsidR="003E31CE" w:rsidRDefault="003E31CE" w:rsidP="004A504B">
      <w:r>
        <w:continuationSeparator/>
      </w:r>
    </w:p>
  </w:endnote>
  <w:endnote w:type="continuationNotice" w:id="1">
    <w:p w14:paraId="270C11CC" w14:textId="77777777" w:rsidR="003E31CE" w:rsidRDefault="003E31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D9A23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CC7C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7568E" w14:textId="0945A35A" w:rsidR="00141DDB" w:rsidRDefault="00141DDB" w:rsidP="00141DD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18724B">
      <w:rPr>
        <w:rFonts w:cs="Arabic Transparent"/>
        <w:rtl/>
      </w:rPr>
      <w:t xml:space="preserve"> </w:t>
    </w:r>
  </w:p>
  <w:p w14:paraId="1931A588" w14:textId="3A7C42E9" w:rsidR="00141DDB" w:rsidRPr="00CD511E" w:rsidRDefault="00141DDB" w:rsidP="00141DD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AE"/>
      </w:rPr>
    </w:pPr>
    <w:r>
      <w:rPr>
        <w:rFonts w:cs="Arabic Transparent" w:hint="cs"/>
        <w:rtl/>
      </w:rPr>
      <w:t>قد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18724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18724B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0634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C6069F" w14:textId="5ECAD5C0" w:rsidR="00562039" w:rsidRDefault="005620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1C2DB2" w14:textId="77777777" w:rsidR="00562039" w:rsidRPr="00562039" w:rsidRDefault="00562039" w:rsidP="00562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83E59" w14:textId="77777777" w:rsidR="003E31CE" w:rsidRDefault="003E31CE" w:rsidP="00141DDB">
      <w:pPr>
        <w:bidi/>
      </w:pPr>
      <w:r>
        <w:separator/>
      </w:r>
    </w:p>
  </w:footnote>
  <w:footnote w:type="continuationSeparator" w:id="0">
    <w:p w14:paraId="559C18E5" w14:textId="77777777" w:rsidR="003E31CE" w:rsidRDefault="003E31CE" w:rsidP="004A504B">
      <w:r>
        <w:continuationSeparator/>
      </w:r>
    </w:p>
  </w:footnote>
  <w:footnote w:type="continuationNotice" w:id="1">
    <w:p w14:paraId="5C1DF5F1" w14:textId="77777777" w:rsidR="003E31CE" w:rsidRDefault="003E31CE"/>
  </w:footnote>
  <w:footnote w:id="2">
    <w:p w14:paraId="0A536CC6" w14:textId="0D8725B8" w:rsidR="00402383" w:rsidRPr="004D1C08" w:rsidRDefault="00402383" w:rsidP="001D64A4">
      <w:pPr>
        <w:pStyle w:val="FootnoteText"/>
        <w:bidi/>
        <w:spacing w:after="120"/>
        <w:jc w:val="left"/>
        <w:rPr>
          <w:rtl/>
          <w:lang w:bidi="ar-AE"/>
        </w:rPr>
      </w:pPr>
      <w:r>
        <w:rPr>
          <w:rStyle w:val="FootnoteReference"/>
        </w:rPr>
        <w:footnoteRef/>
      </w:r>
      <w:r w:rsidR="0018724B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3">
    <w:p w14:paraId="366DB8DE" w14:textId="7D02A841" w:rsidR="00677617" w:rsidRPr="00677617" w:rsidRDefault="00677617" w:rsidP="001F28C3">
      <w:pPr>
        <w:pStyle w:val="FootnoteText"/>
        <w:bidi/>
        <w:spacing w:after="60"/>
        <w:rPr>
          <w:rtl/>
          <w:lang w:bidi="ar-AE"/>
        </w:rPr>
      </w:pPr>
      <w:r>
        <w:rPr>
          <w:rStyle w:val="FootnoteReference"/>
        </w:rPr>
        <w:footnoteRef/>
      </w:r>
      <w:r w:rsidR="0018724B">
        <w:rPr>
          <w:rtl/>
        </w:rPr>
        <w:t xml:space="preserve"> </w:t>
      </w:r>
      <w:r w:rsidRPr="00677617">
        <w:rPr>
          <w:rtl/>
          <w:lang w:bidi="ar-AE"/>
        </w:rPr>
        <w:t>وفقاً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للرسالة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المؤرخة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في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19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أغسطس/آب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2024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الموجهة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من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الهيئة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الوطنية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لإدارة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البيئة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في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أوغندا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إلى</w:t>
      </w:r>
      <w:r w:rsidR="0018724B">
        <w:rPr>
          <w:rtl/>
          <w:lang w:bidi="ar-AE"/>
        </w:rPr>
        <w:t xml:space="preserve"> </w:t>
      </w:r>
      <w:r w:rsidRPr="00677617">
        <w:rPr>
          <w:rtl/>
          <w:lang w:bidi="ar-AE"/>
        </w:rPr>
        <w:t>الأمانة.</w:t>
      </w:r>
    </w:p>
  </w:footnote>
  <w:footnote w:id="4">
    <w:p w14:paraId="438E215E" w14:textId="43861EFE" w:rsidR="00677617" w:rsidRPr="00677617" w:rsidRDefault="00677617" w:rsidP="00677617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18724B">
        <w:rPr>
          <w:rtl/>
        </w:rPr>
        <w:t xml:space="preserve"> </w:t>
      </w:r>
      <w:r w:rsidRPr="00677617">
        <w:rPr>
          <w:rtl/>
          <w:lang w:val="en-US" w:bidi="ar-AE"/>
        </w:rPr>
        <w:t>عملاً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بالمقرر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89/6،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يمكن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للبلدان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ذات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حجم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الاستهلاك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المنخفض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أن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تدرج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في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خططها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لإدارة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إزالة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المواد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الهيدروكلوروفلوروكربونية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أنشطة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إضافية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لتقديم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بدائل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للمواد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الهيدروكلوروفلوروكربونية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ذات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قدرة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منخفضة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أو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صفرية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على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إحداث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الاحترار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العالمي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والحفاظ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على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كفاءة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استخدام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الطاقة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في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قطاع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خدمة</w:t>
      </w:r>
      <w:r w:rsidR="0018724B">
        <w:rPr>
          <w:rtl/>
          <w:lang w:val="en-US" w:bidi="ar-AE"/>
        </w:rPr>
        <w:t xml:space="preserve"> </w:t>
      </w:r>
      <w:r w:rsidRPr="00677617">
        <w:rPr>
          <w:rtl/>
          <w:lang w:val="en-US" w:bidi="ar-AE"/>
        </w:rPr>
        <w:t>التبريد.</w:t>
      </w:r>
    </w:p>
  </w:footnote>
  <w:footnote w:id="5">
    <w:p w14:paraId="660CBFD1" w14:textId="08CB51E0" w:rsidR="009572E2" w:rsidRPr="009572E2" w:rsidRDefault="009572E2" w:rsidP="009572E2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18724B">
        <w:rPr>
          <w:rtl/>
        </w:rPr>
        <w:t xml:space="preserve"> </w:t>
      </w:r>
      <w:r w:rsidRPr="009572E2">
        <w:rPr>
          <w:rtl/>
          <w:lang w:val="en-US" w:bidi="ar-AE"/>
        </w:rPr>
        <w:t>وحدة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الاسترداد،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والأسطوانة،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ومضخة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التفريغ،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ومجموعة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مشعبات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لقياس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الغازات،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ومقياس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التفريغ،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والميزان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الإلكتروني،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وجهاز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كشف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التسرب،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وأدوات</w:t>
      </w:r>
      <w:r w:rsidR="0018724B">
        <w:rPr>
          <w:rtl/>
          <w:lang w:val="en-US" w:bidi="ar-AE"/>
        </w:rPr>
        <w:t xml:space="preserve"> </w:t>
      </w:r>
      <w:r w:rsidRPr="009572E2">
        <w:rPr>
          <w:rtl/>
          <w:lang w:val="en-US" w:bidi="ar-AE"/>
        </w:rPr>
        <w:t>أخرى.</w:t>
      </w:r>
    </w:p>
  </w:footnote>
  <w:footnote w:id="6">
    <w:p w14:paraId="13596191" w14:textId="4691C50F" w:rsidR="008B6A25" w:rsidRPr="008B6A25" w:rsidRDefault="008B6A25" w:rsidP="008B6A25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18724B">
        <w:rPr>
          <w:rtl/>
        </w:rPr>
        <w:t xml:space="preserve"> </w:t>
      </w:r>
      <w:r w:rsidRPr="008B6A25">
        <w:rPr>
          <w:rtl/>
          <w:lang w:val="en-US" w:bidi="ar-AE"/>
        </w:rPr>
        <w:t>وفقاً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للرسالة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المؤرخة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في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5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سبتمبر/أيلول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2024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من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الهيئة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الوطنية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لإدارة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البيئة،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إلى</w:t>
      </w:r>
      <w:r w:rsidR="0018724B">
        <w:rPr>
          <w:rtl/>
          <w:lang w:val="en-US" w:bidi="ar-AE"/>
        </w:rPr>
        <w:t xml:space="preserve"> </w:t>
      </w:r>
      <w:r w:rsidRPr="008B6A25">
        <w:rPr>
          <w:rtl/>
          <w:lang w:val="en-US" w:bidi="ar-AE"/>
        </w:rPr>
        <w:t>الأمانة.</w:t>
      </w:r>
    </w:p>
  </w:footnote>
  <w:footnote w:id="7">
    <w:p w14:paraId="1B274BA5" w14:textId="32C092A4" w:rsidR="008B1B06" w:rsidRDefault="008B1B06" w:rsidP="008B1B06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18724B">
        <w:rPr>
          <w:rtl/>
        </w:rPr>
        <w:t xml:space="preserve"> </w:t>
      </w:r>
      <w:r w:rsidRPr="008B1B06">
        <w:rPr>
          <w:rtl/>
          <w:lang w:bidi="ar-AE"/>
        </w:rPr>
        <w:t>معدات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التبريد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المشحونة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مسبقاً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بغاز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التبريد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والتي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تحتوي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على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جميع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المكونات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المطلوبة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للتبريد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(أي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الضاغط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والمكثف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والمبخر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وصمامات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التمدد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والمراوح)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في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وحدة</w:t>
      </w:r>
      <w:r w:rsidR="0018724B">
        <w:rPr>
          <w:rtl/>
          <w:lang w:bidi="ar-AE"/>
        </w:rPr>
        <w:t xml:space="preserve"> </w:t>
      </w:r>
      <w:r w:rsidRPr="008B1B06">
        <w:rPr>
          <w:rtl/>
          <w:lang w:bidi="ar-AE"/>
        </w:rPr>
        <w:t>واحدة.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4222F" w14:textId="5AD077CC" w:rsidR="00DC6A10" w:rsidRPr="00B37090" w:rsidRDefault="00773922" w:rsidP="00B37090">
    <w:pPr>
      <w:jc w:val="right"/>
      <w:rPr>
        <w:sz w:val="24"/>
        <w:szCs w:val="24"/>
      </w:rPr>
    </w:pPr>
    <w:r w:rsidRPr="00B37090">
      <w:rPr>
        <w:sz w:val="24"/>
        <w:szCs w:val="24"/>
      </w:rPr>
      <w:fldChar w:fldCharType="begin"/>
    </w:r>
    <w:r w:rsidRPr="00B37090">
      <w:rPr>
        <w:sz w:val="24"/>
        <w:szCs w:val="24"/>
      </w:rPr>
      <w:instrText xml:space="preserve"> DOCPROPERTY "Document number"  \* MERGEFORMAT </w:instrText>
    </w:r>
    <w:r w:rsidRPr="00B37090">
      <w:rPr>
        <w:sz w:val="24"/>
        <w:szCs w:val="24"/>
      </w:rPr>
      <w:fldChar w:fldCharType="separate"/>
    </w:r>
    <w:r w:rsidR="00B37090">
      <w:rPr>
        <w:sz w:val="24"/>
        <w:szCs w:val="24"/>
      </w:rPr>
      <w:t>UNEP/</w:t>
    </w:r>
    <w:proofErr w:type="spellStart"/>
    <w:r w:rsidR="00B37090">
      <w:rPr>
        <w:sz w:val="24"/>
        <w:szCs w:val="24"/>
      </w:rPr>
      <w:t>OzL.Pro</w:t>
    </w:r>
    <w:proofErr w:type="spellEnd"/>
    <w:r w:rsidR="00B37090">
      <w:rPr>
        <w:sz w:val="24"/>
        <w:szCs w:val="24"/>
      </w:rPr>
      <w:t>/ExCom/95/80</w:t>
    </w:r>
    <w:r w:rsidRPr="00B37090">
      <w:rPr>
        <w:sz w:val="24"/>
        <w:szCs w:val="24"/>
      </w:rPr>
      <w:fldChar w:fldCharType="end"/>
    </w:r>
  </w:p>
  <w:p w14:paraId="5D703F5D" w14:textId="77777777" w:rsidR="00DC6A10" w:rsidRPr="0033525D" w:rsidRDefault="00DC6A10"/>
  <w:p w14:paraId="363BA7E8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D2763" w14:textId="30CD1959" w:rsidR="00DC6A10" w:rsidRPr="00B37090" w:rsidRDefault="00773922" w:rsidP="00B37090">
    <w:pPr>
      <w:jc w:val="left"/>
      <w:rPr>
        <w:sz w:val="24"/>
        <w:szCs w:val="24"/>
      </w:rPr>
    </w:pPr>
    <w:r w:rsidRPr="00B37090">
      <w:rPr>
        <w:sz w:val="24"/>
        <w:szCs w:val="24"/>
      </w:rPr>
      <w:fldChar w:fldCharType="begin"/>
    </w:r>
    <w:r w:rsidRPr="00B37090">
      <w:rPr>
        <w:sz w:val="24"/>
        <w:szCs w:val="24"/>
      </w:rPr>
      <w:instrText xml:space="preserve"> DOCPROPERTY "Document number"  \* MERGEFORMAT </w:instrText>
    </w:r>
    <w:r w:rsidRPr="00B37090">
      <w:rPr>
        <w:sz w:val="24"/>
        <w:szCs w:val="24"/>
      </w:rPr>
      <w:fldChar w:fldCharType="separate"/>
    </w:r>
    <w:r w:rsidR="00B37090" w:rsidRPr="00B37090">
      <w:rPr>
        <w:sz w:val="24"/>
        <w:szCs w:val="24"/>
      </w:rPr>
      <w:t>UNEP/</w:t>
    </w:r>
    <w:proofErr w:type="spellStart"/>
    <w:r w:rsidR="00B37090" w:rsidRPr="00B37090">
      <w:rPr>
        <w:sz w:val="24"/>
        <w:szCs w:val="24"/>
      </w:rPr>
      <w:t>OzL.Pro</w:t>
    </w:r>
    <w:proofErr w:type="spellEnd"/>
    <w:r w:rsidR="00B37090" w:rsidRPr="00B37090">
      <w:rPr>
        <w:sz w:val="24"/>
        <w:szCs w:val="24"/>
      </w:rPr>
      <w:t>/ExCom/95/80</w:t>
    </w:r>
    <w:r w:rsidRPr="00B37090">
      <w:rPr>
        <w:sz w:val="24"/>
        <w:szCs w:val="24"/>
      </w:rPr>
      <w:fldChar w:fldCharType="end"/>
    </w:r>
  </w:p>
  <w:p w14:paraId="7C4CDDF3" w14:textId="77777777" w:rsidR="00DC6A10" w:rsidRPr="0033525D" w:rsidRDefault="00DC6A10" w:rsidP="00B37090">
    <w:pPr>
      <w:jc w:val="left"/>
    </w:pPr>
  </w:p>
  <w:p w14:paraId="2BEB9D14" w14:textId="77777777" w:rsidR="00DC6A10" w:rsidRPr="0033525D" w:rsidRDefault="00DC6A10" w:rsidP="00B37090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DE782" w14:textId="77777777" w:rsidR="00562039" w:rsidRPr="0033525D" w:rsidRDefault="00773922" w:rsidP="00562039">
    <w:pPr>
      <w:jc w:val="right"/>
    </w:pPr>
    <w:fldSimple w:instr=" DOCPROPERTY &quot;Document number&quot;  \* MERGEFORMAT ">
      <w:r>
        <w:t>UNEP/OzL.Pro/ExCom/95/80</w:t>
      </w:r>
    </w:fldSimple>
  </w:p>
  <w:p w14:paraId="235AF015" w14:textId="7A90590F" w:rsidR="00562039" w:rsidRDefault="00562039" w:rsidP="00562039">
    <w:pPr>
      <w:pStyle w:val="Header"/>
      <w:jc w:val="right"/>
    </w:pPr>
    <w:r>
      <w:t>Annex</w:t>
    </w:r>
    <w:r w:rsidR="0018724B">
      <w:t xml:space="preserve"> </w:t>
    </w:r>
    <w:r>
      <w:t>I</w:t>
    </w:r>
  </w:p>
  <w:p w14:paraId="4189582D" w14:textId="77777777" w:rsidR="00562039" w:rsidRDefault="00562039" w:rsidP="00562039">
    <w:pPr>
      <w:pStyle w:val="Header"/>
      <w:jc w:val="right"/>
    </w:pPr>
  </w:p>
  <w:p w14:paraId="35F73113" w14:textId="77777777" w:rsidR="00B37090" w:rsidRDefault="00B37090" w:rsidP="0056203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2C50513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strike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B3A5CE3"/>
    <w:multiLevelType w:val="hybridMultilevel"/>
    <w:tmpl w:val="85DA9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C7EAE"/>
    <w:multiLevelType w:val="hybridMultilevel"/>
    <w:tmpl w:val="4F4EBB68"/>
    <w:lvl w:ilvl="0" w:tplc="FFFFFFFF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B284F21"/>
    <w:multiLevelType w:val="hybridMultilevel"/>
    <w:tmpl w:val="A0C651A2"/>
    <w:lvl w:ilvl="0" w:tplc="E1FC2C08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2BE501E"/>
    <w:multiLevelType w:val="hybridMultilevel"/>
    <w:tmpl w:val="75C46384"/>
    <w:lvl w:ilvl="0" w:tplc="FFFFFFFF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CAE2D77"/>
    <w:multiLevelType w:val="hybridMultilevel"/>
    <w:tmpl w:val="CC58C776"/>
    <w:lvl w:ilvl="0" w:tplc="F740DE62">
      <w:start w:val="17"/>
      <w:numFmt w:val="decimal"/>
      <w:lvlText w:val="%1."/>
      <w:lvlJc w:val="left"/>
      <w:pPr>
        <w:ind w:left="2849" w:hanging="360"/>
      </w:pPr>
      <w:rPr>
        <w:rFonts w:hint="default"/>
        <w:b/>
        <w:bCs/>
        <w:i w:val="0"/>
        <w:iCs w:val="0"/>
        <w:sz w:val="26"/>
        <w:szCs w:val="26"/>
      </w:rPr>
    </w:lvl>
    <w:lvl w:ilvl="1" w:tplc="10090019">
      <w:start w:val="1"/>
      <w:numFmt w:val="lowerLetter"/>
      <w:lvlText w:val="%2."/>
      <w:lvlJc w:val="left"/>
      <w:pPr>
        <w:ind w:left="3565" w:hanging="360"/>
      </w:pPr>
    </w:lvl>
    <w:lvl w:ilvl="2" w:tplc="1009001B">
      <w:start w:val="1"/>
      <w:numFmt w:val="lowerRoman"/>
      <w:lvlText w:val="%3."/>
      <w:lvlJc w:val="right"/>
      <w:pPr>
        <w:ind w:left="4285" w:hanging="180"/>
      </w:pPr>
    </w:lvl>
    <w:lvl w:ilvl="3" w:tplc="1009000F">
      <w:start w:val="1"/>
      <w:numFmt w:val="decimal"/>
      <w:lvlText w:val="%4."/>
      <w:lvlJc w:val="left"/>
      <w:pPr>
        <w:ind w:left="5005" w:hanging="360"/>
      </w:pPr>
    </w:lvl>
    <w:lvl w:ilvl="4" w:tplc="10090019">
      <w:start w:val="1"/>
      <w:numFmt w:val="lowerLetter"/>
      <w:lvlText w:val="%5."/>
      <w:lvlJc w:val="left"/>
      <w:pPr>
        <w:ind w:left="5725" w:hanging="360"/>
      </w:pPr>
    </w:lvl>
    <w:lvl w:ilvl="5" w:tplc="1009001B">
      <w:start w:val="1"/>
      <w:numFmt w:val="lowerRoman"/>
      <w:lvlText w:val="%6."/>
      <w:lvlJc w:val="right"/>
      <w:pPr>
        <w:ind w:left="6445" w:hanging="180"/>
      </w:pPr>
    </w:lvl>
    <w:lvl w:ilvl="6" w:tplc="1009000F">
      <w:start w:val="1"/>
      <w:numFmt w:val="decimal"/>
      <w:lvlText w:val="%7."/>
      <w:lvlJc w:val="left"/>
      <w:pPr>
        <w:ind w:left="7165" w:hanging="360"/>
      </w:pPr>
    </w:lvl>
    <w:lvl w:ilvl="7" w:tplc="10090019">
      <w:start w:val="1"/>
      <w:numFmt w:val="lowerLetter"/>
      <w:lvlText w:val="%8."/>
      <w:lvlJc w:val="left"/>
      <w:pPr>
        <w:ind w:left="7885" w:hanging="360"/>
      </w:pPr>
    </w:lvl>
    <w:lvl w:ilvl="8" w:tplc="1009001B">
      <w:start w:val="1"/>
      <w:numFmt w:val="lowerRoman"/>
      <w:lvlText w:val="%9."/>
      <w:lvlJc w:val="right"/>
      <w:pPr>
        <w:ind w:left="8605" w:hanging="180"/>
      </w:pPr>
    </w:lvl>
  </w:abstractNum>
  <w:abstractNum w:abstractNumId="8" w15:restartNumberingAfterBreak="0">
    <w:nsid w:val="459533A8"/>
    <w:multiLevelType w:val="hybridMultilevel"/>
    <w:tmpl w:val="7DBE8806"/>
    <w:lvl w:ilvl="0" w:tplc="FFFFFFFF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B25069"/>
    <w:multiLevelType w:val="hybridMultilevel"/>
    <w:tmpl w:val="3BC6959A"/>
    <w:lvl w:ilvl="0" w:tplc="FFFFFFFF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571394F"/>
    <w:multiLevelType w:val="hybridMultilevel"/>
    <w:tmpl w:val="A0C651A2"/>
    <w:lvl w:ilvl="0" w:tplc="FFFFFFFF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1467314392">
    <w:abstractNumId w:val="0"/>
  </w:num>
  <w:num w:numId="3" w16cid:durableId="983697108">
    <w:abstractNumId w:val="0"/>
  </w:num>
  <w:num w:numId="4" w16cid:durableId="2023127001">
    <w:abstractNumId w:val="0"/>
  </w:num>
  <w:num w:numId="5" w16cid:durableId="462847601">
    <w:abstractNumId w:val="4"/>
  </w:num>
  <w:num w:numId="6" w16cid:durableId="299306927">
    <w:abstractNumId w:val="9"/>
  </w:num>
  <w:num w:numId="7" w16cid:durableId="559828470">
    <w:abstractNumId w:val="10"/>
  </w:num>
  <w:num w:numId="8" w16cid:durableId="1488010068">
    <w:abstractNumId w:val="14"/>
  </w:num>
  <w:num w:numId="9" w16cid:durableId="444007775">
    <w:abstractNumId w:val="5"/>
  </w:num>
  <w:num w:numId="10" w16cid:durableId="1051735893">
    <w:abstractNumId w:val="11"/>
  </w:num>
  <w:num w:numId="11" w16cid:durableId="1556233590">
    <w:abstractNumId w:val="1"/>
  </w:num>
  <w:num w:numId="12" w16cid:durableId="188839024">
    <w:abstractNumId w:val="3"/>
  </w:num>
  <w:num w:numId="13" w16cid:durableId="578170509">
    <w:abstractNumId w:val="12"/>
  </w:num>
  <w:num w:numId="14" w16cid:durableId="787896859">
    <w:abstractNumId w:val="2"/>
  </w:num>
  <w:num w:numId="15" w16cid:durableId="40057321">
    <w:abstractNumId w:val="8"/>
  </w:num>
  <w:num w:numId="16" w16cid:durableId="1164854511">
    <w:abstractNumId w:val="6"/>
  </w:num>
  <w:num w:numId="17" w16cid:durableId="1059666333">
    <w:abstractNumId w:val="13"/>
  </w:num>
  <w:num w:numId="18" w16cid:durableId="650789104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76432"/>
    <w:rsid w:val="00000FED"/>
    <w:rsid w:val="00001241"/>
    <w:rsid w:val="0000434E"/>
    <w:rsid w:val="00004407"/>
    <w:rsid w:val="000143CF"/>
    <w:rsid w:val="000211A9"/>
    <w:rsid w:val="00021238"/>
    <w:rsid w:val="00022071"/>
    <w:rsid w:val="00022643"/>
    <w:rsid w:val="00031260"/>
    <w:rsid w:val="0003285F"/>
    <w:rsid w:val="00034BFD"/>
    <w:rsid w:val="0003681A"/>
    <w:rsid w:val="000372B7"/>
    <w:rsid w:val="00042749"/>
    <w:rsid w:val="00046454"/>
    <w:rsid w:val="00050F6E"/>
    <w:rsid w:val="00061EC2"/>
    <w:rsid w:val="00064EA8"/>
    <w:rsid w:val="00066CE8"/>
    <w:rsid w:val="00071C80"/>
    <w:rsid w:val="000744DA"/>
    <w:rsid w:val="000802D7"/>
    <w:rsid w:val="00080ED0"/>
    <w:rsid w:val="00085B8F"/>
    <w:rsid w:val="00090481"/>
    <w:rsid w:val="000976B1"/>
    <w:rsid w:val="000A3826"/>
    <w:rsid w:val="000A6C26"/>
    <w:rsid w:val="000B1DD2"/>
    <w:rsid w:val="000B36C8"/>
    <w:rsid w:val="000B7E09"/>
    <w:rsid w:val="000D3919"/>
    <w:rsid w:val="000D52A4"/>
    <w:rsid w:val="000D6CB5"/>
    <w:rsid w:val="000E07BC"/>
    <w:rsid w:val="000E2E21"/>
    <w:rsid w:val="000F1CD4"/>
    <w:rsid w:val="000F4103"/>
    <w:rsid w:val="000F70A7"/>
    <w:rsid w:val="001044C5"/>
    <w:rsid w:val="00104AEF"/>
    <w:rsid w:val="00113CCA"/>
    <w:rsid w:val="00121125"/>
    <w:rsid w:val="00122F25"/>
    <w:rsid w:val="001260C5"/>
    <w:rsid w:val="00127A46"/>
    <w:rsid w:val="00135980"/>
    <w:rsid w:val="0013786F"/>
    <w:rsid w:val="00140373"/>
    <w:rsid w:val="00141DDB"/>
    <w:rsid w:val="00143C17"/>
    <w:rsid w:val="00152DAA"/>
    <w:rsid w:val="00156F7A"/>
    <w:rsid w:val="00162DAD"/>
    <w:rsid w:val="00164719"/>
    <w:rsid w:val="00166FC4"/>
    <w:rsid w:val="001672C1"/>
    <w:rsid w:val="001677AC"/>
    <w:rsid w:val="00173C48"/>
    <w:rsid w:val="001804EA"/>
    <w:rsid w:val="00182658"/>
    <w:rsid w:val="00184B5A"/>
    <w:rsid w:val="0018724B"/>
    <w:rsid w:val="0018798C"/>
    <w:rsid w:val="00190A61"/>
    <w:rsid w:val="00191476"/>
    <w:rsid w:val="00196EC2"/>
    <w:rsid w:val="00197179"/>
    <w:rsid w:val="001A2215"/>
    <w:rsid w:val="001A3342"/>
    <w:rsid w:val="001A3E3D"/>
    <w:rsid w:val="001A7049"/>
    <w:rsid w:val="001B045D"/>
    <w:rsid w:val="001B1E40"/>
    <w:rsid w:val="001B41C9"/>
    <w:rsid w:val="001B462E"/>
    <w:rsid w:val="001C1FC7"/>
    <w:rsid w:val="001C2266"/>
    <w:rsid w:val="001C764E"/>
    <w:rsid w:val="001D44D7"/>
    <w:rsid w:val="001D64A4"/>
    <w:rsid w:val="001E1052"/>
    <w:rsid w:val="001E21B1"/>
    <w:rsid w:val="001E2F93"/>
    <w:rsid w:val="001E4554"/>
    <w:rsid w:val="001E61E5"/>
    <w:rsid w:val="001F2159"/>
    <w:rsid w:val="001F28C3"/>
    <w:rsid w:val="001F49A9"/>
    <w:rsid w:val="001F53FD"/>
    <w:rsid w:val="00202EAB"/>
    <w:rsid w:val="00204AC9"/>
    <w:rsid w:val="0020699C"/>
    <w:rsid w:val="00210B8B"/>
    <w:rsid w:val="00213FC4"/>
    <w:rsid w:val="00214863"/>
    <w:rsid w:val="002156B4"/>
    <w:rsid w:val="002161CE"/>
    <w:rsid w:val="00221431"/>
    <w:rsid w:val="00224FCD"/>
    <w:rsid w:val="002270AE"/>
    <w:rsid w:val="00233B65"/>
    <w:rsid w:val="00236E72"/>
    <w:rsid w:val="002463D0"/>
    <w:rsid w:val="00250188"/>
    <w:rsid w:val="00253222"/>
    <w:rsid w:val="00261C13"/>
    <w:rsid w:val="00262847"/>
    <w:rsid w:val="00270144"/>
    <w:rsid w:val="002707BD"/>
    <w:rsid w:val="002748D0"/>
    <w:rsid w:val="00274D89"/>
    <w:rsid w:val="00281BB2"/>
    <w:rsid w:val="00281FC1"/>
    <w:rsid w:val="0029219C"/>
    <w:rsid w:val="00294BC2"/>
    <w:rsid w:val="002962EF"/>
    <w:rsid w:val="002A03C3"/>
    <w:rsid w:val="002A11F5"/>
    <w:rsid w:val="002B0F0E"/>
    <w:rsid w:val="002B254E"/>
    <w:rsid w:val="002B4CE8"/>
    <w:rsid w:val="002B72E9"/>
    <w:rsid w:val="002C3C47"/>
    <w:rsid w:val="002C7998"/>
    <w:rsid w:val="002F1C96"/>
    <w:rsid w:val="002F1E53"/>
    <w:rsid w:val="002F2CAA"/>
    <w:rsid w:val="0030052C"/>
    <w:rsid w:val="00307122"/>
    <w:rsid w:val="00313C7F"/>
    <w:rsid w:val="00321C6F"/>
    <w:rsid w:val="00322044"/>
    <w:rsid w:val="003306E1"/>
    <w:rsid w:val="003320E4"/>
    <w:rsid w:val="0033525D"/>
    <w:rsid w:val="00337F50"/>
    <w:rsid w:val="003414F3"/>
    <w:rsid w:val="003459FB"/>
    <w:rsid w:val="0034630B"/>
    <w:rsid w:val="0035613E"/>
    <w:rsid w:val="003627E2"/>
    <w:rsid w:val="00363EE9"/>
    <w:rsid w:val="003649DA"/>
    <w:rsid w:val="003650C2"/>
    <w:rsid w:val="00370535"/>
    <w:rsid w:val="00376128"/>
    <w:rsid w:val="0037742E"/>
    <w:rsid w:val="00377D56"/>
    <w:rsid w:val="0038055D"/>
    <w:rsid w:val="003823AE"/>
    <w:rsid w:val="0038245A"/>
    <w:rsid w:val="003840E6"/>
    <w:rsid w:val="00385CFC"/>
    <w:rsid w:val="00386DE4"/>
    <w:rsid w:val="0039337A"/>
    <w:rsid w:val="003962AE"/>
    <w:rsid w:val="0039764E"/>
    <w:rsid w:val="003A3189"/>
    <w:rsid w:val="003A3CA7"/>
    <w:rsid w:val="003A4605"/>
    <w:rsid w:val="003B33BD"/>
    <w:rsid w:val="003B535B"/>
    <w:rsid w:val="003B569D"/>
    <w:rsid w:val="003B6472"/>
    <w:rsid w:val="003B6655"/>
    <w:rsid w:val="003C3C0E"/>
    <w:rsid w:val="003C417E"/>
    <w:rsid w:val="003C4CEA"/>
    <w:rsid w:val="003C5166"/>
    <w:rsid w:val="003C5582"/>
    <w:rsid w:val="003D139E"/>
    <w:rsid w:val="003D2284"/>
    <w:rsid w:val="003D42A6"/>
    <w:rsid w:val="003D4F21"/>
    <w:rsid w:val="003D4FAC"/>
    <w:rsid w:val="003D5978"/>
    <w:rsid w:val="003D755A"/>
    <w:rsid w:val="003E1885"/>
    <w:rsid w:val="003E31CE"/>
    <w:rsid w:val="003E3F71"/>
    <w:rsid w:val="003E7906"/>
    <w:rsid w:val="003F000F"/>
    <w:rsid w:val="003F3C50"/>
    <w:rsid w:val="00402383"/>
    <w:rsid w:val="0040579E"/>
    <w:rsid w:val="00406202"/>
    <w:rsid w:val="00406A6A"/>
    <w:rsid w:val="00406B22"/>
    <w:rsid w:val="00407147"/>
    <w:rsid w:val="004078FA"/>
    <w:rsid w:val="00414FED"/>
    <w:rsid w:val="00416BA5"/>
    <w:rsid w:val="00431E08"/>
    <w:rsid w:val="004328A7"/>
    <w:rsid w:val="00434C74"/>
    <w:rsid w:val="00452CAE"/>
    <w:rsid w:val="00456EB4"/>
    <w:rsid w:val="00457827"/>
    <w:rsid w:val="0046048E"/>
    <w:rsid w:val="004635D5"/>
    <w:rsid w:val="0046461D"/>
    <w:rsid w:val="00466294"/>
    <w:rsid w:val="004718F3"/>
    <w:rsid w:val="00475040"/>
    <w:rsid w:val="00485AFE"/>
    <w:rsid w:val="00490C06"/>
    <w:rsid w:val="00493D40"/>
    <w:rsid w:val="00493EE3"/>
    <w:rsid w:val="004967B6"/>
    <w:rsid w:val="004A504B"/>
    <w:rsid w:val="004A6911"/>
    <w:rsid w:val="004B1778"/>
    <w:rsid w:val="004B1B71"/>
    <w:rsid w:val="004B31EF"/>
    <w:rsid w:val="004B3652"/>
    <w:rsid w:val="004B54E0"/>
    <w:rsid w:val="004B5DB7"/>
    <w:rsid w:val="004B7384"/>
    <w:rsid w:val="004C22D5"/>
    <w:rsid w:val="004C4269"/>
    <w:rsid w:val="004D2BF9"/>
    <w:rsid w:val="004D4B05"/>
    <w:rsid w:val="004D6236"/>
    <w:rsid w:val="004D6617"/>
    <w:rsid w:val="004D7F90"/>
    <w:rsid w:val="004E4DBB"/>
    <w:rsid w:val="004E4E41"/>
    <w:rsid w:val="004E73DB"/>
    <w:rsid w:val="004E7F9C"/>
    <w:rsid w:val="004F135E"/>
    <w:rsid w:val="004F3493"/>
    <w:rsid w:val="004F3561"/>
    <w:rsid w:val="004F5143"/>
    <w:rsid w:val="004F7DBD"/>
    <w:rsid w:val="0050065E"/>
    <w:rsid w:val="00502D1B"/>
    <w:rsid w:val="00512B09"/>
    <w:rsid w:val="005220ED"/>
    <w:rsid w:val="0052248D"/>
    <w:rsid w:val="00533796"/>
    <w:rsid w:val="00537343"/>
    <w:rsid w:val="00537384"/>
    <w:rsid w:val="0054125C"/>
    <w:rsid w:val="0054329D"/>
    <w:rsid w:val="005503AA"/>
    <w:rsid w:val="005516F3"/>
    <w:rsid w:val="00555D75"/>
    <w:rsid w:val="00560DF0"/>
    <w:rsid w:val="00562039"/>
    <w:rsid w:val="0056248F"/>
    <w:rsid w:val="00566A3D"/>
    <w:rsid w:val="0056759C"/>
    <w:rsid w:val="00576255"/>
    <w:rsid w:val="005762B2"/>
    <w:rsid w:val="00580029"/>
    <w:rsid w:val="00585659"/>
    <w:rsid w:val="0059513E"/>
    <w:rsid w:val="005A1AA1"/>
    <w:rsid w:val="005A4C77"/>
    <w:rsid w:val="005A6AA4"/>
    <w:rsid w:val="005A6D9F"/>
    <w:rsid w:val="005A6F93"/>
    <w:rsid w:val="005B48FF"/>
    <w:rsid w:val="005B674D"/>
    <w:rsid w:val="005C1E32"/>
    <w:rsid w:val="005C61AA"/>
    <w:rsid w:val="005C670D"/>
    <w:rsid w:val="005D363F"/>
    <w:rsid w:val="005E0340"/>
    <w:rsid w:val="005F1363"/>
    <w:rsid w:val="00604C15"/>
    <w:rsid w:val="006158D5"/>
    <w:rsid w:val="00623582"/>
    <w:rsid w:val="00625D83"/>
    <w:rsid w:val="006314CD"/>
    <w:rsid w:val="0063205E"/>
    <w:rsid w:val="00633857"/>
    <w:rsid w:val="006355E2"/>
    <w:rsid w:val="00651984"/>
    <w:rsid w:val="006623E7"/>
    <w:rsid w:val="00662B80"/>
    <w:rsid w:val="0066337A"/>
    <w:rsid w:val="0066338E"/>
    <w:rsid w:val="00663F26"/>
    <w:rsid w:val="00665AAA"/>
    <w:rsid w:val="00665E44"/>
    <w:rsid w:val="0066768F"/>
    <w:rsid w:val="0067047E"/>
    <w:rsid w:val="00670F6C"/>
    <w:rsid w:val="00676E58"/>
    <w:rsid w:val="00677617"/>
    <w:rsid w:val="006852C7"/>
    <w:rsid w:val="006852CE"/>
    <w:rsid w:val="00692D14"/>
    <w:rsid w:val="006976F9"/>
    <w:rsid w:val="006A147F"/>
    <w:rsid w:val="006A162C"/>
    <w:rsid w:val="006A7A3B"/>
    <w:rsid w:val="006B65C7"/>
    <w:rsid w:val="006C0549"/>
    <w:rsid w:val="006C1727"/>
    <w:rsid w:val="006C32FD"/>
    <w:rsid w:val="006C39CE"/>
    <w:rsid w:val="006D0FCC"/>
    <w:rsid w:val="006D21F5"/>
    <w:rsid w:val="006D3089"/>
    <w:rsid w:val="006E03A0"/>
    <w:rsid w:val="006E126D"/>
    <w:rsid w:val="006E1FC3"/>
    <w:rsid w:val="006F2F7F"/>
    <w:rsid w:val="006F3B02"/>
    <w:rsid w:val="00704CE9"/>
    <w:rsid w:val="0070616B"/>
    <w:rsid w:val="00706295"/>
    <w:rsid w:val="00706FDA"/>
    <w:rsid w:val="00711F9A"/>
    <w:rsid w:val="00713810"/>
    <w:rsid w:val="00713BB6"/>
    <w:rsid w:val="007216CD"/>
    <w:rsid w:val="007303A5"/>
    <w:rsid w:val="00730B3E"/>
    <w:rsid w:val="0073420B"/>
    <w:rsid w:val="00736367"/>
    <w:rsid w:val="00736629"/>
    <w:rsid w:val="0074760E"/>
    <w:rsid w:val="007548C4"/>
    <w:rsid w:val="00754ABA"/>
    <w:rsid w:val="00757A6C"/>
    <w:rsid w:val="00757E47"/>
    <w:rsid w:val="00765C10"/>
    <w:rsid w:val="00773922"/>
    <w:rsid w:val="007742D6"/>
    <w:rsid w:val="00782B0D"/>
    <w:rsid w:val="00785683"/>
    <w:rsid w:val="0079781A"/>
    <w:rsid w:val="007A1546"/>
    <w:rsid w:val="007A228C"/>
    <w:rsid w:val="007A368E"/>
    <w:rsid w:val="007A5868"/>
    <w:rsid w:val="007A5A8A"/>
    <w:rsid w:val="007B04CE"/>
    <w:rsid w:val="007B2497"/>
    <w:rsid w:val="007B55A7"/>
    <w:rsid w:val="007B5ABA"/>
    <w:rsid w:val="007B6871"/>
    <w:rsid w:val="007B7A2F"/>
    <w:rsid w:val="007C0232"/>
    <w:rsid w:val="007C2B69"/>
    <w:rsid w:val="007C32EE"/>
    <w:rsid w:val="007C3D33"/>
    <w:rsid w:val="007C5433"/>
    <w:rsid w:val="007D294A"/>
    <w:rsid w:val="007D47D2"/>
    <w:rsid w:val="007D6EC0"/>
    <w:rsid w:val="007D7E1D"/>
    <w:rsid w:val="007E503C"/>
    <w:rsid w:val="008019A7"/>
    <w:rsid w:val="0080345C"/>
    <w:rsid w:val="008059D3"/>
    <w:rsid w:val="00816658"/>
    <w:rsid w:val="00823096"/>
    <w:rsid w:val="0082522F"/>
    <w:rsid w:val="00831979"/>
    <w:rsid w:val="0083448D"/>
    <w:rsid w:val="008364B2"/>
    <w:rsid w:val="00850697"/>
    <w:rsid w:val="00851352"/>
    <w:rsid w:val="00851BB8"/>
    <w:rsid w:val="00854ADF"/>
    <w:rsid w:val="00855101"/>
    <w:rsid w:val="00857077"/>
    <w:rsid w:val="00863230"/>
    <w:rsid w:val="00865BD0"/>
    <w:rsid w:val="00866890"/>
    <w:rsid w:val="008717D8"/>
    <w:rsid w:val="0087215C"/>
    <w:rsid w:val="00875D25"/>
    <w:rsid w:val="00880E35"/>
    <w:rsid w:val="008875FE"/>
    <w:rsid w:val="00887F8E"/>
    <w:rsid w:val="00896234"/>
    <w:rsid w:val="00897E43"/>
    <w:rsid w:val="008A1485"/>
    <w:rsid w:val="008A5CB4"/>
    <w:rsid w:val="008A7CEE"/>
    <w:rsid w:val="008B192A"/>
    <w:rsid w:val="008B1B06"/>
    <w:rsid w:val="008B5647"/>
    <w:rsid w:val="008B6A25"/>
    <w:rsid w:val="008C222B"/>
    <w:rsid w:val="008C5738"/>
    <w:rsid w:val="008C7EAD"/>
    <w:rsid w:val="008D0CFE"/>
    <w:rsid w:val="008D6152"/>
    <w:rsid w:val="008E7BA9"/>
    <w:rsid w:val="008E7E28"/>
    <w:rsid w:val="008F0F81"/>
    <w:rsid w:val="008F27BF"/>
    <w:rsid w:val="008F2E64"/>
    <w:rsid w:val="008F4E32"/>
    <w:rsid w:val="00903B97"/>
    <w:rsid w:val="009142EC"/>
    <w:rsid w:val="00914427"/>
    <w:rsid w:val="009145E4"/>
    <w:rsid w:val="009154C3"/>
    <w:rsid w:val="0092334C"/>
    <w:rsid w:val="00923540"/>
    <w:rsid w:val="00926320"/>
    <w:rsid w:val="00926767"/>
    <w:rsid w:val="009325A1"/>
    <w:rsid w:val="009361D5"/>
    <w:rsid w:val="00937124"/>
    <w:rsid w:val="009372A9"/>
    <w:rsid w:val="009428A4"/>
    <w:rsid w:val="0094757D"/>
    <w:rsid w:val="00947644"/>
    <w:rsid w:val="00952135"/>
    <w:rsid w:val="00954D51"/>
    <w:rsid w:val="0095509B"/>
    <w:rsid w:val="009572E2"/>
    <w:rsid w:val="00957723"/>
    <w:rsid w:val="0096409A"/>
    <w:rsid w:val="009659F4"/>
    <w:rsid w:val="00965D30"/>
    <w:rsid w:val="00970D60"/>
    <w:rsid w:val="009732B0"/>
    <w:rsid w:val="00976432"/>
    <w:rsid w:val="00980133"/>
    <w:rsid w:val="00980896"/>
    <w:rsid w:val="009874D0"/>
    <w:rsid w:val="00990BD7"/>
    <w:rsid w:val="0099390E"/>
    <w:rsid w:val="009960E5"/>
    <w:rsid w:val="00997854"/>
    <w:rsid w:val="009A4C12"/>
    <w:rsid w:val="009A7ADC"/>
    <w:rsid w:val="009B093D"/>
    <w:rsid w:val="009B0D30"/>
    <w:rsid w:val="009B28B9"/>
    <w:rsid w:val="009C19B7"/>
    <w:rsid w:val="009C5ABB"/>
    <w:rsid w:val="009D0EE7"/>
    <w:rsid w:val="009D2F38"/>
    <w:rsid w:val="009D7C51"/>
    <w:rsid w:val="009E196C"/>
    <w:rsid w:val="009E4949"/>
    <w:rsid w:val="009E4B9E"/>
    <w:rsid w:val="009E6A0A"/>
    <w:rsid w:val="009E792B"/>
    <w:rsid w:val="009F36BF"/>
    <w:rsid w:val="00A0637C"/>
    <w:rsid w:val="00A111B6"/>
    <w:rsid w:val="00A2086D"/>
    <w:rsid w:val="00A21290"/>
    <w:rsid w:val="00A24CA8"/>
    <w:rsid w:val="00A26D27"/>
    <w:rsid w:val="00A3402F"/>
    <w:rsid w:val="00A376EE"/>
    <w:rsid w:val="00A41CEC"/>
    <w:rsid w:val="00A42A99"/>
    <w:rsid w:val="00A5151A"/>
    <w:rsid w:val="00A57E0A"/>
    <w:rsid w:val="00A62814"/>
    <w:rsid w:val="00A70CC6"/>
    <w:rsid w:val="00A73C14"/>
    <w:rsid w:val="00A77919"/>
    <w:rsid w:val="00A823F6"/>
    <w:rsid w:val="00A83F50"/>
    <w:rsid w:val="00A8719E"/>
    <w:rsid w:val="00AA0A89"/>
    <w:rsid w:val="00AA5368"/>
    <w:rsid w:val="00AA5AAB"/>
    <w:rsid w:val="00AA6429"/>
    <w:rsid w:val="00AA6946"/>
    <w:rsid w:val="00AA7048"/>
    <w:rsid w:val="00AB651C"/>
    <w:rsid w:val="00AC01AA"/>
    <w:rsid w:val="00AC3EE9"/>
    <w:rsid w:val="00AC4F72"/>
    <w:rsid w:val="00AC5041"/>
    <w:rsid w:val="00AE482E"/>
    <w:rsid w:val="00AF1B39"/>
    <w:rsid w:val="00AF57F5"/>
    <w:rsid w:val="00AF6C5B"/>
    <w:rsid w:val="00AF741A"/>
    <w:rsid w:val="00AF7C96"/>
    <w:rsid w:val="00B01ADB"/>
    <w:rsid w:val="00B04161"/>
    <w:rsid w:val="00B04BB9"/>
    <w:rsid w:val="00B056F9"/>
    <w:rsid w:val="00B078AF"/>
    <w:rsid w:val="00B10D04"/>
    <w:rsid w:val="00B11E3D"/>
    <w:rsid w:val="00B14D2C"/>
    <w:rsid w:val="00B17E82"/>
    <w:rsid w:val="00B25771"/>
    <w:rsid w:val="00B37090"/>
    <w:rsid w:val="00B3781B"/>
    <w:rsid w:val="00B4575A"/>
    <w:rsid w:val="00B4599D"/>
    <w:rsid w:val="00B51D38"/>
    <w:rsid w:val="00B575BA"/>
    <w:rsid w:val="00B627A6"/>
    <w:rsid w:val="00B648A2"/>
    <w:rsid w:val="00B71608"/>
    <w:rsid w:val="00B76429"/>
    <w:rsid w:val="00B76DA5"/>
    <w:rsid w:val="00B80518"/>
    <w:rsid w:val="00B86471"/>
    <w:rsid w:val="00B956D4"/>
    <w:rsid w:val="00B96742"/>
    <w:rsid w:val="00B97446"/>
    <w:rsid w:val="00B978F9"/>
    <w:rsid w:val="00BA1562"/>
    <w:rsid w:val="00BA72BD"/>
    <w:rsid w:val="00BA7432"/>
    <w:rsid w:val="00BB2764"/>
    <w:rsid w:val="00BB4BF7"/>
    <w:rsid w:val="00BC10F0"/>
    <w:rsid w:val="00BC1AA0"/>
    <w:rsid w:val="00BC2495"/>
    <w:rsid w:val="00BC314A"/>
    <w:rsid w:val="00BC3B20"/>
    <w:rsid w:val="00BC7EB9"/>
    <w:rsid w:val="00BD2339"/>
    <w:rsid w:val="00BD2643"/>
    <w:rsid w:val="00BD56B1"/>
    <w:rsid w:val="00BD6558"/>
    <w:rsid w:val="00BF20B2"/>
    <w:rsid w:val="00BF2AD7"/>
    <w:rsid w:val="00BF2F76"/>
    <w:rsid w:val="00BF3022"/>
    <w:rsid w:val="00BF3214"/>
    <w:rsid w:val="00BF5573"/>
    <w:rsid w:val="00BF57E2"/>
    <w:rsid w:val="00C049CF"/>
    <w:rsid w:val="00C108BB"/>
    <w:rsid w:val="00C13283"/>
    <w:rsid w:val="00C156FB"/>
    <w:rsid w:val="00C15867"/>
    <w:rsid w:val="00C22398"/>
    <w:rsid w:val="00C2296D"/>
    <w:rsid w:val="00C23155"/>
    <w:rsid w:val="00C24ED6"/>
    <w:rsid w:val="00C27736"/>
    <w:rsid w:val="00C31F9B"/>
    <w:rsid w:val="00C33317"/>
    <w:rsid w:val="00C356E6"/>
    <w:rsid w:val="00C40C41"/>
    <w:rsid w:val="00C42AC3"/>
    <w:rsid w:val="00C45201"/>
    <w:rsid w:val="00C45885"/>
    <w:rsid w:val="00C50F22"/>
    <w:rsid w:val="00C57971"/>
    <w:rsid w:val="00C65BD7"/>
    <w:rsid w:val="00C76BA4"/>
    <w:rsid w:val="00C77C2D"/>
    <w:rsid w:val="00C83A48"/>
    <w:rsid w:val="00C84CDB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4C8F"/>
    <w:rsid w:val="00CB5354"/>
    <w:rsid w:val="00CC2BC2"/>
    <w:rsid w:val="00CC3C9E"/>
    <w:rsid w:val="00CC4C44"/>
    <w:rsid w:val="00CC6A14"/>
    <w:rsid w:val="00CC70A3"/>
    <w:rsid w:val="00CD2039"/>
    <w:rsid w:val="00CD2742"/>
    <w:rsid w:val="00CD4442"/>
    <w:rsid w:val="00CD53C3"/>
    <w:rsid w:val="00CD574E"/>
    <w:rsid w:val="00CD5BF6"/>
    <w:rsid w:val="00CE0527"/>
    <w:rsid w:val="00CE076F"/>
    <w:rsid w:val="00CE0775"/>
    <w:rsid w:val="00CE4C22"/>
    <w:rsid w:val="00CE76E5"/>
    <w:rsid w:val="00CF41EC"/>
    <w:rsid w:val="00CF5D04"/>
    <w:rsid w:val="00CF65BD"/>
    <w:rsid w:val="00D02149"/>
    <w:rsid w:val="00D0249C"/>
    <w:rsid w:val="00D04A48"/>
    <w:rsid w:val="00D04DE4"/>
    <w:rsid w:val="00D063F1"/>
    <w:rsid w:val="00D11253"/>
    <w:rsid w:val="00D11735"/>
    <w:rsid w:val="00D14F22"/>
    <w:rsid w:val="00D31266"/>
    <w:rsid w:val="00D4741C"/>
    <w:rsid w:val="00D519FB"/>
    <w:rsid w:val="00D51C8F"/>
    <w:rsid w:val="00D54AD6"/>
    <w:rsid w:val="00D57918"/>
    <w:rsid w:val="00D601B3"/>
    <w:rsid w:val="00D73DC6"/>
    <w:rsid w:val="00D74C1A"/>
    <w:rsid w:val="00D754C1"/>
    <w:rsid w:val="00D77393"/>
    <w:rsid w:val="00D77A35"/>
    <w:rsid w:val="00D81A7D"/>
    <w:rsid w:val="00D81B3E"/>
    <w:rsid w:val="00D83A5C"/>
    <w:rsid w:val="00D85230"/>
    <w:rsid w:val="00D87CF2"/>
    <w:rsid w:val="00D90C70"/>
    <w:rsid w:val="00D90C7B"/>
    <w:rsid w:val="00D90E49"/>
    <w:rsid w:val="00D969FB"/>
    <w:rsid w:val="00D96ADE"/>
    <w:rsid w:val="00DA0CE2"/>
    <w:rsid w:val="00DA2387"/>
    <w:rsid w:val="00DB6AF6"/>
    <w:rsid w:val="00DC5B61"/>
    <w:rsid w:val="00DC6A10"/>
    <w:rsid w:val="00DC7280"/>
    <w:rsid w:val="00DD296E"/>
    <w:rsid w:val="00DD3A12"/>
    <w:rsid w:val="00DE2E39"/>
    <w:rsid w:val="00DE657E"/>
    <w:rsid w:val="00DF4704"/>
    <w:rsid w:val="00DF7DFB"/>
    <w:rsid w:val="00E024AA"/>
    <w:rsid w:val="00E04718"/>
    <w:rsid w:val="00E15441"/>
    <w:rsid w:val="00E15C77"/>
    <w:rsid w:val="00E1693E"/>
    <w:rsid w:val="00E246AA"/>
    <w:rsid w:val="00E250F1"/>
    <w:rsid w:val="00E31F13"/>
    <w:rsid w:val="00E3550D"/>
    <w:rsid w:val="00E36935"/>
    <w:rsid w:val="00E4064B"/>
    <w:rsid w:val="00E45796"/>
    <w:rsid w:val="00E52838"/>
    <w:rsid w:val="00E53092"/>
    <w:rsid w:val="00E553AF"/>
    <w:rsid w:val="00E57D8B"/>
    <w:rsid w:val="00E614E0"/>
    <w:rsid w:val="00E63B30"/>
    <w:rsid w:val="00E65677"/>
    <w:rsid w:val="00E678D9"/>
    <w:rsid w:val="00E73F7F"/>
    <w:rsid w:val="00E749E7"/>
    <w:rsid w:val="00E753E8"/>
    <w:rsid w:val="00E813C0"/>
    <w:rsid w:val="00E83240"/>
    <w:rsid w:val="00E85409"/>
    <w:rsid w:val="00E855D8"/>
    <w:rsid w:val="00E87447"/>
    <w:rsid w:val="00E9339B"/>
    <w:rsid w:val="00E97718"/>
    <w:rsid w:val="00EA1608"/>
    <w:rsid w:val="00EA3399"/>
    <w:rsid w:val="00EA3AC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1AE0"/>
    <w:rsid w:val="00ED27E8"/>
    <w:rsid w:val="00ED7137"/>
    <w:rsid w:val="00EE2FA2"/>
    <w:rsid w:val="00EF06EA"/>
    <w:rsid w:val="00F07604"/>
    <w:rsid w:val="00F17347"/>
    <w:rsid w:val="00F21088"/>
    <w:rsid w:val="00F326BF"/>
    <w:rsid w:val="00F327E7"/>
    <w:rsid w:val="00F35746"/>
    <w:rsid w:val="00F40308"/>
    <w:rsid w:val="00F41CEC"/>
    <w:rsid w:val="00F43579"/>
    <w:rsid w:val="00F447C7"/>
    <w:rsid w:val="00F459B4"/>
    <w:rsid w:val="00F47990"/>
    <w:rsid w:val="00F5211B"/>
    <w:rsid w:val="00F554A9"/>
    <w:rsid w:val="00F566B2"/>
    <w:rsid w:val="00F60C43"/>
    <w:rsid w:val="00F62D64"/>
    <w:rsid w:val="00F716FD"/>
    <w:rsid w:val="00F80355"/>
    <w:rsid w:val="00F830D8"/>
    <w:rsid w:val="00F86AEE"/>
    <w:rsid w:val="00F8743A"/>
    <w:rsid w:val="00F87C43"/>
    <w:rsid w:val="00FA5722"/>
    <w:rsid w:val="00FA5DFC"/>
    <w:rsid w:val="00FA6336"/>
    <w:rsid w:val="00FB0C81"/>
    <w:rsid w:val="00FB10C1"/>
    <w:rsid w:val="00FB2967"/>
    <w:rsid w:val="00FB38BB"/>
    <w:rsid w:val="00FB6624"/>
    <w:rsid w:val="00FC1F48"/>
    <w:rsid w:val="00FC2200"/>
    <w:rsid w:val="00FC2540"/>
    <w:rsid w:val="00FC7C32"/>
    <w:rsid w:val="00FE420B"/>
    <w:rsid w:val="00FF0204"/>
    <w:rsid w:val="00FF253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AEE3CD"/>
  <w15:docId w15:val="{7CF500D5-D5AA-4C69-91B4-55A1B32C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976432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976432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976432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976432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976432"/>
  </w:style>
  <w:style w:type="character" w:customStyle="1" w:styleId="highlight">
    <w:name w:val="highlight"/>
    <w:basedOn w:val="DefaultParagraphFont"/>
    <w:rsid w:val="00976432"/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qFormat/>
    <w:locked/>
    <w:rsid w:val="00976432"/>
    <w:rPr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76432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02383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402383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5th\Templates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96</TotalTime>
  <Pages>19</Pages>
  <Words>6202</Words>
  <Characters>35358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أوغندا</vt:lpstr>
    </vt:vector>
  </TitlesOfParts>
  <Company>UNMFS</Company>
  <LinksUpToDate>false</LinksUpToDate>
  <CharactersWithSpaces>41478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أوغندا</dc:title>
  <dc:creator>Muriel Aguiar</dc:creator>
  <cp:lastModifiedBy>Angela Xue He Yan</cp:lastModifiedBy>
  <cp:revision>30</cp:revision>
  <cp:lastPrinted>2001-05-26T16:40:00Z</cp:lastPrinted>
  <dcterms:created xsi:type="dcterms:W3CDTF">2024-11-15T21:24:00Z</dcterms:created>
  <dcterms:modified xsi:type="dcterms:W3CDTF">2024-11-20T17:12:00Z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UNEP/OzL.Pro/ExCom/95/80</vt:lpwstr>
  </property>
  <property fmtid="{D5CDD505-2E9C-101B-9397-08002B2CF9AE}" pid="3" name="Revision date">
    <vt:lpwstr>11/13/2024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