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DA75F8" w:rsidRPr="00135404" w14:paraId="01460F1F" w14:textId="77777777" w:rsidTr="008A0ADD">
        <w:trPr>
          <w:trHeight w:val="720"/>
        </w:trPr>
        <w:tc>
          <w:tcPr>
            <w:tcW w:w="5490" w:type="dxa"/>
            <w:gridSpan w:val="2"/>
            <w:tcBorders>
              <w:bottom w:val="single" w:sz="18" w:space="0" w:color="auto"/>
            </w:tcBorders>
          </w:tcPr>
          <w:p w14:paraId="581126B2" w14:textId="77777777" w:rsidR="00DA75F8" w:rsidRPr="00135404" w:rsidRDefault="00DA75F8" w:rsidP="002C13F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135404">
              <w:rPr>
                <w:rFonts w:ascii="Univers" w:hAnsi="Univers"/>
                <w:b/>
                <w:sz w:val="28"/>
                <w:szCs w:val="28"/>
              </w:rPr>
              <w:t>UNITED</w:t>
            </w:r>
            <w:r w:rsidRPr="00135404">
              <w:rPr>
                <w:rFonts w:ascii="Univers" w:hAnsi="Univers"/>
                <w:b/>
                <w:sz w:val="28"/>
                <w:szCs w:val="28"/>
              </w:rPr>
              <w:br/>
              <w:t>NATIONS</w:t>
            </w:r>
          </w:p>
        </w:tc>
        <w:tc>
          <w:tcPr>
            <w:tcW w:w="4590" w:type="dxa"/>
            <w:tcBorders>
              <w:bottom w:val="single" w:sz="18" w:space="0" w:color="auto"/>
            </w:tcBorders>
          </w:tcPr>
          <w:p w14:paraId="25066464" w14:textId="77777777" w:rsidR="00DA75F8" w:rsidRPr="00135404" w:rsidRDefault="00DA75F8" w:rsidP="002C13FD">
            <w:pPr>
              <w:jc w:val="right"/>
              <w:rPr>
                <w:sz w:val="52"/>
                <w:szCs w:val="52"/>
              </w:rPr>
            </w:pPr>
            <w:r w:rsidRPr="00135404">
              <w:rPr>
                <w:rFonts w:ascii="Univers Bold" w:hAnsi="Univers Bold"/>
                <w:b/>
                <w:sz w:val="72"/>
              </w:rPr>
              <w:t>EP</w:t>
            </w:r>
          </w:p>
        </w:tc>
      </w:tr>
      <w:tr w:rsidR="00DA75F8" w:rsidRPr="00135404" w14:paraId="2FECD300" w14:textId="77777777" w:rsidTr="008A0AD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7BED3FA" w14:textId="77777777" w:rsidR="00DA75F8" w:rsidRPr="00135404" w:rsidRDefault="00DA75F8" w:rsidP="002C13FD">
            <w:pPr>
              <w:spacing w:before="120"/>
            </w:pPr>
            <w:r w:rsidRPr="00135404">
              <w:rPr>
                <w:noProof/>
                <w:lang w:eastAsia="zh-CN"/>
              </w:rPr>
              <mc:AlternateContent>
                <mc:Choice Requires="wpg">
                  <w:drawing>
                    <wp:anchor distT="0" distB="0" distL="114300" distR="114300" simplePos="0" relativeHeight="251658240" behindDoc="0" locked="0" layoutInCell="1" allowOverlap="1" wp14:anchorId="7F67534C" wp14:editId="39F390C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arto="http://schemas.microsoft.com/office/word/2006/arto">
                  <w:pict>
                    <v:group w14:anchorId="79BE6B98"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ED7151B" w14:textId="77777777" w:rsidR="00DA75F8" w:rsidRPr="00135404" w:rsidRDefault="00DA75F8" w:rsidP="002C13F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rPr>
            </w:pPr>
            <w:r w:rsidRPr="00135404">
              <w:rPr>
                <w:rFonts w:ascii="Univers" w:hAnsi="Univers"/>
                <w:b/>
                <w:sz w:val="32"/>
              </w:rPr>
              <w:t>United Nations</w:t>
            </w:r>
          </w:p>
          <w:p w14:paraId="4C5198C8" w14:textId="77777777" w:rsidR="00DA75F8" w:rsidRPr="00135404" w:rsidRDefault="00DA75F8" w:rsidP="002C13F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rPr>
            </w:pPr>
            <w:r w:rsidRPr="00135404">
              <w:rPr>
                <w:rFonts w:ascii="Univers" w:hAnsi="Univers"/>
                <w:b/>
                <w:sz w:val="32"/>
                <w:szCs w:val="32"/>
              </w:rPr>
              <w:t>Environment</w:t>
            </w:r>
          </w:p>
          <w:p w14:paraId="715F00C0" w14:textId="77777777" w:rsidR="00DA75F8" w:rsidRPr="00135404" w:rsidRDefault="00DA75F8" w:rsidP="002C13F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135404">
              <w:rPr>
                <w:rFonts w:ascii="Univers" w:hAnsi="Univers"/>
                <w:b/>
                <w:sz w:val="32"/>
              </w:rPr>
              <w:t>Programme</w:t>
            </w:r>
          </w:p>
          <w:p w14:paraId="64ACCC9E" w14:textId="77777777" w:rsidR="00DA75F8" w:rsidRPr="00135404" w:rsidRDefault="00DA75F8" w:rsidP="002C13FD">
            <w:pPr>
              <w:spacing w:before="720"/>
              <w:ind w:left="158"/>
            </w:pPr>
          </w:p>
        </w:tc>
        <w:tc>
          <w:tcPr>
            <w:tcW w:w="4590" w:type="dxa"/>
            <w:tcBorders>
              <w:top w:val="nil"/>
              <w:left w:val="nil"/>
              <w:bottom w:val="single" w:sz="36" w:space="0" w:color="auto"/>
              <w:right w:val="nil"/>
            </w:tcBorders>
          </w:tcPr>
          <w:p w14:paraId="5432C7CD" w14:textId="77777777" w:rsidR="00DA75F8" w:rsidRPr="009F0270" w:rsidRDefault="00DA75F8" w:rsidP="002C13FD">
            <w:pPr>
              <w:spacing w:before="120"/>
              <w:rPr>
                <w:lang w:val="pt-BR"/>
              </w:rPr>
            </w:pPr>
            <w:r w:rsidRPr="009F0270">
              <w:rPr>
                <w:lang w:val="pt-BR"/>
              </w:rPr>
              <w:t>Distr.</w:t>
            </w:r>
          </w:p>
          <w:p w14:paraId="3B27EDB9" w14:textId="77777777" w:rsidR="00DA75F8" w:rsidRPr="009F0270" w:rsidRDefault="00DA75F8" w:rsidP="002C13FD">
            <w:pPr>
              <w:rPr>
                <w:lang w:val="pt-BR"/>
              </w:rPr>
            </w:pPr>
            <w:r w:rsidRPr="009F0270">
              <w:rPr>
                <w:lang w:val="pt-BR"/>
              </w:rPr>
              <w:t>GENERAL</w:t>
            </w:r>
          </w:p>
          <w:p w14:paraId="05D79B6A" w14:textId="77777777" w:rsidR="00DA75F8" w:rsidRPr="009F0270" w:rsidRDefault="00DA75F8" w:rsidP="002C13FD">
            <w:pPr>
              <w:rPr>
                <w:lang w:val="pt-BR"/>
              </w:rPr>
            </w:pPr>
          </w:p>
          <w:p w14:paraId="3B71F6BE" w14:textId="77777777" w:rsidR="00DA75F8" w:rsidRPr="009F0270" w:rsidRDefault="00DA75F8" w:rsidP="002C13FD">
            <w:pPr>
              <w:rPr>
                <w:lang w:val="pt-BR"/>
              </w:rPr>
            </w:pPr>
          </w:p>
          <w:p w14:paraId="1E13AA92" w14:textId="4C6B5F2E" w:rsidR="00DA75F8" w:rsidRPr="009F0270" w:rsidRDefault="004F3A16" w:rsidP="002C13FD">
            <w:pPr>
              <w:rPr>
                <w:lang w:val="pt-BR"/>
              </w:rPr>
            </w:pPr>
            <w:r w:rsidRPr="009F0270">
              <w:fldChar w:fldCharType="begin"/>
            </w:r>
            <w:r w:rsidRPr="009F0270">
              <w:rPr>
                <w:lang w:val="pt-BR"/>
              </w:rPr>
              <w:instrText xml:space="preserve"> DOCPROPERTY "Document number"  \* MERGEFORMAT </w:instrText>
            </w:r>
            <w:r w:rsidRPr="009F0270">
              <w:fldChar w:fldCharType="separate"/>
            </w:r>
            <w:r w:rsidRPr="009F0270">
              <w:rPr>
                <w:lang w:val="pt-BR"/>
              </w:rPr>
              <w:t>UNEP/OzL.Pro/ExCom/97/36/Corr.1</w:t>
            </w:r>
            <w:r w:rsidRPr="009F0270">
              <w:fldChar w:fldCharType="end"/>
            </w:r>
          </w:p>
          <w:p w14:paraId="73836AD1" w14:textId="563D479A" w:rsidR="00DA75F8" w:rsidRPr="009F0270" w:rsidRDefault="00DA75F8" w:rsidP="002C13FD">
            <w:r w:rsidRPr="009F0270">
              <w:fldChar w:fldCharType="begin"/>
            </w:r>
            <w:r w:rsidRPr="009F0270">
              <w:instrText xml:space="preserve"> DOCPROPERTY "Revision date" \@ "d MMMM YYYY"  \* MERGEFORMAT </w:instrText>
            </w:r>
            <w:r w:rsidRPr="009F0270">
              <w:fldChar w:fldCharType="separate"/>
            </w:r>
            <w:r w:rsidR="00F84585" w:rsidRPr="009F0270">
              <w:t>1 December 2025</w:t>
            </w:r>
            <w:r w:rsidRPr="009F0270">
              <w:fldChar w:fldCharType="end"/>
            </w:r>
          </w:p>
          <w:p w14:paraId="13A5D495" w14:textId="77777777" w:rsidR="00DA75F8" w:rsidRPr="009F0270" w:rsidRDefault="00DA75F8" w:rsidP="002C13FD">
            <w:pPr>
              <w:rPr>
                <w:caps/>
              </w:rPr>
            </w:pPr>
          </w:p>
          <w:p w14:paraId="5BD906F5" w14:textId="77777777" w:rsidR="00DA75F8" w:rsidRPr="009F0270" w:rsidRDefault="00DA75F8" w:rsidP="002C13FD">
            <w:r w:rsidRPr="009F0270">
              <w:t>ORIGINAL: ENGLISH</w:t>
            </w:r>
          </w:p>
        </w:tc>
      </w:tr>
    </w:tbl>
    <w:p w14:paraId="2B67735A" w14:textId="77777777" w:rsidR="00DA75F8" w:rsidRPr="00135404" w:rsidRDefault="00DA75F8" w:rsidP="008E5EF2">
      <w:pPr>
        <w:spacing w:before="60"/>
        <w:jc w:val="left"/>
      </w:pPr>
      <w:r w:rsidRPr="00135404">
        <w:t>EXECUTIVE COMMITTEE OF</w:t>
      </w:r>
      <w:r w:rsidRPr="00135404">
        <w:br/>
        <w:t xml:space="preserve">  THE MULTILATERAL FUND FOR THE</w:t>
      </w:r>
      <w:r w:rsidRPr="00135404">
        <w:br/>
        <w:t xml:space="preserve">  IMPLEMENTATION OF THE MONTREAL PROTOCOL</w:t>
      </w:r>
      <w:r w:rsidRPr="00135404">
        <w:br/>
        <w:t>Ninety-seventh Meeting</w:t>
      </w:r>
    </w:p>
    <w:p w14:paraId="3AC1210E" w14:textId="77777777" w:rsidR="00DA75F8" w:rsidRPr="00135404" w:rsidRDefault="00DA75F8" w:rsidP="002C13FD">
      <w:pPr>
        <w:jc w:val="left"/>
      </w:pPr>
      <w:r w:rsidRPr="00135404">
        <w:t>Montreal, 1–5 December 2025</w:t>
      </w:r>
    </w:p>
    <w:p w14:paraId="1E1DFC5E" w14:textId="212BF983" w:rsidR="00DA75F8" w:rsidRPr="00135404" w:rsidRDefault="00DA75F8" w:rsidP="002C13FD">
      <w:pPr>
        <w:jc w:val="left"/>
      </w:pPr>
      <w:r w:rsidRPr="00135404">
        <w:t xml:space="preserve">Item </w:t>
      </w:r>
      <w:r w:rsidR="0078208B" w:rsidRPr="00135404">
        <w:t>9(</w:t>
      </w:r>
      <w:r w:rsidR="00E833DF">
        <w:t>d</w:t>
      </w:r>
      <w:r w:rsidR="0078208B" w:rsidRPr="00135404">
        <w:t>)</w:t>
      </w:r>
      <w:r w:rsidRPr="00135404">
        <w:t xml:space="preserve"> of the provisional agenda</w:t>
      </w:r>
      <w:r w:rsidRPr="00135404">
        <w:rPr>
          <w:rStyle w:val="FootnoteReference"/>
        </w:rPr>
        <w:footnoteReference w:id="2"/>
      </w:r>
    </w:p>
    <w:p w14:paraId="34104D60" w14:textId="77777777" w:rsidR="004E7F9C" w:rsidRDefault="004E7F9C" w:rsidP="002C13FD">
      <w:pPr>
        <w:pStyle w:val="Title1"/>
        <w:jc w:val="left"/>
        <w:rPr>
          <w:b w:val="0"/>
          <w:lang w:val="en-CA"/>
        </w:rPr>
      </w:pPr>
    </w:p>
    <w:p w14:paraId="445F7ABE" w14:textId="77777777" w:rsidR="00142967" w:rsidRPr="00135404" w:rsidRDefault="00142967" w:rsidP="002C13FD">
      <w:pPr>
        <w:pStyle w:val="Title1"/>
        <w:jc w:val="left"/>
        <w:rPr>
          <w:b w:val="0"/>
          <w:lang w:val="en-CA"/>
        </w:rPr>
      </w:pPr>
    </w:p>
    <w:p w14:paraId="61A7C3E2" w14:textId="7EF727B0" w:rsidR="00EE24C6" w:rsidRDefault="00EE24C6" w:rsidP="00AD73A1">
      <w:pPr>
        <w:spacing w:after="240"/>
        <w:jc w:val="center"/>
        <w:rPr>
          <w:b/>
        </w:rPr>
      </w:pPr>
      <w:r>
        <w:rPr>
          <w:b/>
        </w:rPr>
        <w:t>Corrigendum</w:t>
      </w:r>
    </w:p>
    <w:p w14:paraId="59D2A3E4" w14:textId="73DF896B" w:rsidR="00EA598B" w:rsidRDefault="00EA598B" w:rsidP="00AD73A1">
      <w:pPr>
        <w:spacing w:after="240"/>
        <w:jc w:val="center"/>
        <w:rPr>
          <w:b/>
        </w:rPr>
      </w:pPr>
      <w:r w:rsidRPr="00135404">
        <w:rPr>
          <w:b/>
        </w:rPr>
        <w:t>PROJECT PROPOSAL</w:t>
      </w:r>
      <w:r w:rsidR="003E006A">
        <w:rPr>
          <w:b/>
        </w:rPr>
        <w:t>S</w:t>
      </w:r>
      <w:r w:rsidRPr="00135404">
        <w:rPr>
          <w:b/>
        </w:rPr>
        <w:t xml:space="preserve">: </w:t>
      </w:r>
      <w:r w:rsidR="00DA75F8" w:rsidRPr="00135404">
        <w:rPr>
          <w:b/>
        </w:rPr>
        <w:t>ARGENTINA</w:t>
      </w:r>
    </w:p>
    <w:p w14:paraId="0767B2A0" w14:textId="186B928C" w:rsidR="00954B8C" w:rsidRPr="00954B8C" w:rsidRDefault="00954B8C" w:rsidP="00DF5015">
      <w:pPr>
        <w:pStyle w:val="ListParagraph"/>
        <w:spacing w:after="240"/>
        <w:rPr>
          <w:bCs/>
        </w:rPr>
      </w:pPr>
      <w:r w:rsidRPr="00954B8C">
        <w:rPr>
          <w:bCs/>
        </w:rPr>
        <w:t>Control of emissions of HFC-23 generated in the production of HCFC-22 at Frío Industrias Argentinas (second and third tranche</w:t>
      </w:r>
      <w:r>
        <w:rPr>
          <w:bCs/>
        </w:rPr>
        <w:t>s</w:t>
      </w:r>
      <w:r w:rsidRPr="00954B8C">
        <w:rPr>
          <w:bCs/>
        </w:rPr>
        <w:t>)</w:t>
      </w:r>
    </w:p>
    <w:p w14:paraId="601C8807" w14:textId="564FCE9D" w:rsidR="00EA598B" w:rsidRDefault="00EA598B" w:rsidP="00DF5015">
      <w:pPr>
        <w:spacing w:after="240"/>
      </w:pPr>
      <w:r w:rsidRPr="00135404">
        <w:t xml:space="preserve">This document </w:t>
      </w:r>
      <w:r w:rsidR="00AE5B46">
        <w:t>is being issued to</w:t>
      </w:r>
      <w:r w:rsidRPr="00135404">
        <w:t>:</w:t>
      </w:r>
    </w:p>
    <w:p w14:paraId="16863CFC" w14:textId="56B1289D" w:rsidR="00A54CCC" w:rsidRPr="00A54CCC" w:rsidRDefault="00A54CCC" w:rsidP="00AD73A1">
      <w:pPr>
        <w:pStyle w:val="ListParagraph"/>
        <w:numPr>
          <w:ilvl w:val="0"/>
          <w:numId w:val="29"/>
        </w:numPr>
        <w:spacing w:after="240"/>
        <w:contextualSpacing w:val="0"/>
      </w:pPr>
      <w:r w:rsidRPr="00F8405C">
        <w:rPr>
          <w:b/>
          <w:bCs/>
        </w:rPr>
        <w:t>Replace</w:t>
      </w:r>
      <w:r w:rsidR="00531F0E">
        <w:t xml:space="preserve">, </w:t>
      </w:r>
      <w:r w:rsidR="0039516D">
        <w:t>in table (V</w:t>
      </w:r>
      <w:r w:rsidR="009C6780">
        <w:t>I</w:t>
      </w:r>
      <w:r w:rsidR="0039516D">
        <w:t xml:space="preserve">) of the Project Evaluation Sheet on page 13, </w:t>
      </w:r>
      <w:r w:rsidR="00531F0E" w:rsidRPr="00531F0E">
        <w:t>Total funds recommended for approval at this meeting (US $)</w:t>
      </w:r>
      <w:r w:rsidR="001C1B1C">
        <w:t xml:space="preserve">, </w:t>
      </w:r>
      <w:r w:rsidR="00685291">
        <w:t>both instances of</w:t>
      </w:r>
      <w:r>
        <w:t xml:space="preserve"> </w:t>
      </w:r>
      <w:r w:rsidR="00685291">
        <w:t>“</w:t>
      </w:r>
      <w:r w:rsidR="00F177C4" w:rsidRPr="00F177C4">
        <w:t>125,514</w:t>
      </w:r>
      <w:r w:rsidR="00685291">
        <w:t>”</w:t>
      </w:r>
      <w:r w:rsidR="00F177C4">
        <w:t xml:space="preserve"> </w:t>
      </w:r>
      <w:r w:rsidR="00685291" w:rsidRPr="00DF5015">
        <w:rPr>
          <w:b/>
          <w:bCs/>
        </w:rPr>
        <w:t>with</w:t>
      </w:r>
      <w:r w:rsidR="00685291">
        <w:t xml:space="preserve"> “</w:t>
      </w:r>
      <w:r w:rsidR="00685291" w:rsidRPr="00685291">
        <w:t>96,775</w:t>
      </w:r>
      <w:r w:rsidR="00685291">
        <w:t xml:space="preserve">” </w:t>
      </w:r>
      <w:r w:rsidR="00F177C4" w:rsidRPr="00DF5015">
        <w:rPr>
          <w:b/>
          <w:bCs/>
        </w:rPr>
        <w:t>and</w:t>
      </w:r>
      <w:r w:rsidR="00F177C4">
        <w:t xml:space="preserve"> </w:t>
      </w:r>
      <w:r w:rsidR="00F8405C">
        <w:t>“</w:t>
      </w:r>
      <w:r w:rsidR="00685291" w:rsidRPr="00685291">
        <w:t>8,786</w:t>
      </w:r>
      <w:r w:rsidR="00F8405C">
        <w:t>”</w:t>
      </w:r>
      <w:r w:rsidR="00685291">
        <w:t xml:space="preserve"> </w:t>
      </w:r>
      <w:r w:rsidR="00685291" w:rsidRPr="00DF5015">
        <w:rPr>
          <w:b/>
          <w:bCs/>
        </w:rPr>
        <w:t>with</w:t>
      </w:r>
      <w:r w:rsidR="00685291">
        <w:t xml:space="preserve"> </w:t>
      </w:r>
      <w:r w:rsidR="00F8405C">
        <w:t>“</w:t>
      </w:r>
      <w:r w:rsidR="00685291" w:rsidRPr="00685291">
        <w:t>6,774</w:t>
      </w:r>
      <w:r w:rsidR="00F8405C">
        <w:t>”</w:t>
      </w:r>
    </w:p>
    <w:p w14:paraId="334509EC" w14:textId="39EAA038" w:rsidR="00AE5B46" w:rsidRDefault="00AE5B46" w:rsidP="00AD73A1">
      <w:pPr>
        <w:pStyle w:val="ListParagraph"/>
        <w:numPr>
          <w:ilvl w:val="0"/>
          <w:numId w:val="29"/>
        </w:numPr>
        <w:spacing w:after="240"/>
        <w:contextualSpacing w:val="0"/>
      </w:pPr>
      <w:r>
        <w:rPr>
          <w:b/>
          <w:bCs/>
        </w:rPr>
        <w:t>Replace</w:t>
      </w:r>
      <w:r w:rsidR="003872AE" w:rsidRPr="000A01CB">
        <w:t>, i</w:t>
      </w:r>
      <w:r w:rsidR="003872AE">
        <w:t>n the last sentence of paragraph 67,</w:t>
      </w:r>
      <w:r>
        <w:t xml:space="preserve"> </w:t>
      </w:r>
      <w:r w:rsidR="00DD522E">
        <w:t xml:space="preserve">“US $41,809” </w:t>
      </w:r>
      <w:r w:rsidR="00DD522E" w:rsidRPr="00DF5015">
        <w:rPr>
          <w:b/>
          <w:bCs/>
        </w:rPr>
        <w:t>with</w:t>
      </w:r>
      <w:r w:rsidR="00DD522E">
        <w:t xml:space="preserve"> </w:t>
      </w:r>
      <w:r w:rsidR="00530FD0">
        <w:t>“US $90,</w:t>
      </w:r>
      <w:r w:rsidR="008A0ADD">
        <w:t>89</w:t>
      </w:r>
      <w:r w:rsidR="00530FD0">
        <w:t>7”</w:t>
      </w:r>
    </w:p>
    <w:p w14:paraId="483C4567" w14:textId="6DA4AB6D" w:rsidR="009F1491" w:rsidRDefault="00C212A6" w:rsidP="00AD73A1">
      <w:pPr>
        <w:pStyle w:val="ListParagraph"/>
        <w:numPr>
          <w:ilvl w:val="0"/>
          <w:numId w:val="29"/>
        </w:numPr>
        <w:spacing w:after="240"/>
        <w:contextualSpacing w:val="0"/>
      </w:pPr>
      <w:r>
        <w:rPr>
          <w:b/>
          <w:bCs/>
        </w:rPr>
        <w:t xml:space="preserve">Replace </w:t>
      </w:r>
      <w:r>
        <w:t>the last sentence of paragraph</w:t>
      </w:r>
      <w:r w:rsidR="00922358">
        <w:t> </w:t>
      </w:r>
      <w:r>
        <w:t xml:space="preserve">68 </w:t>
      </w:r>
      <w:r w:rsidRPr="00DF5015">
        <w:rPr>
          <w:b/>
          <w:bCs/>
        </w:rPr>
        <w:t>with</w:t>
      </w:r>
      <w:r>
        <w:t>: “</w:t>
      </w:r>
      <w:r w:rsidR="009E679A">
        <w:t xml:space="preserve">Accordingly, </w:t>
      </w:r>
      <w:r w:rsidR="009B3CF1">
        <w:t>and based on the verified HCFC</w:t>
      </w:r>
      <w:r w:rsidR="005013CF">
        <w:noBreakHyphen/>
      </w:r>
      <w:r w:rsidR="009B3CF1">
        <w:t xml:space="preserve">22 production in </w:t>
      </w:r>
      <w:r w:rsidR="009B2EBB">
        <w:t>2022, 2023, and 2024</w:t>
      </w:r>
      <w:r w:rsidR="00922358">
        <w:t xml:space="preserve"> and</w:t>
      </w:r>
      <w:r w:rsidR="009B2EBB">
        <w:t xml:space="preserve"> the historic by-product generation rate of 3.24 per cent, and after taking into account </w:t>
      </w:r>
      <w:r w:rsidR="0054521A">
        <w:t>the 17.31</w:t>
      </w:r>
      <w:r w:rsidR="00551E8E">
        <w:t> </w:t>
      </w:r>
      <w:r w:rsidR="0054521A">
        <w:t xml:space="preserve">mt of HFC-23 by-product that had </w:t>
      </w:r>
      <w:r w:rsidR="0023468C">
        <w:t xml:space="preserve">not been destroyed but had instead </w:t>
      </w:r>
      <w:r w:rsidR="0054521A">
        <w:t xml:space="preserve">been vented to the atmosphere in 2022 and the 10.01 mt of HFC-23 </w:t>
      </w:r>
      <w:r w:rsidR="00891A70">
        <w:t>generated in 2024 that were stored in the cryogenic tank</w:t>
      </w:r>
      <w:r w:rsidR="00C75EC9">
        <w:t xml:space="preserve"> for subsequent destruction</w:t>
      </w:r>
      <w:r w:rsidR="00891A70">
        <w:t xml:space="preserve">, the </w:t>
      </w:r>
      <w:r w:rsidR="00114651">
        <w:t xml:space="preserve">eligible funding for the combined </w:t>
      </w:r>
      <w:r w:rsidR="00703A99">
        <w:t>second and third tranche</w:t>
      </w:r>
      <w:r w:rsidR="00B86136">
        <w:t>s</w:t>
      </w:r>
      <w:r w:rsidR="00703A99">
        <w:t xml:space="preserve"> is US $96,775, plus agency support costs of </w:t>
      </w:r>
      <w:r w:rsidR="00B06D52">
        <w:t>US $6,774</w:t>
      </w:r>
      <w:r w:rsidR="0065128F">
        <w:t>,</w:t>
      </w:r>
      <w:r w:rsidR="00B06D52">
        <w:t xml:space="preserve"> for UNIDO.”</w:t>
      </w:r>
    </w:p>
    <w:p w14:paraId="37890369" w14:textId="4BDBD79B" w:rsidR="00EA598B" w:rsidRPr="00135404" w:rsidRDefault="003F521A" w:rsidP="002C13FD">
      <w:pPr>
        <w:pStyle w:val="ListParagraph"/>
        <w:numPr>
          <w:ilvl w:val="0"/>
          <w:numId w:val="29"/>
        </w:numPr>
        <w:spacing w:after="240"/>
        <w:contextualSpacing w:val="0"/>
      </w:pPr>
      <w:r w:rsidRPr="008517FF">
        <w:rPr>
          <w:b/>
          <w:bCs/>
        </w:rPr>
        <w:t>Replace</w:t>
      </w:r>
      <w:r w:rsidR="005013CF">
        <w:rPr>
          <w:b/>
          <w:bCs/>
        </w:rPr>
        <w:t>,</w:t>
      </w:r>
      <w:r>
        <w:t xml:space="preserve"> </w:t>
      </w:r>
      <w:r w:rsidR="005013CF">
        <w:t>in paragraph 74(b)</w:t>
      </w:r>
      <w:r w:rsidR="00F06A56">
        <w:t>,</w:t>
      </w:r>
      <w:r w:rsidR="005013CF">
        <w:t xml:space="preserve"> </w:t>
      </w:r>
      <w:r>
        <w:t>“</w:t>
      </w:r>
      <w:r w:rsidR="0008379C" w:rsidRPr="0008379C">
        <w:t>in the amount of US $125,514, plus agency support costs of US</w:t>
      </w:r>
      <w:r w:rsidR="005013CF">
        <w:t> </w:t>
      </w:r>
      <w:r w:rsidR="0008379C" w:rsidRPr="0008379C">
        <w:t>$8,786, for UNIDO</w:t>
      </w:r>
      <w:r>
        <w:t xml:space="preserve">” </w:t>
      </w:r>
      <w:r w:rsidRPr="00DF5015">
        <w:rPr>
          <w:b/>
          <w:bCs/>
        </w:rPr>
        <w:t>with</w:t>
      </w:r>
      <w:r>
        <w:t xml:space="preserve"> “</w:t>
      </w:r>
      <w:r w:rsidR="0008379C" w:rsidRPr="0008379C">
        <w:t>in the amount of US $</w:t>
      </w:r>
      <w:r w:rsidR="008517FF">
        <w:t>96,775</w:t>
      </w:r>
      <w:r w:rsidR="0008379C" w:rsidRPr="0008379C">
        <w:t>, plus agency support costs of US</w:t>
      </w:r>
      <w:r w:rsidR="005013CF">
        <w:t> </w:t>
      </w:r>
      <w:r w:rsidR="0008379C" w:rsidRPr="0008379C">
        <w:t>$</w:t>
      </w:r>
      <w:r w:rsidR="008517FF">
        <w:t>6,774</w:t>
      </w:r>
      <w:r w:rsidR="0008379C" w:rsidRPr="0008379C">
        <w:t>, for UNIDO</w:t>
      </w:r>
      <w:r w:rsidR="008517FF">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135404" w14:paraId="70275945" w14:textId="77777777" w:rsidTr="000128C2">
        <w:tc>
          <w:tcPr>
            <w:tcW w:w="1871" w:type="dxa"/>
          </w:tcPr>
          <w:p w14:paraId="1E54A0FF" w14:textId="77777777" w:rsidR="00EA598B" w:rsidRPr="00135404" w:rsidRDefault="00EA598B" w:rsidP="002C13FD"/>
        </w:tc>
        <w:tc>
          <w:tcPr>
            <w:tcW w:w="1872" w:type="dxa"/>
          </w:tcPr>
          <w:p w14:paraId="2FB125EA" w14:textId="77777777" w:rsidR="00EA598B" w:rsidRPr="00135404" w:rsidRDefault="00EA598B" w:rsidP="002C13FD"/>
        </w:tc>
        <w:tc>
          <w:tcPr>
            <w:tcW w:w="1872" w:type="dxa"/>
            <w:tcBorders>
              <w:bottom w:val="single" w:sz="4" w:space="0" w:color="auto"/>
            </w:tcBorders>
          </w:tcPr>
          <w:p w14:paraId="3A083C3A" w14:textId="77777777" w:rsidR="00EA598B" w:rsidRPr="00135404" w:rsidRDefault="00EA598B" w:rsidP="002C13FD"/>
        </w:tc>
        <w:tc>
          <w:tcPr>
            <w:tcW w:w="1872" w:type="dxa"/>
          </w:tcPr>
          <w:p w14:paraId="68FB5C14" w14:textId="77777777" w:rsidR="00EA598B" w:rsidRPr="00135404" w:rsidRDefault="00EA598B" w:rsidP="002C13FD"/>
        </w:tc>
        <w:tc>
          <w:tcPr>
            <w:tcW w:w="1873" w:type="dxa"/>
          </w:tcPr>
          <w:p w14:paraId="0E085165" w14:textId="77777777" w:rsidR="00EA598B" w:rsidRPr="00135404" w:rsidRDefault="00EA598B" w:rsidP="002C13FD"/>
        </w:tc>
      </w:tr>
    </w:tbl>
    <w:p w14:paraId="30989425" w14:textId="77777777" w:rsidR="00EA598B" w:rsidRPr="00135404" w:rsidRDefault="00EA598B" w:rsidP="002C13FD">
      <w:pPr>
        <w:jc w:val="left"/>
      </w:pPr>
    </w:p>
    <w:sectPr w:rsidR="00EA598B" w:rsidRPr="00135404" w:rsidSect="00AD0DE1">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A937A" w14:textId="77777777" w:rsidR="00220E15" w:rsidRDefault="00220E15" w:rsidP="004A504B">
      <w:r>
        <w:separator/>
      </w:r>
    </w:p>
  </w:endnote>
  <w:endnote w:type="continuationSeparator" w:id="0">
    <w:p w14:paraId="7190E942" w14:textId="77777777" w:rsidR="00220E15" w:rsidRDefault="00220E15" w:rsidP="004A504B">
      <w:r>
        <w:continuationSeparator/>
      </w:r>
    </w:p>
  </w:endnote>
  <w:endnote w:type="continuationNotice" w:id="1">
    <w:p w14:paraId="5170D06D" w14:textId="77777777" w:rsidR="00220E15" w:rsidRDefault="00220E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766E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A9607"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4981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13A733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9E65F" w14:textId="77777777" w:rsidR="00220E15" w:rsidRDefault="00220E15" w:rsidP="004A504B">
      <w:r>
        <w:separator/>
      </w:r>
    </w:p>
  </w:footnote>
  <w:footnote w:type="continuationSeparator" w:id="0">
    <w:p w14:paraId="358DD91D" w14:textId="77777777" w:rsidR="00220E15" w:rsidRDefault="00220E15" w:rsidP="004A504B">
      <w:r>
        <w:continuationSeparator/>
      </w:r>
    </w:p>
  </w:footnote>
  <w:footnote w:type="continuationNotice" w:id="1">
    <w:p w14:paraId="28BFB20B" w14:textId="77777777" w:rsidR="00220E15" w:rsidRDefault="00220E15"/>
  </w:footnote>
  <w:footnote w:id="2">
    <w:p w14:paraId="500714F6" w14:textId="77777777" w:rsidR="00DA75F8" w:rsidRPr="001E1147" w:rsidRDefault="00DA75F8" w:rsidP="00DA75F8">
      <w:pPr>
        <w:pStyle w:val="FootnoteText"/>
        <w:spacing w:after="120"/>
        <w:rPr>
          <w:lang w:val="en-US"/>
        </w:rPr>
      </w:pPr>
      <w:r w:rsidRPr="001A24C6">
        <w:rPr>
          <w:rStyle w:val="FootnoteReference"/>
        </w:rPr>
        <w:footnoteRef/>
      </w:r>
      <w:r w:rsidRPr="001A24C6">
        <w:t xml:space="preserve"> </w:t>
      </w:r>
      <w:r w:rsidRPr="001E1147">
        <w:rPr>
          <w:lang w:val="en-US"/>
        </w:rPr>
        <w:t>UNEP/OzL.Pro/ExCom/9</w:t>
      </w:r>
      <w:r>
        <w:rPr>
          <w:lang w:val="en-US"/>
        </w:rPr>
        <w:t>7</w:t>
      </w:r>
      <w:r w:rsidRPr="001E1147">
        <w:rPr>
          <w:lang w:val="en-US"/>
        </w:rPr>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DD779" w14:textId="53290A55" w:rsidR="00DC6A10" w:rsidRPr="0033525D" w:rsidRDefault="004E7362">
    <w:fldSimple w:instr=" DOCPROPERTY &quot;Document number&quot;  \* MERGEFORMAT ">
      <w:r>
        <w:t>UNEP/OzL.Pro/ExCom/97/36</w:t>
      </w:r>
    </w:fldSimple>
  </w:p>
  <w:p w14:paraId="5C3022B5" w14:textId="77777777" w:rsidR="00DC6A10" w:rsidRPr="0033525D" w:rsidRDefault="00DC6A10"/>
  <w:p w14:paraId="3DB06D3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6DDD4" w14:textId="4BE1A36B" w:rsidR="00DC6A10" w:rsidRPr="0033525D" w:rsidRDefault="004E7362">
    <w:pPr>
      <w:jc w:val="right"/>
    </w:pPr>
    <w:fldSimple w:instr=" DOCPROPERTY &quot;Document number&quot;  \* MERGEFORMAT ">
      <w:r>
        <w:t>UNEP/OzL.Pro/ExCom/97/36</w:t>
      </w:r>
    </w:fldSimple>
  </w:p>
  <w:p w14:paraId="3A28C2EA" w14:textId="77777777" w:rsidR="00DC6A10" w:rsidRPr="0033525D" w:rsidRDefault="00DC6A10" w:rsidP="008A0CA7">
    <w:pPr>
      <w:jc w:val="right"/>
    </w:pPr>
  </w:p>
  <w:p w14:paraId="48CA6DFD"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04403C8"/>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754B1C"/>
    <w:multiLevelType w:val="hybridMultilevel"/>
    <w:tmpl w:val="9216D9A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B930D5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0387688"/>
    <w:multiLevelType w:val="hybridMultilevel"/>
    <w:tmpl w:val="2456542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6"/>
  </w:num>
  <w:num w:numId="18" w16cid:durableId="559828470">
    <w:abstractNumId w:val="17"/>
  </w:num>
  <w:num w:numId="19" w16cid:durableId="1488010068">
    <w:abstractNumId w:val="20"/>
  </w:num>
  <w:num w:numId="20" w16cid:durableId="444007775">
    <w:abstractNumId w:val="13"/>
  </w:num>
  <w:num w:numId="21" w16cid:durableId="1397825505">
    <w:abstractNumId w:val="15"/>
  </w:num>
  <w:num w:numId="22" w16cid:durableId="1051735893">
    <w:abstractNumId w:val="18"/>
  </w:num>
  <w:num w:numId="23" w16cid:durableId="1791509857">
    <w:abstractNumId w:val="14"/>
  </w:num>
  <w:num w:numId="24" w16cid:durableId="1164853064">
    <w:abstractNumId w:val="10"/>
  </w:num>
  <w:num w:numId="25" w16cid:durableId="1080835196">
    <w:abstractNumId w:val="10"/>
  </w:num>
  <w:num w:numId="26" w16cid:durableId="1256402441">
    <w:abstractNumId w:val="10"/>
  </w:num>
  <w:num w:numId="27" w16cid:durableId="1856114947">
    <w:abstractNumId w:val="10"/>
  </w:num>
  <w:num w:numId="28" w16cid:durableId="202786951">
    <w:abstractNumId w:val="10"/>
  </w:num>
  <w:num w:numId="29" w16cid:durableId="988904282">
    <w:abstractNumId w:val="11"/>
  </w:num>
  <w:num w:numId="30" w16cid:durableId="1674720608">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24C24"/>
    <w:rsid w:val="00000FED"/>
    <w:rsid w:val="00001BF4"/>
    <w:rsid w:val="000035CD"/>
    <w:rsid w:val="00004309"/>
    <w:rsid w:val="0000434E"/>
    <w:rsid w:val="00005117"/>
    <w:rsid w:val="000064A8"/>
    <w:rsid w:val="00006993"/>
    <w:rsid w:val="0001062E"/>
    <w:rsid w:val="000118D5"/>
    <w:rsid w:val="00011DEF"/>
    <w:rsid w:val="000128C2"/>
    <w:rsid w:val="00013B3B"/>
    <w:rsid w:val="00014880"/>
    <w:rsid w:val="00014A60"/>
    <w:rsid w:val="0001571C"/>
    <w:rsid w:val="0001617B"/>
    <w:rsid w:val="000167F6"/>
    <w:rsid w:val="000203F5"/>
    <w:rsid w:val="000211A9"/>
    <w:rsid w:val="00021238"/>
    <w:rsid w:val="00022071"/>
    <w:rsid w:val="00022642"/>
    <w:rsid w:val="00022688"/>
    <w:rsid w:val="00022F11"/>
    <w:rsid w:val="0002417C"/>
    <w:rsid w:val="000249CD"/>
    <w:rsid w:val="0002582A"/>
    <w:rsid w:val="00026071"/>
    <w:rsid w:val="000263ED"/>
    <w:rsid w:val="00030D4A"/>
    <w:rsid w:val="00031260"/>
    <w:rsid w:val="0003290F"/>
    <w:rsid w:val="00032930"/>
    <w:rsid w:val="0003661B"/>
    <w:rsid w:val="0003681A"/>
    <w:rsid w:val="000372B7"/>
    <w:rsid w:val="000406CF"/>
    <w:rsid w:val="000407C2"/>
    <w:rsid w:val="00040C31"/>
    <w:rsid w:val="00040DE6"/>
    <w:rsid w:val="000410DE"/>
    <w:rsid w:val="0004135A"/>
    <w:rsid w:val="000416C4"/>
    <w:rsid w:val="00043ACC"/>
    <w:rsid w:val="000441B3"/>
    <w:rsid w:val="00044A1C"/>
    <w:rsid w:val="00044CEC"/>
    <w:rsid w:val="00045098"/>
    <w:rsid w:val="0004791C"/>
    <w:rsid w:val="00047B61"/>
    <w:rsid w:val="00050F6E"/>
    <w:rsid w:val="000512F5"/>
    <w:rsid w:val="00051D2A"/>
    <w:rsid w:val="00055DF8"/>
    <w:rsid w:val="00056684"/>
    <w:rsid w:val="0005675E"/>
    <w:rsid w:val="0005709B"/>
    <w:rsid w:val="0006083E"/>
    <w:rsid w:val="00061EC2"/>
    <w:rsid w:val="00061F96"/>
    <w:rsid w:val="00062CA3"/>
    <w:rsid w:val="000633D3"/>
    <w:rsid w:val="00065857"/>
    <w:rsid w:val="00066CE8"/>
    <w:rsid w:val="000674AF"/>
    <w:rsid w:val="00072A6B"/>
    <w:rsid w:val="000733EB"/>
    <w:rsid w:val="00073C7B"/>
    <w:rsid w:val="00074A3B"/>
    <w:rsid w:val="00076675"/>
    <w:rsid w:val="00076843"/>
    <w:rsid w:val="00076869"/>
    <w:rsid w:val="0007697F"/>
    <w:rsid w:val="000770A0"/>
    <w:rsid w:val="00077A0C"/>
    <w:rsid w:val="00077D2F"/>
    <w:rsid w:val="0008084E"/>
    <w:rsid w:val="00080A87"/>
    <w:rsid w:val="00080ED0"/>
    <w:rsid w:val="00082135"/>
    <w:rsid w:val="00082E1A"/>
    <w:rsid w:val="00082E86"/>
    <w:rsid w:val="0008379C"/>
    <w:rsid w:val="00085B8F"/>
    <w:rsid w:val="00085D34"/>
    <w:rsid w:val="0008619A"/>
    <w:rsid w:val="00087E2F"/>
    <w:rsid w:val="00090481"/>
    <w:rsid w:val="00090C55"/>
    <w:rsid w:val="00091AA7"/>
    <w:rsid w:val="00091D9C"/>
    <w:rsid w:val="00091F8C"/>
    <w:rsid w:val="00093228"/>
    <w:rsid w:val="00095264"/>
    <w:rsid w:val="0009588F"/>
    <w:rsid w:val="00097261"/>
    <w:rsid w:val="0009733F"/>
    <w:rsid w:val="000978C3"/>
    <w:rsid w:val="000A01CB"/>
    <w:rsid w:val="000A0949"/>
    <w:rsid w:val="000A2EE2"/>
    <w:rsid w:val="000A2FF0"/>
    <w:rsid w:val="000A3826"/>
    <w:rsid w:val="000A5F9B"/>
    <w:rsid w:val="000A6283"/>
    <w:rsid w:val="000A6C26"/>
    <w:rsid w:val="000B0576"/>
    <w:rsid w:val="000B0844"/>
    <w:rsid w:val="000B2DFC"/>
    <w:rsid w:val="000B3493"/>
    <w:rsid w:val="000B36C8"/>
    <w:rsid w:val="000B4239"/>
    <w:rsid w:val="000B4618"/>
    <w:rsid w:val="000B63A5"/>
    <w:rsid w:val="000B77EE"/>
    <w:rsid w:val="000C0976"/>
    <w:rsid w:val="000C1C5D"/>
    <w:rsid w:val="000C5BEE"/>
    <w:rsid w:val="000C5D47"/>
    <w:rsid w:val="000C5E16"/>
    <w:rsid w:val="000C6873"/>
    <w:rsid w:val="000C7631"/>
    <w:rsid w:val="000C7864"/>
    <w:rsid w:val="000C7CBE"/>
    <w:rsid w:val="000D0133"/>
    <w:rsid w:val="000D0C2A"/>
    <w:rsid w:val="000D1FDA"/>
    <w:rsid w:val="000D52A4"/>
    <w:rsid w:val="000D5B18"/>
    <w:rsid w:val="000D5BC4"/>
    <w:rsid w:val="000D6E64"/>
    <w:rsid w:val="000E07BC"/>
    <w:rsid w:val="000E0C48"/>
    <w:rsid w:val="000E1820"/>
    <w:rsid w:val="000E22E4"/>
    <w:rsid w:val="000E2E21"/>
    <w:rsid w:val="000E3A64"/>
    <w:rsid w:val="000E3D67"/>
    <w:rsid w:val="000E6743"/>
    <w:rsid w:val="000F0B15"/>
    <w:rsid w:val="000F1787"/>
    <w:rsid w:val="000F1CD4"/>
    <w:rsid w:val="000F2231"/>
    <w:rsid w:val="000F297A"/>
    <w:rsid w:val="000F3187"/>
    <w:rsid w:val="000F36B9"/>
    <w:rsid w:val="000F4103"/>
    <w:rsid w:val="000F419C"/>
    <w:rsid w:val="000F450C"/>
    <w:rsid w:val="000F60F3"/>
    <w:rsid w:val="000F70A7"/>
    <w:rsid w:val="000F752B"/>
    <w:rsid w:val="000F789B"/>
    <w:rsid w:val="0010046E"/>
    <w:rsid w:val="00101025"/>
    <w:rsid w:val="001016B8"/>
    <w:rsid w:val="0010333F"/>
    <w:rsid w:val="00106063"/>
    <w:rsid w:val="0010614E"/>
    <w:rsid w:val="00106B41"/>
    <w:rsid w:val="00106C21"/>
    <w:rsid w:val="001104B3"/>
    <w:rsid w:val="00110CA5"/>
    <w:rsid w:val="00111639"/>
    <w:rsid w:val="00112F50"/>
    <w:rsid w:val="001133DA"/>
    <w:rsid w:val="00113CCA"/>
    <w:rsid w:val="00114651"/>
    <w:rsid w:val="00114946"/>
    <w:rsid w:val="0011513F"/>
    <w:rsid w:val="001156A4"/>
    <w:rsid w:val="0012115D"/>
    <w:rsid w:val="001221AA"/>
    <w:rsid w:val="00122D86"/>
    <w:rsid w:val="00122E24"/>
    <w:rsid w:val="00122F25"/>
    <w:rsid w:val="00123B81"/>
    <w:rsid w:val="00124101"/>
    <w:rsid w:val="0012431E"/>
    <w:rsid w:val="00131168"/>
    <w:rsid w:val="00132FC0"/>
    <w:rsid w:val="001332AB"/>
    <w:rsid w:val="00134310"/>
    <w:rsid w:val="00134549"/>
    <w:rsid w:val="00134965"/>
    <w:rsid w:val="00135404"/>
    <w:rsid w:val="00135980"/>
    <w:rsid w:val="0013598B"/>
    <w:rsid w:val="0013677F"/>
    <w:rsid w:val="0013786F"/>
    <w:rsid w:val="001421BA"/>
    <w:rsid w:val="00142967"/>
    <w:rsid w:val="0014365C"/>
    <w:rsid w:val="00145E7E"/>
    <w:rsid w:val="00147131"/>
    <w:rsid w:val="00147C51"/>
    <w:rsid w:val="00147E1A"/>
    <w:rsid w:val="00152498"/>
    <w:rsid w:val="00152AEC"/>
    <w:rsid w:val="001541C8"/>
    <w:rsid w:val="00154363"/>
    <w:rsid w:val="0015484A"/>
    <w:rsid w:val="0015518B"/>
    <w:rsid w:val="00156329"/>
    <w:rsid w:val="00160392"/>
    <w:rsid w:val="001635CD"/>
    <w:rsid w:val="00164719"/>
    <w:rsid w:val="0016518C"/>
    <w:rsid w:val="00165832"/>
    <w:rsid w:val="00166D06"/>
    <w:rsid w:val="00166FC4"/>
    <w:rsid w:val="001677AC"/>
    <w:rsid w:val="0017064F"/>
    <w:rsid w:val="001714A4"/>
    <w:rsid w:val="00171B14"/>
    <w:rsid w:val="00173688"/>
    <w:rsid w:val="001804EA"/>
    <w:rsid w:val="00180946"/>
    <w:rsid w:val="00181178"/>
    <w:rsid w:val="00181218"/>
    <w:rsid w:val="00181528"/>
    <w:rsid w:val="00181FF4"/>
    <w:rsid w:val="0018228B"/>
    <w:rsid w:val="001826FB"/>
    <w:rsid w:val="00183830"/>
    <w:rsid w:val="00186741"/>
    <w:rsid w:val="00190A61"/>
    <w:rsid w:val="00191C7C"/>
    <w:rsid w:val="00193759"/>
    <w:rsid w:val="00193FC6"/>
    <w:rsid w:val="00195443"/>
    <w:rsid w:val="001955DB"/>
    <w:rsid w:val="00195C0F"/>
    <w:rsid w:val="00196592"/>
    <w:rsid w:val="00197179"/>
    <w:rsid w:val="00197989"/>
    <w:rsid w:val="001A1B67"/>
    <w:rsid w:val="001A1BAD"/>
    <w:rsid w:val="001A1E07"/>
    <w:rsid w:val="001A2215"/>
    <w:rsid w:val="001A24D0"/>
    <w:rsid w:val="001A3342"/>
    <w:rsid w:val="001A39DB"/>
    <w:rsid w:val="001A3E3D"/>
    <w:rsid w:val="001A4CC5"/>
    <w:rsid w:val="001A7049"/>
    <w:rsid w:val="001A76B1"/>
    <w:rsid w:val="001A781C"/>
    <w:rsid w:val="001A7824"/>
    <w:rsid w:val="001A7D8D"/>
    <w:rsid w:val="001B0BBC"/>
    <w:rsid w:val="001B1919"/>
    <w:rsid w:val="001B1E40"/>
    <w:rsid w:val="001B2794"/>
    <w:rsid w:val="001B3316"/>
    <w:rsid w:val="001B3898"/>
    <w:rsid w:val="001B403D"/>
    <w:rsid w:val="001B5435"/>
    <w:rsid w:val="001B55C6"/>
    <w:rsid w:val="001B585D"/>
    <w:rsid w:val="001B71CD"/>
    <w:rsid w:val="001C0D5C"/>
    <w:rsid w:val="001C1B1C"/>
    <w:rsid w:val="001C2608"/>
    <w:rsid w:val="001C3C53"/>
    <w:rsid w:val="001C3C73"/>
    <w:rsid w:val="001C53E0"/>
    <w:rsid w:val="001C764E"/>
    <w:rsid w:val="001D134F"/>
    <w:rsid w:val="001D14CF"/>
    <w:rsid w:val="001D1605"/>
    <w:rsid w:val="001D21FB"/>
    <w:rsid w:val="001D425A"/>
    <w:rsid w:val="001D4DB5"/>
    <w:rsid w:val="001D6FA7"/>
    <w:rsid w:val="001E0E48"/>
    <w:rsid w:val="001E1052"/>
    <w:rsid w:val="001E21B1"/>
    <w:rsid w:val="001E2F93"/>
    <w:rsid w:val="001E3708"/>
    <w:rsid w:val="001E4554"/>
    <w:rsid w:val="001E5709"/>
    <w:rsid w:val="001E61E5"/>
    <w:rsid w:val="001E6BBF"/>
    <w:rsid w:val="001E73B4"/>
    <w:rsid w:val="001E764C"/>
    <w:rsid w:val="001F01F3"/>
    <w:rsid w:val="001F0218"/>
    <w:rsid w:val="001F0739"/>
    <w:rsid w:val="001F0C16"/>
    <w:rsid w:val="001F2159"/>
    <w:rsid w:val="001F2ECD"/>
    <w:rsid w:val="001F2FA0"/>
    <w:rsid w:val="001F3D54"/>
    <w:rsid w:val="001F4308"/>
    <w:rsid w:val="001F53FD"/>
    <w:rsid w:val="001F634E"/>
    <w:rsid w:val="001F7DA1"/>
    <w:rsid w:val="001F7E34"/>
    <w:rsid w:val="002054E8"/>
    <w:rsid w:val="002055E2"/>
    <w:rsid w:val="002060F5"/>
    <w:rsid w:val="002067D5"/>
    <w:rsid w:val="00207358"/>
    <w:rsid w:val="0021044A"/>
    <w:rsid w:val="00210AC5"/>
    <w:rsid w:val="00210B8B"/>
    <w:rsid w:val="00212B71"/>
    <w:rsid w:val="00213406"/>
    <w:rsid w:val="00213787"/>
    <w:rsid w:val="0021418E"/>
    <w:rsid w:val="00214863"/>
    <w:rsid w:val="002156B4"/>
    <w:rsid w:val="0021578C"/>
    <w:rsid w:val="0022097C"/>
    <w:rsid w:val="00220E15"/>
    <w:rsid w:val="00222675"/>
    <w:rsid w:val="0022268A"/>
    <w:rsid w:val="00224D95"/>
    <w:rsid w:val="00224FCD"/>
    <w:rsid w:val="00225E8F"/>
    <w:rsid w:val="00226BFD"/>
    <w:rsid w:val="00226E39"/>
    <w:rsid w:val="00226EB9"/>
    <w:rsid w:val="00227BA0"/>
    <w:rsid w:val="00227FBC"/>
    <w:rsid w:val="00230E5D"/>
    <w:rsid w:val="00231F67"/>
    <w:rsid w:val="0023252A"/>
    <w:rsid w:val="00232566"/>
    <w:rsid w:val="00232EBA"/>
    <w:rsid w:val="00233B11"/>
    <w:rsid w:val="00233CE9"/>
    <w:rsid w:val="00234055"/>
    <w:rsid w:val="0023468C"/>
    <w:rsid w:val="00234FE3"/>
    <w:rsid w:val="00237A13"/>
    <w:rsid w:val="00237DEF"/>
    <w:rsid w:val="002406AE"/>
    <w:rsid w:val="0024445D"/>
    <w:rsid w:val="00244FFA"/>
    <w:rsid w:val="0024511E"/>
    <w:rsid w:val="002458F8"/>
    <w:rsid w:val="00247EAE"/>
    <w:rsid w:val="002514F0"/>
    <w:rsid w:val="002518E9"/>
    <w:rsid w:val="00253222"/>
    <w:rsid w:val="00253F78"/>
    <w:rsid w:val="0025781B"/>
    <w:rsid w:val="002579DA"/>
    <w:rsid w:val="002604B7"/>
    <w:rsid w:val="0026132C"/>
    <w:rsid w:val="002613BF"/>
    <w:rsid w:val="00261C13"/>
    <w:rsid w:val="0026236D"/>
    <w:rsid w:val="00262847"/>
    <w:rsid w:val="00262858"/>
    <w:rsid w:val="002637A5"/>
    <w:rsid w:val="00264758"/>
    <w:rsid w:val="00264F8C"/>
    <w:rsid w:val="0026595A"/>
    <w:rsid w:val="002665F2"/>
    <w:rsid w:val="00266BC8"/>
    <w:rsid w:val="0026758D"/>
    <w:rsid w:val="00267C6C"/>
    <w:rsid w:val="0027082A"/>
    <w:rsid w:val="002713BF"/>
    <w:rsid w:val="002719A4"/>
    <w:rsid w:val="002721E8"/>
    <w:rsid w:val="00273DA7"/>
    <w:rsid w:val="0027713F"/>
    <w:rsid w:val="002774CD"/>
    <w:rsid w:val="00277A3E"/>
    <w:rsid w:val="0028010F"/>
    <w:rsid w:val="00281BB2"/>
    <w:rsid w:val="00281BFC"/>
    <w:rsid w:val="00282913"/>
    <w:rsid w:val="002833AF"/>
    <w:rsid w:val="0028361E"/>
    <w:rsid w:val="00285BFF"/>
    <w:rsid w:val="002860D1"/>
    <w:rsid w:val="00286135"/>
    <w:rsid w:val="00286846"/>
    <w:rsid w:val="0028712C"/>
    <w:rsid w:val="002874C2"/>
    <w:rsid w:val="00287C07"/>
    <w:rsid w:val="002905B2"/>
    <w:rsid w:val="00291844"/>
    <w:rsid w:val="002932F4"/>
    <w:rsid w:val="002940F5"/>
    <w:rsid w:val="002944D0"/>
    <w:rsid w:val="002953EB"/>
    <w:rsid w:val="00296636"/>
    <w:rsid w:val="00297F37"/>
    <w:rsid w:val="002A03C3"/>
    <w:rsid w:val="002A0D5D"/>
    <w:rsid w:val="002A133F"/>
    <w:rsid w:val="002A19CE"/>
    <w:rsid w:val="002A3466"/>
    <w:rsid w:val="002A5FEA"/>
    <w:rsid w:val="002B071A"/>
    <w:rsid w:val="002B0C10"/>
    <w:rsid w:val="002B23A3"/>
    <w:rsid w:val="002B254E"/>
    <w:rsid w:val="002B3E83"/>
    <w:rsid w:val="002B438B"/>
    <w:rsid w:val="002B4720"/>
    <w:rsid w:val="002B4BFC"/>
    <w:rsid w:val="002B4CE8"/>
    <w:rsid w:val="002B59C8"/>
    <w:rsid w:val="002B66D8"/>
    <w:rsid w:val="002B67F0"/>
    <w:rsid w:val="002B69A7"/>
    <w:rsid w:val="002B72E9"/>
    <w:rsid w:val="002C0CB3"/>
    <w:rsid w:val="002C13FD"/>
    <w:rsid w:val="002C1659"/>
    <w:rsid w:val="002C4DF8"/>
    <w:rsid w:val="002C51B1"/>
    <w:rsid w:val="002C5742"/>
    <w:rsid w:val="002C578C"/>
    <w:rsid w:val="002C67C0"/>
    <w:rsid w:val="002C6B13"/>
    <w:rsid w:val="002C718B"/>
    <w:rsid w:val="002C7998"/>
    <w:rsid w:val="002D01E9"/>
    <w:rsid w:val="002D0826"/>
    <w:rsid w:val="002D2FF4"/>
    <w:rsid w:val="002D316F"/>
    <w:rsid w:val="002D349E"/>
    <w:rsid w:val="002D4031"/>
    <w:rsid w:val="002D40E5"/>
    <w:rsid w:val="002D64DD"/>
    <w:rsid w:val="002D7C61"/>
    <w:rsid w:val="002D7FA5"/>
    <w:rsid w:val="002E17E6"/>
    <w:rsid w:val="002E2C6F"/>
    <w:rsid w:val="002E3ABD"/>
    <w:rsid w:val="002E44A0"/>
    <w:rsid w:val="002E4890"/>
    <w:rsid w:val="002E5202"/>
    <w:rsid w:val="002E529E"/>
    <w:rsid w:val="002E6EE6"/>
    <w:rsid w:val="002F08F4"/>
    <w:rsid w:val="002F1E53"/>
    <w:rsid w:val="002F2CAA"/>
    <w:rsid w:val="002F3AE1"/>
    <w:rsid w:val="002F4785"/>
    <w:rsid w:val="002F4FF0"/>
    <w:rsid w:val="002F6B8E"/>
    <w:rsid w:val="002F7202"/>
    <w:rsid w:val="0030052C"/>
    <w:rsid w:val="003005AB"/>
    <w:rsid w:val="003006D5"/>
    <w:rsid w:val="00300D91"/>
    <w:rsid w:val="00301C1E"/>
    <w:rsid w:val="00302047"/>
    <w:rsid w:val="00303D72"/>
    <w:rsid w:val="003046C1"/>
    <w:rsid w:val="003053FF"/>
    <w:rsid w:val="00305C3B"/>
    <w:rsid w:val="0030785B"/>
    <w:rsid w:val="00310A76"/>
    <w:rsid w:val="003127D5"/>
    <w:rsid w:val="00312956"/>
    <w:rsid w:val="00316A69"/>
    <w:rsid w:val="003170FD"/>
    <w:rsid w:val="003175D4"/>
    <w:rsid w:val="00320938"/>
    <w:rsid w:val="00323417"/>
    <w:rsid w:val="00323863"/>
    <w:rsid w:val="003247C6"/>
    <w:rsid w:val="00324FB9"/>
    <w:rsid w:val="003306E1"/>
    <w:rsid w:val="003308BB"/>
    <w:rsid w:val="003313A1"/>
    <w:rsid w:val="00331600"/>
    <w:rsid w:val="003320E4"/>
    <w:rsid w:val="003332BE"/>
    <w:rsid w:val="00333B50"/>
    <w:rsid w:val="0033525D"/>
    <w:rsid w:val="00335271"/>
    <w:rsid w:val="003352E1"/>
    <w:rsid w:val="0033716D"/>
    <w:rsid w:val="00337C69"/>
    <w:rsid w:val="00340C8D"/>
    <w:rsid w:val="003414F3"/>
    <w:rsid w:val="0034265B"/>
    <w:rsid w:val="003426FD"/>
    <w:rsid w:val="00342A7E"/>
    <w:rsid w:val="003439DB"/>
    <w:rsid w:val="0034724C"/>
    <w:rsid w:val="00352209"/>
    <w:rsid w:val="00353E9F"/>
    <w:rsid w:val="00354C0E"/>
    <w:rsid w:val="003550B1"/>
    <w:rsid w:val="00355193"/>
    <w:rsid w:val="003552CF"/>
    <w:rsid w:val="003557D0"/>
    <w:rsid w:val="0035613E"/>
    <w:rsid w:val="00356202"/>
    <w:rsid w:val="00356929"/>
    <w:rsid w:val="003602DB"/>
    <w:rsid w:val="003618B9"/>
    <w:rsid w:val="00362124"/>
    <w:rsid w:val="00362982"/>
    <w:rsid w:val="00363611"/>
    <w:rsid w:val="00363EE9"/>
    <w:rsid w:val="00366518"/>
    <w:rsid w:val="00370948"/>
    <w:rsid w:val="00371528"/>
    <w:rsid w:val="00371EF5"/>
    <w:rsid w:val="003727F8"/>
    <w:rsid w:val="003747C9"/>
    <w:rsid w:val="00375C52"/>
    <w:rsid w:val="00376128"/>
    <w:rsid w:val="00376895"/>
    <w:rsid w:val="00376920"/>
    <w:rsid w:val="0037742E"/>
    <w:rsid w:val="00377D56"/>
    <w:rsid w:val="0038245A"/>
    <w:rsid w:val="00382491"/>
    <w:rsid w:val="00382862"/>
    <w:rsid w:val="00383E0C"/>
    <w:rsid w:val="003840E6"/>
    <w:rsid w:val="00385CFC"/>
    <w:rsid w:val="00385D75"/>
    <w:rsid w:val="00385E9E"/>
    <w:rsid w:val="003872AE"/>
    <w:rsid w:val="00392AF3"/>
    <w:rsid w:val="00392F5A"/>
    <w:rsid w:val="0039337A"/>
    <w:rsid w:val="00393DBF"/>
    <w:rsid w:val="0039482B"/>
    <w:rsid w:val="0039516D"/>
    <w:rsid w:val="00395C75"/>
    <w:rsid w:val="00396522"/>
    <w:rsid w:val="00397566"/>
    <w:rsid w:val="00397910"/>
    <w:rsid w:val="00397E33"/>
    <w:rsid w:val="003A3189"/>
    <w:rsid w:val="003A3C30"/>
    <w:rsid w:val="003A3CA7"/>
    <w:rsid w:val="003A4655"/>
    <w:rsid w:val="003B039D"/>
    <w:rsid w:val="003B10C4"/>
    <w:rsid w:val="003B1F36"/>
    <w:rsid w:val="003B33BD"/>
    <w:rsid w:val="003B4753"/>
    <w:rsid w:val="003B569D"/>
    <w:rsid w:val="003B618D"/>
    <w:rsid w:val="003B625F"/>
    <w:rsid w:val="003B6391"/>
    <w:rsid w:val="003B65A0"/>
    <w:rsid w:val="003B6615"/>
    <w:rsid w:val="003B67C4"/>
    <w:rsid w:val="003B702C"/>
    <w:rsid w:val="003B72CA"/>
    <w:rsid w:val="003C0111"/>
    <w:rsid w:val="003C0D02"/>
    <w:rsid w:val="003C152E"/>
    <w:rsid w:val="003C2227"/>
    <w:rsid w:val="003C27C3"/>
    <w:rsid w:val="003C2D9F"/>
    <w:rsid w:val="003C3C0E"/>
    <w:rsid w:val="003C4228"/>
    <w:rsid w:val="003C5B7A"/>
    <w:rsid w:val="003C5ED2"/>
    <w:rsid w:val="003C63E2"/>
    <w:rsid w:val="003C7524"/>
    <w:rsid w:val="003D1DD2"/>
    <w:rsid w:val="003D223C"/>
    <w:rsid w:val="003D32BE"/>
    <w:rsid w:val="003D42A6"/>
    <w:rsid w:val="003D4F21"/>
    <w:rsid w:val="003D4FAC"/>
    <w:rsid w:val="003D5F06"/>
    <w:rsid w:val="003D7153"/>
    <w:rsid w:val="003D7503"/>
    <w:rsid w:val="003D7985"/>
    <w:rsid w:val="003D7BA8"/>
    <w:rsid w:val="003D7CF9"/>
    <w:rsid w:val="003D7E0B"/>
    <w:rsid w:val="003E006A"/>
    <w:rsid w:val="003E0830"/>
    <w:rsid w:val="003E1885"/>
    <w:rsid w:val="003E1EC9"/>
    <w:rsid w:val="003E37FC"/>
    <w:rsid w:val="003E438C"/>
    <w:rsid w:val="003E5004"/>
    <w:rsid w:val="003E5039"/>
    <w:rsid w:val="003E6C38"/>
    <w:rsid w:val="003E6D5E"/>
    <w:rsid w:val="003E742D"/>
    <w:rsid w:val="003E7906"/>
    <w:rsid w:val="003F000F"/>
    <w:rsid w:val="003F15D7"/>
    <w:rsid w:val="003F1F4A"/>
    <w:rsid w:val="003F2156"/>
    <w:rsid w:val="003F22EB"/>
    <w:rsid w:val="003F3C50"/>
    <w:rsid w:val="003F521A"/>
    <w:rsid w:val="003F596D"/>
    <w:rsid w:val="004021BF"/>
    <w:rsid w:val="004033D3"/>
    <w:rsid w:val="00403AD3"/>
    <w:rsid w:val="00405158"/>
    <w:rsid w:val="00406126"/>
    <w:rsid w:val="00406202"/>
    <w:rsid w:val="00406A6A"/>
    <w:rsid w:val="00406B22"/>
    <w:rsid w:val="00407147"/>
    <w:rsid w:val="00407627"/>
    <w:rsid w:val="004078FA"/>
    <w:rsid w:val="00413322"/>
    <w:rsid w:val="00413718"/>
    <w:rsid w:val="004155E5"/>
    <w:rsid w:val="004167D1"/>
    <w:rsid w:val="004171FD"/>
    <w:rsid w:val="004219F4"/>
    <w:rsid w:val="00421B18"/>
    <w:rsid w:val="0042210A"/>
    <w:rsid w:val="00422938"/>
    <w:rsid w:val="004229AC"/>
    <w:rsid w:val="00425488"/>
    <w:rsid w:val="00425A52"/>
    <w:rsid w:val="00425CC6"/>
    <w:rsid w:val="0042603B"/>
    <w:rsid w:val="004266A4"/>
    <w:rsid w:val="00426BEF"/>
    <w:rsid w:val="004277AF"/>
    <w:rsid w:val="00427FD5"/>
    <w:rsid w:val="0043094C"/>
    <w:rsid w:val="00431E08"/>
    <w:rsid w:val="004328A7"/>
    <w:rsid w:val="00432BE3"/>
    <w:rsid w:val="00432C6A"/>
    <w:rsid w:val="00433A8D"/>
    <w:rsid w:val="004346B0"/>
    <w:rsid w:val="00434968"/>
    <w:rsid w:val="00434C74"/>
    <w:rsid w:val="0043565C"/>
    <w:rsid w:val="0043590D"/>
    <w:rsid w:val="004359A4"/>
    <w:rsid w:val="0043631F"/>
    <w:rsid w:val="004400A8"/>
    <w:rsid w:val="00440A11"/>
    <w:rsid w:val="00440E9D"/>
    <w:rsid w:val="004417D6"/>
    <w:rsid w:val="00442F03"/>
    <w:rsid w:val="004434C3"/>
    <w:rsid w:val="00444D5C"/>
    <w:rsid w:val="00444D64"/>
    <w:rsid w:val="00447AEE"/>
    <w:rsid w:val="00450125"/>
    <w:rsid w:val="0045474C"/>
    <w:rsid w:val="00455217"/>
    <w:rsid w:val="00455CE2"/>
    <w:rsid w:val="00456499"/>
    <w:rsid w:val="00456C3B"/>
    <w:rsid w:val="00456EB4"/>
    <w:rsid w:val="004571C1"/>
    <w:rsid w:val="00457827"/>
    <w:rsid w:val="00457C9A"/>
    <w:rsid w:val="004613FA"/>
    <w:rsid w:val="00461E9B"/>
    <w:rsid w:val="00461F75"/>
    <w:rsid w:val="0046232F"/>
    <w:rsid w:val="00463388"/>
    <w:rsid w:val="004640E9"/>
    <w:rsid w:val="0046688A"/>
    <w:rsid w:val="00467F34"/>
    <w:rsid w:val="00470265"/>
    <w:rsid w:val="004718F3"/>
    <w:rsid w:val="004725B6"/>
    <w:rsid w:val="00472BD9"/>
    <w:rsid w:val="004738B8"/>
    <w:rsid w:val="00474655"/>
    <w:rsid w:val="00475040"/>
    <w:rsid w:val="004756EB"/>
    <w:rsid w:val="004757C2"/>
    <w:rsid w:val="00480690"/>
    <w:rsid w:val="0048183D"/>
    <w:rsid w:val="00482EF5"/>
    <w:rsid w:val="00484C05"/>
    <w:rsid w:val="0048508C"/>
    <w:rsid w:val="00485771"/>
    <w:rsid w:val="004876BF"/>
    <w:rsid w:val="00487CFC"/>
    <w:rsid w:val="004902B8"/>
    <w:rsid w:val="00490C06"/>
    <w:rsid w:val="00492CAF"/>
    <w:rsid w:val="00493233"/>
    <w:rsid w:val="0049376C"/>
    <w:rsid w:val="00493D40"/>
    <w:rsid w:val="00493EE3"/>
    <w:rsid w:val="00495C1D"/>
    <w:rsid w:val="004962CE"/>
    <w:rsid w:val="004967B6"/>
    <w:rsid w:val="004A0760"/>
    <w:rsid w:val="004A0BC0"/>
    <w:rsid w:val="004A0E3D"/>
    <w:rsid w:val="004A0F61"/>
    <w:rsid w:val="004A21A6"/>
    <w:rsid w:val="004A21A9"/>
    <w:rsid w:val="004A4B48"/>
    <w:rsid w:val="004A504B"/>
    <w:rsid w:val="004A5080"/>
    <w:rsid w:val="004A597C"/>
    <w:rsid w:val="004A5BB9"/>
    <w:rsid w:val="004A66A4"/>
    <w:rsid w:val="004A6911"/>
    <w:rsid w:val="004A6E57"/>
    <w:rsid w:val="004B171F"/>
    <w:rsid w:val="004B174B"/>
    <w:rsid w:val="004B21A4"/>
    <w:rsid w:val="004B21F3"/>
    <w:rsid w:val="004B3033"/>
    <w:rsid w:val="004B3652"/>
    <w:rsid w:val="004B5166"/>
    <w:rsid w:val="004B54E0"/>
    <w:rsid w:val="004B5589"/>
    <w:rsid w:val="004B5DFA"/>
    <w:rsid w:val="004B5E37"/>
    <w:rsid w:val="004B7384"/>
    <w:rsid w:val="004C0D00"/>
    <w:rsid w:val="004C16D2"/>
    <w:rsid w:val="004C1962"/>
    <w:rsid w:val="004C1DBF"/>
    <w:rsid w:val="004C23FC"/>
    <w:rsid w:val="004C2454"/>
    <w:rsid w:val="004C4269"/>
    <w:rsid w:val="004C6B4E"/>
    <w:rsid w:val="004C756A"/>
    <w:rsid w:val="004D104D"/>
    <w:rsid w:val="004D12F8"/>
    <w:rsid w:val="004D1323"/>
    <w:rsid w:val="004D3DD5"/>
    <w:rsid w:val="004D4932"/>
    <w:rsid w:val="004D4EC0"/>
    <w:rsid w:val="004D50E8"/>
    <w:rsid w:val="004D606B"/>
    <w:rsid w:val="004D6236"/>
    <w:rsid w:val="004D6EB9"/>
    <w:rsid w:val="004D7951"/>
    <w:rsid w:val="004D7F90"/>
    <w:rsid w:val="004E3476"/>
    <w:rsid w:val="004E4DBB"/>
    <w:rsid w:val="004E4E41"/>
    <w:rsid w:val="004E53E4"/>
    <w:rsid w:val="004E5535"/>
    <w:rsid w:val="004E5AC5"/>
    <w:rsid w:val="004E7362"/>
    <w:rsid w:val="004E73DB"/>
    <w:rsid w:val="004E7F9C"/>
    <w:rsid w:val="004F00BD"/>
    <w:rsid w:val="004F00F6"/>
    <w:rsid w:val="004F0E54"/>
    <w:rsid w:val="004F130C"/>
    <w:rsid w:val="004F1360"/>
    <w:rsid w:val="004F1A32"/>
    <w:rsid w:val="004F3493"/>
    <w:rsid w:val="004F35C6"/>
    <w:rsid w:val="004F3A16"/>
    <w:rsid w:val="004F5143"/>
    <w:rsid w:val="004F5746"/>
    <w:rsid w:val="004F5CDE"/>
    <w:rsid w:val="004F645F"/>
    <w:rsid w:val="00500509"/>
    <w:rsid w:val="005013CF"/>
    <w:rsid w:val="005019D9"/>
    <w:rsid w:val="00501FBA"/>
    <w:rsid w:val="00502015"/>
    <w:rsid w:val="00504EE1"/>
    <w:rsid w:val="005053DE"/>
    <w:rsid w:val="005060BB"/>
    <w:rsid w:val="00511829"/>
    <w:rsid w:val="005120AE"/>
    <w:rsid w:val="00512B09"/>
    <w:rsid w:val="00512D6E"/>
    <w:rsid w:val="00512EF6"/>
    <w:rsid w:val="005130DA"/>
    <w:rsid w:val="00513325"/>
    <w:rsid w:val="00513942"/>
    <w:rsid w:val="00513C2D"/>
    <w:rsid w:val="00520EA1"/>
    <w:rsid w:val="00521921"/>
    <w:rsid w:val="00521CAA"/>
    <w:rsid w:val="005220ED"/>
    <w:rsid w:val="00522DD9"/>
    <w:rsid w:val="00523525"/>
    <w:rsid w:val="0052451C"/>
    <w:rsid w:val="00526994"/>
    <w:rsid w:val="00526E90"/>
    <w:rsid w:val="005272E9"/>
    <w:rsid w:val="005275A7"/>
    <w:rsid w:val="00527B00"/>
    <w:rsid w:val="005300CC"/>
    <w:rsid w:val="005306D9"/>
    <w:rsid w:val="00530FD0"/>
    <w:rsid w:val="00531F0E"/>
    <w:rsid w:val="005330A5"/>
    <w:rsid w:val="00533796"/>
    <w:rsid w:val="00533E1B"/>
    <w:rsid w:val="00536ADF"/>
    <w:rsid w:val="00537343"/>
    <w:rsid w:val="00537C92"/>
    <w:rsid w:val="00540B54"/>
    <w:rsid w:val="00541B32"/>
    <w:rsid w:val="00544AF2"/>
    <w:rsid w:val="0054521A"/>
    <w:rsid w:val="00546CB8"/>
    <w:rsid w:val="005477F7"/>
    <w:rsid w:val="00550EB1"/>
    <w:rsid w:val="0055114A"/>
    <w:rsid w:val="005516F3"/>
    <w:rsid w:val="00551E8E"/>
    <w:rsid w:val="0055394A"/>
    <w:rsid w:val="00553E6A"/>
    <w:rsid w:val="00555D75"/>
    <w:rsid w:val="005573C9"/>
    <w:rsid w:val="00560DF0"/>
    <w:rsid w:val="00562534"/>
    <w:rsid w:val="00562E8F"/>
    <w:rsid w:val="00563200"/>
    <w:rsid w:val="005643D5"/>
    <w:rsid w:val="005659C5"/>
    <w:rsid w:val="00565E81"/>
    <w:rsid w:val="00566DF6"/>
    <w:rsid w:val="0056759C"/>
    <w:rsid w:val="00571A5B"/>
    <w:rsid w:val="00571CCB"/>
    <w:rsid w:val="00572243"/>
    <w:rsid w:val="0057250A"/>
    <w:rsid w:val="00572BA5"/>
    <w:rsid w:val="005739F6"/>
    <w:rsid w:val="005759B6"/>
    <w:rsid w:val="00577849"/>
    <w:rsid w:val="00577CA2"/>
    <w:rsid w:val="00577E74"/>
    <w:rsid w:val="00581166"/>
    <w:rsid w:val="005840B7"/>
    <w:rsid w:val="005843C6"/>
    <w:rsid w:val="005856A0"/>
    <w:rsid w:val="005867CB"/>
    <w:rsid w:val="00587D7C"/>
    <w:rsid w:val="00591945"/>
    <w:rsid w:val="0059199D"/>
    <w:rsid w:val="0059513E"/>
    <w:rsid w:val="0059546E"/>
    <w:rsid w:val="00595CF8"/>
    <w:rsid w:val="00596146"/>
    <w:rsid w:val="00596D26"/>
    <w:rsid w:val="0059744E"/>
    <w:rsid w:val="005A1855"/>
    <w:rsid w:val="005A1E3C"/>
    <w:rsid w:val="005A273D"/>
    <w:rsid w:val="005A6AA4"/>
    <w:rsid w:val="005A6D9F"/>
    <w:rsid w:val="005A719A"/>
    <w:rsid w:val="005B21E7"/>
    <w:rsid w:val="005B236A"/>
    <w:rsid w:val="005B26E0"/>
    <w:rsid w:val="005B2B6B"/>
    <w:rsid w:val="005B3151"/>
    <w:rsid w:val="005B39E5"/>
    <w:rsid w:val="005B45B0"/>
    <w:rsid w:val="005B48FF"/>
    <w:rsid w:val="005B4980"/>
    <w:rsid w:val="005B5D65"/>
    <w:rsid w:val="005B6009"/>
    <w:rsid w:val="005B6C07"/>
    <w:rsid w:val="005C121A"/>
    <w:rsid w:val="005C1E32"/>
    <w:rsid w:val="005C1E69"/>
    <w:rsid w:val="005C2E64"/>
    <w:rsid w:val="005C35E2"/>
    <w:rsid w:val="005C5D7E"/>
    <w:rsid w:val="005C5DC1"/>
    <w:rsid w:val="005C670D"/>
    <w:rsid w:val="005C7126"/>
    <w:rsid w:val="005C7E0A"/>
    <w:rsid w:val="005D0287"/>
    <w:rsid w:val="005D2A20"/>
    <w:rsid w:val="005D363F"/>
    <w:rsid w:val="005D4360"/>
    <w:rsid w:val="005D73C1"/>
    <w:rsid w:val="005E22A3"/>
    <w:rsid w:val="005E2432"/>
    <w:rsid w:val="005E39FF"/>
    <w:rsid w:val="005E4A19"/>
    <w:rsid w:val="005E61AD"/>
    <w:rsid w:val="005E7D2A"/>
    <w:rsid w:val="005F689E"/>
    <w:rsid w:val="005F7DC3"/>
    <w:rsid w:val="00600656"/>
    <w:rsid w:val="006008B7"/>
    <w:rsid w:val="00601570"/>
    <w:rsid w:val="0060335A"/>
    <w:rsid w:val="006041CD"/>
    <w:rsid w:val="00604B0A"/>
    <w:rsid w:val="00604C15"/>
    <w:rsid w:val="0060538B"/>
    <w:rsid w:val="00605F21"/>
    <w:rsid w:val="006070AF"/>
    <w:rsid w:val="006079EE"/>
    <w:rsid w:val="006110B8"/>
    <w:rsid w:val="006158D5"/>
    <w:rsid w:val="006175D9"/>
    <w:rsid w:val="00617878"/>
    <w:rsid w:val="0062306F"/>
    <w:rsid w:val="006238A0"/>
    <w:rsid w:val="00623CE3"/>
    <w:rsid w:val="006246CE"/>
    <w:rsid w:val="00625963"/>
    <w:rsid w:val="00625D83"/>
    <w:rsid w:val="00626208"/>
    <w:rsid w:val="00626FFE"/>
    <w:rsid w:val="00627EA7"/>
    <w:rsid w:val="00630219"/>
    <w:rsid w:val="006308CB"/>
    <w:rsid w:val="00630B61"/>
    <w:rsid w:val="006325C5"/>
    <w:rsid w:val="00632A96"/>
    <w:rsid w:val="00632B1F"/>
    <w:rsid w:val="00636647"/>
    <w:rsid w:val="00636707"/>
    <w:rsid w:val="0063682B"/>
    <w:rsid w:val="00636BB8"/>
    <w:rsid w:val="006371EF"/>
    <w:rsid w:val="006372CB"/>
    <w:rsid w:val="006403F4"/>
    <w:rsid w:val="00641B01"/>
    <w:rsid w:val="00641EAD"/>
    <w:rsid w:val="006425B6"/>
    <w:rsid w:val="00643064"/>
    <w:rsid w:val="00643AFF"/>
    <w:rsid w:val="00645981"/>
    <w:rsid w:val="006462E1"/>
    <w:rsid w:val="00646C9A"/>
    <w:rsid w:val="0064730C"/>
    <w:rsid w:val="00647EEA"/>
    <w:rsid w:val="0065083D"/>
    <w:rsid w:val="0065128F"/>
    <w:rsid w:val="006512B3"/>
    <w:rsid w:val="00651843"/>
    <w:rsid w:val="00651984"/>
    <w:rsid w:val="00651E7D"/>
    <w:rsid w:val="00652D8A"/>
    <w:rsid w:val="0065398E"/>
    <w:rsid w:val="00653D71"/>
    <w:rsid w:val="00653FDC"/>
    <w:rsid w:val="006556F0"/>
    <w:rsid w:val="00656539"/>
    <w:rsid w:val="00657753"/>
    <w:rsid w:val="006600FB"/>
    <w:rsid w:val="006623E7"/>
    <w:rsid w:val="00662B80"/>
    <w:rsid w:val="00663154"/>
    <w:rsid w:val="006638DF"/>
    <w:rsid w:val="0066615C"/>
    <w:rsid w:val="006662D7"/>
    <w:rsid w:val="00666BA5"/>
    <w:rsid w:val="0066768F"/>
    <w:rsid w:val="006678B9"/>
    <w:rsid w:val="00670F6C"/>
    <w:rsid w:val="0067278A"/>
    <w:rsid w:val="006742E6"/>
    <w:rsid w:val="00674838"/>
    <w:rsid w:val="00674ECC"/>
    <w:rsid w:val="00675EF2"/>
    <w:rsid w:val="006769EA"/>
    <w:rsid w:val="00676E58"/>
    <w:rsid w:val="006771F7"/>
    <w:rsid w:val="006779F7"/>
    <w:rsid w:val="0068037A"/>
    <w:rsid w:val="006825D0"/>
    <w:rsid w:val="00682A8F"/>
    <w:rsid w:val="006830D6"/>
    <w:rsid w:val="006837A6"/>
    <w:rsid w:val="00685291"/>
    <w:rsid w:val="006852C7"/>
    <w:rsid w:val="006852CE"/>
    <w:rsid w:val="00685681"/>
    <w:rsid w:val="0068598E"/>
    <w:rsid w:val="006860F0"/>
    <w:rsid w:val="00687CF3"/>
    <w:rsid w:val="00687FC8"/>
    <w:rsid w:val="006917EB"/>
    <w:rsid w:val="00692122"/>
    <w:rsid w:val="00692B50"/>
    <w:rsid w:val="00692D14"/>
    <w:rsid w:val="00693166"/>
    <w:rsid w:val="0069575F"/>
    <w:rsid w:val="006A0D6F"/>
    <w:rsid w:val="006A1238"/>
    <w:rsid w:val="006A2C7B"/>
    <w:rsid w:val="006A30F6"/>
    <w:rsid w:val="006A467F"/>
    <w:rsid w:val="006A6A49"/>
    <w:rsid w:val="006A7A3B"/>
    <w:rsid w:val="006B0A46"/>
    <w:rsid w:val="006B1122"/>
    <w:rsid w:val="006B33E7"/>
    <w:rsid w:val="006B3E43"/>
    <w:rsid w:val="006B5C63"/>
    <w:rsid w:val="006B65C7"/>
    <w:rsid w:val="006B742C"/>
    <w:rsid w:val="006C1350"/>
    <w:rsid w:val="006C1409"/>
    <w:rsid w:val="006C1727"/>
    <w:rsid w:val="006C196A"/>
    <w:rsid w:val="006C32BE"/>
    <w:rsid w:val="006C32FD"/>
    <w:rsid w:val="006C351C"/>
    <w:rsid w:val="006C39CE"/>
    <w:rsid w:val="006C453D"/>
    <w:rsid w:val="006C47C3"/>
    <w:rsid w:val="006C6158"/>
    <w:rsid w:val="006C75FF"/>
    <w:rsid w:val="006C7736"/>
    <w:rsid w:val="006C77C3"/>
    <w:rsid w:val="006D0179"/>
    <w:rsid w:val="006D0B8B"/>
    <w:rsid w:val="006D0FCC"/>
    <w:rsid w:val="006D21F5"/>
    <w:rsid w:val="006D3089"/>
    <w:rsid w:val="006D57E4"/>
    <w:rsid w:val="006D657C"/>
    <w:rsid w:val="006D65F9"/>
    <w:rsid w:val="006D6FF3"/>
    <w:rsid w:val="006D7E1E"/>
    <w:rsid w:val="006E126D"/>
    <w:rsid w:val="006E1FC3"/>
    <w:rsid w:val="006E26FA"/>
    <w:rsid w:val="006E4B01"/>
    <w:rsid w:val="006E5708"/>
    <w:rsid w:val="006E69DD"/>
    <w:rsid w:val="006E7FBB"/>
    <w:rsid w:val="006F0082"/>
    <w:rsid w:val="006F2B89"/>
    <w:rsid w:val="006F2C31"/>
    <w:rsid w:val="006F39E4"/>
    <w:rsid w:val="006F41AB"/>
    <w:rsid w:val="006F5313"/>
    <w:rsid w:val="006F5999"/>
    <w:rsid w:val="006F73F4"/>
    <w:rsid w:val="006F75B2"/>
    <w:rsid w:val="007009C6"/>
    <w:rsid w:val="00701C73"/>
    <w:rsid w:val="00703A99"/>
    <w:rsid w:val="00703F9C"/>
    <w:rsid w:val="00704CE9"/>
    <w:rsid w:val="0070616B"/>
    <w:rsid w:val="00706295"/>
    <w:rsid w:val="00706FDA"/>
    <w:rsid w:val="00707114"/>
    <w:rsid w:val="00707B9B"/>
    <w:rsid w:val="00707D0C"/>
    <w:rsid w:val="0071106E"/>
    <w:rsid w:val="007114E7"/>
    <w:rsid w:val="00711E0D"/>
    <w:rsid w:val="00711F9A"/>
    <w:rsid w:val="0071304C"/>
    <w:rsid w:val="00713810"/>
    <w:rsid w:val="00713F21"/>
    <w:rsid w:val="00714880"/>
    <w:rsid w:val="007164C6"/>
    <w:rsid w:val="007165CF"/>
    <w:rsid w:val="00720CB1"/>
    <w:rsid w:val="00720F9F"/>
    <w:rsid w:val="00722299"/>
    <w:rsid w:val="007225EE"/>
    <w:rsid w:val="007239FD"/>
    <w:rsid w:val="00724B27"/>
    <w:rsid w:val="00724E11"/>
    <w:rsid w:val="0072539F"/>
    <w:rsid w:val="00725A06"/>
    <w:rsid w:val="00727F5B"/>
    <w:rsid w:val="007303A5"/>
    <w:rsid w:val="00730B3E"/>
    <w:rsid w:val="007316B3"/>
    <w:rsid w:val="007319A7"/>
    <w:rsid w:val="0073420B"/>
    <w:rsid w:val="007342D3"/>
    <w:rsid w:val="007359CA"/>
    <w:rsid w:val="00735C31"/>
    <w:rsid w:val="00736367"/>
    <w:rsid w:val="007364D9"/>
    <w:rsid w:val="00736864"/>
    <w:rsid w:val="00736FBD"/>
    <w:rsid w:val="0073796D"/>
    <w:rsid w:val="00740394"/>
    <w:rsid w:val="0074263C"/>
    <w:rsid w:val="00742FA0"/>
    <w:rsid w:val="0074615D"/>
    <w:rsid w:val="0074760E"/>
    <w:rsid w:val="00753D8D"/>
    <w:rsid w:val="0075400B"/>
    <w:rsid w:val="00754ABA"/>
    <w:rsid w:val="00754C74"/>
    <w:rsid w:val="007601B8"/>
    <w:rsid w:val="00760FB9"/>
    <w:rsid w:val="0076134D"/>
    <w:rsid w:val="007652EA"/>
    <w:rsid w:val="00765AB3"/>
    <w:rsid w:val="00765B04"/>
    <w:rsid w:val="00767DDF"/>
    <w:rsid w:val="0077096A"/>
    <w:rsid w:val="00771678"/>
    <w:rsid w:val="00771B65"/>
    <w:rsid w:val="00771F34"/>
    <w:rsid w:val="00773094"/>
    <w:rsid w:val="00774A1D"/>
    <w:rsid w:val="0078208B"/>
    <w:rsid w:val="00782166"/>
    <w:rsid w:val="007822DF"/>
    <w:rsid w:val="00782B0D"/>
    <w:rsid w:val="00782D1C"/>
    <w:rsid w:val="00782D20"/>
    <w:rsid w:val="00783692"/>
    <w:rsid w:val="00784D4C"/>
    <w:rsid w:val="00785C37"/>
    <w:rsid w:val="00785DB2"/>
    <w:rsid w:val="0078794B"/>
    <w:rsid w:val="00790D96"/>
    <w:rsid w:val="00791655"/>
    <w:rsid w:val="00791D8F"/>
    <w:rsid w:val="007927D6"/>
    <w:rsid w:val="0079315E"/>
    <w:rsid w:val="00793500"/>
    <w:rsid w:val="0079356C"/>
    <w:rsid w:val="0079397B"/>
    <w:rsid w:val="00793F73"/>
    <w:rsid w:val="007966EA"/>
    <w:rsid w:val="0079729D"/>
    <w:rsid w:val="0079781A"/>
    <w:rsid w:val="007A0C50"/>
    <w:rsid w:val="007A1546"/>
    <w:rsid w:val="007A228C"/>
    <w:rsid w:val="007A2D95"/>
    <w:rsid w:val="007A368E"/>
    <w:rsid w:val="007A4DB3"/>
    <w:rsid w:val="007A5868"/>
    <w:rsid w:val="007A5B75"/>
    <w:rsid w:val="007A6850"/>
    <w:rsid w:val="007B04CE"/>
    <w:rsid w:val="007B393C"/>
    <w:rsid w:val="007B3BDC"/>
    <w:rsid w:val="007B3D44"/>
    <w:rsid w:val="007B56D8"/>
    <w:rsid w:val="007B603D"/>
    <w:rsid w:val="007B642C"/>
    <w:rsid w:val="007B6871"/>
    <w:rsid w:val="007B6C33"/>
    <w:rsid w:val="007B7393"/>
    <w:rsid w:val="007B7A2F"/>
    <w:rsid w:val="007B7F48"/>
    <w:rsid w:val="007C03A3"/>
    <w:rsid w:val="007C1BAF"/>
    <w:rsid w:val="007C32EE"/>
    <w:rsid w:val="007C3505"/>
    <w:rsid w:val="007C39D3"/>
    <w:rsid w:val="007C3D33"/>
    <w:rsid w:val="007C47AC"/>
    <w:rsid w:val="007C548A"/>
    <w:rsid w:val="007D0EF8"/>
    <w:rsid w:val="007D0FD9"/>
    <w:rsid w:val="007D294A"/>
    <w:rsid w:val="007D2A8D"/>
    <w:rsid w:val="007D3527"/>
    <w:rsid w:val="007D47D2"/>
    <w:rsid w:val="007D5367"/>
    <w:rsid w:val="007D62D4"/>
    <w:rsid w:val="007D6EC0"/>
    <w:rsid w:val="007D7769"/>
    <w:rsid w:val="007D785D"/>
    <w:rsid w:val="007D7AB7"/>
    <w:rsid w:val="007D7E1D"/>
    <w:rsid w:val="007E26BD"/>
    <w:rsid w:val="007E335D"/>
    <w:rsid w:val="007E4FAC"/>
    <w:rsid w:val="007E503C"/>
    <w:rsid w:val="007E7224"/>
    <w:rsid w:val="007F106C"/>
    <w:rsid w:val="007F1174"/>
    <w:rsid w:val="007F2619"/>
    <w:rsid w:val="007F37E8"/>
    <w:rsid w:val="007F4001"/>
    <w:rsid w:val="007F4A89"/>
    <w:rsid w:val="007F5771"/>
    <w:rsid w:val="007F5EF4"/>
    <w:rsid w:val="007F624B"/>
    <w:rsid w:val="007F6500"/>
    <w:rsid w:val="007F66BF"/>
    <w:rsid w:val="007F6C08"/>
    <w:rsid w:val="007F6F5E"/>
    <w:rsid w:val="007F715B"/>
    <w:rsid w:val="00800288"/>
    <w:rsid w:val="00801972"/>
    <w:rsid w:val="00802E8A"/>
    <w:rsid w:val="0080345C"/>
    <w:rsid w:val="00803F83"/>
    <w:rsid w:val="008044E9"/>
    <w:rsid w:val="008045E6"/>
    <w:rsid w:val="008063B6"/>
    <w:rsid w:val="00807402"/>
    <w:rsid w:val="00810BAC"/>
    <w:rsid w:val="008116AF"/>
    <w:rsid w:val="00813400"/>
    <w:rsid w:val="00813B74"/>
    <w:rsid w:val="008141D7"/>
    <w:rsid w:val="008143AF"/>
    <w:rsid w:val="00814D79"/>
    <w:rsid w:val="00815ADE"/>
    <w:rsid w:val="00816222"/>
    <w:rsid w:val="008163F9"/>
    <w:rsid w:val="008164AA"/>
    <w:rsid w:val="008166CF"/>
    <w:rsid w:val="00817D1C"/>
    <w:rsid w:val="008217FB"/>
    <w:rsid w:val="00821E5C"/>
    <w:rsid w:val="00822FF0"/>
    <w:rsid w:val="008238DC"/>
    <w:rsid w:val="00824325"/>
    <w:rsid w:val="0082522F"/>
    <w:rsid w:val="00825390"/>
    <w:rsid w:val="00825C1B"/>
    <w:rsid w:val="008274C8"/>
    <w:rsid w:val="00831979"/>
    <w:rsid w:val="00831D8A"/>
    <w:rsid w:val="008326BF"/>
    <w:rsid w:val="00835AE7"/>
    <w:rsid w:val="00835F26"/>
    <w:rsid w:val="0083693B"/>
    <w:rsid w:val="00836DA1"/>
    <w:rsid w:val="0084024D"/>
    <w:rsid w:val="008408A8"/>
    <w:rsid w:val="0084255D"/>
    <w:rsid w:val="00842DC9"/>
    <w:rsid w:val="00846459"/>
    <w:rsid w:val="00850CA4"/>
    <w:rsid w:val="00850FCB"/>
    <w:rsid w:val="00851352"/>
    <w:rsid w:val="008517FF"/>
    <w:rsid w:val="00853543"/>
    <w:rsid w:val="00853A2C"/>
    <w:rsid w:val="0085513D"/>
    <w:rsid w:val="00856701"/>
    <w:rsid w:val="00857077"/>
    <w:rsid w:val="00857877"/>
    <w:rsid w:val="008578EE"/>
    <w:rsid w:val="00857BAC"/>
    <w:rsid w:val="008602BE"/>
    <w:rsid w:val="00862792"/>
    <w:rsid w:val="008627E0"/>
    <w:rsid w:val="00862AA5"/>
    <w:rsid w:val="00863230"/>
    <w:rsid w:val="00863E48"/>
    <w:rsid w:val="00864C84"/>
    <w:rsid w:val="00864EBC"/>
    <w:rsid w:val="00865BD0"/>
    <w:rsid w:val="00867E24"/>
    <w:rsid w:val="008717D8"/>
    <w:rsid w:val="0087215C"/>
    <w:rsid w:val="00873648"/>
    <w:rsid w:val="00874251"/>
    <w:rsid w:val="008748D7"/>
    <w:rsid w:val="00874A66"/>
    <w:rsid w:val="00875D25"/>
    <w:rsid w:val="00875F4D"/>
    <w:rsid w:val="0087705C"/>
    <w:rsid w:val="0087712D"/>
    <w:rsid w:val="00877B7B"/>
    <w:rsid w:val="0088025C"/>
    <w:rsid w:val="0088055B"/>
    <w:rsid w:val="00880E35"/>
    <w:rsid w:val="008836A6"/>
    <w:rsid w:val="00883D9D"/>
    <w:rsid w:val="0088405B"/>
    <w:rsid w:val="00885D54"/>
    <w:rsid w:val="00886091"/>
    <w:rsid w:val="00886F0E"/>
    <w:rsid w:val="008875FE"/>
    <w:rsid w:val="00887F8E"/>
    <w:rsid w:val="00890521"/>
    <w:rsid w:val="00890C56"/>
    <w:rsid w:val="00891A70"/>
    <w:rsid w:val="00891C0C"/>
    <w:rsid w:val="008946DC"/>
    <w:rsid w:val="008958A5"/>
    <w:rsid w:val="00896234"/>
    <w:rsid w:val="00896294"/>
    <w:rsid w:val="00896EAB"/>
    <w:rsid w:val="008974E7"/>
    <w:rsid w:val="00897E43"/>
    <w:rsid w:val="008A0ADD"/>
    <w:rsid w:val="008A0CA7"/>
    <w:rsid w:val="008A115A"/>
    <w:rsid w:val="008A1521"/>
    <w:rsid w:val="008A1A2A"/>
    <w:rsid w:val="008A21AE"/>
    <w:rsid w:val="008A374A"/>
    <w:rsid w:val="008A43CD"/>
    <w:rsid w:val="008A4895"/>
    <w:rsid w:val="008A60D2"/>
    <w:rsid w:val="008A620D"/>
    <w:rsid w:val="008A63F7"/>
    <w:rsid w:val="008A6AB5"/>
    <w:rsid w:val="008B02F6"/>
    <w:rsid w:val="008B11D8"/>
    <w:rsid w:val="008B1355"/>
    <w:rsid w:val="008B25EA"/>
    <w:rsid w:val="008B2C54"/>
    <w:rsid w:val="008B4C2C"/>
    <w:rsid w:val="008B53C5"/>
    <w:rsid w:val="008B60F1"/>
    <w:rsid w:val="008B641B"/>
    <w:rsid w:val="008B6BF3"/>
    <w:rsid w:val="008B76AE"/>
    <w:rsid w:val="008C222B"/>
    <w:rsid w:val="008C5738"/>
    <w:rsid w:val="008C7EAD"/>
    <w:rsid w:val="008D01C3"/>
    <w:rsid w:val="008D08C1"/>
    <w:rsid w:val="008D0CFE"/>
    <w:rsid w:val="008D13F1"/>
    <w:rsid w:val="008D2F9E"/>
    <w:rsid w:val="008D37DD"/>
    <w:rsid w:val="008D56D1"/>
    <w:rsid w:val="008D5DAD"/>
    <w:rsid w:val="008D6152"/>
    <w:rsid w:val="008D6BF3"/>
    <w:rsid w:val="008D77AE"/>
    <w:rsid w:val="008E3E5A"/>
    <w:rsid w:val="008E45CA"/>
    <w:rsid w:val="008E4CBA"/>
    <w:rsid w:val="008E4FB1"/>
    <w:rsid w:val="008E56D4"/>
    <w:rsid w:val="008E5926"/>
    <w:rsid w:val="008E59F9"/>
    <w:rsid w:val="008E5EF2"/>
    <w:rsid w:val="008E6833"/>
    <w:rsid w:val="008E7BA9"/>
    <w:rsid w:val="008F0F81"/>
    <w:rsid w:val="008F18E8"/>
    <w:rsid w:val="008F27BF"/>
    <w:rsid w:val="008F2E64"/>
    <w:rsid w:val="008F51CB"/>
    <w:rsid w:val="00900670"/>
    <w:rsid w:val="0090073C"/>
    <w:rsid w:val="00900A36"/>
    <w:rsid w:val="00901352"/>
    <w:rsid w:val="009021AF"/>
    <w:rsid w:val="009111EA"/>
    <w:rsid w:val="009114B2"/>
    <w:rsid w:val="00913799"/>
    <w:rsid w:val="00913A78"/>
    <w:rsid w:val="00913F1F"/>
    <w:rsid w:val="009142EC"/>
    <w:rsid w:val="009145E4"/>
    <w:rsid w:val="00914B68"/>
    <w:rsid w:val="009154C3"/>
    <w:rsid w:val="009158C6"/>
    <w:rsid w:val="00915FA3"/>
    <w:rsid w:val="00916B54"/>
    <w:rsid w:val="009179D5"/>
    <w:rsid w:val="00922358"/>
    <w:rsid w:val="00922FF4"/>
    <w:rsid w:val="00923540"/>
    <w:rsid w:val="00924017"/>
    <w:rsid w:val="00925C1B"/>
    <w:rsid w:val="00926767"/>
    <w:rsid w:val="009321C2"/>
    <w:rsid w:val="00933690"/>
    <w:rsid w:val="00933B97"/>
    <w:rsid w:val="009344C2"/>
    <w:rsid w:val="00936003"/>
    <w:rsid w:val="009361D5"/>
    <w:rsid w:val="009378BE"/>
    <w:rsid w:val="009400B8"/>
    <w:rsid w:val="00941B96"/>
    <w:rsid w:val="009428A4"/>
    <w:rsid w:val="00942D81"/>
    <w:rsid w:val="009438AB"/>
    <w:rsid w:val="00944143"/>
    <w:rsid w:val="00944B54"/>
    <w:rsid w:val="00944D1F"/>
    <w:rsid w:val="0094662F"/>
    <w:rsid w:val="00947133"/>
    <w:rsid w:val="00950FCF"/>
    <w:rsid w:val="009525F9"/>
    <w:rsid w:val="009536E9"/>
    <w:rsid w:val="009541FA"/>
    <w:rsid w:val="00954B8C"/>
    <w:rsid w:val="00954E94"/>
    <w:rsid w:val="009554C3"/>
    <w:rsid w:val="00955CCC"/>
    <w:rsid w:val="00955FB6"/>
    <w:rsid w:val="009563BF"/>
    <w:rsid w:val="009569D7"/>
    <w:rsid w:val="0095709D"/>
    <w:rsid w:val="0096085B"/>
    <w:rsid w:val="009613EF"/>
    <w:rsid w:val="009622DE"/>
    <w:rsid w:val="009636D3"/>
    <w:rsid w:val="0096505B"/>
    <w:rsid w:val="009659F4"/>
    <w:rsid w:val="0096608B"/>
    <w:rsid w:val="00967227"/>
    <w:rsid w:val="00970D60"/>
    <w:rsid w:val="00971A19"/>
    <w:rsid w:val="0097272C"/>
    <w:rsid w:val="00972D30"/>
    <w:rsid w:val="00973B8A"/>
    <w:rsid w:val="009746BA"/>
    <w:rsid w:val="0097526D"/>
    <w:rsid w:val="00975F20"/>
    <w:rsid w:val="00977DCE"/>
    <w:rsid w:val="00977EF6"/>
    <w:rsid w:val="009803B8"/>
    <w:rsid w:val="009805B0"/>
    <w:rsid w:val="009805E7"/>
    <w:rsid w:val="009825CD"/>
    <w:rsid w:val="00982604"/>
    <w:rsid w:val="00983627"/>
    <w:rsid w:val="00983AE3"/>
    <w:rsid w:val="00983C57"/>
    <w:rsid w:val="009840AD"/>
    <w:rsid w:val="0098472E"/>
    <w:rsid w:val="00984945"/>
    <w:rsid w:val="00984D76"/>
    <w:rsid w:val="009860C0"/>
    <w:rsid w:val="00986567"/>
    <w:rsid w:val="00990504"/>
    <w:rsid w:val="00990B2F"/>
    <w:rsid w:val="00990E4A"/>
    <w:rsid w:val="00991BEB"/>
    <w:rsid w:val="00991F51"/>
    <w:rsid w:val="0099390E"/>
    <w:rsid w:val="00995077"/>
    <w:rsid w:val="009960E5"/>
    <w:rsid w:val="0099766E"/>
    <w:rsid w:val="009A0D91"/>
    <w:rsid w:val="009A1319"/>
    <w:rsid w:val="009A1E68"/>
    <w:rsid w:val="009A3705"/>
    <w:rsid w:val="009A42E9"/>
    <w:rsid w:val="009A674A"/>
    <w:rsid w:val="009A6C27"/>
    <w:rsid w:val="009A6D9A"/>
    <w:rsid w:val="009A7ADC"/>
    <w:rsid w:val="009B0B24"/>
    <w:rsid w:val="009B0D30"/>
    <w:rsid w:val="009B2274"/>
    <w:rsid w:val="009B2EBB"/>
    <w:rsid w:val="009B3CF1"/>
    <w:rsid w:val="009B5255"/>
    <w:rsid w:val="009B53E0"/>
    <w:rsid w:val="009B78D5"/>
    <w:rsid w:val="009B7ADE"/>
    <w:rsid w:val="009B7B93"/>
    <w:rsid w:val="009C1457"/>
    <w:rsid w:val="009C19B5"/>
    <w:rsid w:val="009C19B7"/>
    <w:rsid w:val="009C2CCC"/>
    <w:rsid w:val="009C2F0C"/>
    <w:rsid w:val="009C3724"/>
    <w:rsid w:val="009C5ABB"/>
    <w:rsid w:val="009C5BBF"/>
    <w:rsid w:val="009C6780"/>
    <w:rsid w:val="009C74E9"/>
    <w:rsid w:val="009D0323"/>
    <w:rsid w:val="009D088B"/>
    <w:rsid w:val="009D0D23"/>
    <w:rsid w:val="009D2F3C"/>
    <w:rsid w:val="009D36D1"/>
    <w:rsid w:val="009D3DBC"/>
    <w:rsid w:val="009D40FF"/>
    <w:rsid w:val="009D42B2"/>
    <w:rsid w:val="009D4F7F"/>
    <w:rsid w:val="009D51F9"/>
    <w:rsid w:val="009D6041"/>
    <w:rsid w:val="009D6AF0"/>
    <w:rsid w:val="009D6E64"/>
    <w:rsid w:val="009D7C51"/>
    <w:rsid w:val="009E0386"/>
    <w:rsid w:val="009E103D"/>
    <w:rsid w:val="009E16D0"/>
    <w:rsid w:val="009E196C"/>
    <w:rsid w:val="009E24D0"/>
    <w:rsid w:val="009E29E3"/>
    <w:rsid w:val="009E4FB3"/>
    <w:rsid w:val="009E500F"/>
    <w:rsid w:val="009E679A"/>
    <w:rsid w:val="009E679C"/>
    <w:rsid w:val="009E6A0A"/>
    <w:rsid w:val="009E760B"/>
    <w:rsid w:val="009F0270"/>
    <w:rsid w:val="009F0FEE"/>
    <w:rsid w:val="009F1491"/>
    <w:rsid w:val="009F186F"/>
    <w:rsid w:val="009F1FFC"/>
    <w:rsid w:val="009F21EE"/>
    <w:rsid w:val="009F2D50"/>
    <w:rsid w:val="009F36BF"/>
    <w:rsid w:val="009F5C32"/>
    <w:rsid w:val="009F5C3C"/>
    <w:rsid w:val="009F5D50"/>
    <w:rsid w:val="009F749D"/>
    <w:rsid w:val="009F79F3"/>
    <w:rsid w:val="00A02453"/>
    <w:rsid w:val="00A03770"/>
    <w:rsid w:val="00A064B2"/>
    <w:rsid w:val="00A111B6"/>
    <w:rsid w:val="00A15ABE"/>
    <w:rsid w:val="00A16302"/>
    <w:rsid w:val="00A22695"/>
    <w:rsid w:val="00A254D0"/>
    <w:rsid w:val="00A2668B"/>
    <w:rsid w:val="00A26D27"/>
    <w:rsid w:val="00A26D78"/>
    <w:rsid w:val="00A271B8"/>
    <w:rsid w:val="00A27315"/>
    <w:rsid w:val="00A30317"/>
    <w:rsid w:val="00A30AA5"/>
    <w:rsid w:val="00A33DC1"/>
    <w:rsid w:val="00A33F6C"/>
    <w:rsid w:val="00A370CA"/>
    <w:rsid w:val="00A376EE"/>
    <w:rsid w:val="00A4008D"/>
    <w:rsid w:val="00A4286F"/>
    <w:rsid w:val="00A42A99"/>
    <w:rsid w:val="00A42C72"/>
    <w:rsid w:val="00A434DD"/>
    <w:rsid w:val="00A437E4"/>
    <w:rsid w:val="00A437F6"/>
    <w:rsid w:val="00A43988"/>
    <w:rsid w:val="00A43A59"/>
    <w:rsid w:val="00A442A2"/>
    <w:rsid w:val="00A44B04"/>
    <w:rsid w:val="00A44EC1"/>
    <w:rsid w:val="00A45E67"/>
    <w:rsid w:val="00A46158"/>
    <w:rsid w:val="00A47248"/>
    <w:rsid w:val="00A472BC"/>
    <w:rsid w:val="00A51440"/>
    <w:rsid w:val="00A5151A"/>
    <w:rsid w:val="00A54CCC"/>
    <w:rsid w:val="00A56EDE"/>
    <w:rsid w:val="00A579FA"/>
    <w:rsid w:val="00A57D95"/>
    <w:rsid w:val="00A57E0A"/>
    <w:rsid w:val="00A6021E"/>
    <w:rsid w:val="00A60D0A"/>
    <w:rsid w:val="00A6137F"/>
    <w:rsid w:val="00A615B0"/>
    <w:rsid w:val="00A64302"/>
    <w:rsid w:val="00A64879"/>
    <w:rsid w:val="00A66571"/>
    <w:rsid w:val="00A6688F"/>
    <w:rsid w:val="00A67352"/>
    <w:rsid w:val="00A701DB"/>
    <w:rsid w:val="00A7063A"/>
    <w:rsid w:val="00A70E90"/>
    <w:rsid w:val="00A716E0"/>
    <w:rsid w:val="00A71895"/>
    <w:rsid w:val="00A731FB"/>
    <w:rsid w:val="00A74E6B"/>
    <w:rsid w:val="00A759C5"/>
    <w:rsid w:val="00A77919"/>
    <w:rsid w:val="00A77F26"/>
    <w:rsid w:val="00A8191D"/>
    <w:rsid w:val="00A823F6"/>
    <w:rsid w:val="00A826AD"/>
    <w:rsid w:val="00A826DF"/>
    <w:rsid w:val="00A82AB4"/>
    <w:rsid w:val="00A82C6A"/>
    <w:rsid w:val="00A83496"/>
    <w:rsid w:val="00A83C6E"/>
    <w:rsid w:val="00A83C8F"/>
    <w:rsid w:val="00A85211"/>
    <w:rsid w:val="00A8719E"/>
    <w:rsid w:val="00A87B6E"/>
    <w:rsid w:val="00A9154B"/>
    <w:rsid w:val="00A92F30"/>
    <w:rsid w:val="00A93263"/>
    <w:rsid w:val="00A9482F"/>
    <w:rsid w:val="00A95204"/>
    <w:rsid w:val="00A971BB"/>
    <w:rsid w:val="00A9763A"/>
    <w:rsid w:val="00AA0A89"/>
    <w:rsid w:val="00AA1DD5"/>
    <w:rsid w:val="00AA44C8"/>
    <w:rsid w:val="00AA4F25"/>
    <w:rsid w:val="00AA5368"/>
    <w:rsid w:val="00AA5E0D"/>
    <w:rsid w:val="00AA6429"/>
    <w:rsid w:val="00AA6976"/>
    <w:rsid w:val="00AA76D0"/>
    <w:rsid w:val="00AA7A1D"/>
    <w:rsid w:val="00AB0DC0"/>
    <w:rsid w:val="00AB1793"/>
    <w:rsid w:val="00AB2BAF"/>
    <w:rsid w:val="00AB3332"/>
    <w:rsid w:val="00AB348A"/>
    <w:rsid w:val="00AB50C5"/>
    <w:rsid w:val="00AB67D1"/>
    <w:rsid w:val="00AC01AA"/>
    <w:rsid w:val="00AC0812"/>
    <w:rsid w:val="00AC0D54"/>
    <w:rsid w:val="00AC1D86"/>
    <w:rsid w:val="00AC344D"/>
    <w:rsid w:val="00AC4F72"/>
    <w:rsid w:val="00AC5041"/>
    <w:rsid w:val="00AD09EE"/>
    <w:rsid w:val="00AD0DE1"/>
    <w:rsid w:val="00AD3976"/>
    <w:rsid w:val="00AD3EA1"/>
    <w:rsid w:val="00AD53B4"/>
    <w:rsid w:val="00AD5708"/>
    <w:rsid w:val="00AD5AB8"/>
    <w:rsid w:val="00AD6CEA"/>
    <w:rsid w:val="00AD73A1"/>
    <w:rsid w:val="00AD7D4E"/>
    <w:rsid w:val="00AE1031"/>
    <w:rsid w:val="00AE1661"/>
    <w:rsid w:val="00AE1E9A"/>
    <w:rsid w:val="00AE2964"/>
    <w:rsid w:val="00AE2D40"/>
    <w:rsid w:val="00AE41C1"/>
    <w:rsid w:val="00AE482E"/>
    <w:rsid w:val="00AE49C1"/>
    <w:rsid w:val="00AE5067"/>
    <w:rsid w:val="00AE5B46"/>
    <w:rsid w:val="00AE6010"/>
    <w:rsid w:val="00AF154E"/>
    <w:rsid w:val="00AF32A9"/>
    <w:rsid w:val="00AF47C0"/>
    <w:rsid w:val="00AF4C1A"/>
    <w:rsid w:val="00AF741A"/>
    <w:rsid w:val="00AF779E"/>
    <w:rsid w:val="00B00233"/>
    <w:rsid w:val="00B00EBA"/>
    <w:rsid w:val="00B01ADB"/>
    <w:rsid w:val="00B02139"/>
    <w:rsid w:val="00B02938"/>
    <w:rsid w:val="00B02C9A"/>
    <w:rsid w:val="00B0333E"/>
    <w:rsid w:val="00B03FBD"/>
    <w:rsid w:val="00B04161"/>
    <w:rsid w:val="00B056F9"/>
    <w:rsid w:val="00B05913"/>
    <w:rsid w:val="00B06D52"/>
    <w:rsid w:val="00B06E31"/>
    <w:rsid w:val="00B072FD"/>
    <w:rsid w:val="00B10342"/>
    <w:rsid w:val="00B104D3"/>
    <w:rsid w:val="00B10C23"/>
    <w:rsid w:val="00B11E3D"/>
    <w:rsid w:val="00B1201B"/>
    <w:rsid w:val="00B130DF"/>
    <w:rsid w:val="00B137B9"/>
    <w:rsid w:val="00B138CA"/>
    <w:rsid w:val="00B14218"/>
    <w:rsid w:val="00B14D2C"/>
    <w:rsid w:val="00B1547E"/>
    <w:rsid w:val="00B161BA"/>
    <w:rsid w:val="00B161C4"/>
    <w:rsid w:val="00B17E82"/>
    <w:rsid w:val="00B2088F"/>
    <w:rsid w:val="00B21E4E"/>
    <w:rsid w:val="00B2248D"/>
    <w:rsid w:val="00B224F9"/>
    <w:rsid w:val="00B23233"/>
    <w:rsid w:val="00B2387A"/>
    <w:rsid w:val="00B24018"/>
    <w:rsid w:val="00B255BC"/>
    <w:rsid w:val="00B269C1"/>
    <w:rsid w:val="00B26B2C"/>
    <w:rsid w:val="00B30472"/>
    <w:rsid w:val="00B30DD0"/>
    <w:rsid w:val="00B348E3"/>
    <w:rsid w:val="00B37C2D"/>
    <w:rsid w:val="00B40311"/>
    <w:rsid w:val="00B408C7"/>
    <w:rsid w:val="00B414C4"/>
    <w:rsid w:val="00B41D3A"/>
    <w:rsid w:val="00B4417E"/>
    <w:rsid w:val="00B4575A"/>
    <w:rsid w:val="00B46CF9"/>
    <w:rsid w:val="00B47E66"/>
    <w:rsid w:val="00B501A1"/>
    <w:rsid w:val="00B5451D"/>
    <w:rsid w:val="00B54863"/>
    <w:rsid w:val="00B54B32"/>
    <w:rsid w:val="00B54D3E"/>
    <w:rsid w:val="00B55111"/>
    <w:rsid w:val="00B55613"/>
    <w:rsid w:val="00B564A8"/>
    <w:rsid w:val="00B575BA"/>
    <w:rsid w:val="00B61415"/>
    <w:rsid w:val="00B623F1"/>
    <w:rsid w:val="00B628FF"/>
    <w:rsid w:val="00B64530"/>
    <w:rsid w:val="00B64B0E"/>
    <w:rsid w:val="00B64BA7"/>
    <w:rsid w:val="00B64CA5"/>
    <w:rsid w:val="00B66ECF"/>
    <w:rsid w:val="00B700F8"/>
    <w:rsid w:val="00B705F3"/>
    <w:rsid w:val="00B70959"/>
    <w:rsid w:val="00B71014"/>
    <w:rsid w:val="00B713F8"/>
    <w:rsid w:val="00B71608"/>
    <w:rsid w:val="00B71BC3"/>
    <w:rsid w:val="00B72FD3"/>
    <w:rsid w:val="00B74393"/>
    <w:rsid w:val="00B760A8"/>
    <w:rsid w:val="00B76429"/>
    <w:rsid w:val="00B76BE9"/>
    <w:rsid w:val="00B772F7"/>
    <w:rsid w:val="00B77C8F"/>
    <w:rsid w:val="00B80FA5"/>
    <w:rsid w:val="00B80FEE"/>
    <w:rsid w:val="00B8138D"/>
    <w:rsid w:val="00B81930"/>
    <w:rsid w:val="00B81DC0"/>
    <w:rsid w:val="00B831A6"/>
    <w:rsid w:val="00B8338C"/>
    <w:rsid w:val="00B8382B"/>
    <w:rsid w:val="00B83C28"/>
    <w:rsid w:val="00B85C29"/>
    <w:rsid w:val="00B86136"/>
    <w:rsid w:val="00B86471"/>
    <w:rsid w:val="00B9059E"/>
    <w:rsid w:val="00B91A3C"/>
    <w:rsid w:val="00B93C03"/>
    <w:rsid w:val="00B9474F"/>
    <w:rsid w:val="00B94F91"/>
    <w:rsid w:val="00B956D4"/>
    <w:rsid w:val="00B96991"/>
    <w:rsid w:val="00B9719B"/>
    <w:rsid w:val="00B97446"/>
    <w:rsid w:val="00B97937"/>
    <w:rsid w:val="00B97BFE"/>
    <w:rsid w:val="00BA23B9"/>
    <w:rsid w:val="00BA3672"/>
    <w:rsid w:val="00BA7432"/>
    <w:rsid w:val="00BA77E5"/>
    <w:rsid w:val="00BA7964"/>
    <w:rsid w:val="00BA7B29"/>
    <w:rsid w:val="00BA7ED0"/>
    <w:rsid w:val="00BB2764"/>
    <w:rsid w:val="00BB4153"/>
    <w:rsid w:val="00BB52EB"/>
    <w:rsid w:val="00BB6C8D"/>
    <w:rsid w:val="00BB70A0"/>
    <w:rsid w:val="00BB72C5"/>
    <w:rsid w:val="00BC06DC"/>
    <w:rsid w:val="00BC06EB"/>
    <w:rsid w:val="00BC09B7"/>
    <w:rsid w:val="00BC12D5"/>
    <w:rsid w:val="00BC1AA0"/>
    <w:rsid w:val="00BC2035"/>
    <w:rsid w:val="00BC23CF"/>
    <w:rsid w:val="00BC2495"/>
    <w:rsid w:val="00BC314A"/>
    <w:rsid w:val="00BC39CC"/>
    <w:rsid w:val="00BC5525"/>
    <w:rsid w:val="00BC617B"/>
    <w:rsid w:val="00BC7081"/>
    <w:rsid w:val="00BC7EB9"/>
    <w:rsid w:val="00BC7F85"/>
    <w:rsid w:val="00BD1D88"/>
    <w:rsid w:val="00BD1FE8"/>
    <w:rsid w:val="00BD24AF"/>
    <w:rsid w:val="00BD2643"/>
    <w:rsid w:val="00BD2F91"/>
    <w:rsid w:val="00BD4317"/>
    <w:rsid w:val="00BD56B1"/>
    <w:rsid w:val="00BD6558"/>
    <w:rsid w:val="00BD6D4A"/>
    <w:rsid w:val="00BE166F"/>
    <w:rsid w:val="00BE19B1"/>
    <w:rsid w:val="00BE1E5A"/>
    <w:rsid w:val="00BE3586"/>
    <w:rsid w:val="00BE4567"/>
    <w:rsid w:val="00BE6541"/>
    <w:rsid w:val="00BE6CE4"/>
    <w:rsid w:val="00BE7710"/>
    <w:rsid w:val="00BF1910"/>
    <w:rsid w:val="00BF2AD7"/>
    <w:rsid w:val="00BF2F76"/>
    <w:rsid w:val="00BF3022"/>
    <w:rsid w:val="00BF3214"/>
    <w:rsid w:val="00BF42E0"/>
    <w:rsid w:val="00BF52C0"/>
    <w:rsid w:val="00BF5573"/>
    <w:rsid w:val="00BF5828"/>
    <w:rsid w:val="00BF6E5E"/>
    <w:rsid w:val="00BF6FA8"/>
    <w:rsid w:val="00BF7102"/>
    <w:rsid w:val="00BF7422"/>
    <w:rsid w:val="00BF790C"/>
    <w:rsid w:val="00C0011D"/>
    <w:rsid w:val="00C0222F"/>
    <w:rsid w:val="00C03E11"/>
    <w:rsid w:val="00C045DD"/>
    <w:rsid w:val="00C055FF"/>
    <w:rsid w:val="00C06D40"/>
    <w:rsid w:val="00C07483"/>
    <w:rsid w:val="00C07E77"/>
    <w:rsid w:val="00C10677"/>
    <w:rsid w:val="00C1099C"/>
    <w:rsid w:val="00C115C0"/>
    <w:rsid w:val="00C11822"/>
    <w:rsid w:val="00C12DED"/>
    <w:rsid w:val="00C12E9A"/>
    <w:rsid w:val="00C13A7B"/>
    <w:rsid w:val="00C15867"/>
    <w:rsid w:val="00C1683D"/>
    <w:rsid w:val="00C1785A"/>
    <w:rsid w:val="00C2030E"/>
    <w:rsid w:val="00C2093B"/>
    <w:rsid w:val="00C212A6"/>
    <w:rsid w:val="00C213F5"/>
    <w:rsid w:val="00C22398"/>
    <w:rsid w:val="00C2296D"/>
    <w:rsid w:val="00C23155"/>
    <w:rsid w:val="00C2462A"/>
    <w:rsid w:val="00C25042"/>
    <w:rsid w:val="00C253F9"/>
    <w:rsid w:val="00C265C4"/>
    <w:rsid w:val="00C26F03"/>
    <w:rsid w:val="00C30036"/>
    <w:rsid w:val="00C30A10"/>
    <w:rsid w:val="00C30A47"/>
    <w:rsid w:val="00C337ED"/>
    <w:rsid w:val="00C3487C"/>
    <w:rsid w:val="00C34E84"/>
    <w:rsid w:val="00C34F8E"/>
    <w:rsid w:val="00C36320"/>
    <w:rsid w:val="00C36C8D"/>
    <w:rsid w:val="00C37CE4"/>
    <w:rsid w:val="00C40C41"/>
    <w:rsid w:val="00C44245"/>
    <w:rsid w:val="00C45885"/>
    <w:rsid w:val="00C458DF"/>
    <w:rsid w:val="00C50272"/>
    <w:rsid w:val="00C50F22"/>
    <w:rsid w:val="00C51E1D"/>
    <w:rsid w:val="00C521AF"/>
    <w:rsid w:val="00C5538C"/>
    <w:rsid w:val="00C558DB"/>
    <w:rsid w:val="00C576B9"/>
    <w:rsid w:val="00C57971"/>
    <w:rsid w:val="00C60B18"/>
    <w:rsid w:val="00C619DC"/>
    <w:rsid w:val="00C635F9"/>
    <w:rsid w:val="00C63C3B"/>
    <w:rsid w:val="00C64F85"/>
    <w:rsid w:val="00C65BD7"/>
    <w:rsid w:val="00C66019"/>
    <w:rsid w:val="00C67C12"/>
    <w:rsid w:val="00C724A5"/>
    <w:rsid w:val="00C72D74"/>
    <w:rsid w:val="00C74C80"/>
    <w:rsid w:val="00C75EC9"/>
    <w:rsid w:val="00C763ED"/>
    <w:rsid w:val="00C764F4"/>
    <w:rsid w:val="00C76BA4"/>
    <w:rsid w:val="00C77DC3"/>
    <w:rsid w:val="00C77F8C"/>
    <w:rsid w:val="00C80200"/>
    <w:rsid w:val="00C80FDC"/>
    <w:rsid w:val="00C81764"/>
    <w:rsid w:val="00C82F00"/>
    <w:rsid w:val="00C83152"/>
    <w:rsid w:val="00C8381B"/>
    <w:rsid w:val="00C839D6"/>
    <w:rsid w:val="00C83A48"/>
    <w:rsid w:val="00C85865"/>
    <w:rsid w:val="00C85E85"/>
    <w:rsid w:val="00C865F3"/>
    <w:rsid w:val="00C866EB"/>
    <w:rsid w:val="00C87880"/>
    <w:rsid w:val="00C91B16"/>
    <w:rsid w:val="00C923DB"/>
    <w:rsid w:val="00C92B60"/>
    <w:rsid w:val="00C951DE"/>
    <w:rsid w:val="00C956DC"/>
    <w:rsid w:val="00C956ED"/>
    <w:rsid w:val="00C958B0"/>
    <w:rsid w:val="00CA05D9"/>
    <w:rsid w:val="00CA1B2B"/>
    <w:rsid w:val="00CA2EAE"/>
    <w:rsid w:val="00CA3FE7"/>
    <w:rsid w:val="00CA4AC1"/>
    <w:rsid w:val="00CA59FB"/>
    <w:rsid w:val="00CA5F2A"/>
    <w:rsid w:val="00CA7D07"/>
    <w:rsid w:val="00CB0316"/>
    <w:rsid w:val="00CB0B11"/>
    <w:rsid w:val="00CB1DBA"/>
    <w:rsid w:val="00CB1F29"/>
    <w:rsid w:val="00CB20B2"/>
    <w:rsid w:val="00CB301A"/>
    <w:rsid w:val="00CB359A"/>
    <w:rsid w:val="00CB3C03"/>
    <w:rsid w:val="00CB426A"/>
    <w:rsid w:val="00CB5354"/>
    <w:rsid w:val="00CB542C"/>
    <w:rsid w:val="00CB6170"/>
    <w:rsid w:val="00CC149B"/>
    <w:rsid w:val="00CC1BC7"/>
    <w:rsid w:val="00CC36CA"/>
    <w:rsid w:val="00CC3C9E"/>
    <w:rsid w:val="00CC3D22"/>
    <w:rsid w:val="00CC6A14"/>
    <w:rsid w:val="00CC70A3"/>
    <w:rsid w:val="00CD01D8"/>
    <w:rsid w:val="00CD300B"/>
    <w:rsid w:val="00CD4442"/>
    <w:rsid w:val="00CD444B"/>
    <w:rsid w:val="00CD5075"/>
    <w:rsid w:val="00CD53C3"/>
    <w:rsid w:val="00CD574E"/>
    <w:rsid w:val="00CD64F2"/>
    <w:rsid w:val="00CD675D"/>
    <w:rsid w:val="00CD78B8"/>
    <w:rsid w:val="00CE0830"/>
    <w:rsid w:val="00CE0866"/>
    <w:rsid w:val="00CE17A7"/>
    <w:rsid w:val="00CE20A9"/>
    <w:rsid w:val="00CE4C22"/>
    <w:rsid w:val="00CE4DBB"/>
    <w:rsid w:val="00CE76E5"/>
    <w:rsid w:val="00CF1179"/>
    <w:rsid w:val="00CF16F1"/>
    <w:rsid w:val="00CF41EC"/>
    <w:rsid w:val="00CF4D18"/>
    <w:rsid w:val="00CF5724"/>
    <w:rsid w:val="00CF5D04"/>
    <w:rsid w:val="00CF6AA0"/>
    <w:rsid w:val="00CF6E15"/>
    <w:rsid w:val="00D0119A"/>
    <w:rsid w:val="00D01CAC"/>
    <w:rsid w:val="00D02F43"/>
    <w:rsid w:val="00D0373D"/>
    <w:rsid w:val="00D04DE4"/>
    <w:rsid w:val="00D06269"/>
    <w:rsid w:val="00D063F1"/>
    <w:rsid w:val="00D065F6"/>
    <w:rsid w:val="00D067E5"/>
    <w:rsid w:val="00D07076"/>
    <w:rsid w:val="00D11621"/>
    <w:rsid w:val="00D120E5"/>
    <w:rsid w:val="00D137E3"/>
    <w:rsid w:val="00D14F22"/>
    <w:rsid w:val="00D15270"/>
    <w:rsid w:val="00D15CF4"/>
    <w:rsid w:val="00D20744"/>
    <w:rsid w:val="00D2155F"/>
    <w:rsid w:val="00D2226E"/>
    <w:rsid w:val="00D22C1F"/>
    <w:rsid w:val="00D2315D"/>
    <w:rsid w:val="00D234FE"/>
    <w:rsid w:val="00D24D54"/>
    <w:rsid w:val="00D25D68"/>
    <w:rsid w:val="00D265A0"/>
    <w:rsid w:val="00D26E3B"/>
    <w:rsid w:val="00D275D0"/>
    <w:rsid w:val="00D27642"/>
    <w:rsid w:val="00D2775C"/>
    <w:rsid w:val="00D27CE1"/>
    <w:rsid w:val="00D30667"/>
    <w:rsid w:val="00D30675"/>
    <w:rsid w:val="00D31F13"/>
    <w:rsid w:val="00D32BED"/>
    <w:rsid w:val="00D337B0"/>
    <w:rsid w:val="00D33C59"/>
    <w:rsid w:val="00D364D2"/>
    <w:rsid w:val="00D37391"/>
    <w:rsid w:val="00D37DA1"/>
    <w:rsid w:val="00D421F7"/>
    <w:rsid w:val="00D43817"/>
    <w:rsid w:val="00D44F37"/>
    <w:rsid w:val="00D45B1C"/>
    <w:rsid w:val="00D46DD4"/>
    <w:rsid w:val="00D4741C"/>
    <w:rsid w:val="00D51036"/>
    <w:rsid w:val="00D52C0A"/>
    <w:rsid w:val="00D53B42"/>
    <w:rsid w:val="00D5491A"/>
    <w:rsid w:val="00D55884"/>
    <w:rsid w:val="00D563A6"/>
    <w:rsid w:val="00D5704F"/>
    <w:rsid w:val="00D57918"/>
    <w:rsid w:val="00D57AD8"/>
    <w:rsid w:val="00D60B21"/>
    <w:rsid w:val="00D62208"/>
    <w:rsid w:val="00D64BB9"/>
    <w:rsid w:val="00D65705"/>
    <w:rsid w:val="00D65ED7"/>
    <w:rsid w:val="00D67B20"/>
    <w:rsid w:val="00D67CBC"/>
    <w:rsid w:val="00D708FA"/>
    <w:rsid w:val="00D70930"/>
    <w:rsid w:val="00D71729"/>
    <w:rsid w:val="00D72F9F"/>
    <w:rsid w:val="00D7321C"/>
    <w:rsid w:val="00D73DC6"/>
    <w:rsid w:val="00D7448D"/>
    <w:rsid w:val="00D74A43"/>
    <w:rsid w:val="00D74C1A"/>
    <w:rsid w:val="00D753A7"/>
    <w:rsid w:val="00D754C1"/>
    <w:rsid w:val="00D76789"/>
    <w:rsid w:val="00D76CF9"/>
    <w:rsid w:val="00D77393"/>
    <w:rsid w:val="00D77976"/>
    <w:rsid w:val="00D77A35"/>
    <w:rsid w:val="00D800FD"/>
    <w:rsid w:val="00D814A3"/>
    <w:rsid w:val="00D81B3E"/>
    <w:rsid w:val="00D824E1"/>
    <w:rsid w:val="00D82626"/>
    <w:rsid w:val="00D82A22"/>
    <w:rsid w:val="00D82E86"/>
    <w:rsid w:val="00D8329C"/>
    <w:rsid w:val="00D83665"/>
    <w:rsid w:val="00D855A8"/>
    <w:rsid w:val="00D8632C"/>
    <w:rsid w:val="00D87B85"/>
    <w:rsid w:val="00D90434"/>
    <w:rsid w:val="00D907A7"/>
    <w:rsid w:val="00D90C70"/>
    <w:rsid w:val="00D90E49"/>
    <w:rsid w:val="00D916D2"/>
    <w:rsid w:val="00D91D7F"/>
    <w:rsid w:val="00D9205A"/>
    <w:rsid w:val="00D958C4"/>
    <w:rsid w:val="00D95CD9"/>
    <w:rsid w:val="00D969B0"/>
    <w:rsid w:val="00D96A6B"/>
    <w:rsid w:val="00D96ADE"/>
    <w:rsid w:val="00D96C8E"/>
    <w:rsid w:val="00DA0330"/>
    <w:rsid w:val="00DA0CE2"/>
    <w:rsid w:val="00DA15E3"/>
    <w:rsid w:val="00DA2387"/>
    <w:rsid w:val="00DA3535"/>
    <w:rsid w:val="00DA3C71"/>
    <w:rsid w:val="00DA3E29"/>
    <w:rsid w:val="00DA429C"/>
    <w:rsid w:val="00DA75F8"/>
    <w:rsid w:val="00DB2145"/>
    <w:rsid w:val="00DB4A51"/>
    <w:rsid w:val="00DB536B"/>
    <w:rsid w:val="00DB5FDE"/>
    <w:rsid w:val="00DB6592"/>
    <w:rsid w:val="00DB7221"/>
    <w:rsid w:val="00DC2226"/>
    <w:rsid w:val="00DC29D3"/>
    <w:rsid w:val="00DC535A"/>
    <w:rsid w:val="00DC614F"/>
    <w:rsid w:val="00DC68D6"/>
    <w:rsid w:val="00DC6A10"/>
    <w:rsid w:val="00DC7A64"/>
    <w:rsid w:val="00DD320C"/>
    <w:rsid w:val="00DD4D37"/>
    <w:rsid w:val="00DD522E"/>
    <w:rsid w:val="00DD7CE0"/>
    <w:rsid w:val="00DE01D4"/>
    <w:rsid w:val="00DE0E35"/>
    <w:rsid w:val="00DE100B"/>
    <w:rsid w:val="00DE2632"/>
    <w:rsid w:val="00DE287F"/>
    <w:rsid w:val="00DE62F0"/>
    <w:rsid w:val="00DE657E"/>
    <w:rsid w:val="00DE67E2"/>
    <w:rsid w:val="00DE715E"/>
    <w:rsid w:val="00DE7AE3"/>
    <w:rsid w:val="00DF0141"/>
    <w:rsid w:val="00DF1032"/>
    <w:rsid w:val="00DF1F64"/>
    <w:rsid w:val="00DF2C1F"/>
    <w:rsid w:val="00DF2F0E"/>
    <w:rsid w:val="00DF39B7"/>
    <w:rsid w:val="00DF3C93"/>
    <w:rsid w:val="00DF4704"/>
    <w:rsid w:val="00DF5015"/>
    <w:rsid w:val="00DF60AA"/>
    <w:rsid w:val="00DF7516"/>
    <w:rsid w:val="00DF76F5"/>
    <w:rsid w:val="00E00946"/>
    <w:rsid w:val="00E015DF"/>
    <w:rsid w:val="00E024AA"/>
    <w:rsid w:val="00E02729"/>
    <w:rsid w:val="00E029F7"/>
    <w:rsid w:val="00E02BE0"/>
    <w:rsid w:val="00E03517"/>
    <w:rsid w:val="00E045CA"/>
    <w:rsid w:val="00E05ECB"/>
    <w:rsid w:val="00E079D2"/>
    <w:rsid w:val="00E1091E"/>
    <w:rsid w:val="00E12505"/>
    <w:rsid w:val="00E1294A"/>
    <w:rsid w:val="00E12D3A"/>
    <w:rsid w:val="00E132DB"/>
    <w:rsid w:val="00E144D7"/>
    <w:rsid w:val="00E15C77"/>
    <w:rsid w:val="00E16877"/>
    <w:rsid w:val="00E16C6A"/>
    <w:rsid w:val="00E17E7B"/>
    <w:rsid w:val="00E2091A"/>
    <w:rsid w:val="00E215DE"/>
    <w:rsid w:val="00E22D35"/>
    <w:rsid w:val="00E236F9"/>
    <w:rsid w:val="00E250F1"/>
    <w:rsid w:val="00E26A53"/>
    <w:rsid w:val="00E27508"/>
    <w:rsid w:val="00E3119C"/>
    <w:rsid w:val="00E31D0F"/>
    <w:rsid w:val="00E331FF"/>
    <w:rsid w:val="00E3550D"/>
    <w:rsid w:val="00E358B5"/>
    <w:rsid w:val="00E35AB8"/>
    <w:rsid w:val="00E41957"/>
    <w:rsid w:val="00E41FE9"/>
    <w:rsid w:val="00E43308"/>
    <w:rsid w:val="00E43EFA"/>
    <w:rsid w:val="00E44823"/>
    <w:rsid w:val="00E458D1"/>
    <w:rsid w:val="00E47955"/>
    <w:rsid w:val="00E47CA8"/>
    <w:rsid w:val="00E505F0"/>
    <w:rsid w:val="00E51352"/>
    <w:rsid w:val="00E518E8"/>
    <w:rsid w:val="00E51B56"/>
    <w:rsid w:val="00E52838"/>
    <w:rsid w:val="00E53096"/>
    <w:rsid w:val="00E545A0"/>
    <w:rsid w:val="00E614E0"/>
    <w:rsid w:val="00E639BB"/>
    <w:rsid w:val="00E64D90"/>
    <w:rsid w:val="00E6556B"/>
    <w:rsid w:val="00E65ED6"/>
    <w:rsid w:val="00E65F6D"/>
    <w:rsid w:val="00E6619A"/>
    <w:rsid w:val="00E6659E"/>
    <w:rsid w:val="00E675DE"/>
    <w:rsid w:val="00E67A04"/>
    <w:rsid w:val="00E67C49"/>
    <w:rsid w:val="00E700E0"/>
    <w:rsid w:val="00E715CC"/>
    <w:rsid w:val="00E71F8C"/>
    <w:rsid w:val="00E72C5D"/>
    <w:rsid w:val="00E72FDC"/>
    <w:rsid w:val="00E73F7F"/>
    <w:rsid w:val="00E7461A"/>
    <w:rsid w:val="00E753E8"/>
    <w:rsid w:val="00E81B3A"/>
    <w:rsid w:val="00E82242"/>
    <w:rsid w:val="00E8276D"/>
    <w:rsid w:val="00E833DF"/>
    <w:rsid w:val="00E83BA9"/>
    <w:rsid w:val="00E85409"/>
    <w:rsid w:val="00E85B7E"/>
    <w:rsid w:val="00E85DCB"/>
    <w:rsid w:val="00E8749E"/>
    <w:rsid w:val="00E904A1"/>
    <w:rsid w:val="00E92115"/>
    <w:rsid w:val="00E94737"/>
    <w:rsid w:val="00E949C1"/>
    <w:rsid w:val="00E96538"/>
    <w:rsid w:val="00E97B4D"/>
    <w:rsid w:val="00E97EEB"/>
    <w:rsid w:val="00EA01E7"/>
    <w:rsid w:val="00EA07A4"/>
    <w:rsid w:val="00EA10D1"/>
    <w:rsid w:val="00EA1FA2"/>
    <w:rsid w:val="00EA2F69"/>
    <w:rsid w:val="00EA2FCF"/>
    <w:rsid w:val="00EA429F"/>
    <w:rsid w:val="00EA4DE0"/>
    <w:rsid w:val="00EA4F9E"/>
    <w:rsid w:val="00EA598B"/>
    <w:rsid w:val="00EA63CA"/>
    <w:rsid w:val="00EA6D3B"/>
    <w:rsid w:val="00EA75DE"/>
    <w:rsid w:val="00EA7689"/>
    <w:rsid w:val="00EB00AD"/>
    <w:rsid w:val="00EB06A9"/>
    <w:rsid w:val="00EB136C"/>
    <w:rsid w:val="00EB2723"/>
    <w:rsid w:val="00EB2FB0"/>
    <w:rsid w:val="00EB30A2"/>
    <w:rsid w:val="00EB480E"/>
    <w:rsid w:val="00EB5AB8"/>
    <w:rsid w:val="00EB5EC6"/>
    <w:rsid w:val="00EB7FC9"/>
    <w:rsid w:val="00EC2273"/>
    <w:rsid w:val="00EC2E50"/>
    <w:rsid w:val="00EC339A"/>
    <w:rsid w:val="00EC3EC4"/>
    <w:rsid w:val="00EC42EA"/>
    <w:rsid w:val="00EC67E6"/>
    <w:rsid w:val="00ED0489"/>
    <w:rsid w:val="00ED0671"/>
    <w:rsid w:val="00ED102A"/>
    <w:rsid w:val="00ED1C2D"/>
    <w:rsid w:val="00ED27E8"/>
    <w:rsid w:val="00ED56C3"/>
    <w:rsid w:val="00ED5BD0"/>
    <w:rsid w:val="00ED68BD"/>
    <w:rsid w:val="00ED68E5"/>
    <w:rsid w:val="00ED7137"/>
    <w:rsid w:val="00EE24C6"/>
    <w:rsid w:val="00EE2FA2"/>
    <w:rsid w:val="00EE4032"/>
    <w:rsid w:val="00EE5F00"/>
    <w:rsid w:val="00EE60D8"/>
    <w:rsid w:val="00EE63D1"/>
    <w:rsid w:val="00EE6ED5"/>
    <w:rsid w:val="00EE7139"/>
    <w:rsid w:val="00EF06EA"/>
    <w:rsid w:val="00EF0800"/>
    <w:rsid w:val="00EF178C"/>
    <w:rsid w:val="00EF3176"/>
    <w:rsid w:val="00EF4845"/>
    <w:rsid w:val="00EF4D0A"/>
    <w:rsid w:val="00EF5522"/>
    <w:rsid w:val="00EF5F5C"/>
    <w:rsid w:val="00EF6560"/>
    <w:rsid w:val="00EF74CE"/>
    <w:rsid w:val="00EF7C9D"/>
    <w:rsid w:val="00F004D6"/>
    <w:rsid w:val="00F02CD7"/>
    <w:rsid w:val="00F0398B"/>
    <w:rsid w:val="00F03AA1"/>
    <w:rsid w:val="00F04176"/>
    <w:rsid w:val="00F04A0B"/>
    <w:rsid w:val="00F06351"/>
    <w:rsid w:val="00F066E8"/>
    <w:rsid w:val="00F06A56"/>
    <w:rsid w:val="00F06FAA"/>
    <w:rsid w:val="00F07604"/>
    <w:rsid w:val="00F10C9C"/>
    <w:rsid w:val="00F113CA"/>
    <w:rsid w:val="00F113F8"/>
    <w:rsid w:val="00F12BF7"/>
    <w:rsid w:val="00F15B88"/>
    <w:rsid w:val="00F1652C"/>
    <w:rsid w:val="00F1727A"/>
    <w:rsid w:val="00F177C4"/>
    <w:rsid w:val="00F17C94"/>
    <w:rsid w:val="00F21088"/>
    <w:rsid w:val="00F2117F"/>
    <w:rsid w:val="00F224F4"/>
    <w:rsid w:val="00F2258B"/>
    <w:rsid w:val="00F22C5B"/>
    <w:rsid w:val="00F22D1F"/>
    <w:rsid w:val="00F2318F"/>
    <w:rsid w:val="00F23B09"/>
    <w:rsid w:val="00F24C24"/>
    <w:rsid w:val="00F2532C"/>
    <w:rsid w:val="00F26295"/>
    <w:rsid w:val="00F31FE7"/>
    <w:rsid w:val="00F3215F"/>
    <w:rsid w:val="00F326BF"/>
    <w:rsid w:val="00F327E7"/>
    <w:rsid w:val="00F333EC"/>
    <w:rsid w:val="00F33DFE"/>
    <w:rsid w:val="00F34399"/>
    <w:rsid w:val="00F35746"/>
    <w:rsid w:val="00F35766"/>
    <w:rsid w:val="00F35E11"/>
    <w:rsid w:val="00F3699A"/>
    <w:rsid w:val="00F372E8"/>
    <w:rsid w:val="00F37AF8"/>
    <w:rsid w:val="00F417B1"/>
    <w:rsid w:val="00F41C0A"/>
    <w:rsid w:val="00F42023"/>
    <w:rsid w:val="00F43201"/>
    <w:rsid w:val="00F44168"/>
    <w:rsid w:val="00F447C7"/>
    <w:rsid w:val="00F44AC6"/>
    <w:rsid w:val="00F459B4"/>
    <w:rsid w:val="00F46C7F"/>
    <w:rsid w:val="00F47E3D"/>
    <w:rsid w:val="00F5211B"/>
    <w:rsid w:val="00F554A9"/>
    <w:rsid w:val="00F56F8F"/>
    <w:rsid w:val="00F571EF"/>
    <w:rsid w:val="00F57321"/>
    <w:rsid w:val="00F57C00"/>
    <w:rsid w:val="00F600B6"/>
    <w:rsid w:val="00F608EF"/>
    <w:rsid w:val="00F62025"/>
    <w:rsid w:val="00F6416F"/>
    <w:rsid w:val="00F64BA5"/>
    <w:rsid w:val="00F663DE"/>
    <w:rsid w:val="00F668A8"/>
    <w:rsid w:val="00F67345"/>
    <w:rsid w:val="00F67667"/>
    <w:rsid w:val="00F716FD"/>
    <w:rsid w:val="00F7176E"/>
    <w:rsid w:val="00F72842"/>
    <w:rsid w:val="00F740B6"/>
    <w:rsid w:val="00F74C9E"/>
    <w:rsid w:val="00F779F8"/>
    <w:rsid w:val="00F77AFD"/>
    <w:rsid w:val="00F8033F"/>
    <w:rsid w:val="00F80355"/>
    <w:rsid w:val="00F8052B"/>
    <w:rsid w:val="00F82BA0"/>
    <w:rsid w:val="00F8405C"/>
    <w:rsid w:val="00F84585"/>
    <w:rsid w:val="00F85434"/>
    <w:rsid w:val="00F860A9"/>
    <w:rsid w:val="00F86103"/>
    <w:rsid w:val="00F8665D"/>
    <w:rsid w:val="00F87259"/>
    <w:rsid w:val="00F87C43"/>
    <w:rsid w:val="00F918D5"/>
    <w:rsid w:val="00F919FE"/>
    <w:rsid w:val="00F91C4F"/>
    <w:rsid w:val="00F92770"/>
    <w:rsid w:val="00F9289F"/>
    <w:rsid w:val="00F929A8"/>
    <w:rsid w:val="00F9318E"/>
    <w:rsid w:val="00F93966"/>
    <w:rsid w:val="00F942D3"/>
    <w:rsid w:val="00F956BD"/>
    <w:rsid w:val="00F960DE"/>
    <w:rsid w:val="00F96C28"/>
    <w:rsid w:val="00F976D3"/>
    <w:rsid w:val="00FA06DF"/>
    <w:rsid w:val="00FA122A"/>
    <w:rsid w:val="00FA2435"/>
    <w:rsid w:val="00FA285F"/>
    <w:rsid w:val="00FA2EB1"/>
    <w:rsid w:val="00FA3379"/>
    <w:rsid w:val="00FA4795"/>
    <w:rsid w:val="00FA4B72"/>
    <w:rsid w:val="00FA5720"/>
    <w:rsid w:val="00FA5722"/>
    <w:rsid w:val="00FA5A2B"/>
    <w:rsid w:val="00FA5D16"/>
    <w:rsid w:val="00FA6F63"/>
    <w:rsid w:val="00FA775F"/>
    <w:rsid w:val="00FB0C81"/>
    <w:rsid w:val="00FB23BB"/>
    <w:rsid w:val="00FB2444"/>
    <w:rsid w:val="00FB3E68"/>
    <w:rsid w:val="00FB40BC"/>
    <w:rsid w:val="00FB4CD2"/>
    <w:rsid w:val="00FB4D3D"/>
    <w:rsid w:val="00FB502D"/>
    <w:rsid w:val="00FB52CA"/>
    <w:rsid w:val="00FB56F4"/>
    <w:rsid w:val="00FC2200"/>
    <w:rsid w:val="00FC2540"/>
    <w:rsid w:val="00FC26C5"/>
    <w:rsid w:val="00FC38E0"/>
    <w:rsid w:val="00FC45C9"/>
    <w:rsid w:val="00FC651B"/>
    <w:rsid w:val="00FC6B95"/>
    <w:rsid w:val="00FC7530"/>
    <w:rsid w:val="00FD0D3D"/>
    <w:rsid w:val="00FD137F"/>
    <w:rsid w:val="00FD3E64"/>
    <w:rsid w:val="00FD6787"/>
    <w:rsid w:val="00FD6B2F"/>
    <w:rsid w:val="00FD6CDB"/>
    <w:rsid w:val="00FE07EF"/>
    <w:rsid w:val="00FE17AF"/>
    <w:rsid w:val="00FE35AA"/>
    <w:rsid w:val="00FE5CE0"/>
    <w:rsid w:val="00FE6857"/>
    <w:rsid w:val="00FE6905"/>
    <w:rsid w:val="00FE6A41"/>
    <w:rsid w:val="00FF0204"/>
    <w:rsid w:val="00FF02EB"/>
    <w:rsid w:val="00FF16EF"/>
    <w:rsid w:val="00FF19BE"/>
    <w:rsid w:val="00FF1D4D"/>
    <w:rsid w:val="00FF1EA1"/>
    <w:rsid w:val="00FF3489"/>
    <w:rsid w:val="00FF3AED"/>
    <w:rsid w:val="00FF451F"/>
    <w:rsid w:val="00FF5AA1"/>
    <w:rsid w:val="00FF6D57"/>
    <w:rsid w:val="00FF6E5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597E96"/>
  <w15:docId w15:val="{38496A4F-CFDF-4CAF-9544-D87A470B0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C0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t,ft2,f"/>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
    <w:basedOn w:val="DefaultParagraphFont"/>
    <w:link w:val="BVIfnrChar"/>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paragraph" w:styleId="Caption">
    <w:name w:val="caption"/>
    <w:basedOn w:val="Normal"/>
    <w:next w:val="Normal"/>
    <w:uiPriority w:val="35"/>
    <w:unhideWhenUsed/>
    <w:qFormat/>
    <w:rsid w:val="005275A7"/>
    <w:pPr>
      <w:spacing w:after="200"/>
      <w:jc w:val="center"/>
    </w:pPr>
    <w:rPr>
      <w:i/>
      <w:iCs/>
      <w:sz w:val="18"/>
      <w:szCs w:val="18"/>
      <w:lang w:val="en-GB"/>
    </w:rPr>
  </w:style>
  <w:style w:type="paragraph" w:customStyle="1" w:styleId="BVIfnrChar">
    <w:name w:val="BVI fnr Char"/>
    <w:aliases w:val="BVI fnr Car Car Char,BVI fnr Car Char,BVI fnr Car Car Car Car Char,4_G Char Char"/>
    <w:basedOn w:val="Normal"/>
    <w:link w:val="FootnoteReference"/>
    <w:rsid w:val="004757C2"/>
    <w:pPr>
      <w:spacing w:after="160" w:line="240" w:lineRule="exact"/>
      <w:jc w:val="left"/>
    </w:pPr>
    <w:rPr>
      <w:sz w:val="20"/>
      <w:szCs w:val="20"/>
      <w:vertAlign w:val="superscript"/>
      <w:lang w:val="en-US"/>
    </w:rPr>
  </w:style>
  <w:style w:type="paragraph" w:customStyle="1" w:styleId="Default">
    <w:name w:val="Default"/>
    <w:rsid w:val="009554C3"/>
    <w:pPr>
      <w:autoSpaceDE w:val="0"/>
      <w:autoSpaceDN w:val="0"/>
      <w:adjustRightInd w:val="0"/>
    </w:pPr>
    <w:rPr>
      <w:color w:val="000000"/>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34B04944-BBB3-4C6B-8607-F57B7A3225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Eec94G</Template>
  <TotalTime>89</TotalTime>
  <Pages>1</Pages>
  <Words>255</Words>
  <Characters>1454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Project proposals: Argentina</vt:lpstr>
    </vt:vector>
  </TitlesOfParts>
  <Company>UNMFS</Company>
  <LinksUpToDate>false</LinksUpToDate>
  <CharactersWithSpaces>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Argentina</dc:title>
  <dc:subject/>
  <dc:creator>FSM / JS</dc:creator>
  <cp:keywords>97th ExCom</cp:keywords>
  <cp:lastModifiedBy>Jessica Shaw</cp:lastModifiedBy>
  <cp:revision>14</cp:revision>
  <cp:lastPrinted>2024-04-24T23:06:00Z</cp:lastPrinted>
  <dcterms:created xsi:type="dcterms:W3CDTF">2025-11-28T19:34:00Z</dcterms:created>
  <dcterms:modified xsi:type="dcterms:W3CDTF">2026-01-07T16:44:00Z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UNEP/OzL.Pro/ExCom/97/36/Corr.1</vt:lpwstr>
  </property>
  <property fmtid="{D5CDD505-2E9C-101B-9397-08002B2CF9AE}" pid="3" name="Revision date">
    <vt:lpwstr>12/1/2025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