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111347" w:rsidRPr="002F44AD" w:rsidTr="00104F28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111347" w:rsidRPr="00687A8C" w:rsidRDefault="00111347" w:rsidP="00104F28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687A8C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8F6428" w:rsidRPr="00687A8C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111347" w:rsidRPr="002F44AD" w:rsidRDefault="00111347" w:rsidP="00104F28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rFonts w:asciiTheme="majorBidi" w:hAnsiTheme="majorBidi" w:cstheme="majorBidi"/>
                <w:b/>
                <w:bCs/>
                <w:sz w:val="48"/>
                <w:szCs w:val="48"/>
              </w:rPr>
            </w:pPr>
            <w:r w:rsidRPr="002F44AD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الأمم</w:t>
            </w:r>
            <w:r w:rsidR="008F6428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 xml:space="preserve"> </w:t>
            </w:r>
            <w:r w:rsidRPr="002F44AD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111347" w:rsidRPr="002F44AD" w:rsidTr="00104F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18D8BCB1" wp14:editId="4DCBA432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44AD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18670076" wp14:editId="428970B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44AD">
              <w:rPr>
                <w:rFonts w:asciiTheme="majorBidi" w:hAnsiTheme="majorBidi" w:cstheme="majorBidi"/>
                <w:lang w:val="en-US"/>
              </w:rPr>
              <w:t>Distr.</w:t>
            </w:r>
          </w:p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GENERAL</w:t>
            </w:r>
          </w:p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</w:p>
          <w:p w:rsidR="00111347" w:rsidRPr="002F44AD" w:rsidRDefault="00111347" w:rsidP="00104F28">
            <w:pPr>
              <w:rPr>
                <w:rFonts w:asciiTheme="majorBidi" w:hAnsiTheme="majorBidi" w:cstheme="majorBidi"/>
                <w:rtl/>
              </w:rPr>
            </w:pPr>
            <w:r w:rsidRPr="002F44AD">
              <w:rPr>
                <w:rFonts w:asciiTheme="majorBidi" w:hAnsiTheme="majorBidi" w:cstheme="majorBidi"/>
              </w:rPr>
              <w:fldChar w:fldCharType="begin"/>
            </w:r>
            <w:r w:rsidRPr="002F44AD">
              <w:rPr>
                <w:rFonts w:asciiTheme="majorBidi" w:hAnsiTheme="majorBidi" w:cstheme="majorBidi"/>
              </w:rPr>
              <w:instrText xml:space="preserve"> DOCPROPERTY "Document number"  \* MERGEFORMAT </w:instrText>
            </w:r>
            <w:r w:rsidRPr="002F44AD">
              <w:rPr>
                <w:rFonts w:asciiTheme="majorBidi" w:hAnsiTheme="majorBidi" w:cstheme="majorBidi"/>
              </w:rPr>
              <w:fldChar w:fldCharType="separate"/>
            </w:r>
            <w:r w:rsidR="00942B29">
              <w:rPr>
                <w:rFonts w:asciiTheme="majorBidi" w:hAnsiTheme="majorBidi" w:cstheme="majorBidi"/>
              </w:rPr>
              <w:t>UNEP/OzL.Pro/ExCom/83/13</w:t>
            </w:r>
            <w:r w:rsidRPr="002F44AD">
              <w:rPr>
                <w:rFonts w:asciiTheme="majorBidi" w:hAnsiTheme="majorBidi" w:cstheme="majorBidi"/>
              </w:rPr>
              <w:fldChar w:fldCharType="end"/>
            </w:r>
          </w:p>
          <w:p w:rsidR="00111347" w:rsidRPr="002F44AD" w:rsidRDefault="00230F74" w:rsidP="00104F28">
            <w:pPr>
              <w:spacing w:before="12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en-US"/>
              </w:rPr>
              <w:t>8</w:t>
            </w:r>
            <w:r w:rsidR="008F642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111347" w:rsidRPr="002F44AD">
              <w:rPr>
                <w:rFonts w:asciiTheme="majorBidi" w:hAnsiTheme="majorBidi" w:cstheme="majorBidi"/>
                <w:lang w:val="en-US"/>
              </w:rPr>
              <w:t>May</w:t>
            </w:r>
            <w:r w:rsidR="008F642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111347" w:rsidRPr="002F44AD">
              <w:rPr>
                <w:rFonts w:asciiTheme="majorBidi" w:hAnsiTheme="majorBidi" w:cstheme="majorBidi"/>
                <w:lang w:val="en-US"/>
              </w:rPr>
              <w:t>2019</w:t>
            </w:r>
          </w:p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rtl/>
                <w:lang w:val="en-US" w:bidi="ar-AE"/>
              </w:rPr>
            </w:pPr>
          </w:p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ARABIC</w:t>
            </w:r>
          </w:p>
          <w:p w:rsidR="00111347" w:rsidRPr="002F44AD" w:rsidRDefault="00111347" w:rsidP="00104F28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ORIGINAL:</w:t>
            </w:r>
            <w:r w:rsidR="008F642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F44AD">
              <w:rPr>
                <w:rFonts w:asciiTheme="majorBidi" w:hAnsiTheme="majorBidi" w:cstheme="majorBidi"/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11347" w:rsidRPr="002F44AD" w:rsidRDefault="00111347" w:rsidP="00104F28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:rsidR="00111347" w:rsidRPr="002F44AD" w:rsidRDefault="00111347" w:rsidP="00104F28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</w:t>
            </w:r>
            <w:r w:rsidR="008F6428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 xml:space="preserve"> </w:t>
            </w: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المتحدة</w:t>
            </w:r>
          </w:p>
          <w:p w:rsidR="00111347" w:rsidRPr="002F44AD" w:rsidRDefault="00111347" w:rsidP="00104F28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</w:p>
          <w:p w:rsidR="00111347" w:rsidRPr="002F44AD" w:rsidRDefault="00111347" w:rsidP="00104F28">
            <w:pPr>
              <w:pStyle w:val="Heading7"/>
              <w:spacing w:before="0" w:after="0"/>
              <w:ind w:right="4997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/>
              </w:rPr>
            </w:pPr>
            <w:r w:rsidRPr="002F44AD">
              <w:rPr>
                <w:rFonts w:asciiTheme="majorBidi" w:hAnsiTheme="majorBidi" w:cstheme="majorBidi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111347" w:rsidRPr="002F44AD" w:rsidRDefault="00111347" w:rsidP="00104F28">
            <w:pPr>
              <w:rPr>
                <w:rFonts w:asciiTheme="majorBidi" w:hAnsiTheme="majorBidi" w:cstheme="majorBidi"/>
                <w:caps/>
                <w:lang w:val="en-US"/>
              </w:rPr>
            </w:pPr>
          </w:p>
          <w:p w:rsidR="00111347" w:rsidRPr="002F44AD" w:rsidRDefault="00111347" w:rsidP="00104F28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:rsidR="00111347" w:rsidRPr="002F44AD" w:rsidRDefault="00111347" w:rsidP="00111347">
      <w:pPr>
        <w:pStyle w:val="Caption"/>
        <w:spacing w:line="200" w:lineRule="exact"/>
        <w:ind w:left="187" w:right="187" w:hanging="187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111347" w:rsidRPr="002F44AD" w:rsidRDefault="00111347" w:rsidP="00111347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F44AD">
        <w:rPr>
          <w:rFonts w:asciiTheme="majorBidi" w:hAnsiTheme="majorBidi" w:cstheme="majorBidi"/>
          <w:b/>
          <w:bCs/>
          <w:sz w:val="28"/>
          <w:szCs w:val="28"/>
          <w:rtl/>
        </w:rPr>
        <w:t>اللجنــة</w:t>
      </w:r>
      <w:r w:rsidR="008F6428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2F44AD">
        <w:rPr>
          <w:rFonts w:asciiTheme="majorBidi" w:hAnsiTheme="majorBidi" w:cstheme="majorBidi"/>
          <w:b/>
          <w:bCs/>
          <w:sz w:val="28"/>
          <w:szCs w:val="28"/>
          <w:rtl/>
        </w:rPr>
        <w:t>التنفيـذيــــة</w:t>
      </w:r>
      <w:r w:rsidR="008F6428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2F44AD">
        <w:rPr>
          <w:rFonts w:asciiTheme="majorBidi" w:hAnsiTheme="majorBidi" w:cstheme="majorBidi"/>
          <w:b/>
          <w:bCs/>
          <w:sz w:val="28"/>
          <w:szCs w:val="28"/>
          <w:rtl/>
        </w:rPr>
        <w:t>للصنــدوق</w:t>
      </w:r>
      <w:r w:rsidR="008F6428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2F44AD">
        <w:rPr>
          <w:rFonts w:asciiTheme="majorBidi" w:hAnsiTheme="majorBidi" w:cstheme="majorBidi"/>
          <w:b/>
          <w:bCs/>
          <w:sz w:val="28"/>
          <w:szCs w:val="28"/>
          <w:rtl/>
        </w:rPr>
        <w:t>المــتعــدد</w:t>
      </w:r>
      <w:r w:rsidR="008F6428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2F44AD">
        <w:rPr>
          <w:rFonts w:asciiTheme="majorBidi" w:hAnsiTheme="majorBidi" w:cstheme="majorBidi"/>
          <w:b/>
          <w:bCs/>
          <w:sz w:val="28"/>
          <w:szCs w:val="28"/>
          <w:rtl/>
        </w:rPr>
        <w:t>الأطـــراف</w:t>
      </w:r>
    </w:p>
    <w:p w:rsidR="00111347" w:rsidRPr="002F44AD" w:rsidRDefault="00111347" w:rsidP="00111347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</w:pPr>
      <w:r w:rsidRPr="002F44AD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>لتنفيـــذ</w:t>
      </w:r>
      <w:r w:rsidR="008F6428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 xml:space="preserve"> </w:t>
      </w:r>
      <w:r w:rsidRPr="002F44AD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>بروتوكـول</w:t>
      </w:r>
      <w:r w:rsidR="008F6428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 xml:space="preserve"> </w:t>
      </w:r>
      <w:r w:rsidRPr="002F44AD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>مونتريــال</w:t>
      </w:r>
      <w:r w:rsidR="008F6428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 xml:space="preserve"> </w:t>
      </w:r>
    </w:p>
    <w:p w:rsidR="00111347" w:rsidRPr="00111347" w:rsidRDefault="00111347" w:rsidP="00111347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lang w:val="en-CA" w:eastAsia="en-CA"/>
        </w:rPr>
      </w:pPr>
      <w:r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الاجتمــــــاع</w:t>
      </w:r>
      <w:r w:rsidR="008F6428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 </w:t>
      </w:r>
      <w:r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الثالث</w:t>
      </w:r>
      <w:r w:rsidR="008F6428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 </w:t>
      </w:r>
      <w:r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والثمانون</w:t>
      </w:r>
    </w:p>
    <w:p w:rsidR="00111347" w:rsidRPr="002F44AD" w:rsidRDefault="00111347" w:rsidP="00111347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  <w:r w:rsidRPr="002F44AD">
        <w:rPr>
          <w:rFonts w:asciiTheme="majorBidi" w:hAnsiTheme="majorBidi" w:cstheme="majorBidi"/>
          <w:sz w:val="28"/>
          <w:szCs w:val="28"/>
          <w:rtl/>
        </w:rPr>
        <w:t>مونتريال،</w:t>
      </w:r>
      <w:r w:rsidR="008F6428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4AD">
        <w:rPr>
          <w:rFonts w:asciiTheme="majorBidi" w:hAnsiTheme="majorBidi" w:cstheme="majorBidi"/>
          <w:sz w:val="28"/>
          <w:szCs w:val="28"/>
          <w:rtl/>
        </w:rPr>
        <w:t>من</w:t>
      </w:r>
      <w:r w:rsidR="008F6428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4AD">
        <w:rPr>
          <w:rFonts w:asciiTheme="majorBidi" w:hAnsiTheme="majorBidi" w:cstheme="majorBidi"/>
          <w:sz w:val="28"/>
          <w:szCs w:val="28"/>
        </w:rPr>
        <w:t>27</w:t>
      </w:r>
      <w:r w:rsidR="008F6428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4AD">
        <w:rPr>
          <w:rFonts w:asciiTheme="majorBidi" w:hAnsiTheme="majorBidi" w:cstheme="majorBidi"/>
          <w:sz w:val="28"/>
          <w:szCs w:val="28"/>
          <w:rtl/>
        </w:rPr>
        <w:t>إلى</w:t>
      </w:r>
      <w:r w:rsidR="008F6428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4AD">
        <w:rPr>
          <w:rFonts w:asciiTheme="majorBidi" w:hAnsiTheme="majorBidi" w:cstheme="majorBidi"/>
          <w:sz w:val="28"/>
          <w:szCs w:val="28"/>
        </w:rPr>
        <w:t>31</w:t>
      </w:r>
      <w:r w:rsidR="008F6428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4AD">
        <w:rPr>
          <w:rFonts w:asciiTheme="majorBidi" w:hAnsiTheme="majorBidi" w:cstheme="majorBidi"/>
          <w:sz w:val="26"/>
          <w:szCs w:val="26"/>
          <w:rtl/>
          <w:lang w:bidi="ar-SY"/>
        </w:rPr>
        <w:t>مايو/أيّار</w:t>
      </w:r>
      <w:r w:rsidR="008F6428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2F44AD">
        <w:rPr>
          <w:rFonts w:asciiTheme="majorBidi" w:hAnsiTheme="majorBidi" w:cstheme="majorBidi"/>
          <w:sz w:val="26"/>
          <w:szCs w:val="26"/>
          <w:rtl/>
          <w:lang w:bidi="ar-SY"/>
        </w:rPr>
        <w:t>2019</w:t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lang w:val="en-CA"/>
        </w:rPr>
      </w:pPr>
    </w:p>
    <w:p w:rsidR="00230F74" w:rsidRDefault="00230F74" w:rsidP="00230F74">
      <w:pPr>
        <w:rPr>
          <w:lang w:val="en-CA"/>
        </w:rPr>
      </w:pPr>
    </w:p>
    <w:p w:rsidR="00230F74" w:rsidRDefault="00230F74" w:rsidP="00230F74">
      <w:pPr>
        <w:rPr>
          <w:lang w:val="en-CA"/>
        </w:rPr>
      </w:pPr>
    </w:p>
    <w:p w:rsidR="00230F74" w:rsidRDefault="00230F74" w:rsidP="00230F74">
      <w:pPr>
        <w:rPr>
          <w:lang w:val="en-CA"/>
        </w:rPr>
      </w:pPr>
    </w:p>
    <w:p w:rsidR="00230F74" w:rsidRPr="00230F74" w:rsidRDefault="00230F74" w:rsidP="00230F74">
      <w:pPr>
        <w:rPr>
          <w:rtl/>
          <w:lang w:val="en-CA"/>
        </w:rPr>
      </w:pPr>
    </w:p>
    <w:p w:rsidR="00230F74" w:rsidRDefault="008F2A41" w:rsidP="009D62E2">
      <w:pPr>
        <w:pStyle w:val="Title1"/>
        <w:bidi/>
        <w:rPr>
          <w:bCs/>
          <w:sz w:val="32"/>
          <w:szCs w:val="32"/>
          <w:lang w:bidi="ar-EG"/>
        </w:rPr>
      </w:pPr>
      <w:r>
        <w:rPr>
          <w:rFonts w:hint="cs"/>
          <w:bCs/>
          <w:sz w:val="32"/>
          <w:szCs w:val="32"/>
          <w:rtl/>
          <w:lang w:bidi="ar-EG"/>
        </w:rPr>
        <w:t>تحديث</w:t>
      </w:r>
      <w:r w:rsidR="008F6428">
        <w:rPr>
          <w:rFonts w:hint="cs"/>
          <w:bCs/>
          <w:sz w:val="32"/>
          <w:szCs w:val="32"/>
          <w:rtl/>
          <w:lang w:bidi="ar-EG"/>
        </w:rPr>
        <w:t xml:space="preserve"> </w:t>
      </w:r>
      <w:r w:rsidR="009D62E2">
        <w:rPr>
          <w:rFonts w:hint="cs"/>
          <w:bCs/>
          <w:sz w:val="32"/>
          <w:szCs w:val="32"/>
          <w:rtl/>
          <w:lang w:bidi="ar-EG"/>
        </w:rPr>
        <w:t>عن</w:t>
      </w:r>
      <w:r w:rsidR="008F6428">
        <w:rPr>
          <w:rFonts w:hint="cs"/>
          <w:bCs/>
          <w:sz w:val="32"/>
          <w:szCs w:val="32"/>
          <w:rtl/>
          <w:lang w:bidi="ar-EG"/>
        </w:rPr>
        <w:t xml:space="preserve"> </w:t>
      </w:r>
      <w:r>
        <w:rPr>
          <w:rFonts w:hint="cs"/>
          <w:bCs/>
          <w:sz w:val="32"/>
          <w:szCs w:val="32"/>
          <w:rtl/>
          <w:lang w:bidi="ar-EG"/>
        </w:rPr>
        <w:t>حالة</w:t>
      </w:r>
      <w:r w:rsidR="008F6428">
        <w:rPr>
          <w:rFonts w:hint="cs"/>
          <w:bCs/>
          <w:sz w:val="32"/>
          <w:szCs w:val="32"/>
          <w:rtl/>
          <w:lang w:bidi="ar-EG"/>
        </w:rPr>
        <w:t xml:space="preserve"> </w:t>
      </w:r>
      <w:r>
        <w:rPr>
          <w:rFonts w:hint="cs"/>
          <w:bCs/>
          <w:sz w:val="32"/>
          <w:szCs w:val="32"/>
          <w:rtl/>
          <w:lang w:bidi="ar-EG"/>
        </w:rPr>
        <w:t>تنفيذ</w:t>
      </w:r>
      <w:r w:rsidR="008F6428">
        <w:rPr>
          <w:rFonts w:hint="cs"/>
          <w:bCs/>
          <w:sz w:val="32"/>
          <w:szCs w:val="32"/>
          <w:rtl/>
          <w:lang w:bidi="ar-EG"/>
        </w:rPr>
        <w:t xml:space="preserve"> </w:t>
      </w:r>
      <w:r>
        <w:rPr>
          <w:rFonts w:hint="cs"/>
          <w:bCs/>
          <w:sz w:val="32"/>
          <w:szCs w:val="32"/>
          <w:rtl/>
          <w:lang w:bidi="ar-EG"/>
        </w:rPr>
        <w:t>خطة</w:t>
      </w:r>
      <w:r w:rsidR="008F6428">
        <w:rPr>
          <w:rFonts w:hint="cs"/>
          <w:bCs/>
          <w:sz w:val="32"/>
          <w:szCs w:val="32"/>
          <w:rtl/>
          <w:lang w:bidi="ar-EG"/>
        </w:rPr>
        <w:t xml:space="preserve"> </w:t>
      </w:r>
      <w:r>
        <w:rPr>
          <w:rFonts w:hint="cs"/>
          <w:bCs/>
          <w:sz w:val="32"/>
          <w:szCs w:val="32"/>
          <w:rtl/>
          <w:lang w:bidi="ar-EG"/>
        </w:rPr>
        <w:t>الأعمال</w:t>
      </w:r>
      <w:r w:rsidR="008F6428">
        <w:rPr>
          <w:rFonts w:hint="cs"/>
          <w:bCs/>
          <w:sz w:val="32"/>
          <w:szCs w:val="32"/>
          <w:rtl/>
          <w:lang w:bidi="ar-EG"/>
        </w:rPr>
        <w:t xml:space="preserve"> </w:t>
      </w:r>
      <w:r>
        <w:rPr>
          <w:rFonts w:hint="cs"/>
          <w:bCs/>
          <w:sz w:val="32"/>
          <w:szCs w:val="32"/>
          <w:rtl/>
          <w:lang w:bidi="ar-EG"/>
        </w:rPr>
        <w:t>المجمعة</w:t>
      </w:r>
      <w:r w:rsidR="008F6428">
        <w:rPr>
          <w:rFonts w:hint="cs"/>
          <w:bCs/>
          <w:sz w:val="32"/>
          <w:szCs w:val="32"/>
          <w:rtl/>
          <w:lang w:bidi="ar-EG"/>
        </w:rPr>
        <w:t xml:space="preserve"> </w:t>
      </w:r>
      <w:r>
        <w:rPr>
          <w:rFonts w:hint="cs"/>
          <w:bCs/>
          <w:sz w:val="32"/>
          <w:szCs w:val="32"/>
          <w:rtl/>
          <w:lang w:bidi="ar-EG"/>
        </w:rPr>
        <w:t>للصندوق</w:t>
      </w:r>
      <w:r w:rsidR="008F6428">
        <w:rPr>
          <w:rFonts w:hint="cs"/>
          <w:bCs/>
          <w:sz w:val="32"/>
          <w:szCs w:val="32"/>
          <w:rtl/>
          <w:lang w:bidi="ar-EG"/>
        </w:rPr>
        <w:t xml:space="preserve"> </w:t>
      </w:r>
    </w:p>
    <w:p w:rsidR="008F2A41" w:rsidRPr="00230F74" w:rsidRDefault="008F2A41" w:rsidP="00230F74">
      <w:pPr>
        <w:pStyle w:val="Title1"/>
        <w:bidi/>
        <w:rPr>
          <w:sz w:val="32"/>
          <w:szCs w:val="32"/>
          <w:rtl/>
          <w:lang w:val="en-CA" w:bidi="ar-EG"/>
        </w:rPr>
      </w:pPr>
      <w:r>
        <w:rPr>
          <w:rFonts w:hint="cs"/>
          <w:bCs/>
          <w:sz w:val="32"/>
          <w:szCs w:val="32"/>
          <w:rtl/>
          <w:lang w:bidi="ar-EG"/>
        </w:rPr>
        <w:t>المتعدد</w:t>
      </w:r>
      <w:r w:rsidR="008F6428">
        <w:rPr>
          <w:rFonts w:hint="cs"/>
          <w:bCs/>
          <w:sz w:val="32"/>
          <w:szCs w:val="32"/>
          <w:rtl/>
          <w:lang w:bidi="ar-EG"/>
        </w:rPr>
        <w:t xml:space="preserve"> </w:t>
      </w:r>
      <w:r>
        <w:rPr>
          <w:rFonts w:hint="cs"/>
          <w:bCs/>
          <w:sz w:val="32"/>
          <w:szCs w:val="32"/>
          <w:rtl/>
          <w:lang w:bidi="ar-EG"/>
        </w:rPr>
        <w:t>الأطراف</w:t>
      </w:r>
      <w:r w:rsidR="008F6428">
        <w:rPr>
          <w:rFonts w:hint="cs"/>
          <w:bCs/>
          <w:sz w:val="32"/>
          <w:szCs w:val="32"/>
          <w:rtl/>
          <w:lang w:bidi="ar-EG"/>
        </w:rPr>
        <w:t xml:space="preserve"> </w:t>
      </w:r>
      <w:r>
        <w:rPr>
          <w:rFonts w:hint="cs"/>
          <w:bCs/>
          <w:sz w:val="32"/>
          <w:szCs w:val="32"/>
          <w:rtl/>
          <w:lang w:bidi="ar-EG"/>
        </w:rPr>
        <w:t>للفترة</w:t>
      </w:r>
      <w:r w:rsidR="008F6428">
        <w:rPr>
          <w:rFonts w:hint="cs"/>
          <w:bCs/>
          <w:sz w:val="32"/>
          <w:szCs w:val="32"/>
          <w:rtl/>
          <w:lang w:bidi="ar-EG"/>
        </w:rPr>
        <w:t xml:space="preserve"> </w:t>
      </w:r>
      <w:r>
        <w:rPr>
          <w:rFonts w:hint="cs"/>
          <w:bCs/>
          <w:sz w:val="32"/>
          <w:szCs w:val="32"/>
          <w:rtl/>
          <w:lang w:bidi="ar-EG"/>
        </w:rPr>
        <w:t>2019</w:t>
      </w:r>
      <w:r w:rsidR="008F6428">
        <w:rPr>
          <w:rFonts w:hint="cs"/>
          <w:bCs/>
          <w:sz w:val="32"/>
          <w:szCs w:val="32"/>
          <w:rtl/>
          <w:lang w:bidi="ar-EG"/>
        </w:rPr>
        <w:t>-</w:t>
      </w:r>
      <w:r>
        <w:rPr>
          <w:rFonts w:hint="cs"/>
          <w:bCs/>
          <w:sz w:val="32"/>
          <w:szCs w:val="32"/>
          <w:rtl/>
          <w:lang w:bidi="ar-EG"/>
        </w:rPr>
        <w:t>2021</w:t>
      </w:r>
    </w:p>
    <w:p w:rsidR="003E0677" w:rsidRDefault="003E0677" w:rsidP="00664437">
      <w:pPr>
        <w:pStyle w:val="0Heading0"/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</w:pPr>
      <w:r w:rsidRPr="009D62E2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مقدمة</w:t>
      </w:r>
    </w:p>
    <w:p w:rsidR="00CD3601" w:rsidRPr="00664437" w:rsidRDefault="00CD3601" w:rsidP="00664437">
      <w:pPr>
        <w:pStyle w:val="0Heading0"/>
        <w:numPr>
          <w:ilvl w:val="0"/>
          <w:numId w:val="35"/>
        </w:numPr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lang w:bidi="ar-SY"/>
        </w:rPr>
      </w:pP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تتكون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هذه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الوثيقة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من:</w:t>
      </w:r>
    </w:p>
    <w:p w:rsidR="00CD3601" w:rsidRPr="00664437" w:rsidRDefault="00CD3601" w:rsidP="00664437">
      <w:pPr>
        <w:pStyle w:val="0Heading0"/>
        <w:bidi/>
        <w:spacing w:after="120" w:line="360" w:lineRule="exact"/>
        <w:ind w:left="713"/>
        <w:rPr>
          <w:rFonts w:asciiTheme="majorBidi" w:hAnsiTheme="majorBidi" w:cstheme="majorBidi"/>
          <w:sz w:val="26"/>
          <w:szCs w:val="26"/>
          <w:lang w:bidi="ar-SY"/>
        </w:rPr>
      </w:pP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الجزء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الأول: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ab/>
        <w:t>تحديث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عن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حالة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تنفيذ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خطط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الأعمال</w:t>
      </w:r>
      <w:r w:rsidR="008F6428"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>للفترة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>-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2021</w:t>
      </w:r>
    </w:p>
    <w:p w:rsidR="00CD3601" w:rsidRPr="00664437" w:rsidRDefault="00CD3601" w:rsidP="00664437">
      <w:pPr>
        <w:pStyle w:val="0Heading0"/>
        <w:bidi/>
        <w:spacing w:after="120" w:line="360" w:lineRule="exact"/>
        <w:ind w:left="713"/>
        <w:rPr>
          <w:rFonts w:asciiTheme="majorBidi" w:hAnsiTheme="majorBidi" w:cstheme="majorBidi"/>
          <w:sz w:val="26"/>
          <w:szCs w:val="26"/>
          <w:lang w:bidi="ar-SY"/>
        </w:rPr>
      </w:pP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الجزء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الثاني:</w:t>
      </w:r>
      <w:r w:rsidRPr="00664437">
        <w:rPr>
          <w:rFonts w:asciiTheme="majorBidi" w:hAnsiTheme="majorBidi" w:cstheme="majorBidi"/>
          <w:sz w:val="26"/>
          <w:szCs w:val="26"/>
          <w:lang w:bidi="ar-SY"/>
        </w:rPr>
        <w:tab/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تخصيص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الموارد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لفترة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</w:t>
      </w:r>
      <w:r w:rsidR="00604547">
        <w:rPr>
          <w:rFonts w:asciiTheme="majorBidi" w:hAnsiTheme="majorBidi" w:cstheme="majorBidi"/>
          <w:sz w:val="26"/>
          <w:szCs w:val="26"/>
          <w:rtl/>
          <w:lang w:bidi="ar-SY"/>
        </w:rPr>
        <w:t>سنوات الثلاث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2018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>-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2020</w:t>
      </w:r>
    </w:p>
    <w:p w:rsidR="00CD3601" w:rsidRDefault="00CD3601" w:rsidP="00664437">
      <w:pPr>
        <w:pStyle w:val="0Heading0"/>
        <w:bidi/>
        <w:spacing w:after="120" w:line="360" w:lineRule="exact"/>
        <w:ind w:left="713"/>
        <w:rPr>
          <w:rFonts w:asciiTheme="majorBidi" w:hAnsiTheme="majorBidi" w:cstheme="majorBidi"/>
          <w:sz w:val="26"/>
          <w:szCs w:val="26"/>
          <w:rtl/>
          <w:lang w:bidi="ar-EG"/>
        </w:rPr>
      </w:pP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الجزء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الثالث: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ab/>
        <w:t>تقارير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عن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الحوارات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المتعلقة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بمؤشرات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الأداء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النوعي</w:t>
      </w:r>
      <w:r w:rsidR="009D62E2"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>ة</w:t>
      </w:r>
    </w:p>
    <w:p w:rsidR="00CD3601" w:rsidRPr="00230F74" w:rsidRDefault="00604547" w:rsidP="00230F74">
      <w:pPr>
        <w:pStyle w:val="0Heading0"/>
        <w:bidi/>
        <w:spacing w:after="240" w:line="360" w:lineRule="exact"/>
        <w:ind w:left="720"/>
        <w:rPr>
          <w:rFonts w:asciiTheme="majorBidi" w:hAnsiTheme="majorBidi" w:cstheme="majorBidi"/>
          <w:sz w:val="26"/>
          <w:szCs w:val="26"/>
          <w:lang w:bidi="ar-EG"/>
        </w:rPr>
      </w:pPr>
      <w:r>
        <w:rPr>
          <w:rFonts w:asciiTheme="majorBidi" w:hAnsiTheme="majorBidi" w:cstheme="majorBidi" w:hint="cs"/>
          <w:sz w:val="26"/>
          <w:szCs w:val="26"/>
          <w:rtl/>
          <w:lang w:bidi="ar-EG"/>
        </w:rPr>
        <w:t>التوصية.</w:t>
      </w:r>
    </w:p>
    <w:p w:rsidR="00CD3601" w:rsidRPr="009D62E2" w:rsidRDefault="00CD3601" w:rsidP="00230F74">
      <w:pPr>
        <w:pStyle w:val="0Heading0"/>
        <w:bidi/>
        <w:spacing w:after="240" w:line="360" w:lineRule="exact"/>
        <w:rPr>
          <w:rFonts w:asciiTheme="majorBidi" w:hAnsiTheme="majorBidi" w:cstheme="majorBidi"/>
          <w:b/>
          <w:bCs/>
          <w:sz w:val="26"/>
          <w:szCs w:val="26"/>
          <w:lang w:bidi="ar-SY"/>
        </w:rPr>
      </w:pP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الجزء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الأول:</w:t>
      </w:r>
      <w:r w:rsidRPr="009D62E2">
        <w:rPr>
          <w:rFonts w:asciiTheme="majorBidi" w:hAnsiTheme="majorBidi" w:cstheme="majorBidi"/>
          <w:b/>
          <w:bCs/>
          <w:sz w:val="26"/>
          <w:szCs w:val="26"/>
          <w:lang w:bidi="ar-SY"/>
        </w:rPr>
        <w:tab/>
      </w:r>
      <w:r w:rsidR="009D62E2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تحديث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9D62E2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عن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9D62E2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حالة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9D62E2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تنفيذ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9D62E2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خطط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9D62E2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الأعمال</w:t>
      </w:r>
      <w:r w:rsidR="008F6428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 xml:space="preserve"> </w:t>
      </w:r>
      <w:r w:rsidR="009D62E2" w:rsidRPr="009D62E2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للفترة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9D62E2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2019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-</w:t>
      </w:r>
      <w:r w:rsidR="009D62E2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2021</w:t>
      </w:r>
    </w:p>
    <w:p w:rsidR="00CD3601" w:rsidRPr="00664437" w:rsidRDefault="009D62E2" w:rsidP="00230F74">
      <w:pPr>
        <w:pStyle w:val="0Heading0"/>
        <w:numPr>
          <w:ilvl w:val="0"/>
          <w:numId w:val="35"/>
        </w:numPr>
        <w:bidi/>
        <w:spacing w:after="120" w:line="360" w:lineRule="exact"/>
        <w:ind w:left="0" w:firstLine="0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>أيدت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اللجنة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التنفيذية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اجتماعها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8F2A41"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>الثاني</w:t>
      </w:r>
      <w:r w:rsidR="008F6428"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</w:t>
      </w:r>
      <w:r w:rsidR="008F2A41"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>والثمانين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خطة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>الأعمال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04547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المجمعة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صندوق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المتعدد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الأطراف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للفترة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>-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2021.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استجابة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للمقرر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82/45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(ب)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(ج)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عدلت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الأمانة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خطة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الأعمال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المجمعة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>-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2021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كما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هو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مبين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الجدول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1.</w:t>
      </w:r>
    </w:p>
    <w:p w:rsidR="00CD3601" w:rsidRPr="00F1062B" w:rsidRDefault="00CD3601" w:rsidP="00230F74">
      <w:pPr>
        <w:spacing w:after="120" w:line="360" w:lineRule="exact"/>
        <w:rPr>
          <w:rFonts w:asciiTheme="majorBidi" w:eastAsia="Calibri" w:hAnsiTheme="majorBidi" w:cstheme="majorBidi"/>
          <w:b/>
          <w:sz w:val="26"/>
          <w:szCs w:val="26"/>
          <w:rtl/>
          <w:lang w:val="en-CA"/>
        </w:rPr>
      </w:pPr>
      <w:r w:rsidRPr="00F1062B">
        <w:rPr>
          <w:rFonts w:asciiTheme="majorBidi" w:hAnsiTheme="majorBidi" w:cstheme="majorBidi"/>
          <w:b/>
          <w:sz w:val="26"/>
          <w:szCs w:val="26"/>
          <w:rtl/>
          <w:lang w:val="en-CA"/>
        </w:rPr>
        <w:br w:type="page"/>
      </w:r>
    </w:p>
    <w:p w:rsidR="00CD3601" w:rsidRPr="00230F74" w:rsidRDefault="008F6428" w:rsidP="00604547">
      <w:pPr>
        <w:pStyle w:val="ListParagraph"/>
        <w:keepNext/>
        <w:bidi/>
        <w:spacing w:after="120" w:line="360" w:lineRule="exact"/>
        <w:ind w:left="0"/>
        <w:contextualSpacing w:val="0"/>
        <w:rPr>
          <w:rFonts w:asciiTheme="majorBidi" w:hAnsiTheme="majorBidi" w:cstheme="majorBidi"/>
          <w:b/>
          <w:bCs/>
          <w:szCs w:val="24"/>
          <w:lang w:bidi="ar-SY"/>
        </w:rPr>
      </w:pPr>
      <w:r>
        <w:rPr>
          <w:rFonts w:asciiTheme="majorBidi" w:hAnsiTheme="majorBidi" w:cstheme="majorBidi"/>
          <w:b/>
          <w:sz w:val="26"/>
          <w:szCs w:val="26"/>
          <w:rtl/>
          <w:lang w:val="en-CA"/>
        </w:rPr>
        <w:lastRenderedPageBreak/>
        <w:t xml:space="preserve"> </w:t>
      </w:r>
      <w:r w:rsidR="00CD3601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الجدول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CD3601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1</w:t>
      </w:r>
      <w:r w:rsidRPr="00230F74">
        <w:rPr>
          <w:rFonts w:asciiTheme="majorBidi" w:hAnsiTheme="majorBidi" w:cstheme="majorBidi" w:hint="cs"/>
          <w:b/>
          <w:bCs/>
          <w:szCs w:val="24"/>
          <w:rtl/>
          <w:lang w:bidi="ar-SY"/>
        </w:rPr>
        <w:t>-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CD3601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تخصيص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CD3601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الموارد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604547" w:rsidRPr="00230F74">
        <w:rPr>
          <w:rFonts w:asciiTheme="majorBidi" w:hAnsiTheme="majorBidi" w:cstheme="majorBidi" w:hint="cs"/>
          <w:b/>
          <w:bCs/>
          <w:szCs w:val="24"/>
          <w:rtl/>
          <w:lang w:bidi="ar-SY"/>
        </w:rPr>
        <w:t xml:space="preserve">في </w:t>
      </w:r>
      <w:r w:rsidR="00CD3601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خط</w:t>
      </w:r>
      <w:r w:rsidR="00604547" w:rsidRPr="00230F74">
        <w:rPr>
          <w:rFonts w:asciiTheme="majorBidi" w:hAnsiTheme="majorBidi" w:cstheme="majorBidi" w:hint="cs"/>
          <w:b/>
          <w:bCs/>
          <w:szCs w:val="24"/>
          <w:rtl/>
          <w:lang w:bidi="ar-SY"/>
        </w:rPr>
        <w:t>ة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9D62E2" w:rsidRPr="00230F74">
        <w:rPr>
          <w:rFonts w:asciiTheme="majorBidi" w:hAnsiTheme="majorBidi" w:cstheme="majorBidi" w:hint="cs"/>
          <w:b/>
          <w:bCs/>
          <w:szCs w:val="24"/>
          <w:rtl/>
          <w:lang w:bidi="ar-SY"/>
        </w:rPr>
        <w:t>الأعمال</w:t>
      </w:r>
      <w:r w:rsidRPr="00230F74">
        <w:rPr>
          <w:rFonts w:asciiTheme="majorBidi" w:hAnsiTheme="majorBidi" w:cstheme="majorBidi" w:hint="cs"/>
          <w:b/>
          <w:bCs/>
          <w:szCs w:val="24"/>
          <w:rtl/>
          <w:lang w:bidi="ar-SY"/>
        </w:rPr>
        <w:t xml:space="preserve"> </w:t>
      </w:r>
      <w:r w:rsidR="009D62E2" w:rsidRPr="00230F74">
        <w:rPr>
          <w:rFonts w:asciiTheme="majorBidi" w:hAnsiTheme="majorBidi" w:cstheme="majorBidi" w:hint="cs"/>
          <w:b/>
          <w:bCs/>
          <w:szCs w:val="24"/>
          <w:rtl/>
          <w:lang w:bidi="ar-SY"/>
        </w:rPr>
        <w:t>المجمعة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9D62E2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للصندوق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9D62E2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المتعدد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9D62E2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الأطراف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CD3601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للفترة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CD3601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2019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-</w:t>
      </w:r>
      <w:r w:rsidR="00CD3601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2021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CD3601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(دولار</w:t>
      </w:r>
      <w:r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 xml:space="preserve"> </w:t>
      </w:r>
      <w:r w:rsidR="00CD3601" w:rsidRPr="00230F74">
        <w:rPr>
          <w:rFonts w:asciiTheme="majorBidi" w:hAnsiTheme="majorBidi" w:cstheme="majorBidi"/>
          <w:b/>
          <w:bCs/>
          <w:szCs w:val="24"/>
          <w:rtl/>
          <w:lang w:bidi="ar-SY"/>
        </w:rPr>
        <w:t>أمريكي)</w:t>
      </w:r>
    </w:p>
    <w:tbl>
      <w:tblPr>
        <w:bidiVisual/>
        <w:tblW w:w="9775" w:type="dxa"/>
        <w:tblInd w:w="-135" w:type="dxa"/>
        <w:tblLayout w:type="fixed"/>
        <w:tblLook w:val="04A0" w:firstRow="1" w:lastRow="0" w:firstColumn="1" w:lastColumn="0" w:noHBand="0" w:noVBand="1"/>
      </w:tblPr>
      <w:tblGrid>
        <w:gridCol w:w="4677"/>
        <w:gridCol w:w="1270"/>
        <w:gridCol w:w="1276"/>
        <w:gridCol w:w="1276"/>
        <w:gridCol w:w="1276"/>
      </w:tblGrid>
      <w:tr w:rsidR="00CD3601" w:rsidRPr="00CD3601" w:rsidTr="008F2A41">
        <w:trPr>
          <w:trHeight w:val="264"/>
          <w:tblHeader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601" w:rsidRPr="00CD3601" w:rsidRDefault="00CD3601" w:rsidP="008F2A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البند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601" w:rsidRPr="00CD3601" w:rsidRDefault="00CD3601" w:rsidP="008F2A4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601" w:rsidRPr="00CD3601" w:rsidRDefault="00CD3601" w:rsidP="008F2A4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601" w:rsidRPr="00CD3601" w:rsidRDefault="00CD3601" w:rsidP="008F2A4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601" w:rsidRPr="00CD3601" w:rsidRDefault="008F6428" w:rsidP="008F2A4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</w:tr>
      <w:tr w:rsidR="00CD3601" w:rsidRPr="00CD3601" w:rsidTr="008F2A41">
        <w:trPr>
          <w:trHeight w:val="38"/>
        </w:trPr>
        <w:tc>
          <w:tcPr>
            <w:tcW w:w="9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601" w:rsidRPr="00CD3601" w:rsidRDefault="00CD3601" w:rsidP="008F6428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مطلوب</w:t>
            </w:r>
            <w:r w:rsidR="008F6428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للامتثال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خطط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إدارة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إزالة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الهيدروكلوروفلوروكربونية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 الموافق عليها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96,379,090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111,848,069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85,792,031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294,019,190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المرحلة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الأولى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من 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خطط إدارة إزالة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الهيدروكلوروفلوروكربونية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353,978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353,978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المرحلة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الأولى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من 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خطط إدارة إزالة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الهيدروكلوروفلوروكربونية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-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تمويل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إضافي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645,788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645,788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942B29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إعداد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خطط إدارة إزالة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الهيدروكلوروفلوروكربونية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</w:rPr>
              <w:t>)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طلب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إعداد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 المشروع) -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المرحلة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الثانية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1,414,723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395,650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130,800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1,941,173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المرحلة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الثانية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من 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خطط إدارة إزالة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الهيدروكلوروفلوروكربونية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1,761,439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15,034,014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5,046,206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21,841,660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إنتاج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الهيدروكلوروفلوروكربونية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-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المرحلة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الثانية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23,496,000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23,496,000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23,496,000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70,488,000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طلب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إعداد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مشروع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ات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خطط إدارة إزالة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الهيدروكلوروفلوروكربونية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-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المرحلة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الثالثة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246,675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894,088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160,500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1,301,263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المرحلة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الثالثة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من 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خطط إدارة إزالة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الهيدروكلوروفلوروكربونية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1,299,272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112,059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1,411,331</w:t>
            </w:r>
          </w:p>
        </w:tc>
      </w:tr>
      <w:tr w:rsidR="00664437" w:rsidRPr="00CD3601" w:rsidTr="004C5322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التحقق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من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خطط إدارة إزالة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الهيدروكلوروفلوروكربونية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588,600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588,600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588,600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1,765,800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</w:rPr>
              <w:t xml:space="preserve"> 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المجموع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الفرعي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</w:rPr>
              <w:t>لل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مطلوب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للامتثال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123,886,528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154,555,459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115,326,196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393,768,183</w:t>
            </w:r>
          </w:p>
        </w:tc>
      </w:tr>
      <w:tr w:rsidR="00CD3601" w:rsidRPr="00CD3601" w:rsidTr="008F2A41">
        <w:trPr>
          <w:trHeight w:val="264"/>
        </w:trPr>
        <w:tc>
          <w:tcPr>
            <w:tcW w:w="9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601" w:rsidRPr="00CD3601" w:rsidRDefault="00CD3601" w:rsidP="008F6428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أنشطة</w:t>
            </w:r>
            <w:r w:rsidR="008F6428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المواد</w:t>
            </w:r>
            <w:r w:rsidR="008F6428"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="008F6428">
              <w:rPr>
                <w:rFonts w:asciiTheme="majorBidi" w:hAnsiTheme="majorBidi" w:cstheme="majorBidi" w:hint="cs"/>
                <w:b/>
                <w:bCs/>
                <w:sz w:val="20"/>
                <w:rtl/>
              </w:rPr>
              <w:t>الهيدروفلوروكربونية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8F6428">
              <w:rPr>
                <w:rFonts w:asciiTheme="majorBidi" w:hAnsiTheme="majorBidi"/>
                <w:sz w:val="20"/>
                <w:rtl/>
              </w:rPr>
              <w:t>الهيدروفلوروكربونية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rtl/>
              </w:rPr>
              <w:t>–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 ال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أنشطة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 ال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تمكين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ية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946,950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946,950</w:t>
            </w:r>
          </w:p>
        </w:tc>
      </w:tr>
      <w:tr w:rsidR="00664437" w:rsidRPr="00CD3601" w:rsidTr="00942B29">
        <w:trPr>
          <w:trHeight w:val="3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942B29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8F6428">
              <w:rPr>
                <w:rFonts w:asciiTheme="majorBidi" w:hAnsiTheme="majorBidi"/>
                <w:sz w:val="20"/>
                <w:rtl/>
              </w:rPr>
              <w:t xml:space="preserve">الهيدروفلوروكربونية 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-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الاستثمار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</w:p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15,512,484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15,512,484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6E6B2F" w:rsidRPr="008F6428">
              <w:rPr>
                <w:rFonts w:asciiTheme="majorBidi" w:hAnsiTheme="majorBidi"/>
                <w:sz w:val="20"/>
                <w:rtl/>
              </w:rPr>
              <w:t xml:space="preserve">الهيدروفلوروكربونية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–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طلب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إعداد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مشروع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استثمار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ي</w:t>
            </w:r>
          </w:p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62,100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62,100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المجموع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الفرعي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لأنشطة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rtl/>
              </w:rPr>
              <w:t>الهيدروفلوروكربونية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16,521,534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16,521,534</w:t>
            </w:r>
          </w:p>
        </w:tc>
      </w:tr>
      <w:tr w:rsidR="00CD3601" w:rsidRPr="00CD3601" w:rsidTr="008F2A41">
        <w:trPr>
          <w:trHeight w:val="264"/>
        </w:trPr>
        <w:tc>
          <w:tcPr>
            <w:tcW w:w="9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601" w:rsidRPr="00CD3601" w:rsidRDefault="00CD3601" w:rsidP="008F2A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الأنشطة</w:t>
            </w:r>
            <w:r w:rsidR="008F6428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القياسية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برنامج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المساعدة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على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الامتثال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11,300,749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11,639,772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11,988,965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34,929,486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E6B2F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الوحدة الرئيسية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5,931,915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5,961,294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5,990,878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17,884,086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التعزيز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المؤسسي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10,461,285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10,886,318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10,546,285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31,893,889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تكاليف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الأمانة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واللجنة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التنفيذية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والرصد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والتقييم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="006E6B2F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ناقص التمويل الكندي المقابل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6,799,233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6,954,313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7,114,045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20,867,591</w:t>
            </w:r>
          </w:p>
        </w:tc>
      </w:tr>
      <w:tr w:rsidR="00664437" w:rsidRPr="00CD3601" w:rsidTr="004C5322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أمين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val="en-CA" w:eastAsia="en-CA"/>
              </w:rPr>
              <w:t>الخزانة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1,500,000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المجموع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الفرعي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للأنشطة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القياسية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 xml:space="preserve"> 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34,993,182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35,941,697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36,140,173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107,075,052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المجموع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الكلي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175,401,244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190,497,157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151,466,369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517,364,769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الميزانية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الإرشادية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174,600,000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171,000,000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180,000,000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525,600,000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الفرق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801,244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19,497,157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-28,533,631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-8,235,231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توزيع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التمويل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حسب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الوكالة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 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فرنسا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78,769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692,895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771,664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ألمانيا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1,628,838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2,611,677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2,394,232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6,634,747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إيطاليا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565,000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264,840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829,840</w:t>
            </w:r>
          </w:p>
        </w:tc>
      </w:tr>
      <w:tr w:rsidR="00664437" w:rsidRPr="00CD3601" w:rsidTr="008F2A41">
        <w:trPr>
          <w:trHeight w:val="358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اليابان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305,529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90,400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90,400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486,329</w:t>
            </w:r>
          </w:p>
        </w:tc>
      </w:tr>
      <w:tr w:rsidR="00664437" w:rsidRPr="00CD3601" w:rsidTr="008F2A41">
        <w:trPr>
          <w:trHeight w:val="362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اليوئنديبي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31,787,842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53,743,937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32,001,629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117,533,408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اليونيب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27,738,294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28,440,307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25,909,156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82,087,758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اليونيدو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59,822,423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50,437,927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41,319,974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151,580,323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37" w:rsidRPr="00CD3601" w:rsidRDefault="00664437" w:rsidP="008F2A41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البنك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الدولي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45,586,716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46,172,260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41,548,333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133,307,309</w:t>
            </w:r>
          </w:p>
        </w:tc>
      </w:tr>
      <w:tr w:rsidR="00664437" w:rsidRPr="00CD3601" w:rsidTr="004C5322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التحقق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من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خطط إدارة إزالة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الهيدروكلوروفلوروكربونية*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588,600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588,600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588,600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1,765,800</w:t>
            </w:r>
          </w:p>
        </w:tc>
      </w:tr>
      <w:tr w:rsidR="00664437" w:rsidRPr="00CD3601" w:rsidTr="008F2A41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تكاليف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الأمانة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واللجنة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التنفيذية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والرصد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والتقييم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 w:rsidR="006E6B2F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ناقص التمويل الكندي المقابل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6,799,233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6,954,313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7,114,045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20,867,591</w:t>
            </w:r>
          </w:p>
        </w:tc>
      </w:tr>
      <w:tr w:rsidR="00664437" w:rsidRPr="00CD3601" w:rsidTr="004C5322">
        <w:trPr>
          <w:trHeight w:val="26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Pr="00CD3601" w:rsidRDefault="00664437" w:rsidP="008F6428">
            <w:pPr>
              <w:bidi/>
              <w:jc w:val="left"/>
              <w:rPr>
                <w:rFonts w:asciiTheme="majorBidi" w:hAnsiTheme="majorBidi" w:cstheme="majorBidi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أمين</w:t>
            </w:r>
            <w:r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  <w:lang w:val="en-CA" w:eastAsia="en-CA"/>
              </w:rPr>
              <w:t>الخزانة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437" w:rsidRDefault="00664437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1,500,000</w:t>
            </w:r>
          </w:p>
        </w:tc>
      </w:tr>
    </w:tbl>
    <w:p w:rsidR="00CD3601" w:rsidRPr="006E6B2F" w:rsidRDefault="00CD3601" w:rsidP="006E6B2F">
      <w:pPr>
        <w:widowControl w:val="0"/>
        <w:bidi/>
        <w:rPr>
          <w:rFonts w:asciiTheme="majorBidi" w:hAnsiTheme="majorBidi" w:cstheme="majorBidi"/>
          <w:b/>
          <w:sz w:val="20"/>
          <w:lang w:val="en-CA"/>
        </w:rPr>
      </w:pPr>
      <w:r w:rsidRPr="006E6B2F">
        <w:rPr>
          <w:rFonts w:asciiTheme="majorBidi" w:hAnsiTheme="majorBidi" w:cstheme="majorBidi"/>
          <w:b/>
          <w:sz w:val="20"/>
          <w:rtl/>
          <w:lang w:val="en-CA"/>
        </w:rPr>
        <w:t>*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="008F6428" w:rsidRPr="006E6B2F">
        <w:rPr>
          <w:rFonts w:asciiTheme="majorBidi" w:hAnsiTheme="majorBidi" w:cstheme="majorBidi" w:hint="cs"/>
          <w:b/>
          <w:sz w:val="20"/>
          <w:rtl/>
          <w:lang w:val="en-CA"/>
        </w:rPr>
        <w:t xml:space="preserve">توافق 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اللجنة التنفيذية </w:t>
      </w:r>
      <w:r w:rsidR="008F6428" w:rsidRPr="006E6B2F">
        <w:rPr>
          <w:rFonts w:asciiTheme="majorBidi" w:hAnsiTheme="majorBidi" w:cstheme="majorBidi" w:hint="cs"/>
          <w:b/>
          <w:sz w:val="20"/>
          <w:rtl/>
          <w:lang w:val="en-CA"/>
        </w:rPr>
        <w:t>على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تمويل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إعداد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تقارير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التحقق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من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خطط إدارة إزالة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المواد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الهيدروكلوروفلوروكربونية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للبلدان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ذات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الاستهلاك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المنخفض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على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أساس</w:t>
      </w:r>
      <w:r w:rsidR="008F6428" w:rsidRPr="006E6B2F">
        <w:rPr>
          <w:rFonts w:asciiTheme="majorBidi" w:hAnsiTheme="majorBidi" w:cstheme="majorBidi"/>
          <w:b/>
          <w:sz w:val="20"/>
          <w:rtl/>
          <w:lang w:val="en-CA"/>
        </w:rPr>
        <w:t xml:space="preserve"> </w:t>
      </w:r>
      <w:r w:rsidRPr="006E6B2F">
        <w:rPr>
          <w:rFonts w:asciiTheme="majorBidi" w:hAnsiTheme="majorBidi" w:cstheme="majorBidi"/>
          <w:b/>
          <w:sz w:val="20"/>
          <w:rtl/>
          <w:lang w:val="en-CA"/>
        </w:rPr>
        <w:t>سنوي.</w:t>
      </w:r>
    </w:p>
    <w:p w:rsidR="00CD3601" w:rsidRPr="009D62E2" w:rsidRDefault="00CD3601" w:rsidP="00664437">
      <w:pPr>
        <w:pStyle w:val="ListParagraph"/>
        <w:keepNext/>
        <w:bidi/>
        <w:spacing w:after="120" w:line="360" w:lineRule="exact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bidi="ar-SY"/>
        </w:rPr>
      </w:pP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lastRenderedPageBreak/>
        <w:t>حالة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تنفيذ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خطط الأعمال</w:t>
      </w:r>
      <w:r w:rsidR="006E6B2F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 xml:space="preserve"> لعام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2019</w:t>
      </w:r>
    </w:p>
    <w:p w:rsidR="00CD3601" w:rsidRPr="00664437" w:rsidRDefault="00CD3601" w:rsidP="00664437">
      <w:pPr>
        <w:pStyle w:val="0Heading0"/>
        <w:numPr>
          <w:ilvl w:val="0"/>
          <w:numId w:val="35"/>
        </w:numPr>
        <w:bidi/>
        <w:spacing w:after="120" w:line="360" w:lineRule="exact"/>
        <w:ind w:left="6" w:firstLine="0"/>
        <w:rPr>
          <w:rFonts w:asciiTheme="majorBidi" w:hAnsiTheme="majorBidi" w:cstheme="majorBidi"/>
          <w:sz w:val="26"/>
          <w:szCs w:val="26"/>
          <w:lang w:bidi="ar-SY"/>
        </w:rPr>
      </w:pP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يوضح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الجدول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8F6428"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>الطلبات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المقدمة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8F6428"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>حسب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الوكالة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إلى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الاجتماع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الثالث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والثمانين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(في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8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مايو</w:t>
      </w:r>
      <w:r w:rsidR="008F6428"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>/أيار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2019)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ورصيد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الأموال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المشروعات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8F6428"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الواردة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خطط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الأعمال</w:t>
      </w:r>
      <w:r w:rsidR="008F6428" w:rsidRPr="00664437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لعام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2019.</w:t>
      </w:r>
    </w:p>
    <w:p w:rsidR="00CD3601" w:rsidRPr="009D62E2" w:rsidRDefault="00CD3601" w:rsidP="00664437">
      <w:pPr>
        <w:pStyle w:val="ListParagraph"/>
        <w:keepNext/>
        <w:bidi/>
        <w:spacing w:after="120" w:line="360" w:lineRule="exact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bidi="ar-SY"/>
        </w:rPr>
      </w:pP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الجدول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2</w:t>
      </w:r>
      <w:r w:rsidR="008F6428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-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خطة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الأعمال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المجمعة</w:t>
      </w:r>
      <w:r w:rsidR="008F6428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 xml:space="preserve"> لعام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2019</w:t>
      </w:r>
      <w:r w:rsidR="009D62E2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،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8F6428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والطلبات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المقدمة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8F6428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إلى ا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لاجتماع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8F6428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الثالث والثمانين</w:t>
      </w:r>
      <w:r w:rsidR="009D62E2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،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8F6428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والرصيد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(دولار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أمريكي)</w:t>
      </w:r>
      <w:r w:rsidRPr="009D62E2">
        <w:rPr>
          <w:rFonts w:asciiTheme="majorBidi" w:hAnsiTheme="majorBidi" w:cstheme="majorBidi"/>
          <w:b/>
          <w:bCs/>
          <w:sz w:val="26"/>
          <w:szCs w:val="26"/>
          <w:lang w:bidi="ar-SY"/>
        </w:rPr>
        <w:t>*</w:t>
      </w:r>
    </w:p>
    <w:tbl>
      <w:tblPr>
        <w:bidiVisual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1559"/>
        <w:gridCol w:w="1559"/>
        <w:gridCol w:w="2127"/>
      </w:tblGrid>
      <w:tr w:rsidR="00CD3601" w:rsidRPr="00CD3601" w:rsidTr="00664437">
        <w:trPr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601" w:rsidRPr="00CD3601" w:rsidRDefault="00CD3601" w:rsidP="00664437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بنود</w:t>
            </w:r>
            <w:r w:rsidR="008F6428"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الميزانية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D3601" w:rsidRPr="00CD3601" w:rsidRDefault="00664437" w:rsidP="00664437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rtl/>
                <w:lang w:val="en-CA" w:eastAsia="en-CA"/>
              </w:rPr>
              <w:t>مجموع القيمة في خطة الأعمال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D3601" w:rsidRPr="00CD3601" w:rsidRDefault="00664437" w:rsidP="00664437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rtl/>
                <w:lang w:val="en-CA" w:eastAsia="en-CA"/>
              </w:rPr>
              <w:t>الطلبات المقدمة إلى الاجتماع الثالث والثمانين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D3601" w:rsidRPr="00CD3601" w:rsidRDefault="00664437" w:rsidP="00664437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rtl/>
                <w:lang w:val="en-CA" w:eastAsia="en-CA"/>
              </w:rPr>
              <w:t>الرصيد (أعلى)/أدنى من مستويات خطة الأعمال</w:t>
            </w:r>
          </w:p>
        </w:tc>
      </w:tr>
      <w:tr w:rsidR="00664437" w:rsidRPr="00CD3601" w:rsidTr="008F2A41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437" w:rsidRPr="00CD3601" w:rsidRDefault="00664437" w:rsidP="008F2A41">
            <w:pPr>
              <w:bidi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الوكالات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الثنائية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  <w:lang w:val="en-US"/>
              </w:rPr>
              <w:t>2,578,136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  <w:lang w:val="en-US"/>
              </w:rPr>
              <w:t>650,400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</w:rPr>
            </w:pPr>
            <w:r w:rsidRPr="00664437">
              <w:rPr>
                <w:sz w:val="20"/>
              </w:rPr>
              <w:t>1,927,736</w:t>
            </w:r>
          </w:p>
        </w:tc>
      </w:tr>
      <w:tr w:rsidR="00664437" w:rsidRPr="00CD3601" w:rsidTr="008F2A41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437" w:rsidRPr="00CD3601" w:rsidRDefault="00664437" w:rsidP="008F2A41">
            <w:pPr>
              <w:bidi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rtl/>
              </w:rPr>
              <w:t>اليوئنديبي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</w:rPr>
              <w:t xml:space="preserve"> 31,787,842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</w:rPr>
            </w:pPr>
            <w:r w:rsidRPr="00664437">
              <w:rPr>
                <w:sz w:val="20"/>
              </w:rPr>
              <w:t xml:space="preserve"> 20,522,023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</w:rPr>
            </w:pPr>
            <w:r w:rsidRPr="00664437">
              <w:rPr>
                <w:sz w:val="20"/>
              </w:rPr>
              <w:t>11,265,819</w:t>
            </w:r>
          </w:p>
        </w:tc>
      </w:tr>
      <w:tr w:rsidR="00664437" w:rsidRPr="00CD3601" w:rsidTr="008F2A41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437" w:rsidRPr="00CD3601" w:rsidRDefault="00664437" w:rsidP="008F2A41">
            <w:pPr>
              <w:bidi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اليونيب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</w:rPr>
              <w:t xml:space="preserve"> 27,738,294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</w:rPr>
            </w:pPr>
            <w:r w:rsidRPr="00664437">
              <w:rPr>
                <w:sz w:val="20"/>
              </w:rPr>
              <w:t xml:space="preserve"> 7,610,531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</w:rPr>
            </w:pPr>
            <w:r w:rsidRPr="00664437">
              <w:rPr>
                <w:sz w:val="20"/>
              </w:rPr>
              <w:t>20,127,763</w:t>
            </w:r>
          </w:p>
        </w:tc>
      </w:tr>
      <w:tr w:rsidR="00664437" w:rsidRPr="00CD3601" w:rsidTr="008F2A41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437" w:rsidRPr="00CD3601" w:rsidRDefault="00664437" w:rsidP="008F2A41">
            <w:pPr>
              <w:bidi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اليونيدو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</w:rPr>
              <w:t xml:space="preserve"> 59,822,423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</w:rPr>
            </w:pPr>
            <w:r w:rsidRPr="00664437">
              <w:rPr>
                <w:sz w:val="20"/>
              </w:rPr>
              <w:t xml:space="preserve"> 14,147,945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</w:rPr>
            </w:pPr>
            <w:r w:rsidRPr="00664437">
              <w:rPr>
                <w:sz w:val="20"/>
              </w:rPr>
              <w:t>45,674,478</w:t>
            </w:r>
          </w:p>
        </w:tc>
      </w:tr>
      <w:tr w:rsidR="00664437" w:rsidRPr="00CD3601" w:rsidTr="008F2A41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437" w:rsidRPr="00CD3601" w:rsidRDefault="00664437" w:rsidP="008F2A41">
            <w:pPr>
              <w:bidi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البنك الدولي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  <w:lang w:val="en-US"/>
              </w:rPr>
              <w:t>45,586,716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  <w:lang w:val="en-US"/>
              </w:rPr>
              <w:t>25,138,537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</w:rPr>
            </w:pPr>
            <w:r w:rsidRPr="00664437">
              <w:rPr>
                <w:sz w:val="20"/>
              </w:rPr>
              <w:t>20,448,179</w:t>
            </w:r>
          </w:p>
        </w:tc>
      </w:tr>
      <w:tr w:rsidR="00664437" w:rsidRPr="00CD3601" w:rsidTr="008F2A41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437" w:rsidRPr="00CD3601" w:rsidRDefault="00664437" w:rsidP="008F2A41">
            <w:pPr>
              <w:bidi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التحقق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من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خطط إدارة إزالة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الهيدروكلوروفلوروكربونية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  <w:lang w:val="en-US"/>
              </w:rPr>
              <w:t>588,600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  <w:lang w:val="en-US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</w:rPr>
            </w:pPr>
            <w:r w:rsidRPr="00664437">
              <w:rPr>
                <w:sz w:val="20"/>
              </w:rPr>
              <w:t>588,600</w:t>
            </w:r>
          </w:p>
        </w:tc>
      </w:tr>
      <w:tr w:rsidR="00664437" w:rsidRPr="00CD3601" w:rsidTr="008F2A41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437" w:rsidRPr="00CD3601" w:rsidRDefault="00664437" w:rsidP="008F2A41">
            <w:pPr>
              <w:bidi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المجموع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الفرعي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(الوكالات)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b/>
                <w:bCs/>
                <w:sz w:val="20"/>
                <w:lang w:val="en-CA"/>
              </w:rPr>
            </w:pPr>
            <w:r w:rsidRPr="00664437">
              <w:rPr>
                <w:b/>
                <w:bCs/>
                <w:sz w:val="20"/>
                <w:lang w:val="en-US"/>
              </w:rPr>
              <w:t>168,102,011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b/>
                <w:bCs/>
                <w:sz w:val="20"/>
                <w:lang w:val="en-US"/>
              </w:rPr>
            </w:pPr>
            <w:r w:rsidRPr="00664437">
              <w:rPr>
                <w:b/>
                <w:bCs/>
                <w:sz w:val="20"/>
                <w:lang w:val="en-US"/>
              </w:rPr>
              <w:t>68,069,436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b/>
                <w:sz w:val="20"/>
              </w:rPr>
            </w:pPr>
            <w:r w:rsidRPr="00664437">
              <w:rPr>
                <w:b/>
                <w:sz w:val="20"/>
              </w:rPr>
              <w:t>100,032,575</w:t>
            </w:r>
          </w:p>
        </w:tc>
      </w:tr>
      <w:tr w:rsidR="00664437" w:rsidRPr="00CD3601" w:rsidTr="008F2A41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437" w:rsidRPr="00CD3601" w:rsidRDefault="00664437" w:rsidP="006E6B2F">
            <w:pPr>
              <w:bidi/>
              <w:ind w:right="-113"/>
              <w:jc w:val="left"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الأمانة</w:t>
            </w:r>
            <w:r>
              <w:rPr>
                <w:rFonts w:asciiTheme="majorBidi" w:hAnsiTheme="majorBidi" w:cstheme="majorBidi"/>
                <w:sz w:val="20"/>
                <w:rtl/>
              </w:rPr>
              <w:t>/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اللجنة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التنفيذية</w:t>
            </w:r>
            <w:r>
              <w:rPr>
                <w:rFonts w:asciiTheme="majorBidi" w:hAnsiTheme="majorBidi" w:cstheme="majorBidi"/>
                <w:sz w:val="20"/>
                <w:rtl/>
              </w:rPr>
              <w:t>/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الرصد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والتقييم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(باستثناء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6E6B2F">
              <w:rPr>
                <w:rFonts w:asciiTheme="majorBidi" w:hAnsiTheme="majorBidi" w:cstheme="majorBidi"/>
                <w:sz w:val="20"/>
                <w:rtl/>
                <w:lang w:val="en-CA" w:eastAsia="en-CA"/>
              </w:rPr>
              <w:t>التمويل الكندي المقابل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</w:rPr>
              <w:t>6,799,233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  <w:lang w:val="en-US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</w:rPr>
            </w:pPr>
            <w:r w:rsidRPr="00664437">
              <w:rPr>
                <w:sz w:val="20"/>
              </w:rPr>
              <w:t>6,799,233</w:t>
            </w:r>
          </w:p>
        </w:tc>
      </w:tr>
      <w:tr w:rsidR="00664437" w:rsidRPr="00CD3601" w:rsidTr="008F2A41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437" w:rsidRPr="00CD3601" w:rsidRDefault="00664437" w:rsidP="008F2A41">
            <w:pPr>
              <w:bidi/>
              <w:rPr>
                <w:rFonts w:asciiTheme="majorBidi" w:hAnsiTheme="majorBidi" w:cstheme="majorBidi"/>
                <w:color w:val="000000"/>
                <w:sz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rtl/>
              </w:rPr>
              <w:t>أمين الخزانة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</w:rPr>
              <w:t>500,000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  <w:lang w:val="en-US"/>
              </w:rPr>
            </w:pPr>
            <w:r w:rsidRPr="00664437">
              <w:rPr>
                <w:sz w:val="20"/>
                <w:lang w:val="en-US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sz w:val="20"/>
              </w:rPr>
            </w:pPr>
            <w:r w:rsidRPr="00664437">
              <w:rPr>
                <w:sz w:val="20"/>
              </w:rPr>
              <w:t>500,000</w:t>
            </w:r>
          </w:p>
        </w:tc>
      </w:tr>
      <w:tr w:rsidR="00664437" w:rsidRPr="00CD3601" w:rsidTr="008F2A41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CD3601" w:rsidRDefault="00664437" w:rsidP="008F2A41">
            <w:pPr>
              <w:bidi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المجموع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الفرعي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(التكاليف</w:t>
            </w:r>
            <w:r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القياسية)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437" w:rsidRPr="00664437" w:rsidRDefault="00664437">
            <w:pPr>
              <w:jc w:val="right"/>
              <w:rPr>
                <w:b/>
                <w:bCs/>
                <w:sz w:val="20"/>
                <w:lang w:val="en-US"/>
              </w:rPr>
            </w:pPr>
            <w:r w:rsidRPr="00664437">
              <w:rPr>
                <w:b/>
                <w:bCs/>
                <w:sz w:val="20"/>
                <w:lang w:val="en-US"/>
              </w:rPr>
              <w:t>7,299,233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b/>
                <w:bCs/>
                <w:sz w:val="20"/>
                <w:lang w:val="en-US"/>
              </w:rPr>
            </w:pPr>
            <w:r w:rsidRPr="00664437">
              <w:rPr>
                <w:b/>
                <w:bCs/>
                <w:sz w:val="20"/>
                <w:lang w:val="en-US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b/>
                <w:sz w:val="20"/>
              </w:rPr>
            </w:pPr>
            <w:r w:rsidRPr="00664437">
              <w:rPr>
                <w:sz w:val="20"/>
              </w:rPr>
              <w:t>7,299,233</w:t>
            </w:r>
          </w:p>
        </w:tc>
      </w:tr>
      <w:tr w:rsidR="00664437" w:rsidRPr="00CD3601" w:rsidTr="008F2A41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CD3601" w:rsidRDefault="00664437" w:rsidP="008F2A41">
            <w:pPr>
              <w:bidi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US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مجموع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437" w:rsidRPr="00664437" w:rsidRDefault="00664437">
            <w:pPr>
              <w:jc w:val="right"/>
              <w:rPr>
                <w:b/>
                <w:bCs/>
                <w:sz w:val="20"/>
                <w:lang w:val="en-US"/>
              </w:rPr>
            </w:pPr>
            <w:r w:rsidRPr="00664437">
              <w:rPr>
                <w:b/>
                <w:bCs/>
                <w:sz w:val="20"/>
                <w:lang w:val="en-US"/>
              </w:rPr>
              <w:t>175,401,244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b/>
                <w:bCs/>
                <w:sz w:val="20"/>
                <w:lang w:val="en-US"/>
              </w:rPr>
            </w:pPr>
            <w:bookmarkStart w:id="0" w:name="OLE_LINK1"/>
            <w:r w:rsidRPr="00664437">
              <w:rPr>
                <w:b/>
                <w:bCs/>
                <w:sz w:val="20"/>
                <w:lang w:val="en-US"/>
              </w:rPr>
              <w:t>68,069,436</w:t>
            </w:r>
            <w:bookmarkEnd w:id="0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37" w:rsidRPr="00664437" w:rsidRDefault="00664437">
            <w:pPr>
              <w:jc w:val="right"/>
              <w:rPr>
                <w:b/>
                <w:sz w:val="20"/>
              </w:rPr>
            </w:pPr>
            <w:r w:rsidRPr="00664437">
              <w:rPr>
                <w:b/>
                <w:sz w:val="20"/>
              </w:rPr>
              <w:t>107,331,808</w:t>
            </w:r>
          </w:p>
        </w:tc>
      </w:tr>
    </w:tbl>
    <w:p w:rsidR="00CD3601" w:rsidRPr="00CD3601" w:rsidRDefault="00CD3601" w:rsidP="00EA0F35">
      <w:pPr>
        <w:widowControl w:val="0"/>
        <w:bidi/>
        <w:spacing w:before="120"/>
        <w:rPr>
          <w:rFonts w:asciiTheme="majorBidi" w:hAnsiTheme="majorBidi" w:cstheme="majorBidi"/>
          <w:b/>
          <w:sz w:val="22"/>
          <w:szCs w:val="22"/>
          <w:rtl/>
          <w:lang w:val="en-CA"/>
        </w:rPr>
      </w:pP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*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بما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في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ذلك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تكاليف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="006E6B2F">
        <w:rPr>
          <w:rFonts w:asciiTheme="majorBidi" w:hAnsiTheme="majorBidi" w:cstheme="majorBidi"/>
          <w:b/>
          <w:sz w:val="22"/>
          <w:szCs w:val="22"/>
          <w:rtl/>
          <w:lang w:val="en-CA"/>
        </w:rPr>
        <w:t>الوحدة الرئيسية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.</w:t>
      </w:r>
    </w:p>
    <w:p w:rsidR="00CD3601" w:rsidRPr="00F1062B" w:rsidRDefault="00CD3601" w:rsidP="00CD3601">
      <w:pPr>
        <w:tabs>
          <w:tab w:val="left" w:pos="360"/>
        </w:tabs>
        <w:bidi/>
        <w:rPr>
          <w:rFonts w:asciiTheme="majorBidi" w:hAnsiTheme="majorBidi" w:cstheme="majorBidi"/>
          <w:color w:val="000000" w:themeColor="text1"/>
          <w:sz w:val="26"/>
          <w:szCs w:val="26"/>
          <w:lang w:val="en-CA"/>
        </w:rPr>
      </w:pPr>
    </w:p>
    <w:p w:rsidR="00CD3601" w:rsidRPr="00664437" w:rsidRDefault="004F4F9F" w:rsidP="004F4F9F">
      <w:pPr>
        <w:pStyle w:val="0Heading0"/>
        <w:numPr>
          <w:ilvl w:val="0"/>
          <w:numId w:val="35"/>
        </w:numPr>
        <w:bidi/>
        <w:spacing w:after="120" w:line="360" w:lineRule="exact"/>
        <w:ind w:left="6" w:firstLine="0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قيمة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مقترحات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</w:t>
      </w:r>
      <w:r>
        <w:rPr>
          <w:rFonts w:asciiTheme="majorBidi" w:hAnsiTheme="majorBidi" w:cstheme="majorBidi"/>
          <w:sz w:val="26"/>
          <w:szCs w:val="26"/>
          <w:rtl/>
          <w:lang w:bidi="ar-SY"/>
        </w:rPr>
        <w:t>مشروعات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تم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استعراضها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أو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التوصية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بها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للاجتماع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الثالث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والثمانين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بمبلغ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Y"/>
        </w:rPr>
        <w:t>68,069,436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تقل بمبلغ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Y"/>
        </w:rPr>
        <w:t>3,034,371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ع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قيمتها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خطة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أعمال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عام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بما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ذلك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مبلغ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Y"/>
        </w:rPr>
        <w:t>717,885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مرتبط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بمقترحات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مشروع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غير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مدرجة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خطة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أعمال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عام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2019.</w:t>
      </w:r>
      <w:r w:rsidR="00CD3601" w:rsidRPr="004F4F9F">
        <w:rPr>
          <w:rFonts w:asciiTheme="majorBidi" w:hAnsiTheme="majorBidi" w:cstheme="majorBidi"/>
          <w:sz w:val="26"/>
          <w:szCs w:val="26"/>
          <w:vertAlign w:val="superscript"/>
          <w:lang w:bidi="ar-SY"/>
        </w:rPr>
        <w:footnoteReference w:id="1"/>
      </w:r>
    </w:p>
    <w:p w:rsidR="00CD3601" w:rsidRPr="00664437" w:rsidRDefault="004F4F9F" w:rsidP="006E630D">
      <w:pPr>
        <w:pStyle w:val="0Heading0"/>
        <w:numPr>
          <w:ilvl w:val="0"/>
          <w:numId w:val="35"/>
        </w:numPr>
        <w:bidi/>
        <w:spacing w:after="120" w:line="360" w:lineRule="exact"/>
        <w:ind w:left="6" w:firstLine="0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تبلغ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قيمة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أنشطة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التخفيض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التدريجي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 w:hint="cs"/>
          <w:sz w:val="26"/>
          <w:szCs w:val="26"/>
          <w:rtl/>
          <w:lang w:bidi="ar-SY"/>
        </w:rPr>
        <w:t>ل</w:t>
      </w:r>
      <w:r>
        <w:rPr>
          <w:rFonts w:asciiTheme="majorBidi" w:hAnsiTheme="majorBidi" w:cstheme="majorBidi"/>
          <w:sz w:val="26"/>
          <w:szCs w:val="26"/>
          <w:rtl/>
          <w:lang w:bidi="ar-SY"/>
        </w:rPr>
        <w:t>لمواد الهيدروفلوروكربونية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المقدمة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إلى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الاجتماع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الثالث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والثمانين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/>
          <w:sz w:val="26"/>
          <w:szCs w:val="26"/>
          <w:lang w:bidi="ar-SY"/>
        </w:rPr>
        <w:t>1,849,684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أمريكيا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/>
          <w:sz w:val="26"/>
          <w:szCs w:val="26"/>
          <w:lang w:bidi="ar-SY"/>
        </w:rPr>
        <w:t>64,200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مرتبطة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بمقترحات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مشروع</w:t>
      </w:r>
      <w:r w:rsidR="006E630D">
        <w:rPr>
          <w:rFonts w:asciiTheme="majorBidi" w:hAnsiTheme="majorBidi" w:cstheme="majorBidi" w:hint="cs"/>
          <w:sz w:val="26"/>
          <w:szCs w:val="26"/>
          <w:rtl/>
          <w:lang w:bidi="ar-SY"/>
        </w:rPr>
        <w:t>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غير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مدرجة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/>
          <w:sz w:val="26"/>
          <w:szCs w:val="26"/>
          <w:rtl/>
          <w:lang w:bidi="ar-SY"/>
        </w:rPr>
        <w:t>خطة أعمال عام 2019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.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 w:hint="cs"/>
          <w:sz w:val="26"/>
          <w:szCs w:val="26"/>
          <w:rtl/>
          <w:lang w:bidi="ar-SY"/>
        </w:rPr>
        <w:t>ويعرض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المرفق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الأول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لهذه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الوثيقة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 w:hint="cs"/>
          <w:sz w:val="26"/>
          <w:szCs w:val="26"/>
          <w:rtl/>
          <w:lang w:bidi="ar-SY"/>
        </w:rPr>
        <w:t>قائمة ب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المشروعات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المتعلقة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ب</w:t>
      </w:r>
      <w:r>
        <w:rPr>
          <w:rFonts w:asciiTheme="majorBidi" w:hAnsiTheme="majorBidi" w:cstheme="majorBidi"/>
          <w:sz w:val="26"/>
          <w:szCs w:val="26"/>
          <w:rtl/>
          <w:lang w:bidi="ar-SY"/>
        </w:rPr>
        <w:t>المواد الهيدروفلوروكربونية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 w:hint="cs"/>
          <w:sz w:val="26"/>
          <w:szCs w:val="26"/>
          <w:rtl/>
          <w:lang w:bidi="ar-SY"/>
        </w:rPr>
        <w:t>التي قدمتها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الوكالات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المنفذة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إلى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الاجتماع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الثالث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والثمانين.</w:t>
      </w:r>
    </w:p>
    <w:p w:rsidR="00CD3601" w:rsidRPr="00664437" w:rsidRDefault="006E630D" w:rsidP="006E6B2F">
      <w:pPr>
        <w:pStyle w:val="0Heading0"/>
        <w:numPr>
          <w:ilvl w:val="0"/>
          <w:numId w:val="35"/>
        </w:numPr>
        <w:bidi/>
        <w:spacing w:after="120" w:line="360" w:lineRule="exact"/>
        <w:ind w:left="6" w:firstLine="0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استلام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جميع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المساهمات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الإضافية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المقدمة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17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بلدا</w:t>
      </w:r>
      <w:r w:rsidR="00CD3601" w:rsidRPr="006E630D">
        <w:rPr>
          <w:rFonts w:asciiTheme="majorBidi" w:hAnsiTheme="majorBidi" w:cstheme="majorBidi"/>
          <w:sz w:val="26"/>
          <w:szCs w:val="26"/>
          <w:vertAlign w:val="superscript"/>
          <w:rtl/>
          <w:lang w:bidi="ar-SY"/>
        </w:rPr>
        <w:footnoteReference w:id="2"/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من البلدان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غير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Y"/>
        </w:rPr>
        <w:t>العاملة بموجب المادة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5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وقدرها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Y"/>
        </w:rPr>
        <w:t>25,513,071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Y"/>
        </w:rPr>
        <w:t>أمريكيا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.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منذ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الاجتماع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التاسع والسبعين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صرف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Y"/>
        </w:rPr>
        <w:t>25,503,180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للأنشطة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وال</w:t>
      </w:r>
      <w:r w:rsidR="004F4F9F">
        <w:rPr>
          <w:rFonts w:asciiTheme="majorBidi" w:hAnsiTheme="majorBidi" w:cstheme="majorBidi"/>
          <w:sz w:val="26"/>
          <w:szCs w:val="26"/>
          <w:rtl/>
          <w:lang w:bidi="ar-SY"/>
        </w:rPr>
        <w:t>مشروعات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التمكينية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المتعلقة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ب</w:t>
      </w:r>
      <w:r w:rsidR="004F4F9F">
        <w:rPr>
          <w:rFonts w:asciiTheme="majorBidi" w:hAnsiTheme="majorBidi" w:cstheme="majorBidi"/>
          <w:sz w:val="26"/>
          <w:szCs w:val="26"/>
          <w:rtl/>
          <w:lang w:bidi="ar-SY"/>
        </w:rPr>
        <w:t>المواد الهيدروفلوروكربونية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برصيد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قدره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Y"/>
        </w:rPr>
        <w:t>9,891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أمريكيا.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تبلغ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الفوائد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المتراكمة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المستحقة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المساهمات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الإضافية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حتى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31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ديسمبر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/كانون الأول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2018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قدره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Y"/>
        </w:rPr>
        <w:t>251,138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أمريكيا.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بالإضافة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إلى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ذلك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يزال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هناك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غير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مصروف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قدره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Y"/>
        </w:rPr>
        <w:t>18,003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ت أمريكية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رسوم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lastRenderedPageBreak/>
        <w:t>الاستشار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تمت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الموافقة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عليها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الاجتماع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التاسع والسبعين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.</w:t>
      </w:r>
      <w:r w:rsidR="00CD3601" w:rsidRPr="006E630D">
        <w:rPr>
          <w:rFonts w:asciiTheme="majorBidi" w:hAnsiTheme="majorBidi" w:cstheme="majorBidi"/>
          <w:sz w:val="26"/>
          <w:szCs w:val="26"/>
          <w:vertAlign w:val="superscript"/>
          <w:rtl/>
          <w:lang w:bidi="ar-SY"/>
        </w:rPr>
        <w:footnoteReference w:id="3"/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لذلك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فإن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الإجمالي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المتاح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لبرمجة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أنشطة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E6B2F">
        <w:rPr>
          <w:rFonts w:asciiTheme="majorBidi" w:hAnsiTheme="majorBidi" w:cstheme="majorBidi" w:hint="cs"/>
          <w:sz w:val="26"/>
          <w:szCs w:val="26"/>
          <w:rtl/>
          <w:lang w:bidi="ar-SY"/>
        </w:rPr>
        <w:t>إضافية ل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لتخلص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التدريجي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F4F9F">
        <w:rPr>
          <w:rFonts w:asciiTheme="majorBidi" w:hAnsiTheme="majorBidi" w:cstheme="majorBidi"/>
          <w:sz w:val="26"/>
          <w:szCs w:val="26"/>
          <w:rtl/>
          <w:lang w:bidi="ar-SY"/>
        </w:rPr>
        <w:t>المواد الهيدروفلوروكربونية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قدره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Y"/>
        </w:rPr>
        <w:t>279,032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للاجتماع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الثالث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Y"/>
        </w:rPr>
        <w:t>والثمانين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.</w:t>
      </w:r>
    </w:p>
    <w:p w:rsidR="00CD3601" w:rsidRPr="00664437" w:rsidRDefault="006E630D" w:rsidP="006E630D">
      <w:pPr>
        <w:pStyle w:val="0Heading0"/>
        <w:numPr>
          <w:ilvl w:val="0"/>
          <w:numId w:val="35"/>
        </w:numPr>
        <w:bidi/>
        <w:spacing w:after="120" w:line="360" w:lineRule="exact"/>
        <w:ind w:left="6" w:firstLine="0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يعرض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الجدول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3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قيمة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لأنشطة</w:t>
      </w:r>
      <w:r w:rsidR="00CD3601" w:rsidRPr="006E630D">
        <w:rPr>
          <w:rFonts w:asciiTheme="majorBidi" w:hAnsiTheme="majorBidi" w:cstheme="majorBidi"/>
          <w:sz w:val="26"/>
          <w:szCs w:val="26"/>
          <w:vertAlign w:val="superscript"/>
          <w:lang w:bidi="ar-SY"/>
        </w:rPr>
        <w:footnoteReference w:id="4"/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المدرجة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خطة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الأعمال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جمعة لعام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ولكنها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تقدم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إلى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الاج</w:t>
      </w:r>
      <w:r>
        <w:rPr>
          <w:rFonts w:asciiTheme="majorBidi" w:hAnsiTheme="majorBidi" w:cstheme="majorBidi"/>
          <w:sz w:val="26"/>
          <w:szCs w:val="26"/>
          <w:rtl/>
          <w:lang w:bidi="ar-SY"/>
        </w:rPr>
        <w:t>تماع الثالث والثمانين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.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وترد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قائمة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ب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هذه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الأنشطة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المرفق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الثاني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لهذا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التقرير.</w:t>
      </w:r>
    </w:p>
    <w:p w:rsidR="00CD3601" w:rsidRPr="009D62E2" w:rsidRDefault="00CD3601" w:rsidP="00EA0F35">
      <w:pPr>
        <w:pStyle w:val="ListParagraph"/>
        <w:keepNext/>
        <w:bidi/>
        <w:spacing w:after="120" w:line="360" w:lineRule="exact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bidi="ar-SY"/>
        </w:rPr>
      </w:pP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الجدول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3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-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الأنشطة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 xml:space="preserve">الواردة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في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خطة الأعمال المجمعة </w:t>
      </w:r>
      <w:r w:rsidR="006E630D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 xml:space="preserve">لعام </w:t>
      </w:r>
      <w:r w:rsidR="006E630D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2019</w:t>
      </w:r>
      <w:r w:rsidR="006E630D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التي لم تقدم حتى الآن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</w:p>
    <w:tbl>
      <w:tblPr>
        <w:bidiVisual/>
        <w:tblW w:w="94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20"/>
        <w:gridCol w:w="4530"/>
      </w:tblGrid>
      <w:tr w:rsidR="00CD3601" w:rsidRPr="00CD3601" w:rsidTr="008F2A41">
        <w:trPr>
          <w:tblHeader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3601" w:rsidRPr="00CD3601" w:rsidRDefault="00CD3601" w:rsidP="008F2A4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الوكالة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3601" w:rsidRPr="00CD3601" w:rsidRDefault="00CD3601" w:rsidP="008F2A4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CA" w:eastAsia="en-CA"/>
              </w:rPr>
              <w:t>القيمة</w:t>
            </w:r>
            <w:r w:rsidR="008F642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CA" w:eastAsia="en-CA"/>
              </w:rPr>
              <w:t>(بالدولار</w:t>
            </w:r>
            <w:r w:rsidR="008F642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CA" w:eastAsia="en-CA"/>
              </w:rPr>
              <w:t xml:space="preserve"> </w:t>
            </w:r>
            <w:r w:rsidRPr="00CD360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rtl/>
                <w:lang w:val="en-CA" w:eastAsia="en-CA"/>
              </w:rPr>
              <w:t>الأمريكي)</w:t>
            </w:r>
          </w:p>
        </w:tc>
      </w:tr>
      <w:tr w:rsidR="006E630D" w:rsidRPr="00CD3601" w:rsidTr="008F2A41"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630D" w:rsidRPr="00CD3601" w:rsidRDefault="00EA0F35" w:rsidP="008F2A41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 xml:space="preserve">الوكالات </w:t>
            </w:r>
            <w:r w:rsidR="006E630D" w:rsidRPr="00CD3601">
              <w:rPr>
                <w:rFonts w:asciiTheme="majorBidi" w:hAnsiTheme="majorBidi" w:cstheme="majorBidi"/>
                <w:sz w:val="20"/>
                <w:rtl/>
              </w:rPr>
              <w:t>الثنائي</w:t>
            </w:r>
            <w:r w:rsidR="006E630D">
              <w:rPr>
                <w:rFonts w:asciiTheme="majorBidi" w:hAnsiTheme="majorBidi" w:cstheme="majorBidi" w:hint="cs"/>
                <w:sz w:val="20"/>
                <w:rtl/>
              </w:rPr>
              <w:t>ة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6E630D" w:rsidRPr="006E630D" w:rsidRDefault="006E630D" w:rsidP="00230F74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 w:rsidRPr="006E630D">
              <w:rPr>
                <w:color w:val="000000" w:themeColor="text1"/>
                <w:sz w:val="20"/>
                <w:lang w:val="en-CA"/>
              </w:rPr>
              <w:t>2,151,736</w:t>
            </w:r>
          </w:p>
        </w:tc>
      </w:tr>
      <w:tr w:rsidR="006E630D" w:rsidRPr="00CD3601" w:rsidTr="008F2A41"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630D" w:rsidRPr="00CD3601" w:rsidRDefault="006E630D" w:rsidP="006E630D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/>
              </w:rPr>
            </w:pPr>
            <w:r>
              <w:rPr>
                <w:rFonts w:asciiTheme="majorBidi" w:hAnsiTheme="majorBidi" w:cstheme="majorBidi"/>
                <w:sz w:val="20"/>
                <w:rtl/>
              </w:rPr>
              <w:t>اليوئنديبي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6E630D" w:rsidRPr="006E630D" w:rsidRDefault="006E630D" w:rsidP="00230F74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 w:rsidRPr="006E630D">
              <w:rPr>
                <w:sz w:val="20"/>
              </w:rPr>
              <w:t>14,246,673</w:t>
            </w:r>
          </w:p>
        </w:tc>
      </w:tr>
      <w:tr w:rsidR="006E630D" w:rsidRPr="00CD3601" w:rsidTr="008F2A41"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630D" w:rsidRPr="00CD3601" w:rsidRDefault="006E630D" w:rsidP="008F2A41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اليونيب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6E630D" w:rsidRPr="006E630D" w:rsidRDefault="006E630D" w:rsidP="00230F74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 w:rsidRPr="006E630D">
              <w:rPr>
                <w:sz w:val="20"/>
              </w:rPr>
              <w:t>19,798,737</w:t>
            </w:r>
          </w:p>
        </w:tc>
      </w:tr>
      <w:tr w:rsidR="006E630D" w:rsidRPr="00CD3601" w:rsidTr="008F2A41"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630D" w:rsidRPr="00CD3601" w:rsidRDefault="006E630D" w:rsidP="008F2A41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اليونيدو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6E630D" w:rsidRPr="006E630D" w:rsidRDefault="006E630D" w:rsidP="00230F74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 w:rsidRPr="006E630D">
              <w:rPr>
                <w:sz w:val="20"/>
              </w:rPr>
              <w:t>37,668,288</w:t>
            </w:r>
          </w:p>
        </w:tc>
      </w:tr>
      <w:tr w:rsidR="006E630D" w:rsidRPr="00CD3601" w:rsidTr="008F2A41"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630D" w:rsidRPr="00CD3601" w:rsidRDefault="006E630D" w:rsidP="008F2A41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البنك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الدولي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6E630D" w:rsidRPr="006E630D" w:rsidRDefault="006E630D" w:rsidP="00230F74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 w:rsidRPr="006E630D">
              <w:rPr>
                <w:color w:val="000000" w:themeColor="text1"/>
                <w:sz w:val="20"/>
                <w:lang w:val="en-CA"/>
              </w:rPr>
              <w:t>22,090,716</w:t>
            </w:r>
          </w:p>
        </w:tc>
      </w:tr>
      <w:tr w:rsidR="006E630D" w:rsidRPr="00CD3601" w:rsidTr="008F2A41"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630D" w:rsidRPr="00CD3601" w:rsidRDefault="006E630D" w:rsidP="008F2A41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0"/>
                <w:lang w:val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تقارير</w:t>
            </w:r>
            <w:r>
              <w:rPr>
                <w:rFonts w:asciiTheme="majorBidi" w:hAnsiTheme="majorBidi" w:cstheme="majorBidi" w:hint="cs"/>
                <w:sz w:val="20"/>
                <w:rtl/>
                <w:lang w:bidi="ar-EG"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التحقق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من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خطط إدارة إزالة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الهيدروكلوروفلوروكربونية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6E630D" w:rsidRPr="006E630D" w:rsidRDefault="006E630D" w:rsidP="00230F74">
            <w:pPr>
              <w:bidi/>
              <w:jc w:val="left"/>
              <w:rPr>
                <w:color w:val="000000" w:themeColor="text1"/>
                <w:sz w:val="20"/>
                <w:lang w:val="en-CA"/>
              </w:rPr>
            </w:pPr>
            <w:r w:rsidRPr="006E630D">
              <w:rPr>
                <w:color w:val="000000" w:themeColor="text1"/>
                <w:sz w:val="20"/>
                <w:lang w:val="en-CA"/>
              </w:rPr>
              <w:t>588,600</w:t>
            </w:r>
          </w:p>
        </w:tc>
      </w:tr>
      <w:tr w:rsidR="006E630D" w:rsidRPr="00CD3601" w:rsidTr="008F2A41"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630D" w:rsidRPr="006E630D" w:rsidRDefault="006E630D" w:rsidP="008F2A41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val="en-CA"/>
              </w:rPr>
            </w:pPr>
            <w:r w:rsidRPr="006E630D">
              <w:rPr>
                <w:rFonts w:asciiTheme="majorBidi" w:hAnsiTheme="majorBidi" w:cstheme="majorBidi" w:hint="cs"/>
                <w:b/>
                <w:bCs/>
                <w:sz w:val="20"/>
                <w:rtl/>
              </w:rPr>
              <w:t>ال</w:t>
            </w:r>
            <w:r w:rsidRPr="006E630D">
              <w:rPr>
                <w:rFonts w:asciiTheme="majorBidi" w:hAnsiTheme="majorBidi" w:cstheme="majorBidi"/>
                <w:b/>
                <w:bCs/>
                <w:sz w:val="20"/>
                <w:rtl/>
              </w:rPr>
              <w:t>مجموع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70" w:type="dxa"/>
            </w:tcMar>
          </w:tcPr>
          <w:p w:rsidR="006E630D" w:rsidRPr="006E630D" w:rsidRDefault="006E630D" w:rsidP="00230F74">
            <w:pPr>
              <w:bidi/>
              <w:jc w:val="left"/>
              <w:rPr>
                <w:b/>
                <w:color w:val="000000" w:themeColor="text1"/>
                <w:sz w:val="20"/>
                <w:lang w:val="en-CA"/>
              </w:rPr>
            </w:pPr>
            <w:bookmarkStart w:id="1" w:name="OLE_LINK2"/>
            <w:r w:rsidRPr="006E630D">
              <w:rPr>
                <w:b/>
                <w:color w:val="000000" w:themeColor="text1"/>
                <w:sz w:val="20"/>
                <w:lang w:val="en-CA"/>
              </w:rPr>
              <w:t>96,544,750</w:t>
            </w:r>
            <w:bookmarkEnd w:id="1"/>
          </w:p>
        </w:tc>
      </w:tr>
    </w:tbl>
    <w:p w:rsidR="00CD3601" w:rsidRPr="00F1062B" w:rsidRDefault="00CD3601" w:rsidP="00CD3601">
      <w:pPr>
        <w:bidi/>
        <w:rPr>
          <w:rFonts w:asciiTheme="majorBidi" w:hAnsiTheme="majorBidi" w:cstheme="majorBidi"/>
          <w:sz w:val="26"/>
          <w:szCs w:val="26"/>
          <w:highlight w:val="yellow"/>
        </w:rPr>
      </w:pPr>
    </w:p>
    <w:p w:rsidR="00CD3601" w:rsidRPr="009D62E2" w:rsidRDefault="00CD3601" w:rsidP="009D62E2">
      <w:pPr>
        <w:pStyle w:val="0Heading0"/>
        <w:bidi/>
        <w:spacing w:after="120"/>
        <w:rPr>
          <w:rFonts w:asciiTheme="majorBidi" w:hAnsiTheme="majorBidi" w:cstheme="majorBidi"/>
          <w:b/>
          <w:bCs/>
          <w:sz w:val="26"/>
          <w:szCs w:val="26"/>
          <w:lang w:bidi="ar-SY"/>
        </w:rPr>
      </w:pP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الالتزامات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الآجلة</w:t>
      </w:r>
    </w:p>
    <w:p w:rsidR="00CD3601" w:rsidRPr="00664437" w:rsidRDefault="00EA0F35" w:rsidP="004C5322">
      <w:pPr>
        <w:pStyle w:val="0Heading0"/>
        <w:numPr>
          <w:ilvl w:val="0"/>
          <w:numId w:val="35"/>
        </w:numPr>
        <w:bidi/>
        <w:spacing w:after="120" w:line="360" w:lineRule="exact"/>
        <w:ind w:left="6" w:firstLine="0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إن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الإجمالي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للالتزامات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الآجلة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الحالية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للاتفاقات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متعددة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السنوات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للفترة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إلى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2031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 w:hint="cs"/>
          <w:sz w:val="26"/>
          <w:szCs w:val="26"/>
          <w:rtl/>
          <w:lang w:bidi="ar-SY"/>
        </w:rPr>
        <w:t>قدره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636.41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مليون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على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افتراض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أن</w:t>
      </w:r>
      <w:r w:rsidR="004C5322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يتم الموافقة من حيث المبدأ على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طلبات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التمويل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للاتفاقات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 w:hint="cs"/>
          <w:sz w:val="26"/>
          <w:szCs w:val="26"/>
          <w:rtl/>
          <w:lang w:bidi="ar-SY"/>
        </w:rPr>
        <w:t>ال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متعددة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السنوات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المقدمة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إلى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الاج</w:t>
      </w:r>
      <w:r w:rsidR="006E630D">
        <w:rPr>
          <w:rFonts w:asciiTheme="majorBidi" w:hAnsiTheme="majorBidi" w:cstheme="majorBidi"/>
          <w:sz w:val="26"/>
          <w:szCs w:val="26"/>
          <w:rtl/>
          <w:lang w:bidi="ar-SY"/>
        </w:rPr>
        <w:t>تماع الثالث والثمانين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كما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هو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مبين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الجدول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4.</w:t>
      </w:r>
    </w:p>
    <w:p w:rsidR="00CD3601" w:rsidRPr="00664437" w:rsidRDefault="00CD3601" w:rsidP="004C5322">
      <w:pPr>
        <w:pStyle w:val="ListParagraph"/>
        <w:keepNext/>
        <w:bidi/>
        <w:spacing w:after="120" w:line="360" w:lineRule="exact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</w:pPr>
      <w:r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الجدول</w:t>
      </w:r>
      <w:r w:rsidR="008F6428"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4</w:t>
      </w:r>
      <w:r w:rsidR="004C5322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-</w:t>
      </w:r>
      <w:r w:rsidR="008F6428"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الالتزامات</w:t>
      </w:r>
      <w:r w:rsidR="008F6428"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الآجلة</w:t>
      </w:r>
      <w:r w:rsidR="008F6428"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(2019</w:t>
      </w:r>
      <w:r w:rsidR="008F6428"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-</w:t>
      </w:r>
      <w:r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2031)</w:t>
      </w:r>
      <w:r w:rsidR="008F6428"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(بآلاف</w:t>
      </w:r>
      <w:r w:rsidR="008F6428"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الدولارات</w:t>
      </w:r>
      <w:r w:rsidR="004C5322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 xml:space="preserve"> الأمريكية</w:t>
      </w:r>
      <w:r w:rsidRPr="00664437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)</w:t>
      </w:r>
    </w:p>
    <w:tbl>
      <w:tblPr>
        <w:bidiVisual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2"/>
        <w:gridCol w:w="709"/>
        <w:gridCol w:w="710"/>
        <w:gridCol w:w="710"/>
        <w:gridCol w:w="710"/>
        <w:gridCol w:w="709"/>
        <w:gridCol w:w="710"/>
        <w:gridCol w:w="710"/>
        <w:gridCol w:w="710"/>
        <w:gridCol w:w="710"/>
        <w:gridCol w:w="496"/>
        <w:gridCol w:w="496"/>
        <w:gridCol w:w="851"/>
      </w:tblGrid>
      <w:tr w:rsidR="00CD3601" w:rsidRPr="00CD3601" w:rsidTr="008F2A41">
        <w:trPr>
          <w:trHeight w:val="276"/>
          <w:tblHeader/>
        </w:trPr>
        <w:tc>
          <w:tcPr>
            <w:tcW w:w="1262" w:type="dxa"/>
            <w:shd w:val="clear" w:color="auto" w:fill="auto"/>
            <w:hideMark/>
          </w:tcPr>
          <w:p w:rsidR="00CD3601" w:rsidRPr="00CD3601" w:rsidRDefault="00CD3601" w:rsidP="008F2A4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الوصف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2019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2020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2021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2023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2024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2025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2026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2027</w:t>
            </w:r>
          </w:p>
        </w:tc>
        <w:tc>
          <w:tcPr>
            <w:tcW w:w="496" w:type="dxa"/>
            <w:shd w:val="clear" w:color="auto" w:fill="auto"/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2030</w:t>
            </w:r>
          </w:p>
        </w:tc>
        <w:tc>
          <w:tcPr>
            <w:tcW w:w="49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  <w:t>2031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CD3601" w:rsidRPr="00CD3601" w:rsidRDefault="00CD3601" w:rsidP="008F2A41">
            <w:pPr>
              <w:bidi/>
              <w:ind w:left="-200" w:right="-173"/>
              <w:jc w:val="center"/>
              <w:rPr>
                <w:rFonts w:asciiTheme="majorBidi" w:hAnsiTheme="majorBidi" w:cstheme="majorBidi"/>
                <w:b/>
                <w:bCs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  <w:lang w:val="en-CA" w:eastAsia="en-CA"/>
              </w:rPr>
              <w:t>المجموع</w:t>
            </w:r>
          </w:p>
        </w:tc>
      </w:tr>
      <w:tr w:rsidR="006E630D" w:rsidRPr="00CD3601" w:rsidTr="008F2A41">
        <w:trPr>
          <w:trHeight w:val="320"/>
        </w:trPr>
        <w:tc>
          <w:tcPr>
            <w:tcW w:w="1262" w:type="dxa"/>
            <w:shd w:val="clear" w:color="auto" w:fill="auto"/>
            <w:hideMark/>
          </w:tcPr>
          <w:p w:rsidR="006E630D" w:rsidRPr="00CD3601" w:rsidRDefault="00EA0F35" w:rsidP="008F2A41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موافق عليها</w:t>
            </w:r>
            <w:r w:rsidR="006E630D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6E630D" w:rsidRPr="00CD3601">
              <w:rPr>
                <w:rFonts w:asciiTheme="majorBidi" w:hAnsiTheme="majorBidi" w:cstheme="majorBidi"/>
                <w:sz w:val="20"/>
                <w:rtl/>
              </w:rPr>
              <w:t>من</w:t>
            </w:r>
            <w:r w:rsidR="006E630D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6E630D" w:rsidRPr="00CD3601">
              <w:rPr>
                <w:rFonts w:asciiTheme="majorBidi" w:hAnsiTheme="majorBidi" w:cstheme="majorBidi"/>
                <w:sz w:val="20"/>
                <w:rtl/>
              </w:rPr>
              <w:t>حيث</w:t>
            </w:r>
            <w:r w:rsidR="006E630D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6E630D" w:rsidRPr="00CD3601">
              <w:rPr>
                <w:rFonts w:asciiTheme="majorBidi" w:hAnsiTheme="majorBidi" w:cstheme="majorBidi"/>
                <w:sz w:val="20"/>
                <w:rtl/>
              </w:rPr>
              <w:t>المبدأ</w:t>
            </w:r>
            <w:r w:rsidR="006E630D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6E630D" w:rsidRPr="00CD3601">
              <w:rPr>
                <w:rFonts w:asciiTheme="majorBidi" w:hAnsiTheme="majorBidi" w:cstheme="majorBidi"/>
                <w:sz w:val="20"/>
              </w:rPr>
              <w:t>*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6E630D" w:rsidRDefault="006E630D">
            <w:pPr>
              <w:ind w:right="-29"/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109,215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6E630D" w:rsidRDefault="006E630D">
            <w:pPr>
              <w:ind w:left="-117"/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128,389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95,710</w:t>
            </w:r>
          </w:p>
        </w:tc>
        <w:tc>
          <w:tcPr>
            <w:tcW w:w="710" w:type="dxa"/>
            <w:shd w:val="clear" w:color="auto" w:fill="auto"/>
            <w:hideMark/>
          </w:tcPr>
          <w:p w:rsidR="006E630D" w:rsidRDefault="006E630D">
            <w:pPr>
              <w:ind w:left="-123"/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78,374</w:t>
            </w:r>
          </w:p>
        </w:tc>
        <w:tc>
          <w:tcPr>
            <w:tcW w:w="709" w:type="dxa"/>
            <w:shd w:val="clear" w:color="auto" w:fill="auto"/>
            <w:hideMark/>
          </w:tcPr>
          <w:p w:rsidR="006E630D" w:rsidRDefault="006E630D">
            <w:pPr>
              <w:ind w:left="-170"/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40,142</w:t>
            </w:r>
          </w:p>
        </w:tc>
        <w:tc>
          <w:tcPr>
            <w:tcW w:w="710" w:type="dxa"/>
            <w:shd w:val="clear" w:color="auto" w:fill="auto"/>
            <w:hideMark/>
          </w:tcPr>
          <w:p w:rsidR="006E630D" w:rsidRDefault="006E630D">
            <w:pPr>
              <w:ind w:left="-193" w:right="-86"/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33,458</w:t>
            </w:r>
          </w:p>
        </w:tc>
        <w:tc>
          <w:tcPr>
            <w:tcW w:w="710" w:type="dxa"/>
            <w:shd w:val="clear" w:color="auto" w:fill="auto"/>
            <w:hideMark/>
          </w:tcPr>
          <w:p w:rsidR="006E630D" w:rsidRDefault="006E630D">
            <w:pPr>
              <w:ind w:left="-156"/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28,641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26,657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17,094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212</w:t>
            </w:r>
          </w:p>
        </w:tc>
        <w:tc>
          <w:tcPr>
            <w:tcW w:w="49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57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ind w:left="-208"/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557,948</w:t>
            </w:r>
          </w:p>
        </w:tc>
      </w:tr>
      <w:tr w:rsidR="006E630D" w:rsidRPr="00CD3601" w:rsidTr="008F2A41">
        <w:trPr>
          <w:trHeight w:val="412"/>
        </w:trPr>
        <w:tc>
          <w:tcPr>
            <w:tcW w:w="1262" w:type="dxa"/>
            <w:shd w:val="clear" w:color="auto" w:fill="auto"/>
            <w:hideMark/>
          </w:tcPr>
          <w:p w:rsidR="006E630D" w:rsidRPr="00CD3601" w:rsidRDefault="006E630D" w:rsidP="00EA0F35">
            <w:pPr>
              <w:bidi/>
              <w:ind w:right="-112"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مقدم</w:t>
            </w:r>
            <w:r w:rsidR="00EA0F35">
              <w:rPr>
                <w:rFonts w:asciiTheme="majorBidi" w:hAnsiTheme="majorBidi" w:cstheme="majorBidi" w:hint="cs"/>
                <w:sz w:val="20"/>
                <w:rtl/>
              </w:rPr>
              <w:t>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إلى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EA0F35">
              <w:rPr>
                <w:rFonts w:asciiTheme="majorBidi" w:hAnsiTheme="majorBidi" w:cstheme="majorBidi" w:hint="cs"/>
                <w:sz w:val="20"/>
                <w:rtl/>
              </w:rPr>
              <w:t>الاجتماع الثالث والثمانين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26,155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26,155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26,155</w:t>
            </w:r>
          </w:p>
        </w:tc>
        <w:tc>
          <w:tcPr>
            <w:tcW w:w="710" w:type="dxa"/>
            <w:shd w:val="clear" w:color="auto" w:fill="auto"/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710" w:type="dxa"/>
            <w:shd w:val="clear" w:color="auto" w:fill="auto"/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710" w:type="dxa"/>
            <w:shd w:val="clear" w:color="auto" w:fill="auto"/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49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jc w:val="right"/>
              <w:rPr>
                <w:sz w:val="20"/>
                <w:lang w:val="en-CA" w:eastAsia="en-CA"/>
              </w:rPr>
            </w:pPr>
            <w:r>
              <w:rPr>
                <w:sz w:val="20"/>
                <w:lang w:val="en-CA" w:eastAsia="en-CA"/>
              </w:rPr>
              <w:t>78,465</w:t>
            </w:r>
          </w:p>
        </w:tc>
      </w:tr>
      <w:tr w:rsidR="006E630D" w:rsidRPr="00CD3601" w:rsidTr="008F2A41">
        <w:trPr>
          <w:trHeight w:val="276"/>
        </w:trPr>
        <w:tc>
          <w:tcPr>
            <w:tcW w:w="1262" w:type="dxa"/>
            <w:shd w:val="clear" w:color="auto" w:fill="auto"/>
            <w:hideMark/>
          </w:tcPr>
          <w:p w:rsidR="006E630D" w:rsidRPr="00CD3601" w:rsidRDefault="00EA0F35" w:rsidP="008F2A41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rtl/>
              </w:rPr>
              <w:t>ال</w:t>
            </w:r>
            <w:r w:rsidR="006E630D"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مجموع</w:t>
            </w: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6E630D" w:rsidRDefault="006E630D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135,370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57" w:type="dxa"/>
            </w:tcMar>
            <w:hideMark/>
          </w:tcPr>
          <w:p w:rsidR="006E630D" w:rsidRDefault="006E630D">
            <w:pPr>
              <w:ind w:left="-117" w:right="-27"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154,544</w:t>
            </w:r>
          </w:p>
        </w:tc>
        <w:tc>
          <w:tcPr>
            <w:tcW w:w="71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6E630D" w:rsidRDefault="006E630D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121,865</w:t>
            </w:r>
          </w:p>
        </w:tc>
        <w:tc>
          <w:tcPr>
            <w:tcW w:w="710" w:type="dxa"/>
            <w:shd w:val="clear" w:color="auto" w:fill="auto"/>
            <w:hideMark/>
          </w:tcPr>
          <w:p w:rsidR="006E630D" w:rsidRDefault="006E630D">
            <w:pPr>
              <w:ind w:left="-193" w:right="-86"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78,374</w:t>
            </w:r>
          </w:p>
        </w:tc>
        <w:tc>
          <w:tcPr>
            <w:tcW w:w="709" w:type="dxa"/>
            <w:shd w:val="clear" w:color="auto" w:fill="auto"/>
            <w:hideMark/>
          </w:tcPr>
          <w:p w:rsidR="006E630D" w:rsidRDefault="006E630D">
            <w:pPr>
              <w:ind w:left="-193" w:right="-86"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40,142</w:t>
            </w:r>
          </w:p>
        </w:tc>
        <w:tc>
          <w:tcPr>
            <w:tcW w:w="710" w:type="dxa"/>
            <w:shd w:val="clear" w:color="auto" w:fill="auto"/>
            <w:hideMark/>
          </w:tcPr>
          <w:p w:rsidR="006E630D" w:rsidRDefault="006E630D">
            <w:pPr>
              <w:ind w:left="-193" w:right="-86"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33,458</w:t>
            </w:r>
          </w:p>
        </w:tc>
        <w:tc>
          <w:tcPr>
            <w:tcW w:w="710" w:type="dxa"/>
            <w:shd w:val="clear" w:color="auto" w:fill="auto"/>
            <w:hideMark/>
          </w:tcPr>
          <w:p w:rsidR="006E630D" w:rsidRDefault="006E630D">
            <w:pPr>
              <w:ind w:left="-193" w:right="-86"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28,641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jc w:val="right"/>
              <w:rPr>
                <w:b/>
                <w:sz w:val="20"/>
                <w:lang w:val="en-CA" w:eastAsia="en-CA"/>
              </w:rPr>
            </w:pPr>
            <w:r>
              <w:rPr>
                <w:b/>
                <w:sz w:val="20"/>
                <w:lang w:val="en-CA" w:eastAsia="en-CA"/>
              </w:rPr>
              <w:t>26,657</w:t>
            </w:r>
          </w:p>
        </w:tc>
        <w:tc>
          <w:tcPr>
            <w:tcW w:w="710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17,094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212</w:t>
            </w:r>
          </w:p>
        </w:tc>
        <w:tc>
          <w:tcPr>
            <w:tcW w:w="496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6E630D" w:rsidRDefault="006E630D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57</w:t>
            </w:r>
          </w:p>
        </w:tc>
        <w:tc>
          <w:tcPr>
            <w:tcW w:w="851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6E630D" w:rsidRDefault="006E630D">
            <w:pPr>
              <w:ind w:left="-208"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b/>
                <w:bCs/>
                <w:sz w:val="20"/>
                <w:lang w:val="en-CA" w:eastAsia="en-CA"/>
              </w:rPr>
              <w:t>636,413</w:t>
            </w:r>
          </w:p>
        </w:tc>
      </w:tr>
    </w:tbl>
    <w:p w:rsidR="00CD3601" w:rsidRPr="00CD3601" w:rsidRDefault="00CD3601" w:rsidP="00EA0F35">
      <w:pPr>
        <w:widowControl w:val="0"/>
        <w:bidi/>
        <w:spacing w:before="120"/>
        <w:rPr>
          <w:rFonts w:asciiTheme="majorBidi" w:hAnsiTheme="majorBidi" w:cstheme="majorBidi"/>
          <w:b/>
          <w:sz w:val="22"/>
          <w:szCs w:val="22"/>
          <w:rtl/>
          <w:lang w:val="en-CA"/>
        </w:rPr>
      </w:pP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*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بما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في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ذلك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="004C5322">
        <w:rPr>
          <w:rFonts w:asciiTheme="majorBidi" w:hAnsiTheme="majorBidi" w:cstheme="majorBidi" w:hint="cs"/>
          <w:b/>
          <w:sz w:val="22"/>
          <w:szCs w:val="22"/>
          <w:rtl/>
          <w:lang w:val="en-CA"/>
        </w:rPr>
        <w:t>ال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اتفاقات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="004C5322">
        <w:rPr>
          <w:rFonts w:asciiTheme="majorBidi" w:hAnsiTheme="majorBidi" w:cstheme="majorBidi" w:hint="cs"/>
          <w:b/>
          <w:sz w:val="22"/>
          <w:szCs w:val="22"/>
          <w:rtl/>
          <w:lang w:val="en-CA"/>
        </w:rPr>
        <w:t>المنقحة ل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خطط إدارة إزالة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المواد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الهيدروكلوروفلوروكربونية.</w:t>
      </w:r>
    </w:p>
    <w:p w:rsidR="00CD3601" w:rsidRPr="00F1062B" w:rsidRDefault="00CD3601" w:rsidP="00CD3601">
      <w:pPr>
        <w:keepNext/>
        <w:bidi/>
        <w:spacing w:line="160" w:lineRule="exact"/>
        <w:rPr>
          <w:rFonts w:asciiTheme="majorBidi" w:hAnsiTheme="majorBidi" w:cstheme="majorBidi"/>
          <w:bCs/>
          <w:color w:val="000000" w:themeColor="text1"/>
          <w:sz w:val="26"/>
          <w:szCs w:val="26"/>
        </w:rPr>
      </w:pPr>
    </w:p>
    <w:p w:rsidR="00CD3601" w:rsidRPr="009D62E2" w:rsidRDefault="00CD3601" w:rsidP="004C5322">
      <w:pPr>
        <w:pStyle w:val="ListParagraph"/>
        <w:keepNext/>
        <w:bidi/>
        <w:spacing w:after="120" w:line="360" w:lineRule="exact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</w:pP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الجزء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الثاني: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تخصيص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الموارد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لفترة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ال</w:t>
      </w:r>
      <w:r w:rsidR="00604547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سنوات الثلاث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2018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-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2020</w:t>
      </w:r>
    </w:p>
    <w:p w:rsidR="00CD3601" w:rsidRPr="00664437" w:rsidRDefault="00CD3601" w:rsidP="004C5322">
      <w:pPr>
        <w:pStyle w:val="0Heading0"/>
        <w:numPr>
          <w:ilvl w:val="0"/>
          <w:numId w:val="35"/>
        </w:numPr>
        <w:bidi/>
        <w:spacing w:after="120" w:line="360" w:lineRule="exact"/>
        <w:ind w:left="6" w:firstLine="0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الموارد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وافقت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عليها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الأطراف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بروتوكول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مونتريال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 w:rsidRPr="004C5322">
        <w:rPr>
          <w:rFonts w:asciiTheme="majorBidi" w:hAnsiTheme="majorBidi"/>
          <w:sz w:val="26"/>
          <w:szCs w:val="26"/>
          <w:rtl/>
          <w:lang w:bidi="ar-SY"/>
        </w:rPr>
        <w:t>لفترة ال</w:t>
      </w:r>
      <w:r w:rsidR="00604547">
        <w:rPr>
          <w:rFonts w:asciiTheme="majorBidi" w:hAnsiTheme="majorBidi"/>
          <w:sz w:val="26"/>
          <w:szCs w:val="26"/>
          <w:rtl/>
          <w:lang w:bidi="ar-SY"/>
        </w:rPr>
        <w:t>سنوات الثلاث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2018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>-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2020</w:t>
      </w:r>
      <w:r w:rsidRPr="004C5322">
        <w:rPr>
          <w:rFonts w:asciiTheme="majorBidi" w:hAnsiTheme="majorBidi" w:cstheme="majorBidi"/>
          <w:sz w:val="26"/>
          <w:szCs w:val="26"/>
          <w:vertAlign w:val="superscript"/>
          <w:rtl/>
          <w:lang w:bidi="ar-SY"/>
        </w:rPr>
        <w:footnoteReference w:id="5"/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قيمته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/>
          <w:sz w:val="26"/>
          <w:szCs w:val="26"/>
          <w:lang w:bidi="ar-SY"/>
        </w:rPr>
        <w:t>540,000,000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أمريكي.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هذا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المبلغ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تخصيص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/>
          <w:sz w:val="26"/>
          <w:szCs w:val="26"/>
          <w:lang w:bidi="ar-SY"/>
        </w:rPr>
        <w:t>144,488,023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للأنشطة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 w:hint="cs"/>
          <w:sz w:val="26"/>
          <w:szCs w:val="26"/>
          <w:rtl/>
          <w:lang w:bidi="ar-SY"/>
        </w:rPr>
        <w:t>الموافق عليها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عام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2018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 w:hint="cs"/>
          <w:sz w:val="26"/>
          <w:szCs w:val="26"/>
          <w:rtl/>
          <w:lang w:bidi="ar-SY"/>
        </w:rPr>
        <w:t>وسيتبقى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/>
          <w:sz w:val="26"/>
          <w:szCs w:val="26"/>
          <w:lang w:bidi="ar-SY"/>
        </w:rPr>
        <w:t>395,511,977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لعامي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و2020.</w:t>
      </w:r>
    </w:p>
    <w:p w:rsidR="00CD3601" w:rsidRPr="00664437" w:rsidRDefault="004C5322" w:rsidP="004C5322">
      <w:pPr>
        <w:pStyle w:val="0Heading0"/>
        <w:numPr>
          <w:ilvl w:val="0"/>
          <w:numId w:val="35"/>
        </w:numPr>
        <w:bidi/>
        <w:spacing w:after="120" w:line="360" w:lineRule="exact"/>
        <w:ind w:left="6" w:firstLine="0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>
        <w:rPr>
          <w:rFonts w:asciiTheme="majorBidi" w:hAnsiTheme="majorBidi" w:cstheme="majorBidi" w:hint="cs"/>
          <w:sz w:val="26"/>
          <w:szCs w:val="26"/>
          <w:rtl/>
          <w:lang w:bidi="ar-EG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تبلغ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قيمة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الأنشطة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تم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استعراضها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أو التوصية بها للاجتماع الثالث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والثمانين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والأنشطة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المتبقية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خطة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الأعمال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تشغيل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الأمانة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/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اللجنة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التنفيذية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/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الرصد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والتقييم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وأمين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الخزانة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للفترة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و2020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قيمته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lang w:bidi="ar-SY"/>
        </w:rPr>
        <w:lastRenderedPageBreak/>
        <w:t>362,410,576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ا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وهي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أقل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الموارد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المتاحة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بمبلغ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CA" w:bidi="ar-SY"/>
        </w:rPr>
        <w:t>33,101,402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أمريكي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كما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هو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موضح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الجدول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 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5.</w:t>
      </w:r>
    </w:p>
    <w:p w:rsidR="00CD3601" w:rsidRPr="009D62E2" w:rsidRDefault="00CD3601" w:rsidP="00EA0F35">
      <w:pPr>
        <w:pStyle w:val="ListParagraph"/>
        <w:keepNext/>
        <w:bidi/>
        <w:spacing w:after="120" w:line="360" w:lineRule="exact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bidi="ar-SY"/>
        </w:rPr>
      </w:pP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الجدول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5</w:t>
      </w:r>
      <w:r w:rsidR="00EA0F35">
        <w:rPr>
          <w:rFonts w:asciiTheme="majorBidi" w:hAnsiTheme="majorBidi" w:cstheme="majorBidi" w:hint="cs"/>
          <w:b/>
          <w:bCs/>
          <w:sz w:val="26"/>
          <w:szCs w:val="26"/>
          <w:rtl/>
          <w:lang w:bidi="ar-SY"/>
        </w:rPr>
        <w:t>-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تخصيص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الموارد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لعامي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2019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="009D62E2"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و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2020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(دولار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أمريكي)</w:t>
      </w:r>
      <w:bookmarkStart w:id="2" w:name="_GoBack"/>
      <w:bookmarkEnd w:id="2"/>
    </w:p>
    <w:tbl>
      <w:tblPr>
        <w:bidiVisual/>
        <w:tblW w:w="9493" w:type="dxa"/>
        <w:tblLayout w:type="fixed"/>
        <w:tblLook w:val="04A0" w:firstRow="1" w:lastRow="0" w:firstColumn="1" w:lastColumn="0" w:noHBand="0" w:noVBand="1"/>
      </w:tblPr>
      <w:tblGrid>
        <w:gridCol w:w="5249"/>
        <w:gridCol w:w="1414"/>
        <w:gridCol w:w="1415"/>
        <w:gridCol w:w="1415"/>
      </w:tblGrid>
      <w:tr w:rsidR="00CD3601" w:rsidRPr="00CD3601" w:rsidTr="008F2A41">
        <w:trPr>
          <w:trHeight w:val="276"/>
          <w:tblHeader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3601" w:rsidRPr="00CD3601" w:rsidRDefault="00CD3601" w:rsidP="008F2A41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الوصف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601" w:rsidRPr="00CD3601" w:rsidRDefault="00CD3601" w:rsidP="008F2A4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en-CA"/>
              </w:rPr>
              <w:t>2019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601" w:rsidRPr="00CD3601" w:rsidRDefault="00CD3601" w:rsidP="008F2A4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en-CA"/>
              </w:rPr>
              <w:t>2020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3601" w:rsidRPr="00CD3601" w:rsidRDefault="004C5322" w:rsidP="008F2A4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0"/>
                <w:rtl/>
                <w:lang w:val="en-CA" w:eastAsia="en-CA"/>
              </w:rPr>
              <w:t>المجموع</w:t>
            </w:r>
          </w:p>
        </w:tc>
      </w:tr>
      <w:tr w:rsidR="004C5322" w:rsidRPr="00CD3601" w:rsidTr="008F2A41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CD3601" w:rsidRDefault="004C5322" w:rsidP="008F2A41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تخصيص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الموارد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المنقح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(أ)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</w:rPr>
              <w:t>*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224,511,977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171,000,000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395,511,977</w:t>
            </w:r>
          </w:p>
        </w:tc>
      </w:tr>
      <w:tr w:rsidR="004C5322" w:rsidRPr="00CD3601" w:rsidTr="008F2A41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 w:rsidP="008F2A41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en-CA"/>
              </w:rPr>
            </w:pPr>
            <w:r w:rsidRPr="004C5322">
              <w:rPr>
                <w:rFonts w:asciiTheme="majorBidi" w:hAnsiTheme="majorBidi" w:cstheme="majorBidi"/>
                <w:b/>
                <w:bCs/>
                <w:sz w:val="20"/>
                <w:rtl/>
              </w:rPr>
              <w:t>تكاليف المشروع</w:t>
            </w:r>
            <w:r w:rsidRPr="004C5322">
              <w:rPr>
                <w:rFonts w:asciiTheme="majorBidi" w:hAnsiTheme="majorBidi" w:cstheme="majorBidi" w:hint="cs"/>
                <w:b/>
                <w:bCs/>
                <w:sz w:val="20"/>
                <w:rtl/>
              </w:rPr>
              <w:t>ات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lef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lef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lef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 </w:t>
            </w:r>
          </w:p>
        </w:tc>
      </w:tr>
      <w:tr w:rsidR="004C5322" w:rsidRPr="00CD3601" w:rsidTr="008F2A41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CD3601" w:rsidRDefault="004C5322" w:rsidP="004C5322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المبالغ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المستعرضة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أو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الموصى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بها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للاجتماع الثالث والثمانين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68,069,436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lef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68,069,436</w:t>
            </w:r>
          </w:p>
        </w:tc>
      </w:tr>
      <w:tr w:rsidR="004C5322" w:rsidRPr="00CD3601" w:rsidTr="008F2A41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CD3601" w:rsidRDefault="004C5322" w:rsidP="008F2A41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القيم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المتبقية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ل</w:t>
            </w:r>
            <w:r>
              <w:rPr>
                <w:rFonts w:asciiTheme="majorBidi" w:hAnsiTheme="majorBidi" w:cstheme="majorBidi"/>
                <w:sz w:val="20"/>
                <w:rtl/>
              </w:rPr>
              <w:t>خطط الأعمال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96,544,750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183,042,844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279,587,594</w:t>
            </w:r>
          </w:p>
        </w:tc>
      </w:tr>
      <w:tr w:rsidR="004C5322" w:rsidRPr="00CD3601" w:rsidTr="008F2A41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CD3601" w:rsidRDefault="004C5322" w:rsidP="004C5322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المجموع الفرعي ل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تكاليف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المشروع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ات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(ب)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164,614,186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183,042,844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347,657,030</w:t>
            </w:r>
          </w:p>
        </w:tc>
      </w:tr>
      <w:tr w:rsidR="004C5322" w:rsidRPr="00CD3601" w:rsidTr="008F2A41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 w:rsidP="008F2A41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en-CA"/>
              </w:rPr>
            </w:pPr>
            <w:r w:rsidRPr="004C5322">
              <w:rPr>
                <w:rFonts w:asciiTheme="majorBidi" w:hAnsiTheme="majorBidi" w:cstheme="majorBidi"/>
                <w:b/>
                <w:bCs/>
                <w:sz w:val="20"/>
                <w:rtl/>
              </w:rPr>
              <w:t>التكاليف المتكررة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lef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lef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lef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 </w:t>
            </w:r>
          </w:p>
        </w:tc>
      </w:tr>
      <w:tr w:rsidR="004C5322" w:rsidRPr="00CD3601" w:rsidTr="008F2A41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CD3601" w:rsidRDefault="004C5322" w:rsidP="008F2A41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الأمانة</w:t>
            </w:r>
            <w:r>
              <w:rPr>
                <w:rFonts w:asciiTheme="majorBidi" w:hAnsiTheme="majorBidi" w:cstheme="majorBidi"/>
                <w:sz w:val="20"/>
                <w:rtl/>
              </w:rPr>
              <w:t>/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اللجنة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التنفيذية</w:t>
            </w:r>
            <w:r>
              <w:rPr>
                <w:rFonts w:asciiTheme="majorBidi" w:hAnsiTheme="majorBidi" w:cstheme="majorBidi"/>
                <w:sz w:val="20"/>
                <w:rtl/>
              </w:rPr>
              <w:t>/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الرصد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والتقييم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6,799,233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6,954,313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13,753,546</w:t>
            </w:r>
          </w:p>
        </w:tc>
      </w:tr>
      <w:tr w:rsidR="004C5322" w:rsidRPr="00CD3601" w:rsidTr="008F2A41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CD3601" w:rsidRDefault="004C5322" w:rsidP="008F2A41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en-CA"/>
              </w:rPr>
            </w:pPr>
            <w:r>
              <w:rPr>
                <w:rFonts w:asciiTheme="majorBidi" w:hAnsiTheme="majorBidi" w:cstheme="majorBidi"/>
                <w:sz w:val="20"/>
                <w:rtl/>
              </w:rPr>
              <w:t>أمين الخزانة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500,000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500,000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1,000,000</w:t>
            </w:r>
          </w:p>
        </w:tc>
      </w:tr>
      <w:tr w:rsidR="004C5322" w:rsidRPr="00CD3601" w:rsidTr="008F2A41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CD3601" w:rsidRDefault="004C5322" w:rsidP="004C5322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en-CA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ال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مجموع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الفرعي ل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لتكاليف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المتكررة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(ج)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7,299,233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7,454,313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14,753,546</w:t>
            </w:r>
          </w:p>
        </w:tc>
      </w:tr>
      <w:tr w:rsidR="004C5322" w:rsidRPr="00CD3601" w:rsidTr="008F2A41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CD3601" w:rsidRDefault="004C5322" w:rsidP="008F2A41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lang w:val="en-CA" w:eastAsia="en-CA"/>
              </w:rPr>
            </w:pPr>
            <w:r w:rsidRPr="00CD3601">
              <w:rPr>
                <w:rFonts w:asciiTheme="majorBidi" w:hAnsiTheme="majorBidi" w:cstheme="majorBidi"/>
                <w:sz w:val="20"/>
                <w:rtl/>
              </w:rPr>
              <w:t>مجموع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التكاليف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(د)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=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(ب)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+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CD3601">
              <w:rPr>
                <w:rFonts w:asciiTheme="majorBidi" w:hAnsiTheme="majorBidi" w:cstheme="majorBidi"/>
                <w:sz w:val="20"/>
                <w:rtl/>
              </w:rPr>
              <w:t>(ج)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171,913,419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190,497,157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sz w:val="20"/>
                <w:szCs w:val="16"/>
                <w:lang w:val="en-CA" w:eastAsia="en-CA"/>
              </w:rPr>
            </w:pPr>
            <w:r w:rsidRPr="004C5322">
              <w:rPr>
                <w:sz w:val="20"/>
                <w:szCs w:val="16"/>
                <w:lang w:val="en-CA" w:eastAsia="en-CA"/>
              </w:rPr>
              <w:t>362,410,576</w:t>
            </w:r>
          </w:p>
        </w:tc>
      </w:tr>
      <w:tr w:rsidR="004C5322" w:rsidRPr="00CD3601" w:rsidTr="008F2A41">
        <w:trPr>
          <w:trHeight w:val="276"/>
        </w:trPr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5322" w:rsidRPr="004C5322" w:rsidRDefault="004C5322" w:rsidP="008F2A41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lang w:val="en-CA" w:eastAsia="en-CA"/>
              </w:rPr>
            </w:pPr>
            <w:r w:rsidRPr="004C5322">
              <w:rPr>
                <w:rFonts w:asciiTheme="majorBidi" w:hAnsiTheme="majorBidi" w:cstheme="majorBidi"/>
                <w:b/>
                <w:bCs/>
                <w:sz w:val="20"/>
                <w:rtl/>
              </w:rPr>
              <w:t>الرصيد (هـ) = (أ) - (د)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b/>
                <w:bCs/>
                <w:sz w:val="20"/>
                <w:szCs w:val="16"/>
                <w:lang w:val="en-CA" w:eastAsia="en-CA"/>
              </w:rPr>
            </w:pPr>
            <w:r w:rsidRPr="004C5322">
              <w:rPr>
                <w:b/>
                <w:bCs/>
                <w:sz w:val="20"/>
                <w:szCs w:val="16"/>
                <w:lang w:val="en-CA" w:eastAsia="en-CA"/>
              </w:rPr>
              <w:t>52,598,558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b/>
                <w:bCs/>
                <w:sz w:val="20"/>
                <w:szCs w:val="16"/>
                <w:lang w:val="en-CA" w:eastAsia="en-CA"/>
              </w:rPr>
            </w:pPr>
            <w:r w:rsidRPr="004C5322">
              <w:rPr>
                <w:b/>
                <w:bCs/>
                <w:sz w:val="20"/>
                <w:szCs w:val="16"/>
                <w:lang w:val="en-CA" w:eastAsia="en-CA"/>
              </w:rPr>
              <w:t>-19,497,157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322" w:rsidRPr="004C5322" w:rsidRDefault="004C5322">
            <w:pPr>
              <w:jc w:val="right"/>
              <w:rPr>
                <w:b/>
                <w:bCs/>
                <w:sz w:val="20"/>
                <w:szCs w:val="16"/>
                <w:lang w:val="en-CA" w:eastAsia="en-CA"/>
              </w:rPr>
            </w:pPr>
            <w:r w:rsidRPr="004C5322">
              <w:rPr>
                <w:b/>
                <w:bCs/>
                <w:sz w:val="20"/>
                <w:szCs w:val="16"/>
                <w:lang w:val="en-CA" w:eastAsia="en-CA"/>
              </w:rPr>
              <w:t>33,101,402</w:t>
            </w:r>
          </w:p>
        </w:tc>
      </w:tr>
    </w:tbl>
    <w:p w:rsidR="00CD3601" w:rsidRPr="00CD3601" w:rsidRDefault="00CD3601" w:rsidP="00EA0F35">
      <w:pPr>
        <w:widowControl w:val="0"/>
        <w:bidi/>
        <w:spacing w:before="120"/>
        <w:rPr>
          <w:rFonts w:asciiTheme="majorBidi" w:hAnsiTheme="majorBidi" w:cstheme="majorBidi"/>
          <w:b/>
          <w:sz w:val="22"/>
          <w:szCs w:val="22"/>
          <w:lang w:val="en-CA"/>
        </w:rPr>
      </w:pP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*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الموارد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المتاحة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من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تجديد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موارد</w:t>
      </w:r>
      <w:r w:rsidR="004C5322">
        <w:rPr>
          <w:rFonts w:asciiTheme="majorBidi" w:hAnsiTheme="majorBidi" w:cstheme="majorBidi" w:hint="cs"/>
          <w:b/>
          <w:sz w:val="22"/>
          <w:szCs w:val="22"/>
          <w:rtl/>
          <w:lang w:val="en-CA"/>
        </w:rPr>
        <w:t xml:space="preserve"> الفترة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2018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>-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2020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="004C5322">
        <w:rPr>
          <w:rFonts w:asciiTheme="majorBidi" w:hAnsiTheme="majorBidi" w:cstheme="majorBidi" w:hint="cs"/>
          <w:b/>
          <w:sz w:val="22"/>
          <w:szCs w:val="22"/>
          <w:rtl/>
          <w:lang w:val="en-CA"/>
        </w:rPr>
        <w:t>التي وافقت عليها</w:t>
      </w:r>
      <w:r w:rsidR="008F6428">
        <w:rPr>
          <w:rFonts w:asciiTheme="majorBidi" w:hAnsiTheme="majorBidi" w:cstheme="majorBidi"/>
          <w:b/>
          <w:sz w:val="22"/>
          <w:szCs w:val="22"/>
          <w:rtl/>
          <w:lang w:val="en-CA"/>
        </w:rPr>
        <w:t xml:space="preserve"> </w:t>
      </w:r>
      <w:r w:rsidRPr="00CD3601">
        <w:rPr>
          <w:rFonts w:asciiTheme="majorBidi" w:hAnsiTheme="majorBidi" w:cstheme="majorBidi"/>
          <w:b/>
          <w:sz w:val="22"/>
          <w:szCs w:val="22"/>
          <w:rtl/>
          <w:lang w:val="en-CA"/>
        </w:rPr>
        <w:t>الأطراف</w:t>
      </w:r>
      <w:r w:rsidR="00EA0F35">
        <w:rPr>
          <w:rFonts w:asciiTheme="majorBidi" w:hAnsiTheme="majorBidi" w:cstheme="majorBidi" w:hint="cs"/>
          <w:b/>
          <w:sz w:val="22"/>
          <w:szCs w:val="22"/>
          <w:rtl/>
          <w:lang w:val="en-CA"/>
        </w:rPr>
        <w:t>.</w:t>
      </w:r>
    </w:p>
    <w:p w:rsidR="00CD3601" w:rsidRPr="00F1062B" w:rsidRDefault="00CD3601" w:rsidP="00CD3601">
      <w:pPr>
        <w:bidi/>
        <w:rPr>
          <w:rFonts w:asciiTheme="majorBidi" w:hAnsiTheme="majorBidi" w:cstheme="majorBidi"/>
          <w:sz w:val="26"/>
          <w:szCs w:val="26"/>
          <w:rtl/>
          <w:lang w:val="en-US"/>
        </w:rPr>
      </w:pPr>
    </w:p>
    <w:p w:rsidR="00CD3601" w:rsidRPr="009D62E2" w:rsidRDefault="00CD3601" w:rsidP="004C5322">
      <w:pPr>
        <w:pStyle w:val="ListParagraph"/>
        <w:keepNext/>
        <w:bidi/>
        <w:spacing w:after="120" w:line="360" w:lineRule="exact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</w:pP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الجزء</w:t>
      </w:r>
      <w:r w:rsidR="008F6428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 xml:space="preserve"> </w:t>
      </w: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الثالث:</w:t>
      </w:r>
      <w:r w:rsidRPr="009D62E2">
        <w:rPr>
          <w:rFonts w:asciiTheme="majorBidi" w:hAnsiTheme="majorBidi" w:cstheme="majorBidi"/>
          <w:b/>
          <w:bCs/>
          <w:sz w:val="26"/>
          <w:szCs w:val="26"/>
          <w:lang w:bidi="ar-SY"/>
        </w:rPr>
        <w:tab/>
      </w:r>
      <w:r w:rsidR="004C5322" w:rsidRPr="004C5322">
        <w:rPr>
          <w:rFonts w:asciiTheme="majorBidi" w:hAnsiTheme="majorBidi"/>
          <w:b/>
          <w:bCs/>
          <w:sz w:val="26"/>
          <w:szCs w:val="26"/>
          <w:rtl/>
          <w:lang w:bidi="ar-SY"/>
        </w:rPr>
        <w:t>تقارير عن الحوارات المتعلقة بمؤشرات الأداء النوعية</w:t>
      </w:r>
    </w:p>
    <w:p w:rsidR="00CD3601" w:rsidRPr="00664437" w:rsidRDefault="00CD3601" w:rsidP="004C5322">
      <w:pPr>
        <w:pStyle w:val="0Heading0"/>
        <w:numPr>
          <w:ilvl w:val="0"/>
          <w:numId w:val="35"/>
        </w:numPr>
        <w:bidi/>
        <w:spacing w:after="120" w:line="360" w:lineRule="exact"/>
        <w:ind w:left="6" w:firstLine="0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طلبت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اللجنة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التنفيذية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اجتماعها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64437">
        <w:rPr>
          <w:rFonts w:asciiTheme="majorBidi" w:hAnsiTheme="majorBidi" w:cstheme="majorBidi" w:hint="cs"/>
          <w:sz w:val="26"/>
          <w:szCs w:val="26"/>
          <w:rtl/>
          <w:lang w:bidi="ar-SY"/>
        </w:rPr>
        <w:t>الثاني والثمانين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إلى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اليونيدو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إجراء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مناقشات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مفتوحة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وبناءة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وحدات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الأوزون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الوطنية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بوتسوانا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وملاوي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وباكستان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ورواندا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والصومال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بشأن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المجالات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يُرى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خدماتها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أقل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مرضية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وتقديم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تقرير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 w:hint="cs"/>
          <w:sz w:val="26"/>
          <w:szCs w:val="26"/>
          <w:rtl/>
          <w:lang w:bidi="ar-SY"/>
        </w:rPr>
        <w:t>الاجتماع الثالث والثمانين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(المقرر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82/8(ب)).</w:t>
      </w:r>
    </w:p>
    <w:p w:rsidR="00CD3601" w:rsidRPr="00664437" w:rsidRDefault="004C5322" w:rsidP="00664437">
      <w:pPr>
        <w:pStyle w:val="0Heading0"/>
        <w:numPr>
          <w:ilvl w:val="0"/>
          <w:numId w:val="35"/>
        </w:numPr>
        <w:bidi/>
        <w:spacing w:after="120" w:line="360" w:lineRule="exact"/>
        <w:ind w:left="6" w:firstLine="0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استجابة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للمقرر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82/8(ب)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أشارت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اليونيدو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إلى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أنها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أجرت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مناقشات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مفتوحة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وبناءة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وحدات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الأوزون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الوطنية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ذات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الصلة.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و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لذلك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حل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المشكلات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جميع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هذه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CD3601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البلدان</w:t>
      </w:r>
      <w:r w:rsidR="00CD3601" w:rsidRPr="00664437">
        <w:rPr>
          <w:rFonts w:asciiTheme="majorBidi" w:hAnsiTheme="majorBidi" w:cstheme="majorBidi"/>
          <w:sz w:val="26"/>
          <w:szCs w:val="26"/>
          <w:lang w:bidi="ar-SY"/>
        </w:rPr>
        <w:t>.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</w:p>
    <w:p w:rsidR="00CD3601" w:rsidRPr="009D62E2" w:rsidRDefault="00CD3601" w:rsidP="00664437">
      <w:pPr>
        <w:pStyle w:val="ListParagraph"/>
        <w:keepNext/>
        <w:bidi/>
        <w:spacing w:after="120" w:line="360" w:lineRule="exact"/>
        <w:ind w:left="0"/>
        <w:contextualSpacing w:val="0"/>
        <w:rPr>
          <w:rFonts w:asciiTheme="majorBidi" w:hAnsiTheme="majorBidi" w:cstheme="majorBidi"/>
          <w:b/>
          <w:bCs/>
          <w:sz w:val="26"/>
          <w:szCs w:val="26"/>
          <w:lang w:bidi="ar-SY"/>
        </w:rPr>
      </w:pPr>
      <w:r w:rsidRPr="009D62E2">
        <w:rPr>
          <w:rFonts w:asciiTheme="majorBidi" w:hAnsiTheme="majorBidi" w:cstheme="majorBidi"/>
          <w:b/>
          <w:bCs/>
          <w:sz w:val="26"/>
          <w:szCs w:val="26"/>
          <w:rtl/>
          <w:lang w:bidi="ar-SY"/>
        </w:rPr>
        <w:t>التوصية</w:t>
      </w:r>
    </w:p>
    <w:p w:rsidR="00CD3601" w:rsidRPr="00664437" w:rsidRDefault="00CD3601" w:rsidP="004C5322">
      <w:pPr>
        <w:pStyle w:val="0Heading0"/>
        <w:numPr>
          <w:ilvl w:val="0"/>
          <w:numId w:val="35"/>
        </w:numPr>
        <w:bidi/>
        <w:spacing w:after="120" w:line="360" w:lineRule="exact"/>
        <w:ind w:left="6" w:firstLine="0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قد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ترغب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اللجنة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التنفيذية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 w:hint="cs"/>
          <w:sz w:val="26"/>
          <w:szCs w:val="26"/>
          <w:rtl/>
          <w:lang w:bidi="ar-SY"/>
        </w:rPr>
        <w:t>الإحاطة علما بما يلي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:</w:t>
      </w:r>
    </w:p>
    <w:p w:rsidR="00CD3601" w:rsidRPr="00664437" w:rsidRDefault="00CD3601" w:rsidP="004C5322">
      <w:pPr>
        <w:pStyle w:val="0Heading0"/>
        <w:bidi/>
        <w:spacing w:after="120" w:line="360" w:lineRule="exact"/>
        <w:ind w:left="2130" w:hanging="708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(أ)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ab/>
        <w:t>تحديث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عن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حالة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تنفيذ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خطة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الأعمال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المجمعة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للفترة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>-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2021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لل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صندوق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المتعدد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الأطراف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على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النحو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الوارد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الوثيقة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lang w:bidi="ar-SY"/>
        </w:rPr>
        <w:t>UNEP</w:t>
      </w:r>
      <w:r w:rsidR="009D62E2" w:rsidRPr="00664437">
        <w:rPr>
          <w:rFonts w:asciiTheme="majorBidi" w:hAnsiTheme="majorBidi" w:cstheme="majorBidi"/>
          <w:sz w:val="26"/>
          <w:szCs w:val="26"/>
          <w:lang w:bidi="ar-SY"/>
        </w:rPr>
        <w:t>/</w:t>
      </w:r>
      <w:r w:rsidRPr="00664437">
        <w:rPr>
          <w:rFonts w:asciiTheme="majorBidi" w:hAnsiTheme="majorBidi" w:cstheme="majorBidi"/>
          <w:sz w:val="26"/>
          <w:szCs w:val="26"/>
          <w:lang w:bidi="ar-SY"/>
        </w:rPr>
        <w:t>OzL.Pro</w:t>
      </w:r>
      <w:r w:rsidR="009D62E2" w:rsidRPr="00664437">
        <w:rPr>
          <w:rFonts w:asciiTheme="majorBidi" w:hAnsiTheme="majorBidi" w:cstheme="majorBidi"/>
          <w:sz w:val="26"/>
          <w:szCs w:val="26"/>
          <w:lang w:bidi="ar-SY"/>
        </w:rPr>
        <w:t>/</w:t>
      </w:r>
      <w:r w:rsidRPr="00664437">
        <w:rPr>
          <w:rFonts w:asciiTheme="majorBidi" w:hAnsiTheme="majorBidi" w:cstheme="majorBidi"/>
          <w:sz w:val="26"/>
          <w:szCs w:val="26"/>
          <w:lang w:bidi="ar-SY"/>
        </w:rPr>
        <w:t>ExCom</w:t>
      </w:r>
      <w:r w:rsidR="009D62E2" w:rsidRPr="00664437">
        <w:rPr>
          <w:rFonts w:asciiTheme="majorBidi" w:hAnsiTheme="majorBidi" w:cstheme="majorBidi"/>
          <w:sz w:val="26"/>
          <w:szCs w:val="26"/>
          <w:lang w:bidi="ar-SY"/>
        </w:rPr>
        <w:t>/</w:t>
      </w:r>
      <w:r w:rsidRPr="00664437">
        <w:rPr>
          <w:rFonts w:asciiTheme="majorBidi" w:hAnsiTheme="majorBidi" w:cstheme="majorBidi"/>
          <w:sz w:val="26"/>
          <w:szCs w:val="26"/>
          <w:lang w:bidi="ar-SY"/>
        </w:rPr>
        <w:t>83/13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؛</w:t>
      </w:r>
    </w:p>
    <w:p w:rsidR="00CD3601" w:rsidRPr="00664437" w:rsidRDefault="00CD3601" w:rsidP="00806ADC">
      <w:pPr>
        <w:pStyle w:val="0Heading0"/>
        <w:bidi/>
        <w:spacing w:after="120" w:line="360" w:lineRule="exact"/>
        <w:ind w:left="2130" w:hanging="708"/>
        <w:jc w:val="both"/>
        <w:rPr>
          <w:rFonts w:asciiTheme="majorBidi" w:hAnsiTheme="majorBidi" w:cstheme="majorBidi"/>
          <w:sz w:val="26"/>
          <w:szCs w:val="26"/>
          <w:lang w:bidi="ar-SY"/>
        </w:rPr>
      </w:pP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(ب)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ab/>
        <w:t>تم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تقديم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/>
          <w:sz w:val="26"/>
          <w:szCs w:val="26"/>
          <w:lang w:bidi="ar-SY"/>
        </w:rPr>
        <w:t>1,849,684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/>
          <w:sz w:val="26"/>
          <w:szCs w:val="26"/>
          <w:rtl/>
          <w:lang w:bidi="ar-SY"/>
        </w:rPr>
        <w:t>أمريكيا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C5322">
        <w:rPr>
          <w:rFonts w:asciiTheme="majorBidi" w:hAnsiTheme="majorBidi" w:cstheme="majorBidi" w:hint="cs"/>
          <w:sz w:val="26"/>
          <w:szCs w:val="26"/>
          <w:rtl/>
          <w:lang w:bidi="ar-SY"/>
        </w:rPr>
        <w:t>ل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أنشطة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التخلص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التدريجي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4F4F9F">
        <w:rPr>
          <w:rFonts w:asciiTheme="majorBidi" w:hAnsiTheme="majorBidi" w:cstheme="majorBidi"/>
          <w:sz w:val="26"/>
          <w:szCs w:val="26"/>
          <w:rtl/>
          <w:lang w:bidi="ar-SY"/>
        </w:rPr>
        <w:t>المواد الهيدروفلوروكربونية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إلى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الاجتماع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الثالث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والثمانين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بما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ذلك</w:t>
      </w:r>
      <w:r w:rsidR="00806ADC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مبلغ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806ADC">
        <w:rPr>
          <w:rFonts w:asciiTheme="majorBidi" w:hAnsiTheme="majorBidi" w:cstheme="majorBidi"/>
          <w:sz w:val="26"/>
          <w:szCs w:val="26"/>
          <w:lang w:bidi="ar-SY"/>
        </w:rPr>
        <w:t>64,200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دولار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6E630D">
        <w:rPr>
          <w:rFonts w:asciiTheme="majorBidi" w:hAnsiTheme="majorBidi" w:cstheme="majorBidi"/>
          <w:sz w:val="26"/>
          <w:szCs w:val="26"/>
          <w:rtl/>
          <w:lang w:bidi="ar-SY"/>
        </w:rPr>
        <w:t>أمريكي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لم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806ADC">
        <w:rPr>
          <w:rFonts w:asciiTheme="majorBidi" w:hAnsiTheme="majorBidi" w:cstheme="majorBidi" w:hint="cs"/>
          <w:sz w:val="26"/>
          <w:szCs w:val="26"/>
          <w:rtl/>
          <w:lang w:bidi="ar-SY"/>
        </w:rPr>
        <w:t>ي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درج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خطط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أعمال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806ADC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عامي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2019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>-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2021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؛</w:t>
      </w:r>
    </w:p>
    <w:p w:rsidR="00CD3601" w:rsidRPr="00664437" w:rsidRDefault="00CD3601" w:rsidP="00806ADC">
      <w:pPr>
        <w:pStyle w:val="0Heading0"/>
        <w:bidi/>
        <w:spacing w:after="120" w:line="360" w:lineRule="exact"/>
        <w:ind w:left="2130" w:hanging="708"/>
        <w:jc w:val="both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(ج)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ab/>
        <w:t>مع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التقدير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تقارير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اليونيدو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عن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الحوارات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مع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وحدات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الأوزون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الوطنية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فيما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يتعلق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بتقييمات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الأداء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النوعي</w:t>
      </w:r>
      <w:r w:rsidR="00EA0F35">
        <w:rPr>
          <w:rFonts w:asciiTheme="majorBidi" w:hAnsiTheme="majorBidi" w:cstheme="majorBidi" w:hint="cs"/>
          <w:sz w:val="26"/>
          <w:szCs w:val="26"/>
          <w:rtl/>
          <w:lang w:bidi="ar-SY"/>
        </w:rPr>
        <w:t>ة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،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على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نحو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المطلوب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في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المقرر</w:t>
      </w:r>
      <w:r w:rsidR="008F6428" w:rsidRPr="00664437">
        <w:rPr>
          <w:rFonts w:asciiTheme="majorBidi" w:hAnsiTheme="majorBidi" w:cstheme="majorBidi"/>
          <w:sz w:val="26"/>
          <w:szCs w:val="26"/>
          <w:rtl/>
          <w:lang w:bidi="ar-SY"/>
        </w:rPr>
        <w:t xml:space="preserve"> </w:t>
      </w:r>
      <w:r w:rsidR="009D62E2" w:rsidRPr="00664437">
        <w:rPr>
          <w:rFonts w:asciiTheme="majorBidi" w:hAnsiTheme="majorBidi" w:cstheme="majorBidi"/>
          <w:sz w:val="26"/>
          <w:szCs w:val="26"/>
          <w:rtl/>
          <w:lang w:bidi="ar-SY"/>
        </w:rPr>
        <w:t>82/8(ب).</w:t>
      </w:r>
    </w:p>
    <w:p w:rsidR="009D62E2" w:rsidRDefault="009D62E2" w:rsidP="009D62E2">
      <w:pPr>
        <w:bidi/>
        <w:rPr>
          <w:rtl/>
          <w:lang w:val="en-US"/>
        </w:rPr>
      </w:pPr>
    </w:p>
    <w:p w:rsidR="006201DD" w:rsidRDefault="006201DD" w:rsidP="006201DD">
      <w:pPr>
        <w:bidi/>
        <w:ind w:left="1422" w:hanging="709"/>
        <w:rPr>
          <w:rtl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3"/>
      </w:tblGrid>
      <w:tr w:rsidR="002B01E2" w:rsidTr="00560CC4">
        <w:tc>
          <w:tcPr>
            <w:tcW w:w="1871" w:type="dxa"/>
          </w:tcPr>
          <w:p w:rsidR="002B01E2" w:rsidRDefault="002B01E2">
            <w:pPr>
              <w:rPr>
                <w:lang w:val="en-CA"/>
              </w:rPr>
            </w:pPr>
          </w:p>
        </w:tc>
        <w:tc>
          <w:tcPr>
            <w:tcW w:w="1872" w:type="dxa"/>
          </w:tcPr>
          <w:p w:rsidR="002B01E2" w:rsidRDefault="002B01E2">
            <w:pPr>
              <w:rPr>
                <w:lang w:val="en-CA"/>
              </w:rPr>
            </w:pPr>
          </w:p>
        </w:tc>
        <w:tc>
          <w:tcPr>
            <w:tcW w:w="1872" w:type="dxa"/>
          </w:tcPr>
          <w:p w:rsidR="002B01E2" w:rsidRDefault="002B01E2">
            <w:pPr>
              <w:rPr>
                <w:lang w:val="en-CA"/>
              </w:rPr>
            </w:pPr>
          </w:p>
        </w:tc>
        <w:tc>
          <w:tcPr>
            <w:tcW w:w="1873" w:type="dxa"/>
          </w:tcPr>
          <w:p w:rsidR="002B01E2" w:rsidRDefault="002B01E2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 w:rsidSect="00207097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2" w:left="1440" w:header="720" w:footer="4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322" w:rsidRDefault="004C5322">
      <w:r>
        <w:separator/>
      </w:r>
    </w:p>
  </w:endnote>
  <w:endnote w:type="continuationSeparator" w:id="0">
    <w:p w:rsidR="004C5322" w:rsidRDefault="004C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322" w:rsidRDefault="004C532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F2F2A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322" w:rsidRDefault="004C532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F2F2A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322" w:rsidRDefault="004C5322" w:rsidP="00EB376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4C5322" w:rsidRPr="00D82248" w:rsidRDefault="004C5322" w:rsidP="00EB376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bidi="ar-EG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322" w:rsidRDefault="004C5322" w:rsidP="00053A5B">
      <w:pPr>
        <w:bidi/>
      </w:pPr>
      <w:r>
        <w:separator/>
      </w:r>
    </w:p>
  </w:footnote>
  <w:footnote w:type="continuationSeparator" w:id="0">
    <w:p w:rsidR="004C5322" w:rsidRDefault="004C5322">
      <w:r>
        <w:continuationSeparator/>
      </w:r>
    </w:p>
  </w:footnote>
  <w:footnote w:id="1">
    <w:p w:rsidR="004C5322" w:rsidRPr="00960C52" w:rsidRDefault="004C5322" w:rsidP="00EA0F35">
      <w:pPr>
        <w:pStyle w:val="FootnoteText"/>
        <w:bidi/>
        <w:spacing w:after="60"/>
      </w:pPr>
      <w:r w:rsidRPr="00351FC3"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142C95">
        <w:rPr>
          <w:rtl/>
        </w:rPr>
        <w:t>إعداد مشروع</w:t>
      </w:r>
      <w:r w:rsidR="00806ADC">
        <w:rPr>
          <w:rFonts w:hint="cs"/>
          <w:rtl/>
        </w:rPr>
        <w:t>ات</w:t>
      </w:r>
      <w:r w:rsidRPr="00142C95">
        <w:rPr>
          <w:rtl/>
        </w:rPr>
        <w:t xml:space="preserve"> للمرحلة الثانية من خطط إدارة إزالة المواد الهيدروكلوروفلوروكربونية للجمهورية العربية السورية (</w:t>
      </w:r>
      <w:r>
        <w:rPr>
          <w:rtl/>
        </w:rPr>
        <w:t>اليونيب</w:t>
      </w:r>
      <w:r w:rsidRPr="00142C95">
        <w:rPr>
          <w:rtl/>
        </w:rPr>
        <w:t>) ولزمبابوي (</w:t>
      </w:r>
      <w:r w:rsidR="00806ADC">
        <w:rPr>
          <w:rFonts w:hint="cs"/>
          <w:rtl/>
        </w:rPr>
        <w:t>اليوئنديبي</w:t>
      </w:r>
      <w:r w:rsidRPr="00142C95">
        <w:rPr>
          <w:rtl/>
        </w:rPr>
        <w:t>)</w:t>
      </w:r>
      <w:r>
        <w:rPr>
          <w:rtl/>
        </w:rPr>
        <w:t>؛</w:t>
      </w:r>
      <w:r w:rsidRPr="00142C95">
        <w:rPr>
          <w:rtl/>
        </w:rPr>
        <w:t xml:space="preserve"> </w:t>
      </w:r>
      <w:r w:rsidR="00806ADC">
        <w:rPr>
          <w:rFonts w:hint="cs"/>
          <w:rtl/>
        </w:rPr>
        <w:t>و</w:t>
      </w:r>
      <w:r w:rsidRPr="00142C95">
        <w:rPr>
          <w:rtl/>
        </w:rPr>
        <w:t xml:space="preserve">إعداد مشروع للمرحلة الثالثة من </w:t>
      </w:r>
      <w:r>
        <w:rPr>
          <w:rtl/>
        </w:rPr>
        <w:t>خط</w:t>
      </w:r>
      <w:r w:rsidR="00EA0F35">
        <w:rPr>
          <w:rFonts w:hint="cs"/>
          <w:rtl/>
        </w:rPr>
        <w:t>ة</w:t>
      </w:r>
      <w:r>
        <w:rPr>
          <w:rtl/>
        </w:rPr>
        <w:t xml:space="preserve"> إدارة إزالة</w:t>
      </w:r>
      <w:r w:rsidRPr="00142C95">
        <w:rPr>
          <w:rtl/>
        </w:rPr>
        <w:t xml:space="preserve"> المواد الهيدروكلوروفلوروكربونية لنيجيريا (اليونيدو)</w:t>
      </w:r>
      <w:r>
        <w:rPr>
          <w:rtl/>
        </w:rPr>
        <w:t>؛</w:t>
      </w:r>
      <w:r w:rsidRPr="00142C95">
        <w:rPr>
          <w:rtl/>
        </w:rPr>
        <w:t xml:space="preserve"> </w:t>
      </w:r>
      <w:r w:rsidR="00806ADC">
        <w:rPr>
          <w:rFonts w:hint="cs"/>
          <w:rtl/>
        </w:rPr>
        <w:t>و</w:t>
      </w:r>
      <w:r w:rsidRPr="00142C95">
        <w:rPr>
          <w:rtl/>
        </w:rPr>
        <w:t xml:space="preserve">شرائح </w:t>
      </w:r>
      <w:r>
        <w:rPr>
          <w:rtl/>
        </w:rPr>
        <w:t>خطط إدارة إزالة</w:t>
      </w:r>
      <w:r w:rsidRPr="00142C95">
        <w:rPr>
          <w:rtl/>
        </w:rPr>
        <w:t xml:space="preserve"> المواد الهيدروكلوروفلوروكربونية للصين (شريحة </w:t>
      </w:r>
      <w:r w:rsidR="00806ADC">
        <w:rPr>
          <w:rFonts w:hint="cs"/>
          <w:rtl/>
        </w:rPr>
        <w:t xml:space="preserve">عام </w:t>
      </w:r>
      <w:r w:rsidRPr="00142C95">
        <w:rPr>
          <w:rtl/>
        </w:rPr>
        <w:t>2019 لقطاع الخدم</w:t>
      </w:r>
      <w:r w:rsidR="00806ADC">
        <w:rPr>
          <w:rFonts w:hint="cs"/>
          <w:rtl/>
        </w:rPr>
        <w:t>ة</w:t>
      </w:r>
      <w:r w:rsidRPr="00142C95">
        <w:rPr>
          <w:rtl/>
        </w:rPr>
        <w:t xml:space="preserve"> من ألمانيا) وموز</w:t>
      </w:r>
      <w:r w:rsidR="00806ADC">
        <w:rPr>
          <w:rFonts w:hint="cs"/>
          <w:rtl/>
        </w:rPr>
        <w:t>ا</w:t>
      </w:r>
      <w:r w:rsidRPr="00142C95">
        <w:rPr>
          <w:rtl/>
        </w:rPr>
        <w:t>مبيق (اليونيدو)</w:t>
      </w:r>
      <w:r>
        <w:rPr>
          <w:rtl/>
        </w:rPr>
        <w:t>؛</w:t>
      </w:r>
      <w:r w:rsidRPr="00142C95">
        <w:rPr>
          <w:rtl/>
        </w:rPr>
        <w:t xml:space="preserve"> </w:t>
      </w:r>
      <w:r w:rsidR="00806ADC">
        <w:rPr>
          <w:rFonts w:hint="cs"/>
          <w:rtl/>
        </w:rPr>
        <w:t xml:space="preserve">وإعداد مشروعات </w:t>
      </w:r>
      <w:r w:rsidRPr="00142C95">
        <w:rPr>
          <w:rtl/>
        </w:rPr>
        <w:t>استثمار</w:t>
      </w:r>
      <w:r w:rsidR="00806ADC">
        <w:rPr>
          <w:rFonts w:hint="cs"/>
          <w:rtl/>
        </w:rPr>
        <w:t>ية</w:t>
      </w:r>
      <w:r w:rsidRPr="00142C95">
        <w:rPr>
          <w:rtl/>
        </w:rPr>
        <w:t xml:space="preserve"> </w:t>
      </w:r>
      <w:r w:rsidR="00806ADC">
        <w:rPr>
          <w:rFonts w:hint="cs"/>
          <w:rtl/>
        </w:rPr>
        <w:t>بشأن ا</w:t>
      </w:r>
      <w:r>
        <w:rPr>
          <w:rtl/>
        </w:rPr>
        <w:t>لمواد الهيدروفلوروكربونية</w:t>
      </w:r>
      <w:r w:rsidRPr="00142C95">
        <w:rPr>
          <w:rtl/>
        </w:rPr>
        <w:t xml:space="preserve"> لإندونيسيا (</w:t>
      </w:r>
      <w:r w:rsidR="00806ADC">
        <w:rPr>
          <w:rFonts w:hint="cs"/>
          <w:rtl/>
        </w:rPr>
        <w:t>اليوئنديبي</w:t>
      </w:r>
      <w:r w:rsidRPr="00142C95">
        <w:rPr>
          <w:rtl/>
        </w:rPr>
        <w:t>) ولبنان (</w:t>
      </w:r>
      <w:r w:rsidR="00806ADC">
        <w:rPr>
          <w:rFonts w:hint="cs"/>
          <w:rtl/>
        </w:rPr>
        <w:t>اليوئنديبي</w:t>
      </w:r>
      <w:r w:rsidRPr="00142C95">
        <w:rPr>
          <w:rtl/>
        </w:rPr>
        <w:t>)</w:t>
      </w:r>
      <w:r>
        <w:rPr>
          <w:rtl/>
        </w:rPr>
        <w:t>؛</w:t>
      </w:r>
      <w:r w:rsidRPr="00142C95">
        <w:rPr>
          <w:rtl/>
        </w:rPr>
        <w:t xml:space="preserve"> ومشروع</w:t>
      </w:r>
      <w:r>
        <w:rPr>
          <w:rFonts w:hint="cs"/>
          <w:rtl/>
        </w:rPr>
        <w:t xml:space="preserve"> ال</w:t>
      </w:r>
      <w:r w:rsidR="00806ADC">
        <w:rPr>
          <w:rFonts w:hint="cs"/>
          <w:rtl/>
        </w:rPr>
        <w:t>تعزيز</w:t>
      </w:r>
      <w:r>
        <w:rPr>
          <w:rFonts w:hint="cs"/>
          <w:rtl/>
        </w:rPr>
        <w:t xml:space="preserve"> المؤسسي</w:t>
      </w:r>
      <w:r w:rsidRPr="00142C95">
        <w:rPr>
          <w:rtl/>
        </w:rPr>
        <w:t xml:space="preserve"> لكوبا (</w:t>
      </w:r>
      <w:r w:rsidR="00806ADC">
        <w:rPr>
          <w:rFonts w:hint="cs"/>
          <w:rtl/>
        </w:rPr>
        <w:t>اليوئنديبي</w:t>
      </w:r>
      <w:r w:rsidRPr="00142C95">
        <w:rPr>
          <w:rtl/>
        </w:rPr>
        <w:t>).</w:t>
      </w:r>
    </w:p>
  </w:footnote>
  <w:footnote w:id="2">
    <w:p w:rsidR="004C5322" w:rsidRPr="00F0267F" w:rsidRDefault="004C5322" w:rsidP="00806ADC">
      <w:pPr>
        <w:pStyle w:val="FootnoteText"/>
        <w:bidi/>
        <w:spacing w:after="60"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F0267F">
        <w:rPr>
          <w:rtl/>
        </w:rPr>
        <w:t>أستراليا</w:t>
      </w:r>
      <w:r w:rsidR="00806ADC">
        <w:rPr>
          <w:rtl/>
        </w:rPr>
        <w:t xml:space="preserve"> و</w:t>
      </w:r>
      <w:r w:rsidRPr="00F0267F">
        <w:rPr>
          <w:rtl/>
        </w:rPr>
        <w:t>كندا</w:t>
      </w:r>
      <w:r w:rsidRPr="008F6428">
        <w:rPr>
          <w:rtl/>
        </w:rPr>
        <w:t xml:space="preserve"> </w:t>
      </w:r>
      <w:r w:rsidR="00806ADC">
        <w:rPr>
          <w:rtl/>
        </w:rPr>
        <w:t>و</w:t>
      </w:r>
      <w:r w:rsidRPr="00F0267F">
        <w:rPr>
          <w:rtl/>
        </w:rPr>
        <w:t>الدانمرك</w:t>
      </w:r>
      <w:r w:rsidR="00806ADC">
        <w:rPr>
          <w:rtl/>
        </w:rPr>
        <w:t xml:space="preserve"> و</w:t>
      </w:r>
      <w:r w:rsidRPr="00F0267F">
        <w:rPr>
          <w:rtl/>
        </w:rPr>
        <w:t>فنلندا</w:t>
      </w:r>
      <w:r w:rsidR="00806ADC">
        <w:rPr>
          <w:rtl/>
        </w:rPr>
        <w:t xml:space="preserve"> و</w:t>
      </w:r>
      <w:r w:rsidRPr="00F0267F">
        <w:rPr>
          <w:rtl/>
        </w:rPr>
        <w:t>فرنسا</w:t>
      </w:r>
      <w:r w:rsidR="00806ADC">
        <w:rPr>
          <w:rtl/>
        </w:rPr>
        <w:t xml:space="preserve"> و</w:t>
      </w:r>
      <w:r w:rsidRPr="00F0267F">
        <w:rPr>
          <w:rtl/>
        </w:rPr>
        <w:t>ألمانيا</w:t>
      </w:r>
      <w:r w:rsidR="00806ADC">
        <w:rPr>
          <w:rtl/>
        </w:rPr>
        <w:t xml:space="preserve"> و</w:t>
      </w:r>
      <w:r w:rsidRPr="00F0267F">
        <w:rPr>
          <w:rtl/>
        </w:rPr>
        <w:t>أيرلندا</w:t>
      </w:r>
      <w:r w:rsidR="00806ADC">
        <w:rPr>
          <w:rtl/>
        </w:rPr>
        <w:t xml:space="preserve"> و</w:t>
      </w:r>
      <w:r w:rsidRPr="00F0267F">
        <w:rPr>
          <w:rtl/>
        </w:rPr>
        <w:t>إيطاليا</w:t>
      </w:r>
      <w:r w:rsidR="00806ADC">
        <w:rPr>
          <w:rtl/>
        </w:rPr>
        <w:t xml:space="preserve"> و</w:t>
      </w:r>
      <w:r w:rsidRPr="00F0267F">
        <w:rPr>
          <w:rtl/>
        </w:rPr>
        <w:t>اليابان</w:t>
      </w:r>
      <w:r w:rsidR="00806ADC">
        <w:rPr>
          <w:rtl/>
        </w:rPr>
        <w:t xml:space="preserve"> و</w:t>
      </w:r>
      <w:r w:rsidRPr="00F0267F">
        <w:rPr>
          <w:rtl/>
        </w:rPr>
        <w:t>ل</w:t>
      </w:r>
      <w:r w:rsidR="00806ADC">
        <w:rPr>
          <w:rtl/>
        </w:rPr>
        <w:t>كسمب</w:t>
      </w:r>
      <w:r w:rsidRPr="00F0267F">
        <w:rPr>
          <w:rtl/>
        </w:rPr>
        <w:t>رغ</w:t>
      </w:r>
      <w:r w:rsidR="00806ADC">
        <w:rPr>
          <w:rtl/>
        </w:rPr>
        <w:t xml:space="preserve"> و</w:t>
      </w:r>
      <w:r w:rsidRPr="00F0267F">
        <w:rPr>
          <w:rtl/>
        </w:rPr>
        <w:t xml:space="preserve">هولندا </w:t>
      </w:r>
      <w:r w:rsidR="00806ADC">
        <w:rPr>
          <w:rFonts w:hint="cs"/>
          <w:rtl/>
        </w:rPr>
        <w:t>و</w:t>
      </w:r>
      <w:r w:rsidRPr="00F0267F">
        <w:rPr>
          <w:rtl/>
        </w:rPr>
        <w:t>نيوزيلندا</w:t>
      </w:r>
      <w:r w:rsidR="00806ADC">
        <w:rPr>
          <w:rtl/>
        </w:rPr>
        <w:t xml:space="preserve"> و</w:t>
      </w:r>
      <w:r w:rsidRPr="00F0267F">
        <w:rPr>
          <w:rtl/>
        </w:rPr>
        <w:t>النرويج</w:t>
      </w:r>
      <w:r w:rsidR="00806ADC">
        <w:rPr>
          <w:rtl/>
        </w:rPr>
        <w:t xml:space="preserve"> و</w:t>
      </w:r>
      <w:r w:rsidRPr="00F0267F">
        <w:rPr>
          <w:rtl/>
        </w:rPr>
        <w:t>السويد</w:t>
      </w:r>
      <w:r w:rsidR="00806ADC">
        <w:rPr>
          <w:rtl/>
        </w:rPr>
        <w:t xml:space="preserve"> و</w:t>
      </w:r>
      <w:r w:rsidRPr="00F0267F">
        <w:rPr>
          <w:rtl/>
        </w:rPr>
        <w:t>سويسرا</w:t>
      </w:r>
      <w:r w:rsidR="00806ADC">
        <w:rPr>
          <w:rtl/>
        </w:rPr>
        <w:t xml:space="preserve"> و</w:t>
      </w:r>
      <w:r w:rsidRPr="00F0267F">
        <w:rPr>
          <w:rtl/>
        </w:rPr>
        <w:t>المملكة المتحدة لبريطانيا العظمى وأيرلندا الشمالية والولايات المتحدة الأمريكية.</w:t>
      </w:r>
    </w:p>
  </w:footnote>
  <w:footnote w:id="3">
    <w:p w:rsidR="004C5322" w:rsidRPr="00F0267F" w:rsidRDefault="004C5322" w:rsidP="00806ADC">
      <w:pPr>
        <w:pStyle w:val="FootnoteText"/>
        <w:bidi/>
        <w:spacing w:after="60"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F0267F">
        <w:rPr>
          <w:rtl/>
        </w:rPr>
        <w:t xml:space="preserve">أتعاب الخبراء الاستشاريين لتقييم الخيارات الفعالة من حيث التكلفة والمستدامة بيئيا لتدمير </w:t>
      </w:r>
      <w:r>
        <w:rPr>
          <w:rtl/>
        </w:rPr>
        <w:t>الهيدروفلوروكربون</w:t>
      </w:r>
      <w:r w:rsidR="00806ADC">
        <w:rPr>
          <w:rFonts w:hint="cs"/>
          <w:rtl/>
        </w:rPr>
        <w:t>-</w:t>
      </w:r>
      <w:r w:rsidRPr="00F0267F">
        <w:rPr>
          <w:rtl/>
        </w:rPr>
        <w:t xml:space="preserve">23 من مرافق إنتاج </w:t>
      </w:r>
      <w:r>
        <w:rPr>
          <w:rFonts w:hint="cs"/>
          <w:rtl/>
        </w:rPr>
        <w:t>المواد</w:t>
      </w:r>
      <w:r w:rsidRPr="00F0267F">
        <w:rPr>
          <w:rtl/>
        </w:rPr>
        <w:t xml:space="preserve"> </w:t>
      </w:r>
      <w:r w:rsidR="00806ADC">
        <w:rPr>
          <w:rFonts w:hint="cs"/>
          <w:rtl/>
        </w:rPr>
        <w:t>الهيدروكلوروفلوروكربون-</w:t>
      </w:r>
      <w:r w:rsidR="00EA0F35">
        <w:rPr>
          <w:rtl/>
        </w:rPr>
        <w:t>22 (المقرر 79/47</w:t>
      </w:r>
      <w:r w:rsidRPr="00F0267F">
        <w:rPr>
          <w:rtl/>
        </w:rPr>
        <w:t>(هـ))</w:t>
      </w:r>
      <w:r>
        <w:rPr>
          <w:rFonts w:hint="cs"/>
          <w:rtl/>
        </w:rPr>
        <w:t>.</w:t>
      </w:r>
    </w:p>
  </w:footnote>
  <w:footnote w:id="4">
    <w:p w:rsidR="004C5322" w:rsidRPr="00C065D2" w:rsidRDefault="004C5322" w:rsidP="00806ADC">
      <w:pPr>
        <w:pStyle w:val="FootnoteText"/>
        <w:bidi/>
        <w:spacing w:after="60"/>
      </w:pPr>
      <w:r w:rsidRPr="00351FC3"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2D417C">
        <w:rPr>
          <w:rtl/>
        </w:rPr>
        <w:t xml:space="preserve">تشمل هذه الأنشطة: 98 نشاطا من </w:t>
      </w:r>
      <w:r w:rsidR="00806ADC">
        <w:rPr>
          <w:rFonts w:hint="cs"/>
          <w:rtl/>
        </w:rPr>
        <w:t xml:space="preserve">أنشطة </w:t>
      </w:r>
      <w:r>
        <w:rPr>
          <w:rFonts w:hint="cs"/>
          <w:rtl/>
        </w:rPr>
        <w:t>المواد</w:t>
      </w:r>
      <w:r w:rsidRPr="002D417C">
        <w:rPr>
          <w:rtl/>
        </w:rPr>
        <w:t xml:space="preserve"> الهيدروكلور</w:t>
      </w:r>
      <w:r>
        <w:rPr>
          <w:rFonts w:hint="cs"/>
          <w:rtl/>
        </w:rPr>
        <w:t xml:space="preserve">وفلوروكربونية </w:t>
      </w:r>
      <w:r w:rsidR="00806ADC">
        <w:rPr>
          <w:rFonts w:hint="cs"/>
          <w:rtl/>
        </w:rPr>
        <w:t>في</w:t>
      </w:r>
      <w:r w:rsidRPr="002D417C">
        <w:rPr>
          <w:rtl/>
        </w:rPr>
        <w:t xml:space="preserve"> 48 </w:t>
      </w:r>
      <w:r w:rsidR="00806ADC">
        <w:rPr>
          <w:rFonts w:hint="cs"/>
          <w:rtl/>
        </w:rPr>
        <w:t>بلدا</w:t>
      </w:r>
      <w:r w:rsidRPr="002D417C">
        <w:rPr>
          <w:rtl/>
        </w:rPr>
        <w:t xml:space="preserve"> (65.79 مليون دولار أمريكي)</w:t>
      </w:r>
      <w:r>
        <w:rPr>
          <w:rtl/>
        </w:rPr>
        <w:t>، و</w:t>
      </w:r>
      <w:r w:rsidRPr="002D417C">
        <w:rPr>
          <w:rtl/>
        </w:rPr>
        <w:t xml:space="preserve">11 نشاطا من </w:t>
      </w:r>
      <w:r w:rsidR="00806ADC">
        <w:rPr>
          <w:rFonts w:hint="cs"/>
          <w:rtl/>
        </w:rPr>
        <w:t xml:space="preserve">أنشطة </w:t>
      </w:r>
      <w:r>
        <w:rPr>
          <w:rtl/>
        </w:rPr>
        <w:t>المواد الهيدروفلوروكربونية</w:t>
      </w:r>
      <w:r w:rsidRPr="002D417C">
        <w:rPr>
          <w:rtl/>
        </w:rPr>
        <w:t xml:space="preserve"> لعشرة بلدان (6.56 مليون دولار أمريكي)</w:t>
      </w:r>
      <w:r>
        <w:rPr>
          <w:rtl/>
        </w:rPr>
        <w:t>، و</w:t>
      </w:r>
      <w:r w:rsidRPr="002D417C">
        <w:rPr>
          <w:rtl/>
        </w:rPr>
        <w:t xml:space="preserve">47 مشروعا </w:t>
      </w:r>
      <w:r w:rsidR="00806ADC">
        <w:rPr>
          <w:rFonts w:hint="cs"/>
          <w:rtl/>
        </w:rPr>
        <w:t>من مشروعات التعزيز المؤسسي</w:t>
      </w:r>
      <w:r w:rsidRPr="002D417C">
        <w:rPr>
          <w:rtl/>
        </w:rPr>
        <w:t xml:space="preserve"> (6.96 مليون دولار أمريكي)</w:t>
      </w:r>
      <w:r>
        <w:rPr>
          <w:rtl/>
        </w:rPr>
        <w:t>،</w:t>
      </w:r>
      <w:r w:rsidRPr="002D417C">
        <w:rPr>
          <w:rtl/>
        </w:rPr>
        <w:t xml:space="preserve"> وتكاليف </w:t>
      </w:r>
      <w:r w:rsidR="006E6B2F">
        <w:rPr>
          <w:rtl/>
        </w:rPr>
        <w:t>الوحدة الرئيسية</w:t>
      </w:r>
      <w:r w:rsidRPr="002D417C">
        <w:rPr>
          <w:rtl/>
        </w:rPr>
        <w:t xml:space="preserve"> (5.93 مليون دولار أمريكي)</w:t>
      </w:r>
      <w:r>
        <w:rPr>
          <w:rtl/>
        </w:rPr>
        <w:t>،</w:t>
      </w:r>
      <w:r w:rsidRPr="002D417C">
        <w:rPr>
          <w:rtl/>
        </w:rPr>
        <w:t xml:space="preserve"> و</w:t>
      </w:r>
      <w:r w:rsidR="00806ADC">
        <w:rPr>
          <w:rFonts w:hint="cs"/>
          <w:rtl/>
        </w:rPr>
        <w:t>برنامج المساعدة على الامتثال ل</w:t>
      </w:r>
      <w:r>
        <w:rPr>
          <w:rtl/>
        </w:rPr>
        <w:t>ليونيب</w:t>
      </w:r>
      <w:r w:rsidRPr="002D417C">
        <w:rPr>
          <w:rtl/>
        </w:rPr>
        <w:t xml:space="preserve"> </w:t>
      </w:r>
      <w:r w:rsidR="00806ADC">
        <w:rPr>
          <w:rFonts w:hint="cs"/>
          <w:rtl/>
        </w:rPr>
        <w:t>(</w:t>
      </w:r>
      <w:r w:rsidRPr="002D417C">
        <w:t>11.3</w:t>
      </w:r>
      <w:r w:rsidRPr="002D417C">
        <w:rPr>
          <w:rtl/>
        </w:rPr>
        <w:t xml:space="preserve"> مليون دولار</w:t>
      </w:r>
      <w:r w:rsidR="00806ADC">
        <w:rPr>
          <w:rFonts w:hint="cs"/>
          <w:rtl/>
        </w:rPr>
        <w:t xml:space="preserve"> أمريكي</w:t>
      </w:r>
      <w:r w:rsidRPr="002D417C">
        <w:rPr>
          <w:rtl/>
        </w:rPr>
        <w:t>).</w:t>
      </w:r>
    </w:p>
  </w:footnote>
  <w:footnote w:id="5">
    <w:p w:rsidR="004C5322" w:rsidRPr="00621C10" w:rsidRDefault="004C5322" w:rsidP="00230F74">
      <w:pPr>
        <w:pStyle w:val="FootnoteText"/>
        <w:bidi/>
        <w:spacing w:after="60"/>
        <w:rPr>
          <w:lang w:val="en-US"/>
        </w:rPr>
      </w:pPr>
      <w:r>
        <w:rPr>
          <w:rStyle w:val="FootnoteReference"/>
        </w:rPr>
        <w:footnoteRef/>
      </w:r>
      <w:r w:rsidR="00806ADC">
        <w:rPr>
          <w:rFonts w:hint="cs"/>
          <w:rtl/>
        </w:rPr>
        <w:t xml:space="preserve"> </w:t>
      </w:r>
      <w:r w:rsidRPr="00F0267F">
        <w:rPr>
          <w:rtl/>
        </w:rPr>
        <w:t xml:space="preserve">المقرر </w:t>
      </w:r>
      <w:r w:rsidR="00230F74">
        <w:t>1/XXIX</w:t>
      </w:r>
      <w:r w:rsidRPr="00F0267F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322" w:rsidRDefault="002B01E2" w:rsidP="00D50BA5">
    <w:pPr>
      <w:bidi/>
      <w:rPr>
        <w:rtl/>
      </w:rPr>
    </w:pPr>
    <w:fldSimple w:instr=" DOCPROPERTY &quot;Document number&quot;  \* MERGEFORMAT ">
      <w:r w:rsidR="004C5322">
        <w:t>UNEP/OzL.Pro/ExCom/83/13</w:t>
      </w:r>
    </w:fldSimple>
  </w:p>
  <w:p w:rsidR="004C5322" w:rsidRDefault="004C5322">
    <w:pPr>
      <w:rPr>
        <w:rtl/>
      </w:rPr>
    </w:pPr>
  </w:p>
  <w:p w:rsidR="003F2F2A" w:rsidRDefault="003F2F2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322" w:rsidRDefault="002B01E2" w:rsidP="00EB376F">
    <w:pPr>
      <w:rPr>
        <w:rtl/>
      </w:rPr>
    </w:pPr>
    <w:fldSimple w:instr=" DOCPROPERTY &quot;Document number&quot;  \* MERGEFORMAT ">
      <w:r w:rsidR="003F2F2A">
        <w:t>UNEP/OzL.Pro/ExCom/83/13</w:t>
      </w:r>
    </w:fldSimple>
  </w:p>
  <w:p w:rsidR="004C5322" w:rsidRDefault="004C5322" w:rsidP="00207097">
    <w:pPr>
      <w:pStyle w:val="Header"/>
      <w:rPr>
        <w:rtl/>
      </w:rPr>
    </w:pPr>
  </w:p>
  <w:p w:rsidR="003F2F2A" w:rsidRPr="00207097" w:rsidRDefault="003F2F2A" w:rsidP="00207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39C45BFE"/>
    <w:multiLevelType w:val="hybridMultilevel"/>
    <w:tmpl w:val="C428C884"/>
    <w:lvl w:ilvl="0" w:tplc="1009000F">
      <w:start w:val="1"/>
      <w:numFmt w:val="decimal"/>
      <w:lvlText w:val="%1."/>
      <w:lvlJc w:val="left"/>
      <w:pPr>
        <w:ind w:left="724" w:hanging="360"/>
      </w:pPr>
    </w:lvl>
    <w:lvl w:ilvl="1" w:tplc="10090019" w:tentative="1">
      <w:start w:val="1"/>
      <w:numFmt w:val="lowerLetter"/>
      <w:lvlText w:val="%2."/>
      <w:lvlJc w:val="left"/>
      <w:pPr>
        <w:ind w:left="1444" w:hanging="360"/>
      </w:pPr>
    </w:lvl>
    <w:lvl w:ilvl="2" w:tplc="1009001B" w:tentative="1">
      <w:start w:val="1"/>
      <w:numFmt w:val="lowerRoman"/>
      <w:lvlText w:val="%3."/>
      <w:lvlJc w:val="right"/>
      <w:pPr>
        <w:ind w:left="2164" w:hanging="180"/>
      </w:pPr>
    </w:lvl>
    <w:lvl w:ilvl="3" w:tplc="1009000F" w:tentative="1">
      <w:start w:val="1"/>
      <w:numFmt w:val="decimal"/>
      <w:lvlText w:val="%4."/>
      <w:lvlJc w:val="left"/>
      <w:pPr>
        <w:ind w:left="2884" w:hanging="360"/>
      </w:pPr>
    </w:lvl>
    <w:lvl w:ilvl="4" w:tplc="10090019" w:tentative="1">
      <w:start w:val="1"/>
      <w:numFmt w:val="lowerLetter"/>
      <w:lvlText w:val="%5."/>
      <w:lvlJc w:val="left"/>
      <w:pPr>
        <w:ind w:left="3604" w:hanging="360"/>
      </w:pPr>
    </w:lvl>
    <w:lvl w:ilvl="5" w:tplc="1009001B" w:tentative="1">
      <w:start w:val="1"/>
      <w:numFmt w:val="lowerRoman"/>
      <w:lvlText w:val="%6."/>
      <w:lvlJc w:val="right"/>
      <w:pPr>
        <w:ind w:left="4324" w:hanging="180"/>
      </w:pPr>
    </w:lvl>
    <w:lvl w:ilvl="6" w:tplc="1009000F" w:tentative="1">
      <w:start w:val="1"/>
      <w:numFmt w:val="decimal"/>
      <w:lvlText w:val="%7."/>
      <w:lvlJc w:val="left"/>
      <w:pPr>
        <w:ind w:left="5044" w:hanging="360"/>
      </w:pPr>
    </w:lvl>
    <w:lvl w:ilvl="7" w:tplc="10090019" w:tentative="1">
      <w:start w:val="1"/>
      <w:numFmt w:val="lowerLetter"/>
      <w:lvlText w:val="%8."/>
      <w:lvlJc w:val="left"/>
      <w:pPr>
        <w:ind w:left="5764" w:hanging="360"/>
      </w:pPr>
    </w:lvl>
    <w:lvl w:ilvl="8" w:tplc="10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4" w15:restartNumberingAfterBreak="0">
    <w:nsid w:val="442A3E5E"/>
    <w:multiLevelType w:val="hybridMultilevel"/>
    <w:tmpl w:val="A516EAFC"/>
    <w:lvl w:ilvl="0" w:tplc="CF0ECCAE">
      <w:start w:val="1"/>
      <w:numFmt w:val="decimal"/>
      <w:lvlText w:val="%1-"/>
      <w:lvlJc w:val="left"/>
      <w:pPr>
        <w:ind w:left="12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4" w:hanging="360"/>
      </w:pPr>
    </w:lvl>
    <w:lvl w:ilvl="2" w:tplc="1009001B" w:tentative="1">
      <w:start w:val="1"/>
      <w:numFmt w:val="lowerRoman"/>
      <w:lvlText w:val="%3."/>
      <w:lvlJc w:val="right"/>
      <w:pPr>
        <w:ind w:left="1804" w:hanging="180"/>
      </w:pPr>
    </w:lvl>
    <w:lvl w:ilvl="3" w:tplc="1009000F" w:tentative="1">
      <w:start w:val="1"/>
      <w:numFmt w:val="decimal"/>
      <w:lvlText w:val="%4."/>
      <w:lvlJc w:val="left"/>
      <w:pPr>
        <w:ind w:left="2524" w:hanging="360"/>
      </w:pPr>
    </w:lvl>
    <w:lvl w:ilvl="4" w:tplc="10090019" w:tentative="1">
      <w:start w:val="1"/>
      <w:numFmt w:val="lowerLetter"/>
      <w:lvlText w:val="%5."/>
      <w:lvlJc w:val="left"/>
      <w:pPr>
        <w:ind w:left="3244" w:hanging="360"/>
      </w:pPr>
    </w:lvl>
    <w:lvl w:ilvl="5" w:tplc="1009001B" w:tentative="1">
      <w:start w:val="1"/>
      <w:numFmt w:val="lowerRoman"/>
      <w:lvlText w:val="%6."/>
      <w:lvlJc w:val="right"/>
      <w:pPr>
        <w:ind w:left="3964" w:hanging="180"/>
      </w:pPr>
    </w:lvl>
    <w:lvl w:ilvl="6" w:tplc="1009000F" w:tentative="1">
      <w:start w:val="1"/>
      <w:numFmt w:val="decimal"/>
      <w:lvlText w:val="%7."/>
      <w:lvlJc w:val="left"/>
      <w:pPr>
        <w:ind w:left="4684" w:hanging="360"/>
      </w:pPr>
    </w:lvl>
    <w:lvl w:ilvl="7" w:tplc="10090019" w:tentative="1">
      <w:start w:val="1"/>
      <w:numFmt w:val="lowerLetter"/>
      <w:lvlText w:val="%8."/>
      <w:lvlJc w:val="left"/>
      <w:pPr>
        <w:ind w:left="5404" w:hanging="360"/>
      </w:pPr>
    </w:lvl>
    <w:lvl w:ilvl="8" w:tplc="10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5" w15:restartNumberingAfterBreak="0">
    <w:nsid w:val="4C262510"/>
    <w:multiLevelType w:val="multilevel"/>
    <w:tmpl w:val="A8F4204C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hint="default"/>
        <w:lang w:val="en-US" w:bidi="ar-DZ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66" w:hanging="706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EF43E37"/>
    <w:multiLevelType w:val="hybridMultilevel"/>
    <w:tmpl w:val="57723412"/>
    <w:lvl w:ilvl="0" w:tplc="0882BABE">
      <w:start w:val="1"/>
      <w:numFmt w:val="decimal"/>
      <w:lvlText w:val="%1-"/>
      <w:lvlJc w:val="left"/>
      <w:pPr>
        <w:ind w:left="337" w:hanging="360"/>
      </w:pPr>
      <w:rPr>
        <w:rFonts w:hint="default"/>
        <w:b/>
        <w:bCs w:val="0"/>
      </w:rPr>
    </w:lvl>
    <w:lvl w:ilvl="1" w:tplc="10090019" w:tentative="1">
      <w:start w:val="1"/>
      <w:numFmt w:val="lowerLetter"/>
      <w:lvlText w:val="%2."/>
      <w:lvlJc w:val="left"/>
      <w:pPr>
        <w:ind w:left="1057" w:hanging="360"/>
      </w:pPr>
    </w:lvl>
    <w:lvl w:ilvl="2" w:tplc="1009001B" w:tentative="1">
      <w:start w:val="1"/>
      <w:numFmt w:val="lowerRoman"/>
      <w:lvlText w:val="%3."/>
      <w:lvlJc w:val="right"/>
      <w:pPr>
        <w:ind w:left="1777" w:hanging="180"/>
      </w:pPr>
    </w:lvl>
    <w:lvl w:ilvl="3" w:tplc="1009000F" w:tentative="1">
      <w:start w:val="1"/>
      <w:numFmt w:val="decimal"/>
      <w:lvlText w:val="%4."/>
      <w:lvlJc w:val="left"/>
      <w:pPr>
        <w:ind w:left="2497" w:hanging="360"/>
      </w:pPr>
    </w:lvl>
    <w:lvl w:ilvl="4" w:tplc="10090019" w:tentative="1">
      <w:start w:val="1"/>
      <w:numFmt w:val="lowerLetter"/>
      <w:lvlText w:val="%5."/>
      <w:lvlJc w:val="left"/>
      <w:pPr>
        <w:ind w:left="3217" w:hanging="360"/>
      </w:pPr>
    </w:lvl>
    <w:lvl w:ilvl="5" w:tplc="1009001B" w:tentative="1">
      <w:start w:val="1"/>
      <w:numFmt w:val="lowerRoman"/>
      <w:lvlText w:val="%6."/>
      <w:lvlJc w:val="right"/>
      <w:pPr>
        <w:ind w:left="3937" w:hanging="180"/>
      </w:pPr>
    </w:lvl>
    <w:lvl w:ilvl="6" w:tplc="1009000F" w:tentative="1">
      <w:start w:val="1"/>
      <w:numFmt w:val="decimal"/>
      <w:lvlText w:val="%7."/>
      <w:lvlJc w:val="left"/>
      <w:pPr>
        <w:ind w:left="4657" w:hanging="360"/>
      </w:pPr>
    </w:lvl>
    <w:lvl w:ilvl="7" w:tplc="10090019" w:tentative="1">
      <w:start w:val="1"/>
      <w:numFmt w:val="lowerLetter"/>
      <w:lvlText w:val="%8."/>
      <w:lvlJc w:val="left"/>
      <w:pPr>
        <w:ind w:left="5377" w:hanging="360"/>
      </w:pPr>
    </w:lvl>
    <w:lvl w:ilvl="8" w:tplc="1009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9"/>
  </w:num>
  <w:num w:numId="9">
    <w:abstractNumId w:val="2"/>
  </w:num>
  <w:num w:numId="10">
    <w:abstractNumId w:val="5"/>
  </w:num>
  <w:num w:numId="11">
    <w:abstractNumId w:val="7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3"/>
  </w:num>
  <w:num w:numId="35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50C"/>
    <w:rsid w:val="0004254A"/>
    <w:rsid w:val="00053A5B"/>
    <w:rsid w:val="00061232"/>
    <w:rsid w:val="00073677"/>
    <w:rsid w:val="000856EA"/>
    <w:rsid w:val="000910CD"/>
    <w:rsid w:val="000A083C"/>
    <w:rsid w:val="000B58AF"/>
    <w:rsid w:val="000C5D44"/>
    <w:rsid w:val="000C75BD"/>
    <w:rsid w:val="000F101F"/>
    <w:rsid w:val="000F313E"/>
    <w:rsid w:val="00104F28"/>
    <w:rsid w:val="001111D0"/>
    <w:rsid w:val="00111347"/>
    <w:rsid w:val="001353ED"/>
    <w:rsid w:val="0014211C"/>
    <w:rsid w:val="00144DB5"/>
    <w:rsid w:val="001A06E9"/>
    <w:rsid w:val="001A43DD"/>
    <w:rsid w:val="001C1322"/>
    <w:rsid w:val="001E042E"/>
    <w:rsid w:val="001E543C"/>
    <w:rsid w:val="001F08A6"/>
    <w:rsid w:val="00207097"/>
    <w:rsid w:val="002253A0"/>
    <w:rsid w:val="002255FC"/>
    <w:rsid w:val="00230F74"/>
    <w:rsid w:val="00261375"/>
    <w:rsid w:val="0026450B"/>
    <w:rsid w:val="00276EBD"/>
    <w:rsid w:val="00295211"/>
    <w:rsid w:val="002A48E5"/>
    <w:rsid w:val="002B01E2"/>
    <w:rsid w:val="002C3DAE"/>
    <w:rsid w:val="002D1643"/>
    <w:rsid w:val="002E41EF"/>
    <w:rsid w:val="002E4EB3"/>
    <w:rsid w:val="002F31C3"/>
    <w:rsid w:val="00321E44"/>
    <w:rsid w:val="003409AD"/>
    <w:rsid w:val="00345488"/>
    <w:rsid w:val="00366B19"/>
    <w:rsid w:val="00390866"/>
    <w:rsid w:val="003A2B0E"/>
    <w:rsid w:val="003A346F"/>
    <w:rsid w:val="003C27A6"/>
    <w:rsid w:val="003D6602"/>
    <w:rsid w:val="003E0677"/>
    <w:rsid w:val="003F2F2A"/>
    <w:rsid w:val="003F4169"/>
    <w:rsid w:val="00403C21"/>
    <w:rsid w:val="0043102E"/>
    <w:rsid w:val="004318B6"/>
    <w:rsid w:val="00433D59"/>
    <w:rsid w:val="0044296E"/>
    <w:rsid w:val="004445BA"/>
    <w:rsid w:val="004703DD"/>
    <w:rsid w:val="00472A2A"/>
    <w:rsid w:val="00487E73"/>
    <w:rsid w:val="00490F14"/>
    <w:rsid w:val="00492EDD"/>
    <w:rsid w:val="00495858"/>
    <w:rsid w:val="004A283E"/>
    <w:rsid w:val="004C5322"/>
    <w:rsid w:val="004D1630"/>
    <w:rsid w:val="004F2334"/>
    <w:rsid w:val="004F4F9F"/>
    <w:rsid w:val="00510D85"/>
    <w:rsid w:val="00520019"/>
    <w:rsid w:val="0052362B"/>
    <w:rsid w:val="00525BA2"/>
    <w:rsid w:val="005427F7"/>
    <w:rsid w:val="00556C0A"/>
    <w:rsid w:val="00560CC4"/>
    <w:rsid w:val="005773ED"/>
    <w:rsid w:val="00583C58"/>
    <w:rsid w:val="005E6FDB"/>
    <w:rsid w:val="00600966"/>
    <w:rsid w:val="00604547"/>
    <w:rsid w:val="0061022A"/>
    <w:rsid w:val="00620151"/>
    <w:rsid w:val="006201DD"/>
    <w:rsid w:val="00624757"/>
    <w:rsid w:val="00641A9D"/>
    <w:rsid w:val="00642A6F"/>
    <w:rsid w:val="00651DC5"/>
    <w:rsid w:val="006530A1"/>
    <w:rsid w:val="00664437"/>
    <w:rsid w:val="006675E6"/>
    <w:rsid w:val="006774A5"/>
    <w:rsid w:val="00687A8C"/>
    <w:rsid w:val="00691B5A"/>
    <w:rsid w:val="006976D5"/>
    <w:rsid w:val="006A5976"/>
    <w:rsid w:val="006B535A"/>
    <w:rsid w:val="006B6A08"/>
    <w:rsid w:val="006C4246"/>
    <w:rsid w:val="006D4EA4"/>
    <w:rsid w:val="006E630D"/>
    <w:rsid w:val="006E6B2F"/>
    <w:rsid w:val="00704E74"/>
    <w:rsid w:val="00716816"/>
    <w:rsid w:val="007301EA"/>
    <w:rsid w:val="0075481E"/>
    <w:rsid w:val="0075640E"/>
    <w:rsid w:val="00795887"/>
    <w:rsid w:val="007C7ABA"/>
    <w:rsid w:val="007D346A"/>
    <w:rsid w:val="007E3267"/>
    <w:rsid w:val="007E5D09"/>
    <w:rsid w:val="007F536C"/>
    <w:rsid w:val="00806ADC"/>
    <w:rsid w:val="00814EE2"/>
    <w:rsid w:val="008714D1"/>
    <w:rsid w:val="008851BB"/>
    <w:rsid w:val="00893C5B"/>
    <w:rsid w:val="008A551B"/>
    <w:rsid w:val="008A75E5"/>
    <w:rsid w:val="008B484C"/>
    <w:rsid w:val="008C7285"/>
    <w:rsid w:val="008F2A41"/>
    <w:rsid w:val="008F6428"/>
    <w:rsid w:val="00903326"/>
    <w:rsid w:val="00911741"/>
    <w:rsid w:val="00917CA4"/>
    <w:rsid w:val="00935540"/>
    <w:rsid w:val="00942B29"/>
    <w:rsid w:val="00955207"/>
    <w:rsid w:val="00957CAD"/>
    <w:rsid w:val="00965F8F"/>
    <w:rsid w:val="00992CB5"/>
    <w:rsid w:val="009B5C88"/>
    <w:rsid w:val="009C51E1"/>
    <w:rsid w:val="009D62E2"/>
    <w:rsid w:val="009F3313"/>
    <w:rsid w:val="00A12ED9"/>
    <w:rsid w:val="00A2070B"/>
    <w:rsid w:val="00A248E7"/>
    <w:rsid w:val="00A32B09"/>
    <w:rsid w:val="00A37D24"/>
    <w:rsid w:val="00A42BBD"/>
    <w:rsid w:val="00A44A48"/>
    <w:rsid w:val="00A55FA1"/>
    <w:rsid w:val="00A56CD3"/>
    <w:rsid w:val="00A6058A"/>
    <w:rsid w:val="00A70B00"/>
    <w:rsid w:val="00A76A51"/>
    <w:rsid w:val="00A76F24"/>
    <w:rsid w:val="00A95563"/>
    <w:rsid w:val="00A9714E"/>
    <w:rsid w:val="00A97A8E"/>
    <w:rsid w:val="00AB36D6"/>
    <w:rsid w:val="00AD31C2"/>
    <w:rsid w:val="00AD3C78"/>
    <w:rsid w:val="00AE1990"/>
    <w:rsid w:val="00AF178C"/>
    <w:rsid w:val="00B04448"/>
    <w:rsid w:val="00B1172B"/>
    <w:rsid w:val="00B3001D"/>
    <w:rsid w:val="00B32D1F"/>
    <w:rsid w:val="00B367AF"/>
    <w:rsid w:val="00B4550C"/>
    <w:rsid w:val="00B67312"/>
    <w:rsid w:val="00B67356"/>
    <w:rsid w:val="00B91D09"/>
    <w:rsid w:val="00B91EA0"/>
    <w:rsid w:val="00BA1CA5"/>
    <w:rsid w:val="00C055DC"/>
    <w:rsid w:val="00C15084"/>
    <w:rsid w:val="00C5211D"/>
    <w:rsid w:val="00C521A8"/>
    <w:rsid w:val="00CB6289"/>
    <w:rsid w:val="00CC74B9"/>
    <w:rsid w:val="00CD3601"/>
    <w:rsid w:val="00CD5BBA"/>
    <w:rsid w:val="00CE2EB4"/>
    <w:rsid w:val="00D13968"/>
    <w:rsid w:val="00D23A31"/>
    <w:rsid w:val="00D23BB4"/>
    <w:rsid w:val="00D25C83"/>
    <w:rsid w:val="00D50BA5"/>
    <w:rsid w:val="00D55E37"/>
    <w:rsid w:val="00DA53CD"/>
    <w:rsid w:val="00DB473A"/>
    <w:rsid w:val="00DD2888"/>
    <w:rsid w:val="00DE337A"/>
    <w:rsid w:val="00DE6E6A"/>
    <w:rsid w:val="00E03BD6"/>
    <w:rsid w:val="00E07983"/>
    <w:rsid w:val="00E1360E"/>
    <w:rsid w:val="00E26F12"/>
    <w:rsid w:val="00E40EA5"/>
    <w:rsid w:val="00E53CC6"/>
    <w:rsid w:val="00E70C60"/>
    <w:rsid w:val="00E7664B"/>
    <w:rsid w:val="00E82800"/>
    <w:rsid w:val="00E96DEE"/>
    <w:rsid w:val="00EA0F35"/>
    <w:rsid w:val="00EB3706"/>
    <w:rsid w:val="00EB376F"/>
    <w:rsid w:val="00EE27AA"/>
    <w:rsid w:val="00EF0DFE"/>
    <w:rsid w:val="00EF5487"/>
    <w:rsid w:val="00F00F57"/>
    <w:rsid w:val="00F57153"/>
    <w:rsid w:val="00F61340"/>
    <w:rsid w:val="00F65D76"/>
    <w:rsid w:val="00F77826"/>
    <w:rsid w:val="00F8776C"/>
    <w:rsid w:val="00FA69ED"/>
    <w:rsid w:val="00FB79A5"/>
    <w:rsid w:val="00FD06B8"/>
    <w:rsid w:val="00FE0316"/>
    <w:rsid w:val="00FF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1A559091"/>
  <w15:docId w15:val="{F8BD897F-E7C3-4EB4-BED3-DBB1DA6A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9AD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"/>
    <w:basedOn w:val="Normal"/>
    <w:link w:val="FootnoteTextChar"/>
    <w:uiPriority w:val="99"/>
    <w:unhideWhenUsed/>
    <w:rsid w:val="004318B6"/>
    <w:rPr>
      <w:sz w:val="20"/>
    </w:rPr>
  </w:style>
  <w:style w:type="character" w:customStyle="1" w:styleId="FootnoteTextChar">
    <w:name w:val="Footnote Text Char"/>
    <w:aliases w:val="Fußnotentextf Char"/>
    <w:basedOn w:val="DefaultParagraphFont"/>
    <w:link w:val="FootnoteText"/>
    <w:uiPriority w:val="99"/>
    <w:rsid w:val="004318B6"/>
    <w:rPr>
      <w:lang w:val="en-GB" w:bidi="ar-DZ"/>
    </w:rPr>
  </w:style>
  <w:style w:type="character" w:styleId="FootnoteReference">
    <w:name w:val="footnote reference"/>
    <w:aliases w:val="Footnote text,16 Point,Superscript 6 Poin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4318B6"/>
    <w:rPr>
      <w:vertAlign w:val="superscript"/>
    </w:rPr>
  </w:style>
  <w:style w:type="paragraph" w:styleId="ListParagraph">
    <w:name w:val="List Paragraph"/>
    <w:basedOn w:val="Normal"/>
    <w:uiPriority w:val="34"/>
    <w:qFormat/>
    <w:rsid w:val="00053A5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DE6E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E6E6A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0\A80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UNEP/OzL.Pro/ExCom/83/13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CCFE7F2B-33CB-4F00-B1F2-2C8353970CCD}"/>
</file>

<file path=customXml/itemProps2.xml><?xml version="1.0" encoding="utf-8"?>
<ds:datastoreItem xmlns:ds="http://schemas.openxmlformats.org/officeDocument/2006/customXml" ds:itemID="{54F2FD53-269F-4BF6-9BE4-B1F2E3CFEF8A}"/>
</file>

<file path=customXml/itemProps3.xml><?xml version="1.0" encoding="utf-8"?>
<ds:datastoreItem xmlns:ds="http://schemas.openxmlformats.org/officeDocument/2006/customXml" ds:itemID="{3B47E9C8-02F5-4BE3-A737-75BCF45DE4DD}"/>
</file>

<file path=customXml/itemProps4.xml><?xml version="1.0" encoding="utf-8"?>
<ds:datastoreItem xmlns:ds="http://schemas.openxmlformats.org/officeDocument/2006/customXml" ds:itemID="{6E524644-E411-4D81-8128-E76FE60402E3}"/>
</file>

<file path=docProps/app.xml><?xml version="1.0" encoding="utf-8"?>
<Properties xmlns="http://schemas.openxmlformats.org/officeDocument/2006/extended-properties" xmlns:vt="http://schemas.openxmlformats.org/officeDocument/2006/docPropsVTypes">
  <Template>A80-template</Template>
  <TotalTime>724</TotalTime>
  <Pages>5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تحديث عن حالة تنفيذ خطة الأعمال المجمعة للصندوق المتعدد الأطراف للفترة 2019-2021  </vt:lpstr>
    </vt:vector>
  </TitlesOfParts>
  <Company>UNMFS</Company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تحديث عن حالة تنفيذ خطة الأعمال المجمعة للصندوق المتعدد الأطراف للفترة 2019-2021  </dc:title>
  <dc:creator>Mohamed</dc:creator>
  <cp:lastModifiedBy>HBE</cp:lastModifiedBy>
  <cp:revision>13</cp:revision>
  <cp:lastPrinted>2001-05-26T16:40:00Z</cp:lastPrinted>
  <dcterms:created xsi:type="dcterms:W3CDTF">2019-05-09T22:02:00Z</dcterms:created>
  <dcterms:modified xsi:type="dcterms:W3CDTF">2019-05-15T19:47:00Z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UNEP/OzL.Pro/ExCom/83/13</vt:lpwstr>
  </property>
  <property fmtid="{D5CDD505-2E9C-101B-9397-08002B2CF9AE}" pid="3" name="Revision date">
    <vt:lpwstr>03/02/2014</vt:lpwstr>
  </property>
  <property fmtid="{D5CDD505-2E9C-101B-9397-08002B2CF9AE}" pid="4" name="ContentTypeId">
    <vt:lpwstr>0x01010033ECB1EDD0319C4599A58600013659D4</vt:lpwstr>
  </property>
</Properties>
</file>