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1A6445" w14:paraId="4A2031BF" w14:textId="77777777" w:rsidTr="002C7075">
        <w:trPr>
          <w:trHeight w:val="720"/>
        </w:trPr>
        <w:tc>
          <w:tcPr>
            <w:tcW w:w="5490" w:type="dxa"/>
            <w:gridSpan w:val="2"/>
            <w:tcBorders>
              <w:bottom w:val="single" w:sz="18" w:space="0" w:color="auto"/>
            </w:tcBorders>
          </w:tcPr>
          <w:p w14:paraId="58560047" w14:textId="77777777" w:rsidR="00C15867" w:rsidRPr="001A6445" w:rsidRDefault="00C15867" w:rsidP="001763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1A6445">
              <w:rPr>
                <w:rFonts w:ascii="Univers" w:hAnsi="Univers"/>
                <w:b/>
                <w:sz w:val="28"/>
                <w:szCs w:val="28"/>
                <w:lang w:val="en-GB"/>
              </w:rPr>
              <w:t>UNITED</w:t>
            </w:r>
            <w:r w:rsidRPr="001A6445">
              <w:rPr>
                <w:rFonts w:ascii="Univers" w:hAnsi="Univers"/>
                <w:b/>
                <w:sz w:val="28"/>
                <w:szCs w:val="28"/>
                <w:lang w:val="en-GB"/>
              </w:rPr>
              <w:br/>
              <w:t>NATIONS</w:t>
            </w:r>
          </w:p>
        </w:tc>
        <w:tc>
          <w:tcPr>
            <w:tcW w:w="4590" w:type="dxa"/>
            <w:tcBorders>
              <w:bottom w:val="single" w:sz="18" w:space="0" w:color="auto"/>
            </w:tcBorders>
          </w:tcPr>
          <w:p w14:paraId="765586C5" w14:textId="77777777" w:rsidR="00C15867" w:rsidRPr="001A6445" w:rsidRDefault="00C15867" w:rsidP="001763CC">
            <w:pPr>
              <w:jc w:val="right"/>
              <w:rPr>
                <w:sz w:val="52"/>
                <w:szCs w:val="52"/>
                <w:lang w:val="en-GB"/>
              </w:rPr>
            </w:pPr>
            <w:r w:rsidRPr="001A6445">
              <w:rPr>
                <w:rFonts w:ascii="Univers Bold" w:hAnsi="Univers Bold"/>
                <w:b/>
                <w:sz w:val="72"/>
                <w:lang w:val="en-GB"/>
              </w:rPr>
              <w:t>EP</w:t>
            </w:r>
          </w:p>
        </w:tc>
      </w:tr>
      <w:tr w:rsidR="00C15867" w:rsidRPr="001A6445" w14:paraId="0B875094" w14:textId="77777777" w:rsidTr="002C7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2141BB" w14:textId="77777777" w:rsidR="00C15867" w:rsidRPr="001A6445" w:rsidRDefault="00C15867" w:rsidP="001763CC">
            <w:pPr>
              <w:spacing w:before="120"/>
              <w:rPr>
                <w:lang w:val="en-GB"/>
              </w:rPr>
            </w:pPr>
            <w:r w:rsidRPr="001A6445">
              <w:rPr>
                <w:noProof/>
                <w:lang w:val="en-CA" w:eastAsia="en-CA"/>
              </w:rPr>
              <w:drawing>
                <wp:anchor distT="0" distB="0" distL="114300" distR="114300" simplePos="0" relativeHeight="251660288" behindDoc="0" locked="0" layoutInCell="1" allowOverlap="1" wp14:anchorId="22FBC36E" wp14:editId="2F85108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1A6445">
              <w:rPr>
                <w:noProof/>
                <w:lang w:val="en-CA" w:eastAsia="en-CA"/>
              </w:rPr>
              <w:drawing>
                <wp:anchor distT="0" distB="0" distL="114300" distR="114300" simplePos="0" relativeHeight="251661312" behindDoc="1" locked="0" layoutInCell="0" allowOverlap="1" wp14:anchorId="1ED8D6E7" wp14:editId="7FB9220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6E37881" w14:textId="77777777" w:rsidR="00C15867" w:rsidRPr="001A6445" w:rsidRDefault="00C15867" w:rsidP="001763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1A6445">
              <w:rPr>
                <w:rFonts w:ascii="Univers" w:hAnsi="Univers"/>
                <w:b/>
                <w:sz w:val="32"/>
                <w:lang w:val="en-GB"/>
              </w:rPr>
              <w:t>United Nations</w:t>
            </w:r>
          </w:p>
          <w:p w14:paraId="7F92B0F8" w14:textId="77777777" w:rsidR="00C15867" w:rsidRPr="001A6445" w:rsidRDefault="00C15867" w:rsidP="001763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1A6445">
              <w:rPr>
                <w:rFonts w:ascii="Univers" w:hAnsi="Univers"/>
                <w:b/>
                <w:sz w:val="32"/>
                <w:lang w:val="en-GB"/>
              </w:rPr>
              <w:t>Environment</w:t>
            </w:r>
          </w:p>
          <w:p w14:paraId="399C1E91" w14:textId="77777777" w:rsidR="00C15867" w:rsidRPr="001A6445" w:rsidRDefault="00C15867" w:rsidP="001763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1A6445">
              <w:rPr>
                <w:rFonts w:ascii="Univers" w:hAnsi="Univers"/>
                <w:b/>
                <w:sz w:val="32"/>
                <w:lang w:val="en-GB"/>
              </w:rPr>
              <w:t>Programme</w:t>
            </w:r>
          </w:p>
          <w:p w14:paraId="354D7FE9" w14:textId="77777777" w:rsidR="00C15867" w:rsidRPr="001A6445" w:rsidRDefault="00C15867" w:rsidP="001763CC">
            <w:pPr>
              <w:spacing w:before="720"/>
              <w:ind w:left="158"/>
              <w:rPr>
                <w:lang w:val="en-GB"/>
              </w:rPr>
            </w:pPr>
          </w:p>
        </w:tc>
        <w:tc>
          <w:tcPr>
            <w:tcW w:w="4590" w:type="dxa"/>
            <w:tcBorders>
              <w:top w:val="nil"/>
              <w:left w:val="nil"/>
              <w:bottom w:val="single" w:sz="36" w:space="0" w:color="auto"/>
              <w:right w:val="nil"/>
            </w:tcBorders>
          </w:tcPr>
          <w:p w14:paraId="7930E24F" w14:textId="77777777" w:rsidR="00C15867" w:rsidRPr="001A6445" w:rsidRDefault="00C15867" w:rsidP="001763CC">
            <w:pPr>
              <w:rPr>
                <w:sz w:val="22"/>
                <w:szCs w:val="22"/>
                <w:lang w:val="en-GB"/>
              </w:rPr>
            </w:pPr>
            <w:r w:rsidRPr="001A6445">
              <w:rPr>
                <w:sz w:val="22"/>
                <w:szCs w:val="22"/>
                <w:lang w:val="en-GB"/>
              </w:rPr>
              <w:t>Distr.</w:t>
            </w:r>
          </w:p>
          <w:p w14:paraId="6366FAA4" w14:textId="77777777" w:rsidR="00923540" w:rsidRPr="001A6445" w:rsidRDefault="00923540" w:rsidP="001763CC">
            <w:pPr>
              <w:rPr>
                <w:sz w:val="22"/>
                <w:szCs w:val="22"/>
                <w:lang w:val="en-GB"/>
              </w:rPr>
            </w:pPr>
            <w:r w:rsidRPr="001A6445">
              <w:rPr>
                <w:sz w:val="22"/>
                <w:szCs w:val="22"/>
                <w:lang w:val="en-GB"/>
              </w:rPr>
              <w:t>GENERAL</w:t>
            </w:r>
          </w:p>
          <w:p w14:paraId="00AA4EDB" w14:textId="77777777" w:rsidR="00C15867" w:rsidRPr="001A6445" w:rsidRDefault="00C15867" w:rsidP="001763CC">
            <w:pPr>
              <w:rPr>
                <w:sz w:val="22"/>
                <w:szCs w:val="22"/>
                <w:lang w:val="en-GB"/>
              </w:rPr>
            </w:pPr>
          </w:p>
          <w:p w14:paraId="209FE2E7" w14:textId="77777777" w:rsidR="00C15867" w:rsidRPr="001A6445" w:rsidRDefault="00C15867" w:rsidP="001763CC">
            <w:pPr>
              <w:rPr>
                <w:sz w:val="22"/>
                <w:szCs w:val="22"/>
                <w:lang w:val="en-GB"/>
              </w:rPr>
            </w:pPr>
          </w:p>
          <w:p w14:paraId="30D08C5D" w14:textId="0139B1CC" w:rsidR="00C15867" w:rsidRPr="001A6445" w:rsidRDefault="00DC6BAE" w:rsidP="001763CC">
            <w:pPr>
              <w:rPr>
                <w:sz w:val="22"/>
                <w:szCs w:val="22"/>
                <w:lang w:val="en-GB"/>
              </w:rPr>
            </w:pPr>
            <w:r w:rsidRPr="001A6445">
              <w:rPr>
                <w:sz w:val="22"/>
                <w:szCs w:val="22"/>
                <w:lang w:val="en-GB"/>
              </w:rPr>
              <w:fldChar w:fldCharType="begin"/>
            </w:r>
            <w:r w:rsidRPr="001A6445">
              <w:rPr>
                <w:sz w:val="22"/>
                <w:szCs w:val="22"/>
                <w:lang w:val="en-GB"/>
              </w:rPr>
              <w:instrText xml:space="preserve"> DOCPROPERTY "Document number"  \* MERGEFORMAT </w:instrText>
            </w:r>
            <w:r w:rsidRPr="001A6445">
              <w:rPr>
                <w:sz w:val="22"/>
                <w:szCs w:val="22"/>
                <w:lang w:val="en-GB"/>
              </w:rPr>
              <w:fldChar w:fldCharType="separate"/>
            </w:r>
            <w:r w:rsidR="00176CBC">
              <w:rPr>
                <w:sz w:val="22"/>
                <w:szCs w:val="22"/>
                <w:lang w:val="en-GB"/>
              </w:rPr>
              <w:t>UNEP/OzL.Pro/ExCom/79/41</w:t>
            </w:r>
            <w:r w:rsidRPr="001A6445">
              <w:rPr>
                <w:sz w:val="22"/>
                <w:szCs w:val="22"/>
                <w:lang w:val="en-GB"/>
              </w:rPr>
              <w:fldChar w:fldCharType="end"/>
            </w:r>
          </w:p>
          <w:p w14:paraId="4BA5A5F6" w14:textId="62C38A48" w:rsidR="00C15867" w:rsidRPr="001A6445" w:rsidRDefault="00BC2495" w:rsidP="001763CC">
            <w:pPr>
              <w:rPr>
                <w:sz w:val="22"/>
                <w:szCs w:val="22"/>
                <w:lang w:val="en-GB"/>
              </w:rPr>
            </w:pPr>
            <w:r w:rsidRPr="001A6445">
              <w:rPr>
                <w:sz w:val="22"/>
                <w:szCs w:val="22"/>
                <w:lang w:val="en-GB"/>
              </w:rPr>
              <w:fldChar w:fldCharType="begin"/>
            </w:r>
            <w:r w:rsidR="00851352" w:rsidRPr="001A6445">
              <w:rPr>
                <w:sz w:val="22"/>
                <w:szCs w:val="22"/>
                <w:lang w:val="en-GB"/>
              </w:rPr>
              <w:instrText xml:space="preserve"> DOCPROPERTY "Revision date" \@ "d MMMM YYYY"  \* MERGEFORMAT </w:instrText>
            </w:r>
            <w:r w:rsidRPr="001A6445">
              <w:rPr>
                <w:sz w:val="22"/>
                <w:szCs w:val="22"/>
                <w:lang w:val="en-GB"/>
              </w:rPr>
              <w:fldChar w:fldCharType="separate"/>
            </w:r>
            <w:r w:rsidR="006955D2">
              <w:rPr>
                <w:sz w:val="22"/>
                <w:szCs w:val="22"/>
                <w:lang w:val="en-GB"/>
              </w:rPr>
              <w:t>5 June 2017</w:t>
            </w:r>
            <w:r w:rsidRPr="001A6445">
              <w:rPr>
                <w:sz w:val="22"/>
                <w:szCs w:val="22"/>
                <w:lang w:val="en-GB"/>
              </w:rPr>
              <w:fldChar w:fldCharType="end"/>
            </w:r>
          </w:p>
          <w:p w14:paraId="2CDCAC37" w14:textId="77777777" w:rsidR="00C15867" w:rsidRPr="001A6445" w:rsidRDefault="00C15867" w:rsidP="001763CC">
            <w:pPr>
              <w:rPr>
                <w:caps/>
                <w:sz w:val="22"/>
                <w:szCs w:val="22"/>
                <w:lang w:val="en-GB"/>
              </w:rPr>
            </w:pPr>
          </w:p>
          <w:p w14:paraId="28C7940C" w14:textId="77777777" w:rsidR="00C15867" w:rsidRPr="001A6445" w:rsidRDefault="00C15867" w:rsidP="001763CC">
            <w:pPr>
              <w:rPr>
                <w:lang w:val="en-GB"/>
              </w:rPr>
            </w:pPr>
            <w:r w:rsidRPr="001A6445">
              <w:rPr>
                <w:sz w:val="22"/>
                <w:szCs w:val="22"/>
                <w:lang w:val="en-GB"/>
              </w:rPr>
              <w:t>ORIGINAL: ENGLISH</w:t>
            </w:r>
          </w:p>
        </w:tc>
      </w:tr>
    </w:tbl>
    <w:p w14:paraId="612AE46D" w14:textId="3635F7C5" w:rsidR="00BF3022" w:rsidRPr="00176CBC" w:rsidRDefault="00C15867" w:rsidP="001763CC">
      <w:pPr>
        <w:rPr>
          <w:sz w:val="22"/>
          <w:szCs w:val="22"/>
          <w:lang w:val="en-CA"/>
        </w:rPr>
      </w:pPr>
      <w:r w:rsidRPr="001A6445">
        <w:rPr>
          <w:sz w:val="22"/>
          <w:szCs w:val="22"/>
          <w:lang w:val="en-GB"/>
        </w:rPr>
        <w:t>EXECUTIVE COMMITTEE OF</w:t>
      </w:r>
      <w:r w:rsidRPr="001A6445">
        <w:rPr>
          <w:sz w:val="22"/>
          <w:szCs w:val="22"/>
          <w:lang w:val="en-GB"/>
        </w:rPr>
        <w:br/>
      </w:r>
      <w:r w:rsidR="001763CC">
        <w:rPr>
          <w:sz w:val="22"/>
          <w:szCs w:val="22"/>
          <w:lang w:val="en-GB"/>
        </w:rPr>
        <w:t xml:space="preserve"> </w:t>
      </w:r>
      <w:r w:rsidRPr="001A6445">
        <w:rPr>
          <w:sz w:val="22"/>
          <w:szCs w:val="22"/>
          <w:lang w:val="en-GB"/>
        </w:rPr>
        <w:t>THE MULTILATERAL FUND FOR THE</w:t>
      </w:r>
      <w:r w:rsidRPr="001A6445">
        <w:rPr>
          <w:sz w:val="22"/>
          <w:szCs w:val="22"/>
          <w:lang w:val="en-GB"/>
        </w:rPr>
        <w:br/>
      </w:r>
      <w:r w:rsidR="001763CC">
        <w:rPr>
          <w:sz w:val="22"/>
          <w:szCs w:val="22"/>
          <w:lang w:val="en-GB"/>
        </w:rPr>
        <w:t xml:space="preserve"> </w:t>
      </w:r>
      <w:r w:rsidRPr="001A6445">
        <w:rPr>
          <w:sz w:val="22"/>
          <w:szCs w:val="22"/>
          <w:lang w:val="en-GB"/>
        </w:rPr>
        <w:t>IMPLEMENTATION OF THE MONTREAL PROTOCOL</w:t>
      </w:r>
      <w:r w:rsidRPr="001A6445">
        <w:rPr>
          <w:sz w:val="22"/>
          <w:szCs w:val="22"/>
          <w:lang w:val="en-GB"/>
        </w:rPr>
        <w:br/>
      </w:r>
      <w:r w:rsidR="00BF3022" w:rsidRPr="001A6445">
        <w:rPr>
          <w:sz w:val="22"/>
          <w:szCs w:val="22"/>
          <w:lang w:val="en-GB"/>
        </w:rPr>
        <w:t>Seventy-</w:t>
      </w:r>
      <w:r w:rsidR="00214863" w:rsidRPr="001A6445">
        <w:rPr>
          <w:sz w:val="22"/>
          <w:szCs w:val="22"/>
          <w:lang w:val="en-GB"/>
        </w:rPr>
        <w:t>nin</w:t>
      </w:r>
      <w:r w:rsidR="00831979" w:rsidRPr="001A6445">
        <w:rPr>
          <w:sz w:val="22"/>
          <w:szCs w:val="22"/>
          <w:lang w:val="en-GB"/>
        </w:rPr>
        <w:t xml:space="preserve">th </w:t>
      </w:r>
      <w:r w:rsidR="00BF3022" w:rsidRPr="001A6445">
        <w:rPr>
          <w:sz w:val="22"/>
          <w:szCs w:val="22"/>
          <w:lang w:val="en-GB"/>
        </w:rPr>
        <w:t>Meeting</w:t>
      </w:r>
    </w:p>
    <w:p w14:paraId="458A1F4F" w14:textId="77777777" w:rsidR="009960E5" w:rsidRPr="001A6445" w:rsidRDefault="00214863" w:rsidP="001763CC">
      <w:pPr>
        <w:rPr>
          <w:sz w:val="22"/>
          <w:szCs w:val="22"/>
          <w:lang w:val="en-GB"/>
        </w:rPr>
      </w:pPr>
      <w:r w:rsidRPr="001A6445">
        <w:rPr>
          <w:sz w:val="22"/>
          <w:szCs w:val="22"/>
          <w:lang w:val="en-GB"/>
        </w:rPr>
        <w:t>Bangkok</w:t>
      </w:r>
      <w:r w:rsidR="00BF3022" w:rsidRPr="001A6445">
        <w:rPr>
          <w:sz w:val="22"/>
          <w:szCs w:val="22"/>
          <w:lang w:val="en-GB"/>
        </w:rPr>
        <w:t xml:space="preserve">, </w:t>
      </w:r>
      <w:r w:rsidRPr="001A6445">
        <w:rPr>
          <w:sz w:val="22"/>
          <w:szCs w:val="22"/>
          <w:lang w:val="en-GB"/>
        </w:rPr>
        <w:t>3</w:t>
      </w:r>
      <w:r w:rsidR="00BF3022" w:rsidRPr="001A6445">
        <w:rPr>
          <w:sz w:val="22"/>
          <w:szCs w:val="22"/>
          <w:lang w:val="en-GB"/>
        </w:rPr>
        <w:t xml:space="preserve">-7 </w:t>
      </w:r>
      <w:r w:rsidRPr="001A6445">
        <w:rPr>
          <w:sz w:val="22"/>
          <w:szCs w:val="22"/>
          <w:lang w:val="en-GB"/>
        </w:rPr>
        <w:t>July</w:t>
      </w:r>
      <w:r w:rsidR="00BF3022" w:rsidRPr="001A6445">
        <w:rPr>
          <w:sz w:val="22"/>
          <w:szCs w:val="22"/>
          <w:lang w:val="en-GB"/>
        </w:rPr>
        <w:t xml:space="preserve"> 2017 </w:t>
      </w:r>
    </w:p>
    <w:p w14:paraId="5EE00140" w14:textId="77777777" w:rsidR="00C15867" w:rsidRPr="001A6445" w:rsidRDefault="00C15867" w:rsidP="001763CC">
      <w:pPr>
        <w:rPr>
          <w:lang w:val="en-GB"/>
        </w:rPr>
      </w:pPr>
    </w:p>
    <w:p w14:paraId="529CCF23" w14:textId="77777777" w:rsidR="00C15867" w:rsidRPr="001A6445" w:rsidRDefault="00C15867" w:rsidP="001763CC">
      <w:pPr>
        <w:pStyle w:val="Heading3"/>
        <w:numPr>
          <w:ilvl w:val="0"/>
          <w:numId w:val="0"/>
        </w:numPr>
        <w:spacing w:after="0"/>
      </w:pPr>
    </w:p>
    <w:p w14:paraId="64C35837" w14:textId="77777777" w:rsidR="00C57806" w:rsidRPr="001A6445" w:rsidRDefault="00C57806" w:rsidP="001763CC">
      <w:pPr>
        <w:pStyle w:val="Heading1"/>
        <w:numPr>
          <w:ilvl w:val="0"/>
          <w:numId w:val="0"/>
        </w:numPr>
        <w:spacing w:after="0"/>
      </w:pPr>
    </w:p>
    <w:p w14:paraId="351C2267" w14:textId="72BF8BAF" w:rsidR="00164466" w:rsidRPr="001A6445" w:rsidRDefault="00164466" w:rsidP="001763CC">
      <w:pPr>
        <w:jc w:val="center"/>
        <w:rPr>
          <w:b/>
          <w:sz w:val="22"/>
          <w:szCs w:val="22"/>
          <w:lang w:val="en-GB"/>
        </w:rPr>
      </w:pPr>
      <w:r w:rsidRPr="001A6445">
        <w:rPr>
          <w:b/>
          <w:sz w:val="22"/>
          <w:szCs w:val="22"/>
          <w:lang w:val="en-GB"/>
        </w:rPr>
        <w:t>PROJECT PROPOSAL:</w:t>
      </w:r>
      <w:r w:rsidR="001763CC">
        <w:rPr>
          <w:b/>
          <w:sz w:val="22"/>
          <w:szCs w:val="22"/>
          <w:lang w:val="en-GB"/>
        </w:rPr>
        <w:t xml:space="preserve"> </w:t>
      </w:r>
      <w:r w:rsidRPr="001A6445">
        <w:rPr>
          <w:b/>
          <w:sz w:val="22"/>
          <w:szCs w:val="22"/>
          <w:lang w:val="en-GB"/>
        </w:rPr>
        <w:t>THE FORMER YUGOSLAV REPUBLIC OF MACEDONIA</w:t>
      </w:r>
    </w:p>
    <w:p w14:paraId="13609CE4" w14:textId="77777777" w:rsidR="00164466" w:rsidRPr="001A6445" w:rsidRDefault="00164466" w:rsidP="001763CC">
      <w:pPr>
        <w:rPr>
          <w:sz w:val="22"/>
          <w:szCs w:val="22"/>
          <w:lang w:val="en-GB"/>
        </w:rPr>
      </w:pPr>
    </w:p>
    <w:p w14:paraId="7C6F97A3" w14:textId="77777777" w:rsidR="00164466" w:rsidRPr="001A6445" w:rsidRDefault="00164466" w:rsidP="001763CC">
      <w:pPr>
        <w:rPr>
          <w:sz w:val="22"/>
          <w:szCs w:val="22"/>
          <w:lang w:val="en-GB"/>
        </w:rPr>
      </w:pPr>
    </w:p>
    <w:p w14:paraId="60194CFC" w14:textId="77777777" w:rsidR="00164466" w:rsidRPr="001A6445" w:rsidRDefault="00164466" w:rsidP="001763CC">
      <w:pPr>
        <w:ind w:firstLine="720"/>
        <w:rPr>
          <w:sz w:val="22"/>
          <w:szCs w:val="22"/>
          <w:lang w:val="en-GB"/>
        </w:rPr>
      </w:pPr>
      <w:r w:rsidRPr="001A6445">
        <w:rPr>
          <w:sz w:val="22"/>
          <w:szCs w:val="22"/>
          <w:lang w:val="en-GB"/>
        </w:rPr>
        <w:t xml:space="preserve">This document consists of the comments and recommendation of the Secretariat on the following project proposal: </w:t>
      </w:r>
    </w:p>
    <w:p w14:paraId="45AB5AA7" w14:textId="77777777" w:rsidR="00164466" w:rsidRPr="001A6445" w:rsidRDefault="00164466" w:rsidP="001763CC">
      <w:pPr>
        <w:rPr>
          <w:sz w:val="22"/>
          <w:szCs w:val="22"/>
          <w:lang w:val="en-GB"/>
        </w:rPr>
      </w:pPr>
    </w:p>
    <w:p w14:paraId="59C1A337" w14:textId="77777777" w:rsidR="00164466" w:rsidRPr="001A6445" w:rsidRDefault="00164466" w:rsidP="001763CC">
      <w:pPr>
        <w:rPr>
          <w:sz w:val="22"/>
          <w:szCs w:val="22"/>
          <w:u w:val="single"/>
          <w:lang w:val="en-GB"/>
        </w:rPr>
      </w:pPr>
      <w:r w:rsidRPr="001A6445">
        <w:rPr>
          <w:sz w:val="22"/>
          <w:szCs w:val="22"/>
          <w:u w:val="single"/>
          <w:lang w:val="en-GB"/>
        </w:rPr>
        <w:t>Phase-out</w:t>
      </w:r>
    </w:p>
    <w:p w14:paraId="749F5A0E" w14:textId="77777777" w:rsidR="00164466" w:rsidRPr="001A6445" w:rsidRDefault="00164466" w:rsidP="001763CC">
      <w:pPr>
        <w:rPr>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164466" w:rsidRPr="001A6445" w14:paraId="50AAD41E" w14:textId="77777777" w:rsidTr="003B4DD5">
        <w:tc>
          <w:tcPr>
            <w:tcW w:w="7128" w:type="dxa"/>
          </w:tcPr>
          <w:p w14:paraId="204ECC90" w14:textId="77777777" w:rsidR="00164466" w:rsidRPr="001A6445" w:rsidRDefault="00164466" w:rsidP="001763CC">
            <w:pPr>
              <w:rPr>
                <w:sz w:val="22"/>
                <w:szCs w:val="22"/>
                <w:lang w:val="en-GB"/>
              </w:rPr>
            </w:pPr>
            <w:r w:rsidRPr="001A6445">
              <w:rPr>
                <w:sz w:val="22"/>
                <w:szCs w:val="22"/>
                <w:lang w:val="en-GB"/>
              </w:rPr>
              <w:t>•</w:t>
            </w:r>
            <w:r w:rsidRPr="001A6445">
              <w:rPr>
                <w:sz w:val="22"/>
                <w:szCs w:val="22"/>
                <w:lang w:val="en-GB"/>
              </w:rPr>
              <w:tab/>
              <w:t>HCFC phase-out management plan (stage I, seventh tranche)</w:t>
            </w:r>
          </w:p>
        </w:tc>
        <w:tc>
          <w:tcPr>
            <w:tcW w:w="2448" w:type="dxa"/>
            <w:shd w:val="clear" w:color="auto" w:fill="auto"/>
          </w:tcPr>
          <w:p w14:paraId="0A0A855C" w14:textId="77777777" w:rsidR="00164466" w:rsidRPr="001A6445" w:rsidRDefault="00164466" w:rsidP="001763CC">
            <w:pPr>
              <w:jc w:val="right"/>
              <w:rPr>
                <w:sz w:val="22"/>
                <w:szCs w:val="22"/>
                <w:lang w:val="en-GB"/>
              </w:rPr>
            </w:pPr>
            <w:r w:rsidRPr="001A6445">
              <w:rPr>
                <w:sz w:val="22"/>
                <w:szCs w:val="22"/>
                <w:lang w:val="en-GB"/>
              </w:rPr>
              <w:t>UNIDO</w:t>
            </w:r>
          </w:p>
        </w:tc>
      </w:tr>
    </w:tbl>
    <w:p w14:paraId="4498577E" w14:textId="77777777" w:rsidR="00164466" w:rsidRPr="001A6445" w:rsidRDefault="00164466" w:rsidP="001763CC">
      <w:pPr>
        <w:rPr>
          <w:sz w:val="22"/>
          <w:szCs w:val="22"/>
          <w:lang w:val="en-GB"/>
        </w:rPr>
      </w:pPr>
    </w:p>
    <w:p w14:paraId="23615963" w14:textId="77777777" w:rsidR="00C57806" w:rsidRPr="001A6445" w:rsidRDefault="00C57806" w:rsidP="001763CC">
      <w:pPr>
        <w:pStyle w:val="Title1"/>
      </w:pPr>
    </w:p>
    <w:p w14:paraId="4C2D2C2B" w14:textId="77777777" w:rsidR="00C57806" w:rsidRPr="001A6445" w:rsidRDefault="00C57806" w:rsidP="001763CC">
      <w:pPr>
        <w:pStyle w:val="StyleHeader4Para4Left0Firstline0"/>
        <w:numPr>
          <w:ilvl w:val="0"/>
          <w:numId w:val="0"/>
        </w:numPr>
      </w:pPr>
      <w:r w:rsidRPr="001A6445">
        <w:br w:type="page"/>
      </w:r>
    </w:p>
    <w:p w14:paraId="7C045086" w14:textId="77777777" w:rsidR="00C57806" w:rsidRPr="001A6445" w:rsidRDefault="00C57806" w:rsidP="001763CC">
      <w:pPr>
        <w:jc w:val="center"/>
        <w:rPr>
          <w:b/>
          <w:sz w:val="22"/>
          <w:szCs w:val="22"/>
          <w:lang w:val="en-GB"/>
        </w:rPr>
      </w:pPr>
      <w:r w:rsidRPr="001A6445">
        <w:rPr>
          <w:b/>
          <w:sz w:val="22"/>
          <w:szCs w:val="22"/>
          <w:lang w:val="en-GB"/>
        </w:rPr>
        <w:lastRenderedPageBreak/>
        <w:t>PROJECT EVALUATION SHEET – MULTI-YEAR PROJECTS</w:t>
      </w:r>
    </w:p>
    <w:p w14:paraId="4C921BE4" w14:textId="77777777" w:rsidR="00C57806" w:rsidRPr="001A6445" w:rsidRDefault="00C57806" w:rsidP="001763CC">
      <w:pPr>
        <w:jc w:val="center"/>
        <w:rPr>
          <w:sz w:val="22"/>
          <w:szCs w:val="22"/>
          <w:lang w:val="en-GB"/>
        </w:rPr>
      </w:pPr>
    </w:p>
    <w:p w14:paraId="1C44D35F" w14:textId="77777777" w:rsidR="002C7075" w:rsidRPr="001A6445" w:rsidRDefault="007747FF" w:rsidP="001763CC">
      <w:pPr>
        <w:jc w:val="center"/>
        <w:rPr>
          <w:b/>
          <w:sz w:val="22"/>
          <w:szCs w:val="22"/>
          <w:lang w:val="en-GB"/>
        </w:rPr>
      </w:pPr>
      <w:r w:rsidRPr="001A6445">
        <w:rPr>
          <w:b/>
          <w:sz w:val="22"/>
          <w:szCs w:val="22"/>
          <w:lang w:val="en-GB"/>
        </w:rPr>
        <w:t>T</w:t>
      </w:r>
      <w:r w:rsidR="002C7075" w:rsidRPr="001A6445">
        <w:rPr>
          <w:b/>
          <w:sz w:val="22"/>
          <w:szCs w:val="22"/>
          <w:lang w:val="en-GB"/>
        </w:rPr>
        <w:t xml:space="preserve">he former Yugoslav Republic of Macedonia </w:t>
      </w:r>
    </w:p>
    <w:p w14:paraId="176D9950" w14:textId="77777777" w:rsidR="002C7075" w:rsidRPr="001A6445" w:rsidRDefault="002C7075" w:rsidP="001763CC">
      <w:pPr>
        <w:jc w:val="center"/>
        <w:rPr>
          <w:lang w:val="en-GB"/>
        </w:rPr>
      </w:pPr>
    </w:p>
    <w:tbl>
      <w:tblPr>
        <w:tblStyle w:val="TableGrid"/>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88"/>
      </w:tblGrid>
      <w:tr w:rsidR="002C7075" w:rsidRPr="001A6445" w14:paraId="2A0AA354" w14:textId="77777777" w:rsidTr="00336271">
        <w:trPr>
          <w:trHeight w:val="240"/>
        </w:trPr>
        <w:tc>
          <w:tcPr>
            <w:tcW w:w="3187" w:type="dxa"/>
            <w:shd w:val="clear" w:color="auto" w:fill="auto"/>
          </w:tcPr>
          <w:p w14:paraId="629F5592" w14:textId="77777777" w:rsidR="002C7075" w:rsidRPr="001A6445" w:rsidRDefault="002C7075" w:rsidP="001763CC">
            <w:pPr>
              <w:spacing w:after="80"/>
              <w:jc w:val="left"/>
              <w:rPr>
                <w:b/>
                <w:sz w:val="18"/>
                <w:lang w:val="en-GB"/>
              </w:rPr>
            </w:pPr>
            <w:r w:rsidRPr="001A6445">
              <w:rPr>
                <w:b/>
                <w:sz w:val="18"/>
                <w:lang w:val="en-GB"/>
              </w:rPr>
              <w:t>(I) PROJECT TITLE</w:t>
            </w:r>
          </w:p>
        </w:tc>
        <w:tc>
          <w:tcPr>
            <w:tcW w:w="2463" w:type="dxa"/>
            <w:shd w:val="clear" w:color="auto" w:fill="auto"/>
          </w:tcPr>
          <w:p w14:paraId="15A2B522" w14:textId="77777777" w:rsidR="002C7075" w:rsidRPr="001A6445" w:rsidRDefault="002C7075" w:rsidP="001763CC">
            <w:pPr>
              <w:spacing w:after="80"/>
              <w:jc w:val="center"/>
              <w:rPr>
                <w:b/>
                <w:sz w:val="18"/>
                <w:lang w:val="en-GB"/>
              </w:rPr>
            </w:pPr>
            <w:r w:rsidRPr="001A6445">
              <w:rPr>
                <w:b/>
                <w:sz w:val="18"/>
                <w:lang w:val="en-GB"/>
              </w:rPr>
              <w:t>AGENCY</w:t>
            </w:r>
          </w:p>
        </w:tc>
        <w:tc>
          <w:tcPr>
            <w:tcW w:w="2542" w:type="dxa"/>
            <w:shd w:val="clear" w:color="auto" w:fill="auto"/>
          </w:tcPr>
          <w:p w14:paraId="1E0B8CD4" w14:textId="77777777" w:rsidR="002C7075" w:rsidRPr="001A6445" w:rsidRDefault="002C7075" w:rsidP="001763CC">
            <w:pPr>
              <w:spacing w:after="80"/>
              <w:jc w:val="center"/>
              <w:rPr>
                <w:b/>
                <w:sz w:val="18"/>
                <w:lang w:val="en-GB"/>
              </w:rPr>
            </w:pPr>
            <w:r w:rsidRPr="001A6445">
              <w:rPr>
                <w:b/>
                <w:sz w:val="18"/>
                <w:lang w:val="en-GB"/>
              </w:rPr>
              <w:t>MEETING APPROVED</w:t>
            </w:r>
          </w:p>
        </w:tc>
        <w:tc>
          <w:tcPr>
            <w:tcW w:w="2788" w:type="dxa"/>
            <w:shd w:val="clear" w:color="auto" w:fill="auto"/>
          </w:tcPr>
          <w:p w14:paraId="3C2672B0" w14:textId="77777777" w:rsidR="002C7075" w:rsidRPr="001A6445" w:rsidRDefault="002C7075" w:rsidP="001763CC">
            <w:pPr>
              <w:spacing w:after="80"/>
              <w:jc w:val="center"/>
              <w:rPr>
                <w:b/>
                <w:sz w:val="18"/>
                <w:lang w:val="en-GB"/>
              </w:rPr>
            </w:pPr>
            <w:r w:rsidRPr="001A6445">
              <w:rPr>
                <w:b/>
                <w:sz w:val="18"/>
                <w:lang w:val="en-GB"/>
              </w:rPr>
              <w:t>CONTROL MEASURE</w:t>
            </w:r>
          </w:p>
        </w:tc>
      </w:tr>
      <w:tr w:rsidR="002C7075" w:rsidRPr="001A6445" w14:paraId="2D9E90B0" w14:textId="77777777" w:rsidTr="00336271">
        <w:trPr>
          <w:trHeight w:val="240"/>
        </w:trPr>
        <w:tc>
          <w:tcPr>
            <w:tcW w:w="3187" w:type="dxa"/>
            <w:shd w:val="clear" w:color="auto" w:fill="auto"/>
          </w:tcPr>
          <w:p w14:paraId="75289BBD" w14:textId="77777777" w:rsidR="002C7075" w:rsidRPr="001A6445" w:rsidRDefault="002C7075" w:rsidP="001763CC">
            <w:pPr>
              <w:spacing w:after="80"/>
              <w:jc w:val="center"/>
              <w:rPr>
                <w:sz w:val="18"/>
                <w:lang w:val="en-GB"/>
              </w:rPr>
            </w:pPr>
            <w:r w:rsidRPr="001A6445">
              <w:rPr>
                <w:sz w:val="18"/>
                <w:lang w:val="en-GB"/>
              </w:rPr>
              <w:t>HCFC phase out plan (Stage I)</w:t>
            </w:r>
          </w:p>
        </w:tc>
        <w:tc>
          <w:tcPr>
            <w:tcW w:w="2463" w:type="dxa"/>
            <w:shd w:val="clear" w:color="auto" w:fill="auto"/>
          </w:tcPr>
          <w:p w14:paraId="31EB93C7" w14:textId="77777777" w:rsidR="002C7075" w:rsidRPr="001A6445" w:rsidRDefault="002C7075" w:rsidP="001763CC">
            <w:pPr>
              <w:spacing w:after="80"/>
              <w:jc w:val="center"/>
              <w:rPr>
                <w:sz w:val="18"/>
                <w:lang w:val="en-GB"/>
              </w:rPr>
            </w:pPr>
            <w:r w:rsidRPr="001A6445">
              <w:rPr>
                <w:sz w:val="18"/>
                <w:lang w:val="en-GB"/>
              </w:rPr>
              <w:t>UNIDO (lead)</w:t>
            </w:r>
          </w:p>
        </w:tc>
        <w:tc>
          <w:tcPr>
            <w:tcW w:w="2542" w:type="dxa"/>
            <w:shd w:val="clear" w:color="auto" w:fill="auto"/>
          </w:tcPr>
          <w:p w14:paraId="35910559" w14:textId="77777777" w:rsidR="002C7075" w:rsidRPr="001A6445" w:rsidRDefault="002C7075" w:rsidP="001763CC">
            <w:pPr>
              <w:spacing w:after="80"/>
              <w:jc w:val="center"/>
              <w:rPr>
                <w:sz w:val="18"/>
                <w:lang w:val="en-GB"/>
              </w:rPr>
            </w:pPr>
            <w:r w:rsidRPr="001A6445">
              <w:rPr>
                <w:sz w:val="18"/>
                <w:lang w:val="en-GB"/>
              </w:rPr>
              <w:t>60th</w:t>
            </w:r>
          </w:p>
        </w:tc>
        <w:tc>
          <w:tcPr>
            <w:tcW w:w="2788" w:type="dxa"/>
            <w:shd w:val="clear" w:color="auto" w:fill="auto"/>
          </w:tcPr>
          <w:p w14:paraId="1786E8D2" w14:textId="6E1E6075" w:rsidR="002C7075" w:rsidRPr="001A6445" w:rsidRDefault="001A6445" w:rsidP="001763CC">
            <w:pPr>
              <w:spacing w:after="80"/>
              <w:jc w:val="center"/>
              <w:rPr>
                <w:sz w:val="18"/>
                <w:lang w:val="en-GB"/>
              </w:rPr>
            </w:pPr>
            <w:r w:rsidRPr="001A6445">
              <w:rPr>
                <w:sz w:val="18"/>
                <w:lang w:val="en-GB"/>
              </w:rPr>
              <w:t>35%</w:t>
            </w:r>
            <w:r w:rsidR="002C7075" w:rsidRPr="001A6445">
              <w:rPr>
                <w:sz w:val="18"/>
                <w:lang w:val="en-GB"/>
              </w:rPr>
              <w:t xml:space="preserve"> by 2020</w:t>
            </w:r>
          </w:p>
        </w:tc>
      </w:tr>
    </w:tbl>
    <w:p w14:paraId="372185F5" w14:textId="77777777" w:rsidR="002C7075" w:rsidRPr="001A6445" w:rsidRDefault="002C7075" w:rsidP="001763CC">
      <w:pPr>
        <w:spacing w:after="60"/>
        <w:jc w:val="center"/>
        <w:rPr>
          <w:lang w:val="en-GB"/>
        </w:rPr>
      </w:pPr>
    </w:p>
    <w:tbl>
      <w:tblPr>
        <w:tblStyle w:val="TableGrid"/>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78"/>
      </w:tblGrid>
      <w:tr w:rsidR="002C7075" w:rsidRPr="001A6445" w14:paraId="1379F359" w14:textId="77777777" w:rsidTr="00336271">
        <w:trPr>
          <w:trHeight w:val="240"/>
        </w:trPr>
        <w:tc>
          <w:tcPr>
            <w:tcW w:w="5902" w:type="dxa"/>
            <w:shd w:val="clear" w:color="auto" w:fill="auto"/>
          </w:tcPr>
          <w:p w14:paraId="1C1CCF90" w14:textId="77777777" w:rsidR="002C7075" w:rsidRPr="001A6445" w:rsidRDefault="002C7075" w:rsidP="001763CC">
            <w:pPr>
              <w:spacing w:after="60"/>
              <w:jc w:val="left"/>
              <w:rPr>
                <w:b/>
                <w:sz w:val="18"/>
                <w:lang w:val="en-GB"/>
              </w:rPr>
            </w:pPr>
            <w:r w:rsidRPr="001A6445">
              <w:rPr>
                <w:b/>
                <w:sz w:val="18"/>
                <w:lang w:val="en-GB"/>
              </w:rPr>
              <w:t>(II) LATEST ARTICLE 7 DATA (Annex C Group l)</w:t>
            </w:r>
          </w:p>
        </w:tc>
        <w:tc>
          <w:tcPr>
            <w:tcW w:w="2400" w:type="dxa"/>
            <w:shd w:val="clear" w:color="auto" w:fill="auto"/>
          </w:tcPr>
          <w:p w14:paraId="18538CB3" w14:textId="5AB757A3" w:rsidR="002C7075" w:rsidRPr="001A6445" w:rsidRDefault="002C7075" w:rsidP="001763CC">
            <w:pPr>
              <w:spacing w:after="60"/>
              <w:jc w:val="center"/>
              <w:rPr>
                <w:sz w:val="18"/>
                <w:lang w:val="en-GB"/>
              </w:rPr>
            </w:pPr>
            <w:r w:rsidRPr="001A6445">
              <w:rPr>
                <w:sz w:val="18"/>
                <w:lang w:val="en-GB"/>
              </w:rPr>
              <w:t>Year: 201</w:t>
            </w:r>
            <w:r w:rsidR="001A6445">
              <w:rPr>
                <w:sz w:val="18"/>
                <w:lang w:val="en-GB"/>
              </w:rPr>
              <w:t>6</w:t>
            </w:r>
          </w:p>
        </w:tc>
        <w:tc>
          <w:tcPr>
            <w:tcW w:w="2678" w:type="dxa"/>
            <w:shd w:val="clear" w:color="auto" w:fill="auto"/>
          </w:tcPr>
          <w:p w14:paraId="58496A25" w14:textId="46A9EE7E" w:rsidR="002C7075" w:rsidRPr="001A6445" w:rsidRDefault="002C7075" w:rsidP="001763CC">
            <w:pPr>
              <w:spacing w:after="60"/>
              <w:jc w:val="right"/>
              <w:rPr>
                <w:sz w:val="18"/>
                <w:lang w:val="en-GB"/>
              </w:rPr>
            </w:pPr>
            <w:r w:rsidRPr="001A6445">
              <w:rPr>
                <w:sz w:val="18"/>
                <w:lang w:val="en-GB"/>
              </w:rPr>
              <w:t>0.2</w:t>
            </w:r>
            <w:r w:rsidR="001A6445">
              <w:rPr>
                <w:sz w:val="18"/>
                <w:lang w:val="en-GB"/>
              </w:rPr>
              <w:t>7</w:t>
            </w:r>
            <w:r w:rsidRPr="001A6445">
              <w:rPr>
                <w:sz w:val="18"/>
                <w:lang w:val="en-GB"/>
              </w:rPr>
              <w:t xml:space="preserve"> (ODP tonnes)</w:t>
            </w:r>
          </w:p>
        </w:tc>
      </w:tr>
    </w:tbl>
    <w:p w14:paraId="48795202" w14:textId="77777777" w:rsidR="002C7075" w:rsidRPr="001A6445" w:rsidRDefault="002C7075" w:rsidP="001763CC">
      <w:pPr>
        <w:spacing w:after="60"/>
        <w:jc w:val="center"/>
        <w:rPr>
          <w:lang w:val="en-GB"/>
        </w:rP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2"/>
        <w:gridCol w:w="786"/>
        <w:gridCol w:w="627"/>
        <w:gridCol w:w="997"/>
        <w:gridCol w:w="1286"/>
        <w:gridCol w:w="906"/>
        <w:gridCol w:w="767"/>
        <w:gridCol w:w="1041"/>
        <w:gridCol w:w="676"/>
        <w:gridCol w:w="1902"/>
      </w:tblGrid>
      <w:tr w:rsidR="002C7075" w:rsidRPr="001A6445" w14:paraId="0B0F8AF7" w14:textId="77777777" w:rsidTr="00336271">
        <w:trPr>
          <w:trHeight w:val="240"/>
        </w:trPr>
        <w:tc>
          <w:tcPr>
            <w:tcW w:w="8312" w:type="dxa"/>
            <w:gridSpan w:val="8"/>
            <w:shd w:val="clear" w:color="auto" w:fill="auto"/>
          </w:tcPr>
          <w:p w14:paraId="714BE4CD" w14:textId="77777777" w:rsidR="002C7075" w:rsidRPr="001A6445" w:rsidRDefault="002C7075" w:rsidP="001763CC">
            <w:pPr>
              <w:spacing w:after="60"/>
              <w:jc w:val="left"/>
              <w:rPr>
                <w:b/>
                <w:sz w:val="18"/>
                <w:lang w:val="en-GB"/>
              </w:rPr>
            </w:pPr>
            <w:r w:rsidRPr="001A6445">
              <w:rPr>
                <w:b/>
                <w:sz w:val="18"/>
                <w:lang w:val="en-GB"/>
              </w:rPr>
              <w:t>(III) LATEST COUNTRY PROGRAMME SECTORAL DATA (ODP tonnes)</w:t>
            </w:r>
          </w:p>
        </w:tc>
        <w:tc>
          <w:tcPr>
            <w:tcW w:w="2578" w:type="dxa"/>
            <w:gridSpan w:val="2"/>
            <w:shd w:val="clear" w:color="auto" w:fill="auto"/>
          </w:tcPr>
          <w:p w14:paraId="079570A8" w14:textId="3A6DFE84" w:rsidR="002C7075" w:rsidRPr="001A6445" w:rsidRDefault="002C7075" w:rsidP="001763CC">
            <w:pPr>
              <w:spacing w:after="60"/>
              <w:jc w:val="right"/>
              <w:rPr>
                <w:b/>
                <w:sz w:val="18"/>
                <w:lang w:val="en-GB"/>
              </w:rPr>
            </w:pPr>
            <w:r w:rsidRPr="001A6445">
              <w:rPr>
                <w:b/>
                <w:sz w:val="18"/>
                <w:lang w:val="en-GB"/>
              </w:rPr>
              <w:t>Year: 201</w:t>
            </w:r>
            <w:r w:rsidR="00336271">
              <w:rPr>
                <w:b/>
                <w:sz w:val="18"/>
                <w:lang w:val="en-GB"/>
              </w:rPr>
              <w:t>6</w:t>
            </w:r>
          </w:p>
        </w:tc>
      </w:tr>
      <w:tr w:rsidR="002C7075" w:rsidRPr="001A6445" w14:paraId="159819F0" w14:textId="77777777" w:rsidTr="00336271">
        <w:trPr>
          <w:trHeight w:val="240"/>
        </w:trPr>
        <w:tc>
          <w:tcPr>
            <w:tcW w:w="1902" w:type="dxa"/>
            <w:shd w:val="clear" w:color="auto" w:fill="auto"/>
          </w:tcPr>
          <w:p w14:paraId="6E52E677" w14:textId="77777777" w:rsidR="002C7075" w:rsidRPr="001A6445" w:rsidRDefault="002C7075" w:rsidP="001763CC">
            <w:pPr>
              <w:spacing w:after="60"/>
              <w:jc w:val="center"/>
              <w:rPr>
                <w:sz w:val="18"/>
                <w:lang w:val="en-GB"/>
              </w:rPr>
            </w:pPr>
            <w:r w:rsidRPr="001A6445">
              <w:rPr>
                <w:sz w:val="18"/>
                <w:lang w:val="en-GB"/>
              </w:rPr>
              <w:t>Chemical</w:t>
            </w:r>
          </w:p>
        </w:tc>
        <w:tc>
          <w:tcPr>
            <w:tcW w:w="0" w:type="auto"/>
            <w:shd w:val="clear" w:color="auto" w:fill="auto"/>
          </w:tcPr>
          <w:p w14:paraId="7D606108" w14:textId="77777777" w:rsidR="002C7075" w:rsidRPr="001A6445" w:rsidRDefault="002C7075" w:rsidP="001763CC">
            <w:pPr>
              <w:spacing w:after="60"/>
              <w:jc w:val="center"/>
              <w:rPr>
                <w:sz w:val="18"/>
                <w:lang w:val="en-GB"/>
              </w:rPr>
            </w:pPr>
            <w:r w:rsidRPr="001A6445">
              <w:rPr>
                <w:sz w:val="18"/>
                <w:lang w:val="en-GB"/>
              </w:rPr>
              <w:t>Aerosol</w:t>
            </w:r>
          </w:p>
        </w:tc>
        <w:tc>
          <w:tcPr>
            <w:tcW w:w="0" w:type="auto"/>
            <w:shd w:val="clear" w:color="auto" w:fill="auto"/>
          </w:tcPr>
          <w:p w14:paraId="75776F35" w14:textId="77777777" w:rsidR="002C7075" w:rsidRPr="001A6445" w:rsidRDefault="002C7075" w:rsidP="001763CC">
            <w:pPr>
              <w:spacing w:after="60"/>
              <w:jc w:val="center"/>
              <w:rPr>
                <w:sz w:val="18"/>
                <w:lang w:val="en-GB"/>
              </w:rPr>
            </w:pPr>
            <w:r w:rsidRPr="001A6445">
              <w:rPr>
                <w:sz w:val="18"/>
                <w:lang w:val="en-GB"/>
              </w:rPr>
              <w:t>Foam</w:t>
            </w:r>
          </w:p>
        </w:tc>
        <w:tc>
          <w:tcPr>
            <w:tcW w:w="0" w:type="auto"/>
            <w:shd w:val="clear" w:color="auto" w:fill="auto"/>
          </w:tcPr>
          <w:p w14:paraId="01F2357A" w14:textId="77777777" w:rsidR="002C7075" w:rsidRPr="001A6445" w:rsidRDefault="002C7075" w:rsidP="001763CC">
            <w:pPr>
              <w:spacing w:after="60"/>
              <w:jc w:val="center"/>
              <w:rPr>
                <w:sz w:val="18"/>
                <w:lang w:val="en-GB"/>
              </w:rPr>
            </w:pPr>
            <w:r w:rsidRPr="001A6445">
              <w:rPr>
                <w:sz w:val="18"/>
                <w:lang w:val="en-GB"/>
              </w:rPr>
              <w:t>Fire fighting</w:t>
            </w:r>
          </w:p>
        </w:tc>
        <w:tc>
          <w:tcPr>
            <w:tcW w:w="0" w:type="auto"/>
            <w:gridSpan w:val="2"/>
            <w:shd w:val="clear" w:color="auto" w:fill="auto"/>
          </w:tcPr>
          <w:p w14:paraId="43FA281E" w14:textId="77777777" w:rsidR="002C7075" w:rsidRPr="001A6445" w:rsidRDefault="002C7075" w:rsidP="001763CC">
            <w:pPr>
              <w:spacing w:after="60"/>
              <w:jc w:val="center"/>
              <w:rPr>
                <w:sz w:val="18"/>
                <w:lang w:val="en-GB"/>
              </w:rPr>
            </w:pPr>
            <w:r w:rsidRPr="001A6445">
              <w:rPr>
                <w:sz w:val="18"/>
                <w:lang w:val="en-GB"/>
              </w:rPr>
              <w:t>Refrigeration</w:t>
            </w:r>
          </w:p>
        </w:tc>
        <w:tc>
          <w:tcPr>
            <w:tcW w:w="0" w:type="auto"/>
            <w:shd w:val="clear" w:color="auto" w:fill="auto"/>
          </w:tcPr>
          <w:p w14:paraId="6EE1D37A" w14:textId="77777777" w:rsidR="002C7075" w:rsidRPr="001A6445" w:rsidRDefault="002C7075" w:rsidP="001763CC">
            <w:pPr>
              <w:spacing w:after="60"/>
              <w:jc w:val="center"/>
              <w:rPr>
                <w:sz w:val="18"/>
                <w:lang w:val="en-GB"/>
              </w:rPr>
            </w:pPr>
            <w:r w:rsidRPr="001A6445">
              <w:rPr>
                <w:sz w:val="18"/>
                <w:lang w:val="en-GB"/>
              </w:rPr>
              <w:t>Solvent</w:t>
            </w:r>
          </w:p>
        </w:tc>
        <w:tc>
          <w:tcPr>
            <w:tcW w:w="0" w:type="auto"/>
            <w:shd w:val="clear" w:color="auto" w:fill="auto"/>
          </w:tcPr>
          <w:p w14:paraId="687AD239" w14:textId="77777777" w:rsidR="002C7075" w:rsidRPr="001A6445" w:rsidRDefault="002C7075" w:rsidP="001763CC">
            <w:pPr>
              <w:spacing w:after="60"/>
              <w:jc w:val="center"/>
              <w:rPr>
                <w:sz w:val="18"/>
                <w:lang w:val="en-GB"/>
              </w:rPr>
            </w:pPr>
            <w:r w:rsidRPr="001A6445">
              <w:rPr>
                <w:sz w:val="18"/>
                <w:lang w:val="en-GB"/>
              </w:rPr>
              <w:t>Process agent</w:t>
            </w:r>
          </w:p>
        </w:tc>
        <w:tc>
          <w:tcPr>
            <w:tcW w:w="0" w:type="auto"/>
            <w:shd w:val="clear" w:color="auto" w:fill="auto"/>
          </w:tcPr>
          <w:p w14:paraId="4ADFCBEB" w14:textId="77777777" w:rsidR="002C7075" w:rsidRPr="001A6445" w:rsidRDefault="002C7075" w:rsidP="001763CC">
            <w:pPr>
              <w:spacing w:after="60"/>
              <w:jc w:val="center"/>
              <w:rPr>
                <w:sz w:val="18"/>
                <w:lang w:val="en-GB"/>
              </w:rPr>
            </w:pPr>
            <w:r w:rsidRPr="001A6445">
              <w:rPr>
                <w:sz w:val="18"/>
                <w:lang w:val="en-GB"/>
              </w:rPr>
              <w:t>Lab use</w:t>
            </w:r>
          </w:p>
        </w:tc>
        <w:tc>
          <w:tcPr>
            <w:tcW w:w="1902" w:type="dxa"/>
            <w:shd w:val="clear" w:color="auto" w:fill="auto"/>
          </w:tcPr>
          <w:p w14:paraId="069ECFD7" w14:textId="77777777" w:rsidR="002C7075" w:rsidRPr="001A6445" w:rsidRDefault="002C7075" w:rsidP="001763CC">
            <w:pPr>
              <w:spacing w:after="60"/>
              <w:jc w:val="center"/>
              <w:rPr>
                <w:sz w:val="18"/>
                <w:lang w:val="en-GB"/>
              </w:rPr>
            </w:pPr>
            <w:r w:rsidRPr="001A6445">
              <w:rPr>
                <w:sz w:val="18"/>
                <w:lang w:val="en-GB"/>
              </w:rPr>
              <w:t>Total sector consumption</w:t>
            </w:r>
          </w:p>
        </w:tc>
      </w:tr>
      <w:tr w:rsidR="002C7075" w:rsidRPr="001A6445" w14:paraId="27277CD3" w14:textId="77777777" w:rsidTr="00336271">
        <w:trPr>
          <w:trHeight w:val="240"/>
        </w:trPr>
        <w:tc>
          <w:tcPr>
            <w:tcW w:w="4312" w:type="dxa"/>
            <w:gridSpan w:val="4"/>
            <w:shd w:val="clear" w:color="auto" w:fill="auto"/>
          </w:tcPr>
          <w:p w14:paraId="0727D3D3" w14:textId="77777777" w:rsidR="002C7075" w:rsidRPr="001A6445" w:rsidRDefault="002C7075" w:rsidP="001763CC">
            <w:pPr>
              <w:spacing w:after="60"/>
              <w:jc w:val="center"/>
              <w:rPr>
                <w:sz w:val="18"/>
                <w:lang w:val="en-GB"/>
              </w:rPr>
            </w:pPr>
            <w:r w:rsidRPr="001A6445">
              <w:rPr>
                <w:sz w:val="18"/>
                <w:lang w:val="en-GB"/>
              </w:rPr>
              <w:t xml:space="preserve"> </w:t>
            </w:r>
          </w:p>
        </w:tc>
        <w:tc>
          <w:tcPr>
            <w:tcW w:w="0" w:type="auto"/>
            <w:shd w:val="clear" w:color="auto" w:fill="auto"/>
          </w:tcPr>
          <w:p w14:paraId="1DF5EBA5" w14:textId="77777777" w:rsidR="002C7075" w:rsidRPr="001A6445" w:rsidRDefault="002C7075" w:rsidP="001763CC">
            <w:pPr>
              <w:spacing w:after="60"/>
              <w:jc w:val="center"/>
              <w:rPr>
                <w:sz w:val="18"/>
                <w:lang w:val="en-GB"/>
              </w:rPr>
            </w:pPr>
            <w:r w:rsidRPr="001A6445">
              <w:rPr>
                <w:sz w:val="18"/>
                <w:lang w:val="en-GB"/>
              </w:rPr>
              <w:t>Manufacturing</w:t>
            </w:r>
          </w:p>
        </w:tc>
        <w:tc>
          <w:tcPr>
            <w:tcW w:w="0" w:type="auto"/>
            <w:shd w:val="clear" w:color="auto" w:fill="auto"/>
          </w:tcPr>
          <w:p w14:paraId="7E5DCFEF" w14:textId="77777777" w:rsidR="002C7075" w:rsidRPr="001A6445" w:rsidRDefault="002C7075" w:rsidP="001763CC">
            <w:pPr>
              <w:spacing w:after="60"/>
              <w:jc w:val="center"/>
              <w:rPr>
                <w:sz w:val="18"/>
                <w:lang w:val="en-GB"/>
              </w:rPr>
            </w:pPr>
            <w:r w:rsidRPr="001A6445">
              <w:rPr>
                <w:sz w:val="18"/>
                <w:lang w:val="en-GB"/>
              </w:rPr>
              <w:t>Servicing</w:t>
            </w:r>
          </w:p>
        </w:tc>
        <w:tc>
          <w:tcPr>
            <w:tcW w:w="4386" w:type="dxa"/>
            <w:gridSpan w:val="4"/>
            <w:shd w:val="clear" w:color="auto" w:fill="auto"/>
          </w:tcPr>
          <w:p w14:paraId="6FFF1076" w14:textId="77777777" w:rsidR="002C7075" w:rsidRPr="001A6445" w:rsidRDefault="002C7075" w:rsidP="001763CC">
            <w:pPr>
              <w:spacing w:after="60"/>
              <w:jc w:val="center"/>
              <w:rPr>
                <w:sz w:val="18"/>
                <w:lang w:val="en-GB"/>
              </w:rPr>
            </w:pPr>
          </w:p>
        </w:tc>
      </w:tr>
      <w:tr w:rsidR="002C7075" w:rsidRPr="001A6445" w14:paraId="357D655D" w14:textId="77777777" w:rsidTr="00336271">
        <w:trPr>
          <w:trHeight w:val="240"/>
        </w:trPr>
        <w:tc>
          <w:tcPr>
            <w:tcW w:w="1902" w:type="dxa"/>
            <w:shd w:val="clear" w:color="auto" w:fill="auto"/>
          </w:tcPr>
          <w:p w14:paraId="30EC6B2B" w14:textId="77777777" w:rsidR="002C7075" w:rsidRPr="001A6445" w:rsidRDefault="002C7075" w:rsidP="001763CC">
            <w:pPr>
              <w:spacing w:after="60"/>
              <w:jc w:val="left"/>
              <w:rPr>
                <w:sz w:val="18"/>
                <w:lang w:val="en-GB"/>
              </w:rPr>
            </w:pPr>
            <w:r w:rsidRPr="001A6445">
              <w:rPr>
                <w:sz w:val="18"/>
                <w:lang w:val="en-GB"/>
              </w:rPr>
              <w:t>HCFC-22</w:t>
            </w:r>
          </w:p>
        </w:tc>
        <w:tc>
          <w:tcPr>
            <w:tcW w:w="0" w:type="auto"/>
            <w:shd w:val="clear" w:color="auto" w:fill="auto"/>
          </w:tcPr>
          <w:p w14:paraId="78D81327" w14:textId="77777777" w:rsidR="002C7075" w:rsidRPr="001A6445" w:rsidRDefault="002C7075" w:rsidP="001763CC">
            <w:pPr>
              <w:spacing w:after="60"/>
              <w:jc w:val="right"/>
              <w:rPr>
                <w:sz w:val="18"/>
                <w:lang w:val="en-GB"/>
              </w:rPr>
            </w:pPr>
          </w:p>
        </w:tc>
        <w:tc>
          <w:tcPr>
            <w:tcW w:w="0" w:type="auto"/>
            <w:shd w:val="clear" w:color="auto" w:fill="auto"/>
          </w:tcPr>
          <w:p w14:paraId="1463CAC3" w14:textId="77777777" w:rsidR="002C7075" w:rsidRPr="001A6445" w:rsidRDefault="002C7075" w:rsidP="001763CC">
            <w:pPr>
              <w:spacing w:after="60"/>
              <w:jc w:val="right"/>
              <w:rPr>
                <w:sz w:val="18"/>
                <w:lang w:val="en-GB"/>
              </w:rPr>
            </w:pPr>
          </w:p>
        </w:tc>
        <w:tc>
          <w:tcPr>
            <w:tcW w:w="0" w:type="auto"/>
            <w:shd w:val="clear" w:color="auto" w:fill="auto"/>
          </w:tcPr>
          <w:p w14:paraId="53665D9A" w14:textId="77777777" w:rsidR="002C7075" w:rsidRPr="001A6445" w:rsidRDefault="002C7075" w:rsidP="001763CC">
            <w:pPr>
              <w:spacing w:after="60"/>
              <w:jc w:val="right"/>
              <w:rPr>
                <w:sz w:val="18"/>
                <w:lang w:val="en-GB"/>
              </w:rPr>
            </w:pPr>
          </w:p>
        </w:tc>
        <w:tc>
          <w:tcPr>
            <w:tcW w:w="0" w:type="auto"/>
            <w:shd w:val="clear" w:color="auto" w:fill="auto"/>
          </w:tcPr>
          <w:p w14:paraId="1921B0B8" w14:textId="77777777" w:rsidR="002C7075" w:rsidRPr="001A6445" w:rsidRDefault="002C7075" w:rsidP="001763CC">
            <w:pPr>
              <w:spacing w:after="60"/>
              <w:jc w:val="right"/>
              <w:rPr>
                <w:sz w:val="18"/>
                <w:lang w:val="en-GB"/>
              </w:rPr>
            </w:pPr>
          </w:p>
        </w:tc>
        <w:tc>
          <w:tcPr>
            <w:tcW w:w="0" w:type="auto"/>
            <w:shd w:val="clear" w:color="auto" w:fill="auto"/>
          </w:tcPr>
          <w:p w14:paraId="3C85392B" w14:textId="28C9D36A" w:rsidR="002C7075" w:rsidRPr="001A6445" w:rsidRDefault="002C7075" w:rsidP="001763CC">
            <w:pPr>
              <w:spacing w:after="60"/>
              <w:jc w:val="right"/>
              <w:rPr>
                <w:sz w:val="18"/>
                <w:lang w:val="en-GB"/>
              </w:rPr>
            </w:pPr>
            <w:r w:rsidRPr="001A6445">
              <w:rPr>
                <w:sz w:val="18"/>
                <w:lang w:val="en-GB"/>
              </w:rPr>
              <w:t>0.2</w:t>
            </w:r>
            <w:r w:rsidR="00336271">
              <w:rPr>
                <w:sz w:val="18"/>
                <w:lang w:val="en-GB"/>
              </w:rPr>
              <w:t>7</w:t>
            </w:r>
          </w:p>
        </w:tc>
        <w:tc>
          <w:tcPr>
            <w:tcW w:w="0" w:type="auto"/>
            <w:shd w:val="clear" w:color="auto" w:fill="auto"/>
          </w:tcPr>
          <w:p w14:paraId="5DEEF48C" w14:textId="77777777" w:rsidR="002C7075" w:rsidRPr="001A6445" w:rsidRDefault="002C7075" w:rsidP="001763CC">
            <w:pPr>
              <w:spacing w:after="60"/>
              <w:jc w:val="right"/>
              <w:rPr>
                <w:sz w:val="18"/>
                <w:lang w:val="en-GB"/>
              </w:rPr>
            </w:pPr>
          </w:p>
        </w:tc>
        <w:tc>
          <w:tcPr>
            <w:tcW w:w="0" w:type="auto"/>
            <w:shd w:val="clear" w:color="auto" w:fill="auto"/>
          </w:tcPr>
          <w:p w14:paraId="3328751A" w14:textId="77777777" w:rsidR="002C7075" w:rsidRPr="001A6445" w:rsidRDefault="002C7075" w:rsidP="001763CC">
            <w:pPr>
              <w:spacing w:after="60"/>
              <w:jc w:val="right"/>
              <w:rPr>
                <w:sz w:val="18"/>
                <w:lang w:val="en-GB"/>
              </w:rPr>
            </w:pPr>
          </w:p>
        </w:tc>
        <w:tc>
          <w:tcPr>
            <w:tcW w:w="0" w:type="auto"/>
            <w:shd w:val="clear" w:color="auto" w:fill="auto"/>
          </w:tcPr>
          <w:p w14:paraId="322142E8" w14:textId="77777777" w:rsidR="002C7075" w:rsidRPr="001A6445" w:rsidRDefault="002C7075" w:rsidP="001763CC">
            <w:pPr>
              <w:spacing w:after="60"/>
              <w:jc w:val="right"/>
              <w:rPr>
                <w:sz w:val="18"/>
                <w:lang w:val="en-GB"/>
              </w:rPr>
            </w:pPr>
          </w:p>
        </w:tc>
        <w:tc>
          <w:tcPr>
            <w:tcW w:w="1902" w:type="dxa"/>
            <w:shd w:val="clear" w:color="auto" w:fill="auto"/>
          </w:tcPr>
          <w:p w14:paraId="41109DAA" w14:textId="61C04B98" w:rsidR="002C7075" w:rsidRPr="001A6445" w:rsidRDefault="002C7075" w:rsidP="001763CC">
            <w:pPr>
              <w:spacing w:after="60"/>
              <w:jc w:val="right"/>
              <w:rPr>
                <w:sz w:val="18"/>
                <w:lang w:val="en-GB"/>
              </w:rPr>
            </w:pPr>
            <w:r w:rsidRPr="001A6445">
              <w:rPr>
                <w:sz w:val="18"/>
                <w:lang w:val="en-GB"/>
              </w:rPr>
              <w:t>0.2</w:t>
            </w:r>
            <w:r w:rsidR="00336271">
              <w:rPr>
                <w:sz w:val="18"/>
                <w:lang w:val="en-GB"/>
              </w:rPr>
              <w:t>7</w:t>
            </w:r>
          </w:p>
        </w:tc>
      </w:tr>
    </w:tbl>
    <w:p w14:paraId="26A67C20" w14:textId="77777777" w:rsidR="002C7075" w:rsidRPr="001A6445" w:rsidRDefault="002C7075" w:rsidP="001763CC">
      <w:pPr>
        <w:spacing w:after="60"/>
        <w:jc w:val="center"/>
        <w:rPr>
          <w:lang w:val="en-GB"/>
        </w:rPr>
      </w:pPr>
    </w:p>
    <w:tbl>
      <w:tblPr>
        <w:tblStyle w:val="TableGrid"/>
        <w:tblW w:w="1107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5"/>
        <w:gridCol w:w="602"/>
        <w:gridCol w:w="4262"/>
        <w:gridCol w:w="1201"/>
      </w:tblGrid>
      <w:tr w:rsidR="007747FF" w:rsidRPr="001A6445" w14:paraId="51F33A50" w14:textId="77777777" w:rsidTr="00336271">
        <w:trPr>
          <w:trHeight w:val="240"/>
        </w:trPr>
        <w:tc>
          <w:tcPr>
            <w:tcW w:w="11070" w:type="dxa"/>
            <w:gridSpan w:val="4"/>
            <w:shd w:val="clear" w:color="auto" w:fill="auto"/>
          </w:tcPr>
          <w:p w14:paraId="5BF49B35" w14:textId="77777777" w:rsidR="007747FF" w:rsidRPr="001A6445" w:rsidRDefault="007747FF" w:rsidP="001763CC">
            <w:pPr>
              <w:spacing w:after="60"/>
              <w:jc w:val="left"/>
              <w:rPr>
                <w:b/>
                <w:sz w:val="18"/>
                <w:lang w:val="en-GB"/>
              </w:rPr>
            </w:pPr>
            <w:r w:rsidRPr="001A6445">
              <w:rPr>
                <w:b/>
                <w:sz w:val="18"/>
                <w:lang w:val="en-GB"/>
              </w:rPr>
              <w:t>(IV) CONSUMPTION DATA (ODP tonnes)</w:t>
            </w:r>
          </w:p>
        </w:tc>
      </w:tr>
      <w:tr w:rsidR="007747FF" w:rsidRPr="001A6445" w14:paraId="20EF88E3" w14:textId="77777777" w:rsidTr="00336271">
        <w:trPr>
          <w:trHeight w:val="240"/>
        </w:trPr>
        <w:tc>
          <w:tcPr>
            <w:tcW w:w="4416" w:type="dxa"/>
            <w:shd w:val="clear" w:color="auto" w:fill="auto"/>
          </w:tcPr>
          <w:p w14:paraId="7B10E4C7" w14:textId="77777777" w:rsidR="007747FF" w:rsidRPr="001A6445" w:rsidRDefault="007747FF" w:rsidP="001763CC">
            <w:pPr>
              <w:spacing w:after="60"/>
              <w:jc w:val="center"/>
              <w:rPr>
                <w:sz w:val="18"/>
                <w:lang w:val="en-GB"/>
              </w:rPr>
            </w:pPr>
            <w:r w:rsidRPr="001A6445">
              <w:rPr>
                <w:sz w:val="18"/>
                <w:lang w:val="en-GB"/>
              </w:rPr>
              <w:t>2009 - 2010 baseline:</w:t>
            </w:r>
          </w:p>
        </w:tc>
        <w:tc>
          <w:tcPr>
            <w:tcW w:w="0" w:type="auto"/>
            <w:shd w:val="clear" w:color="auto" w:fill="auto"/>
          </w:tcPr>
          <w:p w14:paraId="52259EB4" w14:textId="77777777" w:rsidR="007747FF" w:rsidRPr="001A6445" w:rsidRDefault="007747FF" w:rsidP="001763CC">
            <w:pPr>
              <w:spacing w:after="60"/>
              <w:jc w:val="right"/>
              <w:rPr>
                <w:sz w:val="18"/>
                <w:lang w:val="en-GB"/>
              </w:rPr>
            </w:pPr>
            <w:r w:rsidRPr="001A6445">
              <w:rPr>
                <w:sz w:val="18"/>
                <w:lang w:val="en-GB"/>
              </w:rPr>
              <w:t>1.8</w:t>
            </w:r>
          </w:p>
        </w:tc>
        <w:tc>
          <w:tcPr>
            <w:tcW w:w="0" w:type="auto"/>
            <w:shd w:val="clear" w:color="auto" w:fill="auto"/>
          </w:tcPr>
          <w:p w14:paraId="08463556" w14:textId="77777777" w:rsidR="007747FF" w:rsidRPr="001A6445" w:rsidRDefault="007747FF" w:rsidP="001763CC">
            <w:pPr>
              <w:spacing w:after="60"/>
              <w:jc w:val="center"/>
              <w:rPr>
                <w:sz w:val="18"/>
                <w:lang w:val="en-GB"/>
              </w:rPr>
            </w:pPr>
            <w:r w:rsidRPr="001A6445">
              <w:rPr>
                <w:sz w:val="18"/>
                <w:lang w:val="en-GB"/>
              </w:rPr>
              <w:t>Starting point for sustained aggregate reductions:</w:t>
            </w:r>
          </w:p>
        </w:tc>
        <w:tc>
          <w:tcPr>
            <w:tcW w:w="1060" w:type="dxa"/>
            <w:shd w:val="clear" w:color="auto" w:fill="auto"/>
          </w:tcPr>
          <w:p w14:paraId="0878E4D6" w14:textId="77777777" w:rsidR="007747FF" w:rsidRPr="001A6445" w:rsidRDefault="007747FF" w:rsidP="001763CC">
            <w:pPr>
              <w:spacing w:after="60"/>
              <w:jc w:val="right"/>
              <w:rPr>
                <w:sz w:val="18"/>
                <w:lang w:val="en-GB"/>
              </w:rPr>
            </w:pPr>
            <w:r w:rsidRPr="001A6445">
              <w:rPr>
                <w:sz w:val="18"/>
                <w:lang w:val="en-GB"/>
              </w:rPr>
              <w:t>3.35</w:t>
            </w:r>
          </w:p>
        </w:tc>
      </w:tr>
      <w:tr w:rsidR="007747FF" w:rsidRPr="001A6445" w14:paraId="16E405AE" w14:textId="77777777" w:rsidTr="00336271">
        <w:trPr>
          <w:trHeight w:val="240"/>
        </w:trPr>
        <w:tc>
          <w:tcPr>
            <w:tcW w:w="11070" w:type="dxa"/>
            <w:gridSpan w:val="4"/>
            <w:shd w:val="clear" w:color="auto" w:fill="auto"/>
          </w:tcPr>
          <w:p w14:paraId="20632736" w14:textId="77777777" w:rsidR="007747FF" w:rsidRPr="001A6445" w:rsidRDefault="007747FF" w:rsidP="001763CC">
            <w:pPr>
              <w:spacing w:after="60"/>
              <w:jc w:val="center"/>
              <w:rPr>
                <w:b/>
                <w:sz w:val="18"/>
                <w:lang w:val="en-GB"/>
              </w:rPr>
            </w:pPr>
            <w:r w:rsidRPr="001A6445">
              <w:rPr>
                <w:b/>
                <w:sz w:val="18"/>
                <w:lang w:val="en-GB"/>
              </w:rPr>
              <w:t>CONSUMPTION ELIGIBLE FOR FUNDING (ODP tonnes)</w:t>
            </w:r>
          </w:p>
        </w:tc>
      </w:tr>
      <w:tr w:rsidR="007747FF" w:rsidRPr="001A6445" w14:paraId="2686C5C4" w14:textId="77777777" w:rsidTr="00336271">
        <w:trPr>
          <w:trHeight w:val="240"/>
        </w:trPr>
        <w:tc>
          <w:tcPr>
            <w:tcW w:w="4416" w:type="dxa"/>
            <w:shd w:val="clear" w:color="auto" w:fill="auto"/>
          </w:tcPr>
          <w:p w14:paraId="44BAAD7E" w14:textId="77777777" w:rsidR="007747FF" w:rsidRPr="001A6445" w:rsidRDefault="007747FF" w:rsidP="001763CC">
            <w:pPr>
              <w:spacing w:after="60"/>
              <w:jc w:val="center"/>
              <w:rPr>
                <w:sz w:val="18"/>
                <w:lang w:val="en-GB"/>
              </w:rPr>
            </w:pPr>
            <w:r w:rsidRPr="001A6445">
              <w:rPr>
                <w:sz w:val="18"/>
                <w:lang w:val="en-GB"/>
              </w:rPr>
              <w:t>Already approved:</w:t>
            </w:r>
          </w:p>
        </w:tc>
        <w:tc>
          <w:tcPr>
            <w:tcW w:w="0" w:type="auto"/>
            <w:shd w:val="clear" w:color="auto" w:fill="auto"/>
          </w:tcPr>
          <w:p w14:paraId="489E86FA" w14:textId="77777777" w:rsidR="007747FF" w:rsidRPr="001A6445" w:rsidRDefault="007747FF" w:rsidP="001763CC">
            <w:pPr>
              <w:spacing w:after="60"/>
              <w:jc w:val="right"/>
              <w:rPr>
                <w:sz w:val="18"/>
                <w:lang w:val="en-GB"/>
              </w:rPr>
            </w:pPr>
            <w:r w:rsidRPr="001A6445">
              <w:rPr>
                <w:sz w:val="18"/>
                <w:lang w:val="en-GB"/>
              </w:rPr>
              <w:t>2.18</w:t>
            </w:r>
          </w:p>
        </w:tc>
        <w:tc>
          <w:tcPr>
            <w:tcW w:w="0" w:type="auto"/>
            <w:shd w:val="clear" w:color="auto" w:fill="auto"/>
          </w:tcPr>
          <w:p w14:paraId="04ACF440" w14:textId="77777777" w:rsidR="007747FF" w:rsidRPr="001A6445" w:rsidRDefault="007747FF" w:rsidP="001763CC">
            <w:pPr>
              <w:spacing w:after="60"/>
              <w:jc w:val="center"/>
              <w:rPr>
                <w:sz w:val="18"/>
                <w:lang w:val="en-GB"/>
              </w:rPr>
            </w:pPr>
            <w:r w:rsidRPr="001A6445">
              <w:rPr>
                <w:sz w:val="18"/>
                <w:lang w:val="en-GB"/>
              </w:rPr>
              <w:t>Remaining:</w:t>
            </w:r>
          </w:p>
        </w:tc>
        <w:tc>
          <w:tcPr>
            <w:tcW w:w="1060" w:type="dxa"/>
            <w:shd w:val="clear" w:color="auto" w:fill="auto"/>
          </w:tcPr>
          <w:p w14:paraId="7A22DD0A" w14:textId="77777777" w:rsidR="007747FF" w:rsidRPr="001A6445" w:rsidRDefault="007747FF" w:rsidP="001763CC">
            <w:pPr>
              <w:spacing w:after="60"/>
              <w:jc w:val="right"/>
              <w:rPr>
                <w:sz w:val="18"/>
                <w:lang w:val="en-GB"/>
              </w:rPr>
            </w:pPr>
            <w:r w:rsidRPr="001A6445">
              <w:rPr>
                <w:sz w:val="18"/>
                <w:lang w:val="en-GB"/>
              </w:rPr>
              <w:t>1.17</w:t>
            </w:r>
          </w:p>
        </w:tc>
      </w:tr>
    </w:tbl>
    <w:p w14:paraId="1B5DB0DE" w14:textId="77777777" w:rsidR="00C57806" w:rsidRPr="001A6445" w:rsidRDefault="00C57806" w:rsidP="001763CC">
      <w:pPr>
        <w:rPr>
          <w:lang w:val="en-GB"/>
        </w:rPr>
      </w:pPr>
    </w:p>
    <w:tbl>
      <w:tblPr>
        <w:tblStyle w:val="TableGrid"/>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24"/>
        <w:gridCol w:w="3329"/>
        <w:gridCol w:w="1165"/>
        <w:gridCol w:w="1165"/>
        <w:gridCol w:w="1166"/>
        <w:gridCol w:w="1165"/>
        <w:gridCol w:w="1166"/>
      </w:tblGrid>
      <w:tr w:rsidR="00336271" w:rsidRPr="001A6445" w14:paraId="27CBC42E" w14:textId="77777777" w:rsidTr="00336271">
        <w:trPr>
          <w:trHeight w:val="257"/>
        </w:trPr>
        <w:tc>
          <w:tcPr>
            <w:tcW w:w="5153" w:type="dxa"/>
            <w:gridSpan w:val="2"/>
            <w:shd w:val="clear" w:color="auto" w:fill="auto"/>
          </w:tcPr>
          <w:p w14:paraId="7457051E" w14:textId="77777777" w:rsidR="00336271" w:rsidRPr="001A6445" w:rsidRDefault="00336271" w:rsidP="001763CC">
            <w:pPr>
              <w:spacing w:after="60"/>
              <w:jc w:val="left"/>
              <w:rPr>
                <w:b/>
                <w:sz w:val="18"/>
                <w:lang w:val="en-GB"/>
              </w:rPr>
            </w:pPr>
            <w:r w:rsidRPr="001A6445">
              <w:rPr>
                <w:b/>
                <w:sz w:val="18"/>
                <w:lang w:val="en-GB"/>
              </w:rPr>
              <w:t>(V) BUSINESS PLAN</w:t>
            </w:r>
          </w:p>
        </w:tc>
        <w:tc>
          <w:tcPr>
            <w:tcW w:w="1165" w:type="dxa"/>
            <w:shd w:val="clear" w:color="auto" w:fill="auto"/>
          </w:tcPr>
          <w:p w14:paraId="496C533F" w14:textId="2D3609B8" w:rsidR="00336271" w:rsidRPr="001A6445" w:rsidRDefault="00336271" w:rsidP="001763CC">
            <w:pPr>
              <w:spacing w:after="60"/>
              <w:jc w:val="center"/>
              <w:rPr>
                <w:b/>
                <w:sz w:val="18"/>
                <w:lang w:val="en-GB"/>
              </w:rPr>
            </w:pPr>
            <w:r w:rsidRPr="001A6445">
              <w:rPr>
                <w:b/>
                <w:sz w:val="18"/>
                <w:lang w:val="en-GB"/>
              </w:rPr>
              <w:t>201</w:t>
            </w:r>
            <w:r>
              <w:rPr>
                <w:b/>
                <w:sz w:val="18"/>
                <w:lang w:val="en-GB"/>
              </w:rPr>
              <w:t>7</w:t>
            </w:r>
          </w:p>
        </w:tc>
        <w:tc>
          <w:tcPr>
            <w:tcW w:w="1165" w:type="dxa"/>
            <w:shd w:val="clear" w:color="auto" w:fill="auto"/>
          </w:tcPr>
          <w:p w14:paraId="5BC281C2" w14:textId="799CCA8A" w:rsidR="00336271" w:rsidRPr="001A6445" w:rsidRDefault="00336271" w:rsidP="001763CC">
            <w:pPr>
              <w:spacing w:after="60"/>
              <w:jc w:val="center"/>
              <w:rPr>
                <w:b/>
                <w:sz w:val="18"/>
                <w:lang w:val="en-GB"/>
              </w:rPr>
            </w:pPr>
            <w:r w:rsidRPr="001A6445">
              <w:rPr>
                <w:b/>
                <w:sz w:val="18"/>
                <w:lang w:val="en-GB"/>
              </w:rPr>
              <w:t>201</w:t>
            </w:r>
            <w:r>
              <w:rPr>
                <w:b/>
                <w:sz w:val="18"/>
                <w:lang w:val="en-GB"/>
              </w:rPr>
              <w:t>8</w:t>
            </w:r>
          </w:p>
        </w:tc>
        <w:tc>
          <w:tcPr>
            <w:tcW w:w="1166" w:type="dxa"/>
            <w:shd w:val="clear" w:color="auto" w:fill="auto"/>
          </w:tcPr>
          <w:p w14:paraId="4FF8E291" w14:textId="085F1219" w:rsidR="00336271" w:rsidRPr="001A6445" w:rsidRDefault="00336271" w:rsidP="001763CC">
            <w:pPr>
              <w:spacing w:after="60"/>
              <w:jc w:val="center"/>
              <w:rPr>
                <w:b/>
                <w:sz w:val="18"/>
                <w:lang w:val="en-GB"/>
              </w:rPr>
            </w:pPr>
            <w:r w:rsidRPr="001A6445">
              <w:rPr>
                <w:b/>
                <w:sz w:val="18"/>
                <w:lang w:val="en-GB"/>
              </w:rPr>
              <w:t>201</w:t>
            </w:r>
            <w:r>
              <w:rPr>
                <w:b/>
                <w:sz w:val="18"/>
                <w:lang w:val="en-GB"/>
              </w:rPr>
              <w:t>9</w:t>
            </w:r>
          </w:p>
        </w:tc>
        <w:tc>
          <w:tcPr>
            <w:tcW w:w="1165" w:type="dxa"/>
            <w:shd w:val="clear" w:color="auto" w:fill="auto"/>
          </w:tcPr>
          <w:p w14:paraId="1A18AE84" w14:textId="40A039D3" w:rsidR="00336271" w:rsidRPr="001A6445" w:rsidRDefault="00336271" w:rsidP="001763CC">
            <w:pPr>
              <w:spacing w:after="60"/>
              <w:jc w:val="center"/>
              <w:rPr>
                <w:b/>
                <w:sz w:val="18"/>
                <w:lang w:val="en-GB"/>
              </w:rPr>
            </w:pPr>
            <w:r w:rsidRPr="001A6445">
              <w:rPr>
                <w:b/>
                <w:sz w:val="18"/>
                <w:lang w:val="en-GB"/>
              </w:rPr>
              <w:t>20</w:t>
            </w:r>
            <w:r>
              <w:rPr>
                <w:b/>
                <w:sz w:val="18"/>
                <w:lang w:val="en-GB"/>
              </w:rPr>
              <w:t>20</w:t>
            </w:r>
          </w:p>
        </w:tc>
        <w:tc>
          <w:tcPr>
            <w:tcW w:w="1166" w:type="dxa"/>
            <w:shd w:val="clear" w:color="auto" w:fill="auto"/>
          </w:tcPr>
          <w:p w14:paraId="54890683" w14:textId="77777777" w:rsidR="00336271" w:rsidRPr="001A6445" w:rsidRDefault="00336271" w:rsidP="001763CC">
            <w:pPr>
              <w:spacing w:after="60"/>
              <w:jc w:val="center"/>
              <w:rPr>
                <w:b/>
                <w:sz w:val="18"/>
                <w:lang w:val="en-GB"/>
              </w:rPr>
            </w:pPr>
            <w:r w:rsidRPr="001A6445">
              <w:rPr>
                <w:b/>
                <w:sz w:val="18"/>
                <w:lang w:val="en-GB"/>
              </w:rPr>
              <w:t>Total</w:t>
            </w:r>
          </w:p>
        </w:tc>
      </w:tr>
      <w:tr w:rsidR="00336271" w:rsidRPr="001A6445" w14:paraId="2158819E" w14:textId="77777777" w:rsidTr="00336271">
        <w:trPr>
          <w:trHeight w:val="257"/>
        </w:trPr>
        <w:tc>
          <w:tcPr>
            <w:tcW w:w="1824" w:type="dxa"/>
            <w:vMerge w:val="restart"/>
            <w:shd w:val="clear" w:color="auto" w:fill="auto"/>
          </w:tcPr>
          <w:p w14:paraId="4F31E476" w14:textId="77777777" w:rsidR="00336271" w:rsidRPr="001A6445" w:rsidRDefault="00336271" w:rsidP="001763CC">
            <w:pPr>
              <w:spacing w:after="60"/>
              <w:jc w:val="center"/>
              <w:rPr>
                <w:sz w:val="18"/>
                <w:lang w:val="en-GB"/>
              </w:rPr>
            </w:pPr>
            <w:r w:rsidRPr="001A6445">
              <w:rPr>
                <w:sz w:val="18"/>
                <w:lang w:val="en-GB"/>
              </w:rPr>
              <w:t>UNIDO</w:t>
            </w:r>
          </w:p>
        </w:tc>
        <w:tc>
          <w:tcPr>
            <w:tcW w:w="0" w:type="auto"/>
            <w:shd w:val="clear" w:color="auto" w:fill="auto"/>
          </w:tcPr>
          <w:p w14:paraId="48167535" w14:textId="77777777" w:rsidR="00336271" w:rsidRPr="001A6445" w:rsidRDefault="00336271" w:rsidP="001763CC">
            <w:pPr>
              <w:spacing w:after="60"/>
              <w:jc w:val="left"/>
              <w:rPr>
                <w:sz w:val="18"/>
                <w:lang w:val="en-GB"/>
              </w:rPr>
            </w:pPr>
            <w:r w:rsidRPr="001A6445">
              <w:rPr>
                <w:sz w:val="18"/>
                <w:lang w:val="en-GB"/>
              </w:rPr>
              <w:t>ODS phase-out (ODP tonnes)</w:t>
            </w:r>
          </w:p>
        </w:tc>
        <w:tc>
          <w:tcPr>
            <w:tcW w:w="1165" w:type="dxa"/>
            <w:shd w:val="clear" w:color="auto" w:fill="auto"/>
          </w:tcPr>
          <w:p w14:paraId="209B5323" w14:textId="7D0852B8" w:rsidR="00336271" w:rsidRPr="001A6445" w:rsidRDefault="00336271" w:rsidP="001763CC">
            <w:pPr>
              <w:spacing w:after="60"/>
              <w:jc w:val="right"/>
              <w:rPr>
                <w:sz w:val="18"/>
                <w:lang w:val="en-GB"/>
              </w:rPr>
            </w:pPr>
            <w:r w:rsidRPr="001A6445">
              <w:rPr>
                <w:sz w:val="18"/>
                <w:lang w:val="en-GB"/>
              </w:rPr>
              <w:t>0.</w:t>
            </w:r>
            <w:r>
              <w:rPr>
                <w:sz w:val="18"/>
                <w:lang w:val="en-GB"/>
              </w:rPr>
              <w:t>39</w:t>
            </w:r>
          </w:p>
        </w:tc>
        <w:tc>
          <w:tcPr>
            <w:tcW w:w="1165" w:type="dxa"/>
            <w:shd w:val="clear" w:color="auto" w:fill="auto"/>
          </w:tcPr>
          <w:p w14:paraId="01D13A3D" w14:textId="51221C18" w:rsidR="00336271" w:rsidRPr="001A6445" w:rsidRDefault="00336271" w:rsidP="001763CC">
            <w:pPr>
              <w:spacing w:after="60"/>
              <w:jc w:val="right"/>
              <w:rPr>
                <w:sz w:val="18"/>
                <w:lang w:val="en-GB"/>
              </w:rPr>
            </w:pPr>
            <w:r>
              <w:rPr>
                <w:sz w:val="18"/>
                <w:lang w:val="en-GB"/>
              </w:rPr>
              <w:t>0</w:t>
            </w:r>
            <w:r w:rsidR="001763CC">
              <w:rPr>
                <w:sz w:val="18"/>
                <w:lang w:val="en-GB"/>
              </w:rPr>
              <w:t>.00</w:t>
            </w:r>
          </w:p>
        </w:tc>
        <w:tc>
          <w:tcPr>
            <w:tcW w:w="1166" w:type="dxa"/>
            <w:shd w:val="clear" w:color="auto" w:fill="auto"/>
          </w:tcPr>
          <w:p w14:paraId="52B3E570" w14:textId="5D49692B" w:rsidR="00336271" w:rsidRPr="001A6445" w:rsidRDefault="00336271" w:rsidP="001763CC">
            <w:pPr>
              <w:spacing w:after="60"/>
              <w:jc w:val="right"/>
              <w:rPr>
                <w:sz w:val="18"/>
                <w:lang w:val="en-GB"/>
              </w:rPr>
            </w:pPr>
            <w:r>
              <w:rPr>
                <w:sz w:val="18"/>
                <w:lang w:val="en-GB"/>
              </w:rPr>
              <w:t>0.28</w:t>
            </w:r>
          </w:p>
        </w:tc>
        <w:tc>
          <w:tcPr>
            <w:tcW w:w="1165" w:type="dxa"/>
            <w:shd w:val="clear" w:color="auto" w:fill="auto"/>
          </w:tcPr>
          <w:p w14:paraId="5A75EB21" w14:textId="5DD72399" w:rsidR="00336271" w:rsidRPr="001A6445" w:rsidRDefault="00336271" w:rsidP="001763CC">
            <w:pPr>
              <w:spacing w:after="60"/>
              <w:jc w:val="right"/>
              <w:rPr>
                <w:sz w:val="18"/>
                <w:lang w:val="en-GB"/>
              </w:rPr>
            </w:pPr>
            <w:r w:rsidRPr="001A6445">
              <w:rPr>
                <w:sz w:val="18"/>
                <w:lang w:val="en-GB"/>
              </w:rPr>
              <w:t>0.1</w:t>
            </w:r>
            <w:r>
              <w:rPr>
                <w:sz w:val="18"/>
                <w:lang w:val="en-GB"/>
              </w:rPr>
              <w:t>4</w:t>
            </w:r>
          </w:p>
        </w:tc>
        <w:tc>
          <w:tcPr>
            <w:tcW w:w="1166" w:type="dxa"/>
            <w:shd w:val="clear" w:color="auto" w:fill="auto"/>
          </w:tcPr>
          <w:p w14:paraId="025210BB" w14:textId="1F310E8D" w:rsidR="00336271" w:rsidRPr="001A6445" w:rsidRDefault="00336271" w:rsidP="001763CC">
            <w:pPr>
              <w:spacing w:after="60"/>
              <w:jc w:val="right"/>
              <w:rPr>
                <w:sz w:val="18"/>
                <w:lang w:val="en-GB"/>
              </w:rPr>
            </w:pPr>
            <w:r>
              <w:rPr>
                <w:sz w:val="18"/>
                <w:lang w:val="en-GB"/>
              </w:rPr>
              <w:fldChar w:fldCharType="begin"/>
            </w:r>
            <w:r>
              <w:rPr>
                <w:sz w:val="18"/>
                <w:lang w:val="en-GB"/>
              </w:rPr>
              <w:instrText xml:space="preserve"> =SUM(LEFT) </w:instrText>
            </w:r>
            <w:r>
              <w:rPr>
                <w:sz w:val="18"/>
                <w:lang w:val="en-GB"/>
              </w:rPr>
              <w:fldChar w:fldCharType="separate"/>
            </w:r>
            <w:r>
              <w:rPr>
                <w:noProof/>
                <w:sz w:val="18"/>
                <w:lang w:val="en-GB"/>
              </w:rPr>
              <w:t>0.81</w:t>
            </w:r>
            <w:r>
              <w:rPr>
                <w:sz w:val="18"/>
                <w:lang w:val="en-GB"/>
              </w:rPr>
              <w:fldChar w:fldCharType="end"/>
            </w:r>
          </w:p>
        </w:tc>
      </w:tr>
      <w:tr w:rsidR="00336271" w:rsidRPr="001A6445" w14:paraId="46384125" w14:textId="77777777" w:rsidTr="00336271">
        <w:trPr>
          <w:trHeight w:val="257"/>
        </w:trPr>
        <w:tc>
          <w:tcPr>
            <w:tcW w:w="1824" w:type="dxa"/>
            <w:vMerge/>
            <w:shd w:val="clear" w:color="auto" w:fill="auto"/>
          </w:tcPr>
          <w:p w14:paraId="5B716044" w14:textId="77777777" w:rsidR="00336271" w:rsidRPr="001A6445" w:rsidRDefault="00336271" w:rsidP="001763CC">
            <w:pPr>
              <w:spacing w:after="60"/>
              <w:jc w:val="center"/>
              <w:rPr>
                <w:sz w:val="18"/>
                <w:lang w:val="en-GB"/>
              </w:rPr>
            </w:pPr>
          </w:p>
        </w:tc>
        <w:tc>
          <w:tcPr>
            <w:tcW w:w="0" w:type="auto"/>
            <w:shd w:val="clear" w:color="auto" w:fill="auto"/>
          </w:tcPr>
          <w:p w14:paraId="278707B1" w14:textId="66A17FE2" w:rsidR="00336271" w:rsidRPr="001A6445" w:rsidRDefault="00336271" w:rsidP="001763CC">
            <w:pPr>
              <w:spacing w:after="60"/>
              <w:jc w:val="left"/>
              <w:rPr>
                <w:sz w:val="18"/>
                <w:lang w:val="en-GB"/>
              </w:rPr>
            </w:pPr>
            <w:r w:rsidRPr="001A6445">
              <w:rPr>
                <w:sz w:val="18"/>
                <w:lang w:val="en-GB"/>
              </w:rPr>
              <w:t>Funding (</w:t>
            </w:r>
            <w:r w:rsidR="001763CC">
              <w:rPr>
                <w:sz w:val="18"/>
                <w:lang w:val="en-GB"/>
              </w:rPr>
              <w:t>US $</w:t>
            </w:r>
            <w:r w:rsidRPr="001A6445">
              <w:rPr>
                <w:sz w:val="18"/>
                <w:lang w:val="en-GB"/>
              </w:rPr>
              <w:t>)</w:t>
            </w:r>
          </w:p>
        </w:tc>
        <w:tc>
          <w:tcPr>
            <w:tcW w:w="1165" w:type="dxa"/>
            <w:shd w:val="clear" w:color="auto" w:fill="auto"/>
          </w:tcPr>
          <w:p w14:paraId="023ED5DD" w14:textId="329FCD9B" w:rsidR="00336271" w:rsidRPr="001A6445" w:rsidRDefault="00336271" w:rsidP="001763CC">
            <w:pPr>
              <w:spacing w:after="60"/>
              <w:jc w:val="right"/>
              <w:rPr>
                <w:sz w:val="18"/>
                <w:lang w:val="en-GB"/>
              </w:rPr>
            </w:pPr>
            <w:r>
              <w:rPr>
                <w:sz w:val="18"/>
                <w:lang w:val="en-GB"/>
              </w:rPr>
              <w:t>228,975</w:t>
            </w:r>
          </w:p>
        </w:tc>
        <w:tc>
          <w:tcPr>
            <w:tcW w:w="1165" w:type="dxa"/>
            <w:shd w:val="clear" w:color="auto" w:fill="auto"/>
          </w:tcPr>
          <w:p w14:paraId="3F9F3A7B" w14:textId="249CADB2" w:rsidR="00336271" w:rsidRPr="001A6445" w:rsidRDefault="00336271" w:rsidP="001763CC">
            <w:pPr>
              <w:spacing w:after="60"/>
              <w:jc w:val="right"/>
              <w:rPr>
                <w:sz w:val="18"/>
                <w:lang w:val="en-GB"/>
              </w:rPr>
            </w:pPr>
            <w:r>
              <w:rPr>
                <w:sz w:val="18"/>
                <w:lang w:val="en-GB"/>
              </w:rPr>
              <w:t>0</w:t>
            </w:r>
            <w:r w:rsidR="001763CC">
              <w:rPr>
                <w:sz w:val="18"/>
                <w:lang w:val="en-GB"/>
              </w:rPr>
              <w:t>.00</w:t>
            </w:r>
          </w:p>
        </w:tc>
        <w:tc>
          <w:tcPr>
            <w:tcW w:w="1166" w:type="dxa"/>
            <w:shd w:val="clear" w:color="auto" w:fill="auto"/>
          </w:tcPr>
          <w:p w14:paraId="5A934731" w14:textId="63D20A74" w:rsidR="00336271" w:rsidRPr="001A6445" w:rsidRDefault="00336271" w:rsidP="001763CC">
            <w:pPr>
              <w:spacing w:after="60"/>
              <w:jc w:val="right"/>
              <w:rPr>
                <w:sz w:val="18"/>
                <w:lang w:val="en-GB"/>
              </w:rPr>
            </w:pPr>
            <w:r>
              <w:rPr>
                <w:sz w:val="18"/>
                <w:lang w:val="en-GB"/>
              </w:rPr>
              <w:t>161,250</w:t>
            </w:r>
          </w:p>
        </w:tc>
        <w:tc>
          <w:tcPr>
            <w:tcW w:w="1165" w:type="dxa"/>
            <w:shd w:val="clear" w:color="auto" w:fill="auto"/>
          </w:tcPr>
          <w:p w14:paraId="5F1F10B8" w14:textId="77777777" w:rsidR="00336271" w:rsidRPr="001A6445" w:rsidRDefault="00336271" w:rsidP="001763CC">
            <w:pPr>
              <w:spacing w:after="60"/>
              <w:jc w:val="right"/>
              <w:rPr>
                <w:sz w:val="18"/>
                <w:lang w:val="en-GB"/>
              </w:rPr>
            </w:pPr>
            <w:r w:rsidRPr="001A6445">
              <w:rPr>
                <w:sz w:val="18"/>
                <w:lang w:val="en-GB"/>
              </w:rPr>
              <w:t>80,625</w:t>
            </w:r>
          </w:p>
        </w:tc>
        <w:tc>
          <w:tcPr>
            <w:tcW w:w="1166" w:type="dxa"/>
            <w:shd w:val="clear" w:color="auto" w:fill="auto"/>
          </w:tcPr>
          <w:p w14:paraId="09C0D857" w14:textId="5173167F" w:rsidR="00336271" w:rsidRPr="001A6445" w:rsidRDefault="00336271" w:rsidP="001763CC">
            <w:pPr>
              <w:spacing w:after="60"/>
              <w:jc w:val="right"/>
              <w:rPr>
                <w:sz w:val="18"/>
                <w:lang w:val="en-GB"/>
              </w:rPr>
            </w:pPr>
            <w:r>
              <w:rPr>
                <w:sz w:val="18"/>
                <w:lang w:val="en-GB"/>
              </w:rPr>
              <w:fldChar w:fldCharType="begin"/>
            </w:r>
            <w:r>
              <w:rPr>
                <w:sz w:val="18"/>
                <w:lang w:val="en-GB"/>
              </w:rPr>
              <w:instrText xml:space="preserve"> =SUM(left) </w:instrText>
            </w:r>
            <w:r>
              <w:rPr>
                <w:sz w:val="18"/>
                <w:lang w:val="en-GB"/>
              </w:rPr>
              <w:fldChar w:fldCharType="separate"/>
            </w:r>
            <w:r>
              <w:rPr>
                <w:noProof/>
                <w:sz w:val="18"/>
                <w:lang w:val="en-GB"/>
              </w:rPr>
              <w:t>470,850</w:t>
            </w:r>
            <w:r>
              <w:rPr>
                <w:sz w:val="18"/>
                <w:lang w:val="en-GB"/>
              </w:rPr>
              <w:fldChar w:fldCharType="end"/>
            </w:r>
          </w:p>
        </w:tc>
      </w:tr>
    </w:tbl>
    <w:p w14:paraId="7728037A" w14:textId="77777777" w:rsidR="00C57806" w:rsidRPr="001A6445" w:rsidRDefault="00C57806" w:rsidP="001763CC">
      <w:pPr>
        <w:rPr>
          <w:lang w:val="en-GB"/>
        </w:rPr>
      </w:pPr>
    </w:p>
    <w:tbl>
      <w:tblPr>
        <w:tblStyle w:val="TableGrid"/>
        <w:tblW w:w="1102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45"/>
        <w:gridCol w:w="764"/>
        <w:gridCol w:w="755"/>
        <w:gridCol w:w="684"/>
        <w:gridCol w:w="769"/>
        <w:gridCol w:w="769"/>
        <w:gridCol w:w="769"/>
        <w:gridCol w:w="684"/>
        <w:gridCol w:w="684"/>
        <w:gridCol w:w="684"/>
        <w:gridCol w:w="854"/>
        <w:gridCol w:w="684"/>
        <w:gridCol w:w="684"/>
        <w:gridCol w:w="684"/>
        <w:gridCol w:w="896"/>
      </w:tblGrid>
      <w:tr w:rsidR="002C7075" w:rsidRPr="001A6445" w14:paraId="2FB0882A" w14:textId="77777777" w:rsidTr="007747FF">
        <w:trPr>
          <w:jc w:val="center"/>
        </w:trPr>
        <w:tc>
          <w:tcPr>
            <w:tcW w:w="2264" w:type="dxa"/>
            <w:gridSpan w:val="3"/>
            <w:shd w:val="clear" w:color="auto" w:fill="auto"/>
          </w:tcPr>
          <w:p w14:paraId="551A53C2" w14:textId="77777777" w:rsidR="002C7075" w:rsidRPr="001A6445" w:rsidRDefault="002C7075" w:rsidP="001763CC">
            <w:pPr>
              <w:spacing w:after="60"/>
              <w:jc w:val="left"/>
              <w:rPr>
                <w:b/>
                <w:sz w:val="17"/>
                <w:szCs w:val="17"/>
                <w:lang w:val="en-GB"/>
              </w:rPr>
            </w:pPr>
            <w:r w:rsidRPr="001A6445">
              <w:rPr>
                <w:b/>
                <w:sz w:val="17"/>
                <w:szCs w:val="17"/>
                <w:lang w:val="en-GB"/>
              </w:rPr>
              <w:t>(VI) PROJECT DATA</w:t>
            </w:r>
          </w:p>
        </w:tc>
        <w:tc>
          <w:tcPr>
            <w:tcW w:w="0" w:type="auto"/>
            <w:shd w:val="clear" w:color="auto" w:fill="auto"/>
          </w:tcPr>
          <w:p w14:paraId="6E0C1DCE" w14:textId="77777777" w:rsidR="002C7075" w:rsidRPr="001A6445" w:rsidRDefault="002C7075" w:rsidP="001763CC">
            <w:pPr>
              <w:spacing w:after="60"/>
              <w:jc w:val="center"/>
              <w:rPr>
                <w:b/>
                <w:sz w:val="17"/>
                <w:szCs w:val="17"/>
                <w:lang w:val="en-GB"/>
              </w:rPr>
            </w:pPr>
            <w:r w:rsidRPr="001A6445">
              <w:rPr>
                <w:b/>
                <w:sz w:val="17"/>
                <w:szCs w:val="17"/>
                <w:lang w:val="en-GB"/>
              </w:rPr>
              <w:t>2010</w:t>
            </w:r>
          </w:p>
        </w:tc>
        <w:tc>
          <w:tcPr>
            <w:tcW w:w="0" w:type="auto"/>
            <w:shd w:val="clear" w:color="auto" w:fill="auto"/>
          </w:tcPr>
          <w:p w14:paraId="61E049FE" w14:textId="77777777" w:rsidR="002C7075" w:rsidRPr="001A6445" w:rsidRDefault="002C7075" w:rsidP="001763CC">
            <w:pPr>
              <w:spacing w:after="60"/>
              <w:jc w:val="center"/>
              <w:rPr>
                <w:b/>
                <w:sz w:val="17"/>
                <w:szCs w:val="17"/>
                <w:lang w:val="en-GB"/>
              </w:rPr>
            </w:pPr>
            <w:r w:rsidRPr="001A6445">
              <w:rPr>
                <w:b/>
                <w:sz w:val="17"/>
                <w:szCs w:val="17"/>
                <w:lang w:val="en-GB"/>
              </w:rPr>
              <w:t>2011</w:t>
            </w:r>
          </w:p>
        </w:tc>
        <w:tc>
          <w:tcPr>
            <w:tcW w:w="0" w:type="auto"/>
            <w:shd w:val="clear" w:color="auto" w:fill="auto"/>
          </w:tcPr>
          <w:p w14:paraId="74836D50" w14:textId="77777777" w:rsidR="002C7075" w:rsidRPr="001A6445" w:rsidRDefault="002C7075" w:rsidP="001763CC">
            <w:pPr>
              <w:spacing w:after="60"/>
              <w:jc w:val="center"/>
              <w:rPr>
                <w:b/>
                <w:sz w:val="17"/>
                <w:szCs w:val="17"/>
                <w:lang w:val="en-GB"/>
              </w:rPr>
            </w:pPr>
            <w:r w:rsidRPr="001A6445">
              <w:rPr>
                <w:b/>
                <w:sz w:val="17"/>
                <w:szCs w:val="17"/>
                <w:lang w:val="en-GB"/>
              </w:rPr>
              <w:t>2012</w:t>
            </w:r>
          </w:p>
        </w:tc>
        <w:tc>
          <w:tcPr>
            <w:tcW w:w="0" w:type="auto"/>
            <w:shd w:val="clear" w:color="auto" w:fill="auto"/>
          </w:tcPr>
          <w:p w14:paraId="7105804F" w14:textId="299CA36F" w:rsidR="002C7075" w:rsidRPr="001A6445" w:rsidRDefault="002C7075" w:rsidP="001763CC">
            <w:pPr>
              <w:spacing w:after="60"/>
              <w:jc w:val="center"/>
              <w:rPr>
                <w:b/>
                <w:sz w:val="17"/>
                <w:szCs w:val="17"/>
                <w:lang w:val="en-GB"/>
              </w:rPr>
            </w:pPr>
            <w:r w:rsidRPr="001A6445">
              <w:rPr>
                <w:b/>
                <w:sz w:val="17"/>
                <w:szCs w:val="17"/>
                <w:lang w:val="en-GB"/>
              </w:rPr>
              <w:t>2013</w:t>
            </w:r>
          </w:p>
        </w:tc>
        <w:tc>
          <w:tcPr>
            <w:tcW w:w="0" w:type="auto"/>
            <w:shd w:val="clear" w:color="auto" w:fill="auto"/>
          </w:tcPr>
          <w:p w14:paraId="7B18466A" w14:textId="77777777" w:rsidR="002C7075" w:rsidRPr="001A6445" w:rsidRDefault="002C7075" w:rsidP="001763CC">
            <w:pPr>
              <w:spacing w:after="60"/>
              <w:jc w:val="center"/>
              <w:rPr>
                <w:b/>
                <w:sz w:val="17"/>
                <w:szCs w:val="17"/>
                <w:lang w:val="en-GB"/>
              </w:rPr>
            </w:pPr>
            <w:r w:rsidRPr="001A6445">
              <w:rPr>
                <w:b/>
                <w:sz w:val="17"/>
                <w:szCs w:val="17"/>
                <w:lang w:val="en-GB"/>
              </w:rPr>
              <w:t>2014</w:t>
            </w:r>
          </w:p>
        </w:tc>
        <w:tc>
          <w:tcPr>
            <w:tcW w:w="0" w:type="auto"/>
            <w:shd w:val="clear" w:color="auto" w:fill="auto"/>
          </w:tcPr>
          <w:p w14:paraId="6D524A1D" w14:textId="77777777" w:rsidR="002C7075" w:rsidRPr="001A6445" w:rsidRDefault="002C7075" w:rsidP="001763CC">
            <w:pPr>
              <w:spacing w:after="60"/>
              <w:jc w:val="center"/>
              <w:rPr>
                <w:b/>
                <w:sz w:val="17"/>
                <w:szCs w:val="17"/>
                <w:lang w:val="en-GB"/>
              </w:rPr>
            </w:pPr>
            <w:r w:rsidRPr="001A6445">
              <w:rPr>
                <w:b/>
                <w:sz w:val="17"/>
                <w:szCs w:val="17"/>
                <w:lang w:val="en-GB"/>
              </w:rPr>
              <w:t>2015</w:t>
            </w:r>
          </w:p>
        </w:tc>
        <w:tc>
          <w:tcPr>
            <w:tcW w:w="0" w:type="auto"/>
            <w:shd w:val="clear" w:color="auto" w:fill="auto"/>
          </w:tcPr>
          <w:p w14:paraId="08F23340" w14:textId="77777777" w:rsidR="002C7075" w:rsidRPr="001A6445" w:rsidRDefault="002C7075" w:rsidP="001763CC">
            <w:pPr>
              <w:spacing w:after="60"/>
              <w:jc w:val="center"/>
              <w:rPr>
                <w:b/>
                <w:sz w:val="17"/>
                <w:szCs w:val="17"/>
                <w:lang w:val="en-GB"/>
              </w:rPr>
            </w:pPr>
            <w:r w:rsidRPr="001A6445">
              <w:rPr>
                <w:b/>
                <w:sz w:val="17"/>
                <w:szCs w:val="17"/>
                <w:lang w:val="en-GB"/>
              </w:rPr>
              <w:t>2016</w:t>
            </w:r>
          </w:p>
        </w:tc>
        <w:tc>
          <w:tcPr>
            <w:tcW w:w="0" w:type="auto"/>
            <w:shd w:val="clear" w:color="auto" w:fill="auto"/>
          </w:tcPr>
          <w:p w14:paraId="4EA4C357" w14:textId="77777777" w:rsidR="002C7075" w:rsidRPr="001A6445" w:rsidRDefault="002C7075" w:rsidP="001763CC">
            <w:pPr>
              <w:spacing w:after="60"/>
              <w:jc w:val="center"/>
              <w:rPr>
                <w:b/>
                <w:sz w:val="17"/>
                <w:szCs w:val="17"/>
                <w:lang w:val="en-GB"/>
              </w:rPr>
            </w:pPr>
            <w:r w:rsidRPr="001A6445">
              <w:rPr>
                <w:b/>
                <w:sz w:val="17"/>
                <w:szCs w:val="17"/>
                <w:lang w:val="en-GB"/>
              </w:rPr>
              <w:t>2017</w:t>
            </w:r>
          </w:p>
        </w:tc>
        <w:tc>
          <w:tcPr>
            <w:tcW w:w="0" w:type="auto"/>
            <w:shd w:val="clear" w:color="auto" w:fill="auto"/>
          </w:tcPr>
          <w:p w14:paraId="21E6B713" w14:textId="77777777" w:rsidR="002C7075" w:rsidRPr="001A6445" w:rsidRDefault="002C7075" w:rsidP="001763CC">
            <w:pPr>
              <w:spacing w:after="60"/>
              <w:jc w:val="center"/>
              <w:rPr>
                <w:b/>
                <w:sz w:val="17"/>
                <w:szCs w:val="17"/>
                <w:lang w:val="en-GB"/>
              </w:rPr>
            </w:pPr>
            <w:r w:rsidRPr="001A6445">
              <w:rPr>
                <w:b/>
                <w:sz w:val="17"/>
                <w:szCs w:val="17"/>
                <w:lang w:val="en-GB"/>
              </w:rPr>
              <w:t>2018</w:t>
            </w:r>
          </w:p>
        </w:tc>
        <w:tc>
          <w:tcPr>
            <w:tcW w:w="0" w:type="auto"/>
            <w:shd w:val="clear" w:color="auto" w:fill="auto"/>
          </w:tcPr>
          <w:p w14:paraId="2B0A1EE8" w14:textId="77777777" w:rsidR="002C7075" w:rsidRPr="001A6445" w:rsidRDefault="002C7075" w:rsidP="001763CC">
            <w:pPr>
              <w:spacing w:after="60"/>
              <w:jc w:val="center"/>
              <w:rPr>
                <w:b/>
                <w:sz w:val="17"/>
                <w:szCs w:val="17"/>
                <w:lang w:val="en-GB"/>
              </w:rPr>
            </w:pPr>
            <w:r w:rsidRPr="001A6445">
              <w:rPr>
                <w:b/>
                <w:sz w:val="17"/>
                <w:szCs w:val="17"/>
                <w:lang w:val="en-GB"/>
              </w:rPr>
              <w:t>2019</w:t>
            </w:r>
          </w:p>
        </w:tc>
        <w:tc>
          <w:tcPr>
            <w:tcW w:w="0" w:type="auto"/>
            <w:shd w:val="clear" w:color="auto" w:fill="auto"/>
          </w:tcPr>
          <w:p w14:paraId="3E507D4D" w14:textId="77777777" w:rsidR="002C7075" w:rsidRPr="001A6445" w:rsidRDefault="002C7075" w:rsidP="001763CC">
            <w:pPr>
              <w:spacing w:after="60"/>
              <w:jc w:val="center"/>
              <w:rPr>
                <w:b/>
                <w:sz w:val="17"/>
                <w:szCs w:val="17"/>
                <w:lang w:val="en-GB"/>
              </w:rPr>
            </w:pPr>
            <w:r w:rsidRPr="001A6445">
              <w:rPr>
                <w:b/>
                <w:sz w:val="17"/>
                <w:szCs w:val="17"/>
                <w:lang w:val="en-GB"/>
              </w:rPr>
              <w:t>2020</w:t>
            </w:r>
          </w:p>
        </w:tc>
        <w:tc>
          <w:tcPr>
            <w:tcW w:w="896" w:type="dxa"/>
            <w:shd w:val="clear" w:color="auto" w:fill="auto"/>
          </w:tcPr>
          <w:p w14:paraId="30E3D6B4" w14:textId="77777777" w:rsidR="002C7075" w:rsidRPr="001A6445" w:rsidRDefault="002C7075" w:rsidP="001763CC">
            <w:pPr>
              <w:spacing w:after="60"/>
              <w:jc w:val="center"/>
              <w:rPr>
                <w:b/>
                <w:sz w:val="17"/>
                <w:szCs w:val="17"/>
                <w:lang w:val="en-GB"/>
              </w:rPr>
            </w:pPr>
            <w:r w:rsidRPr="001A6445">
              <w:rPr>
                <w:b/>
                <w:sz w:val="17"/>
                <w:szCs w:val="17"/>
                <w:lang w:val="en-GB"/>
              </w:rPr>
              <w:t>Total</w:t>
            </w:r>
          </w:p>
        </w:tc>
      </w:tr>
      <w:tr w:rsidR="002C7075" w:rsidRPr="001A6445" w14:paraId="5940904C" w14:textId="77777777" w:rsidTr="007747FF">
        <w:trPr>
          <w:jc w:val="center"/>
        </w:trPr>
        <w:tc>
          <w:tcPr>
            <w:tcW w:w="2264" w:type="dxa"/>
            <w:gridSpan w:val="3"/>
            <w:shd w:val="clear" w:color="auto" w:fill="auto"/>
          </w:tcPr>
          <w:p w14:paraId="226485C2" w14:textId="7936AD77" w:rsidR="002C7075" w:rsidRPr="001A6445" w:rsidRDefault="002C7075" w:rsidP="001763CC">
            <w:pPr>
              <w:spacing w:after="60"/>
              <w:jc w:val="left"/>
              <w:rPr>
                <w:sz w:val="17"/>
                <w:szCs w:val="17"/>
                <w:lang w:val="en-GB"/>
              </w:rPr>
            </w:pPr>
            <w:r w:rsidRPr="001A6445">
              <w:rPr>
                <w:sz w:val="17"/>
                <w:szCs w:val="17"/>
                <w:lang w:val="en-GB"/>
              </w:rPr>
              <w:t>Montreal Protocol consumption limits</w:t>
            </w:r>
            <w:r w:rsidR="00121F0A">
              <w:rPr>
                <w:sz w:val="17"/>
                <w:szCs w:val="17"/>
                <w:lang w:val="en-GB"/>
              </w:rPr>
              <w:t>*</w:t>
            </w:r>
          </w:p>
        </w:tc>
        <w:tc>
          <w:tcPr>
            <w:tcW w:w="0" w:type="auto"/>
            <w:shd w:val="clear" w:color="auto" w:fill="auto"/>
          </w:tcPr>
          <w:p w14:paraId="056C166F" w14:textId="77777777" w:rsidR="002C7075" w:rsidRPr="001A6445" w:rsidRDefault="002C7075" w:rsidP="001763CC">
            <w:pPr>
              <w:spacing w:after="60"/>
              <w:jc w:val="right"/>
              <w:rPr>
                <w:sz w:val="17"/>
                <w:szCs w:val="17"/>
                <w:lang w:val="en-GB"/>
              </w:rPr>
            </w:pPr>
            <w:r w:rsidRPr="001A6445">
              <w:rPr>
                <w:sz w:val="17"/>
                <w:szCs w:val="17"/>
                <w:lang w:val="en-GB"/>
              </w:rPr>
              <w:t>n/a</w:t>
            </w:r>
          </w:p>
        </w:tc>
        <w:tc>
          <w:tcPr>
            <w:tcW w:w="0" w:type="auto"/>
            <w:shd w:val="clear" w:color="auto" w:fill="auto"/>
          </w:tcPr>
          <w:p w14:paraId="1EA54138" w14:textId="77777777" w:rsidR="002C7075" w:rsidRPr="001A6445" w:rsidRDefault="002C7075" w:rsidP="001763CC">
            <w:pPr>
              <w:spacing w:after="60"/>
              <w:jc w:val="right"/>
              <w:rPr>
                <w:sz w:val="17"/>
                <w:szCs w:val="17"/>
                <w:lang w:val="en-GB"/>
              </w:rPr>
            </w:pPr>
            <w:r w:rsidRPr="001A6445">
              <w:rPr>
                <w:sz w:val="17"/>
                <w:szCs w:val="17"/>
                <w:lang w:val="en-GB"/>
              </w:rPr>
              <w:t>n/a</w:t>
            </w:r>
          </w:p>
        </w:tc>
        <w:tc>
          <w:tcPr>
            <w:tcW w:w="0" w:type="auto"/>
            <w:shd w:val="clear" w:color="auto" w:fill="auto"/>
          </w:tcPr>
          <w:p w14:paraId="44C3D138" w14:textId="77777777" w:rsidR="002C7075" w:rsidRPr="001A6445" w:rsidRDefault="002C7075" w:rsidP="001763CC">
            <w:pPr>
              <w:spacing w:after="60"/>
              <w:jc w:val="right"/>
              <w:rPr>
                <w:sz w:val="17"/>
                <w:szCs w:val="17"/>
                <w:lang w:val="en-GB"/>
              </w:rPr>
            </w:pPr>
            <w:r w:rsidRPr="001A6445">
              <w:rPr>
                <w:sz w:val="17"/>
                <w:szCs w:val="17"/>
                <w:lang w:val="en-GB"/>
              </w:rPr>
              <w:t>n/a</w:t>
            </w:r>
          </w:p>
        </w:tc>
        <w:tc>
          <w:tcPr>
            <w:tcW w:w="0" w:type="auto"/>
            <w:shd w:val="clear" w:color="auto" w:fill="auto"/>
          </w:tcPr>
          <w:p w14:paraId="273E1CF3" w14:textId="77777777" w:rsidR="002C7075" w:rsidRPr="001A6445" w:rsidRDefault="002C7075" w:rsidP="001763CC">
            <w:pPr>
              <w:spacing w:after="60"/>
              <w:jc w:val="right"/>
              <w:rPr>
                <w:sz w:val="17"/>
                <w:szCs w:val="17"/>
                <w:lang w:val="en-GB"/>
              </w:rPr>
            </w:pPr>
            <w:r w:rsidRPr="001A6445">
              <w:rPr>
                <w:sz w:val="17"/>
                <w:szCs w:val="17"/>
                <w:lang w:val="en-GB"/>
              </w:rPr>
              <w:t>1.80</w:t>
            </w:r>
          </w:p>
        </w:tc>
        <w:tc>
          <w:tcPr>
            <w:tcW w:w="0" w:type="auto"/>
            <w:shd w:val="clear" w:color="auto" w:fill="auto"/>
          </w:tcPr>
          <w:p w14:paraId="14E95452" w14:textId="77777777" w:rsidR="002C7075" w:rsidRPr="001A6445" w:rsidRDefault="002C7075" w:rsidP="001763CC">
            <w:pPr>
              <w:spacing w:after="60"/>
              <w:jc w:val="right"/>
              <w:rPr>
                <w:sz w:val="17"/>
                <w:szCs w:val="17"/>
                <w:lang w:val="en-GB"/>
              </w:rPr>
            </w:pPr>
            <w:r w:rsidRPr="001A6445">
              <w:rPr>
                <w:sz w:val="17"/>
                <w:szCs w:val="17"/>
                <w:lang w:val="en-GB"/>
              </w:rPr>
              <w:t>1.80</w:t>
            </w:r>
          </w:p>
        </w:tc>
        <w:tc>
          <w:tcPr>
            <w:tcW w:w="0" w:type="auto"/>
            <w:shd w:val="clear" w:color="auto" w:fill="auto"/>
          </w:tcPr>
          <w:p w14:paraId="5654908D" w14:textId="77777777" w:rsidR="002C7075" w:rsidRPr="001A6445" w:rsidRDefault="002C7075" w:rsidP="001763CC">
            <w:pPr>
              <w:spacing w:after="60"/>
              <w:jc w:val="right"/>
              <w:rPr>
                <w:sz w:val="17"/>
                <w:szCs w:val="17"/>
                <w:lang w:val="en-GB"/>
              </w:rPr>
            </w:pPr>
            <w:r w:rsidRPr="001A6445">
              <w:rPr>
                <w:sz w:val="17"/>
                <w:szCs w:val="17"/>
                <w:lang w:val="en-GB"/>
              </w:rPr>
              <w:t>1.62</w:t>
            </w:r>
          </w:p>
        </w:tc>
        <w:tc>
          <w:tcPr>
            <w:tcW w:w="0" w:type="auto"/>
            <w:shd w:val="clear" w:color="auto" w:fill="auto"/>
          </w:tcPr>
          <w:p w14:paraId="053A44FF" w14:textId="77777777" w:rsidR="002C7075" w:rsidRPr="001A6445" w:rsidRDefault="002C7075" w:rsidP="001763CC">
            <w:pPr>
              <w:spacing w:after="60"/>
              <w:jc w:val="right"/>
              <w:rPr>
                <w:sz w:val="17"/>
                <w:szCs w:val="17"/>
                <w:lang w:val="en-GB"/>
              </w:rPr>
            </w:pPr>
            <w:r w:rsidRPr="001A6445">
              <w:rPr>
                <w:sz w:val="17"/>
                <w:szCs w:val="17"/>
                <w:lang w:val="en-GB"/>
              </w:rPr>
              <w:t>1.62</w:t>
            </w:r>
          </w:p>
        </w:tc>
        <w:tc>
          <w:tcPr>
            <w:tcW w:w="0" w:type="auto"/>
            <w:shd w:val="clear" w:color="auto" w:fill="auto"/>
          </w:tcPr>
          <w:p w14:paraId="2775A0F6" w14:textId="77777777" w:rsidR="002C7075" w:rsidRPr="001A6445" w:rsidRDefault="002C7075" w:rsidP="001763CC">
            <w:pPr>
              <w:spacing w:after="60"/>
              <w:jc w:val="right"/>
              <w:rPr>
                <w:sz w:val="17"/>
                <w:szCs w:val="17"/>
                <w:lang w:val="en-GB"/>
              </w:rPr>
            </w:pPr>
            <w:r w:rsidRPr="001A6445">
              <w:rPr>
                <w:sz w:val="17"/>
                <w:szCs w:val="17"/>
                <w:lang w:val="en-GB"/>
              </w:rPr>
              <w:t>1.62</w:t>
            </w:r>
          </w:p>
        </w:tc>
        <w:tc>
          <w:tcPr>
            <w:tcW w:w="0" w:type="auto"/>
            <w:shd w:val="clear" w:color="auto" w:fill="auto"/>
          </w:tcPr>
          <w:p w14:paraId="66ACCB4A" w14:textId="77777777" w:rsidR="002C7075" w:rsidRPr="001A6445" w:rsidRDefault="002C7075" w:rsidP="001763CC">
            <w:pPr>
              <w:spacing w:after="60"/>
              <w:jc w:val="right"/>
              <w:rPr>
                <w:sz w:val="17"/>
                <w:szCs w:val="17"/>
                <w:lang w:val="en-GB"/>
              </w:rPr>
            </w:pPr>
            <w:r w:rsidRPr="001A6445">
              <w:rPr>
                <w:sz w:val="17"/>
                <w:szCs w:val="17"/>
                <w:lang w:val="en-GB"/>
              </w:rPr>
              <w:t>1.62</w:t>
            </w:r>
          </w:p>
        </w:tc>
        <w:tc>
          <w:tcPr>
            <w:tcW w:w="0" w:type="auto"/>
            <w:shd w:val="clear" w:color="auto" w:fill="auto"/>
          </w:tcPr>
          <w:p w14:paraId="0DFFD27E" w14:textId="77777777" w:rsidR="002C7075" w:rsidRPr="001A6445" w:rsidRDefault="002C7075" w:rsidP="001763CC">
            <w:pPr>
              <w:spacing w:after="60"/>
              <w:jc w:val="right"/>
              <w:rPr>
                <w:sz w:val="17"/>
                <w:szCs w:val="17"/>
                <w:lang w:val="en-GB"/>
              </w:rPr>
            </w:pPr>
            <w:r w:rsidRPr="001A6445">
              <w:rPr>
                <w:sz w:val="17"/>
                <w:szCs w:val="17"/>
                <w:lang w:val="en-GB"/>
              </w:rPr>
              <w:t>1.62</w:t>
            </w:r>
          </w:p>
        </w:tc>
        <w:tc>
          <w:tcPr>
            <w:tcW w:w="0" w:type="auto"/>
            <w:shd w:val="clear" w:color="auto" w:fill="auto"/>
          </w:tcPr>
          <w:p w14:paraId="2A3AE1E0" w14:textId="77777777" w:rsidR="002C7075" w:rsidRPr="001A6445" w:rsidRDefault="002C7075" w:rsidP="001763CC">
            <w:pPr>
              <w:spacing w:after="60"/>
              <w:jc w:val="right"/>
              <w:rPr>
                <w:sz w:val="17"/>
                <w:szCs w:val="17"/>
                <w:lang w:val="en-GB"/>
              </w:rPr>
            </w:pPr>
            <w:r w:rsidRPr="001A6445">
              <w:rPr>
                <w:sz w:val="17"/>
                <w:szCs w:val="17"/>
                <w:lang w:val="en-GB"/>
              </w:rPr>
              <w:t>1.17</w:t>
            </w:r>
          </w:p>
        </w:tc>
        <w:tc>
          <w:tcPr>
            <w:tcW w:w="896" w:type="dxa"/>
            <w:shd w:val="clear" w:color="auto" w:fill="auto"/>
          </w:tcPr>
          <w:p w14:paraId="2FF80766" w14:textId="77777777" w:rsidR="002C7075" w:rsidRPr="001A6445" w:rsidRDefault="002C7075" w:rsidP="001763CC">
            <w:pPr>
              <w:spacing w:after="60"/>
              <w:jc w:val="right"/>
              <w:rPr>
                <w:sz w:val="17"/>
                <w:szCs w:val="17"/>
                <w:lang w:val="en-GB"/>
              </w:rPr>
            </w:pPr>
            <w:r w:rsidRPr="001A6445">
              <w:rPr>
                <w:sz w:val="17"/>
                <w:szCs w:val="17"/>
                <w:lang w:val="en-GB"/>
              </w:rPr>
              <w:t>n/a</w:t>
            </w:r>
          </w:p>
        </w:tc>
      </w:tr>
      <w:tr w:rsidR="002C7075" w:rsidRPr="001A6445" w14:paraId="59C2BFAA" w14:textId="77777777" w:rsidTr="007747FF">
        <w:trPr>
          <w:jc w:val="center"/>
        </w:trPr>
        <w:tc>
          <w:tcPr>
            <w:tcW w:w="2264" w:type="dxa"/>
            <w:gridSpan w:val="3"/>
            <w:shd w:val="clear" w:color="auto" w:fill="auto"/>
          </w:tcPr>
          <w:p w14:paraId="1CEC8EF3" w14:textId="77777777" w:rsidR="002C7075" w:rsidRPr="001A6445" w:rsidRDefault="002C7075" w:rsidP="001763CC">
            <w:pPr>
              <w:spacing w:after="60"/>
              <w:jc w:val="left"/>
              <w:rPr>
                <w:sz w:val="17"/>
                <w:szCs w:val="17"/>
                <w:lang w:val="en-GB"/>
              </w:rPr>
            </w:pPr>
            <w:r w:rsidRPr="001A6445">
              <w:rPr>
                <w:sz w:val="17"/>
                <w:szCs w:val="17"/>
                <w:lang w:val="en-GB"/>
              </w:rPr>
              <w:t>Maximum allowable consumption (ODP tonnes)</w:t>
            </w:r>
          </w:p>
        </w:tc>
        <w:tc>
          <w:tcPr>
            <w:tcW w:w="0" w:type="auto"/>
            <w:shd w:val="clear" w:color="auto" w:fill="auto"/>
          </w:tcPr>
          <w:p w14:paraId="3A34C3DD" w14:textId="77777777" w:rsidR="002C7075" w:rsidRPr="001A6445" w:rsidRDefault="002C7075" w:rsidP="001763CC">
            <w:pPr>
              <w:spacing w:after="60"/>
              <w:jc w:val="right"/>
              <w:rPr>
                <w:sz w:val="17"/>
                <w:szCs w:val="17"/>
                <w:lang w:val="en-GB"/>
              </w:rPr>
            </w:pPr>
            <w:r w:rsidRPr="001A6445">
              <w:rPr>
                <w:sz w:val="17"/>
                <w:szCs w:val="17"/>
                <w:lang w:val="en-GB"/>
              </w:rPr>
              <w:t>n/a</w:t>
            </w:r>
          </w:p>
        </w:tc>
        <w:tc>
          <w:tcPr>
            <w:tcW w:w="0" w:type="auto"/>
            <w:shd w:val="clear" w:color="auto" w:fill="auto"/>
          </w:tcPr>
          <w:p w14:paraId="154AC8FC" w14:textId="77777777" w:rsidR="002C7075" w:rsidRPr="001A6445" w:rsidRDefault="002C7075" w:rsidP="001763CC">
            <w:pPr>
              <w:spacing w:after="60"/>
              <w:jc w:val="right"/>
              <w:rPr>
                <w:sz w:val="17"/>
                <w:szCs w:val="17"/>
                <w:lang w:val="en-GB"/>
              </w:rPr>
            </w:pPr>
            <w:r w:rsidRPr="001A6445">
              <w:rPr>
                <w:sz w:val="17"/>
                <w:szCs w:val="17"/>
                <w:lang w:val="en-GB"/>
              </w:rPr>
              <w:t>n/a</w:t>
            </w:r>
          </w:p>
        </w:tc>
        <w:tc>
          <w:tcPr>
            <w:tcW w:w="0" w:type="auto"/>
            <w:shd w:val="clear" w:color="auto" w:fill="auto"/>
          </w:tcPr>
          <w:p w14:paraId="710D1AE6" w14:textId="77777777" w:rsidR="002C7075" w:rsidRPr="001A6445" w:rsidRDefault="002C7075" w:rsidP="001763CC">
            <w:pPr>
              <w:spacing w:after="60"/>
              <w:jc w:val="right"/>
              <w:rPr>
                <w:sz w:val="17"/>
                <w:szCs w:val="17"/>
                <w:lang w:val="en-GB"/>
              </w:rPr>
            </w:pPr>
            <w:r w:rsidRPr="001A6445">
              <w:rPr>
                <w:sz w:val="17"/>
                <w:szCs w:val="17"/>
                <w:lang w:val="en-GB"/>
              </w:rPr>
              <w:t>n/a</w:t>
            </w:r>
          </w:p>
        </w:tc>
        <w:tc>
          <w:tcPr>
            <w:tcW w:w="0" w:type="auto"/>
            <w:shd w:val="clear" w:color="auto" w:fill="auto"/>
          </w:tcPr>
          <w:p w14:paraId="1ECDE1F8" w14:textId="77777777" w:rsidR="002C7075" w:rsidRPr="001A6445" w:rsidRDefault="002C7075" w:rsidP="001763CC">
            <w:pPr>
              <w:spacing w:after="60"/>
              <w:jc w:val="right"/>
              <w:rPr>
                <w:sz w:val="17"/>
                <w:szCs w:val="17"/>
                <w:lang w:val="en-GB"/>
              </w:rPr>
            </w:pPr>
            <w:r w:rsidRPr="001A6445">
              <w:rPr>
                <w:sz w:val="17"/>
                <w:szCs w:val="17"/>
                <w:lang w:val="en-GB"/>
              </w:rPr>
              <w:t>1.80</w:t>
            </w:r>
          </w:p>
        </w:tc>
        <w:tc>
          <w:tcPr>
            <w:tcW w:w="0" w:type="auto"/>
            <w:shd w:val="clear" w:color="auto" w:fill="auto"/>
          </w:tcPr>
          <w:p w14:paraId="5B6296AC" w14:textId="77777777" w:rsidR="002C7075" w:rsidRPr="001A6445" w:rsidRDefault="002C7075" w:rsidP="001763CC">
            <w:pPr>
              <w:spacing w:after="60"/>
              <w:jc w:val="right"/>
              <w:rPr>
                <w:sz w:val="17"/>
                <w:szCs w:val="17"/>
                <w:lang w:val="en-GB"/>
              </w:rPr>
            </w:pPr>
            <w:r w:rsidRPr="001A6445">
              <w:rPr>
                <w:sz w:val="17"/>
                <w:szCs w:val="17"/>
                <w:lang w:val="en-GB"/>
              </w:rPr>
              <w:t>1.80</w:t>
            </w:r>
          </w:p>
        </w:tc>
        <w:tc>
          <w:tcPr>
            <w:tcW w:w="0" w:type="auto"/>
            <w:shd w:val="clear" w:color="auto" w:fill="auto"/>
          </w:tcPr>
          <w:p w14:paraId="703B2B6F" w14:textId="77777777" w:rsidR="002C7075" w:rsidRPr="001A6445" w:rsidRDefault="002C7075" w:rsidP="001763CC">
            <w:pPr>
              <w:spacing w:after="60"/>
              <w:jc w:val="right"/>
              <w:rPr>
                <w:sz w:val="17"/>
                <w:szCs w:val="17"/>
                <w:lang w:val="en-GB"/>
              </w:rPr>
            </w:pPr>
            <w:r w:rsidRPr="001A6445">
              <w:rPr>
                <w:sz w:val="17"/>
                <w:szCs w:val="17"/>
                <w:lang w:val="en-GB"/>
              </w:rPr>
              <w:t>1.62</w:t>
            </w:r>
          </w:p>
        </w:tc>
        <w:tc>
          <w:tcPr>
            <w:tcW w:w="0" w:type="auto"/>
            <w:shd w:val="clear" w:color="auto" w:fill="auto"/>
          </w:tcPr>
          <w:p w14:paraId="28FE3132" w14:textId="77777777" w:rsidR="002C7075" w:rsidRPr="001A6445" w:rsidRDefault="002C7075" w:rsidP="001763CC">
            <w:pPr>
              <w:spacing w:after="60"/>
              <w:jc w:val="right"/>
              <w:rPr>
                <w:sz w:val="17"/>
                <w:szCs w:val="17"/>
                <w:lang w:val="en-GB"/>
              </w:rPr>
            </w:pPr>
            <w:r w:rsidRPr="001A6445">
              <w:rPr>
                <w:sz w:val="17"/>
                <w:szCs w:val="17"/>
                <w:lang w:val="en-GB"/>
              </w:rPr>
              <w:t>1.53</w:t>
            </w:r>
          </w:p>
        </w:tc>
        <w:tc>
          <w:tcPr>
            <w:tcW w:w="0" w:type="auto"/>
            <w:shd w:val="clear" w:color="auto" w:fill="auto"/>
          </w:tcPr>
          <w:p w14:paraId="3AB205FC" w14:textId="77777777" w:rsidR="002C7075" w:rsidRPr="001A6445" w:rsidRDefault="002C7075" w:rsidP="001763CC">
            <w:pPr>
              <w:spacing w:after="60"/>
              <w:jc w:val="right"/>
              <w:rPr>
                <w:sz w:val="17"/>
                <w:szCs w:val="17"/>
                <w:lang w:val="en-GB"/>
              </w:rPr>
            </w:pPr>
            <w:r w:rsidRPr="001A6445">
              <w:rPr>
                <w:sz w:val="17"/>
                <w:szCs w:val="17"/>
                <w:lang w:val="en-GB"/>
              </w:rPr>
              <w:t>1.44</w:t>
            </w:r>
          </w:p>
        </w:tc>
        <w:tc>
          <w:tcPr>
            <w:tcW w:w="0" w:type="auto"/>
            <w:shd w:val="clear" w:color="auto" w:fill="auto"/>
          </w:tcPr>
          <w:p w14:paraId="5A9C5E93" w14:textId="77777777" w:rsidR="002C7075" w:rsidRPr="001A6445" w:rsidRDefault="002C7075" w:rsidP="001763CC">
            <w:pPr>
              <w:spacing w:after="60"/>
              <w:jc w:val="right"/>
              <w:rPr>
                <w:sz w:val="17"/>
                <w:szCs w:val="17"/>
                <w:lang w:val="en-GB"/>
              </w:rPr>
            </w:pPr>
            <w:r w:rsidRPr="001A6445">
              <w:rPr>
                <w:sz w:val="17"/>
                <w:szCs w:val="17"/>
                <w:lang w:val="en-GB"/>
              </w:rPr>
              <w:t>1.35</w:t>
            </w:r>
          </w:p>
        </w:tc>
        <w:tc>
          <w:tcPr>
            <w:tcW w:w="0" w:type="auto"/>
            <w:shd w:val="clear" w:color="auto" w:fill="auto"/>
          </w:tcPr>
          <w:p w14:paraId="3BE518ED" w14:textId="77777777" w:rsidR="002C7075" w:rsidRPr="001A6445" w:rsidRDefault="002C7075" w:rsidP="001763CC">
            <w:pPr>
              <w:spacing w:after="60"/>
              <w:jc w:val="right"/>
              <w:rPr>
                <w:sz w:val="17"/>
                <w:szCs w:val="17"/>
                <w:lang w:val="en-GB"/>
              </w:rPr>
            </w:pPr>
            <w:r w:rsidRPr="001A6445">
              <w:rPr>
                <w:sz w:val="17"/>
                <w:szCs w:val="17"/>
                <w:lang w:val="en-GB"/>
              </w:rPr>
              <w:t>1.26</w:t>
            </w:r>
          </w:p>
        </w:tc>
        <w:tc>
          <w:tcPr>
            <w:tcW w:w="0" w:type="auto"/>
            <w:shd w:val="clear" w:color="auto" w:fill="auto"/>
          </w:tcPr>
          <w:p w14:paraId="5EFA08AC" w14:textId="77777777" w:rsidR="002C7075" w:rsidRPr="001A6445" w:rsidRDefault="002C7075" w:rsidP="001763CC">
            <w:pPr>
              <w:spacing w:after="60"/>
              <w:jc w:val="right"/>
              <w:rPr>
                <w:sz w:val="17"/>
                <w:szCs w:val="17"/>
                <w:lang w:val="en-GB"/>
              </w:rPr>
            </w:pPr>
            <w:r w:rsidRPr="001A6445">
              <w:rPr>
                <w:sz w:val="17"/>
                <w:szCs w:val="17"/>
                <w:lang w:val="en-GB"/>
              </w:rPr>
              <w:t>1.17</w:t>
            </w:r>
          </w:p>
        </w:tc>
        <w:tc>
          <w:tcPr>
            <w:tcW w:w="896" w:type="dxa"/>
            <w:shd w:val="clear" w:color="auto" w:fill="auto"/>
          </w:tcPr>
          <w:p w14:paraId="392BA0C0" w14:textId="77777777" w:rsidR="002C7075" w:rsidRPr="001A6445" w:rsidRDefault="002C7075" w:rsidP="001763CC">
            <w:pPr>
              <w:spacing w:after="60"/>
              <w:jc w:val="right"/>
              <w:rPr>
                <w:sz w:val="17"/>
                <w:szCs w:val="17"/>
                <w:lang w:val="en-GB"/>
              </w:rPr>
            </w:pPr>
            <w:r w:rsidRPr="001A6445">
              <w:rPr>
                <w:sz w:val="17"/>
                <w:szCs w:val="17"/>
                <w:lang w:val="en-GB"/>
              </w:rPr>
              <w:t>n/a</w:t>
            </w:r>
          </w:p>
        </w:tc>
      </w:tr>
      <w:tr w:rsidR="002C7075" w:rsidRPr="001A6445" w14:paraId="2709F0D8" w14:textId="77777777" w:rsidTr="007747FF">
        <w:trPr>
          <w:jc w:val="center"/>
        </w:trPr>
        <w:tc>
          <w:tcPr>
            <w:tcW w:w="745" w:type="dxa"/>
            <w:vMerge w:val="restart"/>
            <w:shd w:val="clear" w:color="auto" w:fill="auto"/>
          </w:tcPr>
          <w:p w14:paraId="1F3FB566" w14:textId="7DAEE104" w:rsidR="002C7075" w:rsidRPr="001A6445" w:rsidRDefault="002C7075" w:rsidP="001763CC">
            <w:pPr>
              <w:spacing w:after="60"/>
              <w:jc w:val="left"/>
              <w:rPr>
                <w:sz w:val="17"/>
                <w:szCs w:val="17"/>
                <w:lang w:val="en-GB"/>
              </w:rPr>
            </w:pPr>
            <w:r w:rsidRPr="001A6445">
              <w:rPr>
                <w:sz w:val="17"/>
                <w:szCs w:val="17"/>
                <w:lang w:val="en-GB"/>
              </w:rPr>
              <w:t>Agreed funding (</w:t>
            </w:r>
            <w:r w:rsidR="001763CC">
              <w:rPr>
                <w:sz w:val="17"/>
                <w:szCs w:val="17"/>
                <w:lang w:val="en-GB"/>
              </w:rPr>
              <w:t>US $</w:t>
            </w:r>
            <w:r w:rsidRPr="001A6445">
              <w:rPr>
                <w:sz w:val="17"/>
                <w:szCs w:val="17"/>
                <w:lang w:val="en-GB"/>
              </w:rPr>
              <w:t>)</w:t>
            </w:r>
          </w:p>
        </w:tc>
        <w:tc>
          <w:tcPr>
            <w:tcW w:w="0" w:type="auto"/>
            <w:vMerge w:val="restart"/>
            <w:shd w:val="clear" w:color="auto" w:fill="auto"/>
          </w:tcPr>
          <w:p w14:paraId="6A1EDF52" w14:textId="77777777" w:rsidR="002C7075" w:rsidRPr="001A6445" w:rsidRDefault="002C7075" w:rsidP="001763CC">
            <w:pPr>
              <w:spacing w:after="60"/>
              <w:jc w:val="center"/>
              <w:rPr>
                <w:sz w:val="17"/>
                <w:szCs w:val="17"/>
                <w:lang w:val="en-GB"/>
              </w:rPr>
            </w:pPr>
            <w:r w:rsidRPr="001A6445">
              <w:rPr>
                <w:sz w:val="17"/>
                <w:szCs w:val="17"/>
                <w:lang w:val="en-GB"/>
              </w:rPr>
              <w:t>UNIDO</w:t>
            </w:r>
          </w:p>
        </w:tc>
        <w:tc>
          <w:tcPr>
            <w:tcW w:w="0" w:type="auto"/>
            <w:shd w:val="clear" w:color="auto" w:fill="auto"/>
          </w:tcPr>
          <w:p w14:paraId="3D6A41C1" w14:textId="77777777" w:rsidR="002C7075" w:rsidRPr="001A6445" w:rsidRDefault="002C7075" w:rsidP="001763CC">
            <w:pPr>
              <w:spacing w:after="60"/>
              <w:jc w:val="left"/>
              <w:rPr>
                <w:sz w:val="17"/>
                <w:szCs w:val="17"/>
                <w:lang w:val="en-GB"/>
              </w:rPr>
            </w:pPr>
            <w:r w:rsidRPr="001A6445">
              <w:rPr>
                <w:sz w:val="17"/>
                <w:szCs w:val="17"/>
                <w:lang w:val="en-GB"/>
              </w:rPr>
              <w:t>Project costs</w:t>
            </w:r>
          </w:p>
        </w:tc>
        <w:tc>
          <w:tcPr>
            <w:tcW w:w="0" w:type="auto"/>
            <w:shd w:val="clear" w:color="auto" w:fill="auto"/>
          </w:tcPr>
          <w:p w14:paraId="30695158" w14:textId="77777777" w:rsidR="002C7075" w:rsidRPr="001A6445" w:rsidRDefault="002C7075" w:rsidP="001763CC">
            <w:pPr>
              <w:spacing w:after="60"/>
              <w:jc w:val="right"/>
              <w:rPr>
                <w:sz w:val="17"/>
                <w:szCs w:val="17"/>
                <w:lang w:val="en-GB"/>
              </w:rPr>
            </w:pPr>
            <w:r w:rsidRPr="001A6445">
              <w:rPr>
                <w:sz w:val="17"/>
                <w:szCs w:val="17"/>
                <w:lang w:val="en-GB"/>
              </w:rPr>
              <w:t>15,000</w:t>
            </w:r>
          </w:p>
        </w:tc>
        <w:tc>
          <w:tcPr>
            <w:tcW w:w="0" w:type="auto"/>
            <w:shd w:val="clear" w:color="auto" w:fill="auto"/>
          </w:tcPr>
          <w:p w14:paraId="53627AB4" w14:textId="77777777" w:rsidR="002C7075" w:rsidRPr="001A6445" w:rsidRDefault="002C7075" w:rsidP="001763CC">
            <w:pPr>
              <w:spacing w:after="60"/>
              <w:jc w:val="right"/>
              <w:rPr>
                <w:sz w:val="17"/>
                <w:szCs w:val="17"/>
                <w:lang w:val="en-GB"/>
              </w:rPr>
            </w:pPr>
            <w:r w:rsidRPr="001A6445">
              <w:rPr>
                <w:sz w:val="17"/>
                <w:szCs w:val="17"/>
                <w:lang w:val="en-GB"/>
              </w:rPr>
              <w:t>107,000</w:t>
            </w:r>
          </w:p>
        </w:tc>
        <w:tc>
          <w:tcPr>
            <w:tcW w:w="0" w:type="auto"/>
            <w:shd w:val="clear" w:color="auto" w:fill="auto"/>
          </w:tcPr>
          <w:p w14:paraId="040A2E26" w14:textId="77777777" w:rsidR="002C7075" w:rsidRPr="001A6445" w:rsidRDefault="002C7075" w:rsidP="001763CC">
            <w:pPr>
              <w:spacing w:after="60"/>
              <w:jc w:val="right"/>
              <w:rPr>
                <w:sz w:val="17"/>
                <w:szCs w:val="17"/>
                <w:lang w:val="en-GB"/>
              </w:rPr>
            </w:pPr>
            <w:r w:rsidRPr="001A6445">
              <w:rPr>
                <w:sz w:val="17"/>
                <w:szCs w:val="17"/>
                <w:lang w:val="en-GB"/>
              </w:rPr>
              <w:t>294,955</w:t>
            </w:r>
          </w:p>
        </w:tc>
        <w:tc>
          <w:tcPr>
            <w:tcW w:w="0" w:type="auto"/>
            <w:shd w:val="clear" w:color="auto" w:fill="auto"/>
          </w:tcPr>
          <w:p w14:paraId="15992AB8" w14:textId="77777777" w:rsidR="002C7075" w:rsidRPr="001A6445" w:rsidRDefault="002C7075" w:rsidP="001763CC">
            <w:pPr>
              <w:spacing w:after="60"/>
              <w:jc w:val="right"/>
              <w:rPr>
                <w:sz w:val="17"/>
                <w:szCs w:val="17"/>
                <w:lang w:val="en-GB"/>
              </w:rPr>
            </w:pPr>
            <w:r w:rsidRPr="001A6445">
              <w:rPr>
                <w:sz w:val="17"/>
                <w:szCs w:val="17"/>
                <w:lang w:val="en-GB"/>
              </w:rPr>
              <w:t>148,000</w:t>
            </w:r>
          </w:p>
        </w:tc>
        <w:tc>
          <w:tcPr>
            <w:tcW w:w="0" w:type="auto"/>
            <w:shd w:val="clear" w:color="auto" w:fill="auto"/>
          </w:tcPr>
          <w:p w14:paraId="30089030" w14:textId="77777777" w:rsidR="002C7075" w:rsidRPr="001A6445" w:rsidRDefault="002C7075" w:rsidP="001763CC">
            <w:pPr>
              <w:spacing w:after="60"/>
              <w:jc w:val="right"/>
              <w:rPr>
                <w:sz w:val="17"/>
                <w:szCs w:val="17"/>
                <w:lang w:val="en-GB"/>
              </w:rPr>
            </w:pPr>
            <w:r w:rsidRPr="001A6445">
              <w:rPr>
                <w:sz w:val="17"/>
                <w:szCs w:val="17"/>
                <w:lang w:val="en-GB"/>
              </w:rPr>
              <w:t>82,000</w:t>
            </w:r>
          </w:p>
        </w:tc>
        <w:tc>
          <w:tcPr>
            <w:tcW w:w="0" w:type="auto"/>
            <w:shd w:val="clear" w:color="auto" w:fill="auto"/>
          </w:tcPr>
          <w:p w14:paraId="539055E1" w14:textId="77777777" w:rsidR="002C7075" w:rsidRPr="001A6445" w:rsidRDefault="002C7075" w:rsidP="001763CC">
            <w:pPr>
              <w:spacing w:after="60"/>
              <w:jc w:val="right"/>
              <w:rPr>
                <w:sz w:val="17"/>
                <w:szCs w:val="17"/>
                <w:lang w:val="en-GB"/>
              </w:rPr>
            </w:pPr>
            <w:r w:rsidRPr="001A6445">
              <w:rPr>
                <w:sz w:val="17"/>
                <w:szCs w:val="17"/>
                <w:lang w:val="en-GB"/>
              </w:rPr>
              <w:t>82,000</w:t>
            </w:r>
          </w:p>
        </w:tc>
        <w:tc>
          <w:tcPr>
            <w:tcW w:w="0" w:type="auto"/>
            <w:shd w:val="clear" w:color="auto" w:fill="auto"/>
          </w:tcPr>
          <w:p w14:paraId="633B8DC6" w14:textId="77777777" w:rsidR="002C7075" w:rsidRPr="001A6445" w:rsidRDefault="002C7075" w:rsidP="001763CC">
            <w:pPr>
              <w:spacing w:after="60"/>
              <w:jc w:val="right"/>
              <w:rPr>
                <w:sz w:val="17"/>
                <w:szCs w:val="17"/>
                <w:lang w:val="en-GB"/>
              </w:rPr>
            </w:pPr>
            <w:r w:rsidRPr="001A6445">
              <w:rPr>
                <w:sz w:val="17"/>
                <w:szCs w:val="17"/>
                <w:lang w:val="en-GB"/>
              </w:rPr>
              <w:t>82,000</w:t>
            </w:r>
          </w:p>
        </w:tc>
        <w:tc>
          <w:tcPr>
            <w:tcW w:w="0" w:type="auto"/>
            <w:shd w:val="clear" w:color="auto" w:fill="auto"/>
          </w:tcPr>
          <w:p w14:paraId="7EBADA7D" w14:textId="77777777" w:rsidR="002C7075" w:rsidRPr="001A6445" w:rsidRDefault="002C7075" w:rsidP="001763CC">
            <w:pPr>
              <w:spacing w:after="60"/>
              <w:jc w:val="right"/>
              <w:rPr>
                <w:sz w:val="17"/>
                <w:szCs w:val="17"/>
                <w:lang w:val="en-GB"/>
              </w:rPr>
            </w:pPr>
            <w:r w:rsidRPr="001A6445">
              <w:rPr>
                <w:sz w:val="17"/>
                <w:szCs w:val="17"/>
                <w:lang w:val="en-GB"/>
              </w:rPr>
              <w:t>131,000</w:t>
            </w:r>
          </w:p>
        </w:tc>
        <w:tc>
          <w:tcPr>
            <w:tcW w:w="0" w:type="auto"/>
            <w:shd w:val="clear" w:color="auto" w:fill="auto"/>
          </w:tcPr>
          <w:p w14:paraId="615CED63" w14:textId="77777777" w:rsidR="002C7075" w:rsidRPr="001A6445" w:rsidRDefault="002C7075" w:rsidP="001763CC">
            <w:pPr>
              <w:spacing w:after="60"/>
              <w:jc w:val="right"/>
              <w:rPr>
                <w:sz w:val="17"/>
                <w:szCs w:val="17"/>
                <w:lang w:val="en-GB"/>
              </w:rPr>
            </w:pPr>
            <w:r w:rsidRPr="001A6445">
              <w:rPr>
                <w:sz w:val="17"/>
                <w:szCs w:val="17"/>
                <w:lang w:val="en-GB"/>
              </w:rPr>
              <w:t>75,000</w:t>
            </w:r>
          </w:p>
        </w:tc>
        <w:tc>
          <w:tcPr>
            <w:tcW w:w="0" w:type="auto"/>
            <w:shd w:val="clear" w:color="auto" w:fill="auto"/>
          </w:tcPr>
          <w:p w14:paraId="450BD218" w14:textId="77777777" w:rsidR="002C7075" w:rsidRPr="001A6445" w:rsidRDefault="002C7075" w:rsidP="001763CC">
            <w:pPr>
              <w:spacing w:after="60"/>
              <w:jc w:val="right"/>
              <w:rPr>
                <w:sz w:val="17"/>
                <w:szCs w:val="17"/>
                <w:lang w:val="en-GB"/>
              </w:rPr>
            </w:pPr>
            <w:r w:rsidRPr="001A6445">
              <w:rPr>
                <w:sz w:val="17"/>
                <w:szCs w:val="17"/>
                <w:lang w:val="en-GB"/>
              </w:rPr>
              <w:t>75,000</w:t>
            </w:r>
          </w:p>
        </w:tc>
        <w:tc>
          <w:tcPr>
            <w:tcW w:w="0" w:type="auto"/>
            <w:shd w:val="clear" w:color="auto" w:fill="auto"/>
          </w:tcPr>
          <w:p w14:paraId="7187C878" w14:textId="77777777" w:rsidR="002C7075" w:rsidRPr="001A6445" w:rsidRDefault="002C7075" w:rsidP="001763CC">
            <w:pPr>
              <w:spacing w:after="60"/>
              <w:jc w:val="right"/>
              <w:rPr>
                <w:sz w:val="17"/>
                <w:szCs w:val="17"/>
                <w:lang w:val="en-GB"/>
              </w:rPr>
            </w:pPr>
            <w:r w:rsidRPr="001A6445">
              <w:rPr>
                <w:sz w:val="17"/>
                <w:szCs w:val="17"/>
                <w:lang w:val="en-GB"/>
              </w:rPr>
              <w:t>75,000</w:t>
            </w:r>
          </w:p>
        </w:tc>
        <w:tc>
          <w:tcPr>
            <w:tcW w:w="896" w:type="dxa"/>
            <w:shd w:val="clear" w:color="auto" w:fill="auto"/>
          </w:tcPr>
          <w:p w14:paraId="01229710" w14:textId="77777777" w:rsidR="002C7075" w:rsidRPr="001A6445" w:rsidRDefault="002C7075" w:rsidP="001763CC">
            <w:pPr>
              <w:spacing w:after="60"/>
              <w:jc w:val="right"/>
              <w:rPr>
                <w:sz w:val="17"/>
                <w:szCs w:val="17"/>
                <w:lang w:val="en-GB"/>
              </w:rPr>
            </w:pPr>
            <w:r w:rsidRPr="001A6445">
              <w:rPr>
                <w:sz w:val="17"/>
                <w:szCs w:val="17"/>
                <w:lang w:val="en-GB"/>
              </w:rPr>
              <w:t>1,166,955</w:t>
            </w:r>
          </w:p>
        </w:tc>
      </w:tr>
      <w:tr w:rsidR="002C7075" w:rsidRPr="001A6445" w14:paraId="71F01D5C" w14:textId="77777777" w:rsidTr="007747FF">
        <w:trPr>
          <w:jc w:val="center"/>
        </w:trPr>
        <w:tc>
          <w:tcPr>
            <w:tcW w:w="745" w:type="dxa"/>
            <w:vMerge/>
            <w:shd w:val="clear" w:color="auto" w:fill="auto"/>
          </w:tcPr>
          <w:p w14:paraId="43695281" w14:textId="77777777" w:rsidR="002C7075" w:rsidRPr="001A6445" w:rsidRDefault="002C7075" w:rsidP="001763CC">
            <w:pPr>
              <w:spacing w:after="60"/>
              <w:jc w:val="center"/>
              <w:rPr>
                <w:sz w:val="17"/>
                <w:szCs w:val="17"/>
                <w:lang w:val="en-GB"/>
              </w:rPr>
            </w:pPr>
          </w:p>
        </w:tc>
        <w:tc>
          <w:tcPr>
            <w:tcW w:w="0" w:type="auto"/>
            <w:vMerge/>
            <w:shd w:val="clear" w:color="auto" w:fill="auto"/>
          </w:tcPr>
          <w:p w14:paraId="3A8F0182" w14:textId="77777777" w:rsidR="002C7075" w:rsidRPr="001A6445" w:rsidRDefault="002C7075" w:rsidP="001763CC">
            <w:pPr>
              <w:spacing w:after="60"/>
              <w:jc w:val="center"/>
              <w:rPr>
                <w:sz w:val="17"/>
                <w:szCs w:val="17"/>
                <w:lang w:val="en-GB"/>
              </w:rPr>
            </w:pPr>
          </w:p>
        </w:tc>
        <w:tc>
          <w:tcPr>
            <w:tcW w:w="0" w:type="auto"/>
            <w:shd w:val="clear" w:color="auto" w:fill="auto"/>
          </w:tcPr>
          <w:p w14:paraId="1B39A3E8" w14:textId="77777777" w:rsidR="002C7075" w:rsidRPr="001A6445" w:rsidRDefault="002C7075" w:rsidP="001763CC">
            <w:pPr>
              <w:spacing w:after="60"/>
              <w:jc w:val="left"/>
              <w:rPr>
                <w:sz w:val="17"/>
                <w:szCs w:val="17"/>
                <w:lang w:val="en-GB"/>
              </w:rPr>
            </w:pPr>
            <w:r w:rsidRPr="001A6445">
              <w:rPr>
                <w:sz w:val="17"/>
                <w:szCs w:val="17"/>
                <w:lang w:val="en-GB"/>
              </w:rPr>
              <w:t>Support costs</w:t>
            </w:r>
          </w:p>
        </w:tc>
        <w:tc>
          <w:tcPr>
            <w:tcW w:w="0" w:type="auto"/>
            <w:shd w:val="clear" w:color="auto" w:fill="auto"/>
          </w:tcPr>
          <w:p w14:paraId="0D51C04B" w14:textId="77777777" w:rsidR="002C7075" w:rsidRPr="001A6445" w:rsidRDefault="002C7075" w:rsidP="001763CC">
            <w:pPr>
              <w:spacing w:after="60"/>
              <w:jc w:val="right"/>
              <w:rPr>
                <w:sz w:val="17"/>
                <w:szCs w:val="17"/>
                <w:lang w:val="en-GB"/>
              </w:rPr>
            </w:pPr>
            <w:r w:rsidRPr="001A6445">
              <w:rPr>
                <w:sz w:val="17"/>
                <w:szCs w:val="17"/>
                <w:lang w:val="en-GB"/>
              </w:rPr>
              <w:t>1,125</w:t>
            </w:r>
          </w:p>
        </w:tc>
        <w:tc>
          <w:tcPr>
            <w:tcW w:w="0" w:type="auto"/>
            <w:shd w:val="clear" w:color="auto" w:fill="auto"/>
          </w:tcPr>
          <w:p w14:paraId="144ABBE4" w14:textId="77777777" w:rsidR="002C7075" w:rsidRPr="001A6445" w:rsidRDefault="002C7075" w:rsidP="001763CC">
            <w:pPr>
              <w:spacing w:after="60"/>
              <w:jc w:val="right"/>
              <w:rPr>
                <w:sz w:val="17"/>
                <w:szCs w:val="17"/>
                <w:lang w:val="en-GB"/>
              </w:rPr>
            </w:pPr>
            <w:r w:rsidRPr="001A6445">
              <w:rPr>
                <w:sz w:val="17"/>
                <w:szCs w:val="17"/>
                <w:lang w:val="en-GB"/>
              </w:rPr>
              <w:t>8,025</w:t>
            </w:r>
          </w:p>
        </w:tc>
        <w:tc>
          <w:tcPr>
            <w:tcW w:w="0" w:type="auto"/>
            <w:shd w:val="clear" w:color="auto" w:fill="auto"/>
          </w:tcPr>
          <w:p w14:paraId="1216C79D" w14:textId="77777777" w:rsidR="002C7075" w:rsidRPr="001A6445" w:rsidRDefault="002C7075" w:rsidP="001763CC">
            <w:pPr>
              <w:spacing w:after="60"/>
              <w:jc w:val="right"/>
              <w:rPr>
                <w:sz w:val="17"/>
                <w:szCs w:val="17"/>
                <w:lang w:val="en-GB"/>
              </w:rPr>
            </w:pPr>
            <w:r w:rsidRPr="001A6445">
              <w:rPr>
                <w:sz w:val="17"/>
                <w:szCs w:val="17"/>
                <w:lang w:val="en-GB"/>
              </w:rPr>
              <w:t>22,122</w:t>
            </w:r>
          </w:p>
        </w:tc>
        <w:tc>
          <w:tcPr>
            <w:tcW w:w="0" w:type="auto"/>
            <w:shd w:val="clear" w:color="auto" w:fill="auto"/>
          </w:tcPr>
          <w:p w14:paraId="0EF484D7" w14:textId="77777777" w:rsidR="002C7075" w:rsidRPr="001A6445" w:rsidRDefault="002C7075" w:rsidP="001763CC">
            <w:pPr>
              <w:spacing w:after="60"/>
              <w:jc w:val="right"/>
              <w:rPr>
                <w:sz w:val="17"/>
                <w:szCs w:val="17"/>
                <w:lang w:val="en-GB"/>
              </w:rPr>
            </w:pPr>
            <w:r w:rsidRPr="001A6445">
              <w:rPr>
                <w:sz w:val="17"/>
                <w:szCs w:val="17"/>
                <w:lang w:val="en-GB"/>
              </w:rPr>
              <w:t>11,100</w:t>
            </w:r>
          </w:p>
        </w:tc>
        <w:tc>
          <w:tcPr>
            <w:tcW w:w="0" w:type="auto"/>
            <w:shd w:val="clear" w:color="auto" w:fill="auto"/>
          </w:tcPr>
          <w:p w14:paraId="5598E56D" w14:textId="77777777" w:rsidR="002C7075" w:rsidRPr="001A6445" w:rsidRDefault="002C7075" w:rsidP="001763CC">
            <w:pPr>
              <w:spacing w:after="60"/>
              <w:jc w:val="right"/>
              <w:rPr>
                <w:sz w:val="17"/>
                <w:szCs w:val="17"/>
                <w:lang w:val="en-GB"/>
              </w:rPr>
            </w:pPr>
            <w:r w:rsidRPr="001A6445">
              <w:rPr>
                <w:sz w:val="17"/>
                <w:szCs w:val="17"/>
                <w:lang w:val="en-GB"/>
              </w:rPr>
              <w:t>6,150</w:t>
            </w:r>
          </w:p>
        </w:tc>
        <w:tc>
          <w:tcPr>
            <w:tcW w:w="0" w:type="auto"/>
            <w:shd w:val="clear" w:color="auto" w:fill="auto"/>
          </w:tcPr>
          <w:p w14:paraId="65A65EB6" w14:textId="77777777" w:rsidR="002C7075" w:rsidRPr="001A6445" w:rsidRDefault="002C7075" w:rsidP="001763CC">
            <w:pPr>
              <w:spacing w:after="60"/>
              <w:jc w:val="right"/>
              <w:rPr>
                <w:sz w:val="17"/>
                <w:szCs w:val="17"/>
                <w:lang w:val="en-GB"/>
              </w:rPr>
            </w:pPr>
            <w:r w:rsidRPr="001A6445">
              <w:rPr>
                <w:sz w:val="17"/>
                <w:szCs w:val="17"/>
                <w:lang w:val="en-GB"/>
              </w:rPr>
              <w:t>6,150</w:t>
            </w:r>
          </w:p>
        </w:tc>
        <w:tc>
          <w:tcPr>
            <w:tcW w:w="0" w:type="auto"/>
            <w:shd w:val="clear" w:color="auto" w:fill="auto"/>
          </w:tcPr>
          <w:p w14:paraId="3A8C5D56" w14:textId="77777777" w:rsidR="002C7075" w:rsidRPr="001A6445" w:rsidRDefault="002C7075" w:rsidP="001763CC">
            <w:pPr>
              <w:spacing w:after="60"/>
              <w:jc w:val="right"/>
              <w:rPr>
                <w:sz w:val="17"/>
                <w:szCs w:val="17"/>
                <w:lang w:val="en-GB"/>
              </w:rPr>
            </w:pPr>
            <w:r w:rsidRPr="001A6445">
              <w:rPr>
                <w:sz w:val="17"/>
                <w:szCs w:val="17"/>
                <w:lang w:val="en-GB"/>
              </w:rPr>
              <w:t>6,150</w:t>
            </w:r>
          </w:p>
        </w:tc>
        <w:tc>
          <w:tcPr>
            <w:tcW w:w="0" w:type="auto"/>
            <w:shd w:val="clear" w:color="auto" w:fill="auto"/>
          </w:tcPr>
          <w:p w14:paraId="35E57154" w14:textId="77777777" w:rsidR="002C7075" w:rsidRPr="001A6445" w:rsidRDefault="002C7075" w:rsidP="001763CC">
            <w:pPr>
              <w:spacing w:after="60"/>
              <w:jc w:val="right"/>
              <w:rPr>
                <w:sz w:val="17"/>
                <w:szCs w:val="17"/>
                <w:lang w:val="en-GB"/>
              </w:rPr>
            </w:pPr>
            <w:r w:rsidRPr="001A6445">
              <w:rPr>
                <w:sz w:val="17"/>
                <w:szCs w:val="17"/>
                <w:lang w:val="en-GB"/>
              </w:rPr>
              <w:t>9,825</w:t>
            </w:r>
          </w:p>
        </w:tc>
        <w:tc>
          <w:tcPr>
            <w:tcW w:w="0" w:type="auto"/>
            <w:shd w:val="clear" w:color="auto" w:fill="auto"/>
          </w:tcPr>
          <w:p w14:paraId="3E396920" w14:textId="77777777" w:rsidR="002C7075" w:rsidRPr="001A6445" w:rsidRDefault="002C7075" w:rsidP="001763CC">
            <w:pPr>
              <w:spacing w:after="60"/>
              <w:jc w:val="right"/>
              <w:rPr>
                <w:sz w:val="17"/>
                <w:szCs w:val="17"/>
                <w:lang w:val="en-GB"/>
              </w:rPr>
            </w:pPr>
            <w:r w:rsidRPr="001A6445">
              <w:rPr>
                <w:sz w:val="17"/>
                <w:szCs w:val="17"/>
                <w:lang w:val="en-GB"/>
              </w:rPr>
              <w:t>5,625</w:t>
            </w:r>
          </w:p>
        </w:tc>
        <w:tc>
          <w:tcPr>
            <w:tcW w:w="0" w:type="auto"/>
            <w:shd w:val="clear" w:color="auto" w:fill="auto"/>
          </w:tcPr>
          <w:p w14:paraId="3B82C0A6" w14:textId="77777777" w:rsidR="002C7075" w:rsidRPr="001A6445" w:rsidRDefault="002C7075" w:rsidP="001763CC">
            <w:pPr>
              <w:spacing w:after="60"/>
              <w:jc w:val="right"/>
              <w:rPr>
                <w:sz w:val="17"/>
                <w:szCs w:val="17"/>
                <w:lang w:val="en-GB"/>
              </w:rPr>
            </w:pPr>
            <w:r w:rsidRPr="001A6445">
              <w:rPr>
                <w:sz w:val="17"/>
                <w:szCs w:val="17"/>
                <w:lang w:val="en-GB"/>
              </w:rPr>
              <w:t>5,625</w:t>
            </w:r>
          </w:p>
        </w:tc>
        <w:tc>
          <w:tcPr>
            <w:tcW w:w="0" w:type="auto"/>
            <w:shd w:val="clear" w:color="auto" w:fill="auto"/>
          </w:tcPr>
          <w:p w14:paraId="222579D9" w14:textId="77777777" w:rsidR="002C7075" w:rsidRPr="001A6445" w:rsidRDefault="002C7075" w:rsidP="001763CC">
            <w:pPr>
              <w:spacing w:after="60"/>
              <w:jc w:val="right"/>
              <w:rPr>
                <w:sz w:val="17"/>
                <w:szCs w:val="17"/>
                <w:lang w:val="en-GB"/>
              </w:rPr>
            </w:pPr>
            <w:r w:rsidRPr="001A6445">
              <w:rPr>
                <w:sz w:val="17"/>
                <w:szCs w:val="17"/>
                <w:lang w:val="en-GB"/>
              </w:rPr>
              <w:t>5,625</w:t>
            </w:r>
          </w:p>
        </w:tc>
        <w:tc>
          <w:tcPr>
            <w:tcW w:w="896" w:type="dxa"/>
            <w:shd w:val="clear" w:color="auto" w:fill="auto"/>
          </w:tcPr>
          <w:p w14:paraId="12C02FA2" w14:textId="77777777" w:rsidR="002C7075" w:rsidRPr="001A6445" w:rsidRDefault="002C7075" w:rsidP="001763CC">
            <w:pPr>
              <w:spacing w:after="60"/>
              <w:jc w:val="right"/>
              <w:rPr>
                <w:sz w:val="17"/>
                <w:szCs w:val="17"/>
                <w:lang w:val="en-GB"/>
              </w:rPr>
            </w:pPr>
            <w:r w:rsidRPr="001A6445">
              <w:rPr>
                <w:sz w:val="17"/>
                <w:szCs w:val="17"/>
                <w:lang w:val="en-GB"/>
              </w:rPr>
              <w:t>87,522</w:t>
            </w:r>
          </w:p>
        </w:tc>
      </w:tr>
      <w:tr w:rsidR="001C167F" w:rsidRPr="001A6445" w14:paraId="418D5108" w14:textId="77777777" w:rsidTr="007747FF">
        <w:trPr>
          <w:jc w:val="center"/>
        </w:trPr>
        <w:tc>
          <w:tcPr>
            <w:tcW w:w="1509" w:type="dxa"/>
            <w:gridSpan w:val="2"/>
            <w:vMerge w:val="restart"/>
            <w:shd w:val="clear" w:color="auto" w:fill="auto"/>
          </w:tcPr>
          <w:p w14:paraId="23A34584" w14:textId="1E99CCCC" w:rsidR="001C167F" w:rsidRPr="001A6445" w:rsidRDefault="001C167F" w:rsidP="001763CC">
            <w:pPr>
              <w:spacing w:after="60"/>
              <w:jc w:val="left"/>
              <w:rPr>
                <w:sz w:val="17"/>
                <w:szCs w:val="17"/>
                <w:lang w:val="en-GB"/>
              </w:rPr>
            </w:pPr>
            <w:r w:rsidRPr="001A6445">
              <w:rPr>
                <w:sz w:val="17"/>
                <w:szCs w:val="17"/>
                <w:lang w:val="en-GB"/>
              </w:rPr>
              <w:t>Funds approved by ExCom (</w:t>
            </w:r>
            <w:r w:rsidR="001763CC">
              <w:rPr>
                <w:sz w:val="17"/>
                <w:szCs w:val="17"/>
                <w:lang w:val="en-GB"/>
              </w:rPr>
              <w:t>US $</w:t>
            </w:r>
            <w:r w:rsidRPr="001A6445">
              <w:rPr>
                <w:sz w:val="17"/>
                <w:szCs w:val="17"/>
                <w:lang w:val="en-GB"/>
              </w:rPr>
              <w:t>)</w:t>
            </w:r>
          </w:p>
        </w:tc>
        <w:tc>
          <w:tcPr>
            <w:tcW w:w="0" w:type="auto"/>
            <w:shd w:val="clear" w:color="auto" w:fill="auto"/>
          </w:tcPr>
          <w:p w14:paraId="49AE8C6E" w14:textId="77777777" w:rsidR="001C167F" w:rsidRPr="001A6445" w:rsidRDefault="001C167F" w:rsidP="001763CC">
            <w:pPr>
              <w:spacing w:after="60"/>
              <w:jc w:val="left"/>
              <w:rPr>
                <w:sz w:val="17"/>
                <w:szCs w:val="17"/>
                <w:lang w:val="en-GB"/>
              </w:rPr>
            </w:pPr>
            <w:r w:rsidRPr="001A6445">
              <w:rPr>
                <w:sz w:val="17"/>
                <w:szCs w:val="17"/>
                <w:lang w:val="en-GB"/>
              </w:rPr>
              <w:t>Project costs</w:t>
            </w:r>
          </w:p>
        </w:tc>
        <w:tc>
          <w:tcPr>
            <w:tcW w:w="0" w:type="auto"/>
            <w:shd w:val="clear" w:color="auto" w:fill="auto"/>
          </w:tcPr>
          <w:p w14:paraId="484E29A2" w14:textId="77777777" w:rsidR="001C167F" w:rsidRPr="001A6445" w:rsidRDefault="001C167F" w:rsidP="001763CC">
            <w:pPr>
              <w:spacing w:after="60"/>
              <w:jc w:val="right"/>
              <w:rPr>
                <w:sz w:val="17"/>
                <w:szCs w:val="17"/>
                <w:lang w:val="en-GB"/>
              </w:rPr>
            </w:pPr>
            <w:r w:rsidRPr="001A6445">
              <w:rPr>
                <w:sz w:val="17"/>
                <w:szCs w:val="17"/>
                <w:lang w:val="en-GB"/>
              </w:rPr>
              <w:t>15,000</w:t>
            </w:r>
          </w:p>
        </w:tc>
        <w:tc>
          <w:tcPr>
            <w:tcW w:w="0" w:type="auto"/>
            <w:shd w:val="clear" w:color="auto" w:fill="auto"/>
          </w:tcPr>
          <w:p w14:paraId="79A0053D" w14:textId="77777777" w:rsidR="001C167F" w:rsidRPr="001A6445" w:rsidRDefault="001C167F" w:rsidP="001763CC">
            <w:pPr>
              <w:spacing w:after="60"/>
              <w:jc w:val="right"/>
              <w:rPr>
                <w:sz w:val="17"/>
                <w:szCs w:val="17"/>
                <w:lang w:val="en-GB"/>
              </w:rPr>
            </w:pPr>
            <w:r w:rsidRPr="001A6445">
              <w:rPr>
                <w:sz w:val="17"/>
                <w:szCs w:val="17"/>
                <w:lang w:val="en-GB"/>
              </w:rPr>
              <w:t>107,000</w:t>
            </w:r>
          </w:p>
        </w:tc>
        <w:tc>
          <w:tcPr>
            <w:tcW w:w="0" w:type="auto"/>
            <w:shd w:val="clear" w:color="auto" w:fill="auto"/>
          </w:tcPr>
          <w:p w14:paraId="0AF5E9C1" w14:textId="77777777" w:rsidR="001C167F" w:rsidRPr="001A6445" w:rsidRDefault="001C167F" w:rsidP="001763CC">
            <w:pPr>
              <w:spacing w:after="60"/>
              <w:jc w:val="right"/>
              <w:rPr>
                <w:sz w:val="17"/>
                <w:szCs w:val="17"/>
                <w:lang w:val="en-GB"/>
              </w:rPr>
            </w:pPr>
            <w:r w:rsidRPr="001A6445">
              <w:rPr>
                <w:sz w:val="17"/>
                <w:szCs w:val="17"/>
                <w:lang w:val="en-GB"/>
              </w:rPr>
              <w:t>294,955</w:t>
            </w:r>
          </w:p>
        </w:tc>
        <w:tc>
          <w:tcPr>
            <w:tcW w:w="0" w:type="auto"/>
            <w:shd w:val="clear" w:color="auto" w:fill="auto"/>
          </w:tcPr>
          <w:p w14:paraId="17153681" w14:textId="77777777" w:rsidR="001C167F" w:rsidRPr="001A6445" w:rsidRDefault="001C167F" w:rsidP="001763CC">
            <w:pPr>
              <w:spacing w:after="60"/>
              <w:jc w:val="right"/>
              <w:rPr>
                <w:sz w:val="17"/>
                <w:szCs w:val="17"/>
                <w:lang w:val="en-GB"/>
              </w:rPr>
            </w:pPr>
            <w:r w:rsidRPr="001A6445">
              <w:rPr>
                <w:sz w:val="17"/>
                <w:szCs w:val="17"/>
                <w:lang w:val="en-GB"/>
              </w:rPr>
              <w:t>148,000</w:t>
            </w:r>
          </w:p>
        </w:tc>
        <w:tc>
          <w:tcPr>
            <w:tcW w:w="0" w:type="auto"/>
            <w:shd w:val="clear" w:color="auto" w:fill="auto"/>
          </w:tcPr>
          <w:p w14:paraId="23D8BED8" w14:textId="77777777" w:rsidR="001C167F" w:rsidRPr="001A6445" w:rsidRDefault="001C167F" w:rsidP="001763CC">
            <w:pPr>
              <w:spacing w:after="60"/>
              <w:jc w:val="right"/>
              <w:rPr>
                <w:sz w:val="17"/>
                <w:szCs w:val="17"/>
                <w:lang w:val="en-GB"/>
              </w:rPr>
            </w:pPr>
            <w:r w:rsidRPr="001A6445">
              <w:rPr>
                <w:sz w:val="17"/>
                <w:szCs w:val="17"/>
                <w:lang w:val="en-GB"/>
              </w:rPr>
              <w:t>82,000</w:t>
            </w:r>
          </w:p>
        </w:tc>
        <w:tc>
          <w:tcPr>
            <w:tcW w:w="0" w:type="auto"/>
            <w:shd w:val="clear" w:color="auto" w:fill="auto"/>
          </w:tcPr>
          <w:p w14:paraId="4D1E1EFD" w14:textId="77777777" w:rsidR="001C167F" w:rsidRPr="001A6445" w:rsidRDefault="001C167F" w:rsidP="001763CC">
            <w:pPr>
              <w:spacing w:after="60"/>
              <w:jc w:val="right"/>
              <w:rPr>
                <w:sz w:val="17"/>
                <w:szCs w:val="17"/>
                <w:lang w:val="en-GB"/>
              </w:rPr>
            </w:pPr>
            <w:r w:rsidRPr="001A6445">
              <w:rPr>
                <w:sz w:val="17"/>
                <w:szCs w:val="17"/>
                <w:lang w:val="en-GB"/>
              </w:rPr>
              <w:t>82,000</w:t>
            </w:r>
          </w:p>
        </w:tc>
        <w:tc>
          <w:tcPr>
            <w:tcW w:w="0" w:type="auto"/>
            <w:shd w:val="clear" w:color="auto" w:fill="auto"/>
          </w:tcPr>
          <w:p w14:paraId="1797A46F" w14:textId="15085DAB" w:rsidR="001C167F" w:rsidRPr="001A6445" w:rsidRDefault="001C167F" w:rsidP="001763CC">
            <w:pPr>
              <w:spacing w:after="60"/>
              <w:jc w:val="right"/>
              <w:rPr>
                <w:sz w:val="17"/>
                <w:szCs w:val="17"/>
                <w:lang w:val="en-GB"/>
              </w:rPr>
            </w:pPr>
            <w:r w:rsidRPr="001A6445">
              <w:rPr>
                <w:sz w:val="17"/>
                <w:szCs w:val="17"/>
                <w:lang w:val="en-GB"/>
              </w:rPr>
              <w:t>0</w:t>
            </w:r>
          </w:p>
        </w:tc>
        <w:tc>
          <w:tcPr>
            <w:tcW w:w="0" w:type="auto"/>
            <w:shd w:val="clear" w:color="auto" w:fill="auto"/>
          </w:tcPr>
          <w:p w14:paraId="2F8BE59B" w14:textId="5D3EB716" w:rsidR="001C167F" w:rsidRPr="001A6445" w:rsidRDefault="001C167F" w:rsidP="001763CC">
            <w:pPr>
              <w:spacing w:after="60"/>
              <w:jc w:val="right"/>
              <w:rPr>
                <w:sz w:val="17"/>
                <w:szCs w:val="17"/>
                <w:lang w:val="en-GB"/>
              </w:rPr>
            </w:pPr>
            <w:r w:rsidRPr="001A6445">
              <w:rPr>
                <w:sz w:val="17"/>
                <w:szCs w:val="17"/>
                <w:lang w:val="en-GB"/>
              </w:rPr>
              <w:t>0</w:t>
            </w:r>
          </w:p>
        </w:tc>
        <w:tc>
          <w:tcPr>
            <w:tcW w:w="0" w:type="auto"/>
            <w:shd w:val="clear" w:color="auto" w:fill="auto"/>
          </w:tcPr>
          <w:p w14:paraId="24F43664" w14:textId="1A21531E" w:rsidR="001C167F" w:rsidRPr="001A6445" w:rsidRDefault="001C167F" w:rsidP="001763CC">
            <w:pPr>
              <w:spacing w:after="60"/>
              <w:jc w:val="right"/>
              <w:rPr>
                <w:sz w:val="17"/>
                <w:szCs w:val="17"/>
                <w:lang w:val="en-GB"/>
              </w:rPr>
            </w:pPr>
            <w:r w:rsidRPr="001A6445">
              <w:rPr>
                <w:sz w:val="17"/>
                <w:szCs w:val="17"/>
                <w:lang w:val="en-GB"/>
              </w:rPr>
              <w:t>0</w:t>
            </w:r>
          </w:p>
        </w:tc>
        <w:tc>
          <w:tcPr>
            <w:tcW w:w="0" w:type="auto"/>
            <w:shd w:val="clear" w:color="auto" w:fill="auto"/>
          </w:tcPr>
          <w:p w14:paraId="47D74DF4" w14:textId="2EB6ED93" w:rsidR="001C167F" w:rsidRPr="001A6445" w:rsidRDefault="001C167F" w:rsidP="001763CC">
            <w:pPr>
              <w:spacing w:after="60"/>
              <w:jc w:val="right"/>
              <w:rPr>
                <w:sz w:val="17"/>
                <w:szCs w:val="17"/>
                <w:lang w:val="en-GB"/>
              </w:rPr>
            </w:pPr>
            <w:r w:rsidRPr="001A6445">
              <w:rPr>
                <w:sz w:val="17"/>
                <w:szCs w:val="17"/>
                <w:lang w:val="en-GB"/>
              </w:rPr>
              <w:t>0</w:t>
            </w:r>
          </w:p>
        </w:tc>
        <w:tc>
          <w:tcPr>
            <w:tcW w:w="0" w:type="auto"/>
            <w:shd w:val="clear" w:color="auto" w:fill="auto"/>
          </w:tcPr>
          <w:p w14:paraId="29D66940" w14:textId="2EE10F4E" w:rsidR="001C167F" w:rsidRPr="001A6445" w:rsidRDefault="001C167F" w:rsidP="001763CC">
            <w:pPr>
              <w:spacing w:after="60"/>
              <w:jc w:val="right"/>
              <w:rPr>
                <w:sz w:val="17"/>
                <w:szCs w:val="17"/>
                <w:lang w:val="en-GB"/>
              </w:rPr>
            </w:pPr>
            <w:r w:rsidRPr="001A6445">
              <w:rPr>
                <w:sz w:val="17"/>
                <w:szCs w:val="17"/>
                <w:lang w:val="en-GB"/>
              </w:rPr>
              <w:t>0</w:t>
            </w:r>
          </w:p>
        </w:tc>
        <w:tc>
          <w:tcPr>
            <w:tcW w:w="896" w:type="dxa"/>
            <w:shd w:val="clear" w:color="auto" w:fill="auto"/>
          </w:tcPr>
          <w:p w14:paraId="21908D66" w14:textId="3C4B3A86" w:rsidR="001C167F" w:rsidRPr="001A6445" w:rsidRDefault="004A6F0E" w:rsidP="001763CC">
            <w:pPr>
              <w:spacing w:after="60"/>
              <w:jc w:val="right"/>
              <w:rPr>
                <w:sz w:val="17"/>
                <w:szCs w:val="17"/>
                <w:lang w:val="en-GB"/>
              </w:rPr>
            </w:pPr>
            <w:r>
              <w:rPr>
                <w:sz w:val="17"/>
                <w:szCs w:val="17"/>
                <w:lang w:val="en-GB"/>
              </w:rPr>
              <w:fldChar w:fldCharType="begin"/>
            </w:r>
            <w:r>
              <w:rPr>
                <w:sz w:val="17"/>
                <w:szCs w:val="17"/>
                <w:lang w:val="en-GB"/>
              </w:rPr>
              <w:instrText xml:space="preserve"> =SUM(left) </w:instrText>
            </w:r>
            <w:r>
              <w:rPr>
                <w:sz w:val="17"/>
                <w:szCs w:val="17"/>
                <w:lang w:val="en-GB"/>
              </w:rPr>
              <w:fldChar w:fldCharType="separate"/>
            </w:r>
            <w:r>
              <w:rPr>
                <w:noProof/>
                <w:sz w:val="17"/>
                <w:szCs w:val="17"/>
                <w:lang w:val="en-GB"/>
              </w:rPr>
              <w:t>728,955</w:t>
            </w:r>
            <w:r>
              <w:rPr>
                <w:sz w:val="17"/>
                <w:szCs w:val="17"/>
                <w:lang w:val="en-GB"/>
              </w:rPr>
              <w:fldChar w:fldCharType="end"/>
            </w:r>
          </w:p>
        </w:tc>
      </w:tr>
      <w:tr w:rsidR="001C167F" w:rsidRPr="001A6445" w14:paraId="59193080" w14:textId="77777777" w:rsidTr="007747FF">
        <w:trPr>
          <w:jc w:val="center"/>
        </w:trPr>
        <w:tc>
          <w:tcPr>
            <w:tcW w:w="1509" w:type="dxa"/>
            <w:gridSpan w:val="2"/>
            <w:vMerge/>
            <w:shd w:val="clear" w:color="auto" w:fill="auto"/>
          </w:tcPr>
          <w:p w14:paraId="656A649D" w14:textId="77777777" w:rsidR="001C167F" w:rsidRPr="001A6445" w:rsidRDefault="001C167F" w:rsidP="001763CC">
            <w:pPr>
              <w:spacing w:after="60"/>
              <w:jc w:val="center"/>
              <w:rPr>
                <w:sz w:val="17"/>
                <w:szCs w:val="17"/>
                <w:lang w:val="en-GB"/>
              </w:rPr>
            </w:pPr>
          </w:p>
        </w:tc>
        <w:tc>
          <w:tcPr>
            <w:tcW w:w="0" w:type="auto"/>
            <w:shd w:val="clear" w:color="auto" w:fill="auto"/>
          </w:tcPr>
          <w:p w14:paraId="3DA2CA87" w14:textId="77777777" w:rsidR="001C167F" w:rsidRPr="001A6445" w:rsidRDefault="001C167F" w:rsidP="001763CC">
            <w:pPr>
              <w:spacing w:after="60"/>
              <w:jc w:val="left"/>
              <w:rPr>
                <w:sz w:val="17"/>
                <w:szCs w:val="17"/>
                <w:lang w:val="en-GB"/>
              </w:rPr>
            </w:pPr>
            <w:r w:rsidRPr="001A6445">
              <w:rPr>
                <w:sz w:val="17"/>
                <w:szCs w:val="17"/>
                <w:lang w:val="en-GB"/>
              </w:rPr>
              <w:t>Support costs</w:t>
            </w:r>
          </w:p>
        </w:tc>
        <w:tc>
          <w:tcPr>
            <w:tcW w:w="0" w:type="auto"/>
            <w:shd w:val="clear" w:color="auto" w:fill="auto"/>
          </w:tcPr>
          <w:p w14:paraId="294081AC" w14:textId="77777777" w:rsidR="001C167F" w:rsidRPr="001A6445" w:rsidRDefault="001C167F" w:rsidP="001763CC">
            <w:pPr>
              <w:spacing w:after="60"/>
              <w:jc w:val="right"/>
              <w:rPr>
                <w:sz w:val="17"/>
                <w:szCs w:val="17"/>
                <w:lang w:val="en-GB"/>
              </w:rPr>
            </w:pPr>
            <w:r w:rsidRPr="001A6445">
              <w:rPr>
                <w:sz w:val="17"/>
                <w:szCs w:val="17"/>
                <w:lang w:val="en-GB"/>
              </w:rPr>
              <w:t>1,125</w:t>
            </w:r>
          </w:p>
        </w:tc>
        <w:tc>
          <w:tcPr>
            <w:tcW w:w="0" w:type="auto"/>
            <w:shd w:val="clear" w:color="auto" w:fill="auto"/>
          </w:tcPr>
          <w:p w14:paraId="2ABB7B27" w14:textId="77777777" w:rsidR="001C167F" w:rsidRPr="001A6445" w:rsidRDefault="001C167F" w:rsidP="001763CC">
            <w:pPr>
              <w:spacing w:after="60"/>
              <w:jc w:val="right"/>
              <w:rPr>
                <w:sz w:val="17"/>
                <w:szCs w:val="17"/>
                <w:lang w:val="en-GB"/>
              </w:rPr>
            </w:pPr>
            <w:r w:rsidRPr="001A6445">
              <w:rPr>
                <w:sz w:val="17"/>
                <w:szCs w:val="17"/>
                <w:lang w:val="en-GB"/>
              </w:rPr>
              <w:t>8,025</w:t>
            </w:r>
          </w:p>
        </w:tc>
        <w:tc>
          <w:tcPr>
            <w:tcW w:w="0" w:type="auto"/>
            <w:shd w:val="clear" w:color="auto" w:fill="auto"/>
          </w:tcPr>
          <w:p w14:paraId="75704E92" w14:textId="77777777" w:rsidR="001C167F" w:rsidRPr="001A6445" w:rsidRDefault="001C167F" w:rsidP="001763CC">
            <w:pPr>
              <w:spacing w:after="60"/>
              <w:jc w:val="right"/>
              <w:rPr>
                <w:sz w:val="17"/>
                <w:szCs w:val="17"/>
                <w:lang w:val="en-GB"/>
              </w:rPr>
            </w:pPr>
            <w:r w:rsidRPr="001A6445">
              <w:rPr>
                <w:sz w:val="17"/>
                <w:szCs w:val="17"/>
                <w:lang w:val="en-GB"/>
              </w:rPr>
              <w:t>22,122</w:t>
            </w:r>
          </w:p>
        </w:tc>
        <w:tc>
          <w:tcPr>
            <w:tcW w:w="0" w:type="auto"/>
            <w:shd w:val="clear" w:color="auto" w:fill="auto"/>
          </w:tcPr>
          <w:p w14:paraId="70833B36" w14:textId="77777777" w:rsidR="001C167F" w:rsidRPr="001A6445" w:rsidRDefault="001C167F" w:rsidP="001763CC">
            <w:pPr>
              <w:spacing w:after="60"/>
              <w:jc w:val="right"/>
              <w:rPr>
                <w:sz w:val="17"/>
                <w:szCs w:val="17"/>
                <w:lang w:val="en-GB"/>
              </w:rPr>
            </w:pPr>
            <w:r w:rsidRPr="001A6445">
              <w:rPr>
                <w:sz w:val="17"/>
                <w:szCs w:val="17"/>
                <w:lang w:val="en-GB"/>
              </w:rPr>
              <w:t>11,100</w:t>
            </w:r>
          </w:p>
        </w:tc>
        <w:tc>
          <w:tcPr>
            <w:tcW w:w="0" w:type="auto"/>
            <w:shd w:val="clear" w:color="auto" w:fill="auto"/>
          </w:tcPr>
          <w:p w14:paraId="75837057" w14:textId="77777777" w:rsidR="001C167F" w:rsidRPr="001A6445" w:rsidRDefault="001C167F" w:rsidP="001763CC">
            <w:pPr>
              <w:spacing w:after="60"/>
              <w:jc w:val="right"/>
              <w:rPr>
                <w:sz w:val="17"/>
                <w:szCs w:val="17"/>
                <w:lang w:val="en-GB"/>
              </w:rPr>
            </w:pPr>
            <w:r w:rsidRPr="001A6445">
              <w:rPr>
                <w:sz w:val="17"/>
                <w:szCs w:val="17"/>
                <w:lang w:val="en-GB"/>
              </w:rPr>
              <w:t>6,150</w:t>
            </w:r>
          </w:p>
        </w:tc>
        <w:tc>
          <w:tcPr>
            <w:tcW w:w="0" w:type="auto"/>
            <w:shd w:val="clear" w:color="auto" w:fill="auto"/>
          </w:tcPr>
          <w:p w14:paraId="4E799ED5" w14:textId="77777777" w:rsidR="001C167F" w:rsidRPr="001A6445" w:rsidRDefault="001C167F" w:rsidP="001763CC">
            <w:pPr>
              <w:spacing w:after="60"/>
              <w:jc w:val="right"/>
              <w:rPr>
                <w:sz w:val="17"/>
                <w:szCs w:val="17"/>
                <w:lang w:val="en-GB"/>
              </w:rPr>
            </w:pPr>
            <w:r w:rsidRPr="001A6445">
              <w:rPr>
                <w:sz w:val="17"/>
                <w:szCs w:val="17"/>
                <w:lang w:val="en-GB"/>
              </w:rPr>
              <w:t>6,150</w:t>
            </w:r>
          </w:p>
        </w:tc>
        <w:tc>
          <w:tcPr>
            <w:tcW w:w="0" w:type="auto"/>
            <w:shd w:val="clear" w:color="auto" w:fill="auto"/>
          </w:tcPr>
          <w:p w14:paraId="2ACF3A81" w14:textId="3DA153FA" w:rsidR="001C167F" w:rsidRPr="001A6445" w:rsidRDefault="001C167F" w:rsidP="001763CC">
            <w:pPr>
              <w:spacing w:after="60"/>
              <w:jc w:val="right"/>
              <w:rPr>
                <w:sz w:val="17"/>
                <w:szCs w:val="17"/>
                <w:lang w:val="en-GB"/>
              </w:rPr>
            </w:pPr>
            <w:r w:rsidRPr="001A6445">
              <w:rPr>
                <w:sz w:val="17"/>
                <w:szCs w:val="17"/>
                <w:lang w:val="en-GB"/>
              </w:rPr>
              <w:t>0</w:t>
            </w:r>
          </w:p>
        </w:tc>
        <w:tc>
          <w:tcPr>
            <w:tcW w:w="0" w:type="auto"/>
            <w:shd w:val="clear" w:color="auto" w:fill="auto"/>
          </w:tcPr>
          <w:p w14:paraId="6B043AA1" w14:textId="6281D5CF" w:rsidR="001C167F" w:rsidRPr="001A6445" w:rsidRDefault="001C167F" w:rsidP="001763CC">
            <w:pPr>
              <w:spacing w:after="60"/>
              <w:jc w:val="right"/>
              <w:rPr>
                <w:sz w:val="17"/>
                <w:szCs w:val="17"/>
                <w:lang w:val="en-GB"/>
              </w:rPr>
            </w:pPr>
            <w:r w:rsidRPr="001A6445">
              <w:rPr>
                <w:sz w:val="17"/>
                <w:szCs w:val="17"/>
                <w:lang w:val="en-GB"/>
              </w:rPr>
              <w:t>0</w:t>
            </w:r>
          </w:p>
        </w:tc>
        <w:tc>
          <w:tcPr>
            <w:tcW w:w="0" w:type="auto"/>
            <w:shd w:val="clear" w:color="auto" w:fill="auto"/>
          </w:tcPr>
          <w:p w14:paraId="1C4A358A" w14:textId="0C0BE8F6" w:rsidR="001C167F" w:rsidRPr="001A6445" w:rsidRDefault="001C167F" w:rsidP="001763CC">
            <w:pPr>
              <w:spacing w:after="60"/>
              <w:jc w:val="right"/>
              <w:rPr>
                <w:sz w:val="17"/>
                <w:szCs w:val="17"/>
                <w:lang w:val="en-GB"/>
              </w:rPr>
            </w:pPr>
            <w:r w:rsidRPr="001A6445">
              <w:rPr>
                <w:sz w:val="17"/>
                <w:szCs w:val="17"/>
                <w:lang w:val="en-GB"/>
              </w:rPr>
              <w:t>0</w:t>
            </w:r>
          </w:p>
        </w:tc>
        <w:tc>
          <w:tcPr>
            <w:tcW w:w="0" w:type="auto"/>
            <w:shd w:val="clear" w:color="auto" w:fill="auto"/>
          </w:tcPr>
          <w:p w14:paraId="65F4BD22" w14:textId="5B5E405A" w:rsidR="001C167F" w:rsidRPr="001A6445" w:rsidRDefault="001C167F" w:rsidP="001763CC">
            <w:pPr>
              <w:spacing w:after="60"/>
              <w:jc w:val="right"/>
              <w:rPr>
                <w:sz w:val="17"/>
                <w:szCs w:val="17"/>
                <w:lang w:val="en-GB"/>
              </w:rPr>
            </w:pPr>
            <w:r w:rsidRPr="001A6445">
              <w:rPr>
                <w:sz w:val="17"/>
                <w:szCs w:val="17"/>
                <w:lang w:val="en-GB"/>
              </w:rPr>
              <w:t>0</w:t>
            </w:r>
          </w:p>
        </w:tc>
        <w:tc>
          <w:tcPr>
            <w:tcW w:w="0" w:type="auto"/>
            <w:shd w:val="clear" w:color="auto" w:fill="auto"/>
          </w:tcPr>
          <w:p w14:paraId="79089E8F" w14:textId="3C505AE7" w:rsidR="001C167F" w:rsidRPr="001A6445" w:rsidRDefault="001C167F" w:rsidP="001763CC">
            <w:pPr>
              <w:spacing w:after="60"/>
              <w:jc w:val="right"/>
              <w:rPr>
                <w:sz w:val="17"/>
                <w:szCs w:val="17"/>
                <w:lang w:val="en-GB"/>
              </w:rPr>
            </w:pPr>
            <w:r w:rsidRPr="001A6445">
              <w:rPr>
                <w:sz w:val="17"/>
                <w:szCs w:val="17"/>
                <w:lang w:val="en-GB"/>
              </w:rPr>
              <w:t>0</w:t>
            </w:r>
          </w:p>
        </w:tc>
        <w:tc>
          <w:tcPr>
            <w:tcW w:w="896" w:type="dxa"/>
            <w:shd w:val="clear" w:color="auto" w:fill="auto"/>
          </w:tcPr>
          <w:p w14:paraId="5AB7D2A7" w14:textId="48C20533" w:rsidR="001C167F" w:rsidRPr="001A6445" w:rsidRDefault="004A6F0E" w:rsidP="001763CC">
            <w:pPr>
              <w:spacing w:after="60"/>
              <w:jc w:val="right"/>
              <w:rPr>
                <w:sz w:val="17"/>
                <w:szCs w:val="17"/>
                <w:lang w:val="en-GB"/>
              </w:rPr>
            </w:pPr>
            <w:r>
              <w:rPr>
                <w:sz w:val="17"/>
                <w:szCs w:val="17"/>
                <w:lang w:val="en-GB"/>
              </w:rPr>
              <w:fldChar w:fldCharType="begin"/>
            </w:r>
            <w:r>
              <w:rPr>
                <w:sz w:val="17"/>
                <w:szCs w:val="17"/>
                <w:lang w:val="en-GB"/>
              </w:rPr>
              <w:instrText xml:space="preserve"> =SUM(left) </w:instrText>
            </w:r>
            <w:r>
              <w:rPr>
                <w:sz w:val="17"/>
                <w:szCs w:val="17"/>
                <w:lang w:val="en-GB"/>
              </w:rPr>
              <w:fldChar w:fldCharType="separate"/>
            </w:r>
            <w:r>
              <w:rPr>
                <w:noProof/>
                <w:sz w:val="17"/>
                <w:szCs w:val="17"/>
                <w:lang w:val="en-GB"/>
              </w:rPr>
              <w:t>54,672</w:t>
            </w:r>
            <w:r>
              <w:rPr>
                <w:sz w:val="17"/>
                <w:szCs w:val="17"/>
                <w:lang w:val="en-GB"/>
              </w:rPr>
              <w:fldChar w:fldCharType="end"/>
            </w:r>
          </w:p>
        </w:tc>
      </w:tr>
      <w:tr w:rsidR="001A6445" w:rsidRPr="001A6445" w14:paraId="6AEC2AA9" w14:textId="77777777" w:rsidTr="007747FF">
        <w:trPr>
          <w:jc w:val="center"/>
        </w:trPr>
        <w:tc>
          <w:tcPr>
            <w:tcW w:w="1509" w:type="dxa"/>
            <w:gridSpan w:val="2"/>
            <w:vMerge w:val="restart"/>
            <w:shd w:val="clear" w:color="auto" w:fill="auto"/>
          </w:tcPr>
          <w:p w14:paraId="3666848E" w14:textId="30EBB5D3" w:rsidR="001A6445" w:rsidRPr="001A6445" w:rsidRDefault="001A6445" w:rsidP="001763CC">
            <w:pPr>
              <w:spacing w:after="60"/>
              <w:jc w:val="left"/>
              <w:rPr>
                <w:sz w:val="17"/>
                <w:szCs w:val="17"/>
                <w:lang w:val="en-GB"/>
              </w:rPr>
            </w:pPr>
            <w:r w:rsidRPr="001A6445">
              <w:rPr>
                <w:sz w:val="17"/>
                <w:szCs w:val="17"/>
                <w:lang w:val="en-GB"/>
              </w:rPr>
              <w:t>Total funds requested for approval at this meeting (</w:t>
            </w:r>
            <w:r w:rsidR="001763CC">
              <w:rPr>
                <w:sz w:val="17"/>
                <w:szCs w:val="17"/>
                <w:lang w:val="en-GB"/>
              </w:rPr>
              <w:t>US $</w:t>
            </w:r>
            <w:r w:rsidRPr="001A6445">
              <w:rPr>
                <w:sz w:val="17"/>
                <w:szCs w:val="17"/>
                <w:lang w:val="en-GB"/>
              </w:rPr>
              <w:t>)</w:t>
            </w:r>
          </w:p>
        </w:tc>
        <w:tc>
          <w:tcPr>
            <w:tcW w:w="0" w:type="auto"/>
            <w:shd w:val="clear" w:color="auto" w:fill="auto"/>
          </w:tcPr>
          <w:p w14:paraId="15F7FE33" w14:textId="77777777" w:rsidR="001A6445" w:rsidRPr="001A6445" w:rsidRDefault="001A6445" w:rsidP="001763CC">
            <w:pPr>
              <w:spacing w:after="60"/>
              <w:jc w:val="left"/>
              <w:rPr>
                <w:sz w:val="17"/>
                <w:szCs w:val="17"/>
                <w:lang w:val="en-GB"/>
              </w:rPr>
            </w:pPr>
            <w:r w:rsidRPr="001A6445">
              <w:rPr>
                <w:sz w:val="17"/>
                <w:szCs w:val="17"/>
                <w:lang w:val="en-GB"/>
              </w:rPr>
              <w:t>Project costs</w:t>
            </w:r>
          </w:p>
        </w:tc>
        <w:tc>
          <w:tcPr>
            <w:tcW w:w="0" w:type="auto"/>
            <w:shd w:val="clear" w:color="auto" w:fill="auto"/>
          </w:tcPr>
          <w:p w14:paraId="65DFB05C"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517D9E59"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5B30AFDF"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75D7DB4B"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7504D1EA"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54F60002"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7C6B2C42" w14:textId="6D79C8D6" w:rsidR="001A6445" w:rsidRPr="001A6445" w:rsidRDefault="001A6445" w:rsidP="001763CC">
            <w:pPr>
              <w:spacing w:after="60"/>
              <w:jc w:val="right"/>
              <w:rPr>
                <w:sz w:val="17"/>
                <w:szCs w:val="17"/>
                <w:lang w:val="en-GB"/>
              </w:rPr>
            </w:pPr>
          </w:p>
        </w:tc>
        <w:tc>
          <w:tcPr>
            <w:tcW w:w="0" w:type="auto"/>
            <w:shd w:val="clear" w:color="auto" w:fill="auto"/>
          </w:tcPr>
          <w:p w14:paraId="368DD085" w14:textId="41A9ADC2" w:rsidR="001A6445" w:rsidRPr="001A6445" w:rsidRDefault="001A6445" w:rsidP="001763CC">
            <w:pPr>
              <w:spacing w:after="60"/>
              <w:jc w:val="right"/>
              <w:rPr>
                <w:sz w:val="17"/>
                <w:szCs w:val="17"/>
                <w:lang w:val="en-GB"/>
              </w:rPr>
            </w:pPr>
            <w:r w:rsidRPr="001A6445">
              <w:rPr>
                <w:sz w:val="17"/>
                <w:szCs w:val="17"/>
                <w:lang w:val="en-GB"/>
              </w:rPr>
              <w:t>82,000</w:t>
            </w:r>
            <w:r w:rsidR="00121F0A">
              <w:rPr>
                <w:sz w:val="17"/>
                <w:szCs w:val="17"/>
                <w:lang w:val="en-GB"/>
              </w:rPr>
              <w:t>**</w:t>
            </w:r>
          </w:p>
        </w:tc>
        <w:tc>
          <w:tcPr>
            <w:tcW w:w="0" w:type="auto"/>
            <w:shd w:val="clear" w:color="auto" w:fill="auto"/>
          </w:tcPr>
          <w:p w14:paraId="7985518F"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0A96D396"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573FE60D"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896" w:type="dxa"/>
            <w:shd w:val="clear" w:color="auto" w:fill="auto"/>
          </w:tcPr>
          <w:p w14:paraId="49696247" w14:textId="77777777" w:rsidR="001A6445" w:rsidRPr="001A6445" w:rsidRDefault="001A6445" w:rsidP="001763CC">
            <w:pPr>
              <w:spacing w:after="60"/>
              <w:jc w:val="right"/>
              <w:rPr>
                <w:sz w:val="17"/>
                <w:szCs w:val="17"/>
                <w:lang w:val="en-GB"/>
              </w:rPr>
            </w:pPr>
            <w:r w:rsidRPr="001A6445">
              <w:rPr>
                <w:sz w:val="17"/>
                <w:szCs w:val="17"/>
                <w:lang w:val="en-GB"/>
              </w:rPr>
              <w:t>82,000</w:t>
            </w:r>
          </w:p>
        </w:tc>
      </w:tr>
      <w:tr w:rsidR="001A6445" w:rsidRPr="001A6445" w14:paraId="25AE04E6" w14:textId="77777777" w:rsidTr="007747FF">
        <w:trPr>
          <w:jc w:val="center"/>
        </w:trPr>
        <w:tc>
          <w:tcPr>
            <w:tcW w:w="1509" w:type="dxa"/>
            <w:gridSpan w:val="2"/>
            <w:vMerge/>
            <w:shd w:val="clear" w:color="auto" w:fill="auto"/>
          </w:tcPr>
          <w:p w14:paraId="012D92AE" w14:textId="77777777" w:rsidR="001A6445" w:rsidRPr="001A6445" w:rsidRDefault="001A6445" w:rsidP="001763CC">
            <w:pPr>
              <w:spacing w:after="60"/>
              <w:jc w:val="center"/>
              <w:rPr>
                <w:sz w:val="17"/>
                <w:szCs w:val="17"/>
                <w:lang w:val="en-GB"/>
              </w:rPr>
            </w:pPr>
          </w:p>
        </w:tc>
        <w:tc>
          <w:tcPr>
            <w:tcW w:w="0" w:type="auto"/>
            <w:shd w:val="clear" w:color="auto" w:fill="auto"/>
          </w:tcPr>
          <w:p w14:paraId="4C60C54C" w14:textId="77777777" w:rsidR="001A6445" w:rsidRPr="001A6445" w:rsidRDefault="001A6445" w:rsidP="001763CC">
            <w:pPr>
              <w:spacing w:after="60"/>
              <w:jc w:val="left"/>
              <w:rPr>
                <w:sz w:val="17"/>
                <w:szCs w:val="17"/>
                <w:lang w:val="en-GB"/>
              </w:rPr>
            </w:pPr>
            <w:r w:rsidRPr="001A6445">
              <w:rPr>
                <w:sz w:val="17"/>
                <w:szCs w:val="17"/>
                <w:lang w:val="en-GB"/>
              </w:rPr>
              <w:t>Support costs</w:t>
            </w:r>
          </w:p>
        </w:tc>
        <w:tc>
          <w:tcPr>
            <w:tcW w:w="0" w:type="auto"/>
            <w:shd w:val="clear" w:color="auto" w:fill="auto"/>
          </w:tcPr>
          <w:p w14:paraId="377DD545"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716B8324"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4492FC6E"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55EAE7A5"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2FC57D0F"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465B734D"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3D633C6C" w14:textId="741AB5BF" w:rsidR="001A6445" w:rsidRPr="001A6445" w:rsidRDefault="001A6445" w:rsidP="001763CC">
            <w:pPr>
              <w:spacing w:after="60"/>
              <w:jc w:val="right"/>
              <w:rPr>
                <w:sz w:val="17"/>
                <w:szCs w:val="17"/>
                <w:lang w:val="en-GB"/>
              </w:rPr>
            </w:pPr>
          </w:p>
        </w:tc>
        <w:tc>
          <w:tcPr>
            <w:tcW w:w="0" w:type="auto"/>
            <w:shd w:val="clear" w:color="auto" w:fill="auto"/>
          </w:tcPr>
          <w:p w14:paraId="2311C0D8" w14:textId="257BCB29" w:rsidR="001A6445" w:rsidRPr="001A6445" w:rsidRDefault="001A6445" w:rsidP="001763CC">
            <w:pPr>
              <w:spacing w:after="60"/>
              <w:jc w:val="right"/>
              <w:rPr>
                <w:sz w:val="17"/>
                <w:szCs w:val="17"/>
                <w:lang w:val="en-GB"/>
              </w:rPr>
            </w:pPr>
            <w:r w:rsidRPr="001A6445">
              <w:rPr>
                <w:sz w:val="17"/>
                <w:szCs w:val="17"/>
                <w:lang w:val="en-GB"/>
              </w:rPr>
              <w:t>6,150</w:t>
            </w:r>
            <w:r w:rsidR="00121F0A">
              <w:rPr>
                <w:sz w:val="17"/>
                <w:szCs w:val="17"/>
                <w:lang w:val="en-GB"/>
              </w:rPr>
              <w:t>**</w:t>
            </w:r>
          </w:p>
        </w:tc>
        <w:tc>
          <w:tcPr>
            <w:tcW w:w="0" w:type="auto"/>
            <w:shd w:val="clear" w:color="auto" w:fill="auto"/>
          </w:tcPr>
          <w:p w14:paraId="7B1FEE7D"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130D3151"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0" w:type="auto"/>
            <w:shd w:val="clear" w:color="auto" w:fill="auto"/>
          </w:tcPr>
          <w:p w14:paraId="7C29A64C" w14:textId="77777777" w:rsidR="001A6445" w:rsidRPr="001A6445" w:rsidRDefault="001A6445" w:rsidP="001763CC">
            <w:pPr>
              <w:spacing w:after="60"/>
              <w:jc w:val="right"/>
              <w:rPr>
                <w:sz w:val="17"/>
                <w:szCs w:val="17"/>
                <w:lang w:val="en-GB"/>
              </w:rPr>
            </w:pPr>
            <w:r w:rsidRPr="001A6445">
              <w:rPr>
                <w:sz w:val="17"/>
                <w:szCs w:val="17"/>
                <w:lang w:val="en-GB"/>
              </w:rPr>
              <w:t>0</w:t>
            </w:r>
          </w:p>
        </w:tc>
        <w:tc>
          <w:tcPr>
            <w:tcW w:w="896" w:type="dxa"/>
            <w:shd w:val="clear" w:color="auto" w:fill="auto"/>
          </w:tcPr>
          <w:p w14:paraId="64DDA273" w14:textId="77777777" w:rsidR="001A6445" w:rsidRPr="001A6445" w:rsidRDefault="001A6445" w:rsidP="001763CC">
            <w:pPr>
              <w:spacing w:after="60"/>
              <w:jc w:val="right"/>
              <w:rPr>
                <w:sz w:val="17"/>
                <w:szCs w:val="17"/>
                <w:lang w:val="en-GB"/>
              </w:rPr>
            </w:pPr>
            <w:r w:rsidRPr="001A6445">
              <w:rPr>
                <w:sz w:val="17"/>
                <w:szCs w:val="17"/>
                <w:lang w:val="en-GB"/>
              </w:rPr>
              <w:t>6,150</w:t>
            </w:r>
          </w:p>
        </w:tc>
      </w:tr>
    </w:tbl>
    <w:p w14:paraId="1FFEAD58" w14:textId="77777777" w:rsidR="002C7075" w:rsidRDefault="002C7075" w:rsidP="001763CC">
      <w:pPr>
        <w:spacing w:after="60"/>
        <w:rPr>
          <w:sz w:val="16"/>
          <w:szCs w:val="16"/>
          <w:lang w:val="en-GB"/>
        </w:rPr>
      </w:pPr>
      <w:r w:rsidRPr="001A6445">
        <w:rPr>
          <w:sz w:val="16"/>
          <w:szCs w:val="16"/>
          <w:lang w:val="en-GB"/>
        </w:rPr>
        <w:t>*A corrigendum was issued for the 67</w:t>
      </w:r>
      <w:r w:rsidRPr="001A6445">
        <w:rPr>
          <w:sz w:val="16"/>
          <w:szCs w:val="16"/>
          <w:vertAlign w:val="superscript"/>
          <w:lang w:val="en-GB"/>
        </w:rPr>
        <w:t>th</w:t>
      </w:r>
      <w:r w:rsidRPr="001A6445">
        <w:rPr>
          <w:sz w:val="16"/>
          <w:szCs w:val="16"/>
          <w:lang w:val="en-GB"/>
        </w:rPr>
        <w:t xml:space="preserve"> meeting report to reflect the country’s actual consumption</w:t>
      </w:r>
    </w:p>
    <w:p w14:paraId="192DBC03" w14:textId="0A9289F2" w:rsidR="00121F0A" w:rsidRPr="001A6445" w:rsidRDefault="00121F0A" w:rsidP="001763CC">
      <w:pPr>
        <w:spacing w:after="60"/>
        <w:rPr>
          <w:sz w:val="16"/>
          <w:szCs w:val="16"/>
          <w:lang w:val="en-GB"/>
        </w:rPr>
      </w:pPr>
      <w:r>
        <w:rPr>
          <w:sz w:val="16"/>
          <w:szCs w:val="16"/>
          <w:lang w:val="en-GB"/>
        </w:rPr>
        <w:t>**The seventh tranche should have been submitted in 2016</w:t>
      </w:r>
    </w:p>
    <w:tbl>
      <w:tblPr>
        <w:tblStyle w:val="TableGrid"/>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2"/>
        <w:gridCol w:w="7278"/>
      </w:tblGrid>
      <w:tr w:rsidR="002C7075" w:rsidRPr="001A6445" w14:paraId="48310BB5" w14:textId="77777777" w:rsidTr="00336271">
        <w:trPr>
          <w:trHeight w:val="240"/>
        </w:trPr>
        <w:tc>
          <w:tcPr>
            <w:tcW w:w="3702" w:type="dxa"/>
            <w:shd w:val="clear" w:color="auto" w:fill="auto"/>
          </w:tcPr>
          <w:p w14:paraId="05A95347" w14:textId="77777777" w:rsidR="002C7075" w:rsidRPr="001A6445" w:rsidRDefault="002C7075" w:rsidP="001763CC">
            <w:pPr>
              <w:spacing w:after="60"/>
              <w:jc w:val="left"/>
              <w:rPr>
                <w:b/>
                <w:sz w:val="18"/>
                <w:lang w:val="en-GB"/>
              </w:rPr>
            </w:pPr>
            <w:r w:rsidRPr="001A6445">
              <w:rPr>
                <w:b/>
                <w:sz w:val="18"/>
                <w:lang w:val="en-GB"/>
              </w:rPr>
              <w:t>Secretariat's recommendation:</w:t>
            </w:r>
          </w:p>
        </w:tc>
        <w:tc>
          <w:tcPr>
            <w:tcW w:w="7278" w:type="dxa"/>
            <w:shd w:val="clear" w:color="auto" w:fill="auto"/>
          </w:tcPr>
          <w:p w14:paraId="4BEC6D7C" w14:textId="77777777" w:rsidR="002C7075" w:rsidRPr="001A6445" w:rsidRDefault="002C7075" w:rsidP="001763CC">
            <w:pPr>
              <w:spacing w:after="60"/>
              <w:jc w:val="center"/>
              <w:rPr>
                <w:sz w:val="18"/>
                <w:lang w:val="en-GB"/>
              </w:rPr>
            </w:pPr>
            <w:r w:rsidRPr="001A6445">
              <w:rPr>
                <w:sz w:val="18"/>
                <w:lang w:val="en-GB"/>
              </w:rPr>
              <w:t>For blanket approval</w:t>
            </w:r>
          </w:p>
        </w:tc>
      </w:tr>
    </w:tbl>
    <w:p w14:paraId="1C9AFA8B" w14:textId="77777777" w:rsidR="002C7075" w:rsidRPr="001A6445" w:rsidRDefault="002C7075" w:rsidP="001763CC">
      <w:pPr>
        <w:spacing w:after="60"/>
        <w:jc w:val="center"/>
        <w:rPr>
          <w:lang w:val="en-GB"/>
        </w:rPr>
      </w:pPr>
    </w:p>
    <w:p w14:paraId="5272FBD7" w14:textId="77777777" w:rsidR="00C57806" w:rsidRPr="001A6445" w:rsidRDefault="00C57806" w:rsidP="001763CC">
      <w:pPr>
        <w:pStyle w:val="StyleHeader4Para4Left0Firstline0"/>
        <w:numPr>
          <w:ilvl w:val="0"/>
          <w:numId w:val="0"/>
        </w:numPr>
      </w:pPr>
      <w:r w:rsidRPr="001A6445">
        <w:br w:type="page"/>
      </w:r>
    </w:p>
    <w:p w14:paraId="40210BC8" w14:textId="77777777" w:rsidR="00267FE8" w:rsidRDefault="00267FE8" w:rsidP="001763CC">
      <w:pPr>
        <w:jc w:val="center"/>
        <w:rPr>
          <w:b/>
          <w:sz w:val="22"/>
          <w:szCs w:val="22"/>
          <w:lang w:val="en-GB"/>
        </w:rPr>
      </w:pPr>
    </w:p>
    <w:p w14:paraId="4ECDC9B4" w14:textId="77777777" w:rsidR="00267FE8" w:rsidRDefault="00267FE8" w:rsidP="001763CC">
      <w:pPr>
        <w:jc w:val="center"/>
        <w:rPr>
          <w:b/>
          <w:sz w:val="22"/>
          <w:szCs w:val="22"/>
          <w:lang w:val="en-GB"/>
        </w:rPr>
      </w:pPr>
    </w:p>
    <w:p w14:paraId="203455DA" w14:textId="77777777" w:rsidR="00C57806" w:rsidRPr="001A6445" w:rsidRDefault="00C57806" w:rsidP="001763CC">
      <w:pPr>
        <w:jc w:val="center"/>
        <w:rPr>
          <w:b/>
          <w:sz w:val="22"/>
          <w:szCs w:val="22"/>
          <w:lang w:val="en-GB"/>
        </w:rPr>
      </w:pPr>
      <w:r w:rsidRPr="001A6445">
        <w:rPr>
          <w:b/>
          <w:sz w:val="22"/>
          <w:szCs w:val="22"/>
          <w:lang w:val="en-GB"/>
        </w:rPr>
        <w:t>PROJECT DESCRIPTION</w:t>
      </w:r>
    </w:p>
    <w:p w14:paraId="12CE5182" w14:textId="77777777" w:rsidR="00C57806" w:rsidRPr="001A6445" w:rsidRDefault="00C57806" w:rsidP="001763CC">
      <w:pPr>
        <w:rPr>
          <w:lang w:val="en-GB"/>
        </w:rPr>
      </w:pPr>
    </w:p>
    <w:p w14:paraId="10199C61" w14:textId="12D7D841" w:rsidR="00C57806" w:rsidRPr="001A6445" w:rsidRDefault="00C57806" w:rsidP="001763CC">
      <w:pPr>
        <w:pStyle w:val="Heading1"/>
      </w:pPr>
      <w:r w:rsidRPr="001A6445">
        <w:t>On behalf of the Government of</w:t>
      </w:r>
      <w:r w:rsidR="001A6445">
        <w:t xml:space="preserve"> the f</w:t>
      </w:r>
      <w:r w:rsidR="003B4DD5" w:rsidRPr="001A6445">
        <w:t>ormer Yugoslav Republic of Macedonia</w:t>
      </w:r>
      <w:r w:rsidRPr="001A6445">
        <w:t xml:space="preserve">, </w:t>
      </w:r>
      <w:r w:rsidR="003B4DD5" w:rsidRPr="001A6445">
        <w:t>UNIDO</w:t>
      </w:r>
      <w:r w:rsidRPr="001A6445">
        <w:t xml:space="preserve"> as the</w:t>
      </w:r>
      <w:r w:rsidR="001763CC">
        <w:t xml:space="preserve"> </w:t>
      </w:r>
      <w:r w:rsidR="003B4DD5" w:rsidRPr="001A6445">
        <w:t xml:space="preserve">designated </w:t>
      </w:r>
      <w:r w:rsidRPr="001A6445">
        <w:t>implementing agency, has submitted to the 79</w:t>
      </w:r>
      <w:r w:rsidRPr="001A6445">
        <w:rPr>
          <w:vertAlign w:val="superscript"/>
        </w:rPr>
        <w:t>th</w:t>
      </w:r>
      <w:r w:rsidRPr="001A6445">
        <w:t xml:space="preserve"> meeting a request for funding for the </w:t>
      </w:r>
      <w:r w:rsidR="003B4DD5" w:rsidRPr="001A6445">
        <w:t>seventh</w:t>
      </w:r>
      <w:r w:rsidRPr="001A6445">
        <w:t xml:space="preserve"> tranche of stage I of the HCFC pha</w:t>
      </w:r>
      <w:r w:rsidR="006D23BA" w:rsidRPr="001A6445">
        <w:t xml:space="preserve">se-out management plan (HPMP), </w:t>
      </w:r>
      <w:r w:rsidRPr="001A6445">
        <w:t xml:space="preserve">at the amount of </w:t>
      </w:r>
      <w:r w:rsidR="001763CC">
        <w:t>US $</w:t>
      </w:r>
      <w:r w:rsidR="003B4DD5" w:rsidRPr="001A6445">
        <w:t>82,000</w:t>
      </w:r>
      <w:r w:rsidRPr="001A6445">
        <w:t xml:space="preserve">, plus agency support costs of </w:t>
      </w:r>
      <w:r w:rsidR="001763CC">
        <w:t>US $</w:t>
      </w:r>
      <w:r w:rsidR="003B4DD5" w:rsidRPr="001A6445">
        <w:t>6</w:t>
      </w:r>
      <w:r w:rsidR="00B8363E">
        <w:t>,</w:t>
      </w:r>
      <w:r w:rsidR="003B4DD5" w:rsidRPr="001A6445">
        <w:t>150</w:t>
      </w:r>
      <w:r w:rsidRPr="001A6445">
        <w:t>.</w:t>
      </w:r>
      <w:r w:rsidR="006E7D06" w:rsidRPr="001A6445">
        <w:rPr>
          <w:rStyle w:val="FootnoteReference"/>
        </w:rPr>
        <w:footnoteReference w:id="1"/>
      </w:r>
      <w:r w:rsidRPr="001A6445">
        <w:t xml:space="preserve"> The submission includes a progress report on the implementation of the </w:t>
      </w:r>
      <w:r w:rsidR="003B4DD5" w:rsidRPr="001A6445">
        <w:t>sixth</w:t>
      </w:r>
      <w:r w:rsidRPr="001A6445">
        <w:t xml:space="preserve"> tranche, the verification report on HCFC</w:t>
      </w:r>
      <w:r w:rsidR="00936737" w:rsidRPr="001A6445">
        <w:t xml:space="preserve"> consumption in 2015 and 2016,</w:t>
      </w:r>
      <w:r w:rsidRPr="001A6445">
        <w:t xml:space="preserve"> and the tranche implementation plan for 2017 to 20</w:t>
      </w:r>
      <w:r w:rsidR="003B4DD5" w:rsidRPr="001A6445">
        <w:t>18</w:t>
      </w:r>
      <w:r w:rsidRPr="001A6445">
        <w:t>.</w:t>
      </w:r>
      <w:r w:rsidR="00AD7086">
        <w:t xml:space="preserve"> Institutional strengthening</w:t>
      </w:r>
      <w:r w:rsidR="006955D2">
        <w:t xml:space="preserve"> (IS)</w:t>
      </w:r>
      <w:r w:rsidR="00AD7086">
        <w:t xml:space="preserve"> is a component of stage I of the HPMP.</w:t>
      </w:r>
    </w:p>
    <w:p w14:paraId="4190F8E6" w14:textId="77777777" w:rsidR="00C57806" w:rsidRPr="001A6445" w:rsidRDefault="00C57806" w:rsidP="001763CC">
      <w:pPr>
        <w:rPr>
          <w:sz w:val="22"/>
          <w:szCs w:val="22"/>
          <w:u w:val="single"/>
          <w:lang w:val="en-GB"/>
        </w:rPr>
      </w:pPr>
      <w:r w:rsidRPr="001A6445">
        <w:rPr>
          <w:sz w:val="22"/>
          <w:szCs w:val="22"/>
          <w:u w:val="single"/>
          <w:lang w:val="en-GB"/>
        </w:rPr>
        <w:t>Report on HCFC consumption</w:t>
      </w:r>
    </w:p>
    <w:p w14:paraId="71A96A37" w14:textId="77777777" w:rsidR="00C57806" w:rsidRPr="001A6445" w:rsidRDefault="00C57806" w:rsidP="001763CC">
      <w:pPr>
        <w:rPr>
          <w:sz w:val="22"/>
          <w:szCs w:val="22"/>
          <w:lang w:val="en-GB"/>
        </w:rPr>
      </w:pPr>
    </w:p>
    <w:p w14:paraId="0B5CB7F2" w14:textId="77777777" w:rsidR="00C57806" w:rsidRPr="001A6445" w:rsidRDefault="00C57806" w:rsidP="001763CC">
      <w:pPr>
        <w:rPr>
          <w:i/>
          <w:sz w:val="22"/>
          <w:szCs w:val="22"/>
          <w:lang w:val="en-GB"/>
        </w:rPr>
      </w:pPr>
      <w:r w:rsidRPr="001A6445">
        <w:rPr>
          <w:i/>
          <w:sz w:val="22"/>
          <w:szCs w:val="22"/>
          <w:lang w:val="en-GB"/>
        </w:rPr>
        <w:t>HCFC consumption</w:t>
      </w:r>
    </w:p>
    <w:p w14:paraId="7F096B0B" w14:textId="77777777" w:rsidR="00C57806" w:rsidRPr="001A6445" w:rsidRDefault="00C57806" w:rsidP="001763CC">
      <w:pPr>
        <w:rPr>
          <w:sz w:val="22"/>
          <w:szCs w:val="22"/>
          <w:lang w:val="en-GB"/>
        </w:rPr>
      </w:pPr>
    </w:p>
    <w:p w14:paraId="275C84AD" w14:textId="7445814F" w:rsidR="00C57806" w:rsidRPr="001A6445" w:rsidRDefault="00C57806" w:rsidP="001763CC">
      <w:pPr>
        <w:pStyle w:val="Heading1"/>
      </w:pPr>
      <w:r w:rsidRPr="001A6445">
        <w:t xml:space="preserve">The Government of </w:t>
      </w:r>
      <w:r w:rsidR="003B4DD5" w:rsidRPr="001A6445">
        <w:t xml:space="preserve">the </w:t>
      </w:r>
      <w:r w:rsidR="001A6445">
        <w:t>f</w:t>
      </w:r>
      <w:r w:rsidR="003B4DD5" w:rsidRPr="001A6445">
        <w:t>ormer Yugoslav Republic of Macedonia</w:t>
      </w:r>
      <w:r w:rsidRPr="001A6445">
        <w:t xml:space="preserve"> reported a consumption of </w:t>
      </w:r>
      <w:r w:rsidR="0006558F" w:rsidRPr="001A6445">
        <w:t>0.27</w:t>
      </w:r>
      <w:r w:rsidR="00336271">
        <w:t> </w:t>
      </w:r>
      <w:r w:rsidRPr="001A6445">
        <w:t>ODP tonnes of HCFC in 201</w:t>
      </w:r>
      <w:r w:rsidR="00E41EF2" w:rsidRPr="001A6445">
        <w:t>6</w:t>
      </w:r>
      <w:r w:rsidRPr="001A6445">
        <w:t>. The 2012-2016 HCFC consumption is shown in Table 1.</w:t>
      </w:r>
      <w:r w:rsidR="001763CC">
        <w:t xml:space="preserve"> </w:t>
      </w:r>
    </w:p>
    <w:p w14:paraId="235AA81B" w14:textId="7A6CB142" w:rsidR="00C57806" w:rsidRPr="001A6445" w:rsidRDefault="00C57806" w:rsidP="001763CC">
      <w:pPr>
        <w:rPr>
          <w:b/>
          <w:sz w:val="22"/>
          <w:szCs w:val="22"/>
          <w:lang w:val="en-GB"/>
        </w:rPr>
      </w:pPr>
      <w:r w:rsidRPr="001A6445">
        <w:rPr>
          <w:b/>
          <w:sz w:val="22"/>
          <w:szCs w:val="22"/>
          <w:lang w:val="en-GB"/>
        </w:rPr>
        <w:t xml:space="preserve">Table 1. HCFC consumption in </w:t>
      </w:r>
      <w:r w:rsidR="001A6445">
        <w:rPr>
          <w:b/>
          <w:sz w:val="22"/>
          <w:szCs w:val="22"/>
          <w:lang w:val="en-GB"/>
        </w:rPr>
        <w:t>the f</w:t>
      </w:r>
      <w:r w:rsidR="003B4DD5" w:rsidRPr="001A6445">
        <w:rPr>
          <w:b/>
          <w:sz w:val="22"/>
          <w:szCs w:val="22"/>
          <w:lang w:val="en-GB"/>
        </w:rPr>
        <w:t>ormer Yugoslav Republic of Macedonia</w:t>
      </w:r>
      <w:r w:rsidRPr="001A6445">
        <w:rPr>
          <w:b/>
          <w:sz w:val="22"/>
          <w:szCs w:val="22"/>
          <w:lang w:val="en-GB"/>
        </w:rPr>
        <w:t xml:space="preserve"> (2012-2016 Article 7 data)</w:t>
      </w:r>
    </w:p>
    <w:tbl>
      <w:tblPr>
        <w:tblW w:w="4943" w:type="pct"/>
        <w:tblLook w:val="04A0" w:firstRow="1" w:lastRow="0" w:firstColumn="1" w:lastColumn="0" w:noHBand="0" w:noVBand="1"/>
      </w:tblPr>
      <w:tblGrid>
        <w:gridCol w:w="3697"/>
        <w:gridCol w:w="889"/>
        <w:gridCol w:w="889"/>
        <w:gridCol w:w="890"/>
        <w:gridCol w:w="890"/>
        <w:gridCol w:w="890"/>
        <w:gridCol w:w="1258"/>
      </w:tblGrid>
      <w:tr w:rsidR="003B4DD5" w:rsidRPr="001A6445" w14:paraId="54D00F40" w14:textId="77777777" w:rsidTr="003B4DD5">
        <w:trPr>
          <w:tblHeader/>
        </w:trPr>
        <w:tc>
          <w:tcPr>
            <w:tcW w:w="19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EFE3AE" w14:textId="77777777" w:rsidR="003B4DD5" w:rsidRPr="001A6445" w:rsidRDefault="003B4DD5" w:rsidP="001763CC">
            <w:pPr>
              <w:widowControl w:val="0"/>
              <w:rPr>
                <w:b/>
                <w:bCs/>
                <w:color w:val="000000"/>
                <w:sz w:val="20"/>
                <w:szCs w:val="20"/>
                <w:lang w:val="en-GB"/>
              </w:rPr>
            </w:pPr>
            <w:r w:rsidRPr="001A6445">
              <w:rPr>
                <w:b/>
                <w:bCs/>
                <w:color w:val="000000"/>
                <w:sz w:val="20"/>
                <w:szCs w:val="20"/>
                <w:lang w:val="en-GB"/>
              </w:rPr>
              <w:t>HCFC</w:t>
            </w:r>
          </w:p>
        </w:tc>
        <w:tc>
          <w:tcPr>
            <w:tcW w:w="473" w:type="pct"/>
            <w:tcBorders>
              <w:top w:val="single" w:sz="4" w:space="0" w:color="auto"/>
              <w:left w:val="nil"/>
              <w:bottom w:val="single" w:sz="4" w:space="0" w:color="auto"/>
              <w:right w:val="single" w:sz="4" w:space="0" w:color="auto"/>
            </w:tcBorders>
            <w:shd w:val="clear" w:color="auto" w:fill="auto"/>
            <w:noWrap/>
            <w:vAlign w:val="center"/>
          </w:tcPr>
          <w:p w14:paraId="78FE7C2C" w14:textId="77777777" w:rsidR="003B4DD5" w:rsidRPr="001A6445" w:rsidRDefault="003B4DD5" w:rsidP="001763CC">
            <w:pPr>
              <w:widowControl w:val="0"/>
              <w:jc w:val="center"/>
              <w:rPr>
                <w:b/>
                <w:bCs/>
                <w:color w:val="000000"/>
                <w:sz w:val="20"/>
                <w:szCs w:val="20"/>
                <w:lang w:val="en-GB"/>
              </w:rPr>
            </w:pPr>
            <w:r w:rsidRPr="001A6445">
              <w:rPr>
                <w:b/>
                <w:bCs/>
                <w:color w:val="000000"/>
                <w:sz w:val="20"/>
                <w:szCs w:val="20"/>
                <w:lang w:val="en-GB"/>
              </w:rPr>
              <w:t>2012</w:t>
            </w:r>
          </w:p>
        </w:tc>
        <w:tc>
          <w:tcPr>
            <w:tcW w:w="473" w:type="pct"/>
            <w:tcBorders>
              <w:top w:val="single" w:sz="4" w:space="0" w:color="auto"/>
              <w:left w:val="nil"/>
              <w:bottom w:val="single" w:sz="4" w:space="0" w:color="auto"/>
              <w:right w:val="single" w:sz="4" w:space="0" w:color="auto"/>
            </w:tcBorders>
            <w:shd w:val="clear" w:color="auto" w:fill="auto"/>
            <w:noWrap/>
          </w:tcPr>
          <w:p w14:paraId="55EEAEC0" w14:textId="77777777" w:rsidR="003B4DD5" w:rsidRPr="001A6445" w:rsidRDefault="003B4DD5" w:rsidP="001763CC">
            <w:pPr>
              <w:widowControl w:val="0"/>
              <w:jc w:val="center"/>
              <w:rPr>
                <w:b/>
                <w:bCs/>
                <w:color w:val="000000"/>
                <w:sz w:val="20"/>
                <w:szCs w:val="20"/>
                <w:lang w:val="en-GB"/>
              </w:rPr>
            </w:pPr>
            <w:r w:rsidRPr="001A6445">
              <w:rPr>
                <w:b/>
                <w:bCs/>
                <w:color w:val="000000"/>
                <w:sz w:val="20"/>
                <w:szCs w:val="20"/>
                <w:lang w:val="en-GB"/>
              </w:rPr>
              <w:t>2013</w:t>
            </w:r>
          </w:p>
        </w:tc>
        <w:tc>
          <w:tcPr>
            <w:tcW w:w="473" w:type="pct"/>
            <w:tcBorders>
              <w:top w:val="single" w:sz="4" w:space="0" w:color="auto"/>
              <w:left w:val="nil"/>
              <w:bottom w:val="single" w:sz="4" w:space="0" w:color="auto"/>
              <w:right w:val="single" w:sz="4" w:space="0" w:color="auto"/>
            </w:tcBorders>
            <w:shd w:val="clear" w:color="auto" w:fill="auto"/>
            <w:noWrap/>
          </w:tcPr>
          <w:p w14:paraId="40B2E4E0" w14:textId="77777777" w:rsidR="003B4DD5" w:rsidRPr="001A6445" w:rsidRDefault="003B4DD5" w:rsidP="001763CC">
            <w:pPr>
              <w:widowControl w:val="0"/>
              <w:jc w:val="center"/>
              <w:rPr>
                <w:b/>
                <w:bCs/>
                <w:color w:val="000000"/>
                <w:sz w:val="20"/>
                <w:szCs w:val="20"/>
                <w:lang w:val="en-GB"/>
              </w:rPr>
            </w:pPr>
            <w:r w:rsidRPr="001A6445">
              <w:rPr>
                <w:b/>
                <w:bCs/>
                <w:color w:val="000000"/>
                <w:sz w:val="20"/>
                <w:szCs w:val="20"/>
                <w:lang w:val="en-GB"/>
              </w:rPr>
              <w:t>2014</w:t>
            </w:r>
          </w:p>
        </w:tc>
        <w:tc>
          <w:tcPr>
            <w:tcW w:w="473" w:type="pct"/>
            <w:tcBorders>
              <w:top w:val="single" w:sz="4" w:space="0" w:color="auto"/>
              <w:left w:val="nil"/>
              <w:bottom w:val="single" w:sz="4" w:space="0" w:color="auto"/>
              <w:right w:val="single" w:sz="4" w:space="0" w:color="auto"/>
            </w:tcBorders>
          </w:tcPr>
          <w:p w14:paraId="2A033926" w14:textId="77777777" w:rsidR="003B4DD5" w:rsidRPr="001A6445" w:rsidRDefault="003B4DD5" w:rsidP="001763CC">
            <w:pPr>
              <w:widowControl w:val="0"/>
              <w:jc w:val="center"/>
              <w:rPr>
                <w:b/>
                <w:bCs/>
                <w:color w:val="000000"/>
                <w:sz w:val="20"/>
                <w:szCs w:val="20"/>
                <w:lang w:val="en-GB"/>
              </w:rPr>
            </w:pPr>
            <w:r w:rsidRPr="001A6445">
              <w:rPr>
                <w:b/>
                <w:bCs/>
                <w:color w:val="000000"/>
                <w:sz w:val="20"/>
                <w:szCs w:val="20"/>
                <w:lang w:val="en-GB"/>
              </w:rPr>
              <w:t>2015</w:t>
            </w:r>
          </w:p>
        </w:tc>
        <w:tc>
          <w:tcPr>
            <w:tcW w:w="473" w:type="pct"/>
            <w:tcBorders>
              <w:top w:val="single" w:sz="4" w:space="0" w:color="auto"/>
              <w:left w:val="single" w:sz="4" w:space="0" w:color="auto"/>
              <w:bottom w:val="single" w:sz="4" w:space="0" w:color="auto"/>
              <w:right w:val="single" w:sz="4" w:space="0" w:color="auto"/>
            </w:tcBorders>
          </w:tcPr>
          <w:p w14:paraId="58B41D20" w14:textId="57FA3C11" w:rsidR="003B4DD5" w:rsidRPr="001A6445" w:rsidRDefault="003B4DD5" w:rsidP="001763CC">
            <w:pPr>
              <w:widowControl w:val="0"/>
              <w:jc w:val="center"/>
              <w:rPr>
                <w:b/>
                <w:bCs/>
                <w:color w:val="000000"/>
                <w:sz w:val="20"/>
                <w:szCs w:val="20"/>
                <w:lang w:val="en-GB"/>
              </w:rPr>
            </w:pPr>
            <w:r w:rsidRPr="001A6445">
              <w:rPr>
                <w:b/>
                <w:bCs/>
                <w:color w:val="000000"/>
                <w:sz w:val="20"/>
                <w:szCs w:val="20"/>
                <w:lang w:val="en-GB"/>
              </w:rPr>
              <w:t>2016</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E48EB" w14:textId="77777777" w:rsidR="003B4DD5" w:rsidRPr="001A6445" w:rsidRDefault="003B4DD5" w:rsidP="001763CC">
            <w:pPr>
              <w:widowControl w:val="0"/>
              <w:jc w:val="center"/>
              <w:rPr>
                <w:b/>
                <w:bCs/>
                <w:color w:val="000000"/>
                <w:sz w:val="20"/>
                <w:szCs w:val="20"/>
                <w:lang w:val="en-GB"/>
              </w:rPr>
            </w:pPr>
            <w:r w:rsidRPr="001A6445">
              <w:rPr>
                <w:b/>
                <w:bCs/>
                <w:color w:val="000000"/>
                <w:sz w:val="20"/>
                <w:szCs w:val="20"/>
                <w:lang w:val="en-GB"/>
              </w:rPr>
              <w:t>Baseline</w:t>
            </w:r>
          </w:p>
        </w:tc>
      </w:tr>
      <w:tr w:rsidR="003B4DD5" w:rsidRPr="001A6445" w14:paraId="74607461" w14:textId="77777777" w:rsidTr="003B4DD5">
        <w:tc>
          <w:tcPr>
            <w:tcW w:w="19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E5E6B6" w14:textId="77777777" w:rsidR="003B4DD5" w:rsidRPr="001A6445" w:rsidRDefault="003B4DD5" w:rsidP="001763CC">
            <w:pPr>
              <w:widowControl w:val="0"/>
              <w:rPr>
                <w:b/>
                <w:bCs/>
                <w:color w:val="000000"/>
                <w:sz w:val="20"/>
                <w:szCs w:val="20"/>
                <w:lang w:val="en-GB"/>
              </w:rPr>
            </w:pPr>
            <w:r w:rsidRPr="001A6445">
              <w:rPr>
                <w:b/>
                <w:bCs/>
                <w:color w:val="000000"/>
                <w:sz w:val="20"/>
                <w:szCs w:val="20"/>
                <w:lang w:val="en-GB"/>
              </w:rPr>
              <w:t>Metric tonnes</w:t>
            </w:r>
          </w:p>
        </w:tc>
        <w:tc>
          <w:tcPr>
            <w:tcW w:w="473" w:type="pct"/>
            <w:tcBorders>
              <w:top w:val="nil"/>
              <w:left w:val="nil"/>
              <w:bottom w:val="single" w:sz="4" w:space="0" w:color="auto"/>
              <w:right w:val="single" w:sz="4" w:space="0" w:color="auto"/>
            </w:tcBorders>
            <w:shd w:val="clear" w:color="auto" w:fill="auto"/>
            <w:noWrap/>
            <w:vAlign w:val="center"/>
            <w:hideMark/>
          </w:tcPr>
          <w:p w14:paraId="2AD0B381" w14:textId="77777777" w:rsidR="003B4DD5" w:rsidRPr="001A6445" w:rsidRDefault="003B4DD5" w:rsidP="001763CC">
            <w:pPr>
              <w:widowControl w:val="0"/>
              <w:jc w:val="center"/>
              <w:rPr>
                <w:b/>
                <w:bCs/>
                <w:color w:val="000000"/>
                <w:sz w:val="20"/>
                <w:szCs w:val="20"/>
                <w:lang w:val="en-GB"/>
              </w:rPr>
            </w:pPr>
          </w:p>
        </w:tc>
        <w:tc>
          <w:tcPr>
            <w:tcW w:w="473" w:type="pct"/>
            <w:tcBorders>
              <w:top w:val="nil"/>
              <w:left w:val="nil"/>
              <w:bottom w:val="single" w:sz="4" w:space="0" w:color="auto"/>
              <w:right w:val="single" w:sz="4" w:space="0" w:color="auto"/>
            </w:tcBorders>
            <w:shd w:val="clear" w:color="auto" w:fill="auto"/>
            <w:noWrap/>
            <w:vAlign w:val="center"/>
            <w:hideMark/>
          </w:tcPr>
          <w:p w14:paraId="2383181C" w14:textId="77777777" w:rsidR="003B4DD5" w:rsidRPr="001A6445" w:rsidRDefault="003B4DD5" w:rsidP="001763CC">
            <w:pPr>
              <w:widowControl w:val="0"/>
              <w:jc w:val="center"/>
              <w:rPr>
                <w:b/>
                <w:bCs/>
                <w:color w:val="000000"/>
                <w:sz w:val="20"/>
                <w:szCs w:val="20"/>
                <w:lang w:val="en-GB"/>
              </w:rPr>
            </w:pPr>
          </w:p>
        </w:tc>
        <w:tc>
          <w:tcPr>
            <w:tcW w:w="473" w:type="pct"/>
            <w:tcBorders>
              <w:top w:val="nil"/>
              <w:left w:val="nil"/>
              <w:bottom w:val="single" w:sz="4" w:space="0" w:color="auto"/>
              <w:right w:val="single" w:sz="4" w:space="0" w:color="auto"/>
            </w:tcBorders>
            <w:shd w:val="clear" w:color="auto" w:fill="auto"/>
            <w:noWrap/>
            <w:vAlign w:val="center"/>
            <w:hideMark/>
          </w:tcPr>
          <w:p w14:paraId="77409F25" w14:textId="77777777" w:rsidR="003B4DD5" w:rsidRPr="001A6445" w:rsidRDefault="003B4DD5" w:rsidP="001763CC">
            <w:pPr>
              <w:widowControl w:val="0"/>
              <w:jc w:val="center"/>
              <w:rPr>
                <w:b/>
                <w:bCs/>
                <w:color w:val="000000"/>
                <w:sz w:val="20"/>
                <w:szCs w:val="20"/>
                <w:lang w:val="en-GB"/>
              </w:rPr>
            </w:pPr>
          </w:p>
        </w:tc>
        <w:tc>
          <w:tcPr>
            <w:tcW w:w="473" w:type="pct"/>
            <w:tcBorders>
              <w:top w:val="single" w:sz="4" w:space="0" w:color="auto"/>
              <w:left w:val="nil"/>
              <w:bottom w:val="single" w:sz="4" w:space="0" w:color="auto"/>
              <w:right w:val="single" w:sz="4" w:space="0" w:color="auto"/>
            </w:tcBorders>
          </w:tcPr>
          <w:p w14:paraId="05263865" w14:textId="77777777" w:rsidR="003B4DD5" w:rsidRPr="001A6445" w:rsidRDefault="003B4DD5" w:rsidP="001763CC">
            <w:pPr>
              <w:widowControl w:val="0"/>
              <w:jc w:val="center"/>
              <w:rPr>
                <w:b/>
                <w:bCs/>
                <w:color w:val="000000"/>
                <w:sz w:val="20"/>
                <w:szCs w:val="20"/>
                <w:lang w:val="en-GB"/>
              </w:rPr>
            </w:pPr>
          </w:p>
        </w:tc>
        <w:tc>
          <w:tcPr>
            <w:tcW w:w="473" w:type="pct"/>
            <w:tcBorders>
              <w:top w:val="nil"/>
              <w:left w:val="single" w:sz="4" w:space="0" w:color="auto"/>
              <w:bottom w:val="single" w:sz="4" w:space="0" w:color="auto"/>
              <w:right w:val="single" w:sz="4" w:space="0" w:color="auto"/>
            </w:tcBorders>
          </w:tcPr>
          <w:p w14:paraId="264E282D" w14:textId="77777777" w:rsidR="003B4DD5" w:rsidRPr="001A6445" w:rsidRDefault="003B4DD5" w:rsidP="001763CC">
            <w:pPr>
              <w:widowControl w:val="0"/>
              <w:jc w:val="center"/>
              <w:rPr>
                <w:b/>
                <w:bCs/>
                <w:color w:val="000000"/>
                <w:sz w:val="20"/>
                <w:szCs w:val="20"/>
                <w:lang w:val="en-GB"/>
              </w:rPr>
            </w:pPr>
          </w:p>
        </w:tc>
        <w:tc>
          <w:tcPr>
            <w:tcW w:w="669" w:type="pct"/>
            <w:tcBorders>
              <w:top w:val="nil"/>
              <w:left w:val="single" w:sz="4" w:space="0" w:color="auto"/>
              <w:bottom w:val="single" w:sz="4" w:space="0" w:color="auto"/>
              <w:right w:val="single" w:sz="4" w:space="0" w:color="auto"/>
            </w:tcBorders>
            <w:shd w:val="clear" w:color="auto" w:fill="auto"/>
            <w:noWrap/>
            <w:vAlign w:val="center"/>
            <w:hideMark/>
          </w:tcPr>
          <w:p w14:paraId="1F6803A4" w14:textId="77777777" w:rsidR="003B4DD5" w:rsidRPr="001A6445" w:rsidRDefault="003B4DD5" w:rsidP="001763CC">
            <w:pPr>
              <w:widowControl w:val="0"/>
              <w:jc w:val="center"/>
              <w:rPr>
                <w:b/>
                <w:bCs/>
                <w:color w:val="000000"/>
                <w:sz w:val="20"/>
                <w:szCs w:val="20"/>
                <w:lang w:val="en-GB"/>
              </w:rPr>
            </w:pPr>
          </w:p>
        </w:tc>
      </w:tr>
      <w:tr w:rsidR="003B4DD5" w:rsidRPr="001A6445" w14:paraId="2F033AFC" w14:textId="77777777" w:rsidTr="003B4DD5">
        <w:tc>
          <w:tcPr>
            <w:tcW w:w="19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5DAA38" w14:textId="77777777" w:rsidR="003B4DD5" w:rsidRPr="001A6445" w:rsidRDefault="003B4DD5" w:rsidP="001763CC">
            <w:pPr>
              <w:widowControl w:val="0"/>
              <w:rPr>
                <w:color w:val="000000"/>
                <w:sz w:val="20"/>
                <w:szCs w:val="20"/>
                <w:lang w:val="en-GB"/>
              </w:rPr>
            </w:pPr>
            <w:r w:rsidRPr="001A6445">
              <w:rPr>
                <w:color w:val="000000"/>
                <w:sz w:val="20"/>
                <w:szCs w:val="20"/>
                <w:lang w:val="en-GB"/>
              </w:rPr>
              <w:t>HCFC-22</w:t>
            </w:r>
          </w:p>
        </w:tc>
        <w:tc>
          <w:tcPr>
            <w:tcW w:w="473" w:type="pct"/>
            <w:tcBorders>
              <w:top w:val="nil"/>
              <w:left w:val="nil"/>
              <w:bottom w:val="single" w:sz="4" w:space="0" w:color="auto"/>
              <w:right w:val="single" w:sz="4" w:space="0" w:color="auto"/>
            </w:tcBorders>
            <w:shd w:val="clear" w:color="auto" w:fill="auto"/>
            <w:noWrap/>
            <w:vAlign w:val="bottom"/>
          </w:tcPr>
          <w:p w14:paraId="2B57FF49" w14:textId="5635A8B4" w:rsidR="003B4DD5" w:rsidRPr="001A6445" w:rsidRDefault="005F3552" w:rsidP="001763CC">
            <w:pPr>
              <w:jc w:val="right"/>
              <w:rPr>
                <w:sz w:val="20"/>
                <w:szCs w:val="20"/>
                <w:lang w:val="en-GB"/>
              </w:rPr>
            </w:pPr>
            <w:r w:rsidRPr="001A6445">
              <w:rPr>
                <w:sz w:val="20"/>
                <w:szCs w:val="20"/>
                <w:lang w:val="en-GB"/>
              </w:rPr>
              <w:t>13.46</w:t>
            </w:r>
          </w:p>
        </w:tc>
        <w:tc>
          <w:tcPr>
            <w:tcW w:w="473" w:type="pct"/>
            <w:tcBorders>
              <w:top w:val="nil"/>
              <w:left w:val="nil"/>
              <w:bottom w:val="single" w:sz="4" w:space="0" w:color="auto"/>
              <w:right w:val="single" w:sz="4" w:space="0" w:color="auto"/>
            </w:tcBorders>
            <w:shd w:val="clear" w:color="auto" w:fill="auto"/>
            <w:noWrap/>
            <w:vAlign w:val="bottom"/>
          </w:tcPr>
          <w:p w14:paraId="69E95E4C" w14:textId="3D1BBB9B" w:rsidR="003B4DD5" w:rsidRPr="001A6445" w:rsidRDefault="005F3552" w:rsidP="001763CC">
            <w:pPr>
              <w:jc w:val="right"/>
              <w:rPr>
                <w:sz w:val="20"/>
                <w:szCs w:val="20"/>
                <w:lang w:val="en-GB"/>
              </w:rPr>
            </w:pPr>
            <w:r w:rsidRPr="001A6445">
              <w:rPr>
                <w:sz w:val="20"/>
                <w:szCs w:val="20"/>
                <w:lang w:val="en-GB"/>
              </w:rPr>
              <w:t>13.06</w:t>
            </w:r>
          </w:p>
        </w:tc>
        <w:tc>
          <w:tcPr>
            <w:tcW w:w="473" w:type="pct"/>
            <w:tcBorders>
              <w:top w:val="nil"/>
              <w:left w:val="nil"/>
              <w:bottom w:val="single" w:sz="4" w:space="0" w:color="auto"/>
              <w:right w:val="single" w:sz="4" w:space="0" w:color="auto"/>
            </w:tcBorders>
            <w:shd w:val="clear" w:color="auto" w:fill="auto"/>
            <w:noWrap/>
          </w:tcPr>
          <w:p w14:paraId="38D36E17" w14:textId="52D5B4CB" w:rsidR="003B4DD5" w:rsidRPr="001A6445" w:rsidRDefault="003B4DD5" w:rsidP="001763CC">
            <w:pPr>
              <w:widowControl w:val="0"/>
              <w:jc w:val="right"/>
              <w:rPr>
                <w:color w:val="000000"/>
                <w:sz w:val="20"/>
                <w:szCs w:val="20"/>
                <w:lang w:val="en-GB"/>
              </w:rPr>
            </w:pPr>
            <w:r w:rsidRPr="001A6445">
              <w:rPr>
                <w:color w:val="000000"/>
                <w:sz w:val="20"/>
                <w:szCs w:val="20"/>
                <w:lang w:val="en-GB"/>
              </w:rPr>
              <w:t>10.4</w:t>
            </w:r>
            <w:r w:rsidR="005F3552" w:rsidRPr="001A6445">
              <w:rPr>
                <w:color w:val="000000"/>
                <w:sz w:val="20"/>
                <w:szCs w:val="20"/>
                <w:lang w:val="en-GB"/>
              </w:rPr>
              <w:t>4</w:t>
            </w:r>
          </w:p>
        </w:tc>
        <w:tc>
          <w:tcPr>
            <w:tcW w:w="473" w:type="pct"/>
            <w:tcBorders>
              <w:top w:val="single" w:sz="4" w:space="0" w:color="auto"/>
              <w:left w:val="nil"/>
              <w:bottom w:val="single" w:sz="4" w:space="0" w:color="auto"/>
              <w:right w:val="single" w:sz="4" w:space="0" w:color="auto"/>
            </w:tcBorders>
            <w:vAlign w:val="bottom"/>
          </w:tcPr>
          <w:p w14:paraId="22333216" w14:textId="76DDAAF3" w:rsidR="003B4DD5" w:rsidRPr="001A6445" w:rsidRDefault="00F110A7" w:rsidP="001763CC">
            <w:pPr>
              <w:jc w:val="right"/>
              <w:rPr>
                <w:color w:val="000000" w:themeColor="text1"/>
                <w:sz w:val="20"/>
                <w:szCs w:val="20"/>
                <w:lang w:val="en-GB"/>
              </w:rPr>
            </w:pPr>
            <w:r w:rsidRPr="001A6445">
              <w:rPr>
                <w:color w:val="000000" w:themeColor="text1"/>
                <w:sz w:val="20"/>
                <w:szCs w:val="20"/>
                <w:lang w:val="en-GB"/>
              </w:rPr>
              <w:t>3.36</w:t>
            </w:r>
          </w:p>
        </w:tc>
        <w:tc>
          <w:tcPr>
            <w:tcW w:w="473" w:type="pct"/>
            <w:tcBorders>
              <w:top w:val="nil"/>
              <w:left w:val="single" w:sz="4" w:space="0" w:color="auto"/>
              <w:bottom w:val="single" w:sz="4" w:space="0" w:color="auto"/>
              <w:right w:val="single" w:sz="4" w:space="0" w:color="auto"/>
            </w:tcBorders>
          </w:tcPr>
          <w:p w14:paraId="211545A5" w14:textId="77777777" w:rsidR="003B4DD5" w:rsidRPr="001A6445" w:rsidRDefault="00290AC2" w:rsidP="001763CC">
            <w:pPr>
              <w:widowControl w:val="0"/>
              <w:jc w:val="right"/>
              <w:rPr>
                <w:color w:val="000000"/>
                <w:sz w:val="20"/>
                <w:szCs w:val="20"/>
                <w:lang w:val="en-GB"/>
              </w:rPr>
            </w:pPr>
            <w:r w:rsidRPr="001A6445">
              <w:rPr>
                <w:color w:val="000000"/>
                <w:sz w:val="20"/>
                <w:szCs w:val="20"/>
                <w:lang w:val="en-GB"/>
              </w:rPr>
              <w:t>4.92</w:t>
            </w:r>
          </w:p>
        </w:tc>
        <w:tc>
          <w:tcPr>
            <w:tcW w:w="669" w:type="pct"/>
            <w:tcBorders>
              <w:top w:val="nil"/>
              <w:left w:val="single" w:sz="4" w:space="0" w:color="auto"/>
              <w:bottom w:val="single" w:sz="4" w:space="0" w:color="auto"/>
              <w:right w:val="single" w:sz="4" w:space="0" w:color="auto"/>
            </w:tcBorders>
            <w:shd w:val="clear" w:color="auto" w:fill="auto"/>
            <w:noWrap/>
            <w:vAlign w:val="center"/>
          </w:tcPr>
          <w:p w14:paraId="481D81A4" w14:textId="53719611" w:rsidR="003B4DD5" w:rsidRPr="001A6445" w:rsidRDefault="00152A96" w:rsidP="001763CC">
            <w:pPr>
              <w:widowControl w:val="0"/>
              <w:jc w:val="right"/>
              <w:rPr>
                <w:color w:val="000000"/>
                <w:sz w:val="20"/>
                <w:szCs w:val="20"/>
                <w:lang w:val="en-GB"/>
              </w:rPr>
            </w:pPr>
            <w:r w:rsidRPr="001A6445">
              <w:rPr>
                <w:color w:val="000000"/>
                <w:sz w:val="20"/>
                <w:szCs w:val="20"/>
                <w:lang w:val="en-GB"/>
              </w:rPr>
              <w:t>32.</w:t>
            </w:r>
            <w:r w:rsidR="00E55FF0" w:rsidRPr="001A6445">
              <w:rPr>
                <w:color w:val="000000"/>
                <w:sz w:val="20"/>
                <w:szCs w:val="20"/>
                <w:lang w:val="en-GB"/>
              </w:rPr>
              <w:t>7</w:t>
            </w:r>
            <w:r w:rsidRPr="001A6445">
              <w:rPr>
                <w:color w:val="000000"/>
                <w:sz w:val="20"/>
                <w:szCs w:val="20"/>
                <w:lang w:val="en-GB"/>
              </w:rPr>
              <w:t>8</w:t>
            </w:r>
          </w:p>
        </w:tc>
      </w:tr>
      <w:tr w:rsidR="003B4DD5" w:rsidRPr="001A6445" w14:paraId="7F58EF5C" w14:textId="77777777" w:rsidTr="003B4DD5">
        <w:tc>
          <w:tcPr>
            <w:tcW w:w="196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FA9730" w14:textId="77777777" w:rsidR="003B4DD5" w:rsidRPr="001A6445" w:rsidRDefault="003B4DD5" w:rsidP="001763CC">
            <w:pPr>
              <w:rPr>
                <w:b/>
                <w:bCs/>
                <w:color w:val="000000"/>
                <w:sz w:val="20"/>
                <w:szCs w:val="20"/>
                <w:lang w:val="en-GB"/>
              </w:rPr>
            </w:pPr>
            <w:r w:rsidRPr="001A6445">
              <w:rPr>
                <w:color w:val="000000"/>
                <w:sz w:val="20"/>
                <w:szCs w:val="20"/>
                <w:lang w:val="en-GB"/>
              </w:rPr>
              <w:t>HCFC-141b in imported pre-blended polyols</w:t>
            </w:r>
          </w:p>
        </w:tc>
        <w:tc>
          <w:tcPr>
            <w:tcW w:w="473" w:type="pct"/>
            <w:tcBorders>
              <w:top w:val="nil"/>
              <w:left w:val="nil"/>
              <w:bottom w:val="single" w:sz="4" w:space="0" w:color="auto"/>
              <w:right w:val="single" w:sz="4" w:space="0" w:color="auto"/>
            </w:tcBorders>
            <w:shd w:val="clear" w:color="auto" w:fill="auto"/>
            <w:noWrap/>
          </w:tcPr>
          <w:p w14:paraId="0D86C46A" w14:textId="6395D469" w:rsidR="003B4DD5" w:rsidRPr="001A6445" w:rsidRDefault="003B4DD5" w:rsidP="001763CC">
            <w:pPr>
              <w:jc w:val="right"/>
              <w:rPr>
                <w:sz w:val="20"/>
                <w:szCs w:val="20"/>
                <w:lang w:val="en-GB"/>
              </w:rPr>
            </w:pPr>
            <w:r w:rsidRPr="001A6445">
              <w:rPr>
                <w:sz w:val="20"/>
                <w:szCs w:val="20"/>
                <w:lang w:val="en-GB"/>
              </w:rPr>
              <w:t>14.6</w:t>
            </w:r>
            <w:r w:rsidR="005F3552" w:rsidRPr="001A6445">
              <w:rPr>
                <w:sz w:val="20"/>
                <w:szCs w:val="20"/>
                <w:lang w:val="en-GB"/>
              </w:rPr>
              <w:t>0</w:t>
            </w:r>
          </w:p>
        </w:tc>
        <w:tc>
          <w:tcPr>
            <w:tcW w:w="473" w:type="pct"/>
            <w:tcBorders>
              <w:top w:val="nil"/>
              <w:left w:val="nil"/>
              <w:bottom w:val="single" w:sz="4" w:space="0" w:color="auto"/>
              <w:right w:val="single" w:sz="4" w:space="0" w:color="auto"/>
            </w:tcBorders>
            <w:shd w:val="clear" w:color="auto" w:fill="auto"/>
            <w:noWrap/>
          </w:tcPr>
          <w:p w14:paraId="0629BDED" w14:textId="77777777" w:rsidR="003B4DD5" w:rsidRPr="001A6445" w:rsidRDefault="003B4DD5" w:rsidP="001763CC">
            <w:pPr>
              <w:jc w:val="right"/>
              <w:rPr>
                <w:sz w:val="20"/>
                <w:szCs w:val="20"/>
                <w:lang w:val="en-GB"/>
              </w:rPr>
            </w:pPr>
            <w:r w:rsidRPr="001A6445">
              <w:rPr>
                <w:sz w:val="20"/>
                <w:szCs w:val="20"/>
                <w:lang w:val="en-GB"/>
              </w:rPr>
              <w:t>0</w:t>
            </w:r>
          </w:p>
        </w:tc>
        <w:tc>
          <w:tcPr>
            <w:tcW w:w="473" w:type="pct"/>
            <w:tcBorders>
              <w:top w:val="nil"/>
              <w:left w:val="nil"/>
              <w:bottom w:val="single" w:sz="4" w:space="0" w:color="auto"/>
              <w:right w:val="single" w:sz="4" w:space="0" w:color="auto"/>
            </w:tcBorders>
            <w:shd w:val="clear" w:color="auto" w:fill="auto"/>
            <w:noWrap/>
          </w:tcPr>
          <w:p w14:paraId="0A67CF0B" w14:textId="77777777" w:rsidR="003B4DD5" w:rsidRPr="001A6445" w:rsidRDefault="003B4DD5" w:rsidP="001763CC">
            <w:pPr>
              <w:jc w:val="right"/>
              <w:rPr>
                <w:sz w:val="20"/>
                <w:szCs w:val="20"/>
                <w:lang w:val="en-GB"/>
              </w:rPr>
            </w:pPr>
            <w:r w:rsidRPr="001A6445">
              <w:rPr>
                <w:sz w:val="20"/>
                <w:szCs w:val="20"/>
                <w:lang w:val="en-GB"/>
              </w:rPr>
              <w:t>0</w:t>
            </w:r>
          </w:p>
        </w:tc>
        <w:tc>
          <w:tcPr>
            <w:tcW w:w="473" w:type="pct"/>
            <w:tcBorders>
              <w:top w:val="single" w:sz="4" w:space="0" w:color="auto"/>
              <w:left w:val="nil"/>
              <w:bottom w:val="single" w:sz="4" w:space="0" w:color="auto"/>
              <w:right w:val="single" w:sz="4" w:space="0" w:color="auto"/>
            </w:tcBorders>
          </w:tcPr>
          <w:p w14:paraId="4B7E9756" w14:textId="77777777" w:rsidR="003B4DD5" w:rsidRPr="001A6445" w:rsidRDefault="00290AC2" w:rsidP="001763CC">
            <w:pPr>
              <w:jc w:val="right"/>
              <w:rPr>
                <w:color w:val="000000" w:themeColor="text1"/>
                <w:sz w:val="20"/>
                <w:szCs w:val="20"/>
                <w:lang w:val="en-GB"/>
              </w:rPr>
            </w:pPr>
            <w:r w:rsidRPr="001A6445">
              <w:rPr>
                <w:color w:val="000000" w:themeColor="text1"/>
                <w:sz w:val="20"/>
                <w:szCs w:val="20"/>
                <w:lang w:val="en-GB"/>
              </w:rPr>
              <w:t>0</w:t>
            </w:r>
          </w:p>
        </w:tc>
        <w:tc>
          <w:tcPr>
            <w:tcW w:w="473" w:type="pct"/>
            <w:tcBorders>
              <w:top w:val="nil"/>
              <w:left w:val="single" w:sz="4" w:space="0" w:color="auto"/>
              <w:bottom w:val="single" w:sz="4" w:space="0" w:color="auto"/>
              <w:right w:val="single" w:sz="4" w:space="0" w:color="auto"/>
            </w:tcBorders>
          </w:tcPr>
          <w:p w14:paraId="52809CE0" w14:textId="77777777" w:rsidR="003B4DD5" w:rsidRPr="001A6445" w:rsidRDefault="00290AC2" w:rsidP="001763CC">
            <w:pPr>
              <w:jc w:val="right"/>
              <w:rPr>
                <w:sz w:val="20"/>
                <w:szCs w:val="20"/>
                <w:lang w:val="en-GB"/>
              </w:rPr>
            </w:pPr>
            <w:r w:rsidRPr="001A6445">
              <w:rPr>
                <w:sz w:val="20"/>
                <w:szCs w:val="20"/>
                <w:lang w:val="en-GB"/>
              </w:rPr>
              <w:t>0</w:t>
            </w:r>
          </w:p>
        </w:tc>
        <w:tc>
          <w:tcPr>
            <w:tcW w:w="669" w:type="pct"/>
            <w:tcBorders>
              <w:top w:val="nil"/>
              <w:left w:val="single" w:sz="4" w:space="0" w:color="auto"/>
              <w:bottom w:val="single" w:sz="4" w:space="0" w:color="auto"/>
              <w:right w:val="single" w:sz="4" w:space="0" w:color="auto"/>
            </w:tcBorders>
            <w:shd w:val="clear" w:color="auto" w:fill="auto"/>
            <w:noWrap/>
          </w:tcPr>
          <w:p w14:paraId="2B0F2707" w14:textId="40B010CF" w:rsidR="003B4DD5" w:rsidRPr="001A6445" w:rsidRDefault="003B4DD5" w:rsidP="001763CC">
            <w:pPr>
              <w:jc w:val="right"/>
              <w:rPr>
                <w:sz w:val="20"/>
                <w:szCs w:val="20"/>
                <w:lang w:val="en-GB"/>
              </w:rPr>
            </w:pPr>
            <w:r w:rsidRPr="001A6445">
              <w:rPr>
                <w:sz w:val="20"/>
                <w:szCs w:val="20"/>
                <w:lang w:val="en-GB"/>
              </w:rPr>
              <w:t>14.</w:t>
            </w:r>
            <w:r w:rsidR="004E7AEA" w:rsidRPr="001A6445">
              <w:rPr>
                <w:sz w:val="20"/>
                <w:szCs w:val="20"/>
                <w:lang w:val="en-GB"/>
              </w:rPr>
              <w:t>1</w:t>
            </w:r>
            <w:r w:rsidR="00A030B6" w:rsidRPr="001A6445">
              <w:rPr>
                <w:sz w:val="20"/>
                <w:szCs w:val="20"/>
                <w:lang w:val="en-GB"/>
              </w:rPr>
              <w:t>*</w:t>
            </w:r>
          </w:p>
        </w:tc>
      </w:tr>
      <w:tr w:rsidR="003B4DD5" w:rsidRPr="001A6445" w14:paraId="63582B0B" w14:textId="77777777" w:rsidTr="003B4DD5">
        <w:tc>
          <w:tcPr>
            <w:tcW w:w="19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E3A8FE" w14:textId="77777777" w:rsidR="003B4DD5" w:rsidRPr="001A6445" w:rsidRDefault="003B4DD5" w:rsidP="001763CC">
            <w:pPr>
              <w:widowControl w:val="0"/>
              <w:rPr>
                <w:b/>
                <w:color w:val="000000"/>
                <w:sz w:val="20"/>
                <w:szCs w:val="20"/>
                <w:lang w:val="en-GB"/>
              </w:rPr>
            </w:pPr>
            <w:r w:rsidRPr="001A6445">
              <w:rPr>
                <w:b/>
                <w:color w:val="000000"/>
                <w:sz w:val="20"/>
                <w:szCs w:val="20"/>
                <w:lang w:val="en-GB"/>
              </w:rPr>
              <w:t>Total (metric tonnes)</w:t>
            </w:r>
          </w:p>
        </w:tc>
        <w:tc>
          <w:tcPr>
            <w:tcW w:w="473" w:type="pct"/>
            <w:tcBorders>
              <w:top w:val="nil"/>
              <w:left w:val="nil"/>
              <w:bottom w:val="single" w:sz="4" w:space="0" w:color="auto"/>
              <w:right w:val="single" w:sz="4" w:space="0" w:color="auto"/>
            </w:tcBorders>
            <w:shd w:val="clear" w:color="auto" w:fill="auto"/>
            <w:noWrap/>
          </w:tcPr>
          <w:p w14:paraId="65D6C275" w14:textId="24E1194D" w:rsidR="003B4DD5" w:rsidRPr="001A6445" w:rsidRDefault="005F3552" w:rsidP="001763CC">
            <w:pPr>
              <w:jc w:val="right"/>
              <w:rPr>
                <w:b/>
                <w:sz w:val="20"/>
                <w:szCs w:val="20"/>
                <w:lang w:val="en-GB"/>
              </w:rPr>
            </w:pPr>
            <w:r w:rsidRPr="001A6445">
              <w:rPr>
                <w:b/>
                <w:sz w:val="20"/>
                <w:szCs w:val="20"/>
                <w:lang w:val="en-GB"/>
              </w:rPr>
              <w:t>28.06</w:t>
            </w:r>
          </w:p>
        </w:tc>
        <w:tc>
          <w:tcPr>
            <w:tcW w:w="473" w:type="pct"/>
            <w:tcBorders>
              <w:top w:val="nil"/>
              <w:left w:val="nil"/>
              <w:bottom w:val="single" w:sz="4" w:space="0" w:color="auto"/>
              <w:right w:val="single" w:sz="4" w:space="0" w:color="auto"/>
            </w:tcBorders>
            <w:shd w:val="clear" w:color="auto" w:fill="auto"/>
            <w:noWrap/>
          </w:tcPr>
          <w:p w14:paraId="7AEEE674" w14:textId="50DC12F3" w:rsidR="003B4DD5" w:rsidRPr="001A6445" w:rsidRDefault="005F3552" w:rsidP="001763CC">
            <w:pPr>
              <w:jc w:val="right"/>
              <w:rPr>
                <w:b/>
                <w:sz w:val="20"/>
                <w:szCs w:val="20"/>
                <w:lang w:val="en-GB"/>
              </w:rPr>
            </w:pPr>
            <w:r w:rsidRPr="001A6445">
              <w:rPr>
                <w:b/>
                <w:sz w:val="20"/>
                <w:szCs w:val="20"/>
                <w:lang w:val="en-GB"/>
              </w:rPr>
              <w:t>13.06</w:t>
            </w:r>
          </w:p>
        </w:tc>
        <w:tc>
          <w:tcPr>
            <w:tcW w:w="473" w:type="pct"/>
            <w:tcBorders>
              <w:top w:val="nil"/>
              <w:left w:val="nil"/>
              <w:bottom w:val="single" w:sz="4" w:space="0" w:color="auto"/>
              <w:right w:val="single" w:sz="4" w:space="0" w:color="auto"/>
            </w:tcBorders>
            <w:shd w:val="clear" w:color="auto" w:fill="auto"/>
            <w:noWrap/>
          </w:tcPr>
          <w:p w14:paraId="3A0BFC2F" w14:textId="6B85C143" w:rsidR="003B4DD5" w:rsidRPr="001A6445" w:rsidRDefault="003B4DD5" w:rsidP="001763CC">
            <w:pPr>
              <w:jc w:val="right"/>
              <w:rPr>
                <w:b/>
                <w:sz w:val="20"/>
                <w:szCs w:val="20"/>
                <w:lang w:val="en-GB"/>
              </w:rPr>
            </w:pPr>
            <w:r w:rsidRPr="001A6445">
              <w:rPr>
                <w:b/>
                <w:sz w:val="20"/>
                <w:szCs w:val="20"/>
                <w:lang w:val="en-GB"/>
              </w:rPr>
              <w:t>10.4</w:t>
            </w:r>
            <w:r w:rsidR="005F3552" w:rsidRPr="001A6445">
              <w:rPr>
                <w:b/>
                <w:sz w:val="20"/>
                <w:szCs w:val="20"/>
                <w:lang w:val="en-GB"/>
              </w:rPr>
              <w:t>4</w:t>
            </w:r>
          </w:p>
        </w:tc>
        <w:tc>
          <w:tcPr>
            <w:tcW w:w="473" w:type="pct"/>
            <w:tcBorders>
              <w:top w:val="single" w:sz="4" w:space="0" w:color="auto"/>
              <w:left w:val="nil"/>
              <w:bottom w:val="single" w:sz="4" w:space="0" w:color="auto"/>
              <w:right w:val="single" w:sz="4" w:space="0" w:color="auto"/>
            </w:tcBorders>
          </w:tcPr>
          <w:p w14:paraId="78D65D47" w14:textId="4881B766" w:rsidR="003B4DD5" w:rsidRPr="001A6445" w:rsidRDefault="00F110A7" w:rsidP="001763CC">
            <w:pPr>
              <w:jc w:val="right"/>
              <w:rPr>
                <w:b/>
                <w:color w:val="000000" w:themeColor="text1"/>
                <w:sz w:val="20"/>
                <w:szCs w:val="20"/>
                <w:lang w:val="en-GB"/>
              </w:rPr>
            </w:pPr>
            <w:r w:rsidRPr="001A6445">
              <w:rPr>
                <w:b/>
                <w:color w:val="000000" w:themeColor="text1"/>
                <w:sz w:val="20"/>
                <w:szCs w:val="20"/>
                <w:lang w:val="en-GB"/>
              </w:rPr>
              <w:t>3.36</w:t>
            </w:r>
          </w:p>
        </w:tc>
        <w:tc>
          <w:tcPr>
            <w:tcW w:w="473" w:type="pct"/>
            <w:tcBorders>
              <w:top w:val="nil"/>
              <w:left w:val="single" w:sz="4" w:space="0" w:color="auto"/>
              <w:bottom w:val="single" w:sz="4" w:space="0" w:color="auto"/>
              <w:right w:val="single" w:sz="4" w:space="0" w:color="auto"/>
            </w:tcBorders>
          </w:tcPr>
          <w:p w14:paraId="52C57490" w14:textId="77777777" w:rsidR="003B4DD5" w:rsidRPr="001A6445" w:rsidRDefault="00290AC2" w:rsidP="001763CC">
            <w:pPr>
              <w:jc w:val="right"/>
              <w:rPr>
                <w:b/>
                <w:sz w:val="20"/>
                <w:szCs w:val="20"/>
                <w:lang w:val="en-GB"/>
              </w:rPr>
            </w:pPr>
            <w:r w:rsidRPr="001A6445">
              <w:rPr>
                <w:b/>
                <w:sz w:val="20"/>
                <w:szCs w:val="20"/>
                <w:lang w:val="en-GB"/>
              </w:rPr>
              <w:fldChar w:fldCharType="begin"/>
            </w:r>
            <w:r w:rsidRPr="001A6445">
              <w:rPr>
                <w:b/>
                <w:sz w:val="20"/>
                <w:szCs w:val="20"/>
                <w:lang w:val="en-GB"/>
              </w:rPr>
              <w:instrText xml:space="preserve"> =SUM(ABOVE) </w:instrText>
            </w:r>
            <w:r w:rsidRPr="001A6445">
              <w:rPr>
                <w:b/>
                <w:sz w:val="20"/>
                <w:szCs w:val="20"/>
                <w:lang w:val="en-GB"/>
              </w:rPr>
              <w:fldChar w:fldCharType="separate"/>
            </w:r>
            <w:r w:rsidRPr="001A6445">
              <w:rPr>
                <w:b/>
                <w:noProof/>
                <w:sz w:val="20"/>
                <w:szCs w:val="20"/>
                <w:lang w:val="en-GB"/>
              </w:rPr>
              <w:t>4.92</w:t>
            </w:r>
            <w:r w:rsidRPr="001A6445">
              <w:rPr>
                <w:b/>
                <w:sz w:val="20"/>
                <w:szCs w:val="20"/>
                <w:lang w:val="en-GB"/>
              </w:rPr>
              <w:fldChar w:fldCharType="end"/>
            </w:r>
          </w:p>
        </w:tc>
        <w:tc>
          <w:tcPr>
            <w:tcW w:w="669" w:type="pct"/>
            <w:tcBorders>
              <w:top w:val="nil"/>
              <w:left w:val="single" w:sz="4" w:space="0" w:color="auto"/>
              <w:bottom w:val="single" w:sz="4" w:space="0" w:color="auto"/>
              <w:right w:val="single" w:sz="4" w:space="0" w:color="auto"/>
            </w:tcBorders>
            <w:shd w:val="clear" w:color="auto" w:fill="auto"/>
            <w:noWrap/>
          </w:tcPr>
          <w:p w14:paraId="7C15973E" w14:textId="19FAA685" w:rsidR="003B4DD5" w:rsidRPr="001A6445" w:rsidRDefault="00152A96" w:rsidP="001763CC">
            <w:pPr>
              <w:jc w:val="right"/>
              <w:rPr>
                <w:b/>
                <w:sz w:val="20"/>
                <w:szCs w:val="20"/>
                <w:lang w:val="en-GB"/>
              </w:rPr>
            </w:pPr>
            <w:r w:rsidRPr="001A6445">
              <w:rPr>
                <w:b/>
                <w:sz w:val="20"/>
                <w:szCs w:val="20"/>
                <w:lang w:val="en-GB"/>
              </w:rPr>
              <w:t>46.</w:t>
            </w:r>
            <w:r w:rsidR="00743702" w:rsidRPr="001A6445">
              <w:rPr>
                <w:b/>
                <w:sz w:val="20"/>
                <w:szCs w:val="20"/>
                <w:lang w:val="en-GB"/>
              </w:rPr>
              <w:t>88</w:t>
            </w:r>
          </w:p>
        </w:tc>
      </w:tr>
      <w:tr w:rsidR="003B4DD5" w:rsidRPr="001A6445" w14:paraId="43DC83E5" w14:textId="77777777" w:rsidTr="008F28E7">
        <w:trPr>
          <w:trHeight w:val="262"/>
        </w:trPr>
        <w:tc>
          <w:tcPr>
            <w:tcW w:w="19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783936" w14:textId="77777777" w:rsidR="003B4DD5" w:rsidRPr="001A6445" w:rsidRDefault="003B4DD5" w:rsidP="001763CC">
            <w:pPr>
              <w:widowControl w:val="0"/>
              <w:rPr>
                <w:b/>
                <w:bCs/>
                <w:color w:val="000000"/>
                <w:sz w:val="20"/>
                <w:szCs w:val="20"/>
                <w:lang w:val="en-GB"/>
              </w:rPr>
            </w:pPr>
            <w:r w:rsidRPr="001A6445">
              <w:rPr>
                <w:b/>
                <w:bCs/>
                <w:color w:val="000000"/>
                <w:sz w:val="20"/>
                <w:szCs w:val="20"/>
                <w:lang w:val="en-GB"/>
              </w:rPr>
              <w:t>ODP tonnes</w:t>
            </w:r>
          </w:p>
        </w:tc>
        <w:tc>
          <w:tcPr>
            <w:tcW w:w="473" w:type="pct"/>
            <w:tcBorders>
              <w:top w:val="nil"/>
              <w:left w:val="nil"/>
              <w:bottom w:val="single" w:sz="4" w:space="0" w:color="auto"/>
              <w:right w:val="single" w:sz="4" w:space="0" w:color="auto"/>
            </w:tcBorders>
            <w:shd w:val="clear" w:color="auto" w:fill="auto"/>
            <w:noWrap/>
            <w:vAlign w:val="center"/>
          </w:tcPr>
          <w:p w14:paraId="47379BE4" w14:textId="77777777" w:rsidR="003B4DD5" w:rsidRPr="001A6445" w:rsidRDefault="003B4DD5" w:rsidP="001763CC">
            <w:pPr>
              <w:widowControl w:val="0"/>
              <w:jc w:val="right"/>
              <w:rPr>
                <w:color w:val="000000"/>
                <w:sz w:val="20"/>
                <w:szCs w:val="20"/>
                <w:lang w:val="en-GB"/>
              </w:rPr>
            </w:pPr>
          </w:p>
        </w:tc>
        <w:tc>
          <w:tcPr>
            <w:tcW w:w="473" w:type="pct"/>
            <w:tcBorders>
              <w:top w:val="nil"/>
              <w:left w:val="nil"/>
              <w:bottom w:val="single" w:sz="4" w:space="0" w:color="auto"/>
              <w:right w:val="single" w:sz="4" w:space="0" w:color="auto"/>
            </w:tcBorders>
            <w:shd w:val="clear" w:color="auto" w:fill="auto"/>
            <w:noWrap/>
            <w:vAlign w:val="center"/>
          </w:tcPr>
          <w:p w14:paraId="3B645A69" w14:textId="77777777" w:rsidR="003B4DD5" w:rsidRPr="001A6445" w:rsidRDefault="003B4DD5" w:rsidP="001763CC">
            <w:pPr>
              <w:widowControl w:val="0"/>
              <w:jc w:val="right"/>
              <w:rPr>
                <w:color w:val="000000"/>
                <w:sz w:val="20"/>
                <w:szCs w:val="20"/>
                <w:lang w:val="en-GB"/>
              </w:rPr>
            </w:pPr>
          </w:p>
        </w:tc>
        <w:tc>
          <w:tcPr>
            <w:tcW w:w="473" w:type="pct"/>
            <w:tcBorders>
              <w:top w:val="nil"/>
              <w:left w:val="nil"/>
              <w:bottom w:val="single" w:sz="4" w:space="0" w:color="auto"/>
              <w:right w:val="single" w:sz="4" w:space="0" w:color="auto"/>
            </w:tcBorders>
            <w:shd w:val="clear" w:color="auto" w:fill="auto"/>
            <w:noWrap/>
            <w:vAlign w:val="center"/>
          </w:tcPr>
          <w:p w14:paraId="13ED4D28" w14:textId="77777777" w:rsidR="003B4DD5" w:rsidRPr="001A6445" w:rsidRDefault="003B4DD5" w:rsidP="001763CC">
            <w:pPr>
              <w:widowControl w:val="0"/>
              <w:jc w:val="right"/>
              <w:rPr>
                <w:color w:val="000000"/>
                <w:sz w:val="20"/>
                <w:szCs w:val="20"/>
                <w:lang w:val="en-GB"/>
              </w:rPr>
            </w:pPr>
          </w:p>
        </w:tc>
        <w:tc>
          <w:tcPr>
            <w:tcW w:w="473" w:type="pct"/>
            <w:tcBorders>
              <w:top w:val="single" w:sz="4" w:space="0" w:color="auto"/>
              <w:left w:val="nil"/>
              <w:bottom w:val="single" w:sz="4" w:space="0" w:color="auto"/>
              <w:right w:val="single" w:sz="4" w:space="0" w:color="auto"/>
            </w:tcBorders>
          </w:tcPr>
          <w:p w14:paraId="11B5B74C" w14:textId="77777777" w:rsidR="003B4DD5" w:rsidRPr="001A6445" w:rsidRDefault="003B4DD5" w:rsidP="001763CC">
            <w:pPr>
              <w:widowControl w:val="0"/>
              <w:jc w:val="right"/>
              <w:rPr>
                <w:color w:val="000000" w:themeColor="text1"/>
                <w:sz w:val="20"/>
                <w:szCs w:val="20"/>
                <w:lang w:val="en-GB"/>
              </w:rPr>
            </w:pPr>
          </w:p>
        </w:tc>
        <w:tc>
          <w:tcPr>
            <w:tcW w:w="473" w:type="pct"/>
            <w:tcBorders>
              <w:top w:val="nil"/>
              <w:left w:val="single" w:sz="4" w:space="0" w:color="auto"/>
              <w:bottom w:val="single" w:sz="4" w:space="0" w:color="auto"/>
              <w:right w:val="single" w:sz="4" w:space="0" w:color="auto"/>
            </w:tcBorders>
          </w:tcPr>
          <w:p w14:paraId="0345A831" w14:textId="77777777" w:rsidR="003B4DD5" w:rsidRPr="001A6445" w:rsidRDefault="003B4DD5" w:rsidP="001763CC">
            <w:pPr>
              <w:widowControl w:val="0"/>
              <w:jc w:val="right"/>
              <w:rPr>
                <w:color w:val="000000"/>
                <w:sz w:val="20"/>
                <w:szCs w:val="20"/>
                <w:lang w:val="en-GB"/>
              </w:rPr>
            </w:pPr>
          </w:p>
        </w:tc>
        <w:tc>
          <w:tcPr>
            <w:tcW w:w="669" w:type="pct"/>
            <w:tcBorders>
              <w:top w:val="nil"/>
              <w:left w:val="single" w:sz="4" w:space="0" w:color="auto"/>
              <w:bottom w:val="single" w:sz="4" w:space="0" w:color="auto"/>
              <w:right w:val="single" w:sz="4" w:space="0" w:color="auto"/>
            </w:tcBorders>
            <w:shd w:val="clear" w:color="auto" w:fill="auto"/>
            <w:noWrap/>
            <w:vAlign w:val="center"/>
          </w:tcPr>
          <w:p w14:paraId="22522184" w14:textId="77777777" w:rsidR="003B4DD5" w:rsidRPr="001A6445" w:rsidRDefault="003B4DD5" w:rsidP="001763CC">
            <w:pPr>
              <w:widowControl w:val="0"/>
              <w:jc w:val="right"/>
              <w:rPr>
                <w:color w:val="000000"/>
                <w:sz w:val="20"/>
                <w:szCs w:val="20"/>
                <w:lang w:val="en-GB"/>
              </w:rPr>
            </w:pPr>
          </w:p>
        </w:tc>
      </w:tr>
      <w:tr w:rsidR="003B4DD5" w:rsidRPr="001A6445" w14:paraId="2D454AF9" w14:textId="77777777" w:rsidTr="003B4DD5">
        <w:tc>
          <w:tcPr>
            <w:tcW w:w="19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BCC8D8" w14:textId="77777777" w:rsidR="003B4DD5" w:rsidRPr="001A6445" w:rsidRDefault="003B4DD5" w:rsidP="001763CC">
            <w:pPr>
              <w:widowControl w:val="0"/>
              <w:rPr>
                <w:color w:val="000000"/>
                <w:sz w:val="20"/>
                <w:szCs w:val="20"/>
                <w:lang w:val="en-GB"/>
              </w:rPr>
            </w:pPr>
            <w:r w:rsidRPr="001A6445">
              <w:rPr>
                <w:color w:val="000000"/>
                <w:sz w:val="20"/>
                <w:szCs w:val="20"/>
                <w:lang w:val="en-GB"/>
              </w:rPr>
              <w:t>HCFC-22</w:t>
            </w:r>
          </w:p>
        </w:tc>
        <w:tc>
          <w:tcPr>
            <w:tcW w:w="473" w:type="pct"/>
            <w:tcBorders>
              <w:top w:val="nil"/>
              <w:left w:val="nil"/>
              <w:bottom w:val="single" w:sz="4" w:space="0" w:color="auto"/>
              <w:right w:val="single" w:sz="4" w:space="0" w:color="auto"/>
            </w:tcBorders>
            <w:shd w:val="clear" w:color="auto" w:fill="auto"/>
            <w:noWrap/>
          </w:tcPr>
          <w:p w14:paraId="4E7212CF" w14:textId="77777777" w:rsidR="003B4DD5" w:rsidRPr="001A6445" w:rsidRDefault="003B4DD5" w:rsidP="001763CC">
            <w:pPr>
              <w:jc w:val="right"/>
              <w:rPr>
                <w:sz w:val="20"/>
                <w:szCs w:val="20"/>
                <w:lang w:val="en-GB"/>
              </w:rPr>
            </w:pPr>
            <w:r w:rsidRPr="001A6445">
              <w:rPr>
                <w:sz w:val="20"/>
                <w:szCs w:val="20"/>
                <w:lang w:val="en-GB"/>
              </w:rPr>
              <w:t>0.74</w:t>
            </w:r>
          </w:p>
        </w:tc>
        <w:tc>
          <w:tcPr>
            <w:tcW w:w="473" w:type="pct"/>
            <w:tcBorders>
              <w:top w:val="nil"/>
              <w:left w:val="nil"/>
              <w:bottom w:val="single" w:sz="4" w:space="0" w:color="auto"/>
              <w:right w:val="single" w:sz="4" w:space="0" w:color="auto"/>
            </w:tcBorders>
            <w:shd w:val="clear" w:color="auto" w:fill="auto"/>
            <w:noWrap/>
          </w:tcPr>
          <w:p w14:paraId="09487149" w14:textId="77777777" w:rsidR="003B4DD5" w:rsidRPr="001A6445" w:rsidRDefault="003B4DD5" w:rsidP="001763CC">
            <w:pPr>
              <w:jc w:val="right"/>
              <w:rPr>
                <w:sz w:val="20"/>
                <w:szCs w:val="20"/>
                <w:lang w:val="en-GB"/>
              </w:rPr>
            </w:pPr>
            <w:r w:rsidRPr="001A6445">
              <w:rPr>
                <w:sz w:val="20"/>
                <w:szCs w:val="20"/>
                <w:lang w:val="en-GB"/>
              </w:rPr>
              <w:t>0.72</w:t>
            </w:r>
          </w:p>
        </w:tc>
        <w:tc>
          <w:tcPr>
            <w:tcW w:w="473" w:type="pct"/>
            <w:tcBorders>
              <w:top w:val="nil"/>
              <w:left w:val="nil"/>
              <w:bottom w:val="single" w:sz="4" w:space="0" w:color="auto"/>
              <w:right w:val="single" w:sz="4" w:space="0" w:color="auto"/>
            </w:tcBorders>
            <w:shd w:val="clear" w:color="auto" w:fill="auto"/>
            <w:noWrap/>
          </w:tcPr>
          <w:p w14:paraId="3B2EA814" w14:textId="77777777" w:rsidR="003B4DD5" w:rsidRPr="001A6445" w:rsidRDefault="003B4DD5" w:rsidP="001763CC">
            <w:pPr>
              <w:widowControl w:val="0"/>
              <w:jc w:val="right"/>
              <w:rPr>
                <w:color w:val="000000"/>
                <w:sz w:val="20"/>
                <w:szCs w:val="20"/>
                <w:lang w:val="en-GB"/>
              </w:rPr>
            </w:pPr>
            <w:r w:rsidRPr="001A6445">
              <w:rPr>
                <w:color w:val="000000"/>
                <w:sz w:val="20"/>
                <w:szCs w:val="20"/>
                <w:lang w:val="en-GB"/>
              </w:rPr>
              <w:t>0.57</w:t>
            </w:r>
          </w:p>
        </w:tc>
        <w:tc>
          <w:tcPr>
            <w:tcW w:w="473" w:type="pct"/>
            <w:tcBorders>
              <w:top w:val="single" w:sz="4" w:space="0" w:color="auto"/>
              <w:left w:val="nil"/>
              <w:bottom w:val="single" w:sz="4" w:space="0" w:color="auto"/>
              <w:right w:val="single" w:sz="4" w:space="0" w:color="auto"/>
            </w:tcBorders>
          </w:tcPr>
          <w:p w14:paraId="07F2E7B4" w14:textId="5302B713" w:rsidR="003B4DD5" w:rsidRPr="001A6445" w:rsidRDefault="00F110A7" w:rsidP="001763CC">
            <w:pPr>
              <w:jc w:val="right"/>
              <w:rPr>
                <w:color w:val="000000" w:themeColor="text1"/>
                <w:sz w:val="20"/>
                <w:szCs w:val="20"/>
                <w:lang w:val="en-GB"/>
              </w:rPr>
            </w:pPr>
            <w:r w:rsidRPr="001A6445">
              <w:rPr>
                <w:color w:val="000000" w:themeColor="text1"/>
                <w:sz w:val="20"/>
                <w:szCs w:val="20"/>
                <w:lang w:val="en-GB"/>
              </w:rPr>
              <w:t>0.18</w:t>
            </w:r>
          </w:p>
        </w:tc>
        <w:tc>
          <w:tcPr>
            <w:tcW w:w="473" w:type="pct"/>
            <w:tcBorders>
              <w:top w:val="nil"/>
              <w:left w:val="single" w:sz="4" w:space="0" w:color="auto"/>
              <w:bottom w:val="single" w:sz="4" w:space="0" w:color="auto"/>
              <w:right w:val="single" w:sz="4" w:space="0" w:color="auto"/>
            </w:tcBorders>
          </w:tcPr>
          <w:p w14:paraId="0CAF8F1A" w14:textId="77777777" w:rsidR="00290AC2" w:rsidRPr="001A6445" w:rsidRDefault="00290AC2" w:rsidP="001763CC">
            <w:pPr>
              <w:widowControl w:val="0"/>
              <w:jc w:val="right"/>
              <w:rPr>
                <w:color w:val="000000"/>
                <w:sz w:val="20"/>
                <w:szCs w:val="20"/>
                <w:lang w:val="en-GB"/>
              </w:rPr>
            </w:pPr>
            <w:r w:rsidRPr="001A6445">
              <w:rPr>
                <w:color w:val="000000"/>
                <w:sz w:val="20"/>
                <w:szCs w:val="20"/>
                <w:lang w:val="en-GB"/>
              </w:rPr>
              <w:t>0.27</w:t>
            </w:r>
          </w:p>
        </w:tc>
        <w:tc>
          <w:tcPr>
            <w:tcW w:w="669" w:type="pct"/>
            <w:tcBorders>
              <w:top w:val="nil"/>
              <w:left w:val="single" w:sz="4" w:space="0" w:color="auto"/>
              <w:bottom w:val="single" w:sz="4" w:space="0" w:color="auto"/>
              <w:right w:val="single" w:sz="4" w:space="0" w:color="auto"/>
            </w:tcBorders>
            <w:shd w:val="clear" w:color="auto" w:fill="auto"/>
            <w:noWrap/>
            <w:vAlign w:val="center"/>
          </w:tcPr>
          <w:p w14:paraId="4611A074" w14:textId="77777777" w:rsidR="003B4DD5" w:rsidRPr="001A6445" w:rsidRDefault="003B4DD5" w:rsidP="001763CC">
            <w:pPr>
              <w:widowControl w:val="0"/>
              <w:jc w:val="right"/>
              <w:rPr>
                <w:color w:val="000000"/>
                <w:sz w:val="20"/>
                <w:szCs w:val="20"/>
                <w:lang w:val="en-GB"/>
              </w:rPr>
            </w:pPr>
            <w:r w:rsidRPr="001A6445">
              <w:rPr>
                <w:color w:val="000000"/>
                <w:sz w:val="20"/>
                <w:szCs w:val="20"/>
                <w:lang w:val="en-GB"/>
              </w:rPr>
              <w:t>1.8</w:t>
            </w:r>
          </w:p>
        </w:tc>
      </w:tr>
      <w:tr w:rsidR="003B4DD5" w:rsidRPr="001A6445" w14:paraId="3128A12D" w14:textId="77777777" w:rsidTr="003B4DD5">
        <w:tc>
          <w:tcPr>
            <w:tcW w:w="19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59FB36" w14:textId="77777777" w:rsidR="003B4DD5" w:rsidRPr="001A6445" w:rsidRDefault="003B4DD5" w:rsidP="001763CC">
            <w:pPr>
              <w:rPr>
                <w:color w:val="000000"/>
                <w:sz w:val="20"/>
                <w:szCs w:val="20"/>
                <w:lang w:val="en-GB"/>
              </w:rPr>
            </w:pPr>
            <w:r w:rsidRPr="001A6445">
              <w:rPr>
                <w:color w:val="000000"/>
                <w:sz w:val="20"/>
                <w:szCs w:val="20"/>
                <w:lang w:val="en-GB"/>
              </w:rPr>
              <w:t xml:space="preserve">HCFC-141b in imported pre-blended polyols </w:t>
            </w:r>
          </w:p>
        </w:tc>
        <w:tc>
          <w:tcPr>
            <w:tcW w:w="473" w:type="pct"/>
            <w:tcBorders>
              <w:top w:val="single" w:sz="4" w:space="0" w:color="auto"/>
              <w:left w:val="nil"/>
              <w:bottom w:val="single" w:sz="4" w:space="0" w:color="auto"/>
              <w:right w:val="single" w:sz="4" w:space="0" w:color="auto"/>
            </w:tcBorders>
            <w:shd w:val="clear" w:color="auto" w:fill="auto"/>
            <w:noWrap/>
          </w:tcPr>
          <w:p w14:paraId="55072EC4" w14:textId="09082D0A" w:rsidR="003B4DD5" w:rsidRPr="001A6445" w:rsidRDefault="003B4DD5" w:rsidP="001763CC">
            <w:pPr>
              <w:jc w:val="right"/>
              <w:rPr>
                <w:sz w:val="20"/>
                <w:szCs w:val="20"/>
                <w:lang w:val="en-GB"/>
              </w:rPr>
            </w:pPr>
            <w:r w:rsidRPr="001A6445">
              <w:rPr>
                <w:color w:val="000000" w:themeColor="text1"/>
                <w:sz w:val="20"/>
                <w:szCs w:val="20"/>
                <w:lang w:val="en-GB"/>
              </w:rPr>
              <w:t>1.</w:t>
            </w:r>
            <w:r w:rsidR="00E77927" w:rsidRPr="001A6445">
              <w:rPr>
                <w:color w:val="000000" w:themeColor="text1"/>
                <w:sz w:val="20"/>
                <w:szCs w:val="20"/>
                <w:lang w:val="en-GB"/>
              </w:rPr>
              <w:t>61</w:t>
            </w:r>
          </w:p>
        </w:tc>
        <w:tc>
          <w:tcPr>
            <w:tcW w:w="473" w:type="pct"/>
            <w:tcBorders>
              <w:top w:val="single" w:sz="4" w:space="0" w:color="auto"/>
              <w:left w:val="nil"/>
              <w:bottom w:val="single" w:sz="4" w:space="0" w:color="auto"/>
              <w:right w:val="single" w:sz="4" w:space="0" w:color="auto"/>
            </w:tcBorders>
            <w:shd w:val="clear" w:color="auto" w:fill="auto"/>
            <w:noWrap/>
          </w:tcPr>
          <w:p w14:paraId="0F9A017A" w14:textId="77777777" w:rsidR="003B4DD5" w:rsidRPr="001A6445" w:rsidRDefault="003B4DD5" w:rsidP="001763CC">
            <w:pPr>
              <w:jc w:val="right"/>
              <w:rPr>
                <w:sz w:val="20"/>
                <w:szCs w:val="20"/>
                <w:lang w:val="en-GB"/>
              </w:rPr>
            </w:pPr>
            <w:r w:rsidRPr="001A6445">
              <w:rPr>
                <w:sz w:val="20"/>
                <w:szCs w:val="20"/>
                <w:lang w:val="en-GB"/>
              </w:rPr>
              <w:t>0</w:t>
            </w:r>
          </w:p>
        </w:tc>
        <w:tc>
          <w:tcPr>
            <w:tcW w:w="473" w:type="pct"/>
            <w:tcBorders>
              <w:top w:val="single" w:sz="4" w:space="0" w:color="auto"/>
              <w:left w:val="nil"/>
              <w:bottom w:val="single" w:sz="4" w:space="0" w:color="auto"/>
              <w:right w:val="single" w:sz="4" w:space="0" w:color="auto"/>
            </w:tcBorders>
            <w:shd w:val="clear" w:color="auto" w:fill="auto"/>
            <w:noWrap/>
          </w:tcPr>
          <w:p w14:paraId="22376ADB" w14:textId="77777777" w:rsidR="003B4DD5" w:rsidRPr="001A6445" w:rsidRDefault="003B4DD5" w:rsidP="001763CC">
            <w:pPr>
              <w:jc w:val="right"/>
              <w:rPr>
                <w:rFonts w:eastAsiaTheme="minorHAnsi"/>
                <w:color w:val="000000"/>
                <w:sz w:val="20"/>
                <w:szCs w:val="20"/>
                <w:lang w:val="en-GB"/>
              </w:rPr>
            </w:pPr>
            <w:r w:rsidRPr="001A6445">
              <w:rPr>
                <w:rFonts w:eastAsiaTheme="minorHAnsi"/>
                <w:color w:val="000000"/>
                <w:sz w:val="20"/>
                <w:szCs w:val="20"/>
                <w:lang w:val="en-GB"/>
              </w:rPr>
              <w:t>0</w:t>
            </w:r>
          </w:p>
        </w:tc>
        <w:tc>
          <w:tcPr>
            <w:tcW w:w="473" w:type="pct"/>
            <w:tcBorders>
              <w:top w:val="single" w:sz="4" w:space="0" w:color="auto"/>
              <w:left w:val="nil"/>
              <w:bottom w:val="single" w:sz="4" w:space="0" w:color="auto"/>
              <w:right w:val="single" w:sz="4" w:space="0" w:color="auto"/>
            </w:tcBorders>
          </w:tcPr>
          <w:p w14:paraId="430B1C9D" w14:textId="77777777" w:rsidR="003B4DD5" w:rsidRPr="001A6445" w:rsidRDefault="00290AC2" w:rsidP="001763CC">
            <w:pPr>
              <w:jc w:val="right"/>
              <w:rPr>
                <w:color w:val="000000" w:themeColor="text1"/>
                <w:sz w:val="20"/>
                <w:szCs w:val="20"/>
                <w:lang w:val="en-GB"/>
              </w:rPr>
            </w:pPr>
            <w:r w:rsidRPr="001A6445">
              <w:rPr>
                <w:color w:val="000000" w:themeColor="text1"/>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tcPr>
          <w:p w14:paraId="1C5590B3" w14:textId="77777777" w:rsidR="003B4DD5" w:rsidRPr="001A6445" w:rsidRDefault="00290AC2" w:rsidP="001763CC">
            <w:pPr>
              <w:jc w:val="right"/>
              <w:rPr>
                <w:rFonts w:eastAsiaTheme="minorHAnsi"/>
                <w:color w:val="000000"/>
                <w:sz w:val="20"/>
                <w:szCs w:val="20"/>
                <w:lang w:val="en-GB"/>
              </w:rPr>
            </w:pPr>
            <w:r w:rsidRPr="001A6445">
              <w:rPr>
                <w:rFonts w:eastAsiaTheme="minorHAnsi"/>
                <w:color w:val="000000"/>
                <w:sz w:val="20"/>
                <w:szCs w:val="20"/>
                <w:lang w:val="en-GB"/>
              </w:rPr>
              <w:t>0</w:t>
            </w:r>
          </w:p>
        </w:tc>
        <w:tc>
          <w:tcPr>
            <w:tcW w:w="669" w:type="pct"/>
            <w:tcBorders>
              <w:top w:val="single" w:sz="4" w:space="0" w:color="auto"/>
              <w:left w:val="single" w:sz="4" w:space="0" w:color="auto"/>
              <w:bottom w:val="single" w:sz="4" w:space="0" w:color="auto"/>
              <w:right w:val="single" w:sz="4" w:space="0" w:color="auto"/>
            </w:tcBorders>
            <w:shd w:val="clear" w:color="auto" w:fill="auto"/>
            <w:noWrap/>
          </w:tcPr>
          <w:p w14:paraId="199CD874" w14:textId="77777777" w:rsidR="003B4DD5" w:rsidRPr="001A6445" w:rsidRDefault="003B4DD5" w:rsidP="001763CC">
            <w:pPr>
              <w:jc w:val="right"/>
              <w:rPr>
                <w:rFonts w:eastAsiaTheme="minorHAnsi"/>
                <w:color w:val="000000"/>
                <w:sz w:val="20"/>
                <w:szCs w:val="20"/>
                <w:lang w:val="en-GB"/>
              </w:rPr>
            </w:pPr>
            <w:r w:rsidRPr="001A6445">
              <w:rPr>
                <w:rFonts w:eastAsiaTheme="minorHAnsi"/>
                <w:color w:val="000000"/>
                <w:sz w:val="20"/>
                <w:szCs w:val="20"/>
                <w:lang w:val="en-GB"/>
              </w:rPr>
              <w:t>1.55*</w:t>
            </w:r>
          </w:p>
        </w:tc>
      </w:tr>
      <w:tr w:rsidR="003B4DD5" w:rsidRPr="001A6445" w14:paraId="5C12943E" w14:textId="77777777" w:rsidTr="003B4DD5">
        <w:tc>
          <w:tcPr>
            <w:tcW w:w="19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BBF650" w14:textId="77777777" w:rsidR="003B4DD5" w:rsidRPr="001A6445" w:rsidRDefault="003B4DD5" w:rsidP="001763CC">
            <w:pPr>
              <w:widowControl w:val="0"/>
              <w:rPr>
                <w:b/>
                <w:color w:val="000000"/>
                <w:sz w:val="20"/>
                <w:szCs w:val="20"/>
                <w:lang w:val="en-GB"/>
              </w:rPr>
            </w:pPr>
            <w:r w:rsidRPr="001A6445">
              <w:rPr>
                <w:b/>
                <w:color w:val="000000"/>
                <w:sz w:val="20"/>
                <w:szCs w:val="20"/>
                <w:lang w:val="en-GB"/>
              </w:rPr>
              <w:t>Total (ODP tonnes)</w:t>
            </w:r>
          </w:p>
        </w:tc>
        <w:tc>
          <w:tcPr>
            <w:tcW w:w="473" w:type="pct"/>
            <w:tcBorders>
              <w:top w:val="single" w:sz="4" w:space="0" w:color="auto"/>
              <w:left w:val="nil"/>
              <w:bottom w:val="single" w:sz="4" w:space="0" w:color="auto"/>
              <w:right w:val="single" w:sz="4" w:space="0" w:color="auto"/>
            </w:tcBorders>
            <w:shd w:val="clear" w:color="auto" w:fill="auto"/>
            <w:noWrap/>
            <w:vAlign w:val="bottom"/>
          </w:tcPr>
          <w:p w14:paraId="0BE55965" w14:textId="02F32B4C" w:rsidR="003B4DD5" w:rsidRPr="001A6445" w:rsidRDefault="00E44FE9" w:rsidP="001763CC">
            <w:pPr>
              <w:jc w:val="right"/>
              <w:rPr>
                <w:b/>
                <w:color w:val="000000"/>
                <w:sz w:val="20"/>
                <w:szCs w:val="20"/>
                <w:lang w:val="en-GB"/>
              </w:rPr>
            </w:pPr>
            <w:r w:rsidRPr="001A6445">
              <w:rPr>
                <w:b/>
                <w:color w:val="000000"/>
                <w:sz w:val="20"/>
                <w:szCs w:val="20"/>
                <w:lang w:val="en-GB"/>
              </w:rPr>
              <w:t>2.35</w:t>
            </w:r>
          </w:p>
        </w:tc>
        <w:tc>
          <w:tcPr>
            <w:tcW w:w="473" w:type="pct"/>
            <w:tcBorders>
              <w:top w:val="single" w:sz="4" w:space="0" w:color="auto"/>
              <w:left w:val="nil"/>
              <w:bottom w:val="single" w:sz="4" w:space="0" w:color="auto"/>
              <w:right w:val="single" w:sz="4" w:space="0" w:color="auto"/>
            </w:tcBorders>
            <w:shd w:val="clear" w:color="auto" w:fill="auto"/>
            <w:noWrap/>
            <w:vAlign w:val="bottom"/>
          </w:tcPr>
          <w:p w14:paraId="78A334C1" w14:textId="53CB6B15" w:rsidR="003B4DD5" w:rsidRPr="001A6445" w:rsidRDefault="003B4DD5" w:rsidP="001763CC">
            <w:pPr>
              <w:jc w:val="right"/>
              <w:rPr>
                <w:b/>
                <w:color w:val="000000"/>
                <w:sz w:val="20"/>
                <w:szCs w:val="20"/>
                <w:lang w:val="en-GB"/>
              </w:rPr>
            </w:pPr>
            <w:r w:rsidRPr="001A6445">
              <w:rPr>
                <w:b/>
                <w:color w:val="000000"/>
                <w:sz w:val="20"/>
                <w:szCs w:val="20"/>
                <w:lang w:val="en-GB"/>
              </w:rPr>
              <w:t>0.7</w:t>
            </w:r>
            <w:r w:rsidR="00440F22" w:rsidRPr="001A6445">
              <w:rPr>
                <w:b/>
                <w:color w:val="000000"/>
                <w:sz w:val="20"/>
                <w:szCs w:val="20"/>
                <w:lang w:val="en-GB"/>
              </w:rPr>
              <w:t>2</w:t>
            </w:r>
          </w:p>
        </w:tc>
        <w:tc>
          <w:tcPr>
            <w:tcW w:w="473" w:type="pct"/>
            <w:tcBorders>
              <w:top w:val="single" w:sz="4" w:space="0" w:color="auto"/>
              <w:left w:val="nil"/>
              <w:bottom w:val="single" w:sz="4" w:space="0" w:color="auto"/>
              <w:right w:val="single" w:sz="4" w:space="0" w:color="auto"/>
            </w:tcBorders>
            <w:shd w:val="clear" w:color="auto" w:fill="auto"/>
            <w:noWrap/>
          </w:tcPr>
          <w:p w14:paraId="282BD1BE" w14:textId="77777777" w:rsidR="003B4DD5" w:rsidRPr="001A6445" w:rsidRDefault="003B4DD5" w:rsidP="001763CC">
            <w:pPr>
              <w:widowControl w:val="0"/>
              <w:jc w:val="right"/>
              <w:rPr>
                <w:b/>
                <w:color w:val="000000"/>
                <w:sz w:val="20"/>
                <w:szCs w:val="20"/>
                <w:lang w:val="en-GB"/>
              </w:rPr>
            </w:pPr>
            <w:r w:rsidRPr="001A6445">
              <w:rPr>
                <w:b/>
                <w:color w:val="000000"/>
                <w:sz w:val="20"/>
                <w:szCs w:val="20"/>
                <w:lang w:val="en-GB"/>
              </w:rPr>
              <w:t>0.57</w:t>
            </w:r>
          </w:p>
        </w:tc>
        <w:tc>
          <w:tcPr>
            <w:tcW w:w="473" w:type="pct"/>
            <w:tcBorders>
              <w:top w:val="single" w:sz="4" w:space="0" w:color="auto"/>
              <w:left w:val="nil"/>
              <w:bottom w:val="single" w:sz="4" w:space="0" w:color="auto"/>
              <w:right w:val="single" w:sz="4" w:space="0" w:color="auto"/>
            </w:tcBorders>
            <w:vAlign w:val="bottom"/>
          </w:tcPr>
          <w:p w14:paraId="341A22CB" w14:textId="477C8878" w:rsidR="003B4DD5" w:rsidRPr="001A6445" w:rsidRDefault="00290AC2" w:rsidP="001763CC">
            <w:pPr>
              <w:jc w:val="right"/>
              <w:rPr>
                <w:b/>
                <w:color w:val="000000"/>
                <w:sz w:val="20"/>
                <w:szCs w:val="20"/>
                <w:lang w:val="en-GB"/>
              </w:rPr>
            </w:pPr>
            <w:r w:rsidRPr="001A6445">
              <w:rPr>
                <w:b/>
                <w:color w:val="000000"/>
                <w:sz w:val="20"/>
                <w:szCs w:val="20"/>
                <w:lang w:val="en-GB"/>
              </w:rPr>
              <w:fldChar w:fldCharType="begin"/>
            </w:r>
            <w:r w:rsidRPr="001A6445">
              <w:rPr>
                <w:b/>
                <w:color w:val="000000"/>
                <w:sz w:val="20"/>
                <w:szCs w:val="20"/>
                <w:lang w:val="en-GB"/>
              </w:rPr>
              <w:instrText xml:space="preserve"> =SUM(ABOVE) </w:instrText>
            </w:r>
            <w:r w:rsidRPr="001A6445">
              <w:rPr>
                <w:b/>
                <w:color w:val="000000"/>
                <w:sz w:val="20"/>
                <w:szCs w:val="20"/>
                <w:lang w:val="en-GB"/>
              </w:rPr>
              <w:fldChar w:fldCharType="separate"/>
            </w:r>
            <w:r w:rsidRPr="001A6445">
              <w:rPr>
                <w:b/>
                <w:noProof/>
                <w:color w:val="000000"/>
                <w:sz w:val="20"/>
                <w:szCs w:val="20"/>
                <w:lang w:val="en-GB"/>
              </w:rPr>
              <w:t>0.</w:t>
            </w:r>
            <w:r w:rsidR="00F110A7" w:rsidRPr="001A6445">
              <w:rPr>
                <w:b/>
                <w:noProof/>
                <w:color w:val="000000"/>
                <w:sz w:val="20"/>
                <w:szCs w:val="20"/>
                <w:lang w:val="en-GB"/>
              </w:rPr>
              <w:t>18</w:t>
            </w:r>
            <w:r w:rsidRPr="001A6445">
              <w:rPr>
                <w:b/>
                <w:color w:val="000000"/>
                <w:sz w:val="20"/>
                <w:szCs w:val="20"/>
                <w:lang w:val="en-GB"/>
              </w:rPr>
              <w:fldChar w:fldCharType="end"/>
            </w:r>
          </w:p>
        </w:tc>
        <w:tc>
          <w:tcPr>
            <w:tcW w:w="473" w:type="pct"/>
            <w:tcBorders>
              <w:top w:val="single" w:sz="4" w:space="0" w:color="auto"/>
              <w:left w:val="single" w:sz="4" w:space="0" w:color="auto"/>
              <w:bottom w:val="single" w:sz="4" w:space="0" w:color="auto"/>
              <w:right w:val="single" w:sz="4" w:space="0" w:color="auto"/>
            </w:tcBorders>
          </w:tcPr>
          <w:p w14:paraId="69B58522" w14:textId="77777777" w:rsidR="003B4DD5" w:rsidRPr="001A6445" w:rsidRDefault="00290AC2" w:rsidP="001763CC">
            <w:pPr>
              <w:widowControl w:val="0"/>
              <w:jc w:val="right"/>
              <w:rPr>
                <w:b/>
                <w:color w:val="000000"/>
                <w:sz w:val="20"/>
                <w:szCs w:val="20"/>
                <w:lang w:val="en-GB"/>
              </w:rPr>
            </w:pPr>
            <w:r w:rsidRPr="001A6445">
              <w:rPr>
                <w:b/>
                <w:color w:val="000000"/>
                <w:sz w:val="20"/>
                <w:szCs w:val="20"/>
                <w:lang w:val="en-GB"/>
              </w:rPr>
              <w:fldChar w:fldCharType="begin"/>
            </w:r>
            <w:r w:rsidRPr="001A6445">
              <w:rPr>
                <w:b/>
                <w:color w:val="000000"/>
                <w:sz w:val="20"/>
                <w:szCs w:val="20"/>
                <w:lang w:val="en-GB"/>
              </w:rPr>
              <w:instrText xml:space="preserve"> =SUM(ABOVE) </w:instrText>
            </w:r>
            <w:r w:rsidRPr="001A6445">
              <w:rPr>
                <w:b/>
                <w:color w:val="000000"/>
                <w:sz w:val="20"/>
                <w:szCs w:val="20"/>
                <w:lang w:val="en-GB"/>
              </w:rPr>
              <w:fldChar w:fldCharType="separate"/>
            </w:r>
            <w:r w:rsidRPr="001A6445">
              <w:rPr>
                <w:b/>
                <w:noProof/>
                <w:color w:val="000000"/>
                <w:sz w:val="20"/>
                <w:szCs w:val="20"/>
                <w:lang w:val="en-GB"/>
              </w:rPr>
              <w:t>0.27</w:t>
            </w:r>
            <w:r w:rsidRPr="001A6445">
              <w:rPr>
                <w:b/>
                <w:color w:val="000000"/>
                <w:sz w:val="20"/>
                <w:szCs w:val="20"/>
                <w:lang w:val="en-GB"/>
              </w:rPr>
              <w:fldChar w:fldCharType="end"/>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C15CD0" w14:textId="01AD63C6" w:rsidR="003B4DD5" w:rsidRPr="001A6445" w:rsidRDefault="004E7AEA" w:rsidP="001763CC">
            <w:pPr>
              <w:widowControl w:val="0"/>
              <w:jc w:val="right"/>
              <w:rPr>
                <w:b/>
                <w:color w:val="000000"/>
                <w:sz w:val="20"/>
                <w:szCs w:val="20"/>
                <w:lang w:val="en-GB"/>
              </w:rPr>
            </w:pPr>
            <w:r w:rsidRPr="001A6445">
              <w:rPr>
                <w:b/>
                <w:color w:val="000000"/>
                <w:sz w:val="20"/>
                <w:szCs w:val="20"/>
                <w:lang w:val="en-GB"/>
              </w:rPr>
              <w:t>3.35</w:t>
            </w:r>
          </w:p>
        </w:tc>
      </w:tr>
    </w:tbl>
    <w:p w14:paraId="2AC7F8E8" w14:textId="77777777" w:rsidR="002C7075" w:rsidRPr="001A6445" w:rsidRDefault="002C7075" w:rsidP="001763CC">
      <w:pPr>
        <w:rPr>
          <w:sz w:val="16"/>
          <w:szCs w:val="16"/>
          <w:lang w:val="en-GB"/>
        </w:rPr>
      </w:pPr>
      <w:r w:rsidRPr="001A6445">
        <w:rPr>
          <w:sz w:val="16"/>
          <w:szCs w:val="16"/>
          <w:lang w:val="en-GB"/>
        </w:rPr>
        <w:t>*Average consumption between 2007 and 2009</w:t>
      </w:r>
    </w:p>
    <w:p w14:paraId="54A498E6" w14:textId="77777777" w:rsidR="002C7075" w:rsidRPr="001A6445" w:rsidRDefault="002C7075" w:rsidP="001763CC">
      <w:pPr>
        <w:rPr>
          <w:sz w:val="22"/>
          <w:szCs w:val="22"/>
          <w:lang w:val="en-GB"/>
        </w:rPr>
      </w:pPr>
    </w:p>
    <w:p w14:paraId="0B11F6B4" w14:textId="36DAE00D" w:rsidR="00CB4E86" w:rsidRPr="001A6445" w:rsidRDefault="00912810" w:rsidP="001763CC">
      <w:pPr>
        <w:pStyle w:val="Heading1"/>
      </w:pPr>
      <w:r w:rsidRPr="001A6445">
        <w:t>The HCFC consumption in 201</w:t>
      </w:r>
      <w:r w:rsidR="007C6091" w:rsidRPr="001A6445">
        <w:t>6</w:t>
      </w:r>
      <w:r w:rsidRPr="001A6445">
        <w:t xml:space="preserve"> (0.</w:t>
      </w:r>
      <w:r w:rsidR="007C6091" w:rsidRPr="001A6445">
        <w:t>2</w:t>
      </w:r>
      <w:r w:rsidRPr="001A6445">
        <w:t>7</w:t>
      </w:r>
      <w:r w:rsidR="006955D2">
        <w:t> ODP tonnes</w:t>
      </w:r>
      <w:r w:rsidRPr="001A6445">
        <w:t xml:space="preserve">) was </w:t>
      </w:r>
      <w:r w:rsidR="00086A12" w:rsidRPr="001A6445">
        <w:t xml:space="preserve">85 </w:t>
      </w:r>
      <w:r w:rsidR="007C6091" w:rsidRPr="001A6445">
        <w:t xml:space="preserve">and </w:t>
      </w:r>
      <w:r w:rsidR="004741DF" w:rsidRPr="001A6445">
        <w:t xml:space="preserve">82 </w:t>
      </w:r>
      <w:r w:rsidRPr="001A6445">
        <w:t>per cent lower than the b</w:t>
      </w:r>
      <w:r w:rsidR="00086A12" w:rsidRPr="001A6445">
        <w:t xml:space="preserve">aseline </w:t>
      </w:r>
      <w:r w:rsidR="003F75C0">
        <w:t xml:space="preserve">for compliance </w:t>
      </w:r>
      <w:r w:rsidR="00086A12" w:rsidRPr="001A6445">
        <w:t>(1.8</w:t>
      </w:r>
      <w:r w:rsidR="006955D2">
        <w:t> ODP tonnes</w:t>
      </w:r>
      <w:r w:rsidR="00086A12" w:rsidRPr="001A6445">
        <w:t xml:space="preserve">) and the maximum allowable consumption </w:t>
      </w:r>
      <w:r w:rsidR="002A568A">
        <w:t xml:space="preserve">in the Agreement with the Executive Committee </w:t>
      </w:r>
      <w:r w:rsidR="00086A12" w:rsidRPr="001A6445">
        <w:t xml:space="preserve">in </w:t>
      </w:r>
      <w:r w:rsidRPr="001A6445">
        <w:t>201</w:t>
      </w:r>
      <w:r w:rsidR="00A41721" w:rsidRPr="001A6445">
        <w:t>6</w:t>
      </w:r>
      <w:r w:rsidRPr="001A6445">
        <w:t xml:space="preserve"> (1.</w:t>
      </w:r>
      <w:r w:rsidR="004741DF" w:rsidRPr="001A6445">
        <w:t>53</w:t>
      </w:r>
      <w:r w:rsidR="006955D2">
        <w:t> ODP tonnes</w:t>
      </w:r>
      <w:r w:rsidRPr="001A6445">
        <w:t xml:space="preserve">), respectively. </w:t>
      </w:r>
      <w:r w:rsidR="00FD3083" w:rsidRPr="001A6445">
        <w:t>T</w:t>
      </w:r>
      <w:r w:rsidR="00CB4E86" w:rsidRPr="001A6445">
        <w:t>he decreas</w:t>
      </w:r>
      <w:r w:rsidR="00FD3083" w:rsidRPr="001A6445">
        <w:t>e</w:t>
      </w:r>
      <w:r w:rsidR="00CB4E86" w:rsidRPr="001A6445">
        <w:t xml:space="preserve"> in consumption is due to a combination of the environmental tax (</w:t>
      </w:r>
      <w:r w:rsidR="001763CC">
        <w:t>US $</w:t>
      </w:r>
      <w:r w:rsidR="00CB4E86" w:rsidRPr="001A6445">
        <w:t>1.</w:t>
      </w:r>
      <w:r w:rsidR="0049729E" w:rsidRPr="001A6445">
        <w:t>13</w:t>
      </w:r>
      <w:r w:rsidR="00CB4E86" w:rsidRPr="001A6445">
        <w:t>/kg)</w:t>
      </w:r>
      <w:r w:rsidR="0049729E" w:rsidRPr="001A6445">
        <w:rPr>
          <w:rStyle w:val="FootnoteReference"/>
        </w:rPr>
        <w:footnoteReference w:id="2"/>
      </w:r>
      <w:r w:rsidR="00CB4E86" w:rsidRPr="001A6445">
        <w:t xml:space="preserve"> on the import of HCFCs</w:t>
      </w:r>
      <w:r w:rsidR="002A568A">
        <w:t>,</w:t>
      </w:r>
      <w:r w:rsidR="00CB4E86" w:rsidRPr="001A6445">
        <w:t xml:space="preserve"> the regulatory measures that have been put in place, including those related to recovery and recycling (R&amp;R) and rules to prevent and minimize refrigerant emissions during servicing</w:t>
      </w:r>
      <w:r w:rsidR="002A568A">
        <w:t>, and the implementation of activities in the refrigeration servicing sector</w:t>
      </w:r>
      <w:r w:rsidR="00CB4E86" w:rsidRPr="001A6445">
        <w:t xml:space="preserve">. A slight increase in 2016 is attributed to </w:t>
      </w:r>
      <w:r w:rsidR="00FD3083" w:rsidRPr="001A6445">
        <w:t>a</w:t>
      </w:r>
      <w:r w:rsidR="00CB4E86" w:rsidRPr="001A6445">
        <w:t xml:space="preserve"> higher demand for HCFC-22. </w:t>
      </w:r>
    </w:p>
    <w:p w14:paraId="34F7D321" w14:textId="77777777" w:rsidR="00C57806" w:rsidRPr="001A6445" w:rsidRDefault="00C57806" w:rsidP="001763CC">
      <w:pPr>
        <w:rPr>
          <w:i/>
          <w:sz w:val="22"/>
          <w:szCs w:val="22"/>
          <w:lang w:val="en-GB"/>
        </w:rPr>
      </w:pPr>
      <w:r w:rsidRPr="001A6445">
        <w:rPr>
          <w:i/>
          <w:sz w:val="22"/>
          <w:szCs w:val="22"/>
          <w:lang w:val="en-GB"/>
        </w:rPr>
        <w:t>Verification report</w:t>
      </w:r>
    </w:p>
    <w:p w14:paraId="226B5D1A" w14:textId="77777777" w:rsidR="00C57806" w:rsidRPr="001A6445" w:rsidRDefault="00C57806" w:rsidP="006955D2">
      <w:pPr>
        <w:rPr>
          <w:sz w:val="22"/>
          <w:szCs w:val="22"/>
          <w:lang w:val="en-GB"/>
        </w:rPr>
      </w:pPr>
    </w:p>
    <w:p w14:paraId="0BDF6632" w14:textId="2DB668C7" w:rsidR="00C57806" w:rsidRPr="001A6445" w:rsidRDefault="00C57806" w:rsidP="006955D2">
      <w:pPr>
        <w:pStyle w:val="Heading1"/>
      </w:pPr>
      <w:r w:rsidRPr="001A6445">
        <w:t>The verification report confirmed that the Government is implementing a licensing and quota system for HCFC imports and exports and that the</w:t>
      </w:r>
      <w:r w:rsidR="00936737" w:rsidRPr="001A6445">
        <w:t xml:space="preserve"> total consumption of HCFCs was </w:t>
      </w:r>
      <w:r w:rsidR="00E602B8" w:rsidRPr="001A6445">
        <w:t>0.18 ODP tonnes and 0.27</w:t>
      </w:r>
      <w:r w:rsidR="006955D2">
        <w:t> ODP tonnes</w:t>
      </w:r>
      <w:r w:rsidR="00E602B8" w:rsidRPr="001A6445">
        <w:t xml:space="preserve"> </w:t>
      </w:r>
      <w:r w:rsidR="00936737" w:rsidRPr="001A6445">
        <w:t xml:space="preserve">in 2015 and </w:t>
      </w:r>
      <w:r w:rsidRPr="001A6445">
        <w:t>2016</w:t>
      </w:r>
      <w:r w:rsidR="00E93663" w:rsidRPr="001A6445">
        <w:t>,</w:t>
      </w:r>
      <w:r w:rsidR="00936737" w:rsidRPr="001A6445">
        <w:t xml:space="preserve"> respectively</w:t>
      </w:r>
      <w:r w:rsidRPr="001A6445">
        <w:t xml:space="preserve">. The verification concluded that </w:t>
      </w:r>
      <w:r w:rsidR="003B4DD5" w:rsidRPr="001A6445">
        <w:t xml:space="preserve">the </w:t>
      </w:r>
      <w:r w:rsidR="001A6445">
        <w:t>f</w:t>
      </w:r>
      <w:r w:rsidR="003B4DD5" w:rsidRPr="001A6445">
        <w:t>ormer Yugoslav Republic of Macedonia</w:t>
      </w:r>
      <w:r w:rsidR="0078208B" w:rsidRPr="001A6445">
        <w:t xml:space="preserve"> has all necessary legislation in place, </w:t>
      </w:r>
      <w:r w:rsidR="00FD3083" w:rsidRPr="001A6445">
        <w:t xml:space="preserve">the </w:t>
      </w:r>
      <w:r w:rsidR="0078208B" w:rsidRPr="001A6445">
        <w:t xml:space="preserve">training programme </w:t>
      </w:r>
      <w:r w:rsidR="00D44A0D">
        <w:t xml:space="preserve">for service technicians </w:t>
      </w:r>
      <w:r w:rsidR="0078208B" w:rsidRPr="001A6445">
        <w:t xml:space="preserve">is well organised and </w:t>
      </w:r>
      <w:r w:rsidR="00FD3083" w:rsidRPr="001A6445">
        <w:t xml:space="preserve">the </w:t>
      </w:r>
      <w:r w:rsidR="0078208B" w:rsidRPr="001A6445">
        <w:t xml:space="preserve">R&amp;R scheme is functioning well. </w:t>
      </w:r>
    </w:p>
    <w:p w14:paraId="1460450A" w14:textId="74753EC0" w:rsidR="00C57806" w:rsidRPr="001A6445" w:rsidDel="00AD7086" w:rsidRDefault="00C57806" w:rsidP="006955D2">
      <w:pPr>
        <w:keepNext/>
        <w:keepLines/>
        <w:rPr>
          <w:i/>
          <w:sz w:val="22"/>
          <w:szCs w:val="22"/>
          <w:lang w:val="en-GB"/>
        </w:rPr>
      </w:pPr>
      <w:r w:rsidRPr="001A6445" w:rsidDel="00AD7086">
        <w:rPr>
          <w:i/>
          <w:sz w:val="22"/>
          <w:szCs w:val="22"/>
          <w:lang w:val="en-GB"/>
        </w:rPr>
        <w:t>Country programme (CP) implementation report</w:t>
      </w:r>
    </w:p>
    <w:p w14:paraId="4C453EF0" w14:textId="50F5394B" w:rsidR="00C57806" w:rsidRPr="001A6445" w:rsidDel="00AD7086" w:rsidRDefault="00C57806" w:rsidP="006955D2">
      <w:pPr>
        <w:keepNext/>
        <w:keepLines/>
        <w:rPr>
          <w:lang w:val="en-GB"/>
        </w:rPr>
      </w:pPr>
    </w:p>
    <w:p w14:paraId="6CC22865" w14:textId="4C467B63" w:rsidR="00AF4B87" w:rsidRPr="001A6445" w:rsidDel="00AD7086" w:rsidRDefault="00C57806" w:rsidP="006955D2">
      <w:pPr>
        <w:pStyle w:val="Heading1"/>
        <w:keepNext/>
        <w:keepLines/>
        <w:rPr>
          <w:u w:val="single"/>
        </w:rPr>
      </w:pPr>
      <w:r w:rsidRPr="001A6445" w:rsidDel="00AD7086">
        <w:lastRenderedPageBreak/>
        <w:t xml:space="preserve">The Government of </w:t>
      </w:r>
      <w:r w:rsidR="003B4DD5" w:rsidRPr="001A6445" w:rsidDel="00AD7086">
        <w:t xml:space="preserve">the </w:t>
      </w:r>
      <w:r w:rsidR="001A6445" w:rsidDel="00AD7086">
        <w:t>f</w:t>
      </w:r>
      <w:r w:rsidR="003B4DD5" w:rsidRPr="001A6445" w:rsidDel="00AD7086">
        <w:t xml:space="preserve">ormer Yugoslav Republic of Macedonia </w:t>
      </w:r>
      <w:r w:rsidRPr="001A6445" w:rsidDel="00AD7086">
        <w:t xml:space="preserve">reported HCFC sector consumption data under the 2016 CP implementation report </w:t>
      </w:r>
      <w:r w:rsidR="00DC6BAE" w:rsidRPr="001A6445" w:rsidDel="00AD7086">
        <w:t>that</w:t>
      </w:r>
      <w:r w:rsidRPr="001A6445" w:rsidDel="00AD7086">
        <w:t xml:space="preserve"> is consistent with the data reported under Article 7</w:t>
      </w:r>
      <w:r w:rsidR="00121F0A" w:rsidDel="00AD7086">
        <w:t xml:space="preserve"> of the Montreal Protocol</w:t>
      </w:r>
      <w:r w:rsidRPr="001A6445" w:rsidDel="00AD7086">
        <w:t xml:space="preserve">. </w:t>
      </w:r>
    </w:p>
    <w:p w14:paraId="003FD229" w14:textId="550D8439" w:rsidR="00C57806" w:rsidRPr="001A6445" w:rsidRDefault="00C57806" w:rsidP="001763CC">
      <w:pPr>
        <w:pStyle w:val="Heading1"/>
        <w:numPr>
          <w:ilvl w:val="0"/>
          <w:numId w:val="0"/>
        </w:numPr>
        <w:rPr>
          <w:u w:val="single"/>
        </w:rPr>
      </w:pPr>
      <w:r w:rsidRPr="001A6445">
        <w:rPr>
          <w:u w:val="single"/>
        </w:rPr>
        <w:t xml:space="preserve">Progress report on the implementation of the </w:t>
      </w:r>
      <w:r w:rsidR="00A030B6" w:rsidRPr="001A6445">
        <w:rPr>
          <w:u w:val="single"/>
        </w:rPr>
        <w:t>sixth</w:t>
      </w:r>
      <w:r w:rsidRPr="001A6445">
        <w:rPr>
          <w:u w:val="single"/>
        </w:rPr>
        <w:t xml:space="preserve"> tranche of the HPMP</w:t>
      </w:r>
    </w:p>
    <w:p w14:paraId="2B6E212C" w14:textId="77777777" w:rsidR="00C57806" w:rsidRPr="001A6445" w:rsidRDefault="00C57806" w:rsidP="001763CC">
      <w:pPr>
        <w:rPr>
          <w:i/>
          <w:sz w:val="22"/>
          <w:szCs w:val="22"/>
          <w:lang w:val="en-GB"/>
        </w:rPr>
      </w:pPr>
      <w:r w:rsidRPr="001A6445">
        <w:rPr>
          <w:i/>
          <w:sz w:val="22"/>
          <w:szCs w:val="22"/>
          <w:lang w:val="en-GB"/>
        </w:rPr>
        <w:t>Legal framework</w:t>
      </w:r>
    </w:p>
    <w:p w14:paraId="3AFB6A41" w14:textId="77777777" w:rsidR="00C57806" w:rsidRPr="001A6445" w:rsidRDefault="00C57806" w:rsidP="001763CC">
      <w:pPr>
        <w:rPr>
          <w:sz w:val="22"/>
          <w:szCs w:val="22"/>
          <w:lang w:val="en-GB"/>
        </w:rPr>
      </w:pPr>
    </w:p>
    <w:p w14:paraId="3104E6CE" w14:textId="2202F1F5" w:rsidR="0001153E" w:rsidRPr="001A6445" w:rsidRDefault="00F25F2D" w:rsidP="001763CC">
      <w:pPr>
        <w:pStyle w:val="Heading1"/>
      </w:pPr>
      <w:r w:rsidRPr="001A6445">
        <w:t xml:space="preserve">The following </w:t>
      </w:r>
      <w:r w:rsidR="00621DF1" w:rsidRPr="001A6445">
        <w:t xml:space="preserve">regulatory measures have been implemented: </w:t>
      </w:r>
      <w:r w:rsidR="007C517A" w:rsidRPr="001A6445">
        <w:t>environmental tax for import of HCFC-22 was established in 2011</w:t>
      </w:r>
      <w:r w:rsidR="00DE40C6" w:rsidRPr="001A6445">
        <w:t>;</w:t>
      </w:r>
      <w:r w:rsidR="007C517A" w:rsidRPr="001A6445">
        <w:t xml:space="preserve"> the import and export of HCFC-based equipment was banned in 2012</w:t>
      </w:r>
      <w:r w:rsidR="00DE40C6" w:rsidRPr="001A6445">
        <w:t>; the order prohibiting trade of refrigerants in non-refillable containers entered into force on 1</w:t>
      </w:r>
      <w:r w:rsidR="00336271">
        <w:t> </w:t>
      </w:r>
      <w:r w:rsidR="00DE40C6" w:rsidRPr="001A6445">
        <w:t>January 2015; and</w:t>
      </w:r>
      <w:r w:rsidR="007C517A" w:rsidRPr="001A6445">
        <w:t xml:space="preserve"> </w:t>
      </w:r>
      <w:r w:rsidR="005440C6" w:rsidRPr="001A6445">
        <w:t xml:space="preserve">the amendment to </w:t>
      </w:r>
      <w:r w:rsidRPr="001A6445">
        <w:t xml:space="preserve">the </w:t>
      </w:r>
      <w:r w:rsidR="007C517A" w:rsidRPr="001A6445">
        <w:t xml:space="preserve">Law on Environment </w:t>
      </w:r>
      <w:r w:rsidR="005440C6" w:rsidRPr="001A6445">
        <w:t>establishing</w:t>
      </w:r>
      <w:r w:rsidR="007C517A" w:rsidRPr="001A6445">
        <w:t xml:space="preserve"> licensing for entities handling refrigeration and air-conditioning</w:t>
      </w:r>
      <w:r w:rsidR="00816323">
        <w:t xml:space="preserve"> (RAC)</w:t>
      </w:r>
      <w:r w:rsidR="007C517A" w:rsidRPr="001A6445">
        <w:t xml:space="preserve"> equipment</w:t>
      </w:r>
      <w:r w:rsidR="000A0183" w:rsidRPr="001A6445">
        <w:t xml:space="preserve"> per categor</w:t>
      </w:r>
      <w:r w:rsidR="00FD3083" w:rsidRPr="001A6445">
        <w:t>y</w:t>
      </w:r>
      <w:r w:rsidR="00DE40C6" w:rsidRPr="001A6445">
        <w:t xml:space="preserve"> </w:t>
      </w:r>
      <w:r w:rsidR="00980208" w:rsidRPr="001A6445">
        <w:t>entered into force on 1</w:t>
      </w:r>
      <w:r w:rsidR="00336271">
        <w:t> </w:t>
      </w:r>
      <w:r w:rsidR="00980208" w:rsidRPr="001A6445">
        <w:t>January 2017</w:t>
      </w:r>
      <w:r w:rsidR="00DE40C6" w:rsidRPr="001A6445">
        <w:t>.</w:t>
      </w:r>
      <w:r w:rsidR="007C517A" w:rsidRPr="001A6445">
        <w:t xml:space="preserve"> </w:t>
      </w:r>
    </w:p>
    <w:p w14:paraId="72731267" w14:textId="257CE841" w:rsidR="00F51A5A" w:rsidRPr="00D41A91" w:rsidRDefault="00712360" w:rsidP="00D41A91">
      <w:pPr>
        <w:pStyle w:val="Heading1"/>
        <w:rPr>
          <w:lang w:eastAsia="zh-CN"/>
        </w:rPr>
      </w:pPr>
      <w:r w:rsidRPr="00D41A91">
        <w:t xml:space="preserve">In addition, </w:t>
      </w:r>
      <w:r w:rsidR="003A6D80" w:rsidRPr="00D41A91">
        <w:t>rulebooks were developed</w:t>
      </w:r>
      <w:r w:rsidRPr="00D41A91">
        <w:t xml:space="preserve"> on</w:t>
      </w:r>
      <w:r w:rsidR="003A6D80" w:rsidRPr="00D41A91">
        <w:t xml:space="preserve">: </w:t>
      </w:r>
      <w:r w:rsidR="0001153E" w:rsidRPr="00D41A91">
        <w:rPr>
          <w:lang w:eastAsia="en-GB"/>
        </w:rPr>
        <w:t>report</w:t>
      </w:r>
      <w:r w:rsidR="00D26689" w:rsidRPr="00D41A91">
        <w:rPr>
          <w:lang w:eastAsia="en-GB"/>
        </w:rPr>
        <w:t>ing import and export of ODS</w:t>
      </w:r>
      <w:r w:rsidR="0001153E" w:rsidRPr="00D41A91">
        <w:rPr>
          <w:lang w:eastAsia="en-GB"/>
        </w:rPr>
        <w:t>;</w:t>
      </w:r>
      <w:r w:rsidR="000A0183" w:rsidRPr="00D41A91">
        <w:t xml:space="preserve"> </w:t>
      </w:r>
      <w:r w:rsidR="000A0183" w:rsidRPr="00D41A91">
        <w:rPr>
          <w:lang w:eastAsia="en-GB"/>
        </w:rPr>
        <w:t>the manner of ODSs R&amp;R;</w:t>
      </w:r>
      <w:r w:rsidR="0001153E" w:rsidRPr="00D41A91">
        <w:t xml:space="preserve"> </w:t>
      </w:r>
      <w:r w:rsidR="0001153E" w:rsidRPr="00D41A91">
        <w:rPr>
          <w:lang w:eastAsia="en-GB"/>
        </w:rPr>
        <w:t xml:space="preserve">reporting </w:t>
      </w:r>
      <w:r w:rsidR="0001153E" w:rsidRPr="00D41A91">
        <w:t xml:space="preserve">on types and quantities of the </w:t>
      </w:r>
      <w:r w:rsidR="00D26689" w:rsidRPr="00D41A91">
        <w:t>R&amp;R</w:t>
      </w:r>
      <w:r w:rsidR="0001153E" w:rsidRPr="00D41A91">
        <w:t xml:space="preserve"> refrigerants;</w:t>
      </w:r>
      <w:r w:rsidR="007114E6" w:rsidRPr="00D41A91">
        <w:t xml:space="preserve"> format and content of</w:t>
      </w:r>
      <w:r w:rsidR="0001153E" w:rsidRPr="00D41A91">
        <w:rPr>
          <w:rFonts w:eastAsia="Calibri"/>
        </w:rPr>
        <w:t xml:space="preserve"> </w:t>
      </w:r>
      <w:r w:rsidR="0001153E" w:rsidRPr="00D41A91">
        <w:t xml:space="preserve">training programme for handling, servicing, </w:t>
      </w:r>
      <w:r w:rsidR="0049729E" w:rsidRPr="00D41A91">
        <w:t>R&amp;R</w:t>
      </w:r>
      <w:r w:rsidR="0001153E" w:rsidRPr="00D41A91">
        <w:t xml:space="preserve"> of refrigerants and</w:t>
      </w:r>
      <w:r w:rsidR="007114E6" w:rsidRPr="00D41A91">
        <w:t>/or</w:t>
      </w:r>
      <w:r w:rsidRPr="00D41A91">
        <w:t xml:space="preserve"> </w:t>
      </w:r>
      <w:r w:rsidR="0001153E" w:rsidRPr="00D41A91">
        <w:t xml:space="preserve">equipment containing refrigerants; </w:t>
      </w:r>
      <w:r w:rsidR="00E0040F" w:rsidRPr="00D41A91">
        <w:rPr>
          <w:rFonts w:eastAsia="SimSun"/>
          <w:lang w:eastAsia="zh-CN"/>
        </w:rPr>
        <w:t xml:space="preserve">and </w:t>
      </w:r>
      <w:r w:rsidR="00F51A5A" w:rsidRPr="00D41A91">
        <w:rPr>
          <w:rFonts w:eastAsia="SimSun"/>
          <w:lang w:eastAsia="zh-CN"/>
        </w:rPr>
        <w:t xml:space="preserve">on the format of the </w:t>
      </w:r>
      <w:r w:rsidR="007114E6" w:rsidRPr="00D41A91">
        <w:rPr>
          <w:rFonts w:eastAsia="SimSun"/>
          <w:lang w:eastAsia="zh-CN"/>
        </w:rPr>
        <w:t>certificate</w:t>
      </w:r>
      <w:r w:rsidR="000A0183" w:rsidRPr="00D41A91">
        <w:rPr>
          <w:rFonts w:eastAsia="SimSun"/>
          <w:lang w:eastAsia="zh-CN"/>
        </w:rPr>
        <w:t xml:space="preserve"> </w:t>
      </w:r>
      <w:r w:rsidR="007114E6" w:rsidRPr="00D41A91">
        <w:rPr>
          <w:rFonts w:eastAsia="SimSun"/>
          <w:lang w:eastAsia="zh-CN"/>
        </w:rPr>
        <w:t xml:space="preserve">for completion of training for management </w:t>
      </w:r>
      <w:r w:rsidRPr="00D41A91">
        <w:rPr>
          <w:rFonts w:eastAsia="SimSun"/>
          <w:lang w:eastAsia="zh-CN"/>
        </w:rPr>
        <w:t xml:space="preserve">of refrigerants and </w:t>
      </w:r>
      <w:r w:rsidR="008F7190">
        <w:rPr>
          <w:rFonts w:eastAsia="SimSun"/>
          <w:lang w:eastAsia="zh-CN"/>
        </w:rPr>
        <w:t xml:space="preserve">RAC </w:t>
      </w:r>
      <w:r w:rsidRPr="00D41A91">
        <w:rPr>
          <w:rFonts w:eastAsia="SimSun"/>
          <w:lang w:eastAsia="zh-CN"/>
        </w:rPr>
        <w:t>equipment</w:t>
      </w:r>
      <w:r w:rsidR="008F7190">
        <w:rPr>
          <w:rFonts w:eastAsia="SimSun"/>
          <w:lang w:eastAsia="zh-CN"/>
        </w:rPr>
        <w:t>,</w:t>
      </w:r>
      <w:r w:rsidR="00F51A5A" w:rsidRPr="00D41A91">
        <w:rPr>
          <w:rFonts w:eastAsia="SimSun"/>
          <w:lang w:eastAsia="zh-CN"/>
        </w:rPr>
        <w:t xml:space="preserve"> </w:t>
      </w:r>
      <w:r w:rsidR="00BE14B3" w:rsidRPr="00D41A91">
        <w:rPr>
          <w:rFonts w:eastAsia="SimSun"/>
          <w:lang w:eastAsia="zh-CN"/>
        </w:rPr>
        <w:t xml:space="preserve">which </w:t>
      </w:r>
      <w:r w:rsidR="00F51A5A" w:rsidRPr="00D41A91">
        <w:rPr>
          <w:rFonts w:eastAsia="SimSun"/>
          <w:lang w:eastAsia="zh-CN"/>
        </w:rPr>
        <w:t xml:space="preserve">is one of the </w:t>
      </w:r>
      <w:r w:rsidR="00F51A5A" w:rsidRPr="00D41A91">
        <w:rPr>
          <w:lang w:eastAsia="zh-CN"/>
        </w:rPr>
        <w:t xml:space="preserve">conditions to obtain a license for </w:t>
      </w:r>
      <w:r w:rsidR="00463305" w:rsidRPr="00D41A91">
        <w:rPr>
          <w:lang w:eastAsia="zh-CN"/>
        </w:rPr>
        <w:t>refrigerants management</w:t>
      </w:r>
      <w:r w:rsidR="00F51A5A" w:rsidRPr="00D41A91">
        <w:rPr>
          <w:lang w:eastAsia="zh-CN"/>
        </w:rPr>
        <w:t>.</w:t>
      </w:r>
    </w:p>
    <w:p w14:paraId="4FDE0361" w14:textId="77777777" w:rsidR="00C57806" w:rsidRPr="001A6445" w:rsidRDefault="00C57806" w:rsidP="001763CC">
      <w:pPr>
        <w:pStyle w:val="Heading1"/>
        <w:numPr>
          <w:ilvl w:val="0"/>
          <w:numId w:val="0"/>
        </w:numPr>
        <w:rPr>
          <w:i/>
        </w:rPr>
      </w:pPr>
      <w:r w:rsidRPr="001A6445">
        <w:rPr>
          <w:i/>
        </w:rPr>
        <w:t>Manufacturing sector</w:t>
      </w:r>
    </w:p>
    <w:p w14:paraId="55C80E80" w14:textId="76002F2F" w:rsidR="000530A5" w:rsidRPr="00B8363E" w:rsidRDefault="00505979" w:rsidP="001763CC">
      <w:pPr>
        <w:pStyle w:val="Heading1"/>
      </w:pPr>
      <w:r w:rsidRPr="00B8363E">
        <w:t>Two foam enterprises (Koper-Negotino and Zlatna Rak</w:t>
      </w:r>
      <w:r w:rsidR="00DC6BAE" w:rsidRPr="00B8363E">
        <w:t>a) converted to methyl</w:t>
      </w:r>
      <w:r w:rsidRPr="00B8363E">
        <w:t xml:space="preserve"> formate</w:t>
      </w:r>
      <w:r w:rsidR="00B8363E" w:rsidRPr="00B8363E">
        <w:t xml:space="preserve"> (MF)</w:t>
      </w:r>
      <w:r w:rsidR="008B5F96" w:rsidRPr="00B8363E">
        <w:t xml:space="preserve"> phasing out 1.35</w:t>
      </w:r>
      <w:r w:rsidR="006955D2">
        <w:t> ODP tonnes</w:t>
      </w:r>
      <w:r w:rsidR="008B5F96" w:rsidRPr="00B8363E">
        <w:t xml:space="preserve"> of HCFC-141b</w:t>
      </w:r>
      <w:r w:rsidR="00E50EE4" w:rsidRPr="00B8363E">
        <w:t xml:space="preserve"> </w:t>
      </w:r>
      <w:r w:rsidR="00AD7086">
        <w:t xml:space="preserve">contained in imported pre-blended polyols </w:t>
      </w:r>
      <w:r w:rsidR="00E50EE4" w:rsidRPr="00B8363E">
        <w:t>prior to the implementation of the sixth tranche</w:t>
      </w:r>
      <w:r w:rsidRPr="00B8363E">
        <w:t>.</w:t>
      </w:r>
      <w:r w:rsidR="00366B33" w:rsidRPr="00B8363E">
        <w:t xml:space="preserve"> </w:t>
      </w:r>
      <w:r w:rsidR="00CB4E86" w:rsidRPr="00B8363E">
        <w:t>Two other enterprises (Sileks AD Co. and Frigoteknika)</w:t>
      </w:r>
      <w:r w:rsidR="00930A31" w:rsidRPr="00B8363E">
        <w:t xml:space="preserve"> </w:t>
      </w:r>
      <w:r w:rsidR="00CB4E86" w:rsidRPr="00B8363E">
        <w:t xml:space="preserve">are </w:t>
      </w:r>
      <w:r w:rsidR="00124EED" w:rsidRPr="00B8363E">
        <w:t xml:space="preserve">in the process of completing their conversion to </w:t>
      </w:r>
      <w:r w:rsidR="00B8363E" w:rsidRPr="00B8363E">
        <w:t>MF</w:t>
      </w:r>
      <w:r w:rsidR="00AD7086">
        <w:t xml:space="preserve"> by </w:t>
      </w:r>
      <w:r w:rsidR="00DA7AA3">
        <w:t>31 December 2018</w:t>
      </w:r>
      <w:r w:rsidR="00AD7086">
        <w:t xml:space="preserve"> phasing out an additional</w:t>
      </w:r>
      <w:r w:rsidR="00DA7AA3">
        <w:t xml:space="preserve"> </w:t>
      </w:r>
      <w:r w:rsidR="00584030">
        <w:t>0.39</w:t>
      </w:r>
      <w:r w:rsidR="006955D2">
        <w:t> </w:t>
      </w:r>
      <w:r w:rsidR="00AD7086">
        <w:t>ODP tonnes of HCFC-141b contained in imported pre-blended polyols</w:t>
      </w:r>
      <w:r w:rsidR="00CB4E86" w:rsidRPr="00B8363E">
        <w:t>.</w:t>
      </w:r>
    </w:p>
    <w:p w14:paraId="3C3217E6" w14:textId="38975BC6" w:rsidR="00C57806" w:rsidRPr="001A6445" w:rsidRDefault="00C57806" w:rsidP="001763CC">
      <w:pPr>
        <w:pStyle w:val="Heading1"/>
        <w:numPr>
          <w:ilvl w:val="0"/>
          <w:numId w:val="0"/>
        </w:numPr>
        <w:rPr>
          <w:i/>
        </w:rPr>
      </w:pPr>
      <w:r w:rsidRPr="001A6445">
        <w:rPr>
          <w:i/>
        </w:rPr>
        <w:t>Refrigeration servicing sector</w:t>
      </w:r>
    </w:p>
    <w:p w14:paraId="2E0AEA33" w14:textId="114A3727" w:rsidR="00DC32C1" w:rsidRPr="001A6445" w:rsidRDefault="00086A45" w:rsidP="0069726C">
      <w:pPr>
        <w:pStyle w:val="Heading1"/>
      </w:pPr>
      <w:r w:rsidRPr="001A6445">
        <w:t>The f</w:t>
      </w:r>
      <w:r w:rsidR="003C6B9C" w:rsidRPr="001A6445">
        <w:t>ollowing activities were implemented:</w:t>
      </w:r>
      <w:r w:rsidR="00C022A7" w:rsidRPr="001A6445">
        <w:t xml:space="preserve"> </w:t>
      </w:r>
      <w:r w:rsidR="00060A4C" w:rsidRPr="001A6445">
        <w:t xml:space="preserve">workshops were organized </w:t>
      </w:r>
      <w:r w:rsidRPr="001A6445">
        <w:t>for</w:t>
      </w:r>
      <w:r w:rsidR="00222D43" w:rsidRPr="001A6445">
        <w:t xml:space="preserve"> </w:t>
      </w:r>
      <w:r w:rsidR="00222D43" w:rsidRPr="001A6445">
        <w:rPr>
          <w:bCs/>
        </w:rPr>
        <w:t xml:space="preserve">172 </w:t>
      </w:r>
      <w:r w:rsidR="00222D43" w:rsidRPr="001A6445">
        <w:t>service technicians and 120 equipment owners and environmental inspectors covering</w:t>
      </w:r>
      <w:r w:rsidR="003C479E" w:rsidRPr="001A6445">
        <w:t>,</w:t>
      </w:r>
      <w:r w:rsidR="00222D43" w:rsidRPr="001A6445">
        <w:t xml:space="preserve"> </w:t>
      </w:r>
      <w:r w:rsidR="00AB433A" w:rsidRPr="001A6445">
        <w:rPr>
          <w:i/>
        </w:rPr>
        <w:t>inter alia</w:t>
      </w:r>
      <w:r w:rsidR="00AB433A" w:rsidRPr="001A6445">
        <w:t xml:space="preserve">, </w:t>
      </w:r>
      <w:r w:rsidR="00222D43" w:rsidRPr="001A6445">
        <w:t xml:space="preserve">log-booking and equipment </w:t>
      </w:r>
      <w:r w:rsidR="00B343E0" w:rsidRPr="001A6445">
        <w:t xml:space="preserve">management and </w:t>
      </w:r>
      <w:r w:rsidR="00222D43" w:rsidRPr="001A6445">
        <w:t>labelling</w:t>
      </w:r>
      <w:r w:rsidR="007E3666" w:rsidRPr="001A6445">
        <w:t xml:space="preserve">; six identifiers and ten leak-detectors were delivered to </w:t>
      </w:r>
      <w:r w:rsidR="00925FAA" w:rsidRPr="001A6445">
        <w:t>environmental</w:t>
      </w:r>
      <w:r w:rsidR="0073715E" w:rsidRPr="001A6445">
        <w:t xml:space="preserve"> inspectors; </w:t>
      </w:r>
      <w:r w:rsidR="009D10C8" w:rsidRPr="001A6445">
        <w:t>136</w:t>
      </w:r>
      <w:r w:rsidR="003C6B9C" w:rsidRPr="001A6445">
        <w:t xml:space="preserve"> additional refrigeration technicians were trained </w:t>
      </w:r>
      <w:r w:rsidR="009B6BCA" w:rsidRPr="00176CBC">
        <w:t>on</w:t>
      </w:r>
      <w:r w:rsidR="009B6BCA" w:rsidRPr="00EC76D3">
        <w:rPr>
          <w:i/>
        </w:rPr>
        <w:t xml:space="preserve"> inter alia</w:t>
      </w:r>
      <w:r w:rsidR="003C6B9C" w:rsidRPr="001A6445">
        <w:t xml:space="preserve"> </w:t>
      </w:r>
      <w:r w:rsidR="009B6BCA" w:rsidRPr="009B6BCA">
        <w:t xml:space="preserve">ODS legislation, R&amp;R, management of the equipment containing </w:t>
      </w:r>
      <w:r w:rsidR="0069726C" w:rsidRPr="0069726C">
        <w:t xml:space="preserve">three </w:t>
      </w:r>
      <w:r w:rsidR="009237E6">
        <w:t>and</w:t>
      </w:r>
      <w:r w:rsidR="0069726C" w:rsidRPr="0069726C">
        <w:t xml:space="preserve"> more </w:t>
      </w:r>
      <w:r w:rsidR="0069726C">
        <w:t>kg</w:t>
      </w:r>
      <w:r w:rsidR="0069726C" w:rsidRPr="0069726C">
        <w:t xml:space="preserve"> </w:t>
      </w:r>
      <w:r w:rsidR="0069726C">
        <w:t>of refrigerant</w:t>
      </w:r>
      <w:r w:rsidR="009B6BCA" w:rsidRPr="009B6BCA">
        <w:t xml:space="preserve"> and alternative refrigerants</w:t>
      </w:r>
      <w:r w:rsidR="00F215CA">
        <w:t xml:space="preserve"> </w:t>
      </w:r>
      <w:r w:rsidR="003C6B9C" w:rsidRPr="001A6445">
        <w:t xml:space="preserve">with the total number trained under stage I reaching </w:t>
      </w:r>
      <w:r w:rsidR="00E92BE2" w:rsidRPr="001A6445">
        <w:t>469</w:t>
      </w:r>
      <w:r w:rsidR="00DE40C6" w:rsidRPr="001A6445">
        <w:t xml:space="preserve">. </w:t>
      </w:r>
      <w:r w:rsidR="003C6B9C" w:rsidRPr="001A6445">
        <w:t xml:space="preserve">The amount of </w:t>
      </w:r>
      <w:r w:rsidR="006F54CD" w:rsidRPr="001A6445">
        <w:t>R&amp;R</w:t>
      </w:r>
      <w:r w:rsidR="003C6B9C" w:rsidRPr="001A6445">
        <w:t xml:space="preserve"> refrigerants reached </w:t>
      </w:r>
      <w:r w:rsidR="009D0EC5" w:rsidRPr="001A6445">
        <w:t>35,464.</w:t>
      </w:r>
      <w:r w:rsidR="00A33C8D" w:rsidRPr="001A6445">
        <w:t>8</w:t>
      </w:r>
      <w:r w:rsidR="003C6B9C" w:rsidRPr="001A6445">
        <w:t xml:space="preserve"> kg in 201</w:t>
      </w:r>
      <w:r w:rsidR="00A33C8D" w:rsidRPr="001A6445">
        <w:t>6</w:t>
      </w:r>
      <w:r w:rsidR="003C6B9C" w:rsidRPr="001A6445">
        <w:t xml:space="preserve"> (compared to </w:t>
      </w:r>
      <w:r w:rsidR="00A33C8D" w:rsidRPr="001A6445">
        <w:t>26,038.8</w:t>
      </w:r>
      <w:r w:rsidR="003C6B9C" w:rsidRPr="001A6445">
        <w:t xml:space="preserve"> kg in 201</w:t>
      </w:r>
      <w:r w:rsidR="00A33C8D" w:rsidRPr="001A6445">
        <w:t>5</w:t>
      </w:r>
      <w:r w:rsidR="003C6B9C" w:rsidRPr="001A6445">
        <w:t>), with the most common refrigerants (HCFC-22, HFC-134A, R</w:t>
      </w:r>
      <w:r w:rsidR="00336271">
        <w:noBreakHyphen/>
      </w:r>
      <w:r w:rsidR="003C6B9C" w:rsidRPr="001A6445">
        <w:t xml:space="preserve">404A, R-407C, and R-410A) accounting for </w:t>
      </w:r>
      <w:r w:rsidR="00B037E2" w:rsidRPr="001A6445">
        <w:t>almost</w:t>
      </w:r>
      <w:r w:rsidR="003C6B9C" w:rsidRPr="001A6445">
        <w:t xml:space="preserve"> all of this quantity (</w:t>
      </w:r>
      <w:r w:rsidR="00B037E2" w:rsidRPr="001A6445">
        <w:t>small amounts of CFC-12, R</w:t>
      </w:r>
      <w:r w:rsidR="00336271">
        <w:noBreakHyphen/>
      </w:r>
      <w:r w:rsidR="00B037E2" w:rsidRPr="001A6445">
        <w:t xml:space="preserve">403B, </w:t>
      </w:r>
      <w:r w:rsidR="003C6B9C" w:rsidRPr="001A6445">
        <w:t>R-502</w:t>
      </w:r>
      <w:r w:rsidR="00B037E2" w:rsidRPr="001A6445">
        <w:t xml:space="preserve"> and R-507</w:t>
      </w:r>
      <w:r w:rsidR="003C6B9C" w:rsidRPr="001A6445">
        <w:t xml:space="preserve"> were also recovered)</w:t>
      </w:r>
      <w:r w:rsidR="00904FE8" w:rsidRPr="001A6445">
        <w:t>.</w:t>
      </w:r>
    </w:p>
    <w:p w14:paraId="69174B0F" w14:textId="6C8CA0AE" w:rsidR="00C57806" w:rsidRPr="001A6445" w:rsidRDefault="00C57806" w:rsidP="001763CC">
      <w:pPr>
        <w:rPr>
          <w:i/>
          <w:sz w:val="22"/>
          <w:szCs w:val="22"/>
          <w:lang w:val="en-GB"/>
        </w:rPr>
      </w:pPr>
      <w:r w:rsidRPr="001A6445">
        <w:rPr>
          <w:i/>
          <w:sz w:val="22"/>
          <w:szCs w:val="22"/>
          <w:lang w:val="en-GB"/>
        </w:rPr>
        <w:t>Project implementation and monitoring unit (PMU)</w:t>
      </w:r>
      <w:r w:rsidR="00716E68" w:rsidRPr="001A6445">
        <w:rPr>
          <w:i/>
          <w:sz w:val="22"/>
          <w:szCs w:val="22"/>
          <w:lang w:val="en-GB"/>
        </w:rPr>
        <w:t xml:space="preserve"> </w:t>
      </w:r>
      <w:r w:rsidR="00673327" w:rsidRPr="001A6445">
        <w:rPr>
          <w:i/>
          <w:sz w:val="22"/>
          <w:szCs w:val="22"/>
          <w:lang w:val="en-GB"/>
        </w:rPr>
        <w:t xml:space="preserve">and </w:t>
      </w:r>
      <w:r w:rsidR="006955D2">
        <w:rPr>
          <w:i/>
          <w:sz w:val="22"/>
          <w:szCs w:val="22"/>
          <w:lang w:val="en-GB"/>
        </w:rPr>
        <w:t>IS</w:t>
      </w:r>
    </w:p>
    <w:p w14:paraId="3DA76EB1" w14:textId="77777777" w:rsidR="00C57806" w:rsidRPr="001A6445" w:rsidRDefault="00C57806" w:rsidP="001763CC">
      <w:pPr>
        <w:rPr>
          <w:sz w:val="22"/>
          <w:szCs w:val="22"/>
          <w:lang w:val="en-GB"/>
        </w:rPr>
      </w:pPr>
    </w:p>
    <w:p w14:paraId="1E866E02" w14:textId="67329600" w:rsidR="001F7A53" w:rsidRPr="001A6445" w:rsidRDefault="001F7A53" w:rsidP="00816323">
      <w:pPr>
        <w:pStyle w:val="Heading1"/>
      </w:pPr>
      <w:r w:rsidRPr="001A6445">
        <w:t xml:space="preserve">The </w:t>
      </w:r>
      <w:r w:rsidR="00B94590" w:rsidRPr="001A6445">
        <w:t xml:space="preserve">mandatory </w:t>
      </w:r>
      <w:r w:rsidRPr="001A6445">
        <w:t>log-book</w:t>
      </w:r>
      <w:r w:rsidR="00B94590" w:rsidRPr="001A6445">
        <w:t>ing</w:t>
      </w:r>
      <w:r w:rsidRPr="001A6445">
        <w:t xml:space="preserve"> under </w:t>
      </w:r>
      <w:r w:rsidR="00673327" w:rsidRPr="001A6445">
        <w:t>IS</w:t>
      </w:r>
      <w:r w:rsidR="00B94590" w:rsidRPr="001A6445">
        <w:t xml:space="preserve"> was implemented</w:t>
      </w:r>
      <w:r w:rsidRPr="001A6445">
        <w:t xml:space="preserve">: </w:t>
      </w:r>
      <w:r w:rsidR="005E3C91" w:rsidRPr="001A6445">
        <w:t xml:space="preserve">the </w:t>
      </w:r>
      <w:r w:rsidRPr="001A6445">
        <w:t xml:space="preserve">electronic database </w:t>
      </w:r>
      <w:r w:rsidR="005A6A01" w:rsidRPr="001A6445">
        <w:t xml:space="preserve">for equipment containing </w:t>
      </w:r>
      <w:r w:rsidR="006F54CD" w:rsidRPr="001A6445">
        <w:t>three</w:t>
      </w:r>
      <w:r w:rsidR="005A6A01" w:rsidRPr="001A6445">
        <w:t xml:space="preserve"> and more k</w:t>
      </w:r>
      <w:r w:rsidR="0069726C">
        <w:t>g</w:t>
      </w:r>
      <w:r w:rsidR="005A6A01" w:rsidRPr="001A6445">
        <w:t xml:space="preserve"> of refrigerant </w:t>
      </w:r>
      <w:r w:rsidRPr="001A6445">
        <w:t>was</w:t>
      </w:r>
      <w:r w:rsidR="004735E0" w:rsidRPr="001A6445">
        <w:t xml:space="preserve"> upgraded </w:t>
      </w:r>
      <w:r w:rsidR="00097BF0" w:rsidRPr="001A6445">
        <w:t xml:space="preserve">to include </w:t>
      </w:r>
      <w:r w:rsidR="005E3C91" w:rsidRPr="001A6445">
        <w:t xml:space="preserve">information </w:t>
      </w:r>
      <w:r w:rsidR="00B06AD4" w:rsidRPr="00B06AD4">
        <w:t xml:space="preserve"> </w:t>
      </w:r>
      <w:r w:rsidR="00B5151C">
        <w:t xml:space="preserve">on </w:t>
      </w:r>
      <w:r w:rsidR="00B06AD4" w:rsidRPr="00B06AD4">
        <w:t xml:space="preserve">subsectors of usage </w:t>
      </w:r>
      <w:r w:rsidR="00B06AD4">
        <w:t>of equipment, geographic location</w:t>
      </w:r>
      <w:r w:rsidR="00B06AD4" w:rsidRPr="00B06AD4">
        <w:t xml:space="preserve"> </w:t>
      </w:r>
      <w:r w:rsidR="00B06AD4">
        <w:t>of</w:t>
      </w:r>
      <w:r w:rsidR="00B06AD4" w:rsidRPr="00B06AD4">
        <w:t xml:space="preserve"> equipment </w:t>
      </w:r>
      <w:r w:rsidR="00B06AD4">
        <w:t xml:space="preserve">and status </w:t>
      </w:r>
      <w:r w:rsidR="00B06AD4" w:rsidRPr="00B06AD4">
        <w:t>of recording or labelling</w:t>
      </w:r>
      <w:r w:rsidR="005E3C91" w:rsidRPr="001A6445">
        <w:t xml:space="preserve">; </w:t>
      </w:r>
      <w:r w:rsidRPr="001A6445">
        <w:t xml:space="preserve">402 </w:t>
      </w:r>
      <w:r w:rsidR="00684DA6">
        <w:t>units</w:t>
      </w:r>
      <w:r w:rsidR="00B5151C">
        <w:t xml:space="preserve"> </w:t>
      </w:r>
      <w:r w:rsidR="00816323">
        <w:t xml:space="preserve">of </w:t>
      </w:r>
      <w:r w:rsidR="00816323" w:rsidRPr="00816323">
        <w:t xml:space="preserve">commercial, industrial and residential RAC equipment </w:t>
      </w:r>
      <w:r w:rsidR="00816323">
        <w:t xml:space="preserve"> </w:t>
      </w:r>
      <w:r w:rsidR="00601A4A" w:rsidRPr="001A6445">
        <w:t>were recorded in the database;</w:t>
      </w:r>
      <w:r w:rsidRPr="001A6445">
        <w:t xml:space="preserve"> </w:t>
      </w:r>
      <w:r w:rsidR="007F04F8" w:rsidRPr="001A6445">
        <w:t xml:space="preserve">the </w:t>
      </w:r>
      <w:r w:rsidR="00B8363E">
        <w:t>national ozone unit (</w:t>
      </w:r>
      <w:r w:rsidRPr="001A6445">
        <w:t>NOU</w:t>
      </w:r>
      <w:r w:rsidR="00B8363E">
        <w:t>)</w:t>
      </w:r>
      <w:r w:rsidRPr="001A6445">
        <w:t xml:space="preserve"> visited 33</w:t>
      </w:r>
      <w:r w:rsidR="0069726C">
        <w:t xml:space="preserve"> </w:t>
      </w:r>
      <w:r w:rsidRPr="001A6445">
        <w:t>equipment</w:t>
      </w:r>
      <w:r w:rsidR="0069726C">
        <w:t xml:space="preserve">, </w:t>
      </w:r>
      <w:r w:rsidRPr="001A6445">
        <w:t>owners in order to assist with equipment recording and label</w:t>
      </w:r>
      <w:r w:rsidR="009D0EC5" w:rsidRPr="001A6445">
        <w:t>l</w:t>
      </w:r>
      <w:r w:rsidRPr="001A6445">
        <w:t>ing; and online help</w:t>
      </w:r>
      <w:r w:rsidR="00B8363E">
        <w:t xml:space="preserve"> </w:t>
      </w:r>
      <w:r w:rsidRPr="001A6445">
        <w:t xml:space="preserve">desk was established for log-books and equipment labelling. </w:t>
      </w:r>
      <w:r w:rsidR="007F04F8" w:rsidRPr="001A6445">
        <w:t xml:space="preserve">The </w:t>
      </w:r>
      <w:r w:rsidRPr="001A6445">
        <w:t xml:space="preserve">NOU also implemented </w:t>
      </w:r>
      <w:r w:rsidR="007F04F8" w:rsidRPr="001A6445">
        <w:t>a</w:t>
      </w:r>
      <w:r w:rsidR="00B8363E">
        <w:t xml:space="preserve"> public</w:t>
      </w:r>
      <w:r w:rsidR="007F04F8" w:rsidRPr="001A6445">
        <w:t xml:space="preserve"> </w:t>
      </w:r>
      <w:r w:rsidRPr="001A6445">
        <w:t>awareness programme and participated in a number of meetings and workshops abroad.</w:t>
      </w:r>
    </w:p>
    <w:p w14:paraId="47BFD442" w14:textId="77777777" w:rsidR="00267FE8" w:rsidRDefault="00267FE8" w:rsidP="00D267CD">
      <w:pPr>
        <w:keepNext/>
        <w:keepLines/>
        <w:rPr>
          <w:sz w:val="22"/>
          <w:szCs w:val="22"/>
          <w:u w:val="single"/>
          <w:lang w:val="en-GB"/>
        </w:rPr>
      </w:pPr>
    </w:p>
    <w:p w14:paraId="253EC7F6" w14:textId="77777777" w:rsidR="00267FE8" w:rsidRDefault="00267FE8" w:rsidP="00D267CD">
      <w:pPr>
        <w:keepNext/>
        <w:keepLines/>
        <w:rPr>
          <w:sz w:val="22"/>
          <w:szCs w:val="22"/>
          <w:u w:val="single"/>
          <w:lang w:val="en-GB"/>
        </w:rPr>
      </w:pPr>
    </w:p>
    <w:p w14:paraId="67DB2E48" w14:textId="77777777" w:rsidR="00C57806" w:rsidRPr="001A6445" w:rsidRDefault="00C57806" w:rsidP="00D267CD">
      <w:pPr>
        <w:keepNext/>
        <w:keepLines/>
        <w:rPr>
          <w:sz w:val="22"/>
          <w:szCs w:val="22"/>
          <w:u w:val="single"/>
          <w:lang w:val="en-GB"/>
        </w:rPr>
      </w:pPr>
      <w:r w:rsidRPr="001A6445">
        <w:rPr>
          <w:sz w:val="22"/>
          <w:szCs w:val="22"/>
          <w:u w:val="single"/>
          <w:lang w:val="en-GB"/>
        </w:rPr>
        <w:t>Level of fund disbursement</w:t>
      </w:r>
    </w:p>
    <w:p w14:paraId="5E8B71AC" w14:textId="77777777" w:rsidR="00C57806" w:rsidRPr="001A6445" w:rsidRDefault="00C57806" w:rsidP="00D267CD">
      <w:pPr>
        <w:keepNext/>
        <w:keepLines/>
        <w:rPr>
          <w:lang w:val="en-GB"/>
        </w:rPr>
      </w:pPr>
    </w:p>
    <w:p w14:paraId="2694B472" w14:textId="38EFA10C" w:rsidR="007747FF" w:rsidRPr="00794009" w:rsidRDefault="007747FF" w:rsidP="001763CC">
      <w:pPr>
        <w:pStyle w:val="Heading1"/>
      </w:pPr>
      <w:r w:rsidRPr="001A6445">
        <w:lastRenderedPageBreak/>
        <w:t xml:space="preserve">As of </w:t>
      </w:r>
      <w:r w:rsidR="00866E85" w:rsidRPr="001A6445">
        <w:t xml:space="preserve">May </w:t>
      </w:r>
      <w:r w:rsidRPr="001A6445">
        <w:t>2017</w:t>
      </w:r>
      <w:r w:rsidR="00866E85" w:rsidRPr="001A6445">
        <w:t>,</w:t>
      </w:r>
      <w:r w:rsidRPr="001A6445">
        <w:t xml:space="preserve"> of the </w:t>
      </w:r>
      <w:r w:rsidR="001763CC">
        <w:t>US $</w:t>
      </w:r>
      <w:r w:rsidR="00A030B6" w:rsidRPr="001A6445">
        <w:t>728,955</w:t>
      </w:r>
      <w:r w:rsidRPr="001A6445">
        <w:t xml:space="preserve"> so far approved, </w:t>
      </w:r>
      <w:r w:rsidR="001763CC">
        <w:t>US $</w:t>
      </w:r>
      <w:r w:rsidR="00CD3D83" w:rsidRPr="001A6445">
        <w:t xml:space="preserve">613,891 had been disbursed </w:t>
      </w:r>
      <w:r w:rsidRPr="001A6445">
        <w:t>(Table 2).</w:t>
      </w:r>
      <w:r w:rsidR="001763CC">
        <w:t xml:space="preserve"> </w:t>
      </w:r>
      <w:r w:rsidR="00B8363E" w:rsidRPr="00794009">
        <w:t xml:space="preserve">The balance of </w:t>
      </w:r>
      <w:r w:rsidR="001763CC">
        <w:t>US $</w:t>
      </w:r>
      <w:r w:rsidR="00B8363E" w:rsidRPr="00794009">
        <w:t>115,064 will be disbursed during the seventh tranche.</w:t>
      </w:r>
    </w:p>
    <w:p w14:paraId="31DB2E8A" w14:textId="56BFE7B6" w:rsidR="007747FF" w:rsidRPr="00234E68" w:rsidRDefault="007747FF" w:rsidP="001763CC">
      <w:pPr>
        <w:rPr>
          <w:b/>
          <w:sz w:val="21"/>
          <w:szCs w:val="21"/>
          <w:lang w:val="en-GB"/>
        </w:rPr>
      </w:pPr>
      <w:r w:rsidRPr="00234E68">
        <w:rPr>
          <w:b/>
          <w:sz w:val="21"/>
          <w:szCs w:val="21"/>
          <w:lang w:val="en-GB"/>
        </w:rPr>
        <w:t xml:space="preserve">Table 2. Financial report of stage I of the HPMP for the former Yugoslav Republic </w:t>
      </w:r>
      <w:r w:rsidRPr="006955D2">
        <w:rPr>
          <w:b/>
          <w:sz w:val="21"/>
          <w:szCs w:val="21"/>
          <w:lang w:val="en-GB"/>
        </w:rPr>
        <w:t>of Macedonia (</w:t>
      </w:r>
      <w:r w:rsidR="001763CC" w:rsidRPr="006955D2">
        <w:rPr>
          <w:b/>
          <w:sz w:val="21"/>
          <w:szCs w:val="21"/>
          <w:lang w:val="en-GB"/>
        </w:rPr>
        <w:t>US $</w:t>
      </w:r>
      <w:r w:rsidRPr="006955D2">
        <w:rPr>
          <w:b/>
          <w:sz w:val="21"/>
          <w:szCs w:val="21"/>
          <w:lang w:val="en-GB"/>
        </w:rPr>
        <w:t>)</w:t>
      </w:r>
    </w:p>
    <w:tbl>
      <w:tblPr>
        <w:tblStyle w:val="TableGrid"/>
        <w:tblW w:w="0" w:type="auto"/>
        <w:tblInd w:w="108" w:type="dxa"/>
        <w:tblLook w:val="04A0" w:firstRow="1" w:lastRow="0" w:firstColumn="1" w:lastColumn="0" w:noHBand="0" w:noVBand="1"/>
      </w:tblPr>
      <w:tblGrid>
        <w:gridCol w:w="2118"/>
        <w:gridCol w:w="1080"/>
        <w:gridCol w:w="1252"/>
        <w:gridCol w:w="1124"/>
        <w:gridCol w:w="1273"/>
        <w:gridCol w:w="1269"/>
        <w:gridCol w:w="1273"/>
      </w:tblGrid>
      <w:tr w:rsidR="007747FF" w:rsidRPr="001A6445" w14:paraId="19FDB408" w14:textId="77777777" w:rsidTr="00234E68">
        <w:tc>
          <w:tcPr>
            <w:tcW w:w="2160" w:type="dxa"/>
            <w:vMerge w:val="restart"/>
            <w:tcMar>
              <w:left w:w="29" w:type="dxa"/>
              <w:right w:w="29" w:type="dxa"/>
            </w:tcMar>
            <w:vAlign w:val="center"/>
          </w:tcPr>
          <w:p w14:paraId="409535A8" w14:textId="77777777" w:rsidR="007747FF" w:rsidRPr="001A6445" w:rsidRDefault="007747FF" w:rsidP="00234E68">
            <w:pPr>
              <w:jc w:val="left"/>
              <w:rPr>
                <w:b/>
                <w:sz w:val="20"/>
                <w:szCs w:val="20"/>
                <w:lang w:val="en-GB"/>
              </w:rPr>
            </w:pPr>
            <w:r w:rsidRPr="001A6445">
              <w:rPr>
                <w:b/>
                <w:sz w:val="20"/>
                <w:szCs w:val="20"/>
                <w:lang w:val="en-GB"/>
              </w:rPr>
              <w:t>Agency</w:t>
            </w:r>
          </w:p>
        </w:tc>
        <w:tc>
          <w:tcPr>
            <w:tcW w:w="2340" w:type="dxa"/>
            <w:gridSpan w:val="2"/>
          </w:tcPr>
          <w:p w14:paraId="3738397C" w14:textId="77777777" w:rsidR="007747FF" w:rsidRPr="001A6445" w:rsidRDefault="007747FF" w:rsidP="001763CC">
            <w:pPr>
              <w:jc w:val="center"/>
              <w:rPr>
                <w:b/>
                <w:sz w:val="20"/>
                <w:szCs w:val="20"/>
                <w:lang w:val="en-GB"/>
              </w:rPr>
            </w:pPr>
            <w:r w:rsidRPr="001A6445">
              <w:rPr>
                <w:b/>
                <w:sz w:val="20"/>
                <w:szCs w:val="20"/>
                <w:lang w:val="en-GB"/>
              </w:rPr>
              <w:t>First-f</w:t>
            </w:r>
            <w:r w:rsidR="00A030B6" w:rsidRPr="001A6445">
              <w:rPr>
                <w:b/>
                <w:sz w:val="20"/>
                <w:szCs w:val="20"/>
                <w:lang w:val="en-GB"/>
              </w:rPr>
              <w:t>ifth</w:t>
            </w:r>
            <w:r w:rsidRPr="001A6445">
              <w:rPr>
                <w:b/>
                <w:sz w:val="20"/>
                <w:szCs w:val="20"/>
                <w:lang w:val="en-GB"/>
              </w:rPr>
              <w:t xml:space="preserve"> tranche</w:t>
            </w:r>
          </w:p>
        </w:tc>
        <w:tc>
          <w:tcPr>
            <w:tcW w:w="2408" w:type="dxa"/>
            <w:gridSpan w:val="2"/>
          </w:tcPr>
          <w:p w14:paraId="03022085" w14:textId="77777777" w:rsidR="007747FF" w:rsidRPr="001A6445" w:rsidRDefault="00A030B6" w:rsidP="001763CC">
            <w:pPr>
              <w:jc w:val="center"/>
              <w:rPr>
                <w:b/>
                <w:sz w:val="20"/>
                <w:szCs w:val="20"/>
                <w:lang w:val="en-GB"/>
              </w:rPr>
            </w:pPr>
            <w:r w:rsidRPr="001A6445">
              <w:rPr>
                <w:b/>
                <w:sz w:val="20"/>
                <w:szCs w:val="20"/>
                <w:lang w:val="en-GB"/>
              </w:rPr>
              <w:t>Sixth</w:t>
            </w:r>
            <w:r w:rsidR="007747FF" w:rsidRPr="001A6445">
              <w:rPr>
                <w:b/>
                <w:sz w:val="20"/>
                <w:szCs w:val="20"/>
                <w:lang w:val="en-GB"/>
              </w:rPr>
              <w:t xml:space="preserve"> tranche</w:t>
            </w:r>
          </w:p>
        </w:tc>
        <w:tc>
          <w:tcPr>
            <w:tcW w:w="2560" w:type="dxa"/>
            <w:gridSpan w:val="2"/>
          </w:tcPr>
          <w:p w14:paraId="03A632F6" w14:textId="095D0246" w:rsidR="007747FF" w:rsidRPr="001A6445" w:rsidRDefault="007747FF" w:rsidP="00234E68">
            <w:pPr>
              <w:jc w:val="center"/>
              <w:rPr>
                <w:b/>
                <w:sz w:val="20"/>
                <w:szCs w:val="20"/>
                <w:lang w:val="en-GB"/>
              </w:rPr>
            </w:pPr>
            <w:r w:rsidRPr="001A6445">
              <w:rPr>
                <w:b/>
                <w:sz w:val="20"/>
                <w:szCs w:val="20"/>
                <w:lang w:val="en-GB"/>
              </w:rPr>
              <w:t xml:space="preserve">Total </w:t>
            </w:r>
          </w:p>
        </w:tc>
      </w:tr>
      <w:tr w:rsidR="007747FF" w:rsidRPr="001A6445" w14:paraId="6464EF96" w14:textId="77777777" w:rsidTr="00234E68">
        <w:trPr>
          <w:trHeight w:val="262"/>
        </w:trPr>
        <w:tc>
          <w:tcPr>
            <w:tcW w:w="2160" w:type="dxa"/>
            <w:vMerge/>
            <w:tcMar>
              <w:left w:w="29" w:type="dxa"/>
              <w:right w:w="29" w:type="dxa"/>
            </w:tcMar>
          </w:tcPr>
          <w:p w14:paraId="34F044E7" w14:textId="77777777" w:rsidR="007747FF" w:rsidRPr="001A6445" w:rsidRDefault="007747FF" w:rsidP="001763CC">
            <w:pPr>
              <w:jc w:val="center"/>
              <w:rPr>
                <w:b/>
                <w:sz w:val="20"/>
                <w:szCs w:val="20"/>
                <w:lang w:val="en-GB"/>
              </w:rPr>
            </w:pPr>
          </w:p>
        </w:tc>
        <w:tc>
          <w:tcPr>
            <w:tcW w:w="1080" w:type="dxa"/>
          </w:tcPr>
          <w:p w14:paraId="009030BE" w14:textId="77777777" w:rsidR="007747FF" w:rsidRPr="001A6445" w:rsidRDefault="007747FF" w:rsidP="001763CC">
            <w:pPr>
              <w:jc w:val="center"/>
              <w:rPr>
                <w:b/>
                <w:sz w:val="20"/>
                <w:szCs w:val="20"/>
                <w:lang w:val="en-GB"/>
              </w:rPr>
            </w:pPr>
            <w:r w:rsidRPr="001A6445">
              <w:rPr>
                <w:b/>
                <w:sz w:val="20"/>
                <w:szCs w:val="20"/>
                <w:lang w:val="en-GB"/>
              </w:rPr>
              <w:t>Approved</w:t>
            </w:r>
          </w:p>
        </w:tc>
        <w:tc>
          <w:tcPr>
            <w:tcW w:w="1260" w:type="dxa"/>
          </w:tcPr>
          <w:p w14:paraId="36AAAA8D" w14:textId="77777777" w:rsidR="007747FF" w:rsidRPr="001A6445" w:rsidRDefault="007747FF" w:rsidP="001763CC">
            <w:pPr>
              <w:jc w:val="center"/>
              <w:rPr>
                <w:b/>
                <w:sz w:val="20"/>
                <w:szCs w:val="20"/>
                <w:lang w:val="en-GB"/>
              </w:rPr>
            </w:pPr>
            <w:r w:rsidRPr="001A6445">
              <w:rPr>
                <w:b/>
                <w:sz w:val="20"/>
                <w:szCs w:val="20"/>
                <w:lang w:val="en-GB"/>
              </w:rPr>
              <w:t>Disbursed</w:t>
            </w:r>
          </w:p>
        </w:tc>
        <w:tc>
          <w:tcPr>
            <w:tcW w:w="1126" w:type="dxa"/>
          </w:tcPr>
          <w:p w14:paraId="4C5DA3ED" w14:textId="77777777" w:rsidR="007747FF" w:rsidRPr="001A6445" w:rsidRDefault="007747FF" w:rsidP="001763CC">
            <w:pPr>
              <w:jc w:val="center"/>
              <w:rPr>
                <w:b/>
                <w:sz w:val="20"/>
                <w:szCs w:val="20"/>
                <w:lang w:val="en-GB"/>
              </w:rPr>
            </w:pPr>
            <w:r w:rsidRPr="001A6445">
              <w:rPr>
                <w:b/>
                <w:sz w:val="20"/>
                <w:szCs w:val="20"/>
                <w:lang w:val="en-GB"/>
              </w:rPr>
              <w:t>Approved</w:t>
            </w:r>
          </w:p>
        </w:tc>
        <w:tc>
          <w:tcPr>
            <w:tcW w:w="1282" w:type="dxa"/>
          </w:tcPr>
          <w:p w14:paraId="3F668760" w14:textId="77777777" w:rsidR="007747FF" w:rsidRPr="001A6445" w:rsidRDefault="007747FF" w:rsidP="001763CC">
            <w:pPr>
              <w:jc w:val="center"/>
              <w:rPr>
                <w:b/>
                <w:sz w:val="20"/>
                <w:szCs w:val="20"/>
                <w:lang w:val="en-GB"/>
              </w:rPr>
            </w:pPr>
            <w:r w:rsidRPr="001A6445">
              <w:rPr>
                <w:b/>
                <w:sz w:val="20"/>
                <w:szCs w:val="20"/>
                <w:lang w:val="en-GB"/>
              </w:rPr>
              <w:t>Disbursed</w:t>
            </w:r>
          </w:p>
        </w:tc>
        <w:tc>
          <w:tcPr>
            <w:tcW w:w="1278" w:type="dxa"/>
          </w:tcPr>
          <w:p w14:paraId="5B644444" w14:textId="77777777" w:rsidR="007747FF" w:rsidRPr="001A6445" w:rsidRDefault="007747FF" w:rsidP="001763CC">
            <w:pPr>
              <w:jc w:val="center"/>
              <w:rPr>
                <w:b/>
                <w:sz w:val="20"/>
                <w:szCs w:val="20"/>
                <w:lang w:val="en-GB"/>
              </w:rPr>
            </w:pPr>
            <w:r w:rsidRPr="001A6445">
              <w:rPr>
                <w:b/>
                <w:sz w:val="20"/>
                <w:szCs w:val="20"/>
                <w:lang w:val="en-GB"/>
              </w:rPr>
              <w:t>Approved</w:t>
            </w:r>
          </w:p>
        </w:tc>
        <w:tc>
          <w:tcPr>
            <w:tcW w:w="1282" w:type="dxa"/>
          </w:tcPr>
          <w:p w14:paraId="309BCF1A" w14:textId="77777777" w:rsidR="007747FF" w:rsidRPr="001A6445" w:rsidRDefault="007747FF" w:rsidP="001763CC">
            <w:pPr>
              <w:jc w:val="center"/>
              <w:rPr>
                <w:b/>
                <w:sz w:val="20"/>
                <w:szCs w:val="20"/>
                <w:lang w:val="en-GB"/>
              </w:rPr>
            </w:pPr>
            <w:r w:rsidRPr="001A6445">
              <w:rPr>
                <w:b/>
                <w:sz w:val="20"/>
                <w:szCs w:val="20"/>
                <w:lang w:val="en-GB"/>
              </w:rPr>
              <w:t>Disbursed</w:t>
            </w:r>
          </w:p>
        </w:tc>
      </w:tr>
      <w:tr w:rsidR="007747FF" w:rsidRPr="001A6445" w14:paraId="63484B7B" w14:textId="77777777" w:rsidTr="00234E68">
        <w:trPr>
          <w:trHeight w:val="263"/>
        </w:trPr>
        <w:tc>
          <w:tcPr>
            <w:tcW w:w="2160" w:type="dxa"/>
            <w:tcMar>
              <w:left w:w="29" w:type="dxa"/>
              <w:right w:w="29" w:type="dxa"/>
            </w:tcMar>
          </w:tcPr>
          <w:p w14:paraId="0F4830DA" w14:textId="77777777" w:rsidR="007747FF" w:rsidRPr="001A6445" w:rsidRDefault="007747FF" w:rsidP="001763CC">
            <w:pPr>
              <w:rPr>
                <w:sz w:val="20"/>
                <w:szCs w:val="20"/>
                <w:lang w:val="en-GB"/>
              </w:rPr>
            </w:pPr>
            <w:r w:rsidRPr="001A6445">
              <w:rPr>
                <w:sz w:val="20"/>
                <w:szCs w:val="20"/>
                <w:lang w:val="en-GB"/>
              </w:rPr>
              <w:t>UNIDO</w:t>
            </w:r>
          </w:p>
        </w:tc>
        <w:tc>
          <w:tcPr>
            <w:tcW w:w="1080" w:type="dxa"/>
          </w:tcPr>
          <w:p w14:paraId="5F86C920" w14:textId="77777777" w:rsidR="007747FF" w:rsidRPr="001A6445" w:rsidRDefault="00A030B6" w:rsidP="001763CC">
            <w:pPr>
              <w:jc w:val="right"/>
              <w:rPr>
                <w:sz w:val="20"/>
                <w:szCs w:val="20"/>
                <w:lang w:val="en-GB"/>
              </w:rPr>
            </w:pPr>
            <w:r w:rsidRPr="001A6445">
              <w:rPr>
                <w:sz w:val="20"/>
                <w:szCs w:val="20"/>
                <w:lang w:val="en-GB"/>
              </w:rPr>
              <w:t>646,955</w:t>
            </w:r>
          </w:p>
        </w:tc>
        <w:tc>
          <w:tcPr>
            <w:tcW w:w="1260" w:type="dxa"/>
          </w:tcPr>
          <w:p w14:paraId="50DEB7BA" w14:textId="34907DAB" w:rsidR="007747FF" w:rsidRPr="001A6445" w:rsidRDefault="00095771" w:rsidP="001763CC">
            <w:pPr>
              <w:jc w:val="right"/>
              <w:rPr>
                <w:sz w:val="20"/>
                <w:szCs w:val="20"/>
                <w:lang w:val="en-GB"/>
              </w:rPr>
            </w:pPr>
            <w:r w:rsidRPr="001A6445">
              <w:rPr>
                <w:sz w:val="20"/>
                <w:szCs w:val="20"/>
                <w:lang w:val="en-GB"/>
              </w:rPr>
              <w:t>592,576</w:t>
            </w:r>
          </w:p>
        </w:tc>
        <w:tc>
          <w:tcPr>
            <w:tcW w:w="1126" w:type="dxa"/>
          </w:tcPr>
          <w:p w14:paraId="0B3B3204" w14:textId="77777777" w:rsidR="007747FF" w:rsidRPr="001A6445" w:rsidRDefault="007747FF" w:rsidP="001763CC">
            <w:pPr>
              <w:jc w:val="right"/>
              <w:rPr>
                <w:sz w:val="20"/>
                <w:szCs w:val="20"/>
                <w:lang w:val="en-GB"/>
              </w:rPr>
            </w:pPr>
            <w:r w:rsidRPr="001A6445">
              <w:rPr>
                <w:sz w:val="20"/>
                <w:szCs w:val="20"/>
                <w:lang w:val="en-GB"/>
              </w:rPr>
              <w:t>82,000</w:t>
            </w:r>
          </w:p>
        </w:tc>
        <w:tc>
          <w:tcPr>
            <w:tcW w:w="1282" w:type="dxa"/>
          </w:tcPr>
          <w:p w14:paraId="78FA75F4" w14:textId="5A274F6E" w:rsidR="007747FF" w:rsidRPr="001A6445" w:rsidRDefault="00F8747D" w:rsidP="001763CC">
            <w:pPr>
              <w:jc w:val="right"/>
              <w:rPr>
                <w:sz w:val="20"/>
                <w:szCs w:val="20"/>
                <w:lang w:val="en-GB"/>
              </w:rPr>
            </w:pPr>
            <w:r w:rsidRPr="001A6445">
              <w:rPr>
                <w:bCs/>
                <w:color w:val="000000"/>
                <w:sz w:val="20"/>
                <w:szCs w:val="20"/>
                <w:lang w:val="en-GB"/>
              </w:rPr>
              <w:t>21,315</w:t>
            </w:r>
          </w:p>
        </w:tc>
        <w:tc>
          <w:tcPr>
            <w:tcW w:w="1278" w:type="dxa"/>
          </w:tcPr>
          <w:p w14:paraId="3B8BFBD1" w14:textId="77777777" w:rsidR="007747FF" w:rsidRPr="001A6445" w:rsidRDefault="00A030B6" w:rsidP="001763CC">
            <w:pPr>
              <w:jc w:val="right"/>
              <w:rPr>
                <w:sz w:val="20"/>
                <w:szCs w:val="20"/>
                <w:lang w:val="en-GB"/>
              </w:rPr>
            </w:pPr>
            <w:r w:rsidRPr="001A6445">
              <w:rPr>
                <w:sz w:val="20"/>
                <w:szCs w:val="20"/>
                <w:lang w:val="en-GB"/>
              </w:rPr>
              <w:t>728,955</w:t>
            </w:r>
          </w:p>
        </w:tc>
        <w:tc>
          <w:tcPr>
            <w:tcW w:w="1282" w:type="dxa"/>
          </w:tcPr>
          <w:p w14:paraId="0448433E" w14:textId="113E1357" w:rsidR="007747FF" w:rsidRPr="001A6445" w:rsidRDefault="00614CC5" w:rsidP="001763CC">
            <w:pPr>
              <w:jc w:val="right"/>
              <w:rPr>
                <w:sz w:val="20"/>
                <w:szCs w:val="20"/>
                <w:highlight w:val="cyan"/>
                <w:lang w:val="en-GB"/>
              </w:rPr>
            </w:pPr>
            <w:r w:rsidRPr="001A6445">
              <w:rPr>
                <w:sz w:val="20"/>
                <w:szCs w:val="20"/>
                <w:lang w:val="en-GB"/>
              </w:rPr>
              <w:t>613,891</w:t>
            </w:r>
          </w:p>
        </w:tc>
      </w:tr>
      <w:tr w:rsidR="007747FF" w:rsidRPr="001A6445" w14:paraId="410374E3" w14:textId="77777777" w:rsidTr="00234E68">
        <w:trPr>
          <w:trHeight w:val="206"/>
        </w:trPr>
        <w:tc>
          <w:tcPr>
            <w:tcW w:w="2160" w:type="dxa"/>
            <w:tcMar>
              <w:left w:w="29" w:type="dxa"/>
              <w:right w:w="29" w:type="dxa"/>
            </w:tcMar>
          </w:tcPr>
          <w:p w14:paraId="6784A318" w14:textId="11881911" w:rsidR="007747FF" w:rsidRPr="001A6445" w:rsidRDefault="007747FF" w:rsidP="001763CC">
            <w:pPr>
              <w:rPr>
                <w:b/>
                <w:sz w:val="20"/>
                <w:szCs w:val="20"/>
                <w:lang w:val="en-GB"/>
              </w:rPr>
            </w:pPr>
            <w:r w:rsidRPr="001A6445">
              <w:rPr>
                <w:b/>
                <w:sz w:val="20"/>
                <w:szCs w:val="20"/>
                <w:lang w:val="en-GB"/>
              </w:rPr>
              <w:t>Disbursement rate</w:t>
            </w:r>
            <w:r w:rsidR="00614CC5" w:rsidRPr="001A6445">
              <w:rPr>
                <w:b/>
                <w:sz w:val="20"/>
                <w:szCs w:val="20"/>
                <w:lang w:val="en-GB"/>
              </w:rPr>
              <w:t xml:space="preserve"> (%)</w:t>
            </w:r>
          </w:p>
        </w:tc>
        <w:tc>
          <w:tcPr>
            <w:tcW w:w="2340" w:type="dxa"/>
            <w:gridSpan w:val="2"/>
          </w:tcPr>
          <w:p w14:paraId="6671C1C2" w14:textId="622DC727" w:rsidR="007747FF" w:rsidRPr="001A6445" w:rsidRDefault="00614CC5" w:rsidP="001763CC">
            <w:pPr>
              <w:jc w:val="right"/>
              <w:rPr>
                <w:sz w:val="20"/>
                <w:szCs w:val="20"/>
                <w:lang w:val="en-GB"/>
              </w:rPr>
            </w:pPr>
            <w:r w:rsidRPr="001A6445">
              <w:rPr>
                <w:sz w:val="20"/>
                <w:szCs w:val="20"/>
                <w:lang w:val="en-GB"/>
              </w:rPr>
              <w:t>91.6</w:t>
            </w:r>
          </w:p>
        </w:tc>
        <w:tc>
          <w:tcPr>
            <w:tcW w:w="2408" w:type="dxa"/>
            <w:gridSpan w:val="2"/>
          </w:tcPr>
          <w:p w14:paraId="35231ADA" w14:textId="563C9CC0" w:rsidR="007747FF" w:rsidRPr="001A6445" w:rsidRDefault="00F8747D" w:rsidP="001763CC">
            <w:pPr>
              <w:jc w:val="right"/>
              <w:rPr>
                <w:sz w:val="20"/>
                <w:szCs w:val="20"/>
                <w:lang w:val="en-GB"/>
              </w:rPr>
            </w:pPr>
            <w:r w:rsidRPr="001A6445">
              <w:rPr>
                <w:sz w:val="20"/>
                <w:szCs w:val="20"/>
                <w:lang w:val="en-GB"/>
              </w:rPr>
              <w:t>26</w:t>
            </w:r>
            <w:r w:rsidR="00234E68">
              <w:rPr>
                <w:sz w:val="20"/>
                <w:szCs w:val="20"/>
                <w:lang w:val="en-GB"/>
              </w:rPr>
              <w:t>.0</w:t>
            </w:r>
          </w:p>
        </w:tc>
        <w:tc>
          <w:tcPr>
            <w:tcW w:w="2560" w:type="dxa"/>
            <w:gridSpan w:val="2"/>
          </w:tcPr>
          <w:p w14:paraId="1EC9DBD6" w14:textId="2D365F4B" w:rsidR="007747FF" w:rsidRPr="001A6445" w:rsidRDefault="00614CC5" w:rsidP="001763CC">
            <w:pPr>
              <w:jc w:val="right"/>
              <w:rPr>
                <w:sz w:val="20"/>
                <w:szCs w:val="20"/>
                <w:highlight w:val="cyan"/>
                <w:lang w:val="en-GB"/>
              </w:rPr>
            </w:pPr>
            <w:r w:rsidRPr="001A6445">
              <w:rPr>
                <w:sz w:val="20"/>
                <w:szCs w:val="20"/>
                <w:lang w:val="en-GB"/>
              </w:rPr>
              <w:t>84.2</w:t>
            </w:r>
          </w:p>
        </w:tc>
      </w:tr>
    </w:tbl>
    <w:p w14:paraId="3CA801A1" w14:textId="77777777" w:rsidR="007747FF" w:rsidRPr="001A6445" w:rsidRDefault="007747FF" w:rsidP="001763CC">
      <w:pPr>
        <w:rPr>
          <w:lang w:val="en-GB"/>
        </w:rPr>
      </w:pPr>
    </w:p>
    <w:p w14:paraId="14535D2D" w14:textId="77777777" w:rsidR="00C57806" w:rsidRPr="001A6445" w:rsidRDefault="00C57806" w:rsidP="001763CC">
      <w:pPr>
        <w:rPr>
          <w:sz w:val="22"/>
          <w:szCs w:val="22"/>
          <w:u w:val="single"/>
          <w:lang w:val="en-GB"/>
        </w:rPr>
      </w:pPr>
      <w:r w:rsidRPr="001A6445">
        <w:rPr>
          <w:sz w:val="22"/>
          <w:szCs w:val="22"/>
          <w:u w:val="single"/>
          <w:lang w:val="en-GB"/>
        </w:rPr>
        <w:t xml:space="preserve">Implementation plan for the </w:t>
      </w:r>
      <w:r w:rsidR="00A030B6" w:rsidRPr="001A6445">
        <w:rPr>
          <w:sz w:val="22"/>
          <w:szCs w:val="22"/>
          <w:u w:val="single"/>
          <w:lang w:val="en-GB"/>
        </w:rPr>
        <w:t>seventh</w:t>
      </w:r>
      <w:r w:rsidRPr="001A6445">
        <w:rPr>
          <w:sz w:val="22"/>
          <w:szCs w:val="22"/>
          <w:u w:val="single"/>
          <w:lang w:val="en-GB"/>
        </w:rPr>
        <w:t xml:space="preserve"> tranche of the HPMP</w:t>
      </w:r>
    </w:p>
    <w:p w14:paraId="5D2A3919" w14:textId="77777777" w:rsidR="00C57806" w:rsidRPr="001A6445" w:rsidRDefault="00C57806" w:rsidP="001763CC">
      <w:pPr>
        <w:rPr>
          <w:sz w:val="22"/>
          <w:szCs w:val="22"/>
          <w:u w:val="single"/>
          <w:lang w:val="en-GB"/>
        </w:rPr>
      </w:pPr>
    </w:p>
    <w:p w14:paraId="37DD654D" w14:textId="15583580" w:rsidR="00C57806" w:rsidRPr="001A6445" w:rsidRDefault="00E81269" w:rsidP="001763CC">
      <w:pPr>
        <w:pStyle w:val="Heading1"/>
      </w:pPr>
      <w:r w:rsidRPr="001A6445">
        <w:t>During the seventh funding tranche, the following activities will be undertaken:</w:t>
      </w:r>
      <w:r w:rsidR="00A030B6" w:rsidRPr="001A6445">
        <w:t xml:space="preserve"> </w:t>
      </w:r>
    </w:p>
    <w:p w14:paraId="4384000F" w14:textId="432B6147" w:rsidR="00C57806" w:rsidRPr="001A6445" w:rsidRDefault="00E81269" w:rsidP="001763CC">
      <w:pPr>
        <w:pStyle w:val="Heading2"/>
        <w:numPr>
          <w:ilvl w:val="1"/>
          <w:numId w:val="1"/>
        </w:numPr>
      </w:pPr>
      <w:r w:rsidRPr="001A6445">
        <w:t xml:space="preserve">Completion of foam enterprises conversion (funding from </w:t>
      </w:r>
      <w:r w:rsidR="006514D1" w:rsidRPr="001A6445">
        <w:t xml:space="preserve">the </w:t>
      </w:r>
      <w:r w:rsidRPr="001A6445">
        <w:t>previous tranches);</w:t>
      </w:r>
    </w:p>
    <w:p w14:paraId="51A1D3D3" w14:textId="4A26CA47" w:rsidR="00FF49EA" w:rsidRDefault="00E23E62" w:rsidP="00FF49EA">
      <w:pPr>
        <w:pStyle w:val="Heading2"/>
      </w:pPr>
      <w:r w:rsidRPr="001A6445">
        <w:t>Technicians training</w:t>
      </w:r>
      <w:r w:rsidR="00FF49EA" w:rsidRPr="00FF49EA">
        <w:t xml:space="preserve"> </w:t>
      </w:r>
      <w:r w:rsidR="00FF49EA">
        <w:t>on</w:t>
      </w:r>
      <w:r w:rsidR="00FF49EA" w:rsidRPr="00FF49EA">
        <w:t xml:space="preserve"> good servic</w:t>
      </w:r>
      <w:r w:rsidR="00FF49EA">
        <w:t xml:space="preserve">e </w:t>
      </w:r>
      <w:r w:rsidR="00FF49EA" w:rsidRPr="00FF49EA">
        <w:t>practice</w:t>
      </w:r>
      <w:r w:rsidR="00FF49EA">
        <w:t>,</w:t>
      </w:r>
      <w:r w:rsidR="00FF49EA" w:rsidRPr="00FF49EA">
        <w:t xml:space="preserve"> including safety aspects </w:t>
      </w:r>
      <w:r w:rsidR="00DA2C74">
        <w:t>related to</w:t>
      </w:r>
      <w:r w:rsidR="00FF49EA" w:rsidRPr="00FF49EA">
        <w:t xml:space="preserve"> alternatives</w:t>
      </w:r>
      <w:r w:rsidR="006955D2">
        <w:t xml:space="preserve"> </w:t>
      </w:r>
      <w:r w:rsidR="00FF49EA">
        <w:t>(US $</w:t>
      </w:r>
      <w:r w:rsidR="00962304">
        <w:t>10</w:t>
      </w:r>
      <w:r w:rsidR="00FF49EA">
        <w:t>,000);</w:t>
      </w:r>
    </w:p>
    <w:p w14:paraId="035E9C16" w14:textId="66995C84" w:rsidR="003407B9" w:rsidRPr="004823D7" w:rsidRDefault="00FF49EA" w:rsidP="00FF49EA">
      <w:pPr>
        <w:pStyle w:val="Heading2"/>
      </w:pPr>
      <w:r>
        <w:t>A</w:t>
      </w:r>
      <w:r w:rsidR="00E02944" w:rsidRPr="001A6445">
        <w:t>ctivities related to IS: legi</w:t>
      </w:r>
      <w:r w:rsidR="000A0183" w:rsidRPr="001A6445">
        <w:t>slation amendments (adoption of additional</w:t>
      </w:r>
      <w:r w:rsidR="00E02944" w:rsidRPr="001A6445">
        <w:t xml:space="preserve"> rulebooks</w:t>
      </w:r>
      <w:r w:rsidR="003407B9">
        <w:t xml:space="preserve">, including </w:t>
      </w:r>
      <w:r w:rsidR="004823D7">
        <w:t xml:space="preserve">one </w:t>
      </w:r>
      <w:r w:rsidR="004823D7" w:rsidRPr="004823D7">
        <w:t xml:space="preserve">on types of categories of licenses for management of refrigerants and/or products containing refrigerants, and </w:t>
      </w:r>
      <w:r w:rsidR="000A12BC">
        <w:t>another</w:t>
      </w:r>
      <w:r w:rsidR="004823D7" w:rsidRPr="004823D7">
        <w:t xml:space="preserve"> on </w:t>
      </w:r>
      <w:r w:rsidR="000A12BC">
        <w:t xml:space="preserve">the manner of refrigerants R&amp;R, </w:t>
      </w:r>
      <w:r w:rsidR="003407B9">
        <w:t>harmonized with European Union regulations</w:t>
      </w:r>
      <w:r w:rsidR="00E02944" w:rsidRPr="001A6445">
        <w:t>)</w:t>
      </w:r>
      <w:r w:rsidR="006514D1" w:rsidRPr="001A6445">
        <w:t>,</w:t>
      </w:r>
      <w:r w:rsidR="00E02944" w:rsidRPr="001A6445">
        <w:t xml:space="preserve"> </w:t>
      </w:r>
      <w:r w:rsidR="009B726C" w:rsidRPr="001A6445">
        <w:t xml:space="preserve">further strengthening of licensing system </w:t>
      </w:r>
      <w:r w:rsidR="0030459F" w:rsidRPr="001A6445">
        <w:t xml:space="preserve">for technicians </w:t>
      </w:r>
      <w:r w:rsidR="009B726C" w:rsidRPr="001A6445">
        <w:t>(including establishment of the register of licences</w:t>
      </w:r>
      <w:r w:rsidR="00534188" w:rsidRPr="001A6445">
        <w:t xml:space="preserve"> and commissions for exam preparation and performance</w:t>
      </w:r>
      <w:r w:rsidR="009B726C" w:rsidRPr="001A6445">
        <w:t>)</w:t>
      </w:r>
      <w:r w:rsidR="006514D1" w:rsidRPr="001A6445">
        <w:t>,</w:t>
      </w:r>
      <w:r w:rsidR="009B726C" w:rsidRPr="001A6445">
        <w:t xml:space="preserve"> </w:t>
      </w:r>
      <w:r w:rsidR="00E02944" w:rsidRPr="001A6445">
        <w:t>equipment recording and labelling control</w:t>
      </w:r>
      <w:r w:rsidR="006514D1" w:rsidRPr="001A6445">
        <w:t xml:space="preserve"> </w:t>
      </w:r>
      <w:r w:rsidR="00E02944" w:rsidRPr="001A6445">
        <w:t>and log</w:t>
      </w:r>
      <w:r w:rsidR="006955D2">
        <w:noBreakHyphen/>
      </w:r>
      <w:r w:rsidR="00E02944" w:rsidRPr="001A6445">
        <w:t>books management</w:t>
      </w:r>
      <w:r w:rsidR="006514D1" w:rsidRPr="001A6445">
        <w:t>,</w:t>
      </w:r>
      <w:r w:rsidR="00E02944" w:rsidRPr="001A6445">
        <w:t xml:space="preserve"> monitoring of the R&amp;R scheme</w:t>
      </w:r>
      <w:r w:rsidR="006514D1" w:rsidRPr="001A6445">
        <w:t>,</w:t>
      </w:r>
      <w:r w:rsidR="00E02944" w:rsidRPr="001A6445">
        <w:t xml:space="preserve"> and publi</w:t>
      </w:r>
      <w:r w:rsidR="00336271">
        <w:t>c awareness (</w:t>
      </w:r>
      <w:r w:rsidRPr="00FF49EA">
        <w:t>US</w:t>
      </w:r>
      <w:r w:rsidR="006955D2">
        <w:t> </w:t>
      </w:r>
      <w:r w:rsidRPr="00FF49EA">
        <w:t>$</w:t>
      </w:r>
      <w:r w:rsidR="00962304">
        <w:t>6</w:t>
      </w:r>
      <w:r w:rsidRPr="00FF49EA">
        <w:t xml:space="preserve">5,000 </w:t>
      </w:r>
      <w:r w:rsidR="00336271">
        <w:t>); and</w:t>
      </w:r>
      <w:r w:rsidR="003407B9" w:rsidRPr="004823D7">
        <w:t xml:space="preserve"> </w:t>
      </w:r>
    </w:p>
    <w:p w14:paraId="2DE15B7F" w14:textId="02F66B67" w:rsidR="00C57806" w:rsidRDefault="00E81269" w:rsidP="001763CC">
      <w:pPr>
        <w:pStyle w:val="Heading2"/>
        <w:numPr>
          <w:ilvl w:val="1"/>
          <w:numId w:val="1"/>
        </w:numPr>
      </w:pPr>
      <w:r w:rsidRPr="001A6445">
        <w:t>Monitoring and verification (</w:t>
      </w:r>
      <w:r w:rsidR="001763CC">
        <w:t>US $</w:t>
      </w:r>
      <w:r w:rsidR="00BF381E" w:rsidRPr="001A6445">
        <w:t>7,000</w:t>
      </w:r>
      <w:r w:rsidRPr="001A6445">
        <w:t xml:space="preserve">). </w:t>
      </w:r>
    </w:p>
    <w:p w14:paraId="650D5B94" w14:textId="77777777" w:rsidR="00D267CD" w:rsidRDefault="00D267CD" w:rsidP="001763CC">
      <w:pPr>
        <w:jc w:val="center"/>
        <w:rPr>
          <w:b/>
          <w:sz w:val="22"/>
          <w:szCs w:val="22"/>
          <w:lang w:val="en-GB"/>
        </w:rPr>
      </w:pPr>
    </w:p>
    <w:p w14:paraId="397FF34D" w14:textId="77777777" w:rsidR="00C57806" w:rsidRPr="001A6445" w:rsidRDefault="00C57806" w:rsidP="001763CC">
      <w:pPr>
        <w:jc w:val="center"/>
        <w:rPr>
          <w:b/>
          <w:sz w:val="22"/>
          <w:szCs w:val="22"/>
          <w:lang w:val="en-GB"/>
        </w:rPr>
      </w:pPr>
      <w:r w:rsidRPr="001A6445">
        <w:rPr>
          <w:b/>
          <w:sz w:val="22"/>
          <w:szCs w:val="22"/>
          <w:lang w:val="en-GB"/>
        </w:rPr>
        <w:t>SECRETARIAT’S COMMENTS AND RECOMMENDATION</w:t>
      </w:r>
    </w:p>
    <w:p w14:paraId="7CA5947B" w14:textId="77777777" w:rsidR="00C57806" w:rsidRPr="001A6445" w:rsidRDefault="00C57806" w:rsidP="001763CC">
      <w:pPr>
        <w:jc w:val="center"/>
        <w:rPr>
          <w:b/>
          <w:sz w:val="22"/>
          <w:szCs w:val="22"/>
          <w:lang w:val="en-GB"/>
        </w:rPr>
      </w:pPr>
    </w:p>
    <w:p w14:paraId="773E25C5" w14:textId="77777777" w:rsidR="00C57806" w:rsidRPr="001A6445" w:rsidRDefault="00C57806" w:rsidP="001763CC">
      <w:pPr>
        <w:rPr>
          <w:b/>
          <w:sz w:val="22"/>
          <w:szCs w:val="22"/>
          <w:lang w:val="en-GB"/>
        </w:rPr>
      </w:pPr>
      <w:r w:rsidRPr="001A6445">
        <w:rPr>
          <w:b/>
          <w:sz w:val="22"/>
          <w:szCs w:val="22"/>
          <w:lang w:val="en-GB"/>
        </w:rPr>
        <w:t>COMMENTS</w:t>
      </w:r>
    </w:p>
    <w:p w14:paraId="263BF6C5" w14:textId="77777777" w:rsidR="00C57806" w:rsidRPr="001A6445" w:rsidRDefault="00C57806" w:rsidP="001763CC">
      <w:pPr>
        <w:rPr>
          <w:sz w:val="22"/>
          <w:szCs w:val="22"/>
          <w:lang w:val="en-GB"/>
        </w:rPr>
      </w:pPr>
    </w:p>
    <w:p w14:paraId="6576B550" w14:textId="57D1218C" w:rsidR="00C57806" w:rsidRPr="001A6445" w:rsidRDefault="00234E68" w:rsidP="001763CC">
      <w:pPr>
        <w:rPr>
          <w:sz w:val="22"/>
          <w:szCs w:val="22"/>
          <w:u w:val="single"/>
          <w:lang w:val="en-GB"/>
        </w:rPr>
      </w:pPr>
      <w:r>
        <w:rPr>
          <w:sz w:val="22"/>
          <w:szCs w:val="22"/>
          <w:u w:val="single"/>
          <w:lang w:val="en-GB"/>
        </w:rPr>
        <w:t>Verification report</w:t>
      </w:r>
    </w:p>
    <w:p w14:paraId="16169E6C" w14:textId="77777777" w:rsidR="00C57806" w:rsidRPr="001A6445" w:rsidRDefault="00C57806" w:rsidP="001763CC">
      <w:pPr>
        <w:rPr>
          <w:sz w:val="22"/>
          <w:szCs w:val="22"/>
          <w:lang w:val="en-GB"/>
        </w:rPr>
      </w:pPr>
    </w:p>
    <w:p w14:paraId="47627AD5" w14:textId="76666E6A" w:rsidR="00AE004C" w:rsidRPr="001A6445" w:rsidRDefault="00AE004C" w:rsidP="002328D5">
      <w:pPr>
        <w:pStyle w:val="Heading1"/>
      </w:pPr>
      <w:r w:rsidRPr="001A6445">
        <w:t>In reviewing the verification report</w:t>
      </w:r>
      <w:r w:rsidR="00234E68">
        <w:t>,</w:t>
      </w:r>
      <w:r w:rsidRPr="001A6445">
        <w:t xml:space="preserve"> the Secretariat noted that the two importers stored</w:t>
      </w:r>
      <w:r w:rsidR="00234E68">
        <w:t xml:space="preserve"> </w:t>
      </w:r>
      <w:r w:rsidR="002328D5" w:rsidRPr="002328D5">
        <w:t>4</w:t>
      </w:r>
      <w:r w:rsidR="002328D5">
        <w:t>.1</w:t>
      </w:r>
      <w:r w:rsidR="006955D2">
        <w:t> metric tonnes</w:t>
      </w:r>
      <w:r w:rsidR="00234E68">
        <w:t xml:space="preserve"> of </w:t>
      </w:r>
      <w:r w:rsidRPr="001A6445">
        <w:t xml:space="preserve">HCFC-22 </w:t>
      </w:r>
      <w:r w:rsidR="002328D5">
        <w:t>from 2015 and 2016 import</w:t>
      </w:r>
      <w:r w:rsidR="00234E68">
        <w:t xml:space="preserve"> </w:t>
      </w:r>
      <w:r w:rsidRPr="001A6445">
        <w:t xml:space="preserve">and enquired the reasons for </w:t>
      </w:r>
      <w:r w:rsidR="000A7D8D" w:rsidRPr="001A6445">
        <w:t xml:space="preserve">such </w:t>
      </w:r>
      <w:r w:rsidRPr="001A6445">
        <w:t>storage</w:t>
      </w:r>
      <w:r w:rsidR="007F04F8" w:rsidRPr="001A6445">
        <w:t>,</w:t>
      </w:r>
      <w:r w:rsidRPr="001A6445">
        <w:t xml:space="preserve"> and whether the </w:t>
      </w:r>
      <w:r w:rsidR="002328D5">
        <w:t>importers</w:t>
      </w:r>
      <w:r w:rsidR="002328D5" w:rsidRPr="001A6445">
        <w:t xml:space="preserve"> </w:t>
      </w:r>
      <w:r w:rsidRPr="001A6445">
        <w:t xml:space="preserve">already applied for </w:t>
      </w:r>
      <w:r w:rsidR="00157051" w:rsidRPr="001A6445">
        <w:t xml:space="preserve">HCFC-22 import </w:t>
      </w:r>
      <w:r w:rsidRPr="001A6445">
        <w:t>permits in 2017</w:t>
      </w:r>
      <w:r w:rsidR="008D657E" w:rsidRPr="001A6445">
        <w:t xml:space="preserve">. </w:t>
      </w:r>
      <w:r w:rsidRPr="001A6445">
        <w:t>UNIDO indicated that</w:t>
      </w:r>
      <w:r w:rsidR="008D657E" w:rsidRPr="001A6445">
        <w:t xml:space="preserve"> at the moment </w:t>
      </w:r>
      <w:r w:rsidRPr="001A6445">
        <w:t xml:space="preserve">there </w:t>
      </w:r>
      <w:r w:rsidR="008D657E" w:rsidRPr="001A6445">
        <w:t>was</w:t>
      </w:r>
      <w:r w:rsidRPr="001A6445">
        <w:t xml:space="preserve"> no application for </w:t>
      </w:r>
      <w:r w:rsidR="00E849C9" w:rsidRPr="001A6445">
        <w:t xml:space="preserve">import of HCFC-22 </w:t>
      </w:r>
      <w:r w:rsidRPr="001A6445">
        <w:t>in 2017</w:t>
      </w:r>
      <w:r w:rsidR="008D657E" w:rsidRPr="001A6445">
        <w:t>,</w:t>
      </w:r>
      <w:r w:rsidRPr="001A6445">
        <w:t xml:space="preserve"> and the likely reason for the storage </w:t>
      </w:r>
      <w:r w:rsidR="008D657E" w:rsidRPr="001A6445">
        <w:t>is</w:t>
      </w:r>
      <w:r w:rsidRPr="001A6445">
        <w:t xml:space="preserve"> for </w:t>
      </w:r>
      <w:r w:rsidR="00794009">
        <w:t>future</w:t>
      </w:r>
      <w:r w:rsidRPr="001A6445">
        <w:t xml:space="preserve"> sales.</w:t>
      </w:r>
    </w:p>
    <w:p w14:paraId="2DFE58BC" w14:textId="77777777" w:rsidR="00C57806" w:rsidRPr="001A6445" w:rsidRDefault="00C57806" w:rsidP="00D267CD">
      <w:pPr>
        <w:keepNext/>
        <w:keepLines/>
        <w:rPr>
          <w:sz w:val="22"/>
          <w:szCs w:val="22"/>
          <w:u w:val="single"/>
          <w:lang w:val="en-GB"/>
        </w:rPr>
      </w:pPr>
      <w:r w:rsidRPr="001A6445">
        <w:rPr>
          <w:sz w:val="22"/>
          <w:szCs w:val="22"/>
          <w:u w:val="single"/>
          <w:lang w:val="en-GB"/>
        </w:rPr>
        <w:t xml:space="preserve">Progress report on the implementation of the </w:t>
      </w:r>
      <w:r w:rsidR="00A030B6" w:rsidRPr="001A6445">
        <w:rPr>
          <w:sz w:val="22"/>
          <w:szCs w:val="22"/>
          <w:u w:val="single"/>
          <w:lang w:val="en-GB"/>
        </w:rPr>
        <w:t>sixth</w:t>
      </w:r>
      <w:r w:rsidRPr="001A6445">
        <w:rPr>
          <w:sz w:val="22"/>
          <w:szCs w:val="22"/>
          <w:u w:val="single"/>
          <w:lang w:val="en-GB"/>
        </w:rPr>
        <w:t xml:space="preserve"> tranche of the HPMP</w:t>
      </w:r>
    </w:p>
    <w:p w14:paraId="119EECC1" w14:textId="77777777" w:rsidR="00C57806" w:rsidRPr="001A6445" w:rsidRDefault="00C57806" w:rsidP="00D267CD">
      <w:pPr>
        <w:keepNext/>
        <w:keepLines/>
        <w:rPr>
          <w:sz w:val="22"/>
          <w:szCs w:val="22"/>
          <w:lang w:val="en-GB"/>
        </w:rPr>
      </w:pPr>
    </w:p>
    <w:p w14:paraId="18ED7465" w14:textId="77777777" w:rsidR="00C57806" w:rsidRPr="001A6445" w:rsidRDefault="00C57806" w:rsidP="00D267CD">
      <w:pPr>
        <w:keepNext/>
        <w:keepLines/>
        <w:rPr>
          <w:i/>
          <w:sz w:val="22"/>
          <w:szCs w:val="22"/>
          <w:lang w:val="en-GB"/>
        </w:rPr>
      </w:pPr>
      <w:r w:rsidRPr="001A6445">
        <w:rPr>
          <w:i/>
          <w:sz w:val="22"/>
          <w:szCs w:val="22"/>
          <w:lang w:val="en-GB"/>
        </w:rPr>
        <w:t>Legal framework</w:t>
      </w:r>
    </w:p>
    <w:p w14:paraId="47932CF2" w14:textId="77777777" w:rsidR="00ED55ED" w:rsidRPr="001A6445" w:rsidRDefault="00ED55ED" w:rsidP="00D267CD">
      <w:pPr>
        <w:keepNext/>
        <w:keepLines/>
        <w:rPr>
          <w:lang w:val="en-GB"/>
        </w:rPr>
      </w:pPr>
    </w:p>
    <w:p w14:paraId="13EE0E6B" w14:textId="44973E70" w:rsidR="00FD5444" w:rsidRPr="001A6445" w:rsidRDefault="00674FEE" w:rsidP="00D267CD">
      <w:pPr>
        <w:pStyle w:val="Heading1"/>
        <w:keepNext/>
        <w:keepLines/>
      </w:pPr>
      <w:r w:rsidRPr="001A6445">
        <w:t>The HCFC import quota for 2017 has been established at 1.35</w:t>
      </w:r>
      <w:r w:rsidR="006955D2">
        <w:t> ODP tonnes</w:t>
      </w:r>
      <w:r w:rsidR="00FD5444" w:rsidRPr="001A6445">
        <w:t>.</w:t>
      </w:r>
      <w:r w:rsidR="00242215">
        <w:rPr>
          <w:rStyle w:val="FootnoteReference"/>
        </w:rPr>
        <w:footnoteReference w:id="3"/>
      </w:r>
    </w:p>
    <w:p w14:paraId="74373CD4" w14:textId="77777777" w:rsidR="00C57806" w:rsidRPr="001A6445" w:rsidRDefault="00C57806" w:rsidP="006955D2">
      <w:pPr>
        <w:keepNext/>
        <w:keepLines/>
        <w:rPr>
          <w:i/>
          <w:sz w:val="22"/>
          <w:szCs w:val="22"/>
          <w:lang w:val="en-GB"/>
        </w:rPr>
      </w:pPr>
      <w:r w:rsidRPr="001A6445">
        <w:rPr>
          <w:i/>
          <w:sz w:val="22"/>
          <w:szCs w:val="22"/>
          <w:lang w:val="en-GB"/>
        </w:rPr>
        <w:t>Manufacturing sector</w:t>
      </w:r>
    </w:p>
    <w:p w14:paraId="0625956B" w14:textId="77777777" w:rsidR="00C57806" w:rsidRPr="001A6445" w:rsidRDefault="00C57806" w:rsidP="006955D2">
      <w:pPr>
        <w:keepNext/>
        <w:keepLines/>
        <w:rPr>
          <w:lang w:val="en-GB"/>
        </w:rPr>
      </w:pPr>
    </w:p>
    <w:p w14:paraId="11060D8C" w14:textId="6A7B1F56" w:rsidR="00674FEE" w:rsidRPr="001A6445" w:rsidRDefault="00674FEE" w:rsidP="006955D2">
      <w:pPr>
        <w:pStyle w:val="Heading1"/>
        <w:keepNext/>
        <w:keepLines/>
      </w:pPr>
      <w:r w:rsidRPr="001A6445">
        <w:lastRenderedPageBreak/>
        <w:t xml:space="preserve">. UNIDO clarified </w:t>
      </w:r>
      <w:r w:rsidR="00626855" w:rsidRPr="001A6445">
        <w:t xml:space="preserve">that the </w:t>
      </w:r>
      <w:r w:rsidRPr="001A6445">
        <w:t>conversion at Sileks AD Co.</w:t>
      </w:r>
      <w:r w:rsidR="00234E68">
        <w:t>,</w:t>
      </w:r>
      <w:r w:rsidRPr="001A6445">
        <w:t xml:space="preserve"> </w:t>
      </w:r>
      <w:r w:rsidR="004926B0">
        <w:t xml:space="preserve">was not </w:t>
      </w:r>
      <w:r w:rsidR="00626855" w:rsidRPr="001A6445">
        <w:t xml:space="preserve">completed </w:t>
      </w:r>
      <w:r w:rsidR="004926B0">
        <w:t xml:space="preserve">in 2016 as planned </w:t>
      </w:r>
      <w:r w:rsidRPr="001A6445">
        <w:t xml:space="preserve">due to </w:t>
      </w:r>
      <w:r w:rsidR="00626855" w:rsidRPr="001A6445">
        <w:t xml:space="preserve">a </w:t>
      </w:r>
      <w:r w:rsidRPr="001A6445">
        <w:t>change in ownership</w:t>
      </w:r>
      <w:r w:rsidR="004926B0">
        <w:t xml:space="preserve">; however </w:t>
      </w:r>
      <w:r w:rsidR="00626855" w:rsidRPr="001A6445">
        <w:t xml:space="preserve">it </w:t>
      </w:r>
      <w:r w:rsidR="00B359FE" w:rsidRPr="001A6445">
        <w:t xml:space="preserve">will be completed </w:t>
      </w:r>
      <w:r w:rsidR="004926B0">
        <w:t xml:space="preserve">by </w:t>
      </w:r>
      <w:r w:rsidR="00E8650F">
        <w:t>December 2018</w:t>
      </w:r>
      <w:r w:rsidRPr="001A6445">
        <w:t xml:space="preserve">. </w:t>
      </w:r>
      <w:r w:rsidR="004926B0">
        <w:t xml:space="preserve">In the case of </w:t>
      </w:r>
      <w:r w:rsidRPr="001A6445">
        <w:t>Frigoteknika</w:t>
      </w:r>
      <w:r w:rsidR="004926B0">
        <w:t>,</w:t>
      </w:r>
      <w:r w:rsidRPr="001A6445">
        <w:t xml:space="preserve"> </w:t>
      </w:r>
      <w:r w:rsidR="004926B0">
        <w:t xml:space="preserve">the enterprise </w:t>
      </w:r>
      <w:r w:rsidR="00626855" w:rsidRPr="001A6445">
        <w:t xml:space="preserve">is relocating to a newly-built </w:t>
      </w:r>
      <w:r w:rsidR="004926B0">
        <w:t>facility;</w:t>
      </w:r>
      <w:r w:rsidR="00626855" w:rsidRPr="001A6445">
        <w:t xml:space="preserve"> the equipment </w:t>
      </w:r>
      <w:r w:rsidR="004926B0">
        <w:t xml:space="preserve">required for the conversion of the foam production line </w:t>
      </w:r>
      <w:r w:rsidR="00626855" w:rsidRPr="001A6445">
        <w:t xml:space="preserve">will </w:t>
      </w:r>
      <w:r w:rsidR="00121F0A">
        <w:t xml:space="preserve">be </w:t>
      </w:r>
      <w:r w:rsidR="004926B0">
        <w:t xml:space="preserve">installed </w:t>
      </w:r>
      <w:r w:rsidR="00626855" w:rsidRPr="001A6445">
        <w:t>immediately after completion of the construction</w:t>
      </w:r>
      <w:r w:rsidR="00E8650F">
        <w:t>, with the conversion expected to be completed by December 2018</w:t>
      </w:r>
      <w:r w:rsidR="00626855" w:rsidRPr="001A6445">
        <w:t xml:space="preserve">. The </w:t>
      </w:r>
      <w:r w:rsidRPr="001A6445">
        <w:t xml:space="preserve">ban on the use of HCFC-141b </w:t>
      </w:r>
      <w:r w:rsidR="004926B0">
        <w:t>contained in imported</w:t>
      </w:r>
      <w:r w:rsidRPr="001A6445">
        <w:t xml:space="preserve"> pre</w:t>
      </w:r>
      <w:r w:rsidR="00B8363E">
        <w:noBreakHyphen/>
      </w:r>
      <w:r w:rsidRPr="001A6445">
        <w:t>blended polyols will be introduced immediately after</w:t>
      </w:r>
      <w:r w:rsidR="00F01912" w:rsidRPr="001A6445">
        <w:t xml:space="preserve"> </w:t>
      </w:r>
      <w:r w:rsidRPr="001A6445">
        <w:t>completion of the conversion</w:t>
      </w:r>
      <w:r w:rsidR="00F0584B" w:rsidRPr="001A6445">
        <w:t>s</w:t>
      </w:r>
      <w:r w:rsidR="004926B0">
        <w:t xml:space="preserve"> (expected by </w:t>
      </w:r>
      <w:r w:rsidR="00E8650F">
        <w:t>December 2018</w:t>
      </w:r>
      <w:r w:rsidR="004926B0">
        <w:t>)</w:t>
      </w:r>
      <w:r w:rsidRPr="001A6445">
        <w:t>.</w:t>
      </w:r>
    </w:p>
    <w:p w14:paraId="7C21483A" w14:textId="77777777" w:rsidR="008008C3" w:rsidRPr="001A6445" w:rsidRDefault="008008C3" w:rsidP="001763CC">
      <w:pPr>
        <w:rPr>
          <w:i/>
          <w:sz w:val="22"/>
          <w:szCs w:val="22"/>
          <w:lang w:val="en-GB"/>
        </w:rPr>
      </w:pPr>
      <w:r w:rsidRPr="001A6445">
        <w:rPr>
          <w:i/>
          <w:sz w:val="22"/>
          <w:szCs w:val="22"/>
          <w:lang w:val="en-GB"/>
        </w:rPr>
        <w:t>Refrigeration servicing sector</w:t>
      </w:r>
    </w:p>
    <w:p w14:paraId="23DCCD70" w14:textId="77777777" w:rsidR="008008C3" w:rsidRPr="001A6445" w:rsidRDefault="008008C3" w:rsidP="001763CC">
      <w:pPr>
        <w:rPr>
          <w:lang w:val="en-GB"/>
        </w:rPr>
      </w:pPr>
    </w:p>
    <w:p w14:paraId="42B6DBF6" w14:textId="106E12F7" w:rsidR="008008C3" w:rsidRPr="001A6445" w:rsidRDefault="008008C3" w:rsidP="00891999">
      <w:pPr>
        <w:pStyle w:val="Heading1"/>
      </w:pPr>
      <w:r w:rsidRPr="001A6445">
        <w:t>The Secretariat noted the continued effective implementation of the R&amp;R scheme</w:t>
      </w:r>
      <w:r w:rsidR="00C514CC" w:rsidRPr="001A6445">
        <w:t>,</w:t>
      </w:r>
      <w:r w:rsidRPr="001A6445">
        <w:t xml:space="preserve"> and that the rulebook on the manner of ODSs R&amp;R contains requirements related to special premises for temporary storage of ODS waste.</w:t>
      </w:r>
      <w:r w:rsidR="001763CC">
        <w:t xml:space="preserve"> </w:t>
      </w:r>
      <w:r w:rsidRPr="001A6445">
        <w:t xml:space="preserve">UNIDO informed that </w:t>
      </w:r>
      <w:r w:rsidR="00B8363E">
        <w:t>enterprise</w:t>
      </w:r>
      <w:r w:rsidRPr="001A6445">
        <w:t xml:space="preserve">s are required to report on generated waste on </w:t>
      </w:r>
      <w:r w:rsidR="00F0584B" w:rsidRPr="001A6445">
        <w:t xml:space="preserve">an </w:t>
      </w:r>
      <w:r w:rsidRPr="001A6445">
        <w:t>annual basis</w:t>
      </w:r>
      <w:r w:rsidR="00C514CC" w:rsidRPr="001A6445">
        <w:t xml:space="preserve"> (e.g., t</w:t>
      </w:r>
      <w:r w:rsidRPr="001A6445">
        <w:t>he waste quantity ge</w:t>
      </w:r>
      <w:r w:rsidR="00F0584B" w:rsidRPr="001A6445">
        <w:t>nerated in 2016 wa</w:t>
      </w:r>
      <w:r w:rsidRPr="001A6445">
        <w:t>s 964.4</w:t>
      </w:r>
      <w:r w:rsidR="00336271">
        <w:t> </w:t>
      </w:r>
      <w:r w:rsidRPr="001A6445">
        <w:t>kg</w:t>
      </w:r>
      <w:r w:rsidR="00C514CC" w:rsidRPr="001A6445">
        <w:t xml:space="preserve">) but an estimate on the ODS waste collected in the country </w:t>
      </w:r>
      <w:r w:rsidRPr="001A6445">
        <w:t xml:space="preserve">has not </w:t>
      </w:r>
      <w:r w:rsidR="007B320F" w:rsidRPr="001A6445">
        <w:t xml:space="preserve">yet </w:t>
      </w:r>
      <w:r w:rsidRPr="001A6445">
        <w:t>been conducted.</w:t>
      </w:r>
      <w:r w:rsidR="004926B0">
        <w:t xml:space="preserve"> </w:t>
      </w:r>
      <w:r w:rsidR="00891999">
        <w:t>UNIDO further indicated that the country had no experience in disposal of ODS waste,</w:t>
      </w:r>
      <w:r w:rsidR="00891999" w:rsidRPr="00891999">
        <w:t xml:space="preserve"> but the experience gained through activities for </w:t>
      </w:r>
      <w:r w:rsidR="00891999">
        <w:t>persistent organic pollutant</w:t>
      </w:r>
      <w:r w:rsidR="00891999" w:rsidRPr="00891999">
        <w:t xml:space="preserve"> waste disposal could be used as a starting point to develop future action on ODS waste management</w:t>
      </w:r>
      <w:r w:rsidR="00891999">
        <w:t>,</w:t>
      </w:r>
      <w:r w:rsidR="00891999" w:rsidRPr="00891999">
        <w:t xml:space="preserve"> including </w:t>
      </w:r>
      <w:r w:rsidR="00891999">
        <w:t xml:space="preserve">developing an </w:t>
      </w:r>
      <w:r w:rsidR="00891999" w:rsidRPr="00891999">
        <w:t>ODSs waste national inventory</w:t>
      </w:r>
      <w:r w:rsidR="00891999">
        <w:t xml:space="preserve">. </w:t>
      </w:r>
    </w:p>
    <w:p w14:paraId="2EE66DB4" w14:textId="1DF9E461" w:rsidR="004668DD" w:rsidRPr="001A6445" w:rsidRDefault="00B8363E" w:rsidP="001763CC">
      <w:pPr>
        <w:rPr>
          <w:i/>
          <w:sz w:val="22"/>
          <w:szCs w:val="22"/>
          <w:lang w:val="en-GB"/>
        </w:rPr>
      </w:pPr>
      <w:r>
        <w:rPr>
          <w:i/>
          <w:sz w:val="22"/>
          <w:szCs w:val="22"/>
          <w:lang w:val="en-GB"/>
        </w:rPr>
        <w:t>IS</w:t>
      </w:r>
    </w:p>
    <w:p w14:paraId="76EFBD2F" w14:textId="77777777" w:rsidR="004668DD" w:rsidRPr="001A6445" w:rsidRDefault="004668DD" w:rsidP="001763CC">
      <w:pPr>
        <w:rPr>
          <w:i/>
          <w:sz w:val="22"/>
          <w:szCs w:val="22"/>
          <w:lang w:val="en-GB"/>
        </w:rPr>
      </w:pPr>
    </w:p>
    <w:p w14:paraId="58EE025B" w14:textId="15F84139" w:rsidR="004668DD" w:rsidRPr="001A6445" w:rsidRDefault="004668DD" w:rsidP="001763CC">
      <w:pPr>
        <w:pStyle w:val="Heading1"/>
      </w:pPr>
      <w:r w:rsidRPr="001A6445">
        <w:t xml:space="preserve">The Secretariat noted the progress in </w:t>
      </w:r>
      <w:r w:rsidR="00EE3709" w:rsidRPr="001A6445">
        <w:t>implementing</w:t>
      </w:r>
      <w:r w:rsidRPr="001A6445">
        <w:t xml:space="preserve"> the mandatory logbooks, including the recording </w:t>
      </w:r>
      <w:r w:rsidR="00EE3709" w:rsidRPr="001A6445">
        <w:t xml:space="preserve">in the database </w:t>
      </w:r>
      <w:r w:rsidRPr="001A6445">
        <w:t xml:space="preserve">of 402 </w:t>
      </w:r>
      <w:r w:rsidR="00EE3709" w:rsidRPr="001A6445">
        <w:t xml:space="preserve">pieces of </w:t>
      </w:r>
      <w:r w:rsidRPr="001A6445">
        <w:t xml:space="preserve">equipment containing three </w:t>
      </w:r>
      <w:r w:rsidR="009237E6">
        <w:t>and</w:t>
      </w:r>
      <w:r w:rsidR="009237E6" w:rsidRPr="001A6445">
        <w:t xml:space="preserve"> </w:t>
      </w:r>
      <w:r w:rsidR="00F01912" w:rsidRPr="001A6445">
        <w:t xml:space="preserve">more </w:t>
      </w:r>
      <w:r w:rsidR="0069726C">
        <w:t>kg</w:t>
      </w:r>
      <w:r w:rsidR="0069726C" w:rsidRPr="001A6445">
        <w:t xml:space="preserve"> </w:t>
      </w:r>
      <w:r w:rsidRPr="001A6445">
        <w:t xml:space="preserve">of refrigerant. The Secretariat enquired whether the database </w:t>
      </w:r>
      <w:r w:rsidR="00EE3709" w:rsidRPr="001A6445">
        <w:t>could easily be</w:t>
      </w:r>
      <w:r w:rsidRPr="001A6445">
        <w:t xml:space="preserve"> update</w:t>
      </w:r>
      <w:r w:rsidR="00EE3709" w:rsidRPr="001A6445">
        <w:t>d</w:t>
      </w:r>
      <w:r w:rsidRPr="001A6445">
        <w:t xml:space="preserve"> </w:t>
      </w:r>
      <w:r w:rsidR="00EE3709" w:rsidRPr="001A6445">
        <w:t>as new refrigerants enter the market</w:t>
      </w:r>
      <w:r w:rsidR="00C71D93" w:rsidRPr="001A6445">
        <w:t xml:space="preserve">. UNIDO informed that </w:t>
      </w:r>
      <w:r w:rsidRPr="001A6445">
        <w:t>the database is upgraded with HFCs and other alternatives to HCFC-22. The recent upgrade to the database included fields for sectors and sub</w:t>
      </w:r>
      <w:r w:rsidR="00CA6054">
        <w:noBreakHyphen/>
      </w:r>
      <w:r w:rsidRPr="001A6445">
        <w:t>sectors, geographic location and status of equipment in terms of recording or labelling. This data will support</w:t>
      </w:r>
      <w:r w:rsidR="00EE3709" w:rsidRPr="001A6445">
        <w:t xml:space="preserve"> the</w:t>
      </w:r>
      <w:r w:rsidRPr="001A6445">
        <w:t xml:space="preserve"> NOU in planning activities, in particular distribution of refrigeration equipment throughout the country.</w:t>
      </w:r>
    </w:p>
    <w:p w14:paraId="05F1BAB7" w14:textId="77777777" w:rsidR="00C57806" w:rsidRPr="001A6445" w:rsidRDefault="00C57806" w:rsidP="001763CC">
      <w:pPr>
        <w:rPr>
          <w:sz w:val="22"/>
          <w:szCs w:val="22"/>
          <w:u w:val="single"/>
          <w:lang w:val="en-GB"/>
        </w:rPr>
      </w:pPr>
      <w:r w:rsidRPr="001A6445">
        <w:rPr>
          <w:sz w:val="22"/>
          <w:szCs w:val="22"/>
          <w:u w:val="single"/>
          <w:lang w:val="en-GB"/>
        </w:rPr>
        <w:t xml:space="preserve">Conclusion </w:t>
      </w:r>
    </w:p>
    <w:p w14:paraId="2594AF69" w14:textId="77777777" w:rsidR="00C57806" w:rsidRPr="001A6445" w:rsidRDefault="00C57806" w:rsidP="001763CC">
      <w:pPr>
        <w:rPr>
          <w:sz w:val="22"/>
          <w:szCs w:val="22"/>
          <w:lang w:val="en-GB"/>
        </w:rPr>
      </w:pPr>
    </w:p>
    <w:p w14:paraId="3660847B" w14:textId="1F8726B9" w:rsidR="000D36BD" w:rsidRPr="001A6445" w:rsidRDefault="000D36BD" w:rsidP="001763CC">
      <w:pPr>
        <w:pStyle w:val="Heading1"/>
      </w:pPr>
      <w:r w:rsidRPr="001A6445">
        <w:t>The implementation of the sixth tranche</w:t>
      </w:r>
      <w:r w:rsidR="00121F0A">
        <w:t xml:space="preserve"> despite a slight delay in the manufacturing sector </w:t>
      </w:r>
      <w:r w:rsidRPr="001A6445">
        <w:t>progressed well. The country’s 2015 and 2016 consumption is well below the Montreal Protocol control ta</w:t>
      </w:r>
      <w:r w:rsidR="008449C4" w:rsidRPr="001A6445">
        <w:t xml:space="preserve">rgets and the maximum allowable </w:t>
      </w:r>
      <w:r w:rsidR="00B472F3" w:rsidRPr="001A6445">
        <w:t>consumption</w:t>
      </w:r>
      <w:r w:rsidR="004926B0">
        <w:t xml:space="preserve"> under its Agreement with the Executive Committee</w:t>
      </w:r>
      <w:r w:rsidR="00CD3D83" w:rsidRPr="001A6445">
        <w:t>.</w:t>
      </w:r>
      <w:r w:rsidR="00BD3AB3" w:rsidRPr="001A6445">
        <w:t xml:space="preserve"> </w:t>
      </w:r>
      <w:r w:rsidR="00B472F3" w:rsidRPr="001A6445">
        <w:t xml:space="preserve">The licensing and quota system is functioning. </w:t>
      </w:r>
      <w:r w:rsidR="00731F65" w:rsidRPr="001A6445">
        <w:t>T</w:t>
      </w:r>
      <w:r w:rsidR="0081026D" w:rsidRPr="001A6445">
        <w:t xml:space="preserve">he amount of </w:t>
      </w:r>
      <w:r w:rsidR="00B472F3" w:rsidRPr="001A6445">
        <w:t xml:space="preserve">R&amp;R </w:t>
      </w:r>
      <w:r w:rsidR="0081026D" w:rsidRPr="001A6445">
        <w:t>refrigerants increase</w:t>
      </w:r>
      <w:r w:rsidR="00DC6C9F" w:rsidRPr="001A6445">
        <w:t xml:space="preserve">d </w:t>
      </w:r>
      <w:r w:rsidR="0081026D" w:rsidRPr="001A6445">
        <w:t>by 36</w:t>
      </w:r>
      <w:r w:rsidR="00336271">
        <w:t> </w:t>
      </w:r>
      <w:r w:rsidR="00E9141E" w:rsidRPr="001A6445">
        <w:t>per cent</w:t>
      </w:r>
      <w:r w:rsidR="0081026D" w:rsidRPr="001A6445">
        <w:t xml:space="preserve"> </w:t>
      </w:r>
      <w:r w:rsidR="00EE3709" w:rsidRPr="001A6445">
        <w:t>between</w:t>
      </w:r>
      <w:r w:rsidR="0081026D" w:rsidRPr="001A6445">
        <w:t xml:space="preserve"> </w:t>
      </w:r>
      <w:r w:rsidR="00EA6378" w:rsidRPr="001A6445">
        <w:t xml:space="preserve">2015 </w:t>
      </w:r>
      <w:r w:rsidR="00EE3709" w:rsidRPr="001A6445">
        <w:t>and</w:t>
      </w:r>
      <w:r w:rsidR="0081026D" w:rsidRPr="001A6445">
        <w:t xml:space="preserve"> 2016</w:t>
      </w:r>
      <w:r w:rsidR="00EE3709" w:rsidRPr="001A6445">
        <w:t>,</w:t>
      </w:r>
      <w:r w:rsidR="0081026D" w:rsidRPr="001A6445">
        <w:t xml:space="preserve"> and technicians training is successfully </w:t>
      </w:r>
      <w:r w:rsidR="00DC6C9F" w:rsidRPr="001A6445">
        <w:t>implemented</w:t>
      </w:r>
      <w:r w:rsidR="0081026D" w:rsidRPr="001A6445">
        <w:t>.</w:t>
      </w:r>
      <w:r w:rsidR="00B472F3" w:rsidRPr="001A6445">
        <w:t xml:space="preserve"> </w:t>
      </w:r>
      <w:r w:rsidR="00E9141E" w:rsidRPr="001A6445">
        <w:t>The log-booking has been further strengthened</w:t>
      </w:r>
      <w:r w:rsidR="00EA17FC" w:rsidRPr="001A6445">
        <w:t xml:space="preserve"> with 402 piece</w:t>
      </w:r>
      <w:r w:rsidR="00731F65" w:rsidRPr="001A6445">
        <w:t>s</w:t>
      </w:r>
      <w:r w:rsidR="00EA17FC" w:rsidRPr="001A6445">
        <w:t xml:space="preserve"> of </w:t>
      </w:r>
      <w:r w:rsidR="00176CBC">
        <w:t>RAC</w:t>
      </w:r>
      <w:r w:rsidR="004926B0">
        <w:t xml:space="preserve"> </w:t>
      </w:r>
      <w:r w:rsidR="00EA17FC" w:rsidRPr="001A6445">
        <w:t>equipment recorded</w:t>
      </w:r>
      <w:r w:rsidR="00E9141E" w:rsidRPr="001A6445">
        <w:t xml:space="preserve">. </w:t>
      </w:r>
      <w:r w:rsidR="00EE3709" w:rsidRPr="001A6445">
        <w:t xml:space="preserve">The conversion at the two remaining foam enterprises, planned in 2016, is expected to be completed during the </w:t>
      </w:r>
      <w:r w:rsidR="00336271">
        <w:t xml:space="preserve">seventh </w:t>
      </w:r>
      <w:r w:rsidR="00EE3709" w:rsidRPr="001A6445">
        <w:t>tranche</w:t>
      </w:r>
      <w:r w:rsidR="00B472F3" w:rsidRPr="001A6445">
        <w:t>. The level of disbursement is at 84.2</w:t>
      </w:r>
      <w:r w:rsidR="00336271">
        <w:t> </w:t>
      </w:r>
      <w:r w:rsidR="00B472F3" w:rsidRPr="001A6445">
        <w:t>per cent</w:t>
      </w:r>
      <w:r w:rsidR="0081026D" w:rsidRPr="001A6445">
        <w:t>. T</w:t>
      </w:r>
      <w:r w:rsidR="00CD3D83" w:rsidRPr="001A6445">
        <w:t xml:space="preserve">he activities so far implemented and those planned under the seventh </w:t>
      </w:r>
      <w:r w:rsidR="00DC6C9F" w:rsidRPr="001A6445">
        <w:t xml:space="preserve">tranche </w:t>
      </w:r>
      <w:r w:rsidR="00CD3D83" w:rsidRPr="001A6445">
        <w:t>will continue to help</w:t>
      </w:r>
      <w:r w:rsidR="00EA6378" w:rsidRPr="001A6445">
        <w:t xml:space="preserve"> </w:t>
      </w:r>
      <w:r w:rsidR="00CD3D83" w:rsidRPr="001A6445">
        <w:t xml:space="preserve">the country meet its compliance obligations under the Protocol. </w:t>
      </w:r>
    </w:p>
    <w:p w14:paraId="75E8767D" w14:textId="0AA4EC75" w:rsidR="00C57806" w:rsidRPr="001A6445" w:rsidRDefault="00C57806" w:rsidP="006955D2">
      <w:pPr>
        <w:keepNext/>
        <w:keepLines/>
        <w:rPr>
          <w:lang w:val="en-GB"/>
        </w:rPr>
      </w:pPr>
      <w:r w:rsidRPr="001A6445">
        <w:rPr>
          <w:b/>
          <w:sz w:val="22"/>
          <w:szCs w:val="22"/>
          <w:lang w:val="en-GB"/>
        </w:rPr>
        <w:t>RECOMMENDATION</w:t>
      </w:r>
      <w:r w:rsidRPr="001A6445">
        <w:rPr>
          <w:sz w:val="22"/>
          <w:szCs w:val="22"/>
          <w:lang w:val="en-GB"/>
        </w:rPr>
        <w:t xml:space="preserve"> </w:t>
      </w:r>
    </w:p>
    <w:p w14:paraId="7216902B" w14:textId="77777777" w:rsidR="00C57806" w:rsidRPr="001A6445" w:rsidRDefault="00C57806" w:rsidP="006955D2">
      <w:pPr>
        <w:keepNext/>
        <w:keepLines/>
        <w:rPr>
          <w:lang w:val="en-GB"/>
        </w:rPr>
      </w:pPr>
    </w:p>
    <w:p w14:paraId="66A5BE13" w14:textId="77777777" w:rsidR="007747FF" w:rsidRPr="001A6445" w:rsidRDefault="007747FF" w:rsidP="006955D2">
      <w:pPr>
        <w:pStyle w:val="Heading1"/>
        <w:keepNext/>
        <w:keepLines/>
      </w:pPr>
      <w:r w:rsidRPr="001A6445">
        <w:t xml:space="preserve">The Fund Secretariat recommends that the Executive Committee takes note of the progress report on the implementation of the </w:t>
      </w:r>
      <w:r w:rsidR="003B4DD5" w:rsidRPr="001A6445">
        <w:t>six</w:t>
      </w:r>
      <w:r w:rsidRPr="001A6445">
        <w:t xml:space="preserve">th tranche of stage I of the HCFC phase-out management plan of (HPMP) for the former Yugoslav Republic of Macedonia; and further recommends blanket approval of the </w:t>
      </w:r>
      <w:r w:rsidR="003B4DD5" w:rsidRPr="001A6445">
        <w:t>seventh</w:t>
      </w:r>
      <w:r w:rsidRPr="001A6445">
        <w:t xml:space="preserve"> tranche of stage I of the HPMP for the former Yugoslav Republic of Macedonia, and the corresponding </w:t>
      </w:r>
      <w:r w:rsidR="003B4DD5" w:rsidRPr="001A6445">
        <w:t>2017-2018</w:t>
      </w:r>
      <w:r w:rsidRPr="001A6445">
        <w:t xml:space="preserve"> tranche implementation plan, at the funding level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7747FF" w:rsidRPr="001A6445" w14:paraId="62BC8AEC" w14:textId="77777777" w:rsidTr="003B4DD5">
        <w:tc>
          <w:tcPr>
            <w:tcW w:w="540" w:type="dxa"/>
          </w:tcPr>
          <w:p w14:paraId="7F79D3DD" w14:textId="77777777" w:rsidR="007747FF" w:rsidRPr="001A6445" w:rsidRDefault="007747FF" w:rsidP="006955D2">
            <w:pPr>
              <w:keepNext/>
              <w:keepLines/>
              <w:jc w:val="center"/>
              <w:rPr>
                <w:b/>
                <w:bCs/>
                <w:sz w:val="20"/>
                <w:szCs w:val="20"/>
                <w:lang w:val="en-GB"/>
              </w:rPr>
            </w:pPr>
          </w:p>
        </w:tc>
        <w:tc>
          <w:tcPr>
            <w:tcW w:w="4320" w:type="dxa"/>
          </w:tcPr>
          <w:p w14:paraId="7FC1B3E0" w14:textId="77777777" w:rsidR="007747FF" w:rsidRPr="001A6445" w:rsidRDefault="007747FF" w:rsidP="006955D2">
            <w:pPr>
              <w:keepNext/>
              <w:keepLines/>
              <w:jc w:val="center"/>
              <w:rPr>
                <w:b/>
                <w:bCs/>
                <w:sz w:val="20"/>
                <w:szCs w:val="20"/>
                <w:lang w:val="en-GB"/>
              </w:rPr>
            </w:pPr>
            <w:r w:rsidRPr="001A6445">
              <w:rPr>
                <w:b/>
                <w:bCs/>
                <w:sz w:val="20"/>
                <w:szCs w:val="20"/>
                <w:lang w:val="en-GB"/>
              </w:rPr>
              <w:t>Project title</w:t>
            </w:r>
          </w:p>
        </w:tc>
        <w:tc>
          <w:tcPr>
            <w:tcW w:w="1620" w:type="dxa"/>
            <w:tcMar>
              <w:left w:w="29" w:type="dxa"/>
              <w:right w:w="29" w:type="dxa"/>
            </w:tcMar>
          </w:tcPr>
          <w:p w14:paraId="451E9C79" w14:textId="37EC545B" w:rsidR="007747FF" w:rsidRPr="001A6445" w:rsidRDefault="007747FF" w:rsidP="006955D2">
            <w:pPr>
              <w:keepNext/>
              <w:keepLines/>
              <w:jc w:val="center"/>
              <w:rPr>
                <w:b/>
                <w:bCs/>
                <w:sz w:val="20"/>
                <w:szCs w:val="20"/>
                <w:lang w:val="en-GB"/>
              </w:rPr>
            </w:pPr>
            <w:r w:rsidRPr="001A6445">
              <w:rPr>
                <w:b/>
                <w:bCs/>
                <w:sz w:val="20"/>
                <w:szCs w:val="20"/>
                <w:lang w:val="en-GB"/>
              </w:rPr>
              <w:t>Project funding (</w:t>
            </w:r>
            <w:r w:rsidR="001763CC">
              <w:rPr>
                <w:b/>
                <w:bCs/>
                <w:sz w:val="20"/>
                <w:szCs w:val="20"/>
                <w:lang w:val="en-GB"/>
              </w:rPr>
              <w:t>US $</w:t>
            </w:r>
            <w:r w:rsidRPr="001A6445">
              <w:rPr>
                <w:b/>
                <w:bCs/>
                <w:sz w:val="20"/>
                <w:szCs w:val="20"/>
                <w:lang w:val="en-GB"/>
              </w:rPr>
              <w:t>)</w:t>
            </w:r>
          </w:p>
        </w:tc>
        <w:tc>
          <w:tcPr>
            <w:tcW w:w="1380" w:type="dxa"/>
            <w:tcMar>
              <w:left w:w="29" w:type="dxa"/>
              <w:right w:w="29" w:type="dxa"/>
            </w:tcMar>
          </w:tcPr>
          <w:p w14:paraId="4265B0CA" w14:textId="70F0876A" w:rsidR="007747FF" w:rsidRPr="001A6445" w:rsidRDefault="007747FF" w:rsidP="006955D2">
            <w:pPr>
              <w:keepNext/>
              <w:keepLines/>
              <w:jc w:val="center"/>
              <w:rPr>
                <w:b/>
                <w:bCs/>
                <w:sz w:val="20"/>
                <w:szCs w:val="20"/>
                <w:lang w:val="en-GB"/>
              </w:rPr>
            </w:pPr>
            <w:r w:rsidRPr="001A6445">
              <w:rPr>
                <w:b/>
                <w:bCs/>
                <w:sz w:val="20"/>
                <w:szCs w:val="20"/>
                <w:lang w:val="en-GB"/>
              </w:rPr>
              <w:t>Support cost (</w:t>
            </w:r>
            <w:r w:rsidR="001763CC">
              <w:rPr>
                <w:b/>
                <w:bCs/>
                <w:sz w:val="20"/>
                <w:szCs w:val="20"/>
                <w:lang w:val="en-GB"/>
              </w:rPr>
              <w:t>US $</w:t>
            </w:r>
            <w:r w:rsidRPr="001A6445">
              <w:rPr>
                <w:b/>
                <w:bCs/>
                <w:sz w:val="20"/>
                <w:szCs w:val="20"/>
                <w:lang w:val="en-GB"/>
              </w:rPr>
              <w:t>)</w:t>
            </w:r>
          </w:p>
        </w:tc>
        <w:tc>
          <w:tcPr>
            <w:tcW w:w="1590" w:type="dxa"/>
            <w:tcMar>
              <w:left w:w="29" w:type="dxa"/>
              <w:right w:w="29" w:type="dxa"/>
            </w:tcMar>
          </w:tcPr>
          <w:p w14:paraId="523BFF43" w14:textId="77777777" w:rsidR="007747FF" w:rsidRPr="001A6445" w:rsidRDefault="007747FF" w:rsidP="006955D2">
            <w:pPr>
              <w:keepNext/>
              <w:keepLines/>
              <w:jc w:val="center"/>
              <w:rPr>
                <w:b/>
                <w:bCs/>
                <w:sz w:val="20"/>
                <w:szCs w:val="20"/>
                <w:lang w:val="en-GB"/>
              </w:rPr>
            </w:pPr>
            <w:r w:rsidRPr="001A6445">
              <w:rPr>
                <w:b/>
                <w:bCs/>
                <w:sz w:val="20"/>
                <w:szCs w:val="20"/>
                <w:lang w:val="en-GB"/>
              </w:rPr>
              <w:t>Implementing agency</w:t>
            </w:r>
          </w:p>
        </w:tc>
      </w:tr>
      <w:tr w:rsidR="007747FF" w:rsidRPr="001A6445" w14:paraId="6E5173A9" w14:textId="77777777" w:rsidTr="003B4DD5">
        <w:tc>
          <w:tcPr>
            <w:tcW w:w="540" w:type="dxa"/>
          </w:tcPr>
          <w:p w14:paraId="762A7AEA" w14:textId="77777777" w:rsidR="007747FF" w:rsidRPr="001A6445" w:rsidRDefault="007747FF" w:rsidP="006955D2">
            <w:pPr>
              <w:keepNext/>
              <w:keepLines/>
              <w:rPr>
                <w:sz w:val="20"/>
                <w:szCs w:val="20"/>
                <w:lang w:val="en-GB"/>
              </w:rPr>
            </w:pPr>
            <w:r w:rsidRPr="001A6445">
              <w:rPr>
                <w:sz w:val="20"/>
                <w:szCs w:val="20"/>
                <w:lang w:val="en-GB"/>
              </w:rPr>
              <w:t>(a)</w:t>
            </w:r>
          </w:p>
        </w:tc>
        <w:tc>
          <w:tcPr>
            <w:tcW w:w="4320" w:type="dxa"/>
          </w:tcPr>
          <w:p w14:paraId="56BA5486" w14:textId="77777777" w:rsidR="007747FF" w:rsidRPr="001A6445" w:rsidRDefault="007747FF" w:rsidP="006955D2">
            <w:pPr>
              <w:keepNext/>
              <w:keepLines/>
              <w:rPr>
                <w:sz w:val="20"/>
                <w:szCs w:val="20"/>
                <w:lang w:val="en-GB"/>
              </w:rPr>
            </w:pPr>
            <w:r w:rsidRPr="001A6445">
              <w:rPr>
                <w:sz w:val="20"/>
                <w:szCs w:val="20"/>
                <w:lang w:val="en-GB"/>
              </w:rPr>
              <w:t xml:space="preserve">HCFC phase-out management plan (stage I, </w:t>
            </w:r>
            <w:r w:rsidR="003B4DD5" w:rsidRPr="001A6445">
              <w:rPr>
                <w:sz w:val="20"/>
                <w:szCs w:val="20"/>
                <w:lang w:val="en-GB"/>
              </w:rPr>
              <w:t>seventh</w:t>
            </w:r>
            <w:r w:rsidRPr="001A6445">
              <w:rPr>
                <w:sz w:val="20"/>
                <w:szCs w:val="20"/>
                <w:lang w:val="en-GB"/>
              </w:rPr>
              <w:t xml:space="preserve"> tranche)</w:t>
            </w:r>
          </w:p>
        </w:tc>
        <w:tc>
          <w:tcPr>
            <w:tcW w:w="1620" w:type="dxa"/>
          </w:tcPr>
          <w:p w14:paraId="454979B6" w14:textId="77777777" w:rsidR="007747FF" w:rsidRPr="001A6445" w:rsidRDefault="007747FF" w:rsidP="006955D2">
            <w:pPr>
              <w:keepNext/>
              <w:keepLines/>
              <w:jc w:val="right"/>
              <w:rPr>
                <w:sz w:val="20"/>
                <w:szCs w:val="20"/>
                <w:lang w:val="en-GB"/>
              </w:rPr>
            </w:pPr>
            <w:r w:rsidRPr="001A6445">
              <w:rPr>
                <w:sz w:val="20"/>
                <w:szCs w:val="20"/>
                <w:lang w:val="en-GB"/>
              </w:rPr>
              <w:t>82,000</w:t>
            </w:r>
          </w:p>
        </w:tc>
        <w:tc>
          <w:tcPr>
            <w:tcW w:w="1380" w:type="dxa"/>
          </w:tcPr>
          <w:p w14:paraId="2ECF1D93" w14:textId="77777777" w:rsidR="007747FF" w:rsidRPr="001A6445" w:rsidRDefault="007747FF" w:rsidP="006955D2">
            <w:pPr>
              <w:keepNext/>
              <w:keepLines/>
              <w:jc w:val="right"/>
              <w:rPr>
                <w:sz w:val="20"/>
                <w:szCs w:val="20"/>
                <w:lang w:val="en-GB"/>
              </w:rPr>
            </w:pPr>
            <w:r w:rsidRPr="001A6445">
              <w:rPr>
                <w:sz w:val="20"/>
                <w:szCs w:val="20"/>
                <w:lang w:val="en-GB"/>
              </w:rPr>
              <w:t>6,150</w:t>
            </w:r>
          </w:p>
        </w:tc>
        <w:tc>
          <w:tcPr>
            <w:tcW w:w="1590" w:type="dxa"/>
          </w:tcPr>
          <w:p w14:paraId="5AAE5DCD" w14:textId="77777777" w:rsidR="007747FF" w:rsidRPr="001A6445" w:rsidRDefault="007747FF" w:rsidP="006955D2">
            <w:pPr>
              <w:keepNext/>
              <w:keepLines/>
              <w:jc w:val="center"/>
              <w:rPr>
                <w:sz w:val="20"/>
                <w:szCs w:val="20"/>
                <w:lang w:val="en-GB"/>
              </w:rPr>
            </w:pPr>
            <w:r w:rsidRPr="001A6445">
              <w:rPr>
                <w:sz w:val="20"/>
                <w:szCs w:val="20"/>
                <w:lang w:val="en-GB"/>
              </w:rPr>
              <w:t>UNIDO</w:t>
            </w:r>
          </w:p>
        </w:tc>
      </w:tr>
    </w:tbl>
    <w:p w14:paraId="3FEF35EF" w14:textId="77777777" w:rsidR="003B4DD5" w:rsidRDefault="003B4DD5" w:rsidP="006955D2">
      <w:pPr>
        <w:pStyle w:val="StyleHeader4Para4Left0Firstline0"/>
        <w:keepNext/>
        <w:keepLines/>
        <w:numPr>
          <w:ilvl w:val="0"/>
          <w:numId w:val="0"/>
        </w:numPr>
        <w:spacing w:after="0"/>
      </w:pPr>
    </w:p>
    <w:p w14:paraId="3A86A690" w14:textId="77777777" w:rsidR="006955D2" w:rsidRDefault="006955D2" w:rsidP="006955D2">
      <w:pPr>
        <w:pStyle w:val="StyleHeader4Para4Left0Firstline0"/>
        <w:keepNext/>
        <w:keepLines/>
        <w:numPr>
          <w:ilvl w:val="0"/>
          <w:numId w:val="0"/>
        </w:numPr>
        <w:spacing w:after="0"/>
      </w:pPr>
    </w:p>
    <w:p w14:paraId="5AB0B927" w14:textId="77777777" w:rsidR="006955D2" w:rsidRDefault="006955D2" w:rsidP="006955D2">
      <w:pPr>
        <w:pStyle w:val="StyleHeader4Para4Left0Firstline0"/>
        <w:keepNext/>
        <w:keepLines/>
        <w:numPr>
          <w:ilvl w:val="0"/>
          <w:numId w:val="0"/>
        </w:numPr>
        <w:spacing w:after="0"/>
      </w:pPr>
    </w:p>
    <w:p w14:paraId="48BBFB03" w14:textId="77777777" w:rsidR="006955D2" w:rsidRDefault="006955D2" w:rsidP="006955D2">
      <w:pPr>
        <w:pStyle w:val="StyleHeader4Para4Left0Firstline0"/>
        <w:keepNext/>
        <w:keepLines/>
        <w:numPr>
          <w:ilvl w:val="0"/>
          <w:numId w:val="0"/>
        </w:numPr>
        <w:spacing w:after="0"/>
      </w:pPr>
    </w:p>
    <w:p w14:paraId="6E9986DE" w14:textId="77777777" w:rsidR="006955D2" w:rsidRDefault="006955D2" w:rsidP="006955D2">
      <w:pPr>
        <w:pStyle w:val="StyleHeader4Para4Left0Firstline0"/>
        <w:keepNext/>
        <w:keepLines/>
        <w:numPr>
          <w:ilvl w:val="0"/>
          <w:numId w:val="0"/>
        </w:numPr>
        <w:spacing w:after="0"/>
      </w:pPr>
      <w:bookmarkStart w:id="0" w:name="_GoBack"/>
      <w:bookmarkEnd w:id="0"/>
    </w:p>
    <w:p w14:paraId="0CD1FBB2" w14:textId="77777777" w:rsidR="00336271" w:rsidRDefault="00336271" w:rsidP="001763CC">
      <w:pPr>
        <w:pStyle w:val="StyleHeader4Para4Left0Firstline0"/>
        <w:numPr>
          <w:ilvl w:val="0"/>
          <w:numId w:val="0"/>
        </w:numPr>
        <w:spacing w:after="0"/>
      </w:pPr>
    </w:p>
    <w:p w14:paraId="6EB18985" w14:textId="77777777" w:rsidR="00336271" w:rsidRPr="001A6445" w:rsidRDefault="00336271" w:rsidP="001763CC">
      <w:pPr>
        <w:pStyle w:val="StyleHeader4Para4Left0Firstline0"/>
        <w:numPr>
          <w:ilvl w:val="0"/>
          <w:numId w:val="0"/>
        </w:num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4DD5" w:rsidRPr="001A6445" w14:paraId="6399AE2B" w14:textId="77777777" w:rsidTr="003B4DD5">
        <w:tc>
          <w:tcPr>
            <w:tcW w:w="1915" w:type="dxa"/>
          </w:tcPr>
          <w:p w14:paraId="56F4DFD3" w14:textId="77777777" w:rsidR="003B4DD5" w:rsidRPr="001A6445" w:rsidRDefault="003B4DD5" w:rsidP="001763CC">
            <w:pPr>
              <w:rPr>
                <w:lang w:val="en-GB"/>
              </w:rPr>
            </w:pPr>
          </w:p>
        </w:tc>
        <w:tc>
          <w:tcPr>
            <w:tcW w:w="1915" w:type="dxa"/>
          </w:tcPr>
          <w:p w14:paraId="0B3B7EDE" w14:textId="77777777" w:rsidR="003B4DD5" w:rsidRPr="001A6445" w:rsidRDefault="003B4DD5" w:rsidP="001763CC">
            <w:pPr>
              <w:rPr>
                <w:lang w:val="en-GB"/>
              </w:rPr>
            </w:pPr>
          </w:p>
        </w:tc>
        <w:tc>
          <w:tcPr>
            <w:tcW w:w="1915" w:type="dxa"/>
            <w:tcBorders>
              <w:bottom w:val="single" w:sz="4" w:space="0" w:color="auto"/>
            </w:tcBorders>
          </w:tcPr>
          <w:p w14:paraId="047EBCA1" w14:textId="77777777" w:rsidR="003B4DD5" w:rsidRPr="001A6445" w:rsidRDefault="003B4DD5" w:rsidP="001763CC">
            <w:pPr>
              <w:rPr>
                <w:lang w:val="en-GB"/>
              </w:rPr>
            </w:pPr>
          </w:p>
        </w:tc>
        <w:tc>
          <w:tcPr>
            <w:tcW w:w="1915" w:type="dxa"/>
          </w:tcPr>
          <w:p w14:paraId="0D1725E3" w14:textId="77777777" w:rsidR="003B4DD5" w:rsidRPr="001A6445" w:rsidRDefault="003B4DD5" w:rsidP="001763CC">
            <w:pPr>
              <w:rPr>
                <w:lang w:val="en-GB"/>
              </w:rPr>
            </w:pPr>
          </w:p>
        </w:tc>
        <w:tc>
          <w:tcPr>
            <w:tcW w:w="1916" w:type="dxa"/>
          </w:tcPr>
          <w:p w14:paraId="4C152E2F" w14:textId="77777777" w:rsidR="003B4DD5" w:rsidRPr="001A6445" w:rsidRDefault="003B4DD5" w:rsidP="001763CC">
            <w:pPr>
              <w:rPr>
                <w:lang w:val="en-GB"/>
              </w:rPr>
            </w:pPr>
          </w:p>
        </w:tc>
      </w:tr>
    </w:tbl>
    <w:p w14:paraId="3A6F6FE5" w14:textId="77777777" w:rsidR="001763CC" w:rsidRPr="001A6445" w:rsidRDefault="001763CC" w:rsidP="001763CC">
      <w:pPr>
        <w:rPr>
          <w:lang w:val="en-GB"/>
        </w:rPr>
      </w:pPr>
    </w:p>
    <w:sectPr w:rsidR="001763CC" w:rsidRPr="001A6445"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45C03" w14:textId="77777777" w:rsidR="006955D2" w:rsidRDefault="006955D2" w:rsidP="004A504B">
      <w:r>
        <w:separator/>
      </w:r>
    </w:p>
  </w:endnote>
  <w:endnote w:type="continuationSeparator" w:id="0">
    <w:p w14:paraId="2CA63E3D" w14:textId="77777777" w:rsidR="006955D2" w:rsidRDefault="006955D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Arial"/>
    <w:panose1 w:val="00000000000000000000"/>
    <w:charset w:val="00"/>
    <w:family w:val="modern"/>
    <w:notTrueType/>
    <w:pitch w:val="variable"/>
    <w:sig w:usb0="A00002AF" w:usb1="5000204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20496" w14:textId="77777777" w:rsidR="006955D2" w:rsidRPr="0033525D" w:rsidRDefault="006955D2">
    <w:pPr>
      <w:jc w:val="center"/>
    </w:pPr>
    <w:r>
      <w:fldChar w:fldCharType="begin"/>
    </w:r>
    <w:r>
      <w:instrText xml:space="preserve"> PAGE </w:instrText>
    </w:r>
    <w:r>
      <w:fldChar w:fldCharType="separate"/>
    </w:r>
    <w:r w:rsidR="00E2683A">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8E6B8" w14:textId="77777777" w:rsidR="006955D2" w:rsidRPr="0033525D" w:rsidRDefault="006955D2">
    <w:pPr>
      <w:jc w:val="center"/>
    </w:pPr>
    <w:r>
      <w:fldChar w:fldCharType="begin"/>
    </w:r>
    <w:r>
      <w:instrText xml:space="preserve"> PAGE </w:instrText>
    </w:r>
    <w:r>
      <w:fldChar w:fldCharType="separate"/>
    </w:r>
    <w:r w:rsidR="00E2683A">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D63EB" w14:textId="77777777" w:rsidR="006955D2" w:rsidRDefault="006955D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7EE5F7" w14:textId="77777777" w:rsidR="006955D2" w:rsidRDefault="006955D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0458C8" w14:textId="77777777" w:rsidR="006955D2" w:rsidRDefault="006955D2" w:rsidP="004A504B">
      <w:r>
        <w:separator/>
      </w:r>
    </w:p>
  </w:footnote>
  <w:footnote w:type="continuationSeparator" w:id="0">
    <w:p w14:paraId="6FFE307B" w14:textId="77777777" w:rsidR="006955D2" w:rsidRDefault="006955D2" w:rsidP="004A504B">
      <w:r>
        <w:continuationSeparator/>
      </w:r>
    </w:p>
  </w:footnote>
  <w:footnote w:id="1">
    <w:p w14:paraId="535C47DC" w14:textId="77777777" w:rsidR="006955D2" w:rsidRPr="00B2163D" w:rsidRDefault="006955D2" w:rsidP="006E7D06">
      <w:pPr>
        <w:rPr>
          <w:sz w:val="20"/>
          <w:szCs w:val="20"/>
          <w:lang w:val="en-CA"/>
        </w:rPr>
      </w:pPr>
      <w:r>
        <w:rPr>
          <w:rStyle w:val="FootnoteReference"/>
        </w:rPr>
        <w:footnoteRef/>
      </w:r>
      <w:r>
        <w:t xml:space="preserve"> </w:t>
      </w:r>
      <w:r w:rsidRPr="003B4DD5">
        <w:rPr>
          <w:sz w:val="20"/>
          <w:szCs w:val="20"/>
          <w:lang w:val="en-CA"/>
        </w:rPr>
        <w:t>As per the letter of 5 May 2017 from the Ministry of Environment and Physical Planning of the</w:t>
      </w:r>
      <w:r>
        <w:rPr>
          <w:sz w:val="20"/>
          <w:szCs w:val="20"/>
          <w:lang w:val="en-CA"/>
        </w:rPr>
        <w:t xml:space="preserve"> former Yugoslav</w:t>
      </w:r>
      <w:r w:rsidRPr="003B4DD5">
        <w:rPr>
          <w:sz w:val="20"/>
          <w:szCs w:val="20"/>
          <w:lang w:val="en-CA"/>
        </w:rPr>
        <w:t xml:space="preserve"> R</w:t>
      </w:r>
      <w:r w:rsidRPr="00B2163D">
        <w:rPr>
          <w:sz w:val="20"/>
          <w:szCs w:val="20"/>
          <w:lang w:val="en-CA"/>
        </w:rPr>
        <w:t>epublic of Macedonia to UNIDO.</w:t>
      </w:r>
    </w:p>
  </w:footnote>
  <w:footnote w:id="2">
    <w:p w14:paraId="024F955F" w14:textId="7187006B" w:rsidR="006955D2" w:rsidRPr="0049729E" w:rsidRDefault="006955D2">
      <w:pPr>
        <w:pStyle w:val="FootnoteText"/>
        <w:rPr>
          <w:lang w:val="en-US"/>
        </w:rPr>
      </w:pPr>
      <w:r>
        <w:rPr>
          <w:rStyle w:val="FootnoteReference"/>
        </w:rPr>
        <w:footnoteRef/>
      </w:r>
      <w:r>
        <w:t xml:space="preserve"> </w:t>
      </w:r>
      <w:r>
        <w:rPr>
          <w:lang w:val="en-US"/>
        </w:rPr>
        <w:t xml:space="preserve">The charge is 62 Macedonian Denar per </w:t>
      </w:r>
      <w:r w:rsidR="00D267CD">
        <w:rPr>
          <w:lang w:val="en-US"/>
        </w:rPr>
        <w:t>kilogramme (</w:t>
      </w:r>
      <w:r>
        <w:rPr>
          <w:lang w:val="en-US"/>
        </w:rPr>
        <w:t>kg</w:t>
      </w:r>
      <w:r w:rsidR="00D267CD">
        <w:rPr>
          <w:lang w:val="en-US"/>
        </w:rPr>
        <w:t>)</w:t>
      </w:r>
      <w:r>
        <w:rPr>
          <w:lang w:val="en-US"/>
        </w:rPr>
        <w:t>, converted to U.S. dollars on 25 May 2017.</w:t>
      </w:r>
    </w:p>
  </w:footnote>
  <w:footnote w:id="3">
    <w:p w14:paraId="4ACF25FB" w14:textId="072600BF" w:rsidR="006955D2" w:rsidRPr="00176CBC" w:rsidRDefault="006955D2">
      <w:pPr>
        <w:pStyle w:val="FootnoteText"/>
        <w:rPr>
          <w:lang w:val="en-US"/>
        </w:rPr>
      </w:pPr>
      <w:r>
        <w:rPr>
          <w:rStyle w:val="FootnoteReference"/>
        </w:rPr>
        <w:footnoteRef/>
      </w:r>
      <w:r>
        <w:t xml:space="preserve"> </w:t>
      </w:r>
      <w:r w:rsidRPr="00242215">
        <w:t>In line with decision 63/17, a confirmation has been received from the Government that an enforceable national system of licensing and quotas for HCFC imports and exports is in place and that the system is capable of ensuring compliance with the Montre</w:t>
      </w:r>
      <w:r>
        <w:t xml:space="preserve">al Protocol.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EAFF2" w14:textId="6FEAE2C0" w:rsidR="006955D2" w:rsidRPr="0033525D" w:rsidRDefault="006955D2">
    <w:fldSimple w:instr=" DOCPROPERTY &quot;Document number&quot;  \* MERGEFORMAT ">
      <w:r w:rsidR="00E2683A">
        <w:t>UNEP/OzL.Pro/ExCom/79/41</w:t>
      </w:r>
    </w:fldSimple>
  </w:p>
  <w:p w14:paraId="7410AA75" w14:textId="77777777" w:rsidR="006955D2" w:rsidRPr="0033525D" w:rsidRDefault="006955D2"/>
  <w:p w14:paraId="3E6838A6" w14:textId="77777777" w:rsidR="006955D2" w:rsidRPr="0033525D" w:rsidRDefault="006955D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5E614" w14:textId="2109D5B0" w:rsidR="006955D2" w:rsidRPr="0033525D" w:rsidRDefault="006955D2">
    <w:pPr>
      <w:jc w:val="right"/>
    </w:pPr>
    <w:fldSimple w:instr=" DOCPROPERTY &quot;Document number&quot;  \* MERGEFORMAT ">
      <w:r w:rsidR="00E2683A">
        <w:t>UNEP/OzL.Pro/ExCom/79/41</w:t>
      </w:r>
    </w:fldSimple>
  </w:p>
  <w:p w14:paraId="59786C0C" w14:textId="77777777" w:rsidR="006955D2" w:rsidRPr="0033525D" w:rsidRDefault="006955D2"/>
  <w:p w14:paraId="7BD5FFF1" w14:textId="77777777" w:rsidR="006955D2" w:rsidRPr="0033525D" w:rsidRDefault="006955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A583173"/>
    <w:multiLevelType w:val="hybridMultilevel"/>
    <w:tmpl w:val="8AB48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B51019B"/>
    <w:multiLevelType w:val="hybridMultilevel"/>
    <w:tmpl w:val="87E62520"/>
    <w:lvl w:ilvl="0" w:tplc="6B68E2B2">
      <w:start w:val="6"/>
      <w:numFmt w:val="bullet"/>
      <w:lvlText w:val="-"/>
      <w:lvlJc w:val="left"/>
      <w:pPr>
        <w:ind w:left="765" w:hanging="360"/>
      </w:pPr>
      <w:rPr>
        <w:rFonts w:ascii="StobiSerif Regular" w:hAnsi="StobiSerif Regular" w:cs="Times New Roman" w:hint="default"/>
        <w:b w:val="0"/>
        <w:i w:val="0"/>
        <w:sz w:val="24"/>
      </w:rPr>
    </w:lvl>
    <w:lvl w:ilvl="1" w:tplc="042F0003" w:tentative="1">
      <w:start w:val="1"/>
      <w:numFmt w:val="bullet"/>
      <w:lvlText w:val="o"/>
      <w:lvlJc w:val="left"/>
      <w:pPr>
        <w:ind w:left="1485" w:hanging="360"/>
      </w:pPr>
      <w:rPr>
        <w:rFonts w:ascii="Courier New" w:hAnsi="Courier New" w:cs="Courier New" w:hint="default"/>
      </w:rPr>
    </w:lvl>
    <w:lvl w:ilvl="2" w:tplc="042F0005" w:tentative="1">
      <w:start w:val="1"/>
      <w:numFmt w:val="bullet"/>
      <w:lvlText w:val=""/>
      <w:lvlJc w:val="left"/>
      <w:pPr>
        <w:ind w:left="2205" w:hanging="360"/>
      </w:pPr>
      <w:rPr>
        <w:rFonts w:ascii="Wingdings" w:hAnsi="Wingdings" w:hint="default"/>
      </w:rPr>
    </w:lvl>
    <w:lvl w:ilvl="3" w:tplc="042F0001" w:tentative="1">
      <w:start w:val="1"/>
      <w:numFmt w:val="bullet"/>
      <w:lvlText w:val=""/>
      <w:lvlJc w:val="left"/>
      <w:pPr>
        <w:ind w:left="2925" w:hanging="360"/>
      </w:pPr>
      <w:rPr>
        <w:rFonts w:ascii="Symbol" w:hAnsi="Symbol" w:hint="default"/>
      </w:rPr>
    </w:lvl>
    <w:lvl w:ilvl="4" w:tplc="042F0003" w:tentative="1">
      <w:start w:val="1"/>
      <w:numFmt w:val="bullet"/>
      <w:lvlText w:val="o"/>
      <w:lvlJc w:val="left"/>
      <w:pPr>
        <w:ind w:left="3645" w:hanging="360"/>
      </w:pPr>
      <w:rPr>
        <w:rFonts w:ascii="Courier New" w:hAnsi="Courier New" w:cs="Courier New" w:hint="default"/>
      </w:rPr>
    </w:lvl>
    <w:lvl w:ilvl="5" w:tplc="042F0005" w:tentative="1">
      <w:start w:val="1"/>
      <w:numFmt w:val="bullet"/>
      <w:lvlText w:val=""/>
      <w:lvlJc w:val="left"/>
      <w:pPr>
        <w:ind w:left="4365" w:hanging="360"/>
      </w:pPr>
      <w:rPr>
        <w:rFonts w:ascii="Wingdings" w:hAnsi="Wingdings" w:hint="default"/>
      </w:rPr>
    </w:lvl>
    <w:lvl w:ilvl="6" w:tplc="042F0001" w:tentative="1">
      <w:start w:val="1"/>
      <w:numFmt w:val="bullet"/>
      <w:lvlText w:val=""/>
      <w:lvlJc w:val="left"/>
      <w:pPr>
        <w:ind w:left="5085" w:hanging="360"/>
      </w:pPr>
      <w:rPr>
        <w:rFonts w:ascii="Symbol" w:hAnsi="Symbol" w:hint="default"/>
      </w:rPr>
    </w:lvl>
    <w:lvl w:ilvl="7" w:tplc="042F0003" w:tentative="1">
      <w:start w:val="1"/>
      <w:numFmt w:val="bullet"/>
      <w:lvlText w:val="o"/>
      <w:lvlJc w:val="left"/>
      <w:pPr>
        <w:ind w:left="5805" w:hanging="360"/>
      </w:pPr>
      <w:rPr>
        <w:rFonts w:ascii="Courier New" w:hAnsi="Courier New" w:cs="Courier New" w:hint="default"/>
      </w:rPr>
    </w:lvl>
    <w:lvl w:ilvl="8" w:tplc="042F0005" w:tentative="1">
      <w:start w:val="1"/>
      <w:numFmt w:val="bullet"/>
      <w:lvlText w:val=""/>
      <w:lvlJc w:val="left"/>
      <w:pPr>
        <w:ind w:left="6525" w:hanging="360"/>
      </w:pPr>
      <w:rPr>
        <w:rFonts w:ascii="Wingdings" w:hAnsi="Wingdings" w:hint="default"/>
      </w:r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FED"/>
    <w:rsid w:val="0000434E"/>
    <w:rsid w:val="0001153E"/>
    <w:rsid w:val="0001491D"/>
    <w:rsid w:val="000211A9"/>
    <w:rsid w:val="00021913"/>
    <w:rsid w:val="00023687"/>
    <w:rsid w:val="000251B8"/>
    <w:rsid w:val="00025486"/>
    <w:rsid w:val="000259E1"/>
    <w:rsid w:val="00031260"/>
    <w:rsid w:val="0003681A"/>
    <w:rsid w:val="000530A5"/>
    <w:rsid w:val="00054C8C"/>
    <w:rsid w:val="00060A4C"/>
    <w:rsid w:val="00061EC2"/>
    <w:rsid w:val="0006558F"/>
    <w:rsid w:val="000778B1"/>
    <w:rsid w:val="00080ED0"/>
    <w:rsid w:val="00085B8F"/>
    <w:rsid w:val="00086A12"/>
    <w:rsid w:val="00086A45"/>
    <w:rsid w:val="00090481"/>
    <w:rsid w:val="0009057F"/>
    <w:rsid w:val="00091FF2"/>
    <w:rsid w:val="00095771"/>
    <w:rsid w:val="00097BF0"/>
    <w:rsid w:val="000A0183"/>
    <w:rsid w:val="000A12BC"/>
    <w:rsid w:val="000A6C26"/>
    <w:rsid w:val="000A7D8D"/>
    <w:rsid w:val="000A7E4B"/>
    <w:rsid w:val="000D36BD"/>
    <w:rsid w:val="000D7774"/>
    <w:rsid w:val="000E07BC"/>
    <w:rsid w:val="000E0A48"/>
    <w:rsid w:val="000F1CD4"/>
    <w:rsid w:val="000F4103"/>
    <w:rsid w:val="000F70A7"/>
    <w:rsid w:val="00121F0A"/>
    <w:rsid w:val="00124EED"/>
    <w:rsid w:val="00125323"/>
    <w:rsid w:val="001303D4"/>
    <w:rsid w:val="0013577D"/>
    <w:rsid w:val="00135980"/>
    <w:rsid w:val="00152A96"/>
    <w:rsid w:val="00157051"/>
    <w:rsid w:val="00164466"/>
    <w:rsid w:val="00164719"/>
    <w:rsid w:val="00166FC4"/>
    <w:rsid w:val="001677AC"/>
    <w:rsid w:val="001762BF"/>
    <w:rsid w:val="001763CC"/>
    <w:rsid w:val="00176CBC"/>
    <w:rsid w:val="0017731A"/>
    <w:rsid w:val="001804EA"/>
    <w:rsid w:val="00185652"/>
    <w:rsid w:val="00190A61"/>
    <w:rsid w:val="00194D15"/>
    <w:rsid w:val="001A0258"/>
    <w:rsid w:val="001A3342"/>
    <w:rsid w:val="001A3E3D"/>
    <w:rsid w:val="001A59EC"/>
    <w:rsid w:val="001A606C"/>
    <w:rsid w:val="001A6445"/>
    <w:rsid w:val="001A7049"/>
    <w:rsid w:val="001B1E40"/>
    <w:rsid w:val="001C167F"/>
    <w:rsid w:val="001C39D0"/>
    <w:rsid w:val="001C5CF9"/>
    <w:rsid w:val="001C764E"/>
    <w:rsid w:val="001D6FA1"/>
    <w:rsid w:val="001E1052"/>
    <w:rsid w:val="001E21B1"/>
    <w:rsid w:val="001E2F93"/>
    <w:rsid w:val="001E61E5"/>
    <w:rsid w:val="001F2159"/>
    <w:rsid w:val="001F7A53"/>
    <w:rsid w:val="00204FE0"/>
    <w:rsid w:val="00214863"/>
    <w:rsid w:val="002156B4"/>
    <w:rsid w:val="00222D43"/>
    <w:rsid w:val="00226C4A"/>
    <w:rsid w:val="002328D5"/>
    <w:rsid w:val="00234E68"/>
    <w:rsid w:val="00242215"/>
    <w:rsid w:val="00253222"/>
    <w:rsid w:val="00256A53"/>
    <w:rsid w:val="00262847"/>
    <w:rsid w:val="00267FE8"/>
    <w:rsid w:val="00270458"/>
    <w:rsid w:val="00281BB2"/>
    <w:rsid w:val="002868DD"/>
    <w:rsid w:val="00290AC2"/>
    <w:rsid w:val="002A2AD9"/>
    <w:rsid w:val="002A568A"/>
    <w:rsid w:val="002B72E9"/>
    <w:rsid w:val="002C36B5"/>
    <w:rsid w:val="002C7075"/>
    <w:rsid w:val="002C7998"/>
    <w:rsid w:val="002F1E53"/>
    <w:rsid w:val="002F2CAA"/>
    <w:rsid w:val="0030398C"/>
    <w:rsid w:val="0030443A"/>
    <w:rsid w:val="0030459F"/>
    <w:rsid w:val="003306E1"/>
    <w:rsid w:val="003320E4"/>
    <w:rsid w:val="0033525D"/>
    <w:rsid w:val="00336271"/>
    <w:rsid w:val="003400AC"/>
    <w:rsid w:val="003407B9"/>
    <w:rsid w:val="003414F3"/>
    <w:rsid w:val="00347743"/>
    <w:rsid w:val="003556A2"/>
    <w:rsid w:val="0035613E"/>
    <w:rsid w:val="003616A0"/>
    <w:rsid w:val="00361DC0"/>
    <w:rsid w:val="00363EE9"/>
    <w:rsid w:val="00365884"/>
    <w:rsid w:val="00366B33"/>
    <w:rsid w:val="00376128"/>
    <w:rsid w:val="0037618A"/>
    <w:rsid w:val="0037742E"/>
    <w:rsid w:val="0038245A"/>
    <w:rsid w:val="0038605C"/>
    <w:rsid w:val="0039337A"/>
    <w:rsid w:val="003A2936"/>
    <w:rsid w:val="003A3189"/>
    <w:rsid w:val="003A6D80"/>
    <w:rsid w:val="003B0EE4"/>
    <w:rsid w:val="003B4DD5"/>
    <w:rsid w:val="003B569D"/>
    <w:rsid w:val="003B7E6F"/>
    <w:rsid w:val="003C3C0E"/>
    <w:rsid w:val="003C479E"/>
    <w:rsid w:val="003C6B9C"/>
    <w:rsid w:val="003D4FAC"/>
    <w:rsid w:val="003E0046"/>
    <w:rsid w:val="003E0A31"/>
    <w:rsid w:val="003E7906"/>
    <w:rsid w:val="003F3C50"/>
    <w:rsid w:val="003F75C0"/>
    <w:rsid w:val="00406A6A"/>
    <w:rsid w:val="00406B22"/>
    <w:rsid w:val="0041736C"/>
    <w:rsid w:val="00421523"/>
    <w:rsid w:val="00426C15"/>
    <w:rsid w:val="00427DA3"/>
    <w:rsid w:val="004328A7"/>
    <w:rsid w:val="00434C74"/>
    <w:rsid w:val="00440F22"/>
    <w:rsid w:val="00450593"/>
    <w:rsid w:val="00456EB4"/>
    <w:rsid w:val="00463305"/>
    <w:rsid w:val="004668DD"/>
    <w:rsid w:val="004718F3"/>
    <w:rsid w:val="004735E0"/>
    <w:rsid w:val="004741DF"/>
    <w:rsid w:val="00475040"/>
    <w:rsid w:val="00480F81"/>
    <w:rsid w:val="004823D7"/>
    <w:rsid w:val="00491702"/>
    <w:rsid w:val="00491E40"/>
    <w:rsid w:val="004926B0"/>
    <w:rsid w:val="0049309F"/>
    <w:rsid w:val="00493D40"/>
    <w:rsid w:val="004967B6"/>
    <w:rsid w:val="0049729E"/>
    <w:rsid w:val="004A504B"/>
    <w:rsid w:val="004A6911"/>
    <w:rsid w:val="004A6F0E"/>
    <w:rsid w:val="004B1BCB"/>
    <w:rsid w:val="004B3BF9"/>
    <w:rsid w:val="004B54E0"/>
    <w:rsid w:val="004B7384"/>
    <w:rsid w:val="004C4269"/>
    <w:rsid w:val="004D3BA9"/>
    <w:rsid w:val="004D3C82"/>
    <w:rsid w:val="004D5420"/>
    <w:rsid w:val="004D6236"/>
    <w:rsid w:val="004E4DBB"/>
    <w:rsid w:val="004E4E41"/>
    <w:rsid w:val="004E6E3F"/>
    <w:rsid w:val="004E7AEA"/>
    <w:rsid w:val="004E7F9C"/>
    <w:rsid w:val="004F3493"/>
    <w:rsid w:val="004F4B46"/>
    <w:rsid w:val="004F5143"/>
    <w:rsid w:val="00505979"/>
    <w:rsid w:val="00512919"/>
    <w:rsid w:val="00512B09"/>
    <w:rsid w:val="00534188"/>
    <w:rsid w:val="005370E3"/>
    <w:rsid w:val="005440C6"/>
    <w:rsid w:val="00555D75"/>
    <w:rsid w:val="0056047E"/>
    <w:rsid w:val="00560DF0"/>
    <w:rsid w:val="0056759C"/>
    <w:rsid w:val="005775A9"/>
    <w:rsid w:val="00584030"/>
    <w:rsid w:val="0059513E"/>
    <w:rsid w:val="005A6A01"/>
    <w:rsid w:val="005B48FF"/>
    <w:rsid w:val="005B6CCD"/>
    <w:rsid w:val="005C7AB8"/>
    <w:rsid w:val="005D5009"/>
    <w:rsid w:val="005E3C91"/>
    <w:rsid w:val="005F3552"/>
    <w:rsid w:val="00601A4A"/>
    <w:rsid w:val="00604C15"/>
    <w:rsid w:val="00614CC5"/>
    <w:rsid w:val="006158D5"/>
    <w:rsid w:val="00616A2C"/>
    <w:rsid w:val="00617AD0"/>
    <w:rsid w:val="0062159A"/>
    <w:rsid w:val="00621DF1"/>
    <w:rsid w:val="0062240A"/>
    <w:rsid w:val="006245B7"/>
    <w:rsid w:val="00625D83"/>
    <w:rsid w:val="00626855"/>
    <w:rsid w:val="006279BA"/>
    <w:rsid w:val="00646825"/>
    <w:rsid w:val="006514D1"/>
    <w:rsid w:val="00656A0F"/>
    <w:rsid w:val="006623E7"/>
    <w:rsid w:val="00662B80"/>
    <w:rsid w:val="00673327"/>
    <w:rsid w:val="00674242"/>
    <w:rsid w:val="00674FEE"/>
    <w:rsid w:val="00684DA6"/>
    <w:rsid w:val="006852C7"/>
    <w:rsid w:val="006955D2"/>
    <w:rsid w:val="0069726C"/>
    <w:rsid w:val="006C1727"/>
    <w:rsid w:val="006C32FD"/>
    <w:rsid w:val="006C39CE"/>
    <w:rsid w:val="006D0FCC"/>
    <w:rsid w:val="006D14B9"/>
    <w:rsid w:val="006D23BA"/>
    <w:rsid w:val="006E1FC3"/>
    <w:rsid w:val="006E31E8"/>
    <w:rsid w:val="006E32F0"/>
    <w:rsid w:val="006E7D06"/>
    <w:rsid w:val="006F1ECD"/>
    <w:rsid w:val="006F54CD"/>
    <w:rsid w:val="0070616B"/>
    <w:rsid w:val="00706FDA"/>
    <w:rsid w:val="007114E6"/>
    <w:rsid w:val="00711F9A"/>
    <w:rsid w:val="00712360"/>
    <w:rsid w:val="00713810"/>
    <w:rsid w:val="00716E68"/>
    <w:rsid w:val="0072451F"/>
    <w:rsid w:val="007301F9"/>
    <w:rsid w:val="007303A5"/>
    <w:rsid w:val="00730B3E"/>
    <w:rsid w:val="0073195C"/>
    <w:rsid w:val="00731F65"/>
    <w:rsid w:val="0073420B"/>
    <w:rsid w:val="0073715E"/>
    <w:rsid w:val="00741920"/>
    <w:rsid w:val="00743702"/>
    <w:rsid w:val="0074760E"/>
    <w:rsid w:val="00750046"/>
    <w:rsid w:val="007538E4"/>
    <w:rsid w:val="00754ABA"/>
    <w:rsid w:val="00755C1D"/>
    <w:rsid w:val="00762A15"/>
    <w:rsid w:val="00772884"/>
    <w:rsid w:val="007747FF"/>
    <w:rsid w:val="0078208B"/>
    <w:rsid w:val="007872F1"/>
    <w:rsid w:val="00794009"/>
    <w:rsid w:val="007A1546"/>
    <w:rsid w:val="007A228C"/>
    <w:rsid w:val="007A368E"/>
    <w:rsid w:val="007A5868"/>
    <w:rsid w:val="007A77FB"/>
    <w:rsid w:val="007B04CE"/>
    <w:rsid w:val="007B320F"/>
    <w:rsid w:val="007B6871"/>
    <w:rsid w:val="007B7A2F"/>
    <w:rsid w:val="007C08F5"/>
    <w:rsid w:val="007C3D33"/>
    <w:rsid w:val="007C517A"/>
    <w:rsid w:val="007C5D65"/>
    <w:rsid w:val="007C6091"/>
    <w:rsid w:val="007D294A"/>
    <w:rsid w:val="007D47D2"/>
    <w:rsid w:val="007D6EC0"/>
    <w:rsid w:val="007D7E1D"/>
    <w:rsid w:val="007E3666"/>
    <w:rsid w:val="007F04F8"/>
    <w:rsid w:val="008008C3"/>
    <w:rsid w:val="008030F4"/>
    <w:rsid w:val="0081026D"/>
    <w:rsid w:val="00816323"/>
    <w:rsid w:val="00817914"/>
    <w:rsid w:val="008232C0"/>
    <w:rsid w:val="00831979"/>
    <w:rsid w:val="00834D27"/>
    <w:rsid w:val="008422BF"/>
    <w:rsid w:val="008449C4"/>
    <w:rsid w:val="00851352"/>
    <w:rsid w:val="008622A1"/>
    <w:rsid w:val="00863230"/>
    <w:rsid w:val="00864F19"/>
    <w:rsid w:val="00866E85"/>
    <w:rsid w:val="008717D8"/>
    <w:rsid w:val="0087215C"/>
    <w:rsid w:val="0088688D"/>
    <w:rsid w:val="008875FE"/>
    <w:rsid w:val="00887F8E"/>
    <w:rsid w:val="00891999"/>
    <w:rsid w:val="00896234"/>
    <w:rsid w:val="00897E43"/>
    <w:rsid w:val="008A64A3"/>
    <w:rsid w:val="008B5F96"/>
    <w:rsid w:val="008C5738"/>
    <w:rsid w:val="008C7EAD"/>
    <w:rsid w:val="008D0CFE"/>
    <w:rsid w:val="008D6152"/>
    <w:rsid w:val="008D657E"/>
    <w:rsid w:val="008F0F81"/>
    <w:rsid w:val="008F104D"/>
    <w:rsid w:val="008F27BF"/>
    <w:rsid w:val="008F28E7"/>
    <w:rsid w:val="008F4573"/>
    <w:rsid w:val="008F7190"/>
    <w:rsid w:val="008F7E0B"/>
    <w:rsid w:val="009048AF"/>
    <w:rsid w:val="00904FE8"/>
    <w:rsid w:val="0091028E"/>
    <w:rsid w:val="00912810"/>
    <w:rsid w:val="00923540"/>
    <w:rsid w:val="009237E6"/>
    <w:rsid w:val="00925FAA"/>
    <w:rsid w:val="00926767"/>
    <w:rsid w:val="00930A31"/>
    <w:rsid w:val="009361D5"/>
    <w:rsid w:val="00936737"/>
    <w:rsid w:val="0094147F"/>
    <w:rsid w:val="009428A4"/>
    <w:rsid w:val="009476B3"/>
    <w:rsid w:val="00962304"/>
    <w:rsid w:val="00964B62"/>
    <w:rsid w:val="009659F4"/>
    <w:rsid w:val="00966285"/>
    <w:rsid w:val="00970D60"/>
    <w:rsid w:val="00972F5A"/>
    <w:rsid w:val="00973A6B"/>
    <w:rsid w:val="0097701A"/>
    <w:rsid w:val="00980208"/>
    <w:rsid w:val="009960E5"/>
    <w:rsid w:val="009A7ADC"/>
    <w:rsid w:val="009B5B8C"/>
    <w:rsid w:val="009B6BCA"/>
    <w:rsid w:val="009B726C"/>
    <w:rsid w:val="009C19B7"/>
    <w:rsid w:val="009C7768"/>
    <w:rsid w:val="009D0EC5"/>
    <w:rsid w:val="009D10C8"/>
    <w:rsid w:val="009D7C51"/>
    <w:rsid w:val="009F36BF"/>
    <w:rsid w:val="00A030B6"/>
    <w:rsid w:val="00A0422D"/>
    <w:rsid w:val="00A111B6"/>
    <w:rsid w:val="00A26D27"/>
    <w:rsid w:val="00A33C8D"/>
    <w:rsid w:val="00A34BA0"/>
    <w:rsid w:val="00A3538B"/>
    <w:rsid w:val="00A376EE"/>
    <w:rsid w:val="00A41721"/>
    <w:rsid w:val="00A42A99"/>
    <w:rsid w:val="00A44CF7"/>
    <w:rsid w:val="00A47F64"/>
    <w:rsid w:val="00A5151A"/>
    <w:rsid w:val="00A54A3B"/>
    <w:rsid w:val="00A57E0A"/>
    <w:rsid w:val="00A70196"/>
    <w:rsid w:val="00A823F6"/>
    <w:rsid w:val="00A87F43"/>
    <w:rsid w:val="00AA0A89"/>
    <w:rsid w:val="00AA4FF3"/>
    <w:rsid w:val="00AA6429"/>
    <w:rsid w:val="00AB433A"/>
    <w:rsid w:val="00AC01AA"/>
    <w:rsid w:val="00AC4F72"/>
    <w:rsid w:val="00AC58E7"/>
    <w:rsid w:val="00AD0601"/>
    <w:rsid w:val="00AD7086"/>
    <w:rsid w:val="00AE004C"/>
    <w:rsid w:val="00AE70A8"/>
    <w:rsid w:val="00AF4B87"/>
    <w:rsid w:val="00AF4F2F"/>
    <w:rsid w:val="00AF741A"/>
    <w:rsid w:val="00B01ADB"/>
    <w:rsid w:val="00B037E2"/>
    <w:rsid w:val="00B04161"/>
    <w:rsid w:val="00B056F9"/>
    <w:rsid w:val="00B06AD4"/>
    <w:rsid w:val="00B11E3D"/>
    <w:rsid w:val="00B13281"/>
    <w:rsid w:val="00B16921"/>
    <w:rsid w:val="00B17E82"/>
    <w:rsid w:val="00B2009C"/>
    <w:rsid w:val="00B2163D"/>
    <w:rsid w:val="00B249C4"/>
    <w:rsid w:val="00B24EF3"/>
    <w:rsid w:val="00B300BB"/>
    <w:rsid w:val="00B343E0"/>
    <w:rsid w:val="00B359FE"/>
    <w:rsid w:val="00B37B3B"/>
    <w:rsid w:val="00B4575A"/>
    <w:rsid w:val="00B472F3"/>
    <w:rsid w:val="00B474D1"/>
    <w:rsid w:val="00B5151C"/>
    <w:rsid w:val="00B53053"/>
    <w:rsid w:val="00B575BA"/>
    <w:rsid w:val="00B76429"/>
    <w:rsid w:val="00B8363E"/>
    <w:rsid w:val="00B9377F"/>
    <w:rsid w:val="00B94590"/>
    <w:rsid w:val="00B956D4"/>
    <w:rsid w:val="00B97446"/>
    <w:rsid w:val="00BA1A83"/>
    <w:rsid w:val="00BA5C8D"/>
    <w:rsid w:val="00BA7432"/>
    <w:rsid w:val="00BC1707"/>
    <w:rsid w:val="00BC1AA0"/>
    <w:rsid w:val="00BC2495"/>
    <w:rsid w:val="00BC7EB9"/>
    <w:rsid w:val="00BD2643"/>
    <w:rsid w:val="00BD3AB3"/>
    <w:rsid w:val="00BD56B1"/>
    <w:rsid w:val="00BD6558"/>
    <w:rsid w:val="00BE14B3"/>
    <w:rsid w:val="00BE79E7"/>
    <w:rsid w:val="00BF3022"/>
    <w:rsid w:val="00BF3214"/>
    <w:rsid w:val="00BF381E"/>
    <w:rsid w:val="00BF6025"/>
    <w:rsid w:val="00C022A7"/>
    <w:rsid w:val="00C11BD7"/>
    <w:rsid w:val="00C15867"/>
    <w:rsid w:val="00C2296D"/>
    <w:rsid w:val="00C23155"/>
    <w:rsid w:val="00C40C41"/>
    <w:rsid w:val="00C45885"/>
    <w:rsid w:val="00C47BD4"/>
    <w:rsid w:val="00C50F22"/>
    <w:rsid w:val="00C514CC"/>
    <w:rsid w:val="00C57806"/>
    <w:rsid w:val="00C57971"/>
    <w:rsid w:val="00C71D93"/>
    <w:rsid w:val="00C76BA4"/>
    <w:rsid w:val="00C83A48"/>
    <w:rsid w:val="00C85865"/>
    <w:rsid w:val="00C85E85"/>
    <w:rsid w:val="00C86961"/>
    <w:rsid w:val="00C930B5"/>
    <w:rsid w:val="00C9376B"/>
    <w:rsid w:val="00C9679B"/>
    <w:rsid w:val="00CA2EAE"/>
    <w:rsid w:val="00CA4AC1"/>
    <w:rsid w:val="00CA6054"/>
    <w:rsid w:val="00CB0316"/>
    <w:rsid w:val="00CB0B11"/>
    <w:rsid w:val="00CB1130"/>
    <w:rsid w:val="00CB4388"/>
    <w:rsid w:val="00CB4E86"/>
    <w:rsid w:val="00CB5354"/>
    <w:rsid w:val="00CC36EB"/>
    <w:rsid w:val="00CC6A14"/>
    <w:rsid w:val="00CC70A3"/>
    <w:rsid w:val="00CD3D83"/>
    <w:rsid w:val="00CD4442"/>
    <w:rsid w:val="00CD53C3"/>
    <w:rsid w:val="00CD574E"/>
    <w:rsid w:val="00CE4C22"/>
    <w:rsid w:val="00CF415B"/>
    <w:rsid w:val="00CF41EC"/>
    <w:rsid w:val="00CF5D04"/>
    <w:rsid w:val="00D04DE4"/>
    <w:rsid w:val="00D063F1"/>
    <w:rsid w:val="00D117FD"/>
    <w:rsid w:val="00D14F22"/>
    <w:rsid w:val="00D17417"/>
    <w:rsid w:val="00D26689"/>
    <w:rsid w:val="00D267CD"/>
    <w:rsid w:val="00D27682"/>
    <w:rsid w:val="00D41A91"/>
    <w:rsid w:val="00D42072"/>
    <w:rsid w:val="00D44A0D"/>
    <w:rsid w:val="00D535EE"/>
    <w:rsid w:val="00D57918"/>
    <w:rsid w:val="00D62EBE"/>
    <w:rsid w:val="00D67583"/>
    <w:rsid w:val="00D71888"/>
    <w:rsid w:val="00D73DC6"/>
    <w:rsid w:val="00D74C1A"/>
    <w:rsid w:val="00D754C1"/>
    <w:rsid w:val="00D767F5"/>
    <w:rsid w:val="00D77A35"/>
    <w:rsid w:val="00D81B3E"/>
    <w:rsid w:val="00D90C70"/>
    <w:rsid w:val="00D90E49"/>
    <w:rsid w:val="00D93FFC"/>
    <w:rsid w:val="00DA295C"/>
    <w:rsid w:val="00DA2C74"/>
    <w:rsid w:val="00DA7AA3"/>
    <w:rsid w:val="00DC32C1"/>
    <w:rsid w:val="00DC6A10"/>
    <w:rsid w:val="00DC6BAE"/>
    <w:rsid w:val="00DC6C9F"/>
    <w:rsid w:val="00DD2267"/>
    <w:rsid w:val="00DE043F"/>
    <w:rsid w:val="00DE40C6"/>
    <w:rsid w:val="00DE657E"/>
    <w:rsid w:val="00DF4704"/>
    <w:rsid w:val="00E0040F"/>
    <w:rsid w:val="00E024AA"/>
    <w:rsid w:val="00E02944"/>
    <w:rsid w:val="00E216DF"/>
    <w:rsid w:val="00E22D05"/>
    <w:rsid w:val="00E23E62"/>
    <w:rsid w:val="00E250F1"/>
    <w:rsid w:val="00E2683A"/>
    <w:rsid w:val="00E31A51"/>
    <w:rsid w:val="00E3550D"/>
    <w:rsid w:val="00E41CA3"/>
    <w:rsid w:val="00E41EF2"/>
    <w:rsid w:val="00E44FE9"/>
    <w:rsid w:val="00E50EE4"/>
    <w:rsid w:val="00E55FF0"/>
    <w:rsid w:val="00E602B8"/>
    <w:rsid w:val="00E614E0"/>
    <w:rsid w:val="00E73F7F"/>
    <w:rsid w:val="00E77927"/>
    <w:rsid w:val="00E80D8E"/>
    <w:rsid w:val="00E81269"/>
    <w:rsid w:val="00E849C9"/>
    <w:rsid w:val="00E85409"/>
    <w:rsid w:val="00E8650F"/>
    <w:rsid w:val="00E9141E"/>
    <w:rsid w:val="00E92BE2"/>
    <w:rsid w:val="00E93663"/>
    <w:rsid w:val="00E97413"/>
    <w:rsid w:val="00EA17FC"/>
    <w:rsid w:val="00EA3D83"/>
    <w:rsid w:val="00EA429F"/>
    <w:rsid w:val="00EA4F9E"/>
    <w:rsid w:val="00EA6378"/>
    <w:rsid w:val="00EA63CA"/>
    <w:rsid w:val="00EA6D3B"/>
    <w:rsid w:val="00EB00AD"/>
    <w:rsid w:val="00EB136C"/>
    <w:rsid w:val="00EB480E"/>
    <w:rsid w:val="00EB5EC6"/>
    <w:rsid w:val="00EB7FC9"/>
    <w:rsid w:val="00EC247A"/>
    <w:rsid w:val="00EC76D3"/>
    <w:rsid w:val="00ED27E8"/>
    <w:rsid w:val="00ED3183"/>
    <w:rsid w:val="00ED55ED"/>
    <w:rsid w:val="00ED7137"/>
    <w:rsid w:val="00EE3709"/>
    <w:rsid w:val="00EF434A"/>
    <w:rsid w:val="00F01912"/>
    <w:rsid w:val="00F0584B"/>
    <w:rsid w:val="00F110A7"/>
    <w:rsid w:val="00F14DCE"/>
    <w:rsid w:val="00F21088"/>
    <w:rsid w:val="00F215CA"/>
    <w:rsid w:val="00F25F2D"/>
    <w:rsid w:val="00F327E7"/>
    <w:rsid w:val="00F35746"/>
    <w:rsid w:val="00F37814"/>
    <w:rsid w:val="00F447C7"/>
    <w:rsid w:val="00F44F16"/>
    <w:rsid w:val="00F51A5A"/>
    <w:rsid w:val="00F554A9"/>
    <w:rsid w:val="00F61B1E"/>
    <w:rsid w:val="00F7103E"/>
    <w:rsid w:val="00F716FD"/>
    <w:rsid w:val="00F73A6F"/>
    <w:rsid w:val="00F74BD8"/>
    <w:rsid w:val="00F80355"/>
    <w:rsid w:val="00F83032"/>
    <w:rsid w:val="00F8747D"/>
    <w:rsid w:val="00F934B9"/>
    <w:rsid w:val="00FB0C81"/>
    <w:rsid w:val="00FB35C5"/>
    <w:rsid w:val="00FB4C0F"/>
    <w:rsid w:val="00FC2200"/>
    <w:rsid w:val="00FC2540"/>
    <w:rsid w:val="00FD3083"/>
    <w:rsid w:val="00FD5444"/>
    <w:rsid w:val="00FF0204"/>
    <w:rsid w:val="00FF3AED"/>
    <w:rsid w:val="00FF49EA"/>
    <w:rsid w:val="00FF6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A8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B3"/>
    <w:rPr>
      <w:sz w:val="24"/>
      <w:szCs w:val="24"/>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jc w:val="both"/>
      <w:outlineLvl w:val="0"/>
    </w:pPr>
    <w:rPr>
      <w:sz w:val="22"/>
      <w:szCs w:val="22"/>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jc w:val="both"/>
      <w:outlineLvl w:val="1"/>
    </w:pPr>
    <w:rPr>
      <w:sz w:val="22"/>
      <w:szCs w:val="22"/>
      <w:lang w:val="en-GB"/>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jc w:val="both"/>
      <w:outlineLvl w:val="2"/>
    </w:pPr>
    <w:rPr>
      <w:sz w:val="22"/>
      <w:szCs w:val="22"/>
      <w:lang w:val="en-GB"/>
    </w:rPr>
  </w:style>
  <w:style w:type="paragraph" w:styleId="Heading4">
    <w:name w:val="heading 4"/>
    <w:aliases w:val="Heading 11,para 4,Título 41,heading 4,Heading 41"/>
    <w:basedOn w:val="Normal"/>
    <w:next w:val="Heading9"/>
    <w:qFormat/>
    <w:rsid w:val="007B6871"/>
    <w:pPr>
      <w:keepNext/>
      <w:numPr>
        <w:ilvl w:val="3"/>
        <w:numId w:val="4"/>
      </w:numPr>
      <w:spacing w:before="240" w:after="60"/>
      <w:jc w:val="both"/>
      <w:outlineLvl w:val="3"/>
    </w:pPr>
    <w:rPr>
      <w:sz w:val="22"/>
      <w:szCs w:val="22"/>
      <w:lang w:val="en-GB"/>
    </w:rPr>
  </w:style>
  <w:style w:type="paragraph" w:styleId="Heading5">
    <w:name w:val="heading 5"/>
    <w:basedOn w:val="Normal"/>
    <w:next w:val="Normal"/>
    <w:qFormat/>
    <w:rsid w:val="00DC6A10"/>
    <w:pPr>
      <w:keepNext/>
      <w:numPr>
        <w:numId w:val="20"/>
      </w:numPr>
      <w:spacing w:after="240"/>
      <w:ind w:left="3600" w:hanging="720"/>
      <w:jc w:val="both"/>
      <w:outlineLvl w:val="4"/>
    </w:pPr>
    <w:rPr>
      <w:sz w:val="22"/>
      <w:szCs w:val="22"/>
      <w:lang w:val="en-GB"/>
    </w:rPr>
  </w:style>
  <w:style w:type="paragraph" w:styleId="Heading6">
    <w:name w:val="heading 6"/>
    <w:basedOn w:val="Normal"/>
    <w:next w:val="Normal"/>
    <w:qFormat/>
    <w:rsid w:val="00A5151A"/>
    <w:pPr>
      <w:numPr>
        <w:ilvl w:val="5"/>
        <w:numId w:val="1"/>
      </w:numPr>
      <w:spacing w:before="240" w:after="60"/>
      <w:jc w:val="both"/>
      <w:outlineLvl w:val="5"/>
    </w:pPr>
    <w:rPr>
      <w:rFonts w:ascii="Arial" w:hAnsi="Arial"/>
      <w:i/>
      <w:sz w:val="22"/>
      <w:szCs w:val="22"/>
      <w:lang w:val="en-GB"/>
    </w:rPr>
  </w:style>
  <w:style w:type="paragraph" w:styleId="Heading7">
    <w:name w:val="heading 7"/>
    <w:basedOn w:val="Normal"/>
    <w:next w:val="Normal"/>
    <w:qFormat/>
    <w:rsid w:val="00A5151A"/>
    <w:pPr>
      <w:numPr>
        <w:ilvl w:val="6"/>
        <w:numId w:val="1"/>
      </w:numPr>
      <w:spacing w:before="240" w:after="60"/>
      <w:jc w:val="both"/>
      <w:outlineLvl w:val="6"/>
    </w:pPr>
    <w:rPr>
      <w:rFonts w:ascii="Arial" w:hAnsi="Arial"/>
      <w:sz w:val="22"/>
      <w:szCs w:val="22"/>
      <w:lang w:val="en-GB"/>
    </w:rPr>
  </w:style>
  <w:style w:type="paragraph" w:styleId="Heading8">
    <w:name w:val="heading 8"/>
    <w:basedOn w:val="Normal"/>
    <w:next w:val="Normal"/>
    <w:qFormat/>
    <w:rsid w:val="00CC6A14"/>
    <w:pPr>
      <w:jc w:val="both"/>
      <w:outlineLvl w:val="7"/>
    </w:pPr>
    <w:rPr>
      <w:b/>
      <w:sz w:val="22"/>
      <w:szCs w:val="22"/>
      <w:lang w:val="en-GB"/>
    </w:rPr>
  </w:style>
  <w:style w:type="paragraph" w:styleId="Heading9">
    <w:name w:val="heading 9"/>
    <w:basedOn w:val="Normal"/>
    <w:next w:val="Normal"/>
    <w:qFormat/>
    <w:rsid w:val="00A5151A"/>
    <w:pPr>
      <w:numPr>
        <w:ilvl w:val="8"/>
        <w:numId w:val="1"/>
      </w:numPr>
      <w:spacing w:before="240" w:after="60"/>
      <w:jc w:val="both"/>
      <w:outlineLvl w:val="8"/>
    </w:pPr>
    <w:rPr>
      <w:rFonts w:ascii="Arial" w:hAnsi="Arial"/>
      <w:i/>
      <w:sz w:val="18"/>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jc w:val="both"/>
    </w:pPr>
    <w:rPr>
      <w:sz w:val="22"/>
      <w:szCs w:val="22"/>
      <w:lang w:val="en-GB"/>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sz w:val="22"/>
      <w:szCs w:val="22"/>
      <w:lang w:val="en-G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jc w:val="both"/>
    </w:pPr>
    <w:rPr>
      <w:sz w:val="16"/>
      <w:szCs w:val="16"/>
      <w:lang w:val="en-GB"/>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jc w:val="both"/>
    </w:pPr>
    <w:rPr>
      <w:sz w:val="22"/>
      <w:szCs w:val="22"/>
      <w:lang w:val="en-GB"/>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sz w:val="22"/>
      <w:szCs w:val="22"/>
      <w:lang w:val="en-GB"/>
    </w:rPr>
  </w:style>
  <w:style w:type="paragraph" w:styleId="Title">
    <w:name w:val="Title"/>
    <w:basedOn w:val="Normal"/>
    <w:qFormat/>
    <w:rsid w:val="0033525D"/>
    <w:pPr>
      <w:spacing w:before="240" w:after="60"/>
      <w:jc w:val="center"/>
      <w:outlineLvl w:val="0"/>
    </w:pPr>
    <w:rPr>
      <w:rFonts w:ascii="Arial" w:hAnsi="Arial" w:cs="Arial"/>
      <w:b/>
      <w:bCs/>
      <w:kern w:val="28"/>
      <w:sz w:val="22"/>
      <w:szCs w:val="22"/>
      <w:lang w:val="en-GB"/>
    </w:rPr>
  </w:style>
  <w:style w:type="paragraph" w:styleId="Date">
    <w:name w:val="Date"/>
    <w:basedOn w:val="Normal"/>
    <w:next w:val="Normal"/>
    <w:rsid w:val="0033525D"/>
    <w:pPr>
      <w:jc w:val="both"/>
    </w:pPr>
    <w:rPr>
      <w:sz w:val="22"/>
      <w:szCs w:val="22"/>
      <w:lang w:val="en-GB"/>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pPr>
      <w:jc w:val="both"/>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pPr>
      <w:jc w:val="both"/>
    </w:pPr>
    <w:rPr>
      <w:sz w:val="20"/>
      <w:szCs w:val="20"/>
      <w:lang w:val="en-GB"/>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unhideWhenUsed/>
    <w:rsid w:val="006E7D06"/>
    <w:pPr>
      <w:jc w:val="both"/>
    </w:pPr>
    <w:rPr>
      <w:sz w:val="20"/>
      <w:szCs w:val="20"/>
      <w:lang w:val="en-GB"/>
    </w:rPr>
  </w:style>
  <w:style w:type="character" w:customStyle="1" w:styleId="FootnoteTextChar">
    <w:name w:val="Footnote Text Char"/>
    <w:basedOn w:val="DefaultParagraphFont"/>
    <w:link w:val="FootnoteText"/>
    <w:uiPriority w:val="99"/>
    <w:rsid w:val="006E7D06"/>
    <w:rPr>
      <w:lang w:val="en-GB"/>
    </w:rPr>
  </w:style>
  <w:style w:type="character" w:styleId="FootnoteReference">
    <w:name w:val="footnote reference"/>
    <w:basedOn w:val="DefaultParagraphFont"/>
    <w:uiPriority w:val="99"/>
    <w:unhideWhenUsed/>
    <w:rsid w:val="006E7D0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B3"/>
    <w:rPr>
      <w:sz w:val="24"/>
      <w:szCs w:val="24"/>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jc w:val="both"/>
      <w:outlineLvl w:val="0"/>
    </w:pPr>
    <w:rPr>
      <w:sz w:val="22"/>
      <w:szCs w:val="22"/>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jc w:val="both"/>
      <w:outlineLvl w:val="1"/>
    </w:pPr>
    <w:rPr>
      <w:sz w:val="22"/>
      <w:szCs w:val="22"/>
      <w:lang w:val="en-GB"/>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jc w:val="both"/>
      <w:outlineLvl w:val="2"/>
    </w:pPr>
    <w:rPr>
      <w:sz w:val="22"/>
      <w:szCs w:val="22"/>
      <w:lang w:val="en-GB"/>
    </w:rPr>
  </w:style>
  <w:style w:type="paragraph" w:styleId="Heading4">
    <w:name w:val="heading 4"/>
    <w:aliases w:val="Heading 11,para 4,Título 41,heading 4,Heading 41"/>
    <w:basedOn w:val="Normal"/>
    <w:next w:val="Heading9"/>
    <w:qFormat/>
    <w:rsid w:val="007B6871"/>
    <w:pPr>
      <w:keepNext/>
      <w:numPr>
        <w:ilvl w:val="3"/>
        <w:numId w:val="4"/>
      </w:numPr>
      <w:spacing w:before="240" w:after="60"/>
      <w:jc w:val="both"/>
      <w:outlineLvl w:val="3"/>
    </w:pPr>
    <w:rPr>
      <w:sz w:val="22"/>
      <w:szCs w:val="22"/>
      <w:lang w:val="en-GB"/>
    </w:rPr>
  </w:style>
  <w:style w:type="paragraph" w:styleId="Heading5">
    <w:name w:val="heading 5"/>
    <w:basedOn w:val="Normal"/>
    <w:next w:val="Normal"/>
    <w:qFormat/>
    <w:rsid w:val="00DC6A10"/>
    <w:pPr>
      <w:keepNext/>
      <w:numPr>
        <w:numId w:val="20"/>
      </w:numPr>
      <w:spacing w:after="240"/>
      <w:ind w:left="3600" w:hanging="720"/>
      <w:jc w:val="both"/>
      <w:outlineLvl w:val="4"/>
    </w:pPr>
    <w:rPr>
      <w:sz w:val="22"/>
      <w:szCs w:val="22"/>
      <w:lang w:val="en-GB"/>
    </w:rPr>
  </w:style>
  <w:style w:type="paragraph" w:styleId="Heading6">
    <w:name w:val="heading 6"/>
    <w:basedOn w:val="Normal"/>
    <w:next w:val="Normal"/>
    <w:qFormat/>
    <w:rsid w:val="00A5151A"/>
    <w:pPr>
      <w:numPr>
        <w:ilvl w:val="5"/>
        <w:numId w:val="1"/>
      </w:numPr>
      <w:spacing w:before="240" w:after="60"/>
      <w:jc w:val="both"/>
      <w:outlineLvl w:val="5"/>
    </w:pPr>
    <w:rPr>
      <w:rFonts w:ascii="Arial" w:hAnsi="Arial"/>
      <w:i/>
      <w:sz w:val="22"/>
      <w:szCs w:val="22"/>
      <w:lang w:val="en-GB"/>
    </w:rPr>
  </w:style>
  <w:style w:type="paragraph" w:styleId="Heading7">
    <w:name w:val="heading 7"/>
    <w:basedOn w:val="Normal"/>
    <w:next w:val="Normal"/>
    <w:qFormat/>
    <w:rsid w:val="00A5151A"/>
    <w:pPr>
      <w:numPr>
        <w:ilvl w:val="6"/>
        <w:numId w:val="1"/>
      </w:numPr>
      <w:spacing w:before="240" w:after="60"/>
      <w:jc w:val="both"/>
      <w:outlineLvl w:val="6"/>
    </w:pPr>
    <w:rPr>
      <w:rFonts w:ascii="Arial" w:hAnsi="Arial"/>
      <w:sz w:val="22"/>
      <w:szCs w:val="22"/>
      <w:lang w:val="en-GB"/>
    </w:rPr>
  </w:style>
  <w:style w:type="paragraph" w:styleId="Heading8">
    <w:name w:val="heading 8"/>
    <w:basedOn w:val="Normal"/>
    <w:next w:val="Normal"/>
    <w:qFormat/>
    <w:rsid w:val="00CC6A14"/>
    <w:pPr>
      <w:jc w:val="both"/>
      <w:outlineLvl w:val="7"/>
    </w:pPr>
    <w:rPr>
      <w:b/>
      <w:sz w:val="22"/>
      <w:szCs w:val="22"/>
      <w:lang w:val="en-GB"/>
    </w:rPr>
  </w:style>
  <w:style w:type="paragraph" w:styleId="Heading9">
    <w:name w:val="heading 9"/>
    <w:basedOn w:val="Normal"/>
    <w:next w:val="Normal"/>
    <w:qFormat/>
    <w:rsid w:val="00A5151A"/>
    <w:pPr>
      <w:numPr>
        <w:ilvl w:val="8"/>
        <w:numId w:val="1"/>
      </w:numPr>
      <w:spacing w:before="240" w:after="60"/>
      <w:jc w:val="both"/>
      <w:outlineLvl w:val="8"/>
    </w:pPr>
    <w:rPr>
      <w:rFonts w:ascii="Arial" w:hAnsi="Arial"/>
      <w:i/>
      <w:sz w:val="18"/>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jc w:val="both"/>
    </w:pPr>
    <w:rPr>
      <w:sz w:val="22"/>
      <w:szCs w:val="22"/>
      <w:lang w:val="en-GB"/>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sz w:val="22"/>
      <w:szCs w:val="22"/>
      <w:lang w:val="en-G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jc w:val="both"/>
    </w:pPr>
    <w:rPr>
      <w:sz w:val="16"/>
      <w:szCs w:val="16"/>
      <w:lang w:val="en-GB"/>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jc w:val="both"/>
    </w:pPr>
    <w:rPr>
      <w:sz w:val="22"/>
      <w:szCs w:val="22"/>
      <w:lang w:val="en-GB"/>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sz w:val="22"/>
      <w:szCs w:val="22"/>
      <w:lang w:val="en-GB"/>
    </w:rPr>
  </w:style>
  <w:style w:type="paragraph" w:styleId="Title">
    <w:name w:val="Title"/>
    <w:basedOn w:val="Normal"/>
    <w:qFormat/>
    <w:rsid w:val="0033525D"/>
    <w:pPr>
      <w:spacing w:before="240" w:after="60"/>
      <w:jc w:val="center"/>
      <w:outlineLvl w:val="0"/>
    </w:pPr>
    <w:rPr>
      <w:rFonts w:ascii="Arial" w:hAnsi="Arial" w:cs="Arial"/>
      <w:b/>
      <w:bCs/>
      <w:kern w:val="28"/>
      <w:sz w:val="22"/>
      <w:szCs w:val="22"/>
      <w:lang w:val="en-GB"/>
    </w:rPr>
  </w:style>
  <w:style w:type="paragraph" w:styleId="Date">
    <w:name w:val="Date"/>
    <w:basedOn w:val="Normal"/>
    <w:next w:val="Normal"/>
    <w:rsid w:val="0033525D"/>
    <w:pPr>
      <w:jc w:val="both"/>
    </w:pPr>
    <w:rPr>
      <w:sz w:val="22"/>
      <w:szCs w:val="22"/>
      <w:lang w:val="en-GB"/>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pPr>
      <w:jc w:val="both"/>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pPr>
      <w:jc w:val="both"/>
    </w:pPr>
    <w:rPr>
      <w:sz w:val="20"/>
      <w:szCs w:val="20"/>
      <w:lang w:val="en-GB"/>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unhideWhenUsed/>
    <w:rsid w:val="006E7D06"/>
    <w:pPr>
      <w:jc w:val="both"/>
    </w:pPr>
    <w:rPr>
      <w:sz w:val="20"/>
      <w:szCs w:val="20"/>
      <w:lang w:val="en-GB"/>
    </w:rPr>
  </w:style>
  <w:style w:type="character" w:customStyle="1" w:styleId="FootnoteTextChar">
    <w:name w:val="Footnote Text Char"/>
    <w:basedOn w:val="DefaultParagraphFont"/>
    <w:link w:val="FootnoteText"/>
    <w:uiPriority w:val="99"/>
    <w:rsid w:val="006E7D06"/>
    <w:rPr>
      <w:lang w:val="en-GB"/>
    </w:rPr>
  </w:style>
  <w:style w:type="character" w:styleId="FootnoteReference">
    <w:name w:val="footnote reference"/>
    <w:basedOn w:val="DefaultParagraphFont"/>
    <w:uiPriority w:val="99"/>
    <w:unhideWhenUsed/>
    <w:rsid w:val="006E7D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30351">
      <w:bodyDiv w:val="1"/>
      <w:marLeft w:val="0"/>
      <w:marRight w:val="0"/>
      <w:marTop w:val="0"/>
      <w:marBottom w:val="0"/>
      <w:divBdr>
        <w:top w:val="none" w:sz="0" w:space="0" w:color="auto"/>
        <w:left w:val="none" w:sz="0" w:space="0" w:color="auto"/>
        <w:bottom w:val="none" w:sz="0" w:space="0" w:color="auto"/>
        <w:right w:val="none" w:sz="0" w:space="0" w:color="auto"/>
      </w:divBdr>
    </w:div>
    <w:div w:id="111940000">
      <w:bodyDiv w:val="1"/>
      <w:marLeft w:val="0"/>
      <w:marRight w:val="0"/>
      <w:marTop w:val="0"/>
      <w:marBottom w:val="0"/>
      <w:divBdr>
        <w:top w:val="none" w:sz="0" w:space="0" w:color="auto"/>
        <w:left w:val="none" w:sz="0" w:space="0" w:color="auto"/>
        <w:bottom w:val="none" w:sz="0" w:space="0" w:color="auto"/>
        <w:right w:val="none" w:sz="0" w:space="0" w:color="auto"/>
      </w:divBdr>
    </w:div>
    <w:div w:id="267541155">
      <w:bodyDiv w:val="1"/>
      <w:marLeft w:val="0"/>
      <w:marRight w:val="0"/>
      <w:marTop w:val="0"/>
      <w:marBottom w:val="0"/>
      <w:divBdr>
        <w:top w:val="none" w:sz="0" w:space="0" w:color="auto"/>
        <w:left w:val="none" w:sz="0" w:space="0" w:color="auto"/>
        <w:bottom w:val="none" w:sz="0" w:space="0" w:color="auto"/>
        <w:right w:val="none" w:sz="0" w:space="0" w:color="auto"/>
      </w:divBdr>
      <w:divsChild>
        <w:div w:id="1492022033">
          <w:marLeft w:val="0"/>
          <w:marRight w:val="0"/>
          <w:marTop w:val="0"/>
          <w:marBottom w:val="0"/>
          <w:divBdr>
            <w:top w:val="none" w:sz="0" w:space="0" w:color="auto"/>
            <w:left w:val="none" w:sz="0" w:space="0" w:color="auto"/>
            <w:bottom w:val="none" w:sz="0" w:space="0" w:color="auto"/>
            <w:right w:val="none" w:sz="0" w:space="0" w:color="auto"/>
          </w:divBdr>
        </w:div>
        <w:div w:id="2025131052">
          <w:marLeft w:val="0"/>
          <w:marRight w:val="0"/>
          <w:marTop w:val="0"/>
          <w:marBottom w:val="0"/>
          <w:divBdr>
            <w:top w:val="none" w:sz="0" w:space="0" w:color="auto"/>
            <w:left w:val="none" w:sz="0" w:space="0" w:color="auto"/>
            <w:bottom w:val="none" w:sz="0" w:space="0" w:color="auto"/>
            <w:right w:val="none" w:sz="0" w:space="0" w:color="auto"/>
          </w:divBdr>
        </w:div>
        <w:div w:id="2117409613">
          <w:marLeft w:val="0"/>
          <w:marRight w:val="0"/>
          <w:marTop w:val="0"/>
          <w:marBottom w:val="0"/>
          <w:divBdr>
            <w:top w:val="none" w:sz="0" w:space="0" w:color="auto"/>
            <w:left w:val="none" w:sz="0" w:space="0" w:color="auto"/>
            <w:bottom w:val="none" w:sz="0" w:space="0" w:color="auto"/>
            <w:right w:val="none" w:sz="0" w:space="0" w:color="auto"/>
          </w:divBdr>
        </w:div>
        <w:div w:id="1892769408">
          <w:marLeft w:val="0"/>
          <w:marRight w:val="0"/>
          <w:marTop w:val="0"/>
          <w:marBottom w:val="0"/>
          <w:divBdr>
            <w:top w:val="none" w:sz="0" w:space="0" w:color="auto"/>
            <w:left w:val="none" w:sz="0" w:space="0" w:color="auto"/>
            <w:bottom w:val="none" w:sz="0" w:space="0" w:color="auto"/>
            <w:right w:val="none" w:sz="0" w:space="0" w:color="auto"/>
          </w:divBdr>
        </w:div>
        <w:div w:id="2004700256">
          <w:marLeft w:val="0"/>
          <w:marRight w:val="0"/>
          <w:marTop w:val="0"/>
          <w:marBottom w:val="0"/>
          <w:divBdr>
            <w:top w:val="none" w:sz="0" w:space="0" w:color="auto"/>
            <w:left w:val="none" w:sz="0" w:space="0" w:color="auto"/>
            <w:bottom w:val="none" w:sz="0" w:space="0" w:color="auto"/>
            <w:right w:val="none" w:sz="0" w:space="0" w:color="auto"/>
          </w:divBdr>
        </w:div>
      </w:divsChild>
    </w:div>
    <w:div w:id="527256789">
      <w:bodyDiv w:val="1"/>
      <w:marLeft w:val="0"/>
      <w:marRight w:val="0"/>
      <w:marTop w:val="0"/>
      <w:marBottom w:val="0"/>
      <w:divBdr>
        <w:top w:val="none" w:sz="0" w:space="0" w:color="auto"/>
        <w:left w:val="none" w:sz="0" w:space="0" w:color="auto"/>
        <w:bottom w:val="none" w:sz="0" w:space="0" w:color="auto"/>
        <w:right w:val="none" w:sz="0" w:space="0" w:color="auto"/>
      </w:divBdr>
    </w:div>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978463106">
      <w:bodyDiv w:val="1"/>
      <w:marLeft w:val="0"/>
      <w:marRight w:val="0"/>
      <w:marTop w:val="0"/>
      <w:marBottom w:val="0"/>
      <w:divBdr>
        <w:top w:val="none" w:sz="0" w:space="0" w:color="auto"/>
        <w:left w:val="none" w:sz="0" w:space="0" w:color="auto"/>
        <w:bottom w:val="none" w:sz="0" w:space="0" w:color="auto"/>
        <w:right w:val="none" w:sz="0" w:space="0" w:color="auto"/>
      </w:divBdr>
    </w:div>
    <w:div w:id="1443843233">
      <w:bodyDiv w:val="1"/>
      <w:marLeft w:val="0"/>
      <w:marRight w:val="0"/>
      <w:marTop w:val="0"/>
      <w:marBottom w:val="0"/>
      <w:divBdr>
        <w:top w:val="none" w:sz="0" w:space="0" w:color="auto"/>
        <w:left w:val="none" w:sz="0" w:space="0" w:color="auto"/>
        <w:bottom w:val="none" w:sz="0" w:space="0" w:color="auto"/>
        <w:right w:val="none" w:sz="0" w:space="0" w:color="auto"/>
      </w:divBdr>
    </w:div>
    <w:div w:id="1573269649">
      <w:bodyDiv w:val="1"/>
      <w:marLeft w:val="0"/>
      <w:marRight w:val="0"/>
      <w:marTop w:val="0"/>
      <w:marBottom w:val="0"/>
      <w:divBdr>
        <w:top w:val="none" w:sz="0" w:space="0" w:color="auto"/>
        <w:left w:val="none" w:sz="0" w:space="0" w:color="auto"/>
        <w:bottom w:val="none" w:sz="0" w:space="0" w:color="auto"/>
        <w:right w:val="none" w:sz="0" w:space="0" w:color="auto"/>
      </w:divBdr>
    </w:div>
    <w:div w:id="1635677062">
      <w:bodyDiv w:val="1"/>
      <w:marLeft w:val="0"/>
      <w:marRight w:val="0"/>
      <w:marTop w:val="0"/>
      <w:marBottom w:val="0"/>
      <w:divBdr>
        <w:top w:val="none" w:sz="0" w:space="0" w:color="auto"/>
        <w:left w:val="none" w:sz="0" w:space="0" w:color="auto"/>
        <w:bottom w:val="none" w:sz="0" w:space="0" w:color="auto"/>
        <w:right w:val="none" w:sz="0" w:space="0" w:color="auto"/>
      </w:divBdr>
    </w:div>
    <w:div w:id="1764454213">
      <w:bodyDiv w:val="1"/>
      <w:marLeft w:val="0"/>
      <w:marRight w:val="0"/>
      <w:marTop w:val="0"/>
      <w:marBottom w:val="0"/>
      <w:divBdr>
        <w:top w:val="none" w:sz="0" w:space="0" w:color="auto"/>
        <w:left w:val="none" w:sz="0" w:space="0" w:color="auto"/>
        <w:bottom w:val="none" w:sz="0" w:space="0" w:color="auto"/>
        <w:right w:val="none" w:sz="0" w:space="0" w:color="auto"/>
      </w:divBdr>
    </w:div>
    <w:div w:id="18298992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133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UNEP/OzL.Pro/ExCom/79/41</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9EA1C-A4DB-4D6A-8323-AC1D7A659B60}"/>
</file>

<file path=customXml/itemProps2.xml><?xml version="1.0" encoding="utf-8"?>
<ds:datastoreItem xmlns:ds="http://schemas.openxmlformats.org/officeDocument/2006/customXml" ds:itemID="{2851373B-7117-4813-B67F-009342AB2CAB}"/>
</file>

<file path=customXml/itemProps3.xml><?xml version="1.0" encoding="utf-8"?>
<ds:datastoreItem xmlns:ds="http://schemas.openxmlformats.org/officeDocument/2006/customXml" ds:itemID="{C8380559-FF9B-4176-8792-FC065D6C2CB4}"/>
</file>

<file path=customXml/itemProps4.xml><?xml version="1.0" encoding="utf-8"?>
<ds:datastoreItem xmlns:ds="http://schemas.openxmlformats.org/officeDocument/2006/customXml" ds:itemID="{08C35855-D5C4-4754-9F45-EEBE31B0CC6B}"/>
</file>

<file path=docProps/app.xml><?xml version="1.0" encoding="utf-8"?>
<Properties xmlns="http://schemas.openxmlformats.org/officeDocument/2006/extended-properties" xmlns:vt="http://schemas.openxmlformats.org/officeDocument/2006/docPropsVTypes">
  <Template>Eec79G</Template>
  <TotalTime>150</TotalTime>
  <Pages>7</Pages>
  <Words>2179</Words>
  <Characters>12335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Project proposal: the Former Yugoslav Republic of Macedonia</vt:lpstr>
    </vt:vector>
  </TitlesOfParts>
  <Company>UNMFS</Company>
  <LinksUpToDate>false</LinksUpToDate>
  <CharactersWithSpaces>14486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Former Yugoslav Republic of Macedonia</dc:title>
  <dc:subject>79th ExCom</dc:subject>
  <dc:creator>Patricia Chau</dc:creator>
  <dc:description>FSM</dc:description>
  <cp:lastModifiedBy>Patricia Chau</cp:lastModifiedBy>
  <cp:revision>61</cp:revision>
  <cp:lastPrinted>2017-06-05T19:08:00Z</cp:lastPrinted>
  <dcterms:created xsi:type="dcterms:W3CDTF">2017-05-31T13:48:00Z</dcterms:created>
  <dcterms:modified xsi:type="dcterms:W3CDTF">2017-06-05T19:09:00Z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UNEP/OzL.Pro/ExCom/79/41</vt:lpwstr>
  </property>
  <property fmtid="{D5CDD505-2E9C-101B-9397-08002B2CF9AE}" pid="3" name="Revision date">
    <vt:lpwstr>5/6/2017</vt:lpwstr>
  </property>
  <property fmtid="{D5CDD505-2E9C-101B-9397-08002B2CF9AE}" pid="4" name="ContentTypeId">
    <vt:lpwstr>0x01010004C6732A9FE91B4FBB477FDF99EB5849</vt:lpwstr>
  </property>
</Properties>
</file>