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13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93"/>
        <w:gridCol w:w="4807"/>
        <w:gridCol w:w="3413"/>
      </w:tblGrid>
      <w:tr w:rsidR="000A36A9" w14:paraId="279A2EAE" w14:textId="77777777" w:rsidTr="00287002">
        <w:trPr>
          <w:trHeight w:val="728"/>
        </w:trPr>
        <w:tc>
          <w:tcPr>
            <w:tcW w:w="6800" w:type="dxa"/>
            <w:gridSpan w:val="2"/>
            <w:tcBorders>
              <w:bottom w:val="single" w:sz="18" w:space="0" w:color="auto"/>
            </w:tcBorders>
          </w:tcPr>
          <w:p w14:paraId="22A67032" w14:textId="77777777" w:rsidR="000A36A9" w:rsidRDefault="000A36A9" w:rsidP="000A36A9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662AEC94" w14:textId="77777777" w:rsidR="000A36A9" w:rsidRDefault="000A36A9" w:rsidP="000A36A9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413" w:type="dxa"/>
            <w:tcBorders>
              <w:bottom w:val="single" w:sz="18" w:space="0" w:color="auto"/>
            </w:tcBorders>
          </w:tcPr>
          <w:p w14:paraId="17C2CF5F" w14:textId="77777777" w:rsidR="000A36A9" w:rsidRDefault="000A36A9" w:rsidP="000A36A9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0A36A9" w14:paraId="5106A3B4" w14:textId="77777777" w:rsidTr="002870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50"/>
        </w:trPr>
        <w:tc>
          <w:tcPr>
            <w:tcW w:w="1993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0FD8168" w14:textId="77777777" w:rsidR="000A36A9" w:rsidRDefault="000A36A9" w:rsidP="000A36A9">
            <w:pPr>
              <w:spacing w:before="120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2336" behindDoc="0" locked="0" layoutInCell="1" allowOverlap="1" wp14:anchorId="14F5769C" wp14:editId="7026B0D7">
                  <wp:simplePos x="0" y="0"/>
                  <wp:positionH relativeFrom="column">
                    <wp:posOffset>67310</wp:posOffset>
                  </wp:positionH>
                  <wp:positionV relativeFrom="paragraph">
                    <wp:posOffset>939165</wp:posOffset>
                  </wp:positionV>
                  <wp:extent cx="800100" cy="705485"/>
                  <wp:effectExtent l="0" t="0" r="0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3360" behindDoc="1" locked="0" layoutInCell="0" allowOverlap="1" wp14:anchorId="08CF6F8D" wp14:editId="18F71C76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807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63ACCC1" w14:textId="77777777" w:rsidR="00924F84" w:rsidRDefault="00924F84" w:rsidP="000A36A9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3C8D722C" w14:textId="70DBAAF8" w:rsidR="000A36A9" w:rsidRDefault="000A36A9" w:rsidP="000A36A9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1961E7D1" w14:textId="77777777" w:rsidR="000A36A9" w:rsidRDefault="000A36A9" w:rsidP="000A36A9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5C06EAA1" w14:textId="77777777" w:rsidR="000A36A9" w:rsidRDefault="000A36A9" w:rsidP="000A36A9">
            <w:pPr>
              <w:rPr>
                <w:rFonts w:ascii="Univers" w:hAnsi="Univers"/>
                <w:b/>
                <w:sz w:val="32"/>
                <w:lang w:val="fr-CA"/>
              </w:rPr>
            </w:pPr>
            <w:proofErr w:type="gramStart"/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  <w:proofErr w:type="gramEnd"/>
          </w:p>
          <w:p w14:paraId="10641B0D" w14:textId="77777777" w:rsidR="000A36A9" w:rsidRDefault="000A36A9" w:rsidP="000A36A9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9671098" w14:textId="77777777" w:rsidR="00924F84" w:rsidRDefault="00924F84" w:rsidP="000A36A9">
            <w:pPr>
              <w:rPr>
                <w:lang w:val="fr-FR"/>
              </w:rPr>
            </w:pPr>
          </w:p>
          <w:p w14:paraId="09114601" w14:textId="2A891E95" w:rsidR="000A36A9" w:rsidRPr="00DD3433" w:rsidRDefault="000A36A9" w:rsidP="000A36A9">
            <w:pPr>
              <w:rPr>
                <w:lang w:val="fr-FR"/>
              </w:rPr>
            </w:pPr>
            <w:proofErr w:type="spellStart"/>
            <w:r w:rsidRPr="00DD3433">
              <w:rPr>
                <w:lang w:val="fr-FR"/>
              </w:rPr>
              <w:t>Distr</w:t>
            </w:r>
            <w:proofErr w:type="spellEnd"/>
            <w:r w:rsidRPr="00DD3433">
              <w:rPr>
                <w:lang w:val="fr-FR"/>
              </w:rPr>
              <w:t>.</w:t>
            </w:r>
          </w:p>
          <w:p w14:paraId="76B73C72" w14:textId="77777777" w:rsidR="000A36A9" w:rsidRPr="00DD3433" w:rsidRDefault="000A36A9" w:rsidP="000A36A9">
            <w:pPr>
              <w:rPr>
                <w:lang w:val="fr-FR"/>
              </w:rPr>
            </w:pPr>
            <w:r w:rsidRPr="00DD3433">
              <w:rPr>
                <w:lang w:val="fr-FR"/>
              </w:rPr>
              <w:t>GÉNÉRALE</w:t>
            </w:r>
          </w:p>
          <w:p w14:paraId="6E96E86F" w14:textId="77777777" w:rsidR="000A36A9" w:rsidRPr="00DD3433" w:rsidRDefault="000A36A9" w:rsidP="000A36A9">
            <w:pPr>
              <w:rPr>
                <w:lang w:val="fr-FR"/>
              </w:rPr>
            </w:pPr>
          </w:p>
          <w:p w14:paraId="2E5FD074" w14:textId="15112345" w:rsidR="000A36A9" w:rsidRPr="00187F73" w:rsidRDefault="000A36A9" w:rsidP="000A36A9">
            <w:pPr>
              <w:rPr>
                <w:lang w:val="fr-CA"/>
              </w:rPr>
            </w:pPr>
            <w:r>
              <w:fldChar w:fldCharType="begin"/>
            </w:r>
            <w:r w:rsidRPr="00187F73">
              <w:rPr>
                <w:lang w:val="fr-CA"/>
              </w:rPr>
              <w:instrText xml:space="preserve"> DOCPROPERTY "Document number"  \* MERGEFORMAT </w:instrText>
            </w:r>
            <w:r>
              <w:fldChar w:fldCharType="separate"/>
            </w:r>
            <w:r w:rsidR="000D7286">
              <w:rPr>
                <w:lang w:val="fr-CA"/>
              </w:rPr>
              <w:t>UNEP/</w:t>
            </w:r>
            <w:proofErr w:type="spellStart"/>
            <w:r w:rsidR="000D7286">
              <w:rPr>
                <w:lang w:val="fr-CA"/>
              </w:rPr>
              <w:t>OzL.Pro</w:t>
            </w:r>
            <w:proofErr w:type="spellEnd"/>
            <w:r w:rsidR="000D7286">
              <w:rPr>
                <w:lang w:val="fr-CA"/>
              </w:rPr>
              <w:t>/</w:t>
            </w:r>
            <w:proofErr w:type="spellStart"/>
            <w:r w:rsidR="000D7286">
              <w:rPr>
                <w:lang w:val="fr-CA"/>
              </w:rPr>
              <w:t>ExCom</w:t>
            </w:r>
            <w:proofErr w:type="spellEnd"/>
            <w:r w:rsidR="000D7286">
              <w:rPr>
                <w:lang w:val="fr-CA"/>
              </w:rPr>
              <w:t>/88/4</w:t>
            </w:r>
            <w:r>
              <w:fldChar w:fldCharType="end"/>
            </w:r>
          </w:p>
          <w:p w14:paraId="2CCCBBCC" w14:textId="03C2AD4B" w:rsidR="000A36A9" w:rsidRPr="00E308FC" w:rsidRDefault="000A36A9" w:rsidP="000A36A9">
            <w:pPr>
              <w:rPr>
                <w:lang w:val="fr-CA"/>
              </w:rPr>
            </w:pPr>
            <w:r>
              <w:fldChar w:fldCharType="begin"/>
            </w:r>
            <w:r w:rsidRPr="00E308FC">
              <w:rPr>
                <w:lang w:val="fr-CA"/>
              </w:rPr>
              <w:instrText xml:space="preserve"> DOCPROPERTY "Revision date" \@ "d MMMM YYYY"  \* MERGEFORMAT </w:instrText>
            </w:r>
            <w:r>
              <w:fldChar w:fldCharType="separate"/>
            </w:r>
            <w:r w:rsidRPr="00E308FC">
              <w:rPr>
                <w:lang w:val="fr-CA"/>
              </w:rPr>
              <w:t>21 octobre 2021</w:t>
            </w:r>
            <w:r>
              <w:fldChar w:fldCharType="end"/>
            </w:r>
          </w:p>
          <w:p w14:paraId="454D49CA" w14:textId="77777777" w:rsidR="000A36A9" w:rsidRDefault="000A36A9" w:rsidP="000A36A9">
            <w:pPr>
              <w:rPr>
                <w:caps/>
                <w:lang w:val="fr-FR"/>
              </w:rPr>
            </w:pPr>
            <w:r w:rsidRPr="00E308FC">
              <w:rPr>
                <w:caps/>
                <w:lang w:val="fr-CA"/>
              </w:rPr>
              <w:br/>
            </w:r>
            <w:r>
              <w:rPr>
                <w:caps/>
                <w:lang w:val="fr-FR"/>
              </w:rPr>
              <w:t>FRANÇAIS</w:t>
            </w:r>
          </w:p>
          <w:p w14:paraId="4114AB91" w14:textId="77777777" w:rsidR="000A36A9" w:rsidRDefault="000A36A9" w:rsidP="000A36A9">
            <w:r>
              <w:t>ORIGINAL: ANGLAIS</w:t>
            </w:r>
          </w:p>
        </w:tc>
      </w:tr>
    </w:tbl>
    <w:p w14:paraId="0612AC97" w14:textId="77777777" w:rsidR="000A36A9" w:rsidRDefault="000A36A9" w:rsidP="000A36A9">
      <w:pPr>
        <w:jc w:val="left"/>
        <w:rPr>
          <w:lang w:val="fr-CA"/>
        </w:rPr>
      </w:pPr>
      <w:r>
        <w:rPr>
          <w:lang w:val="fr-CA"/>
        </w:rPr>
        <w:t xml:space="preserve">COMITÉ EXÉCUTIF </w:t>
      </w:r>
      <w:r>
        <w:rPr>
          <w:lang w:val="fr-CA"/>
        </w:rPr>
        <w:br/>
        <w:t xml:space="preserve">  DU FONDS MULTILATÉRAL AUX FINS </w:t>
      </w:r>
      <w:r>
        <w:rPr>
          <w:lang w:val="fr-CA"/>
        </w:rPr>
        <w:br/>
        <w:t xml:space="preserve">  D’APPLICATION DU PROTOCOLE DE MONTRÉAL</w:t>
      </w:r>
      <w:r>
        <w:rPr>
          <w:lang w:val="fr-CA"/>
        </w:rPr>
        <w:br/>
        <w:t>Quatre</w:t>
      </w:r>
      <w:r>
        <w:rPr>
          <w:lang w:val="fr-CA"/>
        </w:rPr>
        <w:noBreakHyphen/>
        <w:t>vingt</w:t>
      </w:r>
      <w:r>
        <w:rPr>
          <w:lang w:val="fr-CA"/>
        </w:rPr>
        <w:noBreakHyphen/>
        <w:t>huitième</w:t>
      </w:r>
      <w:r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14:paraId="1573C266" w14:textId="77777777" w:rsidR="000A36A9" w:rsidRPr="00187F73" w:rsidRDefault="000A36A9" w:rsidP="000A36A9">
      <w:pPr>
        <w:jc w:val="left"/>
        <w:rPr>
          <w:lang w:val="fr-CA"/>
        </w:rPr>
      </w:pPr>
      <w:r w:rsidRPr="00187F73">
        <w:rPr>
          <w:lang w:val="fr-CA"/>
        </w:rPr>
        <w:t xml:space="preserve">Montréal, </w:t>
      </w:r>
      <w:r>
        <w:rPr>
          <w:lang w:val="fr-CA"/>
        </w:rPr>
        <w:t>15</w:t>
      </w:r>
      <w:r w:rsidRPr="00187F73">
        <w:rPr>
          <w:lang w:val="fr-CA"/>
        </w:rPr>
        <w:t xml:space="preserve"> – </w:t>
      </w:r>
      <w:r>
        <w:rPr>
          <w:lang w:val="fr-CA"/>
        </w:rPr>
        <w:t>19</w:t>
      </w:r>
      <w:r w:rsidRPr="00187F73">
        <w:rPr>
          <w:lang w:val="fr-CA"/>
        </w:rPr>
        <w:t xml:space="preserve"> novembre 202</w:t>
      </w:r>
      <w:r>
        <w:rPr>
          <w:lang w:val="fr-CA"/>
        </w:rPr>
        <w:t>1</w:t>
      </w:r>
      <w:r>
        <w:rPr>
          <w:rStyle w:val="FootnoteReference"/>
          <w:lang w:val="fr-CA"/>
        </w:rPr>
        <w:footnoteReference w:id="1"/>
      </w:r>
    </w:p>
    <w:p w14:paraId="4CCEB20F" w14:textId="77777777" w:rsidR="00C15867" w:rsidRPr="00E308FC" w:rsidRDefault="00C15867" w:rsidP="00857077">
      <w:pPr>
        <w:jc w:val="left"/>
        <w:rPr>
          <w:lang w:val="fr-CA"/>
        </w:rPr>
      </w:pPr>
    </w:p>
    <w:p w14:paraId="3091B68D" w14:textId="0A1A4433" w:rsidR="004E7F9C" w:rsidRPr="00E308FC" w:rsidRDefault="004E7F9C" w:rsidP="004E7F9C">
      <w:pPr>
        <w:pStyle w:val="Title1"/>
        <w:rPr>
          <w:lang w:val="fr-CA"/>
        </w:rPr>
      </w:pPr>
    </w:p>
    <w:p w14:paraId="2CB70868" w14:textId="77777777" w:rsidR="009B4DAC" w:rsidRPr="00E308FC" w:rsidRDefault="009B4DAC" w:rsidP="004E7F9C">
      <w:pPr>
        <w:pStyle w:val="Title1"/>
        <w:rPr>
          <w:lang w:val="fr-CA"/>
        </w:rPr>
      </w:pPr>
    </w:p>
    <w:p w14:paraId="6115158A" w14:textId="2E8C690C" w:rsidR="00D64D2C" w:rsidRPr="000A36A9" w:rsidRDefault="007A0E8B" w:rsidP="00FC0B31">
      <w:pPr>
        <w:tabs>
          <w:tab w:val="center" w:pos="4680"/>
        </w:tabs>
        <w:outlineLvl w:val="0"/>
        <w:rPr>
          <w:b/>
          <w:caps/>
          <w:lang w:val="fr-CA"/>
        </w:rPr>
      </w:pPr>
      <w:r w:rsidRPr="00E308FC">
        <w:rPr>
          <w:b/>
          <w:caps/>
          <w:lang w:val="fr-CA"/>
        </w:rPr>
        <w:tab/>
      </w:r>
      <w:r w:rsidR="000D7286" w:rsidRPr="000A36A9">
        <w:rPr>
          <w:b/>
          <w:lang w:val="fr-CA"/>
        </w:rPr>
        <w:t>RAPPORT SUR LES SOLDES ET LA DISPONIBILITÉ DES RESSOURCES</w:t>
      </w:r>
    </w:p>
    <w:p w14:paraId="20965C16" w14:textId="77777777" w:rsidR="003E0675" w:rsidRPr="000A36A9" w:rsidRDefault="003E0675" w:rsidP="00FC0B31">
      <w:pPr>
        <w:tabs>
          <w:tab w:val="center" w:pos="4680"/>
        </w:tabs>
        <w:outlineLvl w:val="0"/>
        <w:rPr>
          <w:b/>
          <w:caps/>
          <w:lang w:val="fr-CA"/>
        </w:rPr>
      </w:pPr>
    </w:p>
    <w:p w14:paraId="54FBB1AC" w14:textId="77777777" w:rsidR="004260F5" w:rsidRPr="000A36A9" w:rsidRDefault="004260F5" w:rsidP="00FC0B31">
      <w:pPr>
        <w:jc w:val="center"/>
        <w:outlineLvl w:val="0"/>
        <w:rPr>
          <w:b/>
          <w:caps/>
          <w:lang w:val="fr-CA"/>
        </w:rPr>
      </w:pPr>
    </w:p>
    <w:p w14:paraId="00E83291" w14:textId="77777777" w:rsidR="00D64D2C" w:rsidRPr="00167C5C" w:rsidRDefault="00D64D2C" w:rsidP="00D64D2C">
      <w:pPr>
        <w:spacing w:after="240"/>
        <w:jc w:val="left"/>
        <w:outlineLvl w:val="0"/>
        <w:rPr>
          <w:b/>
          <w:caps/>
        </w:rPr>
      </w:pPr>
      <w:r w:rsidRPr="00167C5C">
        <w:rPr>
          <w:b/>
        </w:rPr>
        <w:t>Introduction</w:t>
      </w:r>
    </w:p>
    <w:p w14:paraId="66E89993" w14:textId="01FD2A69" w:rsidR="00D64D2C" w:rsidRPr="005575A3" w:rsidRDefault="002039DF" w:rsidP="00D64D2C">
      <w:pPr>
        <w:pStyle w:val="Heading1"/>
        <w:rPr>
          <w:lang w:val="fr-CA"/>
        </w:rPr>
      </w:pPr>
      <w:r w:rsidRPr="002039DF">
        <w:rPr>
          <w:lang w:val="fr-CA"/>
        </w:rPr>
        <w:t>Le présent document contient un résumé des ajustements financiers indiqués par les agences bilatérales et les agences d’exécution et approuvés par le Secrétariat. Comme l’exigent les décisions 28/7 et 56/2 c), il comprend des données statistiques</w:t>
      </w:r>
      <w:r w:rsidRPr="00167C5C">
        <w:rPr>
          <w:vertAlign w:val="superscript"/>
        </w:rPr>
        <w:footnoteReference w:id="2"/>
      </w:r>
      <w:r w:rsidRPr="002039DF">
        <w:rPr>
          <w:lang w:val="fr-CA"/>
        </w:rPr>
        <w:t xml:space="preserve"> sur les projets pour lesquels les agences bilatérales et les agences d’exécution détiennent des soldes au-delà de la période autorisée de 12 mois après l’achèvement du projet. Il traite des soldes </w:t>
      </w:r>
      <w:r w:rsidR="000112C4">
        <w:rPr>
          <w:lang w:val="fr-CA"/>
        </w:rPr>
        <w:t xml:space="preserve">de projets à </w:t>
      </w:r>
      <w:r w:rsidR="006D6ED3">
        <w:rPr>
          <w:lang w:val="fr-CA"/>
        </w:rPr>
        <w:t>restituer</w:t>
      </w:r>
      <w:r w:rsidR="000112C4">
        <w:rPr>
          <w:lang w:val="fr-CA"/>
        </w:rPr>
        <w:t xml:space="preserve"> en vertu des</w:t>
      </w:r>
      <w:r w:rsidR="005575A3">
        <w:rPr>
          <w:lang w:val="fr-CA"/>
        </w:rPr>
        <w:t xml:space="preserve"> décisions pertinentes (appelés </w:t>
      </w:r>
      <w:r w:rsidR="006D6ED3">
        <w:rPr>
          <w:lang w:val="fr-CA"/>
        </w:rPr>
        <w:t>« </w:t>
      </w:r>
      <w:r w:rsidR="005575A3">
        <w:rPr>
          <w:lang w:val="fr-CA"/>
        </w:rPr>
        <w:t>projets par décision</w:t>
      </w:r>
      <w:r w:rsidR="006D6ED3">
        <w:rPr>
          <w:lang w:val="fr-CA"/>
        </w:rPr>
        <w:t> »</w:t>
      </w:r>
      <w:r w:rsidR="005575A3">
        <w:rPr>
          <w:lang w:val="fr-CA"/>
        </w:rPr>
        <w:t xml:space="preserve"> dans ce document). </w:t>
      </w:r>
      <w:r w:rsidRPr="002039DF">
        <w:rPr>
          <w:lang w:val="fr-CA"/>
        </w:rPr>
        <w:t>C</w:t>
      </w:r>
      <w:r w:rsidR="006D6ED3">
        <w:rPr>
          <w:lang w:val="fr-CA"/>
        </w:rPr>
        <w:t>onformément à la décision 41/92 </w:t>
      </w:r>
      <w:r w:rsidRPr="002039DF">
        <w:rPr>
          <w:lang w:val="fr-CA"/>
        </w:rPr>
        <w:t>b), ce document présente également le montant des ressources, en espèces</w:t>
      </w:r>
      <w:r w:rsidR="005575A3">
        <w:rPr>
          <w:lang w:val="fr-CA"/>
        </w:rPr>
        <w:t>,</w:t>
      </w:r>
      <w:r w:rsidRPr="002039DF">
        <w:rPr>
          <w:lang w:val="fr-CA"/>
        </w:rPr>
        <w:t xml:space="preserve"> à la disposition du Comité exécutif, tel qu’il figure dans l’état des</w:t>
      </w:r>
      <w:r w:rsidR="005575A3">
        <w:rPr>
          <w:lang w:val="fr-CA"/>
        </w:rPr>
        <w:t xml:space="preserve"> </w:t>
      </w:r>
      <w:r w:rsidRPr="002039DF">
        <w:rPr>
          <w:lang w:val="fr-CA"/>
        </w:rPr>
        <w:t>contributions et des décaissements</w:t>
      </w:r>
      <w:r w:rsidR="00D64D2C" w:rsidRPr="005575A3">
        <w:rPr>
          <w:lang w:val="fr-CA"/>
        </w:rPr>
        <w:t>,</w:t>
      </w:r>
      <w:r w:rsidR="00D64D2C" w:rsidRPr="00167C5C">
        <w:rPr>
          <w:vertAlign w:val="superscript"/>
        </w:rPr>
        <w:footnoteReference w:id="3"/>
      </w:r>
      <w:r w:rsidR="00D64D2C" w:rsidRPr="005575A3">
        <w:rPr>
          <w:lang w:val="fr-CA"/>
        </w:rPr>
        <w:t xml:space="preserve"> </w:t>
      </w:r>
      <w:r w:rsidR="005575A3" w:rsidRPr="005575A3">
        <w:rPr>
          <w:lang w:val="fr-CA"/>
        </w:rPr>
        <w:t>ainsi qu</w:t>
      </w:r>
      <w:r w:rsidR="005575A3">
        <w:rPr>
          <w:lang w:val="fr-CA"/>
        </w:rPr>
        <w:t>’une</w:t>
      </w:r>
      <w:r w:rsidR="00D64D2C" w:rsidRPr="005575A3">
        <w:rPr>
          <w:lang w:val="fr-CA"/>
        </w:rPr>
        <w:t xml:space="preserve"> recomm</w:t>
      </w:r>
      <w:r w:rsidR="006D6ED3">
        <w:rPr>
          <w:lang w:val="fr-CA"/>
        </w:rPr>
        <w:t>a</w:t>
      </w:r>
      <w:r w:rsidR="00D64D2C" w:rsidRPr="005575A3">
        <w:rPr>
          <w:lang w:val="fr-CA"/>
        </w:rPr>
        <w:t>ndation.</w:t>
      </w:r>
    </w:p>
    <w:p w14:paraId="04587F63" w14:textId="7B564C84" w:rsidR="00D64D2C" w:rsidRPr="000112C4" w:rsidRDefault="000112C4" w:rsidP="002A073D">
      <w:pPr>
        <w:pStyle w:val="Heading1"/>
        <w:rPr>
          <w:lang w:val="fr-CA"/>
        </w:rPr>
      </w:pPr>
      <w:r w:rsidRPr="000112C4">
        <w:rPr>
          <w:lang w:val="fr-CA"/>
        </w:rPr>
        <w:t>Le pr</w:t>
      </w:r>
      <w:r w:rsidR="006D6ED3">
        <w:rPr>
          <w:lang w:val="fr-CA"/>
        </w:rPr>
        <w:t>é</w:t>
      </w:r>
      <w:r w:rsidRPr="000112C4">
        <w:rPr>
          <w:lang w:val="fr-CA"/>
        </w:rPr>
        <w:t xml:space="preserve">sent </w:t>
      </w:r>
      <w:r w:rsidR="00D64D2C" w:rsidRPr="000112C4">
        <w:rPr>
          <w:lang w:val="fr-CA"/>
        </w:rPr>
        <w:t xml:space="preserve">document </w:t>
      </w:r>
      <w:r>
        <w:rPr>
          <w:lang w:val="fr-CA"/>
        </w:rPr>
        <w:t>comprend les quatre annexes suivantes </w:t>
      </w:r>
      <w:r w:rsidR="00D64D2C" w:rsidRPr="000112C4">
        <w:rPr>
          <w:lang w:val="fr-CA"/>
        </w:rPr>
        <w:t>:</w:t>
      </w:r>
    </w:p>
    <w:p w14:paraId="521BB5E1" w14:textId="204E42B3" w:rsidR="005C6C1B" w:rsidRPr="000112C4" w:rsidRDefault="00D64D2C" w:rsidP="00D64D2C">
      <w:pPr>
        <w:tabs>
          <w:tab w:val="num" w:pos="709"/>
        </w:tabs>
        <w:spacing w:after="240"/>
        <w:ind w:left="1985" w:hanging="1276"/>
        <w:rPr>
          <w:lang w:val="fr-CA"/>
        </w:rPr>
      </w:pPr>
      <w:r w:rsidRPr="000112C4">
        <w:rPr>
          <w:lang w:val="fr-CA"/>
        </w:rPr>
        <w:t>Annex</w:t>
      </w:r>
      <w:r w:rsidR="000112C4" w:rsidRPr="000112C4">
        <w:rPr>
          <w:lang w:val="fr-CA"/>
        </w:rPr>
        <w:t>e </w:t>
      </w:r>
      <w:r w:rsidRPr="000112C4">
        <w:rPr>
          <w:lang w:val="fr-CA"/>
        </w:rPr>
        <w:t>I</w:t>
      </w:r>
      <w:r w:rsidRPr="000112C4">
        <w:rPr>
          <w:lang w:val="fr-CA"/>
        </w:rPr>
        <w:tab/>
      </w:r>
      <w:r w:rsidR="000112C4">
        <w:rPr>
          <w:lang w:val="fr-CA"/>
        </w:rPr>
        <w:t>Sommes détenues par les agences bilatérales et d’exécution pour les projets achevés</w:t>
      </w:r>
    </w:p>
    <w:p w14:paraId="0C1D6C6E" w14:textId="3248C27E" w:rsidR="00D64D2C" w:rsidRPr="000112C4" w:rsidRDefault="00D64D2C" w:rsidP="00D64D2C">
      <w:pPr>
        <w:tabs>
          <w:tab w:val="num" w:pos="709"/>
        </w:tabs>
        <w:spacing w:after="240"/>
        <w:ind w:left="1985" w:hanging="1276"/>
        <w:rPr>
          <w:lang w:val="fr-CA"/>
        </w:rPr>
      </w:pPr>
      <w:r w:rsidRPr="000112C4">
        <w:rPr>
          <w:lang w:val="fr-CA"/>
        </w:rPr>
        <w:t>Annex</w:t>
      </w:r>
      <w:r w:rsidR="000112C4" w:rsidRPr="000112C4">
        <w:rPr>
          <w:lang w:val="fr-CA"/>
        </w:rPr>
        <w:t>e </w:t>
      </w:r>
      <w:r w:rsidRPr="000112C4">
        <w:rPr>
          <w:lang w:val="fr-CA"/>
        </w:rPr>
        <w:t xml:space="preserve">II </w:t>
      </w:r>
      <w:r w:rsidRPr="000112C4">
        <w:rPr>
          <w:lang w:val="fr-CA"/>
        </w:rPr>
        <w:tab/>
      </w:r>
      <w:r w:rsidR="000112C4">
        <w:rPr>
          <w:lang w:val="fr-CA"/>
        </w:rPr>
        <w:t>Sommes détenues par les agences bilatérales et d’exécution pour les projets par décision</w:t>
      </w:r>
    </w:p>
    <w:p w14:paraId="6BF3C2B8" w14:textId="38C24B81" w:rsidR="009B4DAC" w:rsidRPr="000112C4" w:rsidRDefault="00D64D2C" w:rsidP="009B4DAC">
      <w:pPr>
        <w:tabs>
          <w:tab w:val="num" w:pos="709"/>
        </w:tabs>
        <w:spacing w:after="240"/>
        <w:ind w:left="1985" w:hanging="1276"/>
        <w:rPr>
          <w:lang w:val="fr-CA"/>
        </w:rPr>
      </w:pPr>
      <w:r w:rsidRPr="000112C4">
        <w:rPr>
          <w:lang w:val="fr-CA"/>
        </w:rPr>
        <w:t>Annex</w:t>
      </w:r>
      <w:r w:rsidR="000112C4" w:rsidRPr="000112C4">
        <w:rPr>
          <w:lang w:val="fr-CA"/>
        </w:rPr>
        <w:t>e </w:t>
      </w:r>
      <w:r w:rsidRPr="000112C4">
        <w:rPr>
          <w:lang w:val="fr-CA"/>
        </w:rPr>
        <w:t xml:space="preserve">III </w:t>
      </w:r>
      <w:r w:rsidRPr="000112C4">
        <w:rPr>
          <w:lang w:val="fr-CA"/>
        </w:rPr>
        <w:tab/>
      </w:r>
      <w:r w:rsidR="000112C4">
        <w:rPr>
          <w:lang w:val="fr-CA"/>
        </w:rPr>
        <w:t xml:space="preserve">Sommes détenues par les agences bilatérales et d’exécution pour les projets financés au titre des contributions </w:t>
      </w:r>
      <w:r w:rsidR="006D6ED3">
        <w:rPr>
          <w:lang w:val="fr-CA"/>
        </w:rPr>
        <w:t xml:space="preserve">volontaires </w:t>
      </w:r>
      <w:r w:rsidR="000112C4">
        <w:rPr>
          <w:lang w:val="fr-CA"/>
        </w:rPr>
        <w:t>supplémentaires</w:t>
      </w:r>
    </w:p>
    <w:p w14:paraId="1C225B5C" w14:textId="04308D1C" w:rsidR="00D64D2C" w:rsidRPr="000112C4" w:rsidRDefault="00D64D2C" w:rsidP="009B4DAC">
      <w:pPr>
        <w:tabs>
          <w:tab w:val="num" w:pos="709"/>
        </w:tabs>
        <w:spacing w:after="240"/>
        <w:ind w:left="1985" w:hanging="1276"/>
        <w:rPr>
          <w:lang w:val="fr-CA"/>
        </w:rPr>
      </w:pPr>
      <w:r w:rsidRPr="000112C4">
        <w:rPr>
          <w:lang w:val="fr-CA"/>
        </w:rPr>
        <w:t>Annex</w:t>
      </w:r>
      <w:r w:rsidR="000112C4" w:rsidRPr="000112C4">
        <w:rPr>
          <w:lang w:val="fr-CA"/>
        </w:rPr>
        <w:t>e </w:t>
      </w:r>
      <w:r w:rsidRPr="000112C4">
        <w:rPr>
          <w:lang w:val="fr-CA"/>
        </w:rPr>
        <w:t>IV</w:t>
      </w:r>
      <w:r w:rsidRPr="000112C4">
        <w:rPr>
          <w:lang w:val="fr-CA"/>
        </w:rPr>
        <w:tab/>
      </w:r>
      <w:r w:rsidR="000112C4">
        <w:rPr>
          <w:lang w:val="fr-CA"/>
        </w:rPr>
        <w:t>Sommes retournées par les agences bilatérales et d’exécution pour les projets achevés, par décision, et financés au titre des contributions supplémentaires</w:t>
      </w:r>
    </w:p>
    <w:p w14:paraId="6D178E71" w14:textId="6EF12235" w:rsidR="00D64D2C" w:rsidRPr="003655A7" w:rsidRDefault="003655A7" w:rsidP="000D7286">
      <w:pPr>
        <w:pStyle w:val="Heading1"/>
        <w:rPr>
          <w:lang w:val="fr-CA"/>
        </w:rPr>
      </w:pPr>
      <w:r>
        <w:rPr>
          <w:lang w:val="fr-CA"/>
        </w:rPr>
        <w:lastRenderedPageBreak/>
        <w:t>Les annexes II et III fournissent les explications concernant les retards dans le décaissement des sommes engagées ou la restitution des sommes non engagées</w:t>
      </w:r>
      <w:r w:rsidRPr="00AF223B">
        <w:rPr>
          <w:lang w:val="fr-CA"/>
        </w:rPr>
        <w:t>.</w:t>
      </w:r>
    </w:p>
    <w:p w14:paraId="638E42BE" w14:textId="57C3CF48" w:rsidR="00D64D2C" w:rsidRPr="00AB185D" w:rsidRDefault="00AB185D" w:rsidP="000D7286">
      <w:pPr>
        <w:keepNext/>
        <w:tabs>
          <w:tab w:val="num" w:pos="709"/>
        </w:tabs>
        <w:spacing w:after="240"/>
        <w:rPr>
          <w:b/>
          <w:lang w:val="fr-CA"/>
        </w:rPr>
      </w:pPr>
      <w:r>
        <w:rPr>
          <w:b/>
          <w:lang w:val="fr-CA"/>
        </w:rPr>
        <w:t>Sommes à retourner à la 88</w:t>
      </w:r>
      <w:r w:rsidRPr="003D6912">
        <w:rPr>
          <w:b/>
          <w:vertAlign w:val="superscript"/>
          <w:lang w:val="fr-CA"/>
        </w:rPr>
        <w:t>e</w:t>
      </w:r>
      <w:r>
        <w:rPr>
          <w:b/>
          <w:lang w:val="fr-CA"/>
        </w:rPr>
        <w:t> réunion</w:t>
      </w:r>
    </w:p>
    <w:p w14:paraId="117169B7" w14:textId="6850A255" w:rsidR="00FC3CFD" w:rsidRPr="00AB185D" w:rsidRDefault="00AB185D" w:rsidP="000D7286">
      <w:pPr>
        <w:pStyle w:val="Heading1"/>
        <w:widowControl w:val="0"/>
        <w:rPr>
          <w:lang w:val="fr-CA"/>
        </w:rPr>
      </w:pPr>
      <w:r>
        <w:rPr>
          <w:lang w:val="fr-CA"/>
        </w:rPr>
        <w:t xml:space="preserve">La somme totale à </w:t>
      </w:r>
      <w:r w:rsidR="007471BD">
        <w:rPr>
          <w:lang w:val="fr-CA"/>
        </w:rPr>
        <w:t>restituer</w:t>
      </w:r>
      <w:r>
        <w:rPr>
          <w:lang w:val="fr-CA"/>
        </w:rPr>
        <w:t xml:space="preserve"> pour les projets achevés, par décision et financés au titre des contributions volontaire</w:t>
      </w:r>
      <w:r w:rsidR="006B13C3">
        <w:rPr>
          <w:lang w:val="fr-CA"/>
        </w:rPr>
        <w:t>s</w:t>
      </w:r>
      <w:r>
        <w:rPr>
          <w:lang w:val="fr-CA"/>
        </w:rPr>
        <w:t xml:space="preserve"> supplémentaires est de </w:t>
      </w:r>
      <w:r w:rsidRPr="006F1350">
        <w:rPr>
          <w:lang w:val="fr-CA"/>
        </w:rPr>
        <w:t>6</w:t>
      </w:r>
      <w:r>
        <w:rPr>
          <w:lang w:val="fr-CA"/>
        </w:rPr>
        <w:t> </w:t>
      </w:r>
      <w:r w:rsidRPr="006F1350">
        <w:rPr>
          <w:lang w:val="fr-CA"/>
        </w:rPr>
        <w:t>322</w:t>
      </w:r>
      <w:r>
        <w:rPr>
          <w:lang w:val="fr-CA"/>
        </w:rPr>
        <w:t> </w:t>
      </w:r>
      <w:r w:rsidRPr="006F1350">
        <w:rPr>
          <w:lang w:val="fr-CA"/>
        </w:rPr>
        <w:t>577</w:t>
      </w:r>
      <w:r>
        <w:rPr>
          <w:lang w:val="fr-CA"/>
        </w:rPr>
        <w:t> $US (</w:t>
      </w:r>
      <w:r w:rsidRPr="006F1350">
        <w:rPr>
          <w:lang w:val="fr-CA"/>
        </w:rPr>
        <w:t>2</w:t>
      </w:r>
      <w:r>
        <w:rPr>
          <w:lang w:val="fr-CA"/>
        </w:rPr>
        <w:t> </w:t>
      </w:r>
      <w:r w:rsidRPr="006F1350">
        <w:rPr>
          <w:lang w:val="fr-CA"/>
        </w:rPr>
        <w:t>339 </w:t>
      </w:r>
      <w:r>
        <w:rPr>
          <w:lang w:val="fr-CA"/>
        </w:rPr>
        <w:t xml:space="preserve">$US par les agences bilatérales et </w:t>
      </w:r>
      <w:r w:rsidRPr="006F1350">
        <w:rPr>
          <w:lang w:val="fr-CA"/>
        </w:rPr>
        <w:t>6</w:t>
      </w:r>
      <w:r>
        <w:rPr>
          <w:lang w:val="fr-CA"/>
        </w:rPr>
        <w:t> </w:t>
      </w:r>
      <w:r w:rsidRPr="006F1350">
        <w:rPr>
          <w:lang w:val="fr-CA"/>
        </w:rPr>
        <w:t>320</w:t>
      </w:r>
      <w:r>
        <w:rPr>
          <w:lang w:val="fr-CA"/>
        </w:rPr>
        <w:t> </w:t>
      </w:r>
      <w:r w:rsidRPr="006F1350">
        <w:rPr>
          <w:lang w:val="fr-CA"/>
        </w:rPr>
        <w:t>238</w:t>
      </w:r>
      <w:r>
        <w:rPr>
          <w:lang w:val="fr-CA"/>
        </w:rPr>
        <w:t> $US par les agences d’exécution)</w:t>
      </w:r>
      <w:r w:rsidRPr="00AF223B">
        <w:rPr>
          <w:lang w:val="fr-CA"/>
        </w:rPr>
        <w:t>.</w:t>
      </w:r>
    </w:p>
    <w:p w14:paraId="0AF3AA05" w14:textId="4FF303F3" w:rsidR="00D64D2C" w:rsidRPr="00AB185D" w:rsidRDefault="00AB185D" w:rsidP="000D7286">
      <w:pPr>
        <w:widowControl w:val="0"/>
        <w:tabs>
          <w:tab w:val="num" w:pos="709"/>
        </w:tabs>
        <w:spacing w:after="240"/>
        <w:rPr>
          <w:u w:val="single"/>
          <w:lang w:val="fr-CA"/>
        </w:rPr>
      </w:pPr>
      <w:r>
        <w:rPr>
          <w:u w:val="single"/>
          <w:lang w:val="fr-CA"/>
        </w:rPr>
        <w:t>Sommes à retourner par les agences d’exécution</w:t>
      </w:r>
    </w:p>
    <w:p w14:paraId="440A16F5" w14:textId="4D3EAC5D" w:rsidR="00D64D2C" w:rsidRPr="0012671C" w:rsidRDefault="0012671C" w:rsidP="000D7286">
      <w:pPr>
        <w:pStyle w:val="Heading1"/>
        <w:widowControl w:val="0"/>
        <w:ind w:right="17"/>
        <w:rPr>
          <w:b/>
          <w:lang w:val="fr-CA"/>
        </w:rPr>
      </w:pPr>
      <w:r w:rsidRPr="0012671C">
        <w:rPr>
          <w:lang w:val="fr-CA"/>
        </w:rPr>
        <w:t>Comme l’indique le tableau 1, les sommes totales à restituer par les agenc</w:t>
      </w:r>
      <w:r>
        <w:rPr>
          <w:lang w:val="fr-CA"/>
        </w:rPr>
        <w:t>es</w:t>
      </w:r>
      <w:r w:rsidRPr="0012671C">
        <w:rPr>
          <w:lang w:val="fr-CA"/>
        </w:rPr>
        <w:t xml:space="preserve"> d</w:t>
      </w:r>
      <w:r>
        <w:rPr>
          <w:lang w:val="fr-CA"/>
        </w:rPr>
        <w:t xml:space="preserve">’exécution </w:t>
      </w:r>
      <w:r w:rsidR="000D7286">
        <w:rPr>
          <w:lang w:val="fr-CA"/>
        </w:rPr>
        <w:t xml:space="preserve">s’élèvent à </w:t>
      </w:r>
      <w:r w:rsidR="000D7286" w:rsidRPr="0012671C">
        <w:rPr>
          <w:lang w:val="fr-CA"/>
        </w:rPr>
        <w:t>6</w:t>
      </w:r>
      <w:r>
        <w:rPr>
          <w:lang w:val="fr-CA"/>
        </w:rPr>
        <w:t> </w:t>
      </w:r>
      <w:r w:rsidR="000069A4" w:rsidRPr="0012671C">
        <w:rPr>
          <w:lang w:val="fr-CA"/>
        </w:rPr>
        <w:t>320</w:t>
      </w:r>
      <w:r w:rsidR="006A2F95">
        <w:rPr>
          <w:lang w:val="fr-CA"/>
        </w:rPr>
        <w:t> </w:t>
      </w:r>
      <w:r w:rsidR="000069A4" w:rsidRPr="0012671C">
        <w:rPr>
          <w:lang w:val="fr-CA"/>
        </w:rPr>
        <w:t>238</w:t>
      </w:r>
      <w:r w:rsidR="006A2F95">
        <w:rPr>
          <w:lang w:val="fr-CA"/>
        </w:rPr>
        <w:t> $US</w:t>
      </w:r>
      <w:r w:rsidR="00D64D2C" w:rsidRPr="0012671C">
        <w:rPr>
          <w:lang w:val="fr-CA"/>
        </w:rPr>
        <w:t>.</w:t>
      </w:r>
    </w:p>
    <w:p w14:paraId="521F98A8" w14:textId="3332F6AF" w:rsidR="00D64D2C" w:rsidRPr="007471BD" w:rsidRDefault="00D64D2C" w:rsidP="00D64D2C">
      <w:pPr>
        <w:pStyle w:val="Heading1"/>
        <w:widowControl w:val="0"/>
        <w:numPr>
          <w:ilvl w:val="0"/>
          <w:numId w:val="0"/>
        </w:numPr>
        <w:spacing w:after="0"/>
        <w:ind w:right="17"/>
        <w:rPr>
          <w:b/>
          <w:lang w:val="fr-CA"/>
        </w:rPr>
      </w:pPr>
      <w:r w:rsidRPr="007471BD">
        <w:rPr>
          <w:b/>
          <w:lang w:val="fr-CA"/>
        </w:rPr>
        <w:t>Table</w:t>
      </w:r>
      <w:r w:rsidR="007471BD">
        <w:rPr>
          <w:b/>
          <w:lang w:val="fr-CA"/>
        </w:rPr>
        <w:t>au </w:t>
      </w:r>
      <w:r w:rsidRPr="007471BD">
        <w:rPr>
          <w:b/>
          <w:lang w:val="fr-CA"/>
        </w:rPr>
        <w:t xml:space="preserve">1. </w:t>
      </w:r>
      <w:r w:rsidR="007471BD" w:rsidRPr="007471BD">
        <w:rPr>
          <w:b/>
          <w:lang w:val="fr-CA"/>
        </w:rPr>
        <w:t xml:space="preserve">Sommes à retourner à la </w:t>
      </w:r>
      <w:r w:rsidR="007A0E8B" w:rsidRPr="007471BD">
        <w:rPr>
          <w:b/>
          <w:lang w:val="fr-CA"/>
        </w:rPr>
        <w:t>88</w:t>
      </w:r>
      <w:r w:rsidR="007471BD" w:rsidRPr="007471BD">
        <w:rPr>
          <w:b/>
          <w:vertAlign w:val="superscript"/>
          <w:lang w:val="fr-CA"/>
        </w:rPr>
        <w:t>e</w:t>
      </w:r>
      <w:r w:rsidR="007471BD">
        <w:rPr>
          <w:b/>
          <w:lang w:val="fr-CA"/>
        </w:rPr>
        <w:t>réunion</w:t>
      </w:r>
      <w:r w:rsidRPr="007471BD">
        <w:rPr>
          <w:b/>
          <w:lang w:val="fr-CA"/>
        </w:rPr>
        <w:t xml:space="preserve"> (</w:t>
      </w:r>
      <w:r w:rsidR="006D2510" w:rsidRPr="007471BD">
        <w:rPr>
          <w:b/>
          <w:lang w:val="fr-CA"/>
        </w:rPr>
        <w:t>$</w:t>
      </w:r>
      <w:r w:rsidR="007471BD">
        <w:rPr>
          <w:b/>
          <w:lang w:val="fr-CA"/>
        </w:rPr>
        <w:t>US</w:t>
      </w:r>
      <w:r w:rsidRPr="007471BD">
        <w:rPr>
          <w:b/>
          <w:lang w:val="fr-CA"/>
        </w:rPr>
        <w:t>)</w:t>
      </w:r>
    </w:p>
    <w:tbl>
      <w:tblPr>
        <w:tblStyle w:val="TableGrid10"/>
        <w:tblW w:w="9356" w:type="dxa"/>
        <w:tblInd w:w="-5" w:type="dxa"/>
        <w:tblLook w:val="04A0" w:firstRow="1" w:lastRow="0" w:firstColumn="1" w:lastColumn="0" w:noHBand="0" w:noVBand="1"/>
      </w:tblPr>
      <w:tblGrid>
        <w:gridCol w:w="2339"/>
        <w:gridCol w:w="2339"/>
        <w:gridCol w:w="2339"/>
        <w:gridCol w:w="2339"/>
      </w:tblGrid>
      <w:tr w:rsidR="00142F69" w14:paraId="0C9E0FB8" w14:textId="77777777" w:rsidTr="00FC0B31">
        <w:tc>
          <w:tcPr>
            <w:tcW w:w="2339" w:type="dxa"/>
            <w:vAlign w:val="center"/>
          </w:tcPr>
          <w:p w14:paraId="21305533" w14:textId="208B4F26" w:rsidR="00142F69" w:rsidRPr="00063E82" w:rsidRDefault="00142F69" w:rsidP="007471BD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63E82">
              <w:rPr>
                <w:rFonts w:ascii="Times New Roman" w:hAnsi="Times New Roman" w:cs="Times New Roman"/>
                <w:b/>
                <w:sz w:val="20"/>
                <w:szCs w:val="20"/>
              </w:rPr>
              <w:t>Agenc</w:t>
            </w:r>
            <w:r w:rsidR="007471BD">
              <w:rPr>
                <w:rFonts w:ascii="Times New Roman" w:hAnsi="Times New Roman" w:cs="Times New Roman"/>
                <w:b/>
                <w:sz w:val="20"/>
                <w:szCs w:val="20"/>
              </w:rPr>
              <w:t>e</w:t>
            </w:r>
            <w:proofErr w:type="spellEnd"/>
          </w:p>
        </w:tc>
        <w:tc>
          <w:tcPr>
            <w:tcW w:w="2339" w:type="dxa"/>
            <w:vAlign w:val="center"/>
          </w:tcPr>
          <w:p w14:paraId="56415C25" w14:textId="631D642C" w:rsidR="00142F69" w:rsidRPr="00063E82" w:rsidRDefault="007471BD" w:rsidP="004165D4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Coût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du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projet</w:t>
            </w:r>
            <w:proofErr w:type="spellEnd"/>
          </w:p>
        </w:tc>
        <w:tc>
          <w:tcPr>
            <w:tcW w:w="2339" w:type="dxa"/>
            <w:vAlign w:val="center"/>
          </w:tcPr>
          <w:p w14:paraId="2478D062" w14:textId="3FF143C4" w:rsidR="00142F69" w:rsidRPr="00063E82" w:rsidRDefault="007471BD" w:rsidP="004165D4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Coût</w:t>
            </w:r>
            <w:r w:rsidR="006A2F95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d’appui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d’agence</w:t>
            </w:r>
            <w:proofErr w:type="spellEnd"/>
          </w:p>
        </w:tc>
        <w:tc>
          <w:tcPr>
            <w:tcW w:w="2339" w:type="dxa"/>
            <w:vAlign w:val="center"/>
          </w:tcPr>
          <w:p w14:paraId="49DF0A61" w14:textId="18A9CE11" w:rsidR="00142F69" w:rsidRPr="00063E82" w:rsidRDefault="007471BD" w:rsidP="004165D4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Coût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total</w:t>
            </w:r>
          </w:p>
        </w:tc>
      </w:tr>
      <w:tr w:rsidR="003B3596" w14:paraId="47B2754F" w14:textId="77777777" w:rsidTr="00FC0B31">
        <w:tc>
          <w:tcPr>
            <w:tcW w:w="2339" w:type="dxa"/>
          </w:tcPr>
          <w:p w14:paraId="26CDCF93" w14:textId="51331617" w:rsidR="003B3596" w:rsidRPr="00063E82" w:rsidRDefault="007471BD" w:rsidP="003B3596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PNUD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</w:tcPr>
          <w:p w14:paraId="40A10A0D" w14:textId="5DB5A210" w:rsidR="003B3596" w:rsidRPr="00063E82" w:rsidRDefault="003B3596" w:rsidP="007471B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063E8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471B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63E82">
              <w:rPr>
                <w:rFonts w:ascii="Times New Roman" w:hAnsi="Times New Roman" w:cs="Times New Roman"/>
                <w:sz w:val="20"/>
                <w:szCs w:val="20"/>
              </w:rPr>
              <w:t>261</w:t>
            </w:r>
            <w:r w:rsidR="007471B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63E82">
              <w:rPr>
                <w:rFonts w:ascii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</w:tcPr>
          <w:p w14:paraId="7D0B71C8" w14:textId="3E1783A4" w:rsidR="003B3596" w:rsidRPr="00063E82" w:rsidRDefault="003B3596" w:rsidP="007471B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3E82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  <w:r w:rsidR="007471B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63E82">
              <w:rPr>
                <w:rFonts w:ascii="Times New Roman" w:hAnsi="Times New Roman" w:cs="Times New Roman"/>
                <w:sz w:val="20"/>
                <w:szCs w:val="20"/>
              </w:rPr>
              <w:t>607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</w:tcPr>
          <w:p w14:paraId="3B18F66D" w14:textId="58DA5A35" w:rsidR="003B3596" w:rsidRPr="00063E82" w:rsidRDefault="003B3596" w:rsidP="007471B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3E8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471B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63E82">
              <w:rPr>
                <w:rFonts w:ascii="Times New Roman" w:hAnsi="Times New Roman" w:cs="Times New Roman"/>
                <w:sz w:val="20"/>
                <w:szCs w:val="20"/>
              </w:rPr>
              <w:t>430</w:t>
            </w:r>
            <w:r w:rsidR="007471B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63E8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F213F7" w:rsidRPr="00063E8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42F69" w14:paraId="5F0CBD8F" w14:textId="77777777" w:rsidTr="00FC0B31">
        <w:tc>
          <w:tcPr>
            <w:tcW w:w="2339" w:type="dxa"/>
          </w:tcPr>
          <w:p w14:paraId="244B3D01" w14:textId="01D73CBE" w:rsidR="00142F69" w:rsidRPr="00063E82" w:rsidRDefault="007471BD" w:rsidP="00411FFF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PNUE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75701904" w14:textId="5A9D86A2" w:rsidR="00142F69" w:rsidRPr="00063E82" w:rsidRDefault="00831031" w:rsidP="007471BD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CA"/>
              </w:rPr>
            </w:pPr>
            <w:r w:rsidRPr="00063E8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CA"/>
              </w:rPr>
              <w:t>3</w:t>
            </w:r>
            <w:r w:rsidR="007471B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CA"/>
              </w:rPr>
              <w:t> </w:t>
            </w:r>
            <w:r w:rsidRPr="00063E8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CA"/>
              </w:rPr>
              <w:t>165</w:t>
            </w:r>
            <w:r w:rsidR="007471B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CA"/>
              </w:rPr>
              <w:t> </w:t>
            </w:r>
            <w:r w:rsidRPr="00063E8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CA"/>
              </w:rPr>
              <w:t>404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687C9D7F" w14:textId="681C95A8" w:rsidR="00142F69" w:rsidRPr="00063E82" w:rsidRDefault="00831031" w:rsidP="007471BD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63E8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241</w:t>
            </w:r>
            <w:r w:rsidR="007471B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 </w:t>
            </w:r>
            <w:r w:rsidRPr="00063E8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892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0FB2F279" w14:textId="5636BE78" w:rsidR="00142F69" w:rsidRPr="00063E82" w:rsidRDefault="00831031" w:rsidP="007471BD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63E82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="007471BD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  <w:r w:rsidRPr="00063E82">
              <w:rPr>
                <w:rFonts w:ascii="Times New Roman" w:hAnsi="Times New Roman" w:cs="Times New Roman"/>
                <w:bCs/>
                <w:sz w:val="20"/>
                <w:szCs w:val="20"/>
              </w:rPr>
              <w:t>407</w:t>
            </w:r>
            <w:r w:rsidR="007471BD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  <w:r w:rsidRPr="00063E82">
              <w:rPr>
                <w:rFonts w:ascii="Times New Roman" w:hAnsi="Times New Roman" w:cs="Times New Roman"/>
                <w:bCs/>
                <w:sz w:val="20"/>
                <w:szCs w:val="20"/>
              </w:rPr>
              <w:t>296</w:t>
            </w:r>
          </w:p>
        </w:tc>
      </w:tr>
      <w:tr w:rsidR="00142F69" w14:paraId="73342A1A" w14:textId="77777777" w:rsidTr="000B3F82">
        <w:tc>
          <w:tcPr>
            <w:tcW w:w="2339" w:type="dxa"/>
          </w:tcPr>
          <w:p w14:paraId="06D0FA3C" w14:textId="30366FF0" w:rsidR="007471BD" w:rsidRPr="00063E82" w:rsidRDefault="007471BD" w:rsidP="007471BD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ONUDI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1A1C76C3" w14:textId="663B827A" w:rsidR="00142F69" w:rsidRPr="00063E82" w:rsidRDefault="00660247" w:rsidP="007471B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063E82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36</w:t>
            </w:r>
            <w:r w:rsidR="007471BD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 </w:t>
            </w:r>
            <w:r w:rsidRPr="00063E82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947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5104DBB3" w14:textId="49577D94" w:rsidR="00142F69" w:rsidRPr="00063E82" w:rsidRDefault="00660247" w:rsidP="007471B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3E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7471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063E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426D3918" w14:textId="1B68AA65" w:rsidR="00142F69" w:rsidRPr="00063E82" w:rsidRDefault="00660247" w:rsidP="007471B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3E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  <w:r w:rsidR="007471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063E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625</w:t>
            </w:r>
          </w:p>
        </w:tc>
      </w:tr>
      <w:tr w:rsidR="00A57634" w14:paraId="04CD566B" w14:textId="77777777" w:rsidTr="000B3F82">
        <w:tc>
          <w:tcPr>
            <w:tcW w:w="2339" w:type="dxa"/>
          </w:tcPr>
          <w:p w14:paraId="69AA3BAB" w14:textId="59D3DF9D" w:rsidR="00A57634" w:rsidRPr="00063E82" w:rsidRDefault="007471BD" w:rsidP="00F03184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Banque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mondiale</w:t>
            </w:r>
            <w:proofErr w:type="spellEnd"/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42BFF40D" w14:textId="015484C2" w:rsidR="00A57634" w:rsidRPr="00063E82" w:rsidRDefault="00C66846" w:rsidP="00F0318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063E82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0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590263E6" w14:textId="38D12234" w:rsidR="00A57634" w:rsidRPr="00063E82" w:rsidRDefault="00C66846" w:rsidP="007471B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3E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443</w:t>
            </w:r>
            <w:r w:rsidR="007471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063E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4BBF4BD7" w14:textId="632893C6" w:rsidR="00A57634" w:rsidRPr="00063E82" w:rsidRDefault="00C66846" w:rsidP="007471B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3E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443</w:t>
            </w:r>
            <w:r w:rsidR="007471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063E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204</w:t>
            </w:r>
          </w:p>
        </w:tc>
      </w:tr>
      <w:tr w:rsidR="00C66846" w:rsidRPr="00EB058C" w14:paraId="094E13B4" w14:textId="77777777" w:rsidTr="000B3F82">
        <w:tc>
          <w:tcPr>
            <w:tcW w:w="2339" w:type="dxa"/>
            <w:vAlign w:val="center"/>
          </w:tcPr>
          <w:p w14:paraId="261B9A77" w14:textId="77777777" w:rsidR="00C66846" w:rsidRPr="00063E82" w:rsidRDefault="00C66846" w:rsidP="00C66846">
            <w:pPr>
              <w:widowControl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3E82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0C018486" w14:textId="0CD51DE8" w:rsidR="00C66846" w:rsidRPr="00063E82" w:rsidRDefault="00C66846" w:rsidP="007471B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/>
              </w:rPr>
            </w:pPr>
            <w:r w:rsidRPr="00063E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="007471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063E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463</w:t>
            </w:r>
            <w:r w:rsidR="007471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063E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857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3145D27C" w14:textId="1298721E" w:rsidR="00C66846" w:rsidRPr="00063E82" w:rsidRDefault="00C66846" w:rsidP="007471B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63E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856</w:t>
            </w:r>
            <w:r w:rsidR="007471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063E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381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5EA8B5AA" w14:textId="7AAC27B2" w:rsidR="00C66846" w:rsidRPr="00063E82" w:rsidRDefault="00C66846" w:rsidP="007471B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63E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="007471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063E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320</w:t>
            </w:r>
            <w:r w:rsidR="007471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063E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238</w:t>
            </w:r>
          </w:p>
        </w:tc>
      </w:tr>
    </w:tbl>
    <w:p w14:paraId="135684CF" w14:textId="683888BC" w:rsidR="00D64D2C" w:rsidRPr="000B3F82" w:rsidRDefault="00D64D2C" w:rsidP="00193F4A">
      <w:pPr>
        <w:widowControl w:val="0"/>
        <w:rPr>
          <w:bCs/>
          <w:szCs w:val="20"/>
          <w:lang w:val="en-CA"/>
        </w:rPr>
      </w:pPr>
    </w:p>
    <w:p w14:paraId="16956052" w14:textId="446C0D07" w:rsidR="007471BD" w:rsidRPr="007471BD" w:rsidRDefault="007471BD" w:rsidP="007471BD">
      <w:pPr>
        <w:pStyle w:val="Heading1"/>
        <w:rPr>
          <w:lang w:val="fr-CA"/>
        </w:rPr>
      </w:pPr>
      <w:r w:rsidRPr="007471BD">
        <w:rPr>
          <w:lang w:val="fr-CA"/>
        </w:rPr>
        <w:t>Le tableau</w:t>
      </w:r>
      <w:r>
        <w:rPr>
          <w:lang w:val="fr-CA"/>
        </w:rPr>
        <w:t> </w:t>
      </w:r>
      <w:r w:rsidRPr="007471BD">
        <w:rPr>
          <w:lang w:val="fr-CA"/>
        </w:rPr>
        <w:t xml:space="preserve">2 présente des </w:t>
      </w:r>
      <w:r>
        <w:rPr>
          <w:lang w:val="fr-CA"/>
        </w:rPr>
        <w:t>renseignements</w:t>
      </w:r>
      <w:r w:rsidRPr="007471BD">
        <w:rPr>
          <w:lang w:val="fr-CA"/>
        </w:rPr>
        <w:t xml:space="preserve"> sur les soldes des projets achevés, </w:t>
      </w:r>
      <w:r>
        <w:rPr>
          <w:lang w:val="fr-CA"/>
        </w:rPr>
        <w:t>par</w:t>
      </w:r>
      <w:r w:rsidRPr="007471BD">
        <w:rPr>
          <w:lang w:val="fr-CA"/>
        </w:rPr>
        <w:t xml:space="preserve"> décision et </w:t>
      </w:r>
      <w:r>
        <w:rPr>
          <w:lang w:val="fr-CA"/>
        </w:rPr>
        <w:t xml:space="preserve">financés au titre des </w:t>
      </w:r>
      <w:r w:rsidRPr="007471BD">
        <w:rPr>
          <w:lang w:val="fr-CA"/>
        </w:rPr>
        <w:t xml:space="preserve">contributions volontaires supplémentaires qui sont retenus par les </w:t>
      </w:r>
      <w:r w:rsidR="006A2F95">
        <w:rPr>
          <w:lang w:val="fr-CA"/>
        </w:rPr>
        <w:t>agences d’exécution</w:t>
      </w:r>
      <w:r w:rsidRPr="007471BD">
        <w:rPr>
          <w:lang w:val="fr-CA"/>
        </w:rPr>
        <w:t>.</w:t>
      </w:r>
    </w:p>
    <w:p w14:paraId="75809592" w14:textId="1365D62C" w:rsidR="007471BD" w:rsidRPr="007471BD" w:rsidRDefault="007471BD" w:rsidP="007471BD">
      <w:pPr>
        <w:rPr>
          <w:b/>
          <w:lang w:val="fr-CA"/>
        </w:rPr>
      </w:pPr>
      <w:r w:rsidRPr="007471BD">
        <w:rPr>
          <w:b/>
          <w:lang w:val="fr-CA"/>
        </w:rPr>
        <w:t>Tableau 2.</w:t>
      </w:r>
      <w:r>
        <w:rPr>
          <w:b/>
          <w:lang w:val="fr-CA"/>
        </w:rPr>
        <w:t> </w:t>
      </w:r>
      <w:r w:rsidRPr="007471BD">
        <w:rPr>
          <w:b/>
          <w:lang w:val="fr-CA"/>
        </w:rPr>
        <w:t xml:space="preserve">Soldes des projets achevés, par décision et </w:t>
      </w:r>
      <w:r>
        <w:rPr>
          <w:b/>
          <w:lang w:val="fr-CA"/>
        </w:rPr>
        <w:t>financés au titre des contribution</w:t>
      </w:r>
      <w:r w:rsidR="00AB0FC3">
        <w:rPr>
          <w:b/>
          <w:lang w:val="fr-CA"/>
        </w:rPr>
        <w:t>s</w:t>
      </w:r>
      <w:r>
        <w:rPr>
          <w:b/>
          <w:lang w:val="fr-CA"/>
        </w:rPr>
        <w:t xml:space="preserve"> volontaires </w:t>
      </w:r>
      <w:r w:rsidRPr="007471BD">
        <w:rPr>
          <w:b/>
          <w:lang w:val="fr-CA"/>
        </w:rPr>
        <w:t xml:space="preserve">supplémentaires retenus par les </w:t>
      </w:r>
      <w:r w:rsidR="00AB0FC3">
        <w:rPr>
          <w:b/>
          <w:lang w:val="fr-CA"/>
        </w:rPr>
        <w:t>agences d’exécution</w:t>
      </w:r>
      <w:r w:rsidRPr="007471BD">
        <w:rPr>
          <w:b/>
          <w:lang w:val="fr-CA"/>
        </w:rPr>
        <w:t xml:space="preserve"> (y compris les coûts d'appui </w:t>
      </w:r>
      <w:r w:rsidR="00AB0FC3">
        <w:rPr>
          <w:b/>
          <w:lang w:val="fr-CA"/>
        </w:rPr>
        <w:t>d’</w:t>
      </w:r>
      <w:r w:rsidRPr="007471BD">
        <w:rPr>
          <w:b/>
          <w:lang w:val="fr-CA"/>
        </w:rPr>
        <w:t>agence)</w:t>
      </w:r>
    </w:p>
    <w:tbl>
      <w:tblPr>
        <w:tblStyle w:val="TableGrid10"/>
        <w:tblW w:w="9356" w:type="dxa"/>
        <w:tblInd w:w="-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57"/>
        <w:gridCol w:w="911"/>
        <w:gridCol w:w="993"/>
        <w:gridCol w:w="992"/>
        <w:gridCol w:w="1134"/>
        <w:gridCol w:w="850"/>
        <w:gridCol w:w="1122"/>
        <w:gridCol w:w="768"/>
        <w:gridCol w:w="1229"/>
      </w:tblGrid>
      <w:tr w:rsidR="00911A5B" w:rsidRPr="00C9599C" w14:paraId="2F7870CE" w14:textId="77777777" w:rsidTr="004165D4">
        <w:trPr>
          <w:tblHeader/>
        </w:trPr>
        <w:tc>
          <w:tcPr>
            <w:tcW w:w="1357" w:type="dxa"/>
            <w:vAlign w:val="center"/>
          </w:tcPr>
          <w:p w14:paraId="0B72962F" w14:textId="3FCC3FFA" w:rsidR="000E772D" w:rsidRPr="00C9599C" w:rsidRDefault="00AB0FC3" w:rsidP="00972632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Année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d’achèvement</w:t>
            </w:r>
            <w:proofErr w:type="spellEnd"/>
          </w:p>
        </w:tc>
        <w:tc>
          <w:tcPr>
            <w:tcW w:w="1904" w:type="dxa"/>
            <w:gridSpan w:val="2"/>
            <w:vAlign w:val="center"/>
          </w:tcPr>
          <w:p w14:paraId="45F83FC6" w14:textId="1E0259C6" w:rsidR="000E772D" w:rsidRPr="00C9599C" w:rsidRDefault="00AB0FC3" w:rsidP="006D2510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PNUD</w:t>
            </w:r>
          </w:p>
        </w:tc>
        <w:tc>
          <w:tcPr>
            <w:tcW w:w="2126" w:type="dxa"/>
            <w:gridSpan w:val="2"/>
            <w:vAlign w:val="center"/>
          </w:tcPr>
          <w:p w14:paraId="5FB37053" w14:textId="63F1BDF8" w:rsidR="000E772D" w:rsidRPr="00C9599C" w:rsidRDefault="00AB0FC3" w:rsidP="00526707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PNUE</w:t>
            </w:r>
          </w:p>
        </w:tc>
        <w:tc>
          <w:tcPr>
            <w:tcW w:w="1972" w:type="dxa"/>
            <w:gridSpan w:val="2"/>
            <w:vAlign w:val="center"/>
          </w:tcPr>
          <w:p w14:paraId="01E9162B" w14:textId="4CF503AD" w:rsidR="000E772D" w:rsidRPr="00C9599C" w:rsidRDefault="00AB0FC3" w:rsidP="006D2510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ONUDI</w:t>
            </w:r>
          </w:p>
        </w:tc>
        <w:tc>
          <w:tcPr>
            <w:tcW w:w="1997" w:type="dxa"/>
            <w:gridSpan w:val="2"/>
            <w:vAlign w:val="center"/>
          </w:tcPr>
          <w:p w14:paraId="483EE232" w14:textId="77777777" w:rsidR="000E772D" w:rsidRPr="00C9599C" w:rsidRDefault="000E772D" w:rsidP="006D2510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Total</w:t>
            </w:r>
          </w:p>
        </w:tc>
      </w:tr>
      <w:tr w:rsidR="00972632" w:rsidRPr="00C9599C" w14:paraId="71808CEE" w14:textId="77777777" w:rsidTr="004165D4">
        <w:tc>
          <w:tcPr>
            <w:tcW w:w="1357" w:type="dxa"/>
          </w:tcPr>
          <w:p w14:paraId="3A8C641B" w14:textId="77777777" w:rsidR="000E772D" w:rsidRPr="00C9599C" w:rsidRDefault="000E772D" w:rsidP="005C6C1B">
            <w:pPr>
              <w:tabs>
                <w:tab w:val="center" w:pos="4320"/>
                <w:tab w:val="right" w:pos="864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1" w:type="dxa"/>
            <w:vAlign w:val="center"/>
          </w:tcPr>
          <w:p w14:paraId="36E92E69" w14:textId="5940957D" w:rsidR="000E772D" w:rsidRPr="00C9599C" w:rsidRDefault="000E772D" w:rsidP="00AB0FC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proofErr w:type="spellStart"/>
            <w:r w:rsidRPr="00C959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N</w:t>
            </w:r>
            <w:r w:rsidR="00AB0F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ombre</w:t>
            </w:r>
            <w:proofErr w:type="spellEnd"/>
          </w:p>
        </w:tc>
        <w:tc>
          <w:tcPr>
            <w:tcW w:w="993" w:type="dxa"/>
            <w:vAlign w:val="center"/>
          </w:tcPr>
          <w:p w14:paraId="2AA63A61" w14:textId="304BB8DA" w:rsidR="000E772D" w:rsidRPr="00C9599C" w:rsidRDefault="000E772D" w:rsidP="00AB0FC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C959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(</w:t>
            </w:r>
            <w:r w:rsidR="00AB0F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$</w:t>
            </w:r>
            <w:r w:rsidRPr="00C959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US)</w:t>
            </w:r>
          </w:p>
        </w:tc>
        <w:tc>
          <w:tcPr>
            <w:tcW w:w="992" w:type="dxa"/>
            <w:vAlign w:val="center"/>
          </w:tcPr>
          <w:p w14:paraId="461A529C" w14:textId="7AA5A9CB" w:rsidR="000E772D" w:rsidRPr="00C9599C" w:rsidRDefault="000E772D" w:rsidP="00AB0FC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proofErr w:type="spellStart"/>
            <w:r w:rsidRPr="00C959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N</w:t>
            </w:r>
            <w:r w:rsidR="00AB0F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ombre</w:t>
            </w:r>
            <w:proofErr w:type="spellEnd"/>
          </w:p>
        </w:tc>
        <w:tc>
          <w:tcPr>
            <w:tcW w:w="1134" w:type="dxa"/>
            <w:vAlign w:val="center"/>
          </w:tcPr>
          <w:p w14:paraId="7AE00D6D" w14:textId="64AECB56" w:rsidR="000E772D" w:rsidRPr="00C9599C" w:rsidRDefault="000E772D" w:rsidP="00AB0FC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C959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(</w:t>
            </w:r>
            <w:r w:rsidR="00AB0F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$</w:t>
            </w:r>
            <w:r w:rsidRPr="00C959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US)</w:t>
            </w:r>
          </w:p>
        </w:tc>
        <w:tc>
          <w:tcPr>
            <w:tcW w:w="850" w:type="dxa"/>
            <w:vAlign w:val="center"/>
          </w:tcPr>
          <w:p w14:paraId="006FF7E0" w14:textId="1C5796D3" w:rsidR="000E772D" w:rsidRPr="00C9599C" w:rsidRDefault="000E772D" w:rsidP="00AB0FC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proofErr w:type="spellStart"/>
            <w:r w:rsidRPr="00C959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N</w:t>
            </w:r>
            <w:r w:rsidR="00AB0F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ombre</w:t>
            </w:r>
            <w:proofErr w:type="spellEnd"/>
          </w:p>
        </w:tc>
        <w:tc>
          <w:tcPr>
            <w:tcW w:w="1122" w:type="dxa"/>
            <w:vAlign w:val="center"/>
          </w:tcPr>
          <w:p w14:paraId="628507CB" w14:textId="0D99ED4D" w:rsidR="000E772D" w:rsidRPr="00C9599C" w:rsidRDefault="000E772D" w:rsidP="00AB0FC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C959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(</w:t>
            </w:r>
            <w:r w:rsidR="00AB0F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$</w:t>
            </w:r>
            <w:r w:rsidRPr="00C959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US)</w:t>
            </w:r>
          </w:p>
        </w:tc>
        <w:tc>
          <w:tcPr>
            <w:tcW w:w="768" w:type="dxa"/>
            <w:vAlign w:val="center"/>
          </w:tcPr>
          <w:p w14:paraId="22A78C91" w14:textId="403F7A04" w:rsidR="000E772D" w:rsidRPr="00C9599C" w:rsidRDefault="000E772D" w:rsidP="00AB0FC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proofErr w:type="spellStart"/>
            <w:r w:rsidRPr="00C959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N</w:t>
            </w:r>
            <w:r w:rsidR="00AB0F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ombre</w:t>
            </w:r>
            <w:proofErr w:type="spellEnd"/>
          </w:p>
        </w:tc>
        <w:tc>
          <w:tcPr>
            <w:tcW w:w="1229" w:type="dxa"/>
          </w:tcPr>
          <w:p w14:paraId="10C85C10" w14:textId="3F081ACD" w:rsidR="000E772D" w:rsidRPr="00C9599C" w:rsidRDefault="000E772D" w:rsidP="00AB0FC3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(</w:t>
            </w:r>
            <w:r w:rsidR="00AB0F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$</w:t>
            </w:r>
            <w:r w:rsidRPr="00C959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US)</w:t>
            </w:r>
          </w:p>
        </w:tc>
      </w:tr>
      <w:tr w:rsidR="000E772D" w:rsidRPr="00924F84" w14:paraId="5AF16F19" w14:textId="77777777" w:rsidTr="004165D4">
        <w:tc>
          <w:tcPr>
            <w:tcW w:w="9356" w:type="dxa"/>
            <w:gridSpan w:val="9"/>
          </w:tcPr>
          <w:p w14:paraId="7E42923F" w14:textId="5CD9F5E7" w:rsidR="000E772D" w:rsidRPr="00B82217" w:rsidRDefault="00B82217" w:rsidP="0030412A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8D570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CA" w:eastAsia="en-CA"/>
              </w:rPr>
              <w:t>Projets achevés il y a plus de deux ans</w:t>
            </w:r>
          </w:p>
        </w:tc>
      </w:tr>
      <w:tr w:rsidR="00193F4A" w:rsidRPr="00C9599C" w14:paraId="4C259039" w14:textId="77777777" w:rsidTr="004165D4">
        <w:tc>
          <w:tcPr>
            <w:tcW w:w="1357" w:type="dxa"/>
          </w:tcPr>
          <w:p w14:paraId="1A379ACE" w14:textId="77777777" w:rsidR="00193F4A" w:rsidRPr="00C9599C" w:rsidRDefault="00193F4A" w:rsidP="00193F4A">
            <w:pPr>
              <w:tabs>
                <w:tab w:val="center" w:pos="4320"/>
                <w:tab w:val="right" w:pos="86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C9599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t>2017</w:t>
            </w:r>
          </w:p>
        </w:tc>
        <w:tc>
          <w:tcPr>
            <w:tcW w:w="911" w:type="dxa"/>
          </w:tcPr>
          <w:p w14:paraId="623A959E" w14:textId="4855F097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7C8AC4DB" w14:textId="217AAC05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B8221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740</w:t>
            </w:r>
          </w:p>
        </w:tc>
        <w:tc>
          <w:tcPr>
            <w:tcW w:w="992" w:type="dxa"/>
          </w:tcPr>
          <w:p w14:paraId="72AF0C6D" w14:textId="7E75A786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407CB001" w14:textId="17CAF1C4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14:paraId="0A78DA54" w14:textId="2E21A4FF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14:paraId="595C7253" w14:textId="76298881" w:rsidR="00193F4A" w:rsidRPr="00C9599C" w:rsidRDefault="00193F4A" w:rsidP="00193F4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68" w:type="dxa"/>
          </w:tcPr>
          <w:p w14:paraId="46BFAD67" w14:textId="14E91575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9" w:type="dxa"/>
          </w:tcPr>
          <w:p w14:paraId="426C3477" w14:textId="3C218135" w:rsidR="00193F4A" w:rsidRPr="00C9599C" w:rsidRDefault="00193F4A" w:rsidP="00B8221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B82217">
              <w:rPr>
                <w:b/>
                <w:lang w:val="fr-CA"/>
              </w:rPr>
              <w:t> </w:t>
            </w: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740</w:t>
            </w:r>
          </w:p>
        </w:tc>
      </w:tr>
      <w:tr w:rsidR="00193F4A" w:rsidRPr="00C9599C" w14:paraId="79086211" w14:textId="77777777" w:rsidTr="004165D4">
        <w:tc>
          <w:tcPr>
            <w:tcW w:w="1357" w:type="dxa"/>
          </w:tcPr>
          <w:p w14:paraId="581AB020" w14:textId="1A02431B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C9599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t>2018</w:t>
            </w:r>
          </w:p>
        </w:tc>
        <w:tc>
          <w:tcPr>
            <w:tcW w:w="911" w:type="dxa"/>
          </w:tcPr>
          <w:p w14:paraId="12E3982A" w14:textId="23FBB6AF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4051433F" w14:textId="277D1927" w:rsidR="00193F4A" w:rsidRPr="00C9599C" w:rsidRDefault="00193F4A" w:rsidP="00B82217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82217">
              <w:rPr>
                <w:b/>
                <w:lang w:val="fr-CA"/>
              </w:rPr>
              <w:t> </w:t>
            </w: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787</w:t>
            </w:r>
          </w:p>
        </w:tc>
        <w:tc>
          <w:tcPr>
            <w:tcW w:w="992" w:type="dxa"/>
          </w:tcPr>
          <w:p w14:paraId="088DA660" w14:textId="02A8C44F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3D346639" w14:textId="5FA99FAD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14:paraId="1E427F23" w14:textId="5BC38BD3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14:paraId="781420CD" w14:textId="3266C529" w:rsidR="00193F4A" w:rsidRPr="00C9599C" w:rsidRDefault="00193F4A" w:rsidP="00193F4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68" w:type="dxa"/>
          </w:tcPr>
          <w:p w14:paraId="21BA5CDC" w14:textId="1EB590CC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9" w:type="dxa"/>
          </w:tcPr>
          <w:p w14:paraId="058922CA" w14:textId="2F94C52F" w:rsidR="00193F4A" w:rsidRPr="00C9599C" w:rsidRDefault="00193F4A" w:rsidP="00B8221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82217">
              <w:rPr>
                <w:b/>
                <w:lang w:val="fr-CA"/>
              </w:rPr>
              <w:t> </w:t>
            </w: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787</w:t>
            </w:r>
          </w:p>
        </w:tc>
      </w:tr>
      <w:tr w:rsidR="00193F4A" w:rsidRPr="00C9599C" w14:paraId="4D640530" w14:textId="77777777" w:rsidTr="009D0734">
        <w:trPr>
          <w:trHeight w:val="70"/>
        </w:trPr>
        <w:tc>
          <w:tcPr>
            <w:tcW w:w="1357" w:type="dxa"/>
          </w:tcPr>
          <w:p w14:paraId="4501DDC2" w14:textId="5E35C3E0" w:rsidR="00193F4A" w:rsidRPr="00C9599C" w:rsidRDefault="00B82217" w:rsidP="00193F4A">
            <w:pPr>
              <w:tabs>
                <w:tab w:val="center" w:pos="4320"/>
                <w:tab w:val="right" w:pos="8640"/>
              </w:tabs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C9599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t>1</w:t>
            </w:r>
            <w:r w:rsidRPr="008D570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eastAsia="en-CA"/>
              </w:rPr>
              <w:t>er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t>janv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au</w:t>
            </w:r>
            <w:r w:rsidRPr="00C9599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31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t>oct.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  <w:r w:rsidRPr="00C9599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t>2019</w:t>
            </w:r>
          </w:p>
        </w:tc>
        <w:tc>
          <w:tcPr>
            <w:tcW w:w="911" w:type="dxa"/>
          </w:tcPr>
          <w:p w14:paraId="73A52D5F" w14:textId="0A9C2BA6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22CA83CF" w14:textId="2950DE77" w:rsidR="00193F4A" w:rsidRPr="00C9599C" w:rsidRDefault="00193F4A" w:rsidP="00B82217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8221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246</w:t>
            </w:r>
          </w:p>
        </w:tc>
        <w:tc>
          <w:tcPr>
            <w:tcW w:w="992" w:type="dxa"/>
          </w:tcPr>
          <w:p w14:paraId="4E2F5E10" w14:textId="1F7FAB4C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0A3858B1" w14:textId="095FA7E3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14:paraId="2EAF3FB7" w14:textId="77D7F88A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14:paraId="142C18EA" w14:textId="2BA678F5" w:rsidR="00193F4A" w:rsidRPr="00C9599C" w:rsidRDefault="00193F4A" w:rsidP="00193F4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68" w:type="dxa"/>
          </w:tcPr>
          <w:p w14:paraId="4F9F7DF2" w14:textId="02CE556E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9" w:type="dxa"/>
          </w:tcPr>
          <w:p w14:paraId="34AF8A93" w14:textId="448B9F26" w:rsidR="00193F4A" w:rsidRPr="00C9599C" w:rsidRDefault="00193F4A" w:rsidP="00B8221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8221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246</w:t>
            </w:r>
          </w:p>
        </w:tc>
      </w:tr>
      <w:tr w:rsidR="00193F4A" w:rsidRPr="00C9599C" w14:paraId="4096BDB4" w14:textId="77777777" w:rsidTr="004165D4">
        <w:tc>
          <w:tcPr>
            <w:tcW w:w="1357" w:type="dxa"/>
          </w:tcPr>
          <w:p w14:paraId="58A7B2B1" w14:textId="003EB1D0" w:rsidR="00193F4A" w:rsidRPr="00C9599C" w:rsidRDefault="00B82217" w:rsidP="00193F4A">
            <w:pPr>
              <w:tabs>
                <w:tab w:val="center" w:pos="4320"/>
                <w:tab w:val="right" w:pos="8640"/>
              </w:tabs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Sous</w:t>
            </w:r>
            <w:r w:rsidR="00193F4A" w:rsidRPr="00C959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-total</w:t>
            </w:r>
          </w:p>
        </w:tc>
        <w:tc>
          <w:tcPr>
            <w:tcW w:w="911" w:type="dxa"/>
          </w:tcPr>
          <w:p w14:paraId="347F0FD6" w14:textId="0BD34C40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14:paraId="098F4EED" w14:textId="030D2F32" w:rsidR="00193F4A" w:rsidRPr="00C9599C" w:rsidRDefault="00193F4A" w:rsidP="00B82217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B8221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773</w:t>
            </w:r>
          </w:p>
        </w:tc>
        <w:tc>
          <w:tcPr>
            <w:tcW w:w="992" w:type="dxa"/>
          </w:tcPr>
          <w:p w14:paraId="59D386D4" w14:textId="302B0DC4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22E85DB7" w14:textId="7EBBDCD5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14:paraId="47600222" w14:textId="044F9BE8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14:paraId="493EA539" w14:textId="7D1CB718" w:rsidR="00193F4A" w:rsidRPr="00C9599C" w:rsidRDefault="00193F4A" w:rsidP="00193F4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768" w:type="dxa"/>
          </w:tcPr>
          <w:p w14:paraId="03555181" w14:textId="3BAA5EED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9" w:type="dxa"/>
          </w:tcPr>
          <w:p w14:paraId="7B247483" w14:textId="3843D88E" w:rsidR="00193F4A" w:rsidRPr="00C9599C" w:rsidRDefault="00B82217" w:rsidP="00193F4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25 </w:t>
            </w:r>
            <w:r w:rsidR="00193F4A" w:rsidRPr="00C9599C">
              <w:rPr>
                <w:rFonts w:ascii="Times New Roman" w:hAnsi="Times New Roman" w:cs="Times New Roman"/>
                <w:sz w:val="20"/>
                <w:szCs w:val="20"/>
              </w:rPr>
              <w:t>773</w:t>
            </w:r>
          </w:p>
        </w:tc>
      </w:tr>
      <w:tr w:rsidR="000E772D" w:rsidRPr="00924F84" w14:paraId="705B733E" w14:textId="77777777" w:rsidTr="004165D4">
        <w:tc>
          <w:tcPr>
            <w:tcW w:w="9356" w:type="dxa"/>
            <w:gridSpan w:val="9"/>
          </w:tcPr>
          <w:p w14:paraId="05462DE6" w14:textId="573A7FCB" w:rsidR="000E772D" w:rsidRPr="00B82217" w:rsidRDefault="00B82217" w:rsidP="0030412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/>
              </w:rPr>
            </w:pPr>
            <w:r w:rsidRPr="007B2F3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 w:eastAsia="en-CA"/>
              </w:rPr>
              <w:t>Projets achevés il y a moins de deux ans</w:t>
            </w:r>
          </w:p>
        </w:tc>
      </w:tr>
      <w:tr w:rsidR="00193F4A" w:rsidRPr="00C9599C" w14:paraId="49ED04C6" w14:textId="77777777" w:rsidTr="004165D4">
        <w:tc>
          <w:tcPr>
            <w:tcW w:w="1357" w:type="dxa"/>
          </w:tcPr>
          <w:p w14:paraId="53AA5A97" w14:textId="2CAB3D5A" w:rsidR="00193F4A" w:rsidRPr="00C9599C" w:rsidRDefault="00B82217" w:rsidP="00193F4A">
            <w:pPr>
              <w:tabs>
                <w:tab w:val="center" w:pos="4320"/>
                <w:tab w:val="right" w:pos="8640"/>
              </w:tabs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t>1</w:t>
            </w:r>
            <w:r w:rsidRPr="008D570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eastAsia="en-CA"/>
              </w:rPr>
              <w:t>er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t>nov.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au</w:t>
            </w:r>
            <w:r w:rsidRPr="00C9599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31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t>déc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t>.  </w:t>
            </w:r>
            <w:r w:rsidRPr="00C9599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t>2019</w:t>
            </w:r>
          </w:p>
        </w:tc>
        <w:tc>
          <w:tcPr>
            <w:tcW w:w="911" w:type="dxa"/>
          </w:tcPr>
          <w:p w14:paraId="4962280C" w14:textId="3A7615DF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3" w:type="dxa"/>
          </w:tcPr>
          <w:p w14:paraId="0CA9696A" w14:textId="606EA594" w:rsidR="00193F4A" w:rsidRPr="00C9599C" w:rsidRDefault="00193F4A" w:rsidP="00346598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842</w:t>
            </w:r>
            <w:r w:rsidR="0034659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341</w:t>
            </w:r>
          </w:p>
        </w:tc>
        <w:tc>
          <w:tcPr>
            <w:tcW w:w="992" w:type="dxa"/>
          </w:tcPr>
          <w:p w14:paraId="5A3DBE81" w14:textId="69D1B5D8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0DC24125" w14:textId="2D3A02E6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14:paraId="7049D997" w14:textId="258E0CD2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14:paraId="5C2D7C0D" w14:textId="558E90E8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68" w:type="dxa"/>
          </w:tcPr>
          <w:p w14:paraId="1FC8BC02" w14:textId="787E7160" w:rsidR="00193F4A" w:rsidRPr="00C9599C" w:rsidRDefault="00193F4A" w:rsidP="00193F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29" w:type="dxa"/>
          </w:tcPr>
          <w:p w14:paraId="72E157AA" w14:textId="2CE874DA" w:rsidR="00193F4A" w:rsidRPr="00C9599C" w:rsidRDefault="00193F4A" w:rsidP="0034659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842</w:t>
            </w:r>
            <w:r w:rsidR="0034659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341</w:t>
            </w:r>
          </w:p>
        </w:tc>
      </w:tr>
      <w:tr w:rsidR="00193F4A" w:rsidRPr="00C9599C" w14:paraId="18A1D6B6" w14:textId="77777777" w:rsidTr="004165D4">
        <w:tc>
          <w:tcPr>
            <w:tcW w:w="1357" w:type="dxa"/>
          </w:tcPr>
          <w:p w14:paraId="24F119FF" w14:textId="2168B0DE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C9599C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t>2020</w:t>
            </w:r>
          </w:p>
        </w:tc>
        <w:tc>
          <w:tcPr>
            <w:tcW w:w="911" w:type="dxa"/>
          </w:tcPr>
          <w:p w14:paraId="507F0209" w14:textId="5F17477F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3" w:type="dxa"/>
          </w:tcPr>
          <w:p w14:paraId="337DE82A" w14:textId="32ECBF54" w:rsidR="00193F4A" w:rsidRPr="00C9599C" w:rsidRDefault="00193F4A" w:rsidP="00346598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4659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218</w:t>
            </w:r>
            <w:r w:rsidR="0034659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499</w:t>
            </w:r>
          </w:p>
        </w:tc>
        <w:tc>
          <w:tcPr>
            <w:tcW w:w="992" w:type="dxa"/>
          </w:tcPr>
          <w:p w14:paraId="00406562" w14:textId="71793E13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417E1713" w14:textId="7D8736A0" w:rsidR="00193F4A" w:rsidRPr="00C9599C" w:rsidRDefault="00193F4A" w:rsidP="00346598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34659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257</w:t>
            </w:r>
          </w:p>
        </w:tc>
        <w:tc>
          <w:tcPr>
            <w:tcW w:w="850" w:type="dxa"/>
          </w:tcPr>
          <w:p w14:paraId="1D480FC5" w14:textId="0C765A78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22" w:type="dxa"/>
          </w:tcPr>
          <w:p w14:paraId="7091AE96" w14:textId="6622F03B" w:rsidR="00193F4A" w:rsidRPr="00C9599C" w:rsidRDefault="00193F4A" w:rsidP="00346598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4659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  <w:r w:rsidR="0034659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473</w:t>
            </w:r>
          </w:p>
        </w:tc>
        <w:tc>
          <w:tcPr>
            <w:tcW w:w="768" w:type="dxa"/>
          </w:tcPr>
          <w:p w14:paraId="1FE3AF46" w14:textId="5F4E5A51" w:rsidR="00193F4A" w:rsidRPr="00C9599C" w:rsidRDefault="00193F4A" w:rsidP="00193F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229" w:type="dxa"/>
          </w:tcPr>
          <w:p w14:paraId="7CC7D0CA" w14:textId="585AAC6F" w:rsidR="00193F4A" w:rsidRPr="00C9599C" w:rsidRDefault="005B6ABB" w:rsidP="0034659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346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C959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472</w:t>
            </w:r>
            <w:r w:rsidR="00346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C959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229</w:t>
            </w:r>
          </w:p>
        </w:tc>
      </w:tr>
      <w:tr w:rsidR="00193F4A" w:rsidRPr="00C9599C" w14:paraId="14343216" w14:textId="77777777" w:rsidTr="004165D4">
        <w:tc>
          <w:tcPr>
            <w:tcW w:w="1357" w:type="dxa"/>
            <w:vAlign w:val="center"/>
          </w:tcPr>
          <w:p w14:paraId="24DD0F0D" w14:textId="2B82C29A" w:rsidR="00193F4A" w:rsidRPr="00C9599C" w:rsidRDefault="00346598" w:rsidP="00193F4A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Sous</w:t>
            </w:r>
            <w:r w:rsidR="00193F4A" w:rsidRPr="00C959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-total</w:t>
            </w:r>
          </w:p>
        </w:tc>
        <w:tc>
          <w:tcPr>
            <w:tcW w:w="911" w:type="dxa"/>
          </w:tcPr>
          <w:p w14:paraId="4F972782" w14:textId="071793DF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bCs/>
                <w:sz w:val="20"/>
                <w:szCs w:val="20"/>
              </w:rPr>
              <w:t>33</w:t>
            </w:r>
          </w:p>
        </w:tc>
        <w:tc>
          <w:tcPr>
            <w:tcW w:w="993" w:type="dxa"/>
          </w:tcPr>
          <w:p w14:paraId="74D3927F" w14:textId="5749F7C6" w:rsidR="00193F4A" w:rsidRPr="00C9599C" w:rsidRDefault="00193F4A" w:rsidP="00346598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  <w:r w:rsidR="00346598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  <w:r w:rsidRPr="00C9599C">
              <w:rPr>
                <w:rFonts w:ascii="Times New Roman" w:hAnsi="Times New Roman" w:cs="Times New Roman"/>
                <w:bCs/>
                <w:sz w:val="20"/>
                <w:szCs w:val="20"/>
              </w:rPr>
              <w:t>060</w:t>
            </w:r>
            <w:r w:rsidR="00346598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  <w:r w:rsidRPr="00C9599C">
              <w:rPr>
                <w:rFonts w:ascii="Times New Roman" w:hAnsi="Times New Roman" w:cs="Times New Roman"/>
                <w:bCs/>
                <w:sz w:val="20"/>
                <w:szCs w:val="20"/>
              </w:rPr>
              <w:t>840</w:t>
            </w:r>
          </w:p>
        </w:tc>
        <w:tc>
          <w:tcPr>
            <w:tcW w:w="992" w:type="dxa"/>
          </w:tcPr>
          <w:p w14:paraId="73A7FE08" w14:textId="4999748F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0EC96854" w14:textId="39499A66" w:rsidR="00193F4A" w:rsidRPr="00C9599C" w:rsidRDefault="00193F4A" w:rsidP="00346598">
            <w:pPr>
              <w:tabs>
                <w:tab w:val="right" w:pos="597"/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  <w:r w:rsidR="00346598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  <w:r w:rsidRPr="00C9599C">
              <w:rPr>
                <w:rFonts w:ascii="Times New Roman" w:hAnsi="Times New Roman" w:cs="Times New Roman"/>
                <w:bCs/>
                <w:sz w:val="20"/>
                <w:szCs w:val="20"/>
              </w:rPr>
              <w:t>257</w:t>
            </w:r>
          </w:p>
        </w:tc>
        <w:tc>
          <w:tcPr>
            <w:tcW w:w="850" w:type="dxa"/>
          </w:tcPr>
          <w:p w14:paraId="5FB415E3" w14:textId="3AF071D9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11 </w:t>
            </w:r>
          </w:p>
        </w:tc>
        <w:tc>
          <w:tcPr>
            <w:tcW w:w="1122" w:type="dxa"/>
          </w:tcPr>
          <w:p w14:paraId="1AB88839" w14:textId="32C8EA6B" w:rsidR="00193F4A" w:rsidRPr="00C9599C" w:rsidRDefault="00193F4A" w:rsidP="00346598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346598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  <w:r w:rsidRPr="00C9599C">
              <w:rPr>
                <w:rFonts w:ascii="Times New Roman" w:hAnsi="Times New Roman" w:cs="Times New Roman"/>
                <w:bCs/>
                <w:sz w:val="20"/>
                <w:szCs w:val="20"/>
              </w:rPr>
              <w:t>235</w:t>
            </w:r>
            <w:r w:rsidR="00346598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  <w:r w:rsidRPr="00C9599C">
              <w:rPr>
                <w:rFonts w:ascii="Times New Roman" w:hAnsi="Times New Roman" w:cs="Times New Roman"/>
                <w:bCs/>
                <w:sz w:val="20"/>
                <w:szCs w:val="20"/>
              </w:rPr>
              <w:t>473</w:t>
            </w:r>
          </w:p>
        </w:tc>
        <w:tc>
          <w:tcPr>
            <w:tcW w:w="768" w:type="dxa"/>
          </w:tcPr>
          <w:p w14:paraId="1CFFF041" w14:textId="7B287B73" w:rsidR="00193F4A" w:rsidRPr="00C9599C" w:rsidRDefault="00193F4A" w:rsidP="00193F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CA"/>
              </w:rPr>
            </w:pPr>
            <w:r w:rsidRPr="00C9599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CA"/>
              </w:rPr>
              <w:t>46</w:t>
            </w:r>
          </w:p>
        </w:tc>
        <w:tc>
          <w:tcPr>
            <w:tcW w:w="1229" w:type="dxa"/>
          </w:tcPr>
          <w:p w14:paraId="21B0BC4A" w14:textId="3BD90DCA" w:rsidR="00193F4A" w:rsidRPr="00C9599C" w:rsidRDefault="005B6ABB" w:rsidP="0034659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C9599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5</w:t>
            </w:r>
            <w:r w:rsidR="00346598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 </w:t>
            </w:r>
            <w:r w:rsidRPr="00C9599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314</w:t>
            </w:r>
            <w:r w:rsidR="00346598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 </w:t>
            </w:r>
            <w:r w:rsidRPr="00C9599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570</w:t>
            </w:r>
          </w:p>
        </w:tc>
      </w:tr>
      <w:tr w:rsidR="00193F4A" w:rsidRPr="00C9599C" w14:paraId="555E32AA" w14:textId="77777777" w:rsidTr="004165D4">
        <w:tc>
          <w:tcPr>
            <w:tcW w:w="1357" w:type="dxa"/>
            <w:vAlign w:val="center"/>
          </w:tcPr>
          <w:p w14:paraId="3172293F" w14:textId="77777777" w:rsidR="00193F4A" w:rsidRPr="00C9599C" w:rsidRDefault="00193F4A" w:rsidP="00193F4A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C959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 xml:space="preserve">Total </w:t>
            </w:r>
          </w:p>
        </w:tc>
        <w:tc>
          <w:tcPr>
            <w:tcW w:w="911" w:type="dxa"/>
          </w:tcPr>
          <w:p w14:paraId="03A512A8" w14:textId="770DB8B8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b/>
                <w:sz w:val="20"/>
                <w:szCs w:val="20"/>
              </w:rPr>
              <w:t>36</w:t>
            </w:r>
          </w:p>
        </w:tc>
        <w:tc>
          <w:tcPr>
            <w:tcW w:w="993" w:type="dxa"/>
          </w:tcPr>
          <w:p w14:paraId="6EC9766B" w14:textId="03AC44DE" w:rsidR="00193F4A" w:rsidRPr="00C9599C" w:rsidRDefault="00193F4A" w:rsidP="00E265A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E265A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 w:rsidRPr="00C9599C">
              <w:rPr>
                <w:rFonts w:ascii="Times New Roman" w:hAnsi="Times New Roman" w:cs="Times New Roman"/>
                <w:b/>
                <w:sz w:val="20"/>
                <w:szCs w:val="20"/>
              </w:rPr>
              <w:t>086</w:t>
            </w:r>
            <w:r w:rsidR="00E265A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 w:rsidRPr="00C9599C">
              <w:rPr>
                <w:rFonts w:ascii="Times New Roman" w:hAnsi="Times New Roman" w:cs="Times New Roman"/>
                <w:b/>
                <w:sz w:val="20"/>
                <w:szCs w:val="20"/>
              </w:rPr>
              <w:t>613</w:t>
            </w:r>
          </w:p>
        </w:tc>
        <w:tc>
          <w:tcPr>
            <w:tcW w:w="992" w:type="dxa"/>
          </w:tcPr>
          <w:p w14:paraId="41D0DA56" w14:textId="0BC1255C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0454EBA3" w14:textId="19D37BC2" w:rsidR="00193F4A" w:rsidRPr="00C9599C" w:rsidRDefault="00193F4A" w:rsidP="00E265A7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</w:t>
            </w:r>
            <w:r w:rsidR="00E265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C95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257</w:t>
            </w:r>
          </w:p>
        </w:tc>
        <w:tc>
          <w:tcPr>
            <w:tcW w:w="850" w:type="dxa"/>
          </w:tcPr>
          <w:p w14:paraId="48E09040" w14:textId="194CC9D9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122" w:type="dxa"/>
          </w:tcPr>
          <w:p w14:paraId="6A0ABE64" w14:textId="21B69CC7" w:rsidR="00193F4A" w:rsidRPr="00C9599C" w:rsidRDefault="00193F4A" w:rsidP="00E265A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E265A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 w:rsidRPr="00C9599C">
              <w:rPr>
                <w:rFonts w:ascii="Times New Roman" w:hAnsi="Times New Roman" w:cs="Times New Roman"/>
                <w:b/>
                <w:sz w:val="20"/>
                <w:szCs w:val="20"/>
              </w:rPr>
              <w:t>235</w:t>
            </w:r>
            <w:r w:rsidR="00E265A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 w:rsidRPr="00C9599C">
              <w:rPr>
                <w:rFonts w:ascii="Times New Roman" w:hAnsi="Times New Roman" w:cs="Times New Roman"/>
                <w:b/>
                <w:sz w:val="20"/>
                <w:szCs w:val="20"/>
              </w:rPr>
              <w:t>473</w:t>
            </w:r>
          </w:p>
        </w:tc>
        <w:tc>
          <w:tcPr>
            <w:tcW w:w="768" w:type="dxa"/>
          </w:tcPr>
          <w:p w14:paraId="1276B1C1" w14:textId="0E0F934D" w:rsidR="005B6ABB" w:rsidRPr="00C9599C" w:rsidRDefault="005B6ABB" w:rsidP="005B6A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/>
              </w:rPr>
            </w:pPr>
            <w:r w:rsidRPr="00C959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/>
              </w:rPr>
              <w:t>49</w:t>
            </w:r>
          </w:p>
        </w:tc>
        <w:tc>
          <w:tcPr>
            <w:tcW w:w="1229" w:type="dxa"/>
          </w:tcPr>
          <w:p w14:paraId="6E8DEA30" w14:textId="3E1BE18F" w:rsidR="00193F4A" w:rsidRPr="00C9599C" w:rsidRDefault="005B6ABB" w:rsidP="00E265A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/>
              </w:rPr>
            </w:pPr>
            <w:r w:rsidRPr="00C959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/>
              </w:rPr>
              <w:t>5</w:t>
            </w:r>
            <w:r w:rsidR="00E265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/>
              </w:rPr>
              <w:t> </w:t>
            </w:r>
            <w:r w:rsidRPr="00C959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/>
              </w:rPr>
              <w:t>340</w:t>
            </w:r>
            <w:r w:rsidR="00E265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/>
              </w:rPr>
              <w:t> </w:t>
            </w:r>
            <w:r w:rsidRPr="00C959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/>
              </w:rPr>
              <w:t>343</w:t>
            </w:r>
          </w:p>
        </w:tc>
      </w:tr>
      <w:tr w:rsidR="00193F4A" w:rsidRPr="00924F84" w14:paraId="51903F37" w14:textId="77777777" w:rsidTr="004165D4">
        <w:tc>
          <w:tcPr>
            <w:tcW w:w="9356" w:type="dxa"/>
            <w:gridSpan w:val="9"/>
          </w:tcPr>
          <w:p w14:paraId="0079892D" w14:textId="6D72347B" w:rsidR="00193F4A" w:rsidRPr="00E265A7" w:rsidRDefault="00E265A7" w:rsidP="00E265A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/>
              </w:rPr>
            </w:pPr>
            <w:r w:rsidRPr="00E265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 w:eastAsia="en-CA"/>
              </w:rPr>
              <w:t>P</w:t>
            </w:r>
            <w:r w:rsidR="00193F4A" w:rsidRPr="00E265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 w:eastAsia="en-CA"/>
              </w:rPr>
              <w:t>rojets</w:t>
            </w:r>
            <w:r w:rsidRPr="00E265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 w:eastAsia="en-CA"/>
              </w:rPr>
              <w:t xml:space="preserve"> par décision</w:t>
            </w:r>
            <w:r w:rsidR="00193F4A" w:rsidRPr="00E265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 w:eastAsia="en-CA"/>
              </w:rPr>
              <w:t xml:space="preserve"> (</w:t>
            </w:r>
            <w:r w:rsidRPr="00E265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 w:eastAsia="en-CA"/>
              </w:rPr>
              <w:t>en cours</w:t>
            </w:r>
            <w:r w:rsidR="00193F4A" w:rsidRPr="00E265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 w:eastAsia="en-CA"/>
              </w:rPr>
              <w:t>)</w:t>
            </w:r>
          </w:p>
        </w:tc>
      </w:tr>
      <w:tr w:rsidR="00193F4A" w:rsidRPr="00C9599C" w14:paraId="389CBBD3" w14:textId="77777777" w:rsidTr="004165D4">
        <w:tc>
          <w:tcPr>
            <w:tcW w:w="1357" w:type="dxa"/>
          </w:tcPr>
          <w:p w14:paraId="0B351EF4" w14:textId="622DF92B" w:rsidR="00193F4A" w:rsidRPr="00E265A7" w:rsidRDefault="00193F4A" w:rsidP="00193F4A">
            <w:pPr>
              <w:tabs>
                <w:tab w:val="center" w:pos="4320"/>
                <w:tab w:val="right" w:pos="8640"/>
              </w:tabs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</w:p>
        </w:tc>
        <w:tc>
          <w:tcPr>
            <w:tcW w:w="911" w:type="dxa"/>
          </w:tcPr>
          <w:p w14:paraId="0FF12433" w14:textId="03CF48D3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31067CCA" w14:textId="2A10EAD1" w:rsidR="00193F4A" w:rsidRPr="00C9599C" w:rsidRDefault="00193F4A" w:rsidP="00E265A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  <w:r w:rsidR="00E265A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="0018055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60EE1710" w14:textId="32566753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28F7BE2B" w14:textId="2281EB4D" w:rsidR="00193F4A" w:rsidRPr="00C9599C" w:rsidRDefault="00193F4A" w:rsidP="00E265A7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947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E265A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99479A">
              <w:rPr>
                <w:rFonts w:ascii="Times New Roman" w:hAnsi="Times New Roman" w:cs="Times New Roman"/>
                <w:sz w:val="20"/>
                <w:szCs w:val="20"/>
              </w:rPr>
              <w:t>344</w:t>
            </w:r>
          </w:p>
        </w:tc>
        <w:tc>
          <w:tcPr>
            <w:tcW w:w="850" w:type="dxa"/>
          </w:tcPr>
          <w:p w14:paraId="43474D0A" w14:textId="4AB72102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14:paraId="7AC738F8" w14:textId="6E7A1494" w:rsidR="00193F4A" w:rsidRPr="00C9599C" w:rsidRDefault="00193F4A" w:rsidP="00193F4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68" w:type="dxa"/>
          </w:tcPr>
          <w:p w14:paraId="2ADA7BA4" w14:textId="26A2EDAE" w:rsidR="00193F4A" w:rsidRPr="00C9599C" w:rsidRDefault="005B6ABB" w:rsidP="00193F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C9599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3</w:t>
            </w:r>
          </w:p>
        </w:tc>
        <w:tc>
          <w:tcPr>
            <w:tcW w:w="1229" w:type="dxa"/>
          </w:tcPr>
          <w:p w14:paraId="1AC5FD8D" w14:textId="6474CE32" w:rsidR="00193F4A" w:rsidRPr="00C9599C" w:rsidRDefault="0099479A" w:rsidP="00E265A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251</w:t>
            </w:r>
            <w:r w:rsidR="00E265A7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34</w:t>
            </w:r>
            <w:r w:rsidR="00180557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5</w:t>
            </w:r>
          </w:p>
        </w:tc>
      </w:tr>
      <w:tr w:rsidR="00193F4A" w:rsidRPr="00C9599C" w14:paraId="46507A3B" w14:textId="77777777" w:rsidTr="004165D4">
        <w:tc>
          <w:tcPr>
            <w:tcW w:w="9356" w:type="dxa"/>
            <w:gridSpan w:val="9"/>
          </w:tcPr>
          <w:p w14:paraId="40DF01AF" w14:textId="06483750" w:rsidR="00193F4A" w:rsidRPr="00C9599C" w:rsidRDefault="00E265A7" w:rsidP="00193F4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</w:t>
            </w:r>
            <w:r w:rsidR="00193F4A" w:rsidRPr="00C9599C">
              <w:rPr>
                <w:rFonts w:ascii="Times New Roman" w:hAnsi="Times New Roman" w:cs="Times New Roman"/>
                <w:b/>
                <w:sz w:val="20"/>
                <w:szCs w:val="20"/>
              </w:rPr>
              <w:t>ontributions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volontaires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supplémentaires</w:t>
            </w:r>
            <w:proofErr w:type="spellEnd"/>
          </w:p>
        </w:tc>
      </w:tr>
      <w:tr w:rsidR="00193F4A" w:rsidRPr="00C9599C" w14:paraId="24FF10CE" w14:textId="77777777" w:rsidTr="004165D4">
        <w:tc>
          <w:tcPr>
            <w:tcW w:w="1357" w:type="dxa"/>
          </w:tcPr>
          <w:p w14:paraId="5185F307" w14:textId="77777777" w:rsidR="00193F4A" w:rsidRPr="00C9599C" w:rsidRDefault="00193F4A" w:rsidP="00193F4A">
            <w:pPr>
              <w:tabs>
                <w:tab w:val="center" w:pos="4320"/>
                <w:tab w:val="right" w:pos="86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911" w:type="dxa"/>
          </w:tcPr>
          <w:p w14:paraId="1AC92A9D" w14:textId="28F20042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14:paraId="32747F0F" w14:textId="637C7657" w:rsidR="00193F4A" w:rsidRPr="00C9599C" w:rsidRDefault="00193F4A" w:rsidP="00E265A7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="00E265A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992" w:type="dxa"/>
          </w:tcPr>
          <w:p w14:paraId="3A3B3ADE" w14:textId="5FB6316C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0D4E1704" w14:textId="6B92EFB2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14:paraId="07D5A90E" w14:textId="5C745D36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14:paraId="2AC34532" w14:textId="7728CCBC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68" w:type="dxa"/>
          </w:tcPr>
          <w:p w14:paraId="247FC88A" w14:textId="48ACB12E" w:rsidR="00193F4A" w:rsidRPr="00C9599C" w:rsidRDefault="005B6ABB" w:rsidP="00193F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C9599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3</w:t>
            </w:r>
          </w:p>
        </w:tc>
        <w:tc>
          <w:tcPr>
            <w:tcW w:w="1229" w:type="dxa"/>
          </w:tcPr>
          <w:p w14:paraId="553D1FF0" w14:textId="58276064" w:rsidR="00193F4A" w:rsidRPr="00C9599C" w:rsidRDefault="005B6ABB" w:rsidP="00E265A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C9599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22</w:t>
            </w:r>
            <w:r w:rsidR="00E265A7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 </w:t>
            </w:r>
            <w:r w:rsidRPr="00C9599C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223</w:t>
            </w:r>
          </w:p>
        </w:tc>
      </w:tr>
      <w:tr w:rsidR="00193F4A" w:rsidRPr="00C9599C" w14:paraId="4893CB9F" w14:textId="77777777" w:rsidTr="004165D4">
        <w:tc>
          <w:tcPr>
            <w:tcW w:w="1357" w:type="dxa"/>
          </w:tcPr>
          <w:p w14:paraId="683487C6" w14:textId="29D6DB94" w:rsidR="00193F4A" w:rsidRPr="00C9599C" w:rsidRDefault="00E265A7" w:rsidP="00193F4A">
            <w:pPr>
              <w:tabs>
                <w:tab w:val="center" w:pos="4320"/>
                <w:tab w:val="right" w:pos="864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T</w:t>
            </w:r>
            <w:r w:rsidR="00193F4A" w:rsidRPr="00C959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otal</w:t>
            </w:r>
          </w:p>
        </w:tc>
        <w:tc>
          <w:tcPr>
            <w:tcW w:w="911" w:type="dxa"/>
          </w:tcPr>
          <w:p w14:paraId="4249A812" w14:textId="14FEB860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b/>
                <w:sz w:val="20"/>
                <w:szCs w:val="20"/>
              </w:rPr>
              <w:t>40</w:t>
            </w:r>
          </w:p>
        </w:tc>
        <w:tc>
          <w:tcPr>
            <w:tcW w:w="993" w:type="dxa"/>
          </w:tcPr>
          <w:p w14:paraId="1EC19F05" w14:textId="09C7486D" w:rsidR="00193F4A" w:rsidRPr="00C9599C" w:rsidRDefault="00193F4A" w:rsidP="00E265A7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E265A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 w:rsidRPr="00C9599C">
              <w:rPr>
                <w:rFonts w:ascii="Times New Roman" w:hAnsi="Times New Roman" w:cs="Times New Roman"/>
                <w:b/>
                <w:sz w:val="20"/>
                <w:szCs w:val="20"/>
              </w:rPr>
              <w:t>243</w:t>
            </w:r>
            <w:r w:rsidR="00E265A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 w:rsidRPr="00C9599C">
              <w:rPr>
                <w:rFonts w:ascii="Times New Roman" w:hAnsi="Times New Roman" w:cs="Times New Roman"/>
                <w:b/>
                <w:sz w:val="20"/>
                <w:szCs w:val="20"/>
              </w:rPr>
              <w:t>83</w:t>
            </w:r>
            <w:r w:rsidR="00180557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14:paraId="04FE4C8D" w14:textId="7F027C57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2ACB6683" w14:textId="4A15B1A0" w:rsidR="00193F4A" w:rsidRPr="00C9599C" w:rsidRDefault="0099479A" w:rsidP="00E265A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CA"/>
              </w:rPr>
              <w:t>134</w:t>
            </w:r>
            <w:r w:rsidR="00E265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CA"/>
              </w:rPr>
              <w:t> 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CA"/>
              </w:rPr>
              <w:t>601</w:t>
            </w:r>
          </w:p>
        </w:tc>
        <w:tc>
          <w:tcPr>
            <w:tcW w:w="850" w:type="dxa"/>
          </w:tcPr>
          <w:p w14:paraId="58286649" w14:textId="77DF4135" w:rsidR="00193F4A" w:rsidRPr="00C9599C" w:rsidRDefault="00193F4A" w:rsidP="00193F4A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599C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122" w:type="dxa"/>
          </w:tcPr>
          <w:p w14:paraId="20E8EF4A" w14:textId="6D84236D" w:rsidR="00193F4A" w:rsidRPr="00C9599C" w:rsidRDefault="00193F4A" w:rsidP="00E265A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</w:pPr>
            <w:r w:rsidRPr="00C9599C"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  <w:t>1</w:t>
            </w:r>
            <w:r w:rsidR="00E265A7"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  <w:t> </w:t>
            </w:r>
            <w:r w:rsidRPr="00C9599C"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  <w:t>235</w:t>
            </w:r>
            <w:r w:rsidR="00E265A7"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  <w:t> </w:t>
            </w:r>
            <w:r w:rsidRPr="00C9599C"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  <w:t>473</w:t>
            </w:r>
          </w:p>
        </w:tc>
        <w:tc>
          <w:tcPr>
            <w:tcW w:w="768" w:type="dxa"/>
          </w:tcPr>
          <w:p w14:paraId="78CD3371" w14:textId="15A466A6" w:rsidR="00193F4A" w:rsidRPr="00C9599C" w:rsidRDefault="005B6ABB" w:rsidP="00193F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CA"/>
              </w:rPr>
            </w:pPr>
            <w:r w:rsidRPr="00C9599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CA"/>
              </w:rPr>
              <w:t>55</w:t>
            </w:r>
          </w:p>
        </w:tc>
        <w:tc>
          <w:tcPr>
            <w:tcW w:w="1229" w:type="dxa"/>
          </w:tcPr>
          <w:p w14:paraId="733B64B8" w14:textId="275EA633" w:rsidR="00193F4A" w:rsidRPr="00C9599C" w:rsidRDefault="0099479A" w:rsidP="00E265A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CA"/>
              </w:rPr>
              <w:t>5</w:t>
            </w:r>
            <w:r w:rsidR="00E265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CA"/>
              </w:rPr>
              <w:t> 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CA"/>
              </w:rPr>
              <w:t>613</w:t>
            </w:r>
            <w:r w:rsidR="00E265A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CA"/>
              </w:rPr>
              <w:t> 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CA"/>
              </w:rPr>
              <w:t>91</w:t>
            </w:r>
            <w:r w:rsidR="0018055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CA"/>
              </w:rPr>
              <w:t>1</w:t>
            </w:r>
          </w:p>
        </w:tc>
      </w:tr>
    </w:tbl>
    <w:p w14:paraId="7824E60A" w14:textId="77777777" w:rsidR="000D7286" w:rsidRDefault="000D7286" w:rsidP="000D7286">
      <w:pPr>
        <w:keepNext/>
        <w:tabs>
          <w:tab w:val="center" w:pos="4320"/>
          <w:tab w:val="right" w:pos="8640"/>
        </w:tabs>
        <w:spacing w:after="240"/>
        <w:rPr>
          <w:u w:val="single"/>
          <w:lang w:val="fr-CA"/>
        </w:rPr>
      </w:pPr>
    </w:p>
    <w:p w14:paraId="0973C1DB" w14:textId="4EB7B198" w:rsidR="00F1540A" w:rsidRPr="00160B72" w:rsidRDefault="00160B72" w:rsidP="000D7286">
      <w:pPr>
        <w:keepNext/>
        <w:tabs>
          <w:tab w:val="center" w:pos="4320"/>
          <w:tab w:val="right" w:pos="8640"/>
        </w:tabs>
        <w:spacing w:after="240"/>
        <w:rPr>
          <w:u w:val="single"/>
          <w:lang w:val="fr-CA"/>
        </w:rPr>
      </w:pPr>
      <w:r w:rsidRPr="00160B72">
        <w:rPr>
          <w:u w:val="single"/>
          <w:lang w:val="fr-CA"/>
        </w:rPr>
        <w:t>Sommes à retourner par les agenc</w:t>
      </w:r>
      <w:r w:rsidR="006B13C3">
        <w:rPr>
          <w:u w:val="single"/>
          <w:lang w:val="fr-CA"/>
        </w:rPr>
        <w:t>es</w:t>
      </w:r>
      <w:r w:rsidRPr="00160B72">
        <w:rPr>
          <w:u w:val="single"/>
          <w:lang w:val="fr-CA"/>
        </w:rPr>
        <w:t xml:space="preserve"> </w:t>
      </w:r>
      <w:r>
        <w:rPr>
          <w:u w:val="single"/>
          <w:lang w:val="fr-CA"/>
        </w:rPr>
        <w:t>bilatérales</w:t>
      </w:r>
    </w:p>
    <w:p w14:paraId="3E02E7CD" w14:textId="4A150891" w:rsidR="007D0E9A" w:rsidRPr="00160B72" w:rsidRDefault="00160B72" w:rsidP="000D7286">
      <w:pPr>
        <w:pStyle w:val="Heading1"/>
        <w:rPr>
          <w:lang w:val="fr-CA"/>
        </w:rPr>
      </w:pPr>
      <w:r w:rsidRPr="00160B72">
        <w:rPr>
          <w:lang w:val="fr-CA"/>
        </w:rPr>
        <w:t>Les fonds totaux à re</w:t>
      </w:r>
      <w:r w:rsidR="006A2F95">
        <w:rPr>
          <w:lang w:val="fr-CA"/>
        </w:rPr>
        <w:t>stituer</w:t>
      </w:r>
      <w:r w:rsidRPr="00160B72">
        <w:rPr>
          <w:lang w:val="fr-CA"/>
        </w:rPr>
        <w:t xml:space="preserve"> par </w:t>
      </w:r>
      <w:r>
        <w:rPr>
          <w:lang w:val="fr-CA"/>
        </w:rPr>
        <w:t>les agences bilatérales</w:t>
      </w:r>
      <w:r w:rsidRPr="00160B72">
        <w:rPr>
          <w:lang w:val="fr-CA"/>
        </w:rPr>
        <w:t xml:space="preserve"> s'élèvent à 2</w:t>
      </w:r>
      <w:r>
        <w:rPr>
          <w:lang w:val="fr-CA"/>
        </w:rPr>
        <w:t> </w:t>
      </w:r>
      <w:r w:rsidRPr="00160B72">
        <w:rPr>
          <w:lang w:val="fr-CA"/>
        </w:rPr>
        <w:t>339</w:t>
      </w:r>
      <w:r>
        <w:rPr>
          <w:lang w:val="fr-CA"/>
        </w:rPr>
        <w:t> </w:t>
      </w:r>
      <w:r w:rsidRPr="00160B72">
        <w:rPr>
          <w:lang w:val="fr-CA"/>
        </w:rPr>
        <w:t>$US, soit 2</w:t>
      </w:r>
      <w:r>
        <w:rPr>
          <w:lang w:val="fr-CA"/>
        </w:rPr>
        <w:t> </w:t>
      </w:r>
      <w:r w:rsidRPr="00160B72">
        <w:rPr>
          <w:lang w:val="fr-CA"/>
        </w:rPr>
        <w:t>070</w:t>
      </w:r>
      <w:r>
        <w:rPr>
          <w:lang w:val="fr-CA"/>
        </w:rPr>
        <w:t> </w:t>
      </w:r>
      <w:r w:rsidRPr="00160B72">
        <w:rPr>
          <w:lang w:val="fr-CA"/>
        </w:rPr>
        <w:t xml:space="preserve">$US, plus les </w:t>
      </w:r>
      <w:r>
        <w:rPr>
          <w:lang w:val="fr-CA"/>
        </w:rPr>
        <w:t>coûts d’appui d’</w:t>
      </w:r>
      <w:r w:rsidR="006A2F95">
        <w:rPr>
          <w:lang w:val="fr-CA"/>
        </w:rPr>
        <w:t>agence de 269 </w:t>
      </w:r>
      <w:r w:rsidRPr="00160B72">
        <w:rPr>
          <w:lang w:val="fr-CA"/>
        </w:rPr>
        <w:t>$ US pour l'Australie.</w:t>
      </w:r>
    </w:p>
    <w:p w14:paraId="1A39CF2E" w14:textId="396E7D68" w:rsidR="00F1540A" w:rsidRPr="00160B72" w:rsidRDefault="006A2F95" w:rsidP="00160B72">
      <w:pPr>
        <w:pStyle w:val="Heading1"/>
        <w:rPr>
          <w:lang w:val="fr-CA"/>
        </w:rPr>
      </w:pPr>
      <w:r>
        <w:rPr>
          <w:lang w:val="fr-CA"/>
        </w:rPr>
        <w:lastRenderedPageBreak/>
        <w:t>Le Japon retient</w:t>
      </w:r>
      <w:r w:rsidR="00160B72" w:rsidRPr="00160B72">
        <w:rPr>
          <w:lang w:val="fr-CA"/>
        </w:rPr>
        <w:t xml:space="preserve"> les soldes d'un projet achevé en 2020, d'un montant de 18</w:t>
      </w:r>
      <w:r w:rsidR="00160B72">
        <w:rPr>
          <w:lang w:val="fr-CA"/>
        </w:rPr>
        <w:t> </w:t>
      </w:r>
      <w:r w:rsidR="00160B72" w:rsidRPr="00160B72">
        <w:rPr>
          <w:lang w:val="fr-CA"/>
        </w:rPr>
        <w:t>080</w:t>
      </w:r>
      <w:r w:rsidR="00160B72">
        <w:rPr>
          <w:lang w:val="fr-CA"/>
        </w:rPr>
        <w:t> $US</w:t>
      </w:r>
      <w:r w:rsidR="00160B72" w:rsidRPr="00160B72">
        <w:rPr>
          <w:lang w:val="fr-CA"/>
        </w:rPr>
        <w:t xml:space="preserve">, y compris les </w:t>
      </w:r>
      <w:r w:rsidR="00160B72">
        <w:rPr>
          <w:lang w:val="fr-CA"/>
        </w:rPr>
        <w:t>coûts d’appui d’agence</w:t>
      </w:r>
    </w:p>
    <w:p w14:paraId="463C4CD5" w14:textId="27347AA4" w:rsidR="00D64D2C" w:rsidRDefault="00160B72" w:rsidP="003E0675">
      <w:pPr>
        <w:keepNext/>
        <w:keepLines/>
        <w:tabs>
          <w:tab w:val="num" w:pos="709"/>
        </w:tabs>
        <w:spacing w:after="240"/>
        <w:rPr>
          <w:b/>
        </w:rPr>
      </w:pPr>
      <w:proofErr w:type="spellStart"/>
      <w:r>
        <w:rPr>
          <w:b/>
        </w:rPr>
        <w:t>Disponibilité</w:t>
      </w:r>
      <w:proofErr w:type="spellEnd"/>
      <w:r>
        <w:rPr>
          <w:b/>
        </w:rPr>
        <w:t xml:space="preserve"> des </w:t>
      </w:r>
      <w:proofErr w:type="spellStart"/>
      <w:r w:rsidR="00D64D2C" w:rsidRPr="00167C5C">
        <w:rPr>
          <w:b/>
        </w:rPr>
        <w:t>res</w:t>
      </w:r>
      <w:r w:rsidR="006B13C3">
        <w:rPr>
          <w:b/>
        </w:rPr>
        <w:t>s</w:t>
      </w:r>
      <w:r w:rsidR="00D64D2C" w:rsidRPr="00167C5C">
        <w:rPr>
          <w:b/>
        </w:rPr>
        <w:t>ources</w:t>
      </w:r>
      <w:proofErr w:type="spellEnd"/>
    </w:p>
    <w:p w14:paraId="49914E37" w14:textId="75C4C736" w:rsidR="006D2510" w:rsidRPr="00E308FC" w:rsidRDefault="00160B72" w:rsidP="00E308FC">
      <w:pPr>
        <w:pStyle w:val="Heading1"/>
        <w:rPr>
          <w:lang w:val="fr-CA"/>
        </w:rPr>
      </w:pPr>
      <w:r w:rsidRPr="00160B72">
        <w:rPr>
          <w:lang w:val="fr-CA"/>
        </w:rPr>
        <w:t xml:space="preserve">L'état des contributions et des décaissements indique un solde </w:t>
      </w:r>
      <w:r w:rsidR="006A2F95">
        <w:rPr>
          <w:lang w:val="fr-CA"/>
        </w:rPr>
        <w:t>restant</w:t>
      </w:r>
      <w:r w:rsidRPr="00160B72">
        <w:rPr>
          <w:lang w:val="fr-CA"/>
        </w:rPr>
        <w:t xml:space="preserve"> de 385</w:t>
      </w:r>
      <w:r w:rsidR="00E308FC">
        <w:rPr>
          <w:lang w:val="fr-CA"/>
        </w:rPr>
        <w:t> </w:t>
      </w:r>
      <w:r w:rsidRPr="00160B72">
        <w:rPr>
          <w:lang w:val="fr-CA"/>
        </w:rPr>
        <w:t>240</w:t>
      </w:r>
      <w:r w:rsidR="00E308FC">
        <w:rPr>
          <w:lang w:val="fr-CA"/>
        </w:rPr>
        <w:t> </w:t>
      </w:r>
      <w:r w:rsidRPr="00160B72">
        <w:rPr>
          <w:lang w:val="fr-CA"/>
        </w:rPr>
        <w:t>783</w:t>
      </w:r>
      <w:r w:rsidR="00E308FC">
        <w:rPr>
          <w:lang w:val="fr-CA"/>
        </w:rPr>
        <w:t> </w:t>
      </w:r>
      <w:r w:rsidRPr="00160B72">
        <w:rPr>
          <w:lang w:val="fr-CA"/>
        </w:rPr>
        <w:t>US</w:t>
      </w:r>
      <w:r w:rsidR="00E308FC">
        <w:rPr>
          <w:lang w:val="fr-CA"/>
        </w:rPr>
        <w:t>$</w:t>
      </w:r>
      <w:r w:rsidRPr="00160B72">
        <w:rPr>
          <w:lang w:val="fr-CA"/>
        </w:rPr>
        <w:t xml:space="preserve"> au 12</w:t>
      </w:r>
      <w:r w:rsidR="00E308FC">
        <w:rPr>
          <w:lang w:val="fr-CA"/>
        </w:rPr>
        <w:t> </w:t>
      </w:r>
      <w:r w:rsidRPr="00160B72">
        <w:rPr>
          <w:lang w:val="fr-CA"/>
        </w:rPr>
        <w:t>octobre</w:t>
      </w:r>
      <w:r w:rsidR="00E308FC">
        <w:rPr>
          <w:lang w:val="fr-CA"/>
        </w:rPr>
        <w:t> </w:t>
      </w:r>
      <w:r w:rsidRPr="00160B72">
        <w:rPr>
          <w:lang w:val="fr-CA"/>
        </w:rPr>
        <w:t xml:space="preserve">2021. Le solde total retourné par les </w:t>
      </w:r>
      <w:r w:rsidR="00E308FC">
        <w:rPr>
          <w:lang w:val="fr-CA"/>
        </w:rPr>
        <w:t>agences bilatérales et d’exécution</w:t>
      </w:r>
      <w:r w:rsidRPr="00160B72">
        <w:rPr>
          <w:lang w:val="fr-CA"/>
        </w:rPr>
        <w:t xml:space="preserve"> à la 88</w:t>
      </w:r>
      <w:r w:rsidR="00E308FC" w:rsidRPr="00E308FC">
        <w:rPr>
          <w:vertAlign w:val="superscript"/>
          <w:lang w:val="fr-CA"/>
        </w:rPr>
        <w:t>e</w:t>
      </w:r>
      <w:r w:rsidR="00E308FC">
        <w:rPr>
          <w:lang w:val="fr-CA"/>
        </w:rPr>
        <w:t> </w:t>
      </w:r>
      <w:r w:rsidRPr="00160B72">
        <w:rPr>
          <w:lang w:val="fr-CA"/>
        </w:rPr>
        <w:t>réunion s'élève à 6</w:t>
      </w:r>
      <w:r w:rsidR="00E308FC">
        <w:rPr>
          <w:lang w:val="fr-CA"/>
        </w:rPr>
        <w:t> </w:t>
      </w:r>
      <w:r w:rsidRPr="00160B72">
        <w:rPr>
          <w:lang w:val="fr-CA"/>
        </w:rPr>
        <w:t>322</w:t>
      </w:r>
      <w:r w:rsidR="00E308FC">
        <w:rPr>
          <w:lang w:val="fr-CA"/>
        </w:rPr>
        <w:t> </w:t>
      </w:r>
      <w:r w:rsidRPr="00160B72">
        <w:rPr>
          <w:lang w:val="fr-CA"/>
        </w:rPr>
        <w:t>577</w:t>
      </w:r>
      <w:r w:rsidR="00E308FC">
        <w:rPr>
          <w:lang w:val="fr-CA"/>
        </w:rPr>
        <w:t> </w:t>
      </w:r>
      <w:r w:rsidRPr="00160B72">
        <w:rPr>
          <w:lang w:val="fr-CA"/>
        </w:rPr>
        <w:t>$US. Par conséquent, le niveau total des ressources disponibles pour les approbations lors de la 88</w:t>
      </w:r>
      <w:r w:rsidR="00E308FC" w:rsidRPr="00E308FC">
        <w:rPr>
          <w:vertAlign w:val="superscript"/>
          <w:lang w:val="fr-CA"/>
        </w:rPr>
        <w:t>e</w:t>
      </w:r>
      <w:r w:rsidR="00E308FC">
        <w:rPr>
          <w:lang w:val="fr-CA"/>
        </w:rPr>
        <w:t> </w:t>
      </w:r>
      <w:r w:rsidRPr="00160B72">
        <w:rPr>
          <w:lang w:val="fr-CA"/>
        </w:rPr>
        <w:t>réunion est de 391</w:t>
      </w:r>
      <w:r w:rsidR="00E308FC">
        <w:rPr>
          <w:lang w:val="fr-CA"/>
        </w:rPr>
        <w:t> </w:t>
      </w:r>
      <w:r w:rsidRPr="00160B72">
        <w:rPr>
          <w:lang w:val="fr-CA"/>
        </w:rPr>
        <w:t>563</w:t>
      </w:r>
      <w:r w:rsidR="00E308FC">
        <w:rPr>
          <w:lang w:val="fr-CA"/>
        </w:rPr>
        <w:t> </w:t>
      </w:r>
      <w:r w:rsidRPr="00160B72">
        <w:rPr>
          <w:lang w:val="fr-CA"/>
        </w:rPr>
        <w:t>360</w:t>
      </w:r>
      <w:r w:rsidR="00E308FC">
        <w:rPr>
          <w:lang w:val="fr-CA"/>
        </w:rPr>
        <w:t> </w:t>
      </w:r>
      <w:r w:rsidRPr="00160B72">
        <w:rPr>
          <w:lang w:val="fr-CA"/>
        </w:rPr>
        <w:t xml:space="preserve">$US. </w:t>
      </w:r>
    </w:p>
    <w:p w14:paraId="7E9A0109" w14:textId="2E605F93" w:rsidR="00D64D2C" w:rsidRPr="00167C5C" w:rsidRDefault="00E308FC" w:rsidP="00D64D2C">
      <w:pPr>
        <w:spacing w:after="240"/>
        <w:rPr>
          <w:b/>
        </w:rPr>
      </w:pPr>
      <w:r>
        <w:rPr>
          <w:b/>
        </w:rPr>
        <w:t xml:space="preserve">Observations du </w:t>
      </w:r>
      <w:proofErr w:type="spellStart"/>
      <w:r>
        <w:rPr>
          <w:b/>
        </w:rPr>
        <w:t>Secrétariat</w:t>
      </w:r>
      <w:proofErr w:type="spellEnd"/>
    </w:p>
    <w:p w14:paraId="7526B8A4" w14:textId="476E07CF" w:rsidR="00D64D2C" w:rsidRPr="00E308FC" w:rsidRDefault="00E308FC" w:rsidP="00E308FC">
      <w:pPr>
        <w:pStyle w:val="Heading1"/>
        <w:rPr>
          <w:lang w:val="fr-CA"/>
        </w:rPr>
      </w:pPr>
      <w:r w:rsidRPr="00E308FC">
        <w:rPr>
          <w:lang w:val="fr-CA"/>
        </w:rPr>
        <w:t xml:space="preserve">Le Secrétariat a rappelé aux </w:t>
      </w:r>
      <w:r>
        <w:rPr>
          <w:lang w:val="fr-CA"/>
        </w:rPr>
        <w:t>agences bilatérales et d’exécution</w:t>
      </w:r>
      <w:r w:rsidRPr="00E308FC">
        <w:rPr>
          <w:lang w:val="fr-CA"/>
        </w:rPr>
        <w:t xml:space="preserve"> que les soldes des projets </w:t>
      </w:r>
      <w:r>
        <w:rPr>
          <w:lang w:val="fr-CA"/>
        </w:rPr>
        <w:t xml:space="preserve">par décision </w:t>
      </w:r>
      <w:r w:rsidRPr="00E308FC">
        <w:rPr>
          <w:lang w:val="fr-CA"/>
        </w:rPr>
        <w:t xml:space="preserve">et des projets </w:t>
      </w:r>
      <w:r>
        <w:rPr>
          <w:lang w:val="fr-CA"/>
        </w:rPr>
        <w:t>achevés</w:t>
      </w:r>
      <w:r w:rsidRPr="00E308FC">
        <w:rPr>
          <w:lang w:val="fr-CA"/>
        </w:rPr>
        <w:t xml:space="preserve"> depuis un an ou plus doivent être </w:t>
      </w:r>
      <w:r w:rsidR="002A073D">
        <w:rPr>
          <w:lang w:val="fr-CA"/>
        </w:rPr>
        <w:t>restitués</w:t>
      </w:r>
      <w:r w:rsidRPr="00E308FC">
        <w:rPr>
          <w:lang w:val="fr-CA"/>
        </w:rPr>
        <w:t xml:space="preserve"> au Fonds Multilatéral dès que possible. </w:t>
      </w:r>
    </w:p>
    <w:p w14:paraId="69866DE0" w14:textId="1E2BD28A" w:rsidR="00D64D2C" w:rsidRDefault="002A073D" w:rsidP="00D64D2C">
      <w:pPr>
        <w:pStyle w:val="Heading1"/>
        <w:rPr>
          <w:lang w:val="fr-CA"/>
        </w:rPr>
      </w:pPr>
      <w:r w:rsidRPr="002A073D">
        <w:rPr>
          <w:lang w:val="fr-CA"/>
        </w:rPr>
        <w:t>Compte tenu du fait que le niveau de financement total des projets et activités soumis à la 88</w:t>
      </w:r>
      <w:r w:rsidRPr="002A073D">
        <w:rPr>
          <w:vertAlign w:val="superscript"/>
          <w:lang w:val="fr-CA"/>
        </w:rPr>
        <w:t>e</w:t>
      </w:r>
      <w:r w:rsidRPr="002A073D">
        <w:rPr>
          <w:lang w:val="fr-CA"/>
        </w:rPr>
        <w:t> réunion au 18 octobre 2021 s’élève à 81 490 200 $US, il y a suffisamment de ressources disponibles pour les approbations lors de cette réunion.</w:t>
      </w:r>
    </w:p>
    <w:p w14:paraId="653225C8" w14:textId="3BB66D0C" w:rsidR="00D64D2C" w:rsidRPr="00167C5C" w:rsidRDefault="00D64D2C" w:rsidP="00D64D2C">
      <w:pPr>
        <w:keepNext/>
        <w:keepLines/>
        <w:tabs>
          <w:tab w:val="num" w:pos="709"/>
        </w:tabs>
        <w:rPr>
          <w:b/>
        </w:rPr>
      </w:pPr>
      <w:proofErr w:type="spellStart"/>
      <w:r w:rsidRPr="00167C5C">
        <w:rPr>
          <w:b/>
        </w:rPr>
        <w:t>Recomm</w:t>
      </w:r>
      <w:r w:rsidR="002A073D">
        <w:rPr>
          <w:b/>
        </w:rPr>
        <w:t>a</w:t>
      </w:r>
      <w:r w:rsidRPr="00167C5C">
        <w:rPr>
          <w:b/>
        </w:rPr>
        <w:t>ndations</w:t>
      </w:r>
      <w:proofErr w:type="spellEnd"/>
    </w:p>
    <w:p w14:paraId="4FE049B7" w14:textId="77777777" w:rsidR="00D64D2C" w:rsidRPr="00167C5C" w:rsidRDefault="00D64D2C" w:rsidP="00D64D2C">
      <w:pPr>
        <w:keepNext/>
        <w:keepLines/>
        <w:tabs>
          <w:tab w:val="num" w:pos="709"/>
        </w:tabs>
        <w:rPr>
          <w:b/>
        </w:rPr>
      </w:pPr>
    </w:p>
    <w:p w14:paraId="6A78C612" w14:textId="4BE7DB7B" w:rsidR="00D64D2C" w:rsidRPr="002A073D" w:rsidRDefault="002A073D" w:rsidP="002A073D">
      <w:pPr>
        <w:pStyle w:val="Heading1"/>
        <w:rPr>
          <w:lang w:val="fr-CA"/>
        </w:rPr>
      </w:pPr>
      <w:r w:rsidRPr="002A073D">
        <w:rPr>
          <w:lang w:val="fr-CA"/>
        </w:rPr>
        <w:t>Le Comité exécutif p</w:t>
      </w:r>
      <w:r>
        <w:rPr>
          <w:lang w:val="fr-CA"/>
        </w:rPr>
        <w:t>ourrait</w:t>
      </w:r>
      <w:r w:rsidRPr="002A073D">
        <w:rPr>
          <w:lang w:val="fr-CA"/>
        </w:rPr>
        <w:t xml:space="preserve"> souhaiter</w:t>
      </w:r>
      <w:r>
        <w:rPr>
          <w:lang w:val="fr-CA"/>
        </w:rPr>
        <w:t> </w:t>
      </w:r>
      <w:r w:rsidRPr="002A073D">
        <w:rPr>
          <w:lang w:val="fr-CA"/>
        </w:rPr>
        <w:t>:</w:t>
      </w:r>
    </w:p>
    <w:p w14:paraId="3653A384" w14:textId="3F57476D" w:rsidR="00D64D2C" w:rsidRPr="008C456F" w:rsidRDefault="002A073D" w:rsidP="002A073D">
      <w:pPr>
        <w:pStyle w:val="Heading2"/>
      </w:pPr>
      <w:proofErr w:type="spellStart"/>
      <w:r>
        <w:t>Prendre</w:t>
      </w:r>
      <w:proofErr w:type="spellEnd"/>
      <w:r>
        <w:t xml:space="preserve"> </w:t>
      </w:r>
      <w:r w:rsidR="000D7286">
        <w:t>note:</w:t>
      </w:r>
    </w:p>
    <w:p w14:paraId="41B4C5E9" w14:textId="77777777" w:rsidR="00D64D2C" w:rsidRPr="00167C5C" w:rsidRDefault="00D64D2C" w:rsidP="00D64D2C"/>
    <w:p w14:paraId="4F195602" w14:textId="746AE3EB" w:rsidR="00D64D2C" w:rsidRPr="002A073D" w:rsidRDefault="002A372F" w:rsidP="002A073D">
      <w:pPr>
        <w:widowControl w:val="0"/>
        <w:numPr>
          <w:ilvl w:val="0"/>
          <w:numId w:val="22"/>
        </w:numPr>
        <w:spacing w:after="240"/>
        <w:ind w:left="2127" w:hanging="687"/>
        <w:outlineLvl w:val="2"/>
        <w:rPr>
          <w:lang w:val="fr-CA"/>
        </w:rPr>
      </w:pPr>
      <w:r>
        <w:rPr>
          <w:lang w:val="fr-CA"/>
        </w:rPr>
        <w:t>Du</w:t>
      </w:r>
      <w:r w:rsidR="002A073D" w:rsidRPr="002A073D">
        <w:rPr>
          <w:lang w:val="fr-CA"/>
        </w:rPr>
        <w:t xml:space="preserve"> rapport sur les soldes et la disponibilité des ressources figurant dans le document UNEP/</w:t>
      </w:r>
      <w:proofErr w:type="spellStart"/>
      <w:r w:rsidR="002A073D" w:rsidRPr="002A073D">
        <w:rPr>
          <w:lang w:val="fr-CA"/>
        </w:rPr>
        <w:t>OzL.Pro</w:t>
      </w:r>
      <w:proofErr w:type="spellEnd"/>
      <w:r w:rsidR="002A073D" w:rsidRPr="002A073D">
        <w:rPr>
          <w:lang w:val="fr-CA"/>
        </w:rPr>
        <w:t>/</w:t>
      </w:r>
      <w:proofErr w:type="spellStart"/>
      <w:r w:rsidR="002A073D" w:rsidRPr="002A073D">
        <w:rPr>
          <w:lang w:val="fr-CA"/>
        </w:rPr>
        <w:t>ExCom</w:t>
      </w:r>
      <w:proofErr w:type="spellEnd"/>
      <w:r w:rsidR="002A073D" w:rsidRPr="002A073D">
        <w:rPr>
          <w:lang w:val="fr-CA"/>
        </w:rPr>
        <w:t>/88/</w:t>
      </w:r>
      <w:proofErr w:type="gramStart"/>
      <w:r w:rsidR="002A073D" w:rsidRPr="002A073D">
        <w:rPr>
          <w:lang w:val="fr-CA"/>
        </w:rPr>
        <w:t>4</w:t>
      </w:r>
      <w:r w:rsidR="00D64D2C" w:rsidRPr="002A073D">
        <w:rPr>
          <w:lang w:val="fr-CA"/>
        </w:rPr>
        <w:t>;</w:t>
      </w:r>
      <w:proofErr w:type="gramEnd"/>
    </w:p>
    <w:p w14:paraId="43C7391C" w14:textId="63CF18DB" w:rsidR="00972632" w:rsidRPr="006A2F95" w:rsidRDefault="002A372F" w:rsidP="002A372F">
      <w:pPr>
        <w:pStyle w:val="ListParagraph"/>
        <w:widowControl w:val="0"/>
        <w:numPr>
          <w:ilvl w:val="0"/>
          <w:numId w:val="22"/>
        </w:numPr>
        <w:spacing w:after="240"/>
        <w:ind w:left="2127" w:hanging="687"/>
        <w:outlineLvl w:val="2"/>
        <w:rPr>
          <w:lang w:val="fr-CA"/>
        </w:rPr>
      </w:pPr>
      <w:r w:rsidRPr="002A372F">
        <w:rPr>
          <w:lang w:val="fr-CA"/>
        </w:rPr>
        <w:t>Du fait que le montant net des fonds restitués à la 88</w:t>
      </w:r>
      <w:r w:rsidRPr="002A372F">
        <w:rPr>
          <w:vertAlign w:val="superscript"/>
          <w:lang w:val="fr-CA"/>
        </w:rPr>
        <w:t>e</w:t>
      </w:r>
      <w:r w:rsidRPr="002A372F">
        <w:rPr>
          <w:lang w:val="fr-CA"/>
        </w:rPr>
        <w:t> réunion par les agences d'exécution s'él</w:t>
      </w:r>
      <w:r w:rsidR="006A2F95">
        <w:rPr>
          <w:lang w:val="fr-CA"/>
        </w:rPr>
        <w:t>ève</w:t>
      </w:r>
      <w:r w:rsidRPr="002A372F">
        <w:rPr>
          <w:lang w:val="fr-CA"/>
        </w:rPr>
        <w:t xml:space="preserve"> à 6 320 238 $US, comprenant 2 261 506 $US, plus les coûts d'appui d'agence de 168 607 $US pour le PNUD, 3 165 404 $US, plus les coûts d'appui d'agence de 241 892 $US pour le PNUE, 36 947 $US, plus les coûts d'appui d'agence de 2 678 $US pour l'ONUDI et 443 204 $US pour la Banque mondiale.</w:t>
      </w:r>
    </w:p>
    <w:p w14:paraId="789CE88B" w14:textId="444AF79E" w:rsidR="00390C3A" w:rsidRPr="00AF0C2A" w:rsidRDefault="002A372F" w:rsidP="004255A9">
      <w:pPr>
        <w:pStyle w:val="ListParagraph"/>
        <w:widowControl w:val="0"/>
        <w:numPr>
          <w:ilvl w:val="0"/>
          <w:numId w:val="22"/>
        </w:numPr>
        <w:spacing w:after="240"/>
        <w:ind w:left="2127" w:hanging="709"/>
        <w:outlineLvl w:val="2"/>
        <w:rPr>
          <w:lang w:val="fr-CA"/>
        </w:rPr>
      </w:pPr>
      <w:r w:rsidRPr="00AF0C2A">
        <w:rPr>
          <w:lang w:val="fr-CA"/>
        </w:rPr>
        <w:t>Du fait que le PNUD détient des soldes de 25 773 $US, y compris les coûts d'appui d'agence, pour trois projets achevés plus de deux ans auparavant, et de 22 223 $US, y compris les coûts d'appui d'agence, pour trois projets financés au titre des contributions volontaires supplémentaires pour les activités de facilitation de la réduction</w:t>
      </w:r>
      <w:r w:rsidR="00AF0C2A" w:rsidRPr="00AF0C2A">
        <w:rPr>
          <w:lang w:val="fr-CA"/>
        </w:rPr>
        <w:t xml:space="preserve"> progressive</w:t>
      </w:r>
      <w:r w:rsidRPr="00AF0C2A">
        <w:rPr>
          <w:lang w:val="fr-CA"/>
        </w:rPr>
        <w:t xml:space="preserve"> des </w:t>
      </w:r>
      <w:proofErr w:type="gramStart"/>
      <w:r w:rsidRPr="00AF0C2A">
        <w:rPr>
          <w:lang w:val="fr-CA"/>
        </w:rPr>
        <w:t>HFC;</w:t>
      </w:r>
      <w:proofErr w:type="gramEnd"/>
    </w:p>
    <w:p w14:paraId="33E2DFC0" w14:textId="1174DEA5" w:rsidR="00390C3A" w:rsidRPr="00AF0C2A" w:rsidRDefault="00AF0C2A" w:rsidP="004255A9">
      <w:pPr>
        <w:pStyle w:val="ListParagraph"/>
        <w:widowControl w:val="0"/>
        <w:numPr>
          <w:ilvl w:val="0"/>
          <w:numId w:val="22"/>
        </w:numPr>
        <w:spacing w:after="240"/>
        <w:ind w:left="2127" w:hanging="709"/>
        <w:outlineLvl w:val="2"/>
        <w:rPr>
          <w:lang w:val="fr-CA"/>
        </w:rPr>
      </w:pPr>
      <w:r w:rsidRPr="00AF0C2A">
        <w:rPr>
          <w:lang w:val="fr-CA"/>
        </w:rPr>
        <w:t xml:space="preserve">Du fait que le PNUE détenait des soldes de 116 344 $US, y compris les coûts d'appui d'agence, pour deux projets achevés par décision du Comité </w:t>
      </w:r>
      <w:proofErr w:type="gramStart"/>
      <w:r w:rsidRPr="00AF0C2A">
        <w:rPr>
          <w:lang w:val="fr-CA"/>
        </w:rPr>
        <w:t>exécutif;</w:t>
      </w:r>
      <w:proofErr w:type="gramEnd"/>
    </w:p>
    <w:p w14:paraId="415256AD" w14:textId="28299F88" w:rsidR="00D02807" w:rsidRPr="00AF0C2A" w:rsidRDefault="00AF0C2A" w:rsidP="004255A9">
      <w:pPr>
        <w:pStyle w:val="ListParagraph"/>
        <w:widowControl w:val="0"/>
        <w:numPr>
          <w:ilvl w:val="0"/>
          <w:numId w:val="22"/>
        </w:numPr>
        <w:spacing w:after="240"/>
        <w:ind w:left="2127" w:hanging="709"/>
        <w:outlineLvl w:val="2"/>
        <w:rPr>
          <w:lang w:val="fr-CA"/>
        </w:rPr>
      </w:pPr>
      <w:r w:rsidRPr="00AF0C2A">
        <w:rPr>
          <w:lang w:val="fr-CA"/>
        </w:rPr>
        <w:t>Du fait que le montant net des fonds restitués à la 88</w:t>
      </w:r>
      <w:r w:rsidRPr="00AF0C2A">
        <w:rPr>
          <w:vertAlign w:val="superscript"/>
          <w:lang w:val="fr-CA"/>
        </w:rPr>
        <w:t>e </w:t>
      </w:r>
      <w:r w:rsidRPr="00AF0C2A">
        <w:rPr>
          <w:lang w:val="fr-CA"/>
        </w:rPr>
        <w:t xml:space="preserve">réunion par le gouvernement de l'Australie </w:t>
      </w:r>
      <w:r w:rsidR="006A2F95">
        <w:rPr>
          <w:lang w:val="fr-CA"/>
        </w:rPr>
        <w:t>est</w:t>
      </w:r>
      <w:r w:rsidRPr="00AF0C2A">
        <w:rPr>
          <w:lang w:val="fr-CA"/>
        </w:rPr>
        <w:t xml:space="preserve"> de 2 070 $US, plus des coûts d'appui d'agence de 269 $</w:t>
      </w:r>
      <w:proofErr w:type="gramStart"/>
      <w:r w:rsidRPr="00AF0C2A">
        <w:rPr>
          <w:lang w:val="fr-CA"/>
        </w:rPr>
        <w:t>US</w:t>
      </w:r>
      <w:r w:rsidR="00B640AB" w:rsidRPr="00AF0C2A">
        <w:rPr>
          <w:lang w:val="fr-CA"/>
        </w:rPr>
        <w:t>;</w:t>
      </w:r>
      <w:proofErr w:type="gramEnd"/>
      <w:r w:rsidR="00AB25DC" w:rsidRPr="00AF0C2A">
        <w:rPr>
          <w:lang w:val="fr-CA"/>
        </w:rPr>
        <w:t xml:space="preserve"> </w:t>
      </w:r>
    </w:p>
    <w:p w14:paraId="08BEF872" w14:textId="6CAF175A" w:rsidR="00D64D2C" w:rsidRPr="00167C5C" w:rsidRDefault="000D7286" w:rsidP="00D64D2C">
      <w:pPr>
        <w:pStyle w:val="Heading2"/>
      </w:pPr>
      <w:r>
        <w:t>Prier:</w:t>
      </w:r>
    </w:p>
    <w:p w14:paraId="1F3BBBBD" w14:textId="65966EB2" w:rsidR="00AB25DC" w:rsidRPr="00815014" w:rsidRDefault="00AF0C2A" w:rsidP="00AF0C2A">
      <w:pPr>
        <w:pStyle w:val="Heading3"/>
        <w:rPr>
          <w:lang w:val="fr-CA"/>
        </w:rPr>
      </w:pPr>
      <w:r w:rsidRPr="00815014">
        <w:rPr>
          <w:lang w:val="fr-CA"/>
        </w:rPr>
        <w:t>Les agences bilatérales et d’exécution</w:t>
      </w:r>
      <w:r w:rsidR="00815014" w:rsidRPr="00815014">
        <w:rPr>
          <w:lang w:val="fr-CA"/>
        </w:rPr>
        <w:t xml:space="preserve"> de</w:t>
      </w:r>
      <w:r w:rsidRPr="00815014">
        <w:rPr>
          <w:lang w:val="fr-CA"/>
        </w:rPr>
        <w:t xml:space="preserve"> procéder au décaissement ou à </w:t>
      </w:r>
      <w:r w:rsidR="00815014" w:rsidRPr="00815014">
        <w:rPr>
          <w:lang w:val="fr-CA"/>
        </w:rPr>
        <w:t>l’annulation des</w:t>
      </w:r>
      <w:r w:rsidRPr="00815014">
        <w:rPr>
          <w:lang w:val="fr-CA"/>
        </w:rPr>
        <w:t xml:space="preserve"> fonds engagés et non engagés qui n'étaient pas nécessaires pour les projets achevés et les projets par décision du Comité exécutif, et </w:t>
      </w:r>
      <w:r w:rsidR="00815014" w:rsidRPr="00815014">
        <w:rPr>
          <w:lang w:val="fr-CA"/>
        </w:rPr>
        <w:t>de restituer</w:t>
      </w:r>
      <w:r w:rsidRPr="00815014">
        <w:rPr>
          <w:lang w:val="fr-CA"/>
        </w:rPr>
        <w:t xml:space="preserve"> les soldes associés à la 90</w:t>
      </w:r>
      <w:r w:rsidRPr="00815014">
        <w:rPr>
          <w:vertAlign w:val="superscript"/>
          <w:lang w:val="fr-CA"/>
        </w:rPr>
        <w:t>e</w:t>
      </w:r>
      <w:r w:rsidR="00815014" w:rsidRPr="00815014">
        <w:rPr>
          <w:lang w:val="fr-CA"/>
        </w:rPr>
        <w:t> </w:t>
      </w:r>
      <w:proofErr w:type="gramStart"/>
      <w:r w:rsidRPr="00815014">
        <w:rPr>
          <w:lang w:val="fr-CA"/>
        </w:rPr>
        <w:t>réunion;</w:t>
      </w:r>
      <w:proofErr w:type="gramEnd"/>
    </w:p>
    <w:p w14:paraId="3567B146" w14:textId="08766C06" w:rsidR="00DC5A4B" w:rsidRPr="00815014" w:rsidRDefault="00815014" w:rsidP="00DC5A4B">
      <w:pPr>
        <w:pStyle w:val="Heading3"/>
        <w:ind w:left="2138"/>
        <w:rPr>
          <w:lang w:val="fr-CA"/>
        </w:rPr>
      </w:pPr>
      <w:r w:rsidRPr="00815014">
        <w:rPr>
          <w:lang w:val="fr-CA"/>
        </w:rPr>
        <w:lastRenderedPageBreak/>
        <w:t>Le PNUD de procéder au décaissement ou à l'annulation des engagements pour les trois projets restants achevés depuis plus de deux ans, et de restituer les soldes à la 90</w:t>
      </w:r>
      <w:r w:rsidRPr="00815014">
        <w:rPr>
          <w:vertAlign w:val="superscript"/>
          <w:lang w:val="fr-CA"/>
        </w:rPr>
        <w:t>e</w:t>
      </w:r>
      <w:r w:rsidRPr="00815014">
        <w:rPr>
          <w:lang w:val="fr-CA"/>
        </w:rPr>
        <w:t> </w:t>
      </w:r>
      <w:proofErr w:type="gramStart"/>
      <w:r w:rsidRPr="00815014">
        <w:rPr>
          <w:lang w:val="fr-CA"/>
        </w:rPr>
        <w:t>réunion;</w:t>
      </w:r>
      <w:proofErr w:type="gramEnd"/>
    </w:p>
    <w:p w14:paraId="38AFA3CE" w14:textId="416FE726" w:rsidR="000C48EF" w:rsidRPr="00815014" w:rsidRDefault="00815014" w:rsidP="00AE2D35">
      <w:pPr>
        <w:pStyle w:val="Heading3"/>
        <w:ind w:left="2138"/>
        <w:rPr>
          <w:lang w:val="fr-CA"/>
        </w:rPr>
      </w:pPr>
      <w:r w:rsidRPr="00815014">
        <w:rPr>
          <w:lang w:val="fr-CA"/>
        </w:rPr>
        <w:t>Le PNUD de restituer à la 90</w:t>
      </w:r>
      <w:r w:rsidRPr="00815014">
        <w:rPr>
          <w:vertAlign w:val="superscript"/>
          <w:lang w:val="fr-CA"/>
        </w:rPr>
        <w:t>e</w:t>
      </w:r>
      <w:r w:rsidRPr="00815014">
        <w:rPr>
          <w:lang w:val="fr-CA"/>
        </w:rPr>
        <w:t xml:space="preserve"> réunion les soldes de trois projets achevés financés au titre des contributions volontaires </w:t>
      </w:r>
      <w:proofErr w:type="gramStart"/>
      <w:r w:rsidRPr="00815014">
        <w:rPr>
          <w:lang w:val="fr-CA"/>
        </w:rPr>
        <w:t>supplémentaires;</w:t>
      </w:r>
      <w:proofErr w:type="gramEnd"/>
    </w:p>
    <w:p w14:paraId="54130523" w14:textId="715C86C9" w:rsidR="00E12C0C" w:rsidRPr="00661DCB" w:rsidRDefault="00661DCB" w:rsidP="00CF0C8E">
      <w:pPr>
        <w:pStyle w:val="Heading3"/>
        <w:rPr>
          <w:lang w:val="fr-CA"/>
        </w:rPr>
      </w:pPr>
      <w:r w:rsidRPr="00661DCB">
        <w:rPr>
          <w:lang w:val="fr-CA"/>
        </w:rPr>
        <w:t>Le PNUE de restituer à la 90</w:t>
      </w:r>
      <w:r w:rsidRPr="00661DCB">
        <w:rPr>
          <w:vertAlign w:val="superscript"/>
          <w:lang w:val="fr-CA"/>
        </w:rPr>
        <w:t>e</w:t>
      </w:r>
      <w:r w:rsidRPr="00661DCB">
        <w:rPr>
          <w:lang w:val="fr-CA"/>
        </w:rPr>
        <w:t> réunion les soldes de deux projets achevés par décision du Comité exécutif, conformément à la décision 86/16 f) i</w:t>
      </w:r>
      <w:proofErr w:type="gramStart"/>
      <w:r w:rsidRPr="00661DCB">
        <w:rPr>
          <w:lang w:val="fr-CA"/>
        </w:rPr>
        <w:t>);</w:t>
      </w:r>
      <w:proofErr w:type="gramEnd"/>
    </w:p>
    <w:p w14:paraId="1436D279" w14:textId="03E98165" w:rsidR="00085F42" w:rsidRPr="00661DCB" w:rsidRDefault="00661DCB" w:rsidP="00CF0C8E">
      <w:pPr>
        <w:pStyle w:val="Heading3"/>
        <w:rPr>
          <w:lang w:val="fr-CA"/>
        </w:rPr>
      </w:pPr>
      <w:r w:rsidRPr="00661DCB">
        <w:rPr>
          <w:lang w:val="fr-CA"/>
        </w:rPr>
        <w:t>Le Trésorier d’assurer le suivi auprès du gouvernement australien pour la restitution, en espèces, de la somme de 2 339 $US mentionnée à l’alinéa a) v) ci</w:t>
      </w:r>
      <w:r w:rsidR="00287002">
        <w:rPr>
          <w:lang w:val="fr-CA"/>
        </w:rPr>
        <w:noBreakHyphen/>
      </w:r>
      <w:r w:rsidRPr="00661DCB">
        <w:rPr>
          <w:lang w:val="fr-CA"/>
        </w:rPr>
        <w:t>dessus.</w:t>
      </w:r>
    </w:p>
    <w:p w14:paraId="73C06FFE" w14:textId="77777777" w:rsidR="00D64D2C" w:rsidRPr="00661DCB" w:rsidRDefault="00D64D2C" w:rsidP="009A5B87">
      <w:pPr>
        <w:widowControl w:val="0"/>
        <w:spacing w:after="240"/>
        <w:ind w:left="1418"/>
        <w:outlineLvl w:val="2"/>
        <w:rPr>
          <w:lang w:val="fr-CA"/>
        </w:rPr>
      </w:pPr>
    </w:p>
    <w:p w14:paraId="3895498D" w14:textId="77777777" w:rsidR="009A5B87" w:rsidRPr="00661DCB" w:rsidRDefault="009A5B87" w:rsidP="004E7F9C">
      <w:pPr>
        <w:rPr>
          <w:lang w:val="fr-CA"/>
        </w:rPr>
        <w:sectPr w:rsidR="009A5B87" w:rsidRPr="00661DCB" w:rsidSect="006A15F2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440" w:bottom="864" w:left="1440" w:header="720" w:footer="475" w:gutter="0"/>
          <w:cols w:space="720"/>
          <w:titlePg/>
          <w:docGrid w:linePitch="299"/>
        </w:sectPr>
      </w:pPr>
    </w:p>
    <w:p w14:paraId="52337DD0" w14:textId="77777777" w:rsidR="009A5B87" w:rsidRPr="00167C5C" w:rsidRDefault="009A5B87" w:rsidP="009A5B87">
      <w:pPr>
        <w:tabs>
          <w:tab w:val="left" w:pos="2438"/>
          <w:tab w:val="left" w:pos="4855"/>
          <w:tab w:val="left" w:pos="5849"/>
          <w:tab w:val="left" w:pos="7044"/>
          <w:tab w:val="left" w:pos="8535"/>
          <w:tab w:val="left" w:pos="9884"/>
          <w:tab w:val="left" w:pos="11032"/>
          <w:tab w:val="left" w:pos="12335"/>
          <w:tab w:val="left" w:pos="13655"/>
        </w:tabs>
        <w:ind w:left="74"/>
        <w:jc w:val="center"/>
        <w:rPr>
          <w:b/>
          <w:color w:val="000000"/>
        </w:rPr>
      </w:pPr>
      <w:r w:rsidRPr="00167C5C">
        <w:rPr>
          <w:b/>
          <w:color w:val="000000"/>
        </w:rPr>
        <w:lastRenderedPageBreak/>
        <w:t>Annex I</w:t>
      </w:r>
    </w:p>
    <w:p w14:paraId="1C6E7B5E" w14:textId="77777777" w:rsidR="009A5B87" w:rsidRPr="00167C5C" w:rsidRDefault="009A5B87" w:rsidP="009A5B87">
      <w:pPr>
        <w:tabs>
          <w:tab w:val="left" w:pos="2438"/>
          <w:tab w:val="left" w:pos="4855"/>
          <w:tab w:val="left" w:pos="5849"/>
          <w:tab w:val="left" w:pos="7044"/>
          <w:tab w:val="left" w:pos="8535"/>
          <w:tab w:val="left" w:pos="9884"/>
          <w:tab w:val="left" w:pos="11032"/>
          <w:tab w:val="left" w:pos="12335"/>
          <w:tab w:val="left" w:pos="13655"/>
        </w:tabs>
        <w:ind w:left="74"/>
        <w:jc w:val="center"/>
        <w:rPr>
          <w:b/>
          <w:color w:val="000000"/>
        </w:rPr>
      </w:pPr>
    </w:p>
    <w:p w14:paraId="557F80B7" w14:textId="7A6F38CB" w:rsidR="009A5B87" w:rsidRPr="00167C5C" w:rsidRDefault="009A5B87" w:rsidP="009A5B87">
      <w:pPr>
        <w:tabs>
          <w:tab w:val="left" w:pos="8535"/>
          <w:tab w:val="left" w:pos="9884"/>
          <w:tab w:val="left" w:pos="11032"/>
          <w:tab w:val="left" w:pos="12335"/>
          <w:tab w:val="left" w:pos="13655"/>
        </w:tabs>
        <w:ind w:left="74"/>
        <w:jc w:val="center"/>
        <w:rPr>
          <w:b/>
          <w:color w:val="000000"/>
        </w:rPr>
      </w:pPr>
      <w:r>
        <w:rPr>
          <w:b/>
          <w:color w:val="000000"/>
        </w:rPr>
        <w:t>COMMITTED AND NOT-COMMITTE</w:t>
      </w:r>
      <w:r w:rsidRPr="00167C5C">
        <w:rPr>
          <w:b/>
          <w:color w:val="000000"/>
        </w:rPr>
        <w:t>D BALANCES HELD BY IMPLEMENTING AGENCIES AND BILATERAL AGENCIES FOR COMPLETED PROJECTS</w:t>
      </w:r>
    </w:p>
    <w:p w14:paraId="1779D5D5" w14:textId="77777777" w:rsidR="009A5B87" w:rsidRPr="00167C5C" w:rsidRDefault="009A5B87" w:rsidP="009A5B87">
      <w:pPr>
        <w:tabs>
          <w:tab w:val="left" w:pos="8535"/>
          <w:tab w:val="left" w:pos="9884"/>
          <w:tab w:val="left" w:pos="11032"/>
          <w:tab w:val="left" w:pos="12335"/>
          <w:tab w:val="left" w:pos="13655"/>
        </w:tabs>
        <w:ind w:left="74"/>
        <w:jc w:val="center"/>
        <w:rPr>
          <w:b/>
          <w:color w:val="000000"/>
        </w:rPr>
      </w:pPr>
    </w:p>
    <w:tbl>
      <w:tblPr>
        <w:tblW w:w="14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20" w:firstRow="1" w:lastRow="0" w:firstColumn="0" w:lastColumn="0" w:noHBand="0" w:noVBand="0"/>
      </w:tblPr>
      <w:tblGrid>
        <w:gridCol w:w="1885"/>
        <w:gridCol w:w="2902"/>
        <w:gridCol w:w="968"/>
        <w:gridCol w:w="1107"/>
        <w:gridCol w:w="968"/>
        <w:gridCol w:w="969"/>
        <w:gridCol w:w="1107"/>
        <w:gridCol w:w="1244"/>
        <w:gridCol w:w="1107"/>
        <w:gridCol w:w="969"/>
        <w:gridCol w:w="970"/>
      </w:tblGrid>
      <w:tr w:rsidR="00EC20B6" w:rsidRPr="00D762CB" w14:paraId="45E57712" w14:textId="77777777" w:rsidTr="005C755B">
        <w:trPr>
          <w:tblHeader/>
        </w:trPr>
        <w:tc>
          <w:tcPr>
            <w:tcW w:w="1885" w:type="dxa"/>
            <w:shd w:val="clear" w:color="auto" w:fill="auto"/>
            <w:vAlign w:val="center"/>
          </w:tcPr>
          <w:p w14:paraId="380D0EB1" w14:textId="0F253901" w:rsidR="00EC20B6" w:rsidRPr="00D762CB" w:rsidRDefault="00EC20B6" w:rsidP="001B26FA">
            <w:pPr>
              <w:jc w:val="center"/>
              <w:rPr>
                <w:b/>
                <w:bCs/>
                <w:sz w:val="18"/>
                <w:szCs w:val="18"/>
              </w:rPr>
            </w:pPr>
            <w:r w:rsidRPr="00D762CB">
              <w:rPr>
                <w:b/>
                <w:bCs/>
                <w:sz w:val="18"/>
                <w:szCs w:val="18"/>
              </w:rPr>
              <w:t>Code</w:t>
            </w:r>
          </w:p>
        </w:tc>
        <w:tc>
          <w:tcPr>
            <w:tcW w:w="2902" w:type="dxa"/>
            <w:shd w:val="clear" w:color="auto" w:fill="auto"/>
            <w:vAlign w:val="center"/>
          </w:tcPr>
          <w:p w14:paraId="67F96C9F" w14:textId="40509DC4" w:rsidR="00EC20B6" w:rsidRPr="00D762CB" w:rsidRDefault="00EC20B6" w:rsidP="001B26FA">
            <w:pPr>
              <w:jc w:val="center"/>
              <w:rPr>
                <w:b/>
                <w:bCs/>
                <w:sz w:val="18"/>
                <w:szCs w:val="18"/>
              </w:rPr>
            </w:pPr>
            <w:r w:rsidRPr="00D762CB">
              <w:rPr>
                <w:b/>
                <w:bCs/>
                <w:sz w:val="18"/>
                <w:szCs w:val="18"/>
              </w:rPr>
              <w:t>Project title</w:t>
            </w:r>
          </w:p>
        </w:tc>
        <w:tc>
          <w:tcPr>
            <w:tcW w:w="968" w:type="dxa"/>
            <w:shd w:val="clear" w:color="auto" w:fill="auto"/>
            <w:vAlign w:val="center"/>
          </w:tcPr>
          <w:p w14:paraId="66C9052C" w14:textId="628B6320" w:rsidR="00EC20B6" w:rsidRPr="00D762CB" w:rsidRDefault="00EC20B6" w:rsidP="001B26FA">
            <w:pPr>
              <w:jc w:val="center"/>
              <w:rPr>
                <w:b/>
                <w:bCs/>
                <w:sz w:val="18"/>
                <w:szCs w:val="18"/>
              </w:rPr>
            </w:pPr>
            <w:r w:rsidRPr="00D762CB">
              <w:rPr>
                <w:b/>
                <w:bCs/>
                <w:sz w:val="18"/>
                <w:szCs w:val="18"/>
              </w:rPr>
              <w:t>Date completed (Actual)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4E3B663A" w14:textId="68B395A9" w:rsidR="00EC20B6" w:rsidRPr="00D762CB" w:rsidRDefault="00EC20B6" w:rsidP="001B26FA">
            <w:pPr>
              <w:jc w:val="center"/>
              <w:rPr>
                <w:sz w:val="18"/>
                <w:szCs w:val="18"/>
              </w:rPr>
            </w:pPr>
            <w:r w:rsidRPr="00D762CB">
              <w:rPr>
                <w:b/>
                <w:bCs/>
                <w:sz w:val="18"/>
                <w:szCs w:val="18"/>
              </w:rPr>
              <w:t>Approved funding plus adjustments as of</w:t>
            </w:r>
            <w:r w:rsidR="00FC0B31">
              <w:rPr>
                <w:b/>
                <w:bCs/>
                <w:sz w:val="18"/>
                <w:szCs w:val="18"/>
              </w:rPr>
              <w:t xml:space="preserve"> </w:t>
            </w:r>
            <w:r w:rsidRPr="00D762CB">
              <w:rPr>
                <w:b/>
                <w:bCs/>
                <w:sz w:val="18"/>
                <w:szCs w:val="18"/>
              </w:rPr>
              <w:t>31 December 2020(US $)</w:t>
            </w:r>
          </w:p>
        </w:tc>
        <w:tc>
          <w:tcPr>
            <w:tcW w:w="968" w:type="dxa"/>
            <w:vAlign w:val="center"/>
          </w:tcPr>
          <w:p w14:paraId="7615311F" w14:textId="58E194F4" w:rsidR="00EC20B6" w:rsidRPr="00D762CB" w:rsidRDefault="00EC20B6" w:rsidP="00AE7948">
            <w:pPr>
              <w:jc w:val="center"/>
              <w:rPr>
                <w:b/>
                <w:bCs/>
                <w:sz w:val="18"/>
                <w:szCs w:val="18"/>
              </w:rPr>
            </w:pPr>
            <w:r w:rsidRPr="00D762CB">
              <w:rPr>
                <w:b/>
                <w:bCs/>
                <w:sz w:val="18"/>
                <w:szCs w:val="18"/>
              </w:rPr>
              <w:t>Funds disbursed as of 88</w:t>
            </w:r>
            <w:r w:rsidRPr="00D762CB">
              <w:rPr>
                <w:b/>
                <w:bCs/>
                <w:sz w:val="18"/>
                <w:szCs w:val="18"/>
                <w:vertAlign w:val="superscript"/>
              </w:rPr>
              <w:t xml:space="preserve">th </w:t>
            </w:r>
            <w:r w:rsidRPr="00D762CB">
              <w:rPr>
                <w:b/>
                <w:bCs/>
                <w:sz w:val="18"/>
                <w:szCs w:val="18"/>
              </w:rPr>
              <w:t>meeting (US $)</w:t>
            </w:r>
          </w:p>
        </w:tc>
        <w:tc>
          <w:tcPr>
            <w:tcW w:w="969" w:type="dxa"/>
            <w:shd w:val="clear" w:color="auto" w:fill="auto"/>
            <w:vAlign w:val="center"/>
          </w:tcPr>
          <w:p w14:paraId="3BFFC3D3" w14:textId="0B2F3C28" w:rsidR="00EC20B6" w:rsidRPr="00D762CB" w:rsidRDefault="00EC20B6" w:rsidP="00AE7948">
            <w:pPr>
              <w:jc w:val="center"/>
              <w:rPr>
                <w:b/>
                <w:bCs/>
                <w:sz w:val="18"/>
                <w:szCs w:val="18"/>
              </w:rPr>
            </w:pPr>
            <w:r w:rsidRPr="00D762CB">
              <w:rPr>
                <w:b/>
                <w:bCs/>
                <w:sz w:val="18"/>
                <w:szCs w:val="18"/>
              </w:rPr>
              <w:t>Balances committed as per 88</w:t>
            </w:r>
            <w:r w:rsidRPr="00D762CB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 w:rsidRPr="00D762CB">
              <w:rPr>
                <w:b/>
                <w:bCs/>
                <w:sz w:val="18"/>
                <w:szCs w:val="18"/>
              </w:rPr>
              <w:t xml:space="preserve"> meeting (US $)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2056221C" w14:textId="3A4C9ABB" w:rsidR="00EC20B6" w:rsidRPr="00D762CB" w:rsidRDefault="00EC20B6" w:rsidP="00AE7948">
            <w:pPr>
              <w:ind w:right="-12"/>
              <w:jc w:val="center"/>
              <w:rPr>
                <w:b/>
                <w:bCs/>
                <w:sz w:val="18"/>
                <w:szCs w:val="18"/>
              </w:rPr>
            </w:pPr>
            <w:r w:rsidRPr="00D762CB">
              <w:rPr>
                <w:b/>
                <w:bCs/>
                <w:sz w:val="18"/>
                <w:szCs w:val="18"/>
              </w:rPr>
              <w:t>Balances not-committed as per 88</w:t>
            </w:r>
            <w:r w:rsidRPr="00D762CB">
              <w:rPr>
                <w:b/>
                <w:bCs/>
                <w:sz w:val="18"/>
                <w:szCs w:val="18"/>
                <w:vertAlign w:val="superscript"/>
              </w:rPr>
              <w:t xml:space="preserve">th </w:t>
            </w:r>
            <w:r w:rsidRPr="00D762CB">
              <w:rPr>
                <w:b/>
                <w:bCs/>
                <w:sz w:val="18"/>
                <w:szCs w:val="18"/>
              </w:rPr>
              <w:t>meeting (US $)</w:t>
            </w:r>
          </w:p>
        </w:tc>
        <w:tc>
          <w:tcPr>
            <w:tcW w:w="1244" w:type="dxa"/>
            <w:vAlign w:val="center"/>
          </w:tcPr>
          <w:p w14:paraId="4B7A4F8B" w14:textId="19A23AD1" w:rsidR="00EC20B6" w:rsidRPr="00D762CB" w:rsidRDefault="00EC20B6" w:rsidP="00AE7948">
            <w:pPr>
              <w:jc w:val="center"/>
              <w:rPr>
                <w:b/>
                <w:bCs/>
                <w:sz w:val="18"/>
                <w:szCs w:val="18"/>
              </w:rPr>
            </w:pPr>
            <w:r w:rsidRPr="00D762CB">
              <w:rPr>
                <w:b/>
                <w:bCs/>
                <w:sz w:val="18"/>
                <w:szCs w:val="18"/>
              </w:rPr>
              <w:t xml:space="preserve">Support cost on balances committed </w:t>
            </w:r>
            <w:r w:rsidR="00AE7948">
              <w:rPr>
                <w:b/>
                <w:bCs/>
                <w:sz w:val="18"/>
                <w:szCs w:val="18"/>
              </w:rPr>
              <w:t xml:space="preserve">and </w:t>
            </w:r>
            <w:r w:rsidRPr="00D762CB">
              <w:rPr>
                <w:b/>
                <w:bCs/>
                <w:sz w:val="18"/>
                <w:szCs w:val="18"/>
              </w:rPr>
              <w:t>not committed as per 88</w:t>
            </w:r>
            <w:r w:rsidRPr="00D762CB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 w:rsidRPr="00D762CB">
              <w:rPr>
                <w:b/>
                <w:bCs/>
                <w:sz w:val="18"/>
                <w:szCs w:val="18"/>
              </w:rPr>
              <w:t xml:space="preserve"> meeting (US $)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2E4A739E" w14:textId="1EC0D454" w:rsidR="00EC20B6" w:rsidRPr="00D762CB" w:rsidRDefault="00EC20B6" w:rsidP="001B26FA">
            <w:pPr>
              <w:jc w:val="center"/>
              <w:rPr>
                <w:b/>
                <w:bCs/>
                <w:sz w:val="18"/>
                <w:szCs w:val="18"/>
              </w:rPr>
            </w:pPr>
            <w:r w:rsidRPr="00D762CB">
              <w:rPr>
                <w:b/>
                <w:bCs/>
                <w:sz w:val="18"/>
                <w:szCs w:val="18"/>
              </w:rPr>
              <w:t>Why any balances could not be returned?</w:t>
            </w:r>
          </w:p>
        </w:tc>
        <w:tc>
          <w:tcPr>
            <w:tcW w:w="969" w:type="dxa"/>
            <w:vAlign w:val="center"/>
          </w:tcPr>
          <w:p w14:paraId="404AC3D4" w14:textId="62CC7350" w:rsidR="00EC20B6" w:rsidRPr="00D762CB" w:rsidRDefault="00EC20B6" w:rsidP="001B26FA">
            <w:pPr>
              <w:jc w:val="center"/>
              <w:rPr>
                <w:b/>
                <w:bCs/>
                <w:sz w:val="18"/>
                <w:szCs w:val="18"/>
              </w:rPr>
            </w:pPr>
            <w:r w:rsidRPr="00D762CB">
              <w:rPr>
                <w:b/>
                <w:bCs/>
                <w:sz w:val="18"/>
                <w:szCs w:val="18"/>
              </w:rPr>
              <w:t>When they could be returned?</w:t>
            </w:r>
          </w:p>
        </w:tc>
        <w:tc>
          <w:tcPr>
            <w:tcW w:w="970" w:type="dxa"/>
            <w:shd w:val="clear" w:color="auto" w:fill="auto"/>
            <w:vAlign w:val="center"/>
          </w:tcPr>
          <w:p w14:paraId="0F4785D2" w14:textId="7723AD85" w:rsidR="00EC20B6" w:rsidRPr="00D762CB" w:rsidRDefault="00EC20B6" w:rsidP="001B26FA">
            <w:pPr>
              <w:jc w:val="center"/>
              <w:rPr>
                <w:b/>
                <w:bCs/>
                <w:sz w:val="18"/>
                <w:szCs w:val="18"/>
              </w:rPr>
            </w:pPr>
            <w:r w:rsidRPr="00D762CB">
              <w:rPr>
                <w:b/>
                <w:bCs/>
                <w:sz w:val="18"/>
                <w:szCs w:val="18"/>
              </w:rPr>
              <w:t>Project subject to decision</w:t>
            </w:r>
          </w:p>
        </w:tc>
      </w:tr>
      <w:tr w:rsidR="009A5B87" w:rsidRPr="00EA0808" w14:paraId="5174C713" w14:textId="77777777" w:rsidTr="005C755B">
        <w:tc>
          <w:tcPr>
            <w:tcW w:w="14196" w:type="dxa"/>
            <w:gridSpan w:val="11"/>
            <w:shd w:val="clear" w:color="auto" w:fill="FFFFFF" w:themeFill="background1"/>
          </w:tcPr>
          <w:p w14:paraId="0F15C6B5" w14:textId="77777777" w:rsidR="009A5B87" w:rsidRPr="00EA0808" w:rsidRDefault="009A5B87" w:rsidP="001B26FA">
            <w:pPr>
              <w:jc w:val="left"/>
              <w:rPr>
                <w:sz w:val="18"/>
                <w:szCs w:val="18"/>
              </w:rPr>
            </w:pPr>
            <w:r w:rsidRPr="00EA0808">
              <w:rPr>
                <w:b/>
                <w:sz w:val="18"/>
                <w:szCs w:val="18"/>
              </w:rPr>
              <w:t>UNDP</w:t>
            </w:r>
          </w:p>
        </w:tc>
      </w:tr>
      <w:tr w:rsidR="001D1F65" w:rsidRPr="00EA0808" w14:paraId="724A66B9" w14:textId="77777777" w:rsidTr="005C755B">
        <w:tc>
          <w:tcPr>
            <w:tcW w:w="1885" w:type="dxa"/>
            <w:shd w:val="clear" w:color="auto" w:fill="FFFFFF" w:themeFill="background1"/>
            <w:noWrap/>
          </w:tcPr>
          <w:p w14:paraId="36E48EC7" w14:textId="121E5733" w:rsidR="001D1F65" w:rsidRPr="00D762CB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BHU/PHA/76/TAS/26</w:t>
            </w:r>
          </w:p>
        </w:tc>
        <w:tc>
          <w:tcPr>
            <w:tcW w:w="2902" w:type="dxa"/>
            <w:shd w:val="clear" w:color="auto" w:fill="FFFFFF" w:themeFill="background1"/>
          </w:tcPr>
          <w:p w14:paraId="79463EFB" w14:textId="6EF07A64" w:rsidR="001D1F65" w:rsidRPr="00D762CB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HCFC phase-out management plan (third tranche)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16EB2975" w14:textId="1227BD68" w:rsidR="001D1F65" w:rsidRPr="00D762CB" w:rsidRDefault="001D1F65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Nov-19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56A23429" w14:textId="2EA250BB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57,000</w:t>
            </w:r>
          </w:p>
        </w:tc>
        <w:tc>
          <w:tcPr>
            <w:tcW w:w="968" w:type="dxa"/>
            <w:shd w:val="clear" w:color="auto" w:fill="FFFFFF" w:themeFill="background1"/>
          </w:tcPr>
          <w:p w14:paraId="27B7EDC0" w14:textId="60FEA458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56,359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5628A4F5" w14:textId="2501B198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641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704D2C68" w14:textId="77777777" w:rsidR="001D1F65" w:rsidRPr="00D762CB" w:rsidRDefault="001D1F65" w:rsidP="001B26FA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5BAD9714" w14:textId="5C5E7FD2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58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2D89B980" w14:textId="77777777" w:rsidR="001D1F65" w:rsidRPr="00D762CB" w:rsidRDefault="001D1F65" w:rsidP="001B26FA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179E382C" w14:textId="77777777" w:rsidR="001D1F65" w:rsidRPr="00D762CB" w:rsidRDefault="001D1F65" w:rsidP="001B26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2BDDAD34" w14:textId="77777777" w:rsidR="001D1F65" w:rsidRPr="00D762CB" w:rsidRDefault="001D1F65" w:rsidP="001B26FA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1D1F65" w:rsidRPr="00EA0808" w14:paraId="779C54BB" w14:textId="77777777" w:rsidTr="005C755B">
        <w:tc>
          <w:tcPr>
            <w:tcW w:w="1885" w:type="dxa"/>
            <w:shd w:val="clear" w:color="auto" w:fill="FFFFFF" w:themeFill="background1"/>
            <w:noWrap/>
          </w:tcPr>
          <w:p w14:paraId="2B53C84F" w14:textId="3103EEBC" w:rsidR="001D1F65" w:rsidRPr="00D762CB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BRU/PHA/82/INV/23</w:t>
            </w:r>
          </w:p>
        </w:tc>
        <w:tc>
          <w:tcPr>
            <w:tcW w:w="2902" w:type="dxa"/>
            <w:shd w:val="clear" w:color="auto" w:fill="FFFFFF" w:themeFill="background1"/>
          </w:tcPr>
          <w:p w14:paraId="48385757" w14:textId="1A943728" w:rsidR="001D1F65" w:rsidRPr="00D762CB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HCFC phase-out management plan (stage I, third tranche)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347B79E0" w14:textId="1999F3C2" w:rsidR="001D1F65" w:rsidRPr="00D762CB" w:rsidRDefault="001D1F65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Dec-20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7FFF54F9" w14:textId="23FFF35F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33,000</w:t>
            </w:r>
          </w:p>
        </w:tc>
        <w:tc>
          <w:tcPr>
            <w:tcW w:w="968" w:type="dxa"/>
            <w:shd w:val="clear" w:color="auto" w:fill="FFFFFF" w:themeFill="background1"/>
          </w:tcPr>
          <w:p w14:paraId="016BC30E" w14:textId="23F3B018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26,549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1E26A776" w14:textId="4D06EA16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6,451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4BF31643" w14:textId="77777777" w:rsidR="001D1F65" w:rsidRPr="00D762CB" w:rsidRDefault="001D1F65" w:rsidP="001B26FA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47A9D6C1" w14:textId="305A81A4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581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59A07424" w14:textId="77777777" w:rsidR="001D1F65" w:rsidRPr="00D762CB" w:rsidRDefault="001D1F65" w:rsidP="001B26FA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7B947499" w14:textId="77777777" w:rsidR="001D1F65" w:rsidRPr="00D762CB" w:rsidRDefault="001D1F65" w:rsidP="001B26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094A0487" w14:textId="134FD683" w:rsidR="001D1F65" w:rsidRPr="00D762CB" w:rsidRDefault="001D1F65" w:rsidP="001B26FA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1D1F65" w:rsidRPr="00EA0808" w14:paraId="681A4941" w14:textId="77777777" w:rsidTr="005C755B">
        <w:tc>
          <w:tcPr>
            <w:tcW w:w="1885" w:type="dxa"/>
            <w:shd w:val="clear" w:color="auto" w:fill="FFFFFF" w:themeFill="background1"/>
            <w:noWrap/>
          </w:tcPr>
          <w:p w14:paraId="436B71C9" w14:textId="7EEA6667" w:rsidR="001D1F65" w:rsidRPr="00D762CB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COS/PHA/81/PRP/58</w:t>
            </w:r>
          </w:p>
        </w:tc>
        <w:tc>
          <w:tcPr>
            <w:tcW w:w="2902" w:type="dxa"/>
            <w:shd w:val="clear" w:color="auto" w:fill="FFFFFF" w:themeFill="background1"/>
          </w:tcPr>
          <w:p w14:paraId="0BF8FC92" w14:textId="4314B181" w:rsidR="001D1F65" w:rsidRPr="00D762CB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Preparation of a HCFC phase-out management plan (stage II)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69FE2AA1" w14:textId="42291D10" w:rsidR="001D1F65" w:rsidRPr="00D762CB" w:rsidRDefault="001D1F65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Mar-20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56B6482A" w14:textId="2D284A65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40,000</w:t>
            </w:r>
          </w:p>
        </w:tc>
        <w:tc>
          <w:tcPr>
            <w:tcW w:w="968" w:type="dxa"/>
            <w:shd w:val="clear" w:color="auto" w:fill="FFFFFF" w:themeFill="background1"/>
          </w:tcPr>
          <w:p w14:paraId="29FB5FC1" w14:textId="56B74051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38,883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2B95498E" w14:textId="1D4F2DFA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1,117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19338948" w14:textId="77777777" w:rsidR="001D1F65" w:rsidRPr="00D762CB" w:rsidRDefault="001D1F65" w:rsidP="001B26FA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69264793" w14:textId="1B2C4F11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78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7C94C9FC" w14:textId="77777777" w:rsidR="001D1F65" w:rsidRPr="00D762CB" w:rsidRDefault="001D1F65" w:rsidP="001B26FA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7315C4DA" w14:textId="77777777" w:rsidR="001D1F65" w:rsidRPr="00D762CB" w:rsidRDefault="001D1F65" w:rsidP="001B26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252DC639" w14:textId="32E6653F" w:rsidR="001D1F65" w:rsidRPr="00D762CB" w:rsidRDefault="001D1F65" w:rsidP="001B26FA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1D1F65" w:rsidRPr="00EA0808" w14:paraId="2E29E4B5" w14:textId="77777777" w:rsidTr="005C755B">
        <w:tc>
          <w:tcPr>
            <w:tcW w:w="1885" w:type="dxa"/>
            <w:shd w:val="clear" w:color="auto" w:fill="FFFFFF" w:themeFill="background1"/>
            <w:noWrap/>
          </w:tcPr>
          <w:p w14:paraId="53792691" w14:textId="016781E5" w:rsidR="001D1F65" w:rsidRPr="00D762CB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COS/PHA/83/INV/59</w:t>
            </w:r>
          </w:p>
        </w:tc>
        <w:tc>
          <w:tcPr>
            <w:tcW w:w="2902" w:type="dxa"/>
            <w:shd w:val="clear" w:color="auto" w:fill="FFFFFF" w:themeFill="background1"/>
          </w:tcPr>
          <w:p w14:paraId="69C96E5A" w14:textId="0BEA6FA4" w:rsidR="001D1F65" w:rsidRPr="00D762CB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HCFC phase-out management plan (stage I, fifth tranche)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6F9B5F30" w14:textId="3E4CC282" w:rsidR="001D1F65" w:rsidRPr="00D762CB" w:rsidRDefault="001D1F65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Dec-20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369FB53D" w14:textId="7DBAD815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56,000</w:t>
            </w:r>
          </w:p>
        </w:tc>
        <w:tc>
          <w:tcPr>
            <w:tcW w:w="968" w:type="dxa"/>
            <w:shd w:val="clear" w:color="auto" w:fill="FFFFFF" w:themeFill="background1"/>
          </w:tcPr>
          <w:p w14:paraId="27F8C84B" w14:textId="4F2B34B9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49,952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0E28A4A4" w14:textId="01A39D73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6,048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4840CE51" w14:textId="77777777" w:rsidR="001D1F65" w:rsidRPr="00D762CB" w:rsidRDefault="001D1F65" w:rsidP="001B26FA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7937CFBD" w14:textId="0DE1F487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454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6D298F73" w14:textId="77777777" w:rsidR="001D1F65" w:rsidRPr="00D762CB" w:rsidRDefault="001D1F65" w:rsidP="001B26FA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6E71307A" w14:textId="77777777" w:rsidR="001D1F65" w:rsidRPr="00D762CB" w:rsidRDefault="001D1F65" w:rsidP="001B26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075DA259" w14:textId="3FAFE1D4" w:rsidR="001D1F65" w:rsidRPr="00D762CB" w:rsidRDefault="001D1F65" w:rsidP="001B26FA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1D1F65" w:rsidRPr="00EA0808" w14:paraId="7FEDC2ED" w14:textId="77777777" w:rsidTr="005C755B">
        <w:tc>
          <w:tcPr>
            <w:tcW w:w="1885" w:type="dxa"/>
            <w:shd w:val="clear" w:color="auto" w:fill="FFFFFF" w:themeFill="background1"/>
            <w:noWrap/>
          </w:tcPr>
          <w:p w14:paraId="1837CC52" w14:textId="7AEEE70F" w:rsidR="001D1F65" w:rsidRPr="00D762CB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COS/SEV/80/INS/56</w:t>
            </w:r>
          </w:p>
        </w:tc>
        <w:tc>
          <w:tcPr>
            <w:tcW w:w="2902" w:type="dxa"/>
            <w:shd w:val="clear" w:color="auto" w:fill="FFFFFF" w:themeFill="background1"/>
          </w:tcPr>
          <w:p w14:paraId="2FA63417" w14:textId="3BC9AEE2" w:rsidR="001D1F65" w:rsidRPr="00D762CB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Extension of institutional strengthening project (phase XII: 1/2018-12/2019)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7806DBB8" w14:textId="21CECAF2" w:rsidR="001D1F65" w:rsidRPr="00D762CB" w:rsidRDefault="001D1F65" w:rsidP="001B26FA">
            <w:pPr>
              <w:jc w:val="center"/>
              <w:rPr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Dec-19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4419AC1F" w14:textId="0400A434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179,857</w:t>
            </w:r>
          </w:p>
        </w:tc>
        <w:tc>
          <w:tcPr>
            <w:tcW w:w="968" w:type="dxa"/>
            <w:shd w:val="clear" w:color="auto" w:fill="FFFFFF" w:themeFill="background1"/>
          </w:tcPr>
          <w:p w14:paraId="27ED0285" w14:textId="47927A1E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174,459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4A867950" w14:textId="7CDBFF25" w:rsidR="001D1F65" w:rsidRPr="00D762CB" w:rsidRDefault="001D1F65" w:rsidP="001B26FA">
            <w:pPr>
              <w:jc w:val="right"/>
              <w:rPr>
                <w:sz w:val="18"/>
                <w:szCs w:val="18"/>
                <w:lang w:val="en-CA"/>
              </w:rPr>
            </w:pPr>
            <w:r w:rsidRPr="005C755B">
              <w:rPr>
                <w:color w:val="000000" w:themeColor="text1"/>
                <w:sz w:val="18"/>
                <w:szCs w:val="18"/>
              </w:rPr>
              <w:t>5,398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23E8D977" w14:textId="77777777" w:rsidR="001D1F65" w:rsidRPr="00D762CB" w:rsidRDefault="001D1F65" w:rsidP="001B26FA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36EB772F" w14:textId="306E9F1C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378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02480E76" w14:textId="77777777" w:rsidR="001D1F65" w:rsidRPr="00D762CB" w:rsidRDefault="001D1F65" w:rsidP="001B26FA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215F63D1" w14:textId="77777777" w:rsidR="001D1F65" w:rsidRPr="00D762CB" w:rsidRDefault="001D1F65" w:rsidP="001B26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6384FD14" w14:textId="014A263E" w:rsidR="001D1F65" w:rsidRPr="00D762CB" w:rsidRDefault="001D1F65" w:rsidP="001B26FA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1D1F65" w:rsidRPr="00EA0808" w14:paraId="665A1082" w14:textId="77777777" w:rsidTr="005C755B">
        <w:tc>
          <w:tcPr>
            <w:tcW w:w="1885" w:type="dxa"/>
            <w:shd w:val="clear" w:color="auto" w:fill="FFFFFF" w:themeFill="background1"/>
            <w:noWrap/>
          </w:tcPr>
          <w:p w14:paraId="5F5BF60E" w14:textId="3A23257C" w:rsidR="001D1F65" w:rsidRPr="00D762CB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CUB/PHA/82/TAS/60</w:t>
            </w:r>
          </w:p>
        </w:tc>
        <w:tc>
          <w:tcPr>
            <w:tcW w:w="2902" w:type="dxa"/>
            <w:shd w:val="clear" w:color="auto" w:fill="FFFFFF" w:themeFill="background1"/>
          </w:tcPr>
          <w:p w14:paraId="65FB6FF1" w14:textId="4346F8CE" w:rsidR="001D1F65" w:rsidRPr="00D762CB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Verification report on the implementation of the HCFC phase-out management plan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7A02703A" w14:textId="154C77F7" w:rsidR="001D1F65" w:rsidRPr="00D762CB" w:rsidRDefault="001D1F65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Dec-20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4A984EB1" w14:textId="27A81B0F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30,000</w:t>
            </w:r>
          </w:p>
        </w:tc>
        <w:tc>
          <w:tcPr>
            <w:tcW w:w="968" w:type="dxa"/>
            <w:shd w:val="clear" w:color="auto" w:fill="FFFFFF" w:themeFill="background1"/>
          </w:tcPr>
          <w:p w14:paraId="500FAC40" w14:textId="5963B3BA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22,236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044FE5D3" w14:textId="1ED81B64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7,764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08308993" w14:textId="77777777" w:rsidR="001D1F65" w:rsidRPr="00D762CB" w:rsidRDefault="001D1F65" w:rsidP="001B26FA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491A8F8A" w14:textId="1EDAB444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699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1B017162" w14:textId="77777777" w:rsidR="001D1F65" w:rsidRPr="00D762CB" w:rsidRDefault="001D1F65" w:rsidP="001B26FA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216784AF" w14:textId="77777777" w:rsidR="001D1F65" w:rsidRPr="00D762CB" w:rsidRDefault="001D1F65" w:rsidP="001B26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1B59FD60" w14:textId="3F879841" w:rsidR="001D1F65" w:rsidRPr="00D762CB" w:rsidRDefault="001D1F65" w:rsidP="001B26FA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1D1F65" w:rsidRPr="00EA0808" w14:paraId="1D7CA3FF" w14:textId="77777777" w:rsidTr="005C755B">
        <w:tc>
          <w:tcPr>
            <w:tcW w:w="1885" w:type="dxa"/>
            <w:shd w:val="clear" w:color="auto" w:fill="FFFFFF" w:themeFill="background1"/>
            <w:noWrap/>
          </w:tcPr>
          <w:p w14:paraId="283833C1" w14:textId="7161CECD" w:rsidR="001D1F65" w:rsidRPr="00D762CB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EGY/PHA/68/INV/117</w:t>
            </w:r>
          </w:p>
        </w:tc>
        <w:tc>
          <w:tcPr>
            <w:tcW w:w="2902" w:type="dxa"/>
            <w:shd w:val="clear" w:color="auto" w:fill="FFFFFF" w:themeFill="background1"/>
          </w:tcPr>
          <w:p w14:paraId="0F263581" w14:textId="14C3D579" w:rsidR="001D1F65" w:rsidRPr="00D762CB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HCFC phase-out management plan (stage I, second tranche) (phase-out of HCFC-141b in the polyurethane foam sector)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47DF46CB" w14:textId="31A2EE3C" w:rsidR="001D1F65" w:rsidRPr="00D762CB" w:rsidRDefault="001D1F65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Dec-19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5BABA4AC" w14:textId="7722E2D1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2,000,000</w:t>
            </w:r>
          </w:p>
        </w:tc>
        <w:tc>
          <w:tcPr>
            <w:tcW w:w="968" w:type="dxa"/>
            <w:shd w:val="clear" w:color="auto" w:fill="FFFFFF" w:themeFill="background1"/>
          </w:tcPr>
          <w:p w14:paraId="62D94CE6" w14:textId="60F2D6D0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1,896,153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4567FB68" w14:textId="639F8E63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103,847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4124952E" w14:textId="77777777" w:rsidR="001D1F65" w:rsidRPr="00D762CB" w:rsidRDefault="001D1F65" w:rsidP="001B26FA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337BDBBB" w14:textId="474245EE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7,789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31A95C7E" w14:textId="77777777" w:rsidR="001D1F65" w:rsidRPr="00D762CB" w:rsidRDefault="001D1F65" w:rsidP="001B26FA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494E1328" w14:textId="77777777" w:rsidR="001D1F65" w:rsidRPr="00D762CB" w:rsidRDefault="001D1F65" w:rsidP="001B26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5341C703" w14:textId="77777777" w:rsidR="001D1F65" w:rsidRPr="00D762CB" w:rsidRDefault="001D1F65" w:rsidP="001B26FA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1D1F65" w:rsidRPr="00EA0808" w14:paraId="7233050D" w14:textId="77777777" w:rsidTr="005C755B">
        <w:tc>
          <w:tcPr>
            <w:tcW w:w="1885" w:type="dxa"/>
            <w:shd w:val="clear" w:color="auto" w:fill="FFFFFF" w:themeFill="background1"/>
            <w:noWrap/>
          </w:tcPr>
          <w:p w14:paraId="51AC2250" w14:textId="5047769F" w:rsidR="001D1F65" w:rsidRPr="00D762CB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EGY/PHA/82/INV/139</w:t>
            </w:r>
          </w:p>
        </w:tc>
        <w:tc>
          <w:tcPr>
            <w:tcW w:w="2902" w:type="dxa"/>
            <w:shd w:val="clear" w:color="auto" w:fill="FFFFFF" w:themeFill="background1"/>
          </w:tcPr>
          <w:p w14:paraId="53AD2523" w14:textId="37E1463E" w:rsidR="001D1F65" w:rsidRPr="00D762CB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HCFC phase-out management plan (stage I, third tranche) (phase-out of HCFC-141b in the polyurethane foam sector)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347693E5" w14:textId="529A53C7" w:rsidR="001D1F65" w:rsidRPr="00D762CB" w:rsidRDefault="001D1F65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Dec-19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44148C69" w14:textId="10645A00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716,400</w:t>
            </w:r>
          </w:p>
        </w:tc>
        <w:tc>
          <w:tcPr>
            <w:tcW w:w="968" w:type="dxa"/>
            <w:shd w:val="clear" w:color="auto" w:fill="FFFFFF" w:themeFill="background1"/>
          </w:tcPr>
          <w:p w14:paraId="635B7847" w14:textId="5F27C725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530,037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4722175B" w14:textId="7B265B9B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186,363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01E6D68E" w14:textId="77777777" w:rsidR="001D1F65" w:rsidRPr="00D762CB" w:rsidRDefault="001D1F65" w:rsidP="001B26FA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0FC1A68F" w14:textId="5481A243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13,977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131F6C6F" w14:textId="77777777" w:rsidR="001D1F65" w:rsidRPr="00D762CB" w:rsidRDefault="001D1F65" w:rsidP="001B26FA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378F9672" w14:textId="77777777" w:rsidR="001D1F65" w:rsidRPr="00D762CB" w:rsidRDefault="001D1F65" w:rsidP="001B26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1A8B6F21" w14:textId="3ECEEEA3" w:rsidR="001D1F65" w:rsidRPr="00D762CB" w:rsidRDefault="001D1F65" w:rsidP="001B26FA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1D1F65" w:rsidRPr="00EA0808" w14:paraId="6DD04424" w14:textId="77777777" w:rsidTr="005C755B">
        <w:tc>
          <w:tcPr>
            <w:tcW w:w="1885" w:type="dxa"/>
            <w:shd w:val="clear" w:color="auto" w:fill="FFFFFF" w:themeFill="background1"/>
            <w:noWrap/>
          </w:tcPr>
          <w:p w14:paraId="2A55A92D" w14:textId="609E9E2E" w:rsidR="001D1F65" w:rsidRPr="00D762CB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FIJ/PHA/73/INV/27</w:t>
            </w:r>
          </w:p>
        </w:tc>
        <w:tc>
          <w:tcPr>
            <w:tcW w:w="2902" w:type="dxa"/>
            <w:shd w:val="clear" w:color="auto" w:fill="FFFFFF" w:themeFill="background1"/>
          </w:tcPr>
          <w:p w14:paraId="3347FB17" w14:textId="585096B5" w:rsidR="001D1F65" w:rsidRPr="00D762CB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HCFC phase-out management plan (stage I, second tranche)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6B786FBA" w14:textId="058CED49" w:rsidR="001D1F65" w:rsidRPr="00D762CB" w:rsidRDefault="001D1F65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Jun-17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066332A0" w14:textId="74DD5F07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37,900</w:t>
            </w:r>
          </w:p>
        </w:tc>
        <w:tc>
          <w:tcPr>
            <w:tcW w:w="968" w:type="dxa"/>
            <w:shd w:val="clear" w:color="auto" w:fill="FFFFFF" w:themeFill="background1"/>
          </w:tcPr>
          <w:p w14:paraId="2699E7F0" w14:textId="140FD1A0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17,955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7963A46C" w14:textId="09953BE1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19,945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7EA7B2F3" w14:textId="77777777" w:rsidR="001D1F65" w:rsidRPr="00D762CB" w:rsidRDefault="001D1F65" w:rsidP="001B26FA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02890DE4" w14:textId="0C3AC646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1,795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5EE68FCF" w14:textId="77777777" w:rsidR="001D1F65" w:rsidRPr="00D762CB" w:rsidRDefault="001D1F65" w:rsidP="001B26FA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4E27E9F1" w14:textId="77777777" w:rsidR="001D1F65" w:rsidRPr="00D762CB" w:rsidRDefault="001D1F65" w:rsidP="001B26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6C46A90D" w14:textId="04CFC86A" w:rsidR="001D1F65" w:rsidRPr="00D762CB" w:rsidRDefault="001D1F65" w:rsidP="001B26FA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1D1F65" w:rsidRPr="00EA0808" w14:paraId="0CCDC7E4" w14:textId="77777777" w:rsidTr="005C755B">
        <w:tc>
          <w:tcPr>
            <w:tcW w:w="1885" w:type="dxa"/>
            <w:shd w:val="clear" w:color="auto" w:fill="FFFFFF" w:themeFill="background1"/>
            <w:noWrap/>
          </w:tcPr>
          <w:p w14:paraId="40F81982" w14:textId="4027448B" w:rsidR="001D1F65" w:rsidRPr="00D762CB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FIJ/PHA/77/INV/31</w:t>
            </w:r>
          </w:p>
        </w:tc>
        <w:tc>
          <w:tcPr>
            <w:tcW w:w="2902" w:type="dxa"/>
            <w:shd w:val="clear" w:color="auto" w:fill="FFFFFF" w:themeFill="background1"/>
          </w:tcPr>
          <w:p w14:paraId="08F75ED4" w14:textId="26B283F5" w:rsidR="001D1F65" w:rsidRPr="00D762CB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HCFC phase-out management plan (stage I, third tranche)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14FDB340" w14:textId="0A77C3E4" w:rsidR="001D1F65" w:rsidRPr="00D762CB" w:rsidRDefault="001D1F65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Dec-19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63D2559F" w14:textId="6B93961D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59,850</w:t>
            </w:r>
          </w:p>
        </w:tc>
        <w:tc>
          <w:tcPr>
            <w:tcW w:w="968" w:type="dxa"/>
            <w:shd w:val="clear" w:color="auto" w:fill="FFFFFF" w:themeFill="background1"/>
          </w:tcPr>
          <w:p w14:paraId="172B9785" w14:textId="3DE9B247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55,584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7E608C39" w14:textId="3D26CFE0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4,266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58F06EC7" w14:textId="77777777" w:rsidR="001D1F65" w:rsidRPr="00D762CB" w:rsidRDefault="001D1F65" w:rsidP="001B26FA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1AD69CBD" w14:textId="45D52E6A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384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3647CD56" w14:textId="77777777" w:rsidR="001D1F65" w:rsidRPr="00D762CB" w:rsidRDefault="001D1F65" w:rsidP="001B26FA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7B9D2B70" w14:textId="77777777" w:rsidR="001D1F65" w:rsidRPr="00D762CB" w:rsidRDefault="001D1F65" w:rsidP="001B26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579867AA" w14:textId="77777777" w:rsidR="001D1F65" w:rsidRPr="00D762CB" w:rsidRDefault="001D1F65" w:rsidP="001B26FA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1D1F65" w:rsidRPr="00EA0808" w14:paraId="1A77F713" w14:textId="77777777" w:rsidTr="005C755B">
        <w:tc>
          <w:tcPr>
            <w:tcW w:w="1885" w:type="dxa"/>
            <w:shd w:val="clear" w:color="auto" w:fill="FFFFFF" w:themeFill="background1"/>
            <w:noWrap/>
          </w:tcPr>
          <w:p w14:paraId="4D7A3538" w14:textId="3D7D6FAC" w:rsidR="001D1F65" w:rsidRPr="00D762CB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FIJ/PHA/82/TAS/35</w:t>
            </w:r>
          </w:p>
        </w:tc>
        <w:tc>
          <w:tcPr>
            <w:tcW w:w="2902" w:type="dxa"/>
            <w:shd w:val="clear" w:color="auto" w:fill="FFFFFF" w:themeFill="background1"/>
          </w:tcPr>
          <w:p w14:paraId="64587271" w14:textId="297D1E8E" w:rsidR="001D1F65" w:rsidRPr="00D762CB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Verification report on the implementation of the HCFC phase-out management plan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302B55BC" w14:textId="2FA2C869" w:rsidR="001D1F65" w:rsidRPr="00D762CB" w:rsidRDefault="001D1F65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Dec-20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0984CA5E" w14:textId="17F2B912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30,000</w:t>
            </w:r>
          </w:p>
        </w:tc>
        <w:tc>
          <w:tcPr>
            <w:tcW w:w="968" w:type="dxa"/>
            <w:shd w:val="clear" w:color="auto" w:fill="FFFFFF" w:themeFill="background1"/>
          </w:tcPr>
          <w:p w14:paraId="46542D0C" w14:textId="49692EC0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3,718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26510857" w14:textId="15019381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26,282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0DB9C96D" w14:textId="77777777" w:rsidR="001D1F65" w:rsidRPr="00D762CB" w:rsidRDefault="001D1F65" w:rsidP="001B26FA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2B710994" w14:textId="1E62812F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2,365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2A894856" w14:textId="77777777" w:rsidR="001D1F65" w:rsidRPr="00D762CB" w:rsidRDefault="001D1F65" w:rsidP="001B26FA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6FA8CF59" w14:textId="77777777" w:rsidR="001D1F65" w:rsidRPr="00D762CB" w:rsidRDefault="001D1F65" w:rsidP="001B26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3A278DCE" w14:textId="1340D7B3" w:rsidR="001D1F65" w:rsidRPr="00D762CB" w:rsidRDefault="001D1F65" w:rsidP="001B26FA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1D1F65" w:rsidRPr="00EA0808" w14:paraId="2E7BD3F0" w14:textId="77777777" w:rsidTr="005C755B">
        <w:tc>
          <w:tcPr>
            <w:tcW w:w="1885" w:type="dxa"/>
            <w:shd w:val="clear" w:color="auto" w:fill="FFFFFF" w:themeFill="background1"/>
            <w:noWrap/>
          </w:tcPr>
          <w:p w14:paraId="074E4236" w14:textId="1031F7E6" w:rsidR="001D1F65" w:rsidRPr="00D762CB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GHA/PHA/81/INV/46</w:t>
            </w:r>
          </w:p>
        </w:tc>
        <w:tc>
          <w:tcPr>
            <w:tcW w:w="2902" w:type="dxa"/>
            <w:shd w:val="clear" w:color="auto" w:fill="FFFFFF" w:themeFill="background1"/>
          </w:tcPr>
          <w:p w14:paraId="604ECED5" w14:textId="4009EB2D" w:rsidR="001D1F65" w:rsidRPr="00D762CB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HCFC phase-out management plan (stage I, fifth tranche)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4A61AA94" w14:textId="12EF4208" w:rsidR="001D1F65" w:rsidRPr="00D762CB" w:rsidRDefault="001D1F65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Dec-20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1FD9CA82" w14:textId="55B2959E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125,000</w:t>
            </w:r>
          </w:p>
        </w:tc>
        <w:tc>
          <w:tcPr>
            <w:tcW w:w="968" w:type="dxa"/>
            <w:shd w:val="clear" w:color="auto" w:fill="FFFFFF" w:themeFill="background1"/>
          </w:tcPr>
          <w:p w14:paraId="013A8F6F" w14:textId="6333573C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105,139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3E9D3D43" w14:textId="78846825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19,861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31440610" w14:textId="77777777" w:rsidR="001D1F65" w:rsidRPr="00D762CB" w:rsidRDefault="001D1F65" w:rsidP="001B26FA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19A96723" w14:textId="4402B866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1,490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12E65C98" w14:textId="77777777" w:rsidR="001D1F65" w:rsidRPr="00D762CB" w:rsidRDefault="001D1F65" w:rsidP="001B26FA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2A7AF382" w14:textId="77777777" w:rsidR="001D1F65" w:rsidRPr="00D762CB" w:rsidRDefault="001D1F65" w:rsidP="001B26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49DC9639" w14:textId="41961230" w:rsidR="001D1F65" w:rsidRPr="00D762CB" w:rsidRDefault="001D1F65" w:rsidP="001B26FA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1D1F65" w:rsidRPr="00EA0808" w14:paraId="7EA2164E" w14:textId="77777777" w:rsidTr="005C755B">
        <w:tc>
          <w:tcPr>
            <w:tcW w:w="1885" w:type="dxa"/>
            <w:shd w:val="clear" w:color="auto" w:fill="FFFFFF" w:themeFill="background1"/>
            <w:noWrap/>
          </w:tcPr>
          <w:p w14:paraId="5F7E5FC0" w14:textId="67FFE0EF" w:rsidR="001D1F65" w:rsidRPr="00D762CB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GHA/PHA/81/PRP/44</w:t>
            </w:r>
          </w:p>
        </w:tc>
        <w:tc>
          <w:tcPr>
            <w:tcW w:w="2902" w:type="dxa"/>
            <w:shd w:val="clear" w:color="auto" w:fill="FFFFFF" w:themeFill="background1"/>
          </w:tcPr>
          <w:p w14:paraId="0E2C201F" w14:textId="57900306" w:rsidR="001D1F65" w:rsidRPr="00D762CB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Preparation of a HCFC phase-out management plan (stage II)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4DD8F0CB" w14:textId="7FC4F73B" w:rsidR="001D1F65" w:rsidRPr="00D762CB" w:rsidRDefault="001D1F65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Dec-20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169A8A0B" w14:textId="3F22C370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60,000</w:t>
            </w:r>
          </w:p>
        </w:tc>
        <w:tc>
          <w:tcPr>
            <w:tcW w:w="968" w:type="dxa"/>
            <w:shd w:val="clear" w:color="auto" w:fill="FFFFFF" w:themeFill="background1"/>
          </w:tcPr>
          <w:p w14:paraId="41AE89DC" w14:textId="43A690AF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49,389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5FEB89CC" w14:textId="0A9C3AB2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10,611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6A123EE2" w14:textId="77777777" w:rsidR="001D1F65" w:rsidRPr="00D762CB" w:rsidRDefault="001D1F65" w:rsidP="001B26FA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590353E5" w14:textId="3768F01B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743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6FB65254" w14:textId="77777777" w:rsidR="001D1F65" w:rsidRPr="00D762CB" w:rsidRDefault="001D1F65" w:rsidP="001B26FA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40814E10" w14:textId="77777777" w:rsidR="001D1F65" w:rsidRPr="00D762CB" w:rsidRDefault="001D1F65" w:rsidP="001B26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3B9C84DE" w14:textId="77777777" w:rsidR="001D1F65" w:rsidRPr="00D762CB" w:rsidRDefault="001D1F65" w:rsidP="001B26FA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1D1F65" w:rsidRPr="00EA0808" w14:paraId="693DC68D" w14:textId="77777777" w:rsidTr="005C755B">
        <w:tc>
          <w:tcPr>
            <w:tcW w:w="1885" w:type="dxa"/>
            <w:shd w:val="clear" w:color="auto" w:fill="FFFFFF" w:themeFill="background1"/>
            <w:noWrap/>
          </w:tcPr>
          <w:p w14:paraId="2B3EB07D" w14:textId="5E651B5F" w:rsidR="001D1F65" w:rsidRPr="00D762CB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lastRenderedPageBreak/>
              <w:t>GHA/SEV/82/INS/47</w:t>
            </w:r>
          </w:p>
        </w:tc>
        <w:tc>
          <w:tcPr>
            <w:tcW w:w="2902" w:type="dxa"/>
            <w:shd w:val="clear" w:color="auto" w:fill="FFFFFF" w:themeFill="background1"/>
          </w:tcPr>
          <w:p w14:paraId="1F057285" w14:textId="4AD0E9AD" w:rsidR="001D1F65" w:rsidRPr="00D762CB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Extension of the institutional strengthening project (phase XIII: 1/2018-12/2020)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2F071A41" w14:textId="424D99D4" w:rsidR="001D1F65" w:rsidRPr="00D762CB" w:rsidRDefault="001D1F65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Dec-20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3E870375" w14:textId="33B06EE3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178,048</w:t>
            </w:r>
          </w:p>
        </w:tc>
        <w:tc>
          <w:tcPr>
            <w:tcW w:w="968" w:type="dxa"/>
            <w:shd w:val="clear" w:color="auto" w:fill="FFFFFF" w:themeFill="background1"/>
          </w:tcPr>
          <w:p w14:paraId="5C9C8328" w14:textId="68095506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177,391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7B6085B2" w14:textId="26847DD5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657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40F5FAA5" w14:textId="77777777" w:rsidR="001D1F65" w:rsidRPr="00D762CB" w:rsidRDefault="001D1F65" w:rsidP="001B26FA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379D64E2" w14:textId="4FD0077C" w:rsidR="001D1F65" w:rsidRPr="00D762CB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D762CB">
              <w:rPr>
                <w:sz w:val="18"/>
                <w:szCs w:val="18"/>
              </w:rPr>
              <w:t>46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2C33FCE2" w14:textId="77777777" w:rsidR="001D1F65" w:rsidRPr="00D762CB" w:rsidRDefault="001D1F65" w:rsidP="001B26FA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61792837" w14:textId="77777777" w:rsidR="001D1F65" w:rsidRPr="00D762CB" w:rsidRDefault="001D1F65" w:rsidP="001B26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0008B614" w14:textId="77777777" w:rsidR="001D1F65" w:rsidRPr="00D762CB" w:rsidRDefault="001D1F65" w:rsidP="001B26FA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1D1F65" w:rsidRPr="00EA0808" w14:paraId="7025266C" w14:textId="77777777" w:rsidTr="005C755B">
        <w:tc>
          <w:tcPr>
            <w:tcW w:w="1885" w:type="dxa"/>
            <w:shd w:val="clear" w:color="auto" w:fill="FFFFFF" w:themeFill="background1"/>
            <w:noWrap/>
          </w:tcPr>
          <w:p w14:paraId="165F67A8" w14:textId="67D7F096" w:rsidR="001D1F65" w:rsidRPr="00EC20B6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GUY/PHA/75/INV/28</w:t>
            </w:r>
          </w:p>
        </w:tc>
        <w:tc>
          <w:tcPr>
            <w:tcW w:w="2902" w:type="dxa"/>
            <w:shd w:val="clear" w:color="auto" w:fill="FFFFFF" w:themeFill="background1"/>
          </w:tcPr>
          <w:p w14:paraId="65186821" w14:textId="4BA16C49" w:rsidR="001D1F65" w:rsidRPr="00EC20B6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HCFC phase-out management plan (stage II, first tranche)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745F9A7E" w14:textId="36133C8C" w:rsidR="001D1F65" w:rsidRPr="00EC20B6" w:rsidRDefault="001D1F65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Dec-19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12B6D22E" w14:textId="129AD415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159,750</w:t>
            </w:r>
          </w:p>
        </w:tc>
        <w:tc>
          <w:tcPr>
            <w:tcW w:w="968" w:type="dxa"/>
            <w:shd w:val="clear" w:color="auto" w:fill="FFFFFF" w:themeFill="background1"/>
          </w:tcPr>
          <w:p w14:paraId="0AA9F2AD" w14:textId="490FC403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111,244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34CF80A9" w14:textId="43DC0C93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48,506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17879483" w14:textId="77777777" w:rsidR="001D1F65" w:rsidRPr="00EC20B6" w:rsidRDefault="001D1F65" w:rsidP="001B26FA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47591325" w14:textId="7ABC0B6A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3,396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3F405D11" w14:textId="77777777" w:rsidR="001D1F65" w:rsidRPr="00EC20B6" w:rsidRDefault="001D1F65" w:rsidP="001B26FA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233F1ADC" w14:textId="77777777" w:rsidR="001D1F65" w:rsidRPr="00EC20B6" w:rsidRDefault="001D1F65" w:rsidP="001B26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46F640EA" w14:textId="77777777" w:rsidR="001D1F65" w:rsidRPr="00EC20B6" w:rsidRDefault="001D1F65" w:rsidP="001B26FA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1D1F65" w:rsidRPr="00EA0808" w14:paraId="22EE8CF8" w14:textId="77777777" w:rsidTr="005C755B">
        <w:tc>
          <w:tcPr>
            <w:tcW w:w="1885" w:type="dxa"/>
            <w:shd w:val="clear" w:color="auto" w:fill="FFFFFF" w:themeFill="background1"/>
            <w:noWrap/>
          </w:tcPr>
          <w:p w14:paraId="5C400022" w14:textId="6235ABF7" w:rsidR="001D1F65" w:rsidRPr="00EC20B6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IDS/PHA/71/TAS/200</w:t>
            </w:r>
          </w:p>
        </w:tc>
        <w:tc>
          <w:tcPr>
            <w:tcW w:w="2902" w:type="dxa"/>
            <w:shd w:val="clear" w:color="auto" w:fill="FFFFFF" w:themeFill="background1"/>
          </w:tcPr>
          <w:p w14:paraId="1E51FEC8" w14:textId="0AC40F94" w:rsidR="001D1F65" w:rsidRPr="00EC20B6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HCFC phase-out management plan (project management and coordination) (stage I, second tranche)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4AA7FDBF" w14:textId="1B069B3B" w:rsidR="001D1F65" w:rsidRPr="00EC20B6" w:rsidRDefault="001D1F65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Jun-20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29BE5FFB" w14:textId="58C6E665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201,674</w:t>
            </w:r>
          </w:p>
        </w:tc>
        <w:tc>
          <w:tcPr>
            <w:tcW w:w="968" w:type="dxa"/>
            <w:shd w:val="clear" w:color="auto" w:fill="FFFFFF" w:themeFill="background1"/>
          </w:tcPr>
          <w:p w14:paraId="0774E0A0" w14:textId="7CDF7217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42,383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29DA15B2" w14:textId="6BDB4615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159,291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2E7F10A7" w14:textId="77777777" w:rsidR="001D1F65" w:rsidRPr="00EC20B6" w:rsidRDefault="001D1F65" w:rsidP="001B26FA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5BAE98FA" w14:textId="1B0EECE1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11,947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542FA581" w14:textId="77777777" w:rsidR="001D1F65" w:rsidRPr="00EC20B6" w:rsidRDefault="001D1F65" w:rsidP="001B26FA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42ED3B47" w14:textId="77777777" w:rsidR="001D1F65" w:rsidRPr="00EC20B6" w:rsidRDefault="001D1F65" w:rsidP="001B26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2207DE79" w14:textId="77777777" w:rsidR="001D1F65" w:rsidRPr="00EC20B6" w:rsidRDefault="001D1F65" w:rsidP="001B26FA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1D1F65" w:rsidRPr="00EA0808" w14:paraId="50E79E76" w14:textId="77777777" w:rsidTr="005C755B">
        <w:tc>
          <w:tcPr>
            <w:tcW w:w="1885" w:type="dxa"/>
            <w:shd w:val="clear" w:color="auto" w:fill="FFFFFF" w:themeFill="background1"/>
            <w:noWrap/>
          </w:tcPr>
          <w:p w14:paraId="34A2C4BC" w14:textId="40131E23" w:rsidR="001D1F65" w:rsidRPr="00EC20B6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IDS/PHA/76/INV/208</w:t>
            </w:r>
          </w:p>
        </w:tc>
        <w:tc>
          <w:tcPr>
            <w:tcW w:w="2902" w:type="dxa"/>
            <w:shd w:val="clear" w:color="auto" w:fill="FFFFFF" w:themeFill="background1"/>
          </w:tcPr>
          <w:p w14:paraId="63623471" w14:textId="1E965930" w:rsidR="001D1F65" w:rsidRPr="00EC20B6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HCFC phase-out management plan (stage I, third tranche) (refrigeration and air-conditioning sector)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4982AC37" w14:textId="677DEE23" w:rsidR="001D1F65" w:rsidRPr="00EC20B6" w:rsidRDefault="001D1F65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Jun-20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351599AA" w14:textId="61819671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512,190</w:t>
            </w:r>
          </w:p>
        </w:tc>
        <w:tc>
          <w:tcPr>
            <w:tcW w:w="968" w:type="dxa"/>
            <w:shd w:val="clear" w:color="auto" w:fill="FFFFFF" w:themeFill="background1"/>
          </w:tcPr>
          <w:p w14:paraId="18B4E6E0" w14:textId="2328D5BE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244,358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6F09EA3A" w14:textId="561C75EF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267,832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6A6B9E84" w14:textId="77777777" w:rsidR="001D1F65" w:rsidRPr="00EC20B6" w:rsidRDefault="001D1F65" w:rsidP="001B26FA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3DAD1A13" w14:textId="26A22185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20,087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34CE28DD" w14:textId="77777777" w:rsidR="001D1F65" w:rsidRPr="00EC20B6" w:rsidRDefault="001D1F65" w:rsidP="001B26FA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64027795" w14:textId="77777777" w:rsidR="001D1F65" w:rsidRPr="00EC20B6" w:rsidRDefault="001D1F65" w:rsidP="001B26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4DB26C0A" w14:textId="77777777" w:rsidR="001D1F65" w:rsidRPr="00EC20B6" w:rsidRDefault="001D1F65" w:rsidP="001B26FA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1D1F65" w:rsidRPr="00EA0808" w14:paraId="25FBDB37" w14:textId="77777777" w:rsidTr="005C755B">
        <w:tc>
          <w:tcPr>
            <w:tcW w:w="1885" w:type="dxa"/>
            <w:shd w:val="clear" w:color="auto" w:fill="FFFFFF" w:themeFill="background1"/>
            <w:noWrap/>
          </w:tcPr>
          <w:p w14:paraId="60B7051C" w14:textId="387804C6" w:rsidR="001D1F65" w:rsidRPr="00EC20B6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IDS/SEV/80/INS/212</w:t>
            </w:r>
          </w:p>
        </w:tc>
        <w:tc>
          <w:tcPr>
            <w:tcW w:w="2902" w:type="dxa"/>
            <w:shd w:val="clear" w:color="auto" w:fill="FFFFFF" w:themeFill="background1"/>
          </w:tcPr>
          <w:p w14:paraId="684BE0C1" w14:textId="08E857AA" w:rsidR="001D1F65" w:rsidRPr="00EC20B6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Extension of institutional strengthening project (phase XI: 1/2018-12/2019)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41FA474C" w14:textId="6525AE65" w:rsidR="001D1F65" w:rsidRPr="00EC20B6" w:rsidRDefault="001D1F65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Dec-19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398DF9C3" w14:textId="43756084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347,194</w:t>
            </w:r>
          </w:p>
        </w:tc>
        <w:tc>
          <w:tcPr>
            <w:tcW w:w="968" w:type="dxa"/>
            <w:shd w:val="clear" w:color="auto" w:fill="FFFFFF" w:themeFill="background1"/>
          </w:tcPr>
          <w:p w14:paraId="16B38ECD" w14:textId="709C9763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343,303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017A039A" w14:textId="1CE537A7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3,891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40E8D61B" w14:textId="77777777" w:rsidR="001D1F65" w:rsidRPr="00EC20B6" w:rsidRDefault="001D1F65" w:rsidP="001B26FA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3F6A9543" w14:textId="34ECC47B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272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76ED0D45" w14:textId="77777777" w:rsidR="001D1F65" w:rsidRPr="00EC20B6" w:rsidRDefault="001D1F65" w:rsidP="001B26FA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7F22F969" w14:textId="77777777" w:rsidR="001D1F65" w:rsidRPr="00EC20B6" w:rsidRDefault="001D1F65" w:rsidP="001B26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7BC74054" w14:textId="77777777" w:rsidR="001D1F65" w:rsidRPr="00EC20B6" w:rsidRDefault="001D1F65" w:rsidP="001B26FA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1D1F65" w:rsidRPr="00EA0808" w14:paraId="102E5E90" w14:textId="77777777" w:rsidTr="005C755B">
        <w:tc>
          <w:tcPr>
            <w:tcW w:w="1885" w:type="dxa"/>
            <w:shd w:val="clear" w:color="auto" w:fill="FFFFFF" w:themeFill="background1"/>
            <w:noWrap/>
          </w:tcPr>
          <w:p w14:paraId="4A159AD5" w14:textId="6F5BF485" w:rsidR="001D1F65" w:rsidRPr="00EC20B6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IND/SEV/76/INS/467</w:t>
            </w:r>
          </w:p>
        </w:tc>
        <w:tc>
          <w:tcPr>
            <w:tcW w:w="2902" w:type="dxa"/>
            <w:shd w:val="clear" w:color="auto" w:fill="FFFFFF" w:themeFill="background1"/>
          </w:tcPr>
          <w:p w14:paraId="39E1ACA7" w14:textId="5477C456" w:rsidR="001D1F65" w:rsidRPr="00EC20B6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Extension of institutional strengthening project (phase X: 4/2016-3/2018)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21A96341" w14:textId="71A0584B" w:rsidR="001D1F65" w:rsidRPr="00EC20B6" w:rsidRDefault="001D1F65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Dec-19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7A516D41" w14:textId="09047E46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477,734</w:t>
            </w:r>
          </w:p>
        </w:tc>
        <w:tc>
          <w:tcPr>
            <w:tcW w:w="968" w:type="dxa"/>
            <w:shd w:val="clear" w:color="auto" w:fill="FFFFFF" w:themeFill="background1"/>
          </w:tcPr>
          <w:p w14:paraId="20D9631B" w14:textId="4268A81A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477,682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4EBBCC76" w14:textId="2094D5BD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52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159FB9EA" w14:textId="77777777" w:rsidR="001D1F65" w:rsidRPr="00EC20B6" w:rsidRDefault="001D1F65" w:rsidP="001B26FA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2BAC00D4" w14:textId="7A3A825D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4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00A88F0D" w14:textId="77777777" w:rsidR="001D1F65" w:rsidRPr="00EC20B6" w:rsidRDefault="001D1F65" w:rsidP="001B26FA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5D848484" w14:textId="77777777" w:rsidR="001D1F65" w:rsidRPr="00EC20B6" w:rsidRDefault="001D1F65" w:rsidP="001B26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3FDCAEE5" w14:textId="77777777" w:rsidR="001D1F65" w:rsidRPr="00EC20B6" w:rsidRDefault="001D1F65" w:rsidP="001B26FA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1D1F65" w:rsidRPr="00EA0808" w14:paraId="50D925CF" w14:textId="77777777" w:rsidTr="005C755B">
        <w:tc>
          <w:tcPr>
            <w:tcW w:w="1885" w:type="dxa"/>
            <w:shd w:val="clear" w:color="auto" w:fill="FFFFFF" w:themeFill="background1"/>
            <w:noWrap/>
          </w:tcPr>
          <w:p w14:paraId="6A4E838B" w14:textId="109C1642" w:rsidR="001D1F65" w:rsidRPr="00EC20B6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KYR/PHA/81/INV/40</w:t>
            </w:r>
          </w:p>
        </w:tc>
        <w:tc>
          <w:tcPr>
            <w:tcW w:w="2902" w:type="dxa"/>
            <w:shd w:val="clear" w:color="auto" w:fill="FFFFFF" w:themeFill="background1"/>
          </w:tcPr>
          <w:p w14:paraId="61195B36" w14:textId="3EE6BA3B" w:rsidR="001D1F65" w:rsidRPr="00EC20B6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HCFC phase-out management plan (stage II, second tranche)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24CD2027" w14:textId="3A241E31" w:rsidR="001D1F65" w:rsidRPr="00EC20B6" w:rsidRDefault="001D1F65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Dec-20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6C574378" w14:textId="6BF8A308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175,000</w:t>
            </w:r>
          </w:p>
        </w:tc>
        <w:tc>
          <w:tcPr>
            <w:tcW w:w="968" w:type="dxa"/>
            <w:shd w:val="clear" w:color="auto" w:fill="FFFFFF" w:themeFill="background1"/>
          </w:tcPr>
          <w:p w14:paraId="6AC4417C" w14:textId="448E34B0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108,104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06112BA9" w14:textId="08D885DC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66,896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5BC49E60" w14:textId="77777777" w:rsidR="001D1F65" w:rsidRPr="00EC20B6" w:rsidRDefault="001D1F65" w:rsidP="001B26FA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20FCBA9E" w14:textId="31A82844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4,683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1A900EE6" w14:textId="77777777" w:rsidR="001D1F65" w:rsidRPr="00EC20B6" w:rsidRDefault="001D1F65" w:rsidP="001B26FA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23985CAE" w14:textId="77777777" w:rsidR="001D1F65" w:rsidRPr="00EC20B6" w:rsidRDefault="001D1F65" w:rsidP="001B26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272851DC" w14:textId="77777777" w:rsidR="001D1F65" w:rsidRPr="00EC20B6" w:rsidRDefault="001D1F65" w:rsidP="001B26FA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1D1F65" w:rsidRPr="00EA0808" w14:paraId="6050FE16" w14:textId="77777777" w:rsidTr="005C755B">
        <w:tc>
          <w:tcPr>
            <w:tcW w:w="1885" w:type="dxa"/>
            <w:shd w:val="clear" w:color="auto" w:fill="FFFFFF" w:themeFill="background1"/>
            <w:noWrap/>
          </w:tcPr>
          <w:p w14:paraId="358C5B94" w14:textId="4F0E97B3" w:rsidR="001D1F65" w:rsidRPr="00EC20B6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MEX/PHA/71/INV/168</w:t>
            </w:r>
          </w:p>
        </w:tc>
        <w:tc>
          <w:tcPr>
            <w:tcW w:w="2902" w:type="dxa"/>
            <w:shd w:val="clear" w:color="auto" w:fill="FFFFFF" w:themeFill="background1"/>
          </w:tcPr>
          <w:p w14:paraId="64A20D63" w14:textId="34832C7F" w:rsidR="001D1F65" w:rsidRPr="00EC20B6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HCFC phase-out management plan (stage I, third tranche) (foam sector plan for systems houses and local customers)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37E879E3" w14:textId="16A71D7D" w:rsidR="001D1F65" w:rsidRPr="00EC20B6" w:rsidRDefault="001D1F65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Dec-19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6C98DB05" w14:textId="3C936816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3,800,000</w:t>
            </w:r>
          </w:p>
        </w:tc>
        <w:tc>
          <w:tcPr>
            <w:tcW w:w="968" w:type="dxa"/>
            <w:shd w:val="clear" w:color="auto" w:fill="FFFFFF" w:themeFill="background1"/>
          </w:tcPr>
          <w:p w14:paraId="3F173BB0" w14:textId="1E881490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3,388,171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7959A5ED" w14:textId="7594065C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411,829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7F3F70E0" w14:textId="77777777" w:rsidR="001D1F65" w:rsidRPr="00EC20B6" w:rsidRDefault="001D1F65" w:rsidP="001B26FA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3FDA4446" w14:textId="1B1D838F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30,887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337A17DC" w14:textId="77777777" w:rsidR="001D1F65" w:rsidRPr="00EC20B6" w:rsidRDefault="001D1F65" w:rsidP="001B26FA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6DF21202" w14:textId="77777777" w:rsidR="001D1F65" w:rsidRPr="00EC20B6" w:rsidRDefault="001D1F65" w:rsidP="001B26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7AA9D4AE" w14:textId="77777777" w:rsidR="001D1F65" w:rsidRPr="00EC20B6" w:rsidRDefault="001D1F65" w:rsidP="001B26FA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1D1F65" w:rsidRPr="00EA0808" w14:paraId="4AE8E409" w14:textId="77777777" w:rsidTr="005C755B">
        <w:tc>
          <w:tcPr>
            <w:tcW w:w="1885" w:type="dxa"/>
            <w:shd w:val="clear" w:color="auto" w:fill="FFFFFF" w:themeFill="background1"/>
            <w:noWrap/>
          </w:tcPr>
          <w:p w14:paraId="53727C55" w14:textId="5E6AF1AC" w:rsidR="001D1F65" w:rsidRPr="00EC20B6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MEX/REF/81/INV/187</w:t>
            </w:r>
          </w:p>
        </w:tc>
        <w:tc>
          <w:tcPr>
            <w:tcW w:w="2902" w:type="dxa"/>
            <w:shd w:val="clear" w:color="auto" w:fill="FFFFFF" w:themeFill="background1"/>
          </w:tcPr>
          <w:p w14:paraId="6A18AABC" w14:textId="1FDF0A7D" w:rsidR="001D1F65" w:rsidRPr="00EC20B6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 xml:space="preserve">Conversion of domestic refrigeration manufacturing facility from HFC-134a to </w:t>
            </w:r>
            <w:proofErr w:type="spellStart"/>
            <w:r w:rsidRPr="00EC20B6">
              <w:rPr>
                <w:sz w:val="18"/>
                <w:szCs w:val="18"/>
              </w:rPr>
              <w:t>isobutane</w:t>
            </w:r>
            <w:proofErr w:type="spellEnd"/>
            <w:r w:rsidRPr="00EC20B6">
              <w:rPr>
                <w:sz w:val="18"/>
                <w:szCs w:val="18"/>
              </w:rPr>
              <w:t xml:space="preserve"> as a refrigerant and conversion of </w:t>
            </w:r>
            <w:r w:rsidR="00AE7948" w:rsidRPr="00EC20B6">
              <w:rPr>
                <w:sz w:val="18"/>
                <w:szCs w:val="18"/>
              </w:rPr>
              <w:t>compressors</w:t>
            </w:r>
            <w:r w:rsidRPr="00EC20B6">
              <w:rPr>
                <w:sz w:val="18"/>
                <w:szCs w:val="18"/>
              </w:rPr>
              <w:t xml:space="preserve"> manufacturing facility from HFC-134a-based to </w:t>
            </w:r>
            <w:proofErr w:type="spellStart"/>
            <w:r w:rsidRPr="00EC20B6">
              <w:rPr>
                <w:sz w:val="18"/>
                <w:szCs w:val="18"/>
              </w:rPr>
              <w:t>isobutane</w:t>
            </w:r>
            <w:proofErr w:type="spellEnd"/>
            <w:r w:rsidRPr="00EC20B6">
              <w:rPr>
                <w:sz w:val="18"/>
                <w:szCs w:val="18"/>
              </w:rPr>
              <w:t xml:space="preserve">-based at </w:t>
            </w:r>
            <w:proofErr w:type="spellStart"/>
            <w:r w:rsidRPr="00EC20B6">
              <w:rPr>
                <w:sz w:val="18"/>
                <w:szCs w:val="18"/>
              </w:rPr>
              <w:t>Mabe</w:t>
            </w:r>
            <w:proofErr w:type="spellEnd"/>
            <w:r w:rsidRPr="00EC20B6">
              <w:rPr>
                <w:sz w:val="18"/>
                <w:szCs w:val="18"/>
              </w:rPr>
              <w:t xml:space="preserve"> Mexico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4F5AD0AD" w14:textId="6C4A741C" w:rsidR="001D1F65" w:rsidRPr="00EC20B6" w:rsidRDefault="001D1F65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Nov-20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6A0469A4" w14:textId="50605DCF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2,115,012</w:t>
            </w:r>
          </w:p>
        </w:tc>
        <w:tc>
          <w:tcPr>
            <w:tcW w:w="968" w:type="dxa"/>
            <w:shd w:val="clear" w:color="auto" w:fill="FFFFFF" w:themeFill="background1"/>
          </w:tcPr>
          <w:p w14:paraId="4655AEE4" w14:textId="6B53F891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2,110,680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60233366" w14:textId="4AC4F587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4,332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4177B056" w14:textId="77777777" w:rsidR="001D1F65" w:rsidRPr="00EC20B6" w:rsidRDefault="001D1F65" w:rsidP="001B26FA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27B4BCBE" w14:textId="564CCA08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303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5BB99545" w14:textId="77777777" w:rsidR="001D1F65" w:rsidRPr="00EC20B6" w:rsidRDefault="001D1F65" w:rsidP="001B26FA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79A06682" w14:textId="77777777" w:rsidR="001D1F65" w:rsidRPr="00EC20B6" w:rsidRDefault="001D1F65" w:rsidP="001B26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19897F64" w14:textId="77777777" w:rsidR="001D1F65" w:rsidRPr="00EC20B6" w:rsidRDefault="001D1F65" w:rsidP="001B26FA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1D1F65" w:rsidRPr="00EA0808" w14:paraId="7AB286FD" w14:textId="77777777" w:rsidTr="005C755B">
        <w:tc>
          <w:tcPr>
            <w:tcW w:w="1885" w:type="dxa"/>
            <w:shd w:val="clear" w:color="auto" w:fill="FFFFFF" w:themeFill="background1"/>
            <w:noWrap/>
          </w:tcPr>
          <w:p w14:paraId="63811CC3" w14:textId="47C62D06" w:rsidR="001D1F65" w:rsidRPr="00EC20B6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MLI/PHA/76/INV/38</w:t>
            </w:r>
          </w:p>
        </w:tc>
        <w:tc>
          <w:tcPr>
            <w:tcW w:w="2902" w:type="dxa"/>
            <w:shd w:val="clear" w:color="auto" w:fill="FFFFFF" w:themeFill="background1"/>
          </w:tcPr>
          <w:p w14:paraId="6B394977" w14:textId="395EFE54" w:rsidR="001D1F65" w:rsidRPr="00EC20B6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HCFC phase-out management plan (stage I, third tranche)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0FC45843" w14:textId="7F55419E" w:rsidR="001D1F65" w:rsidRPr="00EC20B6" w:rsidRDefault="001D1F65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Dec-19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7A7AC9E5" w14:textId="1BFBB8D3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92,000</w:t>
            </w:r>
          </w:p>
        </w:tc>
        <w:tc>
          <w:tcPr>
            <w:tcW w:w="968" w:type="dxa"/>
            <w:shd w:val="clear" w:color="auto" w:fill="FFFFFF" w:themeFill="background1"/>
          </w:tcPr>
          <w:p w14:paraId="53A041F0" w14:textId="0F73BF8D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77,893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460E75D2" w14:textId="010C0A7F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14,107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33CAC6C4" w14:textId="77777777" w:rsidR="001D1F65" w:rsidRPr="00EC20B6" w:rsidRDefault="001D1F65" w:rsidP="001B26FA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05382001" w14:textId="5AEF80E0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1,058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55306ED3" w14:textId="77777777" w:rsidR="001D1F65" w:rsidRPr="00EC20B6" w:rsidRDefault="001D1F65" w:rsidP="001B26FA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3E1871CA" w14:textId="77777777" w:rsidR="001D1F65" w:rsidRPr="00EC20B6" w:rsidRDefault="001D1F65" w:rsidP="001B26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4AD223C1" w14:textId="77777777" w:rsidR="001D1F65" w:rsidRPr="00EC20B6" w:rsidRDefault="001D1F65" w:rsidP="001B26FA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1D1F65" w:rsidRPr="00EA0808" w14:paraId="303A925C" w14:textId="77777777" w:rsidTr="005C755B">
        <w:tc>
          <w:tcPr>
            <w:tcW w:w="1885" w:type="dxa"/>
            <w:shd w:val="clear" w:color="auto" w:fill="FFFFFF" w:themeFill="background1"/>
            <w:noWrap/>
          </w:tcPr>
          <w:p w14:paraId="3C1DECFC" w14:textId="18BA1B58" w:rsidR="001D1F65" w:rsidRPr="00EC20B6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NEP/PHA/75/INV/35</w:t>
            </w:r>
          </w:p>
        </w:tc>
        <w:tc>
          <w:tcPr>
            <w:tcW w:w="2902" w:type="dxa"/>
            <w:shd w:val="clear" w:color="auto" w:fill="FFFFFF" w:themeFill="background1"/>
          </w:tcPr>
          <w:p w14:paraId="63196213" w14:textId="0C4FA4AD" w:rsidR="001D1F65" w:rsidRPr="00EC20B6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HCFC phase-out management plan (stage I, second tranche)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5FD46DA2" w14:textId="04C33686" w:rsidR="001D1F65" w:rsidRPr="00EC20B6" w:rsidRDefault="001D1F65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Dec-19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737ECDEB" w14:textId="22EE3C56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33,600</w:t>
            </w:r>
          </w:p>
        </w:tc>
        <w:tc>
          <w:tcPr>
            <w:tcW w:w="968" w:type="dxa"/>
            <w:shd w:val="clear" w:color="auto" w:fill="FFFFFF" w:themeFill="background1"/>
          </w:tcPr>
          <w:p w14:paraId="62AEAA0E" w14:textId="668834D9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30,916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61BEB453" w14:textId="45FB646E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2,684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6C18BACD" w14:textId="77777777" w:rsidR="001D1F65" w:rsidRPr="00EC20B6" w:rsidRDefault="001D1F65" w:rsidP="001B26FA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0BC344D6" w14:textId="313007C3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242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5D346AAE" w14:textId="77777777" w:rsidR="001D1F65" w:rsidRPr="00EC20B6" w:rsidRDefault="001D1F65" w:rsidP="001B26FA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3EED841B" w14:textId="77777777" w:rsidR="001D1F65" w:rsidRPr="00EC20B6" w:rsidRDefault="001D1F65" w:rsidP="001B26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38F1D30E" w14:textId="77777777" w:rsidR="001D1F65" w:rsidRPr="00EC20B6" w:rsidRDefault="001D1F65" w:rsidP="001B26FA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1D1F65" w:rsidRPr="00EA0808" w14:paraId="07EA13F8" w14:textId="77777777" w:rsidTr="005C755B">
        <w:tc>
          <w:tcPr>
            <w:tcW w:w="1885" w:type="dxa"/>
            <w:shd w:val="clear" w:color="auto" w:fill="FFFFFF" w:themeFill="background1"/>
            <w:noWrap/>
          </w:tcPr>
          <w:p w14:paraId="520D97D5" w14:textId="36B7C27B" w:rsidR="001D1F65" w:rsidRPr="00EC20B6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PAR/PHA/74/INV/34</w:t>
            </w:r>
          </w:p>
        </w:tc>
        <w:tc>
          <w:tcPr>
            <w:tcW w:w="2902" w:type="dxa"/>
            <w:shd w:val="clear" w:color="auto" w:fill="FFFFFF" w:themeFill="background1"/>
          </w:tcPr>
          <w:p w14:paraId="6E8699FF" w14:textId="666D3140" w:rsidR="001D1F65" w:rsidRPr="00EC20B6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HCFC phase-out management plan (stage I, second tranche)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3CCEC0C0" w14:textId="500F6A5A" w:rsidR="001D1F65" w:rsidRPr="00EC20B6" w:rsidRDefault="001D1F65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Dec-19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62C55BFE" w14:textId="288D863C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131,500</w:t>
            </w:r>
          </w:p>
        </w:tc>
        <w:tc>
          <w:tcPr>
            <w:tcW w:w="968" w:type="dxa"/>
            <w:shd w:val="clear" w:color="auto" w:fill="FFFFFF" w:themeFill="background1"/>
          </w:tcPr>
          <w:p w14:paraId="4866FBBC" w14:textId="1260649E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129,642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31D43AAF" w14:textId="5848B5F0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1,858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35DC07D1" w14:textId="77777777" w:rsidR="001D1F65" w:rsidRPr="00EC20B6" w:rsidRDefault="001D1F65" w:rsidP="001B26FA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5524B843" w14:textId="1AA69D62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139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7CBDCC49" w14:textId="77777777" w:rsidR="001D1F65" w:rsidRPr="00EC20B6" w:rsidRDefault="001D1F65" w:rsidP="001B26FA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18530695" w14:textId="77777777" w:rsidR="001D1F65" w:rsidRPr="00EC20B6" w:rsidRDefault="001D1F65" w:rsidP="001B26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4430318F" w14:textId="77777777" w:rsidR="001D1F65" w:rsidRPr="00EC20B6" w:rsidRDefault="001D1F65" w:rsidP="001B26FA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1D1F65" w:rsidRPr="00EA0808" w14:paraId="35B163EE" w14:textId="77777777" w:rsidTr="005C755B">
        <w:tc>
          <w:tcPr>
            <w:tcW w:w="1885" w:type="dxa"/>
            <w:shd w:val="clear" w:color="auto" w:fill="FFFFFF" w:themeFill="background1"/>
            <w:noWrap/>
          </w:tcPr>
          <w:p w14:paraId="3A0CBC7A" w14:textId="42ACB569" w:rsidR="001D1F65" w:rsidRPr="00EC20B6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SRL/PHA/82/PRP/52</w:t>
            </w:r>
          </w:p>
        </w:tc>
        <w:tc>
          <w:tcPr>
            <w:tcW w:w="2902" w:type="dxa"/>
            <w:shd w:val="clear" w:color="auto" w:fill="FFFFFF" w:themeFill="background1"/>
          </w:tcPr>
          <w:p w14:paraId="15A774AE" w14:textId="06074B21" w:rsidR="001D1F65" w:rsidRPr="00EC20B6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Preparation of a HCFC phase-out management plan (stage II)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54340150" w14:textId="7A6FD6F5" w:rsidR="001D1F65" w:rsidRPr="00EC20B6" w:rsidRDefault="001D1F65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Dec-20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6A234C8D" w14:textId="58638137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40,000</w:t>
            </w:r>
          </w:p>
        </w:tc>
        <w:tc>
          <w:tcPr>
            <w:tcW w:w="968" w:type="dxa"/>
            <w:shd w:val="clear" w:color="auto" w:fill="FFFFFF" w:themeFill="background1"/>
          </w:tcPr>
          <w:p w14:paraId="673CAC0A" w14:textId="1700B793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29,919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1DA0EE47" w14:textId="7878A5A8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10,081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41E1C9D2" w14:textId="77777777" w:rsidR="001D1F65" w:rsidRPr="00EC20B6" w:rsidRDefault="001D1F65" w:rsidP="001B26FA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0E0867B1" w14:textId="04F06E67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706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737EA214" w14:textId="77777777" w:rsidR="001D1F65" w:rsidRPr="00EC20B6" w:rsidRDefault="001D1F65" w:rsidP="001B26FA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5C1CBC9F" w14:textId="77777777" w:rsidR="001D1F65" w:rsidRPr="00EC20B6" w:rsidRDefault="001D1F65" w:rsidP="001B26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557CF434" w14:textId="77777777" w:rsidR="001D1F65" w:rsidRPr="00EC20B6" w:rsidRDefault="001D1F65" w:rsidP="001B26FA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1D1F65" w:rsidRPr="00EA0808" w14:paraId="41A0F16D" w14:textId="77777777" w:rsidTr="005C755B">
        <w:tc>
          <w:tcPr>
            <w:tcW w:w="1885" w:type="dxa"/>
            <w:shd w:val="clear" w:color="auto" w:fill="FFFFFF" w:themeFill="background1"/>
            <w:noWrap/>
          </w:tcPr>
          <w:p w14:paraId="715370A8" w14:textId="76B856FB" w:rsidR="001D1F65" w:rsidRPr="00EC20B6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SRL/PHA/82/TAS/51</w:t>
            </w:r>
          </w:p>
        </w:tc>
        <w:tc>
          <w:tcPr>
            <w:tcW w:w="2902" w:type="dxa"/>
            <w:shd w:val="clear" w:color="auto" w:fill="FFFFFF" w:themeFill="background1"/>
          </w:tcPr>
          <w:p w14:paraId="2915DD03" w14:textId="60D9F386" w:rsidR="001D1F65" w:rsidRPr="00EC20B6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Verification report on the implementation of the HCFC phase-out management plan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46CC78DB" w14:textId="2F967429" w:rsidR="001D1F65" w:rsidRPr="00EC20B6" w:rsidRDefault="001D1F65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Dec-20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2D454F50" w14:textId="7C60F783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30,000</w:t>
            </w:r>
          </w:p>
        </w:tc>
        <w:tc>
          <w:tcPr>
            <w:tcW w:w="968" w:type="dxa"/>
            <w:shd w:val="clear" w:color="auto" w:fill="FFFFFF" w:themeFill="background1"/>
          </w:tcPr>
          <w:p w14:paraId="57007D2A" w14:textId="118F4265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23,657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48CE8A93" w14:textId="47780655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6,343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36A70CD5" w14:textId="77777777" w:rsidR="001D1F65" w:rsidRPr="00EC20B6" w:rsidRDefault="001D1F65" w:rsidP="001B26FA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41A422A4" w14:textId="16C828EE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571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50D1D08F" w14:textId="77777777" w:rsidR="001D1F65" w:rsidRPr="00EC20B6" w:rsidRDefault="001D1F65" w:rsidP="001B26FA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1C3AD5C5" w14:textId="77777777" w:rsidR="001D1F65" w:rsidRPr="00EC20B6" w:rsidRDefault="001D1F65" w:rsidP="001B26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1827958D" w14:textId="77777777" w:rsidR="001D1F65" w:rsidRPr="00EC20B6" w:rsidRDefault="001D1F65" w:rsidP="001B26FA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1D1F65" w:rsidRPr="00EA0808" w14:paraId="512E49C5" w14:textId="77777777" w:rsidTr="005C755B">
        <w:tc>
          <w:tcPr>
            <w:tcW w:w="1885" w:type="dxa"/>
            <w:shd w:val="clear" w:color="auto" w:fill="FFFFFF" w:themeFill="background1"/>
            <w:noWrap/>
          </w:tcPr>
          <w:p w14:paraId="565ACD12" w14:textId="18EDD339" w:rsidR="001D1F65" w:rsidRPr="00EC20B6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lastRenderedPageBreak/>
              <w:t>SRL/SEV/82/INS/53</w:t>
            </w:r>
          </w:p>
        </w:tc>
        <w:tc>
          <w:tcPr>
            <w:tcW w:w="2902" w:type="dxa"/>
            <w:shd w:val="clear" w:color="auto" w:fill="FFFFFF" w:themeFill="background1"/>
          </w:tcPr>
          <w:p w14:paraId="747A09A5" w14:textId="246040E9" w:rsidR="001D1F65" w:rsidRPr="00EC20B6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Extension of the institutional strengthening project (phase XII: 1/2019-12/2020)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08D1048B" w14:textId="39F305D0" w:rsidR="001D1F65" w:rsidRPr="00EC20B6" w:rsidRDefault="001D1F65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Dec-20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55A7F6E0" w14:textId="2F04694E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171,592</w:t>
            </w:r>
          </w:p>
        </w:tc>
        <w:tc>
          <w:tcPr>
            <w:tcW w:w="968" w:type="dxa"/>
            <w:shd w:val="clear" w:color="auto" w:fill="FFFFFF" w:themeFill="background1"/>
          </w:tcPr>
          <w:p w14:paraId="27B6D9ED" w14:textId="3FF2D4D0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136,511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2CD317D0" w14:textId="6297BEB9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35,081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394561AD" w14:textId="77777777" w:rsidR="001D1F65" w:rsidRPr="00EC20B6" w:rsidRDefault="001D1F65" w:rsidP="001B26FA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35C0FEE4" w14:textId="17D6FF31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2,456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47FF50E3" w14:textId="77777777" w:rsidR="001D1F65" w:rsidRPr="00EC20B6" w:rsidRDefault="001D1F65" w:rsidP="001B26FA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28CEE910" w14:textId="77777777" w:rsidR="001D1F65" w:rsidRPr="00EC20B6" w:rsidRDefault="001D1F65" w:rsidP="001B26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24CFC110" w14:textId="77777777" w:rsidR="001D1F65" w:rsidRPr="00EC20B6" w:rsidRDefault="001D1F65" w:rsidP="001B26FA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1D1F65" w:rsidRPr="00EA0808" w14:paraId="3193D414" w14:textId="77777777" w:rsidTr="005C755B">
        <w:tc>
          <w:tcPr>
            <w:tcW w:w="1885" w:type="dxa"/>
            <w:shd w:val="clear" w:color="auto" w:fill="FFFFFF" w:themeFill="background1"/>
            <w:noWrap/>
          </w:tcPr>
          <w:p w14:paraId="77D0E4ED" w14:textId="76CCE4E1" w:rsidR="001D1F65" w:rsidRPr="00EC20B6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URU/PHA/77/INV/67</w:t>
            </w:r>
          </w:p>
        </w:tc>
        <w:tc>
          <w:tcPr>
            <w:tcW w:w="2902" w:type="dxa"/>
            <w:shd w:val="clear" w:color="auto" w:fill="FFFFFF" w:themeFill="background1"/>
          </w:tcPr>
          <w:p w14:paraId="23EB5A8D" w14:textId="1BA6ED55" w:rsidR="001D1F65" w:rsidRPr="00EC20B6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HCFC phase-out management plan (stage II, first tranche) (foam sector)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16FD8FD8" w14:textId="3B32C9E4" w:rsidR="001D1F65" w:rsidRPr="00EC20B6" w:rsidRDefault="001D1F65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Dec-20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188402ED" w14:textId="5748B3F8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100,000</w:t>
            </w:r>
          </w:p>
        </w:tc>
        <w:tc>
          <w:tcPr>
            <w:tcW w:w="968" w:type="dxa"/>
            <w:shd w:val="clear" w:color="auto" w:fill="FFFFFF" w:themeFill="background1"/>
          </w:tcPr>
          <w:p w14:paraId="1B70ED15" w14:textId="61DB0B46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38,101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5643EDD5" w14:textId="727CA2DC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61,899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0707EEDB" w14:textId="77777777" w:rsidR="001D1F65" w:rsidRPr="00EC20B6" w:rsidRDefault="001D1F65" w:rsidP="001B26FA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5662FF4E" w14:textId="2E08AE47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4,333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2EE93292" w14:textId="77777777" w:rsidR="001D1F65" w:rsidRPr="00EC20B6" w:rsidRDefault="001D1F65" w:rsidP="001B26FA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4345DFB5" w14:textId="77777777" w:rsidR="001D1F65" w:rsidRPr="00EC20B6" w:rsidRDefault="001D1F65" w:rsidP="001B26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6AA40655" w14:textId="77777777" w:rsidR="001D1F65" w:rsidRPr="00EC20B6" w:rsidRDefault="001D1F65" w:rsidP="001B26FA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1D1F65" w:rsidRPr="00EA0808" w14:paraId="38157A86" w14:textId="77777777" w:rsidTr="005C755B">
        <w:tc>
          <w:tcPr>
            <w:tcW w:w="1885" w:type="dxa"/>
            <w:shd w:val="clear" w:color="auto" w:fill="FFFFFF" w:themeFill="background1"/>
            <w:noWrap/>
          </w:tcPr>
          <w:p w14:paraId="0F3BDE02" w14:textId="2D758E44" w:rsidR="001D1F65" w:rsidRPr="00EC20B6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URU/PHA/77/TAS/69</w:t>
            </w:r>
          </w:p>
        </w:tc>
        <w:tc>
          <w:tcPr>
            <w:tcW w:w="2902" w:type="dxa"/>
            <w:shd w:val="clear" w:color="auto" w:fill="FFFFFF" w:themeFill="background1"/>
          </w:tcPr>
          <w:p w14:paraId="06C0A4EF" w14:textId="6DEBA2AE" w:rsidR="001D1F65" w:rsidRPr="00EC20B6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HCFC phase-out management plan (stage II, first tranche) (implementation and monitoring)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27840CC3" w14:textId="2677F4B0" w:rsidR="001D1F65" w:rsidRPr="00EC20B6" w:rsidRDefault="001D1F65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Dec-18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0FEA6790" w14:textId="1B2D1ABF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35,800</w:t>
            </w:r>
          </w:p>
        </w:tc>
        <w:tc>
          <w:tcPr>
            <w:tcW w:w="968" w:type="dxa"/>
            <w:shd w:val="clear" w:color="auto" w:fill="FFFFFF" w:themeFill="background1"/>
          </w:tcPr>
          <w:p w14:paraId="2E93C72C" w14:textId="2B4C62DC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34,130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764C9DE0" w14:textId="3280C217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1,670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745191BC" w14:textId="77777777" w:rsidR="001D1F65" w:rsidRPr="00EC20B6" w:rsidRDefault="001D1F65" w:rsidP="001B26FA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7850C0C5" w14:textId="1E12AB78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117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4D003FED" w14:textId="77777777" w:rsidR="001D1F65" w:rsidRPr="00EC20B6" w:rsidRDefault="001D1F65" w:rsidP="001B26FA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1DA13267" w14:textId="77777777" w:rsidR="001D1F65" w:rsidRPr="00EC20B6" w:rsidRDefault="001D1F65" w:rsidP="001B26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4C1761F3" w14:textId="77777777" w:rsidR="001D1F65" w:rsidRPr="00EC20B6" w:rsidRDefault="001D1F65" w:rsidP="001B26FA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1D1F65" w:rsidRPr="00EA0808" w14:paraId="5A904999" w14:textId="77777777" w:rsidTr="005C755B">
        <w:tc>
          <w:tcPr>
            <w:tcW w:w="1885" w:type="dxa"/>
            <w:shd w:val="clear" w:color="auto" w:fill="FFFFFF" w:themeFill="background1"/>
            <w:noWrap/>
          </w:tcPr>
          <w:p w14:paraId="2B0A38F4" w14:textId="11DF8A5E" w:rsidR="001D1F65" w:rsidRPr="00EC20B6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URU/SEV/80/INS/70</w:t>
            </w:r>
          </w:p>
        </w:tc>
        <w:tc>
          <w:tcPr>
            <w:tcW w:w="2902" w:type="dxa"/>
            <w:shd w:val="clear" w:color="auto" w:fill="FFFFFF" w:themeFill="background1"/>
          </w:tcPr>
          <w:p w14:paraId="4237AD0D" w14:textId="03CCCE06" w:rsidR="001D1F65" w:rsidRPr="00EC20B6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Extension of institutional strengthening project (phase XII: 1/2018-12/2019)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6CF69F57" w14:textId="62F2DB01" w:rsidR="001D1F65" w:rsidRPr="00EC20B6" w:rsidRDefault="001D1F65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Dec-19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4C4BC1B8" w14:textId="2C67C936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193,024</w:t>
            </w:r>
          </w:p>
        </w:tc>
        <w:tc>
          <w:tcPr>
            <w:tcW w:w="968" w:type="dxa"/>
            <w:shd w:val="clear" w:color="auto" w:fill="FFFFFF" w:themeFill="background1"/>
          </w:tcPr>
          <w:p w14:paraId="11538617" w14:textId="2C795103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192,729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4C4BD674" w14:textId="10A2C30D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295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146EFF87" w14:textId="77777777" w:rsidR="001D1F65" w:rsidRPr="00EC20B6" w:rsidRDefault="001D1F65" w:rsidP="001B26FA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014D9A4A" w14:textId="4D48CD9F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21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1924BDDC" w14:textId="77777777" w:rsidR="001D1F65" w:rsidRPr="00EC20B6" w:rsidRDefault="001D1F65" w:rsidP="001B26FA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31946482" w14:textId="77777777" w:rsidR="001D1F65" w:rsidRPr="00EC20B6" w:rsidRDefault="001D1F65" w:rsidP="001B26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24E0AE6D" w14:textId="77777777" w:rsidR="001D1F65" w:rsidRPr="00EC20B6" w:rsidRDefault="001D1F65" w:rsidP="001B26FA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1D1F65" w:rsidRPr="00EA0808" w14:paraId="5B9B9D89" w14:textId="77777777" w:rsidTr="005C755B">
        <w:tc>
          <w:tcPr>
            <w:tcW w:w="1885" w:type="dxa"/>
            <w:shd w:val="clear" w:color="auto" w:fill="FFFFFF" w:themeFill="background1"/>
            <w:noWrap/>
          </w:tcPr>
          <w:p w14:paraId="6C646B67" w14:textId="47CBEC73" w:rsidR="001D1F65" w:rsidRPr="00EC20B6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VEN/SEV/77/INS/135</w:t>
            </w:r>
          </w:p>
        </w:tc>
        <w:tc>
          <w:tcPr>
            <w:tcW w:w="2902" w:type="dxa"/>
            <w:shd w:val="clear" w:color="auto" w:fill="FFFFFF" w:themeFill="background1"/>
          </w:tcPr>
          <w:p w14:paraId="63793777" w14:textId="6308635E" w:rsidR="001D1F65" w:rsidRPr="00EC20B6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Renewal of institutional strengthening project (phase XIII: 1/2017-12/2018)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3C51C38C" w14:textId="19C891C1" w:rsidR="001D1F65" w:rsidRPr="00EC20B6" w:rsidRDefault="001D1F65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Mar-19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27C79A3E" w14:textId="249EDC75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365,414</w:t>
            </w:r>
          </w:p>
        </w:tc>
        <w:tc>
          <w:tcPr>
            <w:tcW w:w="968" w:type="dxa"/>
            <w:shd w:val="clear" w:color="auto" w:fill="FFFFFF" w:themeFill="background1"/>
          </w:tcPr>
          <w:p w14:paraId="2F7501D5" w14:textId="4525B7AE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363,315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36D422E5" w14:textId="4F218344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2,099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034B6EDB" w14:textId="77777777" w:rsidR="001D1F65" w:rsidRPr="00EC20B6" w:rsidRDefault="001D1F65" w:rsidP="001B26FA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7FE87BDB" w14:textId="7D051AFC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147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14E47886" w14:textId="77777777" w:rsidR="001D1F65" w:rsidRPr="00EC20B6" w:rsidRDefault="001D1F65" w:rsidP="001B26FA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1BF06FBE" w14:textId="77777777" w:rsidR="001D1F65" w:rsidRPr="00EC20B6" w:rsidRDefault="001D1F65" w:rsidP="001B26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71FB954D" w14:textId="77777777" w:rsidR="001D1F65" w:rsidRPr="00EC20B6" w:rsidRDefault="001D1F65" w:rsidP="001B26FA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1D1F65" w:rsidRPr="00EA0808" w14:paraId="44A75C8E" w14:textId="77777777" w:rsidTr="005C755B">
        <w:tc>
          <w:tcPr>
            <w:tcW w:w="1885" w:type="dxa"/>
            <w:shd w:val="clear" w:color="auto" w:fill="FFFFFF" w:themeFill="background1"/>
            <w:noWrap/>
          </w:tcPr>
          <w:p w14:paraId="7BF786A1" w14:textId="753AC95F" w:rsidR="001D1F65" w:rsidRPr="00EC20B6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ZIM/PHA/83/PRP/58</w:t>
            </w:r>
          </w:p>
        </w:tc>
        <w:tc>
          <w:tcPr>
            <w:tcW w:w="2902" w:type="dxa"/>
            <w:shd w:val="clear" w:color="auto" w:fill="FFFFFF" w:themeFill="background1"/>
          </w:tcPr>
          <w:p w14:paraId="61F4C3F9" w14:textId="53D8E6E9" w:rsidR="001D1F65" w:rsidRPr="00EC20B6" w:rsidRDefault="001D1F65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Preparation of a HCFC phase-out management plan (stage II)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060F2078" w14:textId="3E8C4B2A" w:rsidR="001D1F65" w:rsidRPr="00EC20B6" w:rsidRDefault="001D1F65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Dec-20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0D5D5C7C" w14:textId="7D7C450C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20,000</w:t>
            </w:r>
          </w:p>
        </w:tc>
        <w:tc>
          <w:tcPr>
            <w:tcW w:w="968" w:type="dxa"/>
            <w:shd w:val="clear" w:color="auto" w:fill="FFFFFF" w:themeFill="background1"/>
          </w:tcPr>
          <w:p w14:paraId="51B1C010" w14:textId="53047503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11,435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2B21F670" w14:textId="53B5B4B9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8,565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50F7EB3F" w14:textId="77777777" w:rsidR="001D1F65" w:rsidRPr="00EC20B6" w:rsidRDefault="001D1F65" w:rsidP="001B26FA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5208B171" w14:textId="47E927AA" w:rsidR="001D1F65" w:rsidRPr="00EC20B6" w:rsidRDefault="001D1F65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600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328C28EC" w14:textId="77777777" w:rsidR="001D1F65" w:rsidRPr="00EC20B6" w:rsidRDefault="001D1F65" w:rsidP="001B26FA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460ABCA7" w14:textId="77777777" w:rsidR="001D1F65" w:rsidRPr="00EC20B6" w:rsidRDefault="001D1F65" w:rsidP="001B26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24F4211F" w14:textId="77777777" w:rsidR="001D1F65" w:rsidRPr="00EC20B6" w:rsidRDefault="001D1F65" w:rsidP="001B26FA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2559F7" w:rsidRPr="00EA0808" w14:paraId="2BD5D45B" w14:textId="77777777" w:rsidTr="005C755B">
        <w:tc>
          <w:tcPr>
            <w:tcW w:w="1885" w:type="dxa"/>
            <w:shd w:val="clear" w:color="auto" w:fill="FFFFFF" w:themeFill="background1"/>
            <w:noWrap/>
            <w:vAlign w:val="bottom"/>
          </w:tcPr>
          <w:p w14:paraId="7AE58CD3" w14:textId="07590846" w:rsidR="002559F7" w:rsidRPr="00EC20B6" w:rsidRDefault="002559F7" w:rsidP="005C755B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b/>
                <w:sz w:val="18"/>
                <w:szCs w:val="18"/>
              </w:rPr>
              <w:t>TOTAL UNDP</w:t>
            </w:r>
          </w:p>
        </w:tc>
        <w:tc>
          <w:tcPr>
            <w:tcW w:w="2902" w:type="dxa"/>
            <w:shd w:val="clear" w:color="auto" w:fill="FFFFFF" w:themeFill="background1"/>
            <w:vAlign w:val="bottom"/>
          </w:tcPr>
          <w:p w14:paraId="53587ED3" w14:textId="77777777" w:rsidR="002559F7" w:rsidRPr="00EC20B6" w:rsidRDefault="002559F7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</w:p>
        </w:tc>
        <w:tc>
          <w:tcPr>
            <w:tcW w:w="968" w:type="dxa"/>
            <w:shd w:val="clear" w:color="auto" w:fill="FFFFFF" w:themeFill="background1"/>
            <w:noWrap/>
          </w:tcPr>
          <w:p w14:paraId="05064E61" w14:textId="77777777" w:rsidR="002559F7" w:rsidRPr="00EC20B6" w:rsidRDefault="002559F7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</w:p>
        </w:tc>
        <w:tc>
          <w:tcPr>
            <w:tcW w:w="1107" w:type="dxa"/>
            <w:shd w:val="clear" w:color="auto" w:fill="FFFFFF" w:themeFill="background1"/>
            <w:noWrap/>
          </w:tcPr>
          <w:p w14:paraId="5DF99E07" w14:textId="77777777" w:rsidR="002559F7" w:rsidRPr="00EC20B6" w:rsidRDefault="002559F7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</w:p>
        </w:tc>
        <w:tc>
          <w:tcPr>
            <w:tcW w:w="968" w:type="dxa"/>
            <w:shd w:val="clear" w:color="auto" w:fill="FFFFFF" w:themeFill="background1"/>
          </w:tcPr>
          <w:p w14:paraId="4C3054A0" w14:textId="77777777" w:rsidR="002559F7" w:rsidRPr="00EC20B6" w:rsidRDefault="002559F7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  <w:noWrap/>
          </w:tcPr>
          <w:p w14:paraId="752B4F0B" w14:textId="7D9F26EA" w:rsidR="002559F7" w:rsidRPr="00180557" w:rsidRDefault="001D1F65" w:rsidP="005C755B">
            <w:pPr>
              <w:jc w:val="right"/>
              <w:rPr>
                <w:b/>
                <w:color w:val="000000"/>
                <w:sz w:val="18"/>
                <w:szCs w:val="18"/>
                <w:lang w:val="en-CA"/>
              </w:rPr>
            </w:pPr>
            <w:r w:rsidRPr="00180557">
              <w:rPr>
                <w:b/>
                <w:bCs/>
                <w:sz w:val="18"/>
                <w:szCs w:val="18"/>
              </w:rPr>
              <w:t>3,807,156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19845FCB" w14:textId="77777777" w:rsidR="002559F7" w:rsidRPr="00180557" w:rsidRDefault="002559F7" w:rsidP="001B26FA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065BBFE6" w14:textId="5DA4D5C5" w:rsidR="002559F7" w:rsidRPr="00180557" w:rsidRDefault="001D1F65" w:rsidP="005C755B">
            <w:pPr>
              <w:jc w:val="right"/>
              <w:rPr>
                <w:b/>
                <w:color w:val="000000"/>
                <w:sz w:val="18"/>
                <w:szCs w:val="18"/>
                <w:lang w:val="en-CA"/>
              </w:rPr>
            </w:pPr>
            <w:r w:rsidRPr="00180557">
              <w:rPr>
                <w:b/>
                <w:bCs/>
                <w:sz w:val="18"/>
                <w:szCs w:val="18"/>
              </w:rPr>
              <w:t>279,457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08DD832B" w14:textId="77777777" w:rsidR="002559F7" w:rsidRPr="00EC20B6" w:rsidRDefault="002559F7" w:rsidP="001B26FA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34FDCD55" w14:textId="77777777" w:rsidR="002559F7" w:rsidRPr="00EC20B6" w:rsidRDefault="002559F7" w:rsidP="001B26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07BAFF03" w14:textId="77777777" w:rsidR="002559F7" w:rsidRPr="00EC20B6" w:rsidRDefault="002559F7" w:rsidP="001B26FA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F3204D" w:rsidRPr="00EA0808" w14:paraId="3A254D51" w14:textId="77777777" w:rsidTr="005C755B">
        <w:tc>
          <w:tcPr>
            <w:tcW w:w="14196" w:type="dxa"/>
            <w:gridSpan w:val="11"/>
            <w:shd w:val="clear" w:color="auto" w:fill="FFFFFF" w:themeFill="background1"/>
            <w:noWrap/>
          </w:tcPr>
          <w:p w14:paraId="55410338" w14:textId="1F9DE776" w:rsidR="00F3204D" w:rsidRPr="00EC20B6" w:rsidRDefault="00F3204D" w:rsidP="001B26FA">
            <w:pPr>
              <w:jc w:val="left"/>
              <w:rPr>
                <w:sz w:val="18"/>
                <w:szCs w:val="18"/>
                <w:lang w:val="en-CA"/>
              </w:rPr>
            </w:pPr>
            <w:r w:rsidRPr="00EC20B6">
              <w:rPr>
                <w:b/>
                <w:sz w:val="18"/>
                <w:szCs w:val="18"/>
              </w:rPr>
              <w:t>UNEP</w:t>
            </w:r>
          </w:p>
        </w:tc>
      </w:tr>
      <w:tr w:rsidR="00670D66" w:rsidRPr="00EA0808" w14:paraId="75C3F743" w14:textId="77777777" w:rsidTr="005C755B">
        <w:tc>
          <w:tcPr>
            <w:tcW w:w="1885" w:type="dxa"/>
            <w:shd w:val="clear" w:color="auto" w:fill="FFFFFF" w:themeFill="background1"/>
            <w:noWrap/>
          </w:tcPr>
          <w:p w14:paraId="4413EB53" w14:textId="5C7DB410" w:rsidR="00670D66" w:rsidRPr="00EC20B6" w:rsidRDefault="00670D66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LAO/PHA/74/TAS/27</w:t>
            </w:r>
          </w:p>
        </w:tc>
        <w:tc>
          <w:tcPr>
            <w:tcW w:w="2902" w:type="dxa"/>
            <w:shd w:val="clear" w:color="auto" w:fill="FFFFFF" w:themeFill="background1"/>
          </w:tcPr>
          <w:p w14:paraId="4B37B342" w14:textId="31DBC412" w:rsidR="00670D66" w:rsidRPr="00EC20B6" w:rsidRDefault="00670D66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color w:val="000000"/>
                <w:sz w:val="18"/>
                <w:szCs w:val="18"/>
              </w:rPr>
              <w:t>HCFC phase-out management plan (stage I, second tranche)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32E4B83B" w14:textId="579C1878" w:rsidR="00670D66" w:rsidRPr="00EC20B6" w:rsidRDefault="00670D66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color w:val="000000"/>
                <w:sz w:val="18"/>
                <w:szCs w:val="18"/>
              </w:rPr>
              <w:t>Dec-20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0B7C6D54" w14:textId="0FBA5709" w:rsidR="00670D66" w:rsidRPr="00EC20B6" w:rsidRDefault="00670D66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97,875</w:t>
            </w:r>
          </w:p>
        </w:tc>
        <w:tc>
          <w:tcPr>
            <w:tcW w:w="968" w:type="dxa"/>
            <w:shd w:val="clear" w:color="auto" w:fill="FFFFFF" w:themeFill="background1"/>
          </w:tcPr>
          <w:p w14:paraId="3F7AE457" w14:textId="30C21BAB" w:rsidR="00670D66" w:rsidRPr="00EC20B6" w:rsidRDefault="00FC0B31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</w:rPr>
              <w:t xml:space="preserve"> </w:t>
            </w:r>
            <w:r w:rsidR="00670D66" w:rsidRPr="00EC20B6">
              <w:rPr>
                <w:sz w:val="18"/>
                <w:szCs w:val="18"/>
              </w:rPr>
              <w:t xml:space="preserve">86,875 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6896B99E" w14:textId="4870F3D0" w:rsidR="00670D66" w:rsidRPr="00EC20B6" w:rsidRDefault="00670D66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</w:p>
        </w:tc>
        <w:tc>
          <w:tcPr>
            <w:tcW w:w="1107" w:type="dxa"/>
            <w:shd w:val="clear" w:color="auto" w:fill="FFFFFF" w:themeFill="background1"/>
            <w:noWrap/>
          </w:tcPr>
          <w:p w14:paraId="795BBE55" w14:textId="6A77AB87" w:rsidR="00670D66" w:rsidRPr="00EC20B6" w:rsidRDefault="00FC0B31" w:rsidP="001B26FA">
            <w:pPr>
              <w:jc w:val="right"/>
              <w:rPr>
                <w:sz w:val="18"/>
                <w:szCs w:val="18"/>
                <w:highlight w:val="lightGray"/>
              </w:rPr>
            </w:pPr>
            <w:r>
              <w:rPr>
                <w:sz w:val="18"/>
                <w:szCs w:val="18"/>
              </w:rPr>
              <w:t xml:space="preserve"> </w:t>
            </w:r>
            <w:r w:rsidR="00670D66" w:rsidRPr="00EC20B6">
              <w:rPr>
                <w:sz w:val="18"/>
                <w:szCs w:val="18"/>
              </w:rPr>
              <w:t xml:space="preserve">11,000 </w:t>
            </w:r>
          </w:p>
        </w:tc>
        <w:tc>
          <w:tcPr>
            <w:tcW w:w="1244" w:type="dxa"/>
            <w:shd w:val="clear" w:color="auto" w:fill="FFFFFF" w:themeFill="background1"/>
          </w:tcPr>
          <w:p w14:paraId="4FA1BE36" w14:textId="56DEB611" w:rsidR="00670D66" w:rsidRPr="00EC20B6" w:rsidRDefault="00FC0B31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</w:rPr>
              <w:t xml:space="preserve"> </w:t>
            </w:r>
            <w:r w:rsidR="00670D66" w:rsidRPr="00EC20B6">
              <w:rPr>
                <w:sz w:val="18"/>
                <w:szCs w:val="18"/>
              </w:rPr>
              <w:t xml:space="preserve">1,430 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0B0AF6DC" w14:textId="0982A166" w:rsidR="00670D66" w:rsidRPr="00EC20B6" w:rsidRDefault="00670D66" w:rsidP="00AE7948">
            <w:pPr>
              <w:jc w:val="left"/>
              <w:rPr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UNEP is working on financial closure of the project.</w:t>
            </w:r>
          </w:p>
        </w:tc>
        <w:tc>
          <w:tcPr>
            <w:tcW w:w="969" w:type="dxa"/>
            <w:shd w:val="clear" w:color="auto" w:fill="FFFFFF" w:themeFill="background1"/>
          </w:tcPr>
          <w:p w14:paraId="3EAD1636" w14:textId="21E73A2A" w:rsidR="00670D66" w:rsidRPr="00EC20B6" w:rsidRDefault="00670D66" w:rsidP="00AE7948">
            <w:pPr>
              <w:jc w:val="left"/>
              <w:rPr>
                <w:sz w:val="18"/>
                <w:szCs w:val="18"/>
              </w:rPr>
            </w:pPr>
            <w:proofErr w:type="spellStart"/>
            <w:r w:rsidRPr="00EC20B6">
              <w:rPr>
                <w:sz w:val="18"/>
                <w:szCs w:val="18"/>
              </w:rPr>
              <w:t>ExCom</w:t>
            </w:r>
            <w:proofErr w:type="spellEnd"/>
            <w:r w:rsidRPr="00EC20B6">
              <w:rPr>
                <w:sz w:val="18"/>
                <w:szCs w:val="18"/>
              </w:rPr>
              <w:t xml:space="preserve"> 90</w:t>
            </w:r>
          </w:p>
        </w:tc>
        <w:tc>
          <w:tcPr>
            <w:tcW w:w="970" w:type="dxa"/>
            <w:shd w:val="clear" w:color="auto" w:fill="FFFFFF" w:themeFill="background1"/>
            <w:noWrap/>
          </w:tcPr>
          <w:p w14:paraId="1139E99D" w14:textId="5A4DE5A3" w:rsidR="00670D66" w:rsidRPr="00EC20B6" w:rsidRDefault="00670D66" w:rsidP="001B26FA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670D66" w:rsidRPr="00EA0808" w14:paraId="6A34D29C" w14:textId="77777777" w:rsidTr="005C755B">
        <w:tc>
          <w:tcPr>
            <w:tcW w:w="1885" w:type="dxa"/>
            <w:shd w:val="clear" w:color="auto" w:fill="FFFFFF" w:themeFill="background1"/>
            <w:noWrap/>
          </w:tcPr>
          <w:p w14:paraId="79F1AD43" w14:textId="5D71A094" w:rsidR="00670D66" w:rsidRPr="00EC20B6" w:rsidRDefault="00670D66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UGA/PHA/82/PRP/24</w:t>
            </w:r>
          </w:p>
        </w:tc>
        <w:tc>
          <w:tcPr>
            <w:tcW w:w="2902" w:type="dxa"/>
            <w:shd w:val="clear" w:color="auto" w:fill="FFFFFF" w:themeFill="background1"/>
          </w:tcPr>
          <w:p w14:paraId="4790E125" w14:textId="56FDA840" w:rsidR="00670D66" w:rsidRPr="00EC20B6" w:rsidRDefault="00670D66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color w:val="000000"/>
                <w:sz w:val="18"/>
                <w:szCs w:val="18"/>
              </w:rPr>
              <w:t>Preparation of a HCFC phase-out management plan (stage II)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1C1A2162" w14:textId="1A639CDF" w:rsidR="00670D66" w:rsidRPr="00EC20B6" w:rsidRDefault="00670D66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color w:val="000000"/>
                <w:sz w:val="18"/>
                <w:szCs w:val="18"/>
              </w:rPr>
              <w:t>Dec-20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317F7762" w14:textId="7AA9A81E" w:rsidR="00670D66" w:rsidRPr="00EC20B6" w:rsidRDefault="00670D66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20,000</w:t>
            </w:r>
          </w:p>
        </w:tc>
        <w:tc>
          <w:tcPr>
            <w:tcW w:w="968" w:type="dxa"/>
            <w:shd w:val="clear" w:color="auto" w:fill="FFFFFF" w:themeFill="background1"/>
          </w:tcPr>
          <w:p w14:paraId="0213A8B9" w14:textId="48316B6B" w:rsidR="00670D66" w:rsidRPr="00EC20B6" w:rsidRDefault="00FC0B31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</w:rPr>
              <w:t xml:space="preserve"> </w:t>
            </w:r>
            <w:r w:rsidR="00670D66" w:rsidRPr="00EC20B6">
              <w:rPr>
                <w:sz w:val="18"/>
                <w:szCs w:val="18"/>
              </w:rPr>
              <w:t xml:space="preserve">14,844 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473C6493" w14:textId="50208DDE" w:rsidR="00670D66" w:rsidRPr="00EC20B6" w:rsidRDefault="00670D66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</w:p>
        </w:tc>
        <w:tc>
          <w:tcPr>
            <w:tcW w:w="1107" w:type="dxa"/>
            <w:shd w:val="clear" w:color="auto" w:fill="FFFFFF" w:themeFill="background1"/>
            <w:noWrap/>
          </w:tcPr>
          <w:p w14:paraId="72EB2B0D" w14:textId="24D635B0" w:rsidR="00670D66" w:rsidRPr="00EC20B6" w:rsidRDefault="00FC0B31" w:rsidP="001B26FA">
            <w:pPr>
              <w:jc w:val="right"/>
              <w:rPr>
                <w:sz w:val="18"/>
                <w:szCs w:val="18"/>
                <w:highlight w:val="lightGray"/>
              </w:rPr>
            </w:pPr>
            <w:r>
              <w:rPr>
                <w:sz w:val="18"/>
                <w:szCs w:val="18"/>
              </w:rPr>
              <w:t xml:space="preserve"> </w:t>
            </w:r>
            <w:r w:rsidR="00670D66" w:rsidRPr="00EC20B6">
              <w:rPr>
                <w:sz w:val="18"/>
                <w:szCs w:val="18"/>
              </w:rPr>
              <w:t xml:space="preserve">5,156 </w:t>
            </w:r>
          </w:p>
        </w:tc>
        <w:tc>
          <w:tcPr>
            <w:tcW w:w="1244" w:type="dxa"/>
            <w:shd w:val="clear" w:color="auto" w:fill="FFFFFF" w:themeFill="background1"/>
          </w:tcPr>
          <w:p w14:paraId="42DF85C9" w14:textId="11F99285" w:rsidR="00670D66" w:rsidRPr="00EC20B6" w:rsidRDefault="00FC0B31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</w:rPr>
              <w:t xml:space="preserve"> </w:t>
            </w:r>
            <w:r w:rsidR="00670D66" w:rsidRPr="00EC20B6">
              <w:rPr>
                <w:sz w:val="18"/>
                <w:szCs w:val="18"/>
              </w:rPr>
              <w:t xml:space="preserve">670 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141C57CC" w14:textId="11B94C69" w:rsidR="00670D66" w:rsidRPr="00EC20B6" w:rsidRDefault="00670D66" w:rsidP="00AE7948">
            <w:pPr>
              <w:jc w:val="left"/>
              <w:rPr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Once project is financially completed</w:t>
            </w:r>
          </w:p>
        </w:tc>
        <w:tc>
          <w:tcPr>
            <w:tcW w:w="969" w:type="dxa"/>
            <w:shd w:val="clear" w:color="auto" w:fill="FFFFFF" w:themeFill="background1"/>
          </w:tcPr>
          <w:p w14:paraId="1E60F68B" w14:textId="341440C4" w:rsidR="00670D66" w:rsidRPr="00EC20B6" w:rsidRDefault="00670D66" w:rsidP="00AE7948">
            <w:pPr>
              <w:jc w:val="left"/>
              <w:rPr>
                <w:sz w:val="18"/>
                <w:szCs w:val="18"/>
              </w:rPr>
            </w:pPr>
            <w:proofErr w:type="spellStart"/>
            <w:r w:rsidRPr="00EC20B6">
              <w:rPr>
                <w:sz w:val="18"/>
                <w:szCs w:val="18"/>
              </w:rPr>
              <w:t>ExCom</w:t>
            </w:r>
            <w:proofErr w:type="spellEnd"/>
            <w:r w:rsidRPr="00EC20B6">
              <w:rPr>
                <w:sz w:val="18"/>
                <w:szCs w:val="18"/>
              </w:rPr>
              <w:t xml:space="preserve"> 89</w:t>
            </w:r>
          </w:p>
        </w:tc>
        <w:tc>
          <w:tcPr>
            <w:tcW w:w="970" w:type="dxa"/>
            <w:shd w:val="clear" w:color="auto" w:fill="FFFFFF" w:themeFill="background1"/>
            <w:noWrap/>
          </w:tcPr>
          <w:p w14:paraId="08DEE646" w14:textId="77777777" w:rsidR="00670D66" w:rsidRPr="00EC20B6" w:rsidRDefault="00670D66" w:rsidP="001B26FA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670D66" w:rsidRPr="00EA0808" w14:paraId="6E4A1BCE" w14:textId="77777777" w:rsidTr="005C755B">
        <w:tc>
          <w:tcPr>
            <w:tcW w:w="1885" w:type="dxa"/>
            <w:shd w:val="clear" w:color="auto" w:fill="FFFFFF" w:themeFill="background1"/>
            <w:noWrap/>
            <w:vAlign w:val="bottom"/>
          </w:tcPr>
          <w:p w14:paraId="0D9E8763" w14:textId="7E862BAC" w:rsidR="00670D66" w:rsidRPr="00EC20B6" w:rsidRDefault="00670D66" w:rsidP="001B26FA">
            <w:pPr>
              <w:rPr>
                <w:b/>
                <w:sz w:val="18"/>
                <w:szCs w:val="18"/>
              </w:rPr>
            </w:pPr>
            <w:r w:rsidRPr="00EC20B6">
              <w:rPr>
                <w:b/>
                <w:sz w:val="18"/>
                <w:szCs w:val="18"/>
              </w:rPr>
              <w:t>TOTAL UNEP</w:t>
            </w:r>
          </w:p>
        </w:tc>
        <w:tc>
          <w:tcPr>
            <w:tcW w:w="2902" w:type="dxa"/>
            <w:shd w:val="clear" w:color="auto" w:fill="FFFFFF" w:themeFill="background1"/>
          </w:tcPr>
          <w:p w14:paraId="15BC9531" w14:textId="503EE4DE" w:rsidR="00670D66" w:rsidRPr="00EC20B6" w:rsidRDefault="00670D66" w:rsidP="001B26FA">
            <w:pPr>
              <w:rPr>
                <w:sz w:val="18"/>
                <w:szCs w:val="18"/>
              </w:rPr>
            </w:pPr>
          </w:p>
        </w:tc>
        <w:tc>
          <w:tcPr>
            <w:tcW w:w="968" w:type="dxa"/>
            <w:shd w:val="clear" w:color="auto" w:fill="FFFFFF" w:themeFill="background1"/>
            <w:noWrap/>
          </w:tcPr>
          <w:p w14:paraId="7EB4436D" w14:textId="77777777" w:rsidR="00670D66" w:rsidRPr="00EC20B6" w:rsidRDefault="00670D66" w:rsidP="001B26F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07" w:type="dxa"/>
            <w:shd w:val="clear" w:color="auto" w:fill="FFFFFF" w:themeFill="background1"/>
            <w:noWrap/>
          </w:tcPr>
          <w:p w14:paraId="648BA980" w14:textId="77777777" w:rsidR="00670D66" w:rsidRPr="00EC20B6" w:rsidRDefault="00670D66" w:rsidP="001B26F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68" w:type="dxa"/>
            <w:shd w:val="clear" w:color="auto" w:fill="FFFFFF" w:themeFill="background1"/>
          </w:tcPr>
          <w:p w14:paraId="5CF28BE9" w14:textId="77777777" w:rsidR="00670D66" w:rsidRPr="00EC20B6" w:rsidRDefault="00670D66" w:rsidP="001B26F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69" w:type="dxa"/>
            <w:shd w:val="clear" w:color="auto" w:fill="FFFFFF" w:themeFill="background1"/>
            <w:noWrap/>
          </w:tcPr>
          <w:p w14:paraId="5FEE3F83" w14:textId="67C8A132" w:rsidR="00670D66" w:rsidRPr="00EC20B6" w:rsidRDefault="00670D66" w:rsidP="001B26FA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07" w:type="dxa"/>
            <w:shd w:val="clear" w:color="auto" w:fill="FFFFFF" w:themeFill="background1"/>
            <w:noWrap/>
          </w:tcPr>
          <w:p w14:paraId="52076492" w14:textId="43AB93CA" w:rsidR="00670D66" w:rsidRPr="00180557" w:rsidRDefault="00FC0B31" w:rsidP="001B26FA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  <w:r w:rsidR="00670D66" w:rsidRPr="00180557">
              <w:rPr>
                <w:b/>
                <w:bCs/>
                <w:sz w:val="18"/>
                <w:szCs w:val="18"/>
              </w:rPr>
              <w:t>16,157</w:t>
            </w:r>
          </w:p>
        </w:tc>
        <w:tc>
          <w:tcPr>
            <w:tcW w:w="1244" w:type="dxa"/>
            <w:shd w:val="clear" w:color="auto" w:fill="FFFFFF" w:themeFill="background1"/>
          </w:tcPr>
          <w:p w14:paraId="1AF4D247" w14:textId="370930E1" w:rsidR="00670D66" w:rsidRPr="00180557" w:rsidRDefault="00FC0B31" w:rsidP="001B26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  <w:r w:rsidR="00670D66" w:rsidRPr="00180557">
              <w:rPr>
                <w:b/>
                <w:bCs/>
                <w:sz w:val="18"/>
                <w:szCs w:val="18"/>
              </w:rPr>
              <w:t>2,100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3D33B461" w14:textId="77777777" w:rsidR="00670D66" w:rsidRPr="00EC20B6" w:rsidRDefault="00670D66" w:rsidP="001B26F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039BB044" w14:textId="77777777" w:rsidR="00670D66" w:rsidRPr="00EC20B6" w:rsidRDefault="00670D66" w:rsidP="001B26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06C5D35C" w14:textId="77777777" w:rsidR="00670D66" w:rsidRPr="00EC20B6" w:rsidRDefault="00670D66" w:rsidP="001B26FA">
            <w:pPr>
              <w:jc w:val="left"/>
              <w:rPr>
                <w:sz w:val="18"/>
                <w:szCs w:val="18"/>
              </w:rPr>
            </w:pPr>
          </w:p>
        </w:tc>
      </w:tr>
      <w:tr w:rsidR="00792AA5" w:rsidRPr="00EA0808" w14:paraId="6B70DE6A" w14:textId="77777777" w:rsidTr="005C755B">
        <w:tc>
          <w:tcPr>
            <w:tcW w:w="14196" w:type="dxa"/>
            <w:gridSpan w:val="11"/>
            <w:shd w:val="clear" w:color="auto" w:fill="auto"/>
            <w:noWrap/>
          </w:tcPr>
          <w:p w14:paraId="2C198E32" w14:textId="77777777" w:rsidR="00792AA5" w:rsidRPr="00EC20B6" w:rsidRDefault="00792AA5" w:rsidP="001B26FA">
            <w:pPr>
              <w:keepNext/>
              <w:keepLines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C20B6">
              <w:rPr>
                <w:b/>
                <w:bCs/>
                <w:color w:val="000000"/>
                <w:sz w:val="18"/>
                <w:szCs w:val="18"/>
              </w:rPr>
              <w:lastRenderedPageBreak/>
              <w:t>UNIDO</w:t>
            </w:r>
            <w:r w:rsidRPr="00EC20B6">
              <w:rPr>
                <w:rStyle w:val="FootnoteReference"/>
                <w:b/>
                <w:bCs/>
                <w:color w:val="000000"/>
                <w:sz w:val="18"/>
                <w:szCs w:val="18"/>
              </w:rPr>
              <w:footnoteReference w:id="4"/>
            </w:r>
          </w:p>
        </w:tc>
      </w:tr>
      <w:tr w:rsidR="00083A6E" w:rsidRPr="00EA0808" w14:paraId="590287A7" w14:textId="77777777" w:rsidTr="005C755B">
        <w:tc>
          <w:tcPr>
            <w:tcW w:w="1885" w:type="dxa"/>
            <w:shd w:val="clear" w:color="auto" w:fill="auto"/>
            <w:noWrap/>
          </w:tcPr>
          <w:p w14:paraId="6F037E3A" w14:textId="51A8FF0A" w:rsidR="00083A6E" w:rsidRPr="00EC20B6" w:rsidRDefault="00083A6E" w:rsidP="001B26FA">
            <w:pPr>
              <w:keepNext/>
              <w:keepLines/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JOR/REF/81/INV/103</w:t>
            </w:r>
          </w:p>
        </w:tc>
        <w:tc>
          <w:tcPr>
            <w:tcW w:w="2902" w:type="dxa"/>
            <w:shd w:val="clear" w:color="auto" w:fill="auto"/>
          </w:tcPr>
          <w:p w14:paraId="740E5F84" w14:textId="0DDAFF36" w:rsidR="00083A6E" w:rsidRPr="00EC20B6" w:rsidRDefault="00083A6E" w:rsidP="001B26FA">
            <w:pPr>
              <w:keepNext/>
              <w:keepLines/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color w:val="000000"/>
                <w:sz w:val="18"/>
                <w:szCs w:val="18"/>
              </w:rPr>
              <w:t>Conversion of large commercial unitary roof top air-conditioning units of up to 400kW manufacturing facility from HFC (R134a, R407c, R410a) to propane R290 as refrigerant at Petra Engineering Industries Co.</w:t>
            </w:r>
          </w:p>
        </w:tc>
        <w:tc>
          <w:tcPr>
            <w:tcW w:w="968" w:type="dxa"/>
            <w:shd w:val="clear" w:color="auto" w:fill="auto"/>
            <w:noWrap/>
          </w:tcPr>
          <w:p w14:paraId="6673533F" w14:textId="401EFBC1" w:rsidR="00083A6E" w:rsidRPr="00EC20B6" w:rsidRDefault="00083A6E" w:rsidP="001B26FA">
            <w:pPr>
              <w:keepNext/>
              <w:keepLines/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color w:val="000000"/>
                <w:sz w:val="18"/>
                <w:szCs w:val="18"/>
              </w:rPr>
              <w:t>Jun-20</w:t>
            </w:r>
          </w:p>
        </w:tc>
        <w:tc>
          <w:tcPr>
            <w:tcW w:w="1107" w:type="dxa"/>
            <w:shd w:val="clear" w:color="auto" w:fill="auto"/>
            <w:noWrap/>
          </w:tcPr>
          <w:p w14:paraId="714D814F" w14:textId="6803BE58" w:rsidR="00083A6E" w:rsidRPr="00EC20B6" w:rsidRDefault="00083A6E" w:rsidP="001B26FA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1,637,610</w:t>
            </w:r>
          </w:p>
        </w:tc>
        <w:tc>
          <w:tcPr>
            <w:tcW w:w="968" w:type="dxa"/>
          </w:tcPr>
          <w:p w14:paraId="4566A358" w14:textId="738E531E" w:rsidR="00083A6E" w:rsidRPr="00EC20B6" w:rsidRDefault="00083A6E" w:rsidP="001B26FA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1,524,521</w:t>
            </w:r>
          </w:p>
        </w:tc>
        <w:tc>
          <w:tcPr>
            <w:tcW w:w="969" w:type="dxa"/>
            <w:shd w:val="clear" w:color="auto" w:fill="auto"/>
            <w:noWrap/>
          </w:tcPr>
          <w:p w14:paraId="0D953353" w14:textId="3B8ECA91" w:rsidR="00083A6E" w:rsidRPr="00EC20B6" w:rsidRDefault="00083A6E" w:rsidP="001B26FA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113,089</w:t>
            </w:r>
          </w:p>
        </w:tc>
        <w:tc>
          <w:tcPr>
            <w:tcW w:w="1107" w:type="dxa"/>
            <w:shd w:val="clear" w:color="auto" w:fill="auto"/>
            <w:noWrap/>
          </w:tcPr>
          <w:p w14:paraId="2FDEAE27" w14:textId="77777777" w:rsidR="00083A6E" w:rsidRPr="00EC20B6" w:rsidRDefault="00083A6E" w:rsidP="001B26FA">
            <w:pPr>
              <w:keepNext/>
              <w:keepLines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1244" w:type="dxa"/>
          </w:tcPr>
          <w:p w14:paraId="0CCBCE16" w14:textId="2F91CD9B" w:rsidR="00083A6E" w:rsidRPr="00EC20B6" w:rsidRDefault="00083A6E" w:rsidP="001B26FA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7,917</w:t>
            </w:r>
          </w:p>
        </w:tc>
        <w:tc>
          <w:tcPr>
            <w:tcW w:w="1107" w:type="dxa"/>
            <w:shd w:val="clear" w:color="auto" w:fill="auto"/>
            <w:noWrap/>
          </w:tcPr>
          <w:p w14:paraId="01ADD326" w14:textId="3B770C1E" w:rsidR="00083A6E" w:rsidRPr="00EC20B6" w:rsidRDefault="00083A6E" w:rsidP="001B26FA">
            <w:pPr>
              <w:keepNext/>
              <w:keepLines/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3</w:t>
            </w:r>
          </w:p>
        </w:tc>
        <w:tc>
          <w:tcPr>
            <w:tcW w:w="969" w:type="dxa"/>
          </w:tcPr>
          <w:p w14:paraId="048A1247" w14:textId="16C5ABE2" w:rsidR="00083A6E" w:rsidRPr="00EC20B6" w:rsidRDefault="00083A6E" w:rsidP="001B26FA">
            <w:pPr>
              <w:keepNext/>
              <w:keepLines/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90</w:t>
            </w:r>
          </w:p>
        </w:tc>
        <w:tc>
          <w:tcPr>
            <w:tcW w:w="970" w:type="dxa"/>
            <w:shd w:val="clear" w:color="auto" w:fill="auto"/>
            <w:noWrap/>
          </w:tcPr>
          <w:p w14:paraId="3FEBED7C" w14:textId="2A61A41E" w:rsidR="00083A6E" w:rsidRPr="00EC20B6" w:rsidRDefault="00083A6E" w:rsidP="001B26FA">
            <w:pPr>
              <w:keepNext/>
              <w:keepLines/>
              <w:jc w:val="left"/>
              <w:rPr>
                <w:color w:val="000000"/>
                <w:sz w:val="18"/>
                <w:szCs w:val="18"/>
                <w:lang w:val="en-CA"/>
              </w:rPr>
            </w:pPr>
          </w:p>
        </w:tc>
      </w:tr>
      <w:tr w:rsidR="00083A6E" w:rsidRPr="00EA0808" w14:paraId="227DD6D4" w14:textId="77777777" w:rsidTr="005C755B">
        <w:tc>
          <w:tcPr>
            <w:tcW w:w="1885" w:type="dxa"/>
            <w:shd w:val="clear" w:color="auto" w:fill="auto"/>
            <w:noWrap/>
          </w:tcPr>
          <w:p w14:paraId="55722DA1" w14:textId="5B4D156C" w:rsidR="00083A6E" w:rsidRPr="00EC20B6" w:rsidRDefault="00083A6E" w:rsidP="001B26FA">
            <w:pPr>
              <w:keepNext/>
              <w:keepLines/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MOG/PHA/84/TAS/14</w:t>
            </w:r>
          </w:p>
        </w:tc>
        <w:tc>
          <w:tcPr>
            <w:tcW w:w="2902" w:type="dxa"/>
            <w:shd w:val="clear" w:color="auto" w:fill="auto"/>
          </w:tcPr>
          <w:p w14:paraId="184D6949" w14:textId="257D7A29" w:rsidR="00083A6E" w:rsidRPr="00EC20B6" w:rsidRDefault="00083A6E" w:rsidP="001B26FA">
            <w:pPr>
              <w:keepNext/>
              <w:keepLines/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color w:val="000000"/>
                <w:sz w:val="18"/>
                <w:szCs w:val="18"/>
              </w:rPr>
              <w:t>Verification report on the implementation of the HCFC phase-out management plan</w:t>
            </w:r>
          </w:p>
        </w:tc>
        <w:tc>
          <w:tcPr>
            <w:tcW w:w="968" w:type="dxa"/>
            <w:shd w:val="clear" w:color="auto" w:fill="auto"/>
            <w:noWrap/>
          </w:tcPr>
          <w:p w14:paraId="6CCCC94B" w14:textId="7FACE297" w:rsidR="00083A6E" w:rsidRPr="00EC20B6" w:rsidRDefault="00083A6E" w:rsidP="001B26FA">
            <w:pPr>
              <w:keepNext/>
              <w:keepLines/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color w:val="000000"/>
                <w:sz w:val="18"/>
                <w:szCs w:val="18"/>
              </w:rPr>
              <w:t>Dec-20</w:t>
            </w:r>
          </w:p>
        </w:tc>
        <w:tc>
          <w:tcPr>
            <w:tcW w:w="1107" w:type="dxa"/>
            <w:shd w:val="clear" w:color="auto" w:fill="auto"/>
            <w:noWrap/>
          </w:tcPr>
          <w:p w14:paraId="07532FCC" w14:textId="72AA216A" w:rsidR="00083A6E" w:rsidRPr="00EC20B6" w:rsidRDefault="00083A6E" w:rsidP="001B26FA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30,000</w:t>
            </w:r>
          </w:p>
        </w:tc>
        <w:tc>
          <w:tcPr>
            <w:tcW w:w="968" w:type="dxa"/>
          </w:tcPr>
          <w:p w14:paraId="1D5D47CE" w14:textId="3617A1D5" w:rsidR="00083A6E" w:rsidRPr="00EC20B6" w:rsidRDefault="00083A6E" w:rsidP="001B26FA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24,091</w:t>
            </w:r>
          </w:p>
        </w:tc>
        <w:tc>
          <w:tcPr>
            <w:tcW w:w="969" w:type="dxa"/>
            <w:shd w:val="clear" w:color="auto" w:fill="auto"/>
            <w:noWrap/>
          </w:tcPr>
          <w:p w14:paraId="1E986123" w14:textId="6FFDFBC2" w:rsidR="00083A6E" w:rsidRPr="00EC20B6" w:rsidRDefault="00083A6E" w:rsidP="001B26FA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5,909</w:t>
            </w:r>
          </w:p>
        </w:tc>
        <w:tc>
          <w:tcPr>
            <w:tcW w:w="1107" w:type="dxa"/>
            <w:shd w:val="clear" w:color="auto" w:fill="auto"/>
            <w:noWrap/>
          </w:tcPr>
          <w:p w14:paraId="56D33123" w14:textId="77777777" w:rsidR="00083A6E" w:rsidRPr="00EC20B6" w:rsidRDefault="00083A6E" w:rsidP="001B26FA">
            <w:pPr>
              <w:keepNext/>
              <w:keepLines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1244" w:type="dxa"/>
          </w:tcPr>
          <w:p w14:paraId="7F10F91B" w14:textId="07898E93" w:rsidR="00083A6E" w:rsidRPr="00EC20B6" w:rsidRDefault="00083A6E" w:rsidP="001B26FA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532</w:t>
            </w:r>
          </w:p>
        </w:tc>
        <w:tc>
          <w:tcPr>
            <w:tcW w:w="1107" w:type="dxa"/>
            <w:shd w:val="clear" w:color="auto" w:fill="auto"/>
            <w:noWrap/>
          </w:tcPr>
          <w:p w14:paraId="49318881" w14:textId="6118AFA4" w:rsidR="00083A6E" w:rsidRPr="00EC20B6" w:rsidRDefault="00083A6E" w:rsidP="001B26FA">
            <w:pPr>
              <w:keepNext/>
              <w:keepLines/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3</w:t>
            </w:r>
          </w:p>
        </w:tc>
        <w:tc>
          <w:tcPr>
            <w:tcW w:w="969" w:type="dxa"/>
          </w:tcPr>
          <w:p w14:paraId="0C4E94E8" w14:textId="385FB872" w:rsidR="00083A6E" w:rsidRPr="00EC20B6" w:rsidRDefault="00083A6E" w:rsidP="001B26FA">
            <w:pPr>
              <w:keepNext/>
              <w:keepLines/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90</w:t>
            </w:r>
          </w:p>
        </w:tc>
        <w:tc>
          <w:tcPr>
            <w:tcW w:w="970" w:type="dxa"/>
            <w:shd w:val="clear" w:color="auto" w:fill="auto"/>
            <w:noWrap/>
          </w:tcPr>
          <w:p w14:paraId="3DB34C2B" w14:textId="77777777" w:rsidR="00083A6E" w:rsidRPr="00EC20B6" w:rsidRDefault="00083A6E" w:rsidP="001B26FA">
            <w:pPr>
              <w:keepNext/>
              <w:keepLines/>
              <w:jc w:val="left"/>
              <w:rPr>
                <w:color w:val="000000"/>
                <w:sz w:val="18"/>
                <w:szCs w:val="18"/>
                <w:lang w:val="en-CA"/>
              </w:rPr>
            </w:pPr>
          </w:p>
        </w:tc>
      </w:tr>
      <w:tr w:rsidR="00083A6E" w:rsidRPr="00EA0808" w14:paraId="15F389DF" w14:textId="77777777" w:rsidTr="005C755B">
        <w:tc>
          <w:tcPr>
            <w:tcW w:w="1885" w:type="dxa"/>
            <w:shd w:val="clear" w:color="auto" w:fill="auto"/>
            <w:noWrap/>
          </w:tcPr>
          <w:p w14:paraId="511AE583" w14:textId="373BC007" w:rsidR="00083A6E" w:rsidRPr="00EC20B6" w:rsidRDefault="00083A6E" w:rsidP="001B26FA">
            <w:pPr>
              <w:keepNext/>
              <w:keepLines/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NER/PHA/82/TAS/34</w:t>
            </w:r>
          </w:p>
        </w:tc>
        <w:tc>
          <w:tcPr>
            <w:tcW w:w="2902" w:type="dxa"/>
            <w:shd w:val="clear" w:color="auto" w:fill="auto"/>
          </w:tcPr>
          <w:p w14:paraId="0FE3B63F" w14:textId="59C42B91" w:rsidR="00083A6E" w:rsidRPr="00EC20B6" w:rsidRDefault="00083A6E" w:rsidP="001B26FA">
            <w:pPr>
              <w:keepNext/>
              <w:keepLines/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color w:val="000000"/>
                <w:sz w:val="18"/>
                <w:szCs w:val="18"/>
              </w:rPr>
              <w:t>Verification report on the implementation of the HCFC phase-out management plan</w:t>
            </w:r>
          </w:p>
        </w:tc>
        <w:tc>
          <w:tcPr>
            <w:tcW w:w="968" w:type="dxa"/>
            <w:shd w:val="clear" w:color="auto" w:fill="auto"/>
            <w:noWrap/>
          </w:tcPr>
          <w:p w14:paraId="2DD358B1" w14:textId="267DC600" w:rsidR="00083A6E" w:rsidRPr="00EC20B6" w:rsidRDefault="00083A6E" w:rsidP="001B26FA">
            <w:pPr>
              <w:keepNext/>
              <w:keepLines/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color w:val="000000"/>
                <w:sz w:val="18"/>
                <w:szCs w:val="18"/>
              </w:rPr>
              <w:t>Dec-20</w:t>
            </w:r>
          </w:p>
        </w:tc>
        <w:tc>
          <w:tcPr>
            <w:tcW w:w="1107" w:type="dxa"/>
            <w:shd w:val="clear" w:color="auto" w:fill="auto"/>
            <w:noWrap/>
          </w:tcPr>
          <w:p w14:paraId="1FFE54EC" w14:textId="03D0CB7C" w:rsidR="00083A6E" w:rsidRPr="00EC20B6" w:rsidRDefault="00083A6E" w:rsidP="001B26FA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30,000</w:t>
            </w:r>
          </w:p>
        </w:tc>
        <w:tc>
          <w:tcPr>
            <w:tcW w:w="968" w:type="dxa"/>
          </w:tcPr>
          <w:p w14:paraId="7B0C944F" w14:textId="43A82CA4" w:rsidR="00083A6E" w:rsidRPr="00EC20B6" w:rsidRDefault="00083A6E" w:rsidP="001B26FA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29,658</w:t>
            </w:r>
          </w:p>
        </w:tc>
        <w:tc>
          <w:tcPr>
            <w:tcW w:w="969" w:type="dxa"/>
            <w:shd w:val="clear" w:color="auto" w:fill="auto"/>
            <w:noWrap/>
          </w:tcPr>
          <w:p w14:paraId="2CA28BD8" w14:textId="7DB02E92" w:rsidR="00083A6E" w:rsidRPr="00EC20B6" w:rsidRDefault="00083A6E" w:rsidP="001B26FA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342</w:t>
            </w:r>
          </w:p>
        </w:tc>
        <w:tc>
          <w:tcPr>
            <w:tcW w:w="1107" w:type="dxa"/>
            <w:shd w:val="clear" w:color="auto" w:fill="auto"/>
            <w:noWrap/>
          </w:tcPr>
          <w:p w14:paraId="72DB9BBB" w14:textId="77777777" w:rsidR="00083A6E" w:rsidRPr="00EC20B6" w:rsidRDefault="00083A6E" w:rsidP="001B26FA">
            <w:pPr>
              <w:keepNext/>
              <w:keepLines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1244" w:type="dxa"/>
          </w:tcPr>
          <w:p w14:paraId="6DF252F6" w14:textId="432F5A05" w:rsidR="00083A6E" w:rsidRPr="00EC20B6" w:rsidRDefault="00083A6E" w:rsidP="001B26FA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31</w:t>
            </w:r>
          </w:p>
        </w:tc>
        <w:tc>
          <w:tcPr>
            <w:tcW w:w="1107" w:type="dxa"/>
            <w:shd w:val="clear" w:color="auto" w:fill="auto"/>
            <w:noWrap/>
          </w:tcPr>
          <w:p w14:paraId="0465954A" w14:textId="0B171121" w:rsidR="00083A6E" w:rsidRPr="00EC20B6" w:rsidRDefault="00083A6E" w:rsidP="001B26FA">
            <w:pPr>
              <w:keepNext/>
              <w:keepLines/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3</w:t>
            </w:r>
          </w:p>
        </w:tc>
        <w:tc>
          <w:tcPr>
            <w:tcW w:w="969" w:type="dxa"/>
          </w:tcPr>
          <w:p w14:paraId="481CFD57" w14:textId="4B33C1DC" w:rsidR="00083A6E" w:rsidRPr="00EC20B6" w:rsidRDefault="00083A6E" w:rsidP="001B26FA">
            <w:pPr>
              <w:keepNext/>
              <w:keepLines/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90</w:t>
            </w:r>
          </w:p>
        </w:tc>
        <w:tc>
          <w:tcPr>
            <w:tcW w:w="970" w:type="dxa"/>
            <w:shd w:val="clear" w:color="auto" w:fill="auto"/>
            <w:noWrap/>
          </w:tcPr>
          <w:p w14:paraId="1B2FDB0F" w14:textId="77777777" w:rsidR="00083A6E" w:rsidRPr="00EC20B6" w:rsidRDefault="00083A6E" w:rsidP="001B26FA">
            <w:pPr>
              <w:keepNext/>
              <w:keepLines/>
              <w:jc w:val="left"/>
              <w:rPr>
                <w:color w:val="000000"/>
                <w:sz w:val="18"/>
                <w:szCs w:val="18"/>
                <w:lang w:val="en-CA"/>
              </w:rPr>
            </w:pPr>
          </w:p>
        </w:tc>
      </w:tr>
      <w:tr w:rsidR="00083A6E" w:rsidRPr="00EA0808" w14:paraId="64D0315A" w14:textId="77777777" w:rsidTr="005C755B">
        <w:tc>
          <w:tcPr>
            <w:tcW w:w="1885" w:type="dxa"/>
            <w:shd w:val="clear" w:color="auto" w:fill="auto"/>
            <w:noWrap/>
          </w:tcPr>
          <w:p w14:paraId="3AFCE510" w14:textId="0A42A6AF" w:rsidR="00083A6E" w:rsidRPr="00EC20B6" w:rsidRDefault="00083A6E" w:rsidP="001B26FA">
            <w:pPr>
              <w:keepNext/>
              <w:keepLines/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PAK/PHA/76/TAS/95</w:t>
            </w:r>
          </w:p>
        </w:tc>
        <w:tc>
          <w:tcPr>
            <w:tcW w:w="2902" w:type="dxa"/>
            <w:shd w:val="clear" w:color="auto" w:fill="auto"/>
          </w:tcPr>
          <w:p w14:paraId="12EC615F" w14:textId="55C84E1D" w:rsidR="00083A6E" w:rsidRPr="00EC20B6" w:rsidRDefault="00083A6E" w:rsidP="001B26FA">
            <w:pPr>
              <w:keepNext/>
              <w:keepLines/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color w:val="000000"/>
                <w:sz w:val="18"/>
                <w:szCs w:val="18"/>
              </w:rPr>
              <w:t>HCFC phase-out management plan (stage II, first tranche) (refrigeration servicing sector)</w:t>
            </w:r>
          </w:p>
        </w:tc>
        <w:tc>
          <w:tcPr>
            <w:tcW w:w="968" w:type="dxa"/>
            <w:shd w:val="clear" w:color="auto" w:fill="auto"/>
            <w:noWrap/>
          </w:tcPr>
          <w:p w14:paraId="116022BA" w14:textId="4221AD51" w:rsidR="00083A6E" w:rsidRPr="00EC20B6" w:rsidRDefault="00083A6E" w:rsidP="001B26FA">
            <w:pPr>
              <w:keepNext/>
              <w:keepLines/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color w:val="000000"/>
                <w:sz w:val="18"/>
                <w:szCs w:val="18"/>
              </w:rPr>
              <w:t>Dec-20</w:t>
            </w:r>
          </w:p>
        </w:tc>
        <w:tc>
          <w:tcPr>
            <w:tcW w:w="1107" w:type="dxa"/>
            <w:shd w:val="clear" w:color="auto" w:fill="auto"/>
            <w:noWrap/>
          </w:tcPr>
          <w:p w14:paraId="3020E94D" w14:textId="7C1AFDC7" w:rsidR="00083A6E" w:rsidRPr="00EC20B6" w:rsidRDefault="00083A6E" w:rsidP="001B26FA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190,000</w:t>
            </w:r>
          </w:p>
        </w:tc>
        <w:tc>
          <w:tcPr>
            <w:tcW w:w="968" w:type="dxa"/>
          </w:tcPr>
          <w:p w14:paraId="79A2FD7F" w14:textId="25C55543" w:rsidR="00083A6E" w:rsidRPr="00EC20B6" w:rsidRDefault="00083A6E" w:rsidP="001B26FA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180,077</w:t>
            </w:r>
          </w:p>
        </w:tc>
        <w:tc>
          <w:tcPr>
            <w:tcW w:w="969" w:type="dxa"/>
            <w:shd w:val="clear" w:color="auto" w:fill="auto"/>
            <w:noWrap/>
          </w:tcPr>
          <w:p w14:paraId="7CE3D8C2" w14:textId="6AF782DC" w:rsidR="00083A6E" w:rsidRPr="00EC20B6" w:rsidRDefault="00083A6E" w:rsidP="001B26FA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9,923</w:t>
            </w:r>
          </w:p>
        </w:tc>
        <w:tc>
          <w:tcPr>
            <w:tcW w:w="1107" w:type="dxa"/>
            <w:shd w:val="clear" w:color="auto" w:fill="auto"/>
            <w:noWrap/>
          </w:tcPr>
          <w:p w14:paraId="4BFF92C5" w14:textId="77777777" w:rsidR="00083A6E" w:rsidRPr="00EC20B6" w:rsidRDefault="00083A6E" w:rsidP="001B26FA">
            <w:pPr>
              <w:keepNext/>
              <w:keepLines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1244" w:type="dxa"/>
          </w:tcPr>
          <w:p w14:paraId="26AE78FE" w14:textId="0A9D49A3" w:rsidR="00083A6E" w:rsidRPr="00EC20B6" w:rsidRDefault="00083A6E" w:rsidP="001B26FA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695</w:t>
            </w:r>
          </w:p>
        </w:tc>
        <w:tc>
          <w:tcPr>
            <w:tcW w:w="1107" w:type="dxa"/>
            <w:shd w:val="clear" w:color="auto" w:fill="auto"/>
            <w:noWrap/>
          </w:tcPr>
          <w:p w14:paraId="0E64718F" w14:textId="0EF8DDB5" w:rsidR="00083A6E" w:rsidRPr="00EC20B6" w:rsidRDefault="00083A6E" w:rsidP="001B26FA">
            <w:pPr>
              <w:keepNext/>
              <w:keepLines/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3</w:t>
            </w:r>
          </w:p>
        </w:tc>
        <w:tc>
          <w:tcPr>
            <w:tcW w:w="969" w:type="dxa"/>
          </w:tcPr>
          <w:p w14:paraId="3E6520CA" w14:textId="1BA0E399" w:rsidR="00083A6E" w:rsidRPr="00EC20B6" w:rsidRDefault="00083A6E" w:rsidP="001B26FA">
            <w:pPr>
              <w:keepNext/>
              <w:keepLines/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90</w:t>
            </w:r>
          </w:p>
        </w:tc>
        <w:tc>
          <w:tcPr>
            <w:tcW w:w="970" w:type="dxa"/>
            <w:shd w:val="clear" w:color="auto" w:fill="auto"/>
            <w:noWrap/>
          </w:tcPr>
          <w:p w14:paraId="48A7B4CE" w14:textId="36FC3A66" w:rsidR="00083A6E" w:rsidRPr="00EC20B6" w:rsidRDefault="00083A6E" w:rsidP="001B26FA">
            <w:pPr>
              <w:keepNext/>
              <w:keepLines/>
              <w:jc w:val="left"/>
              <w:rPr>
                <w:color w:val="000000"/>
                <w:sz w:val="18"/>
                <w:szCs w:val="18"/>
                <w:lang w:val="en-CA"/>
              </w:rPr>
            </w:pPr>
          </w:p>
        </w:tc>
      </w:tr>
      <w:tr w:rsidR="00083A6E" w:rsidRPr="00EA0808" w14:paraId="5B0E5DC8" w14:textId="77777777" w:rsidTr="005C755B">
        <w:tc>
          <w:tcPr>
            <w:tcW w:w="1885" w:type="dxa"/>
            <w:shd w:val="clear" w:color="auto" w:fill="auto"/>
            <w:noWrap/>
          </w:tcPr>
          <w:p w14:paraId="2E0795A0" w14:textId="3A014EC2" w:rsidR="00083A6E" w:rsidRPr="00EC20B6" w:rsidRDefault="00083A6E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QAT/PHA/73/PRP/21</w:t>
            </w:r>
          </w:p>
        </w:tc>
        <w:tc>
          <w:tcPr>
            <w:tcW w:w="2902" w:type="dxa"/>
            <w:shd w:val="clear" w:color="auto" w:fill="auto"/>
          </w:tcPr>
          <w:p w14:paraId="7403F3EA" w14:textId="006992B8" w:rsidR="00083A6E" w:rsidRPr="00EC20B6" w:rsidRDefault="00083A6E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color w:val="000000"/>
                <w:sz w:val="18"/>
                <w:szCs w:val="18"/>
              </w:rPr>
              <w:t>Preparation of a HCFC phase-out management plan (stage II)</w:t>
            </w:r>
          </w:p>
        </w:tc>
        <w:tc>
          <w:tcPr>
            <w:tcW w:w="968" w:type="dxa"/>
            <w:shd w:val="clear" w:color="auto" w:fill="auto"/>
            <w:noWrap/>
          </w:tcPr>
          <w:p w14:paraId="56B13B36" w14:textId="2102C290" w:rsidR="00083A6E" w:rsidRPr="00EC20B6" w:rsidRDefault="00083A6E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color w:val="000000"/>
                <w:sz w:val="18"/>
                <w:szCs w:val="18"/>
              </w:rPr>
              <w:t>Dec-20</w:t>
            </w:r>
          </w:p>
        </w:tc>
        <w:tc>
          <w:tcPr>
            <w:tcW w:w="1107" w:type="dxa"/>
            <w:shd w:val="clear" w:color="auto" w:fill="auto"/>
            <w:noWrap/>
          </w:tcPr>
          <w:p w14:paraId="68397356" w14:textId="3286C22A" w:rsidR="00083A6E" w:rsidRPr="00EC20B6" w:rsidRDefault="00083A6E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40,000</w:t>
            </w:r>
          </w:p>
        </w:tc>
        <w:tc>
          <w:tcPr>
            <w:tcW w:w="968" w:type="dxa"/>
          </w:tcPr>
          <w:p w14:paraId="7F0A9995" w14:textId="1E64C255" w:rsidR="00083A6E" w:rsidRPr="00EC20B6" w:rsidRDefault="00083A6E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39,629</w:t>
            </w:r>
          </w:p>
        </w:tc>
        <w:tc>
          <w:tcPr>
            <w:tcW w:w="969" w:type="dxa"/>
            <w:shd w:val="clear" w:color="auto" w:fill="auto"/>
            <w:noWrap/>
          </w:tcPr>
          <w:p w14:paraId="54B2E62F" w14:textId="34641A73" w:rsidR="00083A6E" w:rsidRPr="00EC20B6" w:rsidRDefault="00083A6E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372</w:t>
            </w:r>
          </w:p>
        </w:tc>
        <w:tc>
          <w:tcPr>
            <w:tcW w:w="1107" w:type="dxa"/>
            <w:shd w:val="clear" w:color="auto" w:fill="auto"/>
            <w:noWrap/>
          </w:tcPr>
          <w:p w14:paraId="6E35790E" w14:textId="77777777" w:rsidR="00083A6E" w:rsidRPr="00EC20B6" w:rsidRDefault="00083A6E" w:rsidP="001B26FA">
            <w:pPr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1244" w:type="dxa"/>
          </w:tcPr>
          <w:p w14:paraId="14720214" w14:textId="4F1EA132" w:rsidR="00083A6E" w:rsidRPr="00EC20B6" w:rsidRDefault="00083A6E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26</w:t>
            </w:r>
          </w:p>
        </w:tc>
        <w:tc>
          <w:tcPr>
            <w:tcW w:w="1107" w:type="dxa"/>
            <w:shd w:val="clear" w:color="auto" w:fill="auto"/>
            <w:noWrap/>
          </w:tcPr>
          <w:p w14:paraId="74C673A2" w14:textId="7C5E1D80" w:rsidR="00083A6E" w:rsidRPr="00EC20B6" w:rsidRDefault="00083A6E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3</w:t>
            </w:r>
          </w:p>
        </w:tc>
        <w:tc>
          <w:tcPr>
            <w:tcW w:w="969" w:type="dxa"/>
          </w:tcPr>
          <w:p w14:paraId="7C4EFACB" w14:textId="064833C9" w:rsidR="00083A6E" w:rsidRPr="00EC20B6" w:rsidRDefault="00083A6E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90</w:t>
            </w:r>
          </w:p>
        </w:tc>
        <w:tc>
          <w:tcPr>
            <w:tcW w:w="970" w:type="dxa"/>
            <w:shd w:val="clear" w:color="auto" w:fill="auto"/>
            <w:noWrap/>
          </w:tcPr>
          <w:p w14:paraId="7CF84224" w14:textId="77777777" w:rsidR="00083A6E" w:rsidRPr="00EC20B6" w:rsidRDefault="00083A6E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</w:p>
        </w:tc>
      </w:tr>
      <w:tr w:rsidR="00083A6E" w:rsidRPr="00EA0808" w14:paraId="0ADF332B" w14:textId="77777777" w:rsidTr="005C755B">
        <w:tc>
          <w:tcPr>
            <w:tcW w:w="1885" w:type="dxa"/>
            <w:shd w:val="clear" w:color="auto" w:fill="auto"/>
            <w:noWrap/>
          </w:tcPr>
          <w:p w14:paraId="5130A17D" w14:textId="5F373161" w:rsidR="00083A6E" w:rsidRPr="00EC20B6" w:rsidRDefault="00083A6E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RWA/PHA/77/INV/27</w:t>
            </w:r>
          </w:p>
        </w:tc>
        <w:tc>
          <w:tcPr>
            <w:tcW w:w="2902" w:type="dxa"/>
            <w:shd w:val="clear" w:color="auto" w:fill="auto"/>
          </w:tcPr>
          <w:p w14:paraId="51B01E76" w14:textId="6D2E4AB3" w:rsidR="00083A6E" w:rsidRPr="00EC20B6" w:rsidRDefault="00083A6E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color w:val="000000"/>
                <w:sz w:val="18"/>
                <w:szCs w:val="18"/>
              </w:rPr>
              <w:t>HCFC phase-out management plan (stage I, third tranche)</w:t>
            </w:r>
          </w:p>
        </w:tc>
        <w:tc>
          <w:tcPr>
            <w:tcW w:w="968" w:type="dxa"/>
            <w:shd w:val="clear" w:color="auto" w:fill="auto"/>
            <w:noWrap/>
          </w:tcPr>
          <w:p w14:paraId="6C8D7DD7" w14:textId="01EEC264" w:rsidR="00083A6E" w:rsidRPr="00EC20B6" w:rsidRDefault="00083A6E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color w:val="000000"/>
                <w:sz w:val="18"/>
                <w:szCs w:val="18"/>
              </w:rPr>
              <w:t>Dec-20</w:t>
            </w:r>
          </w:p>
        </w:tc>
        <w:tc>
          <w:tcPr>
            <w:tcW w:w="1107" w:type="dxa"/>
            <w:shd w:val="clear" w:color="auto" w:fill="auto"/>
            <w:noWrap/>
          </w:tcPr>
          <w:p w14:paraId="0B218D4E" w14:textId="76D39D4C" w:rsidR="00083A6E" w:rsidRPr="00EC20B6" w:rsidRDefault="00083A6E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55,000</w:t>
            </w:r>
          </w:p>
        </w:tc>
        <w:tc>
          <w:tcPr>
            <w:tcW w:w="968" w:type="dxa"/>
          </w:tcPr>
          <w:p w14:paraId="2136A7E7" w14:textId="1A800C4D" w:rsidR="00083A6E" w:rsidRPr="00EC20B6" w:rsidRDefault="00083A6E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54,664</w:t>
            </w:r>
          </w:p>
        </w:tc>
        <w:tc>
          <w:tcPr>
            <w:tcW w:w="969" w:type="dxa"/>
            <w:shd w:val="clear" w:color="auto" w:fill="auto"/>
            <w:noWrap/>
          </w:tcPr>
          <w:p w14:paraId="48D41618" w14:textId="7F57703C" w:rsidR="00083A6E" w:rsidRPr="00EC20B6" w:rsidRDefault="00083A6E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336</w:t>
            </w:r>
          </w:p>
        </w:tc>
        <w:tc>
          <w:tcPr>
            <w:tcW w:w="1107" w:type="dxa"/>
            <w:shd w:val="clear" w:color="auto" w:fill="auto"/>
            <w:noWrap/>
          </w:tcPr>
          <w:p w14:paraId="0B607402" w14:textId="77777777" w:rsidR="00083A6E" w:rsidRPr="00EC20B6" w:rsidRDefault="00083A6E" w:rsidP="001B26FA">
            <w:pPr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1244" w:type="dxa"/>
          </w:tcPr>
          <w:p w14:paraId="0E4F29AD" w14:textId="651AD0BB" w:rsidR="00083A6E" w:rsidRPr="00EC20B6" w:rsidRDefault="00083A6E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30</w:t>
            </w:r>
          </w:p>
        </w:tc>
        <w:tc>
          <w:tcPr>
            <w:tcW w:w="1107" w:type="dxa"/>
            <w:shd w:val="clear" w:color="auto" w:fill="auto"/>
            <w:noWrap/>
          </w:tcPr>
          <w:p w14:paraId="0DFE8720" w14:textId="419EB2E8" w:rsidR="00083A6E" w:rsidRPr="00EC20B6" w:rsidRDefault="00083A6E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3</w:t>
            </w:r>
          </w:p>
        </w:tc>
        <w:tc>
          <w:tcPr>
            <w:tcW w:w="969" w:type="dxa"/>
          </w:tcPr>
          <w:p w14:paraId="78928FB8" w14:textId="1AF75946" w:rsidR="00083A6E" w:rsidRPr="00EC20B6" w:rsidRDefault="00083A6E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90</w:t>
            </w:r>
          </w:p>
        </w:tc>
        <w:tc>
          <w:tcPr>
            <w:tcW w:w="970" w:type="dxa"/>
            <w:shd w:val="clear" w:color="auto" w:fill="auto"/>
            <w:noWrap/>
          </w:tcPr>
          <w:p w14:paraId="29A06F6B" w14:textId="77777777" w:rsidR="00083A6E" w:rsidRPr="00EC20B6" w:rsidRDefault="00083A6E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</w:p>
        </w:tc>
      </w:tr>
      <w:tr w:rsidR="00083A6E" w:rsidRPr="00EA0808" w14:paraId="4D064ACF" w14:textId="77777777" w:rsidTr="005C755B">
        <w:tc>
          <w:tcPr>
            <w:tcW w:w="1885" w:type="dxa"/>
            <w:shd w:val="clear" w:color="auto" w:fill="auto"/>
            <w:noWrap/>
          </w:tcPr>
          <w:p w14:paraId="2FBA9D30" w14:textId="636E4C53" w:rsidR="00083A6E" w:rsidRPr="00EC20B6" w:rsidRDefault="00083A6E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SAU/PHA/72/INV/21</w:t>
            </w:r>
          </w:p>
        </w:tc>
        <w:tc>
          <w:tcPr>
            <w:tcW w:w="2902" w:type="dxa"/>
            <w:shd w:val="clear" w:color="auto" w:fill="auto"/>
          </w:tcPr>
          <w:p w14:paraId="252D067E" w14:textId="23F4952A" w:rsidR="00083A6E" w:rsidRPr="00EC20B6" w:rsidRDefault="00083A6E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color w:val="000000"/>
                <w:sz w:val="18"/>
                <w:szCs w:val="18"/>
              </w:rPr>
              <w:t>HCFC phase-out management plan (stage I, second tranche) (polyurethane foam sector plan)</w:t>
            </w:r>
          </w:p>
        </w:tc>
        <w:tc>
          <w:tcPr>
            <w:tcW w:w="968" w:type="dxa"/>
            <w:shd w:val="clear" w:color="auto" w:fill="auto"/>
            <w:noWrap/>
          </w:tcPr>
          <w:p w14:paraId="4B5ED143" w14:textId="3FA43305" w:rsidR="00083A6E" w:rsidRPr="00EC20B6" w:rsidRDefault="00083A6E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color w:val="000000"/>
                <w:sz w:val="18"/>
                <w:szCs w:val="18"/>
              </w:rPr>
              <w:t>Dec-20</w:t>
            </w:r>
          </w:p>
        </w:tc>
        <w:tc>
          <w:tcPr>
            <w:tcW w:w="1107" w:type="dxa"/>
            <w:shd w:val="clear" w:color="auto" w:fill="auto"/>
            <w:noWrap/>
          </w:tcPr>
          <w:p w14:paraId="0F8EC7BE" w14:textId="2F4656DC" w:rsidR="00083A6E" w:rsidRPr="00EC20B6" w:rsidRDefault="00083A6E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2,693,674</w:t>
            </w:r>
          </w:p>
        </w:tc>
        <w:tc>
          <w:tcPr>
            <w:tcW w:w="968" w:type="dxa"/>
          </w:tcPr>
          <w:p w14:paraId="739173AD" w14:textId="3D649C25" w:rsidR="00083A6E" w:rsidRPr="00EC20B6" w:rsidRDefault="00083A6E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2,080,492</w:t>
            </w:r>
          </w:p>
        </w:tc>
        <w:tc>
          <w:tcPr>
            <w:tcW w:w="969" w:type="dxa"/>
            <w:shd w:val="clear" w:color="auto" w:fill="auto"/>
            <w:noWrap/>
          </w:tcPr>
          <w:p w14:paraId="2E0FA1C5" w14:textId="5879B26B" w:rsidR="00083A6E" w:rsidRPr="00EC20B6" w:rsidRDefault="00083A6E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613,182</w:t>
            </w:r>
          </w:p>
        </w:tc>
        <w:tc>
          <w:tcPr>
            <w:tcW w:w="1107" w:type="dxa"/>
            <w:shd w:val="clear" w:color="auto" w:fill="auto"/>
            <w:noWrap/>
          </w:tcPr>
          <w:p w14:paraId="28BDC807" w14:textId="77777777" w:rsidR="00083A6E" w:rsidRPr="00EC20B6" w:rsidRDefault="00083A6E" w:rsidP="001B26FA">
            <w:pPr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1244" w:type="dxa"/>
          </w:tcPr>
          <w:p w14:paraId="13AF76A2" w14:textId="50C68068" w:rsidR="00083A6E" w:rsidRPr="00EC20B6" w:rsidRDefault="00083A6E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42,923</w:t>
            </w:r>
          </w:p>
        </w:tc>
        <w:tc>
          <w:tcPr>
            <w:tcW w:w="1107" w:type="dxa"/>
            <w:shd w:val="clear" w:color="auto" w:fill="auto"/>
            <w:noWrap/>
          </w:tcPr>
          <w:p w14:paraId="4D66E045" w14:textId="00424E6B" w:rsidR="00083A6E" w:rsidRPr="00EC20B6" w:rsidRDefault="00083A6E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3</w:t>
            </w:r>
          </w:p>
        </w:tc>
        <w:tc>
          <w:tcPr>
            <w:tcW w:w="969" w:type="dxa"/>
          </w:tcPr>
          <w:p w14:paraId="7EB6927A" w14:textId="1E288F33" w:rsidR="00083A6E" w:rsidRPr="00EC20B6" w:rsidRDefault="00083A6E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90</w:t>
            </w:r>
          </w:p>
        </w:tc>
        <w:tc>
          <w:tcPr>
            <w:tcW w:w="970" w:type="dxa"/>
            <w:shd w:val="clear" w:color="auto" w:fill="auto"/>
            <w:noWrap/>
          </w:tcPr>
          <w:p w14:paraId="3D1E433D" w14:textId="3F01512B" w:rsidR="00083A6E" w:rsidRPr="00EC20B6" w:rsidRDefault="00083A6E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color w:val="000000"/>
                <w:sz w:val="18"/>
                <w:szCs w:val="18"/>
              </w:rPr>
              <w:t>86/17(</w:t>
            </w:r>
            <w:proofErr w:type="spellStart"/>
            <w:r w:rsidRPr="00EC20B6">
              <w:rPr>
                <w:color w:val="000000"/>
                <w:sz w:val="18"/>
                <w:szCs w:val="18"/>
              </w:rPr>
              <w:t>i</w:t>
            </w:r>
            <w:proofErr w:type="spellEnd"/>
            <w:r w:rsidRPr="00EC20B6">
              <w:rPr>
                <w:color w:val="000000"/>
                <w:sz w:val="18"/>
                <w:szCs w:val="18"/>
              </w:rPr>
              <w:t>)(</w:t>
            </w:r>
            <w:proofErr w:type="spellStart"/>
            <w:r w:rsidRPr="00EC20B6">
              <w:rPr>
                <w:color w:val="000000"/>
                <w:sz w:val="18"/>
                <w:szCs w:val="18"/>
              </w:rPr>
              <w:t>i</w:t>
            </w:r>
            <w:proofErr w:type="spellEnd"/>
            <w:r w:rsidRPr="00EC20B6">
              <w:rPr>
                <w:color w:val="000000"/>
                <w:sz w:val="18"/>
                <w:szCs w:val="18"/>
              </w:rPr>
              <w:t>)</w:t>
            </w:r>
          </w:p>
        </w:tc>
      </w:tr>
      <w:tr w:rsidR="00083A6E" w:rsidRPr="00EA0808" w14:paraId="69354070" w14:textId="77777777" w:rsidTr="005C755B">
        <w:tc>
          <w:tcPr>
            <w:tcW w:w="1885" w:type="dxa"/>
            <w:shd w:val="clear" w:color="auto" w:fill="auto"/>
            <w:noWrap/>
          </w:tcPr>
          <w:p w14:paraId="0570C444" w14:textId="1972F02F" w:rsidR="00083A6E" w:rsidRPr="00EC20B6" w:rsidRDefault="00083A6E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SAU/REF/76/DEM/28</w:t>
            </w:r>
          </w:p>
        </w:tc>
        <w:tc>
          <w:tcPr>
            <w:tcW w:w="2902" w:type="dxa"/>
            <w:shd w:val="clear" w:color="auto" w:fill="auto"/>
          </w:tcPr>
          <w:p w14:paraId="522608BE" w14:textId="790B2FEA" w:rsidR="00083A6E" w:rsidRPr="00EC20B6" w:rsidRDefault="00083A6E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color w:val="000000"/>
                <w:sz w:val="18"/>
                <w:szCs w:val="18"/>
              </w:rPr>
              <w:t>Demonstration project on promoting HFO-based low-global warming potential refrigerants for air-conditioning sector in high ambient temperatures</w:t>
            </w:r>
          </w:p>
        </w:tc>
        <w:tc>
          <w:tcPr>
            <w:tcW w:w="968" w:type="dxa"/>
            <w:shd w:val="clear" w:color="auto" w:fill="auto"/>
            <w:noWrap/>
          </w:tcPr>
          <w:p w14:paraId="182A4907" w14:textId="1946259B" w:rsidR="00083A6E" w:rsidRPr="00EC20B6" w:rsidRDefault="00083A6E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color w:val="000000"/>
                <w:sz w:val="18"/>
                <w:szCs w:val="18"/>
              </w:rPr>
              <w:t>Dec-20</w:t>
            </w:r>
          </w:p>
        </w:tc>
        <w:tc>
          <w:tcPr>
            <w:tcW w:w="1107" w:type="dxa"/>
            <w:shd w:val="clear" w:color="auto" w:fill="auto"/>
            <w:noWrap/>
          </w:tcPr>
          <w:p w14:paraId="29404984" w14:textId="387EFF47" w:rsidR="00083A6E" w:rsidRPr="00EC20B6" w:rsidRDefault="00083A6E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1,300,000</w:t>
            </w:r>
          </w:p>
        </w:tc>
        <w:tc>
          <w:tcPr>
            <w:tcW w:w="968" w:type="dxa"/>
          </w:tcPr>
          <w:p w14:paraId="22511ABB" w14:textId="57C71DCB" w:rsidR="00083A6E" w:rsidRPr="00EC20B6" w:rsidRDefault="00083A6E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903,494</w:t>
            </w:r>
          </w:p>
        </w:tc>
        <w:tc>
          <w:tcPr>
            <w:tcW w:w="969" w:type="dxa"/>
            <w:shd w:val="clear" w:color="auto" w:fill="auto"/>
            <w:noWrap/>
          </w:tcPr>
          <w:p w14:paraId="1C7B403E" w14:textId="4FBEA031" w:rsidR="00083A6E" w:rsidRPr="00EC20B6" w:rsidRDefault="00083A6E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396,506</w:t>
            </w:r>
          </w:p>
        </w:tc>
        <w:tc>
          <w:tcPr>
            <w:tcW w:w="1107" w:type="dxa"/>
            <w:shd w:val="clear" w:color="auto" w:fill="auto"/>
            <w:noWrap/>
          </w:tcPr>
          <w:p w14:paraId="3F5C48DD" w14:textId="77777777" w:rsidR="00083A6E" w:rsidRPr="00EC20B6" w:rsidRDefault="00083A6E" w:rsidP="001B26FA">
            <w:pPr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1244" w:type="dxa"/>
          </w:tcPr>
          <w:p w14:paraId="526424EB" w14:textId="6A38F3E4" w:rsidR="00083A6E" w:rsidRPr="00EC20B6" w:rsidRDefault="00083A6E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27,755</w:t>
            </w:r>
          </w:p>
        </w:tc>
        <w:tc>
          <w:tcPr>
            <w:tcW w:w="1107" w:type="dxa"/>
            <w:shd w:val="clear" w:color="auto" w:fill="auto"/>
            <w:noWrap/>
          </w:tcPr>
          <w:p w14:paraId="66E93505" w14:textId="0AC71413" w:rsidR="00083A6E" w:rsidRPr="00EC20B6" w:rsidRDefault="00083A6E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3</w:t>
            </w:r>
          </w:p>
        </w:tc>
        <w:tc>
          <w:tcPr>
            <w:tcW w:w="969" w:type="dxa"/>
          </w:tcPr>
          <w:p w14:paraId="1BA3DF01" w14:textId="150A56EB" w:rsidR="00083A6E" w:rsidRPr="00EC20B6" w:rsidRDefault="00083A6E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90</w:t>
            </w:r>
          </w:p>
        </w:tc>
        <w:tc>
          <w:tcPr>
            <w:tcW w:w="970" w:type="dxa"/>
            <w:shd w:val="clear" w:color="auto" w:fill="auto"/>
            <w:noWrap/>
          </w:tcPr>
          <w:p w14:paraId="78AEE933" w14:textId="3093B564" w:rsidR="00083A6E" w:rsidRPr="00EC20B6" w:rsidRDefault="00083A6E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color w:val="000000"/>
                <w:sz w:val="18"/>
                <w:szCs w:val="18"/>
              </w:rPr>
              <w:t xml:space="preserve">83/33(c) and 85/17(c) </w:t>
            </w:r>
          </w:p>
        </w:tc>
      </w:tr>
      <w:tr w:rsidR="00083A6E" w:rsidRPr="00EA0808" w14:paraId="66A6818C" w14:textId="77777777" w:rsidTr="005C755B">
        <w:tc>
          <w:tcPr>
            <w:tcW w:w="1885" w:type="dxa"/>
            <w:shd w:val="clear" w:color="auto" w:fill="auto"/>
            <w:noWrap/>
          </w:tcPr>
          <w:p w14:paraId="43F31AB1" w14:textId="6975015B" w:rsidR="00083A6E" w:rsidRPr="00EC20B6" w:rsidRDefault="00083A6E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SIL/PHA/76/INV/31</w:t>
            </w:r>
          </w:p>
        </w:tc>
        <w:tc>
          <w:tcPr>
            <w:tcW w:w="2902" w:type="dxa"/>
            <w:shd w:val="clear" w:color="auto" w:fill="auto"/>
          </w:tcPr>
          <w:p w14:paraId="6053CCF8" w14:textId="3D3A2509" w:rsidR="00083A6E" w:rsidRPr="00EC20B6" w:rsidRDefault="00083A6E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color w:val="000000"/>
                <w:sz w:val="18"/>
                <w:szCs w:val="18"/>
              </w:rPr>
              <w:t>HCFC phase-out management plan (stage I, third tranche)</w:t>
            </w:r>
          </w:p>
        </w:tc>
        <w:tc>
          <w:tcPr>
            <w:tcW w:w="968" w:type="dxa"/>
            <w:shd w:val="clear" w:color="auto" w:fill="auto"/>
            <w:noWrap/>
          </w:tcPr>
          <w:p w14:paraId="09EB29AD" w14:textId="331D6D2C" w:rsidR="00083A6E" w:rsidRPr="00EC20B6" w:rsidRDefault="00083A6E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color w:val="000000"/>
                <w:sz w:val="18"/>
                <w:szCs w:val="18"/>
              </w:rPr>
              <w:t>Dec-20</w:t>
            </w:r>
          </w:p>
        </w:tc>
        <w:tc>
          <w:tcPr>
            <w:tcW w:w="1107" w:type="dxa"/>
            <w:shd w:val="clear" w:color="auto" w:fill="auto"/>
            <w:noWrap/>
          </w:tcPr>
          <w:p w14:paraId="1DAA94B0" w14:textId="7B1419F6" w:rsidR="00083A6E" w:rsidRPr="00EC20B6" w:rsidRDefault="00083A6E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50,000</w:t>
            </w:r>
          </w:p>
        </w:tc>
        <w:tc>
          <w:tcPr>
            <w:tcW w:w="968" w:type="dxa"/>
          </w:tcPr>
          <w:p w14:paraId="3416D850" w14:textId="0CCED33C" w:rsidR="00083A6E" w:rsidRPr="00EC20B6" w:rsidRDefault="00083A6E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48,855</w:t>
            </w:r>
          </w:p>
        </w:tc>
        <w:tc>
          <w:tcPr>
            <w:tcW w:w="969" w:type="dxa"/>
            <w:shd w:val="clear" w:color="auto" w:fill="auto"/>
            <w:noWrap/>
          </w:tcPr>
          <w:p w14:paraId="6B754DA0" w14:textId="5F14522A" w:rsidR="00083A6E" w:rsidRPr="00EC20B6" w:rsidRDefault="00083A6E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1,145</w:t>
            </w:r>
          </w:p>
        </w:tc>
        <w:tc>
          <w:tcPr>
            <w:tcW w:w="1107" w:type="dxa"/>
            <w:shd w:val="clear" w:color="auto" w:fill="auto"/>
            <w:noWrap/>
          </w:tcPr>
          <w:p w14:paraId="0E2FE7CB" w14:textId="77777777" w:rsidR="00083A6E" w:rsidRPr="00EC20B6" w:rsidRDefault="00083A6E" w:rsidP="001B26FA">
            <w:pPr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1244" w:type="dxa"/>
          </w:tcPr>
          <w:p w14:paraId="5EDC032D" w14:textId="25F15110" w:rsidR="00083A6E" w:rsidRPr="00EC20B6" w:rsidRDefault="00083A6E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103</w:t>
            </w:r>
          </w:p>
        </w:tc>
        <w:tc>
          <w:tcPr>
            <w:tcW w:w="1107" w:type="dxa"/>
            <w:shd w:val="clear" w:color="auto" w:fill="auto"/>
            <w:noWrap/>
          </w:tcPr>
          <w:p w14:paraId="3972CA89" w14:textId="1259CF09" w:rsidR="00083A6E" w:rsidRPr="00EC20B6" w:rsidRDefault="00083A6E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2</w:t>
            </w:r>
          </w:p>
        </w:tc>
        <w:tc>
          <w:tcPr>
            <w:tcW w:w="969" w:type="dxa"/>
          </w:tcPr>
          <w:p w14:paraId="03D0C6E9" w14:textId="48B54279" w:rsidR="00083A6E" w:rsidRPr="00EC20B6" w:rsidRDefault="00083A6E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90</w:t>
            </w:r>
          </w:p>
        </w:tc>
        <w:tc>
          <w:tcPr>
            <w:tcW w:w="970" w:type="dxa"/>
            <w:shd w:val="clear" w:color="auto" w:fill="auto"/>
            <w:noWrap/>
          </w:tcPr>
          <w:p w14:paraId="7B6B83A6" w14:textId="77777777" w:rsidR="00083A6E" w:rsidRPr="00EC20B6" w:rsidRDefault="00083A6E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</w:p>
        </w:tc>
      </w:tr>
      <w:tr w:rsidR="00083A6E" w:rsidRPr="00EA0808" w14:paraId="2EF3F4C1" w14:textId="77777777" w:rsidTr="005C755B">
        <w:tc>
          <w:tcPr>
            <w:tcW w:w="1885" w:type="dxa"/>
            <w:shd w:val="clear" w:color="auto" w:fill="auto"/>
            <w:noWrap/>
          </w:tcPr>
          <w:p w14:paraId="05B7F4B1" w14:textId="48C1E86F" w:rsidR="00083A6E" w:rsidRPr="00EC20B6" w:rsidRDefault="00083A6E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SOA/PHA/67/TAS/04</w:t>
            </w:r>
          </w:p>
        </w:tc>
        <w:tc>
          <w:tcPr>
            <w:tcW w:w="2902" w:type="dxa"/>
            <w:shd w:val="clear" w:color="auto" w:fill="auto"/>
          </w:tcPr>
          <w:p w14:paraId="7D32D9D7" w14:textId="7AAB9C03" w:rsidR="00083A6E" w:rsidRPr="00EC20B6" w:rsidRDefault="00083A6E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color w:val="000000"/>
                <w:sz w:val="18"/>
                <w:szCs w:val="18"/>
              </w:rPr>
              <w:t>HCFC phase-out management plan (stage I, first tranche) (refrigeration servicing, custom training and monitoring)</w:t>
            </w:r>
          </w:p>
        </w:tc>
        <w:tc>
          <w:tcPr>
            <w:tcW w:w="968" w:type="dxa"/>
            <w:shd w:val="clear" w:color="auto" w:fill="auto"/>
            <w:noWrap/>
          </w:tcPr>
          <w:p w14:paraId="22DC1AC0" w14:textId="0AF1FDDD" w:rsidR="00083A6E" w:rsidRPr="00EC20B6" w:rsidRDefault="00083A6E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color w:val="000000"/>
                <w:sz w:val="18"/>
                <w:szCs w:val="18"/>
              </w:rPr>
              <w:t>Dec-20</w:t>
            </w:r>
          </w:p>
        </w:tc>
        <w:tc>
          <w:tcPr>
            <w:tcW w:w="1107" w:type="dxa"/>
            <w:shd w:val="clear" w:color="auto" w:fill="auto"/>
            <w:noWrap/>
          </w:tcPr>
          <w:p w14:paraId="70FAFE41" w14:textId="4D34E408" w:rsidR="00083A6E" w:rsidRPr="00EC20B6" w:rsidRDefault="00083A6E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110,005</w:t>
            </w:r>
          </w:p>
        </w:tc>
        <w:tc>
          <w:tcPr>
            <w:tcW w:w="968" w:type="dxa"/>
          </w:tcPr>
          <w:p w14:paraId="67F900E4" w14:textId="758A5A25" w:rsidR="00083A6E" w:rsidRPr="00EC20B6" w:rsidRDefault="00083A6E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103,224</w:t>
            </w:r>
          </w:p>
        </w:tc>
        <w:tc>
          <w:tcPr>
            <w:tcW w:w="969" w:type="dxa"/>
            <w:shd w:val="clear" w:color="auto" w:fill="auto"/>
            <w:noWrap/>
          </w:tcPr>
          <w:p w14:paraId="56A41FA4" w14:textId="29A0F159" w:rsidR="00083A6E" w:rsidRPr="00EC20B6" w:rsidRDefault="00083A6E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6,782</w:t>
            </w:r>
          </w:p>
        </w:tc>
        <w:tc>
          <w:tcPr>
            <w:tcW w:w="1107" w:type="dxa"/>
            <w:shd w:val="clear" w:color="auto" w:fill="auto"/>
            <w:noWrap/>
          </w:tcPr>
          <w:p w14:paraId="715EB73C" w14:textId="77777777" w:rsidR="00083A6E" w:rsidRPr="00EC20B6" w:rsidRDefault="00083A6E" w:rsidP="001B26FA">
            <w:pPr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1244" w:type="dxa"/>
          </w:tcPr>
          <w:p w14:paraId="59A85EC6" w14:textId="35BFA77C" w:rsidR="00083A6E" w:rsidRPr="00EC20B6" w:rsidRDefault="00083A6E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474</w:t>
            </w:r>
          </w:p>
        </w:tc>
        <w:tc>
          <w:tcPr>
            <w:tcW w:w="1107" w:type="dxa"/>
            <w:shd w:val="clear" w:color="auto" w:fill="auto"/>
            <w:noWrap/>
          </w:tcPr>
          <w:p w14:paraId="2B48B403" w14:textId="1A683B9E" w:rsidR="00083A6E" w:rsidRPr="00EC20B6" w:rsidRDefault="00083A6E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2</w:t>
            </w:r>
          </w:p>
        </w:tc>
        <w:tc>
          <w:tcPr>
            <w:tcW w:w="969" w:type="dxa"/>
          </w:tcPr>
          <w:p w14:paraId="1F2EA804" w14:textId="6CC3F246" w:rsidR="00083A6E" w:rsidRPr="00EC20B6" w:rsidRDefault="00083A6E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90</w:t>
            </w:r>
          </w:p>
        </w:tc>
        <w:tc>
          <w:tcPr>
            <w:tcW w:w="970" w:type="dxa"/>
            <w:shd w:val="clear" w:color="auto" w:fill="auto"/>
            <w:noWrap/>
          </w:tcPr>
          <w:p w14:paraId="5BF05B85" w14:textId="77777777" w:rsidR="00083A6E" w:rsidRPr="00EC20B6" w:rsidRDefault="00083A6E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</w:p>
        </w:tc>
      </w:tr>
      <w:tr w:rsidR="00083A6E" w:rsidRPr="00EA0808" w14:paraId="647A2C63" w14:textId="77777777" w:rsidTr="005C755B">
        <w:tc>
          <w:tcPr>
            <w:tcW w:w="1885" w:type="dxa"/>
            <w:shd w:val="clear" w:color="auto" w:fill="auto"/>
            <w:noWrap/>
          </w:tcPr>
          <w:p w14:paraId="6001581E" w14:textId="51FEC523" w:rsidR="00083A6E" w:rsidRPr="00EC20B6" w:rsidRDefault="00083A6E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SOA/PHA/71/INV/05</w:t>
            </w:r>
          </w:p>
        </w:tc>
        <w:tc>
          <w:tcPr>
            <w:tcW w:w="2902" w:type="dxa"/>
            <w:shd w:val="clear" w:color="auto" w:fill="auto"/>
          </w:tcPr>
          <w:p w14:paraId="2E9E6618" w14:textId="248D25D0" w:rsidR="00083A6E" w:rsidRPr="00EC20B6" w:rsidRDefault="00083A6E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color w:val="000000"/>
                <w:sz w:val="18"/>
                <w:szCs w:val="18"/>
              </w:rPr>
              <w:t>HCFC phase-out management plan (stage I, second tranche) (polyurethane foam sector plan)</w:t>
            </w:r>
          </w:p>
        </w:tc>
        <w:tc>
          <w:tcPr>
            <w:tcW w:w="968" w:type="dxa"/>
            <w:shd w:val="clear" w:color="auto" w:fill="auto"/>
            <w:noWrap/>
          </w:tcPr>
          <w:p w14:paraId="0DBF6F7A" w14:textId="00A4C8B4" w:rsidR="00083A6E" w:rsidRPr="00EC20B6" w:rsidRDefault="00083A6E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color w:val="000000"/>
                <w:sz w:val="18"/>
                <w:szCs w:val="18"/>
              </w:rPr>
              <w:t>Dec-19</w:t>
            </w:r>
          </w:p>
        </w:tc>
        <w:tc>
          <w:tcPr>
            <w:tcW w:w="1107" w:type="dxa"/>
            <w:shd w:val="clear" w:color="auto" w:fill="auto"/>
            <w:noWrap/>
          </w:tcPr>
          <w:p w14:paraId="04245D1D" w14:textId="011CF5E1" w:rsidR="00083A6E" w:rsidRPr="00EC20B6" w:rsidRDefault="00083A6E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2,042,620</w:t>
            </w:r>
          </w:p>
        </w:tc>
        <w:tc>
          <w:tcPr>
            <w:tcW w:w="968" w:type="dxa"/>
          </w:tcPr>
          <w:p w14:paraId="0214C116" w14:textId="57B123DE" w:rsidR="00083A6E" w:rsidRPr="00EC20B6" w:rsidRDefault="00083A6E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2,035,702</w:t>
            </w:r>
          </w:p>
        </w:tc>
        <w:tc>
          <w:tcPr>
            <w:tcW w:w="969" w:type="dxa"/>
            <w:shd w:val="clear" w:color="auto" w:fill="auto"/>
            <w:noWrap/>
          </w:tcPr>
          <w:p w14:paraId="71400829" w14:textId="1E579FE0" w:rsidR="00083A6E" w:rsidRPr="00EC20B6" w:rsidRDefault="00083A6E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6,918</w:t>
            </w:r>
          </w:p>
        </w:tc>
        <w:tc>
          <w:tcPr>
            <w:tcW w:w="1107" w:type="dxa"/>
            <w:shd w:val="clear" w:color="auto" w:fill="auto"/>
            <w:noWrap/>
          </w:tcPr>
          <w:p w14:paraId="4085FC51" w14:textId="77777777" w:rsidR="00083A6E" w:rsidRPr="00EC20B6" w:rsidRDefault="00083A6E" w:rsidP="001B26FA">
            <w:pPr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1244" w:type="dxa"/>
          </w:tcPr>
          <w:p w14:paraId="6F2D7DB9" w14:textId="1488FD44" w:rsidR="00083A6E" w:rsidRPr="00EC20B6" w:rsidRDefault="00083A6E" w:rsidP="001B26FA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484</w:t>
            </w:r>
          </w:p>
        </w:tc>
        <w:tc>
          <w:tcPr>
            <w:tcW w:w="1107" w:type="dxa"/>
            <w:shd w:val="clear" w:color="auto" w:fill="auto"/>
            <w:noWrap/>
          </w:tcPr>
          <w:p w14:paraId="3F3D1B4B" w14:textId="2BC3DF33" w:rsidR="00083A6E" w:rsidRPr="00EC20B6" w:rsidRDefault="00083A6E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3</w:t>
            </w:r>
          </w:p>
        </w:tc>
        <w:tc>
          <w:tcPr>
            <w:tcW w:w="969" w:type="dxa"/>
          </w:tcPr>
          <w:p w14:paraId="264CD41B" w14:textId="34324ADC" w:rsidR="00083A6E" w:rsidRPr="00EC20B6" w:rsidRDefault="00083A6E" w:rsidP="001B26FA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90</w:t>
            </w:r>
          </w:p>
        </w:tc>
        <w:tc>
          <w:tcPr>
            <w:tcW w:w="970" w:type="dxa"/>
            <w:shd w:val="clear" w:color="auto" w:fill="auto"/>
            <w:noWrap/>
          </w:tcPr>
          <w:p w14:paraId="6C71CAB3" w14:textId="77777777" w:rsidR="00083A6E" w:rsidRPr="00EC20B6" w:rsidRDefault="00083A6E" w:rsidP="001B26FA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</w:p>
        </w:tc>
      </w:tr>
      <w:tr w:rsidR="00083A6E" w:rsidRPr="00EA0808" w14:paraId="05404B34" w14:textId="77777777" w:rsidTr="005C755B">
        <w:tc>
          <w:tcPr>
            <w:tcW w:w="1885" w:type="dxa"/>
            <w:shd w:val="clear" w:color="auto" w:fill="auto"/>
            <w:noWrap/>
          </w:tcPr>
          <w:p w14:paraId="4CF535F9" w14:textId="77777777" w:rsidR="00083A6E" w:rsidRPr="00EC20B6" w:rsidRDefault="00083A6E" w:rsidP="001B26FA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b/>
                <w:sz w:val="18"/>
                <w:szCs w:val="18"/>
              </w:rPr>
              <w:t>TOTAL UNIDO</w:t>
            </w:r>
          </w:p>
        </w:tc>
        <w:tc>
          <w:tcPr>
            <w:tcW w:w="2902" w:type="dxa"/>
            <w:shd w:val="clear" w:color="auto" w:fill="auto"/>
          </w:tcPr>
          <w:p w14:paraId="762468F8" w14:textId="77777777" w:rsidR="00083A6E" w:rsidRPr="00EC20B6" w:rsidRDefault="00083A6E" w:rsidP="001B26F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68" w:type="dxa"/>
            <w:shd w:val="clear" w:color="auto" w:fill="auto"/>
            <w:noWrap/>
          </w:tcPr>
          <w:p w14:paraId="6DDBF84A" w14:textId="77777777" w:rsidR="00083A6E" w:rsidRPr="00EC20B6" w:rsidRDefault="00083A6E" w:rsidP="001B26F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en-CA"/>
              </w:rPr>
            </w:pPr>
          </w:p>
        </w:tc>
        <w:tc>
          <w:tcPr>
            <w:tcW w:w="1107" w:type="dxa"/>
            <w:shd w:val="clear" w:color="auto" w:fill="auto"/>
            <w:noWrap/>
          </w:tcPr>
          <w:p w14:paraId="2AD11503" w14:textId="77777777" w:rsidR="00083A6E" w:rsidRPr="00EC20B6" w:rsidRDefault="00083A6E" w:rsidP="001B26F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68" w:type="dxa"/>
          </w:tcPr>
          <w:p w14:paraId="321FDDBF" w14:textId="77777777" w:rsidR="00083A6E" w:rsidRPr="00EC20B6" w:rsidRDefault="00083A6E" w:rsidP="001B26F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shd w:val="clear" w:color="auto" w:fill="auto"/>
            <w:noWrap/>
          </w:tcPr>
          <w:p w14:paraId="62B7BA5B" w14:textId="108840B2" w:rsidR="00083A6E" w:rsidRPr="00EC20B6" w:rsidRDefault="00083A6E" w:rsidP="005C755B">
            <w:pPr>
              <w:jc w:val="right"/>
              <w:rPr>
                <w:b/>
                <w:bCs/>
                <w:sz w:val="18"/>
                <w:szCs w:val="18"/>
                <w:lang w:val="en-CA"/>
              </w:rPr>
            </w:pPr>
            <w:r w:rsidRPr="00EC20B6">
              <w:rPr>
                <w:b/>
                <w:bCs/>
                <w:sz w:val="18"/>
                <w:szCs w:val="18"/>
              </w:rPr>
              <w:t>1,154,504</w:t>
            </w:r>
          </w:p>
        </w:tc>
        <w:tc>
          <w:tcPr>
            <w:tcW w:w="1107" w:type="dxa"/>
            <w:shd w:val="clear" w:color="auto" w:fill="auto"/>
            <w:noWrap/>
          </w:tcPr>
          <w:p w14:paraId="3D752574" w14:textId="77777777" w:rsidR="00083A6E" w:rsidRPr="00EC20B6" w:rsidRDefault="00083A6E" w:rsidP="001B26FA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44" w:type="dxa"/>
          </w:tcPr>
          <w:p w14:paraId="47218E8D" w14:textId="68698D6B" w:rsidR="00083A6E" w:rsidRPr="00EC20B6" w:rsidRDefault="00083A6E" w:rsidP="001B26FA">
            <w:pPr>
              <w:jc w:val="right"/>
              <w:rPr>
                <w:b/>
                <w:bCs/>
                <w:sz w:val="18"/>
                <w:szCs w:val="18"/>
                <w:lang w:val="en-CA"/>
              </w:rPr>
            </w:pPr>
            <w:r w:rsidRPr="00EC20B6">
              <w:rPr>
                <w:b/>
                <w:bCs/>
                <w:sz w:val="18"/>
                <w:szCs w:val="18"/>
              </w:rPr>
              <w:t>80,969</w:t>
            </w:r>
          </w:p>
        </w:tc>
        <w:tc>
          <w:tcPr>
            <w:tcW w:w="1107" w:type="dxa"/>
            <w:shd w:val="clear" w:color="auto" w:fill="auto"/>
            <w:noWrap/>
          </w:tcPr>
          <w:p w14:paraId="6D66831F" w14:textId="77777777" w:rsidR="00083A6E" w:rsidRPr="00EC20B6" w:rsidRDefault="00083A6E" w:rsidP="001B26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dxa"/>
          </w:tcPr>
          <w:p w14:paraId="10C13C8B" w14:textId="77777777" w:rsidR="00083A6E" w:rsidRPr="00EC20B6" w:rsidRDefault="00083A6E" w:rsidP="001B26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auto"/>
            <w:noWrap/>
          </w:tcPr>
          <w:p w14:paraId="603C52C5" w14:textId="77777777" w:rsidR="00083A6E" w:rsidRPr="00EC20B6" w:rsidRDefault="00083A6E" w:rsidP="001B26FA">
            <w:pPr>
              <w:rPr>
                <w:sz w:val="18"/>
                <w:szCs w:val="18"/>
              </w:rPr>
            </w:pPr>
          </w:p>
        </w:tc>
      </w:tr>
      <w:tr w:rsidR="003A61FA" w:rsidRPr="00EA0808" w14:paraId="556A411B" w14:textId="77777777" w:rsidTr="005C755B">
        <w:tc>
          <w:tcPr>
            <w:tcW w:w="1885" w:type="dxa"/>
            <w:shd w:val="clear" w:color="auto" w:fill="auto"/>
            <w:noWrap/>
          </w:tcPr>
          <w:p w14:paraId="529E2801" w14:textId="5E73C2A6" w:rsidR="003A61FA" w:rsidRPr="003A61FA" w:rsidRDefault="003A61FA" w:rsidP="001B26FA">
            <w:pPr>
              <w:keepNext/>
              <w:keepLines/>
              <w:autoSpaceDE w:val="0"/>
              <w:autoSpaceDN w:val="0"/>
              <w:adjustRightInd w:val="0"/>
              <w:jc w:val="left"/>
              <w:rPr>
                <w:b/>
                <w:sz w:val="18"/>
                <w:szCs w:val="18"/>
              </w:rPr>
            </w:pPr>
            <w:r w:rsidRPr="003A61FA">
              <w:rPr>
                <w:b/>
                <w:sz w:val="18"/>
                <w:szCs w:val="18"/>
              </w:rPr>
              <w:lastRenderedPageBreak/>
              <w:t>JAPAN</w:t>
            </w:r>
          </w:p>
        </w:tc>
        <w:tc>
          <w:tcPr>
            <w:tcW w:w="2902" w:type="dxa"/>
            <w:shd w:val="clear" w:color="auto" w:fill="auto"/>
          </w:tcPr>
          <w:p w14:paraId="187188CE" w14:textId="77777777" w:rsidR="003A61FA" w:rsidRPr="003A61FA" w:rsidRDefault="003A61FA" w:rsidP="001B26FA">
            <w:pPr>
              <w:keepNext/>
              <w:keepLines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68" w:type="dxa"/>
            <w:shd w:val="clear" w:color="auto" w:fill="auto"/>
            <w:noWrap/>
          </w:tcPr>
          <w:p w14:paraId="569A0EFE" w14:textId="77777777" w:rsidR="003A61FA" w:rsidRPr="003A61FA" w:rsidRDefault="003A61FA" w:rsidP="001B26F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en-CA"/>
              </w:rPr>
            </w:pPr>
          </w:p>
        </w:tc>
        <w:tc>
          <w:tcPr>
            <w:tcW w:w="1107" w:type="dxa"/>
            <w:shd w:val="clear" w:color="auto" w:fill="auto"/>
            <w:noWrap/>
          </w:tcPr>
          <w:p w14:paraId="6F3DFD0A" w14:textId="77777777" w:rsidR="003A61FA" w:rsidRPr="003A61FA" w:rsidRDefault="003A61FA" w:rsidP="001B26FA">
            <w:pPr>
              <w:keepNext/>
              <w:keepLines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68" w:type="dxa"/>
          </w:tcPr>
          <w:p w14:paraId="38214F83" w14:textId="77777777" w:rsidR="003A61FA" w:rsidRPr="003A61FA" w:rsidRDefault="003A61FA" w:rsidP="001B26FA">
            <w:pPr>
              <w:keepNext/>
              <w:keepLines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shd w:val="clear" w:color="auto" w:fill="auto"/>
            <w:noWrap/>
          </w:tcPr>
          <w:p w14:paraId="70F41733" w14:textId="77777777" w:rsidR="003A61FA" w:rsidRPr="003A61FA" w:rsidRDefault="003A61FA" w:rsidP="001B26FA">
            <w:pPr>
              <w:keepNext/>
              <w:keepLines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07" w:type="dxa"/>
            <w:shd w:val="clear" w:color="auto" w:fill="auto"/>
            <w:noWrap/>
          </w:tcPr>
          <w:p w14:paraId="5F2AEBB9" w14:textId="77777777" w:rsidR="003A61FA" w:rsidRPr="003A61FA" w:rsidRDefault="003A61FA" w:rsidP="001B26FA">
            <w:pPr>
              <w:keepNext/>
              <w:keepLines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44" w:type="dxa"/>
          </w:tcPr>
          <w:p w14:paraId="0CA1FD24" w14:textId="77777777" w:rsidR="003A61FA" w:rsidRPr="003A61FA" w:rsidRDefault="003A61FA" w:rsidP="001B26FA">
            <w:pPr>
              <w:keepNext/>
              <w:keepLines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07" w:type="dxa"/>
            <w:shd w:val="clear" w:color="auto" w:fill="auto"/>
            <w:noWrap/>
          </w:tcPr>
          <w:p w14:paraId="3D78F4E4" w14:textId="77777777" w:rsidR="003A61FA" w:rsidRPr="003A61FA" w:rsidRDefault="003A61FA" w:rsidP="001B26FA">
            <w:pPr>
              <w:keepNext/>
              <w:keepLines/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dxa"/>
          </w:tcPr>
          <w:p w14:paraId="6457AC1D" w14:textId="77777777" w:rsidR="003A61FA" w:rsidRPr="003A61FA" w:rsidRDefault="003A61FA" w:rsidP="001B26FA">
            <w:pPr>
              <w:keepNext/>
              <w:keepLines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auto"/>
            <w:noWrap/>
          </w:tcPr>
          <w:p w14:paraId="1272B3D9" w14:textId="77777777" w:rsidR="003A61FA" w:rsidRPr="003A61FA" w:rsidRDefault="003A61FA" w:rsidP="001B26FA">
            <w:pPr>
              <w:keepNext/>
              <w:keepLines/>
              <w:jc w:val="center"/>
              <w:rPr>
                <w:sz w:val="18"/>
                <w:szCs w:val="18"/>
              </w:rPr>
            </w:pPr>
          </w:p>
        </w:tc>
      </w:tr>
      <w:tr w:rsidR="003A61FA" w:rsidRPr="00EA0808" w14:paraId="2AF94E73" w14:textId="77777777" w:rsidTr="005C755B">
        <w:tc>
          <w:tcPr>
            <w:tcW w:w="1885" w:type="dxa"/>
            <w:shd w:val="clear" w:color="auto" w:fill="auto"/>
            <w:noWrap/>
          </w:tcPr>
          <w:p w14:paraId="008ABB3C" w14:textId="77777777" w:rsidR="003A61FA" w:rsidRPr="003A61FA" w:rsidRDefault="003A61FA" w:rsidP="001B26FA">
            <w:pPr>
              <w:keepNext/>
              <w:keepLines/>
              <w:jc w:val="left"/>
              <w:rPr>
                <w:sz w:val="18"/>
                <w:szCs w:val="18"/>
                <w:lang w:val="en-CA"/>
              </w:rPr>
            </w:pPr>
            <w:r w:rsidRPr="003A61FA">
              <w:rPr>
                <w:sz w:val="18"/>
                <w:szCs w:val="18"/>
              </w:rPr>
              <w:t>CPR/PHA/77/TAS/582</w:t>
            </w:r>
          </w:p>
          <w:p w14:paraId="12ABF05F" w14:textId="77777777" w:rsidR="003A61FA" w:rsidRPr="003A61FA" w:rsidRDefault="003A61FA" w:rsidP="001B26FA">
            <w:pPr>
              <w:keepNext/>
              <w:keepLines/>
              <w:autoSpaceDE w:val="0"/>
              <w:autoSpaceDN w:val="0"/>
              <w:adjustRightInd w:val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902" w:type="dxa"/>
            <w:shd w:val="clear" w:color="auto" w:fill="auto"/>
          </w:tcPr>
          <w:p w14:paraId="69311A71" w14:textId="4C02FC93" w:rsidR="003A61FA" w:rsidRPr="003A61FA" w:rsidRDefault="003A61FA" w:rsidP="005C755B">
            <w:pPr>
              <w:keepNext/>
              <w:keepLines/>
              <w:rPr>
                <w:color w:val="000000"/>
                <w:sz w:val="18"/>
                <w:szCs w:val="18"/>
              </w:rPr>
            </w:pPr>
            <w:r w:rsidRPr="003A61FA">
              <w:rPr>
                <w:sz w:val="18"/>
                <w:szCs w:val="18"/>
              </w:rPr>
              <w:t>HCFC phase-out management plan (stage II, first tranche) (refrigeration and air-conditioning servicing sector plan and enabling component)</w:t>
            </w:r>
          </w:p>
        </w:tc>
        <w:tc>
          <w:tcPr>
            <w:tcW w:w="968" w:type="dxa"/>
            <w:shd w:val="clear" w:color="auto" w:fill="auto"/>
            <w:noWrap/>
          </w:tcPr>
          <w:p w14:paraId="02E7679B" w14:textId="77777777" w:rsidR="003A61FA" w:rsidRPr="003A61FA" w:rsidRDefault="003A61FA" w:rsidP="001B26FA">
            <w:pPr>
              <w:keepNext/>
              <w:keepLines/>
              <w:jc w:val="center"/>
              <w:rPr>
                <w:sz w:val="18"/>
                <w:szCs w:val="18"/>
                <w:lang w:val="en-CA"/>
              </w:rPr>
            </w:pPr>
            <w:r w:rsidRPr="003A61FA">
              <w:rPr>
                <w:sz w:val="18"/>
                <w:szCs w:val="18"/>
              </w:rPr>
              <w:t>Dec-20</w:t>
            </w:r>
          </w:p>
          <w:p w14:paraId="1BD04828" w14:textId="77777777" w:rsidR="003A61FA" w:rsidRPr="003A61FA" w:rsidRDefault="003A61FA" w:rsidP="001B26F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en-CA"/>
              </w:rPr>
            </w:pPr>
          </w:p>
        </w:tc>
        <w:tc>
          <w:tcPr>
            <w:tcW w:w="1107" w:type="dxa"/>
            <w:shd w:val="clear" w:color="auto" w:fill="auto"/>
            <w:noWrap/>
          </w:tcPr>
          <w:p w14:paraId="7E9308A8" w14:textId="77777777" w:rsidR="003A61FA" w:rsidRPr="003A61FA" w:rsidRDefault="003A61FA" w:rsidP="001B26FA">
            <w:pPr>
              <w:keepNext/>
              <w:keepLines/>
              <w:jc w:val="right"/>
              <w:rPr>
                <w:sz w:val="18"/>
                <w:szCs w:val="18"/>
                <w:lang w:val="en-CA"/>
              </w:rPr>
            </w:pPr>
            <w:r w:rsidRPr="003A61FA">
              <w:rPr>
                <w:sz w:val="18"/>
                <w:szCs w:val="18"/>
              </w:rPr>
              <w:t>80,000</w:t>
            </w:r>
          </w:p>
          <w:p w14:paraId="206CD79D" w14:textId="77777777" w:rsidR="003A61FA" w:rsidRPr="003A61FA" w:rsidRDefault="003A61FA" w:rsidP="001B26FA">
            <w:pPr>
              <w:keepNext/>
              <w:keepLines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68" w:type="dxa"/>
          </w:tcPr>
          <w:p w14:paraId="660735EF" w14:textId="77777777" w:rsidR="003A61FA" w:rsidRPr="003A61FA" w:rsidRDefault="003A61FA" w:rsidP="001B26FA">
            <w:pPr>
              <w:keepNext/>
              <w:keepLines/>
              <w:jc w:val="right"/>
              <w:rPr>
                <w:sz w:val="18"/>
                <w:szCs w:val="18"/>
                <w:lang w:val="en-CA"/>
              </w:rPr>
            </w:pPr>
            <w:r w:rsidRPr="003A61FA">
              <w:rPr>
                <w:sz w:val="18"/>
                <w:szCs w:val="18"/>
              </w:rPr>
              <w:t>64,000</w:t>
            </w:r>
          </w:p>
          <w:p w14:paraId="0A98548A" w14:textId="77777777" w:rsidR="003A61FA" w:rsidRPr="003A61FA" w:rsidRDefault="003A61FA" w:rsidP="001B26FA">
            <w:pPr>
              <w:keepNext/>
              <w:keepLines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shd w:val="clear" w:color="auto" w:fill="auto"/>
            <w:noWrap/>
          </w:tcPr>
          <w:p w14:paraId="76CE93A7" w14:textId="77777777" w:rsidR="003A61FA" w:rsidRPr="003A61FA" w:rsidRDefault="003A61FA" w:rsidP="001B26FA">
            <w:pPr>
              <w:keepNext/>
              <w:keepLines/>
              <w:jc w:val="right"/>
              <w:rPr>
                <w:sz w:val="18"/>
                <w:szCs w:val="18"/>
                <w:lang w:val="en-CA"/>
              </w:rPr>
            </w:pPr>
            <w:r w:rsidRPr="003A61FA">
              <w:rPr>
                <w:sz w:val="18"/>
                <w:szCs w:val="18"/>
              </w:rPr>
              <w:t>16,000</w:t>
            </w:r>
          </w:p>
          <w:p w14:paraId="10EFF5F2" w14:textId="77777777" w:rsidR="003A61FA" w:rsidRPr="003A61FA" w:rsidRDefault="003A61FA" w:rsidP="001B26FA">
            <w:pPr>
              <w:keepNext/>
              <w:keepLines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07" w:type="dxa"/>
            <w:shd w:val="clear" w:color="auto" w:fill="auto"/>
            <w:noWrap/>
          </w:tcPr>
          <w:p w14:paraId="60BB0726" w14:textId="77777777" w:rsidR="003A61FA" w:rsidRPr="003A61FA" w:rsidRDefault="003A61FA" w:rsidP="001B26FA">
            <w:pPr>
              <w:keepNext/>
              <w:keepLines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44" w:type="dxa"/>
          </w:tcPr>
          <w:p w14:paraId="0347A364" w14:textId="77777777" w:rsidR="003A61FA" w:rsidRPr="003A61FA" w:rsidRDefault="003A61FA" w:rsidP="001B26FA">
            <w:pPr>
              <w:keepNext/>
              <w:keepLines/>
              <w:jc w:val="right"/>
              <w:rPr>
                <w:sz w:val="18"/>
                <w:szCs w:val="18"/>
                <w:lang w:val="en-CA"/>
              </w:rPr>
            </w:pPr>
            <w:r w:rsidRPr="003A61FA">
              <w:rPr>
                <w:sz w:val="18"/>
                <w:szCs w:val="18"/>
              </w:rPr>
              <w:t>2,080</w:t>
            </w:r>
          </w:p>
          <w:p w14:paraId="020E2C87" w14:textId="77777777" w:rsidR="003A61FA" w:rsidRPr="003A61FA" w:rsidRDefault="003A61FA" w:rsidP="001B26FA">
            <w:pPr>
              <w:keepNext/>
              <w:keepLines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07" w:type="dxa"/>
            <w:shd w:val="clear" w:color="auto" w:fill="auto"/>
            <w:noWrap/>
          </w:tcPr>
          <w:p w14:paraId="74CEE3D9" w14:textId="77777777" w:rsidR="003A61FA" w:rsidRPr="003A61FA" w:rsidRDefault="003A61FA" w:rsidP="001B26FA">
            <w:pPr>
              <w:keepNext/>
              <w:keepLines/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dxa"/>
          </w:tcPr>
          <w:p w14:paraId="4007ED80" w14:textId="77777777" w:rsidR="003A61FA" w:rsidRPr="003A61FA" w:rsidRDefault="003A61FA" w:rsidP="001B26FA">
            <w:pPr>
              <w:keepNext/>
              <w:keepLines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auto"/>
            <w:noWrap/>
          </w:tcPr>
          <w:p w14:paraId="0B2F270A" w14:textId="77777777" w:rsidR="003A61FA" w:rsidRPr="003A61FA" w:rsidRDefault="003A61FA" w:rsidP="001B26FA">
            <w:pPr>
              <w:keepNext/>
              <w:keepLines/>
              <w:jc w:val="center"/>
              <w:rPr>
                <w:sz w:val="18"/>
                <w:szCs w:val="18"/>
              </w:rPr>
            </w:pPr>
          </w:p>
        </w:tc>
      </w:tr>
      <w:tr w:rsidR="003A61FA" w:rsidRPr="00EA0808" w14:paraId="63A093B0" w14:textId="77777777" w:rsidTr="005C755B">
        <w:tc>
          <w:tcPr>
            <w:tcW w:w="1885" w:type="dxa"/>
            <w:shd w:val="clear" w:color="auto" w:fill="auto"/>
            <w:noWrap/>
          </w:tcPr>
          <w:p w14:paraId="11779F11" w14:textId="41B5DEEB" w:rsidR="003A61FA" w:rsidRPr="003A61FA" w:rsidRDefault="003A61FA" w:rsidP="001B26FA">
            <w:pPr>
              <w:keepNext/>
              <w:keepLines/>
              <w:autoSpaceDE w:val="0"/>
              <w:autoSpaceDN w:val="0"/>
              <w:adjustRightInd w:val="0"/>
              <w:jc w:val="left"/>
              <w:rPr>
                <w:b/>
                <w:sz w:val="18"/>
                <w:szCs w:val="18"/>
              </w:rPr>
            </w:pPr>
            <w:r w:rsidRPr="003A61FA">
              <w:rPr>
                <w:b/>
                <w:sz w:val="18"/>
                <w:szCs w:val="18"/>
              </w:rPr>
              <w:t>TOTAL JAPAN</w:t>
            </w:r>
          </w:p>
        </w:tc>
        <w:tc>
          <w:tcPr>
            <w:tcW w:w="2902" w:type="dxa"/>
            <w:shd w:val="clear" w:color="auto" w:fill="auto"/>
          </w:tcPr>
          <w:p w14:paraId="351E10BD" w14:textId="77777777" w:rsidR="003A61FA" w:rsidRPr="003A61FA" w:rsidRDefault="003A61FA" w:rsidP="001B26FA">
            <w:pPr>
              <w:keepNext/>
              <w:keepLines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68" w:type="dxa"/>
            <w:shd w:val="clear" w:color="auto" w:fill="auto"/>
            <w:noWrap/>
          </w:tcPr>
          <w:p w14:paraId="5D74FA06" w14:textId="77777777" w:rsidR="003A61FA" w:rsidRPr="003A61FA" w:rsidRDefault="003A61FA" w:rsidP="001B26FA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en-CA"/>
              </w:rPr>
            </w:pPr>
          </w:p>
        </w:tc>
        <w:tc>
          <w:tcPr>
            <w:tcW w:w="1107" w:type="dxa"/>
            <w:shd w:val="clear" w:color="auto" w:fill="auto"/>
            <w:noWrap/>
          </w:tcPr>
          <w:p w14:paraId="6BA8B070" w14:textId="77777777" w:rsidR="003A61FA" w:rsidRPr="003A61FA" w:rsidRDefault="003A61FA" w:rsidP="001B26FA">
            <w:pPr>
              <w:keepNext/>
              <w:keepLines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68" w:type="dxa"/>
          </w:tcPr>
          <w:p w14:paraId="4185A6FB" w14:textId="77777777" w:rsidR="003A61FA" w:rsidRPr="003A61FA" w:rsidRDefault="003A61FA" w:rsidP="001B26FA">
            <w:pPr>
              <w:keepNext/>
              <w:keepLines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shd w:val="clear" w:color="auto" w:fill="auto"/>
            <w:noWrap/>
          </w:tcPr>
          <w:p w14:paraId="3F63D369" w14:textId="0A29F999" w:rsidR="003A61FA" w:rsidRPr="003A61FA" w:rsidRDefault="003A61FA" w:rsidP="005C755B">
            <w:pPr>
              <w:keepNext/>
              <w:keepLines/>
              <w:jc w:val="right"/>
              <w:rPr>
                <w:b/>
                <w:bCs/>
                <w:sz w:val="18"/>
                <w:szCs w:val="18"/>
              </w:rPr>
            </w:pPr>
            <w:r w:rsidRPr="003A61FA">
              <w:rPr>
                <w:b/>
                <w:sz w:val="18"/>
                <w:szCs w:val="18"/>
              </w:rPr>
              <w:t>16,000</w:t>
            </w:r>
          </w:p>
        </w:tc>
        <w:tc>
          <w:tcPr>
            <w:tcW w:w="1107" w:type="dxa"/>
            <w:shd w:val="clear" w:color="auto" w:fill="auto"/>
            <w:noWrap/>
          </w:tcPr>
          <w:p w14:paraId="73B23005" w14:textId="77777777" w:rsidR="003A61FA" w:rsidRPr="003A61FA" w:rsidRDefault="003A61FA" w:rsidP="001B26FA">
            <w:pPr>
              <w:keepNext/>
              <w:keepLines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44" w:type="dxa"/>
          </w:tcPr>
          <w:p w14:paraId="15E91798" w14:textId="29A06AB2" w:rsidR="003A61FA" w:rsidRPr="003A61FA" w:rsidRDefault="003A61FA" w:rsidP="005C755B">
            <w:pPr>
              <w:keepNext/>
              <w:keepLines/>
              <w:jc w:val="right"/>
              <w:rPr>
                <w:b/>
                <w:bCs/>
                <w:sz w:val="18"/>
                <w:szCs w:val="18"/>
              </w:rPr>
            </w:pPr>
            <w:r w:rsidRPr="003A61FA">
              <w:rPr>
                <w:b/>
                <w:sz w:val="18"/>
                <w:szCs w:val="18"/>
              </w:rPr>
              <w:t>2,080</w:t>
            </w:r>
          </w:p>
        </w:tc>
        <w:tc>
          <w:tcPr>
            <w:tcW w:w="1107" w:type="dxa"/>
            <w:shd w:val="clear" w:color="auto" w:fill="auto"/>
            <w:noWrap/>
          </w:tcPr>
          <w:p w14:paraId="2A3AEBBA" w14:textId="77777777" w:rsidR="003A61FA" w:rsidRPr="003A61FA" w:rsidRDefault="003A61FA" w:rsidP="001B26FA">
            <w:pPr>
              <w:keepNext/>
              <w:keepLines/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dxa"/>
          </w:tcPr>
          <w:p w14:paraId="3171F951" w14:textId="77777777" w:rsidR="003A61FA" w:rsidRPr="003A61FA" w:rsidRDefault="003A61FA" w:rsidP="001B26FA">
            <w:pPr>
              <w:keepNext/>
              <w:keepLines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auto"/>
            <w:noWrap/>
          </w:tcPr>
          <w:p w14:paraId="7C765B7C" w14:textId="77777777" w:rsidR="003A61FA" w:rsidRPr="003A61FA" w:rsidRDefault="003A61FA" w:rsidP="001B26FA">
            <w:pPr>
              <w:keepNext/>
              <w:keepLines/>
              <w:jc w:val="center"/>
              <w:rPr>
                <w:sz w:val="18"/>
                <w:szCs w:val="18"/>
              </w:rPr>
            </w:pPr>
          </w:p>
        </w:tc>
      </w:tr>
    </w:tbl>
    <w:p w14:paraId="0E91B221" w14:textId="715C710E" w:rsidR="0028142F" w:rsidRDefault="00D4603A" w:rsidP="004E7F9C">
      <w:pPr>
        <w:rPr>
          <w:lang w:val="en-CA"/>
        </w:rPr>
        <w:sectPr w:rsidR="0028142F" w:rsidSect="00D4603A">
          <w:headerReference w:type="even" r:id="rId18"/>
          <w:headerReference w:type="default" r:id="rId19"/>
          <w:footerReference w:type="even" r:id="rId20"/>
          <w:footerReference w:type="default" r:id="rId21"/>
          <w:pgSz w:w="15840" w:h="12240" w:orient="landscape" w:code="1"/>
          <w:pgMar w:top="1440" w:right="720" w:bottom="851" w:left="862" w:header="720" w:footer="476" w:gutter="0"/>
          <w:pgNumType w:start="1"/>
          <w:cols w:space="720"/>
          <w:docGrid w:linePitch="299"/>
        </w:sectPr>
      </w:pPr>
      <w:r>
        <w:rPr>
          <w:lang w:val="en-CA"/>
        </w:rPr>
        <w:br w:type="textWrapping" w:clear="all"/>
      </w:r>
    </w:p>
    <w:p w14:paraId="066B6439" w14:textId="77777777" w:rsidR="009A5B87" w:rsidRDefault="009A5B87" w:rsidP="004E7F9C">
      <w:pPr>
        <w:rPr>
          <w:lang w:val="en-CA"/>
        </w:rPr>
      </w:pPr>
    </w:p>
    <w:p w14:paraId="60F09614" w14:textId="77777777" w:rsidR="00167431" w:rsidRPr="00167C5C" w:rsidRDefault="00167431" w:rsidP="00167431">
      <w:pPr>
        <w:tabs>
          <w:tab w:val="left" w:pos="2438"/>
          <w:tab w:val="left" w:pos="4855"/>
          <w:tab w:val="left" w:pos="5849"/>
          <w:tab w:val="left" w:pos="7044"/>
          <w:tab w:val="center" w:pos="7165"/>
          <w:tab w:val="left" w:pos="8535"/>
          <w:tab w:val="left" w:pos="9884"/>
          <w:tab w:val="left" w:pos="10993"/>
          <w:tab w:val="left" w:pos="11032"/>
          <w:tab w:val="left" w:pos="12335"/>
          <w:tab w:val="left" w:pos="13655"/>
        </w:tabs>
        <w:spacing w:after="240"/>
        <w:jc w:val="center"/>
        <w:rPr>
          <w:b/>
          <w:color w:val="000000"/>
        </w:rPr>
      </w:pPr>
      <w:r w:rsidRPr="00167C5C">
        <w:rPr>
          <w:b/>
          <w:color w:val="000000"/>
        </w:rPr>
        <w:t>Annex II</w:t>
      </w:r>
    </w:p>
    <w:p w14:paraId="08BA6006" w14:textId="77777777" w:rsidR="00167431" w:rsidRPr="00167C5C" w:rsidRDefault="00167431" w:rsidP="00167431">
      <w:pPr>
        <w:tabs>
          <w:tab w:val="left" w:pos="8535"/>
          <w:tab w:val="left" w:pos="9884"/>
          <w:tab w:val="left" w:pos="11032"/>
          <w:tab w:val="left" w:pos="12335"/>
          <w:tab w:val="left" w:pos="13655"/>
        </w:tabs>
        <w:spacing w:after="240"/>
        <w:ind w:left="72"/>
        <w:jc w:val="center"/>
        <w:rPr>
          <w:b/>
          <w:color w:val="000000"/>
        </w:rPr>
      </w:pPr>
      <w:r w:rsidRPr="00167C5C">
        <w:rPr>
          <w:b/>
          <w:color w:val="000000"/>
        </w:rPr>
        <w:t>COMMIT</w:t>
      </w:r>
      <w:r>
        <w:rPr>
          <w:b/>
          <w:color w:val="000000"/>
        </w:rPr>
        <w:t>T</w:t>
      </w:r>
      <w:r w:rsidRPr="00167C5C">
        <w:rPr>
          <w:b/>
          <w:color w:val="000000"/>
        </w:rPr>
        <w:t>ED AND NOT-COMMI</w:t>
      </w:r>
      <w:r>
        <w:rPr>
          <w:b/>
          <w:color w:val="000000"/>
        </w:rPr>
        <w:t>T</w:t>
      </w:r>
      <w:r w:rsidRPr="00167C5C">
        <w:rPr>
          <w:b/>
          <w:color w:val="000000"/>
        </w:rPr>
        <w:t>TED BALANCES HELD BY IMPLEMENTING AGENCIES FOR BY-DECISIONS PROJECTS</w:t>
      </w:r>
    </w:p>
    <w:tbl>
      <w:tblPr>
        <w:tblW w:w="14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885"/>
        <w:gridCol w:w="2259"/>
        <w:gridCol w:w="1130"/>
        <w:gridCol w:w="1271"/>
        <w:gridCol w:w="1163"/>
        <w:gridCol w:w="1115"/>
        <w:gridCol w:w="1112"/>
        <w:gridCol w:w="1280"/>
        <w:gridCol w:w="1024"/>
        <w:gridCol w:w="944"/>
        <w:gridCol w:w="1275"/>
      </w:tblGrid>
      <w:tr w:rsidR="00EC20B6" w:rsidRPr="00EA0808" w14:paraId="71010D61" w14:textId="77777777" w:rsidTr="003760BA">
        <w:trPr>
          <w:cantSplit/>
          <w:tblHeader/>
        </w:trPr>
        <w:tc>
          <w:tcPr>
            <w:tcW w:w="188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1028917" w14:textId="1A56E49A" w:rsidR="00EC20B6" w:rsidRPr="00EA0808" w:rsidRDefault="00EC20B6" w:rsidP="00EC20B6">
            <w:pPr>
              <w:jc w:val="center"/>
              <w:rPr>
                <w:b/>
                <w:bCs/>
                <w:sz w:val="18"/>
                <w:szCs w:val="18"/>
              </w:rPr>
            </w:pPr>
            <w:r w:rsidRPr="00423212">
              <w:rPr>
                <w:b/>
                <w:bCs/>
                <w:sz w:val="18"/>
                <w:szCs w:val="18"/>
              </w:rPr>
              <w:t>Code</w:t>
            </w:r>
          </w:p>
        </w:tc>
        <w:tc>
          <w:tcPr>
            <w:tcW w:w="22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9521911" w14:textId="3A132ECD" w:rsidR="00EC20B6" w:rsidRPr="00EA0808" w:rsidRDefault="00EC20B6" w:rsidP="00EC20B6">
            <w:pPr>
              <w:jc w:val="center"/>
              <w:rPr>
                <w:b/>
                <w:bCs/>
                <w:sz w:val="18"/>
                <w:szCs w:val="18"/>
              </w:rPr>
            </w:pPr>
            <w:r w:rsidRPr="00423212">
              <w:rPr>
                <w:b/>
                <w:bCs/>
                <w:sz w:val="18"/>
                <w:szCs w:val="18"/>
              </w:rPr>
              <w:t>Project title</w:t>
            </w:r>
          </w:p>
        </w:tc>
        <w:tc>
          <w:tcPr>
            <w:tcW w:w="113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2565A7" w14:textId="02ACD89F" w:rsidR="00EC20B6" w:rsidRPr="00EA0808" w:rsidRDefault="00EC20B6" w:rsidP="00EC20B6">
            <w:pPr>
              <w:jc w:val="center"/>
              <w:rPr>
                <w:b/>
                <w:bCs/>
                <w:sz w:val="18"/>
                <w:szCs w:val="18"/>
              </w:rPr>
            </w:pPr>
            <w:r w:rsidRPr="00423212">
              <w:rPr>
                <w:b/>
                <w:bCs/>
                <w:sz w:val="18"/>
                <w:szCs w:val="18"/>
              </w:rPr>
              <w:t>Financial date of completion per decision</w:t>
            </w:r>
          </w:p>
        </w:tc>
        <w:tc>
          <w:tcPr>
            <w:tcW w:w="127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E40978" w14:textId="5626ACF4" w:rsidR="00EC20B6" w:rsidRPr="00EA0808" w:rsidRDefault="00EC20B6" w:rsidP="00EC20B6">
            <w:pPr>
              <w:jc w:val="center"/>
              <w:rPr>
                <w:b/>
                <w:sz w:val="18"/>
                <w:szCs w:val="18"/>
              </w:rPr>
            </w:pPr>
            <w:r w:rsidRPr="00423212">
              <w:rPr>
                <w:b/>
                <w:bCs/>
                <w:sz w:val="18"/>
                <w:szCs w:val="18"/>
              </w:rPr>
              <w:t>Approved funding plus adjustments as of 31 December 20</w:t>
            </w:r>
            <w:r w:rsidR="001B26FA">
              <w:rPr>
                <w:b/>
                <w:bCs/>
                <w:sz w:val="18"/>
                <w:szCs w:val="18"/>
              </w:rPr>
              <w:t>20</w:t>
            </w:r>
            <w:r w:rsidRPr="00423212">
              <w:rPr>
                <w:b/>
                <w:bCs/>
                <w:sz w:val="18"/>
                <w:szCs w:val="18"/>
              </w:rPr>
              <w:t xml:space="preserve"> (US $)</w:t>
            </w:r>
          </w:p>
        </w:tc>
        <w:tc>
          <w:tcPr>
            <w:tcW w:w="1163" w:type="dxa"/>
            <w:tcMar>
              <w:left w:w="0" w:type="dxa"/>
              <w:right w:w="0" w:type="dxa"/>
            </w:tcMar>
            <w:vAlign w:val="center"/>
          </w:tcPr>
          <w:p w14:paraId="588EA5E0" w14:textId="77777777" w:rsidR="00EC20B6" w:rsidRPr="00423212" w:rsidRDefault="00EC20B6" w:rsidP="00EC20B6">
            <w:pPr>
              <w:jc w:val="center"/>
              <w:rPr>
                <w:b/>
                <w:bCs/>
                <w:sz w:val="18"/>
                <w:szCs w:val="18"/>
              </w:rPr>
            </w:pPr>
            <w:r w:rsidRPr="00423212">
              <w:rPr>
                <w:b/>
                <w:bCs/>
                <w:sz w:val="18"/>
                <w:szCs w:val="18"/>
              </w:rPr>
              <w:t>Funds disbursed as of</w:t>
            </w:r>
          </w:p>
          <w:p w14:paraId="571FBDA5" w14:textId="737E6C05" w:rsidR="00EC20B6" w:rsidRPr="00EA0808" w:rsidRDefault="00EC20B6" w:rsidP="00EC20B6">
            <w:pPr>
              <w:jc w:val="center"/>
              <w:rPr>
                <w:b/>
                <w:bCs/>
                <w:sz w:val="18"/>
                <w:szCs w:val="18"/>
              </w:rPr>
            </w:pPr>
            <w:r w:rsidRPr="00423212">
              <w:rPr>
                <w:b/>
                <w:bCs/>
                <w:sz w:val="18"/>
                <w:szCs w:val="18"/>
              </w:rPr>
              <w:t>88</w:t>
            </w:r>
            <w:r w:rsidRPr="00423212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 w:rsidRPr="00423212">
              <w:rPr>
                <w:b/>
                <w:bCs/>
                <w:sz w:val="18"/>
                <w:szCs w:val="18"/>
              </w:rPr>
              <w:t xml:space="preserve"> meeting (US $)</w:t>
            </w:r>
          </w:p>
        </w:tc>
        <w:tc>
          <w:tcPr>
            <w:tcW w:w="111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CF3707" w14:textId="018F7C7E" w:rsidR="00EC20B6" w:rsidRPr="00EA0808" w:rsidRDefault="00EC20B6" w:rsidP="00AE7948">
            <w:pPr>
              <w:jc w:val="center"/>
              <w:rPr>
                <w:b/>
                <w:bCs/>
                <w:sz w:val="18"/>
                <w:szCs w:val="18"/>
              </w:rPr>
            </w:pPr>
            <w:r w:rsidRPr="00423212">
              <w:rPr>
                <w:b/>
                <w:bCs/>
                <w:sz w:val="18"/>
                <w:szCs w:val="18"/>
              </w:rPr>
              <w:t>Balances committed as per 88</w:t>
            </w:r>
            <w:r w:rsidRPr="00423212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 w:rsidRPr="00423212">
              <w:rPr>
                <w:b/>
                <w:bCs/>
                <w:sz w:val="18"/>
                <w:szCs w:val="18"/>
              </w:rPr>
              <w:t xml:space="preserve"> meeting (US $)</w:t>
            </w:r>
          </w:p>
        </w:tc>
        <w:tc>
          <w:tcPr>
            <w:tcW w:w="111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4D7C94" w14:textId="70CFA559" w:rsidR="00EC20B6" w:rsidRPr="00EA0808" w:rsidRDefault="00EC20B6" w:rsidP="00EC20B6">
            <w:pPr>
              <w:ind w:right="-12"/>
              <w:jc w:val="center"/>
              <w:rPr>
                <w:b/>
                <w:bCs/>
                <w:sz w:val="18"/>
                <w:szCs w:val="18"/>
              </w:rPr>
            </w:pPr>
            <w:r w:rsidRPr="00423212">
              <w:rPr>
                <w:b/>
                <w:bCs/>
                <w:sz w:val="18"/>
                <w:szCs w:val="18"/>
              </w:rPr>
              <w:t>Balances not- committed as per 88</w:t>
            </w:r>
            <w:r w:rsidRPr="00423212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 w:rsidRPr="00423212">
              <w:rPr>
                <w:b/>
                <w:bCs/>
                <w:sz w:val="18"/>
                <w:szCs w:val="18"/>
              </w:rPr>
              <w:t> meeting (US $)</w:t>
            </w:r>
          </w:p>
        </w:tc>
        <w:tc>
          <w:tcPr>
            <w:tcW w:w="1280" w:type="dxa"/>
            <w:tcMar>
              <w:left w:w="0" w:type="dxa"/>
              <w:right w:w="0" w:type="dxa"/>
            </w:tcMar>
            <w:vAlign w:val="center"/>
          </w:tcPr>
          <w:p w14:paraId="3EF15985" w14:textId="5364F1BA" w:rsidR="00EC20B6" w:rsidRPr="00EA0808" w:rsidRDefault="00EC20B6" w:rsidP="00EC20B6">
            <w:pPr>
              <w:jc w:val="center"/>
              <w:rPr>
                <w:b/>
                <w:bCs/>
                <w:sz w:val="18"/>
                <w:szCs w:val="18"/>
                <w:lang w:val="en-CA"/>
              </w:rPr>
            </w:pPr>
            <w:r w:rsidRPr="00423212">
              <w:rPr>
                <w:b/>
                <w:bCs/>
                <w:sz w:val="18"/>
                <w:szCs w:val="18"/>
              </w:rPr>
              <w:t>Support cost on balances committed and not-committed as per 88</w:t>
            </w:r>
            <w:r w:rsidRPr="00423212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 w:rsidRPr="00423212">
              <w:rPr>
                <w:b/>
                <w:bCs/>
                <w:sz w:val="18"/>
                <w:szCs w:val="18"/>
              </w:rPr>
              <w:t> meeting (US $)</w:t>
            </w:r>
          </w:p>
        </w:tc>
        <w:tc>
          <w:tcPr>
            <w:tcW w:w="102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041D28" w14:textId="52A3264A" w:rsidR="00EC20B6" w:rsidRPr="00EA0808" w:rsidRDefault="00EC20B6" w:rsidP="00EC20B6">
            <w:pPr>
              <w:jc w:val="center"/>
              <w:rPr>
                <w:b/>
                <w:bCs/>
                <w:sz w:val="18"/>
                <w:szCs w:val="18"/>
              </w:rPr>
            </w:pPr>
            <w:r w:rsidRPr="00423212">
              <w:rPr>
                <w:b/>
                <w:bCs/>
                <w:sz w:val="18"/>
                <w:szCs w:val="18"/>
              </w:rPr>
              <w:t>Why any balances could not be returned?</w:t>
            </w:r>
          </w:p>
        </w:tc>
        <w:tc>
          <w:tcPr>
            <w:tcW w:w="944" w:type="dxa"/>
            <w:tcMar>
              <w:left w:w="0" w:type="dxa"/>
              <w:right w:w="0" w:type="dxa"/>
            </w:tcMar>
            <w:vAlign w:val="center"/>
          </w:tcPr>
          <w:p w14:paraId="54DF5934" w14:textId="3398433A" w:rsidR="00EC20B6" w:rsidRPr="00EA0808" w:rsidRDefault="00EC20B6" w:rsidP="00EC20B6">
            <w:pPr>
              <w:jc w:val="center"/>
              <w:rPr>
                <w:b/>
                <w:bCs/>
                <w:sz w:val="18"/>
                <w:szCs w:val="18"/>
              </w:rPr>
            </w:pPr>
            <w:r w:rsidRPr="00423212">
              <w:rPr>
                <w:b/>
                <w:bCs/>
                <w:sz w:val="18"/>
                <w:szCs w:val="18"/>
              </w:rPr>
              <w:t>When they could be returned?</w:t>
            </w:r>
          </w:p>
        </w:tc>
        <w:tc>
          <w:tcPr>
            <w:tcW w:w="12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6DF948" w14:textId="0DE714CB" w:rsidR="00EC20B6" w:rsidRPr="00EA0808" w:rsidRDefault="00EC20B6" w:rsidP="00EC20B6">
            <w:pPr>
              <w:jc w:val="center"/>
              <w:rPr>
                <w:b/>
                <w:bCs/>
                <w:sz w:val="18"/>
                <w:szCs w:val="18"/>
              </w:rPr>
            </w:pPr>
            <w:r w:rsidRPr="00423212">
              <w:rPr>
                <w:b/>
                <w:bCs/>
                <w:sz w:val="18"/>
                <w:szCs w:val="18"/>
              </w:rPr>
              <w:t>Project subject to decision</w:t>
            </w:r>
          </w:p>
        </w:tc>
      </w:tr>
      <w:tr w:rsidR="00167431" w:rsidRPr="00EA0808" w14:paraId="3BC4531D" w14:textId="77777777" w:rsidTr="00EA0808">
        <w:trPr>
          <w:cantSplit/>
        </w:trPr>
        <w:tc>
          <w:tcPr>
            <w:tcW w:w="14458" w:type="dxa"/>
            <w:gridSpan w:val="11"/>
          </w:tcPr>
          <w:p w14:paraId="506B345A" w14:textId="77777777" w:rsidR="00167431" w:rsidRPr="00EA0808" w:rsidRDefault="00167431" w:rsidP="005C6C1B">
            <w:pPr>
              <w:jc w:val="left"/>
              <w:rPr>
                <w:b/>
                <w:bCs/>
                <w:sz w:val="18"/>
                <w:szCs w:val="18"/>
              </w:rPr>
            </w:pPr>
            <w:r w:rsidRPr="00EA0808">
              <w:rPr>
                <w:b/>
                <w:bCs/>
                <w:sz w:val="18"/>
                <w:szCs w:val="18"/>
              </w:rPr>
              <w:t>UNDP</w:t>
            </w:r>
          </w:p>
        </w:tc>
      </w:tr>
      <w:tr w:rsidR="00167431" w:rsidRPr="00EA0808" w14:paraId="460F2E97" w14:textId="77777777" w:rsidTr="003760BA">
        <w:trPr>
          <w:cantSplit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54105" w14:textId="42EF92E3" w:rsidR="00167431" w:rsidRPr="00EA0808" w:rsidRDefault="008604E2" w:rsidP="005C6C1B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BRA/DES/72/DEM/305</w:t>
            </w:r>
            <w:r w:rsidR="00EA0808">
              <w:rPr>
                <w:color w:val="000000"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C5394" w14:textId="48FFC0A4" w:rsidR="00167431" w:rsidRPr="00EA0808" w:rsidRDefault="008604E2" w:rsidP="00DF0A2D">
            <w:pPr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Pilot demonstration project on ODS waste management and disposal</w:t>
            </w:r>
            <w:r w:rsidR="00EA0808">
              <w:rPr>
                <w:color w:val="000000"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1130" w:type="dxa"/>
            <w:shd w:val="clear" w:color="auto" w:fill="auto"/>
          </w:tcPr>
          <w:p w14:paraId="336F2ADC" w14:textId="663AC182" w:rsidR="00167431" w:rsidRPr="00EA0808" w:rsidRDefault="008604E2" w:rsidP="005C6C1B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Dec-23</w:t>
            </w:r>
            <w:r w:rsidR="00EA0808">
              <w:rPr>
                <w:color w:val="000000"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C0872" w14:textId="696EE0CA" w:rsidR="00167431" w:rsidRPr="00EA0808" w:rsidRDefault="008604E2" w:rsidP="005C6C1B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1,490,600</w:t>
            </w:r>
            <w:r w:rsidR="00EA0808">
              <w:rPr>
                <w:color w:val="000000"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CE50B" w14:textId="36E338BE" w:rsidR="00167431" w:rsidRPr="00EA0808" w:rsidRDefault="00E335AB" w:rsidP="005C6C1B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>
              <w:rPr>
                <w:color w:val="000000"/>
                <w:sz w:val="18"/>
                <w:szCs w:val="18"/>
                <w:lang w:val="en-CA"/>
              </w:rPr>
              <w:t>1,364,430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B927D" w14:textId="40861F0D" w:rsidR="00167431" w:rsidRPr="000C48EF" w:rsidRDefault="00E335AB" w:rsidP="005C6C1B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0C48EF">
              <w:rPr>
                <w:color w:val="000000"/>
                <w:sz w:val="18"/>
                <w:szCs w:val="18"/>
                <w:lang w:val="en-CA"/>
              </w:rPr>
              <w:t>126,179</w:t>
            </w:r>
          </w:p>
        </w:tc>
        <w:tc>
          <w:tcPr>
            <w:tcW w:w="1112" w:type="dxa"/>
            <w:shd w:val="clear" w:color="auto" w:fill="auto"/>
          </w:tcPr>
          <w:p w14:paraId="374FA7CB" w14:textId="77777777" w:rsidR="00167431" w:rsidRPr="000C48EF" w:rsidRDefault="00167431" w:rsidP="005C6C1B">
            <w:pPr>
              <w:ind w:right="-12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4DD2F" w14:textId="1FAFB8D4" w:rsidR="00167431" w:rsidRPr="000C48EF" w:rsidRDefault="00E335AB" w:rsidP="005C6C1B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0C48EF">
              <w:rPr>
                <w:color w:val="000000"/>
                <w:sz w:val="18"/>
                <w:szCs w:val="18"/>
                <w:lang w:val="en-CA"/>
              </w:rPr>
              <w:t>8,83</w:t>
            </w:r>
            <w:r w:rsidR="00180557">
              <w:rPr>
                <w:color w:val="000000"/>
                <w:sz w:val="18"/>
                <w:szCs w:val="18"/>
                <w:lang w:val="en-CA"/>
              </w:rPr>
              <w:t>2</w:t>
            </w:r>
          </w:p>
        </w:tc>
        <w:tc>
          <w:tcPr>
            <w:tcW w:w="1024" w:type="dxa"/>
            <w:shd w:val="clear" w:color="auto" w:fill="auto"/>
          </w:tcPr>
          <w:p w14:paraId="3805FDA9" w14:textId="77777777" w:rsidR="00167431" w:rsidRPr="00EA0808" w:rsidRDefault="00167431" w:rsidP="005C6C1B">
            <w:pPr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944" w:type="dxa"/>
          </w:tcPr>
          <w:p w14:paraId="58E10EF7" w14:textId="77777777" w:rsidR="00167431" w:rsidRPr="00EA0808" w:rsidRDefault="00167431" w:rsidP="005C6C1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14:paraId="4D07FA03" w14:textId="757C568C" w:rsidR="00167431" w:rsidRPr="00EA0808" w:rsidRDefault="008604E2" w:rsidP="005C6C1B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79/18(c)(</w:t>
            </w:r>
            <w:proofErr w:type="spellStart"/>
            <w:r w:rsidRPr="00EA0808">
              <w:rPr>
                <w:color w:val="000000"/>
                <w:sz w:val="18"/>
                <w:szCs w:val="18"/>
              </w:rPr>
              <w:t>i</w:t>
            </w:r>
            <w:proofErr w:type="spellEnd"/>
            <w:r w:rsidRPr="00EA0808">
              <w:rPr>
                <w:color w:val="000000"/>
                <w:sz w:val="18"/>
                <w:szCs w:val="18"/>
              </w:rPr>
              <w:t>) and 81/24(e)(ii)</w:t>
            </w:r>
            <w:r w:rsidR="00EA0808">
              <w:rPr>
                <w:color w:val="000000"/>
                <w:sz w:val="18"/>
                <w:szCs w:val="18"/>
                <w:lang w:val="en-CA"/>
              </w:rPr>
              <w:t xml:space="preserve"> </w:t>
            </w:r>
          </w:p>
        </w:tc>
      </w:tr>
      <w:tr w:rsidR="00180557" w:rsidRPr="00EA0808" w14:paraId="49ED99B5" w14:textId="77777777" w:rsidTr="003760BA">
        <w:trPr>
          <w:cantSplit/>
        </w:trPr>
        <w:tc>
          <w:tcPr>
            <w:tcW w:w="1885" w:type="dxa"/>
            <w:shd w:val="clear" w:color="auto" w:fill="auto"/>
          </w:tcPr>
          <w:p w14:paraId="412C5674" w14:textId="77777777" w:rsidR="00180557" w:rsidRPr="00EA0808" w:rsidRDefault="00180557" w:rsidP="00180557">
            <w:pPr>
              <w:jc w:val="left"/>
              <w:rPr>
                <w:b/>
                <w:sz w:val="18"/>
                <w:szCs w:val="18"/>
              </w:rPr>
            </w:pPr>
            <w:r w:rsidRPr="00EA0808">
              <w:rPr>
                <w:b/>
                <w:sz w:val="18"/>
                <w:szCs w:val="18"/>
              </w:rPr>
              <w:t>TOTAL UNDP</w:t>
            </w:r>
          </w:p>
        </w:tc>
        <w:tc>
          <w:tcPr>
            <w:tcW w:w="2259" w:type="dxa"/>
            <w:shd w:val="clear" w:color="auto" w:fill="auto"/>
          </w:tcPr>
          <w:p w14:paraId="5CFD6DFD" w14:textId="77777777" w:rsidR="00180557" w:rsidRPr="00EA0808" w:rsidRDefault="00180557" w:rsidP="00180557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130" w:type="dxa"/>
            <w:shd w:val="clear" w:color="auto" w:fill="auto"/>
          </w:tcPr>
          <w:p w14:paraId="0171788D" w14:textId="77777777" w:rsidR="00180557" w:rsidRPr="00EA0808" w:rsidRDefault="00180557" w:rsidP="00180557">
            <w:pPr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1" w:type="dxa"/>
            <w:shd w:val="clear" w:color="auto" w:fill="auto"/>
          </w:tcPr>
          <w:p w14:paraId="792A7370" w14:textId="77777777" w:rsidR="00180557" w:rsidRPr="00EA0808" w:rsidRDefault="00180557" w:rsidP="00180557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3" w:type="dxa"/>
          </w:tcPr>
          <w:p w14:paraId="6C9B950F" w14:textId="77777777" w:rsidR="00180557" w:rsidRPr="00EA0808" w:rsidRDefault="00180557" w:rsidP="00180557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15" w:type="dxa"/>
            <w:shd w:val="clear" w:color="auto" w:fill="auto"/>
          </w:tcPr>
          <w:p w14:paraId="27B2521E" w14:textId="2E618D4E" w:rsidR="00180557" w:rsidRPr="00180557" w:rsidRDefault="00180557" w:rsidP="0018055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80557">
              <w:rPr>
                <w:b/>
                <w:bCs/>
                <w:color w:val="000000"/>
                <w:sz w:val="18"/>
                <w:szCs w:val="18"/>
                <w:lang w:val="en-CA"/>
              </w:rPr>
              <w:t>126,179</w:t>
            </w:r>
          </w:p>
        </w:tc>
        <w:tc>
          <w:tcPr>
            <w:tcW w:w="1112" w:type="dxa"/>
            <w:shd w:val="clear" w:color="auto" w:fill="auto"/>
          </w:tcPr>
          <w:p w14:paraId="7F051180" w14:textId="77777777" w:rsidR="00180557" w:rsidRPr="00180557" w:rsidRDefault="00180557" w:rsidP="00180557">
            <w:pPr>
              <w:ind w:right="-12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80" w:type="dxa"/>
          </w:tcPr>
          <w:p w14:paraId="007D5C15" w14:textId="7ACF41F2" w:rsidR="00180557" w:rsidRPr="00180557" w:rsidRDefault="00180557" w:rsidP="0018055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80557">
              <w:rPr>
                <w:b/>
                <w:bCs/>
                <w:color w:val="000000"/>
                <w:sz w:val="18"/>
                <w:szCs w:val="18"/>
                <w:lang w:val="en-CA"/>
              </w:rPr>
              <w:t>8,83</w:t>
            </w:r>
            <w:r>
              <w:rPr>
                <w:b/>
                <w:bCs/>
                <w:color w:val="000000"/>
                <w:sz w:val="18"/>
                <w:szCs w:val="18"/>
                <w:lang w:val="en-CA"/>
              </w:rPr>
              <w:t>2</w:t>
            </w:r>
          </w:p>
        </w:tc>
        <w:tc>
          <w:tcPr>
            <w:tcW w:w="1024" w:type="dxa"/>
            <w:shd w:val="clear" w:color="auto" w:fill="auto"/>
          </w:tcPr>
          <w:p w14:paraId="6442396A" w14:textId="77777777" w:rsidR="00180557" w:rsidRPr="00EA0808" w:rsidRDefault="00180557" w:rsidP="00180557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14:paraId="5BA182A8" w14:textId="77777777" w:rsidR="00180557" w:rsidRPr="00EA0808" w:rsidRDefault="00180557" w:rsidP="00180557">
            <w:pPr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14:paraId="5E1E4298" w14:textId="77777777" w:rsidR="00180557" w:rsidRPr="00EA0808" w:rsidRDefault="00180557" w:rsidP="00180557">
            <w:pPr>
              <w:jc w:val="left"/>
              <w:rPr>
                <w:sz w:val="18"/>
                <w:szCs w:val="18"/>
              </w:rPr>
            </w:pPr>
          </w:p>
        </w:tc>
      </w:tr>
      <w:tr w:rsidR="001B7C34" w:rsidRPr="00EA0808" w14:paraId="6B15CDE5" w14:textId="77777777" w:rsidTr="00EA0808">
        <w:trPr>
          <w:cantSplit/>
        </w:trPr>
        <w:tc>
          <w:tcPr>
            <w:tcW w:w="14458" w:type="dxa"/>
            <w:gridSpan w:val="11"/>
            <w:shd w:val="clear" w:color="auto" w:fill="FFFFFF" w:themeFill="background1"/>
            <w:noWrap/>
          </w:tcPr>
          <w:p w14:paraId="170D0F6F" w14:textId="2262BDC7" w:rsidR="001B7C34" w:rsidRPr="00EA0808" w:rsidRDefault="001B7C34" w:rsidP="005C6C1B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b/>
                <w:sz w:val="18"/>
                <w:szCs w:val="18"/>
              </w:rPr>
              <w:t>UNEP</w:t>
            </w:r>
          </w:p>
        </w:tc>
      </w:tr>
      <w:tr w:rsidR="00AB25DC" w:rsidRPr="00EA0808" w14:paraId="65523ED1" w14:textId="77777777" w:rsidTr="00AB25DC">
        <w:trPr>
          <w:cantSplit/>
        </w:trPr>
        <w:tc>
          <w:tcPr>
            <w:tcW w:w="1885" w:type="dxa"/>
            <w:shd w:val="clear" w:color="auto" w:fill="FFFFFF" w:themeFill="background1"/>
            <w:noWrap/>
          </w:tcPr>
          <w:p w14:paraId="0FB59C57" w14:textId="41E269E2" w:rsidR="00AB25DC" w:rsidRPr="00EA0808" w:rsidRDefault="00AB25DC" w:rsidP="00AB25DC">
            <w:pPr>
              <w:rPr>
                <w:b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SAU/PHA/68/TAS/16</w:t>
            </w:r>
          </w:p>
        </w:tc>
        <w:tc>
          <w:tcPr>
            <w:tcW w:w="2259" w:type="dxa"/>
            <w:shd w:val="clear" w:color="auto" w:fill="FFFFFF" w:themeFill="background1"/>
          </w:tcPr>
          <w:p w14:paraId="453B6BB4" w14:textId="2E0739E1" w:rsidR="00AB25DC" w:rsidRPr="00EA0808" w:rsidRDefault="00AB25DC" w:rsidP="00AB25DC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first tranche) (refrigeration servicing, custom training and monitoring)</w:t>
            </w:r>
          </w:p>
        </w:tc>
        <w:tc>
          <w:tcPr>
            <w:tcW w:w="1130" w:type="dxa"/>
            <w:shd w:val="clear" w:color="auto" w:fill="FFFFFF" w:themeFill="background1"/>
            <w:noWrap/>
          </w:tcPr>
          <w:p w14:paraId="139FB7C7" w14:textId="6D4AB70C" w:rsidR="00AB25DC" w:rsidRPr="00EA0808" w:rsidRDefault="00AB25DC" w:rsidP="00AB25D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</w:t>
            </w:r>
            <w:r w:rsidRPr="00EC20B6">
              <w:rPr>
                <w:color w:val="000000"/>
                <w:sz w:val="18"/>
                <w:szCs w:val="18"/>
                <w:vertAlign w:val="superscript"/>
              </w:rPr>
              <w:t>th</w:t>
            </w:r>
            <w:r w:rsidR="00FC0B31">
              <w:rPr>
                <w:color w:val="000000"/>
                <w:sz w:val="18"/>
                <w:szCs w:val="18"/>
                <w:vertAlign w:val="superscript"/>
              </w:rPr>
              <w:t xml:space="preserve"> </w:t>
            </w:r>
            <w:r w:rsidRPr="00EA0808">
              <w:rPr>
                <w:color w:val="000000"/>
                <w:sz w:val="18"/>
                <w:szCs w:val="18"/>
              </w:rPr>
              <w:t>meeting</w:t>
            </w:r>
          </w:p>
        </w:tc>
        <w:tc>
          <w:tcPr>
            <w:tcW w:w="1271" w:type="dxa"/>
            <w:shd w:val="clear" w:color="auto" w:fill="FFFFFF" w:themeFill="background1"/>
            <w:noWrap/>
          </w:tcPr>
          <w:p w14:paraId="715A0988" w14:textId="1CB43DF2" w:rsidR="00AB25DC" w:rsidRPr="003760BA" w:rsidRDefault="00AB25DC" w:rsidP="00AB25DC">
            <w:pPr>
              <w:jc w:val="right"/>
              <w:rPr>
                <w:sz w:val="18"/>
                <w:szCs w:val="18"/>
              </w:rPr>
            </w:pPr>
            <w:r w:rsidRPr="003760BA">
              <w:rPr>
                <w:color w:val="000000"/>
                <w:sz w:val="18"/>
                <w:szCs w:val="18"/>
              </w:rPr>
              <w:t>233,674</w:t>
            </w:r>
          </w:p>
        </w:tc>
        <w:tc>
          <w:tcPr>
            <w:tcW w:w="1163" w:type="dxa"/>
            <w:shd w:val="clear" w:color="auto" w:fill="FFFFFF" w:themeFill="background1"/>
          </w:tcPr>
          <w:p w14:paraId="262CA81C" w14:textId="759ED8AC" w:rsidR="00AB25DC" w:rsidRPr="003760BA" w:rsidRDefault="00AB25DC" w:rsidP="00AB25DC">
            <w:pPr>
              <w:jc w:val="right"/>
              <w:rPr>
                <w:sz w:val="18"/>
                <w:szCs w:val="18"/>
              </w:rPr>
            </w:pPr>
            <w:r w:rsidRPr="003760BA">
              <w:rPr>
                <w:sz w:val="18"/>
                <w:szCs w:val="18"/>
              </w:rPr>
              <w:t>182,206</w:t>
            </w:r>
          </w:p>
        </w:tc>
        <w:tc>
          <w:tcPr>
            <w:tcW w:w="1115" w:type="dxa"/>
            <w:shd w:val="clear" w:color="auto" w:fill="FFFFFF" w:themeFill="background1"/>
            <w:noWrap/>
          </w:tcPr>
          <w:p w14:paraId="1A39FDD6" w14:textId="0469F4FF" w:rsidR="00AB25DC" w:rsidRPr="003760BA" w:rsidRDefault="00AB25DC" w:rsidP="00AB25DC">
            <w:pPr>
              <w:jc w:val="right"/>
              <w:rPr>
                <w:b/>
                <w:sz w:val="18"/>
                <w:szCs w:val="18"/>
              </w:rPr>
            </w:pPr>
            <w:r w:rsidRPr="003760BA">
              <w:rPr>
                <w:sz w:val="18"/>
                <w:szCs w:val="18"/>
              </w:rPr>
              <w:t>32,350</w:t>
            </w:r>
          </w:p>
        </w:tc>
        <w:tc>
          <w:tcPr>
            <w:tcW w:w="1112" w:type="dxa"/>
            <w:shd w:val="clear" w:color="auto" w:fill="FFFFFF" w:themeFill="background1"/>
            <w:noWrap/>
          </w:tcPr>
          <w:p w14:paraId="3DCBAF0B" w14:textId="77777777" w:rsidR="00AB25DC" w:rsidRPr="003760BA" w:rsidRDefault="00AB25DC" w:rsidP="00AB25DC">
            <w:pPr>
              <w:jc w:val="right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80" w:type="dxa"/>
            <w:shd w:val="clear" w:color="auto" w:fill="FFFFFF" w:themeFill="background1"/>
          </w:tcPr>
          <w:p w14:paraId="4A070A98" w14:textId="28A5BC60" w:rsidR="00AB25DC" w:rsidRPr="003760BA" w:rsidRDefault="00AB25DC" w:rsidP="00AB25DC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760BA">
              <w:rPr>
                <w:sz w:val="18"/>
                <w:szCs w:val="18"/>
              </w:rPr>
              <w:t>4,007</w:t>
            </w:r>
          </w:p>
        </w:tc>
        <w:tc>
          <w:tcPr>
            <w:tcW w:w="1024" w:type="dxa"/>
            <w:shd w:val="clear" w:color="auto" w:fill="FFFFFF" w:themeFill="background1"/>
            <w:noWrap/>
          </w:tcPr>
          <w:p w14:paraId="0B2E3BA5" w14:textId="77777777" w:rsidR="00AB25DC" w:rsidRPr="003760BA" w:rsidRDefault="00AB25DC" w:rsidP="00AB25D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FFFFFF" w:themeFill="background1"/>
          </w:tcPr>
          <w:p w14:paraId="07B2D4EE" w14:textId="77777777" w:rsidR="00AB25DC" w:rsidRPr="003760BA" w:rsidRDefault="00AB25DC" w:rsidP="00AB25DC">
            <w:pPr>
              <w:jc w:val="lef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FFFFF" w:themeFill="background1"/>
            <w:noWrap/>
          </w:tcPr>
          <w:p w14:paraId="729F5379" w14:textId="06884A73" w:rsidR="00AB25DC" w:rsidRPr="00AB25DC" w:rsidRDefault="00AB25DC" w:rsidP="00AB25DC">
            <w:pPr>
              <w:jc w:val="left"/>
              <w:rPr>
                <w:color w:val="000000"/>
                <w:sz w:val="18"/>
                <w:szCs w:val="18"/>
              </w:rPr>
            </w:pPr>
            <w:r w:rsidRPr="00AB25DC">
              <w:rPr>
                <w:color w:val="000000"/>
                <w:sz w:val="18"/>
                <w:szCs w:val="18"/>
              </w:rPr>
              <w:t>86/16(f)(</w:t>
            </w:r>
            <w:proofErr w:type="spellStart"/>
            <w:r w:rsidRPr="00AB25DC">
              <w:rPr>
                <w:color w:val="000000"/>
                <w:sz w:val="18"/>
                <w:szCs w:val="18"/>
              </w:rPr>
              <w:t>i</w:t>
            </w:r>
            <w:proofErr w:type="spellEnd"/>
            <w:r w:rsidRPr="00AB25DC">
              <w:rPr>
                <w:color w:val="000000"/>
                <w:sz w:val="18"/>
                <w:szCs w:val="18"/>
              </w:rPr>
              <w:t>)</w:t>
            </w:r>
          </w:p>
        </w:tc>
      </w:tr>
      <w:tr w:rsidR="00AB25DC" w:rsidRPr="00EA0808" w14:paraId="1571AB2C" w14:textId="77777777" w:rsidTr="00AB25DC">
        <w:trPr>
          <w:cantSplit/>
          <w:trHeight w:val="1167"/>
        </w:trPr>
        <w:tc>
          <w:tcPr>
            <w:tcW w:w="1885" w:type="dxa"/>
            <w:shd w:val="clear" w:color="auto" w:fill="FFFFFF" w:themeFill="background1"/>
            <w:noWrap/>
          </w:tcPr>
          <w:p w14:paraId="7092B325" w14:textId="21F36E5D" w:rsidR="00AB25DC" w:rsidRPr="00EA0808" w:rsidRDefault="00AB25DC" w:rsidP="00AB25DC">
            <w:pPr>
              <w:rPr>
                <w:b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SAU/PHA/77/TAS/32</w:t>
            </w:r>
          </w:p>
        </w:tc>
        <w:tc>
          <w:tcPr>
            <w:tcW w:w="2259" w:type="dxa"/>
            <w:shd w:val="clear" w:color="auto" w:fill="FFFFFF" w:themeFill="background1"/>
          </w:tcPr>
          <w:p w14:paraId="46EF7546" w14:textId="60D675A8" w:rsidR="00AB25DC" w:rsidRPr="00EA0808" w:rsidRDefault="00AB25DC" w:rsidP="00AB25DC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fourth tranche) (refrigeration servicing, custom training and monitoring)</w:t>
            </w:r>
          </w:p>
        </w:tc>
        <w:tc>
          <w:tcPr>
            <w:tcW w:w="1130" w:type="dxa"/>
            <w:shd w:val="clear" w:color="auto" w:fill="FFFFFF" w:themeFill="background1"/>
            <w:noWrap/>
          </w:tcPr>
          <w:p w14:paraId="6B72C862" w14:textId="6C097A58" w:rsidR="00AB25DC" w:rsidRPr="00EA0808" w:rsidRDefault="00AB25DC" w:rsidP="00AB25D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</w:t>
            </w:r>
            <w:r w:rsidRPr="00EC20B6">
              <w:rPr>
                <w:color w:val="000000"/>
                <w:sz w:val="18"/>
                <w:szCs w:val="18"/>
                <w:vertAlign w:val="superscript"/>
              </w:rPr>
              <w:t>th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A0808">
              <w:rPr>
                <w:color w:val="000000"/>
                <w:sz w:val="18"/>
                <w:szCs w:val="18"/>
              </w:rPr>
              <w:t>meeting</w:t>
            </w:r>
          </w:p>
        </w:tc>
        <w:tc>
          <w:tcPr>
            <w:tcW w:w="1271" w:type="dxa"/>
            <w:shd w:val="clear" w:color="auto" w:fill="FFFFFF" w:themeFill="background1"/>
            <w:noWrap/>
          </w:tcPr>
          <w:p w14:paraId="2D7E3C28" w14:textId="5ED465B9" w:rsidR="00AB25DC" w:rsidRPr="003760BA" w:rsidRDefault="00AB25DC" w:rsidP="00AB25DC">
            <w:pPr>
              <w:jc w:val="right"/>
              <w:rPr>
                <w:sz w:val="18"/>
                <w:szCs w:val="18"/>
              </w:rPr>
            </w:pPr>
            <w:r w:rsidRPr="003760BA">
              <w:rPr>
                <w:color w:val="000000"/>
                <w:sz w:val="18"/>
                <w:szCs w:val="18"/>
              </w:rPr>
              <w:t>130,400</w:t>
            </w:r>
          </w:p>
        </w:tc>
        <w:tc>
          <w:tcPr>
            <w:tcW w:w="1163" w:type="dxa"/>
            <w:shd w:val="clear" w:color="auto" w:fill="FFFFFF" w:themeFill="background1"/>
          </w:tcPr>
          <w:p w14:paraId="5ED69B61" w14:textId="69EB41AE" w:rsidR="00AB25DC" w:rsidRPr="003760BA" w:rsidRDefault="00AB25DC" w:rsidP="00AB25DC">
            <w:pPr>
              <w:jc w:val="right"/>
              <w:rPr>
                <w:sz w:val="18"/>
                <w:szCs w:val="18"/>
              </w:rPr>
            </w:pPr>
            <w:r w:rsidRPr="003760BA">
              <w:rPr>
                <w:sz w:val="18"/>
                <w:szCs w:val="18"/>
              </w:rPr>
              <w:t>50,589</w:t>
            </w:r>
          </w:p>
        </w:tc>
        <w:tc>
          <w:tcPr>
            <w:tcW w:w="1115" w:type="dxa"/>
            <w:shd w:val="clear" w:color="auto" w:fill="FFFFFF" w:themeFill="background1"/>
            <w:noWrap/>
          </w:tcPr>
          <w:p w14:paraId="6A13B1B3" w14:textId="6FE89D65" w:rsidR="00AB25DC" w:rsidRPr="003760BA" w:rsidRDefault="00AB25DC" w:rsidP="00AB25DC">
            <w:pPr>
              <w:jc w:val="right"/>
              <w:rPr>
                <w:b/>
                <w:sz w:val="18"/>
                <w:szCs w:val="18"/>
              </w:rPr>
            </w:pPr>
            <w:r w:rsidRPr="003760BA">
              <w:rPr>
                <w:sz w:val="18"/>
                <w:szCs w:val="18"/>
              </w:rPr>
              <w:t>71,170</w:t>
            </w:r>
          </w:p>
        </w:tc>
        <w:tc>
          <w:tcPr>
            <w:tcW w:w="1112" w:type="dxa"/>
            <w:shd w:val="clear" w:color="auto" w:fill="FFFFFF" w:themeFill="background1"/>
            <w:noWrap/>
          </w:tcPr>
          <w:p w14:paraId="10951B96" w14:textId="77777777" w:rsidR="00AB25DC" w:rsidRPr="003760BA" w:rsidRDefault="00AB25DC" w:rsidP="00AB25DC">
            <w:pPr>
              <w:jc w:val="right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80" w:type="dxa"/>
            <w:shd w:val="clear" w:color="auto" w:fill="FFFFFF" w:themeFill="background1"/>
          </w:tcPr>
          <w:p w14:paraId="43501120" w14:textId="79387F0C" w:rsidR="00AB25DC" w:rsidRPr="003760BA" w:rsidRDefault="00AB25DC" w:rsidP="00AB25DC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760BA">
              <w:rPr>
                <w:sz w:val="18"/>
                <w:szCs w:val="18"/>
              </w:rPr>
              <w:t>8,817</w:t>
            </w:r>
          </w:p>
        </w:tc>
        <w:tc>
          <w:tcPr>
            <w:tcW w:w="1024" w:type="dxa"/>
            <w:shd w:val="clear" w:color="auto" w:fill="FFFFFF" w:themeFill="background1"/>
            <w:noWrap/>
          </w:tcPr>
          <w:p w14:paraId="71ADC4F9" w14:textId="77777777" w:rsidR="00AB25DC" w:rsidRPr="003760BA" w:rsidRDefault="00AB25DC" w:rsidP="00AB25D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FFFFFF" w:themeFill="background1"/>
          </w:tcPr>
          <w:p w14:paraId="326A882F" w14:textId="77777777" w:rsidR="00AB25DC" w:rsidRPr="003760BA" w:rsidRDefault="00AB25DC" w:rsidP="00AB25DC">
            <w:pPr>
              <w:jc w:val="lef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FFFFF" w:themeFill="background1"/>
            <w:noWrap/>
          </w:tcPr>
          <w:p w14:paraId="3BF73323" w14:textId="359CD826" w:rsidR="00AB25DC" w:rsidRPr="00AB25DC" w:rsidRDefault="00AB25DC" w:rsidP="00AB25DC">
            <w:pPr>
              <w:jc w:val="left"/>
              <w:rPr>
                <w:color w:val="000000"/>
                <w:sz w:val="18"/>
                <w:szCs w:val="18"/>
              </w:rPr>
            </w:pPr>
            <w:r w:rsidRPr="00AB25DC">
              <w:rPr>
                <w:color w:val="000000"/>
                <w:sz w:val="18"/>
                <w:szCs w:val="18"/>
              </w:rPr>
              <w:t>86/16(f)(</w:t>
            </w:r>
            <w:proofErr w:type="spellStart"/>
            <w:r w:rsidRPr="00AB25DC">
              <w:rPr>
                <w:color w:val="000000"/>
                <w:sz w:val="18"/>
                <w:szCs w:val="18"/>
              </w:rPr>
              <w:t>i</w:t>
            </w:r>
            <w:proofErr w:type="spellEnd"/>
            <w:r w:rsidRPr="00AB25DC">
              <w:rPr>
                <w:color w:val="000000"/>
                <w:sz w:val="18"/>
                <w:szCs w:val="18"/>
              </w:rPr>
              <w:t>)</w:t>
            </w:r>
          </w:p>
        </w:tc>
      </w:tr>
      <w:tr w:rsidR="001B7C34" w:rsidRPr="00EA0808" w14:paraId="73E3A3BF" w14:textId="77777777" w:rsidTr="003760BA">
        <w:trPr>
          <w:cantSplit/>
        </w:trPr>
        <w:tc>
          <w:tcPr>
            <w:tcW w:w="1885" w:type="dxa"/>
            <w:shd w:val="clear" w:color="auto" w:fill="FFFFFF" w:themeFill="background1"/>
            <w:noWrap/>
          </w:tcPr>
          <w:p w14:paraId="52448831" w14:textId="6DFBBEB6" w:rsidR="001B7C34" w:rsidRPr="00EA0808" w:rsidRDefault="001B7C34" w:rsidP="005C6C1B">
            <w:pPr>
              <w:rPr>
                <w:b/>
                <w:sz w:val="18"/>
                <w:szCs w:val="18"/>
              </w:rPr>
            </w:pPr>
            <w:r w:rsidRPr="00EA0808">
              <w:rPr>
                <w:b/>
                <w:sz w:val="18"/>
                <w:szCs w:val="18"/>
              </w:rPr>
              <w:t>TOTAL UNEP</w:t>
            </w:r>
          </w:p>
        </w:tc>
        <w:tc>
          <w:tcPr>
            <w:tcW w:w="2259" w:type="dxa"/>
            <w:shd w:val="clear" w:color="auto" w:fill="FFFFFF" w:themeFill="background1"/>
          </w:tcPr>
          <w:p w14:paraId="2A29967F" w14:textId="77777777" w:rsidR="001B7C34" w:rsidRPr="00EA0808" w:rsidRDefault="001B7C34" w:rsidP="005C6C1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shd w:val="clear" w:color="auto" w:fill="FFFFFF" w:themeFill="background1"/>
            <w:noWrap/>
          </w:tcPr>
          <w:p w14:paraId="187F3FAF" w14:textId="77777777" w:rsidR="001B7C34" w:rsidRPr="00EA0808" w:rsidRDefault="001B7C34" w:rsidP="005C6C1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shd w:val="clear" w:color="auto" w:fill="FFFFFF" w:themeFill="background1"/>
            <w:noWrap/>
          </w:tcPr>
          <w:p w14:paraId="64BAE33B" w14:textId="77777777" w:rsidR="001B7C34" w:rsidRPr="00EA0808" w:rsidRDefault="001B7C34" w:rsidP="005C6C1B">
            <w:pPr>
              <w:rPr>
                <w:sz w:val="18"/>
                <w:szCs w:val="18"/>
              </w:rPr>
            </w:pPr>
          </w:p>
        </w:tc>
        <w:tc>
          <w:tcPr>
            <w:tcW w:w="1163" w:type="dxa"/>
            <w:shd w:val="clear" w:color="auto" w:fill="FFFFFF" w:themeFill="background1"/>
          </w:tcPr>
          <w:p w14:paraId="70AC3349" w14:textId="77777777" w:rsidR="001B7C34" w:rsidRPr="00EA0808" w:rsidRDefault="001B7C34" w:rsidP="005C6C1B">
            <w:pPr>
              <w:rPr>
                <w:sz w:val="18"/>
                <w:szCs w:val="18"/>
              </w:rPr>
            </w:pPr>
          </w:p>
        </w:tc>
        <w:tc>
          <w:tcPr>
            <w:tcW w:w="1115" w:type="dxa"/>
            <w:shd w:val="clear" w:color="auto" w:fill="FFFFFF" w:themeFill="background1"/>
            <w:noWrap/>
          </w:tcPr>
          <w:p w14:paraId="19386418" w14:textId="24C5EF01" w:rsidR="001B7C34" w:rsidRPr="003760BA" w:rsidRDefault="003760BA" w:rsidP="005C6C1B">
            <w:pPr>
              <w:jc w:val="right"/>
              <w:rPr>
                <w:b/>
                <w:bCs/>
                <w:sz w:val="18"/>
                <w:szCs w:val="18"/>
              </w:rPr>
            </w:pPr>
            <w:r w:rsidRPr="003760BA">
              <w:rPr>
                <w:b/>
                <w:bCs/>
                <w:color w:val="000000"/>
                <w:sz w:val="18"/>
                <w:szCs w:val="18"/>
              </w:rPr>
              <w:t>103,520</w:t>
            </w:r>
          </w:p>
        </w:tc>
        <w:tc>
          <w:tcPr>
            <w:tcW w:w="1112" w:type="dxa"/>
            <w:shd w:val="clear" w:color="auto" w:fill="FFFFFF" w:themeFill="background1"/>
            <w:noWrap/>
          </w:tcPr>
          <w:p w14:paraId="2364A7D7" w14:textId="77777777" w:rsidR="001B7C34" w:rsidRPr="003760BA" w:rsidRDefault="001B7C34" w:rsidP="005C6C1B">
            <w:pPr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280" w:type="dxa"/>
            <w:shd w:val="clear" w:color="auto" w:fill="FFFFFF" w:themeFill="background1"/>
          </w:tcPr>
          <w:p w14:paraId="6787A2A4" w14:textId="586EC7AA" w:rsidR="001B7C34" w:rsidRPr="003760BA" w:rsidRDefault="003760BA" w:rsidP="005C6C1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760BA">
              <w:rPr>
                <w:b/>
                <w:bCs/>
                <w:color w:val="000000"/>
                <w:sz w:val="18"/>
                <w:szCs w:val="18"/>
              </w:rPr>
              <w:t>12,824</w:t>
            </w:r>
          </w:p>
        </w:tc>
        <w:tc>
          <w:tcPr>
            <w:tcW w:w="1024" w:type="dxa"/>
            <w:shd w:val="clear" w:color="auto" w:fill="FFFFFF" w:themeFill="background1"/>
            <w:noWrap/>
          </w:tcPr>
          <w:p w14:paraId="59776EFA" w14:textId="77777777" w:rsidR="001B7C34" w:rsidRPr="00EA0808" w:rsidRDefault="001B7C34" w:rsidP="005C6C1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FFFFFF" w:themeFill="background1"/>
          </w:tcPr>
          <w:p w14:paraId="55E96142" w14:textId="77777777" w:rsidR="001B7C34" w:rsidRPr="00EA0808" w:rsidRDefault="001B7C34" w:rsidP="005C6C1B">
            <w:pPr>
              <w:jc w:val="lef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FFFFF" w:themeFill="background1"/>
            <w:noWrap/>
          </w:tcPr>
          <w:p w14:paraId="75450527" w14:textId="77777777" w:rsidR="001B7C34" w:rsidRPr="00EA0808" w:rsidRDefault="001B7C34" w:rsidP="005C6C1B">
            <w:pPr>
              <w:jc w:val="left"/>
              <w:rPr>
                <w:color w:val="000000"/>
                <w:sz w:val="18"/>
                <w:szCs w:val="18"/>
              </w:rPr>
            </w:pPr>
          </w:p>
        </w:tc>
      </w:tr>
    </w:tbl>
    <w:p w14:paraId="0F6C80C5" w14:textId="3E1136AA" w:rsidR="000E4F84" w:rsidRPr="00167C5C" w:rsidRDefault="00EA0808" w:rsidP="00167431">
      <w:pPr>
        <w:shd w:val="clear" w:color="auto" w:fill="FFFFFF" w:themeFill="background1"/>
        <w:rPr>
          <w:sz w:val="16"/>
          <w:szCs w:val="16"/>
          <w:highlight w:val="yellow"/>
        </w:rPr>
      </w:pPr>
      <w:r>
        <w:rPr>
          <w:sz w:val="16"/>
          <w:szCs w:val="16"/>
          <w:highlight w:val="yellow"/>
        </w:rPr>
        <w:t xml:space="preserve"> </w:t>
      </w:r>
    </w:p>
    <w:p w14:paraId="5094C840" w14:textId="77777777" w:rsidR="000E4F84" w:rsidRDefault="000E4F84" w:rsidP="00167431">
      <w:pPr>
        <w:shd w:val="clear" w:color="auto" w:fill="FFFFFF" w:themeFill="background1"/>
        <w:rPr>
          <w:sz w:val="16"/>
          <w:szCs w:val="16"/>
          <w:highlight w:val="yellow"/>
        </w:rPr>
        <w:sectPr w:rsidR="000E4F84" w:rsidSect="000E4F84">
          <w:headerReference w:type="even" r:id="rId22"/>
          <w:headerReference w:type="default" r:id="rId23"/>
          <w:footerReference w:type="default" r:id="rId24"/>
          <w:pgSz w:w="15840" w:h="12240" w:orient="landscape" w:code="1"/>
          <w:pgMar w:top="1440" w:right="720" w:bottom="1440" w:left="862" w:header="720" w:footer="476" w:gutter="0"/>
          <w:pgNumType w:start="1"/>
          <w:cols w:space="720"/>
          <w:docGrid w:linePitch="299"/>
        </w:sectPr>
      </w:pPr>
    </w:p>
    <w:p w14:paraId="1F41ED51" w14:textId="076DD088" w:rsidR="000E4F84" w:rsidRPr="00167C5C" w:rsidRDefault="000E4F84" w:rsidP="00EC20B6">
      <w:pPr>
        <w:tabs>
          <w:tab w:val="left" w:pos="2438"/>
          <w:tab w:val="left" w:pos="4855"/>
          <w:tab w:val="left" w:pos="5849"/>
          <w:tab w:val="left" w:pos="7044"/>
          <w:tab w:val="center" w:pos="7165"/>
          <w:tab w:val="left" w:pos="8535"/>
          <w:tab w:val="left" w:pos="9884"/>
          <w:tab w:val="left" w:pos="10993"/>
          <w:tab w:val="left" w:pos="11032"/>
          <w:tab w:val="left" w:pos="12335"/>
          <w:tab w:val="left" w:pos="13655"/>
        </w:tabs>
        <w:spacing w:after="240"/>
        <w:jc w:val="center"/>
      </w:pPr>
      <w:r w:rsidRPr="00167C5C">
        <w:rPr>
          <w:b/>
          <w:color w:val="000000"/>
        </w:rPr>
        <w:lastRenderedPageBreak/>
        <w:t>Annex III</w:t>
      </w:r>
    </w:p>
    <w:p w14:paraId="3F3A09FA" w14:textId="77777777" w:rsidR="000E4F84" w:rsidRPr="00167C5C" w:rsidRDefault="000E4F84" w:rsidP="000E4F84">
      <w:pPr>
        <w:tabs>
          <w:tab w:val="left" w:pos="8535"/>
          <w:tab w:val="left" w:pos="9884"/>
          <w:tab w:val="left" w:pos="11032"/>
          <w:tab w:val="left" w:pos="12335"/>
          <w:tab w:val="left" w:pos="13655"/>
        </w:tabs>
        <w:spacing w:after="240"/>
        <w:ind w:left="72"/>
        <w:jc w:val="center"/>
        <w:rPr>
          <w:b/>
          <w:color w:val="000000"/>
        </w:rPr>
      </w:pPr>
      <w:r w:rsidRPr="00167C5C">
        <w:rPr>
          <w:b/>
          <w:color w:val="000000"/>
        </w:rPr>
        <w:t>COMMIT</w:t>
      </w:r>
      <w:r>
        <w:rPr>
          <w:b/>
          <w:color w:val="000000"/>
        </w:rPr>
        <w:t>T</w:t>
      </w:r>
      <w:r w:rsidRPr="00167C5C">
        <w:rPr>
          <w:b/>
          <w:color w:val="000000"/>
        </w:rPr>
        <w:t>ED AND NOT-COMMIT</w:t>
      </w:r>
      <w:r>
        <w:rPr>
          <w:b/>
          <w:color w:val="000000"/>
        </w:rPr>
        <w:t>T</w:t>
      </w:r>
      <w:r w:rsidRPr="00167C5C">
        <w:rPr>
          <w:b/>
          <w:color w:val="000000"/>
        </w:rPr>
        <w:t>ED BALANCES HELD BY IMPLEMENTING AGENCIES FOR ADDITIONAL CONTRIBUTIONS PROJECTS</w:t>
      </w:r>
    </w:p>
    <w:tbl>
      <w:tblPr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5"/>
        <w:gridCol w:w="1886"/>
        <w:gridCol w:w="1276"/>
        <w:gridCol w:w="1276"/>
        <w:gridCol w:w="1133"/>
        <w:gridCol w:w="1418"/>
        <w:gridCol w:w="1417"/>
        <w:gridCol w:w="1843"/>
        <w:gridCol w:w="1701"/>
      </w:tblGrid>
      <w:tr w:rsidR="007536BE" w:rsidRPr="00EA0808" w14:paraId="710BCEB3" w14:textId="77777777" w:rsidTr="0044146A">
        <w:trPr>
          <w:cantSplit/>
        </w:trPr>
        <w:tc>
          <w:tcPr>
            <w:tcW w:w="1795" w:type="dxa"/>
            <w:shd w:val="clear" w:color="auto" w:fill="FFFFFF" w:themeFill="background1"/>
            <w:noWrap/>
            <w:vAlign w:val="center"/>
          </w:tcPr>
          <w:p w14:paraId="309D9596" w14:textId="23A431DA" w:rsidR="007536BE" w:rsidRPr="00EC20B6" w:rsidRDefault="007536BE" w:rsidP="00EC20B6">
            <w:pPr>
              <w:jc w:val="center"/>
              <w:rPr>
                <w:sz w:val="18"/>
                <w:szCs w:val="18"/>
              </w:rPr>
            </w:pPr>
            <w:r w:rsidRPr="00EC20B6">
              <w:rPr>
                <w:b/>
                <w:bCs/>
                <w:sz w:val="18"/>
                <w:szCs w:val="18"/>
              </w:rPr>
              <w:t>CODE</w:t>
            </w:r>
          </w:p>
        </w:tc>
        <w:tc>
          <w:tcPr>
            <w:tcW w:w="1886" w:type="dxa"/>
            <w:shd w:val="clear" w:color="auto" w:fill="FFFFFF" w:themeFill="background1"/>
            <w:vAlign w:val="center"/>
          </w:tcPr>
          <w:p w14:paraId="28806633" w14:textId="7CAF947E" w:rsidR="007536BE" w:rsidRPr="00EC20B6" w:rsidRDefault="007536BE" w:rsidP="00EC20B6">
            <w:pPr>
              <w:jc w:val="center"/>
              <w:rPr>
                <w:color w:val="000000"/>
                <w:sz w:val="18"/>
                <w:szCs w:val="18"/>
              </w:rPr>
            </w:pPr>
            <w:r w:rsidRPr="00EC20B6">
              <w:rPr>
                <w:b/>
                <w:bCs/>
                <w:sz w:val="18"/>
                <w:szCs w:val="18"/>
              </w:rPr>
              <w:t>Project title</w:t>
            </w: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14:paraId="729F5B8D" w14:textId="2CEE977B" w:rsidR="007536BE" w:rsidRPr="00EC20B6" w:rsidRDefault="007536BE" w:rsidP="00EC20B6">
            <w:pPr>
              <w:jc w:val="center"/>
              <w:rPr>
                <w:color w:val="000000"/>
                <w:sz w:val="18"/>
                <w:szCs w:val="18"/>
              </w:rPr>
            </w:pPr>
            <w:r w:rsidRPr="00EC20B6">
              <w:rPr>
                <w:b/>
                <w:bCs/>
                <w:sz w:val="18"/>
                <w:szCs w:val="18"/>
              </w:rPr>
              <w:t>Approved funding plus adjustments as of 31 December 20</w:t>
            </w:r>
            <w:r>
              <w:rPr>
                <w:b/>
                <w:bCs/>
                <w:sz w:val="18"/>
                <w:szCs w:val="18"/>
              </w:rPr>
              <w:t>20</w:t>
            </w:r>
            <w:r w:rsidRPr="00EC20B6">
              <w:rPr>
                <w:b/>
                <w:bCs/>
                <w:sz w:val="18"/>
                <w:szCs w:val="18"/>
              </w:rPr>
              <w:t xml:space="preserve"> (US $)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27CEE59" w14:textId="229D8B5E" w:rsidR="007536BE" w:rsidRPr="00EC20B6" w:rsidRDefault="007536BE" w:rsidP="00EC20B6">
            <w:pPr>
              <w:jc w:val="center"/>
              <w:rPr>
                <w:sz w:val="18"/>
                <w:szCs w:val="18"/>
              </w:rPr>
            </w:pPr>
            <w:r w:rsidRPr="00EC20B6">
              <w:rPr>
                <w:b/>
                <w:bCs/>
                <w:sz w:val="18"/>
                <w:szCs w:val="18"/>
              </w:rPr>
              <w:t xml:space="preserve">Funds disbursed as of </w:t>
            </w:r>
            <w:r w:rsidRPr="00EC20B6">
              <w:rPr>
                <w:b/>
                <w:bCs/>
                <w:sz w:val="18"/>
                <w:szCs w:val="18"/>
              </w:rPr>
              <w:br/>
              <w:t>88</w:t>
            </w:r>
            <w:r w:rsidRPr="00EC20B6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 w:rsidRPr="00EC20B6">
              <w:rPr>
                <w:b/>
                <w:bCs/>
                <w:sz w:val="18"/>
                <w:szCs w:val="18"/>
              </w:rPr>
              <w:t xml:space="preserve"> meeting (US $)</w:t>
            </w:r>
          </w:p>
        </w:tc>
        <w:tc>
          <w:tcPr>
            <w:tcW w:w="1133" w:type="dxa"/>
            <w:shd w:val="clear" w:color="auto" w:fill="FFFFFF" w:themeFill="background1"/>
            <w:noWrap/>
            <w:vAlign w:val="center"/>
          </w:tcPr>
          <w:p w14:paraId="5DD095E9" w14:textId="0CA1779B" w:rsidR="007536BE" w:rsidRPr="00EC20B6" w:rsidRDefault="007536BE" w:rsidP="00AE7948">
            <w:pPr>
              <w:jc w:val="center"/>
              <w:rPr>
                <w:sz w:val="18"/>
                <w:szCs w:val="18"/>
              </w:rPr>
            </w:pPr>
            <w:r w:rsidRPr="00EC20B6">
              <w:rPr>
                <w:b/>
                <w:bCs/>
                <w:sz w:val="18"/>
                <w:szCs w:val="18"/>
              </w:rPr>
              <w:t>Balances committed as per 88</w:t>
            </w:r>
            <w:r w:rsidRPr="00EC20B6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C20B6">
              <w:rPr>
                <w:b/>
                <w:bCs/>
                <w:sz w:val="18"/>
                <w:szCs w:val="18"/>
              </w:rPr>
              <w:t>meeting (US $)</w:t>
            </w: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</w:tcPr>
          <w:p w14:paraId="2613F3B9" w14:textId="594EDD42" w:rsidR="007536BE" w:rsidRPr="00EC20B6" w:rsidRDefault="007536BE" w:rsidP="00EC20B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EC20B6">
              <w:rPr>
                <w:b/>
                <w:bCs/>
                <w:sz w:val="18"/>
                <w:szCs w:val="18"/>
              </w:rPr>
              <w:t>Balances not- committed as per 88</w:t>
            </w:r>
            <w:r w:rsidRPr="00EC20B6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C20B6">
              <w:rPr>
                <w:b/>
                <w:bCs/>
                <w:sz w:val="18"/>
                <w:szCs w:val="18"/>
              </w:rPr>
              <w:t>meeting (US $)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7A6DE75" w14:textId="0FF875ED" w:rsidR="007536BE" w:rsidRPr="00EC20B6" w:rsidRDefault="007536BE" w:rsidP="00EC20B6">
            <w:pPr>
              <w:jc w:val="center"/>
              <w:rPr>
                <w:color w:val="000000"/>
                <w:sz w:val="18"/>
                <w:szCs w:val="18"/>
              </w:rPr>
            </w:pPr>
            <w:r w:rsidRPr="00EC20B6">
              <w:rPr>
                <w:b/>
                <w:bCs/>
                <w:sz w:val="18"/>
                <w:szCs w:val="18"/>
              </w:rPr>
              <w:t>Support cost on balances committed and not-committed as per 88</w:t>
            </w:r>
            <w:r w:rsidRPr="00EC20B6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C20B6">
              <w:rPr>
                <w:b/>
                <w:bCs/>
                <w:sz w:val="18"/>
                <w:szCs w:val="18"/>
              </w:rPr>
              <w:t>meeting (US $)</w:t>
            </w:r>
            <w:r w:rsidRPr="00EC20B6">
              <w:rPr>
                <w:b/>
                <w:bCs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center"/>
          </w:tcPr>
          <w:p w14:paraId="07B11D8D" w14:textId="11402F78" w:rsidR="007536BE" w:rsidRPr="00EC20B6" w:rsidRDefault="007536BE" w:rsidP="00EC20B6">
            <w:pPr>
              <w:jc w:val="center"/>
              <w:rPr>
                <w:sz w:val="18"/>
                <w:szCs w:val="18"/>
              </w:rPr>
            </w:pPr>
            <w:r w:rsidRPr="00EC20B6">
              <w:rPr>
                <w:b/>
                <w:bCs/>
                <w:sz w:val="18"/>
                <w:szCs w:val="18"/>
              </w:rPr>
              <w:t>Why any balances could not be returned?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0C7650B" w14:textId="0260DD0D" w:rsidR="007536BE" w:rsidRPr="00EA0808" w:rsidRDefault="007536BE" w:rsidP="00EC20B6">
            <w:pPr>
              <w:jc w:val="center"/>
              <w:rPr>
                <w:sz w:val="18"/>
                <w:szCs w:val="18"/>
              </w:rPr>
            </w:pPr>
            <w:r w:rsidRPr="00423212">
              <w:rPr>
                <w:b/>
                <w:bCs/>
                <w:sz w:val="18"/>
                <w:szCs w:val="18"/>
              </w:rPr>
              <w:t>When they could be returned?</w:t>
            </w:r>
          </w:p>
        </w:tc>
      </w:tr>
      <w:tr w:rsidR="007536BE" w:rsidRPr="00EA0808" w14:paraId="64028C61" w14:textId="77777777" w:rsidTr="0044146A">
        <w:trPr>
          <w:cantSplit/>
        </w:trPr>
        <w:tc>
          <w:tcPr>
            <w:tcW w:w="1795" w:type="dxa"/>
            <w:shd w:val="clear" w:color="auto" w:fill="FFFFFF" w:themeFill="background1"/>
            <w:noWrap/>
          </w:tcPr>
          <w:p w14:paraId="0E9F6174" w14:textId="643155FE" w:rsidR="007536BE" w:rsidRPr="00EC20B6" w:rsidRDefault="007536BE" w:rsidP="00E335AB">
            <w:pPr>
              <w:rPr>
                <w:b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COS/SEV/80/TAS/01</w:t>
            </w:r>
          </w:p>
        </w:tc>
        <w:tc>
          <w:tcPr>
            <w:tcW w:w="1886" w:type="dxa"/>
            <w:shd w:val="clear" w:color="auto" w:fill="FFFFFF" w:themeFill="background1"/>
            <w:vAlign w:val="bottom"/>
          </w:tcPr>
          <w:p w14:paraId="136A5398" w14:textId="0C237D2C" w:rsidR="007536BE" w:rsidRPr="00EC20B6" w:rsidRDefault="007536BE" w:rsidP="00EC20B6">
            <w:pPr>
              <w:jc w:val="lef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Enabling activities for HFC phase-down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14:paraId="66C37181" w14:textId="5B9974BD" w:rsidR="007536BE" w:rsidRPr="00EC20B6" w:rsidRDefault="007536BE" w:rsidP="00E335AB">
            <w:pPr>
              <w:jc w:val="right"/>
              <w:rPr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150,000</w:t>
            </w:r>
          </w:p>
        </w:tc>
        <w:tc>
          <w:tcPr>
            <w:tcW w:w="1276" w:type="dxa"/>
            <w:shd w:val="clear" w:color="auto" w:fill="FFFFFF" w:themeFill="background1"/>
          </w:tcPr>
          <w:p w14:paraId="72E65B78" w14:textId="45685B5A" w:rsidR="007536BE" w:rsidRPr="00EC20B6" w:rsidRDefault="007536BE" w:rsidP="00E335AB">
            <w:pPr>
              <w:jc w:val="right"/>
              <w:rPr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144,830</w:t>
            </w:r>
          </w:p>
        </w:tc>
        <w:tc>
          <w:tcPr>
            <w:tcW w:w="1133" w:type="dxa"/>
            <w:shd w:val="clear" w:color="auto" w:fill="FFFFFF" w:themeFill="background1"/>
            <w:noWrap/>
          </w:tcPr>
          <w:p w14:paraId="0A50033B" w14:textId="755C3322" w:rsidR="007536BE" w:rsidRPr="00EC20B6" w:rsidRDefault="007536BE" w:rsidP="00E335AB">
            <w:pPr>
              <w:jc w:val="right"/>
              <w:rPr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5,170</w:t>
            </w:r>
          </w:p>
        </w:tc>
        <w:tc>
          <w:tcPr>
            <w:tcW w:w="1418" w:type="dxa"/>
            <w:shd w:val="clear" w:color="auto" w:fill="FFFFFF" w:themeFill="background1"/>
            <w:noWrap/>
          </w:tcPr>
          <w:p w14:paraId="3A98B2FE" w14:textId="77777777" w:rsidR="007536BE" w:rsidRPr="00EC20B6" w:rsidRDefault="007536BE" w:rsidP="00E335AB">
            <w:pPr>
              <w:jc w:val="righ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F179BD5" w14:textId="384A241D" w:rsidR="007536BE" w:rsidRPr="00EC20B6" w:rsidRDefault="007536BE" w:rsidP="00E335AB">
            <w:pPr>
              <w:jc w:val="right"/>
              <w:rPr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362</w:t>
            </w:r>
          </w:p>
        </w:tc>
        <w:tc>
          <w:tcPr>
            <w:tcW w:w="1843" w:type="dxa"/>
            <w:shd w:val="clear" w:color="auto" w:fill="FFFFFF" w:themeFill="background1"/>
            <w:noWrap/>
          </w:tcPr>
          <w:p w14:paraId="17C200E4" w14:textId="77777777" w:rsidR="007536BE" w:rsidRPr="00EC20B6" w:rsidRDefault="007536BE" w:rsidP="00E335AB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8A8DB63" w14:textId="77777777" w:rsidR="007536BE" w:rsidRPr="00EA0808" w:rsidRDefault="007536BE" w:rsidP="00E335AB">
            <w:pPr>
              <w:jc w:val="center"/>
              <w:rPr>
                <w:sz w:val="18"/>
                <w:szCs w:val="18"/>
              </w:rPr>
            </w:pPr>
          </w:p>
        </w:tc>
      </w:tr>
      <w:tr w:rsidR="007536BE" w:rsidRPr="00EA0808" w14:paraId="1637EB30" w14:textId="77777777" w:rsidTr="0044146A">
        <w:trPr>
          <w:cantSplit/>
        </w:trPr>
        <w:tc>
          <w:tcPr>
            <w:tcW w:w="1795" w:type="dxa"/>
            <w:shd w:val="clear" w:color="auto" w:fill="FFFFFF" w:themeFill="background1"/>
            <w:noWrap/>
          </w:tcPr>
          <w:p w14:paraId="269D9F52" w14:textId="218F60CE" w:rsidR="007536BE" w:rsidRPr="00EC20B6" w:rsidRDefault="007536BE" w:rsidP="00E335AB">
            <w:pPr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JAM/SEV/80/TAS/01</w:t>
            </w:r>
          </w:p>
        </w:tc>
        <w:tc>
          <w:tcPr>
            <w:tcW w:w="1886" w:type="dxa"/>
            <w:shd w:val="clear" w:color="auto" w:fill="FFFFFF" w:themeFill="background1"/>
            <w:vAlign w:val="bottom"/>
          </w:tcPr>
          <w:p w14:paraId="07F5D699" w14:textId="4885BBA7" w:rsidR="007536BE" w:rsidRPr="00EC20B6" w:rsidRDefault="007536BE" w:rsidP="00EC20B6">
            <w:pPr>
              <w:jc w:val="lef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Enabling activities for HFC phase-down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14:paraId="296DF9AF" w14:textId="29204DE1" w:rsidR="007536BE" w:rsidRPr="00EC20B6" w:rsidRDefault="007536BE" w:rsidP="00E335AB">
            <w:pPr>
              <w:jc w:val="righ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150,000</w:t>
            </w:r>
          </w:p>
        </w:tc>
        <w:tc>
          <w:tcPr>
            <w:tcW w:w="1276" w:type="dxa"/>
            <w:shd w:val="clear" w:color="auto" w:fill="FFFFFF" w:themeFill="background1"/>
          </w:tcPr>
          <w:p w14:paraId="7B10796D" w14:textId="4F8573D8" w:rsidR="007536BE" w:rsidRPr="00EC20B6" w:rsidRDefault="007536BE" w:rsidP="00E335AB">
            <w:pPr>
              <w:jc w:val="righ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145,083</w:t>
            </w:r>
          </w:p>
        </w:tc>
        <w:tc>
          <w:tcPr>
            <w:tcW w:w="1133" w:type="dxa"/>
            <w:shd w:val="clear" w:color="auto" w:fill="FFFFFF" w:themeFill="background1"/>
            <w:noWrap/>
          </w:tcPr>
          <w:p w14:paraId="420F360C" w14:textId="6D22A180" w:rsidR="007536BE" w:rsidRPr="00EC20B6" w:rsidRDefault="007536BE" w:rsidP="00E335AB">
            <w:pPr>
              <w:jc w:val="righ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4,917</w:t>
            </w:r>
          </w:p>
        </w:tc>
        <w:tc>
          <w:tcPr>
            <w:tcW w:w="1418" w:type="dxa"/>
            <w:shd w:val="clear" w:color="auto" w:fill="FFFFFF" w:themeFill="background1"/>
            <w:noWrap/>
          </w:tcPr>
          <w:p w14:paraId="5C99301E" w14:textId="77777777" w:rsidR="007536BE" w:rsidRPr="00EC20B6" w:rsidRDefault="007536BE" w:rsidP="00E335AB">
            <w:pPr>
              <w:jc w:val="righ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BD7CCDB" w14:textId="0F584CE5" w:rsidR="007536BE" w:rsidRPr="00EC20B6" w:rsidRDefault="007536BE" w:rsidP="00E335A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344</w:t>
            </w:r>
          </w:p>
        </w:tc>
        <w:tc>
          <w:tcPr>
            <w:tcW w:w="1843" w:type="dxa"/>
            <w:shd w:val="clear" w:color="auto" w:fill="FFFFFF" w:themeFill="background1"/>
            <w:noWrap/>
          </w:tcPr>
          <w:p w14:paraId="20DAE539" w14:textId="77777777" w:rsidR="007536BE" w:rsidRPr="00EC20B6" w:rsidRDefault="007536BE" w:rsidP="00E335AB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8987255" w14:textId="77777777" w:rsidR="007536BE" w:rsidRPr="00EA0808" w:rsidRDefault="007536BE" w:rsidP="00E335AB">
            <w:pPr>
              <w:jc w:val="center"/>
              <w:rPr>
                <w:sz w:val="18"/>
                <w:szCs w:val="18"/>
              </w:rPr>
            </w:pPr>
          </w:p>
        </w:tc>
      </w:tr>
      <w:tr w:rsidR="007536BE" w:rsidRPr="00EA0808" w14:paraId="4659676F" w14:textId="77777777" w:rsidTr="0044146A">
        <w:trPr>
          <w:cantSplit/>
        </w:trPr>
        <w:tc>
          <w:tcPr>
            <w:tcW w:w="1795" w:type="dxa"/>
            <w:shd w:val="clear" w:color="auto" w:fill="FFFFFF" w:themeFill="background1"/>
            <w:noWrap/>
          </w:tcPr>
          <w:p w14:paraId="603D79F7" w14:textId="157658A0" w:rsidR="007536BE" w:rsidRPr="00EC20B6" w:rsidRDefault="007536BE" w:rsidP="00E335AB">
            <w:pPr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TRI/SEV/80/TAS/01</w:t>
            </w:r>
          </w:p>
        </w:tc>
        <w:tc>
          <w:tcPr>
            <w:tcW w:w="1886" w:type="dxa"/>
            <w:shd w:val="clear" w:color="auto" w:fill="FFFFFF" w:themeFill="background1"/>
            <w:vAlign w:val="bottom"/>
          </w:tcPr>
          <w:p w14:paraId="317CEAB3" w14:textId="4D7CD820" w:rsidR="007536BE" w:rsidRPr="00EC20B6" w:rsidRDefault="007536BE" w:rsidP="00EC20B6">
            <w:pPr>
              <w:jc w:val="lef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Enabling activities for HFC phase-down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14:paraId="0382A884" w14:textId="575874B2" w:rsidR="007536BE" w:rsidRPr="00EC20B6" w:rsidRDefault="007536BE" w:rsidP="00E335AB">
            <w:pPr>
              <w:jc w:val="righ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150,000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6879304" w14:textId="4DBA11BD" w:rsidR="007536BE" w:rsidRPr="00EC20B6" w:rsidRDefault="007536BE" w:rsidP="00E335AB">
            <w:pPr>
              <w:jc w:val="righ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139,318</w:t>
            </w:r>
          </w:p>
        </w:tc>
        <w:tc>
          <w:tcPr>
            <w:tcW w:w="1133" w:type="dxa"/>
            <w:shd w:val="clear" w:color="auto" w:fill="FFFFFF" w:themeFill="background1"/>
            <w:noWrap/>
          </w:tcPr>
          <w:p w14:paraId="5A1FC9BB" w14:textId="649A98F8" w:rsidR="007536BE" w:rsidRPr="00EC20B6" w:rsidRDefault="007536BE" w:rsidP="00E335AB">
            <w:pPr>
              <w:jc w:val="righ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10,682</w:t>
            </w:r>
          </w:p>
        </w:tc>
        <w:tc>
          <w:tcPr>
            <w:tcW w:w="1418" w:type="dxa"/>
            <w:shd w:val="clear" w:color="auto" w:fill="FFFFFF" w:themeFill="background1"/>
            <w:noWrap/>
          </w:tcPr>
          <w:p w14:paraId="108AFD81" w14:textId="77777777" w:rsidR="007536BE" w:rsidRPr="00EC20B6" w:rsidRDefault="007536BE" w:rsidP="00E335AB">
            <w:pPr>
              <w:jc w:val="righ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F2BE6ED" w14:textId="498AB74C" w:rsidR="007536BE" w:rsidRPr="00EC20B6" w:rsidRDefault="007536BE" w:rsidP="00E335AB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748</w:t>
            </w:r>
          </w:p>
        </w:tc>
        <w:tc>
          <w:tcPr>
            <w:tcW w:w="1843" w:type="dxa"/>
            <w:shd w:val="clear" w:color="auto" w:fill="FFFFFF" w:themeFill="background1"/>
            <w:noWrap/>
          </w:tcPr>
          <w:p w14:paraId="1246DA42" w14:textId="77777777" w:rsidR="007536BE" w:rsidRPr="00EC20B6" w:rsidRDefault="007536BE" w:rsidP="00E335AB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432FC661" w14:textId="77777777" w:rsidR="007536BE" w:rsidRPr="00EA0808" w:rsidRDefault="007536BE" w:rsidP="00E335AB">
            <w:pPr>
              <w:jc w:val="center"/>
              <w:rPr>
                <w:sz w:val="18"/>
                <w:szCs w:val="18"/>
              </w:rPr>
            </w:pPr>
          </w:p>
        </w:tc>
      </w:tr>
      <w:tr w:rsidR="007536BE" w:rsidRPr="00EA0808" w14:paraId="0236C5BF" w14:textId="77777777" w:rsidTr="0044146A">
        <w:trPr>
          <w:cantSplit/>
        </w:trPr>
        <w:tc>
          <w:tcPr>
            <w:tcW w:w="1795" w:type="dxa"/>
            <w:shd w:val="clear" w:color="auto" w:fill="FFFFFF" w:themeFill="background1"/>
            <w:noWrap/>
          </w:tcPr>
          <w:p w14:paraId="4EFBB3C1" w14:textId="3662B86A" w:rsidR="007536BE" w:rsidRPr="00EC20B6" w:rsidRDefault="007536BE" w:rsidP="00FD6D21">
            <w:pPr>
              <w:rPr>
                <w:b/>
                <w:sz w:val="18"/>
                <w:szCs w:val="18"/>
              </w:rPr>
            </w:pPr>
            <w:r w:rsidRPr="00EC20B6">
              <w:rPr>
                <w:b/>
                <w:sz w:val="18"/>
                <w:szCs w:val="18"/>
              </w:rPr>
              <w:t>TOTAL UNDP</w:t>
            </w:r>
          </w:p>
        </w:tc>
        <w:tc>
          <w:tcPr>
            <w:tcW w:w="1886" w:type="dxa"/>
            <w:shd w:val="clear" w:color="auto" w:fill="FFFFFF" w:themeFill="background1"/>
            <w:vAlign w:val="bottom"/>
          </w:tcPr>
          <w:p w14:paraId="292BCA8E" w14:textId="77777777" w:rsidR="007536BE" w:rsidRPr="00EC20B6" w:rsidRDefault="007536BE" w:rsidP="00996D8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</w:tcPr>
          <w:p w14:paraId="64C75FF3" w14:textId="77777777" w:rsidR="007536BE" w:rsidRPr="00EC20B6" w:rsidRDefault="007536BE" w:rsidP="00FD6D2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4FB8D5E0" w14:textId="77777777" w:rsidR="007536BE" w:rsidRPr="00EC20B6" w:rsidRDefault="007536BE" w:rsidP="00FD6D2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FFFFFF" w:themeFill="background1"/>
            <w:noWrap/>
          </w:tcPr>
          <w:p w14:paraId="00F1E219" w14:textId="7782D932" w:rsidR="007536BE" w:rsidRPr="000C48EF" w:rsidRDefault="007536BE" w:rsidP="003C45CE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/>
              </w:rPr>
            </w:pPr>
            <w:r w:rsidRPr="000C48EF">
              <w:rPr>
                <w:b/>
                <w:bCs/>
                <w:color w:val="000000"/>
                <w:sz w:val="18"/>
                <w:szCs w:val="18"/>
              </w:rPr>
              <w:t>20,769</w:t>
            </w:r>
          </w:p>
        </w:tc>
        <w:tc>
          <w:tcPr>
            <w:tcW w:w="1418" w:type="dxa"/>
            <w:shd w:val="clear" w:color="auto" w:fill="FFFFFF" w:themeFill="background1"/>
            <w:noWrap/>
          </w:tcPr>
          <w:p w14:paraId="5A7B85E3" w14:textId="77777777" w:rsidR="007536BE" w:rsidRPr="000C48EF" w:rsidRDefault="007536BE" w:rsidP="00FD6D21">
            <w:pPr>
              <w:jc w:val="right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FCC4722" w14:textId="3E180313" w:rsidR="007536BE" w:rsidRPr="000C48EF" w:rsidRDefault="007536BE" w:rsidP="003C45CE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/>
              </w:rPr>
            </w:pPr>
            <w:r w:rsidRPr="000C48EF">
              <w:rPr>
                <w:b/>
                <w:bCs/>
                <w:color w:val="000000"/>
                <w:sz w:val="18"/>
                <w:szCs w:val="18"/>
              </w:rPr>
              <w:t>1,454</w:t>
            </w:r>
          </w:p>
        </w:tc>
        <w:tc>
          <w:tcPr>
            <w:tcW w:w="1843" w:type="dxa"/>
            <w:shd w:val="clear" w:color="auto" w:fill="FFFFFF" w:themeFill="background1"/>
            <w:noWrap/>
          </w:tcPr>
          <w:p w14:paraId="6AD1B758" w14:textId="77777777" w:rsidR="007536BE" w:rsidRPr="00EC20B6" w:rsidRDefault="007536BE" w:rsidP="00FD6D21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A739C90" w14:textId="77777777" w:rsidR="007536BE" w:rsidRPr="00EA0808" w:rsidRDefault="007536BE" w:rsidP="00FD6D21">
            <w:pPr>
              <w:jc w:val="center"/>
              <w:rPr>
                <w:sz w:val="18"/>
                <w:szCs w:val="18"/>
              </w:rPr>
            </w:pPr>
          </w:p>
        </w:tc>
      </w:tr>
    </w:tbl>
    <w:p w14:paraId="21997295" w14:textId="4D871953" w:rsidR="00034B0B" w:rsidRPr="00034B0B" w:rsidRDefault="00034B0B" w:rsidP="00034B0B">
      <w:pPr>
        <w:rPr>
          <w:color w:val="000000"/>
          <w:sz w:val="16"/>
          <w:szCs w:val="16"/>
          <w:lang w:val="en-CA" w:eastAsia="en-CA"/>
        </w:rPr>
      </w:pPr>
    </w:p>
    <w:p w14:paraId="4ACCB954" w14:textId="77777777" w:rsidR="000E4F84" w:rsidRPr="00167C5C" w:rsidRDefault="000E4F84" w:rsidP="000E4F84">
      <w:pPr>
        <w:jc w:val="center"/>
        <w:rPr>
          <w:sz w:val="18"/>
          <w:szCs w:val="18"/>
        </w:rPr>
        <w:sectPr w:rsidR="000E4F84" w:rsidRPr="00167C5C" w:rsidSect="005C6C1B">
          <w:headerReference w:type="even" r:id="rId25"/>
          <w:headerReference w:type="default" r:id="rId26"/>
          <w:footerReference w:type="default" r:id="rId27"/>
          <w:pgSz w:w="15840" w:h="12240" w:orient="landscape" w:code="1"/>
          <w:pgMar w:top="1276" w:right="720" w:bottom="1134" w:left="862" w:header="720" w:footer="476" w:gutter="0"/>
          <w:pgNumType w:start="1"/>
          <w:cols w:space="720"/>
          <w:docGrid w:linePitch="299"/>
        </w:sectPr>
      </w:pPr>
    </w:p>
    <w:p w14:paraId="1E72FAF1" w14:textId="77777777" w:rsidR="005E2E68" w:rsidRPr="00167C5C" w:rsidRDefault="005E2E68" w:rsidP="005E2E68">
      <w:pPr>
        <w:jc w:val="center"/>
        <w:rPr>
          <w:b/>
        </w:rPr>
      </w:pPr>
      <w:r w:rsidRPr="00167C5C">
        <w:rPr>
          <w:b/>
        </w:rPr>
        <w:lastRenderedPageBreak/>
        <w:t>Annex IV</w:t>
      </w:r>
    </w:p>
    <w:p w14:paraId="3C11BA41" w14:textId="77777777" w:rsidR="005E2E68" w:rsidRPr="00167C5C" w:rsidRDefault="005E2E68" w:rsidP="005E2E68">
      <w:pPr>
        <w:jc w:val="center"/>
        <w:rPr>
          <w:b/>
        </w:rPr>
      </w:pPr>
    </w:p>
    <w:p w14:paraId="0F232D21" w14:textId="7DCA4D31" w:rsidR="005E2E68" w:rsidRPr="00167C5C" w:rsidRDefault="005E2E68" w:rsidP="005E2E68">
      <w:pPr>
        <w:jc w:val="center"/>
        <w:rPr>
          <w:b/>
        </w:rPr>
      </w:pPr>
      <w:r w:rsidRPr="00167C5C">
        <w:rPr>
          <w:b/>
        </w:rPr>
        <w:t>DETAILS ON COMPLETED PROJECTS, BY-DECISION AND PROJECTS WITH RETURNED BALANCES FROM IMPLEMENTING AGENCIES AND BILATERAL AGENCIES</w:t>
      </w:r>
    </w:p>
    <w:p w14:paraId="5386F27A" w14:textId="77777777" w:rsidR="005E2E68" w:rsidRPr="00167C5C" w:rsidRDefault="005E2E68" w:rsidP="005E2E68">
      <w:pPr>
        <w:jc w:val="center"/>
        <w:rPr>
          <w:b/>
        </w:rPr>
      </w:pPr>
    </w:p>
    <w:tbl>
      <w:tblPr>
        <w:tblStyle w:val="TableGrid"/>
        <w:tblW w:w="944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65"/>
        <w:gridCol w:w="3960"/>
        <w:gridCol w:w="1227"/>
        <w:gridCol w:w="1145"/>
        <w:gridCol w:w="1046"/>
      </w:tblGrid>
      <w:tr w:rsidR="00606B24" w:rsidRPr="00EA0808" w14:paraId="20E9C95C" w14:textId="77777777" w:rsidTr="00AE7948">
        <w:trPr>
          <w:tblHeader/>
        </w:trPr>
        <w:tc>
          <w:tcPr>
            <w:tcW w:w="2065" w:type="dxa"/>
            <w:vAlign w:val="center"/>
          </w:tcPr>
          <w:p w14:paraId="7B110197" w14:textId="77777777" w:rsidR="00606B24" w:rsidRPr="00EC20B6" w:rsidRDefault="00606B24" w:rsidP="0094431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C20B6">
              <w:rPr>
                <w:b/>
                <w:bCs/>
                <w:color w:val="000000"/>
                <w:sz w:val="18"/>
                <w:szCs w:val="18"/>
              </w:rPr>
              <w:t>Code</w:t>
            </w:r>
          </w:p>
        </w:tc>
        <w:tc>
          <w:tcPr>
            <w:tcW w:w="3960" w:type="dxa"/>
            <w:vAlign w:val="center"/>
          </w:tcPr>
          <w:p w14:paraId="567704CD" w14:textId="77777777" w:rsidR="00606B24" w:rsidRPr="00EC20B6" w:rsidRDefault="00606B24" w:rsidP="0094431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C20B6">
              <w:rPr>
                <w:b/>
                <w:bCs/>
                <w:color w:val="000000"/>
                <w:sz w:val="18"/>
                <w:szCs w:val="18"/>
              </w:rPr>
              <w:t>Project title</w:t>
            </w:r>
          </w:p>
        </w:tc>
        <w:tc>
          <w:tcPr>
            <w:tcW w:w="1227" w:type="dxa"/>
            <w:vAlign w:val="center"/>
          </w:tcPr>
          <w:p w14:paraId="2F000B8F" w14:textId="0D29490A" w:rsidR="00606B24" w:rsidRPr="00EC20B6" w:rsidRDefault="00606B24" w:rsidP="00944318">
            <w:pPr>
              <w:jc w:val="center"/>
              <w:rPr>
                <w:b/>
                <w:sz w:val="18"/>
                <w:szCs w:val="18"/>
              </w:rPr>
            </w:pPr>
            <w:r w:rsidRPr="00EC20B6">
              <w:rPr>
                <w:b/>
                <w:bCs/>
                <w:color w:val="000000"/>
                <w:sz w:val="18"/>
                <w:szCs w:val="18"/>
              </w:rPr>
              <w:t>Project costs returned (US $)</w:t>
            </w:r>
          </w:p>
        </w:tc>
        <w:tc>
          <w:tcPr>
            <w:tcW w:w="1145" w:type="dxa"/>
            <w:vAlign w:val="center"/>
          </w:tcPr>
          <w:p w14:paraId="2FC833AF" w14:textId="55177971" w:rsidR="00606B24" w:rsidRPr="00EC20B6" w:rsidRDefault="00606B24" w:rsidP="00944318">
            <w:pPr>
              <w:jc w:val="center"/>
              <w:rPr>
                <w:b/>
                <w:sz w:val="18"/>
                <w:szCs w:val="18"/>
              </w:rPr>
            </w:pPr>
            <w:r w:rsidRPr="00EC20B6">
              <w:rPr>
                <w:b/>
                <w:bCs/>
                <w:color w:val="000000"/>
                <w:sz w:val="18"/>
                <w:szCs w:val="18"/>
              </w:rPr>
              <w:t>Agency support costs (US $)</w:t>
            </w:r>
          </w:p>
        </w:tc>
        <w:tc>
          <w:tcPr>
            <w:tcW w:w="1046" w:type="dxa"/>
            <w:vAlign w:val="center"/>
          </w:tcPr>
          <w:p w14:paraId="2E738609" w14:textId="260D48F8" w:rsidR="00606B24" w:rsidRPr="00EC20B6" w:rsidRDefault="00606B24" w:rsidP="0094431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C20B6">
              <w:rPr>
                <w:b/>
                <w:bCs/>
                <w:color w:val="000000"/>
                <w:sz w:val="18"/>
                <w:szCs w:val="18"/>
              </w:rPr>
              <w:t>Total (US $)</w:t>
            </w:r>
          </w:p>
        </w:tc>
      </w:tr>
      <w:tr w:rsidR="003B3596" w:rsidRPr="00EA0808" w14:paraId="25A3669E" w14:textId="77777777" w:rsidTr="00AE7948">
        <w:tc>
          <w:tcPr>
            <w:tcW w:w="2065" w:type="dxa"/>
          </w:tcPr>
          <w:p w14:paraId="479B1FB4" w14:textId="5EC2C7D3" w:rsidR="003B3596" w:rsidRPr="00EC20B6" w:rsidRDefault="003B3596" w:rsidP="003B3596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ARM/PHA/84/TAS/23</w:t>
            </w:r>
          </w:p>
        </w:tc>
        <w:tc>
          <w:tcPr>
            <w:tcW w:w="3960" w:type="dxa"/>
            <w:vAlign w:val="bottom"/>
          </w:tcPr>
          <w:p w14:paraId="251C11E3" w14:textId="1C074DB7" w:rsidR="003B3596" w:rsidRPr="00EC20B6" w:rsidRDefault="003B3596" w:rsidP="003B3596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Verification report on the implementation of the HCFC phase-out management plan</w:t>
            </w:r>
          </w:p>
        </w:tc>
        <w:tc>
          <w:tcPr>
            <w:tcW w:w="1227" w:type="dxa"/>
          </w:tcPr>
          <w:p w14:paraId="40E6EE9B" w14:textId="6AC1DA1A" w:rsidR="003B3596" w:rsidRPr="00EC20B6" w:rsidRDefault="003B3596" w:rsidP="003B3596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370</w:t>
            </w:r>
          </w:p>
        </w:tc>
        <w:tc>
          <w:tcPr>
            <w:tcW w:w="1145" w:type="dxa"/>
          </w:tcPr>
          <w:p w14:paraId="765C9289" w14:textId="01FB1C55" w:rsidR="003B3596" w:rsidRPr="00EC20B6" w:rsidRDefault="003B3596" w:rsidP="003B3596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33</w:t>
            </w:r>
          </w:p>
        </w:tc>
        <w:tc>
          <w:tcPr>
            <w:tcW w:w="1046" w:type="dxa"/>
          </w:tcPr>
          <w:p w14:paraId="586E96FE" w14:textId="4352BFAB" w:rsidR="003B3596" w:rsidRPr="00EC20B6" w:rsidRDefault="003B3596" w:rsidP="003B3596">
            <w:pPr>
              <w:jc w:val="right"/>
              <w:rPr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403</w:t>
            </w:r>
          </w:p>
        </w:tc>
      </w:tr>
      <w:tr w:rsidR="003B3596" w:rsidRPr="00EA0808" w14:paraId="32D1BFFD" w14:textId="77777777" w:rsidTr="00AE7948">
        <w:tc>
          <w:tcPr>
            <w:tcW w:w="2065" w:type="dxa"/>
          </w:tcPr>
          <w:p w14:paraId="08A474CC" w14:textId="7178D399" w:rsidR="003B3596" w:rsidRPr="00EC20B6" w:rsidRDefault="003B3596" w:rsidP="003B3596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BRA/PHA/74/INV/307</w:t>
            </w:r>
          </w:p>
        </w:tc>
        <w:tc>
          <w:tcPr>
            <w:tcW w:w="3960" w:type="dxa"/>
            <w:vAlign w:val="bottom"/>
          </w:tcPr>
          <w:p w14:paraId="28216ED5" w14:textId="5F3D1B47" w:rsidR="003B3596" w:rsidRPr="00EC20B6" w:rsidRDefault="003B3596" w:rsidP="003B3596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HCFC phase-out management plan (stage I, fourth tranche) (foam sector plan)</w:t>
            </w:r>
          </w:p>
        </w:tc>
        <w:tc>
          <w:tcPr>
            <w:tcW w:w="1227" w:type="dxa"/>
          </w:tcPr>
          <w:p w14:paraId="25A5A81D" w14:textId="29D90A9D" w:rsidR="003B3596" w:rsidRPr="00EC20B6" w:rsidRDefault="003B3596" w:rsidP="003B3596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1,020,974</w:t>
            </w:r>
          </w:p>
        </w:tc>
        <w:tc>
          <w:tcPr>
            <w:tcW w:w="1145" w:type="dxa"/>
          </w:tcPr>
          <w:p w14:paraId="5F2F25FE" w14:textId="197AAC78" w:rsidR="003B3596" w:rsidRPr="00EC20B6" w:rsidRDefault="003B3596" w:rsidP="003B3596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76,573</w:t>
            </w:r>
          </w:p>
        </w:tc>
        <w:tc>
          <w:tcPr>
            <w:tcW w:w="1046" w:type="dxa"/>
          </w:tcPr>
          <w:p w14:paraId="2ED169BA" w14:textId="6784A26A" w:rsidR="003B3596" w:rsidRPr="00EC20B6" w:rsidRDefault="003B3596" w:rsidP="003B3596">
            <w:pPr>
              <w:jc w:val="right"/>
              <w:rPr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1,097,547</w:t>
            </w:r>
          </w:p>
        </w:tc>
      </w:tr>
      <w:tr w:rsidR="003B3596" w:rsidRPr="00EA0808" w14:paraId="2CAB51CB" w14:textId="77777777" w:rsidTr="00AE7948">
        <w:tc>
          <w:tcPr>
            <w:tcW w:w="2065" w:type="dxa"/>
          </w:tcPr>
          <w:p w14:paraId="33BF2853" w14:textId="435A8EA4" w:rsidR="003B3596" w:rsidRPr="00EC20B6" w:rsidRDefault="003B3596" w:rsidP="003B3596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BRA/PHA/75/INV/315</w:t>
            </w:r>
          </w:p>
        </w:tc>
        <w:tc>
          <w:tcPr>
            <w:tcW w:w="3960" w:type="dxa"/>
            <w:vAlign w:val="bottom"/>
          </w:tcPr>
          <w:p w14:paraId="477AC2B5" w14:textId="464C5CAB" w:rsidR="003B3596" w:rsidRPr="00EC20B6" w:rsidRDefault="003B3596" w:rsidP="003B3596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HCFC phase-out management plan (stage I, fifth tranche) (foam sector)</w:t>
            </w:r>
          </w:p>
        </w:tc>
        <w:tc>
          <w:tcPr>
            <w:tcW w:w="1227" w:type="dxa"/>
          </w:tcPr>
          <w:p w14:paraId="4B8C6954" w14:textId="0678E37C" w:rsidR="003B3596" w:rsidRPr="00EC20B6" w:rsidRDefault="003B3596" w:rsidP="003B3596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1,032,897</w:t>
            </w:r>
          </w:p>
        </w:tc>
        <w:tc>
          <w:tcPr>
            <w:tcW w:w="1145" w:type="dxa"/>
          </w:tcPr>
          <w:p w14:paraId="64B1919B" w14:textId="123724EE" w:rsidR="003B3596" w:rsidRPr="00EC20B6" w:rsidRDefault="003B3596" w:rsidP="003B3596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77,468</w:t>
            </w:r>
          </w:p>
        </w:tc>
        <w:tc>
          <w:tcPr>
            <w:tcW w:w="1046" w:type="dxa"/>
          </w:tcPr>
          <w:p w14:paraId="0B2BDC33" w14:textId="4985E220" w:rsidR="003B3596" w:rsidRPr="00EC20B6" w:rsidRDefault="003B3596" w:rsidP="003B3596">
            <w:pPr>
              <w:jc w:val="right"/>
              <w:rPr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1,110,365</w:t>
            </w:r>
          </w:p>
        </w:tc>
      </w:tr>
      <w:tr w:rsidR="003B3596" w:rsidRPr="00EA0808" w14:paraId="473F78A2" w14:textId="77777777" w:rsidTr="00AE7948">
        <w:tc>
          <w:tcPr>
            <w:tcW w:w="2065" w:type="dxa"/>
          </w:tcPr>
          <w:p w14:paraId="436D943D" w14:textId="041EFF60" w:rsidR="003B3596" w:rsidRPr="00EC20B6" w:rsidRDefault="003B3596" w:rsidP="003B3596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COL/PHA/75/TAS/92</w:t>
            </w:r>
          </w:p>
        </w:tc>
        <w:tc>
          <w:tcPr>
            <w:tcW w:w="3960" w:type="dxa"/>
            <w:vAlign w:val="bottom"/>
          </w:tcPr>
          <w:p w14:paraId="5DDCCA8A" w14:textId="7A8BD8D8" w:rsidR="003B3596" w:rsidRPr="00EC20B6" w:rsidRDefault="003B3596" w:rsidP="003B3596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HCFC phase-out management plan (stage II, first tranche) (technical assistance in policies formulation and implementation)</w:t>
            </w:r>
          </w:p>
        </w:tc>
        <w:tc>
          <w:tcPr>
            <w:tcW w:w="1227" w:type="dxa"/>
          </w:tcPr>
          <w:p w14:paraId="7A52FCED" w14:textId="66BBB33B" w:rsidR="003B3596" w:rsidRPr="00EC20B6" w:rsidRDefault="003B3596" w:rsidP="003B3596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5</w:t>
            </w:r>
          </w:p>
        </w:tc>
        <w:tc>
          <w:tcPr>
            <w:tcW w:w="1145" w:type="dxa"/>
          </w:tcPr>
          <w:p w14:paraId="5CBE0668" w14:textId="689084D1" w:rsidR="003B3596" w:rsidRPr="00EC20B6" w:rsidRDefault="003B3596" w:rsidP="003B3596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0</w:t>
            </w:r>
          </w:p>
        </w:tc>
        <w:tc>
          <w:tcPr>
            <w:tcW w:w="1046" w:type="dxa"/>
          </w:tcPr>
          <w:p w14:paraId="0108BCCB" w14:textId="4FD0E6CF" w:rsidR="003B3596" w:rsidRPr="00EC20B6" w:rsidRDefault="003B3596" w:rsidP="003B3596">
            <w:pPr>
              <w:jc w:val="right"/>
              <w:rPr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5</w:t>
            </w:r>
          </w:p>
        </w:tc>
      </w:tr>
      <w:tr w:rsidR="003B3596" w:rsidRPr="00EA0808" w14:paraId="4E62E3EA" w14:textId="77777777" w:rsidTr="00AE7948">
        <w:tc>
          <w:tcPr>
            <w:tcW w:w="2065" w:type="dxa"/>
          </w:tcPr>
          <w:p w14:paraId="6903C43B" w14:textId="3437B887" w:rsidR="003B3596" w:rsidRPr="00EC20B6" w:rsidRDefault="003B3596" w:rsidP="003B3596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COS/REF/76/DEM/55</w:t>
            </w:r>
          </w:p>
        </w:tc>
        <w:tc>
          <w:tcPr>
            <w:tcW w:w="3960" w:type="dxa"/>
            <w:vAlign w:val="bottom"/>
          </w:tcPr>
          <w:p w14:paraId="508BE785" w14:textId="620AD6AB" w:rsidR="003B3596" w:rsidRPr="00EC20B6" w:rsidRDefault="003B3596" w:rsidP="003B3596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 xml:space="preserve">Demonstration of the application of an ammonia/carbon dioxide refrigeration system in replacement of HCFC-22 for the medium-sized producer and retail store of </w:t>
            </w:r>
            <w:proofErr w:type="spellStart"/>
            <w:r w:rsidRPr="00EC20B6">
              <w:rPr>
                <w:sz w:val="18"/>
                <w:szCs w:val="18"/>
              </w:rPr>
              <w:t>Premezclas</w:t>
            </w:r>
            <w:proofErr w:type="spellEnd"/>
            <w:r w:rsidRPr="00EC20B6">
              <w:rPr>
                <w:sz w:val="18"/>
                <w:szCs w:val="18"/>
              </w:rPr>
              <w:t xml:space="preserve"> </w:t>
            </w:r>
            <w:proofErr w:type="spellStart"/>
            <w:r w:rsidRPr="00EC20B6">
              <w:rPr>
                <w:sz w:val="18"/>
                <w:szCs w:val="18"/>
              </w:rPr>
              <w:t>Industriales</w:t>
            </w:r>
            <w:proofErr w:type="spellEnd"/>
            <w:r w:rsidRPr="00EC20B6">
              <w:rPr>
                <w:sz w:val="18"/>
                <w:szCs w:val="18"/>
              </w:rPr>
              <w:t xml:space="preserve"> S.A.</w:t>
            </w:r>
          </w:p>
        </w:tc>
        <w:tc>
          <w:tcPr>
            <w:tcW w:w="1227" w:type="dxa"/>
          </w:tcPr>
          <w:p w14:paraId="223DBC39" w14:textId="49D7DE90" w:rsidR="003B3596" w:rsidRPr="00EC20B6" w:rsidRDefault="003B3596" w:rsidP="003B3596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697</w:t>
            </w:r>
          </w:p>
        </w:tc>
        <w:tc>
          <w:tcPr>
            <w:tcW w:w="1145" w:type="dxa"/>
          </w:tcPr>
          <w:p w14:paraId="356AA78E" w14:textId="0B443546" w:rsidR="003B3596" w:rsidRPr="00EC20B6" w:rsidRDefault="003B3596" w:rsidP="003B3596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49</w:t>
            </w:r>
          </w:p>
        </w:tc>
        <w:tc>
          <w:tcPr>
            <w:tcW w:w="1046" w:type="dxa"/>
          </w:tcPr>
          <w:p w14:paraId="57AACC0D" w14:textId="1C3383BE" w:rsidR="003B3596" w:rsidRPr="00EC20B6" w:rsidRDefault="003B3596" w:rsidP="003B3596">
            <w:pPr>
              <w:jc w:val="right"/>
              <w:rPr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746</w:t>
            </w:r>
          </w:p>
        </w:tc>
      </w:tr>
      <w:tr w:rsidR="003B3596" w:rsidRPr="00EA0808" w14:paraId="743A34BB" w14:textId="77777777" w:rsidTr="00AE7948">
        <w:tc>
          <w:tcPr>
            <w:tcW w:w="2065" w:type="dxa"/>
          </w:tcPr>
          <w:p w14:paraId="42CE7601" w14:textId="58AEE4CA" w:rsidR="003B3596" w:rsidRPr="00EC20B6" w:rsidRDefault="003B3596" w:rsidP="003B3596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COS/SEV/75/INS/53</w:t>
            </w:r>
          </w:p>
        </w:tc>
        <w:tc>
          <w:tcPr>
            <w:tcW w:w="3960" w:type="dxa"/>
            <w:vAlign w:val="bottom"/>
          </w:tcPr>
          <w:p w14:paraId="0591D0B8" w14:textId="4BD2D1E8" w:rsidR="003B3596" w:rsidRPr="00EC20B6" w:rsidRDefault="003B3596" w:rsidP="003B3596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 xml:space="preserve">Extension of institutional strengthening project </w:t>
            </w:r>
            <w:r w:rsidR="00EC20B6">
              <w:rPr>
                <w:sz w:val="18"/>
                <w:szCs w:val="18"/>
              </w:rPr>
              <w:br/>
            </w:r>
            <w:r w:rsidRPr="00EC20B6">
              <w:rPr>
                <w:sz w:val="18"/>
                <w:szCs w:val="18"/>
              </w:rPr>
              <w:t>(phase XI: 1/2016-12/2017)</w:t>
            </w:r>
          </w:p>
        </w:tc>
        <w:tc>
          <w:tcPr>
            <w:tcW w:w="1227" w:type="dxa"/>
          </w:tcPr>
          <w:p w14:paraId="4600D9D7" w14:textId="79820503" w:rsidR="003B3596" w:rsidRPr="00EC20B6" w:rsidRDefault="003B3596" w:rsidP="003B3596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198</w:t>
            </w:r>
          </w:p>
        </w:tc>
        <w:tc>
          <w:tcPr>
            <w:tcW w:w="1145" w:type="dxa"/>
          </w:tcPr>
          <w:p w14:paraId="29B1F362" w14:textId="52BC6EC2" w:rsidR="003B3596" w:rsidRPr="00EC20B6" w:rsidRDefault="003B3596" w:rsidP="003B3596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14</w:t>
            </w:r>
          </w:p>
        </w:tc>
        <w:tc>
          <w:tcPr>
            <w:tcW w:w="1046" w:type="dxa"/>
          </w:tcPr>
          <w:p w14:paraId="2AD2CE1F" w14:textId="7F51E31E" w:rsidR="003B3596" w:rsidRPr="00EC20B6" w:rsidRDefault="003B3596" w:rsidP="003B3596">
            <w:pPr>
              <w:jc w:val="right"/>
              <w:rPr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212</w:t>
            </w:r>
          </w:p>
        </w:tc>
      </w:tr>
      <w:tr w:rsidR="003B3596" w:rsidRPr="00EA0808" w14:paraId="36BBF3BE" w14:textId="77777777" w:rsidTr="00AE7948">
        <w:tc>
          <w:tcPr>
            <w:tcW w:w="2065" w:type="dxa"/>
          </w:tcPr>
          <w:p w14:paraId="7805CFFC" w14:textId="488BF9BE" w:rsidR="003B3596" w:rsidRPr="00EC20B6" w:rsidRDefault="003B3596" w:rsidP="003B3596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CUB/SEV/75/INS/54</w:t>
            </w:r>
          </w:p>
        </w:tc>
        <w:tc>
          <w:tcPr>
            <w:tcW w:w="3960" w:type="dxa"/>
            <w:vAlign w:val="bottom"/>
          </w:tcPr>
          <w:p w14:paraId="1208DFAD" w14:textId="1B8903BA" w:rsidR="003B3596" w:rsidRPr="00EC20B6" w:rsidRDefault="003B3596" w:rsidP="003B3596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 xml:space="preserve">Extension of institutional strengthening project </w:t>
            </w:r>
            <w:r w:rsidR="00EC20B6">
              <w:rPr>
                <w:sz w:val="18"/>
                <w:szCs w:val="18"/>
              </w:rPr>
              <w:br/>
            </w:r>
            <w:r w:rsidRPr="00EC20B6">
              <w:rPr>
                <w:sz w:val="18"/>
                <w:szCs w:val="18"/>
              </w:rPr>
              <w:t>(phase X: 1/2016-12/2017)</w:t>
            </w:r>
          </w:p>
        </w:tc>
        <w:tc>
          <w:tcPr>
            <w:tcW w:w="1227" w:type="dxa"/>
          </w:tcPr>
          <w:p w14:paraId="79799D53" w14:textId="0C0747F8" w:rsidR="003B3596" w:rsidRPr="00EC20B6" w:rsidRDefault="003B3596" w:rsidP="003B3596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</w:t>
            </w:r>
          </w:p>
        </w:tc>
        <w:tc>
          <w:tcPr>
            <w:tcW w:w="1145" w:type="dxa"/>
          </w:tcPr>
          <w:p w14:paraId="4995832C" w14:textId="21F1E863" w:rsidR="003B3596" w:rsidRPr="00EC20B6" w:rsidRDefault="003B3596" w:rsidP="003B3596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0</w:t>
            </w:r>
          </w:p>
        </w:tc>
        <w:tc>
          <w:tcPr>
            <w:tcW w:w="1046" w:type="dxa"/>
          </w:tcPr>
          <w:p w14:paraId="07D5F8F1" w14:textId="0382E09A" w:rsidR="003B3596" w:rsidRPr="00EC20B6" w:rsidRDefault="003B3596" w:rsidP="003B3596">
            <w:pPr>
              <w:jc w:val="right"/>
              <w:rPr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</w:t>
            </w:r>
          </w:p>
        </w:tc>
      </w:tr>
      <w:tr w:rsidR="003B3596" w:rsidRPr="00EA0808" w14:paraId="16C28FC3" w14:textId="77777777" w:rsidTr="00AE7948">
        <w:tc>
          <w:tcPr>
            <w:tcW w:w="2065" w:type="dxa"/>
          </w:tcPr>
          <w:p w14:paraId="638290B8" w14:textId="3CF8B821" w:rsidR="003B3596" w:rsidRPr="00EC20B6" w:rsidRDefault="003B3596" w:rsidP="003B3596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DOM/REF/81/INV/63</w:t>
            </w:r>
          </w:p>
        </w:tc>
        <w:tc>
          <w:tcPr>
            <w:tcW w:w="3960" w:type="dxa"/>
            <w:vAlign w:val="bottom"/>
          </w:tcPr>
          <w:p w14:paraId="22F6D4BD" w14:textId="6BC1C16D" w:rsidR="003B3596" w:rsidRPr="00EC20B6" w:rsidRDefault="003B3596" w:rsidP="00AE7948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 xml:space="preserve">Conversion of a commercial refrigerator manufacturing line at </w:t>
            </w:r>
            <w:proofErr w:type="spellStart"/>
            <w:r w:rsidRPr="00EC20B6">
              <w:rPr>
                <w:sz w:val="18"/>
                <w:szCs w:val="18"/>
              </w:rPr>
              <w:t>Fábrica</w:t>
            </w:r>
            <w:proofErr w:type="spellEnd"/>
            <w:r w:rsidRPr="00EC20B6">
              <w:rPr>
                <w:sz w:val="18"/>
                <w:szCs w:val="18"/>
              </w:rPr>
              <w:t xml:space="preserve"> de </w:t>
            </w:r>
            <w:proofErr w:type="spellStart"/>
            <w:r w:rsidRPr="00EC20B6">
              <w:rPr>
                <w:sz w:val="18"/>
                <w:szCs w:val="18"/>
              </w:rPr>
              <w:t>Refrigeradores</w:t>
            </w:r>
            <w:proofErr w:type="spellEnd"/>
            <w:r w:rsidRPr="00EC20B6">
              <w:rPr>
                <w:sz w:val="18"/>
                <w:szCs w:val="18"/>
              </w:rPr>
              <w:t xml:space="preserve"> </w:t>
            </w:r>
            <w:proofErr w:type="spellStart"/>
            <w:r w:rsidRPr="00EC20B6">
              <w:rPr>
                <w:sz w:val="18"/>
                <w:szCs w:val="18"/>
              </w:rPr>
              <w:t>Comerciales</w:t>
            </w:r>
            <w:proofErr w:type="spellEnd"/>
            <w:r w:rsidRPr="00EC20B6">
              <w:rPr>
                <w:sz w:val="18"/>
                <w:szCs w:val="18"/>
              </w:rPr>
              <w:t>, SRL (FARCO) from HFC-134a and R-404A to propane (R-290) as refrigerant</w:t>
            </w:r>
          </w:p>
        </w:tc>
        <w:tc>
          <w:tcPr>
            <w:tcW w:w="1227" w:type="dxa"/>
          </w:tcPr>
          <w:p w14:paraId="724C0DBB" w14:textId="0E609C96" w:rsidR="003B3596" w:rsidRPr="00EC20B6" w:rsidRDefault="003B3596" w:rsidP="003B3596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24</w:t>
            </w:r>
          </w:p>
        </w:tc>
        <w:tc>
          <w:tcPr>
            <w:tcW w:w="1145" w:type="dxa"/>
          </w:tcPr>
          <w:p w14:paraId="6AB7AC2D" w14:textId="586CE49F" w:rsidR="003B3596" w:rsidRPr="00EC20B6" w:rsidRDefault="003B3596" w:rsidP="003B3596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2</w:t>
            </w:r>
          </w:p>
        </w:tc>
        <w:tc>
          <w:tcPr>
            <w:tcW w:w="1046" w:type="dxa"/>
          </w:tcPr>
          <w:p w14:paraId="23553442" w14:textId="4EEF1A3C" w:rsidR="003B3596" w:rsidRPr="00EC20B6" w:rsidRDefault="003B3596" w:rsidP="003B3596">
            <w:pPr>
              <w:jc w:val="right"/>
              <w:rPr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26</w:t>
            </w:r>
          </w:p>
        </w:tc>
      </w:tr>
      <w:tr w:rsidR="003B3596" w:rsidRPr="00EA0808" w14:paraId="475AC06F" w14:textId="77777777" w:rsidTr="00AE7948">
        <w:tc>
          <w:tcPr>
            <w:tcW w:w="2065" w:type="dxa"/>
          </w:tcPr>
          <w:p w14:paraId="4111DFC4" w14:textId="2CBC961E" w:rsidR="003B3596" w:rsidRPr="00EC20B6" w:rsidRDefault="003B3596" w:rsidP="003B3596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DRC/PHA/80/INV/45</w:t>
            </w:r>
          </w:p>
        </w:tc>
        <w:tc>
          <w:tcPr>
            <w:tcW w:w="3960" w:type="dxa"/>
            <w:vAlign w:val="bottom"/>
          </w:tcPr>
          <w:p w14:paraId="65C23752" w14:textId="56591552" w:rsidR="003B3596" w:rsidRPr="00EC20B6" w:rsidRDefault="003B3596" w:rsidP="003B3596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HCFC phase-out management plan (stage I, third tranche)</w:t>
            </w:r>
          </w:p>
        </w:tc>
        <w:tc>
          <w:tcPr>
            <w:tcW w:w="1227" w:type="dxa"/>
          </w:tcPr>
          <w:p w14:paraId="66D12BD0" w14:textId="2B63CF68" w:rsidR="003B3596" w:rsidRPr="00EC20B6" w:rsidRDefault="003B3596" w:rsidP="003B3596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476</w:t>
            </w:r>
          </w:p>
        </w:tc>
        <w:tc>
          <w:tcPr>
            <w:tcW w:w="1145" w:type="dxa"/>
          </w:tcPr>
          <w:p w14:paraId="018AC167" w14:textId="648B8C9D" w:rsidR="003B3596" w:rsidRPr="00EC20B6" w:rsidRDefault="003B3596" w:rsidP="003B3596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43</w:t>
            </w:r>
          </w:p>
        </w:tc>
        <w:tc>
          <w:tcPr>
            <w:tcW w:w="1046" w:type="dxa"/>
          </w:tcPr>
          <w:p w14:paraId="432A430A" w14:textId="45CE42AB" w:rsidR="003B3596" w:rsidRPr="00EC20B6" w:rsidRDefault="003B3596" w:rsidP="003B3596">
            <w:pPr>
              <w:jc w:val="right"/>
              <w:rPr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519</w:t>
            </w:r>
          </w:p>
        </w:tc>
      </w:tr>
      <w:tr w:rsidR="003B3596" w:rsidRPr="00EA0808" w14:paraId="1E9BC1ED" w14:textId="77777777" w:rsidTr="00AE7948">
        <w:tc>
          <w:tcPr>
            <w:tcW w:w="2065" w:type="dxa"/>
          </w:tcPr>
          <w:p w14:paraId="7F95338B" w14:textId="59D7C55A" w:rsidR="003B3596" w:rsidRPr="00EC20B6" w:rsidRDefault="003B3596" w:rsidP="003B3596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EGY/FOA/76/DEM/129</w:t>
            </w:r>
          </w:p>
        </w:tc>
        <w:tc>
          <w:tcPr>
            <w:tcW w:w="3960" w:type="dxa"/>
            <w:vAlign w:val="bottom"/>
          </w:tcPr>
          <w:p w14:paraId="19E757CE" w14:textId="3293D99C" w:rsidR="003B3596" w:rsidRPr="00EC20B6" w:rsidRDefault="003B3596" w:rsidP="003B3596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Demonstration of low-cost options for the conversion to non-ODS technologies in polyurethane foams at very small users</w:t>
            </w:r>
          </w:p>
        </w:tc>
        <w:tc>
          <w:tcPr>
            <w:tcW w:w="1227" w:type="dxa"/>
          </w:tcPr>
          <w:p w14:paraId="5B203A7F" w14:textId="2F188300" w:rsidR="003B3596" w:rsidRPr="00EC20B6" w:rsidRDefault="003B3596" w:rsidP="003B3596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190,799</w:t>
            </w:r>
          </w:p>
        </w:tc>
        <w:tc>
          <w:tcPr>
            <w:tcW w:w="1145" w:type="dxa"/>
          </w:tcPr>
          <w:p w14:paraId="7E7110F8" w14:textId="589E4F9B" w:rsidR="003B3596" w:rsidRPr="00EC20B6" w:rsidRDefault="003B3596" w:rsidP="003B3596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13,356</w:t>
            </w:r>
          </w:p>
        </w:tc>
        <w:tc>
          <w:tcPr>
            <w:tcW w:w="1046" w:type="dxa"/>
          </w:tcPr>
          <w:p w14:paraId="52A4FD71" w14:textId="3040B679" w:rsidR="003B3596" w:rsidRPr="00EC20B6" w:rsidRDefault="003B3596" w:rsidP="003B3596">
            <w:pPr>
              <w:jc w:val="right"/>
              <w:rPr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204,155</w:t>
            </w:r>
          </w:p>
        </w:tc>
      </w:tr>
      <w:tr w:rsidR="003B3596" w:rsidRPr="00EA0808" w14:paraId="285D4891" w14:textId="77777777" w:rsidTr="00AE7948">
        <w:tc>
          <w:tcPr>
            <w:tcW w:w="2065" w:type="dxa"/>
          </w:tcPr>
          <w:p w14:paraId="586B6DD3" w14:textId="45BB0056" w:rsidR="003B3596" w:rsidRPr="00EC20B6" w:rsidRDefault="003B3596" w:rsidP="003B3596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EGY/PHA/74/PRP/126</w:t>
            </w:r>
          </w:p>
        </w:tc>
        <w:tc>
          <w:tcPr>
            <w:tcW w:w="3960" w:type="dxa"/>
            <w:vAlign w:val="bottom"/>
          </w:tcPr>
          <w:p w14:paraId="2C61117E" w14:textId="6D1001F2" w:rsidR="003B3596" w:rsidRPr="00EC20B6" w:rsidRDefault="003B3596" w:rsidP="003B3596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Preparation of a HCFC phase-out management plan (stage II)</w:t>
            </w:r>
          </w:p>
        </w:tc>
        <w:tc>
          <w:tcPr>
            <w:tcW w:w="1227" w:type="dxa"/>
          </w:tcPr>
          <w:p w14:paraId="22E8E073" w14:textId="5A667602" w:rsidR="003B3596" w:rsidRPr="00EC20B6" w:rsidRDefault="003B3596" w:rsidP="003B3596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11,860</w:t>
            </w:r>
          </w:p>
        </w:tc>
        <w:tc>
          <w:tcPr>
            <w:tcW w:w="1145" w:type="dxa"/>
          </w:tcPr>
          <w:p w14:paraId="5AF74ECD" w14:textId="4C60CEB7" w:rsidR="003B3596" w:rsidRPr="00EC20B6" w:rsidRDefault="003B3596" w:rsidP="003B3596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830</w:t>
            </w:r>
          </w:p>
        </w:tc>
        <w:tc>
          <w:tcPr>
            <w:tcW w:w="1046" w:type="dxa"/>
          </w:tcPr>
          <w:p w14:paraId="5C97030F" w14:textId="3DA5196C" w:rsidR="003B3596" w:rsidRPr="00EC20B6" w:rsidRDefault="003B3596" w:rsidP="003B3596">
            <w:pPr>
              <w:jc w:val="right"/>
              <w:rPr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12,690</w:t>
            </w:r>
          </w:p>
        </w:tc>
      </w:tr>
      <w:tr w:rsidR="003B3596" w:rsidRPr="00EA0808" w14:paraId="24106D9B" w14:textId="77777777" w:rsidTr="00AE7948">
        <w:tc>
          <w:tcPr>
            <w:tcW w:w="2065" w:type="dxa"/>
          </w:tcPr>
          <w:p w14:paraId="360510E0" w14:textId="3208B9A3" w:rsidR="003B3596" w:rsidRPr="00EC20B6" w:rsidRDefault="003B3596" w:rsidP="003B3596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ELS/PHA/77/INV/34</w:t>
            </w:r>
          </w:p>
        </w:tc>
        <w:tc>
          <w:tcPr>
            <w:tcW w:w="3960" w:type="dxa"/>
            <w:vAlign w:val="bottom"/>
          </w:tcPr>
          <w:p w14:paraId="7B6523E8" w14:textId="1A279DAC" w:rsidR="003B3596" w:rsidRPr="00EC20B6" w:rsidRDefault="003B3596" w:rsidP="003B3596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HCFC phase-out management plan (stage I, third tranche)</w:t>
            </w:r>
          </w:p>
        </w:tc>
        <w:tc>
          <w:tcPr>
            <w:tcW w:w="1227" w:type="dxa"/>
          </w:tcPr>
          <w:p w14:paraId="721F86DF" w14:textId="27CA10DB" w:rsidR="003B3596" w:rsidRPr="00EC20B6" w:rsidRDefault="003B3596" w:rsidP="003B3596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1,052</w:t>
            </w:r>
          </w:p>
        </w:tc>
        <w:tc>
          <w:tcPr>
            <w:tcW w:w="1145" w:type="dxa"/>
          </w:tcPr>
          <w:p w14:paraId="3E860223" w14:textId="38E7216A" w:rsidR="003B3596" w:rsidRPr="00EC20B6" w:rsidRDefault="003B3596" w:rsidP="003B3596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79</w:t>
            </w:r>
          </w:p>
        </w:tc>
        <w:tc>
          <w:tcPr>
            <w:tcW w:w="1046" w:type="dxa"/>
          </w:tcPr>
          <w:p w14:paraId="360CCC8F" w14:textId="01CD196F" w:rsidR="003B3596" w:rsidRPr="00EC20B6" w:rsidRDefault="003B3596" w:rsidP="003B3596">
            <w:pPr>
              <w:jc w:val="right"/>
              <w:rPr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1,131</w:t>
            </w:r>
          </w:p>
        </w:tc>
      </w:tr>
      <w:tr w:rsidR="003B3596" w:rsidRPr="00EA0808" w14:paraId="4E113B35" w14:textId="77777777" w:rsidTr="00AE7948">
        <w:tc>
          <w:tcPr>
            <w:tcW w:w="2065" w:type="dxa"/>
          </w:tcPr>
          <w:p w14:paraId="25499D1D" w14:textId="13C66641" w:rsidR="003B3596" w:rsidRPr="00EC20B6" w:rsidRDefault="003B3596" w:rsidP="003B3596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IDS/PHA/71/INV/199</w:t>
            </w:r>
          </w:p>
        </w:tc>
        <w:tc>
          <w:tcPr>
            <w:tcW w:w="3960" w:type="dxa"/>
            <w:vAlign w:val="bottom"/>
          </w:tcPr>
          <w:p w14:paraId="141D3828" w14:textId="7CD89397" w:rsidR="003B3596" w:rsidRPr="00EC20B6" w:rsidRDefault="003B3596" w:rsidP="003B3596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HCFC phase-out management plan (air conditioning sector plan) (stage I, second tranche)</w:t>
            </w:r>
          </w:p>
        </w:tc>
        <w:tc>
          <w:tcPr>
            <w:tcW w:w="1227" w:type="dxa"/>
          </w:tcPr>
          <w:p w14:paraId="4000091C" w14:textId="0DF56B24" w:rsidR="003B3596" w:rsidRPr="00EC20B6" w:rsidRDefault="003B3596" w:rsidP="003B3596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380</w:t>
            </w:r>
          </w:p>
        </w:tc>
        <w:tc>
          <w:tcPr>
            <w:tcW w:w="1145" w:type="dxa"/>
          </w:tcPr>
          <w:p w14:paraId="5C6A41F3" w14:textId="15F9BEAB" w:rsidR="003B3596" w:rsidRPr="00EC20B6" w:rsidRDefault="003B3596" w:rsidP="003B3596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29</w:t>
            </w:r>
          </w:p>
        </w:tc>
        <w:tc>
          <w:tcPr>
            <w:tcW w:w="1046" w:type="dxa"/>
          </w:tcPr>
          <w:p w14:paraId="7370EBC1" w14:textId="02D0C476" w:rsidR="003B3596" w:rsidRPr="00EC20B6" w:rsidRDefault="003B3596" w:rsidP="003B3596">
            <w:pPr>
              <w:jc w:val="right"/>
              <w:rPr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409</w:t>
            </w:r>
          </w:p>
        </w:tc>
      </w:tr>
      <w:tr w:rsidR="003B3596" w:rsidRPr="00EA0808" w14:paraId="275CD206" w14:textId="77777777" w:rsidTr="00AE7948">
        <w:tc>
          <w:tcPr>
            <w:tcW w:w="2065" w:type="dxa"/>
          </w:tcPr>
          <w:p w14:paraId="06192FE8" w14:textId="3D4D7C64" w:rsidR="003B3596" w:rsidRPr="00EC20B6" w:rsidRDefault="003B3596" w:rsidP="003B3596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IDS/SEV/75/INS/206</w:t>
            </w:r>
          </w:p>
        </w:tc>
        <w:tc>
          <w:tcPr>
            <w:tcW w:w="3960" w:type="dxa"/>
            <w:vAlign w:val="bottom"/>
          </w:tcPr>
          <w:p w14:paraId="0F4F8DFB" w14:textId="1BA30C55" w:rsidR="003B3596" w:rsidRPr="00EC20B6" w:rsidRDefault="003B3596" w:rsidP="003B3596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Extension of institutional strengthening project (phase X: 1/2016-12/2017)</w:t>
            </w:r>
          </w:p>
        </w:tc>
        <w:tc>
          <w:tcPr>
            <w:tcW w:w="1227" w:type="dxa"/>
          </w:tcPr>
          <w:p w14:paraId="7A06A096" w14:textId="1B1C05CB" w:rsidR="003B3596" w:rsidRPr="00EC20B6" w:rsidRDefault="003B3596" w:rsidP="003B3596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29</w:t>
            </w:r>
          </w:p>
        </w:tc>
        <w:tc>
          <w:tcPr>
            <w:tcW w:w="1145" w:type="dxa"/>
          </w:tcPr>
          <w:p w14:paraId="6B4B827E" w14:textId="291473D3" w:rsidR="003B3596" w:rsidRPr="00EC20B6" w:rsidRDefault="003B3596" w:rsidP="003B3596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2</w:t>
            </w:r>
          </w:p>
        </w:tc>
        <w:tc>
          <w:tcPr>
            <w:tcW w:w="1046" w:type="dxa"/>
          </w:tcPr>
          <w:p w14:paraId="4AD9FA1C" w14:textId="1E0D9226" w:rsidR="003B3596" w:rsidRPr="00EC20B6" w:rsidRDefault="003B3596" w:rsidP="003B3596">
            <w:pPr>
              <w:jc w:val="right"/>
              <w:rPr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31</w:t>
            </w:r>
          </w:p>
        </w:tc>
      </w:tr>
      <w:tr w:rsidR="003B3596" w:rsidRPr="00EA0808" w14:paraId="46DE0DD3" w14:textId="77777777" w:rsidTr="00AE7948">
        <w:tc>
          <w:tcPr>
            <w:tcW w:w="2065" w:type="dxa"/>
          </w:tcPr>
          <w:p w14:paraId="2EF1FF75" w14:textId="60A9EBAE" w:rsidR="003B3596" w:rsidRPr="00EC20B6" w:rsidRDefault="003B3596" w:rsidP="003B3596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IND/PHA/75/INV/463</w:t>
            </w:r>
          </w:p>
        </w:tc>
        <w:tc>
          <w:tcPr>
            <w:tcW w:w="3960" w:type="dxa"/>
            <w:vAlign w:val="bottom"/>
          </w:tcPr>
          <w:p w14:paraId="14E1E5BA" w14:textId="591CD1C0" w:rsidR="003B3596" w:rsidRPr="00EC20B6" w:rsidRDefault="003B3596" w:rsidP="003B3596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CTC phase-out plan for the consumption and production sectors: 2009 annual programme</w:t>
            </w:r>
          </w:p>
        </w:tc>
        <w:tc>
          <w:tcPr>
            <w:tcW w:w="1227" w:type="dxa"/>
          </w:tcPr>
          <w:p w14:paraId="3936C938" w14:textId="1D16FBB0" w:rsidR="003B3596" w:rsidRPr="00EC20B6" w:rsidRDefault="003B3596" w:rsidP="003B3596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48</w:t>
            </w:r>
          </w:p>
        </w:tc>
        <w:tc>
          <w:tcPr>
            <w:tcW w:w="1145" w:type="dxa"/>
          </w:tcPr>
          <w:p w14:paraId="05D2291D" w14:textId="10AC26FE" w:rsidR="003B3596" w:rsidRPr="00EC20B6" w:rsidRDefault="003B3596" w:rsidP="003B3596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4</w:t>
            </w:r>
          </w:p>
        </w:tc>
        <w:tc>
          <w:tcPr>
            <w:tcW w:w="1046" w:type="dxa"/>
          </w:tcPr>
          <w:p w14:paraId="6A7FE0C0" w14:textId="09AC86E4" w:rsidR="003B3596" w:rsidRPr="00EC20B6" w:rsidRDefault="003B3596" w:rsidP="003B3596">
            <w:pPr>
              <w:jc w:val="right"/>
              <w:rPr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52</w:t>
            </w:r>
          </w:p>
        </w:tc>
      </w:tr>
      <w:tr w:rsidR="003B3596" w:rsidRPr="00EA0808" w14:paraId="6E054B56" w14:textId="77777777" w:rsidTr="00AE7948">
        <w:tc>
          <w:tcPr>
            <w:tcW w:w="2065" w:type="dxa"/>
          </w:tcPr>
          <w:p w14:paraId="4FC53CF4" w14:textId="71C36CDE" w:rsidR="003B3596" w:rsidRPr="00EC20B6" w:rsidRDefault="003B3596" w:rsidP="003B3596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IND/SEV/72/INS/457</w:t>
            </w:r>
          </w:p>
        </w:tc>
        <w:tc>
          <w:tcPr>
            <w:tcW w:w="3960" w:type="dxa"/>
            <w:vAlign w:val="bottom"/>
          </w:tcPr>
          <w:p w14:paraId="5CC04CA8" w14:textId="41A7876B" w:rsidR="003B3596" w:rsidRPr="00EC20B6" w:rsidRDefault="003B3596" w:rsidP="003B3596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Extension of institutional strengthening project (phase X: 4/2014-3/2016)</w:t>
            </w:r>
          </w:p>
        </w:tc>
        <w:tc>
          <w:tcPr>
            <w:tcW w:w="1227" w:type="dxa"/>
          </w:tcPr>
          <w:p w14:paraId="5849B813" w14:textId="15C25898" w:rsidR="003B3596" w:rsidRPr="00EC20B6" w:rsidRDefault="003B3596" w:rsidP="003B3596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182</w:t>
            </w:r>
          </w:p>
        </w:tc>
        <w:tc>
          <w:tcPr>
            <w:tcW w:w="1145" w:type="dxa"/>
          </w:tcPr>
          <w:p w14:paraId="1F279216" w14:textId="3760A0BC" w:rsidR="003B3596" w:rsidRPr="00EC20B6" w:rsidRDefault="003B3596" w:rsidP="003B3596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13</w:t>
            </w:r>
          </w:p>
        </w:tc>
        <w:tc>
          <w:tcPr>
            <w:tcW w:w="1046" w:type="dxa"/>
          </w:tcPr>
          <w:p w14:paraId="4C1C2005" w14:textId="3ABF7D18" w:rsidR="003B3596" w:rsidRPr="00EC20B6" w:rsidRDefault="003B3596" w:rsidP="003B3596">
            <w:pPr>
              <w:jc w:val="right"/>
              <w:rPr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195</w:t>
            </w:r>
          </w:p>
        </w:tc>
      </w:tr>
      <w:tr w:rsidR="003B3596" w:rsidRPr="00EA0808" w14:paraId="01D9084F" w14:textId="77777777" w:rsidTr="00AE7948">
        <w:tc>
          <w:tcPr>
            <w:tcW w:w="2065" w:type="dxa"/>
          </w:tcPr>
          <w:p w14:paraId="5C28152E" w14:textId="713467BF" w:rsidR="003B3596" w:rsidRPr="00EC20B6" w:rsidRDefault="003B3596" w:rsidP="003B3596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MDV/PHA/69/INV/24</w:t>
            </w:r>
          </w:p>
        </w:tc>
        <w:tc>
          <w:tcPr>
            <w:tcW w:w="3960" w:type="dxa"/>
            <w:vAlign w:val="bottom"/>
          </w:tcPr>
          <w:p w14:paraId="08C17821" w14:textId="5302F773" w:rsidR="003B3596" w:rsidRPr="00EC20B6" w:rsidRDefault="003B3596" w:rsidP="003B3596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HCFC phase-out management plan (second tranche)</w:t>
            </w:r>
          </w:p>
        </w:tc>
        <w:tc>
          <w:tcPr>
            <w:tcW w:w="1227" w:type="dxa"/>
          </w:tcPr>
          <w:p w14:paraId="012A4B7B" w14:textId="5BCD87E6" w:rsidR="003B3596" w:rsidRPr="00EC20B6" w:rsidRDefault="003B3596" w:rsidP="003B3596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3</w:t>
            </w:r>
          </w:p>
        </w:tc>
        <w:tc>
          <w:tcPr>
            <w:tcW w:w="1145" w:type="dxa"/>
          </w:tcPr>
          <w:p w14:paraId="4E9E57B8" w14:textId="11032A8F" w:rsidR="003B3596" w:rsidRPr="00EC20B6" w:rsidRDefault="003B3596" w:rsidP="003B3596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0</w:t>
            </w:r>
          </w:p>
        </w:tc>
        <w:tc>
          <w:tcPr>
            <w:tcW w:w="1046" w:type="dxa"/>
          </w:tcPr>
          <w:p w14:paraId="2B9803DD" w14:textId="5F2ED842" w:rsidR="003B3596" w:rsidRPr="00EC20B6" w:rsidRDefault="003B3596" w:rsidP="003B3596">
            <w:pPr>
              <w:jc w:val="right"/>
              <w:rPr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3</w:t>
            </w:r>
          </w:p>
        </w:tc>
      </w:tr>
      <w:tr w:rsidR="003B3596" w:rsidRPr="00EA0808" w14:paraId="495FB2C4" w14:textId="77777777" w:rsidTr="00AE7948">
        <w:tc>
          <w:tcPr>
            <w:tcW w:w="2065" w:type="dxa"/>
          </w:tcPr>
          <w:p w14:paraId="7E207C10" w14:textId="027D0832" w:rsidR="003B3596" w:rsidRPr="003B3596" w:rsidRDefault="003B3596" w:rsidP="003B3596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3B3596">
              <w:rPr>
                <w:sz w:val="18"/>
                <w:szCs w:val="18"/>
              </w:rPr>
              <w:t>NIR/PHA/75/INV/143</w:t>
            </w:r>
          </w:p>
        </w:tc>
        <w:tc>
          <w:tcPr>
            <w:tcW w:w="3960" w:type="dxa"/>
            <w:vAlign w:val="bottom"/>
          </w:tcPr>
          <w:p w14:paraId="3F4468F4" w14:textId="33DBDFFA" w:rsidR="003B3596" w:rsidRPr="003B3596" w:rsidRDefault="003B3596" w:rsidP="003B3596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3B3596">
              <w:rPr>
                <w:sz w:val="18"/>
                <w:szCs w:val="18"/>
              </w:rPr>
              <w:t>HCFC phase-out management plan (stage I, fifth tranche) (foam sector and refrigeration servicing)</w:t>
            </w:r>
          </w:p>
        </w:tc>
        <w:tc>
          <w:tcPr>
            <w:tcW w:w="1227" w:type="dxa"/>
          </w:tcPr>
          <w:p w14:paraId="3E7B1BDA" w14:textId="76E363BC" w:rsidR="003B3596" w:rsidRPr="003B3596" w:rsidRDefault="003B3596" w:rsidP="003B3596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3B3596">
              <w:rPr>
                <w:sz w:val="18"/>
                <w:szCs w:val="18"/>
              </w:rPr>
              <w:t>1,511</w:t>
            </w:r>
          </w:p>
        </w:tc>
        <w:tc>
          <w:tcPr>
            <w:tcW w:w="1145" w:type="dxa"/>
          </w:tcPr>
          <w:p w14:paraId="13E8516A" w14:textId="418476C2" w:rsidR="003B3596" w:rsidRPr="003B3596" w:rsidRDefault="003B3596" w:rsidP="003B3596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>
              <w:rPr>
                <w:sz w:val="16"/>
                <w:szCs w:val="16"/>
              </w:rPr>
              <w:t>113</w:t>
            </w:r>
          </w:p>
        </w:tc>
        <w:tc>
          <w:tcPr>
            <w:tcW w:w="1046" w:type="dxa"/>
          </w:tcPr>
          <w:p w14:paraId="52881378" w14:textId="232B5450" w:rsidR="003B3596" w:rsidRPr="003B3596" w:rsidRDefault="003B3596" w:rsidP="003B3596">
            <w:pPr>
              <w:jc w:val="right"/>
              <w:rPr>
                <w:sz w:val="18"/>
                <w:szCs w:val="18"/>
                <w:lang w:val="en-CA"/>
              </w:rPr>
            </w:pPr>
            <w:r w:rsidRPr="003B3596">
              <w:rPr>
                <w:sz w:val="18"/>
                <w:szCs w:val="18"/>
              </w:rPr>
              <w:t>1624</w:t>
            </w:r>
          </w:p>
        </w:tc>
      </w:tr>
      <w:tr w:rsidR="003B3596" w:rsidRPr="00EA0808" w14:paraId="02E7D3A3" w14:textId="77777777" w:rsidTr="00AE7948">
        <w:tc>
          <w:tcPr>
            <w:tcW w:w="2065" w:type="dxa"/>
          </w:tcPr>
          <w:p w14:paraId="5F079AAF" w14:textId="77777777" w:rsidR="003B3596" w:rsidRPr="00EA0808" w:rsidRDefault="003B3596" w:rsidP="003B3596">
            <w:pPr>
              <w:rPr>
                <w:color w:val="000000"/>
                <w:sz w:val="18"/>
                <w:szCs w:val="18"/>
              </w:rPr>
            </w:pPr>
            <w:bookmarkStart w:id="1" w:name="_Hlk5787459"/>
            <w:r w:rsidRPr="00EA0808">
              <w:rPr>
                <w:b/>
                <w:color w:val="000000"/>
                <w:sz w:val="18"/>
                <w:szCs w:val="18"/>
                <w:lang w:val="en-CA"/>
              </w:rPr>
              <w:t>Total completed projects</w:t>
            </w:r>
          </w:p>
        </w:tc>
        <w:tc>
          <w:tcPr>
            <w:tcW w:w="3960" w:type="dxa"/>
          </w:tcPr>
          <w:p w14:paraId="41C6245C" w14:textId="77777777" w:rsidR="003B3596" w:rsidRPr="00EA0808" w:rsidRDefault="003B3596" w:rsidP="003B359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bottom"/>
          </w:tcPr>
          <w:p w14:paraId="696DAFC4" w14:textId="62CB6216" w:rsidR="003B3596" w:rsidRPr="003B3596" w:rsidRDefault="003B3596" w:rsidP="003B3596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/>
              </w:rPr>
            </w:pPr>
            <w:r w:rsidRPr="003B3596">
              <w:rPr>
                <w:b/>
                <w:bCs/>
                <w:sz w:val="18"/>
                <w:szCs w:val="18"/>
              </w:rPr>
              <w:t>2,261,506</w:t>
            </w:r>
          </w:p>
        </w:tc>
        <w:tc>
          <w:tcPr>
            <w:tcW w:w="1145" w:type="dxa"/>
          </w:tcPr>
          <w:p w14:paraId="2FFCE3F2" w14:textId="40BE6F09" w:rsidR="003B3596" w:rsidRPr="003B3596" w:rsidRDefault="003B3596" w:rsidP="003B359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B3596">
              <w:rPr>
                <w:b/>
                <w:bCs/>
                <w:sz w:val="18"/>
                <w:szCs w:val="18"/>
              </w:rPr>
              <w:t>168,607</w:t>
            </w:r>
          </w:p>
        </w:tc>
        <w:tc>
          <w:tcPr>
            <w:tcW w:w="1046" w:type="dxa"/>
          </w:tcPr>
          <w:p w14:paraId="13C18A6A" w14:textId="52E36C8D" w:rsidR="003B3596" w:rsidRPr="003B3596" w:rsidRDefault="003B3596" w:rsidP="003B359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B3596">
              <w:rPr>
                <w:b/>
                <w:bCs/>
                <w:sz w:val="18"/>
                <w:szCs w:val="18"/>
              </w:rPr>
              <w:t>2,430,11</w:t>
            </w:r>
            <w:r w:rsidR="00AE2D35">
              <w:rPr>
                <w:b/>
                <w:bCs/>
                <w:sz w:val="18"/>
                <w:szCs w:val="18"/>
              </w:rPr>
              <w:t>3</w:t>
            </w:r>
          </w:p>
        </w:tc>
      </w:tr>
      <w:bookmarkEnd w:id="1"/>
      <w:tr w:rsidR="003B3596" w:rsidRPr="00EA0808" w14:paraId="1A58D05A" w14:textId="77777777" w:rsidTr="00AE7948">
        <w:tc>
          <w:tcPr>
            <w:tcW w:w="2065" w:type="dxa"/>
          </w:tcPr>
          <w:p w14:paraId="13E5710B" w14:textId="77777777" w:rsidR="003B3596" w:rsidRPr="00EA0808" w:rsidRDefault="003B3596" w:rsidP="003B3596">
            <w:pPr>
              <w:jc w:val="left"/>
              <w:rPr>
                <w:b/>
                <w:sz w:val="18"/>
                <w:szCs w:val="18"/>
              </w:rPr>
            </w:pPr>
            <w:r w:rsidRPr="00EA0808">
              <w:rPr>
                <w:b/>
                <w:bCs/>
                <w:color w:val="000000"/>
                <w:sz w:val="18"/>
                <w:szCs w:val="18"/>
              </w:rPr>
              <w:t>TOTAL UNDP</w:t>
            </w:r>
          </w:p>
        </w:tc>
        <w:tc>
          <w:tcPr>
            <w:tcW w:w="3960" w:type="dxa"/>
            <w:vAlign w:val="center"/>
          </w:tcPr>
          <w:p w14:paraId="642E7DFF" w14:textId="77777777" w:rsidR="003B3596" w:rsidRPr="00EA0808" w:rsidRDefault="003B3596" w:rsidP="003B3596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1227" w:type="dxa"/>
          </w:tcPr>
          <w:p w14:paraId="66A49905" w14:textId="18889C65" w:rsidR="003B3596" w:rsidRPr="00180557" w:rsidRDefault="003B3596" w:rsidP="003B3596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/>
              </w:rPr>
            </w:pPr>
            <w:r w:rsidRPr="00180557">
              <w:rPr>
                <w:b/>
                <w:bCs/>
                <w:sz w:val="18"/>
                <w:szCs w:val="18"/>
              </w:rPr>
              <w:t>2,261,506</w:t>
            </w:r>
          </w:p>
        </w:tc>
        <w:tc>
          <w:tcPr>
            <w:tcW w:w="1145" w:type="dxa"/>
          </w:tcPr>
          <w:p w14:paraId="538F388C" w14:textId="4BE480D1" w:rsidR="003B3596" w:rsidRPr="00180557" w:rsidRDefault="003B3596" w:rsidP="003B359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80557">
              <w:rPr>
                <w:b/>
                <w:bCs/>
                <w:sz w:val="18"/>
                <w:szCs w:val="18"/>
              </w:rPr>
              <w:t>168,607</w:t>
            </w:r>
          </w:p>
        </w:tc>
        <w:tc>
          <w:tcPr>
            <w:tcW w:w="1046" w:type="dxa"/>
          </w:tcPr>
          <w:p w14:paraId="387923A2" w14:textId="75302287" w:rsidR="003B3596" w:rsidRPr="00180557" w:rsidRDefault="003B3596" w:rsidP="003B359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80557">
              <w:rPr>
                <w:b/>
                <w:bCs/>
                <w:sz w:val="18"/>
                <w:szCs w:val="18"/>
              </w:rPr>
              <w:t>2,430,11</w:t>
            </w:r>
            <w:r w:rsidR="00AE2D35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831031" w:rsidRPr="00EA0808" w14:paraId="6AC35964" w14:textId="77777777" w:rsidTr="00AE7948">
        <w:tc>
          <w:tcPr>
            <w:tcW w:w="2065" w:type="dxa"/>
          </w:tcPr>
          <w:p w14:paraId="5C3DBFA5" w14:textId="1540C978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AC40E0">
              <w:rPr>
                <w:sz w:val="18"/>
                <w:szCs w:val="18"/>
              </w:rPr>
              <w:t>AFG/PHA/82/PRP/24</w:t>
            </w:r>
          </w:p>
        </w:tc>
        <w:tc>
          <w:tcPr>
            <w:tcW w:w="3960" w:type="dxa"/>
            <w:vAlign w:val="bottom"/>
          </w:tcPr>
          <w:p w14:paraId="47EE0A90" w14:textId="02993B18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AC40E0">
              <w:rPr>
                <w:color w:val="000000"/>
                <w:sz w:val="18"/>
                <w:szCs w:val="18"/>
              </w:rPr>
              <w:t>Preparation of a HCFC phase-out management plan (stage II)</w:t>
            </w:r>
          </w:p>
        </w:tc>
        <w:tc>
          <w:tcPr>
            <w:tcW w:w="1227" w:type="dxa"/>
          </w:tcPr>
          <w:p w14:paraId="12180630" w14:textId="46399BEF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AC40E0">
              <w:rPr>
                <w:sz w:val="18"/>
                <w:szCs w:val="18"/>
              </w:rPr>
              <w:t>273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22B0A" w14:textId="2B200414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AC40E0">
              <w:rPr>
                <w:sz w:val="18"/>
                <w:szCs w:val="18"/>
              </w:rPr>
              <w:t>35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A0309" w14:textId="270B2992" w:rsidR="00831031" w:rsidRPr="00831031" w:rsidRDefault="00831031" w:rsidP="00831031">
            <w:pPr>
              <w:jc w:val="right"/>
              <w:rPr>
                <w:sz w:val="18"/>
                <w:szCs w:val="18"/>
                <w:lang w:val="en-CA"/>
              </w:rPr>
            </w:pPr>
            <w:r w:rsidRPr="00831031">
              <w:rPr>
                <w:sz w:val="18"/>
                <w:szCs w:val="18"/>
              </w:rPr>
              <w:t>308</w:t>
            </w:r>
          </w:p>
        </w:tc>
      </w:tr>
      <w:tr w:rsidR="00831031" w:rsidRPr="00EA0808" w14:paraId="2A31247E" w14:textId="77777777" w:rsidTr="00AE7948">
        <w:tc>
          <w:tcPr>
            <w:tcW w:w="2065" w:type="dxa"/>
          </w:tcPr>
          <w:p w14:paraId="63494B76" w14:textId="717DC274" w:rsidR="00831031" w:rsidRPr="00AC40E0" w:rsidRDefault="00831031" w:rsidP="00831031">
            <w:pPr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AFG/SEV/80/INS/23</w:t>
            </w:r>
          </w:p>
        </w:tc>
        <w:tc>
          <w:tcPr>
            <w:tcW w:w="3960" w:type="dxa"/>
            <w:vAlign w:val="bottom"/>
          </w:tcPr>
          <w:p w14:paraId="0DE0CA8F" w14:textId="4B7CC29D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AC40E0">
              <w:rPr>
                <w:color w:val="000000"/>
                <w:sz w:val="18"/>
                <w:szCs w:val="18"/>
              </w:rPr>
              <w:t>Extension of institutional strengthening project (phase VIII: 1/2018-12/2019)</w:t>
            </w:r>
          </w:p>
        </w:tc>
        <w:tc>
          <w:tcPr>
            <w:tcW w:w="1227" w:type="dxa"/>
          </w:tcPr>
          <w:p w14:paraId="03C77784" w14:textId="06494E75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5,754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0B2D6" w14:textId="45539427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0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971D7" w14:textId="7B140A6B" w:rsidR="00831031" w:rsidRPr="00831031" w:rsidRDefault="00831031" w:rsidP="00831031">
            <w:pPr>
              <w:jc w:val="right"/>
              <w:rPr>
                <w:sz w:val="18"/>
                <w:szCs w:val="18"/>
              </w:rPr>
            </w:pPr>
            <w:r w:rsidRPr="00831031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,</w:t>
            </w:r>
            <w:r w:rsidRPr="00831031">
              <w:rPr>
                <w:sz w:val="18"/>
                <w:szCs w:val="18"/>
              </w:rPr>
              <w:t>754</w:t>
            </w:r>
          </w:p>
        </w:tc>
      </w:tr>
      <w:tr w:rsidR="00831031" w:rsidRPr="00EA0808" w14:paraId="100A0D18" w14:textId="77777777" w:rsidTr="00AE7948">
        <w:tc>
          <w:tcPr>
            <w:tcW w:w="2065" w:type="dxa"/>
          </w:tcPr>
          <w:p w14:paraId="3A51B204" w14:textId="0099CF62" w:rsidR="00831031" w:rsidRPr="00AC40E0" w:rsidRDefault="00831031" w:rsidP="00831031">
            <w:pPr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BEN/SEV/80/INS/35</w:t>
            </w:r>
          </w:p>
        </w:tc>
        <w:tc>
          <w:tcPr>
            <w:tcW w:w="3960" w:type="dxa"/>
            <w:vAlign w:val="bottom"/>
          </w:tcPr>
          <w:p w14:paraId="6B271ECA" w14:textId="0C42D20A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AC40E0">
              <w:rPr>
                <w:color w:val="000000"/>
                <w:sz w:val="18"/>
                <w:szCs w:val="18"/>
              </w:rPr>
              <w:t>Renewal of institutional strengthening project (phase X: 1/2018-12/2019)</w:t>
            </w:r>
          </w:p>
        </w:tc>
        <w:tc>
          <w:tcPr>
            <w:tcW w:w="1227" w:type="dxa"/>
          </w:tcPr>
          <w:p w14:paraId="56D51555" w14:textId="3267781B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2,663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031B9" w14:textId="467778C7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0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069DC" w14:textId="4AE0A7A0" w:rsidR="00831031" w:rsidRPr="00831031" w:rsidRDefault="00831031" w:rsidP="00831031">
            <w:pPr>
              <w:jc w:val="right"/>
              <w:rPr>
                <w:sz w:val="18"/>
                <w:szCs w:val="18"/>
              </w:rPr>
            </w:pPr>
            <w:r w:rsidRPr="00831031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,</w:t>
            </w:r>
            <w:r w:rsidRPr="00831031">
              <w:rPr>
                <w:sz w:val="18"/>
                <w:szCs w:val="18"/>
              </w:rPr>
              <w:t>663</w:t>
            </w:r>
          </w:p>
        </w:tc>
      </w:tr>
      <w:tr w:rsidR="00831031" w:rsidRPr="00EA0808" w14:paraId="360D8F98" w14:textId="77777777" w:rsidTr="00AE7948">
        <w:tc>
          <w:tcPr>
            <w:tcW w:w="2065" w:type="dxa"/>
          </w:tcPr>
          <w:p w14:paraId="6CA501F8" w14:textId="27B5A42A" w:rsidR="00831031" w:rsidRPr="00AC40E0" w:rsidRDefault="00831031" w:rsidP="00831031">
            <w:pPr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BKF/PHA/84/TAS/40</w:t>
            </w:r>
          </w:p>
        </w:tc>
        <w:tc>
          <w:tcPr>
            <w:tcW w:w="3960" w:type="dxa"/>
            <w:vAlign w:val="bottom"/>
          </w:tcPr>
          <w:p w14:paraId="11498666" w14:textId="7A807B4F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AC40E0">
              <w:rPr>
                <w:color w:val="000000"/>
                <w:sz w:val="18"/>
                <w:szCs w:val="18"/>
              </w:rPr>
              <w:t>Verification report on the implementation of the HCFC phase-out management plan</w:t>
            </w:r>
          </w:p>
        </w:tc>
        <w:tc>
          <w:tcPr>
            <w:tcW w:w="1227" w:type="dxa"/>
          </w:tcPr>
          <w:p w14:paraId="4CB5C1E8" w14:textId="70614361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710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CCCBA" w14:textId="5E62DF51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92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6E78A" w14:textId="22DE525C" w:rsidR="00831031" w:rsidRPr="00831031" w:rsidRDefault="00831031" w:rsidP="00831031">
            <w:pPr>
              <w:jc w:val="right"/>
              <w:rPr>
                <w:sz w:val="18"/>
                <w:szCs w:val="18"/>
              </w:rPr>
            </w:pPr>
            <w:r w:rsidRPr="00831031">
              <w:rPr>
                <w:sz w:val="18"/>
                <w:szCs w:val="18"/>
              </w:rPr>
              <w:t>802</w:t>
            </w:r>
          </w:p>
        </w:tc>
      </w:tr>
      <w:tr w:rsidR="00831031" w:rsidRPr="00EA0808" w14:paraId="79479078" w14:textId="77777777" w:rsidTr="00AE7948">
        <w:tc>
          <w:tcPr>
            <w:tcW w:w="2065" w:type="dxa"/>
          </w:tcPr>
          <w:p w14:paraId="414A9ACD" w14:textId="7E67B69F" w:rsidR="00831031" w:rsidRPr="00AC40E0" w:rsidRDefault="00831031" w:rsidP="00831031">
            <w:pPr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BZE/PHA/82/TAS/35</w:t>
            </w:r>
          </w:p>
        </w:tc>
        <w:tc>
          <w:tcPr>
            <w:tcW w:w="3960" w:type="dxa"/>
            <w:vAlign w:val="bottom"/>
          </w:tcPr>
          <w:p w14:paraId="6621897B" w14:textId="2E076FF3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AC40E0">
              <w:rPr>
                <w:color w:val="000000"/>
                <w:sz w:val="18"/>
                <w:szCs w:val="18"/>
              </w:rPr>
              <w:t>Verification report on the implementation of the HCFC phase-out management plan</w:t>
            </w:r>
          </w:p>
        </w:tc>
        <w:tc>
          <w:tcPr>
            <w:tcW w:w="1227" w:type="dxa"/>
          </w:tcPr>
          <w:p w14:paraId="2FA419D0" w14:textId="121E02AA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9,800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F0A24" w14:textId="2458FE3D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1,274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4EF28" w14:textId="278B8F9A" w:rsidR="00831031" w:rsidRPr="00831031" w:rsidRDefault="00831031" w:rsidP="00831031">
            <w:pPr>
              <w:jc w:val="right"/>
              <w:rPr>
                <w:sz w:val="18"/>
                <w:szCs w:val="18"/>
              </w:rPr>
            </w:pPr>
            <w:r w:rsidRPr="00831031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,</w:t>
            </w:r>
            <w:r w:rsidRPr="00831031">
              <w:rPr>
                <w:sz w:val="18"/>
                <w:szCs w:val="18"/>
              </w:rPr>
              <w:t>074</w:t>
            </w:r>
          </w:p>
        </w:tc>
      </w:tr>
      <w:tr w:rsidR="00831031" w:rsidRPr="00EA0808" w14:paraId="67F25471" w14:textId="77777777" w:rsidTr="00AE7948">
        <w:tc>
          <w:tcPr>
            <w:tcW w:w="2065" w:type="dxa"/>
          </w:tcPr>
          <w:p w14:paraId="497E3B9C" w14:textId="6BD5F585" w:rsidR="00831031" w:rsidRPr="00AC40E0" w:rsidRDefault="00831031" w:rsidP="00831031">
            <w:pPr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lastRenderedPageBreak/>
              <w:t>CHI/PHA/76/TAS/193</w:t>
            </w:r>
          </w:p>
        </w:tc>
        <w:tc>
          <w:tcPr>
            <w:tcW w:w="3960" w:type="dxa"/>
            <w:vAlign w:val="bottom"/>
          </w:tcPr>
          <w:p w14:paraId="0AC1BECB" w14:textId="6E5E86A1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AC40E0">
              <w:rPr>
                <w:color w:val="000000"/>
                <w:sz w:val="18"/>
                <w:szCs w:val="18"/>
              </w:rPr>
              <w:t>HCFC phase-out management plan (stage I, fourth and fifth tranches)</w:t>
            </w:r>
          </w:p>
        </w:tc>
        <w:tc>
          <w:tcPr>
            <w:tcW w:w="1227" w:type="dxa"/>
          </w:tcPr>
          <w:p w14:paraId="45C13388" w14:textId="051E32C5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507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2D4AE" w14:textId="728E636A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66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5DCBE" w14:textId="15C43AE8" w:rsidR="00831031" w:rsidRPr="00831031" w:rsidRDefault="00831031" w:rsidP="00831031">
            <w:pPr>
              <w:jc w:val="right"/>
              <w:rPr>
                <w:sz w:val="18"/>
                <w:szCs w:val="18"/>
              </w:rPr>
            </w:pPr>
            <w:r w:rsidRPr="00831031">
              <w:rPr>
                <w:sz w:val="18"/>
                <w:szCs w:val="18"/>
              </w:rPr>
              <w:t>573</w:t>
            </w:r>
          </w:p>
        </w:tc>
      </w:tr>
      <w:tr w:rsidR="00831031" w:rsidRPr="00EA0808" w14:paraId="61B7F3D9" w14:textId="77777777" w:rsidTr="00AE7948">
        <w:tc>
          <w:tcPr>
            <w:tcW w:w="2065" w:type="dxa"/>
          </w:tcPr>
          <w:p w14:paraId="569E50B6" w14:textId="0A38EC60" w:rsidR="00831031" w:rsidRPr="00AC40E0" w:rsidRDefault="00831031" w:rsidP="00831031">
            <w:pPr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CKI/SEV/77/INS/13</w:t>
            </w:r>
          </w:p>
        </w:tc>
        <w:tc>
          <w:tcPr>
            <w:tcW w:w="3960" w:type="dxa"/>
            <w:vAlign w:val="bottom"/>
          </w:tcPr>
          <w:p w14:paraId="128B31E8" w14:textId="3B5FC806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AC40E0">
              <w:rPr>
                <w:color w:val="000000"/>
                <w:sz w:val="18"/>
                <w:szCs w:val="18"/>
              </w:rPr>
              <w:t>Extension of the institutional strengthening project (phase VI: 1/2017-12/2018)</w:t>
            </w:r>
          </w:p>
        </w:tc>
        <w:tc>
          <w:tcPr>
            <w:tcW w:w="1227" w:type="dxa"/>
          </w:tcPr>
          <w:p w14:paraId="01065851" w14:textId="5B88CE05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5,000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6D664" w14:textId="2A54810A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0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BB8A8" w14:textId="3010BEB1" w:rsidR="00831031" w:rsidRPr="00831031" w:rsidRDefault="00831031" w:rsidP="00831031">
            <w:pPr>
              <w:jc w:val="right"/>
              <w:rPr>
                <w:sz w:val="18"/>
                <w:szCs w:val="18"/>
              </w:rPr>
            </w:pPr>
            <w:r w:rsidRPr="00831031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,</w:t>
            </w:r>
            <w:r w:rsidRPr="00831031">
              <w:rPr>
                <w:sz w:val="18"/>
                <w:szCs w:val="18"/>
              </w:rPr>
              <w:t>000</w:t>
            </w:r>
          </w:p>
        </w:tc>
      </w:tr>
      <w:tr w:rsidR="00831031" w:rsidRPr="00EA0808" w14:paraId="6C9EC3EB" w14:textId="77777777" w:rsidTr="00AE7948">
        <w:tc>
          <w:tcPr>
            <w:tcW w:w="2065" w:type="dxa"/>
          </w:tcPr>
          <w:p w14:paraId="53A39C7C" w14:textId="44D0D87F" w:rsidR="00831031" w:rsidRPr="00AC40E0" w:rsidRDefault="00831031" w:rsidP="00831031">
            <w:pPr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ECU/PHA/76/TAS/64</w:t>
            </w:r>
          </w:p>
        </w:tc>
        <w:tc>
          <w:tcPr>
            <w:tcW w:w="3960" w:type="dxa"/>
            <w:vAlign w:val="bottom"/>
          </w:tcPr>
          <w:p w14:paraId="46B71770" w14:textId="648959A1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AC40E0">
              <w:rPr>
                <w:color w:val="000000"/>
                <w:sz w:val="18"/>
                <w:szCs w:val="18"/>
              </w:rPr>
              <w:t>HCFC phase-out management plan (stage I, third tranche)</w:t>
            </w:r>
          </w:p>
        </w:tc>
        <w:tc>
          <w:tcPr>
            <w:tcW w:w="1227" w:type="dxa"/>
          </w:tcPr>
          <w:p w14:paraId="790B0E15" w14:textId="06E733B4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14,590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83922" w14:textId="6EB73669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1,897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4B0C7" w14:textId="0D706B8A" w:rsidR="00831031" w:rsidRPr="00831031" w:rsidRDefault="00831031" w:rsidP="00831031">
            <w:pPr>
              <w:jc w:val="right"/>
              <w:rPr>
                <w:sz w:val="18"/>
                <w:szCs w:val="18"/>
              </w:rPr>
            </w:pPr>
            <w:r w:rsidRPr="00831031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,</w:t>
            </w:r>
            <w:r w:rsidRPr="00831031">
              <w:rPr>
                <w:sz w:val="18"/>
                <w:szCs w:val="18"/>
              </w:rPr>
              <w:t>487</w:t>
            </w:r>
          </w:p>
        </w:tc>
      </w:tr>
      <w:tr w:rsidR="00831031" w:rsidRPr="00EA0808" w14:paraId="2F7C59B4" w14:textId="77777777" w:rsidTr="00AE7948">
        <w:tc>
          <w:tcPr>
            <w:tcW w:w="2065" w:type="dxa"/>
          </w:tcPr>
          <w:p w14:paraId="3CE4A736" w14:textId="1B0E4DC4" w:rsidR="00831031" w:rsidRPr="00AC40E0" w:rsidRDefault="00831031" w:rsidP="00831031">
            <w:pPr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ECU/PHA/82/PRP/67</w:t>
            </w:r>
          </w:p>
        </w:tc>
        <w:tc>
          <w:tcPr>
            <w:tcW w:w="3960" w:type="dxa"/>
            <w:vAlign w:val="bottom"/>
          </w:tcPr>
          <w:p w14:paraId="2AEF91BE" w14:textId="04407253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AC40E0">
              <w:rPr>
                <w:color w:val="000000"/>
                <w:sz w:val="18"/>
                <w:szCs w:val="18"/>
              </w:rPr>
              <w:t>Preparation of a HCFC phase-out management plan (stage II)</w:t>
            </w:r>
          </w:p>
        </w:tc>
        <w:tc>
          <w:tcPr>
            <w:tcW w:w="1227" w:type="dxa"/>
          </w:tcPr>
          <w:p w14:paraId="43B6F8AB" w14:textId="05AF58ED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9,900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E9F5F" w14:textId="32F33C76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1,287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DCF74" w14:textId="2CDA3B71" w:rsidR="00831031" w:rsidRPr="00831031" w:rsidRDefault="00831031" w:rsidP="00831031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831031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,</w:t>
            </w:r>
            <w:r w:rsidRPr="00831031">
              <w:rPr>
                <w:sz w:val="18"/>
                <w:szCs w:val="18"/>
              </w:rPr>
              <w:t>187</w:t>
            </w:r>
          </w:p>
        </w:tc>
      </w:tr>
      <w:tr w:rsidR="00831031" w:rsidRPr="00EA0808" w14:paraId="3F4DD6C4" w14:textId="77777777" w:rsidTr="00AE7948">
        <w:tc>
          <w:tcPr>
            <w:tcW w:w="2065" w:type="dxa"/>
          </w:tcPr>
          <w:p w14:paraId="21CEF181" w14:textId="0ECA1293" w:rsidR="00831031" w:rsidRPr="00AC40E0" w:rsidRDefault="00831031" w:rsidP="00831031">
            <w:pPr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ECU/PHA/82/TAS/69</w:t>
            </w:r>
          </w:p>
        </w:tc>
        <w:tc>
          <w:tcPr>
            <w:tcW w:w="3960" w:type="dxa"/>
            <w:vAlign w:val="bottom"/>
          </w:tcPr>
          <w:p w14:paraId="1B13A155" w14:textId="376E7ECB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AC40E0">
              <w:rPr>
                <w:color w:val="000000"/>
                <w:sz w:val="18"/>
                <w:szCs w:val="18"/>
              </w:rPr>
              <w:t>HCFC phase-out management plan (stage I, fourth tranche)</w:t>
            </w:r>
          </w:p>
        </w:tc>
        <w:tc>
          <w:tcPr>
            <w:tcW w:w="1227" w:type="dxa"/>
          </w:tcPr>
          <w:p w14:paraId="5B20E795" w14:textId="386355D5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1,235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137B1" w14:textId="55E0937C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161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23EBD" w14:textId="4B271B44" w:rsidR="00831031" w:rsidRPr="00831031" w:rsidRDefault="00831031" w:rsidP="00831031">
            <w:pPr>
              <w:jc w:val="right"/>
              <w:rPr>
                <w:sz w:val="18"/>
                <w:szCs w:val="18"/>
              </w:rPr>
            </w:pPr>
            <w:r w:rsidRPr="00831031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,</w:t>
            </w:r>
            <w:r w:rsidRPr="00831031">
              <w:rPr>
                <w:sz w:val="18"/>
                <w:szCs w:val="18"/>
              </w:rPr>
              <w:t>396</w:t>
            </w:r>
          </w:p>
        </w:tc>
      </w:tr>
      <w:tr w:rsidR="00831031" w:rsidRPr="00EA0808" w14:paraId="6B2CC180" w14:textId="77777777" w:rsidTr="00AE7948">
        <w:tc>
          <w:tcPr>
            <w:tcW w:w="2065" w:type="dxa"/>
          </w:tcPr>
          <w:p w14:paraId="2834EB94" w14:textId="793757FB" w:rsidR="00831031" w:rsidRPr="00AC40E0" w:rsidRDefault="00831031" w:rsidP="00831031">
            <w:pPr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ECU/PHA/85/TAS/73</w:t>
            </w:r>
          </w:p>
        </w:tc>
        <w:tc>
          <w:tcPr>
            <w:tcW w:w="3960" w:type="dxa"/>
            <w:vAlign w:val="bottom"/>
          </w:tcPr>
          <w:p w14:paraId="113E6675" w14:textId="250304C5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AC40E0">
              <w:rPr>
                <w:color w:val="000000"/>
                <w:sz w:val="18"/>
                <w:szCs w:val="18"/>
              </w:rPr>
              <w:t>HCFC phase-out management plan (stage I, fifth tranche)</w:t>
            </w:r>
          </w:p>
        </w:tc>
        <w:tc>
          <w:tcPr>
            <w:tcW w:w="1227" w:type="dxa"/>
          </w:tcPr>
          <w:p w14:paraId="21ED5A3E" w14:textId="2386E459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10,000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BB7CB" w14:textId="08F2FE2E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1,300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6B439" w14:textId="364DE8E7" w:rsidR="00831031" w:rsidRPr="00831031" w:rsidRDefault="00831031" w:rsidP="00831031">
            <w:pPr>
              <w:jc w:val="right"/>
              <w:rPr>
                <w:sz w:val="18"/>
                <w:szCs w:val="18"/>
              </w:rPr>
            </w:pPr>
            <w:r w:rsidRPr="00831031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,</w:t>
            </w:r>
            <w:r w:rsidRPr="00831031">
              <w:rPr>
                <w:sz w:val="18"/>
                <w:szCs w:val="18"/>
              </w:rPr>
              <w:t>300</w:t>
            </w:r>
          </w:p>
        </w:tc>
      </w:tr>
      <w:tr w:rsidR="00831031" w:rsidRPr="00EA0808" w14:paraId="1541CF67" w14:textId="77777777" w:rsidTr="00AE7948">
        <w:tc>
          <w:tcPr>
            <w:tcW w:w="2065" w:type="dxa"/>
          </w:tcPr>
          <w:p w14:paraId="2F0840B0" w14:textId="5B373C6E" w:rsidR="00831031" w:rsidRPr="00AC40E0" w:rsidRDefault="00831031" w:rsidP="00831031">
            <w:pPr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ECU/PHA/86/TAS/74</w:t>
            </w:r>
          </w:p>
        </w:tc>
        <w:tc>
          <w:tcPr>
            <w:tcW w:w="3960" w:type="dxa"/>
            <w:vAlign w:val="bottom"/>
          </w:tcPr>
          <w:p w14:paraId="6AA67D12" w14:textId="7FDAB6EE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AC40E0">
              <w:rPr>
                <w:color w:val="000000"/>
                <w:sz w:val="18"/>
                <w:szCs w:val="18"/>
              </w:rPr>
              <w:t>HCFC phase-out management plan (stage II, first tranche)</w:t>
            </w:r>
          </w:p>
        </w:tc>
        <w:tc>
          <w:tcPr>
            <w:tcW w:w="1227" w:type="dxa"/>
          </w:tcPr>
          <w:p w14:paraId="10191347" w14:textId="6D0DE800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24,000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54850" w14:textId="498A382B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3,120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3DD69" w14:textId="65ECC0A7" w:rsidR="00831031" w:rsidRPr="00831031" w:rsidRDefault="00831031" w:rsidP="00831031">
            <w:pPr>
              <w:jc w:val="right"/>
              <w:rPr>
                <w:sz w:val="18"/>
                <w:szCs w:val="18"/>
              </w:rPr>
            </w:pPr>
            <w:r w:rsidRPr="00831031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>,</w:t>
            </w:r>
            <w:r w:rsidRPr="00831031">
              <w:rPr>
                <w:sz w:val="18"/>
                <w:szCs w:val="18"/>
              </w:rPr>
              <w:t>120</w:t>
            </w:r>
          </w:p>
        </w:tc>
      </w:tr>
      <w:tr w:rsidR="00831031" w:rsidRPr="00EA0808" w14:paraId="6C7E6EBA" w14:textId="77777777" w:rsidTr="00AE7948">
        <w:tc>
          <w:tcPr>
            <w:tcW w:w="2065" w:type="dxa"/>
          </w:tcPr>
          <w:p w14:paraId="18BE561F" w14:textId="711638BA" w:rsidR="00831031" w:rsidRPr="00AC40E0" w:rsidRDefault="00831031" w:rsidP="00831031">
            <w:pPr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ECU/SEV/83/INS/71</w:t>
            </w:r>
          </w:p>
        </w:tc>
        <w:tc>
          <w:tcPr>
            <w:tcW w:w="3960" w:type="dxa"/>
            <w:vAlign w:val="bottom"/>
          </w:tcPr>
          <w:p w14:paraId="58FAA379" w14:textId="04A8BF9A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AC40E0">
              <w:rPr>
                <w:color w:val="000000"/>
                <w:sz w:val="18"/>
                <w:szCs w:val="18"/>
              </w:rPr>
              <w:t>Extension of institutional strengthening project (phase VII: 7/2019-6/2021)</w:t>
            </w:r>
          </w:p>
        </w:tc>
        <w:tc>
          <w:tcPr>
            <w:tcW w:w="1227" w:type="dxa"/>
          </w:tcPr>
          <w:p w14:paraId="225E4C59" w14:textId="5699A050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226,305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3C1AF" w14:textId="5EA7FCF8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0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A17C4" w14:textId="46A7C599" w:rsidR="00831031" w:rsidRPr="00831031" w:rsidRDefault="00831031" w:rsidP="00831031">
            <w:pPr>
              <w:jc w:val="right"/>
              <w:rPr>
                <w:sz w:val="18"/>
                <w:szCs w:val="18"/>
              </w:rPr>
            </w:pPr>
            <w:r w:rsidRPr="00831031">
              <w:rPr>
                <w:sz w:val="18"/>
                <w:szCs w:val="18"/>
              </w:rPr>
              <w:t>226</w:t>
            </w:r>
            <w:r>
              <w:rPr>
                <w:sz w:val="18"/>
                <w:szCs w:val="18"/>
              </w:rPr>
              <w:t>,</w:t>
            </w:r>
            <w:r w:rsidRPr="00831031">
              <w:rPr>
                <w:sz w:val="18"/>
                <w:szCs w:val="18"/>
              </w:rPr>
              <w:t>305</w:t>
            </w:r>
          </w:p>
        </w:tc>
      </w:tr>
      <w:tr w:rsidR="00831031" w:rsidRPr="00EA0808" w14:paraId="23EE3450" w14:textId="77777777" w:rsidTr="00AE7948">
        <w:tc>
          <w:tcPr>
            <w:tcW w:w="2065" w:type="dxa"/>
          </w:tcPr>
          <w:p w14:paraId="3CAEE8DE" w14:textId="7C8B1F91" w:rsidR="00831031" w:rsidRPr="00AC40E0" w:rsidRDefault="00831031" w:rsidP="00831031">
            <w:pPr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ELS/PHA/65/TAS/28</w:t>
            </w:r>
          </w:p>
        </w:tc>
        <w:tc>
          <w:tcPr>
            <w:tcW w:w="3960" w:type="dxa"/>
            <w:vAlign w:val="bottom"/>
          </w:tcPr>
          <w:p w14:paraId="1D284FDD" w14:textId="58CB233A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AC40E0">
              <w:rPr>
                <w:color w:val="000000"/>
                <w:sz w:val="18"/>
                <w:szCs w:val="18"/>
              </w:rPr>
              <w:t>HCFC phase-out management plan (stage I, first tranche)</w:t>
            </w:r>
          </w:p>
        </w:tc>
        <w:tc>
          <w:tcPr>
            <w:tcW w:w="1227" w:type="dxa"/>
          </w:tcPr>
          <w:p w14:paraId="2E8C8224" w14:textId="6DA0A31D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6,531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96309" w14:textId="469E7463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229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946CE" w14:textId="2D544CE2" w:rsidR="00831031" w:rsidRPr="00831031" w:rsidRDefault="00831031" w:rsidP="00831031">
            <w:pPr>
              <w:jc w:val="right"/>
              <w:rPr>
                <w:sz w:val="18"/>
                <w:szCs w:val="18"/>
              </w:rPr>
            </w:pPr>
            <w:r w:rsidRPr="00831031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,</w:t>
            </w:r>
            <w:r w:rsidRPr="00831031">
              <w:rPr>
                <w:sz w:val="18"/>
                <w:szCs w:val="18"/>
              </w:rPr>
              <w:t>760</w:t>
            </w:r>
          </w:p>
        </w:tc>
      </w:tr>
      <w:tr w:rsidR="00831031" w:rsidRPr="00EA0808" w14:paraId="23E08735" w14:textId="77777777" w:rsidTr="00AE7948">
        <w:tc>
          <w:tcPr>
            <w:tcW w:w="2065" w:type="dxa"/>
          </w:tcPr>
          <w:p w14:paraId="0459B4FC" w14:textId="00470261" w:rsidR="00831031" w:rsidRPr="00AC40E0" w:rsidRDefault="00831031" w:rsidP="00831031">
            <w:pPr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ERI/PHA/82/TAS/17</w:t>
            </w:r>
          </w:p>
        </w:tc>
        <w:tc>
          <w:tcPr>
            <w:tcW w:w="3960" w:type="dxa"/>
            <w:vAlign w:val="bottom"/>
          </w:tcPr>
          <w:p w14:paraId="0080EBD0" w14:textId="04134F53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AC40E0">
              <w:rPr>
                <w:color w:val="000000"/>
                <w:sz w:val="18"/>
                <w:szCs w:val="18"/>
              </w:rPr>
              <w:t>Verification report on the implementation of the HCFC phase-out management plan</w:t>
            </w:r>
          </w:p>
        </w:tc>
        <w:tc>
          <w:tcPr>
            <w:tcW w:w="1227" w:type="dxa"/>
          </w:tcPr>
          <w:p w14:paraId="6CE329E1" w14:textId="47E3E6B0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982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A9A18" w14:textId="0D15B6EC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128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66BC0" w14:textId="16164CD3" w:rsidR="00831031" w:rsidRPr="00831031" w:rsidRDefault="00831031" w:rsidP="00831031">
            <w:pPr>
              <w:jc w:val="right"/>
              <w:rPr>
                <w:sz w:val="18"/>
                <w:szCs w:val="18"/>
              </w:rPr>
            </w:pPr>
            <w:r w:rsidRPr="00831031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,</w:t>
            </w:r>
            <w:r w:rsidRPr="00831031">
              <w:rPr>
                <w:sz w:val="18"/>
                <w:szCs w:val="18"/>
              </w:rPr>
              <w:t>110</w:t>
            </w:r>
          </w:p>
        </w:tc>
      </w:tr>
      <w:tr w:rsidR="00831031" w:rsidRPr="00EA0808" w14:paraId="765F66D3" w14:textId="77777777" w:rsidTr="00AE7948">
        <w:tc>
          <w:tcPr>
            <w:tcW w:w="2065" w:type="dxa"/>
          </w:tcPr>
          <w:p w14:paraId="77AFC9A7" w14:textId="3F32EABA" w:rsidR="00831031" w:rsidRPr="00AC40E0" w:rsidRDefault="00831031" w:rsidP="00831031">
            <w:pPr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FSM/SEV/77/INS/12</w:t>
            </w:r>
          </w:p>
        </w:tc>
        <w:tc>
          <w:tcPr>
            <w:tcW w:w="3960" w:type="dxa"/>
            <w:vAlign w:val="bottom"/>
          </w:tcPr>
          <w:p w14:paraId="2DD7FDDC" w14:textId="73D6E22A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AC40E0">
              <w:rPr>
                <w:color w:val="000000"/>
                <w:sz w:val="18"/>
                <w:szCs w:val="18"/>
              </w:rPr>
              <w:t>Renewal of institutional strengthening project (phase VI: 1/2017-12/2018)</w:t>
            </w:r>
          </w:p>
        </w:tc>
        <w:tc>
          <w:tcPr>
            <w:tcW w:w="1227" w:type="dxa"/>
          </w:tcPr>
          <w:p w14:paraId="5232B3DE" w14:textId="15172C11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969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B2868" w14:textId="350241B9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0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A190A" w14:textId="67AF17B8" w:rsidR="00831031" w:rsidRPr="00831031" w:rsidRDefault="00831031" w:rsidP="00831031">
            <w:pPr>
              <w:jc w:val="right"/>
              <w:rPr>
                <w:sz w:val="18"/>
                <w:szCs w:val="18"/>
              </w:rPr>
            </w:pPr>
            <w:r w:rsidRPr="00831031">
              <w:rPr>
                <w:sz w:val="18"/>
                <w:szCs w:val="18"/>
              </w:rPr>
              <w:t>969</w:t>
            </w:r>
          </w:p>
        </w:tc>
      </w:tr>
      <w:tr w:rsidR="00831031" w:rsidRPr="00EA0808" w14:paraId="0B7F9250" w14:textId="77777777" w:rsidTr="00AE7948">
        <w:tc>
          <w:tcPr>
            <w:tcW w:w="2065" w:type="dxa"/>
          </w:tcPr>
          <w:p w14:paraId="44F8B6D2" w14:textId="1F63B0D9" w:rsidR="00831031" w:rsidRPr="00AC40E0" w:rsidRDefault="00831031" w:rsidP="00831031">
            <w:pPr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GAM/PHA/82/TAS/36</w:t>
            </w:r>
          </w:p>
        </w:tc>
        <w:tc>
          <w:tcPr>
            <w:tcW w:w="3960" w:type="dxa"/>
            <w:vAlign w:val="bottom"/>
          </w:tcPr>
          <w:p w14:paraId="148A6E08" w14:textId="15AF5C3F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AC40E0">
              <w:rPr>
                <w:color w:val="000000"/>
                <w:sz w:val="18"/>
                <w:szCs w:val="18"/>
              </w:rPr>
              <w:t>Verification report on the implementation of the HCFC phase-out management plan</w:t>
            </w:r>
          </w:p>
        </w:tc>
        <w:tc>
          <w:tcPr>
            <w:tcW w:w="1227" w:type="dxa"/>
          </w:tcPr>
          <w:p w14:paraId="1DABF749" w14:textId="32A01CDE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1,096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A5ED8" w14:textId="43802F24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142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56E90" w14:textId="708E0282" w:rsidR="00831031" w:rsidRPr="00831031" w:rsidRDefault="00831031" w:rsidP="00831031">
            <w:pPr>
              <w:jc w:val="right"/>
              <w:rPr>
                <w:sz w:val="18"/>
                <w:szCs w:val="18"/>
              </w:rPr>
            </w:pPr>
            <w:r w:rsidRPr="00831031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,</w:t>
            </w:r>
            <w:r w:rsidRPr="00831031">
              <w:rPr>
                <w:sz w:val="18"/>
                <w:szCs w:val="18"/>
              </w:rPr>
              <w:t>238</w:t>
            </w:r>
          </w:p>
        </w:tc>
      </w:tr>
      <w:tr w:rsidR="00831031" w:rsidRPr="00EA0808" w14:paraId="5B3B222E" w14:textId="77777777" w:rsidTr="00AE7948">
        <w:tc>
          <w:tcPr>
            <w:tcW w:w="2065" w:type="dxa"/>
          </w:tcPr>
          <w:p w14:paraId="381CAE40" w14:textId="4E843D70" w:rsidR="00831031" w:rsidRPr="00AC40E0" w:rsidRDefault="00831031" w:rsidP="00831031">
            <w:pPr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GBS/PHA/71/TAS/17</w:t>
            </w:r>
          </w:p>
        </w:tc>
        <w:tc>
          <w:tcPr>
            <w:tcW w:w="3960" w:type="dxa"/>
            <w:vAlign w:val="bottom"/>
          </w:tcPr>
          <w:p w14:paraId="3F55A704" w14:textId="0372A173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AC40E0">
              <w:rPr>
                <w:color w:val="000000"/>
                <w:sz w:val="18"/>
                <w:szCs w:val="18"/>
              </w:rPr>
              <w:t>HCFC phase-out management plan (stage I, second tranche)</w:t>
            </w:r>
          </w:p>
        </w:tc>
        <w:tc>
          <w:tcPr>
            <w:tcW w:w="1227" w:type="dxa"/>
          </w:tcPr>
          <w:p w14:paraId="53F50F28" w14:textId="279D3E4A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22,921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34F0A" w14:textId="566B57ED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2,980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C26D9" w14:textId="1303167D" w:rsidR="00831031" w:rsidRPr="00831031" w:rsidRDefault="00831031" w:rsidP="00831031">
            <w:pPr>
              <w:jc w:val="right"/>
              <w:rPr>
                <w:sz w:val="18"/>
                <w:szCs w:val="18"/>
              </w:rPr>
            </w:pPr>
            <w:r w:rsidRPr="00831031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,</w:t>
            </w:r>
            <w:r w:rsidRPr="00831031">
              <w:rPr>
                <w:sz w:val="18"/>
                <w:szCs w:val="18"/>
              </w:rPr>
              <w:t>901</w:t>
            </w:r>
          </w:p>
        </w:tc>
      </w:tr>
      <w:tr w:rsidR="00831031" w:rsidRPr="00EA0808" w14:paraId="1EEBEF4B" w14:textId="77777777" w:rsidTr="00AE7948">
        <w:tc>
          <w:tcPr>
            <w:tcW w:w="2065" w:type="dxa"/>
          </w:tcPr>
          <w:p w14:paraId="069B2644" w14:textId="4235CBE7" w:rsidR="00831031" w:rsidRPr="00AC40E0" w:rsidRDefault="00831031" w:rsidP="00831031">
            <w:pPr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GLO/SEV/82/TAS/347</w:t>
            </w:r>
          </w:p>
        </w:tc>
        <w:tc>
          <w:tcPr>
            <w:tcW w:w="3960" w:type="dxa"/>
            <w:vAlign w:val="bottom"/>
          </w:tcPr>
          <w:p w14:paraId="0917B33B" w14:textId="5FA873F8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AC40E0">
              <w:rPr>
                <w:color w:val="000000"/>
                <w:sz w:val="18"/>
                <w:szCs w:val="18"/>
              </w:rPr>
              <w:t>Compliance Assistance Programme: 2019 budget</w:t>
            </w:r>
          </w:p>
        </w:tc>
        <w:tc>
          <w:tcPr>
            <w:tcW w:w="1227" w:type="dxa"/>
          </w:tcPr>
          <w:p w14:paraId="6D439E92" w14:textId="6F18FE07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10,677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73376" w14:textId="2CD65811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854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E096A" w14:textId="78826431" w:rsidR="00831031" w:rsidRPr="00831031" w:rsidRDefault="00831031" w:rsidP="00831031">
            <w:pPr>
              <w:jc w:val="right"/>
              <w:rPr>
                <w:sz w:val="18"/>
                <w:szCs w:val="18"/>
              </w:rPr>
            </w:pPr>
            <w:r w:rsidRPr="00831031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,</w:t>
            </w:r>
            <w:r w:rsidRPr="00831031">
              <w:rPr>
                <w:sz w:val="18"/>
                <w:szCs w:val="18"/>
              </w:rPr>
              <w:t>531</w:t>
            </w:r>
          </w:p>
        </w:tc>
      </w:tr>
      <w:tr w:rsidR="00831031" w:rsidRPr="00EA0808" w14:paraId="32B15475" w14:textId="77777777" w:rsidTr="00AE7948">
        <w:tc>
          <w:tcPr>
            <w:tcW w:w="2065" w:type="dxa"/>
          </w:tcPr>
          <w:p w14:paraId="5C47C42C" w14:textId="24DC2B12" w:rsidR="00831031" w:rsidRPr="00AC40E0" w:rsidRDefault="00831031" w:rsidP="00831031">
            <w:pPr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GLO/SEV/84/TAS/350</w:t>
            </w:r>
          </w:p>
        </w:tc>
        <w:tc>
          <w:tcPr>
            <w:tcW w:w="3960" w:type="dxa"/>
            <w:vAlign w:val="bottom"/>
          </w:tcPr>
          <w:p w14:paraId="483DA11A" w14:textId="5C75DDF7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AC40E0">
              <w:rPr>
                <w:color w:val="000000"/>
                <w:sz w:val="18"/>
                <w:szCs w:val="18"/>
              </w:rPr>
              <w:t>Compliance Assistance Programme: 2020 budget</w:t>
            </w:r>
          </w:p>
        </w:tc>
        <w:tc>
          <w:tcPr>
            <w:tcW w:w="1227" w:type="dxa"/>
          </w:tcPr>
          <w:p w14:paraId="7F5A4978" w14:textId="35FD5207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2,611,540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1776E" w14:textId="5240A5D1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208,923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F9419" w14:textId="7314A6EF" w:rsidR="00831031" w:rsidRPr="00831031" w:rsidRDefault="00831031" w:rsidP="00831031">
            <w:pPr>
              <w:jc w:val="right"/>
              <w:rPr>
                <w:sz w:val="18"/>
                <w:szCs w:val="18"/>
              </w:rPr>
            </w:pPr>
            <w:r w:rsidRPr="00831031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,</w:t>
            </w:r>
            <w:r w:rsidRPr="00831031">
              <w:rPr>
                <w:sz w:val="18"/>
                <w:szCs w:val="18"/>
              </w:rPr>
              <w:t>820</w:t>
            </w:r>
            <w:r>
              <w:rPr>
                <w:sz w:val="18"/>
                <w:szCs w:val="18"/>
              </w:rPr>
              <w:t>,</w:t>
            </w:r>
            <w:r w:rsidRPr="00831031">
              <w:rPr>
                <w:sz w:val="18"/>
                <w:szCs w:val="18"/>
              </w:rPr>
              <w:t>463</w:t>
            </w:r>
          </w:p>
        </w:tc>
      </w:tr>
      <w:tr w:rsidR="00831031" w:rsidRPr="00EA0808" w14:paraId="3D1809D7" w14:textId="77777777" w:rsidTr="00AE7948">
        <w:tc>
          <w:tcPr>
            <w:tcW w:w="2065" w:type="dxa"/>
          </w:tcPr>
          <w:p w14:paraId="5801CA05" w14:textId="2D6D1653" w:rsidR="00831031" w:rsidRPr="00AC40E0" w:rsidRDefault="00831031" w:rsidP="00831031">
            <w:pPr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GUA/PHA/82/PRP/54</w:t>
            </w:r>
          </w:p>
        </w:tc>
        <w:tc>
          <w:tcPr>
            <w:tcW w:w="3960" w:type="dxa"/>
            <w:vAlign w:val="bottom"/>
          </w:tcPr>
          <w:p w14:paraId="57B00086" w14:textId="30D123A6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AC40E0">
              <w:rPr>
                <w:color w:val="000000"/>
                <w:sz w:val="18"/>
                <w:szCs w:val="18"/>
              </w:rPr>
              <w:t>Preparation of a HCFC phase-out management plan (stage II)</w:t>
            </w:r>
          </w:p>
        </w:tc>
        <w:tc>
          <w:tcPr>
            <w:tcW w:w="1227" w:type="dxa"/>
          </w:tcPr>
          <w:p w14:paraId="1611054D" w14:textId="15262383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1,828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50EAD" w14:textId="732D113C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238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0C310" w14:textId="7A551C40" w:rsidR="00831031" w:rsidRPr="00831031" w:rsidRDefault="00831031" w:rsidP="00831031">
            <w:pPr>
              <w:jc w:val="right"/>
              <w:rPr>
                <w:sz w:val="18"/>
                <w:szCs w:val="18"/>
              </w:rPr>
            </w:pPr>
            <w:r w:rsidRPr="00831031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,</w:t>
            </w:r>
            <w:r w:rsidRPr="00831031">
              <w:rPr>
                <w:sz w:val="18"/>
                <w:szCs w:val="18"/>
              </w:rPr>
              <w:t>066</w:t>
            </w:r>
          </w:p>
        </w:tc>
      </w:tr>
      <w:tr w:rsidR="00831031" w:rsidRPr="00EA0808" w14:paraId="577B9424" w14:textId="77777777" w:rsidTr="00AE7948">
        <w:tc>
          <w:tcPr>
            <w:tcW w:w="2065" w:type="dxa"/>
          </w:tcPr>
          <w:p w14:paraId="5E3E4C74" w14:textId="4CFE3E40" w:rsidR="00831031" w:rsidRPr="00AC40E0" w:rsidRDefault="00831031" w:rsidP="00831031">
            <w:pPr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HAI/PHA/68/TAS/18</w:t>
            </w:r>
          </w:p>
        </w:tc>
        <w:tc>
          <w:tcPr>
            <w:tcW w:w="3960" w:type="dxa"/>
            <w:vAlign w:val="bottom"/>
          </w:tcPr>
          <w:p w14:paraId="1707E5B2" w14:textId="625165C1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AC40E0">
              <w:rPr>
                <w:color w:val="000000"/>
                <w:sz w:val="18"/>
                <w:szCs w:val="18"/>
              </w:rPr>
              <w:t>HCFC phase-out management plan (stage I, first tranche)</w:t>
            </w:r>
          </w:p>
        </w:tc>
        <w:tc>
          <w:tcPr>
            <w:tcW w:w="1227" w:type="dxa"/>
          </w:tcPr>
          <w:p w14:paraId="25039231" w14:textId="22FB10ED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20,109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C21F1" w14:textId="14C51DC1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2,614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EE09D" w14:textId="2E29C627" w:rsidR="00831031" w:rsidRPr="00831031" w:rsidRDefault="00831031" w:rsidP="00831031">
            <w:pPr>
              <w:jc w:val="right"/>
              <w:rPr>
                <w:sz w:val="18"/>
                <w:szCs w:val="18"/>
              </w:rPr>
            </w:pPr>
            <w:r w:rsidRPr="00831031">
              <w:rPr>
                <w:sz w:val="18"/>
                <w:szCs w:val="18"/>
              </w:rPr>
              <w:t>22</w:t>
            </w:r>
            <w:r>
              <w:rPr>
                <w:sz w:val="18"/>
                <w:szCs w:val="18"/>
              </w:rPr>
              <w:t>,</w:t>
            </w:r>
            <w:r w:rsidRPr="00831031">
              <w:rPr>
                <w:sz w:val="18"/>
                <w:szCs w:val="18"/>
              </w:rPr>
              <w:t>723</w:t>
            </w:r>
          </w:p>
        </w:tc>
      </w:tr>
      <w:tr w:rsidR="00831031" w:rsidRPr="00EA0808" w14:paraId="72C23636" w14:textId="77777777" w:rsidTr="00AE7948">
        <w:tc>
          <w:tcPr>
            <w:tcW w:w="2065" w:type="dxa"/>
          </w:tcPr>
          <w:p w14:paraId="3AEF1041" w14:textId="50A6FDC2" w:rsidR="00831031" w:rsidRPr="00AC40E0" w:rsidRDefault="00831031" w:rsidP="00831031">
            <w:pPr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HON/PHA/82/PRP/46</w:t>
            </w:r>
          </w:p>
        </w:tc>
        <w:tc>
          <w:tcPr>
            <w:tcW w:w="3960" w:type="dxa"/>
            <w:vAlign w:val="bottom"/>
          </w:tcPr>
          <w:p w14:paraId="004F6C07" w14:textId="67B97DC5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AC40E0">
              <w:rPr>
                <w:color w:val="000000"/>
                <w:sz w:val="18"/>
                <w:szCs w:val="18"/>
              </w:rPr>
              <w:t>Preparation of a HCFC phase-out management plan (stage II)</w:t>
            </w:r>
          </w:p>
        </w:tc>
        <w:tc>
          <w:tcPr>
            <w:tcW w:w="1227" w:type="dxa"/>
          </w:tcPr>
          <w:p w14:paraId="01EFF6ED" w14:textId="69133DCB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9,706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0A648" w14:textId="223675EE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1,262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80B9C" w14:textId="13A3863C" w:rsidR="00831031" w:rsidRPr="00831031" w:rsidRDefault="00831031" w:rsidP="00831031">
            <w:pPr>
              <w:jc w:val="right"/>
              <w:rPr>
                <w:sz w:val="18"/>
                <w:szCs w:val="18"/>
              </w:rPr>
            </w:pPr>
            <w:r w:rsidRPr="00831031"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>,</w:t>
            </w:r>
            <w:r w:rsidRPr="00831031">
              <w:rPr>
                <w:sz w:val="18"/>
                <w:szCs w:val="18"/>
              </w:rPr>
              <w:t>968</w:t>
            </w:r>
          </w:p>
        </w:tc>
      </w:tr>
      <w:tr w:rsidR="00831031" w:rsidRPr="00EA0808" w14:paraId="5A44BDFB" w14:textId="77777777" w:rsidTr="00AE7948">
        <w:tc>
          <w:tcPr>
            <w:tcW w:w="2065" w:type="dxa"/>
          </w:tcPr>
          <w:p w14:paraId="1FA6ADF4" w14:textId="3161D385" w:rsidR="00831031" w:rsidRPr="00AC40E0" w:rsidRDefault="00831031" w:rsidP="00831031">
            <w:pPr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IRQ/PHA/65/TAS/17</w:t>
            </w:r>
          </w:p>
        </w:tc>
        <w:tc>
          <w:tcPr>
            <w:tcW w:w="3960" w:type="dxa"/>
            <w:vAlign w:val="bottom"/>
          </w:tcPr>
          <w:p w14:paraId="586C38B0" w14:textId="521AD48B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AC40E0">
              <w:rPr>
                <w:color w:val="000000"/>
                <w:sz w:val="18"/>
                <w:szCs w:val="18"/>
              </w:rPr>
              <w:t>HCFC phase-out management plan (stage I, first tranche) (refrigeration servicing sector)</w:t>
            </w:r>
          </w:p>
        </w:tc>
        <w:tc>
          <w:tcPr>
            <w:tcW w:w="1227" w:type="dxa"/>
          </w:tcPr>
          <w:p w14:paraId="4AC7A9FA" w14:textId="1E56F57E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4,734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0C731" w14:textId="0914A7F0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582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687CE" w14:textId="03616AE4" w:rsidR="00831031" w:rsidRPr="00831031" w:rsidRDefault="00831031" w:rsidP="00831031">
            <w:pPr>
              <w:jc w:val="right"/>
              <w:rPr>
                <w:sz w:val="18"/>
                <w:szCs w:val="18"/>
              </w:rPr>
            </w:pPr>
            <w:r w:rsidRPr="00831031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,</w:t>
            </w:r>
            <w:r w:rsidRPr="00831031">
              <w:rPr>
                <w:sz w:val="18"/>
                <w:szCs w:val="18"/>
              </w:rPr>
              <w:t>316</w:t>
            </w:r>
          </w:p>
        </w:tc>
      </w:tr>
      <w:tr w:rsidR="00831031" w:rsidRPr="00EA0808" w14:paraId="563EA866" w14:textId="77777777" w:rsidTr="00AE7948">
        <w:tc>
          <w:tcPr>
            <w:tcW w:w="2065" w:type="dxa"/>
          </w:tcPr>
          <w:p w14:paraId="1A391F5A" w14:textId="10FC5934" w:rsidR="00831031" w:rsidRPr="00AC40E0" w:rsidRDefault="00831031" w:rsidP="00831031">
            <w:pPr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IRQ/PHA/73/PRP/21</w:t>
            </w:r>
          </w:p>
        </w:tc>
        <w:tc>
          <w:tcPr>
            <w:tcW w:w="3960" w:type="dxa"/>
            <w:vAlign w:val="bottom"/>
          </w:tcPr>
          <w:p w14:paraId="1C747905" w14:textId="6A58BA80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AC40E0">
              <w:rPr>
                <w:color w:val="000000"/>
                <w:sz w:val="18"/>
                <w:szCs w:val="18"/>
              </w:rPr>
              <w:t>Preparation of a HCFC phase-out management plan (stage II)</w:t>
            </w:r>
          </w:p>
        </w:tc>
        <w:tc>
          <w:tcPr>
            <w:tcW w:w="1227" w:type="dxa"/>
          </w:tcPr>
          <w:p w14:paraId="3B536692" w14:textId="787B4866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6,886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2B9E5" w14:textId="2C956352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895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24B46" w14:textId="4B4E5E0E" w:rsidR="00831031" w:rsidRPr="00831031" w:rsidRDefault="00831031" w:rsidP="00831031">
            <w:pPr>
              <w:jc w:val="right"/>
              <w:rPr>
                <w:sz w:val="18"/>
                <w:szCs w:val="18"/>
              </w:rPr>
            </w:pPr>
            <w:r w:rsidRPr="00831031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,</w:t>
            </w:r>
            <w:r w:rsidRPr="00831031">
              <w:rPr>
                <w:sz w:val="18"/>
                <w:szCs w:val="18"/>
              </w:rPr>
              <w:t>781</w:t>
            </w:r>
          </w:p>
        </w:tc>
      </w:tr>
      <w:tr w:rsidR="00831031" w:rsidRPr="00EA0808" w14:paraId="360B3E25" w14:textId="77777777" w:rsidTr="00AE7948">
        <w:tc>
          <w:tcPr>
            <w:tcW w:w="2065" w:type="dxa"/>
          </w:tcPr>
          <w:p w14:paraId="3CCF4771" w14:textId="3BF6E919" w:rsidR="00831031" w:rsidRPr="00AC40E0" w:rsidRDefault="00831031" w:rsidP="00831031">
            <w:pPr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LAO/PHA/82/TAS/32</w:t>
            </w:r>
          </w:p>
        </w:tc>
        <w:tc>
          <w:tcPr>
            <w:tcW w:w="3960" w:type="dxa"/>
            <w:vAlign w:val="bottom"/>
          </w:tcPr>
          <w:p w14:paraId="76F49396" w14:textId="68F7B0D1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AC40E0">
              <w:rPr>
                <w:color w:val="000000"/>
                <w:sz w:val="18"/>
                <w:szCs w:val="18"/>
              </w:rPr>
              <w:t>Verification report on the implementation of the HCFC phase-out management plan</w:t>
            </w:r>
          </w:p>
        </w:tc>
        <w:tc>
          <w:tcPr>
            <w:tcW w:w="1227" w:type="dxa"/>
          </w:tcPr>
          <w:p w14:paraId="1FCEE405" w14:textId="7A101AC6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5,780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E577A" w14:textId="56E023E7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751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EBDFC" w14:textId="187B25E4" w:rsidR="00831031" w:rsidRPr="00831031" w:rsidRDefault="00831031" w:rsidP="00831031">
            <w:pPr>
              <w:jc w:val="right"/>
              <w:rPr>
                <w:sz w:val="18"/>
                <w:szCs w:val="18"/>
              </w:rPr>
            </w:pPr>
            <w:r w:rsidRPr="00831031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,</w:t>
            </w:r>
            <w:r w:rsidRPr="00831031">
              <w:rPr>
                <w:sz w:val="18"/>
                <w:szCs w:val="18"/>
              </w:rPr>
              <w:t>531</w:t>
            </w:r>
          </w:p>
        </w:tc>
      </w:tr>
      <w:tr w:rsidR="00831031" w:rsidRPr="00EA0808" w14:paraId="278B07B5" w14:textId="77777777" w:rsidTr="00AE7948">
        <w:tc>
          <w:tcPr>
            <w:tcW w:w="2065" w:type="dxa"/>
          </w:tcPr>
          <w:p w14:paraId="29946BFF" w14:textId="0A592952" w:rsidR="00831031" w:rsidRPr="00AC40E0" w:rsidRDefault="00831031" w:rsidP="00831031">
            <w:pPr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MAG/PHA/82/TAS/31</w:t>
            </w:r>
          </w:p>
        </w:tc>
        <w:tc>
          <w:tcPr>
            <w:tcW w:w="3960" w:type="dxa"/>
            <w:vAlign w:val="bottom"/>
          </w:tcPr>
          <w:p w14:paraId="3DFFED87" w14:textId="0147267C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AC40E0">
              <w:rPr>
                <w:color w:val="000000"/>
                <w:sz w:val="18"/>
                <w:szCs w:val="18"/>
              </w:rPr>
              <w:t>Verification report on the implementation of the HCFC phase-out management plan</w:t>
            </w:r>
          </w:p>
        </w:tc>
        <w:tc>
          <w:tcPr>
            <w:tcW w:w="1227" w:type="dxa"/>
          </w:tcPr>
          <w:p w14:paraId="1E48305B" w14:textId="6FCE2610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1,076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3E481" w14:textId="52972926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140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213B6" w14:textId="47695765" w:rsidR="00831031" w:rsidRPr="00831031" w:rsidRDefault="00831031" w:rsidP="00831031">
            <w:pPr>
              <w:jc w:val="right"/>
              <w:rPr>
                <w:sz w:val="18"/>
                <w:szCs w:val="18"/>
              </w:rPr>
            </w:pPr>
            <w:r w:rsidRPr="00831031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,</w:t>
            </w:r>
            <w:r w:rsidRPr="00831031">
              <w:rPr>
                <w:sz w:val="18"/>
                <w:szCs w:val="18"/>
              </w:rPr>
              <w:t>216</w:t>
            </w:r>
          </w:p>
        </w:tc>
      </w:tr>
      <w:tr w:rsidR="00831031" w:rsidRPr="00EA0808" w14:paraId="262647B8" w14:textId="77777777" w:rsidTr="00AE7948">
        <w:tc>
          <w:tcPr>
            <w:tcW w:w="2065" w:type="dxa"/>
          </w:tcPr>
          <w:p w14:paraId="1BB37563" w14:textId="1992DBF9" w:rsidR="00831031" w:rsidRPr="00AC40E0" w:rsidRDefault="00831031" w:rsidP="00831031">
            <w:pPr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MDV/SEV/81/INS/33</w:t>
            </w:r>
          </w:p>
        </w:tc>
        <w:tc>
          <w:tcPr>
            <w:tcW w:w="3960" w:type="dxa"/>
            <w:vAlign w:val="bottom"/>
          </w:tcPr>
          <w:p w14:paraId="4EAB0725" w14:textId="219C0D62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AC40E0">
              <w:rPr>
                <w:color w:val="000000"/>
                <w:sz w:val="18"/>
                <w:szCs w:val="18"/>
              </w:rPr>
              <w:t>Extension of the institutional strengthening project (phase X: 12/2018-11/2020)</w:t>
            </w:r>
          </w:p>
        </w:tc>
        <w:tc>
          <w:tcPr>
            <w:tcW w:w="1227" w:type="dxa"/>
          </w:tcPr>
          <w:p w14:paraId="123DE86B" w14:textId="0C128208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10,000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9F968" w14:textId="3D131D9C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0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1EEE2" w14:textId="2F4AA70B" w:rsidR="00831031" w:rsidRPr="00831031" w:rsidRDefault="00831031" w:rsidP="00831031">
            <w:pPr>
              <w:jc w:val="right"/>
              <w:rPr>
                <w:sz w:val="18"/>
                <w:szCs w:val="18"/>
              </w:rPr>
            </w:pPr>
            <w:r w:rsidRPr="00831031"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>,</w:t>
            </w:r>
            <w:r w:rsidRPr="00831031">
              <w:rPr>
                <w:sz w:val="18"/>
                <w:szCs w:val="18"/>
              </w:rPr>
              <w:t>000</w:t>
            </w:r>
          </w:p>
        </w:tc>
      </w:tr>
      <w:tr w:rsidR="00831031" w:rsidRPr="00EA0808" w14:paraId="38F89561" w14:textId="77777777" w:rsidTr="00AE7948">
        <w:tc>
          <w:tcPr>
            <w:tcW w:w="2065" w:type="dxa"/>
          </w:tcPr>
          <w:p w14:paraId="259A1BBD" w14:textId="320DA73D" w:rsidR="00831031" w:rsidRPr="00AC40E0" w:rsidRDefault="00831031" w:rsidP="00831031">
            <w:pPr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MLW/PHA/82/TAS/44</w:t>
            </w:r>
          </w:p>
        </w:tc>
        <w:tc>
          <w:tcPr>
            <w:tcW w:w="3960" w:type="dxa"/>
            <w:vAlign w:val="bottom"/>
          </w:tcPr>
          <w:p w14:paraId="2426D67D" w14:textId="7ABA3421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AC40E0">
              <w:rPr>
                <w:color w:val="000000"/>
                <w:sz w:val="18"/>
                <w:szCs w:val="18"/>
              </w:rPr>
              <w:t>Verification report on the implementation of the HCFC phase-out management plan</w:t>
            </w:r>
          </w:p>
        </w:tc>
        <w:tc>
          <w:tcPr>
            <w:tcW w:w="1227" w:type="dxa"/>
          </w:tcPr>
          <w:p w14:paraId="00FF2F10" w14:textId="2163C610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1,547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D2E63" w14:textId="0BB205DE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201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960EF" w14:textId="5DF7134E" w:rsidR="00831031" w:rsidRPr="00831031" w:rsidRDefault="00831031" w:rsidP="00831031">
            <w:pPr>
              <w:jc w:val="right"/>
              <w:rPr>
                <w:sz w:val="18"/>
                <w:szCs w:val="18"/>
              </w:rPr>
            </w:pPr>
            <w:r w:rsidRPr="00831031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,</w:t>
            </w:r>
            <w:r w:rsidRPr="00831031">
              <w:rPr>
                <w:sz w:val="18"/>
                <w:szCs w:val="18"/>
              </w:rPr>
              <w:t>748</w:t>
            </w:r>
          </w:p>
        </w:tc>
      </w:tr>
      <w:tr w:rsidR="00831031" w:rsidRPr="00EA0808" w14:paraId="6EBEF8A3" w14:textId="77777777" w:rsidTr="00AE7948">
        <w:tc>
          <w:tcPr>
            <w:tcW w:w="2065" w:type="dxa"/>
          </w:tcPr>
          <w:p w14:paraId="33877B16" w14:textId="50D5A973" w:rsidR="00831031" w:rsidRPr="00AC40E0" w:rsidRDefault="00831031" w:rsidP="00831031">
            <w:pPr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MOL/SEV/77/INS/36</w:t>
            </w:r>
          </w:p>
        </w:tc>
        <w:tc>
          <w:tcPr>
            <w:tcW w:w="3960" w:type="dxa"/>
            <w:vAlign w:val="bottom"/>
          </w:tcPr>
          <w:p w14:paraId="6F89D474" w14:textId="546EBEED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AC40E0">
              <w:rPr>
                <w:color w:val="000000"/>
                <w:sz w:val="18"/>
                <w:szCs w:val="18"/>
              </w:rPr>
              <w:t>Extension of the institutional strengthening project (phase IX: 1/2017-12/2018)</w:t>
            </w:r>
          </w:p>
        </w:tc>
        <w:tc>
          <w:tcPr>
            <w:tcW w:w="1227" w:type="dxa"/>
          </w:tcPr>
          <w:p w14:paraId="15A861B3" w14:textId="4797D603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18,617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8D7BB" w14:textId="26FA0C0E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0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91A9F" w14:textId="6AAC8E05" w:rsidR="00831031" w:rsidRPr="00831031" w:rsidRDefault="00831031" w:rsidP="00831031">
            <w:pPr>
              <w:jc w:val="right"/>
              <w:rPr>
                <w:sz w:val="18"/>
                <w:szCs w:val="18"/>
              </w:rPr>
            </w:pPr>
            <w:r w:rsidRPr="00831031"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</w:rPr>
              <w:t>,</w:t>
            </w:r>
            <w:r w:rsidRPr="00831031">
              <w:rPr>
                <w:sz w:val="18"/>
                <w:szCs w:val="18"/>
              </w:rPr>
              <w:t>617</w:t>
            </w:r>
          </w:p>
        </w:tc>
      </w:tr>
      <w:tr w:rsidR="00831031" w:rsidRPr="00EA0808" w14:paraId="50D4707C" w14:textId="77777777" w:rsidTr="00AE7948">
        <w:tc>
          <w:tcPr>
            <w:tcW w:w="2065" w:type="dxa"/>
          </w:tcPr>
          <w:p w14:paraId="2F556BDE" w14:textId="2FD275E6" w:rsidR="00831031" w:rsidRPr="00AC40E0" w:rsidRDefault="00831031" w:rsidP="00831031">
            <w:pPr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MON/PHA/82/PRP/27</w:t>
            </w:r>
          </w:p>
        </w:tc>
        <w:tc>
          <w:tcPr>
            <w:tcW w:w="3960" w:type="dxa"/>
            <w:vAlign w:val="bottom"/>
          </w:tcPr>
          <w:p w14:paraId="7B17F7CA" w14:textId="379F5FBE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AC40E0">
              <w:rPr>
                <w:color w:val="000000"/>
                <w:sz w:val="18"/>
                <w:szCs w:val="18"/>
              </w:rPr>
              <w:t>Preparation of a HCFC phase-out management plan (stage II)</w:t>
            </w:r>
          </w:p>
        </w:tc>
        <w:tc>
          <w:tcPr>
            <w:tcW w:w="1227" w:type="dxa"/>
          </w:tcPr>
          <w:p w14:paraId="6189FFE9" w14:textId="61AD3C31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4,850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B6D7B" w14:textId="4DEB0C1A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631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3C75F" w14:textId="78D14B3A" w:rsidR="00831031" w:rsidRPr="00831031" w:rsidRDefault="00831031" w:rsidP="00831031">
            <w:pPr>
              <w:jc w:val="right"/>
              <w:rPr>
                <w:sz w:val="18"/>
                <w:szCs w:val="18"/>
              </w:rPr>
            </w:pPr>
            <w:r w:rsidRPr="00831031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,</w:t>
            </w:r>
            <w:r w:rsidRPr="00831031">
              <w:rPr>
                <w:sz w:val="18"/>
                <w:szCs w:val="18"/>
              </w:rPr>
              <w:t>481</w:t>
            </w:r>
          </w:p>
        </w:tc>
      </w:tr>
      <w:tr w:rsidR="00831031" w:rsidRPr="00EA0808" w14:paraId="25FFFA2D" w14:textId="77777777" w:rsidTr="00AE7948">
        <w:tc>
          <w:tcPr>
            <w:tcW w:w="2065" w:type="dxa"/>
          </w:tcPr>
          <w:p w14:paraId="00EC313F" w14:textId="3801B938" w:rsidR="00831031" w:rsidRPr="00AC40E0" w:rsidRDefault="00831031" w:rsidP="00831031">
            <w:pPr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MON/PHA/82/TAS/28</w:t>
            </w:r>
          </w:p>
        </w:tc>
        <w:tc>
          <w:tcPr>
            <w:tcW w:w="3960" w:type="dxa"/>
            <w:vAlign w:val="bottom"/>
          </w:tcPr>
          <w:p w14:paraId="0029FC75" w14:textId="7828C719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AC40E0">
              <w:rPr>
                <w:color w:val="000000"/>
                <w:sz w:val="18"/>
                <w:szCs w:val="18"/>
              </w:rPr>
              <w:t>Verification report on the implementation of the HCFC phase-out management plan</w:t>
            </w:r>
          </w:p>
        </w:tc>
        <w:tc>
          <w:tcPr>
            <w:tcW w:w="1227" w:type="dxa"/>
          </w:tcPr>
          <w:p w14:paraId="65C6BB51" w14:textId="4D3C154A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1,967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CFB37" w14:textId="15099B8A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256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E2075" w14:textId="103FE21D" w:rsidR="00831031" w:rsidRPr="00831031" w:rsidRDefault="00831031" w:rsidP="00831031">
            <w:pPr>
              <w:jc w:val="right"/>
              <w:rPr>
                <w:sz w:val="18"/>
                <w:szCs w:val="18"/>
              </w:rPr>
            </w:pPr>
            <w:r w:rsidRPr="00831031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,</w:t>
            </w:r>
            <w:r w:rsidRPr="00831031">
              <w:rPr>
                <w:sz w:val="18"/>
                <w:szCs w:val="18"/>
              </w:rPr>
              <w:t>223</w:t>
            </w:r>
          </w:p>
        </w:tc>
      </w:tr>
      <w:tr w:rsidR="00831031" w:rsidRPr="00EA0808" w14:paraId="539CF201" w14:textId="77777777" w:rsidTr="00AE7948">
        <w:tc>
          <w:tcPr>
            <w:tcW w:w="2065" w:type="dxa"/>
          </w:tcPr>
          <w:p w14:paraId="682D69BC" w14:textId="352B69D1" w:rsidR="00831031" w:rsidRPr="00AC40E0" w:rsidRDefault="00831031" w:rsidP="00831031">
            <w:pPr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NEP/PHA/82/TAS/39</w:t>
            </w:r>
          </w:p>
        </w:tc>
        <w:tc>
          <w:tcPr>
            <w:tcW w:w="3960" w:type="dxa"/>
            <w:vAlign w:val="bottom"/>
          </w:tcPr>
          <w:p w14:paraId="313E45E3" w14:textId="4F6B0A6F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AC40E0">
              <w:rPr>
                <w:color w:val="000000"/>
                <w:sz w:val="18"/>
                <w:szCs w:val="18"/>
              </w:rPr>
              <w:t>Verification report on the implementation of the HCFC phase-out management plan</w:t>
            </w:r>
          </w:p>
        </w:tc>
        <w:tc>
          <w:tcPr>
            <w:tcW w:w="1227" w:type="dxa"/>
          </w:tcPr>
          <w:p w14:paraId="3D0BE138" w14:textId="2CA0C6F0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4,744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BED53" w14:textId="2EFCBBCE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617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C43AC" w14:textId="7DD237B1" w:rsidR="00831031" w:rsidRPr="00831031" w:rsidRDefault="00831031" w:rsidP="00831031">
            <w:pPr>
              <w:jc w:val="right"/>
              <w:rPr>
                <w:sz w:val="18"/>
                <w:szCs w:val="18"/>
              </w:rPr>
            </w:pPr>
            <w:r w:rsidRPr="00831031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,</w:t>
            </w:r>
            <w:r w:rsidRPr="00831031">
              <w:rPr>
                <w:sz w:val="18"/>
                <w:szCs w:val="18"/>
              </w:rPr>
              <w:t>361</w:t>
            </w:r>
          </w:p>
        </w:tc>
      </w:tr>
      <w:tr w:rsidR="00831031" w:rsidRPr="00EA0808" w14:paraId="4CC19E25" w14:textId="77777777" w:rsidTr="00AE7948">
        <w:tc>
          <w:tcPr>
            <w:tcW w:w="2065" w:type="dxa"/>
          </w:tcPr>
          <w:p w14:paraId="46FCE602" w14:textId="5D8753E9" w:rsidR="00831031" w:rsidRPr="00AC40E0" w:rsidRDefault="00831031" w:rsidP="00831031">
            <w:pPr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NIC/PHA/74/TAS/31</w:t>
            </w:r>
          </w:p>
        </w:tc>
        <w:tc>
          <w:tcPr>
            <w:tcW w:w="3960" w:type="dxa"/>
            <w:vAlign w:val="bottom"/>
          </w:tcPr>
          <w:p w14:paraId="6F10A5CD" w14:textId="587C2402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AC40E0">
              <w:rPr>
                <w:color w:val="000000"/>
                <w:sz w:val="18"/>
                <w:szCs w:val="18"/>
              </w:rPr>
              <w:t>HCFC phase-out management plan (stage I, second tranche)</w:t>
            </w:r>
          </w:p>
        </w:tc>
        <w:tc>
          <w:tcPr>
            <w:tcW w:w="1227" w:type="dxa"/>
          </w:tcPr>
          <w:p w14:paraId="6CB5A9D3" w14:textId="30BDA6C7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3,072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0E357" w14:textId="76B3EB12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399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E326F" w14:textId="04AF743F" w:rsidR="00831031" w:rsidRPr="00831031" w:rsidRDefault="00831031" w:rsidP="00831031">
            <w:pPr>
              <w:jc w:val="right"/>
              <w:rPr>
                <w:sz w:val="18"/>
                <w:szCs w:val="18"/>
              </w:rPr>
            </w:pPr>
            <w:r w:rsidRPr="00831031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,</w:t>
            </w:r>
            <w:r w:rsidRPr="00831031">
              <w:rPr>
                <w:sz w:val="18"/>
                <w:szCs w:val="18"/>
              </w:rPr>
              <w:t>471</w:t>
            </w:r>
          </w:p>
        </w:tc>
      </w:tr>
      <w:tr w:rsidR="00831031" w:rsidRPr="00EA0808" w14:paraId="5BE411D2" w14:textId="77777777" w:rsidTr="00AE7948">
        <w:tc>
          <w:tcPr>
            <w:tcW w:w="2065" w:type="dxa"/>
          </w:tcPr>
          <w:p w14:paraId="3ADCD8C5" w14:textId="2BAAFB72" w:rsidR="00831031" w:rsidRPr="00AC40E0" w:rsidRDefault="00831031" w:rsidP="00831031">
            <w:pPr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NIC/PHA/83/PRP/38</w:t>
            </w:r>
          </w:p>
        </w:tc>
        <w:tc>
          <w:tcPr>
            <w:tcW w:w="3960" w:type="dxa"/>
            <w:vAlign w:val="bottom"/>
          </w:tcPr>
          <w:p w14:paraId="4574C38D" w14:textId="2D7E38D8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AC40E0">
              <w:rPr>
                <w:color w:val="000000"/>
                <w:sz w:val="18"/>
                <w:szCs w:val="18"/>
              </w:rPr>
              <w:t>Preparation of a HCFC phase-out management plan (stage II)</w:t>
            </w:r>
          </w:p>
        </w:tc>
        <w:tc>
          <w:tcPr>
            <w:tcW w:w="1227" w:type="dxa"/>
          </w:tcPr>
          <w:p w14:paraId="2B7EC4BA" w14:textId="6F4DF604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4,850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DD881" w14:textId="1CE3E7A0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631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7AAE5" w14:textId="5A0B3A93" w:rsidR="00831031" w:rsidRPr="00831031" w:rsidRDefault="00831031" w:rsidP="00831031">
            <w:pPr>
              <w:jc w:val="right"/>
              <w:rPr>
                <w:sz w:val="18"/>
                <w:szCs w:val="18"/>
              </w:rPr>
            </w:pPr>
            <w:r w:rsidRPr="00831031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,</w:t>
            </w:r>
            <w:r w:rsidRPr="00831031">
              <w:rPr>
                <w:sz w:val="18"/>
                <w:szCs w:val="18"/>
              </w:rPr>
              <w:t>481</w:t>
            </w:r>
          </w:p>
        </w:tc>
      </w:tr>
      <w:tr w:rsidR="00831031" w:rsidRPr="00EA0808" w14:paraId="7C6CBFC0" w14:textId="77777777" w:rsidTr="00AE7948">
        <w:tc>
          <w:tcPr>
            <w:tcW w:w="2065" w:type="dxa"/>
          </w:tcPr>
          <w:p w14:paraId="578C7E3A" w14:textId="597D0A2C" w:rsidR="00831031" w:rsidRPr="00AC40E0" w:rsidRDefault="00831031" w:rsidP="00831031">
            <w:pPr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lastRenderedPageBreak/>
              <w:t>PAR/SEV/77/INS/36</w:t>
            </w:r>
          </w:p>
        </w:tc>
        <w:tc>
          <w:tcPr>
            <w:tcW w:w="3960" w:type="dxa"/>
            <w:vAlign w:val="bottom"/>
          </w:tcPr>
          <w:p w14:paraId="43D36836" w14:textId="5E578152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AC40E0">
              <w:rPr>
                <w:color w:val="000000"/>
                <w:sz w:val="18"/>
                <w:szCs w:val="18"/>
              </w:rPr>
              <w:t>Extension of institutional strengthening project (phase VIII: 1/2017-12/2018)</w:t>
            </w:r>
          </w:p>
        </w:tc>
        <w:tc>
          <w:tcPr>
            <w:tcW w:w="1227" w:type="dxa"/>
          </w:tcPr>
          <w:p w14:paraId="2051C419" w14:textId="6E399574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4,938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CBCCF" w14:textId="3227630D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0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44736" w14:textId="7BD30140" w:rsidR="00831031" w:rsidRPr="00831031" w:rsidRDefault="00831031" w:rsidP="00831031">
            <w:pPr>
              <w:jc w:val="right"/>
              <w:rPr>
                <w:sz w:val="18"/>
                <w:szCs w:val="18"/>
              </w:rPr>
            </w:pPr>
            <w:r w:rsidRPr="00831031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831031">
              <w:rPr>
                <w:sz w:val="18"/>
                <w:szCs w:val="18"/>
              </w:rPr>
              <w:t>938</w:t>
            </w:r>
          </w:p>
        </w:tc>
      </w:tr>
      <w:tr w:rsidR="00831031" w:rsidRPr="00EA0808" w14:paraId="08788569" w14:textId="77777777" w:rsidTr="00AE7948">
        <w:tc>
          <w:tcPr>
            <w:tcW w:w="2065" w:type="dxa"/>
          </w:tcPr>
          <w:p w14:paraId="7305207C" w14:textId="2CFC17F2" w:rsidR="00831031" w:rsidRPr="00AC40E0" w:rsidRDefault="00831031" w:rsidP="00831031">
            <w:pPr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SAM/PHA/82/TAS/22</w:t>
            </w:r>
          </w:p>
        </w:tc>
        <w:tc>
          <w:tcPr>
            <w:tcW w:w="3960" w:type="dxa"/>
            <w:vAlign w:val="bottom"/>
          </w:tcPr>
          <w:p w14:paraId="26BC1914" w14:textId="5E09123C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AC40E0">
              <w:rPr>
                <w:color w:val="000000"/>
                <w:sz w:val="18"/>
                <w:szCs w:val="18"/>
              </w:rPr>
              <w:t>Verification report on the implementation of the HCFC phase-out management plan</w:t>
            </w:r>
          </w:p>
        </w:tc>
        <w:tc>
          <w:tcPr>
            <w:tcW w:w="1227" w:type="dxa"/>
          </w:tcPr>
          <w:p w14:paraId="191ADAA0" w14:textId="2C0FB062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2,519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1F51B" w14:textId="70EE5E17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327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4E381" w14:textId="68E3EB02" w:rsidR="00831031" w:rsidRPr="00831031" w:rsidRDefault="00831031" w:rsidP="00831031">
            <w:pPr>
              <w:jc w:val="right"/>
              <w:rPr>
                <w:sz w:val="18"/>
                <w:szCs w:val="18"/>
              </w:rPr>
            </w:pPr>
            <w:r w:rsidRPr="00831031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,</w:t>
            </w:r>
            <w:r w:rsidRPr="00831031">
              <w:rPr>
                <w:sz w:val="18"/>
                <w:szCs w:val="18"/>
              </w:rPr>
              <w:t>846</w:t>
            </w:r>
          </w:p>
        </w:tc>
      </w:tr>
      <w:tr w:rsidR="00831031" w:rsidRPr="00EA0808" w14:paraId="54D1F440" w14:textId="77777777" w:rsidTr="00AE7948">
        <w:tc>
          <w:tcPr>
            <w:tcW w:w="2065" w:type="dxa"/>
          </w:tcPr>
          <w:p w14:paraId="12A2D3CE" w14:textId="5E2F7036" w:rsidR="00831031" w:rsidRPr="00AC40E0" w:rsidRDefault="00831031" w:rsidP="00831031">
            <w:pPr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SOI/PHA/82/TAS/15</w:t>
            </w:r>
          </w:p>
        </w:tc>
        <w:tc>
          <w:tcPr>
            <w:tcW w:w="3960" w:type="dxa"/>
            <w:vAlign w:val="bottom"/>
          </w:tcPr>
          <w:p w14:paraId="0BA44454" w14:textId="1D0D73C5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AC40E0">
              <w:rPr>
                <w:color w:val="000000"/>
                <w:sz w:val="18"/>
                <w:szCs w:val="18"/>
              </w:rPr>
              <w:t>Verification report on the implementation of the HCFC phase-out management plan</w:t>
            </w:r>
          </w:p>
        </w:tc>
        <w:tc>
          <w:tcPr>
            <w:tcW w:w="1227" w:type="dxa"/>
          </w:tcPr>
          <w:p w14:paraId="37DE10B9" w14:textId="039C84EE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7,926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46A9D" w14:textId="26A45995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1,030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AE7F8" w14:textId="0ABBA830" w:rsidR="00831031" w:rsidRPr="00831031" w:rsidRDefault="00831031" w:rsidP="00831031">
            <w:pPr>
              <w:jc w:val="right"/>
              <w:rPr>
                <w:sz w:val="18"/>
                <w:szCs w:val="18"/>
              </w:rPr>
            </w:pPr>
            <w:r w:rsidRPr="00831031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,</w:t>
            </w:r>
            <w:r w:rsidRPr="00831031">
              <w:rPr>
                <w:sz w:val="18"/>
                <w:szCs w:val="18"/>
              </w:rPr>
              <w:t>956</w:t>
            </w:r>
          </w:p>
        </w:tc>
      </w:tr>
      <w:tr w:rsidR="00831031" w:rsidRPr="00EA0808" w14:paraId="2DA84298" w14:textId="77777777" w:rsidTr="00AE7948">
        <w:tc>
          <w:tcPr>
            <w:tcW w:w="2065" w:type="dxa"/>
          </w:tcPr>
          <w:p w14:paraId="15942F51" w14:textId="5CF0A487" w:rsidR="00831031" w:rsidRPr="00AC40E0" w:rsidRDefault="00831031" w:rsidP="00831031">
            <w:pPr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STV/PHA/77/TAS/24</w:t>
            </w:r>
          </w:p>
        </w:tc>
        <w:tc>
          <w:tcPr>
            <w:tcW w:w="3960" w:type="dxa"/>
            <w:vAlign w:val="bottom"/>
          </w:tcPr>
          <w:p w14:paraId="70E7F7C3" w14:textId="281F1C97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AC40E0">
              <w:rPr>
                <w:color w:val="000000"/>
                <w:sz w:val="18"/>
                <w:szCs w:val="18"/>
              </w:rPr>
              <w:t>Verification report on the implementation of the HCFC phase-out management plan</w:t>
            </w:r>
          </w:p>
        </w:tc>
        <w:tc>
          <w:tcPr>
            <w:tcW w:w="1227" w:type="dxa"/>
          </w:tcPr>
          <w:p w14:paraId="0E18DCAB" w14:textId="0A0D68AC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14,738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64417" w14:textId="3F754329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1,916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F1A7F" w14:textId="5C2FE199" w:rsidR="00831031" w:rsidRPr="00831031" w:rsidRDefault="00831031" w:rsidP="00831031">
            <w:pPr>
              <w:jc w:val="right"/>
              <w:rPr>
                <w:sz w:val="18"/>
                <w:szCs w:val="18"/>
              </w:rPr>
            </w:pPr>
            <w:r w:rsidRPr="00831031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,</w:t>
            </w:r>
            <w:r w:rsidRPr="00831031">
              <w:rPr>
                <w:sz w:val="18"/>
                <w:szCs w:val="18"/>
              </w:rPr>
              <w:t>654</w:t>
            </w:r>
          </w:p>
        </w:tc>
      </w:tr>
      <w:tr w:rsidR="00831031" w:rsidRPr="00EA0808" w14:paraId="339237D4" w14:textId="77777777" w:rsidTr="00AE7948">
        <w:tc>
          <w:tcPr>
            <w:tcW w:w="2065" w:type="dxa"/>
          </w:tcPr>
          <w:p w14:paraId="2B0F8D7F" w14:textId="16E4B1E0" w:rsidR="00831031" w:rsidRPr="00AC40E0" w:rsidRDefault="00831031" w:rsidP="00831031">
            <w:pPr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SYR/PHA/83/PRP/105</w:t>
            </w:r>
          </w:p>
        </w:tc>
        <w:tc>
          <w:tcPr>
            <w:tcW w:w="3960" w:type="dxa"/>
            <w:vAlign w:val="bottom"/>
          </w:tcPr>
          <w:p w14:paraId="0EB41788" w14:textId="4C98A665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AC40E0">
              <w:rPr>
                <w:color w:val="000000"/>
                <w:sz w:val="18"/>
                <w:szCs w:val="18"/>
              </w:rPr>
              <w:t>Preparation of a HCFC phase-out management plan (stage II)</w:t>
            </w:r>
          </w:p>
        </w:tc>
        <w:tc>
          <w:tcPr>
            <w:tcW w:w="1227" w:type="dxa"/>
          </w:tcPr>
          <w:p w14:paraId="2DF78071" w14:textId="109E49F9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17,375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74632" w14:textId="23889346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2,259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CA928" w14:textId="33EE9235" w:rsidR="00831031" w:rsidRPr="00831031" w:rsidRDefault="00831031" w:rsidP="00831031">
            <w:pPr>
              <w:jc w:val="right"/>
              <w:rPr>
                <w:sz w:val="18"/>
                <w:szCs w:val="18"/>
              </w:rPr>
            </w:pPr>
            <w:r w:rsidRPr="00831031">
              <w:rPr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,</w:t>
            </w:r>
            <w:r w:rsidRPr="00831031">
              <w:rPr>
                <w:sz w:val="18"/>
                <w:szCs w:val="18"/>
              </w:rPr>
              <w:t>634</w:t>
            </w:r>
          </w:p>
        </w:tc>
      </w:tr>
      <w:tr w:rsidR="00831031" w:rsidRPr="00EA0808" w14:paraId="0953AB19" w14:textId="77777777" w:rsidTr="00AE7948">
        <w:tc>
          <w:tcPr>
            <w:tcW w:w="2065" w:type="dxa"/>
          </w:tcPr>
          <w:p w14:paraId="0B7480C2" w14:textId="5E88A841" w:rsidR="00831031" w:rsidRPr="00AC40E0" w:rsidRDefault="00831031" w:rsidP="00831031">
            <w:pPr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TON/PHA/82/TAS/14</w:t>
            </w:r>
          </w:p>
        </w:tc>
        <w:tc>
          <w:tcPr>
            <w:tcW w:w="3960" w:type="dxa"/>
            <w:vAlign w:val="bottom"/>
          </w:tcPr>
          <w:p w14:paraId="0F7C438F" w14:textId="17344CDB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AC40E0">
              <w:rPr>
                <w:color w:val="000000"/>
                <w:sz w:val="18"/>
                <w:szCs w:val="18"/>
              </w:rPr>
              <w:t>Verification report on the implementation of the HCFC phase-out management plan</w:t>
            </w:r>
          </w:p>
        </w:tc>
        <w:tc>
          <w:tcPr>
            <w:tcW w:w="1227" w:type="dxa"/>
          </w:tcPr>
          <w:p w14:paraId="2D387774" w14:textId="4986B8A6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5,589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B60F3" w14:textId="50669870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727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332E0" w14:textId="626BDD1C" w:rsidR="00831031" w:rsidRPr="00831031" w:rsidRDefault="00831031" w:rsidP="00831031">
            <w:pPr>
              <w:jc w:val="right"/>
              <w:rPr>
                <w:sz w:val="18"/>
                <w:szCs w:val="18"/>
              </w:rPr>
            </w:pPr>
            <w:r w:rsidRPr="00831031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,</w:t>
            </w:r>
            <w:r w:rsidRPr="00831031">
              <w:rPr>
                <w:sz w:val="18"/>
                <w:szCs w:val="18"/>
              </w:rPr>
              <w:t>316</w:t>
            </w:r>
          </w:p>
        </w:tc>
      </w:tr>
      <w:tr w:rsidR="00831031" w:rsidRPr="00EA0808" w14:paraId="3B7777B8" w14:textId="77777777" w:rsidTr="00AE7948">
        <w:tc>
          <w:tcPr>
            <w:tcW w:w="2065" w:type="dxa"/>
          </w:tcPr>
          <w:p w14:paraId="69D78AE3" w14:textId="3BABA333" w:rsidR="00831031" w:rsidRPr="00AC40E0" w:rsidRDefault="00831031" w:rsidP="00831031">
            <w:pPr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TTR/PHA/82/TAS/14</w:t>
            </w:r>
          </w:p>
        </w:tc>
        <w:tc>
          <w:tcPr>
            <w:tcW w:w="3960" w:type="dxa"/>
            <w:vAlign w:val="bottom"/>
          </w:tcPr>
          <w:p w14:paraId="0CF81822" w14:textId="4C753112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AC40E0">
              <w:rPr>
                <w:color w:val="000000"/>
                <w:sz w:val="18"/>
                <w:szCs w:val="18"/>
              </w:rPr>
              <w:t>Verification report on the implementation of the HCFC phase-out management plan</w:t>
            </w:r>
          </w:p>
        </w:tc>
        <w:tc>
          <w:tcPr>
            <w:tcW w:w="1227" w:type="dxa"/>
          </w:tcPr>
          <w:p w14:paraId="24C298E2" w14:textId="0AF2DC41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5,623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FE959" w14:textId="21F85BBE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731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7CD9A" w14:textId="5F0E5D8D" w:rsidR="00831031" w:rsidRPr="00831031" w:rsidRDefault="00831031" w:rsidP="00831031">
            <w:pPr>
              <w:jc w:val="right"/>
              <w:rPr>
                <w:sz w:val="18"/>
                <w:szCs w:val="18"/>
              </w:rPr>
            </w:pPr>
            <w:r w:rsidRPr="00831031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,</w:t>
            </w:r>
            <w:r w:rsidRPr="00831031">
              <w:rPr>
                <w:sz w:val="18"/>
                <w:szCs w:val="18"/>
              </w:rPr>
              <w:t>354</w:t>
            </w:r>
          </w:p>
        </w:tc>
      </w:tr>
      <w:tr w:rsidR="00831031" w:rsidRPr="00EA0808" w14:paraId="3C0A54FC" w14:textId="77777777" w:rsidTr="00AE7948">
        <w:tc>
          <w:tcPr>
            <w:tcW w:w="2065" w:type="dxa"/>
          </w:tcPr>
          <w:p w14:paraId="7138A176" w14:textId="42A0B059" w:rsidR="00831031" w:rsidRPr="00AC40E0" w:rsidRDefault="00831031" w:rsidP="00831031">
            <w:pPr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UGA/PHA/77/TAS/21</w:t>
            </w:r>
          </w:p>
        </w:tc>
        <w:tc>
          <w:tcPr>
            <w:tcW w:w="3960" w:type="dxa"/>
            <w:vAlign w:val="bottom"/>
          </w:tcPr>
          <w:p w14:paraId="249720FB" w14:textId="46E84C44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AC40E0">
              <w:rPr>
                <w:color w:val="000000"/>
                <w:sz w:val="18"/>
                <w:szCs w:val="18"/>
              </w:rPr>
              <w:t>HCFC phase-out management plan (stage I, second tranche)</w:t>
            </w:r>
          </w:p>
        </w:tc>
        <w:tc>
          <w:tcPr>
            <w:tcW w:w="1227" w:type="dxa"/>
          </w:tcPr>
          <w:p w14:paraId="54D9136D" w14:textId="4FE44F5B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3,500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B1910" w14:textId="04C52CE8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455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D33D5" w14:textId="4527D705" w:rsidR="00831031" w:rsidRPr="00831031" w:rsidRDefault="00831031" w:rsidP="00831031">
            <w:pPr>
              <w:jc w:val="right"/>
              <w:rPr>
                <w:sz w:val="18"/>
                <w:szCs w:val="18"/>
              </w:rPr>
            </w:pPr>
            <w:r w:rsidRPr="00831031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,</w:t>
            </w:r>
            <w:r w:rsidRPr="00831031">
              <w:rPr>
                <w:sz w:val="18"/>
                <w:szCs w:val="18"/>
              </w:rPr>
              <w:t>955</w:t>
            </w:r>
          </w:p>
        </w:tc>
      </w:tr>
      <w:tr w:rsidR="00831031" w:rsidRPr="00EA0808" w14:paraId="5534ED16" w14:textId="77777777" w:rsidTr="00AE7948">
        <w:tc>
          <w:tcPr>
            <w:tcW w:w="2065" w:type="dxa"/>
          </w:tcPr>
          <w:p w14:paraId="736B22E2" w14:textId="299A117D" w:rsidR="00831031" w:rsidRPr="00AC40E0" w:rsidRDefault="00831031" w:rsidP="00831031">
            <w:pPr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UGA/PHA/82/TAS/25</w:t>
            </w:r>
          </w:p>
        </w:tc>
        <w:tc>
          <w:tcPr>
            <w:tcW w:w="3960" w:type="dxa"/>
            <w:vAlign w:val="bottom"/>
          </w:tcPr>
          <w:p w14:paraId="7026220C" w14:textId="58C2A68A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AC40E0">
              <w:rPr>
                <w:color w:val="000000"/>
                <w:sz w:val="18"/>
                <w:szCs w:val="18"/>
              </w:rPr>
              <w:t>Verification report on the implementation of the HCFC phase-out management plan</w:t>
            </w:r>
          </w:p>
        </w:tc>
        <w:tc>
          <w:tcPr>
            <w:tcW w:w="1227" w:type="dxa"/>
          </w:tcPr>
          <w:p w14:paraId="01F52092" w14:textId="1B586167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380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F3E68" w14:textId="289D6AD6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49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9EC8E" w14:textId="1153F3C7" w:rsidR="00831031" w:rsidRPr="00831031" w:rsidRDefault="00831031" w:rsidP="00831031">
            <w:pPr>
              <w:jc w:val="right"/>
              <w:rPr>
                <w:sz w:val="18"/>
                <w:szCs w:val="18"/>
              </w:rPr>
            </w:pPr>
            <w:r w:rsidRPr="00831031">
              <w:rPr>
                <w:sz w:val="18"/>
                <w:szCs w:val="18"/>
              </w:rPr>
              <w:t>429</w:t>
            </w:r>
          </w:p>
        </w:tc>
      </w:tr>
      <w:tr w:rsidR="00831031" w:rsidRPr="00EA0808" w14:paraId="5377183F" w14:textId="77777777" w:rsidTr="00AE7948">
        <w:tc>
          <w:tcPr>
            <w:tcW w:w="2065" w:type="dxa"/>
          </w:tcPr>
          <w:p w14:paraId="6A78353D" w14:textId="169DA302" w:rsidR="00831031" w:rsidRPr="00AC40E0" w:rsidRDefault="00831031" w:rsidP="00831031">
            <w:pPr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URT/PHA/82/TAS/38</w:t>
            </w:r>
          </w:p>
        </w:tc>
        <w:tc>
          <w:tcPr>
            <w:tcW w:w="3960" w:type="dxa"/>
            <w:vAlign w:val="bottom"/>
          </w:tcPr>
          <w:p w14:paraId="209F539B" w14:textId="3E7BF42B" w:rsidR="00831031" w:rsidRPr="00AC40E0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AC40E0">
              <w:rPr>
                <w:color w:val="000000"/>
                <w:sz w:val="18"/>
                <w:szCs w:val="18"/>
              </w:rPr>
              <w:t>Verification report on the implementation of the HCFC phase-out management plan</w:t>
            </w:r>
          </w:p>
        </w:tc>
        <w:tc>
          <w:tcPr>
            <w:tcW w:w="1227" w:type="dxa"/>
          </w:tcPr>
          <w:p w14:paraId="1B57311C" w14:textId="3A1852FB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485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3C3CE" w14:textId="52344CB6" w:rsidR="00831031" w:rsidRPr="00AC40E0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AC40E0">
              <w:rPr>
                <w:sz w:val="18"/>
                <w:szCs w:val="18"/>
              </w:rPr>
              <w:t>63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B9E5C" w14:textId="7D0A34BE" w:rsidR="00831031" w:rsidRPr="00831031" w:rsidRDefault="00831031" w:rsidP="00831031">
            <w:pPr>
              <w:jc w:val="right"/>
              <w:rPr>
                <w:sz w:val="18"/>
                <w:szCs w:val="18"/>
              </w:rPr>
            </w:pPr>
            <w:r w:rsidRPr="00831031">
              <w:rPr>
                <w:sz w:val="18"/>
                <w:szCs w:val="18"/>
              </w:rPr>
              <w:t>548</w:t>
            </w:r>
          </w:p>
        </w:tc>
      </w:tr>
      <w:tr w:rsidR="00831031" w:rsidRPr="00EC20B6" w14:paraId="65FE7EAE" w14:textId="77777777" w:rsidTr="00AE7948">
        <w:tc>
          <w:tcPr>
            <w:tcW w:w="2065" w:type="dxa"/>
          </w:tcPr>
          <w:p w14:paraId="1AEA0726" w14:textId="388338DA" w:rsidR="00831031" w:rsidRPr="00EC20B6" w:rsidRDefault="00831031" w:rsidP="00831031">
            <w:pPr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ZAM/PHA/82/TAS/35</w:t>
            </w:r>
          </w:p>
        </w:tc>
        <w:tc>
          <w:tcPr>
            <w:tcW w:w="3960" w:type="dxa"/>
            <w:vAlign w:val="bottom"/>
          </w:tcPr>
          <w:p w14:paraId="1F21039D" w14:textId="3452EF03" w:rsidR="00831031" w:rsidRPr="00EC20B6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  <w:r w:rsidRPr="00EC20B6">
              <w:rPr>
                <w:color w:val="000000"/>
                <w:sz w:val="18"/>
                <w:szCs w:val="18"/>
              </w:rPr>
              <w:t>Verification report on the implementation of the HCFC phase-out management plan</w:t>
            </w:r>
          </w:p>
        </w:tc>
        <w:tc>
          <w:tcPr>
            <w:tcW w:w="1227" w:type="dxa"/>
          </w:tcPr>
          <w:p w14:paraId="50946A76" w14:textId="3B6FC0AD" w:rsidR="00831031" w:rsidRPr="00EC20B6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529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51532" w14:textId="493F8F87" w:rsidR="00831031" w:rsidRPr="00EC20B6" w:rsidRDefault="00831031" w:rsidP="00831031">
            <w:pPr>
              <w:jc w:val="righ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69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B0151" w14:textId="0B965E0E" w:rsidR="00831031" w:rsidRPr="00EC20B6" w:rsidRDefault="00831031" w:rsidP="00831031">
            <w:pPr>
              <w:jc w:val="right"/>
              <w:rPr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598</w:t>
            </w:r>
          </w:p>
        </w:tc>
      </w:tr>
      <w:tr w:rsidR="00831031" w:rsidRPr="00EC20B6" w14:paraId="386A2746" w14:textId="77777777" w:rsidTr="00AE7948">
        <w:tc>
          <w:tcPr>
            <w:tcW w:w="2065" w:type="dxa"/>
          </w:tcPr>
          <w:p w14:paraId="6912BE78" w14:textId="77777777" w:rsidR="00831031" w:rsidRPr="00EC20B6" w:rsidRDefault="00831031" w:rsidP="00831031">
            <w:pPr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b/>
                <w:color w:val="000000"/>
                <w:sz w:val="18"/>
                <w:szCs w:val="18"/>
                <w:lang w:val="en-CA"/>
              </w:rPr>
              <w:t>Total completed projects</w:t>
            </w:r>
          </w:p>
        </w:tc>
        <w:tc>
          <w:tcPr>
            <w:tcW w:w="3960" w:type="dxa"/>
            <w:vAlign w:val="bottom"/>
          </w:tcPr>
          <w:p w14:paraId="0F21FE5A" w14:textId="22B86D02" w:rsidR="00831031" w:rsidRPr="00EC20B6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</w:tcPr>
          <w:p w14:paraId="262786BB" w14:textId="2AEBB577" w:rsidR="00831031" w:rsidRPr="00EC20B6" w:rsidRDefault="00831031" w:rsidP="00831031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b/>
                <w:bCs/>
                <w:color w:val="000000"/>
                <w:sz w:val="18"/>
                <w:szCs w:val="18"/>
                <w:lang w:val="en-CA"/>
              </w:rPr>
              <w:t>3,128,821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88B13" w14:textId="316A16DE" w:rsidR="00831031" w:rsidRPr="00EC20B6" w:rsidRDefault="00831031" w:rsidP="0083103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C20B6">
              <w:rPr>
                <w:b/>
                <w:bCs/>
                <w:color w:val="000000"/>
                <w:sz w:val="18"/>
                <w:szCs w:val="18"/>
              </w:rPr>
              <w:t>239,331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C3B42" w14:textId="2CA2A81E" w:rsidR="00831031" w:rsidRPr="00EC20B6" w:rsidRDefault="00831031" w:rsidP="00831031">
            <w:pPr>
              <w:jc w:val="right"/>
              <w:rPr>
                <w:b/>
                <w:bCs/>
                <w:sz w:val="18"/>
                <w:szCs w:val="18"/>
              </w:rPr>
            </w:pPr>
            <w:r w:rsidRPr="00EC20B6">
              <w:rPr>
                <w:b/>
                <w:bCs/>
                <w:sz w:val="18"/>
                <w:szCs w:val="18"/>
              </w:rPr>
              <w:t>3,368,152</w:t>
            </w:r>
          </w:p>
        </w:tc>
      </w:tr>
      <w:tr w:rsidR="00831031" w:rsidRPr="00EC20B6" w14:paraId="749A3DE2" w14:textId="77777777" w:rsidTr="00AE7948">
        <w:tc>
          <w:tcPr>
            <w:tcW w:w="2065" w:type="dxa"/>
          </w:tcPr>
          <w:p w14:paraId="3ACBD54B" w14:textId="1CE2B64B" w:rsidR="00831031" w:rsidRPr="00EC20B6" w:rsidRDefault="00831031" w:rsidP="00831031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MON/SEV/80/TAS/01</w:t>
            </w:r>
          </w:p>
        </w:tc>
        <w:tc>
          <w:tcPr>
            <w:tcW w:w="3960" w:type="dxa"/>
            <w:vAlign w:val="bottom"/>
          </w:tcPr>
          <w:p w14:paraId="38C265A7" w14:textId="708F29C5" w:rsidR="00831031" w:rsidRPr="00EC20B6" w:rsidRDefault="00831031" w:rsidP="00831031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color w:val="000000"/>
                <w:sz w:val="18"/>
                <w:szCs w:val="18"/>
              </w:rPr>
              <w:t>Enabling activities for HFC phase-down</w:t>
            </w:r>
          </w:p>
        </w:tc>
        <w:tc>
          <w:tcPr>
            <w:tcW w:w="1227" w:type="dxa"/>
            <w:vAlign w:val="bottom"/>
          </w:tcPr>
          <w:p w14:paraId="14C2957B" w14:textId="5FD36830" w:rsidR="00831031" w:rsidRPr="00EC20B6" w:rsidRDefault="00831031" w:rsidP="00831031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2,134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ED530C" w14:textId="4FA3F9D0" w:rsidR="00831031" w:rsidRPr="00EC20B6" w:rsidRDefault="00831031" w:rsidP="00831031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149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97B226" w14:textId="6A7BC80E" w:rsidR="00831031" w:rsidRPr="00EC20B6" w:rsidRDefault="00831031" w:rsidP="00831031">
            <w:pPr>
              <w:jc w:val="right"/>
              <w:rPr>
                <w:sz w:val="18"/>
                <w:szCs w:val="18"/>
                <w:lang w:val="en-CA"/>
              </w:rPr>
            </w:pPr>
            <w:r w:rsidRPr="00EC20B6">
              <w:rPr>
                <w:color w:val="000000"/>
                <w:sz w:val="18"/>
                <w:szCs w:val="18"/>
              </w:rPr>
              <w:t>2,283</w:t>
            </w:r>
          </w:p>
        </w:tc>
      </w:tr>
      <w:tr w:rsidR="00831031" w:rsidRPr="00EC20B6" w14:paraId="3330AD3A" w14:textId="77777777" w:rsidTr="00AE7948">
        <w:tc>
          <w:tcPr>
            <w:tcW w:w="2065" w:type="dxa"/>
          </w:tcPr>
          <w:p w14:paraId="5B71692B" w14:textId="784CEDAD" w:rsidR="00831031" w:rsidRPr="00EC20B6" w:rsidRDefault="00831031" w:rsidP="00831031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TTR/SEV/80/TAS/01</w:t>
            </w:r>
          </w:p>
        </w:tc>
        <w:tc>
          <w:tcPr>
            <w:tcW w:w="3960" w:type="dxa"/>
            <w:vAlign w:val="bottom"/>
          </w:tcPr>
          <w:p w14:paraId="28DC6E10" w14:textId="3F4266CC" w:rsidR="00831031" w:rsidRPr="00EC20B6" w:rsidRDefault="00831031" w:rsidP="00831031">
            <w:pPr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color w:val="000000"/>
                <w:sz w:val="18"/>
                <w:szCs w:val="18"/>
              </w:rPr>
              <w:t>Enabling activities for HFC phase-down</w:t>
            </w:r>
          </w:p>
        </w:tc>
        <w:tc>
          <w:tcPr>
            <w:tcW w:w="1227" w:type="dxa"/>
            <w:vAlign w:val="bottom"/>
          </w:tcPr>
          <w:p w14:paraId="2B7734AE" w14:textId="4C50EEA0" w:rsidR="00831031" w:rsidRPr="00EC20B6" w:rsidRDefault="00831031" w:rsidP="00831031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25,000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2CBB06" w14:textId="60B38078" w:rsidR="00831031" w:rsidRPr="00EC20B6" w:rsidRDefault="00831031" w:rsidP="00831031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1,750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0F976B" w14:textId="29B6B6F3" w:rsidR="00831031" w:rsidRPr="00EC20B6" w:rsidRDefault="00831031" w:rsidP="00831031">
            <w:pPr>
              <w:jc w:val="right"/>
              <w:rPr>
                <w:sz w:val="18"/>
                <w:szCs w:val="18"/>
                <w:lang w:val="en-CA"/>
              </w:rPr>
            </w:pPr>
            <w:r w:rsidRPr="00EC20B6">
              <w:rPr>
                <w:color w:val="000000"/>
                <w:sz w:val="18"/>
                <w:szCs w:val="18"/>
              </w:rPr>
              <w:t>26,750</w:t>
            </w:r>
          </w:p>
        </w:tc>
      </w:tr>
      <w:tr w:rsidR="00831031" w:rsidRPr="00EC20B6" w14:paraId="6AF6890E" w14:textId="77777777" w:rsidTr="00AE7948">
        <w:tc>
          <w:tcPr>
            <w:tcW w:w="2065" w:type="dxa"/>
          </w:tcPr>
          <w:p w14:paraId="3AAE10AF" w14:textId="223A8C9B" w:rsidR="00831031" w:rsidRPr="00EC20B6" w:rsidRDefault="00831031" w:rsidP="00831031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ZIM/SEV/80/TAS/01</w:t>
            </w:r>
          </w:p>
        </w:tc>
        <w:tc>
          <w:tcPr>
            <w:tcW w:w="3960" w:type="dxa"/>
            <w:vAlign w:val="bottom"/>
          </w:tcPr>
          <w:p w14:paraId="42C2D2EE" w14:textId="716E803D" w:rsidR="00831031" w:rsidRPr="00EC20B6" w:rsidRDefault="00831031" w:rsidP="00831031">
            <w:pPr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color w:val="000000"/>
                <w:sz w:val="18"/>
                <w:szCs w:val="18"/>
              </w:rPr>
              <w:t>Enabling activities for HFC phase-down</w:t>
            </w:r>
          </w:p>
        </w:tc>
        <w:tc>
          <w:tcPr>
            <w:tcW w:w="1227" w:type="dxa"/>
            <w:vAlign w:val="bottom"/>
          </w:tcPr>
          <w:p w14:paraId="4722C7A2" w14:textId="57DF4D42" w:rsidR="00831031" w:rsidRPr="00EC20B6" w:rsidRDefault="00831031" w:rsidP="00831031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9,449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515D28" w14:textId="6154689D" w:rsidR="00831031" w:rsidRPr="00EC20B6" w:rsidRDefault="00831031" w:rsidP="00831031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661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6F900F" w14:textId="61955766" w:rsidR="00831031" w:rsidRPr="00EC20B6" w:rsidRDefault="00831031" w:rsidP="00831031">
            <w:pPr>
              <w:jc w:val="right"/>
              <w:rPr>
                <w:sz w:val="18"/>
                <w:szCs w:val="18"/>
                <w:lang w:val="en-CA"/>
              </w:rPr>
            </w:pPr>
            <w:r w:rsidRPr="00EC20B6">
              <w:rPr>
                <w:color w:val="000000"/>
                <w:sz w:val="18"/>
                <w:szCs w:val="18"/>
              </w:rPr>
              <w:t>10,110</w:t>
            </w:r>
          </w:p>
        </w:tc>
      </w:tr>
      <w:tr w:rsidR="00831031" w:rsidRPr="00EC20B6" w14:paraId="05773976" w14:textId="77777777" w:rsidTr="00AE7948">
        <w:tc>
          <w:tcPr>
            <w:tcW w:w="2065" w:type="dxa"/>
          </w:tcPr>
          <w:p w14:paraId="3C0380FC" w14:textId="69107DC5" w:rsidR="00831031" w:rsidRPr="00EC20B6" w:rsidRDefault="00831031" w:rsidP="00831031">
            <w:pPr>
              <w:jc w:val="left"/>
              <w:rPr>
                <w:b/>
                <w:sz w:val="18"/>
                <w:szCs w:val="18"/>
              </w:rPr>
            </w:pPr>
            <w:r w:rsidRPr="00EC20B6">
              <w:rPr>
                <w:b/>
                <w:bCs/>
                <w:sz w:val="18"/>
                <w:szCs w:val="18"/>
              </w:rPr>
              <w:t>Total “additional voluntary contributions” projects</w:t>
            </w:r>
          </w:p>
        </w:tc>
        <w:tc>
          <w:tcPr>
            <w:tcW w:w="3960" w:type="dxa"/>
            <w:vAlign w:val="bottom"/>
          </w:tcPr>
          <w:p w14:paraId="6D7814D7" w14:textId="77777777" w:rsidR="00831031" w:rsidRPr="00EC20B6" w:rsidRDefault="00831031" w:rsidP="00831031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</w:tcPr>
          <w:p w14:paraId="32C47F62" w14:textId="2CA3D4B7" w:rsidR="00831031" w:rsidRPr="00EC20B6" w:rsidRDefault="00831031" w:rsidP="00AE7948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b/>
                <w:bCs/>
                <w:color w:val="000000"/>
                <w:sz w:val="18"/>
                <w:szCs w:val="18"/>
              </w:rPr>
              <w:t>36,583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78F12" w14:textId="7E3E33E3" w:rsidR="00831031" w:rsidRPr="00EC20B6" w:rsidRDefault="00831031" w:rsidP="00AE7948">
            <w:pPr>
              <w:jc w:val="right"/>
              <w:rPr>
                <w:b/>
                <w:bCs/>
                <w:sz w:val="18"/>
                <w:szCs w:val="18"/>
              </w:rPr>
            </w:pPr>
            <w:r w:rsidRPr="00EC20B6">
              <w:rPr>
                <w:b/>
                <w:bCs/>
                <w:color w:val="000000"/>
                <w:sz w:val="18"/>
                <w:szCs w:val="18"/>
              </w:rPr>
              <w:t>2,561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86F6B" w14:textId="15142DB5" w:rsidR="00831031" w:rsidRPr="00EC20B6" w:rsidRDefault="00831031" w:rsidP="00AE7948">
            <w:pPr>
              <w:jc w:val="right"/>
              <w:rPr>
                <w:b/>
                <w:bCs/>
                <w:sz w:val="18"/>
                <w:szCs w:val="18"/>
              </w:rPr>
            </w:pPr>
            <w:r w:rsidRPr="00EC20B6">
              <w:rPr>
                <w:b/>
                <w:bCs/>
                <w:color w:val="000000"/>
                <w:sz w:val="18"/>
                <w:szCs w:val="18"/>
              </w:rPr>
              <w:t>39,143</w:t>
            </w:r>
          </w:p>
        </w:tc>
      </w:tr>
      <w:tr w:rsidR="00831031" w:rsidRPr="00EC20B6" w14:paraId="3F778E50" w14:textId="77777777" w:rsidTr="00AE7948">
        <w:tc>
          <w:tcPr>
            <w:tcW w:w="2065" w:type="dxa"/>
          </w:tcPr>
          <w:p w14:paraId="49E41253" w14:textId="77777777" w:rsidR="00831031" w:rsidRPr="00EC20B6" w:rsidRDefault="00831031" w:rsidP="00831031">
            <w:pPr>
              <w:jc w:val="left"/>
              <w:rPr>
                <w:b/>
                <w:sz w:val="18"/>
                <w:szCs w:val="18"/>
              </w:rPr>
            </w:pPr>
            <w:r w:rsidRPr="00EC20B6">
              <w:rPr>
                <w:b/>
                <w:sz w:val="18"/>
                <w:szCs w:val="18"/>
              </w:rPr>
              <w:t>TOTAL UNEP</w:t>
            </w:r>
          </w:p>
        </w:tc>
        <w:tc>
          <w:tcPr>
            <w:tcW w:w="3960" w:type="dxa"/>
          </w:tcPr>
          <w:p w14:paraId="4D9FC54E" w14:textId="77777777" w:rsidR="00831031" w:rsidRPr="00EC20B6" w:rsidRDefault="00831031" w:rsidP="00831031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227" w:type="dxa"/>
            <w:vAlign w:val="bottom"/>
          </w:tcPr>
          <w:p w14:paraId="7A6D72BB" w14:textId="063BEE32" w:rsidR="00831031" w:rsidRPr="00180557" w:rsidRDefault="00831031" w:rsidP="00831031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/>
              </w:rPr>
            </w:pPr>
            <w:r w:rsidRPr="00180557">
              <w:rPr>
                <w:b/>
                <w:bCs/>
                <w:color w:val="000000"/>
                <w:sz w:val="18"/>
                <w:szCs w:val="18"/>
                <w:lang w:val="en-CA"/>
              </w:rPr>
              <w:t>3,165,404</w:t>
            </w:r>
          </w:p>
        </w:tc>
        <w:tc>
          <w:tcPr>
            <w:tcW w:w="1145" w:type="dxa"/>
            <w:vAlign w:val="bottom"/>
          </w:tcPr>
          <w:p w14:paraId="09B6AEBF" w14:textId="5741A9F0" w:rsidR="00831031" w:rsidRPr="00180557" w:rsidRDefault="00831031" w:rsidP="0083103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80557">
              <w:rPr>
                <w:b/>
                <w:bCs/>
                <w:color w:val="000000"/>
                <w:sz w:val="18"/>
                <w:szCs w:val="18"/>
              </w:rPr>
              <w:t>241,892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BFFDC6" w14:textId="4FCC319F" w:rsidR="00831031" w:rsidRPr="00180557" w:rsidRDefault="00831031" w:rsidP="00831031">
            <w:pPr>
              <w:jc w:val="right"/>
              <w:rPr>
                <w:b/>
                <w:bCs/>
                <w:sz w:val="18"/>
                <w:szCs w:val="18"/>
              </w:rPr>
            </w:pPr>
            <w:r w:rsidRPr="00180557">
              <w:rPr>
                <w:b/>
                <w:bCs/>
                <w:sz w:val="18"/>
                <w:szCs w:val="18"/>
              </w:rPr>
              <w:t>3,407,296</w:t>
            </w:r>
          </w:p>
        </w:tc>
      </w:tr>
      <w:tr w:rsidR="00E026E6" w:rsidRPr="00EC20B6" w14:paraId="59F5EA82" w14:textId="77777777" w:rsidTr="00AE7948">
        <w:tc>
          <w:tcPr>
            <w:tcW w:w="2065" w:type="dxa"/>
          </w:tcPr>
          <w:p w14:paraId="689B76CA" w14:textId="0AB7E919" w:rsidR="00E026E6" w:rsidRPr="00EC20B6" w:rsidRDefault="00E026E6" w:rsidP="00E026E6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ARG/PHA/79/TAS/181</w:t>
            </w:r>
          </w:p>
        </w:tc>
        <w:tc>
          <w:tcPr>
            <w:tcW w:w="3960" w:type="dxa"/>
          </w:tcPr>
          <w:p w14:paraId="2F291A85" w14:textId="0FD4C4EA" w:rsidR="00E026E6" w:rsidRPr="00EC20B6" w:rsidRDefault="00E026E6" w:rsidP="00E026E6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HCFC phase-out management plan (stage I, third tranche) (refrigeration servicing sector)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B32D0" w14:textId="37AEE5A3" w:rsidR="00E026E6" w:rsidRPr="00EC20B6" w:rsidRDefault="00E026E6" w:rsidP="00E026E6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1,298</w:t>
            </w:r>
          </w:p>
        </w:tc>
        <w:tc>
          <w:tcPr>
            <w:tcW w:w="1145" w:type="dxa"/>
          </w:tcPr>
          <w:p w14:paraId="18092EE1" w14:textId="567E08F4" w:rsidR="00E026E6" w:rsidRPr="00EC20B6" w:rsidRDefault="00E026E6" w:rsidP="00E026E6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91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834FF" w14:textId="7ACFF033" w:rsidR="00E026E6" w:rsidRPr="00EC20B6" w:rsidRDefault="00E026E6" w:rsidP="00E026E6">
            <w:pPr>
              <w:jc w:val="right"/>
              <w:rPr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1,389</w:t>
            </w:r>
          </w:p>
        </w:tc>
      </w:tr>
      <w:tr w:rsidR="00E026E6" w:rsidRPr="00EC20B6" w14:paraId="7E881E72" w14:textId="77777777" w:rsidTr="00AE7948">
        <w:tc>
          <w:tcPr>
            <w:tcW w:w="2065" w:type="dxa"/>
          </w:tcPr>
          <w:p w14:paraId="6B2C83E8" w14:textId="4C760979" w:rsidR="00E026E6" w:rsidRPr="00EC20B6" w:rsidRDefault="00E026E6" w:rsidP="00E026E6">
            <w:pPr>
              <w:jc w:val="lef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BOL/PHA/82/PRP/47</w:t>
            </w:r>
          </w:p>
        </w:tc>
        <w:tc>
          <w:tcPr>
            <w:tcW w:w="3960" w:type="dxa"/>
          </w:tcPr>
          <w:p w14:paraId="25CD5471" w14:textId="7092EFF0" w:rsidR="00E026E6" w:rsidRPr="00EC20B6" w:rsidRDefault="00E026E6" w:rsidP="00E026E6">
            <w:pPr>
              <w:jc w:val="lef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Preparation of a HCFC phase-out management plan (stage II)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D41F3" w14:textId="4BAC64A6" w:rsidR="00E026E6" w:rsidRPr="00EC20B6" w:rsidRDefault="00E026E6" w:rsidP="00E026E6">
            <w:pPr>
              <w:jc w:val="righ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26</w:t>
            </w:r>
          </w:p>
        </w:tc>
        <w:tc>
          <w:tcPr>
            <w:tcW w:w="1145" w:type="dxa"/>
          </w:tcPr>
          <w:p w14:paraId="5047EB62" w14:textId="3C2A552D" w:rsidR="00E026E6" w:rsidRPr="00EC20B6" w:rsidRDefault="00E026E6" w:rsidP="00E026E6">
            <w:pPr>
              <w:jc w:val="righ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2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DDBDA" w14:textId="163EDB07" w:rsidR="00E026E6" w:rsidRPr="00EC20B6" w:rsidRDefault="00E026E6" w:rsidP="00E026E6">
            <w:pPr>
              <w:jc w:val="right"/>
              <w:rPr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28</w:t>
            </w:r>
          </w:p>
        </w:tc>
      </w:tr>
      <w:tr w:rsidR="00E026E6" w:rsidRPr="00EC20B6" w14:paraId="17C2FFC7" w14:textId="77777777" w:rsidTr="00AE7948">
        <w:tc>
          <w:tcPr>
            <w:tcW w:w="2065" w:type="dxa"/>
          </w:tcPr>
          <w:p w14:paraId="4704FD1D" w14:textId="675632EF" w:rsidR="00E026E6" w:rsidRPr="00EC20B6" w:rsidRDefault="00E026E6" w:rsidP="00E026E6">
            <w:pPr>
              <w:jc w:val="lef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EGY/ARS/50/INV/92</w:t>
            </w:r>
          </w:p>
        </w:tc>
        <w:tc>
          <w:tcPr>
            <w:tcW w:w="3960" w:type="dxa"/>
          </w:tcPr>
          <w:p w14:paraId="256F2B90" w14:textId="500BCD76" w:rsidR="00E026E6" w:rsidRPr="00EC20B6" w:rsidRDefault="00E026E6" w:rsidP="00E026E6">
            <w:pPr>
              <w:jc w:val="left"/>
              <w:rPr>
                <w:color w:val="000000"/>
                <w:sz w:val="18"/>
                <w:szCs w:val="18"/>
              </w:rPr>
            </w:pPr>
            <w:r w:rsidRPr="00EC20B6">
              <w:rPr>
                <w:color w:val="000000"/>
                <w:sz w:val="18"/>
                <w:szCs w:val="18"/>
              </w:rPr>
              <w:t>Phase-out of CFC consumption in the manufacture of aerosol metered dose inhalers (MDIs)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6E79D" w14:textId="2F9E0441" w:rsidR="00E026E6" w:rsidRPr="00EC20B6" w:rsidRDefault="00E026E6" w:rsidP="00E026E6">
            <w:pPr>
              <w:jc w:val="righ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681</w:t>
            </w:r>
          </w:p>
        </w:tc>
        <w:tc>
          <w:tcPr>
            <w:tcW w:w="1145" w:type="dxa"/>
          </w:tcPr>
          <w:p w14:paraId="195043A2" w14:textId="3F1285B3" w:rsidR="00E026E6" w:rsidRPr="00EC20B6" w:rsidRDefault="00E026E6" w:rsidP="00E026E6">
            <w:pPr>
              <w:jc w:val="righ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51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F7046" w14:textId="046550D2" w:rsidR="00E026E6" w:rsidRPr="00EC20B6" w:rsidRDefault="00E026E6" w:rsidP="00E026E6">
            <w:pPr>
              <w:jc w:val="right"/>
              <w:rPr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732</w:t>
            </w:r>
          </w:p>
        </w:tc>
      </w:tr>
      <w:tr w:rsidR="00E026E6" w:rsidRPr="00EC20B6" w14:paraId="2284BEB1" w14:textId="77777777" w:rsidTr="00AE7948">
        <w:tc>
          <w:tcPr>
            <w:tcW w:w="2065" w:type="dxa"/>
          </w:tcPr>
          <w:p w14:paraId="2EDB40AC" w14:textId="70ECDBB4" w:rsidR="00E026E6" w:rsidRPr="00EC20B6" w:rsidRDefault="00E026E6" w:rsidP="00E026E6">
            <w:pPr>
              <w:jc w:val="lef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EGY/SEV/81/INS/138</w:t>
            </w:r>
          </w:p>
        </w:tc>
        <w:tc>
          <w:tcPr>
            <w:tcW w:w="3960" w:type="dxa"/>
          </w:tcPr>
          <w:p w14:paraId="2C4CD5FC" w14:textId="6FD60AB2" w:rsidR="00E026E6" w:rsidRPr="00EC20B6" w:rsidRDefault="00E026E6" w:rsidP="00E026E6">
            <w:pPr>
              <w:jc w:val="left"/>
              <w:rPr>
                <w:color w:val="000000"/>
                <w:sz w:val="18"/>
                <w:szCs w:val="18"/>
              </w:rPr>
            </w:pPr>
            <w:r w:rsidRPr="00EC20B6">
              <w:rPr>
                <w:color w:val="000000"/>
                <w:sz w:val="18"/>
                <w:szCs w:val="18"/>
              </w:rPr>
              <w:t>Extension of the institutional strengthening project (phase XII: 1/2019-12/2020)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9F3AC" w14:textId="5C16042F" w:rsidR="00E026E6" w:rsidRPr="00EC20B6" w:rsidRDefault="00E026E6" w:rsidP="00E026E6">
            <w:pPr>
              <w:jc w:val="righ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1,253</w:t>
            </w:r>
          </w:p>
        </w:tc>
        <w:tc>
          <w:tcPr>
            <w:tcW w:w="1145" w:type="dxa"/>
          </w:tcPr>
          <w:p w14:paraId="6AC5E021" w14:textId="44A00283" w:rsidR="00E026E6" w:rsidRPr="00EC20B6" w:rsidRDefault="00E026E6" w:rsidP="00E026E6">
            <w:pPr>
              <w:jc w:val="righ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88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4393D" w14:textId="3DDA4163" w:rsidR="00E026E6" w:rsidRPr="00EC20B6" w:rsidRDefault="00E026E6" w:rsidP="00E026E6">
            <w:pPr>
              <w:jc w:val="right"/>
              <w:rPr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1,341</w:t>
            </w:r>
          </w:p>
        </w:tc>
      </w:tr>
      <w:tr w:rsidR="00E026E6" w:rsidRPr="00EC20B6" w14:paraId="5BDD9B57" w14:textId="77777777" w:rsidTr="00AE7948">
        <w:tc>
          <w:tcPr>
            <w:tcW w:w="2065" w:type="dxa"/>
          </w:tcPr>
          <w:p w14:paraId="5994447F" w14:textId="49B58346" w:rsidR="00E026E6" w:rsidRPr="00EC20B6" w:rsidRDefault="00E026E6" w:rsidP="00E026E6">
            <w:pPr>
              <w:jc w:val="lef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GAB/PHA/62/INV/27</w:t>
            </w:r>
          </w:p>
        </w:tc>
        <w:tc>
          <w:tcPr>
            <w:tcW w:w="3960" w:type="dxa"/>
          </w:tcPr>
          <w:p w14:paraId="28149ED2" w14:textId="01653EE9" w:rsidR="00E026E6" w:rsidRPr="00EC20B6" w:rsidRDefault="00E026E6" w:rsidP="00E026E6">
            <w:pPr>
              <w:jc w:val="lef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HCFC phase-out management plan (stage I, first tranche)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D9A3B" w14:textId="53AB5F5B" w:rsidR="00E026E6" w:rsidRPr="00EC20B6" w:rsidRDefault="00E026E6" w:rsidP="00E026E6">
            <w:pPr>
              <w:jc w:val="righ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42</w:t>
            </w:r>
          </w:p>
        </w:tc>
        <w:tc>
          <w:tcPr>
            <w:tcW w:w="1145" w:type="dxa"/>
          </w:tcPr>
          <w:p w14:paraId="1CB2AF43" w14:textId="498D374D" w:rsidR="00E026E6" w:rsidRPr="00EC20B6" w:rsidRDefault="00E026E6" w:rsidP="00E026E6">
            <w:pPr>
              <w:jc w:val="righ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4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A716A" w14:textId="790B362C" w:rsidR="00E026E6" w:rsidRPr="00EC20B6" w:rsidRDefault="00E026E6" w:rsidP="00E026E6">
            <w:pPr>
              <w:jc w:val="right"/>
              <w:rPr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46</w:t>
            </w:r>
          </w:p>
        </w:tc>
      </w:tr>
      <w:tr w:rsidR="00E026E6" w:rsidRPr="00EC20B6" w14:paraId="2B8C231A" w14:textId="77777777" w:rsidTr="00AE7948">
        <w:tc>
          <w:tcPr>
            <w:tcW w:w="2065" w:type="dxa"/>
          </w:tcPr>
          <w:p w14:paraId="5F9D3C69" w14:textId="5379EA12" w:rsidR="00E026E6" w:rsidRPr="00EC20B6" w:rsidRDefault="00E026E6" w:rsidP="00E026E6">
            <w:pPr>
              <w:jc w:val="lef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GLO/REF/76/DEM/333</w:t>
            </w:r>
          </w:p>
        </w:tc>
        <w:tc>
          <w:tcPr>
            <w:tcW w:w="3960" w:type="dxa"/>
          </w:tcPr>
          <w:p w14:paraId="2E235FE3" w14:textId="242B2805" w:rsidR="00E026E6" w:rsidRPr="00EC20B6" w:rsidRDefault="00E026E6" w:rsidP="00E026E6">
            <w:pPr>
              <w:jc w:val="left"/>
              <w:rPr>
                <w:color w:val="000000"/>
                <w:sz w:val="18"/>
                <w:szCs w:val="18"/>
              </w:rPr>
            </w:pPr>
            <w:r w:rsidRPr="00EC20B6">
              <w:rPr>
                <w:color w:val="000000"/>
                <w:sz w:val="18"/>
                <w:szCs w:val="18"/>
              </w:rPr>
              <w:t>Demonstration project on refrigerant quality, containment and introduction of low-global warming potential alternatives (Eastern Africa and Caribbean regions)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255D8" w14:textId="70760F8E" w:rsidR="00E026E6" w:rsidRPr="00EC20B6" w:rsidRDefault="00E026E6" w:rsidP="00E026E6">
            <w:pPr>
              <w:jc w:val="righ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3,212</w:t>
            </w:r>
          </w:p>
        </w:tc>
        <w:tc>
          <w:tcPr>
            <w:tcW w:w="1145" w:type="dxa"/>
          </w:tcPr>
          <w:p w14:paraId="2643F2CC" w14:textId="498F6B66" w:rsidR="00E026E6" w:rsidRPr="00EC20B6" w:rsidRDefault="00E026E6" w:rsidP="00E026E6">
            <w:pPr>
              <w:jc w:val="righ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225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63FD9" w14:textId="3E2A3391" w:rsidR="00E026E6" w:rsidRPr="00EC20B6" w:rsidRDefault="00E026E6" w:rsidP="00E026E6">
            <w:pPr>
              <w:jc w:val="right"/>
              <w:rPr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3,437</w:t>
            </w:r>
          </w:p>
        </w:tc>
      </w:tr>
      <w:tr w:rsidR="00E026E6" w:rsidRPr="00EC20B6" w14:paraId="672AF306" w14:textId="77777777" w:rsidTr="00AE7948">
        <w:tc>
          <w:tcPr>
            <w:tcW w:w="2065" w:type="dxa"/>
          </w:tcPr>
          <w:p w14:paraId="3A2B69EC" w14:textId="0715A5FC" w:rsidR="00E026E6" w:rsidRPr="00EC20B6" w:rsidRDefault="00E026E6" w:rsidP="00E026E6">
            <w:pPr>
              <w:jc w:val="lef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GUA/PHA/84/TAS/56</w:t>
            </w:r>
          </w:p>
        </w:tc>
        <w:tc>
          <w:tcPr>
            <w:tcW w:w="3960" w:type="dxa"/>
          </w:tcPr>
          <w:p w14:paraId="2E8B5588" w14:textId="26AB0436" w:rsidR="00E026E6" w:rsidRPr="00EC20B6" w:rsidRDefault="00E026E6" w:rsidP="00E026E6">
            <w:pPr>
              <w:jc w:val="lef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Verification report on the implementation of the HCFC phase-out management plan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D113B" w14:textId="7C3FB132" w:rsidR="00E026E6" w:rsidRPr="00EC20B6" w:rsidRDefault="00E026E6" w:rsidP="00E026E6">
            <w:pPr>
              <w:jc w:val="righ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3,403</w:t>
            </w:r>
          </w:p>
        </w:tc>
        <w:tc>
          <w:tcPr>
            <w:tcW w:w="1145" w:type="dxa"/>
          </w:tcPr>
          <w:p w14:paraId="376AE192" w14:textId="1E180D83" w:rsidR="00E026E6" w:rsidRPr="00EC20B6" w:rsidRDefault="00E026E6" w:rsidP="00E026E6">
            <w:pPr>
              <w:jc w:val="righ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306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C6F6A" w14:textId="740905A2" w:rsidR="00E026E6" w:rsidRPr="00EC20B6" w:rsidRDefault="00E026E6" w:rsidP="00E026E6">
            <w:pPr>
              <w:jc w:val="right"/>
              <w:rPr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3,709</w:t>
            </w:r>
          </w:p>
        </w:tc>
      </w:tr>
      <w:tr w:rsidR="00E026E6" w:rsidRPr="00EC20B6" w14:paraId="55AEB784" w14:textId="77777777" w:rsidTr="00AE7948">
        <w:tc>
          <w:tcPr>
            <w:tcW w:w="2065" w:type="dxa"/>
          </w:tcPr>
          <w:p w14:paraId="75BA0BE3" w14:textId="648D682C" w:rsidR="00E026E6" w:rsidRPr="00EC20B6" w:rsidRDefault="00E026E6" w:rsidP="00E026E6">
            <w:pPr>
              <w:jc w:val="lef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HON/PHA/84/TAS/49</w:t>
            </w:r>
          </w:p>
        </w:tc>
        <w:tc>
          <w:tcPr>
            <w:tcW w:w="3960" w:type="dxa"/>
          </w:tcPr>
          <w:p w14:paraId="7D66F414" w14:textId="09CD5A09" w:rsidR="00E026E6" w:rsidRPr="00EC20B6" w:rsidRDefault="00E026E6" w:rsidP="00E026E6">
            <w:pPr>
              <w:jc w:val="lef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Verification report on the implementation of the HCFC phase-out management plan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EA3C4" w14:textId="327DB9AF" w:rsidR="00E026E6" w:rsidRPr="00EC20B6" w:rsidRDefault="00E026E6" w:rsidP="00E026E6">
            <w:pPr>
              <w:jc w:val="righ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285</w:t>
            </w:r>
          </w:p>
        </w:tc>
        <w:tc>
          <w:tcPr>
            <w:tcW w:w="1145" w:type="dxa"/>
          </w:tcPr>
          <w:p w14:paraId="53CD83D3" w14:textId="1BCB0BD2" w:rsidR="00E026E6" w:rsidRPr="00EC20B6" w:rsidRDefault="00E026E6" w:rsidP="00E026E6">
            <w:pPr>
              <w:jc w:val="righ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26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7059B" w14:textId="192A0E64" w:rsidR="00E026E6" w:rsidRPr="00EC20B6" w:rsidRDefault="00E026E6" w:rsidP="00E026E6">
            <w:pPr>
              <w:jc w:val="right"/>
              <w:rPr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311</w:t>
            </w:r>
          </w:p>
        </w:tc>
      </w:tr>
      <w:tr w:rsidR="00E026E6" w:rsidRPr="00EC20B6" w14:paraId="2C7CEAB6" w14:textId="77777777" w:rsidTr="00AE7948">
        <w:tc>
          <w:tcPr>
            <w:tcW w:w="2065" w:type="dxa"/>
          </w:tcPr>
          <w:p w14:paraId="2AC3233D" w14:textId="1FE23F98" w:rsidR="00E026E6" w:rsidRPr="00EC20B6" w:rsidRDefault="00E026E6" w:rsidP="00E026E6">
            <w:pPr>
              <w:jc w:val="lef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SAU/PHA/68/INV/17</w:t>
            </w:r>
          </w:p>
        </w:tc>
        <w:tc>
          <w:tcPr>
            <w:tcW w:w="3960" w:type="dxa"/>
          </w:tcPr>
          <w:p w14:paraId="1B2B9E4C" w14:textId="2603AEE6" w:rsidR="00E026E6" w:rsidRPr="00EC20B6" w:rsidRDefault="00E026E6" w:rsidP="00E026E6">
            <w:pPr>
              <w:jc w:val="lef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HCFC phase-out management plan (stage I, first tranche) (refrigeration servicing and monitoring)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499DB" w14:textId="1C49456B" w:rsidR="00E026E6" w:rsidRPr="00EC20B6" w:rsidRDefault="00E026E6" w:rsidP="00E026E6">
            <w:pPr>
              <w:jc w:val="righ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6,628</w:t>
            </w:r>
          </w:p>
        </w:tc>
        <w:tc>
          <w:tcPr>
            <w:tcW w:w="1145" w:type="dxa"/>
          </w:tcPr>
          <w:p w14:paraId="756F5500" w14:textId="579137BA" w:rsidR="00E026E6" w:rsidRPr="00EC20B6" w:rsidRDefault="00E026E6" w:rsidP="00E026E6">
            <w:pPr>
              <w:jc w:val="righ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464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CD750" w14:textId="7D76D396" w:rsidR="00E026E6" w:rsidRPr="00EC20B6" w:rsidRDefault="00E026E6" w:rsidP="00E026E6">
            <w:pPr>
              <w:jc w:val="right"/>
              <w:rPr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7,092</w:t>
            </w:r>
          </w:p>
        </w:tc>
      </w:tr>
      <w:tr w:rsidR="00E026E6" w:rsidRPr="00EC20B6" w14:paraId="21CD48FA" w14:textId="77777777" w:rsidTr="00AE7948">
        <w:tc>
          <w:tcPr>
            <w:tcW w:w="2065" w:type="dxa"/>
          </w:tcPr>
          <w:p w14:paraId="4F450901" w14:textId="45AE7B5E" w:rsidR="00E026E6" w:rsidRPr="00EC20B6" w:rsidRDefault="00E026E6" w:rsidP="00E026E6">
            <w:pPr>
              <w:jc w:val="lef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SAU/PHA/68/INV/19</w:t>
            </w:r>
          </w:p>
        </w:tc>
        <w:tc>
          <w:tcPr>
            <w:tcW w:w="3960" w:type="dxa"/>
          </w:tcPr>
          <w:p w14:paraId="267750BE" w14:textId="76598268" w:rsidR="00E026E6" w:rsidRPr="00EC20B6" w:rsidRDefault="00E026E6" w:rsidP="00E026E6">
            <w:pPr>
              <w:jc w:val="lef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HCFC phase-out management plan (stage I, first tranche) (polyurethane foam sector plan)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159A5" w14:textId="41F8E15A" w:rsidR="00E026E6" w:rsidRPr="00EC20B6" w:rsidRDefault="00E026E6" w:rsidP="00E026E6">
            <w:pPr>
              <w:jc w:val="righ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215</w:t>
            </w:r>
          </w:p>
        </w:tc>
        <w:tc>
          <w:tcPr>
            <w:tcW w:w="1145" w:type="dxa"/>
          </w:tcPr>
          <w:p w14:paraId="13B8F9DE" w14:textId="7913BC80" w:rsidR="00E026E6" w:rsidRPr="00EC20B6" w:rsidRDefault="00E026E6" w:rsidP="00E026E6">
            <w:pPr>
              <w:jc w:val="righ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15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674D8" w14:textId="52A029B6" w:rsidR="00E026E6" w:rsidRPr="00EC20B6" w:rsidRDefault="00E026E6" w:rsidP="00E026E6">
            <w:pPr>
              <w:jc w:val="right"/>
              <w:rPr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230</w:t>
            </w:r>
          </w:p>
        </w:tc>
      </w:tr>
      <w:tr w:rsidR="00E026E6" w:rsidRPr="00EC20B6" w14:paraId="3202941D" w14:textId="77777777" w:rsidTr="00AE7948">
        <w:tc>
          <w:tcPr>
            <w:tcW w:w="2065" w:type="dxa"/>
          </w:tcPr>
          <w:p w14:paraId="5B7575BC" w14:textId="51BF941F" w:rsidR="00E026E6" w:rsidRPr="00EC20B6" w:rsidRDefault="00E026E6" w:rsidP="00E026E6">
            <w:pPr>
              <w:jc w:val="lef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SEN/PHA/65/INV/31</w:t>
            </w:r>
          </w:p>
        </w:tc>
        <w:tc>
          <w:tcPr>
            <w:tcW w:w="3960" w:type="dxa"/>
          </w:tcPr>
          <w:p w14:paraId="4432A21C" w14:textId="62ECD7F6" w:rsidR="00E026E6" w:rsidRPr="00EC20B6" w:rsidRDefault="00E026E6" w:rsidP="00E026E6">
            <w:pPr>
              <w:jc w:val="left"/>
              <w:rPr>
                <w:color w:val="000000"/>
                <w:sz w:val="18"/>
                <w:szCs w:val="18"/>
              </w:rPr>
            </w:pPr>
            <w:r w:rsidRPr="00EC20B6">
              <w:rPr>
                <w:color w:val="000000"/>
                <w:sz w:val="18"/>
                <w:szCs w:val="18"/>
              </w:rPr>
              <w:t>HCFC phase-out management plan (stage I, first tranche)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1ECD4" w14:textId="03EA1E7A" w:rsidR="00E026E6" w:rsidRPr="00EC20B6" w:rsidRDefault="00E026E6" w:rsidP="00E026E6">
            <w:pPr>
              <w:jc w:val="righ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521</w:t>
            </w:r>
          </w:p>
        </w:tc>
        <w:tc>
          <w:tcPr>
            <w:tcW w:w="1145" w:type="dxa"/>
          </w:tcPr>
          <w:p w14:paraId="446766FE" w14:textId="053363DA" w:rsidR="00E026E6" w:rsidRPr="00EC20B6" w:rsidRDefault="00E026E6" w:rsidP="00E026E6">
            <w:pPr>
              <w:jc w:val="righ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39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70047" w14:textId="656D0DA5" w:rsidR="00E026E6" w:rsidRPr="00EC20B6" w:rsidRDefault="00E026E6" w:rsidP="00E026E6">
            <w:pPr>
              <w:jc w:val="right"/>
              <w:rPr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560</w:t>
            </w:r>
          </w:p>
        </w:tc>
      </w:tr>
      <w:tr w:rsidR="00E026E6" w:rsidRPr="00EC20B6" w14:paraId="2DA01B8E" w14:textId="77777777" w:rsidTr="00AE7948">
        <w:tc>
          <w:tcPr>
            <w:tcW w:w="2065" w:type="dxa"/>
          </w:tcPr>
          <w:p w14:paraId="27F8DABA" w14:textId="3DA25456" w:rsidR="00E026E6" w:rsidRPr="00EC20B6" w:rsidRDefault="00E026E6" w:rsidP="00E026E6">
            <w:pPr>
              <w:jc w:val="lef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SEN/PHA/77/INV/36</w:t>
            </w:r>
          </w:p>
        </w:tc>
        <w:tc>
          <w:tcPr>
            <w:tcW w:w="3960" w:type="dxa"/>
          </w:tcPr>
          <w:p w14:paraId="10EBE245" w14:textId="3325EA7C" w:rsidR="00E026E6" w:rsidRPr="00EC20B6" w:rsidRDefault="00E026E6" w:rsidP="00E026E6">
            <w:pPr>
              <w:jc w:val="left"/>
              <w:rPr>
                <w:color w:val="000000"/>
                <w:sz w:val="18"/>
                <w:szCs w:val="18"/>
              </w:rPr>
            </w:pPr>
            <w:r w:rsidRPr="00EC20B6">
              <w:rPr>
                <w:color w:val="000000"/>
                <w:sz w:val="18"/>
                <w:szCs w:val="18"/>
              </w:rPr>
              <w:t>HCFC phase-out management plan (stage I, second tranche)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43C98" w14:textId="479FED8F" w:rsidR="00E026E6" w:rsidRPr="00EC20B6" w:rsidRDefault="00E026E6" w:rsidP="00E026E6">
            <w:pPr>
              <w:jc w:val="righ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1,988</w:t>
            </w:r>
          </w:p>
        </w:tc>
        <w:tc>
          <w:tcPr>
            <w:tcW w:w="1145" w:type="dxa"/>
          </w:tcPr>
          <w:p w14:paraId="6EA570A7" w14:textId="1F8A64A9" w:rsidR="00E026E6" w:rsidRPr="00EC20B6" w:rsidRDefault="00E026E6" w:rsidP="00E026E6">
            <w:pPr>
              <w:jc w:val="righ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149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FA3E9" w14:textId="23B16DAD" w:rsidR="00E026E6" w:rsidRPr="00EC20B6" w:rsidRDefault="00E026E6" w:rsidP="00E026E6">
            <w:pPr>
              <w:jc w:val="right"/>
              <w:rPr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2,137</w:t>
            </w:r>
          </w:p>
        </w:tc>
      </w:tr>
      <w:tr w:rsidR="00E026E6" w:rsidRPr="00EC20B6" w14:paraId="5E30E9AA" w14:textId="77777777" w:rsidTr="00AE7948">
        <w:tc>
          <w:tcPr>
            <w:tcW w:w="2065" w:type="dxa"/>
          </w:tcPr>
          <w:p w14:paraId="724DDE5D" w14:textId="178A3060" w:rsidR="00E026E6" w:rsidRPr="00EC20B6" w:rsidRDefault="00E026E6" w:rsidP="00E026E6">
            <w:pPr>
              <w:jc w:val="lef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SOM/PHA/77/TAS/13</w:t>
            </w:r>
          </w:p>
        </w:tc>
        <w:tc>
          <w:tcPr>
            <w:tcW w:w="3960" w:type="dxa"/>
          </w:tcPr>
          <w:p w14:paraId="30589670" w14:textId="50A16306" w:rsidR="00E026E6" w:rsidRPr="00EC20B6" w:rsidRDefault="00E026E6" w:rsidP="00E026E6">
            <w:pPr>
              <w:jc w:val="lef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HCFC phase-out management plan (stage I, second tranche) (additional security)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01BE1" w14:textId="5D696C7A" w:rsidR="00E026E6" w:rsidRPr="00EC20B6" w:rsidRDefault="00E026E6" w:rsidP="00E026E6">
            <w:pPr>
              <w:jc w:val="righ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8,172</w:t>
            </w:r>
          </w:p>
        </w:tc>
        <w:tc>
          <w:tcPr>
            <w:tcW w:w="1145" w:type="dxa"/>
          </w:tcPr>
          <w:p w14:paraId="208A74BC" w14:textId="1B445F4B" w:rsidR="00E026E6" w:rsidRPr="00EC20B6" w:rsidRDefault="00E026E6" w:rsidP="00E026E6">
            <w:pPr>
              <w:jc w:val="righ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572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D1CA5" w14:textId="68C94D8D" w:rsidR="00E026E6" w:rsidRPr="00EC20B6" w:rsidRDefault="00E026E6" w:rsidP="00E026E6">
            <w:pPr>
              <w:jc w:val="right"/>
              <w:rPr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8,744</w:t>
            </w:r>
          </w:p>
        </w:tc>
      </w:tr>
      <w:tr w:rsidR="00E026E6" w:rsidRPr="00EC20B6" w14:paraId="4E0FC57E" w14:textId="77777777" w:rsidTr="00AE7948">
        <w:tc>
          <w:tcPr>
            <w:tcW w:w="2065" w:type="dxa"/>
          </w:tcPr>
          <w:p w14:paraId="506C5EEE" w14:textId="2B6E9124" w:rsidR="00E026E6" w:rsidRPr="00EC20B6" w:rsidRDefault="00E026E6" w:rsidP="00E026E6">
            <w:pPr>
              <w:jc w:val="lef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TKM/PHA/76/INV/12</w:t>
            </w:r>
          </w:p>
        </w:tc>
        <w:tc>
          <w:tcPr>
            <w:tcW w:w="3960" w:type="dxa"/>
          </w:tcPr>
          <w:p w14:paraId="6882B922" w14:textId="5A60BE10" w:rsidR="00E026E6" w:rsidRPr="00EC20B6" w:rsidRDefault="00E026E6" w:rsidP="00E026E6">
            <w:pPr>
              <w:jc w:val="left"/>
              <w:rPr>
                <w:color w:val="000000"/>
                <w:sz w:val="18"/>
                <w:szCs w:val="18"/>
              </w:rPr>
            </w:pPr>
            <w:r w:rsidRPr="00EC20B6">
              <w:rPr>
                <w:color w:val="000000"/>
                <w:sz w:val="18"/>
                <w:szCs w:val="18"/>
              </w:rPr>
              <w:t>HCFC phase-out management plan (stage I, third tranche)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54409" w14:textId="307362E2" w:rsidR="00E026E6" w:rsidRPr="00EC20B6" w:rsidRDefault="00E026E6" w:rsidP="00E026E6">
            <w:pPr>
              <w:jc w:val="righ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91</w:t>
            </w:r>
          </w:p>
        </w:tc>
        <w:tc>
          <w:tcPr>
            <w:tcW w:w="1145" w:type="dxa"/>
          </w:tcPr>
          <w:p w14:paraId="371002AF" w14:textId="2908870E" w:rsidR="00E026E6" w:rsidRPr="00EC20B6" w:rsidRDefault="00E026E6" w:rsidP="00E026E6">
            <w:pPr>
              <w:jc w:val="righ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7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3BF53" w14:textId="0DB113E9" w:rsidR="00E026E6" w:rsidRPr="00EC20B6" w:rsidRDefault="00E026E6" w:rsidP="00E026E6">
            <w:pPr>
              <w:jc w:val="right"/>
              <w:rPr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98</w:t>
            </w:r>
          </w:p>
        </w:tc>
      </w:tr>
      <w:tr w:rsidR="00E026E6" w:rsidRPr="00EC20B6" w14:paraId="182D4560" w14:textId="77777777" w:rsidTr="00AE7948">
        <w:tc>
          <w:tcPr>
            <w:tcW w:w="2065" w:type="dxa"/>
          </w:tcPr>
          <w:p w14:paraId="4E1853CE" w14:textId="4BC2E9BE" w:rsidR="00E026E6" w:rsidRPr="00EC20B6" w:rsidRDefault="00E026E6" w:rsidP="00E026E6">
            <w:pPr>
              <w:jc w:val="lef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lastRenderedPageBreak/>
              <w:t>UGA/PHA/82/PRP/23</w:t>
            </w:r>
          </w:p>
        </w:tc>
        <w:tc>
          <w:tcPr>
            <w:tcW w:w="3960" w:type="dxa"/>
          </w:tcPr>
          <w:p w14:paraId="1653E84B" w14:textId="4C684055" w:rsidR="00E026E6" w:rsidRPr="00EC20B6" w:rsidRDefault="00E026E6" w:rsidP="00E026E6">
            <w:pPr>
              <w:jc w:val="lef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Preparation of a HCFC phase-out management plan (stage II)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352A6" w14:textId="55A5346B" w:rsidR="00E026E6" w:rsidRPr="00EC20B6" w:rsidRDefault="00E026E6" w:rsidP="00E026E6">
            <w:pPr>
              <w:jc w:val="righ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26</w:t>
            </w:r>
          </w:p>
        </w:tc>
        <w:tc>
          <w:tcPr>
            <w:tcW w:w="1145" w:type="dxa"/>
          </w:tcPr>
          <w:p w14:paraId="16867623" w14:textId="4731F083" w:rsidR="00E026E6" w:rsidRPr="00EC20B6" w:rsidRDefault="00E026E6" w:rsidP="00E026E6">
            <w:pPr>
              <w:jc w:val="righ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2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EC94C" w14:textId="5D558485" w:rsidR="00E026E6" w:rsidRPr="00EC20B6" w:rsidRDefault="00E026E6" w:rsidP="00E026E6">
            <w:pPr>
              <w:jc w:val="right"/>
              <w:rPr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28</w:t>
            </w:r>
          </w:p>
        </w:tc>
      </w:tr>
      <w:tr w:rsidR="00831031" w:rsidRPr="00EC20B6" w14:paraId="2FA29FDA" w14:textId="77777777" w:rsidTr="00AE7948">
        <w:tc>
          <w:tcPr>
            <w:tcW w:w="2065" w:type="dxa"/>
          </w:tcPr>
          <w:p w14:paraId="32A6FBA3" w14:textId="77777777" w:rsidR="00831031" w:rsidRPr="00EC20B6" w:rsidRDefault="00831031" w:rsidP="00831031">
            <w:pPr>
              <w:rPr>
                <w:color w:val="000000"/>
                <w:sz w:val="18"/>
                <w:szCs w:val="18"/>
              </w:rPr>
            </w:pPr>
            <w:r w:rsidRPr="00EC20B6">
              <w:rPr>
                <w:b/>
                <w:color w:val="000000"/>
                <w:sz w:val="18"/>
                <w:szCs w:val="18"/>
                <w:lang w:val="en-CA"/>
              </w:rPr>
              <w:t>Total completed projects</w:t>
            </w:r>
          </w:p>
        </w:tc>
        <w:tc>
          <w:tcPr>
            <w:tcW w:w="3960" w:type="dxa"/>
          </w:tcPr>
          <w:p w14:paraId="4B105D7A" w14:textId="77777777" w:rsidR="00831031" w:rsidRPr="00EC20B6" w:rsidRDefault="00831031" w:rsidP="00831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23E7BA" w14:textId="37E723E9" w:rsidR="00831031" w:rsidRPr="00E83A27" w:rsidRDefault="00E026E6" w:rsidP="00E83A27">
            <w:pPr>
              <w:jc w:val="right"/>
              <w:rPr>
                <w:b/>
                <w:bCs/>
                <w:sz w:val="18"/>
                <w:szCs w:val="18"/>
                <w:lang w:val="en-CA"/>
              </w:rPr>
            </w:pPr>
            <w:r w:rsidRPr="00EC20B6">
              <w:rPr>
                <w:b/>
                <w:bCs/>
                <w:sz w:val="18"/>
                <w:szCs w:val="18"/>
              </w:rPr>
              <w:t>27,841</w:t>
            </w:r>
          </w:p>
        </w:tc>
        <w:tc>
          <w:tcPr>
            <w:tcW w:w="1145" w:type="dxa"/>
            <w:vAlign w:val="bottom"/>
          </w:tcPr>
          <w:p w14:paraId="22F06119" w14:textId="73E97E8B" w:rsidR="00831031" w:rsidRPr="00E83A27" w:rsidRDefault="00E026E6" w:rsidP="00E83A27">
            <w:pPr>
              <w:jc w:val="right"/>
              <w:rPr>
                <w:b/>
                <w:bCs/>
                <w:sz w:val="18"/>
                <w:szCs w:val="18"/>
                <w:lang w:val="en-CA"/>
              </w:rPr>
            </w:pPr>
            <w:r w:rsidRPr="00EC20B6">
              <w:rPr>
                <w:b/>
                <w:bCs/>
                <w:sz w:val="18"/>
                <w:szCs w:val="18"/>
              </w:rPr>
              <w:t>2,040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9BCF4" w14:textId="5ADE5F73" w:rsidR="00831031" w:rsidRPr="00EC20B6" w:rsidRDefault="00E026E6" w:rsidP="0083103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C20B6">
              <w:rPr>
                <w:b/>
                <w:bCs/>
                <w:color w:val="000000"/>
                <w:sz w:val="18"/>
                <w:szCs w:val="18"/>
              </w:rPr>
              <w:t>29,881</w:t>
            </w:r>
          </w:p>
        </w:tc>
      </w:tr>
      <w:tr w:rsidR="00831031" w:rsidRPr="00EC20B6" w14:paraId="610BE46E" w14:textId="77777777" w:rsidTr="00AE7948">
        <w:tc>
          <w:tcPr>
            <w:tcW w:w="2065" w:type="dxa"/>
          </w:tcPr>
          <w:p w14:paraId="56FAB5F8" w14:textId="77777777" w:rsidR="00E026E6" w:rsidRPr="00EC20B6" w:rsidRDefault="00E026E6" w:rsidP="00E83A27">
            <w:pPr>
              <w:keepNext/>
              <w:keepLines/>
              <w:jc w:val="left"/>
              <w:rPr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SAU/PHA/68/INV/17</w:t>
            </w:r>
          </w:p>
          <w:p w14:paraId="5302B778" w14:textId="22885DC5" w:rsidR="00831031" w:rsidRPr="00EC20B6" w:rsidRDefault="00831031" w:rsidP="00E83A27">
            <w:pPr>
              <w:keepNext/>
              <w:keepLines/>
              <w:jc w:val="left"/>
              <w:rPr>
                <w:sz w:val="18"/>
                <w:szCs w:val="18"/>
                <w:lang w:val="en-CA"/>
              </w:rPr>
            </w:pPr>
          </w:p>
        </w:tc>
        <w:tc>
          <w:tcPr>
            <w:tcW w:w="3960" w:type="dxa"/>
          </w:tcPr>
          <w:p w14:paraId="3EB8B4AE" w14:textId="32087716" w:rsidR="00831031" w:rsidRPr="00EC20B6" w:rsidRDefault="00E026E6" w:rsidP="00E83A27">
            <w:pPr>
              <w:keepNext/>
              <w:keepLines/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color w:val="000000"/>
                <w:sz w:val="18"/>
                <w:szCs w:val="18"/>
              </w:rPr>
              <w:t>HCFC phase-out management plan (stage I, first tranche) (refrigeration servicing and monitoring)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71B9D" w14:textId="460F1A2E" w:rsidR="00831031" w:rsidRPr="00EC20B6" w:rsidRDefault="00E026E6" w:rsidP="00E83A27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color w:val="000000"/>
                <w:sz w:val="18"/>
                <w:szCs w:val="18"/>
                <w:lang w:val="en-CA"/>
              </w:rPr>
              <w:t>6,628</w:t>
            </w:r>
          </w:p>
        </w:tc>
        <w:tc>
          <w:tcPr>
            <w:tcW w:w="1145" w:type="dxa"/>
          </w:tcPr>
          <w:p w14:paraId="458338D6" w14:textId="7241AB0A" w:rsidR="00831031" w:rsidRPr="00EC20B6" w:rsidRDefault="00E026E6" w:rsidP="00E83A27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color w:val="000000"/>
                <w:sz w:val="18"/>
                <w:szCs w:val="18"/>
                <w:lang w:val="en-CA"/>
              </w:rPr>
              <w:t>464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83F29" w14:textId="0F7E66B2" w:rsidR="00831031" w:rsidRPr="00EC20B6" w:rsidRDefault="00660247" w:rsidP="00E83A27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color w:val="000000"/>
                <w:sz w:val="18"/>
                <w:szCs w:val="18"/>
                <w:lang w:val="en-CA"/>
              </w:rPr>
              <w:t>7,092</w:t>
            </w:r>
          </w:p>
        </w:tc>
      </w:tr>
      <w:tr w:rsidR="00660247" w:rsidRPr="00EC20B6" w14:paraId="3BECEB99" w14:textId="77777777" w:rsidTr="00AE7948">
        <w:tc>
          <w:tcPr>
            <w:tcW w:w="2065" w:type="dxa"/>
          </w:tcPr>
          <w:p w14:paraId="3A233523" w14:textId="760B6A84" w:rsidR="00660247" w:rsidRPr="00EC20B6" w:rsidRDefault="00660247" w:rsidP="00660247">
            <w:pPr>
              <w:jc w:val="left"/>
              <w:rPr>
                <w:b/>
                <w:sz w:val="18"/>
                <w:szCs w:val="18"/>
              </w:rPr>
            </w:pPr>
            <w:r w:rsidRPr="00EC20B6">
              <w:rPr>
                <w:b/>
                <w:sz w:val="18"/>
                <w:szCs w:val="18"/>
              </w:rPr>
              <w:t>Total “by decision” projects</w:t>
            </w:r>
          </w:p>
        </w:tc>
        <w:tc>
          <w:tcPr>
            <w:tcW w:w="3960" w:type="dxa"/>
          </w:tcPr>
          <w:p w14:paraId="73BA634B" w14:textId="77777777" w:rsidR="00660247" w:rsidRPr="00EC20B6" w:rsidRDefault="00660247" w:rsidP="00660247">
            <w:pPr>
              <w:rPr>
                <w:b/>
                <w:sz w:val="18"/>
                <w:szCs w:val="18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01D72" w14:textId="2B02CC28" w:rsidR="00660247" w:rsidRPr="00EC20B6" w:rsidRDefault="00660247" w:rsidP="00660247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b/>
                <w:bCs/>
                <w:color w:val="000000"/>
                <w:sz w:val="18"/>
                <w:szCs w:val="18"/>
                <w:lang w:val="en-CA"/>
              </w:rPr>
              <w:t>6,628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67927" w14:textId="255EE59D" w:rsidR="00660247" w:rsidRPr="00EC20B6" w:rsidRDefault="00660247" w:rsidP="0066024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C20B6">
              <w:rPr>
                <w:b/>
                <w:bCs/>
                <w:color w:val="000000"/>
                <w:sz w:val="18"/>
                <w:szCs w:val="18"/>
                <w:lang w:val="en-CA"/>
              </w:rPr>
              <w:t>464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2A5BB" w14:textId="449B6BA9" w:rsidR="00660247" w:rsidRPr="00EC20B6" w:rsidRDefault="00660247" w:rsidP="0066024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C20B6">
              <w:rPr>
                <w:b/>
                <w:bCs/>
                <w:color w:val="000000"/>
                <w:sz w:val="18"/>
                <w:szCs w:val="18"/>
                <w:lang w:val="en-CA"/>
              </w:rPr>
              <w:t>7,092</w:t>
            </w:r>
          </w:p>
        </w:tc>
      </w:tr>
      <w:tr w:rsidR="00660247" w:rsidRPr="00EC20B6" w14:paraId="5D0122E1" w14:textId="77777777" w:rsidTr="00AE7948">
        <w:tc>
          <w:tcPr>
            <w:tcW w:w="2065" w:type="dxa"/>
          </w:tcPr>
          <w:p w14:paraId="724CAAA4" w14:textId="21E61FD4" w:rsidR="00660247" w:rsidRPr="00EC20B6" w:rsidRDefault="00660247" w:rsidP="00660247">
            <w:pPr>
              <w:jc w:val="left"/>
              <w:rPr>
                <w:b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ARM/SEV/80/TAS/01</w:t>
            </w:r>
          </w:p>
        </w:tc>
        <w:tc>
          <w:tcPr>
            <w:tcW w:w="3960" w:type="dxa"/>
            <w:vAlign w:val="bottom"/>
          </w:tcPr>
          <w:p w14:paraId="023B5928" w14:textId="1E2E2B3B" w:rsidR="00660247" w:rsidRPr="00EC20B6" w:rsidRDefault="00660247" w:rsidP="00660247">
            <w:pPr>
              <w:jc w:val="left"/>
              <w:rPr>
                <w:b/>
                <w:sz w:val="18"/>
                <w:szCs w:val="18"/>
              </w:rPr>
            </w:pPr>
            <w:r w:rsidRPr="00EC20B6">
              <w:rPr>
                <w:color w:val="000000"/>
                <w:sz w:val="18"/>
                <w:szCs w:val="18"/>
              </w:rPr>
              <w:t>Enabling activities for HFC phase-down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80582" w14:textId="016EE953" w:rsidR="00660247" w:rsidRPr="00EC20B6" w:rsidRDefault="00660247" w:rsidP="00660247">
            <w:pPr>
              <w:jc w:val="right"/>
              <w:rPr>
                <w:b/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361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82BFD" w14:textId="35C11387" w:rsidR="00660247" w:rsidRPr="00EC20B6" w:rsidRDefault="00660247" w:rsidP="00660247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26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C58A2" w14:textId="4D70CAA6" w:rsidR="00660247" w:rsidRPr="00EC20B6" w:rsidRDefault="00660247" w:rsidP="00660247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EC20B6">
              <w:rPr>
                <w:b/>
                <w:color w:val="000000"/>
                <w:sz w:val="18"/>
                <w:szCs w:val="18"/>
              </w:rPr>
              <w:t>387</w:t>
            </w:r>
          </w:p>
        </w:tc>
      </w:tr>
      <w:tr w:rsidR="00660247" w:rsidRPr="00EC20B6" w14:paraId="6FA5E049" w14:textId="77777777" w:rsidTr="00AE7948">
        <w:tc>
          <w:tcPr>
            <w:tcW w:w="2065" w:type="dxa"/>
          </w:tcPr>
          <w:p w14:paraId="5B937859" w14:textId="62431AE5" w:rsidR="00660247" w:rsidRPr="00EC20B6" w:rsidRDefault="00660247" w:rsidP="00660247">
            <w:pPr>
              <w:jc w:val="lef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LEB/REF/80/PRP/01</w:t>
            </w:r>
          </w:p>
        </w:tc>
        <w:tc>
          <w:tcPr>
            <w:tcW w:w="3960" w:type="dxa"/>
            <w:vAlign w:val="bottom"/>
          </w:tcPr>
          <w:p w14:paraId="437CC613" w14:textId="6C3D2E07" w:rsidR="00660247" w:rsidRPr="00EC20B6" w:rsidRDefault="00660247" w:rsidP="00660247">
            <w:pPr>
              <w:jc w:val="left"/>
              <w:rPr>
                <w:color w:val="000000"/>
                <w:sz w:val="18"/>
                <w:szCs w:val="18"/>
              </w:rPr>
            </w:pPr>
            <w:r w:rsidRPr="00EC20B6">
              <w:rPr>
                <w:color w:val="000000"/>
                <w:sz w:val="18"/>
                <w:szCs w:val="18"/>
              </w:rPr>
              <w:t xml:space="preserve">Project preparation for HFC-related projects in the manufacturing sector at </w:t>
            </w:r>
            <w:proofErr w:type="spellStart"/>
            <w:r w:rsidRPr="00EC20B6">
              <w:rPr>
                <w:color w:val="000000"/>
                <w:sz w:val="18"/>
                <w:szCs w:val="18"/>
              </w:rPr>
              <w:t>Lematic</w:t>
            </w:r>
            <w:proofErr w:type="spellEnd"/>
            <w:r w:rsidRPr="00EC20B6">
              <w:rPr>
                <w:color w:val="000000"/>
                <w:sz w:val="18"/>
                <w:szCs w:val="18"/>
              </w:rPr>
              <w:t xml:space="preserve"> Industries to gain experience in ICCs and IOCs associated with the phase-down of HFCs in domestic refrigeration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79548" w14:textId="16F9CBC7" w:rsidR="00660247" w:rsidRPr="00EC20B6" w:rsidRDefault="00660247" w:rsidP="00660247">
            <w:pPr>
              <w:jc w:val="righ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2,106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69E7C" w14:textId="4B16F6F0" w:rsidR="00660247" w:rsidRPr="00EC20B6" w:rsidRDefault="00660247" w:rsidP="00660247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147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ABEC8" w14:textId="2C3FE83F" w:rsidR="00660247" w:rsidRPr="00EC20B6" w:rsidRDefault="00660247" w:rsidP="00660247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EC20B6">
              <w:rPr>
                <w:b/>
                <w:color w:val="000000"/>
                <w:sz w:val="18"/>
                <w:szCs w:val="18"/>
              </w:rPr>
              <w:t>2,253</w:t>
            </w:r>
          </w:p>
        </w:tc>
      </w:tr>
      <w:tr w:rsidR="00660247" w:rsidRPr="00EC20B6" w14:paraId="0E971B74" w14:textId="77777777" w:rsidTr="00AE7948">
        <w:tc>
          <w:tcPr>
            <w:tcW w:w="2065" w:type="dxa"/>
          </w:tcPr>
          <w:p w14:paraId="499A445C" w14:textId="5B15F9EC" w:rsidR="00660247" w:rsidRPr="00EC20B6" w:rsidRDefault="00660247" w:rsidP="00660247">
            <w:pPr>
              <w:jc w:val="lef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TUN/SEV/80/TAS/02</w:t>
            </w:r>
          </w:p>
        </w:tc>
        <w:tc>
          <w:tcPr>
            <w:tcW w:w="3960" w:type="dxa"/>
            <w:vAlign w:val="bottom"/>
          </w:tcPr>
          <w:p w14:paraId="3E3D505E" w14:textId="021BBA35" w:rsidR="00660247" w:rsidRPr="00EC20B6" w:rsidRDefault="00660247" w:rsidP="00660247">
            <w:pPr>
              <w:jc w:val="left"/>
              <w:rPr>
                <w:color w:val="000000"/>
                <w:sz w:val="18"/>
                <w:szCs w:val="18"/>
              </w:rPr>
            </w:pPr>
            <w:r w:rsidRPr="00EC20B6">
              <w:rPr>
                <w:color w:val="000000"/>
                <w:sz w:val="18"/>
                <w:szCs w:val="18"/>
              </w:rPr>
              <w:t>Enabling activities for HFC phase-down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102E9" w14:textId="080B54BC" w:rsidR="00660247" w:rsidRPr="00EC20B6" w:rsidRDefault="00660247" w:rsidP="00660247">
            <w:pPr>
              <w:jc w:val="right"/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9798A" w14:textId="4B0C274F" w:rsidR="00660247" w:rsidRPr="00EC20B6" w:rsidRDefault="00660247" w:rsidP="00660247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1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87541" w14:textId="44488B8A" w:rsidR="00660247" w:rsidRPr="00EC20B6" w:rsidRDefault="00660247" w:rsidP="00660247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EC20B6">
              <w:rPr>
                <w:b/>
                <w:color w:val="000000"/>
                <w:sz w:val="18"/>
                <w:szCs w:val="18"/>
              </w:rPr>
              <w:t>11</w:t>
            </w:r>
          </w:p>
        </w:tc>
      </w:tr>
      <w:tr w:rsidR="00831031" w:rsidRPr="00EC20B6" w14:paraId="38BF9217" w14:textId="77777777" w:rsidTr="00AE7948">
        <w:tc>
          <w:tcPr>
            <w:tcW w:w="2065" w:type="dxa"/>
          </w:tcPr>
          <w:p w14:paraId="02F430D5" w14:textId="66A3D23C" w:rsidR="00831031" w:rsidRPr="00EC20B6" w:rsidRDefault="00831031" w:rsidP="00831031">
            <w:pPr>
              <w:jc w:val="left"/>
              <w:rPr>
                <w:b/>
                <w:sz w:val="18"/>
                <w:szCs w:val="18"/>
              </w:rPr>
            </w:pPr>
            <w:r w:rsidRPr="00EC20B6">
              <w:rPr>
                <w:b/>
                <w:bCs/>
                <w:sz w:val="18"/>
                <w:szCs w:val="18"/>
              </w:rPr>
              <w:t>Total “additional voluntary contributions” projects</w:t>
            </w:r>
          </w:p>
        </w:tc>
        <w:tc>
          <w:tcPr>
            <w:tcW w:w="3960" w:type="dxa"/>
          </w:tcPr>
          <w:p w14:paraId="6D021E23" w14:textId="77777777" w:rsidR="00831031" w:rsidRPr="00EC20B6" w:rsidRDefault="00831031" w:rsidP="00831031">
            <w:pPr>
              <w:rPr>
                <w:b/>
                <w:sz w:val="18"/>
                <w:szCs w:val="18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B1EDB" w14:textId="25A27D80" w:rsidR="00831031" w:rsidRPr="00EC20B6" w:rsidRDefault="00660247" w:rsidP="00831031">
            <w:pPr>
              <w:jc w:val="right"/>
              <w:rPr>
                <w:b/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b/>
                <w:color w:val="000000"/>
                <w:sz w:val="18"/>
                <w:szCs w:val="18"/>
                <w:lang w:val="en-CA"/>
              </w:rPr>
              <w:t>2,478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B5E99" w14:textId="153859DB" w:rsidR="00831031" w:rsidRPr="00EC20B6" w:rsidRDefault="00660247" w:rsidP="00831031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EC20B6">
              <w:rPr>
                <w:b/>
                <w:color w:val="000000"/>
                <w:sz w:val="18"/>
                <w:szCs w:val="18"/>
              </w:rPr>
              <w:t>174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8DF69" w14:textId="3DF8E8F3" w:rsidR="00831031" w:rsidRPr="00EC20B6" w:rsidRDefault="00660247" w:rsidP="00831031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EC20B6">
              <w:rPr>
                <w:b/>
                <w:color w:val="000000"/>
                <w:sz w:val="18"/>
                <w:szCs w:val="18"/>
              </w:rPr>
              <w:t>2,652</w:t>
            </w:r>
          </w:p>
        </w:tc>
      </w:tr>
      <w:tr w:rsidR="00831031" w:rsidRPr="00EC20B6" w14:paraId="356A8A70" w14:textId="77777777" w:rsidTr="00AE7948">
        <w:tc>
          <w:tcPr>
            <w:tcW w:w="2065" w:type="dxa"/>
          </w:tcPr>
          <w:p w14:paraId="05EFEE98" w14:textId="77777777" w:rsidR="00831031" w:rsidRPr="00EC20B6" w:rsidRDefault="00831031" w:rsidP="00831031">
            <w:pPr>
              <w:jc w:val="left"/>
              <w:rPr>
                <w:b/>
                <w:sz w:val="18"/>
                <w:szCs w:val="18"/>
              </w:rPr>
            </w:pPr>
            <w:r w:rsidRPr="00EC20B6">
              <w:rPr>
                <w:b/>
                <w:sz w:val="18"/>
                <w:szCs w:val="18"/>
              </w:rPr>
              <w:t>TOTAL UNIDO</w:t>
            </w:r>
          </w:p>
        </w:tc>
        <w:tc>
          <w:tcPr>
            <w:tcW w:w="3960" w:type="dxa"/>
          </w:tcPr>
          <w:p w14:paraId="60A0F02B" w14:textId="77777777" w:rsidR="00831031" w:rsidRPr="00EC20B6" w:rsidRDefault="00831031" w:rsidP="00831031">
            <w:pPr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2A8F3E" w14:textId="44CB7737" w:rsidR="00831031" w:rsidRPr="00EC20B6" w:rsidRDefault="00C66846" w:rsidP="00831031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b/>
                <w:bCs/>
                <w:color w:val="000000"/>
                <w:sz w:val="18"/>
                <w:szCs w:val="18"/>
                <w:lang w:val="en-CA"/>
              </w:rPr>
              <w:t>36,947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C60D66" w14:textId="04E965AA" w:rsidR="00831031" w:rsidRPr="00EC20B6" w:rsidRDefault="00C66846" w:rsidP="0083103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C20B6">
              <w:rPr>
                <w:b/>
                <w:bCs/>
                <w:color w:val="000000"/>
                <w:sz w:val="18"/>
                <w:szCs w:val="18"/>
              </w:rPr>
              <w:t>2,678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FCCDA9" w14:textId="6FED654F" w:rsidR="00831031" w:rsidRPr="00EC20B6" w:rsidRDefault="00C66846" w:rsidP="0083103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C20B6">
              <w:rPr>
                <w:b/>
                <w:bCs/>
                <w:color w:val="000000"/>
                <w:sz w:val="18"/>
                <w:szCs w:val="18"/>
              </w:rPr>
              <w:t>39,625</w:t>
            </w:r>
          </w:p>
        </w:tc>
      </w:tr>
      <w:tr w:rsidR="00831031" w:rsidRPr="00EC20B6" w14:paraId="1C7B1119" w14:textId="77777777" w:rsidTr="00AE7948">
        <w:tc>
          <w:tcPr>
            <w:tcW w:w="2065" w:type="dxa"/>
          </w:tcPr>
          <w:p w14:paraId="6FA76068" w14:textId="77777777" w:rsidR="00193F4A" w:rsidRPr="00EC20B6" w:rsidRDefault="00193F4A" w:rsidP="00193F4A">
            <w:pPr>
              <w:rPr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GLO/SEV/84/TAS/351</w:t>
            </w:r>
          </w:p>
          <w:p w14:paraId="4070A5F8" w14:textId="77B4C32C" w:rsidR="00831031" w:rsidRPr="00EC20B6" w:rsidRDefault="00831031" w:rsidP="00831031">
            <w:pPr>
              <w:rPr>
                <w:b/>
                <w:sz w:val="18"/>
                <w:szCs w:val="18"/>
              </w:rPr>
            </w:pPr>
          </w:p>
        </w:tc>
        <w:tc>
          <w:tcPr>
            <w:tcW w:w="3960" w:type="dxa"/>
          </w:tcPr>
          <w:p w14:paraId="0FC4D698" w14:textId="77777777" w:rsidR="00193F4A" w:rsidRPr="00EC20B6" w:rsidRDefault="00193F4A" w:rsidP="00193F4A">
            <w:pPr>
              <w:rPr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Core unit budget (2020)</w:t>
            </w:r>
          </w:p>
          <w:p w14:paraId="3C9BEFEA" w14:textId="6C3CE89D" w:rsidR="00831031" w:rsidRPr="00EC20B6" w:rsidRDefault="00831031" w:rsidP="008310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</w:tcPr>
          <w:p w14:paraId="454FAF29" w14:textId="27989865" w:rsidR="00831031" w:rsidRPr="00EC20B6" w:rsidRDefault="00193F4A" w:rsidP="00831031">
            <w:pPr>
              <w:jc w:val="right"/>
              <w:rPr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0</w:t>
            </w:r>
          </w:p>
        </w:tc>
        <w:tc>
          <w:tcPr>
            <w:tcW w:w="1145" w:type="dxa"/>
          </w:tcPr>
          <w:p w14:paraId="2AA554FB" w14:textId="77777777" w:rsidR="00193F4A" w:rsidRPr="00EC20B6" w:rsidRDefault="00193F4A" w:rsidP="00193F4A">
            <w:pPr>
              <w:jc w:val="right"/>
              <w:rPr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443,204</w:t>
            </w:r>
          </w:p>
          <w:p w14:paraId="1CFF98DB" w14:textId="7689522A" w:rsidR="00831031" w:rsidRPr="00EC20B6" w:rsidRDefault="00831031" w:rsidP="0083103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46" w:type="dxa"/>
          </w:tcPr>
          <w:p w14:paraId="4668DC4B" w14:textId="77777777" w:rsidR="00193F4A" w:rsidRPr="00EC20B6" w:rsidRDefault="00193F4A" w:rsidP="00193F4A">
            <w:pPr>
              <w:jc w:val="right"/>
              <w:rPr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443,204</w:t>
            </w:r>
          </w:p>
          <w:p w14:paraId="1497BEB0" w14:textId="205EF929" w:rsidR="00831031" w:rsidRPr="00EC20B6" w:rsidRDefault="00831031" w:rsidP="00831031">
            <w:pPr>
              <w:jc w:val="right"/>
              <w:rPr>
                <w:sz w:val="18"/>
                <w:szCs w:val="18"/>
              </w:rPr>
            </w:pPr>
          </w:p>
        </w:tc>
      </w:tr>
      <w:tr w:rsidR="00193F4A" w:rsidRPr="00EC20B6" w14:paraId="5FFD5530" w14:textId="77777777" w:rsidTr="00AE7948">
        <w:tc>
          <w:tcPr>
            <w:tcW w:w="2065" w:type="dxa"/>
          </w:tcPr>
          <w:p w14:paraId="35BE1EC7" w14:textId="0929B705" w:rsidR="00193F4A" w:rsidRPr="00EC20B6" w:rsidRDefault="00193F4A" w:rsidP="00193F4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C20B6">
              <w:rPr>
                <w:b/>
                <w:bCs/>
                <w:color w:val="000000"/>
                <w:sz w:val="18"/>
                <w:szCs w:val="18"/>
              </w:rPr>
              <w:t>TOTAL WORLD BANK</w:t>
            </w:r>
          </w:p>
        </w:tc>
        <w:tc>
          <w:tcPr>
            <w:tcW w:w="3960" w:type="dxa"/>
          </w:tcPr>
          <w:p w14:paraId="59AF7642" w14:textId="77777777" w:rsidR="00193F4A" w:rsidRPr="00EC20B6" w:rsidRDefault="00193F4A" w:rsidP="00193F4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</w:tcPr>
          <w:p w14:paraId="3B58A422" w14:textId="77777777" w:rsidR="00193F4A" w:rsidRPr="00EC20B6" w:rsidRDefault="00193F4A" w:rsidP="00193F4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45" w:type="dxa"/>
          </w:tcPr>
          <w:p w14:paraId="529D843E" w14:textId="6691FE10" w:rsidR="00193F4A" w:rsidRPr="00EC20B6" w:rsidRDefault="00193F4A" w:rsidP="00193F4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C20B6">
              <w:rPr>
                <w:b/>
                <w:bCs/>
                <w:sz w:val="18"/>
                <w:szCs w:val="18"/>
              </w:rPr>
              <w:t>443,204</w:t>
            </w:r>
          </w:p>
        </w:tc>
        <w:tc>
          <w:tcPr>
            <w:tcW w:w="1046" w:type="dxa"/>
          </w:tcPr>
          <w:p w14:paraId="7FE71AD5" w14:textId="6442826A" w:rsidR="00193F4A" w:rsidRPr="00EC20B6" w:rsidRDefault="00193F4A" w:rsidP="00193F4A">
            <w:pPr>
              <w:jc w:val="right"/>
              <w:rPr>
                <w:b/>
                <w:bCs/>
                <w:sz w:val="18"/>
                <w:szCs w:val="18"/>
              </w:rPr>
            </w:pPr>
            <w:r w:rsidRPr="00EC20B6">
              <w:rPr>
                <w:b/>
                <w:bCs/>
                <w:sz w:val="18"/>
                <w:szCs w:val="18"/>
              </w:rPr>
              <w:t>443,204</w:t>
            </w:r>
          </w:p>
        </w:tc>
      </w:tr>
      <w:tr w:rsidR="00193F4A" w:rsidRPr="00EC20B6" w14:paraId="3B084BDA" w14:textId="77777777" w:rsidTr="00AE7948">
        <w:tc>
          <w:tcPr>
            <w:tcW w:w="2065" w:type="dxa"/>
          </w:tcPr>
          <w:p w14:paraId="45B123BE" w14:textId="6350306C" w:rsidR="00193F4A" w:rsidRPr="00EC20B6" w:rsidRDefault="00E9236E" w:rsidP="00E9236E">
            <w:pPr>
              <w:rPr>
                <w:color w:val="000000"/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IDS/PHA/64/TAS/196</w:t>
            </w:r>
          </w:p>
        </w:tc>
        <w:tc>
          <w:tcPr>
            <w:tcW w:w="3960" w:type="dxa"/>
          </w:tcPr>
          <w:p w14:paraId="37B5169A" w14:textId="0290F9C8" w:rsidR="00193F4A" w:rsidRPr="00E83A27" w:rsidRDefault="00E9236E" w:rsidP="00E83A2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C20B6">
              <w:rPr>
                <w:color w:val="000000"/>
                <w:sz w:val="18"/>
                <w:szCs w:val="18"/>
              </w:rPr>
              <w:t>HCFC phase-out management plan (technical assistance for refrigerant management) (stage I, first tranche)</w:t>
            </w:r>
          </w:p>
        </w:tc>
        <w:tc>
          <w:tcPr>
            <w:tcW w:w="1227" w:type="dxa"/>
          </w:tcPr>
          <w:p w14:paraId="282F1316" w14:textId="77777777" w:rsidR="00E9236E" w:rsidRPr="00EC20B6" w:rsidRDefault="00E9236E" w:rsidP="00E9236E">
            <w:pPr>
              <w:jc w:val="right"/>
              <w:rPr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2,070</w:t>
            </w:r>
          </w:p>
          <w:p w14:paraId="3930DEF9" w14:textId="77777777" w:rsidR="00193F4A" w:rsidRPr="00EC20B6" w:rsidRDefault="00193F4A" w:rsidP="0083103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45" w:type="dxa"/>
          </w:tcPr>
          <w:p w14:paraId="72811D49" w14:textId="77777777" w:rsidR="00E9236E" w:rsidRPr="00EC20B6" w:rsidRDefault="00E9236E" w:rsidP="00E9236E">
            <w:pPr>
              <w:jc w:val="right"/>
              <w:rPr>
                <w:sz w:val="18"/>
                <w:szCs w:val="18"/>
                <w:lang w:val="en-CA"/>
              </w:rPr>
            </w:pPr>
            <w:r w:rsidRPr="00EC20B6">
              <w:rPr>
                <w:sz w:val="18"/>
                <w:szCs w:val="18"/>
              </w:rPr>
              <w:t>269</w:t>
            </w:r>
          </w:p>
          <w:p w14:paraId="22E6C5CF" w14:textId="77777777" w:rsidR="00193F4A" w:rsidRPr="00EC20B6" w:rsidRDefault="00193F4A" w:rsidP="0083103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46" w:type="dxa"/>
          </w:tcPr>
          <w:p w14:paraId="0A3F5764" w14:textId="543FB635" w:rsidR="00193F4A" w:rsidRPr="00EC20B6" w:rsidRDefault="00E9236E" w:rsidP="00831031">
            <w:pPr>
              <w:jc w:val="right"/>
              <w:rPr>
                <w:sz w:val="18"/>
                <w:szCs w:val="18"/>
              </w:rPr>
            </w:pPr>
            <w:r w:rsidRPr="00EC20B6">
              <w:rPr>
                <w:sz w:val="18"/>
                <w:szCs w:val="18"/>
              </w:rPr>
              <w:t>2,339</w:t>
            </w:r>
          </w:p>
        </w:tc>
      </w:tr>
      <w:tr w:rsidR="00E9236E" w:rsidRPr="00EC20B6" w14:paraId="3F756A31" w14:textId="77777777" w:rsidTr="00AE7948">
        <w:tc>
          <w:tcPr>
            <w:tcW w:w="2065" w:type="dxa"/>
          </w:tcPr>
          <w:p w14:paraId="46915274" w14:textId="4126D8F4" w:rsidR="00E9236E" w:rsidRPr="00EC20B6" w:rsidRDefault="00E9236E" w:rsidP="00E9236E">
            <w:pPr>
              <w:rPr>
                <w:b/>
                <w:sz w:val="18"/>
                <w:szCs w:val="18"/>
              </w:rPr>
            </w:pPr>
            <w:r w:rsidRPr="00EC20B6">
              <w:rPr>
                <w:b/>
                <w:sz w:val="18"/>
                <w:szCs w:val="18"/>
              </w:rPr>
              <w:t>TOTAL AUSTRALIA</w:t>
            </w:r>
          </w:p>
        </w:tc>
        <w:tc>
          <w:tcPr>
            <w:tcW w:w="3960" w:type="dxa"/>
          </w:tcPr>
          <w:p w14:paraId="5014FEC9" w14:textId="77777777" w:rsidR="00E9236E" w:rsidRPr="00EC20B6" w:rsidRDefault="00E9236E" w:rsidP="00E9236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</w:tcPr>
          <w:p w14:paraId="507F4C45" w14:textId="56DE8832" w:rsidR="00E9236E" w:rsidRPr="00EC20B6" w:rsidRDefault="00E9236E" w:rsidP="00E9236E">
            <w:pPr>
              <w:jc w:val="right"/>
              <w:rPr>
                <w:b/>
                <w:bCs/>
                <w:sz w:val="18"/>
                <w:szCs w:val="18"/>
              </w:rPr>
            </w:pPr>
            <w:r w:rsidRPr="00EC20B6">
              <w:rPr>
                <w:b/>
                <w:sz w:val="18"/>
                <w:szCs w:val="18"/>
              </w:rPr>
              <w:t>2,070</w:t>
            </w:r>
          </w:p>
        </w:tc>
        <w:tc>
          <w:tcPr>
            <w:tcW w:w="1145" w:type="dxa"/>
          </w:tcPr>
          <w:p w14:paraId="3E9DD872" w14:textId="388B06D4" w:rsidR="00E9236E" w:rsidRPr="00EC20B6" w:rsidRDefault="00E9236E" w:rsidP="00E9236E">
            <w:pPr>
              <w:jc w:val="right"/>
              <w:rPr>
                <w:b/>
                <w:bCs/>
                <w:sz w:val="18"/>
                <w:szCs w:val="18"/>
              </w:rPr>
            </w:pPr>
            <w:r w:rsidRPr="00EC20B6">
              <w:rPr>
                <w:b/>
                <w:sz w:val="18"/>
                <w:szCs w:val="18"/>
              </w:rPr>
              <w:t>269</w:t>
            </w:r>
          </w:p>
        </w:tc>
        <w:tc>
          <w:tcPr>
            <w:tcW w:w="1046" w:type="dxa"/>
          </w:tcPr>
          <w:p w14:paraId="48855E09" w14:textId="5E4D865E" w:rsidR="00E9236E" w:rsidRPr="00EC20B6" w:rsidRDefault="00E9236E" w:rsidP="00E9236E">
            <w:pPr>
              <w:jc w:val="right"/>
              <w:rPr>
                <w:b/>
                <w:bCs/>
                <w:sz w:val="18"/>
                <w:szCs w:val="18"/>
              </w:rPr>
            </w:pPr>
            <w:r w:rsidRPr="00EC20B6">
              <w:rPr>
                <w:b/>
                <w:sz w:val="18"/>
                <w:szCs w:val="18"/>
              </w:rPr>
              <w:t>2,339</w:t>
            </w:r>
          </w:p>
        </w:tc>
      </w:tr>
    </w:tbl>
    <w:p w14:paraId="24FD25B5" w14:textId="6902EF2D" w:rsidR="00FD2E75" w:rsidRPr="00EC20B6" w:rsidRDefault="00FD2E75" w:rsidP="00FD2E75">
      <w:pPr>
        <w:tabs>
          <w:tab w:val="left" w:pos="1790"/>
        </w:tabs>
        <w:rPr>
          <w:sz w:val="18"/>
          <w:szCs w:val="1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CA3077" w:rsidRPr="00EC20B6" w14:paraId="6A49D62C" w14:textId="77777777" w:rsidTr="003A61FA">
        <w:tc>
          <w:tcPr>
            <w:tcW w:w="1871" w:type="dxa"/>
          </w:tcPr>
          <w:p w14:paraId="079FBE7E" w14:textId="77777777" w:rsidR="00CA3077" w:rsidRPr="00EC20B6" w:rsidRDefault="00CA3077" w:rsidP="003A61FA">
            <w:pPr>
              <w:rPr>
                <w:sz w:val="18"/>
                <w:szCs w:val="18"/>
              </w:rPr>
            </w:pPr>
          </w:p>
        </w:tc>
        <w:tc>
          <w:tcPr>
            <w:tcW w:w="1872" w:type="dxa"/>
          </w:tcPr>
          <w:p w14:paraId="165B9D20" w14:textId="77777777" w:rsidR="00CA3077" w:rsidRPr="00EC20B6" w:rsidRDefault="00CA3077" w:rsidP="003A61FA">
            <w:pPr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A794B0" w14:textId="77777777" w:rsidR="00CA3077" w:rsidRPr="00EC20B6" w:rsidRDefault="00CA3077" w:rsidP="003A61FA">
            <w:pPr>
              <w:rPr>
                <w:sz w:val="18"/>
                <w:szCs w:val="18"/>
              </w:rPr>
            </w:pPr>
          </w:p>
        </w:tc>
        <w:tc>
          <w:tcPr>
            <w:tcW w:w="1872" w:type="dxa"/>
          </w:tcPr>
          <w:p w14:paraId="5F000964" w14:textId="77777777" w:rsidR="00CA3077" w:rsidRPr="00EC20B6" w:rsidRDefault="00CA3077" w:rsidP="003A61FA">
            <w:pPr>
              <w:rPr>
                <w:sz w:val="18"/>
                <w:szCs w:val="18"/>
              </w:rPr>
            </w:pPr>
          </w:p>
        </w:tc>
        <w:tc>
          <w:tcPr>
            <w:tcW w:w="1873" w:type="dxa"/>
          </w:tcPr>
          <w:p w14:paraId="1F7518EC" w14:textId="77777777" w:rsidR="00CA3077" w:rsidRPr="00EC20B6" w:rsidRDefault="00CA3077" w:rsidP="003A61FA">
            <w:pPr>
              <w:rPr>
                <w:sz w:val="18"/>
                <w:szCs w:val="18"/>
              </w:rPr>
            </w:pPr>
          </w:p>
        </w:tc>
      </w:tr>
    </w:tbl>
    <w:p w14:paraId="309E74B4" w14:textId="4C2F79DF" w:rsidR="000165C0" w:rsidRPr="00EC20B6" w:rsidRDefault="000165C0" w:rsidP="00FD2E75">
      <w:pPr>
        <w:tabs>
          <w:tab w:val="left" w:pos="1790"/>
        </w:tabs>
        <w:rPr>
          <w:sz w:val="18"/>
          <w:szCs w:val="18"/>
        </w:rPr>
      </w:pPr>
    </w:p>
    <w:p w14:paraId="47DA5FBA" w14:textId="45F3C01E" w:rsidR="00E811C9" w:rsidRPr="00EC20B6" w:rsidRDefault="00E811C9" w:rsidP="00FD2E75">
      <w:pPr>
        <w:tabs>
          <w:tab w:val="left" w:pos="1790"/>
        </w:tabs>
        <w:rPr>
          <w:sz w:val="18"/>
          <w:szCs w:val="18"/>
        </w:rPr>
      </w:pPr>
    </w:p>
    <w:p w14:paraId="1C0D9276" w14:textId="6A72F826" w:rsidR="000165C0" w:rsidRPr="00EC20B6" w:rsidRDefault="000165C0" w:rsidP="00FD2E75">
      <w:pPr>
        <w:tabs>
          <w:tab w:val="left" w:pos="1790"/>
        </w:tabs>
        <w:rPr>
          <w:sz w:val="18"/>
          <w:szCs w:val="18"/>
        </w:rPr>
      </w:pPr>
    </w:p>
    <w:sectPr w:rsidR="000165C0" w:rsidRPr="00EC20B6" w:rsidSect="005E2E68">
      <w:headerReference w:type="default" r:id="rId28"/>
      <w:pgSz w:w="12240" w:h="15840" w:code="1"/>
      <w:pgMar w:top="720" w:right="1440" w:bottom="862" w:left="1440" w:header="720" w:footer="476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0CE34D" w14:textId="77777777" w:rsidR="001950F5" w:rsidRPr="002E4127" w:rsidRDefault="001950F5" w:rsidP="002E4127">
      <w:pPr>
        <w:pStyle w:val="Footer"/>
      </w:pPr>
    </w:p>
  </w:endnote>
  <w:endnote w:type="continuationSeparator" w:id="0">
    <w:p w14:paraId="08CB2B19" w14:textId="77777777" w:rsidR="001950F5" w:rsidRPr="00875160" w:rsidRDefault="001950F5" w:rsidP="00875160">
      <w:pPr>
        <w:pStyle w:val="Footer"/>
      </w:pPr>
    </w:p>
  </w:endnote>
  <w:endnote w:type="continuationNotice" w:id="1">
    <w:p w14:paraId="5F760826" w14:textId="77777777" w:rsidR="001950F5" w:rsidRDefault="001950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F47229" w14:textId="11BA5648" w:rsidR="00E308FC" w:rsidRPr="0033525D" w:rsidRDefault="00E308F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924F84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2ABFD2" w14:textId="56715C8A" w:rsidR="00E308FC" w:rsidRPr="0033525D" w:rsidRDefault="00E308F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924F84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213B56" w14:textId="77777777" w:rsidR="00E308FC" w:rsidRDefault="00E308FC" w:rsidP="003655A7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</w:t>
    </w:r>
    <w:proofErr w:type="spellStart"/>
    <w:r>
      <w:rPr>
        <w:rFonts w:cs="MS Serif"/>
        <w:sz w:val="20"/>
        <w:lang w:val="fr-FR"/>
      </w:rPr>
      <w:t>présession</w:t>
    </w:r>
    <w:proofErr w:type="spellEnd"/>
    <w:r>
      <w:rPr>
        <w:rFonts w:cs="MS Serif"/>
        <w:sz w:val="20"/>
        <w:lang w:val="fr-FR"/>
      </w:rPr>
      <w:t xml:space="preserve"> du Comité exécutif du Fonds multilatéral aux fins d’application du Protocole de </w:t>
    </w:r>
  </w:p>
  <w:p w14:paraId="7E31085E" w14:textId="40EE2603" w:rsidR="00E308FC" w:rsidRPr="003655A7" w:rsidRDefault="00E308FC" w:rsidP="003655A7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</w:t>
    </w:r>
    <w:r w:rsidRPr="00AF223B">
      <w:rPr>
        <w:sz w:val="18"/>
        <w:szCs w:val="18"/>
        <w:lang w:val="fr-CA"/>
      </w:rPr>
      <w:t>.</w:t>
    </w:r>
  </w:p>
  <w:p w14:paraId="4F7073E5" w14:textId="77777777" w:rsidR="00E308FC" w:rsidRPr="003655A7" w:rsidRDefault="00E308FC" w:rsidP="00EC267E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DFA1F1" w14:textId="5D3534B7" w:rsidR="00E308FC" w:rsidRPr="0033525D" w:rsidRDefault="00E308F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924F84">
      <w:rPr>
        <w:noProof/>
      </w:rPr>
      <w:t>4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D7AD7E" w14:textId="0E9FF408" w:rsidR="00E308FC" w:rsidRPr="0033525D" w:rsidRDefault="00E308F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924F84">
      <w:rPr>
        <w:noProof/>
      </w:rPr>
      <w:t>5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DDD0F" w14:textId="72C63EB3" w:rsidR="00E308FC" w:rsidRPr="0033525D" w:rsidRDefault="00E308F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924F84">
      <w:rPr>
        <w:noProof/>
      </w:rPr>
      <w:t>1</w:t>
    </w:r>
    <w:r>
      <w:rPr>
        <w:noProof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2E3BE1" w14:textId="6049F132" w:rsidR="00E308FC" w:rsidRPr="0033525D" w:rsidRDefault="00E308F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924F84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141012" w14:textId="77777777" w:rsidR="001950F5" w:rsidRDefault="001950F5" w:rsidP="004A504B">
      <w:r>
        <w:separator/>
      </w:r>
    </w:p>
  </w:footnote>
  <w:footnote w:type="continuationSeparator" w:id="0">
    <w:p w14:paraId="52508FF6" w14:textId="77777777" w:rsidR="001950F5" w:rsidRDefault="001950F5" w:rsidP="004A504B">
      <w:r>
        <w:continuationSeparator/>
      </w:r>
    </w:p>
  </w:footnote>
  <w:footnote w:id="1">
    <w:p w14:paraId="5B0BA319" w14:textId="107AF4A5" w:rsidR="00E308FC" w:rsidRPr="00C15A67" w:rsidRDefault="00E308FC" w:rsidP="000A36A9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>
        <w:rPr>
          <w:lang w:val="fr-CA"/>
        </w:rPr>
        <w:t xml:space="preserve">Les réunions en ligne et un processus d'approbation intersessions se tiendront en novembre et décembre 2021 en raison du </w:t>
      </w:r>
      <w:r w:rsidRPr="00C27322">
        <w:rPr>
          <w:lang w:val="fr-CA"/>
        </w:rPr>
        <w:t>coronavirus (COVID</w:t>
      </w:r>
      <w:r>
        <w:rPr>
          <w:lang w:val="fr-CA"/>
        </w:rPr>
        <w:noBreakHyphen/>
      </w:r>
      <w:r w:rsidRPr="00C27322">
        <w:rPr>
          <w:lang w:val="fr-CA"/>
        </w:rPr>
        <w:t>19)</w:t>
      </w:r>
      <w:r>
        <w:rPr>
          <w:lang w:val="fr-CA"/>
        </w:rPr>
        <w:t>.</w:t>
      </w:r>
    </w:p>
  </w:footnote>
  <w:footnote w:id="2">
    <w:p w14:paraId="6F92C39C" w14:textId="2A965C54" w:rsidR="00E308FC" w:rsidRPr="000112C4" w:rsidRDefault="00E308FC" w:rsidP="002039DF">
      <w:pPr>
        <w:pStyle w:val="ListParagraph"/>
        <w:ind w:left="0"/>
        <w:contextualSpacing/>
        <w:rPr>
          <w:sz w:val="20"/>
          <w:szCs w:val="20"/>
          <w:lang w:val="fr-CA"/>
        </w:rPr>
      </w:pPr>
      <w:r w:rsidRPr="004B3452">
        <w:rPr>
          <w:rStyle w:val="FootnoteReference"/>
          <w:sz w:val="20"/>
          <w:szCs w:val="20"/>
        </w:rPr>
        <w:footnoteRef/>
      </w:r>
      <w:r w:rsidRPr="003D6912">
        <w:rPr>
          <w:sz w:val="20"/>
          <w:szCs w:val="20"/>
          <w:lang w:val="fr-CA"/>
        </w:rPr>
        <w:t>Les données sont présentées selon le modèle d’établissement de rapport élaboré dans la foulée de la décision 31/2.</w:t>
      </w:r>
    </w:p>
  </w:footnote>
  <w:footnote w:id="3">
    <w:p w14:paraId="6314ABFE" w14:textId="7EF1AF01" w:rsidR="00E308FC" w:rsidRDefault="00E308FC" w:rsidP="00D64D2C">
      <w:pPr>
        <w:pStyle w:val="FootnoteText"/>
      </w:pPr>
      <w:r w:rsidRPr="004B3452">
        <w:rPr>
          <w:rStyle w:val="FootnoteReference"/>
        </w:rPr>
        <w:footnoteRef/>
      </w:r>
      <w:r>
        <w:t>UNEP/</w:t>
      </w:r>
      <w:proofErr w:type="spellStart"/>
      <w:r>
        <w:t>OzL.</w:t>
      </w:r>
      <w:r w:rsidRPr="008D0044">
        <w:t>Pro</w:t>
      </w:r>
      <w:proofErr w:type="spellEnd"/>
      <w:r w:rsidRPr="008D0044">
        <w:t>/</w:t>
      </w:r>
      <w:proofErr w:type="spellStart"/>
      <w:r>
        <w:t>ExCom</w:t>
      </w:r>
      <w:proofErr w:type="spellEnd"/>
      <w:r>
        <w:t>/88/3</w:t>
      </w:r>
    </w:p>
    <w:p w14:paraId="18D3BA3E" w14:textId="77777777" w:rsidR="00924F84" w:rsidRPr="004B3452" w:rsidRDefault="00924F84" w:rsidP="00D64D2C">
      <w:pPr>
        <w:pStyle w:val="FootnoteText"/>
        <w:rPr>
          <w:lang w:val="en-CA"/>
        </w:rPr>
      </w:pPr>
    </w:p>
  </w:footnote>
  <w:footnote w:id="4">
    <w:p w14:paraId="30E9AD29" w14:textId="52A983B6" w:rsidR="00E308FC" w:rsidRPr="009A42AE" w:rsidRDefault="00E308FC" w:rsidP="009A5B87">
      <w:pPr>
        <w:pStyle w:val="FootnoteText"/>
        <w:rPr>
          <w:lang w:val="en-CA"/>
        </w:rPr>
      </w:pPr>
      <w:r w:rsidRPr="00F05DC1">
        <w:rPr>
          <w:rStyle w:val="FootnoteReference"/>
        </w:rPr>
        <w:footnoteRef/>
      </w:r>
      <w:r w:rsidRPr="00F05DC1">
        <w:t xml:space="preserve"> </w:t>
      </w:r>
      <w:r w:rsidRPr="00F05DC1">
        <w:rPr>
          <w:color w:val="000000"/>
          <w:sz w:val="16"/>
          <w:szCs w:val="16"/>
          <w:lang w:val="en-CA" w:eastAsia="en-CA"/>
        </w:rPr>
        <w:t>2: Financial completion initiated; 3: Financial completion being initiated; 4</w:t>
      </w:r>
      <w:r w:rsidRPr="008144AB">
        <w:rPr>
          <w:color w:val="000000"/>
          <w:sz w:val="16"/>
          <w:szCs w:val="16"/>
          <w:lang w:val="en-CA" w:eastAsia="en-CA"/>
        </w:rPr>
        <w:t>: Financial completion to be initiated after settlement of all pending issues; 5</w:t>
      </w:r>
      <w:r>
        <w:rPr>
          <w:color w:val="000000"/>
          <w:sz w:val="16"/>
          <w:szCs w:val="16"/>
          <w:lang w:val="en-CA" w:eastAsia="en-CA"/>
        </w:rPr>
        <w:t>:</w:t>
      </w:r>
      <w:r w:rsidRPr="008144AB">
        <w:rPr>
          <w:color w:val="000000"/>
          <w:sz w:val="16"/>
          <w:szCs w:val="16"/>
          <w:lang w:val="en-CA" w:eastAsia="en-CA"/>
        </w:rPr>
        <w:t xml:space="preserve"> </w:t>
      </w:r>
      <w:r>
        <w:rPr>
          <w:color w:val="000000"/>
          <w:sz w:val="16"/>
          <w:szCs w:val="16"/>
          <w:lang w:val="en-CA" w:eastAsia="en-CA"/>
        </w:rPr>
        <w:t>P</w:t>
      </w:r>
      <w:r w:rsidRPr="008144AB">
        <w:rPr>
          <w:color w:val="000000"/>
          <w:sz w:val="16"/>
          <w:szCs w:val="16"/>
          <w:lang w:val="en-CA" w:eastAsia="en-CA"/>
        </w:rPr>
        <w:t>roject is ongoing; 6</w:t>
      </w:r>
      <w:r>
        <w:rPr>
          <w:color w:val="000000"/>
          <w:sz w:val="16"/>
          <w:szCs w:val="16"/>
          <w:lang w:val="en-CA" w:eastAsia="en-CA"/>
        </w:rPr>
        <w:t>:</w:t>
      </w:r>
      <w:r w:rsidRPr="008144AB">
        <w:rPr>
          <w:color w:val="000000"/>
          <w:sz w:val="16"/>
          <w:szCs w:val="16"/>
          <w:lang w:val="en-CA" w:eastAsia="en-CA"/>
        </w:rPr>
        <w:t xml:space="preserve"> Funds were not transferred</w:t>
      </w:r>
      <w:r>
        <w:rPr>
          <w:color w:val="000000"/>
          <w:sz w:val="16"/>
          <w:szCs w:val="16"/>
          <w:lang w:val="en-CA" w:eastAsia="en-C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05C870" w14:textId="6189B594" w:rsidR="00E308FC" w:rsidRDefault="001950F5" w:rsidP="006A15F2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0D7286">
      <w:t>UNEP/</w:t>
    </w:r>
    <w:proofErr w:type="spellStart"/>
    <w:r w:rsidR="000D7286">
      <w:t>OzL.Pro</w:t>
    </w:r>
    <w:proofErr w:type="spellEnd"/>
    <w:r w:rsidR="000D7286">
      <w:t>/</w:t>
    </w:r>
    <w:proofErr w:type="spellStart"/>
    <w:r w:rsidR="000D7286">
      <w:t>ExCom</w:t>
    </w:r>
    <w:proofErr w:type="spellEnd"/>
    <w:r w:rsidR="000D7286">
      <w:t>/88/4</w:t>
    </w:r>
    <w:r>
      <w:fldChar w:fldCharType="end"/>
    </w:r>
  </w:p>
  <w:p w14:paraId="6DE7632D" w14:textId="77777777" w:rsidR="00E308FC" w:rsidRPr="0033525D" w:rsidRDefault="00E308FC" w:rsidP="006A15F2">
    <w:pPr>
      <w:jc w:val="left"/>
    </w:pPr>
  </w:p>
  <w:p w14:paraId="60D4A42A" w14:textId="77777777" w:rsidR="00E308FC" w:rsidRPr="0033525D" w:rsidRDefault="00E308FC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461AD2" w14:textId="11E16F63" w:rsidR="00E308FC" w:rsidRDefault="001950F5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0D7286">
      <w:t>UNEP/</w:t>
    </w:r>
    <w:proofErr w:type="spellStart"/>
    <w:r w:rsidR="000D7286">
      <w:t>OzL.Pro</w:t>
    </w:r>
    <w:proofErr w:type="spellEnd"/>
    <w:r w:rsidR="000D7286">
      <w:t>/</w:t>
    </w:r>
    <w:proofErr w:type="spellStart"/>
    <w:r w:rsidR="000D7286">
      <w:t>ExCom</w:t>
    </w:r>
    <w:proofErr w:type="spellEnd"/>
    <w:r w:rsidR="000D7286">
      <w:t>/88/4</w:t>
    </w:r>
    <w:r>
      <w:fldChar w:fldCharType="end"/>
    </w:r>
  </w:p>
  <w:p w14:paraId="187FAA35" w14:textId="77777777" w:rsidR="00E308FC" w:rsidRPr="0033525D" w:rsidRDefault="00E308FC">
    <w:pPr>
      <w:jc w:val="right"/>
    </w:pPr>
  </w:p>
  <w:p w14:paraId="74B16467" w14:textId="77777777" w:rsidR="00E308FC" w:rsidRPr="0033525D" w:rsidRDefault="00E308F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77702C" w14:textId="362F972F" w:rsidR="00E308FC" w:rsidRPr="0033525D" w:rsidRDefault="001950F5" w:rsidP="007544C6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E308FC">
      <w:t>UNEP/</w:t>
    </w:r>
    <w:proofErr w:type="spellStart"/>
    <w:r w:rsidR="00E308FC">
      <w:t>OzL.Pro</w:t>
    </w:r>
    <w:proofErr w:type="spellEnd"/>
    <w:r w:rsidR="00E308FC">
      <w:t>/</w:t>
    </w:r>
    <w:proofErr w:type="spellStart"/>
    <w:r w:rsidR="00E308FC">
      <w:t>ExCom</w:t>
    </w:r>
    <w:proofErr w:type="spellEnd"/>
    <w:r w:rsidR="00E308FC">
      <w:t>/88/4</w:t>
    </w:r>
    <w:r>
      <w:fldChar w:fldCharType="end"/>
    </w:r>
  </w:p>
  <w:p w14:paraId="46601105" w14:textId="19E2BECE" w:rsidR="00E308FC" w:rsidRPr="0033525D" w:rsidRDefault="00E308FC">
    <w:r>
      <w:t>Annex I</w: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B044C2" w14:textId="3CE1043F" w:rsidR="00E308FC" w:rsidRPr="0033525D" w:rsidRDefault="001950F5" w:rsidP="007544C6">
    <w:pPr>
      <w:ind w:left="11520"/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E308FC">
      <w:t>UNEP/</w:t>
    </w:r>
    <w:proofErr w:type="spellStart"/>
    <w:r w:rsidR="00E308FC">
      <w:t>OzL.Pro</w:t>
    </w:r>
    <w:proofErr w:type="spellEnd"/>
    <w:r w:rsidR="00E308FC">
      <w:t>/</w:t>
    </w:r>
    <w:proofErr w:type="spellStart"/>
    <w:r w:rsidR="00E308FC">
      <w:t>ExCom</w:t>
    </w:r>
    <w:proofErr w:type="spellEnd"/>
    <w:r w:rsidR="00E308FC">
      <w:t>/88/4</w:t>
    </w:r>
    <w:r>
      <w:fldChar w:fldCharType="end"/>
    </w:r>
  </w:p>
  <w:p w14:paraId="5B4A9F1E" w14:textId="6817D347" w:rsidR="00E308FC" w:rsidRPr="0033525D" w:rsidRDefault="00E308FC" w:rsidP="00410A3F">
    <w:pPr>
      <w:ind w:left="12960"/>
      <w:jc w:val="left"/>
    </w:pPr>
    <w:r>
      <w:t xml:space="preserve">        Annex I</w:t>
    </w:r>
  </w:p>
  <w:p w14:paraId="58C7172A" w14:textId="77777777" w:rsidR="00E308FC" w:rsidRPr="0033525D" w:rsidRDefault="00E308FC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185A03" w14:textId="32C7D495" w:rsidR="00E308FC" w:rsidRPr="0033525D" w:rsidRDefault="001950F5" w:rsidP="007544C6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E308FC">
      <w:t>UNEP/</w:t>
    </w:r>
    <w:proofErr w:type="spellStart"/>
    <w:r w:rsidR="00E308FC">
      <w:t>OzL.Pro</w:t>
    </w:r>
    <w:proofErr w:type="spellEnd"/>
    <w:r w:rsidR="00E308FC">
      <w:t>/</w:t>
    </w:r>
    <w:proofErr w:type="spellStart"/>
    <w:r w:rsidR="00E308FC">
      <w:t>ExCom</w:t>
    </w:r>
    <w:proofErr w:type="spellEnd"/>
    <w:r w:rsidR="00E308FC">
      <w:t>/87/4</w:t>
    </w:r>
    <w:r>
      <w:fldChar w:fldCharType="end"/>
    </w:r>
  </w:p>
  <w:p w14:paraId="3341ED2C" w14:textId="4983F57E" w:rsidR="00E308FC" w:rsidRPr="0033525D" w:rsidRDefault="00E308FC">
    <w:r>
      <w:t>Annex II</w: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0D8448" w14:textId="3FC64AB2" w:rsidR="00E308FC" w:rsidRPr="0033525D" w:rsidRDefault="001950F5" w:rsidP="007544C6">
    <w:pPr>
      <w:ind w:left="11520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E308FC">
      <w:t>UNEP/</w:t>
    </w:r>
    <w:proofErr w:type="spellStart"/>
    <w:r w:rsidR="00E308FC">
      <w:t>OzL.Pro</w:t>
    </w:r>
    <w:proofErr w:type="spellEnd"/>
    <w:r w:rsidR="00E308FC">
      <w:t>/</w:t>
    </w:r>
    <w:proofErr w:type="spellStart"/>
    <w:r w:rsidR="00E308FC">
      <w:t>ExCom</w:t>
    </w:r>
    <w:proofErr w:type="spellEnd"/>
    <w:r w:rsidR="00E308FC">
      <w:t>/88/4</w:t>
    </w:r>
    <w:r>
      <w:fldChar w:fldCharType="end"/>
    </w:r>
  </w:p>
  <w:p w14:paraId="54989299" w14:textId="625007EE" w:rsidR="00E308FC" w:rsidRPr="0033525D" w:rsidRDefault="00E308FC" w:rsidP="00F05DC1">
    <w:pPr>
      <w:ind w:left="12240" w:firstLine="720"/>
    </w:pPr>
    <w:r>
      <w:t xml:space="preserve">      Annex II</w:t>
    </w:r>
  </w:p>
  <w:p w14:paraId="7C3CEC9E" w14:textId="77777777" w:rsidR="00E308FC" w:rsidRPr="0033525D" w:rsidRDefault="00E308FC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588B5" w14:textId="77777777" w:rsidR="00E308FC" w:rsidRDefault="00E308FC" w:rsidP="006A15F2">
    <w:pPr>
      <w:ind w:left="-284"/>
      <w:jc w:val="right"/>
    </w:pPr>
  </w:p>
  <w:p w14:paraId="7B2A60BA" w14:textId="5BB15CA4" w:rsidR="00E308FC" w:rsidRDefault="001950F5" w:rsidP="005B495E">
    <w:pPr>
      <w:jc w:val="left"/>
    </w:pPr>
    <w:r>
      <w:fldChar w:fldCharType="begin"/>
    </w:r>
    <w:r>
      <w:instrText xml:space="preserve"> DOCPROPERTY  "Document number"  \* MERGEFORMAT </w:instrText>
    </w:r>
    <w:r>
      <w:fldChar w:fldCharType="separate"/>
    </w:r>
    <w:r w:rsidR="00E308FC">
      <w:t>UNEP/</w:t>
    </w:r>
    <w:proofErr w:type="spellStart"/>
    <w:r w:rsidR="00E308FC">
      <w:t>OzL.Pro</w:t>
    </w:r>
    <w:proofErr w:type="spellEnd"/>
    <w:r w:rsidR="00E308FC">
      <w:t>/</w:t>
    </w:r>
    <w:proofErr w:type="spellStart"/>
    <w:r w:rsidR="00E308FC">
      <w:t>ExCom</w:t>
    </w:r>
    <w:proofErr w:type="spellEnd"/>
    <w:r w:rsidR="00E308FC">
      <w:t>/88/4</w:t>
    </w:r>
    <w:r>
      <w:fldChar w:fldCharType="end"/>
    </w:r>
  </w:p>
  <w:p w14:paraId="23CDC758" w14:textId="4F6923BC" w:rsidR="00E308FC" w:rsidRDefault="00E308FC" w:rsidP="005B495E">
    <w:pPr>
      <w:tabs>
        <w:tab w:val="left" w:pos="3311"/>
      </w:tabs>
      <w:jc w:val="left"/>
    </w:pPr>
    <w:r>
      <w:t>Annex IV</w:t>
    </w:r>
  </w:p>
  <w:p w14:paraId="2865338B" w14:textId="77777777" w:rsidR="00E308FC" w:rsidRDefault="00E308FC" w:rsidP="005C6C1B">
    <w:pPr>
      <w:ind w:left="-284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524EF2" w14:textId="57FF12FC" w:rsidR="00E308FC" w:rsidRDefault="001950F5" w:rsidP="006A15F2">
    <w:pPr>
      <w:ind w:right="-201"/>
      <w:jc w:val="right"/>
    </w:pPr>
    <w:r>
      <w:fldChar w:fldCharType="begin"/>
    </w:r>
    <w:r>
      <w:instrText xml:space="preserve"> DOCPROPERTY  "Document number"  \* MERGEFORMAT </w:instrText>
    </w:r>
    <w:r>
      <w:fldChar w:fldCharType="separate"/>
    </w:r>
    <w:r w:rsidR="00E308FC">
      <w:t>UNEP/</w:t>
    </w:r>
    <w:proofErr w:type="spellStart"/>
    <w:r w:rsidR="00E308FC">
      <w:t>OzL.Pro</w:t>
    </w:r>
    <w:proofErr w:type="spellEnd"/>
    <w:r w:rsidR="00E308FC">
      <w:t>/</w:t>
    </w:r>
    <w:proofErr w:type="spellStart"/>
    <w:r w:rsidR="00E308FC">
      <w:t>ExCom</w:t>
    </w:r>
    <w:proofErr w:type="spellEnd"/>
    <w:r w:rsidR="00E308FC">
      <w:t>/88/4</w:t>
    </w:r>
    <w:r>
      <w:fldChar w:fldCharType="end"/>
    </w:r>
    <w:r w:rsidR="00E308FC">
      <w:t xml:space="preserve"> </w:t>
    </w:r>
  </w:p>
  <w:p w14:paraId="2CAB819E" w14:textId="77777777" w:rsidR="00E308FC" w:rsidRDefault="00E308FC" w:rsidP="006A15F2">
    <w:pPr>
      <w:ind w:right="-201"/>
      <w:jc w:val="right"/>
    </w:pPr>
    <w:r>
      <w:t>Annex III</w:t>
    </w:r>
  </w:p>
  <w:p w14:paraId="4A984CDC" w14:textId="77777777" w:rsidR="00E308FC" w:rsidRDefault="00E308FC" w:rsidP="005C6C1B">
    <w:pPr>
      <w:jc w:val="right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2C3460" w14:textId="372F86E2" w:rsidR="00E308FC" w:rsidRDefault="001950F5" w:rsidP="007D548B">
    <w:pPr>
      <w:ind w:left="6480" w:right="4"/>
      <w:jc w:val="right"/>
    </w:pPr>
    <w:r>
      <w:fldChar w:fldCharType="begin"/>
    </w:r>
    <w:r>
      <w:instrText xml:space="preserve"> DOCPROPERTY  "Document number"  \* MERGEFORMAT </w:instrText>
    </w:r>
    <w:r>
      <w:fldChar w:fldCharType="separate"/>
    </w:r>
    <w:r w:rsidR="00E308FC">
      <w:t>UNEP/</w:t>
    </w:r>
    <w:proofErr w:type="spellStart"/>
    <w:r w:rsidR="00E308FC">
      <w:t>OzL.Pro</w:t>
    </w:r>
    <w:proofErr w:type="spellEnd"/>
    <w:r w:rsidR="00E308FC">
      <w:t>/</w:t>
    </w:r>
    <w:proofErr w:type="spellStart"/>
    <w:r w:rsidR="00E308FC">
      <w:t>ExCom</w:t>
    </w:r>
    <w:proofErr w:type="spellEnd"/>
    <w:r w:rsidR="00E308FC">
      <w:t>/88/4</w:t>
    </w:r>
    <w:r>
      <w:fldChar w:fldCharType="end"/>
    </w:r>
  </w:p>
  <w:p w14:paraId="37E202AB" w14:textId="6ADA7F00" w:rsidR="00E308FC" w:rsidRDefault="00E308FC" w:rsidP="007D548B">
    <w:pPr>
      <w:ind w:left="7920" w:right="4"/>
      <w:jc w:val="right"/>
    </w:pPr>
    <w:r>
      <w:t>Annex IV</w:t>
    </w:r>
  </w:p>
  <w:p w14:paraId="748D3202" w14:textId="77777777" w:rsidR="00E308FC" w:rsidRDefault="00E308FC" w:rsidP="005C6C1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2FB24A84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 w:val="0"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lang w:val="fr-CA"/>
      </w:r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231641E"/>
    <w:multiLevelType w:val="hybridMultilevel"/>
    <w:tmpl w:val="3D3EF63C"/>
    <w:lvl w:ilvl="0" w:tplc="100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3449228C"/>
    <w:multiLevelType w:val="hybridMultilevel"/>
    <w:tmpl w:val="D83033BC"/>
    <w:lvl w:ilvl="0" w:tplc="BBA061A2">
      <w:start w:val="1"/>
      <w:numFmt w:val="lowerRoman"/>
      <w:lvlText w:val="%1)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B985557"/>
    <w:multiLevelType w:val="hybridMultilevel"/>
    <w:tmpl w:val="41EC7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D97506B"/>
    <w:multiLevelType w:val="hybridMultilevel"/>
    <w:tmpl w:val="C0BEC5EA"/>
    <w:lvl w:ilvl="0" w:tplc="100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6"/>
  </w:num>
  <w:num w:numId="18">
    <w:abstractNumId w:val="17"/>
  </w:num>
  <w:num w:numId="19">
    <w:abstractNumId w:val="19"/>
  </w:num>
  <w:num w:numId="20">
    <w:abstractNumId w:val="13"/>
  </w:num>
  <w:num w:numId="21">
    <w:abstractNumId w:val="10"/>
    <w:lvlOverride w:ilvl="0">
      <w:startOverride w:val="11"/>
    </w:lvlOverride>
    <w:lvlOverride w:ilvl="1">
      <w:startOverride w:val="2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 w:numId="25">
    <w:abstractNumId w:val="15"/>
  </w:num>
  <w:num w:numId="26">
    <w:abstractNumId w:val="11"/>
  </w:num>
  <w:num w:numId="27">
    <w:abstractNumId w:val="18"/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rwUA80GDZiwAAAA="/>
  </w:docVars>
  <w:rsids>
    <w:rsidRoot w:val="00D64D2C"/>
    <w:rsid w:val="00000FED"/>
    <w:rsid w:val="0000434E"/>
    <w:rsid w:val="000069A4"/>
    <w:rsid w:val="0001007E"/>
    <w:rsid w:val="000112C4"/>
    <w:rsid w:val="00011B86"/>
    <w:rsid w:val="000124DF"/>
    <w:rsid w:val="000165C0"/>
    <w:rsid w:val="00016EF9"/>
    <w:rsid w:val="000211A9"/>
    <w:rsid w:val="00031260"/>
    <w:rsid w:val="00032415"/>
    <w:rsid w:val="00034B0B"/>
    <w:rsid w:val="0003681A"/>
    <w:rsid w:val="000372B7"/>
    <w:rsid w:val="00041AC0"/>
    <w:rsid w:val="00042C28"/>
    <w:rsid w:val="00050F6E"/>
    <w:rsid w:val="000575A7"/>
    <w:rsid w:val="00061EC2"/>
    <w:rsid w:val="00063E82"/>
    <w:rsid w:val="0007149A"/>
    <w:rsid w:val="0007613D"/>
    <w:rsid w:val="00077132"/>
    <w:rsid w:val="00080ED0"/>
    <w:rsid w:val="00083A6E"/>
    <w:rsid w:val="000843EB"/>
    <w:rsid w:val="00085B8F"/>
    <w:rsid w:val="00085F42"/>
    <w:rsid w:val="00090481"/>
    <w:rsid w:val="00097D97"/>
    <w:rsid w:val="000A36A9"/>
    <w:rsid w:val="000A3826"/>
    <w:rsid w:val="000A6C26"/>
    <w:rsid w:val="000B3F82"/>
    <w:rsid w:val="000B74FF"/>
    <w:rsid w:val="000C1813"/>
    <w:rsid w:val="000C48EF"/>
    <w:rsid w:val="000C58F3"/>
    <w:rsid w:val="000D52A4"/>
    <w:rsid w:val="000D5C6B"/>
    <w:rsid w:val="000D7286"/>
    <w:rsid w:val="000E07BC"/>
    <w:rsid w:val="000E498D"/>
    <w:rsid w:val="000E4F84"/>
    <w:rsid w:val="000E62C4"/>
    <w:rsid w:val="000E772D"/>
    <w:rsid w:val="000F1CD4"/>
    <w:rsid w:val="000F4103"/>
    <w:rsid w:val="000F70A7"/>
    <w:rsid w:val="0011055E"/>
    <w:rsid w:val="00113CCA"/>
    <w:rsid w:val="0011480B"/>
    <w:rsid w:val="001151B9"/>
    <w:rsid w:val="00122574"/>
    <w:rsid w:val="00122F25"/>
    <w:rsid w:val="0012671C"/>
    <w:rsid w:val="00130A74"/>
    <w:rsid w:val="00135980"/>
    <w:rsid w:val="001402A4"/>
    <w:rsid w:val="0014140E"/>
    <w:rsid w:val="00142F69"/>
    <w:rsid w:val="00160B72"/>
    <w:rsid w:val="00163B01"/>
    <w:rsid w:val="00164719"/>
    <w:rsid w:val="00165BBB"/>
    <w:rsid w:val="00166FC4"/>
    <w:rsid w:val="00167431"/>
    <w:rsid w:val="001677AC"/>
    <w:rsid w:val="00170418"/>
    <w:rsid w:val="001804EA"/>
    <w:rsid w:val="00180557"/>
    <w:rsid w:val="00184C2E"/>
    <w:rsid w:val="00190A61"/>
    <w:rsid w:val="00193F4A"/>
    <w:rsid w:val="001950F5"/>
    <w:rsid w:val="001A0CF1"/>
    <w:rsid w:val="001A1AF6"/>
    <w:rsid w:val="001A3342"/>
    <w:rsid w:val="001A3E3D"/>
    <w:rsid w:val="001A436E"/>
    <w:rsid w:val="001A62CE"/>
    <w:rsid w:val="001A7049"/>
    <w:rsid w:val="001B1E40"/>
    <w:rsid w:val="001B26FA"/>
    <w:rsid w:val="001B7C34"/>
    <w:rsid w:val="001C13E3"/>
    <w:rsid w:val="001C764E"/>
    <w:rsid w:val="001D1F65"/>
    <w:rsid w:val="001E1052"/>
    <w:rsid w:val="001E10D9"/>
    <w:rsid w:val="001E21B1"/>
    <w:rsid w:val="001E2F93"/>
    <w:rsid w:val="001E4554"/>
    <w:rsid w:val="001E61E5"/>
    <w:rsid w:val="001E6238"/>
    <w:rsid w:val="001E7E2D"/>
    <w:rsid w:val="001F1073"/>
    <w:rsid w:val="001F2159"/>
    <w:rsid w:val="001F3999"/>
    <w:rsid w:val="0020340E"/>
    <w:rsid w:val="002039DF"/>
    <w:rsid w:val="00205068"/>
    <w:rsid w:val="00205483"/>
    <w:rsid w:val="00210B8B"/>
    <w:rsid w:val="00212074"/>
    <w:rsid w:val="00214863"/>
    <w:rsid w:val="002156B4"/>
    <w:rsid w:val="0022021D"/>
    <w:rsid w:val="00220447"/>
    <w:rsid w:val="0022310E"/>
    <w:rsid w:val="00224C5F"/>
    <w:rsid w:val="002333B7"/>
    <w:rsid w:val="00253222"/>
    <w:rsid w:val="00254091"/>
    <w:rsid w:val="002559F7"/>
    <w:rsid w:val="00262847"/>
    <w:rsid w:val="00266350"/>
    <w:rsid w:val="0028138F"/>
    <w:rsid w:val="002813FF"/>
    <w:rsid w:val="0028142F"/>
    <w:rsid w:val="00281BB2"/>
    <w:rsid w:val="00282F0F"/>
    <w:rsid w:val="0028345A"/>
    <w:rsid w:val="002847A3"/>
    <w:rsid w:val="002850C1"/>
    <w:rsid w:val="00287002"/>
    <w:rsid w:val="002A073D"/>
    <w:rsid w:val="002A372F"/>
    <w:rsid w:val="002A3AE9"/>
    <w:rsid w:val="002B254E"/>
    <w:rsid w:val="002B714E"/>
    <w:rsid w:val="002B72E9"/>
    <w:rsid w:val="002C2D1C"/>
    <w:rsid w:val="002C7998"/>
    <w:rsid w:val="002E4127"/>
    <w:rsid w:val="002F0BD3"/>
    <w:rsid w:val="002F1E53"/>
    <w:rsid w:val="002F2CAA"/>
    <w:rsid w:val="002F7842"/>
    <w:rsid w:val="0030052C"/>
    <w:rsid w:val="0030412A"/>
    <w:rsid w:val="00312023"/>
    <w:rsid w:val="0032119A"/>
    <w:rsid w:val="003218E3"/>
    <w:rsid w:val="00323B57"/>
    <w:rsid w:val="003306E1"/>
    <w:rsid w:val="003320E4"/>
    <w:rsid w:val="00332600"/>
    <w:rsid w:val="0033525D"/>
    <w:rsid w:val="003414F3"/>
    <w:rsid w:val="00346598"/>
    <w:rsid w:val="003548E5"/>
    <w:rsid w:val="0035613E"/>
    <w:rsid w:val="003566DB"/>
    <w:rsid w:val="00362DEC"/>
    <w:rsid w:val="00363EE9"/>
    <w:rsid w:val="003655A7"/>
    <w:rsid w:val="00371451"/>
    <w:rsid w:val="00372A34"/>
    <w:rsid w:val="0037374D"/>
    <w:rsid w:val="003760BA"/>
    <w:rsid w:val="00376128"/>
    <w:rsid w:val="0037742E"/>
    <w:rsid w:val="00377D56"/>
    <w:rsid w:val="0038245A"/>
    <w:rsid w:val="00383C84"/>
    <w:rsid w:val="003840E6"/>
    <w:rsid w:val="00385CFC"/>
    <w:rsid w:val="00390C3A"/>
    <w:rsid w:val="0039337A"/>
    <w:rsid w:val="00395C3E"/>
    <w:rsid w:val="003963F2"/>
    <w:rsid w:val="003A3189"/>
    <w:rsid w:val="003A3CA7"/>
    <w:rsid w:val="003A61FA"/>
    <w:rsid w:val="003A72A6"/>
    <w:rsid w:val="003B33BD"/>
    <w:rsid w:val="003B3596"/>
    <w:rsid w:val="003B569D"/>
    <w:rsid w:val="003B6344"/>
    <w:rsid w:val="003C3C0E"/>
    <w:rsid w:val="003C45CE"/>
    <w:rsid w:val="003D42A6"/>
    <w:rsid w:val="003D4FAC"/>
    <w:rsid w:val="003E0675"/>
    <w:rsid w:val="003E0B6B"/>
    <w:rsid w:val="003E29EA"/>
    <w:rsid w:val="003E7906"/>
    <w:rsid w:val="003F0BF5"/>
    <w:rsid w:val="003F3C50"/>
    <w:rsid w:val="003F4017"/>
    <w:rsid w:val="00404F95"/>
    <w:rsid w:val="00406A6A"/>
    <w:rsid w:val="00406B22"/>
    <w:rsid w:val="00410A3F"/>
    <w:rsid w:val="00410A52"/>
    <w:rsid w:val="00411FFF"/>
    <w:rsid w:val="004165D4"/>
    <w:rsid w:val="00421B9E"/>
    <w:rsid w:val="004255A9"/>
    <w:rsid w:val="004260F5"/>
    <w:rsid w:val="004328A7"/>
    <w:rsid w:val="00434C74"/>
    <w:rsid w:val="0044146A"/>
    <w:rsid w:val="00445CE9"/>
    <w:rsid w:val="004474CA"/>
    <w:rsid w:val="00456EB4"/>
    <w:rsid w:val="004718F3"/>
    <w:rsid w:val="004726EE"/>
    <w:rsid w:val="00475040"/>
    <w:rsid w:val="004811AF"/>
    <w:rsid w:val="00493D40"/>
    <w:rsid w:val="004967B6"/>
    <w:rsid w:val="004A0189"/>
    <w:rsid w:val="004A2B92"/>
    <w:rsid w:val="004A504B"/>
    <w:rsid w:val="004A6911"/>
    <w:rsid w:val="004B3A0F"/>
    <w:rsid w:val="004B4372"/>
    <w:rsid w:val="004B54E0"/>
    <w:rsid w:val="004B7384"/>
    <w:rsid w:val="004C4269"/>
    <w:rsid w:val="004C5504"/>
    <w:rsid w:val="004D2203"/>
    <w:rsid w:val="004D28CC"/>
    <w:rsid w:val="004D6236"/>
    <w:rsid w:val="004D7F90"/>
    <w:rsid w:val="004E4DBB"/>
    <w:rsid w:val="004E4E41"/>
    <w:rsid w:val="004E7F9C"/>
    <w:rsid w:val="004F0E94"/>
    <w:rsid w:val="004F3493"/>
    <w:rsid w:val="004F5143"/>
    <w:rsid w:val="004F73C3"/>
    <w:rsid w:val="00500DED"/>
    <w:rsid w:val="0051006A"/>
    <w:rsid w:val="00512B09"/>
    <w:rsid w:val="00514479"/>
    <w:rsid w:val="00526707"/>
    <w:rsid w:val="00533796"/>
    <w:rsid w:val="00537343"/>
    <w:rsid w:val="0054046B"/>
    <w:rsid w:val="00547C8A"/>
    <w:rsid w:val="00555D75"/>
    <w:rsid w:val="005575A3"/>
    <w:rsid w:val="00560DF0"/>
    <w:rsid w:val="0056759C"/>
    <w:rsid w:val="00571002"/>
    <w:rsid w:val="00573D6B"/>
    <w:rsid w:val="00581E29"/>
    <w:rsid w:val="0059513E"/>
    <w:rsid w:val="00595A2B"/>
    <w:rsid w:val="005A196D"/>
    <w:rsid w:val="005A2112"/>
    <w:rsid w:val="005A2392"/>
    <w:rsid w:val="005A4592"/>
    <w:rsid w:val="005A51FD"/>
    <w:rsid w:val="005B42AD"/>
    <w:rsid w:val="005B48FF"/>
    <w:rsid w:val="005B495E"/>
    <w:rsid w:val="005B6ABB"/>
    <w:rsid w:val="005C6C1B"/>
    <w:rsid w:val="005C755B"/>
    <w:rsid w:val="005D363F"/>
    <w:rsid w:val="005E2E68"/>
    <w:rsid w:val="005F27EA"/>
    <w:rsid w:val="005F33C4"/>
    <w:rsid w:val="00600EBC"/>
    <w:rsid w:val="00604C15"/>
    <w:rsid w:val="00606B24"/>
    <w:rsid w:val="006158D5"/>
    <w:rsid w:val="00622644"/>
    <w:rsid w:val="006227EA"/>
    <w:rsid w:val="00625D83"/>
    <w:rsid w:val="0063450F"/>
    <w:rsid w:val="0063628A"/>
    <w:rsid w:val="00650310"/>
    <w:rsid w:val="00660247"/>
    <w:rsid w:val="00661DCB"/>
    <w:rsid w:val="006623E7"/>
    <w:rsid w:val="00662B80"/>
    <w:rsid w:val="00663699"/>
    <w:rsid w:val="00670D66"/>
    <w:rsid w:val="00670F6C"/>
    <w:rsid w:val="00681F75"/>
    <w:rsid w:val="006852C7"/>
    <w:rsid w:val="006852CE"/>
    <w:rsid w:val="006A15F2"/>
    <w:rsid w:val="006A2F95"/>
    <w:rsid w:val="006A5AF3"/>
    <w:rsid w:val="006A79CF"/>
    <w:rsid w:val="006B13C3"/>
    <w:rsid w:val="006B51E3"/>
    <w:rsid w:val="006C1727"/>
    <w:rsid w:val="006C1F97"/>
    <w:rsid w:val="006C32FD"/>
    <w:rsid w:val="006C39CE"/>
    <w:rsid w:val="006D0FCC"/>
    <w:rsid w:val="006D21F5"/>
    <w:rsid w:val="006D2510"/>
    <w:rsid w:val="006D5D91"/>
    <w:rsid w:val="006D6ED3"/>
    <w:rsid w:val="006E1FC3"/>
    <w:rsid w:val="006E4BE1"/>
    <w:rsid w:val="006F0064"/>
    <w:rsid w:val="006F41BC"/>
    <w:rsid w:val="00704174"/>
    <w:rsid w:val="00704E20"/>
    <w:rsid w:val="00705B45"/>
    <w:rsid w:val="00705D3F"/>
    <w:rsid w:val="0070616B"/>
    <w:rsid w:val="00706295"/>
    <w:rsid w:val="00706FDA"/>
    <w:rsid w:val="00711F9A"/>
    <w:rsid w:val="00711FC6"/>
    <w:rsid w:val="00713810"/>
    <w:rsid w:val="00715F8E"/>
    <w:rsid w:val="00716F0E"/>
    <w:rsid w:val="00720694"/>
    <w:rsid w:val="007303A5"/>
    <w:rsid w:val="00730B3E"/>
    <w:rsid w:val="0073420B"/>
    <w:rsid w:val="0073459E"/>
    <w:rsid w:val="007471BD"/>
    <w:rsid w:val="0074760E"/>
    <w:rsid w:val="007536BE"/>
    <w:rsid w:val="007544C6"/>
    <w:rsid w:val="00754ABA"/>
    <w:rsid w:val="007709A5"/>
    <w:rsid w:val="007761F1"/>
    <w:rsid w:val="00783A8B"/>
    <w:rsid w:val="00785DA6"/>
    <w:rsid w:val="007904A6"/>
    <w:rsid w:val="00792AA5"/>
    <w:rsid w:val="00796461"/>
    <w:rsid w:val="007A0E8B"/>
    <w:rsid w:val="007A1546"/>
    <w:rsid w:val="007A228C"/>
    <w:rsid w:val="007A368E"/>
    <w:rsid w:val="007A5868"/>
    <w:rsid w:val="007A603C"/>
    <w:rsid w:val="007A673B"/>
    <w:rsid w:val="007B04CE"/>
    <w:rsid w:val="007B1303"/>
    <w:rsid w:val="007B6871"/>
    <w:rsid w:val="007B7A2F"/>
    <w:rsid w:val="007C18D4"/>
    <w:rsid w:val="007C33FC"/>
    <w:rsid w:val="007C3D33"/>
    <w:rsid w:val="007C542D"/>
    <w:rsid w:val="007D0E9A"/>
    <w:rsid w:val="007D1B4A"/>
    <w:rsid w:val="007D294A"/>
    <w:rsid w:val="007D47D2"/>
    <w:rsid w:val="007D548B"/>
    <w:rsid w:val="007D64F9"/>
    <w:rsid w:val="007D6EC0"/>
    <w:rsid w:val="007D7E1D"/>
    <w:rsid w:val="007E47CA"/>
    <w:rsid w:val="007E6174"/>
    <w:rsid w:val="008042A9"/>
    <w:rsid w:val="00805889"/>
    <w:rsid w:val="00815014"/>
    <w:rsid w:val="00826AB9"/>
    <w:rsid w:val="00826D02"/>
    <w:rsid w:val="00831031"/>
    <w:rsid w:val="00831979"/>
    <w:rsid w:val="00851352"/>
    <w:rsid w:val="00857077"/>
    <w:rsid w:val="008604E2"/>
    <w:rsid w:val="00863230"/>
    <w:rsid w:val="00865E5C"/>
    <w:rsid w:val="008717D8"/>
    <w:rsid w:val="0087215C"/>
    <w:rsid w:val="00875160"/>
    <w:rsid w:val="00875D25"/>
    <w:rsid w:val="00880E35"/>
    <w:rsid w:val="00884023"/>
    <w:rsid w:val="008875FE"/>
    <w:rsid w:val="00887F8E"/>
    <w:rsid w:val="00894F23"/>
    <w:rsid w:val="00896234"/>
    <w:rsid w:val="00897E43"/>
    <w:rsid w:val="008A0463"/>
    <w:rsid w:val="008A32A2"/>
    <w:rsid w:val="008B6489"/>
    <w:rsid w:val="008C4209"/>
    <w:rsid w:val="008C5738"/>
    <w:rsid w:val="008C69A8"/>
    <w:rsid w:val="008C7EAD"/>
    <w:rsid w:val="008D0CFE"/>
    <w:rsid w:val="008D1273"/>
    <w:rsid w:val="008D6152"/>
    <w:rsid w:val="008E6AB4"/>
    <w:rsid w:val="008F0841"/>
    <w:rsid w:val="008F0F81"/>
    <w:rsid w:val="008F153A"/>
    <w:rsid w:val="008F27BF"/>
    <w:rsid w:val="00906222"/>
    <w:rsid w:val="00911A5B"/>
    <w:rsid w:val="00911CC4"/>
    <w:rsid w:val="009142EC"/>
    <w:rsid w:val="009154C3"/>
    <w:rsid w:val="00923540"/>
    <w:rsid w:val="00924F84"/>
    <w:rsid w:val="00926767"/>
    <w:rsid w:val="00926800"/>
    <w:rsid w:val="009361D5"/>
    <w:rsid w:val="00942424"/>
    <w:rsid w:val="009428A4"/>
    <w:rsid w:val="009429B2"/>
    <w:rsid w:val="00944318"/>
    <w:rsid w:val="009500C0"/>
    <w:rsid w:val="009656D8"/>
    <w:rsid w:val="009659F4"/>
    <w:rsid w:val="00970D60"/>
    <w:rsid w:val="00971EC0"/>
    <w:rsid w:val="00972632"/>
    <w:rsid w:val="00973646"/>
    <w:rsid w:val="00983E8B"/>
    <w:rsid w:val="00986591"/>
    <w:rsid w:val="0099390E"/>
    <w:rsid w:val="0099479A"/>
    <w:rsid w:val="009960E5"/>
    <w:rsid w:val="00996D81"/>
    <w:rsid w:val="009A5B87"/>
    <w:rsid w:val="009A7ADC"/>
    <w:rsid w:val="009B4DAC"/>
    <w:rsid w:val="009B7EE6"/>
    <w:rsid w:val="009C19B7"/>
    <w:rsid w:val="009C5ABB"/>
    <w:rsid w:val="009C5B86"/>
    <w:rsid w:val="009D0734"/>
    <w:rsid w:val="009D5E84"/>
    <w:rsid w:val="009D7C51"/>
    <w:rsid w:val="009E196C"/>
    <w:rsid w:val="009F0CB1"/>
    <w:rsid w:val="009F36BF"/>
    <w:rsid w:val="009F6A35"/>
    <w:rsid w:val="00A10E43"/>
    <w:rsid w:val="00A111B6"/>
    <w:rsid w:val="00A11A26"/>
    <w:rsid w:val="00A13BCF"/>
    <w:rsid w:val="00A1731E"/>
    <w:rsid w:val="00A22490"/>
    <w:rsid w:val="00A26D27"/>
    <w:rsid w:val="00A3248A"/>
    <w:rsid w:val="00A376EE"/>
    <w:rsid w:val="00A42A99"/>
    <w:rsid w:val="00A51369"/>
    <w:rsid w:val="00A5151A"/>
    <w:rsid w:val="00A54432"/>
    <w:rsid w:val="00A57634"/>
    <w:rsid w:val="00A57E0A"/>
    <w:rsid w:val="00A6149C"/>
    <w:rsid w:val="00A75C9C"/>
    <w:rsid w:val="00A763D7"/>
    <w:rsid w:val="00A823F6"/>
    <w:rsid w:val="00A86676"/>
    <w:rsid w:val="00A8719E"/>
    <w:rsid w:val="00A94963"/>
    <w:rsid w:val="00AA0A89"/>
    <w:rsid w:val="00AA17A6"/>
    <w:rsid w:val="00AA1F43"/>
    <w:rsid w:val="00AA2E0E"/>
    <w:rsid w:val="00AA6429"/>
    <w:rsid w:val="00AB0FC3"/>
    <w:rsid w:val="00AB185D"/>
    <w:rsid w:val="00AB25DC"/>
    <w:rsid w:val="00AB736A"/>
    <w:rsid w:val="00AC01AA"/>
    <w:rsid w:val="00AC08A1"/>
    <w:rsid w:val="00AC1C69"/>
    <w:rsid w:val="00AC40E0"/>
    <w:rsid w:val="00AC4F72"/>
    <w:rsid w:val="00AD07F1"/>
    <w:rsid w:val="00AD0C2B"/>
    <w:rsid w:val="00AD349D"/>
    <w:rsid w:val="00AE0D9E"/>
    <w:rsid w:val="00AE2D35"/>
    <w:rsid w:val="00AE7948"/>
    <w:rsid w:val="00AF0C2A"/>
    <w:rsid w:val="00AF741A"/>
    <w:rsid w:val="00B01ADB"/>
    <w:rsid w:val="00B04161"/>
    <w:rsid w:val="00B056F9"/>
    <w:rsid w:val="00B06CFB"/>
    <w:rsid w:val="00B11E3D"/>
    <w:rsid w:val="00B161D3"/>
    <w:rsid w:val="00B17E82"/>
    <w:rsid w:val="00B22FDF"/>
    <w:rsid w:val="00B250E3"/>
    <w:rsid w:val="00B36A68"/>
    <w:rsid w:val="00B4575A"/>
    <w:rsid w:val="00B575BA"/>
    <w:rsid w:val="00B60021"/>
    <w:rsid w:val="00B640AB"/>
    <w:rsid w:val="00B64F5D"/>
    <w:rsid w:val="00B713B3"/>
    <w:rsid w:val="00B71608"/>
    <w:rsid w:val="00B72DC1"/>
    <w:rsid w:val="00B75FF6"/>
    <w:rsid w:val="00B76429"/>
    <w:rsid w:val="00B80A58"/>
    <w:rsid w:val="00B82217"/>
    <w:rsid w:val="00B93434"/>
    <w:rsid w:val="00B956D4"/>
    <w:rsid w:val="00B97446"/>
    <w:rsid w:val="00BA1B39"/>
    <w:rsid w:val="00BA7432"/>
    <w:rsid w:val="00BB1EFE"/>
    <w:rsid w:val="00BB786A"/>
    <w:rsid w:val="00BC1AA0"/>
    <w:rsid w:val="00BC2495"/>
    <w:rsid w:val="00BC7EB9"/>
    <w:rsid w:val="00BD2643"/>
    <w:rsid w:val="00BD56B1"/>
    <w:rsid w:val="00BD6558"/>
    <w:rsid w:val="00BD7534"/>
    <w:rsid w:val="00BF2F76"/>
    <w:rsid w:val="00BF3022"/>
    <w:rsid w:val="00BF3214"/>
    <w:rsid w:val="00BF5573"/>
    <w:rsid w:val="00BF75F6"/>
    <w:rsid w:val="00C01D54"/>
    <w:rsid w:val="00C15867"/>
    <w:rsid w:val="00C2296D"/>
    <w:rsid w:val="00C23155"/>
    <w:rsid w:val="00C24DD8"/>
    <w:rsid w:val="00C34149"/>
    <w:rsid w:val="00C40C41"/>
    <w:rsid w:val="00C45885"/>
    <w:rsid w:val="00C50F22"/>
    <w:rsid w:val="00C51001"/>
    <w:rsid w:val="00C5105F"/>
    <w:rsid w:val="00C57971"/>
    <w:rsid w:val="00C609B9"/>
    <w:rsid w:val="00C65BD7"/>
    <w:rsid w:val="00C66846"/>
    <w:rsid w:val="00C7137F"/>
    <w:rsid w:val="00C745DB"/>
    <w:rsid w:val="00C76BA4"/>
    <w:rsid w:val="00C7784D"/>
    <w:rsid w:val="00C831FB"/>
    <w:rsid w:val="00C83A48"/>
    <w:rsid w:val="00C841F2"/>
    <w:rsid w:val="00C85865"/>
    <w:rsid w:val="00C85E85"/>
    <w:rsid w:val="00C93A00"/>
    <w:rsid w:val="00C9553C"/>
    <w:rsid w:val="00C9599C"/>
    <w:rsid w:val="00CA2EAE"/>
    <w:rsid w:val="00CA3077"/>
    <w:rsid w:val="00CA37B5"/>
    <w:rsid w:val="00CA4095"/>
    <w:rsid w:val="00CA4AC1"/>
    <w:rsid w:val="00CB0316"/>
    <w:rsid w:val="00CB0B11"/>
    <w:rsid w:val="00CB334E"/>
    <w:rsid w:val="00CB426A"/>
    <w:rsid w:val="00CB507B"/>
    <w:rsid w:val="00CB5354"/>
    <w:rsid w:val="00CC2F70"/>
    <w:rsid w:val="00CC3C9E"/>
    <w:rsid w:val="00CC6A14"/>
    <w:rsid w:val="00CC70A3"/>
    <w:rsid w:val="00CD4442"/>
    <w:rsid w:val="00CD53C3"/>
    <w:rsid w:val="00CD574E"/>
    <w:rsid w:val="00CE4C22"/>
    <w:rsid w:val="00CF0C8E"/>
    <w:rsid w:val="00CF19C4"/>
    <w:rsid w:val="00CF41EC"/>
    <w:rsid w:val="00CF4F61"/>
    <w:rsid w:val="00CF5D04"/>
    <w:rsid w:val="00D02807"/>
    <w:rsid w:val="00D02F74"/>
    <w:rsid w:val="00D04DE4"/>
    <w:rsid w:val="00D063F1"/>
    <w:rsid w:val="00D116E3"/>
    <w:rsid w:val="00D14F22"/>
    <w:rsid w:val="00D15D24"/>
    <w:rsid w:val="00D27892"/>
    <w:rsid w:val="00D30F55"/>
    <w:rsid w:val="00D414FC"/>
    <w:rsid w:val="00D4603A"/>
    <w:rsid w:val="00D4741C"/>
    <w:rsid w:val="00D57918"/>
    <w:rsid w:val="00D6179D"/>
    <w:rsid w:val="00D64D2C"/>
    <w:rsid w:val="00D73DC6"/>
    <w:rsid w:val="00D74C1A"/>
    <w:rsid w:val="00D754C1"/>
    <w:rsid w:val="00D754CC"/>
    <w:rsid w:val="00D762CB"/>
    <w:rsid w:val="00D77393"/>
    <w:rsid w:val="00D77A35"/>
    <w:rsid w:val="00D81B3E"/>
    <w:rsid w:val="00D90C70"/>
    <w:rsid w:val="00D90E49"/>
    <w:rsid w:val="00D959FC"/>
    <w:rsid w:val="00D96ADE"/>
    <w:rsid w:val="00DA0CE2"/>
    <w:rsid w:val="00DA49B9"/>
    <w:rsid w:val="00DA4ADC"/>
    <w:rsid w:val="00DB76BF"/>
    <w:rsid w:val="00DC5A4B"/>
    <w:rsid w:val="00DC6A10"/>
    <w:rsid w:val="00DC760E"/>
    <w:rsid w:val="00DD51CE"/>
    <w:rsid w:val="00DE657E"/>
    <w:rsid w:val="00DE7354"/>
    <w:rsid w:val="00DF0A2D"/>
    <w:rsid w:val="00DF4704"/>
    <w:rsid w:val="00E024AA"/>
    <w:rsid w:val="00E026E6"/>
    <w:rsid w:val="00E05322"/>
    <w:rsid w:val="00E12C0C"/>
    <w:rsid w:val="00E17D07"/>
    <w:rsid w:val="00E23A84"/>
    <w:rsid w:val="00E250F1"/>
    <w:rsid w:val="00E25A33"/>
    <w:rsid w:val="00E265A7"/>
    <w:rsid w:val="00E308FC"/>
    <w:rsid w:val="00E335AB"/>
    <w:rsid w:val="00E3550D"/>
    <w:rsid w:val="00E373BC"/>
    <w:rsid w:val="00E40889"/>
    <w:rsid w:val="00E52838"/>
    <w:rsid w:val="00E53673"/>
    <w:rsid w:val="00E614E0"/>
    <w:rsid w:val="00E73F7F"/>
    <w:rsid w:val="00E811C9"/>
    <w:rsid w:val="00E83A27"/>
    <w:rsid w:val="00E85409"/>
    <w:rsid w:val="00E872DB"/>
    <w:rsid w:val="00E9236E"/>
    <w:rsid w:val="00EA0808"/>
    <w:rsid w:val="00EA429F"/>
    <w:rsid w:val="00EA4F9E"/>
    <w:rsid w:val="00EA63CA"/>
    <w:rsid w:val="00EA6D3B"/>
    <w:rsid w:val="00EB00AD"/>
    <w:rsid w:val="00EB058C"/>
    <w:rsid w:val="00EB136C"/>
    <w:rsid w:val="00EB480E"/>
    <w:rsid w:val="00EB5EC6"/>
    <w:rsid w:val="00EB6C04"/>
    <w:rsid w:val="00EB7FC9"/>
    <w:rsid w:val="00EC1F84"/>
    <w:rsid w:val="00EC20B6"/>
    <w:rsid w:val="00EC267E"/>
    <w:rsid w:val="00EC7648"/>
    <w:rsid w:val="00ED135A"/>
    <w:rsid w:val="00ED27E8"/>
    <w:rsid w:val="00ED7137"/>
    <w:rsid w:val="00EE4D76"/>
    <w:rsid w:val="00EE4E2E"/>
    <w:rsid w:val="00EF06EA"/>
    <w:rsid w:val="00F03184"/>
    <w:rsid w:val="00F05CB8"/>
    <w:rsid w:val="00F05DC1"/>
    <w:rsid w:val="00F1540A"/>
    <w:rsid w:val="00F21088"/>
    <w:rsid w:val="00F213F7"/>
    <w:rsid w:val="00F3204D"/>
    <w:rsid w:val="00F327E7"/>
    <w:rsid w:val="00F35278"/>
    <w:rsid w:val="00F35746"/>
    <w:rsid w:val="00F447C7"/>
    <w:rsid w:val="00F45735"/>
    <w:rsid w:val="00F5211B"/>
    <w:rsid w:val="00F554A9"/>
    <w:rsid w:val="00F63EB4"/>
    <w:rsid w:val="00F65B12"/>
    <w:rsid w:val="00F660B3"/>
    <w:rsid w:val="00F67E77"/>
    <w:rsid w:val="00F716FD"/>
    <w:rsid w:val="00F7567E"/>
    <w:rsid w:val="00F80355"/>
    <w:rsid w:val="00F87C43"/>
    <w:rsid w:val="00F95413"/>
    <w:rsid w:val="00FA1E2D"/>
    <w:rsid w:val="00FA62C8"/>
    <w:rsid w:val="00FB0C81"/>
    <w:rsid w:val="00FB2FB7"/>
    <w:rsid w:val="00FB36EA"/>
    <w:rsid w:val="00FB61D7"/>
    <w:rsid w:val="00FB6DBA"/>
    <w:rsid w:val="00FC0B31"/>
    <w:rsid w:val="00FC2200"/>
    <w:rsid w:val="00FC2339"/>
    <w:rsid w:val="00FC2540"/>
    <w:rsid w:val="00FC3CFD"/>
    <w:rsid w:val="00FC4ADE"/>
    <w:rsid w:val="00FC558B"/>
    <w:rsid w:val="00FD2E75"/>
    <w:rsid w:val="00FD3F7E"/>
    <w:rsid w:val="00FD6D21"/>
    <w:rsid w:val="00FE4906"/>
    <w:rsid w:val="00FF0204"/>
    <w:rsid w:val="00FF3AED"/>
    <w:rsid w:val="00FF3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9D13107"/>
  <w15:docId w15:val="{79AB595E-F4C8-4D4A-94EA-01A252B58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uiPriority w:val="9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uiPriority w:val="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uiPriority w:val="9"/>
    <w:rsid w:val="00D64D2C"/>
    <w:rPr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D64D2C"/>
    <w:pPr>
      <w:ind w:left="720"/>
    </w:p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"/>
    <w:basedOn w:val="Normal"/>
    <w:link w:val="FootnoteTextChar"/>
    <w:uiPriority w:val="99"/>
    <w:unhideWhenUsed/>
    <w:qFormat/>
    <w:rsid w:val="00D64D2C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 Char"/>
    <w:basedOn w:val="DefaultParagraphFont"/>
    <w:link w:val="FootnoteText"/>
    <w:uiPriority w:val="99"/>
    <w:rsid w:val="00D64D2C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SUPERS"/>
    <w:basedOn w:val="DefaultParagraphFont"/>
    <w:uiPriority w:val="99"/>
    <w:unhideWhenUsed/>
    <w:rsid w:val="00D64D2C"/>
    <w:rPr>
      <w:vertAlign w:val="superscript"/>
    </w:rPr>
  </w:style>
  <w:style w:type="table" w:customStyle="1" w:styleId="TableGrid10">
    <w:name w:val="Table Grid1"/>
    <w:basedOn w:val="TableNormal"/>
    <w:next w:val="TableGrid"/>
    <w:rsid w:val="00D64D2C"/>
    <w:rPr>
      <w:rFonts w:asciiTheme="minorHAnsi" w:eastAsiaTheme="minorHAnsi" w:hAnsiTheme="minorHAnsi" w:cstheme="minorBidi"/>
      <w:sz w:val="22"/>
      <w:szCs w:val="22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034B0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34B0B"/>
    <w:rPr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034B0B"/>
    <w:rPr>
      <w:vertAlign w:val="superscript"/>
    </w:rPr>
  </w:style>
  <w:style w:type="paragraph" w:styleId="Revision">
    <w:name w:val="Revision"/>
    <w:hidden/>
    <w:uiPriority w:val="99"/>
    <w:semiHidden/>
    <w:rsid w:val="00A86676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8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4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header" Target="header8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header" Target="header7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6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eader" Target="header6.xml"/><Relationship Id="rId28" Type="http://schemas.openxmlformats.org/officeDocument/2006/relationships/header" Target="header9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Relationship Id="rId27" Type="http://schemas.openxmlformats.org/officeDocument/2006/relationships/footer" Target="footer7.xml"/><Relationship Id="rId30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85th\Templates\Eec85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>
    <Document_x0020_Number xmlns="8662b4aa-cf42-4f00-a3f0-9d3b4acad230">UNEP/OzL.Pro/ExCom/88/4</Document_x0020_Number>
    <DocumentType xmlns="310e179b-1379-4e79-9b74-d5a32b1812d3">Pre-session</DocumentTyp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F56DB39A5B9F46AA87ED0A960035E8" ma:contentTypeVersion="2" ma:contentTypeDescription="Create a new document." ma:contentTypeScope="" ma:versionID="9a9384c066cc674c8397f85f8985ec5f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e0755585b90475625861c97e4ef1469a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88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CC2F5B8-88F8-41A9-A58A-5BACB822D0F9}"/>
</file>

<file path=customXml/itemProps2.xml><?xml version="1.0" encoding="utf-8"?>
<ds:datastoreItem xmlns:ds="http://schemas.openxmlformats.org/officeDocument/2006/customXml" ds:itemID="{7CDA88C5-88F4-4101-B21F-C4213B38FD80}"/>
</file>

<file path=customXml/itemProps3.xml><?xml version="1.0" encoding="utf-8"?>
<ds:datastoreItem xmlns:ds="http://schemas.openxmlformats.org/officeDocument/2006/customXml" ds:itemID="{69C692A1-5025-4076-A26F-EC862DB005DB}"/>
</file>

<file path=customXml/itemProps4.xml><?xml version="1.0" encoding="utf-8"?>
<ds:datastoreItem xmlns:ds="http://schemas.openxmlformats.org/officeDocument/2006/customXml" ds:itemID="{C681A64A-677F-4E77-92DF-AD247EE4D04B}"/>
</file>

<file path=docProps/app.xml><?xml version="1.0" encoding="utf-8"?>
<Properties xmlns="http://schemas.openxmlformats.org/officeDocument/2006/extended-properties" xmlns:vt="http://schemas.openxmlformats.org/officeDocument/2006/docPropsVTypes">
  <Template>Eec85G</Template>
  <TotalTime>6</TotalTime>
  <Pages>18</Pages>
  <Words>4038</Words>
  <Characters>23019</Characters>
  <Application>Microsoft Office Word</Application>
  <DocSecurity>0</DocSecurity>
  <Lines>191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Rapport sur les soldes et la disponibilité des ressources</vt:lpstr>
    </vt:vector>
  </TitlesOfParts>
  <Company>UNMFS</Company>
  <LinksUpToDate>false</LinksUpToDate>
  <CharactersWithSpaces>27003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sur les soldes et la disponibilité des ressources</dc:title>
  <dc:creator>Botheina Bendahmane</dc:creator>
  <cp:lastModifiedBy>HBE</cp:lastModifiedBy>
  <cp:revision>5</cp:revision>
  <cp:lastPrinted>2021-06-22T11:54:00Z</cp:lastPrinted>
  <dcterms:created xsi:type="dcterms:W3CDTF">2021-10-31T22:14:00Z</dcterms:created>
  <dcterms:modified xsi:type="dcterms:W3CDTF">2021-11-20T04:52:00Z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UNEP/OzL.Pro/ExCom/88/4</vt:lpwstr>
  </property>
  <property fmtid="{D5CDD505-2E9C-101B-9397-08002B2CF9AE}" pid="3" name="Revision date">
    <vt:lpwstr>10/21/2021</vt:lpwstr>
  </property>
  <property fmtid="{D5CDD505-2E9C-101B-9397-08002B2CF9AE}" pid="4" name="ContentTypeId">
    <vt:lpwstr>0x01010009F56DB39A5B9F46AA87ED0A960035E8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