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448"/>
        <w:gridCol w:w="3780"/>
      </w:tblGrid>
      <w:tr w:rsidR="003102A5" w:rsidRPr="00531780" w14:paraId="305F81DC" w14:textId="77777777" w:rsidTr="00605CE4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0C9119CF" w14:textId="77777777" w:rsidR="003102A5" w:rsidRPr="00531780" w:rsidRDefault="003102A5" w:rsidP="00605CE4">
            <w:pPr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</w:pPr>
            <w:r w:rsidRPr="00531780"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  <w:t>ОРГАНИЗАЦИЯ</w:t>
            </w:r>
          </w:p>
          <w:p w14:paraId="3597BF97" w14:textId="77777777" w:rsidR="003102A5" w:rsidRPr="00531780" w:rsidRDefault="003102A5" w:rsidP="00605CE4">
            <w:pPr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</w:pPr>
            <w:r w:rsidRPr="00531780"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  <w:t>ОБЪЕДИНЕННЫХ</w:t>
            </w:r>
          </w:p>
          <w:p w14:paraId="199DCFD6" w14:textId="77777777" w:rsidR="003102A5" w:rsidRPr="00531780" w:rsidRDefault="003102A5" w:rsidP="00605CE4">
            <w:pPr>
              <w:rPr>
                <w:sz w:val="28"/>
                <w:szCs w:val="28"/>
                <w:lang w:val="ru-RU"/>
              </w:rPr>
            </w:pPr>
            <w:r w:rsidRPr="00531780"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563AFF43" w14:textId="77777777" w:rsidR="003102A5" w:rsidRPr="00531780" w:rsidRDefault="003102A5" w:rsidP="00605CE4">
            <w:pPr>
              <w:jc w:val="right"/>
              <w:rPr>
                <w:sz w:val="52"/>
                <w:szCs w:val="52"/>
                <w:lang w:val="ru-RU"/>
              </w:rPr>
            </w:pPr>
            <w:r w:rsidRPr="00531780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3102A5" w:rsidRPr="00531780" w14:paraId="55D4C1AF" w14:textId="77777777" w:rsidTr="00605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05AA90" w14:textId="77777777" w:rsidR="003102A5" w:rsidRPr="00531780" w:rsidRDefault="003102A5" w:rsidP="00605CE4">
            <w:pPr>
              <w:spacing w:before="120"/>
              <w:ind w:left="-9"/>
              <w:rPr>
                <w:lang w:val="ru-RU"/>
              </w:rPr>
            </w:pPr>
            <w:r w:rsidRPr="00531780">
              <w:rPr>
                <w:noProof/>
                <w:lang w:val="ru-RU"/>
              </w:rPr>
              <mc:AlternateContent>
                <mc:Choice Requires="wpg">
                  <w:drawing>
                    <wp:inline distT="0" distB="0" distL="0" distR="0" wp14:anchorId="115023C6" wp14:editId="4A792E88">
                      <wp:extent cx="828963" cy="1546693"/>
                      <wp:effectExtent l="0" t="0" r="9525" b="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46693"/>
                                <a:chOff x="-8279" y="0"/>
                                <a:chExt cx="828963" cy="15466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790693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232D69" id="Group 1149756559" o:spid="_x0000_s1026" style="width:65.25pt;height:121.8pt;mso-position-horizontal-relative:char;mso-position-vertical-relative:line" coordorigin="-82" coordsize="8289,15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7906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4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6D47C2" w14:textId="77777777" w:rsidR="003102A5" w:rsidRPr="00531780" w:rsidRDefault="003102A5" w:rsidP="00605CE4">
            <w:pPr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</w:pPr>
          </w:p>
          <w:p w14:paraId="1266911B" w14:textId="77777777" w:rsidR="003102A5" w:rsidRPr="00531780" w:rsidRDefault="003102A5" w:rsidP="00605CE4">
            <w:pPr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</w:pPr>
            <w:r w:rsidRPr="00531780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03D9720F" w14:textId="77777777" w:rsidR="003102A5" w:rsidRPr="00531780" w:rsidRDefault="003102A5" w:rsidP="00605CE4">
            <w:pPr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</w:pPr>
            <w:r w:rsidRPr="00531780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Объединенных Наций по</w:t>
            </w:r>
          </w:p>
          <w:p w14:paraId="47F9543C" w14:textId="77777777" w:rsidR="003102A5" w:rsidRPr="00531780" w:rsidRDefault="003102A5" w:rsidP="00605CE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234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531780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2150C5" w14:textId="77777777" w:rsidR="003102A5" w:rsidRPr="00531780" w:rsidRDefault="003102A5" w:rsidP="00605CE4">
            <w:pPr>
              <w:spacing w:before="240"/>
              <w:rPr>
                <w:lang w:val="ru-RU"/>
              </w:rPr>
            </w:pPr>
            <w:r w:rsidRPr="00531780">
              <w:rPr>
                <w:lang w:val="ru-RU"/>
              </w:rPr>
              <w:t>Distr.</w:t>
            </w:r>
          </w:p>
          <w:p w14:paraId="702480A3" w14:textId="77777777" w:rsidR="003102A5" w:rsidRPr="00531780" w:rsidRDefault="003102A5" w:rsidP="00605CE4">
            <w:pPr>
              <w:rPr>
                <w:lang w:val="ru-RU"/>
              </w:rPr>
            </w:pPr>
            <w:r w:rsidRPr="00531780">
              <w:rPr>
                <w:lang w:val="ru-RU"/>
              </w:rPr>
              <w:t>GENERAL</w:t>
            </w:r>
          </w:p>
          <w:p w14:paraId="4367DCB5" w14:textId="77777777" w:rsidR="003102A5" w:rsidRPr="00531780" w:rsidRDefault="003102A5" w:rsidP="00605CE4">
            <w:pPr>
              <w:rPr>
                <w:lang w:val="ru-RU"/>
              </w:rPr>
            </w:pPr>
          </w:p>
          <w:p w14:paraId="0EDB82CD" w14:textId="4249368F" w:rsidR="000A6E4E" w:rsidRPr="00531780" w:rsidRDefault="000A6E4E" w:rsidP="000A6E4E">
            <w:pPr>
              <w:rPr>
                <w:lang w:val="ru-RU"/>
              </w:rPr>
            </w:pPr>
            <w:r w:rsidRPr="00531780">
              <w:rPr>
                <w:lang w:val="ru-RU"/>
              </w:rPr>
              <w:fldChar w:fldCharType="begin"/>
            </w:r>
            <w:r w:rsidRPr="00531780">
              <w:rPr>
                <w:lang w:val="ru-RU"/>
              </w:rPr>
              <w:instrText xml:space="preserve"> DOCPROPERTY "Document number"  \* MERGEFORMAT </w:instrText>
            </w:r>
            <w:r w:rsidRPr="00531780">
              <w:rPr>
                <w:lang w:val="ru-RU"/>
              </w:rPr>
              <w:fldChar w:fldCharType="separate"/>
            </w:r>
            <w:r w:rsidR="001607C0">
              <w:rPr>
                <w:lang w:val="ru-RU"/>
              </w:rPr>
              <w:t>UNEP/OzL.Pro/ExCom/98/30</w:t>
            </w:r>
            <w:r w:rsidRPr="00531780">
              <w:rPr>
                <w:lang w:val="ru-RU"/>
              </w:rPr>
              <w:fldChar w:fldCharType="end"/>
            </w:r>
          </w:p>
          <w:p w14:paraId="16359D42" w14:textId="77777777" w:rsidR="000A6E4E" w:rsidRPr="00531780" w:rsidRDefault="000A6E4E" w:rsidP="000A6E4E">
            <w:pPr>
              <w:rPr>
                <w:lang w:val="ru-RU"/>
              </w:rPr>
            </w:pPr>
            <w:r w:rsidRPr="00531780">
              <w:rPr>
                <w:lang w:val="ru-RU"/>
              </w:rPr>
              <w:fldChar w:fldCharType="begin"/>
            </w:r>
            <w:r w:rsidRPr="00531780">
              <w:rPr>
                <w:lang w:val="ru-RU"/>
              </w:rPr>
              <w:instrText xml:space="preserve"> DOCPROPERTY "Revision date" \@ "d MMMM YYYY"  \* MERGEFORMAT </w:instrText>
            </w:r>
            <w:r w:rsidRPr="00531780">
              <w:rPr>
                <w:lang w:val="ru-RU"/>
              </w:rPr>
              <w:fldChar w:fldCharType="separate"/>
            </w:r>
            <w:r w:rsidRPr="00531780">
              <w:rPr>
                <w:lang w:val="ru-RU"/>
              </w:rPr>
              <w:t>14 May 2026</w:t>
            </w:r>
            <w:r w:rsidRPr="00531780">
              <w:rPr>
                <w:lang w:val="ru-RU"/>
              </w:rPr>
              <w:fldChar w:fldCharType="end"/>
            </w:r>
          </w:p>
          <w:p w14:paraId="2C67997A" w14:textId="77777777" w:rsidR="003102A5" w:rsidRPr="00531780" w:rsidRDefault="003102A5" w:rsidP="00605CE4">
            <w:pPr>
              <w:rPr>
                <w:caps/>
                <w:lang w:val="ru-RU"/>
              </w:rPr>
            </w:pPr>
          </w:p>
          <w:p w14:paraId="1D77ABC6" w14:textId="77777777" w:rsidR="003102A5" w:rsidRPr="00531780" w:rsidRDefault="003102A5" w:rsidP="00605CE4">
            <w:pPr>
              <w:rPr>
                <w:lang w:val="ru-RU"/>
              </w:rPr>
            </w:pPr>
            <w:r w:rsidRPr="00531780">
              <w:rPr>
                <w:lang w:val="ru-RU"/>
              </w:rPr>
              <w:t>RUSSIAN</w:t>
            </w:r>
          </w:p>
          <w:p w14:paraId="1305853A" w14:textId="77777777" w:rsidR="003102A5" w:rsidRPr="00531780" w:rsidRDefault="003102A5" w:rsidP="00605CE4">
            <w:pPr>
              <w:rPr>
                <w:lang w:val="ru-RU"/>
              </w:rPr>
            </w:pPr>
            <w:r w:rsidRPr="00531780">
              <w:rPr>
                <w:lang w:val="ru-RU"/>
              </w:rPr>
              <w:t>ORIGINAL: ENGLISH</w:t>
            </w:r>
          </w:p>
        </w:tc>
      </w:tr>
    </w:tbl>
    <w:p w14:paraId="5E173894" w14:textId="77777777" w:rsidR="003102A5" w:rsidRPr="00531780" w:rsidRDefault="003102A5" w:rsidP="003102A5">
      <w:pPr>
        <w:jc w:val="left"/>
        <w:rPr>
          <w:rFonts w:eastAsia="SimSun"/>
          <w:lang w:val="ru-RU" w:eastAsia="en-US"/>
        </w:rPr>
      </w:pPr>
      <w:r w:rsidRPr="00531780">
        <w:rPr>
          <w:rFonts w:eastAsia="SimSun"/>
          <w:lang w:val="ru-RU" w:eastAsia="en-US"/>
        </w:rPr>
        <w:t xml:space="preserve">ИСПОЛНИТЕЛЬНЫЙ КОМИТЕТ </w:t>
      </w:r>
      <w:r w:rsidRPr="00531780">
        <w:rPr>
          <w:rFonts w:eastAsia="SimSun"/>
          <w:lang w:val="ru-RU" w:eastAsia="en-US"/>
        </w:rPr>
        <w:br/>
        <w:t xml:space="preserve">  МНОГОСТОРОННЕГО ФОНДА ДЛЯ </w:t>
      </w:r>
    </w:p>
    <w:p w14:paraId="3BE27615" w14:textId="77777777" w:rsidR="003102A5" w:rsidRPr="00531780" w:rsidRDefault="003102A5" w:rsidP="003102A5">
      <w:pPr>
        <w:jc w:val="left"/>
        <w:rPr>
          <w:rFonts w:eastAsia="SimSun"/>
          <w:highlight w:val="yellow"/>
          <w:lang w:val="ru-RU" w:eastAsia="en-US"/>
        </w:rPr>
      </w:pPr>
      <w:r w:rsidRPr="00531780">
        <w:rPr>
          <w:rFonts w:eastAsia="SimSun"/>
          <w:lang w:val="ru-RU" w:eastAsia="en-US"/>
        </w:rPr>
        <w:t xml:space="preserve">  ОСУЩЕСТВЛЕНИЯ МОНРЕАЛЬСКОГО ПРОТОКОЛА</w:t>
      </w:r>
      <w:r w:rsidRPr="00531780">
        <w:rPr>
          <w:rFonts w:eastAsia="SimSun"/>
          <w:lang w:val="ru-RU" w:eastAsia="en-US"/>
        </w:rPr>
        <w:br/>
        <w:t xml:space="preserve">Девяносто восьмое совещание </w:t>
      </w:r>
    </w:p>
    <w:p w14:paraId="79D8E82E" w14:textId="77777777" w:rsidR="003102A5" w:rsidRPr="00531780" w:rsidRDefault="003102A5" w:rsidP="003102A5">
      <w:pPr>
        <w:jc w:val="left"/>
        <w:rPr>
          <w:rFonts w:eastAsia="SimSun"/>
          <w:lang w:val="ru-RU" w:eastAsia="en-US"/>
        </w:rPr>
      </w:pPr>
      <w:r w:rsidRPr="00531780">
        <w:rPr>
          <w:rFonts w:eastAsia="SimSun"/>
          <w:lang w:val="ru-RU" w:eastAsia="en-US"/>
        </w:rPr>
        <w:t>Монреаль, 22-26 июня 2026 года</w:t>
      </w:r>
    </w:p>
    <w:p w14:paraId="61E6ADE0" w14:textId="13430FC7" w:rsidR="003D1030" w:rsidRPr="00531780" w:rsidRDefault="003D1030" w:rsidP="003102A5">
      <w:pPr>
        <w:jc w:val="left"/>
        <w:rPr>
          <w:lang w:val="ru-RU"/>
        </w:rPr>
      </w:pPr>
      <w:r w:rsidRPr="00531780">
        <w:rPr>
          <w:rFonts w:eastAsia="SimSun"/>
          <w:lang w:val="ru-RU" w:eastAsia="en-US"/>
        </w:rPr>
        <w:t xml:space="preserve">Пункт </w:t>
      </w:r>
      <w:r w:rsidR="00E34527" w:rsidRPr="00531780">
        <w:rPr>
          <w:lang w:val="ru-RU"/>
        </w:rPr>
        <w:t>8</w:t>
      </w:r>
      <w:r w:rsidR="000B4CDB" w:rsidRPr="000B4CDB">
        <w:rPr>
          <w:lang w:val="ru-RU"/>
        </w:rPr>
        <w:t xml:space="preserve"> </w:t>
      </w:r>
      <w:r w:rsidR="00E34527" w:rsidRPr="00531780">
        <w:rPr>
          <w:lang w:val="ru-RU"/>
        </w:rPr>
        <w:t xml:space="preserve">c) </w:t>
      </w:r>
      <w:r w:rsidR="00B0742F" w:rsidRPr="00531780">
        <w:rPr>
          <w:rFonts w:eastAsia="SimSun"/>
          <w:lang w:val="ru-RU" w:eastAsia="en-US"/>
        </w:rPr>
        <w:t>пред</w:t>
      </w:r>
      <w:r w:rsidR="00E34527" w:rsidRPr="00531780">
        <w:rPr>
          <w:rFonts w:eastAsia="SimSun"/>
          <w:lang w:val="ru-RU" w:eastAsia="en-US"/>
        </w:rPr>
        <w:t>варительной повестки дня</w:t>
      </w:r>
      <w:r w:rsidR="00B0742F" w:rsidRPr="00531780">
        <w:rPr>
          <w:rStyle w:val="FootnoteReference"/>
          <w:lang w:val="ru-RU"/>
        </w:rPr>
        <w:footnoteReference w:id="1"/>
      </w:r>
    </w:p>
    <w:p w14:paraId="4D269359" w14:textId="77777777" w:rsidR="0071746D" w:rsidRPr="00531780" w:rsidRDefault="0071746D" w:rsidP="0051710D">
      <w:pPr>
        <w:jc w:val="left"/>
        <w:rPr>
          <w:lang w:val="ru-RU"/>
        </w:rPr>
      </w:pPr>
    </w:p>
    <w:p w14:paraId="5BEF9718" w14:textId="77777777" w:rsidR="0071746D" w:rsidRPr="00531780" w:rsidRDefault="0071746D" w:rsidP="0051710D">
      <w:pPr>
        <w:jc w:val="left"/>
        <w:rPr>
          <w:lang w:val="ru-RU"/>
        </w:rPr>
      </w:pPr>
    </w:p>
    <w:p w14:paraId="118464CA" w14:textId="77777777" w:rsidR="0071746D" w:rsidRPr="00531780" w:rsidRDefault="0071746D" w:rsidP="0051710D">
      <w:pPr>
        <w:jc w:val="left"/>
        <w:rPr>
          <w:lang w:val="ru-RU"/>
        </w:rPr>
      </w:pPr>
    </w:p>
    <w:p w14:paraId="1F1B5088" w14:textId="77777777" w:rsidR="00E10975" w:rsidRPr="00531780" w:rsidRDefault="00E10975" w:rsidP="0051710D">
      <w:pPr>
        <w:rPr>
          <w:lang w:val="ru-RU"/>
        </w:rPr>
      </w:pPr>
    </w:p>
    <w:p w14:paraId="75ED3F41" w14:textId="77777777" w:rsidR="00E10975" w:rsidRPr="00531780" w:rsidRDefault="00E10975" w:rsidP="0051710D">
      <w:pPr>
        <w:rPr>
          <w:lang w:val="ru-RU"/>
        </w:rPr>
      </w:pPr>
    </w:p>
    <w:p w14:paraId="29A09641" w14:textId="1D18E63C" w:rsidR="00E10975" w:rsidRPr="00531780" w:rsidRDefault="00F41421" w:rsidP="0051710D">
      <w:pPr>
        <w:jc w:val="center"/>
        <w:rPr>
          <w:b/>
          <w:lang w:val="ru-RU"/>
        </w:rPr>
      </w:pPr>
      <w:r w:rsidRPr="00531780">
        <w:rPr>
          <w:b/>
          <w:lang w:val="ru-RU"/>
        </w:rPr>
        <w:t>ПРОЕКТНОЕ ПРЕДЛОЖЕНИЕ:</w:t>
      </w:r>
      <w:r w:rsidR="00E10975" w:rsidRPr="00531780">
        <w:rPr>
          <w:b/>
          <w:lang w:val="ru-RU"/>
        </w:rPr>
        <w:t xml:space="preserve"> </w:t>
      </w:r>
      <w:r w:rsidR="00EC3696" w:rsidRPr="00531780">
        <w:rPr>
          <w:b/>
          <w:lang w:val="ru-RU"/>
        </w:rPr>
        <w:t>БУРУНДИ</w:t>
      </w:r>
    </w:p>
    <w:p w14:paraId="10B0F5FC" w14:textId="77777777" w:rsidR="00E10975" w:rsidRPr="00531780" w:rsidRDefault="00E10975" w:rsidP="0051710D">
      <w:pPr>
        <w:rPr>
          <w:lang w:val="ru-RU"/>
        </w:rPr>
      </w:pPr>
    </w:p>
    <w:p w14:paraId="6FD98B20" w14:textId="77777777" w:rsidR="00E10975" w:rsidRPr="00531780" w:rsidRDefault="00E10975" w:rsidP="0051710D">
      <w:pPr>
        <w:rPr>
          <w:lang w:val="ru-RU"/>
        </w:rPr>
      </w:pPr>
    </w:p>
    <w:p w14:paraId="07BB4EE1" w14:textId="3F362C4D" w:rsidR="00E10975" w:rsidRPr="00531780" w:rsidRDefault="00E10975" w:rsidP="0051710D">
      <w:pPr>
        <w:ind w:firstLine="720"/>
        <w:rPr>
          <w:lang w:val="ru-RU"/>
        </w:rPr>
      </w:pPr>
      <w:r w:rsidRPr="00531780">
        <w:rPr>
          <w:lang w:val="ru-RU"/>
        </w:rPr>
        <w:t xml:space="preserve">Настоящий документ содержит </w:t>
      </w:r>
      <w:r w:rsidR="008C6F0F" w:rsidRPr="00531780">
        <w:rPr>
          <w:lang w:val="ru-RU"/>
        </w:rPr>
        <w:t xml:space="preserve">комментарии </w:t>
      </w:r>
      <w:r w:rsidRPr="00531780">
        <w:rPr>
          <w:lang w:val="ru-RU"/>
        </w:rPr>
        <w:t xml:space="preserve">и рекомендации Секретариата </w:t>
      </w:r>
      <w:r w:rsidR="00FA45FB" w:rsidRPr="00531780">
        <w:rPr>
          <w:lang w:val="ru-RU"/>
        </w:rPr>
        <w:t>в отношении следующего проектного предложения:</w:t>
      </w:r>
    </w:p>
    <w:p w14:paraId="37CDB1C8" w14:textId="77777777" w:rsidR="00E10975" w:rsidRPr="00531780" w:rsidRDefault="00E10975" w:rsidP="0051710D">
      <w:pPr>
        <w:spacing w:before="240" w:after="240"/>
        <w:rPr>
          <w:u w:val="single"/>
          <w:lang w:val="ru-RU"/>
        </w:rPr>
      </w:pPr>
      <w:r w:rsidRPr="00531780">
        <w:rPr>
          <w:u w:val="single"/>
          <w:lang w:val="ru-RU"/>
        </w:rPr>
        <w:t>Энергоэффективность</w:t>
      </w:r>
    </w:p>
    <w:tbl>
      <w:tblPr>
        <w:tblStyle w:val="TableGrid"/>
        <w:tblW w:w="51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7"/>
        <w:gridCol w:w="1866"/>
        <w:gridCol w:w="1636"/>
      </w:tblGrid>
      <w:tr w:rsidR="00E10975" w:rsidRPr="00531780" w14:paraId="0CFEDF97" w14:textId="77777777" w:rsidTr="00686C1B">
        <w:trPr>
          <w:trHeight w:val="625"/>
        </w:trPr>
        <w:tc>
          <w:tcPr>
            <w:tcW w:w="3191" w:type="pct"/>
            <w:hideMark/>
          </w:tcPr>
          <w:p w14:paraId="692A074B" w14:textId="5C98858E" w:rsidR="00E10975" w:rsidRPr="00531780" w:rsidRDefault="00EC3696" w:rsidP="00EC3696">
            <w:pPr>
              <w:numPr>
                <w:ilvl w:val="0"/>
                <w:numId w:val="24"/>
              </w:numPr>
              <w:ind w:left="601" w:hanging="709"/>
              <w:contextualSpacing/>
              <w:jc w:val="left"/>
              <w:rPr>
                <w:lang w:val="ru-RU"/>
              </w:rPr>
            </w:pPr>
            <w:r w:rsidRPr="00531780">
              <w:rPr>
                <w:lang w:val="ru-RU"/>
              </w:rPr>
              <w:t xml:space="preserve">Дополнительные мероприятия по </w:t>
            </w:r>
            <w:r w:rsidR="00FA45FB" w:rsidRPr="00531780">
              <w:rPr>
                <w:lang w:val="ru-RU"/>
              </w:rPr>
              <w:t xml:space="preserve">сохранению </w:t>
            </w:r>
            <w:r w:rsidRPr="00531780">
              <w:rPr>
                <w:lang w:val="ru-RU"/>
              </w:rPr>
              <w:t>энергоэффективности в секторе обслуживания холодильного оборудования (решение 89/6</w:t>
            </w:r>
            <w:r w:rsidR="000B4CDB" w:rsidRPr="000B4CDB">
              <w:rPr>
                <w:lang w:val="ru-RU"/>
              </w:rPr>
              <w:t xml:space="preserve"> </w:t>
            </w:r>
            <w:r w:rsidRPr="00531780">
              <w:rPr>
                <w:lang w:val="ru-RU"/>
              </w:rPr>
              <w:t>b))</w:t>
            </w:r>
          </w:p>
        </w:tc>
        <w:tc>
          <w:tcPr>
            <w:tcW w:w="964" w:type="pct"/>
            <w:hideMark/>
          </w:tcPr>
          <w:p w14:paraId="0C66A696" w14:textId="77777777" w:rsidR="00E10975" w:rsidRPr="00531780" w:rsidRDefault="00EC3696" w:rsidP="0051710D">
            <w:pPr>
              <w:ind w:right="-250"/>
              <w:jc w:val="center"/>
              <w:rPr>
                <w:lang w:val="ru-RU"/>
              </w:rPr>
            </w:pPr>
            <w:r w:rsidRPr="00531780">
              <w:rPr>
                <w:lang w:val="ru-RU"/>
              </w:rPr>
              <w:t>ЮНЕП</w:t>
            </w:r>
          </w:p>
        </w:tc>
        <w:tc>
          <w:tcPr>
            <w:tcW w:w="845" w:type="pct"/>
          </w:tcPr>
          <w:p w14:paraId="59116FE7" w14:textId="41700F86" w:rsidR="00E10975" w:rsidRPr="00531780" w:rsidRDefault="00EC3696" w:rsidP="0051710D">
            <w:pPr>
              <w:ind w:left="-110" w:right="35"/>
              <w:jc w:val="right"/>
              <w:rPr>
                <w:lang w:val="ru-RU"/>
              </w:rPr>
            </w:pPr>
            <w:r w:rsidRPr="00531780">
              <w:rPr>
                <w:lang w:val="ru-RU"/>
              </w:rPr>
              <w:t xml:space="preserve">Общее </w:t>
            </w:r>
            <w:r w:rsidR="00512150" w:rsidRPr="00512150">
              <w:rPr>
                <w:lang w:val="ru-RU"/>
              </w:rPr>
              <w:t>утверждение</w:t>
            </w:r>
          </w:p>
        </w:tc>
      </w:tr>
    </w:tbl>
    <w:p w14:paraId="28D46233" w14:textId="77777777" w:rsidR="00E10975" w:rsidRPr="00531780" w:rsidRDefault="00E10975" w:rsidP="0051710D">
      <w:pPr>
        <w:rPr>
          <w:lang w:val="ru-RU"/>
        </w:rPr>
      </w:pPr>
    </w:p>
    <w:p w14:paraId="7053D9C1" w14:textId="36D0441F" w:rsidR="00E10975" w:rsidRPr="00531780" w:rsidRDefault="00E10975" w:rsidP="00DF0A54">
      <w:pPr>
        <w:jc w:val="left"/>
        <w:rPr>
          <w:b/>
          <w:lang w:val="ru-RU"/>
        </w:rPr>
      </w:pPr>
      <w:r w:rsidRPr="00531780">
        <w:rPr>
          <w:b/>
          <w:lang w:val="ru-RU"/>
        </w:rPr>
        <w:br w:type="page"/>
      </w:r>
    </w:p>
    <w:p w14:paraId="33128A6A" w14:textId="6843A55F" w:rsidR="005E747B" w:rsidRPr="00531780" w:rsidRDefault="00E10975" w:rsidP="00DF0A54">
      <w:pPr>
        <w:jc w:val="center"/>
        <w:rPr>
          <w:b/>
          <w:lang w:val="ru-RU"/>
        </w:rPr>
      </w:pPr>
      <w:r w:rsidRPr="00531780">
        <w:rPr>
          <w:b/>
          <w:lang w:val="ru-RU"/>
        </w:rPr>
        <w:lastRenderedPageBreak/>
        <w:t>ОПИСАНИЕ ПРОЕКТА</w:t>
      </w:r>
    </w:p>
    <w:p w14:paraId="6954D3C8" w14:textId="271A3D02" w:rsidR="00EC3696" w:rsidRPr="00531780" w:rsidRDefault="00EC3696" w:rsidP="00C31440">
      <w:pPr>
        <w:pStyle w:val="Heading1"/>
        <w:spacing w:before="240"/>
        <w:rPr>
          <w:u w:val="single"/>
          <w:lang w:val="ru-RU"/>
        </w:rPr>
      </w:pPr>
      <w:r w:rsidRPr="00531780">
        <w:rPr>
          <w:lang w:val="ru-RU"/>
        </w:rPr>
        <w:t xml:space="preserve">Этап II </w:t>
      </w:r>
      <w:r w:rsidR="0092726B" w:rsidRPr="00531780">
        <w:rPr>
          <w:lang w:val="ru-RU"/>
        </w:rPr>
        <w:t>плана организационной деятельности по поэтапному отказу от ГХФУ</w:t>
      </w:r>
      <w:r w:rsidR="0083498B" w:rsidRPr="00531780">
        <w:rPr>
          <w:lang w:val="ru-RU"/>
        </w:rPr>
        <w:t xml:space="preserve"> (ПОДПО) </w:t>
      </w:r>
      <w:r w:rsidRPr="00531780">
        <w:rPr>
          <w:lang w:val="ru-RU"/>
        </w:rPr>
        <w:t xml:space="preserve">для </w:t>
      </w:r>
      <w:r w:rsidR="00923B5D" w:rsidRPr="00531780">
        <w:rPr>
          <w:lang w:val="ru-RU"/>
        </w:rPr>
        <w:t xml:space="preserve">Бурунди </w:t>
      </w:r>
      <w:r w:rsidRPr="00531780">
        <w:rPr>
          <w:lang w:val="ru-RU"/>
        </w:rPr>
        <w:t>был утвержден на</w:t>
      </w:r>
      <w:r w:rsidR="0083498B" w:rsidRPr="00531780">
        <w:rPr>
          <w:lang w:val="ru-RU"/>
        </w:rPr>
        <w:t xml:space="preserve"> </w:t>
      </w:r>
      <w:r w:rsidRPr="00531780">
        <w:rPr>
          <w:lang w:val="ru-RU"/>
        </w:rPr>
        <w:t>95-м</w:t>
      </w:r>
      <w:r w:rsidR="0083498B" w:rsidRPr="00531780">
        <w:rPr>
          <w:lang w:val="ru-RU"/>
        </w:rPr>
        <w:t xml:space="preserve"> </w:t>
      </w:r>
      <w:r w:rsidR="00EF01BE" w:rsidRPr="00531780">
        <w:rPr>
          <w:lang w:val="ru-RU"/>
        </w:rPr>
        <w:t>совещании</w:t>
      </w:r>
      <w:r w:rsidRPr="00531780">
        <w:rPr>
          <w:vertAlign w:val="superscript"/>
          <w:lang w:val="ru-RU"/>
        </w:rPr>
        <w:footnoteReference w:id="2"/>
      </w:r>
      <w:r w:rsidR="00E34527" w:rsidRPr="00531780">
        <w:rPr>
          <w:vertAlign w:val="superscript"/>
          <w:lang w:val="ru-RU"/>
        </w:rPr>
        <w:t xml:space="preserve"> </w:t>
      </w:r>
      <w:r w:rsidRPr="00531780">
        <w:rPr>
          <w:lang w:val="ru-RU"/>
        </w:rPr>
        <w:t xml:space="preserve">с целью полного </w:t>
      </w:r>
      <w:r w:rsidR="00E52C34" w:rsidRPr="00531780">
        <w:rPr>
          <w:lang w:val="ru-RU"/>
        </w:rPr>
        <w:t xml:space="preserve">поэтапного </w:t>
      </w:r>
      <w:r w:rsidRPr="00531780">
        <w:rPr>
          <w:lang w:val="ru-RU"/>
        </w:rPr>
        <w:t>отказа от потребления ГХФУ к 2030 году на сумму</w:t>
      </w:r>
      <w:r w:rsidR="00D40A42" w:rsidRPr="00531780">
        <w:rPr>
          <w:lang w:val="ru-RU"/>
        </w:rPr>
        <w:t xml:space="preserve"> 418</w:t>
      </w:r>
      <w:r w:rsidR="00C31440" w:rsidRPr="00531780">
        <w:rPr>
          <w:lang w:val="ru-RU"/>
        </w:rPr>
        <w:t xml:space="preserve"> 000 долл</w:t>
      </w:r>
      <w:r w:rsidRPr="00531780">
        <w:rPr>
          <w:lang w:val="ru-RU"/>
        </w:rPr>
        <w:t xml:space="preserve">. США плюс </w:t>
      </w:r>
      <w:r w:rsidR="00421FF0" w:rsidRPr="00531780">
        <w:rPr>
          <w:lang w:val="ru-RU"/>
        </w:rPr>
        <w:t xml:space="preserve">эксплуатационные </w:t>
      </w:r>
      <w:r w:rsidRPr="00531780">
        <w:rPr>
          <w:lang w:val="ru-RU"/>
        </w:rPr>
        <w:t xml:space="preserve">расходы ЮНЕП и ЮНИДО. В соответствии с Соглашением между правительством </w:t>
      </w:r>
      <w:r w:rsidR="00355B5C" w:rsidRPr="00531780">
        <w:rPr>
          <w:lang w:val="ru-RU"/>
        </w:rPr>
        <w:t xml:space="preserve">Бурунди </w:t>
      </w:r>
      <w:r w:rsidRPr="00531780">
        <w:rPr>
          <w:lang w:val="ru-RU"/>
        </w:rPr>
        <w:t xml:space="preserve">и Исполнительным комитетом </w:t>
      </w:r>
      <w:r w:rsidR="0060221B" w:rsidRPr="00531780">
        <w:rPr>
          <w:lang w:val="ru-RU"/>
        </w:rPr>
        <w:t xml:space="preserve">запрос на </w:t>
      </w:r>
      <w:r w:rsidRPr="00531780">
        <w:rPr>
          <w:lang w:val="ru-RU"/>
        </w:rPr>
        <w:t xml:space="preserve">второй транш </w:t>
      </w:r>
      <w:r w:rsidR="00970BB9" w:rsidRPr="00531780">
        <w:rPr>
          <w:lang w:val="ru-RU"/>
        </w:rPr>
        <w:t xml:space="preserve">ПОДПО </w:t>
      </w:r>
      <w:r w:rsidRPr="00531780">
        <w:rPr>
          <w:lang w:val="ru-RU"/>
        </w:rPr>
        <w:t xml:space="preserve">планируется представить на </w:t>
      </w:r>
      <w:r w:rsidR="006B2538" w:rsidRPr="00531780">
        <w:rPr>
          <w:lang w:val="ru-RU"/>
        </w:rPr>
        <w:t>втором</w:t>
      </w:r>
      <w:r w:rsidRPr="00531780">
        <w:rPr>
          <w:lang w:val="ru-RU"/>
        </w:rPr>
        <w:t xml:space="preserve"> </w:t>
      </w:r>
      <w:r w:rsidR="00970BB9" w:rsidRPr="00531780">
        <w:rPr>
          <w:lang w:val="ru-RU"/>
        </w:rPr>
        <w:t>совещании</w:t>
      </w:r>
      <w:r w:rsidR="00355B5C" w:rsidRPr="00531780">
        <w:rPr>
          <w:lang w:val="ru-RU"/>
        </w:rPr>
        <w:t xml:space="preserve"> 2027</w:t>
      </w:r>
      <w:r w:rsidRPr="00531780">
        <w:rPr>
          <w:lang w:val="ru-RU"/>
        </w:rPr>
        <w:t xml:space="preserve"> года.</w:t>
      </w:r>
    </w:p>
    <w:p w14:paraId="764D803C" w14:textId="508BB773" w:rsidR="00E96B0A" w:rsidRPr="00531780" w:rsidRDefault="00EC3696" w:rsidP="00F87537">
      <w:pPr>
        <w:pStyle w:val="Heading1"/>
        <w:rPr>
          <w:lang w:val="ru-RU"/>
        </w:rPr>
      </w:pPr>
      <w:r w:rsidRPr="00531780">
        <w:rPr>
          <w:lang w:val="ru-RU"/>
        </w:rPr>
        <w:t xml:space="preserve">От имени правительства Бурунди ЮНЕП в качестве ведущего учреждения-исполнителя представила заявку на финансирование дополнительных мероприятий </w:t>
      </w:r>
      <w:r w:rsidR="00F44939" w:rsidRPr="00531780">
        <w:rPr>
          <w:lang w:val="ru-RU"/>
        </w:rPr>
        <w:t xml:space="preserve">по </w:t>
      </w:r>
      <w:r w:rsidR="000F6D96" w:rsidRPr="00531780">
        <w:rPr>
          <w:lang w:val="ru-RU"/>
        </w:rPr>
        <w:t xml:space="preserve">сохранению </w:t>
      </w:r>
      <w:r w:rsidR="00F44939" w:rsidRPr="00531780">
        <w:rPr>
          <w:lang w:val="ru-RU"/>
        </w:rPr>
        <w:t xml:space="preserve">энергоэффективности </w:t>
      </w:r>
      <w:r w:rsidR="000F6D96" w:rsidRPr="00531780">
        <w:rPr>
          <w:lang w:val="ru-RU"/>
        </w:rPr>
        <w:t xml:space="preserve">в секторе обслуживания холодильного оборудования </w:t>
      </w:r>
      <w:r w:rsidRPr="00531780">
        <w:rPr>
          <w:lang w:val="ru-RU"/>
        </w:rPr>
        <w:t>в соответствии с решениями 89/6</w:t>
      </w:r>
      <w:r w:rsidR="000B4CDB" w:rsidRPr="000B4CDB">
        <w:rPr>
          <w:lang w:val="ru-RU"/>
        </w:rPr>
        <w:t xml:space="preserve"> </w:t>
      </w:r>
      <w:r w:rsidRPr="00531780">
        <w:rPr>
          <w:lang w:val="ru-RU"/>
        </w:rPr>
        <w:t>b) и 92/22</w:t>
      </w:r>
      <w:r w:rsidRPr="00531780">
        <w:rPr>
          <w:rStyle w:val="FootnoteReference"/>
          <w:lang w:val="ru-RU"/>
        </w:rPr>
        <w:footnoteReference w:id="3"/>
      </w:r>
      <w:r w:rsidRPr="00531780">
        <w:rPr>
          <w:lang w:val="ru-RU"/>
        </w:rPr>
        <w:t xml:space="preserve"> на сумму 100 000 долл. США плюс </w:t>
      </w:r>
      <w:r w:rsidR="001525CA" w:rsidRPr="00531780">
        <w:rPr>
          <w:lang w:val="ru-RU"/>
        </w:rPr>
        <w:t>эксплуатационные расходы</w:t>
      </w:r>
      <w:r w:rsidRPr="00531780">
        <w:rPr>
          <w:lang w:val="ru-RU"/>
        </w:rPr>
        <w:t xml:space="preserve"> </w:t>
      </w:r>
      <w:r w:rsidR="001525CA" w:rsidRPr="00531780">
        <w:rPr>
          <w:lang w:val="ru-RU"/>
        </w:rPr>
        <w:t xml:space="preserve">учреждений </w:t>
      </w:r>
      <w:r w:rsidRPr="00531780">
        <w:rPr>
          <w:lang w:val="ru-RU"/>
        </w:rPr>
        <w:t xml:space="preserve">в </w:t>
      </w:r>
      <w:r w:rsidR="001525CA" w:rsidRPr="00531780">
        <w:rPr>
          <w:lang w:val="ru-RU"/>
        </w:rPr>
        <w:t>объеме</w:t>
      </w:r>
      <w:r w:rsidRPr="00531780">
        <w:rPr>
          <w:lang w:val="ru-RU"/>
        </w:rPr>
        <w:t xml:space="preserve"> 13 000 долл. США</w:t>
      </w:r>
      <w:r w:rsidRPr="00531780">
        <w:rPr>
          <w:rStyle w:val="FootnoteReference"/>
          <w:lang w:val="ru-RU"/>
        </w:rPr>
        <w:footnoteReference w:id="4"/>
      </w:r>
      <w:r w:rsidRPr="00531780">
        <w:rPr>
          <w:lang w:val="ru-RU"/>
        </w:rPr>
        <w:t xml:space="preserve">. Представленные материалы включают описание предлагаемых мероприятий, </w:t>
      </w:r>
      <w:r w:rsidR="00DC3F10" w:rsidRPr="00531780">
        <w:rPr>
          <w:lang w:val="ru-RU"/>
        </w:rPr>
        <w:t>задачи</w:t>
      </w:r>
      <w:r w:rsidRPr="00531780">
        <w:rPr>
          <w:lang w:val="ru-RU"/>
        </w:rPr>
        <w:t xml:space="preserve"> и план осуществления на период с </w:t>
      </w:r>
      <w:r w:rsidR="00686C1B" w:rsidRPr="00531780">
        <w:rPr>
          <w:lang w:val="ru-RU"/>
        </w:rPr>
        <w:t>июня 2026 года по июнь 2028 года</w:t>
      </w:r>
      <w:r w:rsidR="00355B5C" w:rsidRPr="00531780">
        <w:rPr>
          <w:lang w:val="ru-RU"/>
        </w:rPr>
        <w:t>.</w:t>
      </w:r>
    </w:p>
    <w:p w14:paraId="163D832C" w14:textId="1B8C3F3A" w:rsidR="00EC3696" w:rsidRPr="00531780" w:rsidRDefault="00DC3F10" w:rsidP="004D6007">
      <w:pPr>
        <w:pStyle w:val="Heading1"/>
        <w:numPr>
          <w:ilvl w:val="0"/>
          <w:numId w:val="0"/>
        </w:numPr>
        <w:shd w:val="clear" w:color="auto" w:fill="FFFFFF" w:themeFill="background1"/>
        <w:spacing w:before="240"/>
        <w:rPr>
          <w:u w:val="single"/>
          <w:lang w:val="ru-RU"/>
        </w:rPr>
      </w:pPr>
      <w:r w:rsidRPr="00531780">
        <w:rPr>
          <w:u w:val="single"/>
          <w:lang w:val="ru-RU"/>
        </w:rPr>
        <w:t xml:space="preserve">Доклад </w:t>
      </w:r>
      <w:r w:rsidR="00EC3696" w:rsidRPr="00531780">
        <w:rPr>
          <w:u w:val="single"/>
          <w:lang w:val="ru-RU"/>
        </w:rPr>
        <w:t>о потреблении ГХФУ</w:t>
      </w:r>
    </w:p>
    <w:p w14:paraId="50DDEEBF" w14:textId="45B919CB" w:rsidR="00EC3696" w:rsidRPr="00531780" w:rsidRDefault="00EC3696" w:rsidP="00EC3696">
      <w:pPr>
        <w:pStyle w:val="Heading1"/>
        <w:spacing w:before="240"/>
        <w:rPr>
          <w:lang w:val="ru-RU"/>
        </w:rPr>
      </w:pPr>
      <w:r w:rsidRPr="00531780">
        <w:rPr>
          <w:lang w:val="ru-RU"/>
        </w:rPr>
        <w:t xml:space="preserve">Правительство </w:t>
      </w:r>
      <w:r w:rsidR="006D6E76" w:rsidRPr="00531780">
        <w:rPr>
          <w:lang w:val="ru-RU"/>
        </w:rPr>
        <w:t xml:space="preserve">Бурунди </w:t>
      </w:r>
      <w:r w:rsidR="00D2398C" w:rsidRPr="00531780">
        <w:rPr>
          <w:lang w:val="ru-RU"/>
        </w:rPr>
        <w:t xml:space="preserve">сообщило в докладе о реализации страновой программы (СП) о потреблении 0,45 тонн ОРС ГХФУ в 2025 году, что на </w:t>
      </w:r>
      <w:r w:rsidR="00035063" w:rsidRPr="00531780">
        <w:rPr>
          <w:lang w:val="ru-RU"/>
        </w:rPr>
        <w:t>93</w:t>
      </w:r>
      <w:r w:rsidRPr="00531780">
        <w:rPr>
          <w:lang w:val="ru-RU"/>
        </w:rPr>
        <w:t>,</w:t>
      </w:r>
      <w:r w:rsidR="00035063" w:rsidRPr="00531780">
        <w:rPr>
          <w:lang w:val="ru-RU"/>
        </w:rPr>
        <w:t xml:space="preserve">8 </w:t>
      </w:r>
      <w:r w:rsidR="00FC4ACD" w:rsidRPr="00531780">
        <w:rPr>
          <w:lang w:val="ru-RU"/>
        </w:rPr>
        <w:t>процента ниже базового уровня потребления ГХФУ в стране, обеспечивающего соблюдение.</w:t>
      </w:r>
      <w:r w:rsidRPr="00531780">
        <w:rPr>
          <w:lang w:val="ru-RU"/>
        </w:rPr>
        <w:t xml:space="preserve"> </w:t>
      </w:r>
      <w:r w:rsidR="00FC4ACD" w:rsidRPr="00531780">
        <w:rPr>
          <w:lang w:val="ru-RU"/>
        </w:rPr>
        <w:t>Данные, представляемые согласно статье 7, за 2025 год пока не были представлены.</w:t>
      </w:r>
      <w:r w:rsidR="00775E7A" w:rsidRPr="00531780">
        <w:rPr>
          <w:lang w:val="ru-RU"/>
        </w:rPr>
        <w:t xml:space="preserve"> </w:t>
      </w:r>
      <w:r w:rsidRPr="00531780">
        <w:rPr>
          <w:lang w:val="ru-RU"/>
        </w:rPr>
        <w:t xml:space="preserve">Потребление ГХФУ </w:t>
      </w:r>
      <w:r w:rsidR="00FA6B25" w:rsidRPr="00531780">
        <w:rPr>
          <w:lang w:val="ru-RU"/>
        </w:rPr>
        <w:t>в</w:t>
      </w:r>
      <w:r w:rsidR="00C05310" w:rsidRPr="00531780">
        <w:rPr>
          <w:lang w:val="ru-RU"/>
        </w:rPr>
        <w:t xml:space="preserve"> 2021</w:t>
      </w:r>
      <w:r w:rsidR="00FA6B25" w:rsidRPr="00531780">
        <w:rPr>
          <w:lang w:val="ru-RU"/>
        </w:rPr>
        <w:t>-</w:t>
      </w:r>
      <w:r w:rsidR="00C05310" w:rsidRPr="00531780">
        <w:rPr>
          <w:lang w:val="ru-RU"/>
        </w:rPr>
        <w:t xml:space="preserve">2025 годы </w:t>
      </w:r>
      <w:r w:rsidRPr="00531780">
        <w:rPr>
          <w:lang w:val="ru-RU"/>
        </w:rPr>
        <w:t>приведено в таблице 1.</w:t>
      </w:r>
    </w:p>
    <w:p w14:paraId="6D1D0554" w14:textId="1AAB04FD" w:rsidR="00EC3696" w:rsidRPr="00531780" w:rsidRDefault="00EC3696" w:rsidP="00EC3696">
      <w:pPr>
        <w:spacing w:before="200"/>
        <w:rPr>
          <w:b/>
          <w:lang w:val="ru-RU"/>
        </w:rPr>
      </w:pPr>
      <w:r w:rsidRPr="00531780">
        <w:rPr>
          <w:b/>
          <w:lang w:val="ru-RU"/>
        </w:rPr>
        <w:t xml:space="preserve">Таблица 1. Потребление ГХФУ в </w:t>
      </w:r>
      <w:r w:rsidR="0018686F" w:rsidRPr="00531780">
        <w:rPr>
          <w:b/>
          <w:lang w:val="ru-RU"/>
        </w:rPr>
        <w:t xml:space="preserve">Бурунди </w:t>
      </w:r>
      <w:r w:rsidRPr="00531780">
        <w:rPr>
          <w:b/>
          <w:lang w:val="ru-RU"/>
        </w:rPr>
        <w:t xml:space="preserve">(данные </w:t>
      </w:r>
      <w:r w:rsidR="00B07D9C" w:rsidRPr="00531780">
        <w:rPr>
          <w:b/>
          <w:lang w:val="ru-RU"/>
        </w:rPr>
        <w:t>за</w:t>
      </w:r>
      <w:r w:rsidR="00486BC4" w:rsidRPr="00531780">
        <w:rPr>
          <w:b/>
          <w:lang w:val="ru-RU"/>
        </w:rPr>
        <w:t xml:space="preserve"> 2021–2025 г</w:t>
      </w:r>
      <w:r w:rsidR="00B25D74" w:rsidRPr="00531780">
        <w:rPr>
          <w:b/>
          <w:lang w:val="ru-RU"/>
        </w:rPr>
        <w:t>оды, представленные согласно статье 7</w:t>
      </w:r>
      <w:r w:rsidRPr="00531780">
        <w:rPr>
          <w:b/>
          <w:lang w:val="ru-RU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969"/>
        <w:gridCol w:w="969"/>
        <w:gridCol w:w="969"/>
        <w:gridCol w:w="969"/>
        <w:gridCol w:w="967"/>
        <w:gridCol w:w="1787"/>
      </w:tblGrid>
      <w:tr w:rsidR="001112DE" w:rsidRPr="00531780" w14:paraId="5D9FE12A" w14:textId="77777777" w:rsidTr="00F030DD">
        <w:trPr>
          <w:trHeight w:val="248"/>
          <w:tblHeader/>
        </w:trPr>
        <w:tc>
          <w:tcPr>
            <w:tcW w:w="1551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0D624F98" w14:textId="77777777" w:rsidR="001112DE" w:rsidRPr="00531780" w:rsidRDefault="001112DE" w:rsidP="004D6007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575" w:type="pct"/>
            <w:noWrap/>
            <w:vAlign w:val="center"/>
            <w:hideMark/>
          </w:tcPr>
          <w:p w14:paraId="4464836B" w14:textId="2336DACF" w:rsidR="001112DE" w:rsidRPr="00531780" w:rsidRDefault="001112DE" w:rsidP="004D6007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2021</w:t>
            </w:r>
            <w:r w:rsidR="00B25D74"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75" w:type="pct"/>
            <w:noWrap/>
            <w:vAlign w:val="center"/>
            <w:hideMark/>
          </w:tcPr>
          <w:p w14:paraId="5F128ACB" w14:textId="6670E399" w:rsidR="001112DE" w:rsidRPr="00531780" w:rsidRDefault="001112DE" w:rsidP="004D6007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2022</w:t>
            </w:r>
            <w:r w:rsidR="00B25D74"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75" w:type="pct"/>
          </w:tcPr>
          <w:p w14:paraId="65636F4D" w14:textId="520DFA18" w:rsidR="001112DE" w:rsidRPr="00531780" w:rsidRDefault="001112DE" w:rsidP="004D6007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2023</w:t>
            </w:r>
            <w:r w:rsidR="00B25D74"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75" w:type="pct"/>
          </w:tcPr>
          <w:p w14:paraId="32B1C9D8" w14:textId="65CF892F" w:rsidR="001112DE" w:rsidRPr="00531780" w:rsidRDefault="001112DE" w:rsidP="004D6007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2024</w:t>
            </w:r>
            <w:r w:rsidR="00B25D74"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74" w:type="pct"/>
          </w:tcPr>
          <w:p w14:paraId="69993A62" w14:textId="160FE299" w:rsidR="001112DE" w:rsidRPr="00531780" w:rsidRDefault="001112DE" w:rsidP="004D6007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2025</w:t>
            </w:r>
            <w:r w:rsidR="00B25D74"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г.</w:t>
            </w:r>
            <w:r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*</w:t>
            </w:r>
          </w:p>
        </w:tc>
        <w:tc>
          <w:tcPr>
            <w:tcW w:w="574" w:type="pct"/>
            <w:noWrap/>
            <w:vAlign w:val="center"/>
            <w:hideMark/>
          </w:tcPr>
          <w:p w14:paraId="3661B66A" w14:textId="77777777" w:rsidR="001112DE" w:rsidRPr="00531780" w:rsidRDefault="001112DE" w:rsidP="004D6007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1112DE" w:rsidRPr="00531780" w14:paraId="0385798D" w14:textId="77777777" w:rsidTr="00F030DD">
        <w:trPr>
          <w:trHeight w:val="240"/>
        </w:trPr>
        <w:tc>
          <w:tcPr>
            <w:tcW w:w="1551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598DEE3C" w14:textId="77777777" w:rsidR="001112DE" w:rsidRPr="00531780" w:rsidRDefault="001112DE" w:rsidP="002C07A4">
            <w:pPr>
              <w:widowControl w:val="0"/>
              <w:ind w:left="98"/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b/>
                <w:sz w:val="20"/>
                <w:szCs w:val="20"/>
                <w:lang w:val="ru-RU"/>
              </w:rPr>
              <w:t>Метрические тонны (мт)</w:t>
            </w:r>
          </w:p>
        </w:tc>
        <w:tc>
          <w:tcPr>
            <w:tcW w:w="575" w:type="pct"/>
            <w:noWrap/>
          </w:tcPr>
          <w:p w14:paraId="5C5D89CA" w14:textId="77777777" w:rsidR="001112DE" w:rsidRPr="00531780" w:rsidRDefault="001112DE" w:rsidP="002C07A4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color w:val="000000"/>
                <w:sz w:val="20"/>
                <w:szCs w:val="20"/>
                <w:lang w:val="ru-RU"/>
              </w:rPr>
              <w:t>21,4</w:t>
            </w:r>
          </w:p>
        </w:tc>
        <w:tc>
          <w:tcPr>
            <w:tcW w:w="575" w:type="pct"/>
            <w:noWrap/>
          </w:tcPr>
          <w:p w14:paraId="0B7BEEF1" w14:textId="77777777" w:rsidR="001112DE" w:rsidRPr="00531780" w:rsidRDefault="001112DE" w:rsidP="002C07A4">
            <w:pPr>
              <w:widowControl w:val="0"/>
              <w:ind w:left="-201"/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14,03</w:t>
            </w:r>
          </w:p>
        </w:tc>
        <w:tc>
          <w:tcPr>
            <w:tcW w:w="575" w:type="pct"/>
          </w:tcPr>
          <w:p w14:paraId="2C8A3DE3" w14:textId="77777777" w:rsidR="001112DE" w:rsidRPr="00531780" w:rsidRDefault="001112DE" w:rsidP="002C07A4">
            <w:pPr>
              <w:widowControl w:val="0"/>
              <w:ind w:left="-201"/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12</w:t>
            </w:r>
          </w:p>
        </w:tc>
        <w:tc>
          <w:tcPr>
            <w:tcW w:w="575" w:type="pct"/>
          </w:tcPr>
          <w:p w14:paraId="4E74F8FE" w14:textId="77777777" w:rsidR="001112DE" w:rsidRPr="00531780" w:rsidRDefault="001112DE" w:rsidP="002C07A4">
            <w:pPr>
              <w:widowControl w:val="0"/>
              <w:ind w:left="-201"/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10</w:t>
            </w:r>
          </w:p>
        </w:tc>
        <w:tc>
          <w:tcPr>
            <w:tcW w:w="574" w:type="pct"/>
          </w:tcPr>
          <w:p w14:paraId="788105B5" w14:textId="77777777" w:rsidR="001112DE" w:rsidRPr="00531780" w:rsidRDefault="001112DE" w:rsidP="002C07A4">
            <w:pPr>
              <w:widowControl w:val="0"/>
              <w:ind w:left="-201" w:right="38"/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8,20</w:t>
            </w:r>
          </w:p>
        </w:tc>
        <w:tc>
          <w:tcPr>
            <w:tcW w:w="574" w:type="pct"/>
            <w:noWrap/>
          </w:tcPr>
          <w:p w14:paraId="08C4DE01" w14:textId="77777777" w:rsidR="001112DE" w:rsidRPr="00531780" w:rsidRDefault="001112DE" w:rsidP="002C07A4">
            <w:pPr>
              <w:widowControl w:val="0"/>
              <w:ind w:left="-201" w:right="38"/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130</w:t>
            </w:r>
          </w:p>
        </w:tc>
      </w:tr>
      <w:tr w:rsidR="001112DE" w:rsidRPr="00531780" w14:paraId="249350B9" w14:textId="77777777" w:rsidTr="00F030DD">
        <w:trPr>
          <w:trHeight w:val="248"/>
        </w:trPr>
        <w:tc>
          <w:tcPr>
            <w:tcW w:w="1551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3294B7A4" w14:textId="08DCE89B" w:rsidR="001112DE" w:rsidRPr="00531780" w:rsidRDefault="001112DE" w:rsidP="002C07A4">
            <w:pPr>
              <w:widowControl w:val="0"/>
              <w:ind w:left="98"/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b/>
                <w:sz w:val="20"/>
                <w:szCs w:val="20"/>
                <w:lang w:val="ru-RU"/>
              </w:rPr>
              <w:t xml:space="preserve">тонн </w:t>
            </w:r>
            <w:r w:rsidR="00F2638E" w:rsidRPr="00531780">
              <w:rPr>
                <w:rFonts w:asciiTheme="majorBidi" w:hAnsiTheme="majorBidi" w:cstheme="majorBidi"/>
                <w:b/>
                <w:sz w:val="20"/>
                <w:szCs w:val="20"/>
                <w:lang w:val="ru-RU"/>
              </w:rPr>
              <w:t>ОРС</w:t>
            </w:r>
          </w:p>
        </w:tc>
        <w:tc>
          <w:tcPr>
            <w:tcW w:w="575" w:type="pct"/>
            <w:noWrap/>
          </w:tcPr>
          <w:p w14:paraId="10D361C5" w14:textId="77777777" w:rsidR="001112DE" w:rsidRPr="00531780" w:rsidRDefault="001112DE" w:rsidP="002C07A4">
            <w:pPr>
              <w:widowControl w:val="0"/>
              <w:ind w:left="-201"/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1,18</w:t>
            </w:r>
          </w:p>
        </w:tc>
        <w:tc>
          <w:tcPr>
            <w:tcW w:w="575" w:type="pct"/>
            <w:noWrap/>
          </w:tcPr>
          <w:p w14:paraId="185A833B" w14:textId="77777777" w:rsidR="001112DE" w:rsidRPr="00531780" w:rsidRDefault="001112DE" w:rsidP="002C07A4">
            <w:pPr>
              <w:widowControl w:val="0"/>
              <w:ind w:left="-201"/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0,77</w:t>
            </w:r>
          </w:p>
        </w:tc>
        <w:tc>
          <w:tcPr>
            <w:tcW w:w="575" w:type="pct"/>
          </w:tcPr>
          <w:p w14:paraId="63693EE8" w14:textId="77777777" w:rsidR="001112DE" w:rsidRPr="00531780" w:rsidRDefault="001112DE" w:rsidP="002C07A4">
            <w:pPr>
              <w:widowControl w:val="0"/>
              <w:ind w:left="-201"/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0,66</w:t>
            </w:r>
          </w:p>
        </w:tc>
        <w:tc>
          <w:tcPr>
            <w:tcW w:w="575" w:type="pct"/>
          </w:tcPr>
          <w:p w14:paraId="579F2744" w14:textId="77777777" w:rsidR="001112DE" w:rsidRPr="00531780" w:rsidRDefault="001112DE" w:rsidP="002C07A4">
            <w:pPr>
              <w:widowControl w:val="0"/>
              <w:ind w:left="-201"/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0,55</w:t>
            </w:r>
          </w:p>
        </w:tc>
        <w:tc>
          <w:tcPr>
            <w:tcW w:w="574" w:type="pct"/>
          </w:tcPr>
          <w:p w14:paraId="0FB24581" w14:textId="77777777" w:rsidR="001112DE" w:rsidRPr="00531780" w:rsidRDefault="001112DE" w:rsidP="002C07A4">
            <w:pPr>
              <w:ind w:left="-201" w:right="38"/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eastAsiaTheme="minorHAnsi" w:hAnsiTheme="majorBidi" w:cstheme="majorBidi"/>
                <w:sz w:val="20"/>
                <w:szCs w:val="20"/>
                <w:lang w:val="ru-RU"/>
              </w:rPr>
              <w:t>0,45</w:t>
            </w:r>
          </w:p>
        </w:tc>
        <w:tc>
          <w:tcPr>
            <w:tcW w:w="574" w:type="pct"/>
            <w:noWrap/>
          </w:tcPr>
          <w:p w14:paraId="45212B9F" w14:textId="1030E23F" w:rsidR="001112DE" w:rsidRPr="00531780" w:rsidRDefault="001112DE" w:rsidP="002C07A4">
            <w:pPr>
              <w:ind w:left="-201" w:right="38"/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lang w:val="ru-RU"/>
              </w:rPr>
            </w:pPr>
            <w:r w:rsidRPr="00531780">
              <w:rPr>
                <w:rFonts w:asciiTheme="majorBidi" w:eastAsiaTheme="minorHAnsi" w:hAnsiTheme="majorBidi" w:cstheme="majorBidi"/>
                <w:sz w:val="20"/>
                <w:szCs w:val="20"/>
                <w:lang w:val="ru-RU"/>
              </w:rPr>
              <w:t>7</w:t>
            </w:r>
            <w:r w:rsidR="00FF0543">
              <w:rPr>
                <w:rFonts w:asciiTheme="majorBidi" w:eastAsiaTheme="minorHAnsi" w:hAnsiTheme="majorBidi" w:cstheme="majorBidi"/>
                <w:sz w:val="20"/>
                <w:szCs w:val="20"/>
                <w:lang w:val="ru-RU"/>
              </w:rPr>
              <w:t>,</w:t>
            </w:r>
            <w:r w:rsidRPr="00531780">
              <w:rPr>
                <w:rFonts w:asciiTheme="majorBidi" w:eastAsiaTheme="minorHAnsi" w:hAnsiTheme="majorBidi" w:cstheme="majorBidi"/>
                <w:sz w:val="20"/>
                <w:szCs w:val="20"/>
                <w:lang w:val="ru-RU"/>
              </w:rPr>
              <w:t>2</w:t>
            </w:r>
          </w:p>
        </w:tc>
      </w:tr>
    </w:tbl>
    <w:p w14:paraId="428C9A81" w14:textId="7E439ED6" w:rsidR="00F85684" w:rsidRPr="00531780" w:rsidRDefault="00C05310" w:rsidP="00035063">
      <w:pPr>
        <w:pStyle w:val="Heading1"/>
        <w:numPr>
          <w:ilvl w:val="0"/>
          <w:numId w:val="0"/>
        </w:numPr>
        <w:rPr>
          <w:rFonts w:eastAsia="Times New Roman"/>
          <w:sz w:val="20"/>
          <w:szCs w:val="20"/>
          <w:lang w:val="ru-RU" w:eastAsia="en-US"/>
        </w:rPr>
      </w:pPr>
      <w:r w:rsidRPr="00531780">
        <w:rPr>
          <w:rFonts w:eastAsia="Times New Roman"/>
          <w:sz w:val="20"/>
          <w:szCs w:val="20"/>
          <w:lang w:val="ru-RU" w:eastAsia="en-US"/>
        </w:rPr>
        <w:t xml:space="preserve">*По данным </w:t>
      </w:r>
      <w:r w:rsidR="00E147F1" w:rsidRPr="00531780">
        <w:rPr>
          <w:rFonts w:eastAsia="Times New Roman"/>
          <w:sz w:val="20"/>
          <w:szCs w:val="20"/>
          <w:lang w:val="ru-RU" w:eastAsia="en-US"/>
        </w:rPr>
        <w:t>из доклада о СП</w:t>
      </w:r>
    </w:p>
    <w:p w14:paraId="271023C7" w14:textId="3E2C78C4" w:rsidR="002C07A4" w:rsidRPr="00531780" w:rsidRDefault="00EC3696" w:rsidP="00F85684">
      <w:pPr>
        <w:pStyle w:val="Heading1"/>
        <w:rPr>
          <w:rFonts w:eastAsia="Times New Roman"/>
          <w:lang w:val="ru-RU" w:eastAsia="en-US"/>
        </w:rPr>
      </w:pPr>
      <w:r w:rsidRPr="00531780">
        <w:rPr>
          <w:lang w:val="ru-RU"/>
        </w:rPr>
        <w:t xml:space="preserve">Единственным ГХФУ, потребляемым в стране, является ГХФУ-22, используемый в секторе обслуживания </w:t>
      </w:r>
      <w:r w:rsidR="00091285" w:rsidRPr="00531780">
        <w:rPr>
          <w:lang w:val="ru-RU"/>
        </w:rPr>
        <w:t xml:space="preserve">холодильного оборудования и систем кондиционирования воздуха </w:t>
      </w:r>
      <w:r w:rsidR="002E39F8" w:rsidRPr="00531780">
        <w:rPr>
          <w:lang w:val="ru-RU"/>
        </w:rPr>
        <w:t>(</w:t>
      </w:r>
      <w:r w:rsidRPr="00531780">
        <w:rPr>
          <w:lang w:val="ru-RU"/>
        </w:rPr>
        <w:t>ХК</w:t>
      </w:r>
      <w:r w:rsidR="00BE5ED2" w:rsidRPr="00531780">
        <w:rPr>
          <w:lang w:val="ru-RU"/>
        </w:rPr>
        <w:t>В</w:t>
      </w:r>
      <w:r w:rsidR="002E39F8" w:rsidRPr="00531780">
        <w:rPr>
          <w:lang w:val="ru-RU"/>
        </w:rPr>
        <w:t>)</w:t>
      </w:r>
      <w:r w:rsidRPr="00531780">
        <w:rPr>
          <w:lang w:val="ru-RU"/>
        </w:rPr>
        <w:t xml:space="preserve">. За последние </w:t>
      </w:r>
      <w:r w:rsidR="002C07A4" w:rsidRPr="00531780">
        <w:rPr>
          <w:lang w:val="ru-RU"/>
        </w:rPr>
        <w:t xml:space="preserve">пять </w:t>
      </w:r>
      <w:r w:rsidRPr="00531780">
        <w:rPr>
          <w:lang w:val="ru-RU"/>
        </w:rPr>
        <w:t>лет объем потребления</w:t>
      </w:r>
      <w:r w:rsidR="00631F36" w:rsidRPr="00531780">
        <w:rPr>
          <w:lang w:val="ru-RU"/>
        </w:rPr>
        <w:t xml:space="preserve"> неуклонно </w:t>
      </w:r>
      <w:r w:rsidRPr="00531780">
        <w:rPr>
          <w:lang w:val="ru-RU"/>
        </w:rPr>
        <w:t xml:space="preserve">сокращался благодаря осуществлению мероприятий в рамках </w:t>
      </w:r>
      <w:r w:rsidR="00631F36" w:rsidRPr="00531780">
        <w:rPr>
          <w:lang w:val="ru-RU"/>
        </w:rPr>
        <w:t>ПОДПО</w:t>
      </w:r>
      <w:r w:rsidRPr="00531780">
        <w:rPr>
          <w:lang w:val="ru-RU"/>
        </w:rPr>
        <w:t xml:space="preserve">, </w:t>
      </w:r>
      <w:r w:rsidR="002C07A4" w:rsidRPr="00531780">
        <w:rPr>
          <w:lang w:val="ru-RU"/>
        </w:rPr>
        <w:t xml:space="preserve">эффективному внедрению </w:t>
      </w:r>
      <w:r w:rsidRPr="00531780">
        <w:rPr>
          <w:lang w:val="ru-RU"/>
        </w:rPr>
        <w:t xml:space="preserve">системы лицензирования и квот, </w:t>
      </w:r>
      <w:r w:rsidR="002C07A4" w:rsidRPr="00531780">
        <w:rPr>
          <w:lang w:val="ru-RU"/>
        </w:rPr>
        <w:t xml:space="preserve">а также </w:t>
      </w:r>
      <w:r w:rsidR="002C07A4" w:rsidRPr="00531780">
        <w:rPr>
          <w:rFonts w:eastAsia="Times New Roman"/>
          <w:lang w:val="ru-RU" w:eastAsia="en-US"/>
        </w:rPr>
        <w:t xml:space="preserve">внедрению технологий, не связанных с использованием ГХФУ (ГФУ и хладагенты </w:t>
      </w:r>
      <w:r w:rsidR="00403FA7" w:rsidRPr="00531780">
        <w:rPr>
          <w:lang w:val="ru-RU"/>
        </w:rPr>
        <w:t>с</w:t>
      </w:r>
      <w:r w:rsidR="002C07A4" w:rsidRPr="00531780">
        <w:rPr>
          <w:rFonts w:eastAsia="Times New Roman"/>
          <w:lang w:val="ru-RU" w:eastAsia="en-US"/>
        </w:rPr>
        <w:t xml:space="preserve"> низким </w:t>
      </w:r>
      <w:r w:rsidR="00403FA7" w:rsidRPr="00531780">
        <w:rPr>
          <w:lang w:val="ru-RU"/>
        </w:rPr>
        <w:t xml:space="preserve">потенциалом глобального потепления </w:t>
      </w:r>
      <w:r w:rsidR="00403FA7" w:rsidRPr="00531780">
        <w:rPr>
          <w:rFonts w:eastAsia="Times New Roman"/>
          <w:lang w:val="ru-RU" w:eastAsia="en-US"/>
        </w:rPr>
        <w:t>(</w:t>
      </w:r>
      <w:r w:rsidR="002C07A4" w:rsidRPr="00531780">
        <w:rPr>
          <w:rFonts w:eastAsia="Times New Roman"/>
          <w:lang w:val="ru-RU" w:eastAsia="en-US"/>
        </w:rPr>
        <w:t>ПГП</w:t>
      </w:r>
      <w:r w:rsidR="00F20293" w:rsidRPr="00531780">
        <w:rPr>
          <w:rFonts w:eastAsia="Times New Roman"/>
          <w:lang w:val="ru-RU" w:eastAsia="en-US"/>
        </w:rPr>
        <w:t>)</w:t>
      </w:r>
      <w:r w:rsidR="002C07A4" w:rsidRPr="00531780">
        <w:rPr>
          <w:rFonts w:eastAsia="Times New Roman"/>
          <w:lang w:val="ru-RU" w:eastAsia="en-US"/>
        </w:rPr>
        <w:t>).</w:t>
      </w:r>
    </w:p>
    <w:p w14:paraId="313945C3" w14:textId="196ED825" w:rsidR="00EC3696" w:rsidRPr="00531780" w:rsidRDefault="00B55725" w:rsidP="002C07A4">
      <w:pPr>
        <w:pStyle w:val="Heading1"/>
        <w:numPr>
          <w:ilvl w:val="0"/>
          <w:numId w:val="0"/>
        </w:numPr>
        <w:spacing w:before="240"/>
        <w:rPr>
          <w:i/>
          <w:lang w:val="ru-RU"/>
        </w:rPr>
      </w:pPr>
      <w:r w:rsidRPr="00531780">
        <w:rPr>
          <w:i/>
          <w:lang w:val="ru-RU"/>
        </w:rPr>
        <w:t>Доклад о реализации страновой программы</w:t>
      </w:r>
    </w:p>
    <w:p w14:paraId="7D3613B7" w14:textId="7DB0DFC0" w:rsidR="00EC3696" w:rsidRPr="00531780" w:rsidRDefault="00EC3696" w:rsidP="00E96B0A">
      <w:pPr>
        <w:pStyle w:val="Heading1"/>
        <w:spacing w:before="240"/>
        <w:rPr>
          <w:lang w:val="ru-RU"/>
        </w:rPr>
      </w:pPr>
      <w:r w:rsidRPr="00531780">
        <w:rPr>
          <w:lang w:val="ru-RU"/>
        </w:rPr>
        <w:t xml:space="preserve">Правительство </w:t>
      </w:r>
      <w:r w:rsidR="00E96B0A" w:rsidRPr="00531780">
        <w:rPr>
          <w:lang w:val="ru-RU"/>
        </w:rPr>
        <w:t xml:space="preserve">Бурунди </w:t>
      </w:r>
      <w:r w:rsidR="00280EB3" w:rsidRPr="00531780">
        <w:rPr>
          <w:lang w:val="ru-RU"/>
        </w:rPr>
        <w:t>представило данные о секторальном потреблении ГХФУ в докладе о реализации СП за 2024 год, которые соответствуют данным, представленным в соответствии со статьей 7 Монреальского протокола.</w:t>
      </w:r>
    </w:p>
    <w:p w14:paraId="1D08C43F" w14:textId="77777777" w:rsidR="000B4CDB" w:rsidRDefault="000B4CDB">
      <w:pPr>
        <w:rPr>
          <w:b/>
          <w:lang w:val="ru-RU"/>
        </w:rPr>
      </w:pPr>
      <w:r>
        <w:rPr>
          <w:b/>
          <w:lang w:val="ru-RU"/>
        </w:rPr>
        <w:br w:type="page"/>
      </w:r>
    </w:p>
    <w:p w14:paraId="1E9F576E" w14:textId="0EC0FF24" w:rsidR="00F44939" w:rsidRPr="00531780" w:rsidRDefault="00EC3696" w:rsidP="00F44939">
      <w:pPr>
        <w:pStyle w:val="StyleHeader4Para4Left0Firstline0"/>
        <w:numPr>
          <w:ilvl w:val="0"/>
          <w:numId w:val="0"/>
        </w:numPr>
        <w:rPr>
          <w:lang w:val="ru-RU"/>
        </w:rPr>
      </w:pPr>
      <w:r w:rsidRPr="00531780">
        <w:rPr>
          <w:b/>
          <w:sz w:val="22"/>
          <w:lang w:val="ru-RU"/>
        </w:rPr>
        <w:lastRenderedPageBreak/>
        <w:t>Описание проекта</w:t>
      </w:r>
      <w:bookmarkStart w:id="0" w:name="_Hlk181100406"/>
      <w:bookmarkStart w:id="1" w:name="_Hlk126934425"/>
      <w:bookmarkStart w:id="2" w:name="_Hlk126663552"/>
      <w:bookmarkStart w:id="3" w:name="_Hlk126662278"/>
    </w:p>
    <w:p w14:paraId="1CF8E7E3" w14:textId="60BEFAE5" w:rsidR="002856CD" w:rsidRPr="00531780" w:rsidRDefault="00547833" w:rsidP="00E23533">
      <w:pPr>
        <w:pStyle w:val="Heading1"/>
        <w:spacing w:before="240"/>
        <w:rPr>
          <w:lang w:val="ru-RU"/>
        </w:rPr>
      </w:pPr>
      <w:r w:rsidRPr="00531780">
        <w:rPr>
          <w:lang w:val="ru-RU"/>
        </w:rPr>
        <w:t xml:space="preserve">Бурунди сталкивается </w:t>
      </w:r>
      <w:r w:rsidR="00C54561" w:rsidRPr="00531780">
        <w:rPr>
          <w:lang w:val="ru-RU"/>
        </w:rPr>
        <w:t xml:space="preserve">с ограничениями в </w:t>
      </w:r>
      <w:r w:rsidRPr="00531780">
        <w:rPr>
          <w:lang w:val="ru-RU"/>
        </w:rPr>
        <w:t xml:space="preserve">доступе </w:t>
      </w:r>
      <w:r w:rsidR="00C93037" w:rsidRPr="00531780">
        <w:rPr>
          <w:lang w:val="ru-RU"/>
        </w:rPr>
        <w:t>к источникам энергии: по имеющимся оценкам,</w:t>
      </w:r>
      <w:r w:rsidR="00C54561" w:rsidRPr="00531780">
        <w:rPr>
          <w:lang w:val="ru-RU"/>
        </w:rPr>
        <w:t xml:space="preserve"> </w:t>
      </w:r>
      <w:r w:rsidR="00E94EB1" w:rsidRPr="00531780">
        <w:rPr>
          <w:lang w:val="ru-RU"/>
        </w:rPr>
        <w:t xml:space="preserve">к </w:t>
      </w:r>
      <w:r w:rsidRPr="00531780">
        <w:rPr>
          <w:lang w:val="ru-RU"/>
        </w:rPr>
        <w:t>электросети</w:t>
      </w:r>
      <w:r w:rsidR="00E94EB1" w:rsidRPr="00531780">
        <w:rPr>
          <w:lang w:val="ru-RU"/>
        </w:rPr>
        <w:t xml:space="preserve"> подключено</w:t>
      </w:r>
      <w:r w:rsidRPr="00531780">
        <w:rPr>
          <w:lang w:val="ru-RU"/>
        </w:rPr>
        <w:t xml:space="preserve"> 26 процентов домохозяйств, </w:t>
      </w:r>
      <w:r w:rsidR="00E94EB1" w:rsidRPr="00531780">
        <w:rPr>
          <w:lang w:val="ru-RU"/>
        </w:rPr>
        <w:t xml:space="preserve">причем доступность </w:t>
      </w:r>
      <w:r w:rsidR="00C65BF8" w:rsidRPr="00531780">
        <w:rPr>
          <w:lang w:val="ru-RU"/>
        </w:rPr>
        <w:t>энергоснабжения</w:t>
      </w:r>
      <w:r w:rsidR="00F664D8" w:rsidRPr="00531780">
        <w:rPr>
          <w:lang w:val="ru-RU"/>
        </w:rPr>
        <w:t xml:space="preserve"> </w:t>
      </w:r>
      <w:r w:rsidRPr="00531780">
        <w:rPr>
          <w:lang w:val="ru-RU"/>
        </w:rPr>
        <w:t xml:space="preserve">зачастую </w:t>
      </w:r>
      <w:r w:rsidR="00F664D8" w:rsidRPr="00531780">
        <w:rPr>
          <w:lang w:val="ru-RU"/>
        </w:rPr>
        <w:t>ограничена</w:t>
      </w:r>
      <w:r w:rsidRPr="00531780">
        <w:rPr>
          <w:lang w:val="ru-RU"/>
        </w:rPr>
        <w:t xml:space="preserve">. В ответ </w:t>
      </w:r>
      <w:r w:rsidR="00E814E7" w:rsidRPr="00531780">
        <w:rPr>
          <w:lang w:val="ru-RU"/>
        </w:rPr>
        <w:t>на</w:t>
      </w:r>
      <w:r w:rsidRPr="00531780">
        <w:rPr>
          <w:lang w:val="ru-RU"/>
        </w:rPr>
        <w:t xml:space="preserve"> это </w:t>
      </w:r>
      <w:r w:rsidR="00E814E7" w:rsidRPr="00531780">
        <w:rPr>
          <w:lang w:val="ru-RU"/>
        </w:rPr>
        <w:t xml:space="preserve">Министерство энергетики и горнодобывающей промышленности </w:t>
      </w:r>
      <w:r w:rsidRPr="00531780">
        <w:rPr>
          <w:lang w:val="ru-RU"/>
        </w:rPr>
        <w:t xml:space="preserve">ввело </w:t>
      </w:r>
      <w:r w:rsidR="00E82255" w:rsidRPr="00531780">
        <w:rPr>
          <w:lang w:val="ru-RU"/>
        </w:rPr>
        <w:t>политические и регуляторные меры</w:t>
      </w:r>
      <w:r w:rsidRPr="00531780">
        <w:rPr>
          <w:lang w:val="ru-RU"/>
        </w:rPr>
        <w:t xml:space="preserve">, включая </w:t>
      </w:r>
      <w:r w:rsidR="00FB5EC1" w:rsidRPr="00531780">
        <w:rPr>
          <w:lang w:val="ru-RU"/>
        </w:rPr>
        <w:t>национальный план действий по энергоэффективности (2015 г</w:t>
      </w:r>
      <w:r w:rsidR="00191191" w:rsidRPr="00531780">
        <w:rPr>
          <w:lang w:val="ru-RU"/>
        </w:rPr>
        <w:t>од</w:t>
      </w:r>
      <w:r w:rsidR="00FB5EC1" w:rsidRPr="00531780">
        <w:rPr>
          <w:lang w:val="ru-RU"/>
        </w:rPr>
        <w:t>), национальную стратегию электрификации, направленную на расширение доступа и поощрение участия частного сектора</w:t>
      </w:r>
      <w:r w:rsidR="00E967DC" w:rsidRPr="00531780">
        <w:rPr>
          <w:lang w:val="ru-RU"/>
        </w:rPr>
        <w:t xml:space="preserve">, </w:t>
      </w:r>
      <w:r w:rsidR="002B5405" w:rsidRPr="00531780">
        <w:rPr>
          <w:lang w:val="ru-RU"/>
        </w:rPr>
        <w:t xml:space="preserve">а также </w:t>
      </w:r>
      <w:r w:rsidRPr="00531780">
        <w:rPr>
          <w:lang w:val="ru-RU"/>
        </w:rPr>
        <w:t>пересмотренный закон об электроэнергии (2024 г</w:t>
      </w:r>
      <w:r w:rsidR="00191191" w:rsidRPr="00531780">
        <w:rPr>
          <w:lang w:val="ru-RU"/>
        </w:rPr>
        <w:t>од</w:t>
      </w:r>
      <w:r w:rsidRPr="00531780">
        <w:rPr>
          <w:lang w:val="ru-RU"/>
        </w:rPr>
        <w:t>)</w:t>
      </w:r>
      <w:r w:rsidR="002B5405" w:rsidRPr="00531780">
        <w:rPr>
          <w:lang w:val="ru-RU"/>
        </w:rPr>
        <w:t>.</w:t>
      </w:r>
      <w:r w:rsidRPr="00531780">
        <w:rPr>
          <w:lang w:val="ru-RU"/>
        </w:rPr>
        <w:t xml:space="preserve"> </w:t>
      </w:r>
      <w:r w:rsidR="0078061A" w:rsidRPr="00531780">
        <w:rPr>
          <w:lang w:val="ru-RU"/>
        </w:rPr>
        <w:t xml:space="preserve">Исторически сложилось, что </w:t>
      </w:r>
      <w:r w:rsidR="002856CD" w:rsidRPr="00531780">
        <w:rPr>
          <w:lang w:val="ru-RU"/>
        </w:rPr>
        <w:t xml:space="preserve">доступ к электроэнергии ограничивал распространение холодильной техники, особенно в сельских районах, а в городских районах уровень </w:t>
      </w:r>
      <w:r w:rsidR="00A359AC">
        <w:rPr>
          <w:lang w:val="ru-RU"/>
        </w:rPr>
        <w:t>распространения</w:t>
      </w:r>
      <w:r w:rsidR="002856CD" w:rsidRPr="00531780">
        <w:rPr>
          <w:lang w:val="ru-RU"/>
        </w:rPr>
        <w:t xml:space="preserve"> </w:t>
      </w:r>
      <w:r w:rsidR="00C14E82" w:rsidRPr="00531780">
        <w:rPr>
          <w:lang w:val="ru-RU"/>
        </w:rPr>
        <w:t>оставался</w:t>
      </w:r>
      <w:r w:rsidR="00A359AC">
        <w:rPr>
          <w:lang w:val="ru-RU"/>
        </w:rPr>
        <w:t xml:space="preserve"> </w:t>
      </w:r>
      <w:r w:rsidR="002856CD" w:rsidRPr="00531780">
        <w:rPr>
          <w:lang w:val="ru-RU"/>
        </w:rPr>
        <w:t xml:space="preserve">невысоким из-за высокой стоимости и ограниченного предложения. Однако по мере </w:t>
      </w:r>
      <w:r w:rsidR="00C93646" w:rsidRPr="00531780">
        <w:rPr>
          <w:lang w:val="ru-RU"/>
        </w:rPr>
        <w:t>расширения</w:t>
      </w:r>
      <w:r w:rsidR="002856CD" w:rsidRPr="00531780">
        <w:rPr>
          <w:lang w:val="ru-RU"/>
        </w:rPr>
        <w:t xml:space="preserve"> доступа к электроэнергии спрос на </w:t>
      </w:r>
      <w:r w:rsidR="006527CD" w:rsidRPr="00531780">
        <w:rPr>
          <w:lang w:val="ru-RU"/>
        </w:rPr>
        <w:t xml:space="preserve">бытовую холодильную технику </w:t>
      </w:r>
      <w:r w:rsidR="002856CD" w:rsidRPr="00531780">
        <w:rPr>
          <w:lang w:val="ru-RU"/>
        </w:rPr>
        <w:t xml:space="preserve">растет и, как ожидается, будет </w:t>
      </w:r>
      <w:r w:rsidR="00E84C4B" w:rsidRPr="00531780">
        <w:rPr>
          <w:lang w:val="ru-RU"/>
        </w:rPr>
        <w:t xml:space="preserve">продолжать </w:t>
      </w:r>
      <w:r w:rsidR="001D772D" w:rsidRPr="00531780">
        <w:rPr>
          <w:lang w:val="ru-RU"/>
        </w:rPr>
        <w:t xml:space="preserve">расти </w:t>
      </w:r>
      <w:r w:rsidR="002856CD" w:rsidRPr="00531780">
        <w:rPr>
          <w:lang w:val="ru-RU"/>
        </w:rPr>
        <w:t xml:space="preserve">в </w:t>
      </w:r>
      <w:r w:rsidR="002000FE" w:rsidRPr="00531780">
        <w:rPr>
          <w:lang w:val="ru-RU"/>
        </w:rPr>
        <w:t>ближайшие</w:t>
      </w:r>
      <w:r w:rsidR="002856CD" w:rsidRPr="00531780">
        <w:rPr>
          <w:lang w:val="ru-RU"/>
        </w:rPr>
        <w:t xml:space="preserve"> годы, создавая как проблемы, так и </w:t>
      </w:r>
      <w:r w:rsidR="00E06076" w:rsidRPr="00531780">
        <w:rPr>
          <w:lang w:val="ru-RU"/>
        </w:rPr>
        <w:t xml:space="preserve">новые </w:t>
      </w:r>
      <w:r w:rsidR="002856CD" w:rsidRPr="00531780">
        <w:rPr>
          <w:lang w:val="ru-RU"/>
        </w:rPr>
        <w:t xml:space="preserve">возможности в плане энергопотребления и эффективности холодильного </w:t>
      </w:r>
      <w:r w:rsidR="00DF4DAD" w:rsidRPr="00531780">
        <w:rPr>
          <w:lang w:val="ru-RU"/>
        </w:rPr>
        <w:t>оборудования</w:t>
      </w:r>
      <w:r w:rsidR="002856CD" w:rsidRPr="00531780">
        <w:rPr>
          <w:lang w:val="ru-RU"/>
        </w:rPr>
        <w:t>.</w:t>
      </w:r>
    </w:p>
    <w:p w14:paraId="660A02AE" w14:textId="560141C8" w:rsidR="00547833" w:rsidRPr="00531780" w:rsidRDefault="00547833" w:rsidP="00DA144A">
      <w:pPr>
        <w:pStyle w:val="Heading1"/>
        <w:spacing w:before="240"/>
        <w:rPr>
          <w:lang w:val="ru-RU"/>
        </w:rPr>
      </w:pPr>
      <w:bookmarkStart w:id="4" w:name="_Hlk126934504"/>
      <w:bookmarkEnd w:id="0"/>
      <w:bookmarkEnd w:id="1"/>
      <w:bookmarkEnd w:id="2"/>
      <w:bookmarkEnd w:id="3"/>
      <w:r w:rsidRPr="00531780">
        <w:rPr>
          <w:lang w:val="ru-RU"/>
        </w:rPr>
        <w:t xml:space="preserve">Предлагаемый проект в области энергоэффективности </w:t>
      </w:r>
      <w:r w:rsidR="000467AD" w:rsidRPr="00531780">
        <w:rPr>
          <w:lang w:val="ru-RU"/>
        </w:rPr>
        <w:t xml:space="preserve">открывает </w:t>
      </w:r>
      <w:r w:rsidRPr="00531780">
        <w:rPr>
          <w:lang w:val="ru-RU"/>
        </w:rPr>
        <w:t xml:space="preserve">возможность </w:t>
      </w:r>
      <w:r w:rsidR="00520EEA" w:rsidRPr="00531780">
        <w:rPr>
          <w:lang w:val="ru-RU"/>
        </w:rPr>
        <w:t>для сокращения выбросов, регулирования спроса на электроэнергию и поддержки экономической деятельности путем создания благоприятных условий для внедрения энергоэффективного холодильного оборудования.</w:t>
      </w:r>
      <w:r w:rsidRPr="00531780">
        <w:rPr>
          <w:lang w:val="ru-RU"/>
        </w:rPr>
        <w:t xml:space="preserve"> </w:t>
      </w:r>
      <w:r w:rsidR="008910F5" w:rsidRPr="00531780">
        <w:rPr>
          <w:lang w:val="ru-RU"/>
        </w:rPr>
        <w:t>Будучи Стороной</w:t>
      </w:r>
      <w:r w:rsidRPr="00531780">
        <w:rPr>
          <w:lang w:val="ru-RU"/>
        </w:rPr>
        <w:t xml:space="preserve"> </w:t>
      </w:r>
      <w:r w:rsidRPr="00531780">
        <w:rPr>
          <w:rStyle w:val="whitespace-normal"/>
          <w:lang w:val="ru-RU"/>
        </w:rPr>
        <w:t>Кигалийской поправки к Монреальскому протоколу</w:t>
      </w:r>
      <w:r w:rsidRPr="00531780">
        <w:rPr>
          <w:lang w:val="ru-RU"/>
        </w:rPr>
        <w:t>, Бурунди привержена переходу на хладагенты с низким П</w:t>
      </w:r>
      <w:r w:rsidR="0070069B" w:rsidRPr="00531780">
        <w:rPr>
          <w:lang w:val="ru-RU"/>
        </w:rPr>
        <w:t>Г</w:t>
      </w:r>
      <w:r w:rsidRPr="00531780">
        <w:rPr>
          <w:lang w:val="ru-RU"/>
        </w:rPr>
        <w:t xml:space="preserve">П и повышению </w:t>
      </w:r>
      <w:r w:rsidR="00CF586C" w:rsidRPr="00531780">
        <w:rPr>
          <w:lang w:val="ru-RU"/>
        </w:rPr>
        <w:t xml:space="preserve">энергоэффективности </w:t>
      </w:r>
      <w:r w:rsidRPr="00531780">
        <w:rPr>
          <w:lang w:val="ru-RU"/>
        </w:rPr>
        <w:t xml:space="preserve">в секторе </w:t>
      </w:r>
      <w:r w:rsidR="00CF586C" w:rsidRPr="00531780">
        <w:rPr>
          <w:lang w:val="ru-RU"/>
        </w:rPr>
        <w:t>ХКВ</w:t>
      </w:r>
      <w:r w:rsidRPr="00531780">
        <w:rPr>
          <w:lang w:val="ru-RU"/>
        </w:rPr>
        <w:t xml:space="preserve">. </w:t>
      </w:r>
      <w:r w:rsidR="0087233D" w:rsidRPr="00531780">
        <w:rPr>
          <w:lang w:val="ru-RU"/>
        </w:rPr>
        <w:t xml:space="preserve">В рамках </w:t>
      </w:r>
      <w:r w:rsidRPr="00531780">
        <w:rPr>
          <w:rStyle w:val="whitespace-normal"/>
          <w:lang w:val="ru-RU"/>
        </w:rPr>
        <w:t xml:space="preserve">Восточноафриканского сообщества </w:t>
      </w:r>
      <w:r w:rsidRPr="00531780">
        <w:rPr>
          <w:lang w:val="ru-RU"/>
        </w:rPr>
        <w:t xml:space="preserve">(ВАС) были разработаны региональные </w:t>
      </w:r>
      <w:r w:rsidR="0071799C" w:rsidRPr="00531780">
        <w:rPr>
          <w:lang w:val="ru-RU"/>
        </w:rPr>
        <w:t xml:space="preserve">минимальные </w:t>
      </w:r>
      <w:r w:rsidR="00DA144A" w:rsidRPr="00531780">
        <w:rPr>
          <w:lang w:val="ru-RU"/>
        </w:rPr>
        <w:t>стандарты энергоэффективности (</w:t>
      </w:r>
      <w:r w:rsidR="007E3040" w:rsidRPr="00531780">
        <w:rPr>
          <w:lang w:val="ru-RU"/>
        </w:rPr>
        <w:t>МСЭ</w:t>
      </w:r>
      <w:r w:rsidR="00DA144A" w:rsidRPr="00531780">
        <w:rPr>
          <w:lang w:val="ru-RU"/>
        </w:rPr>
        <w:t>)</w:t>
      </w:r>
      <w:r w:rsidR="002A0D63" w:rsidRPr="00531780">
        <w:rPr>
          <w:rStyle w:val="FootnoteReference"/>
          <w:lang w:val="ru-RU"/>
        </w:rPr>
        <w:footnoteReference w:id="5"/>
      </w:r>
      <w:r w:rsidRPr="00531780">
        <w:rPr>
          <w:lang w:val="ru-RU"/>
        </w:rPr>
        <w:t xml:space="preserve"> для холодильного оборудования, и ожидается, что Бурунди примет </w:t>
      </w:r>
      <w:r w:rsidR="00D85BFB" w:rsidRPr="00531780">
        <w:rPr>
          <w:lang w:val="ru-RU"/>
        </w:rPr>
        <w:t xml:space="preserve">указанные </w:t>
      </w:r>
      <w:r w:rsidR="00BC3F50" w:rsidRPr="00531780">
        <w:rPr>
          <w:lang w:val="ru-RU"/>
        </w:rPr>
        <w:t xml:space="preserve">стандарты наряду с сопутствующими </w:t>
      </w:r>
      <w:r w:rsidRPr="00531780">
        <w:rPr>
          <w:lang w:val="ru-RU"/>
        </w:rPr>
        <w:t xml:space="preserve">программами маркировки. Данный проект будет содействовать этому переходу путем </w:t>
      </w:r>
      <w:r w:rsidR="00C2056A" w:rsidRPr="00531780">
        <w:rPr>
          <w:lang w:val="ru-RU"/>
        </w:rPr>
        <w:t>повышения эффективности</w:t>
      </w:r>
      <w:r w:rsidR="009F5D13" w:rsidRPr="00531780">
        <w:rPr>
          <w:lang w:val="ru-RU"/>
        </w:rPr>
        <w:t xml:space="preserve"> </w:t>
      </w:r>
      <w:r w:rsidR="00113232" w:rsidRPr="00531780">
        <w:rPr>
          <w:lang w:val="ru-RU"/>
        </w:rPr>
        <w:t xml:space="preserve">институциональной </w:t>
      </w:r>
      <w:r w:rsidRPr="00531780">
        <w:rPr>
          <w:lang w:val="ru-RU"/>
        </w:rPr>
        <w:t>координации</w:t>
      </w:r>
      <w:r w:rsidR="000B1D02" w:rsidRPr="00531780">
        <w:rPr>
          <w:lang w:val="ru-RU"/>
        </w:rPr>
        <w:t xml:space="preserve"> и</w:t>
      </w:r>
      <w:r w:rsidRPr="00531780">
        <w:rPr>
          <w:lang w:val="ru-RU"/>
        </w:rPr>
        <w:t xml:space="preserve"> осведомленности</w:t>
      </w:r>
      <w:r w:rsidR="00A73262" w:rsidRPr="00531780">
        <w:rPr>
          <w:lang w:val="ru-RU"/>
        </w:rPr>
        <w:t>,</w:t>
      </w:r>
      <w:r w:rsidRPr="00531780">
        <w:rPr>
          <w:lang w:val="ru-RU"/>
        </w:rPr>
        <w:t xml:space="preserve"> </w:t>
      </w:r>
      <w:r w:rsidR="003E43F7" w:rsidRPr="00531780">
        <w:rPr>
          <w:lang w:val="ru-RU"/>
        </w:rPr>
        <w:t xml:space="preserve">обеспечения </w:t>
      </w:r>
      <w:r w:rsidR="00A73262" w:rsidRPr="00531780">
        <w:rPr>
          <w:lang w:val="ru-RU"/>
        </w:rPr>
        <w:t>развития</w:t>
      </w:r>
      <w:r w:rsidRPr="00531780">
        <w:rPr>
          <w:lang w:val="ru-RU"/>
        </w:rPr>
        <w:t xml:space="preserve"> потенциала, а также </w:t>
      </w:r>
      <w:r w:rsidR="002B06A3" w:rsidRPr="00531780">
        <w:rPr>
          <w:lang w:val="ru-RU"/>
        </w:rPr>
        <w:t xml:space="preserve">будет способствовать </w:t>
      </w:r>
      <w:r w:rsidR="005D1847" w:rsidRPr="00531780">
        <w:rPr>
          <w:lang w:val="ru-RU"/>
        </w:rPr>
        <w:t xml:space="preserve">внедрению </w:t>
      </w:r>
      <w:r w:rsidRPr="00531780">
        <w:rPr>
          <w:lang w:val="ru-RU"/>
        </w:rPr>
        <w:t xml:space="preserve">энергоэффективных </w:t>
      </w:r>
      <w:r w:rsidR="001F0796" w:rsidRPr="00531780">
        <w:rPr>
          <w:lang w:val="ru-RU"/>
        </w:rPr>
        <w:t>технологий</w:t>
      </w:r>
      <w:r w:rsidRPr="00531780">
        <w:rPr>
          <w:lang w:val="ru-RU"/>
        </w:rPr>
        <w:t xml:space="preserve"> охлаждения и </w:t>
      </w:r>
      <w:r w:rsidR="0030704D" w:rsidRPr="00531780">
        <w:rPr>
          <w:lang w:val="ru-RU"/>
        </w:rPr>
        <w:t>подготовке</w:t>
      </w:r>
      <w:r w:rsidRPr="00531780">
        <w:rPr>
          <w:lang w:val="ru-RU"/>
        </w:rPr>
        <w:t xml:space="preserve"> технических специалистов, </w:t>
      </w:r>
      <w:r w:rsidR="00321CBA" w:rsidRPr="00531780">
        <w:rPr>
          <w:lang w:val="ru-RU"/>
        </w:rPr>
        <w:t xml:space="preserve">необходимых </w:t>
      </w:r>
      <w:r w:rsidRPr="00531780">
        <w:rPr>
          <w:lang w:val="ru-RU"/>
        </w:rPr>
        <w:t>для развития холодовой цепи в сельскохозяйственном секторе</w:t>
      </w:r>
      <w:r w:rsidR="00525C9A" w:rsidRPr="00531780">
        <w:rPr>
          <w:lang w:val="ru-RU"/>
        </w:rPr>
        <w:t>.</w:t>
      </w:r>
      <w:r w:rsidR="0084117B">
        <w:rPr>
          <w:lang w:val="ru-RU"/>
        </w:rPr>
        <w:t xml:space="preserve"> </w:t>
      </w:r>
    </w:p>
    <w:p w14:paraId="2915AA0C" w14:textId="55DF8DF3" w:rsidR="00EC3696" w:rsidRPr="00531780" w:rsidRDefault="0062131D" w:rsidP="00EC3696">
      <w:pPr>
        <w:pStyle w:val="Heading1"/>
        <w:spacing w:before="240"/>
        <w:rPr>
          <w:lang w:val="ru-RU"/>
        </w:rPr>
      </w:pPr>
      <w:r w:rsidRPr="00531780">
        <w:rPr>
          <w:lang w:val="ru-RU"/>
        </w:rPr>
        <w:t xml:space="preserve">Описание предлагаемых мероприятий по </w:t>
      </w:r>
      <w:r w:rsidR="00E52F09" w:rsidRPr="00531780">
        <w:rPr>
          <w:lang w:val="ru-RU"/>
        </w:rPr>
        <w:t>сохранению</w:t>
      </w:r>
      <w:r w:rsidRPr="00531780">
        <w:rPr>
          <w:lang w:val="ru-RU"/>
        </w:rPr>
        <w:t xml:space="preserve"> энергоэффективности в секторе технического обслуживания, а также предлагаем</w:t>
      </w:r>
      <w:r w:rsidR="0042022E" w:rsidRPr="00531780">
        <w:rPr>
          <w:lang w:val="ru-RU"/>
        </w:rPr>
        <w:t>ое</w:t>
      </w:r>
      <w:r w:rsidRPr="00531780">
        <w:rPr>
          <w:lang w:val="ru-RU"/>
        </w:rPr>
        <w:t xml:space="preserve"> </w:t>
      </w:r>
      <w:r w:rsidR="0042022E" w:rsidRPr="00531780">
        <w:rPr>
          <w:lang w:val="ru-RU"/>
        </w:rPr>
        <w:t xml:space="preserve">распределение соответствующих расходов </w:t>
      </w:r>
      <w:r w:rsidRPr="00531780">
        <w:rPr>
          <w:lang w:val="ru-RU"/>
        </w:rPr>
        <w:t>представлены в таблице 2.</w:t>
      </w:r>
    </w:p>
    <w:p w14:paraId="3F296A39" w14:textId="61FD7250" w:rsidR="00EC3696" w:rsidRPr="00531780" w:rsidRDefault="00EC3696" w:rsidP="00EC3696">
      <w:pPr>
        <w:pStyle w:val="Heading1"/>
        <w:keepNext/>
        <w:numPr>
          <w:ilvl w:val="0"/>
          <w:numId w:val="0"/>
        </w:numPr>
        <w:spacing w:after="0"/>
        <w:rPr>
          <w:lang w:val="ru-RU"/>
        </w:rPr>
      </w:pPr>
      <w:r w:rsidRPr="00531780">
        <w:rPr>
          <w:b/>
          <w:bCs/>
          <w:lang w:val="ru-RU"/>
        </w:rPr>
        <w:t xml:space="preserve">Таблица 2. Мероприятия, ожидаемые результаты и запрашиваемое финансирование для проекта </w:t>
      </w:r>
      <w:r w:rsidR="00131A26" w:rsidRPr="00531780">
        <w:rPr>
          <w:b/>
          <w:bCs/>
          <w:lang w:val="ru-RU"/>
        </w:rPr>
        <w:t>по сохранению энергоэффективности в секторе обслуживания холодильного оборудования</w:t>
      </w:r>
      <w:r w:rsidR="00131A26" w:rsidRPr="00531780">
        <w:rPr>
          <w:lang w:val="ru-RU"/>
        </w:rPr>
        <w:t xml:space="preserve"> </w:t>
      </w:r>
      <w:r w:rsidRPr="00531780">
        <w:rPr>
          <w:b/>
          <w:bCs/>
          <w:lang w:val="ru-RU"/>
        </w:rPr>
        <w:t xml:space="preserve">в </w:t>
      </w:r>
      <w:r w:rsidR="00923B5D" w:rsidRPr="00531780">
        <w:rPr>
          <w:b/>
          <w:bCs/>
          <w:lang w:val="ru-RU"/>
        </w:rPr>
        <w:t xml:space="preserve">Бурунди </w:t>
      </w:r>
      <w:r w:rsidRPr="00531780">
        <w:rPr>
          <w:b/>
          <w:bCs/>
          <w:lang w:val="ru-RU"/>
        </w:rPr>
        <w:t>(в представленном виде)</w:t>
      </w:r>
    </w:p>
    <w:tbl>
      <w:tblPr>
        <w:tblW w:w="9409" w:type="dxa"/>
        <w:tblLook w:val="04A0" w:firstRow="1" w:lastRow="0" w:firstColumn="1" w:lastColumn="0" w:noHBand="0" w:noVBand="1"/>
      </w:tblPr>
      <w:tblGrid>
        <w:gridCol w:w="5994"/>
        <w:gridCol w:w="1943"/>
        <w:gridCol w:w="1472"/>
      </w:tblGrid>
      <w:tr w:rsidR="00EC3696" w:rsidRPr="00531780" w14:paraId="74E59C4B" w14:textId="77777777" w:rsidTr="00EB4EE1">
        <w:trPr>
          <w:trHeight w:val="610"/>
          <w:tblHeader/>
        </w:trPr>
        <w:tc>
          <w:tcPr>
            <w:tcW w:w="5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CDAB5" w14:textId="77777777" w:rsidR="00EC3696" w:rsidRPr="00531780" w:rsidRDefault="00EC3696" w:rsidP="004D6007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F2EF7" w14:textId="77777777" w:rsidR="00EC3696" w:rsidRPr="00531780" w:rsidRDefault="00EC3696" w:rsidP="004D6007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>Показатели эффективности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0A799213" w14:textId="77777777" w:rsidR="00EC3696" w:rsidRPr="00531780" w:rsidRDefault="00EC3696" w:rsidP="004D6007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>Стоимость</w:t>
            </w:r>
            <w:r w:rsidRPr="00531780">
              <w:rPr>
                <w:b/>
                <w:bCs/>
                <w:sz w:val="20"/>
                <w:szCs w:val="20"/>
                <w:lang w:val="ru-RU"/>
              </w:rPr>
              <w:br/>
              <w:t>(долл. США)</w:t>
            </w:r>
          </w:p>
        </w:tc>
      </w:tr>
      <w:tr w:rsidR="00EC3696" w:rsidRPr="00531780" w14:paraId="3D36E979" w14:textId="77777777" w:rsidTr="000F485F">
        <w:trPr>
          <w:trHeight w:val="300"/>
        </w:trPr>
        <w:tc>
          <w:tcPr>
            <w:tcW w:w="9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EEB2" w14:textId="4AF42A32" w:rsidR="00EC3696" w:rsidRPr="00531780" w:rsidRDefault="00EC3696" w:rsidP="004D6007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 xml:space="preserve">Координация на институциональном уровне и внедрение </w:t>
            </w:r>
            <w:r w:rsidR="00E52F09" w:rsidRPr="00531780">
              <w:rPr>
                <w:b/>
                <w:bCs/>
                <w:sz w:val="20"/>
                <w:szCs w:val="20"/>
                <w:lang w:val="ru-RU"/>
              </w:rPr>
              <w:t>МСЭ</w:t>
            </w:r>
          </w:p>
        </w:tc>
      </w:tr>
      <w:tr w:rsidR="00ED5ACD" w:rsidRPr="00531780" w14:paraId="0EDD8B3D" w14:textId="77777777" w:rsidTr="00EB4EE1">
        <w:trPr>
          <w:trHeight w:val="960"/>
        </w:trPr>
        <w:tc>
          <w:tcPr>
            <w:tcW w:w="5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9361" w14:textId="7C9DDB31" w:rsidR="00ED5ACD" w:rsidRPr="00531780" w:rsidRDefault="00D306A7" w:rsidP="006A77B4">
            <w:pPr>
              <w:widowControl w:val="0"/>
              <w:ind w:right="57"/>
              <w:rPr>
                <w:sz w:val="20"/>
                <w:szCs w:val="20"/>
                <w:lang w:val="ru-RU"/>
              </w:rPr>
            </w:pPr>
            <w:r w:rsidRPr="00531780">
              <w:rPr>
                <w:i/>
                <w:iCs/>
                <w:sz w:val="20"/>
                <w:szCs w:val="20"/>
                <w:lang w:val="ru-RU"/>
              </w:rPr>
              <w:t xml:space="preserve">Семинары по повышению осведомленности: </w:t>
            </w:r>
            <w:r w:rsidR="0098059B" w:rsidRPr="00531780">
              <w:rPr>
                <w:sz w:val="20"/>
                <w:szCs w:val="20"/>
                <w:lang w:val="ru-RU"/>
              </w:rPr>
              <w:t xml:space="preserve">организация </w:t>
            </w:r>
            <w:r w:rsidR="008823CD" w:rsidRPr="00531780">
              <w:rPr>
                <w:sz w:val="20"/>
                <w:szCs w:val="20"/>
                <w:lang w:val="ru-RU"/>
              </w:rPr>
              <w:t>семинаров для освещения экономи</w:t>
            </w:r>
            <w:r w:rsidR="00CE62C0" w:rsidRPr="00531780">
              <w:rPr>
                <w:sz w:val="20"/>
                <w:szCs w:val="20"/>
                <w:lang w:val="ru-RU"/>
              </w:rPr>
              <w:t>ческой выгоды</w:t>
            </w:r>
            <w:r w:rsidR="008823CD" w:rsidRPr="00531780">
              <w:rPr>
                <w:sz w:val="20"/>
                <w:szCs w:val="20"/>
                <w:lang w:val="ru-RU"/>
              </w:rPr>
              <w:t xml:space="preserve"> и потенциального </w:t>
            </w:r>
            <w:r w:rsidR="0087696E" w:rsidRPr="00531780">
              <w:rPr>
                <w:sz w:val="20"/>
                <w:szCs w:val="20"/>
                <w:lang w:val="ru-RU"/>
              </w:rPr>
              <w:t>снижения энергопотребления</w:t>
            </w:r>
            <w:r w:rsidR="008823CD" w:rsidRPr="00531780">
              <w:rPr>
                <w:sz w:val="20"/>
                <w:szCs w:val="20"/>
                <w:lang w:val="ru-RU"/>
              </w:rPr>
              <w:t xml:space="preserve">, связанных с </w:t>
            </w:r>
            <w:r w:rsidR="004B0BBA" w:rsidRPr="00531780">
              <w:rPr>
                <w:sz w:val="20"/>
                <w:szCs w:val="20"/>
                <w:lang w:val="ru-RU"/>
              </w:rPr>
              <w:t>внедрением</w:t>
            </w:r>
            <w:r w:rsidR="008823CD" w:rsidRPr="00531780">
              <w:rPr>
                <w:sz w:val="20"/>
                <w:szCs w:val="20"/>
                <w:lang w:val="ru-RU"/>
              </w:rPr>
              <w:t xml:space="preserve"> </w:t>
            </w:r>
            <w:r w:rsidR="004B0BBA" w:rsidRPr="00531780">
              <w:rPr>
                <w:sz w:val="20"/>
                <w:szCs w:val="20"/>
                <w:lang w:val="ru-RU"/>
              </w:rPr>
              <w:t xml:space="preserve">МСЭ </w:t>
            </w:r>
            <w:r w:rsidR="008823CD" w:rsidRPr="00531780">
              <w:rPr>
                <w:sz w:val="20"/>
                <w:szCs w:val="20"/>
                <w:lang w:val="ru-RU"/>
              </w:rPr>
              <w:t>и энергетической маркировки; информ</w:t>
            </w:r>
            <w:r w:rsidR="004B0BBA" w:rsidRPr="00531780">
              <w:rPr>
                <w:sz w:val="20"/>
                <w:szCs w:val="20"/>
                <w:lang w:val="ru-RU"/>
              </w:rPr>
              <w:t>ирование</w:t>
            </w:r>
            <w:r w:rsidR="008823CD" w:rsidRPr="00531780">
              <w:rPr>
                <w:sz w:val="20"/>
                <w:szCs w:val="20"/>
                <w:lang w:val="ru-RU"/>
              </w:rPr>
              <w:t xml:space="preserve"> о том, как эти меры вводятся в действие и </w:t>
            </w:r>
            <w:r w:rsidR="004B0BBA" w:rsidRPr="00531780">
              <w:rPr>
                <w:sz w:val="20"/>
                <w:szCs w:val="20"/>
                <w:lang w:val="ru-RU"/>
              </w:rPr>
              <w:t>осуществляются</w:t>
            </w:r>
            <w:r w:rsidR="0015186B" w:rsidRPr="00531780">
              <w:rPr>
                <w:sz w:val="20"/>
                <w:szCs w:val="20"/>
                <w:lang w:val="ru-RU"/>
              </w:rPr>
              <w:t xml:space="preserve">, а также </w:t>
            </w:r>
            <w:r w:rsidR="000D4342" w:rsidRPr="00531780">
              <w:rPr>
                <w:sz w:val="20"/>
                <w:szCs w:val="20"/>
                <w:lang w:val="ru-RU"/>
              </w:rPr>
              <w:t xml:space="preserve">демонстрация </w:t>
            </w:r>
            <w:r w:rsidR="008C0800" w:rsidRPr="00531780">
              <w:rPr>
                <w:sz w:val="20"/>
                <w:szCs w:val="20"/>
                <w:lang w:val="ru-RU"/>
              </w:rPr>
              <w:t xml:space="preserve">экономического эффекта </w:t>
            </w:r>
            <w:r w:rsidR="006A77B4" w:rsidRPr="00531780">
              <w:rPr>
                <w:sz w:val="20"/>
                <w:szCs w:val="20"/>
                <w:lang w:val="ru-RU"/>
              </w:rPr>
              <w:t>от внедрения энергоэффективного оборудования.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DFAED" w14:textId="6D4B7387" w:rsidR="00ED5ACD" w:rsidRPr="00531780" w:rsidRDefault="0036262E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 xml:space="preserve">Три семинара </w:t>
            </w:r>
            <w:r w:rsidR="00A354A6" w:rsidRPr="00531780">
              <w:rPr>
                <w:sz w:val="20"/>
                <w:szCs w:val="20"/>
                <w:lang w:val="ru-RU"/>
              </w:rPr>
              <w:t>(120</w:t>
            </w:r>
            <w:r w:rsidR="006B1A76" w:rsidRPr="00531780">
              <w:rPr>
                <w:sz w:val="20"/>
                <w:szCs w:val="20"/>
                <w:lang w:val="ru-RU"/>
              </w:rPr>
              <w:t>–</w:t>
            </w:r>
            <w:r w:rsidR="00A354A6" w:rsidRPr="00531780">
              <w:rPr>
                <w:sz w:val="20"/>
                <w:szCs w:val="20"/>
                <w:lang w:val="ru-RU"/>
              </w:rPr>
              <w:t>150 участников)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205EB1" w14:textId="77777777" w:rsidR="00ED5ACD" w:rsidRPr="00531780" w:rsidRDefault="00D306A7" w:rsidP="004D6007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12 000</w:t>
            </w:r>
          </w:p>
        </w:tc>
      </w:tr>
      <w:tr w:rsidR="00EC3696" w:rsidRPr="00531780" w14:paraId="5D60832E" w14:textId="77777777" w:rsidTr="00EB4EE1">
        <w:trPr>
          <w:trHeight w:val="1809"/>
        </w:trPr>
        <w:tc>
          <w:tcPr>
            <w:tcW w:w="5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35BF4" w14:textId="31BB0B3E" w:rsidR="00EC3696" w:rsidRPr="00531780" w:rsidRDefault="00EC3696" w:rsidP="00206265">
            <w:pPr>
              <w:widowControl w:val="0"/>
              <w:ind w:right="57"/>
              <w:rPr>
                <w:sz w:val="20"/>
                <w:szCs w:val="20"/>
                <w:lang w:val="ru-RU"/>
              </w:rPr>
            </w:pPr>
            <w:r w:rsidRPr="00531780">
              <w:rPr>
                <w:i/>
                <w:iCs/>
                <w:sz w:val="20"/>
                <w:szCs w:val="20"/>
                <w:lang w:val="ru-RU"/>
              </w:rPr>
              <w:lastRenderedPageBreak/>
              <w:t xml:space="preserve">Механизм координации: </w:t>
            </w:r>
            <w:r w:rsidR="00F2406E" w:rsidRPr="00531780">
              <w:rPr>
                <w:sz w:val="20"/>
                <w:szCs w:val="20"/>
                <w:lang w:val="ru-RU"/>
              </w:rPr>
              <w:t xml:space="preserve">создание национального механизма координации по вопросам энергоэффективности </w:t>
            </w:r>
            <w:r w:rsidR="0077072A" w:rsidRPr="00531780">
              <w:rPr>
                <w:sz w:val="20"/>
                <w:szCs w:val="20"/>
                <w:lang w:val="ru-RU"/>
              </w:rPr>
              <w:t xml:space="preserve">холодильной </w:t>
            </w:r>
            <w:r w:rsidR="00F2406E" w:rsidRPr="00531780">
              <w:rPr>
                <w:sz w:val="20"/>
                <w:szCs w:val="20"/>
                <w:lang w:val="ru-RU"/>
              </w:rPr>
              <w:t>бытовой техники</w:t>
            </w:r>
            <w:r w:rsidR="00431802" w:rsidRPr="00531780">
              <w:rPr>
                <w:sz w:val="20"/>
                <w:szCs w:val="20"/>
                <w:lang w:val="ru-RU"/>
              </w:rPr>
              <w:t xml:space="preserve"> совместно </w:t>
            </w:r>
            <w:r w:rsidR="00990658" w:rsidRPr="00531780">
              <w:rPr>
                <w:sz w:val="20"/>
                <w:szCs w:val="20"/>
                <w:lang w:val="ru-RU"/>
              </w:rPr>
              <w:t xml:space="preserve">с </w:t>
            </w:r>
            <w:r w:rsidR="00EB3DB0" w:rsidRPr="00531780">
              <w:rPr>
                <w:sz w:val="20"/>
                <w:szCs w:val="20"/>
                <w:lang w:val="ru-RU"/>
              </w:rPr>
              <w:t xml:space="preserve">Национальным органом по озону (НОО) </w:t>
            </w:r>
            <w:r w:rsidR="00431802" w:rsidRPr="00531780">
              <w:rPr>
                <w:sz w:val="20"/>
                <w:szCs w:val="20"/>
                <w:lang w:val="ru-RU"/>
              </w:rPr>
              <w:t xml:space="preserve">при </w:t>
            </w:r>
            <w:r w:rsidR="008F5E4B" w:rsidRPr="00531780">
              <w:rPr>
                <w:sz w:val="20"/>
                <w:szCs w:val="20"/>
                <w:lang w:val="ru-RU"/>
              </w:rPr>
              <w:t xml:space="preserve">Управлении </w:t>
            </w:r>
            <w:r w:rsidR="00431802" w:rsidRPr="00531780">
              <w:rPr>
                <w:sz w:val="20"/>
                <w:szCs w:val="20"/>
                <w:lang w:val="ru-RU"/>
              </w:rPr>
              <w:t xml:space="preserve">по вопросам окружающей среды и санитарии Министерства окружающей среды, сельского хозяйства и животноводства, </w:t>
            </w:r>
            <w:r w:rsidR="003C2672" w:rsidRPr="00531780">
              <w:rPr>
                <w:sz w:val="20"/>
                <w:szCs w:val="20"/>
                <w:lang w:val="ru-RU"/>
              </w:rPr>
              <w:t>объедин</w:t>
            </w:r>
            <w:r w:rsidR="00BD5FF7" w:rsidRPr="00531780">
              <w:rPr>
                <w:sz w:val="20"/>
                <w:szCs w:val="20"/>
                <w:lang w:val="ru-RU"/>
              </w:rPr>
              <w:t>яющего</w:t>
            </w:r>
            <w:r w:rsidR="003C2672" w:rsidRPr="00531780">
              <w:rPr>
                <w:sz w:val="20"/>
                <w:szCs w:val="20"/>
                <w:lang w:val="ru-RU"/>
              </w:rPr>
              <w:t xml:space="preserve"> </w:t>
            </w:r>
            <w:r w:rsidR="00990658" w:rsidRPr="00531780">
              <w:rPr>
                <w:sz w:val="20"/>
                <w:szCs w:val="20"/>
                <w:lang w:val="ru-RU"/>
              </w:rPr>
              <w:t>заинтересованны</w:t>
            </w:r>
            <w:r w:rsidR="00BD5FF7" w:rsidRPr="00531780">
              <w:rPr>
                <w:sz w:val="20"/>
                <w:szCs w:val="20"/>
                <w:lang w:val="ru-RU"/>
              </w:rPr>
              <w:t>е</w:t>
            </w:r>
            <w:r w:rsidR="00990658" w:rsidRPr="00531780">
              <w:rPr>
                <w:sz w:val="20"/>
                <w:szCs w:val="20"/>
                <w:lang w:val="ru-RU"/>
              </w:rPr>
              <w:t xml:space="preserve"> сторон</w:t>
            </w:r>
            <w:r w:rsidR="00BD5FF7" w:rsidRPr="00531780">
              <w:rPr>
                <w:sz w:val="20"/>
                <w:szCs w:val="20"/>
                <w:lang w:val="ru-RU"/>
              </w:rPr>
              <w:t>ы</w:t>
            </w:r>
            <w:r w:rsidR="00990658" w:rsidRPr="00531780">
              <w:rPr>
                <w:sz w:val="20"/>
                <w:szCs w:val="20"/>
                <w:lang w:val="ru-RU"/>
              </w:rPr>
              <w:t>, включая таможенные и пограничные органы, импортеров и оптовых продавцов бытовой техники и оборудования, ассоциации технических специалистов и учебные заведения, а также соответствующие профильные министерства, такие как министерства энергетики, сельского хозяйства, статистики, стандартизации и промышленности и др.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B93B5" w14:textId="38A3B38F" w:rsidR="00EC3696" w:rsidRPr="00531780" w:rsidRDefault="00551EB0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 xml:space="preserve">Проведение трех </w:t>
            </w:r>
            <w:r w:rsidR="00B9176C" w:rsidRPr="00531780">
              <w:rPr>
                <w:sz w:val="20"/>
                <w:szCs w:val="20"/>
                <w:lang w:val="ru-RU"/>
              </w:rPr>
              <w:t>координационных совещаний с участием заинтересованных сторон на национальном уровне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E4817" w14:textId="77777777" w:rsidR="00EC3696" w:rsidRPr="00531780" w:rsidRDefault="00ED5ACD" w:rsidP="004D6007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12</w:t>
            </w:r>
            <w:r w:rsidR="00EC3696" w:rsidRPr="00531780">
              <w:rPr>
                <w:sz w:val="20"/>
                <w:szCs w:val="20"/>
                <w:lang w:val="ru-RU"/>
              </w:rPr>
              <w:t xml:space="preserve"> 000</w:t>
            </w:r>
          </w:p>
        </w:tc>
      </w:tr>
      <w:tr w:rsidR="00EC3696" w:rsidRPr="00531780" w14:paraId="27BB8B52" w14:textId="77777777" w:rsidTr="00EB4EE1">
        <w:trPr>
          <w:trHeight w:val="960"/>
        </w:trPr>
        <w:tc>
          <w:tcPr>
            <w:tcW w:w="5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59F8" w14:textId="75575093" w:rsidR="00B00BC1" w:rsidRPr="00531780" w:rsidRDefault="00EC3696" w:rsidP="002C537C">
            <w:pPr>
              <w:spacing w:before="20" w:after="20"/>
              <w:ind w:right="57"/>
              <w:rPr>
                <w:sz w:val="20"/>
                <w:szCs w:val="20"/>
                <w:lang w:val="ru-RU"/>
              </w:rPr>
            </w:pPr>
            <w:r w:rsidRPr="00531780">
              <w:rPr>
                <w:i/>
                <w:iCs/>
                <w:sz w:val="20"/>
                <w:szCs w:val="20"/>
                <w:lang w:val="ru-RU"/>
              </w:rPr>
              <w:t>Разработка минимальных энергоэффективных стандартов (</w:t>
            </w:r>
            <w:r w:rsidR="00F72A52" w:rsidRPr="00531780">
              <w:rPr>
                <w:i/>
                <w:iCs/>
                <w:sz w:val="20"/>
                <w:szCs w:val="20"/>
                <w:lang w:val="ru-RU"/>
              </w:rPr>
              <w:t>МСЭ</w:t>
            </w:r>
            <w:r w:rsidRPr="00531780">
              <w:rPr>
                <w:i/>
                <w:iCs/>
                <w:sz w:val="20"/>
                <w:szCs w:val="20"/>
                <w:lang w:val="ru-RU"/>
              </w:rPr>
              <w:t xml:space="preserve">) и системы маркировки: </w:t>
            </w:r>
            <w:r w:rsidR="001B7F89" w:rsidRPr="00531780">
              <w:rPr>
                <w:sz w:val="20"/>
                <w:szCs w:val="20"/>
                <w:lang w:val="ru-RU"/>
              </w:rPr>
              <w:t xml:space="preserve">разработка </w:t>
            </w:r>
            <w:r w:rsidR="0048627E" w:rsidRPr="00531780">
              <w:rPr>
                <w:sz w:val="20"/>
                <w:szCs w:val="20"/>
                <w:lang w:val="ru-RU"/>
              </w:rPr>
              <w:t>нормативн</w:t>
            </w:r>
            <w:r w:rsidR="008C4C28" w:rsidRPr="00531780">
              <w:rPr>
                <w:sz w:val="20"/>
                <w:szCs w:val="20"/>
                <w:lang w:val="ru-RU"/>
              </w:rPr>
              <w:t>ой программы работы</w:t>
            </w:r>
            <w:r w:rsidR="0048627E" w:rsidRPr="00531780">
              <w:rPr>
                <w:sz w:val="20"/>
                <w:szCs w:val="20"/>
                <w:lang w:val="ru-RU"/>
              </w:rPr>
              <w:t xml:space="preserve"> для принятия региональных </w:t>
            </w:r>
            <w:r w:rsidR="008C4C28" w:rsidRPr="00531780">
              <w:rPr>
                <w:sz w:val="20"/>
                <w:szCs w:val="20"/>
                <w:lang w:val="ru-RU"/>
              </w:rPr>
              <w:t xml:space="preserve">МСЭ </w:t>
            </w:r>
            <w:r w:rsidR="0048627E" w:rsidRPr="00531780">
              <w:rPr>
                <w:sz w:val="20"/>
                <w:szCs w:val="20"/>
                <w:lang w:val="ru-RU"/>
              </w:rPr>
              <w:t xml:space="preserve">и маркировки </w:t>
            </w:r>
            <w:r w:rsidR="000A2909" w:rsidRPr="00531780">
              <w:rPr>
                <w:sz w:val="20"/>
                <w:szCs w:val="20"/>
                <w:lang w:val="ru-RU"/>
              </w:rPr>
              <w:t xml:space="preserve">ВАС </w:t>
            </w:r>
            <w:r w:rsidR="002B5048" w:rsidRPr="00531780">
              <w:rPr>
                <w:sz w:val="20"/>
                <w:szCs w:val="20"/>
                <w:lang w:val="ru-RU"/>
              </w:rPr>
              <w:t xml:space="preserve">для холодильного оборудования, кондиционеров и тепловых насосов </w:t>
            </w:r>
            <w:r w:rsidR="0048627E" w:rsidRPr="00531780">
              <w:rPr>
                <w:sz w:val="20"/>
                <w:szCs w:val="20"/>
                <w:lang w:val="ru-RU"/>
              </w:rPr>
              <w:t xml:space="preserve">путем </w:t>
            </w:r>
            <w:r w:rsidR="002C537C" w:rsidRPr="00531780">
              <w:rPr>
                <w:sz w:val="20"/>
                <w:szCs w:val="20"/>
                <w:lang w:val="ru-RU"/>
              </w:rPr>
              <w:t xml:space="preserve">привлечения </w:t>
            </w:r>
            <w:r w:rsidRPr="00531780">
              <w:rPr>
                <w:sz w:val="20"/>
                <w:szCs w:val="20"/>
                <w:lang w:val="ru-RU"/>
              </w:rPr>
              <w:t xml:space="preserve">международного консультанта или фирмы для проведения 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всестороннего анализа и предоставления рекомендаций по разработке и внедрению </w:t>
            </w:r>
            <w:r w:rsidR="00364DC6" w:rsidRPr="00531780">
              <w:rPr>
                <w:sz w:val="20"/>
                <w:szCs w:val="20"/>
                <w:lang w:val="ru-RU"/>
              </w:rPr>
              <w:t xml:space="preserve">МСЭ 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в соответствии с текущими региональными усилиями в рамках </w:t>
            </w:r>
            <w:r w:rsidR="00364DC6" w:rsidRPr="00531780">
              <w:rPr>
                <w:sz w:val="20"/>
                <w:szCs w:val="20"/>
                <w:lang w:val="ru-RU"/>
              </w:rPr>
              <w:t>ВАС</w:t>
            </w:r>
            <w:r w:rsidR="00B00BC1" w:rsidRPr="00531780">
              <w:rPr>
                <w:sz w:val="20"/>
                <w:szCs w:val="20"/>
                <w:lang w:val="ru-RU"/>
              </w:rPr>
              <w:t>; оцен</w:t>
            </w:r>
            <w:r w:rsidR="00B1290F" w:rsidRPr="00531780">
              <w:rPr>
                <w:sz w:val="20"/>
                <w:szCs w:val="20"/>
                <w:lang w:val="ru-RU"/>
              </w:rPr>
              <w:t>ка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 текущи</w:t>
            </w:r>
            <w:r w:rsidR="00B1290F" w:rsidRPr="00531780">
              <w:rPr>
                <w:sz w:val="20"/>
                <w:szCs w:val="20"/>
                <w:lang w:val="ru-RU"/>
              </w:rPr>
              <w:t>х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 рыночны</w:t>
            </w:r>
            <w:r w:rsidR="00B1290F" w:rsidRPr="00531780">
              <w:rPr>
                <w:sz w:val="20"/>
                <w:szCs w:val="20"/>
                <w:lang w:val="ru-RU"/>
              </w:rPr>
              <w:t>х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 запас</w:t>
            </w:r>
            <w:r w:rsidR="00B1290F" w:rsidRPr="00531780">
              <w:rPr>
                <w:sz w:val="20"/>
                <w:szCs w:val="20"/>
                <w:lang w:val="ru-RU"/>
              </w:rPr>
              <w:t>ов</w:t>
            </w:r>
            <w:r w:rsidR="008B5EDF" w:rsidRPr="00531780">
              <w:rPr>
                <w:sz w:val="20"/>
                <w:szCs w:val="20"/>
                <w:lang w:val="ru-RU"/>
              </w:rPr>
              <w:t xml:space="preserve">; 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и </w:t>
            </w:r>
            <w:r w:rsidR="002A60C2" w:rsidRPr="00531780">
              <w:rPr>
                <w:sz w:val="20"/>
                <w:szCs w:val="20"/>
                <w:lang w:val="ru-RU"/>
              </w:rPr>
              <w:t>выработка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 рекомендаци</w:t>
            </w:r>
            <w:r w:rsidR="002A60C2" w:rsidRPr="00531780">
              <w:rPr>
                <w:sz w:val="20"/>
                <w:szCs w:val="20"/>
                <w:lang w:val="ru-RU"/>
              </w:rPr>
              <w:t>й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 по включению информации о </w:t>
            </w:r>
            <w:r w:rsidR="009B4556" w:rsidRPr="00531780">
              <w:rPr>
                <w:sz w:val="20"/>
                <w:szCs w:val="20"/>
                <w:lang w:val="ru-RU"/>
              </w:rPr>
              <w:t>ПГП в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 программ</w:t>
            </w:r>
            <w:r w:rsidR="009B4556" w:rsidRPr="00531780">
              <w:rPr>
                <w:sz w:val="20"/>
                <w:szCs w:val="20"/>
                <w:lang w:val="ru-RU"/>
              </w:rPr>
              <w:t>у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 (программ</w:t>
            </w:r>
            <w:r w:rsidR="009B4556" w:rsidRPr="00531780">
              <w:rPr>
                <w:sz w:val="20"/>
                <w:szCs w:val="20"/>
                <w:lang w:val="ru-RU"/>
              </w:rPr>
              <w:t>ы</w:t>
            </w:r>
            <w:r w:rsidR="00B00BC1" w:rsidRPr="00531780">
              <w:rPr>
                <w:sz w:val="20"/>
                <w:szCs w:val="20"/>
                <w:lang w:val="ru-RU"/>
              </w:rPr>
              <w:t xml:space="preserve">) энергетической маркировки.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96C44" w14:textId="40B305C3" w:rsidR="00EC3696" w:rsidRPr="00531780" w:rsidRDefault="00206265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 xml:space="preserve">Разработана </w:t>
            </w:r>
            <w:r w:rsidR="00570EB8" w:rsidRPr="00531780">
              <w:rPr>
                <w:sz w:val="20"/>
                <w:szCs w:val="20"/>
                <w:lang w:val="ru-RU"/>
              </w:rPr>
              <w:t xml:space="preserve">нормативная база в области </w:t>
            </w:r>
            <w:r w:rsidR="005D3808" w:rsidRPr="00531780">
              <w:rPr>
                <w:sz w:val="20"/>
                <w:szCs w:val="20"/>
                <w:lang w:val="ru-RU"/>
              </w:rPr>
              <w:t xml:space="preserve">МСЭ </w:t>
            </w:r>
            <w:r w:rsidRPr="00531780">
              <w:rPr>
                <w:sz w:val="20"/>
                <w:szCs w:val="20"/>
                <w:lang w:val="ru-RU"/>
              </w:rPr>
              <w:t>и маркировки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B3922" w14:textId="77777777" w:rsidR="00EC3696" w:rsidRPr="00531780" w:rsidRDefault="00F53C2F" w:rsidP="004D6007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15 000</w:t>
            </w:r>
          </w:p>
        </w:tc>
      </w:tr>
      <w:tr w:rsidR="00EC3696" w:rsidRPr="00531780" w14:paraId="5492802C" w14:textId="77777777" w:rsidTr="00EB4EE1">
        <w:trPr>
          <w:trHeight w:val="300"/>
        </w:trPr>
        <w:tc>
          <w:tcPr>
            <w:tcW w:w="5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8495" w14:textId="4FB84311" w:rsidR="00EC3696" w:rsidRPr="00531780" w:rsidRDefault="002917E9" w:rsidP="00206265">
            <w:pPr>
              <w:widowControl w:val="0"/>
              <w:spacing w:before="100" w:beforeAutospacing="1"/>
              <w:ind w:right="57"/>
              <w:rPr>
                <w:i/>
                <w:iCs/>
                <w:sz w:val="20"/>
                <w:szCs w:val="20"/>
                <w:lang w:val="ru-RU"/>
              </w:rPr>
            </w:pPr>
            <w:r w:rsidRPr="00531780">
              <w:rPr>
                <w:i/>
                <w:iCs/>
                <w:sz w:val="20"/>
                <w:szCs w:val="20"/>
                <w:lang w:val="ru-RU"/>
              </w:rPr>
              <w:t>Техническ</w:t>
            </w:r>
            <w:r w:rsidR="00F51672" w:rsidRPr="00531780">
              <w:rPr>
                <w:i/>
                <w:iCs/>
                <w:sz w:val="20"/>
                <w:szCs w:val="20"/>
                <w:lang w:val="ru-RU"/>
              </w:rPr>
              <w:t>ая</w:t>
            </w:r>
            <w:r w:rsidRPr="00531780">
              <w:rPr>
                <w:i/>
                <w:iCs/>
                <w:sz w:val="20"/>
                <w:szCs w:val="20"/>
                <w:lang w:val="ru-RU"/>
              </w:rPr>
              <w:t xml:space="preserve"> </w:t>
            </w:r>
            <w:r w:rsidR="00F51672" w:rsidRPr="00531780">
              <w:rPr>
                <w:i/>
                <w:iCs/>
                <w:sz w:val="20"/>
                <w:szCs w:val="20"/>
                <w:lang w:val="ru-RU"/>
              </w:rPr>
              <w:t>подготовка</w:t>
            </w:r>
            <w:r w:rsidR="00A0720C" w:rsidRPr="00531780">
              <w:rPr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531780">
              <w:rPr>
                <w:i/>
                <w:iCs/>
                <w:sz w:val="20"/>
                <w:szCs w:val="20"/>
                <w:lang w:val="ru-RU"/>
              </w:rPr>
              <w:t>в целях содействия внедрению энергоэффективной техники с низким ПГП</w:t>
            </w:r>
            <w:r w:rsidR="003E068F" w:rsidRPr="00531780">
              <w:rPr>
                <w:i/>
                <w:iCs/>
                <w:sz w:val="20"/>
                <w:szCs w:val="20"/>
                <w:lang w:val="ru-RU"/>
              </w:rPr>
              <w:t xml:space="preserve">: </w:t>
            </w:r>
            <w:r w:rsidR="004B540E" w:rsidRPr="00531780">
              <w:rPr>
                <w:sz w:val="20"/>
                <w:szCs w:val="20"/>
                <w:lang w:val="ru-RU"/>
              </w:rPr>
              <w:t>п</w:t>
            </w:r>
            <w:r w:rsidR="00344CBC" w:rsidRPr="00531780">
              <w:rPr>
                <w:sz w:val="20"/>
                <w:szCs w:val="20"/>
                <w:lang w:val="ru-RU"/>
              </w:rPr>
              <w:t xml:space="preserve">роведение </w:t>
            </w:r>
            <w:r w:rsidR="002F31B4" w:rsidRPr="00531780">
              <w:rPr>
                <w:sz w:val="20"/>
                <w:szCs w:val="20"/>
                <w:lang w:val="ru-RU"/>
              </w:rPr>
              <w:t xml:space="preserve">трех учебных </w:t>
            </w:r>
            <w:r w:rsidR="00A469FB" w:rsidRPr="00531780">
              <w:rPr>
                <w:sz w:val="20"/>
                <w:szCs w:val="20"/>
                <w:lang w:val="ru-RU"/>
              </w:rPr>
              <w:t>мероприятий</w:t>
            </w:r>
            <w:r w:rsidR="002F31B4" w:rsidRPr="00531780">
              <w:rPr>
                <w:sz w:val="20"/>
                <w:szCs w:val="20"/>
                <w:lang w:val="ru-RU"/>
              </w:rPr>
              <w:t xml:space="preserve"> в первую очередь для </w:t>
            </w:r>
            <w:r w:rsidR="004B540E" w:rsidRPr="00531780">
              <w:rPr>
                <w:sz w:val="20"/>
                <w:szCs w:val="20"/>
                <w:lang w:val="ru-RU"/>
              </w:rPr>
              <w:t>технических специалистов</w:t>
            </w:r>
            <w:r w:rsidR="002F31B4" w:rsidRPr="00531780">
              <w:rPr>
                <w:sz w:val="20"/>
                <w:szCs w:val="20"/>
                <w:lang w:val="ru-RU"/>
              </w:rPr>
              <w:t xml:space="preserve">, работающих в сельскохозяйственном секторе или </w:t>
            </w:r>
            <w:r w:rsidR="00813E64" w:rsidRPr="00531780">
              <w:rPr>
                <w:sz w:val="20"/>
                <w:szCs w:val="20"/>
                <w:lang w:val="ru-RU"/>
              </w:rPr>
              <w:t>обслуживающих</w:t>
            </w:r>
            <w:r w:rsidR="00C93435" w:rsidRPr="00531780">
              <w:rPr>
                <w:sz w:val="20"/>
                <w:szCs w:val="20"/>
                <w:lang w:val="ru-RU"/>
              </w:rPr>
              <w:t xml:space="preserve"> его</w:t>
            </w:r>
            <w:r w:rsidR="002F31B4" w:rsidRPr="00531780">
              <w:rPr>
                <w:sz w:val="20"/>
                <w:szCs w:val="20"/>
                <w:lang w:val="ru-RU"/>
              </w:rPr>
              <w:t xml:space="preserve">; </w:t>
            </w:r>
            <w:r w:rsidR="003E068F" w:rsidRPr="00531780">
              <w:rPr>
                <w:sz w:val="20"/>
                <w:szCs w:val="20"/>
                <w:lang w:val="ru-RU"/>
              </w:rPr>
              <w:t xml:space="preserve">содействие подготовке кадров путем </w:t>
            </w:r>
            <w:r w:rsidR="003A2B6E" w:rsidRPr="00531780">
              <w:rPr>
                <w:sz w:val="20"/>
                <w:szCs w:val="20"/>
                <w:lang w:val="ru-RU"/>
              </w:rPr>
              <w:t>развития у</w:t>
            </w:r>
            <w:r w:rsidR="003E068F" w:rsidRPr="00531780">
              <w:rPr>
                <w:sz w:val="20"/>
                <w:szCs w:val="20"/>
                <w:lang w:val="ru-RU"/>
              </w:rPr>
              <w:t xml:space="preserve"> техни</w:t>
            </w:r>
            <w:r w:rsidR="003A2B6E" w:rsidRPr="00531780">
              <w:rPr>
                <w:sz w:val="20"/>
                <w:szCs w:val="20"/>
                <w:lang w:val="ru-RU"/>
              </w:rPr>
              <w:t xml:space="preserve">ческих </w:t>
            </w:r>
            <w:r w:rsidR="00886236" w:rsidRPr="00531780">
              <w:rPr>
                <w:sz w:val="20"/>
                <w:szCs w:val="20"/>
                <w:lang w:val="ru-RU"/>
              </w:rPr>
              <w:t>специалистов</w:t>
            </w:r>
            <w:r w:rsidR="003E068F" w:rsidRPr="00531780">
              <w:rPr>
                <w:sz w:val="20"/>
                <w:szCs w:val="20"/>
                <w:lang w:val="ru-RU"/>
              </w:rPr>
              <w:t xml:space="preserve"> навык</w:t>
            </w:r>
            <w:r w:rsidR="000F4770">
              <w:rPr>
                <w:sz w:val="20"/>
                <w:szCs w:val="20"/>
                <w:lang w:val="ru-RU"/>
              </w:rPr>
              <w:t>ов</w:t>
            </w:r>
            <w:r w:rsidR="003E068F" w:rsidRPr="00531780">
              <w:rPr>
                <w:sz w:val="20"/>
                <w:szCs w:val="20"/>
                <w:lang w:val="ru-RU"/>
              </w:rPr>
              <w:t xml:space="preserve">, необходимыми для обеспечения повышения энергоэффективности и безопасного обращения </w:t>
            </w:r>
            <w:r w:rsidR="00886236" w:rsidRPr="00531780">
              <w:rPr>
                <w:sz w:val="20"/>
                <w:szCs w:val="20"/>
                <w:lang w:val="ru-RU"/>
              </w:rPr>
              <w:t>с энергоэффективным оборудованием с низким ПГП</w:t>
            </w:r>
            <w:r w:rsidR="003E068F" w:rsidRPr="00531780">
              <w:rPr>
                <w:sz w:val="20"/>
                <w:szCs w:val="20"/>
                <w:lang w:val="ru-RU"/>
              </w:rPr>
              <w:t xml:space="preserve">, посредством разработки учебных материалов по передовым методам установки и обслуживания систем охлаждения, кондиционирования и вентиляции, включая компрессоры с </w:t>
            </w:r>
            <w:r w:rsidR="00AB6524" w:rsidRPr="00531780">
              <w:rPr>
                <w:sz w:val="20"/>
                <w:szCs w:val="20"/>
                <w:lang w:val="ru-RU"/>
              </w:rPr>
              <w:t xml:space="preserve">переменной </w:t>
            </w:r>
            <w:r w:rsidR="003E068F" w:rsidRPr="00531780">
              <w:rPr>
                <w:sz w:val="20"/>
                <w:szCs w:val="20"/>
                <w:lang w:val="ru-RU"/>
              </w:rPr>
              <w:t>скоростью</w:t>
            </w:r>
            <w:r w:rsidR="002F31B4" w:rsidRPr="00531780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C953" w14:textId="41D13102" w:rsidR="000B0EC2" w:rsidRPr="00531780" w:rsidRDefault="000B0EC2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Три учебны</w:t>
            </w:r>
            <w:r w:rsidR="00A469FB" w:rsidRPr="00531780">
              <w:rPr>
                <w:sz w:val="20"/>
                <w:szCs w:val="20"/>
                <w:lang w:val="ru-RU"/>
              </w:rPr>
              <w:t>е</w:t>
            </w:r>
            <w:r w:rsidRPr="00531780">
              <w:rPr>
                <w:sz w:val="20"/>
                <w:szCs w:val="20"/>
                <w:lang w:val="ru-RU"/>
              </w:rPr>
              <w:t xml:space="preserve"> </w:t>
            </w:r>
            <w:r w:rsidR="00A469FB" w:rsidRPr="00531780">
              <w:rPr>
                <w:sz w:val="20"/>
                <w:szCs w:val="20"/>
                <w:lang w:val="ru-RU"/>
              </w:rPr>
              <w:t>мероприятия</w:t>
            </w:r>
            <w:r w:rsidRPr="00531780">
              <w:rPr>
                <w:sz w:val="20"/>
                <w:szCs w:val="20"/>
                <w:lang w:val="ru-RU"/>
              </w:rPr>
              <w:t xml:space="preserve">; </w:t>
            </w:r>
          </w:p>
          <w:p w14:paraId="06D72006" w14:textId="20D27B0F" w:rsidR="00EC3696" w:rsidRPr="00531780" w:rsidRDefault="00F0027C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р</w:t>
            </w:r>
            <w:r w:rsidR="00206265" w:rsidRPr="00531780">
              <w:rPr>
                <w:sz w:val="20"/>
                <w:szCs w:val="20"/>
                <w:lang w:val="ru-RU"/>
              </w:rPr>
              <w:t xml:space="preserve">азработка учебных материалов </w:t>
            </w:r>
          </w:p>
          <w:p w14:paraId="05F43C22" w14:textId="77777777" w:rsidR="00206265" w:rsidRPr="00531780" w:rsidRDefault="00206265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38F70" w14:textId="77777777" w:rsidR="00EC3696" w:rsidRPr="00531780" w:rsidRDefault="002917E9" w:rsidP="004D6007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20 000</w:t>
            </w:r>
          </w:p>
        </w:tc>
      </w:tr>
      <w:tr w:rsidR="00103ED0" w:rsidRPr="00531780" w14:paraId="6179EEBF" w14:textId="77777777" w:rsidTr="00EB4EE1">
        <w:trPr>
          <w:trHeight w:val="300"/>
        </w:trPr>
        <w:tc>
          <w:tcPr>
            <w:tcW w:w="5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F293" w14:textId="77777777" w:rsidR="00103ED0" w:rsidRPr="00531780" w:rsidRDefault="00103ED0" w:rsidP="004D6007">
            <w:pPr>
              <w:spacing w:before="20" w:after="20"/>
              <w:jc w:val="left"/>
              <w:rPr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5BC07" w14:textId="77777777" w:rsidR="00103ED0" w:rsidRPr="00531780" w:rsidRDefault="00103ED0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5572" w14:textId="77777777" w:rsidR="00103ED0" w:rsidRPr="00531780" w:rsidRDefault="00103ED0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103ED0" w:rsidRPr="00531780" w14:paraId="01E7E1F3" w14:textId="77777777" w:rsidTr="00EB4EE1">
        <w:trPr>
          <w:trHeight w:val="300"/>
        </w:trPr>
        <w:tc>
          <w:tcPr>
            <w:tcW w:w="5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0AA7" w14:textId="77777777" w:rsidR="00103ED0" w:rsidRPr="00531780" w:rsidRDefault="00103ED0" w:rsidP="004D6007">
            <w:pPr>
              <w:spacing w:before="20" w:after="20"/>
              <w:jc w:val="left"/>
              <w:rPr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6669" w14:textId="77777777" w:rsidR="00103ED0" w:rsidRPr="00531780" w:rsidRDefault="00103ED0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9765" w14:textId="77777777" w:rsidR="00103ED0" w:rsidRPr="00531780" w:rsidRDefault="00103ED0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103ED0" w:rsidRPr="00531780" w14:paraId="4F9E5471" w14:textId="77777777" w:rsidTr="00EB4EE1">
        <w:trPr>
          <w:trHeight w:val="300"/>
        </w:trPr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DC1A" w14:textId="77777777" w:rsidR="00103ED0" w:rsidRPr="00531780" w:rsidRDefault="00103ED0" w:rsidP="004D6007">
            <w:pPr>
              <w:spacing w:before="20" w:after="2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>Промежуточный итог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FAD75" w14:textId="414000F5" w:rsidR="00103ED0" w:rsidRPr="00531780" w:rsidRDefault="002917E9" w:rsidP="004D6007">
            <w:pPr>
              <w:spacing w:before="20" w:after="2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fldChar w:fldCharType="begin"/>
            </w:r>
            <w:r w:rsidRPr="00531780">
              <w:rPr>
                <w:b/>
                <w:bCs/>
                <w:sz w:val="20"/>
                <w:szCs w:val="20"/>
                <w:lang w:val="ru-RU"/>
              </w:rPr>
              <w:instrText xml:space="preserve"> =SUM(ABOVE) </w:instrText>
            </w:r>
            <w:r w:rsidRPr="00531780">
              <w:rPr>
                <w:b/>
                <w:bCs/>
                <w:sz w:val="20"/>
                <w:szCs w:val="20"/>
                <w:lang w:val="ru-RU"/>
              </w:rPr>
              <w:fldChar w:fldCharType="separate"/>
            </w:r>
            <w:r w:rsidRPr="00531780">
              <w:rPr>
                <w:b/>
                <w:bCs/>
                <w:sz w:val="20"/>
                <w:szCs w:val="20"/>
                <w:lang w:val="ru-RU"/>
              </w:rPr>
              <w:t>59</w:t>
            </w:r>
            <w:r w:rsidR="00983CE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531780">
              <w:rPr>
                <w:b/>
                <w:bCs/>
                <w:sz w:val="20"/>
                <w:szCs w:val="20"/>
                <w:lang w:val="ru-RU"/>
              </w:rPr>
              <w:t>000</w:t>
            </w:r>
            <w:r w:rsidRPr="00531780">
              <w:rPr>
                <w:b/>
                <w:bCs/>
                <w:sz w:val="20"/>
                <w:szCs w:val="20"/>
                <w:lang w:val="ru-RU"/>
              </w:rPr>
              <w:fldChar w:fldCharType="end"/>
            </w:r>
          </w:p>
        </w:tc>
      </w:tr>
      <w:tr w:rsidR="00103ED0" w:rsidRPr="00531780" w14:paraId="77ADAE56" w14:textId="77777777" w:rsidTr="000F485F">
        <w:trPr>
          <w:trHeight w:val="300"/>
        </w:trPr>
        <w:tc>
          <w:tcPr>
            <w:tcW w:w="9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6552" w14:textId="62E0C57D" w:rsidR="00103ED0" w:rsidRPr="00531780" w:rsidRDefault="00103ED0" w:rsidP="004D6007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 xml:space="preserve">Программы повышения осведомленности и информационно-просветительской </w:t>
            </w:r>
            <w:r w:rsidR="00F25CF2" w:rsidRPr="00531780">
              <w:rPr>
                <w:b/>
                <w:bCs/>
                <w:sz w:val="20"/>
                <w:szCs w:val="20"/>
                <w:lang w:val="ru-RU"/>
              </w:rPr>
              <w:t>деятельности</w:t>
            </w:r>
          </w:p>
        </w:tc>
      </w:tr>
      <w:tr w:rsidR="00103ED0" w:rsidRPr="00531780" w14:paraId="75A43178" w14:textId="77777777" w:rsidTr="00EB4EE1">
        <w:trPr>
          <w:trHeight w:val="456"/>
        </w:trPr>
        <w:tc>
          <w:tcPr>
            <w:tcW w:w="5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6183F" w14:textId="1C2EDF05" w:rsidR="00103ED0" w:rsidRPr="00531780" w:rsidRDefault="00193659" w:rsidP="00987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beforeAutospacing="1"/>
              <w:ind w:right="57"/>
              <w:rPr>
                <w:sz w:val="20"/>
                <w:szCs w:val="20"/>
                <w:lang w:val="ru-RU"/>
              </w:rPr>
            </w:pPr>
            <w:r w:rsidRPr="00531780">
              <w:rPr>
                <w:i/>
                <w:iCs/>
                <w:sz w:val="20"/>
                <w:szCs w:val="20"/>
                <w:lang w:val="ru-RU"/>
              </w:rPr>
              <w:t>Инструменты коммуникации</w:t>
            </w:r>
            <w:r w:rsidRPr="00531780">
              <w:rPr>
                <w:sz w:val="20"/>
                <w:szCs w:val="20"/>
                <w:lang w:val="ru-RU"/>
              </w:rPr>
              <w:t xml:space="preserve">: разработка </w:t>
            </w:r>
            <w:r w:rsidR="00E82CF9" w:rsidRPr="00531780">
              <w:rPr>
                <w:sz w:val="20"/>
                <w:szCs w:val="20"/>
                <w:lang w:val="ru-RU"/>
              </w:rPr>
              <w:t xml:space="preserve">информационно-просветительских материалов о технологиях, преимуществах и способах использования оборудования с низким </w:t>
            </w:r>
            <w:r w:rsidR="00046542" w:rsidRPr="00531780">
              <w:rPr>
                <w:sz w:val="20"/>
                <w:szCs w:val="20"/>
                <w:lang w:val="ru-RU"/>
              </w:rPr>
              <w:t>ПГП</w:t>
            </w:r>
            <w:r w:rsidR="00E82CF9" w:rsidRPr="00531780">
              <w:rPr>
                <w:sz w:val="20"/>
                <w:szCs w:val="20"/>
                <w:lang w:val="ru-RU"/>
              </w:rPr>
              <w:t xml:space="preserve"> и высокой эффективностью для сельскохозяйственного </w:t>
            </w:r>
            <w:r w:rsidR="009875A4" w:rsidRPr="00531780">
              <w:rPr>
                <w:sz w:val="20"/>
                <w:szCs w:val="20"/>
                <w:lang w:val="ru-RU"/>
              </w:rPr>
              <w:t>сектора</w:t>
            </w:r>
            <w:r w:rsidR="00E82CF9" w:rsidRPr="00531780">
              <w:rPr>
                <w:sz w:val="20"/>
                <w:szCs w:val="20"/>
                <w:lang w:val="ru-RU"/>
              </w:rPr>
              <w:t xml:space="preserve"> и сектора торговли сельскохозяйственной продукцией</w:t>
            </w:r>
            <w:r w:rsidRPr="00531780">
              <w:rPr>
                <w:sz w:val="20"/>
                <w:szCs w:val="20"/>
                <w:lang w:val="ru-RU"/>
              </w:rPr>
              <w:t xml:space="preserve">, а также распространение информации через </w:t>
            </w:r>
            <w:r w:rsidR="00E82CF9" w:rsidRPr="00531780">
              <w:rPr>
                <w:sz w:val="20"/>
                <w:szCs w:val="20"/>
                <w:lang w:val="ru-RU"/>
              </w:rPr>
              <w:t>социальные сети, правительственные веб-сайты, местные телеканалы и на общественных мероприятиях</w:t>
            </w:r>
            <w:r w:rsidR="00C4285C" w:rsidRPr="00531780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CFE3B" w14:textId="77777777" w:rsidR="00103ED0" w:rsidRPr="00531780" w:rsidRDefault="00103ED0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 xml:space="preserve">Два </w:t>
            </w:r>
            <w:r w:rsidR="00E82CF9" w:rsidRPr="00531780">
              <w:rPr>
                <w:sz w:val="20"/>
                <w:szCs w:val="20"/>
                <w:lang w:val="ru-RU"/>
              </w:rPr>
              <w:t xml:space="preserve">видеоролика, </w:t>
            </w:r>
            <w:r w:rsidR="00B9176C" w:rsidRPr="00531780">
              <w:rPr>
                <w:sz w:val="20"/>
                <w:szCs w:val="20"/>
                <w:lang w:val="ru-RU"/>
              </w:rPr>
              <w:t>брошюры/листовки, публикации в СМИ и инфографика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11F301" w14:textId="77777777" w:rsidR="00103ED0" w:rsidRPr="00531780" w:rsidRDefault="00193659" w:rsidP="004D6007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20</w:t>
            </w:r>
            <w:r w:rsidR="00103ED0" w:rsidRPr="00531780">
              <w:rPr>
                <w:sz w:val="20"/>
                <w:szCs w:val="20"/>
                <w:lang w:val="ru-RU"/>
              </w:rPr>
              <w:t xml:space="preserve"> 000</w:t>
            </w:r>
          </w:p>
        </w:tc>
      </w:tr>
      <w:tr w:rsidR="00103ED0" w:rsidRPr="00531780" w14:paraId="22646325" w14:textId="77777777" w:rsidTr="00EB4EE1">
        <w:trPr>
          <w:trHeight w:val="300"/>
        </w:trPr>
        <w:tc>
          <w:tcPr>
            <w:tcW w:w="5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CD11" w14:textId="09A00ECC" w:rsidR="00103ED0" w:rsidRPr="00531780" w:rsidRDefault="00193659" w:rsidP="00987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rPr>
                <w:sz w:val="20"/>
                <w:szCs w:val="20"/>
                <w:lang w:val="ru-RU"/>
              </w:rPr>
            </w:pPr>
            <w:r w:rsidRPr="00531780">
              <w:rPr>
                <w:i/>
                <w:iCs/>
                <w:sz w:val="20"/>
                <w:szCs w:val="20"/>
                <w:lang w:val="ru-RU"/>
              </w:rPr>
              <w:t xml:space="preserve">Информационно-просветительские кампании: </w:t>
            </w:r>
            <w:r w:rsidR="00417A19" w:rsidRPr="00531780">
              <w:rPr>
                <w:sz w:val="20"/>
                <w:szCs w:val="20"/>
                <w:lang w:val="ru-RU"/>
              </w:rPr>
              <w:t>п</w:t>
            </w:r>
            <w:r w:rsidRPr="00531780">
              <w:rPr>
                <w:sz w:val="20"/>
                <w:szCs w:val="20"/>
                <w:lang w:val="ru-RU"/>
              </w:rPr>
              <w:t xml:space="preserve">роведение </w:t>
            </w:r>
            <w:r w:rsidR="005A605F" w:rsidRPr="00531780">
              <w:rPr>
                <w:sz w:val="20"/>
                <w:szCs w:val="20"/>
                <w:lang w:val="ru-RU"/>
              </w:rPr>
              <w:t>семинаров в четырех регионах в ходе общественных мероприятий, таких как сельские собрания, дни местных рынков и религиозные собрания, с демонстрациями в режиме реального времени, интерактивными экспозициями и сессиями под руководством экспертов. Эти мероприятия предоставят участникам практический опыт и возможность непосредственного знакомства с энергоэффективными технологиями и передовыми методами работы</w:t>
            </w:r>
            <w:r w:rsidR="000F485F" w:rsidRPr="00531780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E469" w14:textId="0C83D363" w:rsidR="00103ED0" w:rsidRPr="00531780" w:rsidRDefault="00B9176C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 xml:space="preserve">Четыре семинара </w:t>
            </w:r>
            <w:r w:rsidR="00F27628" w:rsidRPr="00531780">
              <w:rPr>
                <w:sz w:val="20"/>
                <w:szCs w:val="20"/>
                <w:lang w:val="ru-RU"/>
              </w:rPr>
              <w:t xml:space="preserve">(от 200 </w:t>
            </w:r>
            <w:r w:rsidR="00DF7D70" w:rsidRPr="00531780">
              <w:rPr>
                <w:sz w:val="20"/>
                <w:szCs w:val="20"/>
                <w:lang w:val="ru-RU"/>
              </w:rPr>
              <w:t>до 250 участников в каждом регионе)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C64D0" w14:textId="77777777" w:rsidR="00103ED0" w:rsidRPr="00531780" w:rsidRDefault="00193659" w:rsidP="004D6007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21</w:t>
            </w:r>
            <w:r w:rsidR="00103ED0" w:rsidRPr="00531780">
              <w:rPr>
                <w:sz w:val="20"/>
                <w:szCs w:val="20"/>
                <w:lang w:val="ru-RU"/>
              </w:rPr>
              <w:t xml:space="preserve"> 000</w:t>
            </w:r>
          </w:p>
        </w:tc>
      </w:tr>
      <w:tr w:rsidR="00103ED0" w:rsidRPr="00531780" w14:paraId="7A472924" w14:textId="77777777" w:rsidTr="00EB4EE1">
        <w:trPr>
          <w:trHeight w:val="728"/>
        </w:trPr>
        <w:tc>
          <w:tcPr>
            <w:tcW w:w="5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4548" w14:textId="77777777" w:rsidR="00103ED0" w:rsidRPr="00531780" w:rsidRDefault="00103ED0" w:rsidP="004D6007">
            <w:pPr>
              <w:spacing w:before="20" w:after="20"/>
              <w:jc w:val="left"/>
              <w:rPr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A8F89" w14:textId="77777777" w:rsidR="00103ED0" w:rsidRPr="00531780" w:rsidRDefault="00103ED0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2CFA" w14:textId="77777777" w:rsidR="00103ED0" w:rsidRPr="00531780" w:rsidRDefault="00103ED0" w:rsidP="004D600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103ED0" w:rsidRPr="00531780" w14:paraId="6D7442CA" w14:textId="77777777" w:rsidTr="00EB4EE1">
        <w:trPr>
          <w:trHeight w:val="61"/>
        </w:trPr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23E5F" w14:textId="77777777" w:rsidR="00103ED0" w:rsidRPr="00531780" w:rsidRDefault="00103ED0" w:rsidP="004D6007">
            <w:pPr>
              <w:spacing w:before="20" w:after="2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lastRenderedPageBreak/>
              <w:t>Промежуточный итог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F7264" w14:textId="77777777" w:rsidR="00103ED0" w:rsidRPr="00531780" w:rsidRDefault="00103ED0" w:rsidP="004D6007">
            <w:pPr>
              <w:spacing w:before="20" w:after="2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>41 000</w:t>
            </w:r>
          </w:p>
        </w:tc>
      </w:tr>
      <w:tr w:rsidR="00103ED0" w:rsidRPr="00531780" w14:paraId="2676EB69" w14:textId="77777777" w:rsidTr="00EB4EE1">
        <w:trPr>
          <w:trHeight w:val="43"/>
        </w:trPr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1EC5" w14:textId="77777777" w:rsidR="00103ED0" w:rsidRPr="00531780" w:rsidRDefault="00103ED0" w:rsidP="004D6007">
            <w:pPr>
              <w:spacing w:before="20" w:after="2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027E2" w14:textId="77777777" w:rsidR="00103ED0" w:rsidRPr="00531780" w:rsidRDefault="00103ED0" w:rsidP="004D6007">
            <w:pPr>
              <w:spacing w:before="20" w:after="2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>100 000</w:t>
            </w:r>
          </w:p>
        </w:tc>
      </w:tr>
    </w:tbl>
    <w:bookmarkEnd w:id="4"/>
    <w:p w14:paraId="3B31DA9C" w14:textId="282436A4" w:rsidR="00EC3696" w:rsidRPr="00531780" w:rsidRDefault="00EB4EE1" w:rsidP="00EC3696">
      <w:pPr>
        <w:spacing w:before="360" w:after="240"/>
        <w:jc w:val="center"/>
        <w:rPr>
          <w:b/>
          <w:lang w:val="ru-RU"/>
        </w:rPr>
      </w:pPr>
      <w:r w:rsidRPr="00531780">
        <w:rPr>
          <w:b/>
          <w:lang w:val="ru-RU"/>
        </w:rPr>
        <w:t xml:space="preserve">КОММЕНТАРИИ </w:t>
      </w:r>
      <w:r w:rsidR="00EC3696" w:rsidRPr="00531780">
        <w:rPr>
          <w:b/>
          <w:lang w:val="ru-RU"/>
        </w:rPr>
        <w:t>И РЕКОМЕНДАЦИИ СЕКРЕТАРИАТА</w:t>
      </w:r>
    </w:p>
    <w:p w14:paraId="029C66BF" w14:textId="51D190D3" w:rsidR="00EC3696" w:rsidRPr="00531780" w:rsidRDefault="00EB4EE1" w:rsidP="00EC3696">
      <w:pPr>
        <w:keepNext/>
        <w:keepLines/>
        <w:spacing w:after="240"/>
        <w:rPr>
          <w:b/>
          <w:lang w:val="ru-RU"/>
        </w:rPr>
      </w:pPr>
      <w:r w:rsidRPr="00531780">
        <w:rPr>
          <w:b/>
          <w:lang w:val="ru-RU"/>
        </w:rPr>
        <w:t>КОММЕНТАРИИ</w:t>
      </w:r>
    </w:p>
    <w:p w14:paraId="451E5938" w14:textId="4B1BB9AE" w:rsidR="00EC3696" w:rsidRPr="00531780" w:rsidRDefault="00EC3696" w:rsidP="00EC3696">
      <w:pPr>
        <w:pStyle w:val="Heading1"/>
        <w:rPr>
          <w:lang w:val="ru-RU"/>
        </w:rPr>
      </w:pPr>
      <w:r w:rsidRPr="00531780">
        <w:rPr>
          <w:lang w:val="ru-RU"/>
        </w:rPr>
        <w:t>Секретариат рассмотрел проектное предложение в соответствии с решениями 89/6</w:t>
      </w:r>
      <w:r w:rsidR="00216FCE" w:rsidRPr="00216FCE">
        <w:rPr>
          <w:lang w:val="ru-RU"/>
        </w:rPr>
        <w:t xml:space="preserve"> </w:t>
      </w:r>
      <w:r w:rsidRPr="00531780">
        <w:rPr>
          <w:lang w:val="ru-RU"/>
        </w:rPr>
        <w:t>b) и 92/22 и запросил у ЮНЕП дополнительную информацию по различным элементам проекта.</w:t>
      </w:r>
    </w:p>
    <w:p w14:paraId="0EB3EFF1" w14:textId="79941708" w:rsidR="00EA2EC5" w:rsidRPr="00531780" w:rsidRDefault="007A1D3E" w:rsidP="00F24ED6">
      <w:pPr>
        <w:pStyle w:val="Heading1"/>
        <w:rPr>
          <w:lang w:val="ru-RU"/>
        </w:rPr>
      </w:pPr>
      <w:r w:rsidRPr="00531780">
        <w:rPr>
          <w:lang w:val="ru-RU"/>
        </w:rPr>
        <w:t xml:space="preserve">Секретариат отметил, что </w:t>
      </w:r>
      <w:r w:rsidR="004A1ED1" w:rsidRPr="00531780">
        <w:rPr>
          <w:lang w:val="ru-RU"/>
        </w:rPr>
        <w:t>в проекте</w:t>
      </w:r>
      <w:r w:rsidRPr="00531780">
        <w:rPr>
          <w:lang w:val="ru-RU"/>
        </w:rPr>
        <w:t xml:space="preserve"> делается упор на агропродовольственный сектор как на сегмент экономики Бурунди, потенциально характеризующийся высокими темпами роста. Кроме того, Секретариат отметил, что инфраструктура охлаждения, необходимая для поддержки этого роста, будет, вероятно, зависеть в первую очередь от коммерческих и промышленных систем охлаждения, таких как холодильные склады, промышленное охлаждение и технологии предварительного охлаждения, которые могут частично выходить за рамки существующих региональных </w:t>
      </w:r>
      <w:r w:rsidR="00D704B6" w:rsidRPr="00531780">
        <w:rPr>
          <w:lang w:val="ru-RU"/>
        </w:rPr>
        <w:t>МСЭ</w:t>
      </w:r>
      <w:r w:rsidR="00247E5B" w:rsidRPr="00531780">
        <w:rPr>
          <w:lang w:val="ru-RU"/>
        </w:rPr>
        <w:t xml:space="preserve">. </w:t>
      </w:r>
      <w:r w:rsidRPr="00531780">
        <w:rPr>
          <w:lang w:val="ru-RU"/>
        </w:rPr>
        <w:t xml:space="preserve">В ответ </w:t>
      </w:r>
      <w:r w:rsidR="00D704B6" w:rsidRPr="00531780">
        <w:rPr>
          <w:lang w:val="ru-RU"/>
        </w:rPr>
        <w:t xml:space="preserve">на это </w:t>
      </w:r>
      <w:r w:rsidRPr="00531780">
        <w:rPr>
          <w:lang w:val="ru-RU"/>
        </w:rPr>
        <w:t>ЮНЕП пояснила, что, учитывая структуру сектора</w:t>
      </w:r>
      <w:r w:rsidR="0002154D" w:rsidRPr="00531780">
        <w:rPr>
          <w:lang w:val="ru-RU"/>
        </w:rPr>
        <w:t xml:space="preserve">, </w:t>
      </w:r>
      <w:r w:rsidRPr="00531780">
        <w:rPr>
          <w:lang w:val="ru-RU"/>
        </w:rPr>
        <w:t>в основном состоящего из мелких фермер</w:t>
      </w:r>
      <w:r w:rsidR="001C4F06" w:rsidRPr="00531780">
        <w:rPr>
          <w:lang w:val="ru-RU"/>
        </w:rPr>
        <w:t>ских хозяйств</w:t>
      </w:r>
      <w:r w:rsidR="0002154D" w:rsidRPr="00531780">
        <w:rPr>
          <w:lang w:val="ru-RU"/>
        </w:rPr>
        <w:t xml:space="preserve">, </w:t>
      </w:r>
      <w:r w:rsidRPr="00531780">
        <w:rPr>
          <w:lang w:val="ru-RU"/>
        </w:rPr>
        <w:t xml:space="preserve">ожидается, что внедрение небольшого и легкого коммерческого холодильного оборудования, а также бытовых систем кондиционирования воздуха будет более распространенным явлением среди фермеров и небольших сельских торговых точек. Соответственно, проект направлен на повышение осведомленности в сельскохозяйственном секторе об </w:t>
      </w:r>
      <w:r w:rsidR="007060EF" w:rsidRPr="00531780">
        <w:rPr>
          <w:lang w:val="ru-RU"/>
        </w:rPr>
        <w:t>энергоэффективн</w:t>
      </w:r>
      <w:r w:rsidR="005F1C42" w:rsidRPr="00531780">
        <w:rPr>
          <w:lang w:val="ru-RU"/>
        </w:rPr>
        <w:t>ом холодильном оборудовании</w:t>
      </w:r>
      <w:r w:rsidRPr="00531780">
        <w:rPr>
          <w:lang w:val="ru-RU"/>
        </w:rPr>
        <w:t xml:space="preserve"> с низким ПГП, </w:t>
      </w:r>
      <w:r w:rsidR="005F1C42" w:rsidRPr="00531780">
        <w:rPr>
          <w:lang w:val="ru-RU"/>
        </w:rPr>
        <w:t xml:space="preserve">на </w:t>
      </w:r>
      <w:r w:rsidRPr="00531780">
        <w:rPr>
          <w:lang w:val="ru-RU"/>
        </w:rPr>
        <w:t>котор</w:t>
      </w:r>
      <w:r w:rsidR="005F1C42" w:rsidRPr="00531780">
        <w:rPr>
          <w:lang w:val="ru-RU"/>
        </w:rPr>
        <w:t>ое распространяются</w:t>
      </w:r>
      <w:r w:rsidRPr="00531780">
        <w:rPr>
          <w:lang w:val="ru-RU"/>
        </w:rPr>
        <w:t xml:space="preserve"> недавно приняты</w:t>
      </w:r>
      <w:r w:rsidR="003B6F50">
        <w:rPr>
          <w:lang w:val="ru-RU"/>
        </w:rPr>
        <w:t>е</w:t>
      </w:r>
      <w:r w:rsidRPr="00531780">
        <w:rPr>
          <w:lang w:val="ru-RU"/>
        </w:rPr>
        <w:t xml:space="preserve"> </w:t>
      </w:r>
      <w:r w:rsidR="005F1C42" w:rsidRPr="00531780">
        <w:rPr>
          <w:lang w:val="ru-RU"/>
        </w:rPr>
        <w:t xml:space="preserve">МСЭ </w:t>
      </w:r>
      <w:r w:rsidRPr="00531780">
        <w:rPr>
          <w:lang w:val="ru-RU"/>
        </w:rPr>
        <w:t xml:space="preserve">ВАС. В то же время </w:t>
      </w:r>
      <w:r w:rsidR="000D71BB" w:rsidRPr="00531780">
        <w:rPr>
          <w:lang w:val="ru-RU"/>
        </w:rPr>
        <w:t>в рамках проекта</w:t>
      </w:r>
      <w:r w:rsidRPr="00531780">
        <w:rPr>
          <w:lang w:val="ru-RU"/>
        </w:rPr>
        <w:t xml:space="preserve"> буд</w:t>
      </w:r>
      <w:r w:rsidR="000D71BB" w:rsidRPr="00531780">
        <w:rPr>
          <w:lang w:val="ru-RU"/>
        </w:rPr>
        <w:t>е</w:t>
      </w:r>
      <w:r w:rsidRPr="00531780">
        <w:rPr>
          <w:lang w:val="ru-RU"/>
        </w:rPr>
        <w:t>т предоставлять</w:t>
      </w:r>
      <w:r w:rsidR="000D71BB" w:rsidRPr="00531780">
        <w:rPr>
          <w:lang w:val="ru-RU"/>
        </w:rPr>
        <w:t>ся</w:t>
      </w:r>
      <w:r w:rsidRPr="00531780">
        <w:rPr>
          <w:lang w:val="ru-RU"/>
        </w:rPr>
        <w:t xml:space="preserve"> информаци</w:t>
      </w:r>
      <w:r w:rsidR="000D71BB" w:rsidRPr="00531780">
        <w:rPr>
          <w:lang w:val="ru-RU"/>
        </w:rPr>
        <w:t>я</w:t>
      </w:r>
      <w:r w:rsidRPr="00531780">
        <w:rPr>
          <w:lang w:val="ru-RU"/>
        </w:rPr>
        <w:t xml:space="preserve"> и рекомендации по более крупномасштабным системам, необходимым </w:t>
      </w:r>
      <w:r w:rsidR="002F5E1F" w:rsidRPr="00531780">
        <w:rPr>
          <w:lang w:val="ru-RU"/>
        </w:rPr>
        <w:t>для крупных пользователей</w:t>
      </w:r>
      <w:r w:rsidRPr="00531780">
        <w:rPr>
          <w:lang w:val="ru-RU"/>
        </w:rPr>
        <w:t>.</w:t>
      </w:r>
    </w:p>
    <w:p w14:paraId="58E3AD4F" w14:textId="65681445" w:rsidR="007A1D3E" w:rsidRPr="00531780" w:rsidRDefault="007A1D3E" w:rsidP="00F24ED6">
      <w:pPr>
        <w:pStyle w:val="Heading1"/>
        <w:rPr>
          <w:lang w:val="ru-RU"/>
        </w:rPr>
      </w:pPr>
      <w:r w:rsidRPr="00531780">
        <w:rPr>
          <w:lang w:val="ru-RU"/>
        </w:rPr>
        <w:t xml:space="preserve">ЮНЕП также </w:t>
      </w:r>
      <w:r w:rsidR="0083464C" w:rsidRPr="00531780">
        <w:rPr>
          <w:lang w:val="ru-RU"/>
        </w:rPr>
        <w:t>указала</w:t>
      </w:r>
      <w:r w:rsidRPr="00531780">
        <w:rPr>
          <w:lang w:val="ru-RU"/>
        </w:rPr>
        <w:t>, что техническая поддержка, предоставляемая в рамках проекта, не будет ограничиваться агропродовольственным сектором, а будет распространяться на все категории пользователей как в сельских, так и в городских районах. Тем не менее, в проекте особое внимание уделяется агропродовольственному сектору ввиду его потенциала быстрого роста.</w:t>
      </w:r>
      <w:r w:rsidR="00F24ED6" w:rsidRPr="00531780">
        <w:rPr>
          <w:lang w:val="ru-RU"/>
        </w:rPr>
        <w:t xml:space="preserve"> </w:t>
      </w:r>
      <w:r w:rsidRPr="00531780">
        <w:rPr>
          <w:lang w:val="ru-RU"/>
        </w:rPr>
        <w:t xml:space="preserve">ЮНЕП подчеркнула, что в условиях роста населения и расширения доступа к </w:t>
      </w:r>
      <w:r w:rsidR="0020234E" w:rsidRPr="00531780">
        <w:rPr>
          <w:lang w:val="ru-RU"/>
        </w:rPr>
        <w:t xml:space="preserve">энергоснабжению </w:t>
      </w:r>
      <w:r w:rsidRPr="00531780">
        <w:rPr>
          <w:lang w:val="ru-RU"/>
        </w:rPr>
        <w:t xml:space="preserve">кондиционирование воздуха и холодильное оборудование как в жилом, так и в коммерческом секторах могут </w:t>
      </w:r>
      <w:r w:rsidR="00AB14E3" w:rsidRPr="00531780">
        <w:rPr>
          <w:lang w:val="ru-RU"/>
        </w:rPr>
        <w:t>потенциально обеспечить до</w:t>
      </w:r>
      <w:r w:rsidRPr="00531780">
        <w:rPr>
          <w:lang w:val="ru-RU"/>
        </w:rPr>
        <w:t xml:space="preserve"> 75 процентов общей </w:t>
      </w:r>
      <w:r w:rsidR="00AB14E3" w:rsidRPr="00531780">
        <w:rPr>
          <w:lang w:val="ru-RU"/>
        </w:rPr>
        <w:t xml:space="preserve">экономии </w:t>
      </w:r>
      <w:r w:rsidRPr="00531780">
        <w:rPr>
          <w:lang w:val="ru-RU"/>
        </w:rPr>
        <w:t xml:space="preserve">электроэнергии </w:t>
      </w:r>
      <w:r w:rsidR="00AB14E3" w:rsidRPr="00531780">
        <w:rPr>
          <w:lang w:val="ru-RU"/>
        </w:rPr>
        <w:t>к</w:t>
      </w:r>
      <w:r w:rsidRPr="00531780">
        <w:rPr>
          <w:lang w:val="ru-RU"/>
        </w:rPr>
        <w:t xml:space="preserve"> 2040 году.</w:t>
      </w:r>
    </w:p>
    <w:p w14:paraId="579E7441" w14:textId="3976BCC2" w:rsidR="00F24ED6" w:rsidRPr="00531780" w:rsidRDefault="00F24ED6" w:rsidP="00BC74A9">
      <w:pPr>
        <w:pStyle w:val="Heading1"/>
        <w:rPr>
          <w:lang w:val="ru-RU"/>
        </w:rPr>
      </w:pPr>
      <w:bookmarkStart w:id="5" w:name="_Hlk181112747"/>
      <w:r w:rsidRPr="00531780">
        <w:rPr>
          <w:lang w:val="ru-RU"/>
        </w:rPr>
        <w:t xml:space="preserve">В ответ на запрос относительно правового процесса </w:t>
      </w:r>
      <w:r w:rsidR="001F4345" w:rsidRPr="00531780">
        <w:rPr>
          <w:lang w:val="ru-RU"/>
        </w:rPr>
        <w:t>внедрения МСЭ</w:t>
      </w:r>
      <w:r w:rsidR="00CD1D16" w:rsidRPr="00531780">
        <w:rPr>
          <w:lang w:val="ru-RU"/>
        </w:rPr>
        <w:t xml:space="preserve"> </w:t>
      </w:r>
      <w:r w:rsidRPr="00531780">
        <w:rPr>
          <w:lang w:val="ru-RU"/>
        </w:rPr>
        <w:t xml:space="preserve">ЮНЕП пояснила, что предлагаемые проектные мероприятия отличаются от региональных </w:t>
      </w:r>
      <w:r w:rsidR="00151505" w:rsidRPr="00531780">
        <w:rPr>
          <w:lang w:val="ru-RU"/>
        </w:rPr>
        <w:t>МСЭ ВАС</w:t>
      </w:r>
      <w:r w:rsidRPr="00531780">
        <w:rPr>
          <w:lang w:val="ru-RU"/>
        </w:rPr>
        <w:t xml:space="preserve">, поскольку эти стандарты не принимаются на национальном уровне автоматически. Страны должны пройти официальную процедуру их </w:t>
      </w:r>
      <w:r w:rsidR="00893D84" w:rsidRPr="00531780">
        <w:rPr>
          <w:lang w:val="ru-RU"/>
        </w:rPr>
        <w:t>закрепления в национальном законодательстве</w:t>
      </w:r>
      <w:r w:rsidRPr="00531780">
        <w:rPr>
          <w:lang w:val="ru-RU"/>
        </w:rPr>
        <w:t xml:space="preserve">, включая определение институциональных ролей и обязанностей, оценку воздействия на рынок и создание механизмов обеспечения соответствия, </w:t>
      </w:r>
      <w:r w:rsidR="00C44D68" w:rsidRPr="00531780">
        <w:rPr>
          <w:lang w:val="ru-RU"/>
        </w:rPr>
        <w:t xml:space="preserve">согласно </w:t>
      </w:r>
      <w:r w:rsidRPr="00531780">
        <w:rPr>
          <w:lang w:val="ru-RU"/>
        </w:rPr>
        <w:t>общепринятой практик</w:t>
      </w:r>
      <w:r w:rsidR="00C44D68" w:rsidRPr="00531780">
        <w:rPr>
          <w:lang w:val="ru-RU"/>
        </w:rPr>
        <w:t>е</w:t>
      </w:r>
      <w:r w:rsidRPr="00531780">
        <w:rPr>
          <w:lang w:val="ru-RU"/>
        </w:rPr>
        <w:t xml:space="preserve"> в отношении стандартов, принятых на региональном уровне.</w:t>
      </w:r>
      <w:r w:rsidR="00024FFC" w:rsidRPr="00531780">
        <w:rPr>
          <w:lang w:val="ru-RU"/>
        </w:rPr>
        <w:t xml:space="preserve"> </w:t>
      </w:r>
      <w:r w:rsidRPr="00531780">
        <w:rPr>
          <w:lang w:val="ru-RU"/>
        </w:rPr>
        <w:t>Соответственно, проект направлен на поддержку разработки и принятия национальной нормативной базы</w:t>
      </w:r>
      <w:r w:rsidR="002548C6" w:rsidRPr="00531780">
        <w:rPr>
          <w:lang w:val="ru-RU"/>
        </w:rPr>
        <w:t> в области МСЭ</w:t>
      </w:r>
      <w:r w:rsidRPr="00531780">
        <w:rPr>
          <w:lang w:val="ru-RU"/>
        </w:rPr>
        <w:t xml:space="preserve">, включая положения о </w:t>
      </w:r>
      <w:r w:rsidR="002548C6" w:rsidRPr="00531780">
        <w:rPr>
          <w:lang w:val="ru-RU"/>
        </w:rPr>
        <w:t>выпуске</w:t>
      </w:r>
      <w:r w:rsidRPr="00531780">
        <w:rPr>
          <w:lang w:val="ru-RU"/>
        </w:rPr>
        <w:t xml:space="preserve"> на рынок оборудования, соответствующего </w:t>
      </w:r>
      <w:r w:rsidR="00A65236" w:rsidRPr="00531780">
        <w:rPr>
          <w:lang w:val="ru-RU"/>
        </w:rPr>
        <w:t>установленным </w:t>
      </w:r>
      <w:r w:rsidRPr="00531780">
        <w:rPr>
          <w:lang w:val="ru-RU"/>
        </w:rPr>
        <w:t xml:space="preserve">требованиям. </w:t>
      </w:r>
      <w:r w:rsidR="004D78FC" w:rsidRPr="00531780">
        <w:rPr>
          <w:lang w:val="ru-RU"/>
        </w:rPr>
        <w:t>Проект также будет способствовать созданию национальной платформы заинтересованных сторон для </w:t>
      </w:r>
      <w:r w:rsidRPr="00531780">
        <w:rPr>
          <w:lang w:val="ru-RU"/>
        </w:rPr>
        <w:t xml:space="preserve">поддержки консультаций, разработки нормативных актов и внедрения программ </w:t>
      </w:r>
      <w:r w:rsidR="002548C6" w:rsidRPr="00531780">
        <w:rPr>
          <w:lang w:val="ru-RU"/>
        </w:rPr>
        <w:t xml:space="preserve">МСЭ </w:t>
      </w:r>
      <w:r w:rsidRPr="00531780">
        <w:rPr>
          <w:lang w:val="ru-RU"/>
        </w:rPr>
        <w:t xml:space="preserve">и маркировки. Процесс </w:t>
      </w:r>
      <w:r w:rsidR="004204B2" w:rsidRPr="00531780">
        <w:rPr>
          <w:lang w:val="ru-RU"/>
        </w:rPr>
        <w:t xml:space="preserve">национальной адаптации стандартов </w:t>
      </w:r>
      <w:r w:rsidRPr="00531780">
        <w:rPr>
          <w:lang w:val="ru-RU"/>
        </w:rPr>
        <w:t xml:space="preserve">будет сосредоточен на оборудовании, уже охваченном существующими стандартами, при этом будет проводиться выявление дополнительного оборудования, которое может потребовать применения </w:t>
      </w:r>
      <w:r w:rsidR="001D29C5" w:rsidRPr="00531780">
        <w:rPr>
          <w:lang w:val="ru-RU"/>
        </w:rPr>
        <w:t xml:space="preserve">МСЭ </w:t>
      </w:r>
      <w:r w:rsidRPr="00531780">
        <w:rPr>
          <w:lang w:val="ru-RU"/>
        </w:rPr>
        <w:t xml:space="preserve">или маркировки. </w:t>
      </w:r>
      <w:r w:rsidR="001D29C5" w:rsidRPr="00531780">
        <w:rPr>
          <w:lang w:val="ru-RU"/>
        </w:rPr>
        <w:t>Конкретные этапы принятия и обновления МСЭ ВАС будут определены в рамках процесса национальных консультаций, который будет налажен в ходе реализации проекта.</w:t>
      </w:r>
    </w:p>
    <w:p w14:paraId="2E06A98D" w14:textId="2673122F" w:rsidR="0019153D" w:rsidRPr="00531780" w:rsidRDefault="008D1533" w:rsidP="004D6007">
      <w:pPr>
        <w:pStyle w:val="Heading1"/>
        <w:rPr>
          <w:lang w:val="ru-RU" w:eastAsia="en-US"/>
        </w:rPr>
      </w:pPr>
      <w:r w:rsidRPr="00531780">
        <w:rPr>
          <w:lang w:val="ru-RU" w:eastAsia="en-US"/>
        </w:rPr>
        <w:lastRenderedPageBreak/>
        <w:t xml:space="preserve">Секретариат также запросил информацию о механизме координации между местными органами власти и </w:t>
      </w:r>
      <w:r w:rsidR="00E50AFD" w:rsidRPr="00531780">
        <w:rPr>
          <w:lang w:val="ru-RU" w:eastAsia="en-US"/>
        </w:rPr>
        <w:t xml:space="preserve">о ролях различных организаций, которые </w:t>
      </w:r>
      <w:r w:rsidRPr="00531780">
        <w:rPr>
          <w:lang w:val="ru-RU" w:eastAsia="en-US"/>
        </w:rPr>
        <w:t>обеспечат устойчивую координацию за пределами проектного цикла. ЮНЕП пояснила</w:t>
      </w:r>
      <w:r w:rsidR="002C6C2F" w:rsidRPr="00531780">
        <w:rPr>
          <w:lang w:val="ru-RU" w:eastAsia="en-US"/>
        </w:rPr>
        <w:t>,</w:t>
      </w:r>
      <w:r w:rsidRPr="00531780">
        <w:rPr>
          <w:lang w:val="ru-RU" w:eastAsia="en-US"/>
        </w:rPr>
        <w:t xml:space="preserve"> что принятие М</w:t>
      </w:r>
      <w:r w:rsidR="000770A6" w:rsidRPr="00531780">
        <w:rPr>
          <w:lang w:val="ru-RU" w:eastAsia="en-US"/>
        </w:rPr>
        <w:t>C</w:t>
      </w:r>
      <w:r w:rsidRPr="00531780">
        <w:rPr>
          <w:lang w:val="ru-RU" w:eastAsia="en-US"/>
        </w:rPr>
        <w:t xml:space="preserve">Э и </w:t>
      </w:r>
      <w:r w:rsidR="00F63E47">
        <w:rPr>
          <w:lang w:val="ru-RU" w:eastAsia="en-US"/>
        </w:rPr>
        <w:t xml:space="preserve">схем </w:t>
      </w:r>
      <w:r w:rsidRPr="00531780">
        <w:rPr>
          <w:lang w:val="ru-RU" w:eastAsia="en-US"/>
        </w:rPr>
        <w:t>маркировки согласовано с региональными стандартами</w:t>
      </w:r>
      <w:r w:rsidR="005E7A9F" w:rsidRPr="00531780">
        <w:rPr>
          <w:lang w:val="ru-RU" w:eastAsia="en-US"/>
        </w:rPr>
        <w:t>.</w:t>
      </w:r>
      <w:r w:rsidR="002C6C2F" w:rsidRPr="00531780">
        <w:rPr>
          <w:lang w:val="ru-RU" w:eastAsia="en-US"/>
        </w:rPr>
        <w:t xml:space="preserve"> </w:t>
      </w:r>
      <w:r w:rsidR="005E7A9F" w:rsidRPr="00531780">
        <w:rPr>
          <w:lang w:val="ru-RU" w:eastAsia="en-US"/>
        </w:rPr>
        <w:t>В этой связи необходимо</w:t>
      </w:r>
      <w:r w:rsidR="00C73897" w:rsidRPr="00531780">
        <w:rPr>
          <w:lang w:val="ru-RU" w:eastAsia="en-US"/>
        </w:rPr>
        <w:t xml:space="preserve"> </w:t>
      </w:r>
      <w:r w:rsidRPr="00531780">
        <w:rPr>
          <w:lang w:val="ru-RU" w:eastAsia="en-US"/>
        </w:rPr>
        <w:t>развити</w:t>
      </w:r>
      <w:r w:rsidR="005E7A9F" w:rsidRPr="00531780">
        <w:rPr>
          <w:lang w:val="ru-RU" w:eastAsia="en-US"/>
        </w:rPr>
        <w:t>е</w:t>
      </w:r>
      <w:r w:rsidRPr="00531780">
        <w:rPr>
          <w:lang w:val="ru-RU" w:eastAsia="en-US"/>
        </w:rPr>
        <w:t xml:space="preserve"> потенциала и национальной координации между </w:t>
      </w:r>
      <w:r w:rsidR="003B572C" w:rsidRPr="00531780">
        <w:rPr>
          <w:lang w:val="ru-RU" w:eastAsia="en-US"/>
        </w:rPr>
        <w:t>рядом</w:t>
      </w:r>
      <w:r w:rsidR="00674186" w:rsidRPr="00531780">
        <w:rPr>
          <w:lang w:val="ru-RU" w:eastAsia="en-US"/>
        </w:rPr>
        <w:t xml:space="preserve"> </w:t>
      </w:r>
      <w:r w:rsidRPr="00531780">
        <w:rPr>
          <w:lang w:val="ru-RU" w:eastAsia="en-US"/>
        </w:rPr>
        <w:t>учреждени</w:t>
      </w:r>
      <w:r w:rsidR="003B572C" w:rsidRPr="00531780">
        <w:rPr>
          <w:lang w:val="ru-RU" w:eastAsia="en-US"/>
        </w:rPr>
        <w:t>й</w:t>
      </w:r>
      <w:r w:rsidR="007B44ED" w:rsidRPr="00531780">
        <w:rPr>
          <w:lang w:val="ru-RU" w:eastAsia="en-US"/>
        </w:rPr>
        <w:t>,</w:t>
      </w:r>
      <w:r w:rsidRPr="00531780">
        <w:rPr>
          <w:lang w:val="ru-RU" w:eastAsia="en-US"/>
        </w:rPr>
        <w:t xml:space="preserve"> </w:t>
      </w:r>
      <w:r w:rsidR="007B44ED" w:rsidRPr="00531780">
        <w:rPr>
          <w:lang w:val="ru-RU" w:eastAsia="en-US"/>
        </w:rPr>
        <w:t>а также</w:t>
      </w:r>
      <w:r w:rsidR="00FC0135" w:rsidRPr="00531780">
        <w:rPr>
          <w:lang w:val="ru-RU" w:eastAsia="en-US"/>
        </w:rPr>
        <w:t xml:space="preserve"> </w:t>
      </w:r>
      <w:r w:rsidRPr="00531780">
        <w:rPr>
          <w:lang w:val="ru-RU" w:eastAsia="en-US"/>
        </w:rPr>
        <w:t>техническ</w:t>
      </w:r>
      <w:r w:rsidR="007B44ED" w:rsidRPr="00531780">
        <w:rPr>
          <w:lang w:val="ru-RU" w:eastAsia="en-US"/>
        </w:rPr>
        <w:t>ая</w:t>
      </w:r>
      <w:r w:rsidRPr="00531780">
        <w:rPr>
          <w:lang w:val="ru-RU" w:eastAsia="en-US"/>
        </w:rPr>
        <w:t xml:space="preserve"> поддержк</w:t>
      </w:r>
      <w:r w:rsidR="007B44ED" w:rsidRPr="00531780">
        <w:rPr>
          <w:lang w:val="ru-RU" w:eastAsia="en-US"/>
        </w:rPr>
        <w:t>а на региональном уровне</w:t>
      </w:r>
      <w:r w:rsidRPr="00531780">
        <w:rPr>
          <w:lang w:val="ru-RU" w:eastAsia="en-US"/>
        </w:rPr>
        <w:t xml:space="preserve">, </w:t>
      </w:r>
      <w:r w:rsidR="00B500A9">
        <w:rPr>
          <w:lang w:val="ru-RU" w:eastAsia="en-US"/>
        </w:rPr>
        <w:t>предоставляемая</w:t>
      </w:r>
      <w:r w:rsidRPr="00531780">
        <w:rPr>
          <w:lang w:val="ru-RU" w:eastAsia="en-US"/>
        </w:rPr>
        <w:t xml:space="preserve"> </w:t>
      </w:r>
      <w:r w:rsidR="00420B12" w:rsidRPr="00531780">
        <w:rPr>
          <w:lang w:val="ru-RU" w:eastAsia="en-US"/>
        </w:rPr>
        <w:t xml:space="preserve">своим членам </w:t>
      </w:r>
      <w:r w:rsidRPr="00531780">
        <w:rPr>
          <w:lang w:val="ru-RU" w:eastAsia="en-US"/>
        </w:rPr>
        <w:t>Восточноафриканским центром передового опыта в области возобновляемой энергии и энергоэффективности</w:t>
      </w:r>
      <w:r w:rsidR="003A48DA" w:rsidRPr="00531780">
        <w:rPr>
          <w:lang w:val="ru-RU" w:eastAsia="en-US"/>
        </w:rPr>
        <w:t>.</w:t>
      </w:r>
      <w:r w:rsidRPr="00531780">
        <w:rPr>
          <w:lang w:val="ru-RU" w:eastAsia="en-US"/>
        </w:rPr>
        <w:t xml:space="preserve"> Координационный механизм первоначально будет </w:t>
      </w:r>
      <w:r w:rsidR="0088190B" w:rsidRPr="00531780">
        <w:rPr>
          <w:lang w:val="ru-RU" w:eastAsia="en-US"/>
        </w:rPr>
        <w:t xml:space="preserve">возглавляться и поддерживаться </w:t>
      </w:r>
      <w:r w:rsidRPr="00531780">
        <w:rPr>
          <w:lang w:val="ru-RU" w:eastAsia="en-US"/>
        </w:rPr>
        <w:t>Н</w:t>
      </w:r>
      <w:r w:rsidR="00B8610D" w:rsidRPr="00531780">
        <w:rPr>
          <w:lang w:val="ru-RU" w:eastAsia="en-US"/>
        </w:rPr>
        <w:t>О</w:t>
      </w:r>
      <w:r w:rsidRPr="00531780">
        <w:rPr>
          <w:lang w:val="ru-RU" w:eastAsia="en-US"/>
        </w:rPr>
        <w:t xml:space="preserve">О в сотрудничестве с </w:t>
      </w:r>
      <w:r w:rsidR="000A6419" w:rsidRPr="00531780">
        <w:rPr>
          <w:lang w:val="ru-RU" w:eastAsia="en-US"/>
        </w:rPr>
        <w:t>Министерством энергетики и горнодобывающей промышленности</w:t>
      </w:r>
      <w:r w:rsidRPr="00531780">
        <w:rPr>
          <w:lang w:val="ru-RU" w:eastAsia="en-US"/>
        </w:rPr>
        <w:t xml:space="preserve">, </w:t>
      </w:r>
      <w:r w:rsidR="000A6419" w:rsidRPr="00531780">
        <w:rPr>
          <w:lang w:val="ru-RU" w:eastAsia="en-US"/>
        </w:rPr>
        <w:t>определенным в качестве соответствующего органа</w:t>
      </w:r>
      <w:r w:rsidR="00781879" w:rsidRPr="00531780">
        <w:rPr>
          <w:lang w:val="ru-RU" w:eastAsia="en-US"/>
        </w:rPr>
        <w:t xml:space="preserve">; другие структуры будут играть </w:t>
      </w:r>
      <w:r w:rsidR="00C622F8" w:rsidRPr="00531780">
        <w:rPr>
          <w:lang w:val="ru-RU" w:eastAsia="en-US"/>
        </w:rPr>
        <w:t xml:space="preserve">важную координирующую </w:t>
      </w:r>
      <w:r w:rsidR="00EE7730" w:rsidRPr="00531780">
        <w:rPr>
          <w:lang w:val="ru-RU" w:eastAsia="en-US"/>
        </w:rPr>
        <w:t>роль в этом процессе</w:t>
      </w:r>
      <w:r w:rsidR="00C622F8" w:rsidRPr="00531780">
        <w:rPr>
          <w:lang w:val="ru-RU" w:eastAsia="en-US"/>
        </w:rPr>
        <w:t xml:space="preserve">, особенно </w:t>
      </w:r>
      <w:r w:rsidRPr="00531780">
        <w:rPr>
          <w:lang w:val="ru-RU" w:eastAsia="en-US"/>
        </w:rPr>
        <w:t xml:space="preserve">Министерство </w:t>
      </w:r>
      <w:r w:rsidR="00312BC1" w:rsidRPr="00531780">
        <w:rPr>
          <w:lang w:val="ru-RU"/>
        </w:rPr>
        <w:t>окружающей среды</w:t>
      </w:r>
      <w:r w:rsidR="00312BC1" w:rsidRPr="00531780">
        <w:rPr>
          <w:lang w:val="ru-RU" w:eastAsia="en-US"/>
        </w:rPr>
        <w:t xml:space="preserve">, </w:t>
      </w:r>
      <w:r w:rsidRPr="00531780">
        <w:rPr>
          <w:lang w:val="ru-RU" w:eastAsia="en-US"/>
        </w:rPr>
        <w:t xml:space="preserve">сельского хозяйства </w:t>
      </w:r>
      <w:r w:rsidR="000E1E5B" w:rsidRPr="00531780">
        <w:rPr>
          <w:lang w:val="ru-RU" w:eastAsia="en-US"/>
        </w:rPr>
        <w:t>и животноводства</w:t>
      </w:r>
      <w:r w:rsidRPr="00531780">
        <w:rPr>
          <w:lang w:val="ru-RU" w:eastAsia="en-US"/>
        </w:rPr>
        <w:t xml:space="preserve">, в частности в </w:t>
      </w:r>
      <w:r w:rsidR="009878D4" w:rsidRPr="00531780">
        <w:rPr>
          <w:lang w:val="ru-RU" w:eastAsia="en-US"/>
        </w:rPr>
        <w:t>вопросах</w:t>
      </w:r>
      <w:r w:rsidRPr="00531780">
        <w:rPr>
          <w:lang w:val="ru-RU" w:eastAsia="en-US"/>
        </w:rPr>
        <w:t xml:space="preserve"> </w:t>
      </w:r>
      <w:r w:rsidR="004D0EEC" w:rsidRPr="00531780">
        <w:rPr>
          <w:lang w:val="ru-RU" w:eastAsia="en-US"/>
        </w:rPr>
        <w:t xml:space="preserve">розничной торговли и </w:t>
      </w:r>
      <w:r w:rsidRPr="00531780">
        <w:rPr>
          <w:lang w:val="ru-RU" w:eastAsia="en-US"/>
        </w:rPr>
        <w:t>применения холодовой цепи</w:t>
      </w:r>
      <w:r w:rsidR="007F22EC" w:rsidRPr="00531780">
        <w:rPr>
          <w:lang w:val="ru-RU" w:eastAsia="en-US"/>
        </w:rPr>
        <w:t xml:space="preserve">, а также </w:t>
      </w:r>
      <w:r w:rsidR="00B91570" w:rsidRPr="00531780">
        <w:rPr>
          <w:rStyle w:val="Strong"/>
          <w:b w:val="0"/>
          <w:lang w:val="ru-RU"/>
        </w:rPr>
        <w:t xml:space="preserve">Управление </w:t>
      </w:r>
      <w:r w:rsidR="00D765FD" w:rsidRPr="00531780">
        <w:rPr>
          <w:rStyle w:val="Strong"/>
          <w:b w:val="0"/>
          <w:lang w:val="ru-RU"/>
        </w:rPr>
        <w:t xml:space="preserve">по вопросам окружающей среды и изменения климата </w:t>
      </w:r>
      <w:r w:rsidR="00D765FD" w:rsidRPr="00531780">
        <w:rPr>
          <w:lang w:val="ru-RU"/>
        </w:rPr>
        <w:t xml:space="preserve">и </w:t>
      </w:r>
      <w:r w:rsidR="00D765FD" w:rsidRPr="00531780">
        <w:rPr>
          <w:rStyle w:val="Strong"/>
          <w:b w:val="0"/>
          <w:lang w:val="ru-RU"/>
        </w:rPr>
        <w:t>Бурундийское управление по охране окружающей среды.</w:t>
      </w:r>
    </w:p>
    <w:p w14:paraId="23957AEC" w14:textId="6410C1B3" w:rsidR="00F44939" w:rsidRPr="00531780" w:rsidRDefault="00B218B7" w:rsidP="007A2050">
      <w:pPr>
        <w:pStyle w:val="Heading1"/>
        <w:rPr>
          <w:lang w:val="ru-RU" w:eastAsia="en-US"/>
        </w:rPr>
      </w:pPr>
      <w:r w:rsidRPr="00531780">
        <w:rPr>
          <w:lang w:val="ru-RU" w:eastAsia="en-US"/>
        </w:rPr>
        <w:t xml:space="preserve">Секретариат </w:t>
      </w:r>
      <w:r w:rsidR="00D92AD4" w:rsidRPr="00531780">
        <w:rPr>
          <w:lang w:val="ru-RU" w:eastAsia="en-US"/>
        </w:rPr>
        <w:t xml:space="preserve">также </w:t>
      </w:r>
      <w:r w:rsidRPr="00531780">
        <w:rPr>
          <w:lang w:val="ru-RU" w:eastAsia="en-US"/>
        </w:rPr>
        <w:t>запросил информацию о</w:t>
      </w:r>
      <w:r w:rsidR="00A91B65" w:rsidRPr="00531780">
        <w:rPr>
          <w:lang w:val="ru-RU" w:eastAsia="en-US"/>
        </w:rPr>
        <w:t>б опыте</w:t>
      </w:r>
      <w:r w:rsidRPr="00531780">
        <w:rPr>
          <w:lang w:val="ru-RU" w:eastAsia="en-US"/>
        </w:rPr>
        <w:t xml:space="preserve"> и профиле целевых групп</w:t>
      </w:r>
      <w:r w:rsidR="00D87086" w:rsidRPr="00531780">
        <w:rPr>
          <w:lang w:val="ru-RU" w:eastAsia="en-US"/>
        </w:rPr>
        <w:t xml:space="preserve">, которые </w:t>
      </w:r>
      <w:r w:rsidR="00E21AF4" w:rsidRPr="00531780">
        <w:rPr>
          <w:lang w:val="ru-RU" w:eastAsia="en-US"/>
        </w:rPr>
        <w:t xml:space="preserve">будут </w:t>
      </w:r>
      <w:r w:rsidR="00D87086" w:rsidRPr="00531780">
        <w:rPr>
          <w:lang w:val="ru-RU" w:eastAsia="en-US"/>
        </w:rPr>
        <w:t>вовлечены в различные мероприятия по повышению осведомленности</w:t>
      </w:r>
      <w:r w:rsidR="006E7675" w:rsidRPr="00531780">
        <w:rPr>
          <w:lang w:val="ru-RU" w:eastAsia="en-US"/>
        </w:rPr>
        <w:t xml:space="preserve">, включенные в </w:t>
      </w:r>
      <w:r w:rsidR="003A6579" w:rsidRPr="00531780">
        <w:rPr>
          <w:lang w:val="ru-RU" w:eastAsia="en-US"/>
        </w:rPr>
        <w:t>предложение</w:t>
      </w:r>
      <w:r w:rsidRPr="00531780">
        <w:rPr>
          <w:lang w:val="ru-RU" w:eastAsia="en-US"/>
        </w:rPr>
        <w:t xml:space="preserve">. ЮНЕП разъяснила, что мероприятия в рамках компонента институциональной координации и внедрения </w:t>
      </w:r>
      <w:r w:rsidR="00C90404" w:rsidRPr="00531780">
        <w:rPr>
          <w:lang w:val="ru-RU" w:eastAsia="en-US"/>
        </w:rPr>
        <w:t xml:space="preserve">МCЭ </w:t>
      </w:r>
      <w:r w:rsidRPr="00531780">
        <w:rPr>
          <w:lang w:val="ru-RU" w:eastAsia="en-US"/>
        </w:rPr>
        <w:t xml:space="preserve">призваны поддержать разработку </w:t>
      </w:r>
      <w:r w:rsidR="00C90404" w:rsidRPr="00531780">
        <w:rPr>
          <w:lang w:val="ru-RU" w:eastAsia="en-US"/>
        </w:rPr>
        <w:t>нормативно-правовой базы</w:t>
      </w:r>
      <w:r w:rsidRPr="00531780">
        <w:rPr>
          <w:lang w:val="ru-RU" w:eastAsia="en-US"/>
        </w:rPr>
        <w:t xml:space="preserve">, а также повышение осведомленности и обучение, необходимые для внедрения </w:t>
      </w:r>
      <w:r w:rsidR="00D37EFC" w:rsidRPr="00531780">
        <w:rPr>
          <w:lang w:val="ru-RU" w:eastAsia="en-US"/>
        </w:rPr>
        <w:t xml:space="preserve">МCЭ </w:t>
      </w:r>
      <w:r w:rsidRPr="00531780">
        <w:rPr>
          <w:lang w:val="ru-RU" w:eastAsia="en-US"/>
        </w:rPr>
        <w:t xml:space="preserve">и схем маркировки. </w:t>
      </w:r>
      <w:r w:rsidR="004318F9" w:rsidRPr="00531780">
        <w:rPr>
          <w:lang w:val="ru-RU"/>
        </w:rPr>
        <w:t>Эти семинары будут ориентированы на сотрудников таможенных и пограничных служб</w:t>
      </w:r>
      <w:r w:rsidR="00D37EFC" w:rsidRPr="00531780">
        <w:rPr>
          <w:lang w:val="ru-RU"/>
        </w:rPr>
        <w:t>,</w:t>
      </w:r>
      <w:r w:rsidR="004318F9" w:rsidRPr="00531780">
        <w:rPr>
          <w:lang w:val="ru-RU"/>
        </w:rPr>
        <w:t xml:space="preserve"> технических специалистов </w:t>
      </w:r>
      <w:r w:rsidR="00D37EFC" w:rsidRPr="00531780">
        <w:rPr>
          <w:lang w:val="ru-RU"/>
        </w:rPr>
        <w:t>сектора ХКВ,</w:t>
      </w:r>
      <w:r w:rsidR="004318F9" w:rsidRPr="00531780">
        <w:rPr>
          <w:lang w:val="ru-RU"/>
        </w:rPr>
        <w:t xml:space="preserve"> импортеров и оптовых продавцов оборудовани</w:t>
      </w:r>
      <w:r w:rsidR="00493C02" w:rsidRPr="00531780">
        <w:rPr>
          <w:lang w:val="ru-RU"/>
        </w:rPr>
        <w:t>я,</w:t>
      </w:r>
      <w:r w:rsidR="004318F9" w:rsidRPr="00531780">
        <w:rPr>
          <w:lang w:val="ru-RU"/>
        </w:rPr>
        <w:t xml:space="preserve"> представителей ассоциаций </w:t>
      </w:r>
      <w:r w:rsidR="00493C02" w:rsidRPr="00531780">
        <w:rPr>
          <w:lang w:val="ru-RU"/>
        </w:rPr>
        <w:t>ХКВ,</w:t>
      </w:r>
      <w:r w:rsidR="004318F9" w:rsidRPr="00531780">
        <w:rPr>
          <w:lang w:val="ru-RU"/>
        </w:rPr>
        <w:t xml:space="preserve"> учебны</w:t>
      </w:r>
      <w:r w:rsidR="004748C8" w:rsidRPr="00531780">
        <w:rPr>
          <w:lang w:val="ru-RU"/>
        </w:rPr>
        <w:t>е</w:t>
      </w:r>
      <w:r w:rsidR="004318F9" w:rsidRPr="00531780">
        <w:rPr>
          <w:lang w:val="ru-RU"/>
        </w:rPr>
        <w:t xml:space="preserve"> заведени</w:t>
      </w:r>
      <w:r w:rsidR="004748C8" w:rsidRPr="00531780">
        <w:rPr>
          <w:lang w:val="ru-RU"/>
        </w:rPr>
        <w:t>я,</w:t>
      </w:r>
      <w:r w:rsidR="004318F9" w:rsidRPr="00531780">
        <w:rPr>
          <w:lang w:val="ru-RU"/>
        </w:rPr>
        <w:t xml:space="preserve"> агропродовольственны</w:t>
      </w:r>
      <w:r w:rsidR="004748C8" w:rsidRPr="00531780">
        <w:rPr>
          <w:lang w:val="ru-RU"/>
        </w:rPr>
        <w:t>е</w:t>
      </w:r>
      <w:r w:rsidR="004318F9" w:rsidRPr="00531780">
        <w:rPr>
          <w:lang w:val="ru-RU"/>
        </w:rPr>
        <w:t xml:space="preserve"> кооператив</w:t>
      </w:r>
      <w:r w:rsidR="004748C8" w:rsidRPr="00531780">
        <w:rPr>
          <w:lang w:val="ru-RU"/>
        </w:rPr>
        <w:t>ы</w:t>
      </w:r>
      <w:r w:rsidR="004318F9" w:rsidRPr="00531780">
        <w:rPr>
          <w:lang w:val="ru-RU"/>
        </w:rPr>
        <w:t xml:space="preserve"> и агропромышленны</w:t>
      </w:r>
      <w:r w:rsidR="004748C8" w:rsidRPr="00531780">
        <w:rPr>
          <w:lang w:val="ru-RU"/>
        </w:rPr>
        <w:t>е</w:t>
      </w:r>
      <w:r w:rsidR="004318F9" w:rsidRPr="00531780">
        <w:rPr>
          <w:lang w:val="ru-RU"/>
        </w:rPr>
        <w:t xml:space="preserve"> предприяти</w:t>
      </w:r>
      <w:r w:rsidR="004748C8" w:rsidRPr="00531780">
        <w:rPr>
          <w:lang w:val="ru-RU"/>
        </w:rPr>
        <w:t>я,</w:t>
      </w:r>
      <w:r w:rsidR="004318F9" w:rsidRPr="00531780">
        <w:rPr>
          <w:lang w:val="ru-RU"/>
        </w:rPr>
        <w:t xml:space="preserve"> Национальн</w:t>
      </w:r>
      <w:r w:rsidR="003A0B7C" w:rsidRPr="00531780">
        <w:rPr>
          <w:lang w:val="ru-RU"/>
        </w:rPr>
        <w:t>ую</w:t>
      </w:r>
      <w:r w:rsidR="004318F9" w:rsidRPr="00531780">
        <w:rPr>
          <w:lang w:val="ru-RU"/>
        </w:rPr>
        <w:t xml:space="preserve"> ассоциаци</w:t>
      </w:r>
      <w:r w:rsidR="003A0B7C" w:rsidRPr="00531780">
        <w:rPr>
          <w:lang w:val="ru-RU"/>
        </w:rPr>
        <w:t>ю</w:t>
      </w:r>
      <w:r w:rsidR="004318F9" w:rsidRPr="00531780">
        <w:rPr>
          <w:lang w:val="ru-RU"/>
        </w:rPr>
        <w:t xml:space="preserve"> потребителей Бурунди</w:t>
      </w:r>
      <w:r w:rsidR="003A0B7C" w:rsidRPr="00531780">
        <w:rPr>
          <w:lang w:val="ru-RU"/>
        </w:rPr>
        <w:t>,</w:t>
      </w:r>
      <w:r w:rsidR="004318F9" w:rsidRPr="00531780">
        <w:rPr>
          <w:lang w:val="ru-RU"/>
        </w:rPr>
        <w:t xml:space="preserve"> а также соответствующи</w:t>
      </w:r>
      <w:r w:rsidR="003A0B7C" w:rsidRPr="00531780">
        <w:rPr>
          <w:lang w:val="ru-RU"/>
        </w:rPr>
        <w:t>е</w:t>
      </w:r>
      <w:r w:rsidR="004318F9" w:rsidRPr="00531780">
        <w:rPr>
          <w:lang w:val="ru-RU"/>
        </w:rPr>
        <w:t xml:space="preserve"> государственны</w:t>
      </w:r>
      <w:r w:rsidR="003A0B7C" w:rsidRPr="00531780">
        <w:rPr>
          <w:lang w:val="ru-RU"/>
        </w:rPr>
        <w:t>е</w:t>
      </w:r>
      <w:r w:rsidR="004318F9" w:rsidRPr="00531780">
        <w:rPr>
          <w:lang w:val="ru-RU"/>
        </w:rPr>
        <w:t xml:space="preserve"> учреждени</w:t>
      </w:r>
      <w:r w:rsidR="003A0B7C" w:rsidRPr="00531780">
        <w:rPr>
          <w:lang w:val="ru-RU"/>
        </w:rPr>
        <w:t>я</w:t>
      </w:r>
      <w:r w:rsidR="004318F9" w:rsidRPr="00531780">
        <w:rPr>
          <w:lang w:val="ru-RU"/>
        </w:rPr>
        <w:t xml:space="preserve">, включая министерства энергетики, сельского хозяйства, горнодобывающей промышленности и промышленности, </w:t>
      </w:r>
      <w:r w:rsidR="00704921" w:rsidRPr="00531780">
        <w:rPr>
          <w:lang w:val="ru-RU"/>
        </w:rPr>
        <w:t>б</w:t>
      </w:r>
      <w:r w:rsidR="004318F9" w:rsidRPr="00531780">
        <w:rPr>
          <w:lang w:val="ru-RU"/>
        </w:rPr>
        <w:t xml:space="preserve">юро статистики, </w:t>
      </w:r>
      <w:r w:rsidR="00704921" w:rsidRPr="00531780">
        <w:rPr>
          <w:lang w:val="ru-RU"/>
        </w:rPr>
        <w:t>б</w:t>
      </w:r>
      <w:r w:rsidR="004318F9" w:rsidRPr="00531780">
        <w:rPr>
          <w:lang w:val="ru-RU"/>
        </w:rPr>
        <w:t xml:space="preserve">юро стандартов и </w:t>
      </w:r>
      <w:r w:rsidR="00704921" w:rsidRPr="00531780">
        <w:rPr>
          <w:lang w:val="ru-RU"/>
        </w:rPr>
        <w:t>д</w:t>
      </w:r>
      <w:r w:rsidR="004318F9" w:rsidRPr="00531780">
        <w:rPr>
          <w:lang w:val="ru-RU"/>
        </w:rPr>
        <w:t xml:space="preserve">епартамент </w:t>
      </w:r>
      <w:r w:rsidR="00BB37E7" w:rsidRPr="00531780">
        <w:rPr>
          <w:lang w:val="ru-RU"/>
        </w:rPr>
        <w:t xml:space="preserve">по </w:t>
      </w:r>
      <w:r w:rsidR="004318F9" w:rsidRPr="00531780">
        <w:rPr>
          <w:lang w:val="ru-RU"/>
        </w:rPr>
        <w:t>налог</w:t>
      </w:r>
      <w:r w:rsidR="00BB37E7" w:rsidRPr="00531780">
        <w:rPr>
          <w:lang w:val="ru-RU"/>
        </w:rPr>
        <w:t>ам на коммерческую деятельность</w:t>
      </w:r>
      <w:r w:rsidR="00810DD6" w:rsidRPr="00531780">
        <w:rPr>
          <w:lang w:val="ru-RU" w:eastAsia="en-US"/>
        </w:rPr>
        <w:t xml:space="preserve">, </w:t>
      </w:r>
      <w:r w:rsidRPr="00531780">
        <w:rPr>
          <w:lang w:val="ru-RU" w:eastAsia="en-US"/>
        </w:rPr>
        <w:t xml:space="preserve">ответственные за содействие внедрению и </w:t>
      </w:r>
      <w:r w:rsidR="00A156DB" w:rsidRPr="00531780">
        <w:rPr>
          <w:lang w:val="ru-RU" w:eastAsia="en-US"/>
        </w:rPr>
        <w:t>применение</w:t>
      </w:r>
      <w:r w:rsidRPr="00531780">
        <w:rPr>
          <w:lang w:val="ru-RU" w:eastAsia="en-US"/>
        </w:rPr>
        <w:t xml:space="preserve"> </w:t>
      </w:r>
      <w:r w:rsidR="00A156DB" w:rsidRPr="00531780">
        <w:rPr>
          <w:lang w:val="ru-RU" w:eastAsia="en-US"/>
        </w:rPr>
        <w:t xml:space="preserve">МСЭ и схем маркировки </w:t>
      </w:r>
      <w:r w:rsidRPr="00531780">
        <w:rPr>
          <w:lang w:val="ru-RU" w:eastAsia="en-US"/>
        </w:rPr>
        <w:t>на национальном уровне.</w:t>
      </w:r>
      <w:r w:rsidR="00A156DB" w:rsidRPr="00531780">
        <w:rPr>
          <w:lang w:val="ru-RU" w:eastAsia="en-US"/>
        </w:rPr>
        <w:t xml:space="preserve"> </w:t>
      </w:r>
      <w:r w:rsidRPr="00531780">
        <w:rPr>
          <w:lang w:val="ru-RU" w:eastAsia="en-US"/>
        </w:rPr>
        <w:t xml:space="preserve">Мероприятия, предлагаемые в рамках компонента информационно-просветительской кампании, будут сосредоточены на повышении осведомленности конечных пользователей </w:t>
      </w:r>
      <w:r w:rsidR="001C508D" w:rsidRPr="00531780">
        <w:rPr>
          <w:lang w:val="ru-RU" w:eastAsia="en-US"/>
        </w:rPr>
        <w:t>государственн</w:t>
      </w:r>
      <w:r w:rsidR="000765E9" w:rsidRPr="00531780">
        <w:rPr>
          <w:lang w:val="ru-RU" w:eastAsia="en-US"/>
        </w:rPr>
        <w:t>ого</w:t>
      </w:r>
      <w:r w:rsidR="001C508D" w:rsidRPr="00531780">
        <w:rPr>
          <w:lang w:val="ru-RU" w:eastAsia="en-US"/>
        </w:rPr>
        <w:t xml:space="preserve"> и частн</w:t>
      </w:r>
      <w:r w:rsidR="000765E9" w:rsidRPr="00531780">
        <w:rPr>
          <w:lang w:val="ru-RU" w:eastAsia="en-US"/>
        </w:rPr>
        <w:t>ого секторов</w:t>
      </w:r>
      <w:r w:rsidR="001C508D" w:rsidRPr="00531780">
        <w:rPr>
          <w:lang w:val="ru-RU" w:eastAsia="en-US"/>
        </w:rPr>
        <w:t xml:space="preserve"> </w:t>
      </w:r>
      <w:r w:rsidR="00002537" w:rsidRPr="00531780">
        <w:rPr>
          <w:lang w:val="ru-RU" w:eastAsia="en-US"/>
        </w:rPr>
        <w:t xml:space="preserve">и </w:t>
      </w:r>
      <w:r w:rsidR="00CC23D0" w:rsidRPr="00531780">
        <w:rPr>
          <w:lang w:val="ru-RU" w:eastAsia="en-US"/>
        </w:rPr>
        <w:t>розничных продавцов</w:t>
      </w:r>
      <w:r w:rsidR="00E57609" w:rsidRPr="00531780">
        <w:rPr>
          <w:lang w:val="ru-RU"/>
        </w:rPr>
        <w:t xml:space="preserve">, </w:t>
      </w:r>
      <w:r w:rsidR="00DB7C03" w:rsidRPr="00531780">
        <w:rPr>
          <w:lang w:val="ru-RU"/>
        </w:rPr>
        <w:t>мелких фермеров, производящих основные продукты питания в регионе</w:t>
      </w:r>
      <w:r w:rsidR="000765E9" w:rsidRPr="00531780">
        <w:rPr>
          <w:lang w:val="ru-RU"/>
        </w:rPr>
        <w:t>,</w:t>
      </w:r>
      <w:r w:rsidR="00DB7C03" w:rsidRPr="00531780">
        <w:rPr>
          <w:lang w:val="ru-RU"/>
        </w:rPr>
        <w:t xml:space="preserve"> экспортеров сельскохозяйственных культур</w:t>
      </w:r>
      <w:r w:rsidR="00C42078" w:rsidRPr="00531780">
        <w:rPr>
          <w:lang w:val="ru-RU"/>
        </w:rPr>
        <w:t xml:space="preserve">, </w:t>
      </w:r>
      <w:r w:rsidR="00DB7C03" w:rsidRPr="00531780">
        <w:rPr>
          <w:lang w:val="ru-RU"/>
        </w:rPr>
        <w:t>переработчиков сельскохозяйственной продукции и членов региональной сельскохозяйственной палаты</w:t>
      </w:r>
      <w:r w:rsidR="00FB1F02" w:rsidRPr="00531780">
        <w:rPr>
          <w:lang w:val="ru-RU"/>
        </w:rPr>
        <w:t xml:space="preserve">, а также </w:t>
      </w:r>
      <w:r w:rsidR="00014ED5" w:rsidRPr="00531780">
        <w:rPr>
          <w:lang w:val="ru-RU"/>
        </w:rPr>
        <w:t xml:space="preserve">розничных продавцов </w:t>
      </w:r>
      <w:r w:rsidR="00DB7C03" w:rsidRPr="00531780">
        <w:rPr>
          <w:lang w:val="ru-RU"/>
        </w:rPr>
        <w:t xml:space="preserve">оборудования </w:t>
      </w:r>
      <w:r w:rsidR="0071044A" w:rsidRPr="00531780">
        <w:rPr>
          <w:lang w:val="ru-RU"/>
        </w:rPr>
        <w:t>ХКВ</w:t>
      </w:r>
      <w:r w:rsidR="00DB7C03" w:rsidRPr="00531780">
        <w:rPr>
          <w:lang w:val="ru-RU"/>
        </w:rPr>
        <w:t xml:space="preserve"> </w:t>
      </w:r>
      <w:r w:rsidR="00F872EE" w:rsidRPr="00531780">
        <w:rPr>
          <w:lang w:val="ru-RU" w:eastAsia="en-US"/>
        </w:rPr>
        <w:t xml:space="preserve">в отношении всех </w:t>
      </w:r>
      <w:r w:rsidR="00651D39" w:rsidRPr="00531780">
        <w:rPr>
          <w:lang w:val="ru-RU" w:eastAsia="en-US"/>
        </w:rPr>
        <w:t xml:space="preserve">сфер применения, охватываемых региональными </w:t>
      </w:r>
      <w:r w:rsidR="0071044A" w:rsidRPr="00531780">
        <w:rPr>
          <w:lang w:val="ru-RU" w:eastAsia="en-US"/>
        </w:rPr>
        <w:t>МСЭ</w:t>
      </w:r>
      <w:r w:rsidR="00651D39" w:rsidRPr="00531780">
        <w:rPr>
          <w:lang w:val="ru-RU" w:eastAsia="en-US"/>
        </w:rPr>
        <w:t xml:space="preserve">, и всех видов применения </w:t>
      </w:r>
      <w:r w:rsidRPr="00531780">
        <w:rPr>
          <w:lang w:val="ru-RU" w:eastAsia="en-US"/>
        </w:rPr>
        <w:t>в агропродовольственном секторе</w:t>
      </w:r>
      <w:r w:rsidR="0071044A" w:rsidRPr="00531780">
        <w:rPr>
          <w:lang w:val="ru-RU" w:eastAsia="en-US"/>
        </w:rPr>
        <w:t>.</w:t>
      </w:r>
      <w:r w:rsidRPr="00531780">
        <w:rPr>
          <w:lang w:val="ru-RU" w:eastAsia="en-US"/>
        </w:rPr>
        <w:t xml:space="preserve"> </w:t>
      </w:r>
      <w:r w:rsidR="00EC3696" w:rsidRPr="00531780">
        <w:rPr>
          <w:lang w:val="ru-RU"/>
        </w:rPr>
        <w:t>Секретариат отметил, что предлагаемые мероприятия соответствуют подпунктам b) iii) и v) решения 89/6. Все мероприятия, показатели эффективности и расходы были согласованы в представленном виде, как показано в таблице 2 выше.</w:t>
      </w:r>
    </w:p>
    <w:bookmarkEnd w:id="5"/>
    <w:p w14:paraId="38997365" w14:textId="77777777" w:rsidR="00EC3696" w:rsidRPr="00531780" w:rsidRDefault="00EC3696" w:rsidP="00EC3696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531780">
        <w:rPr>
          <w:u w:val="single"/>
          <w:lang w:val="ru-RU"/>
        </w:rPr>
        <w:t>Осуществление гендерной политики</w:t>
      </w:r>
    </w:p>
    <w:p w14:paraId="71ECC45A" w14:textId="558B1369" w:rsidR="0042663F" w:rsidRPr="00531780" w:rsidRDefault="0042663F" w:rsidP="0042663F">
      <w:pPr>
        <w:pStyle w:val="Heading1"/>
        <w:rPr>
          <w:lang w:val="ru-RU"/>
        </w:rPr>
      </w:pPr>
      <w:r w:rsidRPr="00531780">
        <w:rPr>
          <w:lang w:val="ru-RU"/>
        </w:rPr>
        <w:t xml:space="preserve">В рамках реализации компонента </w:t>
      </w:r>
      <w:r w:rsidR="000548D0" w:rsidRPr="00531780">
        <w:rPr>
          <w:lang w:val="ru-RU"/>
        </w:rPr>
        <w:t xml:space="preserve">данного </w:t>
      </w:r>
      <w:r w:rsidRPr="00531780">
        <w:rPr>
          <w:lang w:val="ru-RU"/>
        </w:rPr>
        <w:t xml:space="preserve">предлагаемого проекта, посвященного программам повышения осведомленности и информационно-просветительской </w:t>
      </w:r>
      <w:r w:rsidR="00C33EF7" w:rsidRPr="00531780">
        <w:rPr>
          <w:lang w:val="ru-RU"/>
        </w:rPr>
        <w:t>деятельности</w:t>
      </w:r>
      <w:r w:rsidRPr="00531780">
        <w:rPr>
          <w:lang w:val="ru-RU"/>
        </w:rPr>
        <w:t xml:space="preserve"> среди населения, который ориентирован на агропродовольственный сектор, правительство Бурунди будет стремиться </w:t>
      </w:r>
      <w:r w:rsidR="005C63C3" w:rsidRPr="00531780">
        <w:rPr>
          <w:lang w:val="ru-RU"/>
        </w:rPr>
        <w:t xml:space="preserve">обеспечить </w:t>
      </w:r>
      <w:r w:rsidRPr="00531780">
        <w:rPr>
          <w:lang w:val="ru-RU"/>
        </w:rPr>
        <w:t xml:space="preserve">равное представительство </w:t>
      </w:r>
      <w:r w:rsidR="00B76F4E" w:rsidRPr="00531780">
        <w:rPr>
          <w:lang w:val="ru-RU"/>
        </w:rPr>
        <w:t xml:space="preserve">и участие </w:t>
      </w:r>
      <w:r w:rsidR="00232A8B" w:rsidRPr="00531780">
        <w:rPr>
          <w:lang w:val="ru-RU"/>
        </w:rPr>
        <w:t xml:space="preserve">мужчин и женщин </w:t>
      </w:r>
      <w:r w:rsidRPr="00531780">
        <w:rPr>
          <w:lang w:val="ru-RU"/>
        </w:rPr>
        <w:t xml:space="preserve">в семинарах, а также </w:t>
      </w:r>
      <w:r w:rsidR="00BD6C3D" w:rsidRPr="00531780">
        <w:rPr>
          <w:lang w:val="ru-RU"/>
        </w:rPr>
        <w:t xml:space="preserve">собирать и </w:t>
      </w:r>
      <w:r w:rsidRPr="00531780">
        <w:rPr>
          <w:lang w:val="ru-RU"/>
        </w:rPr>
        <w:t xml:space="preserve">предоставлять </w:t>
      </w:r>
      <w:r w:rsidR="00BD6C3D" w:rsidRPr="00531780">
        <w:rPr>
          <w:lang w:val="ru-RU"/>
        </w:rPr>
        <w:t>данные с разбивкой по полу</w:t>
      </w:r>
      <w:r w:rsidR="00E203CF" w:rsidRPr="00531780">
        <w:rPr>
          <w:lang w:val="ru-RU"/>
        </w:rPr>
        <w:t>.</w:t>
      </w:r>
      <w:r w:rsidR="000D1C5D" w:rsidRPr="00531780">
        <w:rPr>
          <w:lang w:val="ru-RU"/>
        </w:rPr>
        <w:t xml:space="preserve"> Мероприятия будут осуществляться в соответствии </w:t>
      </w:r>
      <w:r w:rsidR="00084046" w:rsidRPr="00531780">
        <w:rPr>
          <w:lang w:val="ru-RU"/>
        </w:rPr>
        <w:t xml:space="preserve">с </w:t>
      </w:r>
      <w:r w:rsidR="000D1C5D" w:rsidRPr="00531780">
        <w:rPr>
          <w:lang w:val="ru-RU"/>
        </w:rPr>
        <w:t>планом действий</w:t>
      </w:r>
      <w:r w:rsidR="00084046" w:rsidRPr="00531780">
        <w:rPr>
          <w:lang w:val="ru-RU"/>
        </w:rPr>
        <w:t>,</w:t>
      </w:r>
      <w:r w:rsidR="000D1C5D" w:rsidRPr="00531780">
        <w:rPr>
          <w:lang w:val="ru-RU"/>
        </w:rPr>
        <w:t xml:space="preserve"> </w:t>
      </w:r>
      <w:r w:rsidR="00314B03" w:rsidRPr="00531780">
        <w:rPr>
          <w:lang w:val="ru-RU"/>
        </w:rPr>
        <w:t xml:space="preserve">разработанным </w:t>
      </w:r>
      <w:r w:rsidR="000D1C5D" w:rsidRPr="00531780">
        <w:rPr>
          <w:lang w:val="ru-RU"/>
        </w:rPr>
        <w:t xml:space="preserve">в рамках этапа II </w:t>
      </w:r>
      <w:r w:rsidR="0002227D" w:rsidRPr="00531780">
        <w:rPr>
          <w:lang w:val="ru-RU"/>
        </w:rPr>
        <w:t>ПОДПО</w:t>
      </w:r>
      <w:r w:rsidR="00A76EEA" w:rsidRPr="00531780">
        <w:rPr>
          <w:lang w:val="ru-RU"/>
        </w:rPr>
        <w:t xml:space="preserve">, </w:t>
      </w:r>
      <w:r w:rsidR="000D1C5D" w:rsidRPr="00531780">
        <w:rPr>
          <w:lang w:val="ru-RU"/>
        </w:rPr>
        <w:t xml:space="preserve">который </w:t>
      </w:r>
      <w:r w:rsidR="00A76EEA" w:rsidRPr="00531780">
        <w:rPr>
          <w:lang w:val="ru-RU"/>
        </w:rPr>
        <w:t xml:space="preserve">направлен на </w:t>
      </w:r>
      <w:r w:rsidR="000D1C5D" w:rsidRPr="00531780">
        <w:rPr>
          <w:rFonts w:cstheme="minorHAnsi"/>
          <w:lang w:val="ru-RU" w:eastAsia="en-GB"/>
        </w:rPr>
        <w:t xml:space="preserve">расширение прав и возможностей женщин посредством </w:t>
      </w:r>
      <w:r w:rsidR="000D1C5D" w:rsidRPr="00531780">
        <w:rPr>
          <w:rFonts w:cstheme="minorHAnsi"/>
          <w:lang w:val="ru-RU"/>
        </w:rPr>
        <w:t>сбора и мониторинга данных с разбивкой по полу</w:t>
      </w:r>
      <w:r w:rsidR="006C6009" w:rsidRPr="00531780">
        <w:rPr>
          <w:rFonts w:cstheme="minorHAnsi"/>
          <w:lang w:val="ru-RU"/>
        </w:rPr>
        <w:t>,</w:t>
      </w:r>
      <w:r w:rsidR="000D1C5D" w:rsidRPr="00531780">
        <w:rPr>
          <w:rFonts w:cstheme="minorHAnsi"/>
          <w:lang w:val="ru-RU"/>
        </w:rPr>
        <w:t xml:space="preserve"> в частности, в рамках </w:t>
      </w:r>
      <w:r w:rsidR="005A0122" w:rsidRPr="00531780">
        <w:rPr>
          <w:rFonts w:eastAsiaTheme="minorHAnsi" w:cstheme="minorHAnsi"/>
          <w:lang w:val="ru-RU"/>
        </w:rPr>
        <w:t>задач</w:t>
      </w:r>
      <w:r w:rsidR="000D1C5D" w:rsidRPr="00531780">
        <w:rPr>
          <w:rFonts w:cstheme="minorHAnsi"/>
          <w:lang w:val="ru-RU"/>
        </w:rPr>
        <w:t xml:space="preserve"> </w:t>
      </w:r>
      <w:r w:rsidR="000D1C5D" w:rsidRPr="00531780">
        <w:rPr>
          <w:rFonts w:eastAsiaTheme="minorHAnsi" w:cstheme="minorHAnsi"/>
          <w:lang w:val="ru-RU"/>
        </w:rPr>
        <w:t>по мониторингу</w:t>
      </w:r>
      <w:r w:rsidR="005A0122" w:rsidRPr="00531780">
        <w:rPr>
          <w:rFonts w:eastAsiaTheme="minorHAnsi" w:cstheme="minorHAnsi"/>
          <w:lang w:val="ru-RU"/>
        </w:rPr>
        <w:t xml:space="preserve">, оценке и отчетности.  </w:t>
      </w:r>
    </w:p>
    <w:p w14:paraId="2335A8A8" w14:textId="0C044E21" w:rsidR="00EC3696" w:rsidRPr="00531780" w:rsidRDefault="00EC3696" w:rsidP="00EC3696">
      <w:pPr>
        <w:spacing w:after="240"/>
        <w:rPr>
          <w:lang w:val="ru-RU"/>
        </w:rPr>
      </w:pPr>
      <w:r w:rsidRPr="00531780">
        <w:rPr>
          <w:u w:val="single"/>
          <w:lang w:val="ru-RU"/>
        </w:rPr>
        <w:t xml:space="preserve">Обновленное </w:t>
      </w:r>
      <w:r w:rsidR="00435271" w:rsidRPr="00531780">
        <w:rPr>
          <w:u w:val="single"/>
          <w:lang w:val="ru-RU"/>
        </w:rPr>
        <w:t>с</w:t>
      </w:r>
      <w:r w:rsidRPr="00531780">
        <w:rPr>
          <w:u w:val="single"/>
          <w:lang w:val="ru-RU"/>
        </w:rPr>
        <w:t>оглашение</w:t>
      </w:r>
    </w:p>
    <w:p w14:paraId="5C940787" w14:textId="5AE3D3EF" w:rsidR="00EC3696" w:rsidRPr="00531780" w:rsidRDefault="00EC3696" w:rsidP="00EC3696">
      <w:pPr>
        <w:pStyle w:val="Heading1"/>
        <w:rPr>
          <w:lang w:val="ru-RU"/>
        </w:rPr>
      </w:pPr>
      <w:r w:rsidRPr="00531780">
        <w:rPr>
          <w:lang w:val="ru-RU" w:eastAsia="en-CA"/>
        </w:rPr>
        <w:t xml:space="preserve">В связи с </w:t>
      </w:r>
      <w:r w:rsidR="00A31266" w:rsidRPr="00531780">
        <w:rPr>
          <w:lang w:val="ru-RU" w:eastAsia="en-CA"/>
        </w:rPr>
        <w:t>добавлением</w:t>
      </w:r>
      <w:r w:rsidRPr="00531780">
        <w:rPr>
          <w:lang w:val="ru-RU" w:eastAsia="en-CA"/>
        </w:rPr>
        <w:t xml:space="preserve"> финансирования дополнительных мероприятий по </w:t>
      </w:r>
      <w:r w:rsidR="00A31266" w:rsidRPr="00531780">
        <w:rPr>
          <w:lang w:val="ru-RU" w:eastAsia="en-CA"/>
        </w:rPr>
        <w:t>сохранению</w:t>
      </w:r>
      <w:r w:rsidRPr="00531780">
        <w:rPr>
          <w:lang w:val="ru-RU" w:eastAsia="en-CA"/>
        </w:rPr>
        <w:t xml:space="preserve"> энергоэффективности в секторе обслуживания холодильного оборудования и </w:t>
      </w:r>
      <w:r w:rsidR="004A5785">
        <w:rPr>
          <w:lang w:val="ru-RU" w:eastAsia="en-CA"/>
        </w:rPr>
        <w:t xml:space="preserve">с </w:t>
      </w:r>
      <w:r w:rsidRPr="00531780">
        <w:rPr>
          <w:lang w:val="ru-RU" w:eastAsia="en-CA"/>
        </w:rPr>
        <w:t xml:space="preserve">соответствующим образом пересмотренным графиком финансирования Соглашение между правительством </w:t>
      </w:r>
      <w:r w:rsidR="001117AC" w:rsidRPr="00531780">
        <w:rPr>
          <w:lang w:val="ru-RU" w:eastAsia="en-CA"/>
        </w:rPr>
        <w:t xml:space="preserve">Бурунди </w:t>
      </w:r>
      <w:r w:rsidRPr="00531780">
        <w:rPr>
          <w:lang w:val="ru-RU" w:eastAsia="en-CA"/>
        </w:rPr>
        <w:t xml:space="preserve">и </w:t>
      </w:r>
      <w:r w:rsidRPr="00531780">
        <w:rPr>
          <w:lang w:val="ru-RU" w:eastAsia="en-CA"/>
        </w:rPr>
        <w:lastRenderedPageBreak/>
        <w:t>Исполнительным комитетом было обновлено. В частности, было пересмотрено приложение 2-А и добавлен пункт 17</w:t>
      </w:r>
      <w:r w:rsidR="002D6633" w:rsidRPr="00531780">
        <w:rPr>
          <w:lang w:val="ru-RU" w:eastAsia="en-CA"/>
        </w:rPr>
        <w:t>,</w:t>
      </w:r>
      <w:r w:rsidR="002D6633" w:rsidRPr="00531780">
        <w:rPr>
          <w:lang w:val="ru-RU"/>
        </w:rPr>
        <w:t xml:space="preserve"> </w:t>
      </w:r>
      <w:r w:rsidRPr="00531780">
        <w:rPr>
          <w:lang w:val="ru-RU" w:eastAsia="en-CA"/>
        </w:rPr>
        <w:t>указывающи</w:t>
      </w:r>
      <w:r w:rsidR="00A23209" w:rsidRPr="00531780">
        <w:rPr>
          <w:lang w:val="ru-RU" w:eastAsia="en-CA"/>
        </w:rPr>
        <w:t>е</w:t>
      </w:r>
      <w:r w:rsidRPr="00531780">
        <w:rPr>
          <w:lang w:val="ru-RU" w:eastAsia="en-CA"/>
        </w:rPr>
        <w:t xml:space="preserve"> на то, что обновленное Соглашение заменяет собой Соглашение, </w:t>
      </w:r>
      <w:r w:rsidR="00BD5299" w:rsidRPr="00531780">
        <w:rPr>
          <w:lang w:val="ru-RU" w:eastAsia="en-CA"/>
        </w:rPr>
        <w:t>одобренное</w:t>
      </w:r>
      <w:r w:rsidRPr="00531780">
        <w:rPr>
          <w:lang w:val="ru-RU" w:eastAsia="en-CA"/>
        </w:rPr>
        <w:t xml:space="preserve"> на</w:t>
      </w:r>
      <w:r w:rsidR="00711A9E" w:rsidRPr="00531780">
        <w:rPr>
          <w:lang w:val="ru-RU" w:eastAsia="en-CA"/>
        </w:rPr>
        <w:t xml:space="preserve"> </w:t>
      </w:r>
      <w:r w:rsidRPr="00531780">
        <w:rPr>
          <w:lang w:val="ru-RU" w:eastAsia="en-CA"/>
        </w:rPr>
        <w:t>95-м</w:t>
      </w:r>
      <w:r w:rsidR="00711A9E" w:rsidRPr="00531780">
        <w:rPr>
          <w:lang w:val="ru-RU" w:eastAsia="en-CA"/>
        </w:rPr>
        <w:t xml:space="preserve"> совещании</w:t>
      </w:r>
      <w:r w:rsidRPr="00531780">
        <w:rPr>
          <w:lang w:val="ru-RU" w:eastAsia="en-CA"/>
        </w:rPr>
        <w:t xml:space="preserve"> в соответствии с решением</w:t>
      </w:r>
      <w:r w:rsidR="00FD24E3" w:rsidRPr="00531780">
        <w:rPr>
          <w:lang w:val="ru-RU" w:eastAsia="en-CA"/>
        </w:rPr>
        <w:t xml:space="preserve"> 95/42</w:t>
      </w:r>
      <w:r w:rsidRPr="00531780">
        <w:rPr>
          <w:lang w:val="ru-RU" w:eastAsia="en-CA"/>
        </w:rPr>
        <w:t xml:space="preserve">, как </w:t>
      </w:r>
      <w:r w:rsidR="00E70E1A" w:rsidRPr="00531780">
        <w:rPr>
          <w:lang w:val="ru-RU" w:eastAsia="en-CA"/>
        </w:rPr>
        <w:t>представлено</w:t>
      </w:r>
      <w:r w:rsidRPr="00531780">
        <w:rPr>
          <w:lang w:val="ru-RU" w:eastAsia="en-CA"/>
        </w:rPr>
        <w:t xml:space="preserve"> в приложении I к настоящему документу. Обновленное Соглашение будет</w:t>
      </w:r>
      <w:r w:rsidR="00BA73E2" w:rsidRPr="00531780">
        <w:rPr>
          <w:lang w:val="ru-RU" w:eastAsia="en-CA"/>
        </w:rPr>
        <w:t xml:space="preserve"> содержаться в</w:t>
      </w:r>
      <w:r w:rsidRPr="00531780">
        <w:rPr>
          <w:lang w:val="ru-RU" w:eastAsia="en-CA"/>
        </w:rPr>
        <w:t xml:space="preserve"> </w:t>
      </w:r>
      <w:r w:rsidR="00BA73E2" w:rsidRPr="00531780">
        <w:rPr>
          <w:lang w:val="ru-RU" w:eastAsia="en-CA"/>
        </w:rPr>
        <w:t>приложении</w:t>
      </w:r>
      <w:r w:rsidRPr="00531780">
        <w:rPr>
          <w:lang w:val="ru-RU" w:eastAsia="en-CA"/>
        </w:rPr>
        <w:t xml:space="preserve"> итогово</w:t>
      </w:r>
      <w:r w:rsidR="00BA73E2" w:rsidRPr="00531780">
        <w:rPr>
          <w:lang w:val="ru-RU" w:eastAsia="en-CA"/>
        </w:rPr>
        <w:t>го</w:t>
      </w:r>
      <w:r w:rsidRPr="00531780">
        <w:rPr>
          <w:lang w:val="ru-RU" w:eastAsia="en-CA"/>
        </w:rPr>
        <w:t xml:space="preserve"> доклад</w:t>
      </w:r>
      <w:r w:rsidR="00BA73E2" w:rsidRPr="00531780">
        <w:rPr>
          <w:lang w:val="ru-RU" w:eastAsia="en-CA"/>
        </w:rPr>
        <w:t>а 98-го совещания</w:t>
      </w:r>
      <w:r w:rsidRPr="00531780">
        <w:rPr>
          <w:lang w:val="ru-RU" w:eastAsia="en-CA"/>
        </w:rPr>
        <w:t>.</w:t>
      </w:r>
    </w:p>
    <w:p w14:paraId="35F19F5C" w14:textId="77777777" w:rsidR="00EC3696" w:rsidRPr="00531780" w:rsidRDefault="00EC3696" w:rsidP="00EC3696">
      <w:pPr>
        <w:keepNext/>
        <w:spacing w:before="240" w:after="240"/>
        <w:rPr>
          <w:u w:val="single"/>
          <w:lang w:val="ru-RU"/>
        </w:rPr>
      </w:pPr>
      <w:r w:rsidRPr="00531780">
        <w:rPr>
          <w:u w:val="single"/>
          <w:lang w:val="ru-RU"/>
        </w:rPr>
        <w:t>Заключение</w:t>
      </w:r>
    </w:p>
    <w:p w14:paraId="0301B373" w14:textId="1372B4D0" w:rsidR="0087191D" w:rsidRPr="00531780" w:rsidRDefault="00EC3696" w:rsidP="0087191D">
      <w:pPr>
        <w:pStyle w:val="Heading1"/>
        <w:rPr>
          <w:lang w:val="ru-RU"/>
        </w:rPr>
      </w:pPr>
      <w:r w:rsidRPr="00531780">
        <w:rPr>
          <w:lang w:val="ru-RU"/>
        </w:rPr>
        <w:t>Проект представлен в соответствии с решениями 89/6</w:t>
      </w:r>
      <w:r w:rsidR="00C2398E" w:rsidRPr="00C2398E">
        <w:rPr>
          <w:lang w:val="ru-RU"/>
        </w:rPr>
        <w:t xml:space="preserve"> </w:t>
      </w:r>
      <w:r w:rsidRPr="00531780">
        <w:rPr>
          <w:lang w:val="ru-RU"/>
        </w:rPr>
        <w:t xml:space="preserve">b) и 92/22 и, </w:t>
      </w:r>
      <w:r w:rsidR="006D67F0" w:rsidRPr="00531780">
        <w:rPr>
          <w:lang w:val="ru-RU"/>
        </w:rPr>
        <w:t xml:space="preserve">как ожидается, поможет Бурунди </w:t>
      </w:r>
      <w:r w:rsidR="00AF38CD" w:rsidRPr="00531780">
        <w:rPr>
          <w:lang w:val="ru-RU"/>
        </w:rPr>
        <w:t xml:space="preserve">внедрить </w:t>
      </w:r>
      <w:r w:rsidR="006D67F0" w:rsidRPr="00531780">
        <w:rPr>
          <w:lang w:val="ru-RU"/>
        </w:rPr>
        <w:t>региональные М</w:t>
      </w:r>
      <w:r w:rsidR="003678D4" w:rsidRPr="00531780">
        <w:rPr>
          <w:lang w:val="ru-RU"/>
        </w:rPr>
        <w:t>С</w:t>
      </w:r>
      <w:r w:rsidR="006D67F0" w:rsidRPr="00531780">
        <w:rPr>
          <w:lang w:val="ru-RU"/>
        </w:rPr>
        <w:t xml:space="preserve">Э ВАС </w:t>
      </w:r>
      <w:r w:rsidR="00BE467D" w:rsidRPr="00531780">
        <w:rPr>
          <w:lang w:val="ru-RU"/>
        </w:rPr>
        <w:t xml:space="preserve">на национальном уровне, </w:t>
      </w:r>
      <w:r w:rsidR="006D67F0" w:rsidRPr="00531780">
        <w:rPr>
          <w:lang w:val="ru-RU"/>
        </w:rPr>
        <w:t xml:space="preserve">включая разработку системы маркировки для </w:t>
      </w:r>
      <w:r w:rsidR="00C20F27" w:rsidRPr="00531780">
        <w:rPr>
          <w:lang w:val="ru-RU"/>
        </w:rPr>
        <w:t>бытово</w:t>
      </w:r>
      <w:r w:rsidR="00692F72" w:rsidRPr="00531780">
        <w:rPr>
          <w:lang w:val="ru-RU"/>
        </w:rPr>
        <w:t>го холодильного оборудования</w:t>
      </w:r>
      <w:r w:rsidR="006D67F0" w:rsidRPr="00531780">
        <w:rPr>
          <w:lang w:val="ru-RU"/>
        </w:rPr>
        <w:t xml:space="preserve">. Ожидается, что он позволит создать и поддерживать институциональный механизм координации, обеспечивающий увязку обязательств </w:t>
      </w:r>
      <w:r w:rsidR="009F0482" w:rsidRPr="00531780">
        <w:rPr>
          <w:lang w:val="ru-RU"/>
        </w:rPr>
        <w:t>в рамках</w:t>
      </w:r>
      <w:r w:rsidR="006D67F0" w:rsidRPr="00531780">
        <w:rPr>
          <w:lang w:val="ru-RU"/>
        </w:rPr>
        <w:t xml:space="preserve"> Монреальско</w:t>
      </w:r>
      <w:r w:rsidR="009F0482" w:rsidRPr="00531780">
        <w:rPr>
          <w:lang w:val="ru-RU"/>
        </w:rPr>
        <w:t>го</w:t>
      </w:r>
      <w:r w:rsidR="006D67F0" w:rsidRPr="00531780">
        <w:rPr>
          <w:lang w:val="ru-RU"/>
        </w:rPr>
        <w:t xml:space="preserve"> протокол</w:t>
      </w:r>
      <w:r w:rsidR="009F0482" w:rsidRPr="00531780">
        <w:rPr>
          <w:lang w:val="ru-RU"/>
        </w:rPr>
        <w:t>а</w:t>
      </w:r>
      <w:r w:rsidR="006D67F0" w:rsidRPr="00531780">
        <w:rPr>
          <w:lang w:val="ru-RU"/>
        </w:rPr>
        <w:t xml:space="preserve"> с национальными планами </w:t>
      </w:r>
      <w:r w:rsidR="00C20BEF" w:rsidRPr="00531780">
        <w:rPr>
          <w:lang w:val="ru-RU"/>
        </w:rPr>
        <w:t>в области</w:t>
      </w:r>
      <w:r w:rsidR="006D67F0" w:rsidRPr="00531780">
        <w:rPr>
          <w:lang w:val="ru-RU"/>
        </w:rPr>
        <w:t xml:space="preserve"> энергоэффективности.</w:t>
      </w:r>
      <w:r w:rsidR="00E971AD" w:rsidRPr="00531780">
        <w:rPr>
          <w:lang w:val="ru-RU"/>
        </w:rPr>
        <w:t xml:space="preserve"> </w:t>
      </w:r>
      <w:r w:rsidR="006D67F0" w:rsidRPr="00531780">
        <w:rPr>
          <w:lang w:val="ru-RU"/>
        </w:rPr>
        <w:t xml:space="preserve">Проект также будет способствовать созданию благоприятных условий за счет повышения уровня знаний и осведомленности различных заинтересованных сторон и пользователей об энергоэффективной бытовой технике. </w:t>
      </w:r>
      <w:r w:rsidR="0087191D" w:rsidRPr="00531780">
        <w:rPr>
          <w:lang w:val="ru-RU"/>
        </w:rPr>
        <w:t xml:space="preserve">Проект внесет вклад в достижение общих целей </w:t>
      </w:r>
      <w:r w:rsidR="00C37B3D" w:rsidRPr="00531780">
        <w:rPr>
          <w:lang w:val="ru-RU"/>
        </w:rPr>
        <w:t xml:space="preserve">ПОДПО </w:t>
      </w:r>
      <w:r w:rsidR="0087191D" w:rsidRPr="00531780">
        <w:rPr>
          <w:lang w:val="ru-RU"/>
        </w:rPr>
        <w:t xml:space="preserve">и поможет стране закрепить </w:t>
      </w:r>
      <w:r w:rsidR="00531780" w:rsidRPr="00531780">
        <w:rPr>
          <w:lang w:val="ru-RU"/>
        </w:rPr>
        <w:t xml:space="preserve">достигнутые показатели сокращения потребления ГХФУ </w:t>
      </w:r>
      <w:r w:rsidR="0087191D" w:rsidRPr="00531780">
        <w:rPr>
          <w:lang w:val="ru-RU"/>
        </w:rPr>
        <w:t>при одновременном внедрении более энергоэффективн</w:t>
      </w:r>
      <w:r w:rsidR="00C46CC7" w:rsidRPr="00531780">
        <w:rPr>
          <w:lang w:val="ru-RU"/>
        </w:rPr>
        <w:t>ого</w:t>
      </w:r>
      <w:r w:rsidR="0087191D" w:rsidRPr="00531780">
        <w:rPr>
          <w:lang w:val="ru-RU"/>
        </w:rPr>
        <w:t xml:space="preserve"> </w:t>
      </w:r>
      <w:r w:rsidR="002A5460" w:rsidRPr="00531780">
        <w:rPr>
          <w:lang w:val="ru-RU"/>
        </w:rPr>
        <w:t>ХКВ</w:t>
      </w:r>
      <w:r w:rsidR="0087191D" w:rsidRPr="00531780">
        <w:rPr>
          <w:lang w:val="ru-RU"/>
        </w:rPr>
        <w:t>.</w:t>
      </w:r>
    </w:p>
    <w:p w14:paraId="43460A16" w14:textId="77777777" w:rsidR="00EC3696" w:rsidRPr="00531780" w:rsidRDefault="00EC3696" w:rsidP="00EC3696">
      <w:pPr>
        <w:keepNext/>
        <w:spacing w:before="360" w:after="240"/>
        <w:rPr>
          <w:b/>
          <w:lang w:val="ru-RU"/>
        </w:rPr>
      </w:pPr>
      <w:r w:rsidRPr="00531780">
        <w:rPr>
          <w:b/>
          <w:lang w:val="ru-RU"/>
        </w:rPr>
        <w:t>РЕКОМЕНДАЦИЯ</w:t>
      </w:r>
    </w:p>
    <w:p w14:paraId="70FDB998" w14:textId="583E9755" w:rsidR="00EC3696" w:rsidRPr="00531780" w:rsidRDefault="00EC3696" w:rsidP="00EC3696">
      <w:pPr>
        <w:pStyle w:val="Heading1"/>
        <w:rPr>
          <w:lang w:val="ru-RU"/>
        </w:rPr>
      </w:pPr>
      <w:bookmarkStart w:id="6" w:name="_Hlk122622077"/>
      <w:r w:rsidRPr="00531780">
        <w:rPr>
          <w:lang w:val="ru-RU"/>
        </w:rPr>
        <w:t xml:space="preserve">Секретариат Фонда </w:t>
      </w:r>
      <w:r w:rsidR="00286828" w:rsidRPr="00286828">
        <w:rPr>
          <w:lang w:val="ru-RU"/>
        </w:rPr>
        <w:t>рекомендует общее утверждение</w:t>
      </w:r>
      <w:r w:rsidR="00286828">
        <w:rPr>
          <w:lang w:val="ru-RU"/>
        </w:rPr>
        <w:t xml:space="preserve"> </w:t>
      </w:r>
      <w:r w:rsidRPr="00531780">
        <w:rPr>
          <w:lang w:val="ru-RU"/>
        </w:rPr>
        <w:t>проект</w:t>
      </w:r>
      <w:r w:rsidR="004E39B7">
        <w:rPr>
          <w:lang w:val="ru-RU"/>
        </w:rPr>
        <w:t>а</w:t>
      </w:r>
      <w:r w:rsidRPr="00531780">
        <w:rPr>
          <w:lang w:val="ru-RU"/>
        </w:rPr>
        <w:t xml:space="preserve"> дополнительных мероприятий по </w:t>
      </w:r>
      <w:r w:rsidR="004E39B7">
        <w:rPr>
          <w:lang w:val="ru-RU"/>
        </w:rPr>
        <w:t>сохранению</w:t>
      </w:r>
      <w:r w:rsidRPr="00531780">
        <w:rPr>
          <w:lang w:val="ru-RU"/>
        </w:rPr>
        <w:t xml:space="preserve"> энергоэффективности в секторе обслуживания холодильного оборудования и систем кондиционирования воздуха в </w:t>
      </w:r>
      <w:r w:rsidR="00FD24E3" w:rsidRPr="00531780">
        <w:rPr>
          <w:lang w:val="ru-RU"/>
        </w:rPr>
        <w:t>Бурунди</w:t>
      </w:r>
      <w:r w:rsidR="00BD5673">
        <w:rPr>
          <w:lang w:val="ru-RU"/>
        </w:rPr>
        <w:t>,</w:t>
      </w:r>
      <w:r w:rsidRPr="00531780">
        <w:rPr>
          <w:lang w:val="ru-RU"/>
        </w:rPr>
        <w:t xml:space="preserve"> а также соответствующий план осуществления на</w:t>
      </w:r>
      <w:r w:rsidR="000D1C5D" w:rsidRPr="00531780">
        <w:rPr>
          <w:lang w:val="ru-RU"/>
        </w:rPr>
        <w:t xml:space="preserve"> 2026–2028 </w:t>
      </w:r>
      <w:r w:rsidRPr="00531780">
        <w:rPr>
          <w:lang w:val="ru-RU"/>
        </w:rPr>
        <w:t xml:space="preserve">годы на уровне финансирования, указанном в таблице ниже, при том понимании, что Секретариат Фонда обновил Соглашение между правительством </w:t>
      </w:r>
      <w:r w:rsidR="00B71199" w:rsidRPr="00531780">
        <w:rPr>
          <w:lang w:val="ru-RU"/>
        </w:rPr>
        <w:t xml:space="preserve">Бурунди </w:t>
      </w:r>
      <w:r w:rsidRPr="00531780">
        <w:rPr>
          <w:lang w:val="ru-RU"/>
        </w:rPr>
        <w:t xml:space="preserve">и Исполнительным комитетом, содержащееся в приложении I к настоящему документу, а именно в Дополнении 2-A, с тем чтобы отразить пересмотренный уровень финансирования в связи с </w:t>
      </w:r>
      <w:r w:rsidR="007B4B3F">
        <w:rPr>
          <w:lang w:val="ru-RU" w:eastAsia="en-CA"/>
        </w:rPr>
        <w:t>добавлением</w:t>
      </w:r>
      <w:r w:rsidRPr="00531780">
        <w:rPr>
          <w:lang w:val="ru-RU" w:eastAsia="en-CA"/>
        </w:rPr>
        <w:t xml:space="preserve"> </w:t>
      </w:r>
      <w:r w:rsidRPr="00531780">
        <w:rPr>
          <w:lang w:val="ru-RU"/>
        </w:rPr>
        <w:t xml:space="preserve">средств на дополнительные мероприятия по </w:t>
      </w:r>
      <w:r w:rsidR="007B4B3F">
        <w:rPr>
          <w:lang w:val="ru-RU"/>
        </w:rPr>
        <w:t>сохранению</w:t>
      </w:r>
      <w:r w:rsidR="007B4B3F" w:rsidRPr="00531780">
        <w:rPr>
          <w:lang w:val="ru-RU"/>
        </w:rPr>
        <w:t xml:space="preserve"> </w:t>
      </w:r>
      <w:r w:rsidRPr="00531780">
        <w:rPr>
          <w:lang w:val="ru-RU"/>
        </w:rPr>
        <w:t>энергоэффективности в секторе холодильного оборудования</w:t>
      </w:r>
      <w:r w:rsidR="007B4B3F">
        <w:rPr>
          <w:lang w:val="ru-RU"/>
        </w:rPr>
        <w:t>,</w:t>
      </w:r>
      <w:r w:rsidRPr="00531780">
        <w:rPr>
          <w:lang w:val="ru-RU"/>
        </w:rPr>
        <w:t xml:space="preserve"> а также пункт 17, который был добавлен для указания </w:t>
      </w:r>
      <w:r w:rsidR="0048477E">
        <w:rPr>
          <w:lang w:val="ru-RU"/>
        </w:rPr>
        <w:t>того</w:t>
      </w:r>
      <w:r w:rsidRPr="00531780">
        <w:rPr>
          <w:lang w:val="ru-RU"/>
        </w:rPr>
        <w:t xml:space="preserve">, что обновленное Соглашение заменяет собой Соглашение, </w:t>
      </w:r>
      <w:r w:rsidR="0048477E">
        <w:rPr>
          <w:lang w:val="ru-RU"/>
        </w:rPr>
        <w:t xml:space="preserve">утвержденное на </w:t>
      </w:r>
      <w:r w:rsidR="0048477E" w:rsidRPr="00531780">
        <w:rPr>
          <w:lang w:val="ru-RU" w:eastAsia="en-CA"/>
        </w:rPr>
        <w:t xml:space="preserve">95-м совещании </w:t>
      </w:r>
      <w:r w:rsidRPr="00531780">
        <w:rPr>
          <w:lang w:val="ru-RU"/>
        </w:rPr>
        <w:t>в соответствии с решением</w:t>
      </w:r>
      <w:r w:rsidR="00FD24E3" w:rsidRPr="00531780">
        <w:rPr>
          <w:lang w:val="ru-RU"/>
        </w:rPr>
        <w:t xml:space="preserve"> 95/42</w:t>
      </w:r>
      <w:r w:rsidRPr="00531780">
        <w:rPr>
          <w:lang w:val="ru-RU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2"/>
        <w:gridCol w:w="3650"/>
        <w:gridCol w:w="1776"/>
        <w:gridCol w:w="1988"/>
        <w:gridCol w:w="1414"/>
      </w:tblGrid>
      <w:tr w:rsidR="00EC3696" w:rsidRPr="00531780" w14:paraId="1B3AFEB4" w14:textId="77777777" w:rsidTr="00216FCE">
        <w:trPr>
          <w:trHeight w:val="10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E09F" w14:textId="77777777" w:rsidR="00EC3696" w:rsidRPr="00531780" w:rsidRDefault="00EC3696" w:rsidP="004D600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1CE3" w14:textId="77777777" w:rsidR="00EC3696" w:rsidRPr="00531780" w:rsidRDefault="00EC3696" w:rsidP="004D600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DA44" w14:textId="77777777" w:rsidR="00216FCE" w:rsidRDefault="00EC3696" w:rsidP="004D6007">
            <w:pPr>
              <w:jc w:val="center"/>
              <w:rPr>
                <w:b/>
                <w:bCs/>
                <w:sz w:val="20"/>
                <w:szCs w:val="20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>Финансирование проекта</w:t>
            </w:r>
          </w:p>
          <w:p w14:paraId="0D2C043D" w14:textId="5825CB37" w:rsidR="00EC3696" w:rsidRPr="00531780" w:rsidRDefault="00EC3696" w:rsidP="004D600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 xml:space="preserve"> (долл. США)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48BA" w14:textId="77777777" w:rsidR="00216FCE" w:rsidRDefault="008548D2" w:rsidP="004D60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</w:t>
            </w:r>
            <w:r w:rsidRPr="008548D2">
              <w:rPr>
                <w:b/>
                <w:bCs/>
                <w:sz w:val="20"/>
                <w:szCs w:val="20"/>
                <w:lang w:val="ru-RU"/>
              </w:rPr>
              <w:t xml:space="preserve">ксплуатационные </w:t>
            </w:r>
            <w:r>
              <w:rPr>
                <w:b/>
                <w:bCs/>
                <w:sz w:val="20"/>
                <w:szCs w:val="20"/>
                <w:lang w:val="ru-RU"/>
              </w:rPr>
              <w:t>р</w:t>
            </w:r>
            <w:r w:rsidR="00EC3696" w:rsidRPr="00531780">
              <w:rPr>
                <w:b/>
                <w:bCs/>
                <w:sz w:val="20"/>
                <w:szCs w:val="20"/>
                <w:lang w:val="ru-RU"/>
              </w:rPr>
              <w:t xml:space="preserve">асходы </w:t>
            </w:r>
          </w:p>
          <w:p w14:paraId="6CAB4E7B" w14:textId="254F4204" w:rsidR="00EC3696" w:rsidRPr="00531780" w:rsidRDefault="00EC3696" w:rsidP="004D600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531780">
              <w:rPr>
                <w:b/>
                <w:bCs/>
                <w:sz w:val="20"/>
                <w:szCs w:val="20"/>
                <w:lang w:val="ru-RU"/>
              </w:rPr>
              <w:t>(долл. США)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B8FA" w14:textId="16960518" w:rsidR="00EC3696" w:rsidRPr="00531780" w:rsidRDefault="002069A9" w:rsidP="004D600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069A9">
              <w:rPr>
                <w:b/>
                <w:bCs/>
                <w:sz w:val="20"/>
                <w:szCs w:val="20"/>
                <w:lang w:val="ru-RU"/>
              </w:rPr>
              <w:t>Учреждение- исполнитель</w:t>
            </w:r>
          </w:p>
        </w:tc>
      </w:tr>
      <w:tr w:rsidR="00EC3696" w:rsidRPr="00531780" w14:paraId="66EE4088" w14:textId="77777777" w:rsidTr="004D600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9F57E" w14:textId="7B29F6BB" w:rsidR="00EC3696" w:rsidRPr="00531780" w:rsidRDefault="00EC3696" w:rsidP="004D6007">
            <w:pPr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a)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B2CC" w14:textId="6F84F7F0" w:rsidR="00EC3696" w:rsidRPr="00531780" w:rsidRDefault="00EC3696" w:rsidP="004D6007">
            <w:pPr>
              <w:jc w:val="lef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 xml:space="preserve">Дополнительные мероприятия по внедрению альтернатив ГХФУ с низким потенциалом глобального потепления и по </w:t>
            </w:r>
            <w:r w:rsidR="00924A8A">
              <w:rPr>
                <w:sz w:val="20"/>
                <w:szCs w:val="20"/>
                <w:lang w:val="ru-RU"/>
              </w:rPr>
              <w:t>сохранению</w:t>
            </w:r>
            <w:r w:rsidRPr="00531780">
              <w:rPr>
                <w:sz w:val="20"/>
                <w:szCs w:val="20"/>
                <w:lang w:val="ru-RU"/>
              </w:rPr>
              <w:t xml:space="preserve"> энергоэффективности в секторе обслуживания холодильного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15A6" w14:textId="77777777" w:rsidR="00EC3696" w:rsidRPr="00531780" w:rsidRDefault="00EC3696" w:rsidP="004D6007">
            <w:pPr>
              <w:jc w:val="righ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100 000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5D78" w14:textId="77777777" w:rsidR="00EC3696" w:rsidRPr="00531780" w:rsidRDefault="00EC3696" w:rsidP="004D6007">
            <w:pPr>
              <w:jc w:val="right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13 000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881B" w14:textId="77777777" w:rsidR="00EC3696" w:rsidRPr="00531780" w:rsidRDefault="00EC3696" w:rsidP="004D6007">
            <w:pPr>
              <w:jc w:val="center"/>
              <w:rPr>
                <w:sz w:val="20"/>
                <w:szCs w:val="20"/>
                <w:lang w:val="ru-RU"/>
              </w:rPr>
            </w:pPr>
            <w:r w:rsidRPr="00531780">
              <w:rPr>
                <w:sz w:val="20"/>
                <w:szCs w:val="20"/>
                <w:lang w:val="ru-RU"/>
              </w:rPr>
              <w:t>ЮНЕП</w:t>
            </w:r>
          </w:p>
        </w:tc>
      </w:tr>
      <w:bookmarkEnd w:id="6"/>
    </w:tbl>
    <w:p w14:paraId="5D2EA19B" w14:textId="77777777" w:rsidR="00682DA1" w:rsidRPr="00531780" w:rsidRDefault="00682DA1" w:rsidP="005E747B">
      <w:pPr>
        <w:jc w:val="center"/>
        <w:rPr>
          <w:lang w:val="ru-RU"/>
        </w:rPr>
        <w:sectPr w:rsidR="00682DA1" w:rsidRPr="00531780" w:rsidSect="00DE13F5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350" w:bottom="864" w:left="1440" w:header="720" w:footer="475" w:gutter="0"/>
          <w:cols w:space="720"/>
          <w:titlePg/>
        </w:sectPr>
      </w:pPr>
    </w:p>
    <w:p w14:paraId="6E44A38B" w14:textId="77777777" w:rsidR="00D91432" w:rsidRPr="004A41BB" w:rsidRDefault="00D91432" w:rsidP="00D91432">
      <w:pPr>
        <w:jc w:val="center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lastRenderedPageBreak/>
        <w:t>Приложение</w:t>
      </w:r>
      <w:r w:rsidRPr="004A41BB">
        <w:rPr>
          <w:rFonts w:eastAsia="SimSun"/>
          <w:b/>
          <w:lang w:val="ru-RU"/>
        </w:rPr>
        <w:t xml:space="preserve"> </w:t>
      </w:r>
      <w:r w:rsidRPr="00F17C60">
        <w:rPr>
          <w:rFonts w:eastAsia="SimSun"/>
          <w:b/>
        </w:rPr>
        <w:t>I</w:t>
      </w:r>
    </w:p>
    <w:p w14:paraId="5A430DCC" w14:textId="77777777" w:rsidR="00D91432" w:rsidRPr="004A41BB" w:rsidRDefault="00D91432" w:rsidP="00D91432">
      <w:pPr>
        <w:jc w:val="center"/>
        <w:rPr>
          <w:rFonts w:eastAsia="SimSun"/>
          <w:lang w:val="ru-RU"/>
        </w:rPr>
      </w:pPr>
    </w:p>
    <w:p w14:paraId="7D5F5839" w14:textId="277E6597" w:rsidR="00D91432" w:rsidRPr="00BD556A" w:rsidRDefault="00225C1A" w:rsidP="00D91432">
      <w:pPr>
        <w:jc w:val="center"/>
        <w:rPr>
          <w:rFonts w:eastAsia="SimSun"/>
          <w:b/>
          <w:lang w:val="ru-RU"/>
        </w:rPr>
      </w:pPr>
      <w:r w:rsidRPr="00225C1A">
        <w:rPr>
          <w:rFonts w:eastAsia="SimSun"/>
          <w:b/>
          <w:lang w:val="ru-RU"/>
        </w:rPr>
        <w:t xml:space="preserve">ТЕКСТ, ПОДЛЕЖАЩИЙ ВКЛЮЧЕНИЮ В ОБНОВЛЕННОЕ СОГЛАШЕНИЕ МЕЖДУ ПРАВИТЕЛЬСТВОМ БУРУНДИ И ИСПОЛНИТЕЛЬНЫМ КОМИТЕТОМ МНОГОСТОРОННЕГО ФОНДА О СОКРАЩЕНИИ ПОТРЕБЛЕНИЯ ГИДРОХЛОРФТОРУГЛЕРОДОВ В СООТВЕТСТВИИ С ЭТАПОМ </w:t>
      </w:r>
      <w:r w:rsidRPr="00225C1A">
        <w:rPr>
          <w:rFonts w:eastAsia="SimSun"/>
          <w:b/>
        </w:rPr>
        <w:t>II</w:t>
      </w:r>
      <w:r w:rsidRPr="00225C1A">
        <w:rPr>
          <w:rFonts w:eastAsia="SimSun"/>
          <w:b/>
          <w:lang w:val="ru-RU"/>
        </w:rPr>
        <w:t xml:space="preserve"> ПЛАНА ОРГАНИЗАЦИОННОЙ ДЕЯТЕЛЬНОСТИ ПО ПОЭТАПНОМУ ОТКАЗУ ОТ ГХФУ</w:t>
      </w:r>
    </w:p>
    <w:p w14:paraId="5710B6C1" w14:textId="77777777" w:rsidR="00225C1A" w:rsidRPr="00BD556A" w:rsidRDefault="00225C1A" w:rsidP="00D91432">
      <w:pPr>
        <w:jc w:val="center"/>
        <w:rPr>
          <w:rFonts w:eastAsia="SimSun"/>
          <w:lang w:val="ru-RU"/>
        </w:rPr>
      </w:pPr>
    </w:p>
    <w:p w14:paraId="4DC87DAA" w14:textId="77777777" w:rsidR="00D91432" w:rsidRPr="002D0702" w:rsidRDefault="00D91432" w:rsidP="00D91432">
      <w:pPr>
        <w:jc w:val="center"/>
        <w:rPr>
          <w:rFonts w:eastAsia="SimSun"/>
          <w:lang w:val="ru-RU"/>
        </w:rPr>
      </w:pPr>
      <w:r w:rsidRPr="002D0702">
        <w:rPr>
          <w:rFonts w:eastAsia="SimSun"/>
          <w:lang w:val="ru-RU"/>
        </w:rPr>
        <w:t>(Соответствующие изменения выделены жирным шрифтом для удобства по</w:t>
      </w:r>
      <w:r>
        <w:rPr>
          <w:rFonts w:eastAsia="SimSun"/>
          <w:lang w:val="ru-RU"/>
        </w:rPr>
        <w:t>льзования</w:t>
      </w:r>
      <w:r w:rsidRPr="002D0702">
        <w:rPr>
          <w:rFonts w:eastAsia="SimSun"/>
          <w:lang w:val="ru-RU"/>
        </w:rPr>
        <w:t xml:space="preserve">) </w:t>
      </w:r>
      <w:r>
        <w:rPr>
          <w:rFonts w:eastAsia="SimSun"/>
          <w:lang w:val="ru-RU"/>
        </w:rPr>
        <w:t xml:space="preserve"> </w:t>
      </w:r>
    </w:p>
    <w:p w14:paraId="1F89BF72" w14:textId="33A9039D" w:rsidR="00D91432" w:rsidRPr="00346970" w:rsidRDefault="00D91432" w:rsidP="00346970">
      <w:pPr>
        <w:pStyle w:val="Heading1"/>
        <w:numPr>
          <w:ilvl w:val="0"/>
          <w:numId w:val="48"/>
        </w:numPr>
        <w:tabs>
          <w:tab w:val="clear" w:pos="0"/>
        </w:tabs>
        <w:spacing w:before="240"/>
        <w:rPr>
          <w:lang w:val="ru-RU"/>
        </w:rPr>
      </w:pPr>
      <w:r w:rsidRPr="00346970">
        <w:rPr>
          <w:lang w:val="ru-RU"/>
        </w:rPr>
        <w:t xml:space="preserve">Настоящее обновленное Соглашение заменяет Соглашение, достигнутое между правительством </w:t>
      </w:r>
      <w:r w:rsidR="00DD05EC" w:rsidRPr="00DD05EC">
        <w:rPr>
          <w:lang w:val="ru-RU"/>
        </w:rPr>
        <w:t xml:space="preserve">Бурунди </w:t>
      </w:r>
      <w:r w:rsidRPr="00346970">
        <w:rPr>
          <w:lang w:val="ru-RU"/>
        </w:rPr>
        <w:t xml:space="preserve">и Исполнительным комитетом на </w:t>
      </w:r>
      <w:r w:rsidR="00225C1A" w:rsidRPr="00225C1A">
        <w:rPr>
          <w:lang w:val="ru-RU"/>
        </w:rPr>
        <w:t>9</w:t>
      </w:r>
      <w:r w:rsidR="00225C1A" w:rsidRPr="00DD05EC">
        <w:rPr>
          <w:lang w:val="ru-RU"/>
        </w:rPr>
        <w:t>5</w:t>
      </w:r>
      <w:r w:rsidRPr="00346970">
        <w:rPr>
          <w:lang w:val="ru-RU"/>
        </w:rPr>
        <w:t>-м совещании  Исполнительного комитета.</w:t>
      </w:r>
    </w:p>
    <w:p w14:paraId="02824658" w14:textId="77777777" w:rsidR="00D91432" w:rsidRPr="00BC7A80" w:rsidRDefault="00D91432" w:rsidP="00D91432">
      <w:pPr>
        <w:pStyle w:val="Heading1"/>
        <w:numPr>
          <w:ilvl w:val="0"/>
          <w:numId w:val="0"/>
        </w:numPr>
        <w:rPr>
          <w:b/>
          <w:lang w:val="ru-RU"/>
        </w:rPr>
      </w:pPr>
      <w:r w:rsidRPr="00A54A9E">
        <w:rPr>
          <w:b/>
          <w:lang w:val="ru-RU"/>
        </w:rPr>
        <w:t>ДОБАВЛЕНИЕ 2-A: ЦЕЛЕВЫЕ ПОКАЗАТЕЛИ И ФИНАНСИРОВАНИЕ</w:t>
      </w:r>
      <w:r w:rsidRPr="00BC7A80">
        <w:rPr>
          <w:b/>
          <w:lang w:val="ru-RU"/>
        </w:rPr>
        <w:t xml:space="preserve"> </w:t>
      </w:r>
    </w:p>
    <w:tbl>
      <w:tblPr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6"/>
        <w:gridCol w:w="2928"/>
        <w:gridCol w:w="804"/>
        <w:gridCol w:w="684"/>
        <w:gridCol w:w="804"/>
        <w:gridCol w:w="804"/>
        <w:gridCol w:w="572"/>
        <w:gridCol w:w="614"/>
        <w:gridCol w:w="719"/>
        <w:gridCol w:w="805"/>
      </w:tblGrid>
      <w:tr w:rsidR="00371D7F" w:rsidRPr="00065D07" w14:paraId="7F83CAF3" w14:textId="77777777" w:rsidTr="00487E7F">
        <w:trPr>
          <w:cantSplit/>
          <w:trHeight w:val="98"/>
          <w:tblHeader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FC9B" w14:textId="5CB239D9" w:rsidR="00371D7F" w:rsidRPr="00371D7F" w:rsidRDefault="00371D7F" w:rsidP="00371D7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bookmarkStart w:id="7" w:name="_Hlk180580104"/>
            <w:r w:rsidRPr="00371D7F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Строка </w:t>
            </w:r>
          </w:p>
        </w:tc>
        <w:tc>
          <w:tcPr>
            <w:tcW w:w="1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2B1C2" w14:textId="1DC3EF2E" w:rsidR="00371D7F" w:rsidRPr="00371D7F" w:rsidRDefault="00371D7F" w:rsidP="00371D7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371D7F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Сведения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A2517" w14:textId="77777777" w:rsidR="00371D7F" w:rsidRPr="00065D07" w:rsidRDefault="00371D7F" w:rsidP="00371D7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2024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D8D05" w14:textId="77777777" w:rsidR="00371D7F" w:rsidRPr="00065D07" w:rsidRDefault="00371D7F" w:rsidP="00371D7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2025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ABFE" w14:textId="77777777" w:rsidR="00371D7F" w:rsidRPr="00065D07" w:rsidRDefault="00371D7F" w:rsidP="00371D7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2026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E0B70" w14:textId="77777777" w:rsidR="00371D7F" w:rsidRPr="00065D07" w:rsidRDefault="00371D7F" w:rsidP="00371D7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2027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98B33" w14:textId="77777777" w:rsidR="00371D7F" w:rsidRPr="00065D07" w:rsidRDefault="00371D7F" w:rsidP="00371D7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2028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DF041" w14:textId="77777777" w:rsidR="00371D7F" w:rsidRPr="00065D07" w:rsidRDefault="00371D7F" w:rsidP="00371D7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2029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C774" w14:textId="77777777" w:rsidR="00371D7F" w:rsidRPr="00065D07" w:rsidRDefault="00371D7F" w:rsidP="00371D7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2030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E7ED0" w14:textId="1E0F6509" w:rsidR="00371D7F" w:rsidRPr="006E22D7" w:rsidRDefault="006E22D7" w:rsidP="00371D7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6E22D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Итого</w:t>
            </w:r>
          </w:p>
        </w:tc>
      </w:tr>
      <w:tr w:rsidR="00DC5064" w:rsidRPr="00065D07" w14:paraId="150902F3" w14:textId="77777777" w:rsidTr="00487E7F">
        <w:trPr>
          <w:trHeight w:val="408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C0DD" w14:textId="77777777" w:rsidR="00DC5064" w:rsidRPr="00065D07" w:rsidRDefault="00DC5064" w:rsidP="00DC5064">
            <w:pPr>
              <w:keepNext/>
              <w:keepLines/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1.1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CD066" w14:textId="3F292CBA" w:rsidR="00DC5064" w:rsidRPr="00065D07" w:rsidRDefault="00DC5064" w:rsidP="00DC5064">
            <w:pPr>
              <w:keepNext/>
              <w:keepLines/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График сокращения потребления Веществ, отнесенных к группе </w:t>
            </w:r>
            <w:r w:rsidRPr="00065D07">
              <w:rPr>
                <w:color w:val="000000"/>
                <w:sz w:val="16"/>
                <w:szCs w:val="16"/>
                <w:lang w:eastAsia="en-CA"/>
              </w:rPr>
              <w:t>I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 приложения </w:t>
            </w:r>
            <w:r w:rsidRPr="00065D07">
              <w:rPr>
                <w:color w:val="000000"/>
                <w:sz w:val="16"/>
                <w:szCs w:val="16"/>
                <w:lang w:eastAsia="en-CA"/>
              </w:rPr>
              <w:t>C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 к Монреальскому протоколу (тонны ОРС)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3CB79" w14:textId="6DF7DCE7" w:rsidR="00DC5064" w:rsidRPr="00065D07" w:rsidRDefault="00DC5064" w:rsidP="00DC5064">
            <w:pPr>
              <w:keepNext/>
              <w:keepLines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4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65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1A284" w14:textId="0230832C" w:rsidR="00DC5064" w:rsidRPr="00065D07" w:rsidRDefault="00DC5064" w:rsidP="00DC5064">
            <w:pPr>
              <w:keepNext/>
              <w:keepLines/>
              <w:jc w:val="right"/>
              <w:rPr>
                <w:sz w:val="16"/>
                <w:szCs w:val="16"/>
                <w:lang w:val="ru-RU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2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32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9FAF" w14:textId="15276E00" w:rsidR="00DC5064" w:rsidRPr="00065D07" w:rsidRDefault="00DC5064" w:rsidP="00DC5064">
            <w:pPr>
              <w:keepNext/>
              <w:keepLines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sz w:val="16"/>
                <w:szCs w:val="16"/>
                <w:lang w:val="ru-RU"/>
              </w:rPr>
              <w:t>2</w:t>
            </w:r>
            <w:r w:rsidR="006E22D7">
              <w:rPr>
                <w:sz w:val="16"/>
                <w:szCs w:val="16"/>
                <w:lang w:val="ru-RU"/>
              </w:rPr>
              <w:t>,</w:t>
            </w:r>
            <w:r w:rsidRPr="00065D07">
              <w:rPr>
                <w:sz w:val="16"/>
                <w:szCs w:val="16"/>
                <w:lang w:val="ru-RU"/>
              </w:rPr>
              <w:t>32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ECE7A" w14:textId="1C70B3DF" w:rsidR="00DC5064" w:rsidRPr="00065D07" w:rsidRDefault="00DC5064" w:rsidP="00DC5064">
            <w:pPr>
              <w:keepNext/>
              <w:keepLines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2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32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3BFE3" w14:textId="6D47CC6B" w:rsidR="00DC5064" w:rsidRPr="00065D07" w:rsidRDefault="00DC5064" w:rsidP="00DC5064">
            <w:pPr>
              <w:keepNext/>
              <w:keepLines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2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32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354FB1" w14:textId="456BECFB" w:rsidR="00DC5064" w:rsidRPr="00065D07" w:rsidRDefault="00DC5064" w:rsidP="00DC5064">
            <w:pPr>
              <w:keepNext/>
              <w:keepLines/>
              <w:jc w:val="right"/>
              <w:rPr>
                <w:bCs/>
                <w:sz w:val="16"/>
                <w:szCs w:val="16"/>
                <w:lang w:val="ru-RU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2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32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0640" w14:textId="3A871B90" w:rsidR="00DC5064" w:rsidRPr="00065D07" w:rsidRDefault="00DC5064" w:rsidP="00DC5064">
            <w:pPr>
              <w:keepNext/>
              <w:keepLines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FB3FF" w14:textId="03610708" w:rsidR="00DC5064" w:rsidRPr="00DC5064" w:rsidRDefault="00DC5064" w:rsidP="00DC5064">
            <w:pPr>
              <w:keepNext/>
              <w:keepLines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DC5064">
              <w:rPr>
                <w:sz w:val="16"/>
                <w:szCs w:val="16"/>
                <w:lang w:val="ru-RU" w:eastAsia="en-CA"/>
              </w:rPr>
              <w:t>н/п</w:t>
            </w:r>
          </w:p>
        </w:tc>
      </w:tr>
      <w:tr w:rsidR="00DC5064" w:rsidRPr="00065D07" w14:paraId="5C4CD414" w14:textId="77777777" w:rsidTr="00487E7F">
        <w:trPr>
          <w:trHeight w:val="408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D86E" w14:textId="77777777" w:rsidR="00DC5064" w:rsidRPr="00065D07" w:rsidRDefault="00DC5064" w:rsidP="00DC5064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1.2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5B79E" w14:textId="524D6FEC" w:rsidR="00DC5064" w:rsidRPr="00065D07" w:rsidRDefault="00DC5064" w:rsidP="00DC5064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Максимальный допустимый общий объем потребления Веществ, отнесенных к группе </w:t>
            </w:r>
            <w:r w:rsidRPr="00065D07">
              <w:rPr>
                <w:color w:val="000000"/>
                <w:sz w:val="16"/>
                <w:szCs w:val="16"/>
                <w:lang w:eastAsia="en-CA"/>
              </w:rPr>
              <w:t>I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 приложения </w:t>
            </w:r>
            <w:r w:rsidRPr="00065D07">
              <w:rPr>
                <w:color w:val="000000"/>
                <w:sz w:val="16"/>
                <w:szCs w:val="16"/>
                <w:lang w:eastAsia="en-CA"/>
              </w:rPr>
              <w:t>C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          (тонны ОРС)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2296C" w14:textId="69FA5DB3" w:rsidR="00DC5064" w:rsidRPr="00065D07" w:rsidRDefault="00DC5064" w:rsidP="00DC5064">
            <w:pPr>
              <w:jc w:val="right"/>
              <w:rPr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70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C0C57" w14:textId="51325412" w:rsidR="00DC5064" w:rsidRPr="00065D07" w:rsidRDefault="00DC5064" w:rsidP="00DC5064">
            <w:pPr>
              <w:jc w:val="right"/>
              <w:rPr>
                <w:sz w:val="16"/>
                <w:szCs w:val="16"/>
                <w:lang w:val="ru-RU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68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6C53" w14:textId="53CEE260" w:rsidR="00DC5064" w:rsidRPr="00065D07" w:rsidRDefault="00DC5064" w:rsidP="00DC5064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sz w:val="16"/>
                <w:szCs w:val="16"/>
                <w:lang w:val="ru-RU"/>
              </w:rPr>
              <w:t>0</w:t>
            </w:r>
            <w:r w:rsidR="006E22D7">
              <w:rPr>
                <w:sz w:val="16"/>
                <w:szCs w:val="16"/>
                <w:lang w:val="ru-RU"/>
              </w:rPr>
              <w:t>,</w:t>
            </w:r>
            <w:r w:rsidRPr="00065D07">
              <w:rPr>
                <w:sz w:val="16"/>
                <w:szCs w:val="16"/>
                <w:lang w:val="ru-RU"/>
              </w:rPr>
              <w:t>68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29CC5" w14:textId="26A902E1" w:rsidR="00DC5064" w:rsidRPr="00065D07" w:rsidRDefault="00DC5064" w:rsidP="00DC5064">
            <w:pPr>
              <w:jc w:val="right"/>
              <w:rPr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68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50BB4" w14:textId="014D9AA2" w:rsidR="00DC5064" w:rsidRPr="00065D07" w:rsidRDefault="00DC5064" w:rsidP="00DC5064">
            <w:pPr>
              <w:jc w:val="right"/>
              <w:rPr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68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EE5F0" w14:textId="2D9A094A" w:rsidR="00DC5064" w:rsidRPr="00065D07" w:rsidRDefault="00DC5064" w:rsidP="00DC5064">
            <w:pPr>
              <w:jc w:val="right"/>
              <w:rPr>
                <w:bCs/>
                <w:sz w:val="16"/>
                <w:szCs w:val="16"/>
                <w:lang w:val="ru-RU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68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F118" w14:textId="3DBEDF91" w:rsidR="00DC5064" w:rsidRPr="00065D07" w:rsidRDefault="00DC5064" w:rsidP="00DC5064">
            <w:pPr>
              <w:jc w:val="right"/>
              <w:rPr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  <w:r w:rsidR="006E22D7">
              <w:rPr>
                <w:bCs/>
                <w:sz w:val="16"/>
                <w:szCs w:val="16"/>
                <w:lang w:val="ru-RU"/>
              </w:rPr>
              <w:t>,</w:t>
            </w:r>
            <w:r w:rsidRPr="00065D07">
              <w:rPr>
                <w:bCs/>
                <w:sz w:val="16"/>
                <w:szCs w:val="16"/>
                <w:lang w:val="ru-RU"/>
              </w:rPr>
              <w:t>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8F571" w14:textId="7FEAE230" w:rsidR="00DC5064" w:rsidRPr="00DC5064" w:rsidRDefault="00DC5064" w:rsidP="00DC5064">
            <w:pPr>
              <w:jc w:val="right"/>
              <w:rPr>
                <w:bCs/>
                <w:color w:val="000000"/>
                <w:sz w:val="16"/>
                <w:szCs w:val="16"/>
                <w:lang w:val="ru-RU" w:eastAsia="en-CA"/>
              </w:rPr>
            </w:pPr>
            <w:r w:rsidRPr="00DC5064">
              <w:rPr>
                <w:sz w:val="16"/>
                <w:szCs w:val="16"/>
                <w:lang w:val="ru-RU" w:eastAsia="en-CA"/>
              </w:rPr>
              <w:t>н/п</w:t>
            </w:r>
          </w:p>
        </w:tc>
      </w:tr>
      <w:tr w:rsidR="00065D07" w:rsidRPr="00065D07" w14:paraId="0EA9E384" w14:textId="77777777" w:rsidTr="00487E7F">
        <w:trPr>
          <w:trHeight w:val="116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EFEA" w14:textId="77777777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2.1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0A605" w14:textId="12247014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/>
              </w:rPr>
              <w:t>Согласованное финансирование Ведущего УИ (</w:t>
            </w:r>
            <w:r w:rsidR="00FB6E74" w:rsidRPr="001E7B77">
              <w:rPr>
                <w:color w:val="000000"/>
                <w:sz w:val="16"/>
                <w:szCs w:val="16"/>
                <w:lang w:val="ru-RU"/>
              </w:rPr>
              <w:t>ЮНЕП</w:t>
            </w:r>
            <w:r w:rsidRPr="00065D07">
              <w:rPr>
                <w:color w:val="000000"/>
                <w:sz w:val="16"/>
                <w:szCs w:val="16"/>
                <w:lang w:val="ru-RU"/>
              </w:rPr>
              <w:t xml:space="preserve">) (долл. США)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DE8A0" w14:textId="5C91E278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114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24805" w14:textId="77777777" w:rsidR="00065D07" w:rsidRPr="00065D07" w:rsidRDefault="00065D07" w:rsidP="00065D07">
            <w:pPr>
              <w:jc w:val="right"/>
              <w:rPr>
                <w:b/>
                <w:sz w:val="16"/>
                <w:szCs w:val="16"/>
                <w:lang w:val="ru-RU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D86F" w14:textId="0E274F64" w:rsidR="00065D07" w:rsidRPr="00065D07" w:rsidRDefault="00065D07" w:rsidP="00065D07">
            <w:pPr>
              <w:jc w:val="right"/>
              <w:rPr>
                <w:b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sz w:val="16"/>
                <w:szCs w:val="16"/>
                <w:lang w:val="ru-RU"/>
              </w:rPr>
              <w:t>100</w:t>
            </w:r>
            <w:r w:rsidR="006E22D7">
              <w:rPr>
                <w:b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/>
                <w:sz w:val="16"/>
                <w:szCs w:val="16"/>
                <w:lang w:val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8F477" w14:textId="223957F6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130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74069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EEB69" w14:textId="77777777" w:rsidR="00065D07" w:rsidRPr="00065D07" w:rsidRDefault="00065D07" w:rsidP="00065D07">
            <w:pPr>
              <w:jc w:val="right"/>
              <w:rPr>
                <w:bCs/>
                <w:sz w:val="16"/>
                <w:szCs w:val="16"/>
                <w:lang w:val="ru-RU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113B" w14:textId="75BA8488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34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3E877" w14:textId="0A988786" w:rsidR="00065D07" w:rsidRPr="00065D07" w:rsidRDefault="00065D07" w:rsidP="00065D07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sz w:val="16"/>
                <w:szCs w:val="16"/>
                <w:lang w:val="ru-RU"/>
              </w:rPr>
              <w:fldChar w:fldCharType="begin"/>
            </w:r>
            <w:r w:rsidRPr="00065D07">
              <w:rPr>
                <w:b/>
                <w:bCs/>
                <w:sz w:val="16"/>
                <w:szCs w:val="16"/>
                <w:lang w:val="ru-RU"/>
              </w:rPr>
              <w:instrText xml:space="preserve"> =SUM(LEFT) </w:instrText>
            </w:r>
            <w:r w:rsidRPr="00065D07">
              <w:rPr>
                <w:b/>
                <w:bCs/>
                <w:sz w:val="16"/>
                <w:szCs w:val="16"/>
                <w:lang w:val="ru-RU"/>
              </w:rPr>
              <w:fldChar w:fldCharType="separate"/>
            </w:r>
            <w:r w:rsidRPr="00065D07">
              <w:rPr>
                <w:b/>
                <w:bCs/>
                <w:sz w:val="16"/>
                <w:szCs w:val="16"/>
                <w:lang w:val="ru-RU"/>
              </w:rPr>
              <w:t>378</w:t>
            </w:r>
            <w:r w:rsidR="006E22D7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/>
                <w:bCs/>
                <w:sz w:val="16"/>
                <w:szCs w:val="16"/>
                <w:lang w:val="ru-RU"/>
              </w:rPr>
              <w:t>000</w:t>
            </w:r>
            <w:r w:rsidRPr="00065D07">
              <w:rPr>
                <w:b/>
                <w:bCs/>
                <w:sz w:val="16"/>
                <w:szCs w:val="16"/>
                <w:lang w:val="ru-RU"/>
              </w:rPr>
              <w:fldChar w:fldCharType="end"/>
            </w:r>
          </w:p>
        </w:tc>
      </w:tr>
      <w:tr w:rsidR="00065D07" w:rsidRPr="00065D07" w14:paraId="67DBE759" w14:textId="77777777" w:rsidTr="00487E7F">
        <w:trPr>
          <w:trHeight w:val="56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00F8" w14:textId="77777777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2.2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3DE8C" w14:textId="2D191B2A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/>
              </w:rPr>
              <w:t>Эксплуатационные расходы Ведущего УИ (долл. США</w:t>
            </w:r>
            <w:r w:rsidRPr="00065D07">
              <w:rPr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D5A09" w14:textId="7BBF0430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14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820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3AF16" w14:textId="77777777" w:rsidR="00065D07" w:rsidRPr="00065D07" w:rsidRDefault="00065D07" w:rsidP="00065D07">
            <w:pPr>
              <w:jc w:val="right"/>
              <w:rPr>
                <w:b/>
                <w:sz w:val="16"/>
                <w:szCs w:val="16"/>
                <w:lang w:val="ru-RU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B216" w14:textId="1CD1A931" w:rsidR="00065D07" w:rsidRPr="00065D07" w:rsidRDefault="00065D07" w:rsidP="00065D07">
            <w:pPr>
              <w:jc w:val="right"/>
              <w:rPr>
                <w:b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sz w:val="16"/>
                <w:szCs w:val="16"/>
                <w:lang w:val="ru-RU"/>
              </w:rPr>
              <w:t>13</w:t>
            </w:r>
            <w:r w:rsidR="006E22D7">
              <w:rPr>
                <w:b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/>
                <w:sz w:val="16"/>
                <w:szCs w:val="16"/>
                <w:lang w:val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CE0B0" w14:textId="6D303C48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16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900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4B2F3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20D96" w14:textId="77777777" w:rsidR="00065D07" w:rsidRPr="00065D07" w:rsidRDefault="00065D07" w:rsidP="00065D07">
            <w:pPr>
              <w:jc w:val="right"/>
              <w:rPr>
                <w:bCs/>
                <w:sz w:val="16"/>
                <w:szCs w:val="16"/>
                <w:lang w:val="ru-RU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1041" w14:textId="123A2363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4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420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C6282" w14:textId="639D78F6" w:rsidR="00065D07" w:rsidRPr="00065D07" w:rsidRDefault="00065D07" w:rsidP="00065D07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sz w:val="16"/>
                <w:szCs w:val="16"/>
                <w:lang w:val="ru-RU"/>
              </w:rPr>
              <w:t>49</w:t>
            </w:r>
            <w:r w:rsidR="006E22D7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/>
                <w:bCs/>
                <w:sz w:val="16"/>
                <w:szCs w:val="16"/>
                <w:lang w:val="ru-RU"/>
              </w:rPr>
              <w:t>140</w:t>
            </w:r>
          </w:p>
        </w:tc>
      </w:tr>
      <w:tr w:rsidR="00065D07" w:rsidRPr="00065D07" w14:paraId="6977E7B9" w14:textId="77777777" w:rsidTr="00487E7F">
        <w:trPr>
          <w:trHeight w:val="161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471E2A" w14:textId="77777777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 w:themeColor="text1"/>
                <w:sz w:val="16"/>
                <w:szCs w:val="16"/>
                <w:lang w:val="ru-RU" w:eastAsia="en-CA"/>
              </w:rPr>
              <w:t>2.3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D337C" w14:textId="5CB2082D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/>
              </w:rPr>
              <w:t>Согласованное финансирование Сотрудничающего УИ (</w:t>
            </w:r>
            <w:r w:rsidR="001E7B77" w:rsidRPr="001E7B77">
              <w:rPr>
                <w:color w:val="000000"/>
                <w:sz w:val="16"/>
                <w:szCs w:val="16"/>
                <w:lang w:val="ru-RU"/>
              </w:rPr>
              <w:t>ЮНИДО</w:t>
            </w:r>
            <w:r w:rsidRPr="00065D07">
              <w:rPr>
                <w:color w:val="000000"/>
                <w:sz w:val="16"/>
                <w:szCs w:val="16"/>
                <w:lang w:val="ru-RU"/>
              </w:rPr>
              <w:t>) (долл. США</w:t>
            </w:r>
            <w:r w:rsidRPr="001E7B77">
              <w:rPr>
                <w:color w:val="000000"/>
                <w:sz w:val="16"/>
                <w:szCs w:val="16"/>
                <w:lang w:val="ru-RU"/>
              </w:rPr>
              <w:t xml:space="preserve">)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CEA33" w14:textId="60A891F9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101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600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16B50" w14:textId="77777777" w:rsidR="00065D07" w:rsidRPr="00065D07" w:rsidRDefault="00065D07" w:rsidP="00065D07">
            <w:pPr>
              <w:jc w:val="right"/>
              <w:rPr>
                <w:bCs/>
                <w:sz w:val="16"/>
                <w:szCs w:val="16"/>
                <w:lang w:val="ru-RU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AC2A" w14:textId="77777777" w:rsidR="00065D07" w:rsidRPr="00065D07" w:rsidRDefault="00065D07" w:rsidP="00065D07">
            <w:pPr>
              <w:jc w:val="right"/>
              <w:rPr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F8167" w14:textId="75AC4800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25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42475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786C1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6351" w14:textId="2AE0DD23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13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400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40606" w14:textId="30A51A24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sz w:val="16"/>
                <w:szCs w:val="16"/>
                <w:lang w:val="ru-RU"/>
              </w:rPr>
              <w:t>140</w:t>
            </w:r>
            <w:r w:rsidR="006E22D7">
              <w:rPr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sz w:val="16"/>
                <w:szCs w:val="16"/>
                <w:lang w:val="ru-RU"/>
              </w:rPr>
              <w:t>000</w:t>
            </w:r>
          </w:p>
        </w:tc>
      </w:tr>
      <w:tr w:rsidR="00065D07" w:rsidRPr="00065D07" w14:paraId="25755A95" w14:textId="77777777" w:rsidTr="00487E7F">
        <w:trPr>
          <w:trHeight w:val="60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01925A" w14:textId="77777777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 w:themeColor="text1"/>
                <w:sz w:val="16"/>
                <w:szCs w:val="16"/>
                <w:lang w:val="ru-RU" w:eastAsia="en-CA"/>
              </w:rPr>
              <w:t>2.4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5860FC" w14:textId="4734C73D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/>
              </w:rPr>
              <w:t>Эксплуатационные расходы Сотрудничающего УИ (долл. США)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D78AA" w14:textId="1D4EAD4B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9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144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AF8CA" w14:textId="77777777" w:rsidR="00065D07" w:rsidRPr="00065D07" w:rsidRDefault="00065D07" w:rsidP="00065D07">
            <w:pPr>
              <w:jc w:val="right"/>
              <w:rPr>
                <w:bCs/>
                <w:sz w:val="16"/>
                <w:szCs w:val="16"/>
                <w:lang w:val="ru-RU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0791" w14:textId="77777777" w:rsidR="00065D07" w:rsidRPr="00065D07" w:rsidRDefault="00065D07" w:rsidP="00065D07">
            <w:pPr>
              <w:jc w:val="right"/>
              <w:rPr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A29A2" w14:textId="2E32B646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2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250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BEB2B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996C1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448E" w14:textId="680CBC5C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Cs/>
                <w:sz w:val="16"/>
                <w:szCs w:val="16"/>
                <w:lang w:val="ru-RU"/>
              </w:rPr>
              <w:t>1</w:t>
            </w:r>
            <w:r w:rsidR="006E22D7">
              <w:rPr>
                <w:bCs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Cs/>
                <w:sz w:val="16"/>
                <w:szCs w:val="16"/>
                <w:lang w:val="ru-RU"/>
              </w:rPr>
              <w:t>206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7B847" w14:textId="476250C0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sz w:val="16"/>
                <w:szCs w:val="16"/>
                <w:lang w:val="ru-RU"/>
              </w:rPr>
              <w:t>12</w:t>
            </w:r>
            <w:r w:rsidR="006E22D7">
              <w:rPr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sz w:val="16"/>
                <w:szCs w:val="16"/>
                <w:lang w:val="ru-RU"/>
              </w:rPr>
              <w:t>600</w:t>
            </w:r>
          </w:p>
        </w:tc>
      </w:tr>
      <w:tr w:rsidR="00065D07" w:rsidRPr="00065D07" w14:paraId="3EE4C2A5" w14:textId="77777777" w:rsidTr="00487E7F">
        <w:trPr>
          <w:trHeight w:val="62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0BC74" w14:textId="77777777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3.1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A7C11" w14:textId="10FEF54F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Совокупное согласованное финансирование        (долл. США)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66E6B" w14:textId="77428F5A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215</w:t>
            </w:r>
            <w:r w:rsidR="006E22D7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>600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E6DB55" w14:textId="77777777" w:rsidR="00065D07" w:rsidRPr="00065D07" w:rsidRDefault="00065D07" w:rsidP="00065D07">
            <w:pPr>
              <w:jc w:val="right"/>
              <w:rPr>
                <w:b/>
                <w:sz w:val="16"/>
                <w:szCs w:val="16"/>
                <w:lang w:val="ru-RU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2B44" w14:textId="5AEBD236" w:rsidR="00065D07" w:rsidRPr="00065D07" w:rsidRDefault="00065D07" w:rsidP="00065D07">
            <w:pPr>
              <w:jc w:val="right"/>
              <w:rPr>
                <w:b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sz w:val="16"/>
                <w:szCs w:val="16"/>
                <w:lang w:val="ru-RU"/>
              </w:rPr>
              <w:t>100</w:t>
            </w:r>
            <w:r w:rsidR="006E22D7">
              <w:rPr>
                <w:b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/>
                <w:sz w:val="16"/>
                <w:szCs w:val="16"/>
                <w:lang w:val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D8BF2" w14:textId="3D3DF4CD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155</w:t>
            </w:r>
            <w:r w:rsidR="006E22D7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E9E40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9E734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6338" w14:textId="4D67AF01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47</w:t>
            </w:r>
            <w:r w:rsidR="006E22D7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>400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6576D" w14:textId="4306C56E" w:rsidR="00065D07" w:rsidRPr="00065D07" w:rsidRDefault="00065D07" w:rsidP="00065D07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518</w:t>
            </w:r>
            <w:r w:rsidR="006E22D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</w:tr>
      <w:tr w:rsidR="00065D07" w:rsidRPr="00065D07" w14:paraId="6CC85C8A" w14:textId="77777777" w:rsidTr="00487E7F">
        <w:trPr>
          <w:trHeight w:val="62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C09CF" w14:textId="77777777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3.2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12A30" w14:textId="771B7CE9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/>
              </w:rPr>
              <w:t>Совокупные эксплуатационные расходы (долл. США)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C1AB4" w14:textId="69F6BADC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23</w:t>
            </w:r>
            <w:r w:rsidR="006E22D7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>964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925C2" w14:textId="77777777" w:rsidR="00065D07" w:rsidRPr="00065D07" w:rsidRDefault="00065D07" w:rsidP="00065D07">
            <w:pPr>
              <w:jc w:val="right"/>
              <w:rPr>
                <w:b/>
                <w:sz w:val="16"/>
                <w:szCs w:val="16"/>
                <w:lang w:val="ru-RU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706C" w14:textId="69493137" w:rsidR="00065D07" w:rsidRPr="00065D07" w:rsidRDefault="00065D07" w:rsidP="00065D07">
            <w:pPr>
              <w:jc w:val="right"/>
              <w:rPr>
                <w:b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sz w:val="16"/>
                <w:szCs w:val="16"/>
                <w:lang w:val="ru-RU"/>
              </w:rPr>
              <w:t>13</w:t>
            </w:r>
            <w:r w:rsidR="006E22D7">
              <w:rPr>
                <w:b/>
                <w:sz w:val="16"/>
                <w:szCs w:val="16"/>
                <w:lang w:val="ru-RU"/>
              </w:rPr>
              <w:t xml:space="preserve"> </w:t>
            </w:r>
            <w:r w:rsidRPr="00065D07">
              <w:rPr>
                <w:b/>
                <w:sz w:val="16"/>
                <w:szCs w:val="16"/>
                <w:lang w:val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7BD1F" w14:textId="587EFFF5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19</w:t>
            </w:r>
            <w:r w:rsidR="006E22D7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>150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F1897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F39E4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9BEC" w14:textId="56E972BE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5</w:t>
            </w:r>
            <w:r w:rsidR="006E22D7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>626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467A23" w14:textId="41BFA5B7" w:rsidR="00065D07" w:rsidRPr="00065D07" w:rsidRDefault="00065D07" w:rsidP="00065D07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61</w:t>
            </w:r>
            <w:r w:rsidR="006E22D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740</w:t>
            </w:r>
          </w:p>
        </w:tc>
      </w:tr>
      <w:tr w:rsidR="00065D07" w:rsidRPr="00065D07" w14:paraId="2095A39C" w14:textId="77777777" w:rsidTr="00487E7F">
        <w:trPr>
          <w:trHeight w:val="5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1371" w14:textId="77777777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3.3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DB2E2" w14:textId="6B26F7F0" w:rsidR="00065D07" w:rsidRPr="00065D07" w:rsidRDefault="00065D07" w:rsidP="00065D07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Совокупные согласованные расходы (долл. США)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48A54" w14:textId="279976CB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239</w:t>
            </w:r>
            <w:r w:rsidR="006E22D7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>564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B86AB" w14:textId="77777777" w:rsidR="00065D07" w:rsidRPr="00065D07" w:rsidRDefault="00065D07" w:rsidP="00065D07">
            <w:pPr>
              <w:jc w:val="right"/>
              <w:rPr>
                <w:b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12E7" w14:textId="52CF0D82" w:rsidR="00065D07" w:rsidRPr="00065D07" w:rsidRDefault="00065D07" w:rsidP="00065D07">
            <w:pPr>
              <w:jc w:val="right"/>
              <w:rPr>
                <w:b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color w:val="000000"/>
                <w:sz w:val="16"/>
                <w:szCs w:val="16"/>
                <w:lang w:val="ru-RU" w:eastAsia="en-CA"/>
              </w:rPr>
              <w:t>113</w:t>
            </w:r>
            <w:r w:rsidR="006E22D7">
              <w:rPr>
                <w:b/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b/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41E62" w14:textId="59EF0D4F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174</w:t>
            </w:r>
            <w:r w:rsidR="006E22D7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>150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E4FC0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62A6D" w14:textId="77777777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81D9" w14:textId="6961265B" w:rsidR="00065D07" w:rsidRPr="00065D07" w:rsidRDefault="00065D07" w:rsidP="00065D07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53</w:t>
            </w:r>
            <w:r w:rsidR="006E22D7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026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02B2F" w14:textId="342358DD" w:rsidR="00065D07" w:rsidRPr="00065D07" w:rsidRDefault="00065D07" w:rsidP="00065D07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579</w:t>
            </w:r>
            <w:r w:rsidR="006E22D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065D0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740</w:t>
            </w:r>
          </w:p>
        </w:tc>
      </w:tr>
      <w:tr w:rsidR="00487E7F" w:rsidRPr="00065D07" w14:paraId="387C03D3" w14:textId="77777777" w:rsidTr="005502FA">
        <w:trPr>
          <w:trHeight w:val="5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62FA" w14:textId="77777777" w:rsidR="00487E7F" w:rsidRPr="00065D07" w:rsidRDefault="00487E7F" w:rsidP="00487E7F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4.1.1</w:t>
            </w:r>
          </w:p>
        </w:tc>
        <w:tc>
          <w:tcPr>
            <w:tcW w:w="426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BD95B" w14:textId="034B3DC1" w:rsidR="00487E7F" w:rsidRPr="00487E7F" w:rsidRDefault="00487E7F" w:rsidP="00487E7F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487E7F">
              <w:rPr>
                <w:color w:val="000000"/>
                <w:sz w:val="16"/>
                <w:szCs w:val="16"/>
                <w:lang w:val="ru-RU" w:eastAsia="en-CA"/>
              </w:rPr>
              <w:t>Полный отказ от ГХФУ-22, согласованный в рамках настоящего Соглашения (тонны ОРС)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E24F0" w14:textId="7BC5DEE2" w:rsidR="00487E7F" w:rsidRPr="00065D07" w:rsidRDefault="00487E7F" w:rsidP="00487E7F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1</w:t>
            </w:r>
            <w:r w:rsidR="006E22D7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>37</w:t>
            </w:r>
          </w:p>
        </w:tc>
      </w:tr>
      <w:tr w:rsidR="00487E7F" w:rsidRPr="00065D07" w14:paraId="03221E4D" w14:textId="77777777" w:rsidTr="005502FA">
        <w:trPr>
          <w:trHeight w:val="5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859B" w14:textId="77777777" w:rsidR="00487E7F" w:rsidRPr="00065D07" w:rsidRDefault="00487E7F" w:rsidP="00487E7F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4.1.2</w:t>
            </w:r>
          </w:p>
        </w:tc>
        <w:tc>
          <w:tcPr>
            <w:tcW w:w="426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13784" w14:textId="279F6418" w:rsidR="00487E7F" w:rsidRPr="002A6921" w:rsidRDefault="002A6921" w:rsidP="00487E7F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2A6921">
              <w:rPr>
                <w:color w:val="000000"/>
                <w:sz w:val="16"/>
                <w:szCs w:val="16"/>
                <w:lang w:val="ru-RU" w:eastAsia="en-CA"/>
              </w:rPr>
              <w:t>Поэтапный отказ от ГХФУ-22, подлежащий достижению на предыдущем этапе (тонны ОРС)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BA33C" w14:textId="530450B9" w:rsidR="00487E7F" w:rsidRPr="00065D07" w:rsidRDefault="00487E7F" w:rsidP="00487E7F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 w:themeColor="text1"/>
                <w:sz w:val="16"/>
                <w:szCs w:val="16"/>
                <w:lang w:val="ru-RU"/>
              </w:rPr>
              <w:t>0</w:t>
            </w:r>
            <w:r w:rsidR="006E22D7"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065D07">
              <w:rPr>
                <w:color w:val="000000" w:themeColor="text1"/>
                <w:sz w:val="16"/>
                <w:szCs w:val="16"/>
                <w:lang w:val="ru-RU"/>
              </w:rPr>
              <w:t>73</w:t>
            </w:r>
          </w:p>
        </w:tc>
      </w:tr>
      <w:tr w:rsidR="00487E7F" w:rsidRPr="00065D07" w14:paraId="3DA82331" w14:textId="77777777" w:rsidTr="005502FA">
        <w:trPr>
          <w:trHeight w:val="5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19DB" w14:textId="77777777" w:rsidR="00487E7F" w:rsidRPr="00065D07" w:rsidRDefault="00487E7F" w:rsidP="00487E7F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4.1.3</w:t>
            </w:r>
          </w:p>
        </w:tc>
        <w:tc>
          <w:tcPr>
            <w:tcW w:w="426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9D502" w14:textId="6E3864D5" w:rsidR="00487E7F" w:rsidRPr="00487E7F" w:rsidRDefault="00487E7F" w:rsidP="00487E7F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487E7F">
              <w:rPr>
                <w:color w:val="000000"/>
                <w:sz w:val="16"/>
                <w:szCs w:val="16"/>
                <w:lang w:val="ru-RU" w:eastAsia="en-CA"/>
              </w:rPr>
              <w:t>Оставшиеся виды потребления ГХФУ-22 (тонны ОРС)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D6E2A" w14:textId="77777777" w:rsidR="00487E7F" w:rsidRPr="00065D07" w:rsidRDefault="00487E7F" w:rsidP="00487E7F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</w:tr>
    </w:tbl>
    <w:bookmarkEnd w:id="7"/>
    <w:p w14:paraId="765AD1C9" w14:textId="0CD881F2" w:rsidR="007C0B38" w:rsidRPr="00531780" w:rsidRDefault="007C0B38" w:rsidP="002A6921">
      <w:pPr>
        <w:pStyle w:val="Heading1"/>
        <w:numPr>
          <w:ilvl w:val="0"/>
          <w:numId w:val="0"/>
        </w:numPr>
        <w:ind w:left="135" w:hanging="135"/>
        <w:rPr>
          <w:sz w:val="16"/>
          <w:szCs w:val="16"/>
          <w:lang w:val="ru-RU"/>
        </w:rPr>
      </w:pPr>
      <w:r w:rsidRPr="00531780">
        <w:rPr>
          <w:sz w:val="18"/>
          <w:szCs w:val="16"/>
          <w:lang w:val="ru-RU"/>
        </w:rPr>
        <w:t xml:space="preserve">* </w:t>
      </w:r>
      <w:proofErr w:type="spellStart"/>
      <w:r w:rsidR="00DD49A1" w:rsidRPr="002A6921">
        <w:rPr>
          <w:sz w:val="16"/>
          <w:szCs w:val="16"/>
        </w:rPr>
        <w:t>Дата</w:t>
      </w:r>
      <w:proofErr w:type="spellEnd"/>
      <w:r w:rsidR="00DD49A1" w:rsidRPr="002A6921">
        <w:rPr>
          <w:sz w:val="16"/>
          <w:szCs w:val="16"/>
        </w:rPr>
        <w:t xml:space="preserve"> </w:t>
      </w:r>
      <w:proofErr w:type="spellStart"/>
      <w:r w:rsidR="00DD49A1" w:rsidRPr="002A6921">
        <w:rPr>
          <w:sz w:val="16"/>
          <w:szCs w:val="16"/>
        </w:rPr>
        <w:t>завершения</w:t>
      </w:r>
      <w:proofErr w:type="spellEnd"/>
      <w:r w:rsidR="00DD49A1" w:rsidRPr="002A6921">
        <w:rPr>
          <w:sz w:val="16"/>
          <w:szCs w:val="16"/>
        </w:rPr>
        <w:t xml:space="preserve"> </w:t>
      </w:r>
      <w:proofErr w:type="spellStart"/>
      <w:r w:rsidR="00DD49A1" w:rsidRPr="002A6921">
        <w:rPr>
          <w:sz w:val="16"/>
          <w:szCs w:val="16"/>
        </w:rPr>
        <w:t>этапа</w:t>
      </w:r>
      <w:proofErr w:type="spellEnd"/>
      <w:r w:rsidR="00DD49A1" w:rsidRPr="002A6921">
        <w:rPr>
          <w:sz w:val="16"/>
          <w:szCs w:val="16"/>
        </w:rPr>
        <w:t xml:space="preserve"> I в </w:t>
      </w:r>
      <w:proofErr w:type="spellStart"/>
      <w:r w:rsidR="00DD49A1" w:rsidRPr="002A6921">
        <w:rPr>
          <w:sz w:val="16"/>
          <w:szCs w:val="16"/>
        </w:rPr>
        <w:t>соответствии</w:t>
      </w:r>
      <w:proofErr w:type="spellEnd"/>
      <w:r w:rsidR="00DD49A1" w:rsidRPr="002A6921">
        <w:rPr>
          <w:sz w:val="16"/>
          <w:szCs w:val="16"/>
        </w:rPr>
        <w:t xml:space="preserve"> с </w:t>
      </w:r>
      <w:proofErr w:type="spellStart"/>
      <w:r w:rsidR="00DD49A1" w:rsidRPr="002A6921">
        <w:rPr>
          <w:sz w:val="16"/>
          <w:szCs w:val="16"/>
        </w:rPr>
        <w:t>решением</w:t>
      </w:r>
      <w:proofErr w:type="spellEnd"/>
      <w:r w:rsidR="00DD49A1" w:rsidRPr="002A6921">
        <w:rPr>
          <w:sz w:val="16"/>
          <w:szCs w:val="16"/>
        </w:rPr>
        <w:t xml:space="preserve"> 93/36 и </w:t>
      </w:r>
      <w:proofErr w:type="spellStart"/>
      <w:r w:rsidR="00DD49A1" w:rsidRPr="002A6921">
        <w:rPr>
          <w:sz w:val="16"/>
          <w:szCs w:val="16"/>
        </w:rPr>
        <w:t>приложением</w:t>
      </w:r>
      <w:proofErr w:type="spellEnd"/>
      <w:r w:rsidR="00DD49A1" w:rsidRPr="002A6921">
        <w:rPr>
          <w:sz w:val="16"/>
          <w:szCs w:val="16"/>
        </w:rPr>
        <w:t xml:space="preserve"> XIV к </w:t>
      </w:r>
      <w:proofErr w:type="spellStart"/>
      <w:r w:rsidR="00DD49A1" w:rsidRPr="002A6921">
        <w:rPr>
          <w:sz w:val="16"/>
          <w:szCs w:val="16"/>
        </w:rPr>
        <w:t>документу</w:t>
      </w:r>
      <w:proofErr w:type="spellEnd"/>
      <w:r w:rsidR="00DD49A1" w:rsidRPr="002A6921">
        <w:rPr>
          <w:sz w:val="16"/>
          <w:szCs w:val="16"/>
        </w:rPr>
        <w:t xml:space="preserve"> UNEP/</w:t>
      </w:r>
      <w:proofErr w:type="spellStart"/>
      <w:r w:rsidR="00DD49A1" w:rsidRPr="002A6921">
        <w:rPr>
          <w:sz w:val="16"/>
          <w:szCs w:val="16"/>
        </w:rPr>
        <w:t>OzL.Pro</w:t>
      </w:r>
      <w:proofErr w:type="spellEnd"/>
      <w:r w:rsidR="00DD49A1" w:rsidRPr="002A6921">
        <w:rPr>
          <w:sz w:val="16"/>
          <w:szCs w:val="16"/>
        </w:rPr>
        <w:t xml:space="preserve">/ExCom/93/105: 31 </w:t>
      </w:r>
      <w:proofErr w:type="spellStart"/>
      <w:r w:rsidR="00DD49A1" w:rsidRPr="002A6921">
        <w:rPr>
          <w:sz w:val="16"/>
          <w:szCs w:val="16"/>
        </w:rPr>
        <w:t>декабря</w:t>
      </w:r>
      <w:proofErr w:type="spellEnd"/>
      <w:r w:rsidR="00DD49A1" w:rsidRPr="002A6921">
        <w:rPr>
          <w:sz w:val="16"/>
          <w:szCs w:val="16"/>
        </w:rPr>
        <w:t xml:space="preserve"> 2024 </w:t>
      </w:r>
      <w:proofErr w:type="spellStart"/>
      <w:r w:rsidR="00DD49A1" w:rsidRPr="002A6921">
        <w:rPr>
          <w:sz w:val="16"/>
          <w:szCs w:val="16"/>
        </w:rPr>
        <w:t>года</w:t>
      </w:r>
      <w:proofErr w:type="spellEnd"/>
    </w:p>
    <w:p w14:paraId="152EF4B3" w14:textId="77777777" w:rsidR="007C0B38" w:rsidRPr="00531780" w:rsidRDefault="007C0B38" w:rsidP="007C0B38">
      <w:pPr>
        <w:jc w:val="center"/>
        <w:rPr>
          <w:lang w:val="ru-RU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C0B38" w:rsidRPr="00531780" w14:paraId="0DE91C39" w14:textId="77777777" w:rsidTr="005502FA">
        <w:tc>
          <w:tcPr>
            <w:tcW w:w="999" w:type="pct"/>
          </w:tcPr>
          <w:p w14:paraId="456E2110" w14:textId="77777777" w:rsidR="007C0B38" w:rsidRPr="00531780" w:rsidRDefault="007C0B38" w:rsidP="005502FA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2CF738D5" w14:textId="77777777" w:rsidR="007C0B38" w:rsidRPr="00531780" w:rsidRDefault="007C0B38" w:rsidP="005502FA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234C0AF0" w14:textId="77777777" w:rsidR="007C0B38" w:rsidRPr="00531780" w:rsidRDefault="007C0B38" w:rsidP="005502FA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374C5E92" w14:textId="77777777" w:rsidR="007C0B38" w:rsidRPr="00531780" w:rsidRDefault="007C0B38" w:rsidP="005502FA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07D4E886" w14:textId="77777777" w:rsidR="007C0B38" w:rsidRPr="00531780" w:rsidRDefault="007C0B38" w:rsidP="005502FA">
            <w:pPr>
              <w:rPr>
                <w:lang w:val="ru-RU"/>
              </w:rPr>
            </w:pPr>
          </w:p>
        </w:tc>
      </w:tr>
    </w:tbl>
    <w:p w14:paraId="42EC6B62" w14:textId="77777777" w:rsidR="007C0B38" w:rsidRPr="00531780" w:rsidRDefault="007C0B38" w:rsidP="007C0B38">
      <w:pPr>
        <w:jc w:val="center"/>
        <w:rPr>
          <w:lang w:val="ru-RU"/>
        </w:rPr>
      </w:pPr>
    </w:p>
    <w:p w14:paraId="2D6108DB" w14:textId="77777777" w:rsidR="00720EE7" w:rsidRPr="00531780" w:rsidRDefault="00720EE7" w:rsidP="0051710D">
      <w:pPr>
        <w:jc w:val="center"/>
        <w:rPr>
          <w:lang w:val="ru-RU"/>
        </w:rPr>
      </w:pPr>
    </w:p>
    <w:sectPr w:rsidR="00720EE7" w:rsidRPr="00531780" w:rsidSect="007C0B38">
      <w:headerReference w:type="first" r:id="rId20"/>
      <w:footerReference w:type="first" r:id="rId21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D92B9" w14:textId="77777777" w:rsidR="008056B1" w:rsidRDefault="008056B1" w:rsidP="004A504B">
      <w:r>
        <w:separator/>
      </w:r>
    </w:p>
  </w:endnote>
  <w:endnote w:type="continuationSeparator" w:id="0">
    <w:p w14:paraId="73E47257" w14:textId="77777777" w:rsidR="008056B1" w:rsidRDefault="008056B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FAD1D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45ADD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F694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073F4BAF" w14:textId="140BAD52" w:rsidR="004E7F9C" w:rsidRDefault="00BD3AC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672A85">
      <w:rPr>
        <w:rFonts w:eastAsia="SimSun"/>
        <w:sz w:val="16"/>
        <w:szCs w:val="16"/>
        <w:lang w:val="ru-RU" w:eastAsia="en-US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224729BB" w14:textId="77777777" w:rsidR="004E7F9C" w:rsidRPr="00F435B3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98474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004D31" w14:textId="77777777" w:rsidR="007C0B38" w:rsidRDefault="007C0B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9DFFA1" w14:textId="77777777" w:rsidR="007C0B38" w:rsidRPr="00F435B3" w:rsidRDefault="007C0B38" w:rsidP="00686C1B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A42B0" w14:textId="77777777" w:rsidR="008056B1" w:rsidRDefault="008056B1" w:rsidP="004A504B">
      <w:r>
        <w:separator/>
      </w:r>
    </w:p>
  </w:footnote>
  <w:footnote w:type="continuationSeparator" w:id="0">
    <w:p w14:paraId="3F91EA98" w14:textId="77777777" w:rsidR="008056B1" w:rsidRDefault="008056B1" w:rsidP="004A504B">
      <w:r>
        <w:continuationSeparator/>
      </w:r>
    </w:p>
  </w:footnote>
  <w:footnote w:id="1">
    <w:p w14:paraId="056A129E" w14:textId="77777777" w:rsidR="00B0742F" w:rsidRPr="001E1147" w:rsidRDefault="00B0742F" w:rsidP="00B0742F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</w:t>
      </w:r>
      <w:proofErr w:type="spellStart"/>
      <w:r w:rsidRPr="001E1147">
        <w:rPr>
          <w:lang w:val="en-US"/>
        </w:rPr>
        <w:t>OzL.Pro</w:t>
      </w:r>
      <w:proofErr w:type="spellEnd"/>
      <w:r w:rsidRPr="001E1147">
        <w:rPr>
          <w:lang w:val="en-US"/>
        </w:rPr>
        <w:t>/ExCom/</w:t>
      </w:r>
      <w:r>
        <w:rPr>
          <w:lang w:val="en-US"/>
        </w:rPr>
        <w:t>98</w:t>
      </w:r>
      <w:r w:rsidRPr="001E1147">
        <w:rPr>
          <w:lang w:val="en-US"/>
        </w:rPr>
        <w:t>/1</w:t>
      </w:r>
    </w:p>
  </w:footnote>
  <w:footnote w:id="2">
    <w:p w14:paraId="2E24EC0E" w14:textId="77777777" w:rsidR="00EC3696" w:rsidRPr="00651EEF" w:rsidRDefault="00EC3696" w:rsidP="00EC3696">
      <w:pPr>
        <w:pStyle w:val="FootnoteText"/>
        <w:rPr>
          <w:lang w:val="ru-RU"/>
        </w:rPr>
      </w:pPr>
      <w:r w:rsidRPr="00651EEF">
        <w:rPr>
          <w:rStyle w:val="FootnoteReference"/>
          <w:lang w:val="ru-RU"/>
        </w:rPr>
        <w:footnoteRef/>
      </w:r>
      <w:r w:rsidRPr="00651EEF">
        <w:rPr>
          <w:lang w:val="ru-RU"/>
        </w:rPr>
        <w:t xml:space="preserve"> Решение</w:t>
      </w:r>
      <w:r w:rsidR="00C31440" w:rsidRPr="00651EEF">
        <w:rPr>
          <w:lang w:val="ru-RU"/>
        </w:rPr>
        <w:t xml:space="preserve"> 95/42 </w:t>
      </w:r>
      <w:r w:rsidRPr="00651EEF">
        <w:rPr>
          <w:lang w:val="ru-RU"/>
        </w:rPr>
        <w:t>и документ UNEP/OzL.</w:t>
      </w:r>
      <w:r w:rsidR="00C31440" w:rsidRPr="00651EEF">
        <w:rPr>
          <w:lang w:val="ru-RU"/>
        </w:rPr>
        <w:t>Pro/ExCom/95/44</w:t>
      </w:r>
    </w:p>
  </w:footnote>
  <w:footnote w:id="3">
    <w:p w14:paraId="59809F44" w14:textId="40553240" w:rsidR="00EC3696" w:rsidRPr="00651EEF" w:rsidRDefault="00EC3696" w:rsidP="00EC3696">
      <w:pPr>
        <w:pStyle w:val="FootnoteText"/>
        <w:rPr>
          <w:lang w:val="ru-RU"/>
        </w:rPr>
      </w:pPr>
      <w:r w:rsidRPr="00651EEF">
        <w:rPr>
          <w:rStyle w:val="FootnoteReference"/>
          <w:lang w:val="ru-RU"/>
        </w:rPr>
        <w:footnoteRef/>
      </w:r>
      <w:r w:rsidRPr="00651EEF">
        <w:rPr>
          <w:lang w:val="ru-RU"/>
        </w:rPr>
        <w:t xml:space="preserve"> Решение 92/22 допускает представление запросов на мероприятия, упомянутые в решении 89/6</w:t>
      </w:r>
      <w:r w:rsidR="00BD556A" w:rsidRPr="00BD556A">
        <w:rPr>
          <w:lang w:val="ru-RU"/>
        </w:rPr>
        <w:t xml:space="preserve"> </w:t>
      </w:r>
      <w:r w:rsidRPr="00651EEF">
        <w:rPr>
          <w:lang w:val="ru-RU"/>
        </w:rPr>
        <w:t xml:space="preserve">b), отдельно от запросов на транши в рамках </w:t>
      </w:r>
      <w:r w:rsidR="0043041D" w:rsidRPr="00651EEF">
        <w:rPr>
          <w:lang w:val="ru-RU"/>
        </w:rPr>
        <w:t>ПОДПО</w:t>
      </w:r>
      <w:r w:rsidRPr="00651EEF">
        <w:rPr>
          <w:lang w:val="ru-RU"/>
        </w:rPr>
        <w:t xml:space="preserve">, включая пересмотренное Соглашение между правительством соответствующей страны, указанной в статье 5, и Исполнительным комитетом, при том понимании, что эти мероприятия были включены в текущие планы </w:t>
      </w:r>
      <w:r w:rsidR="00434A0D" w:rsidRPr="00651EEF">
        <w:rPr>
          <w:lang w:val="ru-RU"/>
        </w:rPr>
        <w:t xml:space="preserve">освоения </w:t>
      </w:r>
      <w:r w:rsidRPr="00651EEF">
        <w:rPr>
          <w:lang w:val="ru-RU"/>
        </w:rPr>
        <w:t>транш</w:t>
      </w:r>
      <w:r w:rsidR="00434A0D" w:rsidRPr="00651EEF">
        <w:rPr>
          <w:lang w:val="ru-RU"/>
        </w:rPr>
        <w:t>а</w:t>
      </w:r>
      <w:r w:rsidRPr="00651EEF">
        <w:rPr>
          <w:lang w:val="ru-RU"/>
        </w:rPr>
        <w:t>.</w:t>
      </w:r>
    </w:p>
  </w:footnote>
  <w:footnote w:id="4">
    <w:p w14:paraId="366AC6CD" w14:textId="77777777" w:rsidR="00EC3696" w:rsidRPr="001607C0" w:rsidRDefault="00EC3696" w:rsidP="006D6E76">
      <w:pPr>
        <w:pStyle w:val="FootnoteText"/>
        <w:rPr>
          <w:lang w:val="ru-RU"/>
        </w:rPr>
      </w:pPr>
      <w:r w:rsidRPr="00651EEF">
        <w:rPr>
          <w:rStyle w:val="FootnoteReference"/>
          <w:lang w:val="ru-RU"/>
        </w:rPr>
        <w:footnoteRef/>
      </w:r>
      <w:r w:rsidRPr="00651EEF">
        <w:rPr>
          <w:lang w:val="ru-RU"/>
        </w:rPr>
        <w:t xml:space="preserve"> В соответствии с письмом от 10 апреля 2026 г. от Министерства окружающей среды, </w:t>
      </w:r>
      <w:r w:rsidR="006D6E76" w:rsidRPr="00651EEF">
        <w:rPr>
          <w:lang w:val="ru-RU"/>
        </w:rPr>
        <w:t xml:space="preserve">сельского хозяйства и животноводства Бурунди </w:t>
      </w:r>
      <w:r w:rsidRPr="00651EEF">
        <w:rPr>
          <w:lang w:val="ru-RU"/>
        </w:rPr>
        <w:t>в адрес Секретариата.</w:t>
      </w:r>
    </w:p>
  </w:footnote>
  <w:footnote w:id="5">
    <w:p w14:paraId="5A4D8D41" w14:textId="263CAAA8" w:rsidR="002A0D63" w:rsidRPr="00C11EE4" w:rsidRDefault="002A0D6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607C0">
        <w:rPr>
          <w:lang w:val="ru-RU"/>
        </w:rPr>
        <w:t xml:space="preserve"> </w:t>
      </w:r>
      <w:r w:rsidR="00954C05">
        <w:rPr>
          <w:lang w:val="en-US"/>
        </w:rPr>
        <w:t>EAS</w:t>
      </w:r>
      <w:r w:rsidR="00954C05" w:rsidRPr="001607C0">
        <w:rPr>
          <w:lang w:val="ru-RU"/>
        </w:rPr>
        <w:t xml:space="preserve">1213:2025 </w:t>
      </w:r>
      <w:r w:rsidR="00131D94" w:rsidRPr="001607C0">
        <w:rPr>
          <w:lang w:val="ru-RU"/>
        </w:rPr>
        <w:t xml:space="preserve">и </w:t>
      </w:r>
      <w:r w:rsidR="00131D94">
        <w:rPr>
          <w:lang w:val="en-US"/>
        </w:rPr>
        <w:t>EAS</w:t>
      </w:r>
      <w:r w:rsidR="00131D94" w:rsidRPr="001607C0">
        <w:rPr>
          <w:lang w:val="ru-RU"/>
        </w:rPr>
        <w:t xml:space="preserve"> 1214:2025</w:t>
      </w:r>
      <w:r w:rsidR="000677DA" w:rsidRPr="001607C0">
        <w:rPr>
          <w:lang w:val="ru-RU"/>
        </w:rPr>
        <w:t xml:space="preserve">, </w:t>
      </w:r>
      <w:r w:rsidR="006A59A4" w:rsidRPr="001607C0">
        <w:rPr>
          <w:lang w:val="ru-RU"/>
        </w:rPr>
        <w:t xml:space="preserve">опубликованные </w:t>
      </w:r>
      <w:r w:rsidR="000677DA" w:rsidRPr="001607C0">
        <w:rPr>
          <w:lang w:val="ru-RU"/>
        </w:rPr>
        <w:t>Советом министров Восточноафриканского сообщества (ВАС)</w:t>
      </w:r>
      <w:r w:rsidR="00D7694B" w:rsidRPr="001607C0">
        <w:rPr>
          <w:lang w:val="ru-RU"/>
        </w:rPr>
        <w:t xml:space="preserve"> 30 июня</w:t>
      </w:r>
      <w:r w:rsidR="000677DA" w:rsidRPr="001607C0">
        <w:rPr>
          <w:lang w:val="ru-RU"/>
        </w:rPr>
        <w:t xml:space="preserve"> 2025 года.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1A5F" w14:textId="65DDE0D8" w:rsidR="00DC6A10" w:rsidRDefault="001607C0">
    <w:r w:rsidRPr="00531780">
      <w:rPr>
        <w:lang w:val="ru-RU"/>
      </w:rPr>
      <w:fldChar w:fldCharType="begin"/>
    </w:r>
    <w:r w:rsidRPr="00531780">
      <w:rPr>
        <w:lang w:val="ru-RU"/>
      </w:rPr>
      <w:instrText xml:space="preserve"> DOCPROPERTY "Document number"  \* MERGEFORMAT </w:instrText>
    </w:r>
    <w:r w:rsidRPr="00531780">
      <w:rPr>
        <w:lang w:val="ru-RU"/>
      </w:rPr>
      <w:fldChar w:fldCharType="separate"/>
    </w:r>
    <w:r>
      <w:rPr>
        <w:lang w:val="ru-RU"/>
      </w:rPr>
      <w:t>UNEP/OzL.Pro/ExCom/98/30</w:t>
    </w:r>
    <w:r w:rsidRPr="00531780">
      <w:rPr>
        <w:lang w:val="ru-RU"/>
      </w:rPr>
      <w:fldChar w:fldCharType="end"/>
    </w:r>
  </w:p>
  <w:p w14:paraId="1EF42C20" w14:textId="77777777" w:rsidR="001607C0" w:rsidRPr="001607C0" w:rsidRDefault="001607C0"/>
  <w:p w14:paraId="302772D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E56EB" w14:textId="0E2C6864" w:rsidR="00DC6A10" w:rsidRPr="0033525D" w:rsidRDefault="001607C0">
    <w:pPr>
      <w:jc w:val="right"/>
    </w:pPr>
    <w:r w:rsidRPr="00531780">
      <w:rPr>
        <w:lang w:val="ru-RU"/>
      </w:rPr>
      <w:fldChar w:fldCharType="begin"/>
    </w:r>
    <w:r w:rsidRPr="00531780">
      <w:rPr>
        <w:lang w:val="ru-RU"/>
      </w:rPr>
      <w:instrText xml:space="preserve"> DOCPROPERTY "Document number"  \* MERGEFORMAT </w:instrText>
    </w:r>
    <w:r w:rsidRPr="00531780">
      <w:rPr>
        <w:lang w:val="ru-RU"/>
      </w:rPr>
      <w:fldChar w:fldCharType="separate"/>
    </w:r>
    <w:r>
      <w:rPr>
        <w:lang w:val="ru-RU"/>
      </w:rPr>
      <w:t>UNEP/OzL.Pro/ExCom/98/30</w:t>
    </w:r>
    <w:r w:rsidRPr="00531780">
      <w:rPr>
        <w:lang w:val="ru-RU"/>
      </w:rPr>
      <w:fldChar w:fldCharType="end"/>
    </w:r>
  </w:p>
  <w:p w14:paraId="126B2304" w14:textId="77777777" w:rsidR="00DC6A10" w:rsidRDefault="00DC6A10" w:rsidP="009D3108">
    <w:pPr>
      <w:pStyle w:val="Header"/>
    </w:pPr>
  </w:p>
  <w:p w14:paraId="46423DC9" w14:textId="77777777" w:rsidR="00430450" w:rsidRPr="0033525D" w:rsidRDefault="00430450" w:rsidP="009D31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05CAE" w14:textId="77777777" w:rsidR="007C0B38" w:rsidRDefault="007C0B38" w:rsidP="00682DA1">
    <w:pPr>
      <w:pStyle w:val="Header"/>
      <w:jc w:val="right"/>
    </w:pPr>
    <w:r>
      <w:t>UNEP/</w:t>
    </w:r>
    <w:proofErr w:type="spellStart"/>
    <w:r>
      <w:t>OzL.Pro</w:t>
    </w:r>
    <w:proofErr w:type="spellEnd"/>
    <w:r>
      <w:t>/ExCom/98/30</w:t>
    </w:r>
  </w:p>
  <w:p w14:paraId="6D1C7460" w14:textId="77777777" w:rsidR="002960B8" w:rsidRPr="001148D1" w:rsidRDefault="002960B8" w:rsidP="001148D1">
    <w:pPr>
      <w:jc w:val="right"/>
      <w:rPr>
        <w:rFonts w:eastAsia="SimSun"/>
        <w:bCs/>
        <w:lang w:val="ru-RU"/>
      </w:rPr>
    </w:pPr>
    <w:r w:rsidRPr="001148D1">
      <w:rPr>
        <w:rFonts w:eastAsia="SimSun"/>
        <w:bCs/>
        <w:lang w:val="ru-RU"/>
      </w:rPr>
      <w:t xml:space="preserve">Приложение </w:t>
    </w:r>
    <w:r w:rsidRPr="001148D1">
      <w:rPr>
        <w:rFonts w:eastAsia="SimSun"/>
        <w:bCs/>
      </w:rPr>
      <w:t>I</w:t>
    </w:r>
  </w:p>
  <w:p w14:paraId="454209C4" w14:textId="77777777" w:rsidR="007C0B38" w:rsidRDefault="007C0B38" w:rsidP="00682DA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778900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02E254D4"/>
    <w:multiLevelType w:val="multilevel"/>
    <w:tmpl w:val="164242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07D65C8F"/>
    <w:multiLevelType w:val="multilevel"/>
    <w:tmpl w:val="24EE05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0B71261C"/>
    <w:multiLevelType w:val="multilevel"/>
    <w:tmpl w:val="079AFA52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8F4622"/>
    <w:multiLevelType w:val="multilevel"/>
    <w:tmpl w:val="8F2E49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1449494C"/>
    <w:multiLevelType w:val="hybridMultilevel"/>
    <w:tmpl w:val="A6244388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4F0ABB8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2FA047D1"/>
    <w:multiLevelType w:val="multilevel"/>
    <w:tmpl w:val="D17890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1D85F64"/>
    <w:multiLevelType w:val="hybridMultilevel"/>
    <w:tmpl w:val="B8FC09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3" w15:restartNumberingAfterBreak="0">
    <w:nsid w:val="3771336B"/>
    <w:multiLevelType w:val="hybridMultilevel"/>
    <w:tmpl w:val="9F7AB108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8747D4"/>
    <w:multiLevelType w:val="multilevel"/>
    <w:tmpl w:val="B5447E5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6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2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2E7E5B"/>
    <w:multiLevelType w:val="multilevel"/>
    <w:tmpl w:val="7B8C35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5DCD56F4"/>
    <w:multiLevelType w:val="hybridMultilevel"/>
    <w:tmpl w:val="FAF2D966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9"/>
  </w:num>
  <w:num w:numId="17" w16cid:durableId="1137381005">
    <w:abstractNumId w:val="29"/>
  </w:num>
  <w:num w:numId="18" w16cid:durableId="671107749">
    <w:abstractNumId w:val="30"/>
  </w:num>
  <w:num w:numId="19" w16cid:durableId="1526870837">
    <w:abstractNumId w:val="39"/>
  </w:num>
  <w:num w:numId="20" w16cid:durableId="1070348511">
    <w:abstractNumId w:val="22"/>
  </w:num>
  <w:num w:numId="21" w16cid:durableId="1201548317">
    <w:abstractNumId w:val="22"/>
    <w:lvlOverride w:ilvl="0">
      <w:startOverride w:val="1"/>
    </w:lvlOverride>
  </w:num>
  <w:num w:numId="22" w16cid:durableId="759643789">
    <w:abstractNumId w:val="34"/>
  </w:num>
  <w:num w:numId="23" w16cid:durableId="1397825505">
    <w:abstractNumId w:val="27"/>
  </w:num>
  <w:num w:numId="24" w16cid:durableId="1051735893">
    <w:abstractNumId w:val="36"/>
  </w:num>
  <w:num w:numId="25" w16cid:durableId="1791509857">
    <w:abstractNumId w:val="26"/>
  </w:num>
  <w:num w:numId="26" w16cid:durableId="2039770994">
    <w:abstractNumId w:val="28"/>
  </w:num>
  <w:num w:numId="27" w16cid:durableId="993341946">
    <w:abstractNumId w:val="11"/>
  </w:num>
  <w:num w:numId="28" w16cid:durableId="275909297">
    <w:abstractNumId w:val="31"/>
  </w:num>
  <w:num w:numId="29" w16cid:durableId="598296029">
    <w:abstractNumId w:val="16"/>
  </w:num>
  <w:num w:numId="30" w16cid:durableId="1074813681">
    <w:abstractNumId w:val="32"/>
  </w:num>
  <w:num w:numId="31" w16cid:durableId="1725564835">
    <w:abstractNumId w:val="24"/>
  </w:num>
  <w:num w:numId="32" w16cid:durableId="1269001707">
    <w:abstractNumId w:val="37"/>
  </w:num>
  <w:num w:numId="33" w16cid:durableId="626349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51778373">
    <w:abstractNumId w:val="18"/>
  </w:num>
  <w:num w:numId="35" w16cid:durableId="1364675030">
    <w:abstractNumId w:val="38"/>
  </w:num>
  <w:num w:numId="36" w16cid:durableId="1971327864">
    <w:abstractNumId w:val="17"/>
  </w:num>
  <w:num w:numId="37" w16cid:durableId="1225485827">
    <w:abstractNumId w:val="21"/>
  </w:num>
  <w:num w:numId="38" w16cid:durableId="1383598535">
    <w:abstractNumId w:val="35"/>
  </w:num>
  <w:num w:numId="39" w16cid:durableId="2079209069">
    <w:abstractNumId w:val="23"/>
  </w:num>
  <w:num w:numId="40" w16cid:durableId="1177035898">
    <w:abstractNumId w:val="15"/>
  </w:num>
  <w:num w:numId="41" w16cid:durableId="1477722737">
    <w:abstractNumId w:val="20"/>
  </w:num>
  <w:num w:numId="42" w16cid:durableId="1482381239">
    <w:abstractNumId w:val="13"/>
  </w:num>
  <w:num w:numId="43" w16cid:durableId="1188526619">
    <w:abstractNumId w:val="12"/>
  </w:num>
  <w:num w:numId="44" w16cid:durableId="338508723">
    <w:abstractNumId w:val="33"/>
  </w:num>
  <w:num w:numId="45" w16cid:durableId="1792432726">
    <w:abstractNumId w:val="25"/>
  </w:num>
  <w:num w:numId="46" w16cid:durableId="1302268726">
    <w:abstractNumId w:val="14"/>
  </w:num>
  <w:num w:numId="47" w16cid:durableId="4522834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66825647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14244280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38757267">
    <w:abstractNumId w:val="10"/>
  </w:num>
  <w:num w:numId="51" w16cid:durableId="1213078642">
    <w:abstractNumId w:val="10"/>
  </w:num>
  <w:num w:numId="52" w16cid:durableId="1117214440">
    <w:abstractNumId w:val="10"/>
  </w:num>
  <w:num w:numId="53" w16cid:durableId="700782677">
    <w:abstractNumId w:val="10"/>
  </w:num>
  <w:num w:numId="54" w16cid:durableId="1810509854">
    <w:abstractNumId w:val="10"/>
  </w:num>
  <w:num w:numId="55" w16cid:durableId="1154222932">
    <w:abstractNumId w:val="10"/>
  </w:num>
  <w:num w:numId="56" w16cid:durableId="1377581806">
    <w:abstractNumId w:val="1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8513C4"/>
    <w:rsid w:val="00000FED"/>
    <w:rsid w:val="0000125E"/>
    <w:rsid w:val="00002537"/>
    <w:rsid w:val="00003D27"/>
    <w:rsid w:val="0000434E"/>
    <w:rsid w:val="0001485A"/>
    <w:rsid w:val="00014ED5"/>
    <w:rsid w:val="00016FBD"/>
    <w:rsid w:val="0002154D"/>
    <w:rsid w:val="000219FC"/>
    <w:rsid w:val="00021A4C"/>
    <w:rsid w:val="0002227D"/>
    <w:rsid w:val="00022BDD"/>
    <w:rsid w:val="00022D64"/>
    <w:rsid w:val="00023BB5"/>
    <w:rsid w:val="00023C68"/>
    <w:rsid w:val="000244ED"/>
    <w:rsid w:val="00024FFC"/>
    <w:rsid w:val="00027178"/>
    <w:rsid w:val="00031260"/>
    <w:rsid w:val="000327D0"/>
    <w:rsid w:val="0003325F"/>
    <w:rsid w:val="00035063"/>
    <w:rsid w:val="00036482"/>
    <w:rsid w:val="00036522"/>
    <w:rsid w:val="0003681A"/>
    <w:rsid w:val="00042BA4"/>
    <w:rsid w:val="00042E64"/>
    <w:rsid w:val="0004366A"/>
    <w:rsid w:val="00045EFD"/>
    <w:rsid w:val="00046542"/>
    <w:rsid w:val="000467AD"/>
    <w:rsid w:val="0004742D"/>
    <w:rsid w:val="000501F5"/>
    <w:rsid w:val="00050CAE"/>
    <w:rsid w:val="00051E7E"/>
    <w:rsid w:val="000534C2"/>
    <w:rsid w:val="00053FF2"/>
    <w:rsid w:val="000548D0"/>
    <w:rsid w:val="000554FD"/>
    <w:rsid w:val="000565EB"/>
    <w:rsid w:val="00056D6E"/>
    <w:rsid w:val="00060D63"/>
    <w:rsid w:val="00062010"/>
    <w:rsid w:val="00065035"/>
    <w:rsid w:val="00065D07"/>
    <w:rsid w:val="00065D34"/>
    <w:rsid w:val="0006662B"/>
    <w:rsid w:val="00067381"/>
    <w:rsid w:val="000677DA"/>
    <w:rsid w:val="00071DC4"/>
    <w:rsid w:val="00072B13"/>
    <w:rsid w:val="00073A74"/>
    <w:rsid w:val="00075C2D"/>
    <w:rsid w:val="000765E9"/>
    <w:rsid w:val="00076CEE"/>
    <w:rsid w:val="000770A6"/>
    <w:rsid w:val="000773A8"/>
    <w:rsid w:val="00080ED0"/>
    <w:rsid w:val="000817D6"/>
    <w:rsid w:val="00082A8B"/>
    <w:rsid w:val="00083388"/>
    <w:rsid w:val="0008401E"/>
    <w:rsid w:val="00084046"/>
    <w:rsid w:val="00084B30"/>
    <w:rsid w:val="00085B8F"/>
    <w:rsid w:val="000861CC"/>
    <w:rsid w:val="00086D1E"/>
    <w:rsid w:val="00087AFC"/>
    <w:rsid w:val="00090481"/>
    <w:rsid w:val="00091285"/>
    <w:rsid w:val="00091A22"/>
    <w:rsid w:val="00092DFB"/>
    <w:rsid w:val="00093884"/>
    <w:rsid w:val="0009406A"/>
    <w:rsid w:val="000944C1"/>
    <w:rsid w:val="00095D68"/>
    <w:rsid w:val="00097FD9"/>
    <w:rsid w:val="000A134A"/>
    <w:rsid w:val="000A2909"/>
    <w:rsid w:val="000A6419"/>
    <w:rsid w:val="000A6DE1"/>
    <w:rsid w:val="000A6E4E"/>
    <w:rsid w:val="000A78C1"/>
    <w:rsid w:val="000A78CC"/>
    <w:rsid w:val="000B0EC2"/>
    <w:rsid w:val="000B1CE5"/>
    <w:rsid w:val="000B1D02"/>
    <w:rsid w:val="000B2935"/>
    <w:rsid w:val="000B324E"/>
    <w:rsid w:val="000B3375"/>
    <w:rsid w:val="000B473C"/>
    <w:rsid w:val="000B4CDB"/>
    <w:rsid w:val="000B70DD"/>
    <w:rsid w:val="000C7EF8"/>
    <w:rsid w:val="000D1C5D"/>
    <w:rsid w:val="000D242D"/>
    <w:rsid w:val="000D3111"/>
    <w:rsid w:val="000D3F22"/>
    <w:rsid w:val="000D4342"/>
    <w:rsid w:val="000D71BB"/>
    <w:rsid w:val="000E07BC"/>
    <w:rsid w:val="000E0B5F"/>
    <w:rsid w:val="000E19D5"/>
    <w:rsid w:val="000E1DE9"/>
    <w:rsid w:val="000E1E5B"/>
    <w:rsid w:val="000E2313"/>
    <w:rsid w:val="000E3086"/>
    <w:rsid w:val="000E45E1"/>
    <w:rsid w:val="000E4E91"/>
    <w:rsid w:val="000F1CD4"/>
    <w:rsid w:val="000F4103"/>
    <w:rsid w:val="000F4770"/>
    <w:rsid w:val="000F485F"/>
    <w:rsid w:val="000F6366"/>
    <w:rsid w:val="000F6D96"/>
    <w:rsid w:val="000F70A7"/>
    <w:rsid w:val="001014A0"/>
    <w:rsid w:val="00102E11"/>
    <w:rsid w:val="00103AF4"/>
    <w:rsid w:val="00103ED0"/>
    <w:rsid w:val="00104568"/>
    <w:rsid w:val="001049B8"/>
    <w:rsid w:val="00105335"/>
    <w:rsid w:val="00106BDD"/>
    <w:rsid w:val="0011062E"/>
    <w:rsid w:val="00111061"/>
    <w:rsid w:val="001112DE"/>
    <w:rsid w:val="001117AC"/>
    <w:rsid w:val="001118E6"/>
    <w:rsid w:val="00112AFF"/>
    <w:rsid w:val="00113232"/>
    <w:rsid w:val="001139D2"/>
    <w:rsid w:val="001145E8"/>
    <w:rsid w:val="001148D1"/>
    <w:rsid w:val="0011771A"/>
    <w:rsid w:val="00123B7F"/>
    <w:rsid w:val="00123EA2"/>
    <w:rsid w:val="00131A26"/>
    <w:rsid w:val="00131D94"/>
    <w:rsid w:val="00134C40"/>
    <w:rsid w:val="001358E2"/>
    <w:rsid w:val="00135980"/>
    <w:rsid w:val="001362B5"/>
    <w:rsid w:val="001363FB"/>
    <w:rsid w:val="001413D2"/>
    <w:rsid w:val="00141FEE"/>
    <w:rsid w:val="00142FB8"/>
    <w:rsid w:val="00144CA5"/>
    <w:rsid w:val="001464E9"/>
    <w:rsid w:val="00150D78"/>
    <w:rsid w:val="00151505"/>
    <w:rsid w:val="0015186B"/>
    <w:rsid w:val="001525CA"/>
    <w:rsid w:val="00152996"/>
    <w:rsid w:val="0015376B"/>
    <w:rsid w:val="00154357"/>
    <w:rsid w:val="00157E86"/>
    <w:rsid w:val="001607C0"/>
    <w:rsid w:val="00163098"/>
    <w:rsid w:val="0016394D"/>
    <w:rsid w:val="00164719"/>
    <w:rsid w:val="00164CE2"/>
    <w:rsid w:val="00166A5E"/>
    <w:rsid w:val="00166FC4"/>
    <w:rsid w:val="001677AC"/>
    <w:rsid w:val="00167C8E"/>
    <w:rsid w:val="00177010"/>
    <w:rsid w:val="0018686F"/>
    <w:rsid w:val="001908E2"/>
    <w:rsid w:val="00190A61"/>
    <w:rsid w:val="00190B0F"/>
    <w:rsid w:val="00191191"/>
    <w:rsid w:val="001913CB"/>
    <w:rsid w:val="0019153D"/>
    <w:rsid w:val="0019266B"/>
    <w:rsid w:val="00192AA0"/>
    <w:rsid w:val="00193659"/>
    <w:rsid w:val="00196357"/>
    <w:rsid w:val="00197083"/>
    <w:rsid w:val="001A113A"/>
    <w:rsid w:val="001A13FA"/>
    <w:rsid w:val="001A3342"/>
    <w:rsid w:val="001A3E3D"/>
    <w:rsid w:val="001A4DEB"/>
    <w:rsid w:val="001A7440"/>
    <w:rsid w:val="001B1E40"/>
    <w:rsid w:val="001B2639"/>
    <w:rsid w:val="001B4A82"/>
    <w:rsid w:val="001B5AC1"/>
    <w:rsid w:val="001B7F89"/>
    <w:rsid w:val="001C4F06"/>
    <w:rsid w:val="001C508D"/>
    <w:rsid w:val="001C6DEA"/>
    <w:rsid w:val="001C764E"/>
    <w:rsid w:val="001C7B9B"/>
    <w:rsid w:val="001D1BCD"/>
    <w:rsid w:val="001D29C5"/>
    <w:rsid w:val="001D3433"/>
    <w:rsid w:val="001D49ED"/>
    <w:rsid w:val="001D4ADA"/>
    <w:rsid w:val="001D68CA"/>
    <w:rsid w:val="001D772D"/>
    <w:rsid w:val="001E1052"/>
    <w:rsid w:val="001E1675"/>
    <w:rsid w:val="001E212B"/>
    <w:rsid w:val="001E21B1"/>
    <w:rsid w:val="001E2CEB"/>
    <w:rsid w:val="001E2F93"/>
    <w:rsid w:val="001E61E5"/>
    <w:rsid w:val="001E6C80"/>
    <w:rsid w:val="001E7494"/>
    <w:rsid w:val="001E7B77"/>
    <w:rsid w:val="001F0796"/>
    <w:rsid w:val="001F2159"/>
    <w:rsid w:val="001F4345"/>
    <w:rsid w:val="001F4C47"/>
    <w:rsid w:val="002000FE"/>
    <w:rsid w:val="0020234E"/>
    <w:rsid w:val="00203CA8"/>
    <w:rsid w:val="0020516E"/>
    <w:rsid w:val="00205FFE"/>
    <w:rsid w:val="0020601D"/>
    <w:rsid w:val="00206265"/>
    <w:rsid w:val="002062C0"/>
    <w:rsid w:val="002069A9"/>
    <w:rsid w:val="00206B13"/>
    <w:rsid w:val="002107F9"/>
    <w:rsid w:val="0021133E"/>
    <w:rsid w:val="002132AA"/>
    <w:rsid w:val="00213C2C"/>
    <w:rsid w:val="00215A65"/>
    <w:rsid w:val="00216FCE"/>
    <w:rsid w:val="00222C8E"/>
    <w:rsid w:val="002238EF"/>
    <w:rsid w:val="00224923"/>
    <w:rsid w:val="00225C1A"/>
    <w:rsid w:val="00227F4F"/>
    <w:rsid w:val="00230A72"/>
    <w:rsid w:val="002310E7"/>
    <w:rsid w:val="00232A8B"/>
    <w:rsid w:val="002338A1"/>
    <w:rsid w:val="002365BB"/>
    <w:rsid w:val="00236B1C"/>
    <w:rsid w:val="00237199"/>
    <w:rsid w:val="002376F3"/>
    <w:rsid w:val="0024191C"/>
    <w:rsid w:val="00241A48"/>
    <w:rsid w:val="00241BC5"/>
    <w:rsid w:val="00242F02"/>
    <w:rsid w:val="0024786A"/>
    <w:rsid w:val="00247E5B"/>
    <w:rsid w:val="00251DFF"/>
    <w:rsid w:val="0025289F"/>
    <w:rsid w:val="00253222"/>
    <w:rsid w:val="00253FDF"/>
    <w:rsid w:val="002548C6"/>
    <w:rsid w:val="00261B43"/>
    <w:rsid w:val="00262E06"/>
    <w:rsid w:val="00266C70"/>
    <w:rsid w:val="002709B2"/>
    <w:rsid w:val="00274606"/>
    <w:rsid w:val="0027567B"/>
    <w:rsid w:val="00280CFE"/>
    <w:rsid w:val="00280EB3"/>
    <w:rsid w:val="00283077"/>
    <w:rsid w:val="002832B5"/>
    <w:rsid w:val="002848E8"/>
    <w:rsid w:val="00284C69"/>
    <w:rsid w:val="002856CD"/>
    <w:rsid w:val="00286828"/>
    <w:rsid w:val="002917E9"/>
    <w:rsid w:val="00291880"/>
    <w:rsid w:val="002959AB"/>
    <w:rsid w:val="002960B8"/>
    <w:rsid w:val="00297492"/>
    <w:rsid w:val="002A0D63"/>
    <w:rsid w:val="002A2001"/>
    <w:rsid w:val="002A27DE"/>
    <w:rsid w:val="002A3541"/>
    <w:rsid w:val="002A3FCA"/>
    <w:rsid w:val="002A53B6"/>
    <w:rsid w:val="002A5460"/>
    <w:rsid w:val="002A58C6"/>
    <w:rsid w:val="002A5C99"/>
    <w:rsid w:val="002A608D"/>
    <w:rsid w:val="002A60C2"/>
    <w:rsid w:val="002A6400"/>
    <w:rsid w:val="002A6921"/>
    <w:rsid w:val="002B06A3"/>
    <w:rsid w:val="002B3DE4"/>
    <w:rsid w:val="002B5048"/>
    <w:rsid w:val="002B5405"/>
    <w:rsid w:val="002B72E9"/>
    <w:rsid w:val="002C07A4"/>
    <w:rsid w:val="002C3A12"/>
    <w:rsid w:val="002C537C"/>
    <w:rsid w:val="002C6C2F"/>
    <w:rsid w:val="002D2D4A"/>
    <w:rsid w:val="002D4A44"/>
    <w:rsid w:val="002D6633"/>
    <w:rsid w:val="002D6A27"/>
    <w:rsid w:val="002E1D44"/>
    <w:rsid w:val="002E36BE"/>
    <w:rsid w:val="002E3935"/>
    <w:rsid w:val="002E39F8"/>
    <w:rsid w:val="002E46E3"/>
    <w:rsid w:val="002E5B06"/>
    <w:rsid w:val="002E706F"/>
    <w:rsid w:val="002F03C5"/>
    <w:rsid w:val="002F31B4"/>
    <w:rsid w:val="002F3DA6"/>
    <w:rsid w:val="002F5E1F"/>
    <w:rsid w:val="002F6E3D"/>
    <w:rsid w:val="002F74D5"/>
    <w:rsid w:val="0030065C"/>
    <w:rsid w:val="00303EB0"/>
    <w:rsid w:val="00304C03"/>
    <w:rsid w:val="0030704D"/>
    <w:rsid w:val="003102A5"/>
    <w:rsid w:val="00311465"/>
    <w:rsid w:val="00312BC1"/>
    <w:rsid w:val="0031481A"/>
    <w:rsid w:val="00314B03"/>
    <w:rsid w:val="003175E7"/>
    <w:rsid w:val="00321CBA"/>
    <w:rsid w:val="00325796"/>
    <w:rsid w:val="003306E1"/>
    <w:rsid w:val="003320E4"/>
    <w:rsid w:val="0033525D"/>
    <w:rsid w:val="00337842"/>
    <w:rsid w:val="003378DC"/>
    <w:rsid w:val="00340640"/>
    <w:rsid w:val="003414F3"/>
    <w:rsid w:val="00341C1F"/>
    <w:rsid w:val="00341CCE"/>
    <w:rsid w:val="0034252D"/>
    <w:rsid w:val="0034267B"/>
    <w:rsid w:val="00344A55"/>
    <w:rsid w:val="00344B52"/>
    <w:rsid w:val="00344CBC"/>
    <w:rsid w:val="00345A42"/>
    <w:rsid w:val="00346970"/>
    <w:rsid w:val="00351E0B"/>
    <w:rsid w:val="00352531"/>
    <w:rsid w:val="00354C66"/>
    <w:rsid w:val="0035553A"/>
    <w:rsid w:val="00355B5C"/>
    <w:rsid w:val="00355C16"/>
    <w:rsid w:val="0035613E"/>
    <w:rsid w:val="00356F13"/>
    <w:rsid w:val="0036262E"/>
    <w:rsid w:val="00363EE9"/>
    <w:rsid w:val="00364DC6"/>
    <w:rsid w:val="003678D4"/>
    <w:rsid w:val="00370456"/>
    <w:rsid w:val="00371D7F"/>
    <w:rsid w:val="00371F10"/>
    <w:rsid w:val="00372F19"/>
    <w:rsid w:val="00373BD1"/>
    <w:rsid w:val="0037491E"/>
    <w:rsid w:val="00376128"/>
    <w:rsid w:val="0037742E"/>
    <w:rsid w:val="003810BC"/>
    <w:rsid w:val="0038245A"/>
    <w:rsid w:val="003837A1"/>
    <w:rsid w:val="00385788"/>
    <w:rsid w:val="0039337A"/>
    <w:rsid w:val="00394B8E"/>
    <w:rsid w:val="00395396"/>
    <w:rsid w:val="00396605"/>
    <w:rsid w:val="003A0B7C"/>
    <w:rsid w:val="003A2B6E"/>
    <w:rsid w:val="003A3189"/>
    <w:rsid w:val="003A48DA"/>
    <w:rsid w:val="003A6579"/>
    <w:rsid w:val="003A7AAF"/>
    <w:rsid w:val="003B1987"/>
    <w:rsid w:val="003B283A"/>
    <w:rsid w:val="003B3973"/>
    <w:rsid w:val="003B3AB8"/>
    <w:rsid w:val="003B569D"/>
    <w:rsid w:val="003B572C"/>
    <w:rsid w:val="003B5D8B"/>
    <w:rsid w:val="003B69D8"/>
    <w:rsid w:val="003B6F50"/>
    <w:rsid w:val="003C2672"/>
    <w:rsid w:val="003C3C0E"/>
    <w:rsid w:val="003D0C07"/>
    <w:rsid w:val="003D1030"/>
    <w:rsid w:val="003D371F"/>
    <w:rsid w:val="003D3F7A"/>
    <w:rsid w:val="003D4FAC"/>
    <w:rsid w:val="003D5228"/>
    <w:rsid w:val="003D6F6F"/>
    <w:rsid w:val="003E068F"/>
    <w:rsid w:val="003E43F7"/>
    <w:rsid w:val="003E4534"/>
    <w:rsid w:val="003E5D98"/>
    <w:rsid w:val="003E7906"/>
    <w:rsid w:val="003F3C50"/>
    <w:rsid w:val="003F3E73"/>
    <w:rsid w:val="003F3F1B"/>
    <w:rsid w:val="003F3F90"/>
    <w:rsid w:val="003F5ED4"/>
    <w:rsid w:val="003F6543"/>
    <w:rsid w:val="0040042A"/>
    <w:rsid w:val="0040264A"/>
    <w:rsid w:val="00402957"/>
    <w:rsid w:val="00403FA7"/>
    <w:rsid w:val="00406A6A"/>
    <w:rsid w:val="00406B22"/>
    <w:rsid w:val="00410317"/>
    <w:rsid w:val="004103C2"/>
    <w:rsid w:val="00410E81"/>
    <w:rsid w:val="004121CD"/>
    <w:rsid w:val="00412D8A"/>
    <w:rsid w:val="00413B85"/>
    <w:rsid w:val="004140BD"/>
    <w:rsid w:val="00417A19"/>
    <w:rsid w:val="0042022E"/>
    <w:rsid w:val="004204B2"/>
    <w:rsid w:val="00420B12"/>
    <w:rsid w:val="00421FF0"/>
    <w:rsid w:val="0042285F"/>
    <w:rsid w:val="00425F57"/>
    <w:rsid w:val="0042663F"/>
    <w:rsid w:val="0043041D"/>
    <w:rsid w:val="00430450"/>
    <w:rsid w:val="00431802"/>
    <w:rsid w:val="004318F9"/>
    <w:rsid w:val="004320B0"/>
    <w:rsid w:val="00432279"/>
    <w:rsid w:val="004328A7"/>
    <w:rsid w:val="004333D8"/>
    <w:rsid w:val="00434A0D"/>
    <w:rsid w:val="00434C6B"/>
    <w:rsid w:val="00434C74"/>
    <w:rsid w:val="00435271"/>
    <w:rsid w:val="00442CBE"/>
    <w:rsid w:val="004453E9"/>
    <w:rsid w:val="00450AA6"/>
    <w:rsid w:val="00453A9C"/>
    <w:rsid w:val="004553F8"/>
    <w:rsid w:val="0045623A"/>
    <w:rsid w:val="004568B7"/>
    <w:rsid w:val="00456915"/>
    <w:rsid w:val="00456EB4"/>
    <w:rsid w:val="00457876"/>
    <w:rsid w:val="004632CD"/>
    <w:rsid w:val="004666B8"/>
    <w:rsid w:val="004669D1"/>
    <w:rsid w:val="00470584"/>
    <w:rsid w:val="004718F3"/>
    <w:rsid w:val="00473BD4"/>
    <w:rsid w:val="004748C8"/>
    <w:rsid w:val="004749E1"/>
    <w:rsid w:val="00475040"/>
    <w:rsid w:val="004777CC"/>
    <w:rsid w:val="00477EF1"/>
    <w:rsid w:val="0048477E"/>
    <w:rsid w:val="004849B1"/>
    <w:rsid w:val="0048627E"/>
    <w:rsid w:val="0048686F"/>
    <w:rsid w:val="00486BC4"/>
    <w:rsid w:val="00486FA6"/>
    <w:rsid w:val="00487E7F"/>
    <w:rsid w:val="00491DA8"/>
    <w:rsid w:val="00493C02"/>
    <w:rsid w:val="00493D40"/>
    <w:rsid w:val="00497217"/>
    <w:rsid w:val="004A0A07"/>
    <w:rsid w:val="004A0A82"/>
    <w:rsid w:val="004A1ED1"/>
    <w:rsid w:val="004A464E"/>
    <w:rsid w:val="004A465C"/>
    <w:rsid w:val="004A4988"/>
    <w:rsid w:val="004A504B"/>
    <w:rsid w:val="004A5785"/>
    <w:rsid w:val="004A6911"/>
    <w:rsid w:val="004B0BBA"/>
    <w:rsid w:val="004B540E"/>
    <w:rsid w:val="004B54E0"/>
    <w:rsid w:val="004B6BB3"/>
    <w:rsid w:val="004B7384"/>
    <w:rsid w:val="004C04C5"/>
    <w:rsid w:val="004C0CA8"/>
    <w:rsid w:val="004C212D"/>
    <w:rsid w:val="004C30E7"/>
    <w:rsid w:val="004C4269"/>
    <w:rsid w:val="004C4B3F"/>
    <w:rsid w:val="004C548F"/>
    <w:rsid w:val="004D0B52"/>
    <w:rsid w:val="004D0EEC"/>
    <w:rsid w:val="004D0FB5"/>
    <w:rsid w:val="004D1754"/>
    <w:rsid w:val="004D2A2C"/>
    <w:rsid w:val="004D4408"/>
    <w:rsid w:val="004D4D70"/>
    <w:rsid w:val="004D6007"/>
    <w:rsid w:val="004D6236"/>
    <w:rsid w:val="004D78FC"/>
    <w:rsid w:val="004D7C74"/>
    <w:rsid w:val="004E2F62"/>
    <w:rsid w:val="004E39B7"/>
    <w:rsid w:val="004E4C07"/>
    <w:rsid w:val="004E4DBB"/>
    <w:rsid w:val="004E602B"/>
    <w:rsid w:val="004E6B6C"/>
    <w:rsid w:val="004E7F9C"/>
    <w:rsid w:val="004F3493"/>
    <w:rsid w:val="004F6865"/>
    <w:rsid w:val="00503BE3"/>
    <w:rsid w:val="00504518"/>
    <w:rsid w:val="00504AE0"/>
    <w:rsid w:val="00504E58"/>
    <w:rsid w:val="00505640"/>
    <w:rsid w:val="00510391"/>
    <w:rsid w:val="00512150"/>
    <w:rsid w:val="00512B09"/>
    <w:rsid w:val="00512C3E"/>
    <w:rsid w:val="00513B0E"/>
    <w:rsid w:val="00513C6D"/>
    <w:rsid w:val="00513FD5"/>
    <w:rsid w:val="0051710D"/>
    <w:rsid w:val="00520EEA"/>
    <w:rsid w:val="00521A49"/>
    <w:rsid w:val="00522C75"/>
    <w:rsid w:val="005236C0"/>
    <w:rsid w:val="005251A0"/>
    <w:rsid w:val="005251C0"/>
    <w:rsid w:val="00525C9A"/>
    <w:rsid w:val="00527D4D"/>
    <w:rsid w:val="00531111"/>
    <w:rsid w:val="00531780"/>
    <w:rsid w:val="005361DF"/>
    <w:rsid w:val="00543B0C"/>
    <w:rsid w:val="00544432"/>
    <w:rsid w:val="00544B8A"/>
    <w:rsid w:val="005467FC"/>
    <w:rsid w:val="00547833"/>
    <w:rsid w:val="00551EB0"/>
    <w:rsid w:val="00553C7C"/>
    <w:rsid w:val="005544DF"/>
    <w:rsid w:val="00554EB6"/>
    <w:rsid w:val="005550B9"/>
    <w:rsid w:val="00555D75"/>
    <w:rsid w:val="00556720"/>
    <w:rsid w:val="00560DF0"/>
    <w:rsid w:val="00562249"/>
    <w:rsid w:val="005632B9"/>
    <w:rsid w:val="005648EE"/>
    <w:rsid w:val="00565F3A"/>
    <w:rsid w:val="0057034B"/>
    <w:rsid w:val="00570EB8"/>
    <w:rsid w:val="00574427"/>
    <w:rsid w:val="00574C02"/>
    <w:rsid w:val="0057622E"/>
    <w:rsid w:val="00577D7F"/>
    <w:rsid w:val="005814EB"/>
    <w:rsid w:val="005830D3"/>
    <w:rsid w:val="00583808"/>
    <w:rsid w:val="00585EDD"/>
    <w:rsid w:val="005865B5"/>
    <w:rsid w:val="00586BCE"/>
    <w:rsid w:val="005913AE"/>
    <w:rsid w:val="00591AF8"/>
    <w:rsid w:val="00591D54"/>
    <w:rsid w:val="00592DC4"/>
    <w:rsid w:val="005941A2"/>
    <w:rsid w:val="005947FE"/>
    <w:rsid w:val="0059750A"/>
    <w:rsid w:val="00597523"/>
    <w:rsid w:val="00597D7D"/>
    <w:rsid w:val="005A0122"/>
    <w:rsid w:val="005A0FA3"/>
    <w:rsid w:val="005A100C"/>
    <w:rsid w:val="005A26A7"/>
    <w:rsid w:val="005A3892"/>
    <w:rsid w:val="005A5640"/>
    <w:rsid w:val="005A5D7A"/>
    <w:rsid w:val="005A6010"/>
    <w:rsid w:val="005A605F"/>
    <w:rsid w:val="005A6635"/>
    <w:rsid w:val="005A68C5"/>
    <w:rsid w:val="005B17B5"/>
    <w:rsid w:val="005B25B4"/>
    <w:rsid w:val="005B29B7"/>
    <w:rsid w:val="005B48FF"/>
    <w:rsid w:val="005B5601"/>
    <w:rsid w:val="005B594D"/>
    <w:rsid w:val="005B63C9"/>
    <w:rsid w:val="005C5589"/>
    <w:rsid w:val="005C63C3"/>
    <w:rsid w:val="005C738E"/>
    <w:rsid w:val="005C7764"/>
    <w:rsid w:val="005C7A40"/>
    <w:rsid w:val="005D1847"/>
    <w:rsid w:val="005D1A3F"/>
    <w:rsid w:val="005D1E4E"/>
    <w:rsid w:val="005D3808"/>
    <w:rsid w:val="005D3B35"/>
    <w:rsid w:val="005E0302"/>
    <w:rsid w:val="005E64F8"/>
    <w:rsid w:val="005E747B"/>
    <w:rsid w:val="005E7A9F"/>
    <w:rsid w:val="005F0CC0"/>
    <w:rsid w:val="005F1C42"/>
    <w:rsid w:val="005F364E"/>
    <w:rsid w:val="005F734F"/>
    <w:rsid w:val="005F7A1B"/>
    <w:rsid w:val="0060041E"/>
    <w:rsid w:val="00600A67"/>
    <w:rsid w:val="006012A7"/>
    <w:rsid w:val="00601BFD"/>
    <w:rsid w:val="0060221B"/>
    <w:rsid w:val="00603A38"/>
    <w:rsid w:val="00604882"/>
    <w:rsid w:val="006058B9"/>
    <w:rsid w:val="00605AA4"/>
    <w:rsid w:val="00605B47"/>
    <w:rsid w:val="00607792"/>
    <w:rsid w:val="00612F9C"/>
    <w:rsid w:val="006141C1"/>
    <w:rsid w:val="0061522F"/>
    <w:rsid w:val="00615791"/>
    <w:rsid w:val="006158D5"/>
    <w:rsid w:val="0061650C"/>
    <w:rsid w:val="006177A4"/>
    <w:rsid w:val="0062131D"/>
    <w:rsid w:val="00621418"/>
    <w:rsid w:val="00621914"/>
    <w:rsid w:val="006247AB"/>
    <w:rsid w:val="006256F1"/>
    <w:rsid w:val="006256F4"/>
    <w:rsid w:val="00625D83"/>
    <w:rsid w:val="00626125"/>
    <w:rsid w:val="006274CB"/>
    <w:rsid w:val="00631F36"/>
    <w:rsid w:val="00632766"/>
    <w:rsid w:val="00643292"/>
    <w:rsid w:val="00643857"/>
    <w:rsid w:val="00645D3D"/>
    <w:rsid w:val="006465B1"/>
    <w:rsid w:val="0064700A"/>
    <w:rsid w:val="00651D39"/>
    <w:rsid w:val="00651EEF"/>
    <w:rsid w:val="006527CD"/>
    <w:rsid w:val="006535E4"/>
    <w:rsid w:val="00654F1A"/>
    <w:rsid w:val="0065500F"/>
    <w:rsid w:val="006606DF"/>
    <w:rsid w:val="00660E5E"/>
    <w:rsid w:val="006613BA"/>
    <w:rsid w:val="006623E7"/>
    <w:rsid w:val="00662B80"/>
    <w:rsid w:val="00663F05"/>
    <w:rsid w:val="00664E63"/>
    <w:rsid w:val="00670A11"/>
    <w:rsid w:val="00672946"/>
    <w:rsid w:val="00672A71"/>
    <w:rsid w:val="006733E2"/>
    <w:rsid w:val="00674186"/>
    <w:rsid w:val="00674CC8"/>
    <w:rsid w:val="00682720"/>
    <w:rsid w:val="00682DA1"/>
    <w:rsid w:val="006833F6"/>
    <w:rsid w:val="00684421"/>
    <w:rsid w:val="006852C7"/>
    <w:rsid w:val="00686759"/>
    <w:rsid w:val="00686C1B"/>
    <w:rsid w:val="00687328"/>
    <w:rsid w:val="00692F72"/>
    <w:rsid w:val="00695A4B"/>
    <w:rsid w:val="00695DF1"/>
    <w:rsid w:val="006A0347"/>
    <w:rsid w:val="006A11F5"/>
    <w:rsid w:val="006A3FDC"/>
    <w:rsid w:val="006A46E2"/>
    <w:rsid w:val="006A53F3"/>
    <w:rsid w:val="006A59A4"/>
    <w:rsid w:val="006A77B4"/>
    <w:rsid w:val="006A7948"/>
    <w:rsid w:val="006B1A76"/>
    <w:rsid w:val="006B243F"/>
    <w:rsid w:val="006B2538"/>
    <w:rsid w:val="006B2C14"/>
    <w:rsid w:val="006B38D2"/>
    <w:rsid w:val="006B40DE"/>
    <w:rsid w:val="006B42F1"/>
    <w:rsid w:val="006B507A"/>
    <w:rsid w:val="006B5D5A"/>
    <w:rsid w:val="006B64BF"/>
    <w:rsid w:val="006C0436"/>
    <w:rsid w:val="006C1727"/>
    <w:rsid w:val="006C32FD"/>
    <w:rsid w:val="006C46CA"/>
    <w:rsid w:val="006C48B7"/>
    <w:rsid w:val="006C5195"/>
    <w:rsid w:val="006C54BC"/>
    <w:rsid w:val="006C6009"/>
    <w:rsid w:val="006D0FCC"/>
    <w:rsid w:val="006D67F0"/>
    <w:rsid w:val="006D690F"/>
    <w:rsid w:val="006D6E76"/>
    <w:rsid w:val="006E0D57"/>
    <w:rsid w:val="006E22D7"/>
    <w:rsid w:val="006E2FED"/>
    <w:rsid w:val="006E53AB"/>
    <w:rsid w:val="006E7182"/>
    <w:rsid w:val="006E7675"/>
    <w:rsid w:val="006F39D2"/>
    <w:rsid w:val="006F6061"/>
    <w:rsid w:val="006F6B40"/>
    <w:rsid w:val="006F7E21"/>
    <w:rsid w:val="0070069B"/>
    <w:rsid w:val="00704796"/>
    <w:rsid w:val="007048E2"/>
    <w:rsid w:val="00704921"/>
    <w:rsid w:val="00705D80"/>
    <w:rsid w:val="007060EF"/>
    <w:rsid w:val="0070616B"/>
    <w:rsid w:val="00706FDA"/>
    <w:rsid w:val="00707B2D"/>
    <w:rsid w:val="0071044A"/>
    <w:rsid w:val="007117C4"/>
    <w:rsid w:val="00711A9E"/>
    <w:rsid w:val="00711F9A"/>
    <w:rsid w:val="00713810"/>
    <w:rsid w:val="00715298"/>
    <w:rsid w:val="00716A17"/>
    <w:rsid w:val="0071746D"/>
    <w:rsid w:val="0071799C"/>
    <w:rsid w:val="00720EE7"/>
    <w:rsid w:val="00723E5B"/>
    <w:rsid w:val="007247A4"/>
    <w:rsid w:val="00725003"/>
    <w:rsid w:val="007250A8"/>
    <w:rsid w:val="00725209"/>
    <w:rsid w:val="00725E32"/>
    <w:rsid w:val="00727345"/>
    <w:rsid w:val="007303A5"/>
    <w:rsid w:val="00730B3E"/>
    <w:rsid w:val="0073271C"/>
    <w:rsid w:val="00734070"/>
    <w:rsid w:val="0073420B"/>
    <w:rsid w:val="00734899"/>
    <w:rsid w:val="00735022"/>
    <w:rsid w:val="007357BE"/>
    <w:rsid w:val="007359B4"/>
    <w:rsid w:val="00736247"/>
    <w:rsid w:val="00736729"/>
    <w:rsid w:val="007371DD"/>
    <w:rsid w:val="00737C8B"/>
    <w:rsid w:val="00737D5B"/>
    <w:rsid w:val="007416DA"/>
    <w:rsid w:val="00741B70"/>
    <w:rsid w:val="0074200F"/>
    <w:rsid w:val="0074402F"/>
    <w:rsid w:val="007440CC"/>
    <w:rsid w:val="0074760E"/>
    <w:rsid w:val="00752BF6"/>
    <w:rsid w:val="00752F4B"/>
    <w:rsid w:val="00753A83"/>
    <w:rsid w:val="00754ABA"/>
    <w:rsid w:val="00754E22"/>
    <w:rsid w:val="00760F9F"/>
    <w:rsid w:val="00762CD0"/>
    <w:rsid w:val="00763FEB"/>
    <w:rsid w:val="007648EA"/>
    <w:rsid w:val="00767726"/>
    <w:rsid w:val="0077072A"/>
    <w:rsid w:val="00770B71"/>
    <w:rsid w:val="007715DA"/>
    <w:rsid w:val="00772373"/>
    <w:rsid w:val="00772C82"/>
    <w:rsid w:val="007734A1"/>
    <w:rsid w:val="00775E7A"/>
    <w:rsid w:val="007770BE"/>
    <w:rsid w:val="0078061A"/>
    <w:rsid w:val="00781879"/>
    <w:rsid w:val="00786518"/>
    <w:rsid w:val="00787117"/>
    <w:rsid w:val="00790C50"/>
    <w:rsid w:val="00791C13"/>
    <w:rsid w:val="00795131"/>
    <w:rsid w:val="00795354"/>
    <w:rsid w:val="007A1546"/>
    <w:rsid w:val="007A1D3E"/>
    <w:rsid w:val="007A2050"/>
    <w:rsid w:val="007A228C"/>
    <w:rsid w:val="007A22CF"/>
    <w:rsid w:val="007A368E"/>
    <w:rsid w:val="007A5868"/>
    <w:rsid w:val="007A60F4"/>
    <w:rsid w:val="007A7C0D"/>
    <w:rsid w:val="007A7FF5"/>
    <w:rsid w:val="007B04CE"/>
    <w:rsid w:val="007B1CF3"/>
    <w:rsid w:val="007B2A1A"/>
    <w:rsid w:val="007B3D87"/>
    <w:rsid w:val="007B44ED"/>
    <w:rsid w:val="007B4B3F"/>
    <w:rsid w:val="007B592F"/>
    <w:rsid w:val="007B598C"/>
    <w:rsid w:val="007B6871"/>
    <w:rsid w:val="007B6897"/>
    <w:rsid w:val="007B7086"/>
    <w:rsid w:val="007B726F"/>
    <w:rsid w:val="007C0031"/>
    <w:rsid w:val="007C0B38"/>
    <w:rsid w:val="007C1C13"/>
    <w:rsid w:val="007C32B6"/>
    <w:rsid w:val="007C3D33"/>
    <w:rsid w:val="007C4332"/>
    <w:rsid w:val="007C68BB"/>
    <w:rsid w:val="007C7DE2"/>
    <w:rsid w:val="007D25E8"/>
    <w:rsid w:val="007D294A"/>
    <w:rsid w:val="007D42C4"/>
    <w:rsid w:val="007D47D2"/>
    <w:rsid w:val="007D4D10"/>
    <w:rsid w:val="007D53DC"/>
    <w:rsid w:val="007D5942"/>
    <w:rsid w:val="007D6EC0"/>
    <w:rsid w:val="007D7475"/>
    <w:rsid w:val="007D7E1D"/>
    <w:rsid w:val="007E0687"/>
    <w:rsid w:val="007E0772"/>
    <w:rsid w:val="007E19C5"/>
    <w:rsid w:val="007E2402"/>
    <w:rsid w:val="007E3040"/>
    <w:rsid w:val="007E4AD1"/>
    <w:rsid w:val="007E4AF2"/>
    <w:rsid w:val="007E7C11"/>
    <w:rsid w:val="007E7D5D"/>
    <w:rsid w:val="007E7E14"/>
    <w:rsid w:val="007F0DB8"/>
    <w:rsid w:val="007F2069"/>
    <w:rsid w:val="007F22EC"/>
    <w:rsid w:val="007F48C9"/>
    <w:rsid w:val="007F577C"/>
    <w:rsid w:val="007F616E"/>
    <w:rsid w:val="007F6819"/>
    <w:rsid w:val="00800A5C"/>
    <w:rsid w:val="00802196"/>
    <w:rsid w:val="00803C2E"/>
    <w:rsid w:val="008056B1"/>
    <w:rsid w:val="008059CA"/>
    <w:rsid w:val="00806097"/>
    <w:rsid w:val="008063BA"/>
    <w:rsid w:val="00806558"/>
    <w:rsid w:val="00810DD6"/>
    <w:rsid w:val="0081133E"/>
    <w:rsid w:val="00813B1D"/>
    <w:rsid w:val="00813E14"/>
    <w:rsid w:val="00813E64"/>
    <w:rsid w:val="0081538E"/>
    <w:rsid w:val="00816E53"/>
    <w:rsid w:val="00820B86"/>
    <w:rsid w:val="00821DFA"/>
    <w:rsid w:val="00823909"/>
    <w:rsid w:val="008260B5"/>
    <w:rsid w:val="00831250"/>
    <w:rsid w:val="00832532"/>
    <w:rsid w:val="00833693"/>
    <w:rsid w:val="0083464C"/>
    <w:rsid w:val="0083498B"/>
    <w:rsid w:val="008356D5"/>
    <w:rsid w:val="00835D2E"/>
    <w:rsid w:val="00840D2E"/>
    <w:rsid w:val="00841072"/>
    <w:rsid w:val="0084117B"/>
    <w:rsid w:val="00843664"/>
    <w:rsid w:val="0084518C"/>
    <w:rsid w:val="00846DD2"/>
    <w:rsid w:val="00846F35"/>
    <w:rsid w:val="00847008"/>
    <w:rsid w:val="008513C4"/>
    <w:rsid w:val="00852F91"/>
    <w:rsid w:val="008541B1"/>
    <w:rsid w:val="008548D2"/>
    <w:rsid w:val="00863230"/>
    <w:rsid w:val="008717D8"/>
    <w:rsid w:val="0087188D"/>
    <w:rsid w:val="0087191D"/>
    <w:rsid w:val="0087215C"/>
    <w:rsid w:val="0087233D"/>
    <w:rsid w:val="00874F2C"/>
    <w:rsid w:val="00875BEE"/>
    <w:rsid w:val="00876538"/>
    <w:rsid w:val="0087696E"/>
    <w:rsid w:val="00880BB9"/>
    <w:rsid w:val="0088190B"/>
    <w:rsid w:val="008823CD"/>
    <w:rsid w:val="00884A4D"/>
    <w:rsid w:val="00886236"/>
    <w:rsid w:val="008875FE"/>
    <w:rsid w:val="00887F8E"/>
    <w:rsid w:val="00890195"/>
    <w:rsid w:val="008902D3"/>
    <w:rsid w:val="008907FE"/>
    <w:rsid w:val="00890B4F"/>
    <w:rsid w:val="008910F5"/>
    <w:rsid w:val="0089140C"/>
    <w:rsid w:val="00891534"/>
    <w:rsid w:val="00893193"/>
    <w:rsid w:val="00893D84"/>
    <w:rsid w:val="00896234"/>
    <w:rsid w:val="00896AA2"/>
    <w:rsid w:val="00897E43"/>
    <w:rsid w:val="008A089A"/>
    <w:rsid w:val="008A3367"/>
    <w:rsid w:val="008A3855"/>
    <w:rsid w:val="008A51C0"/>
    <w:rsid w:val="008B2ED4"/>
    <w:rsid w:val="008B3016"/>
    <w:rsid w:val="008B5EDF"/>
    <w:rsid w:val="008B7A9B"/>
    <w:rsid w:val="008C0800"/>
    <w:rsid w:val="008C2559"/>
    <w:rsid w:val="008C3782"/>
    <w:rsid w:val="008C420F"/>
    <w:rsid w:val="008C4731"/>
    <w:rsid w:val="008C4C28"/>
    <w:rsid w:val="008C4E9F"/>
    <w:rsid w:val="008C5738"/>
    <w:rsid w:val="008C5CA7"/>
    <w:rsid w:val="008C6F0F"/>
    <w:rsid w:val="008C736A"/>
    <w:rsid w:val="008C7EAD"/>
    <w:rsid w:val="008D1533"/>
    <w:rsid w:val="008D1F39"/>
    <w:rsid w:val="008D465E"/>
    <w:rsid w:val="008D5C2E"/>
    <w:rsid w:val="008D6152"/>
    <w:rsid w:val="008E24AF"/>
    <w:rsid w:val="008E66BF"/>
    <w:rsid w:val="008F0F81"/>
    <w:rsid w:val="008F443B"/>
    <w:rsid w:val="008F5E4B"/>
    <w:rsid w:val="008F7F9B"/>
    <w:rsid w:val="00900071"/>
    <w:rsid w:val="00903107"/>
    <w:rsid w:val="00903AFC"/>
    <w:rsid w:val="009062C9"/>
    <w:rsid w:val="009063E3"/>
    <w:rsid w:val="009066D3"/>
    <w:rsid w:val="00910CB8"/>
    <w:rsid w:val="00912276"/>
    <w:rsid w:val="00912AA5"/>
    <w:rsid w:val="009149A2"/>
    <w:rsid w:val="009153F1"/>
    <w:rsid w:val="00915677"/>
    <w:rsid w:val="00915D01"/>
    <w:rsid w:val="00920621"/>
    <w:rsid w:val="0092101C"/>
    <w:rsid w:val="00921B17"/>
    <w:rsid w:val="00923540"/>
    <w:rsid w:val="00923B5D"/>
    <w:rsid w:val="00923D53"/>
    <w:rsid w:val="00924A8A"/>
    <w:rsid w:val="00926191"/>
    <w:rsid w:val="00926767"/>
    <w:rsid w:val="0092726B"/>
    <w:rsid w:val="00927DDD"/>
    <w:rsid w:val="00931D86"/>
    <w:rsid w:val="00934412"/>
    <w:rsid w:val="00934E08"/>
    <w:rsid w:val="00935D0A"/>
    <w:rsid w:val="009361D5"/>
    <w:rsid w:val="00940322"/>
    <w:rsid w:val="009405D5"/>
    <w:rsid w:val="0094216D"/>
    <w:rsid w:val="00943014"/>
    <w:rsid w:val="0094377F"/>
    <w:rsid w:val="00945AEA"/>
    <w:rsid w:val="00946A80"/>
    <w:rsid w:val="00952A41"/>
    <w:rsid w:val="00954C05"/>
    <w:rsid w:val="009601C1"/>
    <w:rsid w:val="00963668"/>
    <w:rsid w:val="009659F4"/>
    <w:rsid w:val="00966D6A"/>
    <w:rsid w:val="00967514"/>
    <w:rsid w:val="00970BB9"/>
    <w:rsid w:val="00970D60"/>
    <w:rsid w:val="00973A77"/>
    <w:rsid w:val="00976682"/>
    <w:rsid w:val="0097678E"/>
    <w:rsid w:val="0098059B"/>
    <w:rsid w:val="0098335C"/>
    <w:rsid w:val="0098340F"/>
    <w:rsid w:val="00983CEE"/>
    <w:rsid w:val="00984E68"/>
    <w:rsid w:val="00984F36"/>
    <w:rsid w:val="00985280"/>
    <w:rsid w:val="00985819"/>
    <w:rsid w:val="0098608C"/>
    <w:rsid w:val="009875A4"/>
    <w:rsid w:val="00987844"/>
    <w:rsid w:val="009878D4"/>
    <w:rsid w:val="00990658"/>
    <w:rsid w:val="00991408"/>
    <w:rsid w:val="00995C28"/>
    <w:rsid w:val="00996BE7"/>
    <w:rsid w:val="009A385B"/>
    <w:rsid w:val="009A546B"/>
    <w:rsid w:val="009A7ADC"/>
    <w:rsid w:val="009B1CB9"/>
    <w:rsid w:val="009B38D5"/>
    <w:rsid w:val="009B4556"/>
    <w:rsid w:val="009B6B52"/>
    <w:rsid w:val="009B7D16"/>
    <w:rsid w:val="009C199F"/>
    <w:rsid w:val="009C19B7"/>
    <w:rsid w:val="009C1F7D"/>
    <w:rsid w:val="009C23B4"/>
    <w:rsid w:val="009C36BE"/>
    <w:rsid w:val="009C401F"/>
    <w:rsid w:val="009D0FA8"/>
    <w:rsid w:val="009D3108"/>
    <w:rsid w:val="009D3CF8"/>
    <w:rsid w:val="009D3D0D"/>
    <w:rsid w:val="009D53F2"/>
    <w:rsid w:val="009D7C51"/>
    <w:rsid w:val="009E0622"/>
    <w:rsid w:val="009E1315"/>
    <w:rsid w:val="009E1A0E"/>
    <w:rsid w:val="009E2AED"/>
    <w:rsid w:val="009E2EB0"/>
    <w:rsid w:val="009E31D3"/>
    <w:rsid w:val="009E3F46"/>
    <w:rsid w:val="009F0482"/>
    <w:rsid w:val="009F1673"/>
    <w:rsid w:val="009F22B5"/>
    <w:rsid w:val="009F2553"/>
    <w:rsid w:val="009F36BF"/>
    <w:rsid w:val="009F3980"/>
    <w:rsid w:val="009F4195"/>
    <w:rsid w:val="009F5D13"/>
    <w:rsid w:val="00A01931"/>
    <w:rsid w:val="00A0320A"/>
    <w:rsid w:val="00A03C9E"/>
    <w:rsid w:val="00A05FE0"/>
    <w:rsid w:val="00A0720C"/>
    <w:rsid w:val="00A07965"/>
    <w:rsid w:val="00A10243"/>
    <w:rsid w:val="00A10385"/>
    <w:rsid w:val="00A107BC"/>
    <w:rsid w:val="00A111B6"/>
    <w:rsid w:val="00A1357A"/>
    <w:rsid w:val="00A156DB"/>
    <w:rsid w:val="00A15E43"/>
    <w:rsid w:val="00A166C1"/>
    <w:rsid w:val="00A17240"/>
    <w:rsid w:val="00A201A4"/>
    <w:rsid w:val="00A2094D"/>
    <w:rsid w:val="00A2199E"/>
    <w:rsid w:val="00A23209"/>
    <w:rsid w:val="00A24DC4"/>
    <w:rsid w:val="00A31266"/>
    <w:rsid w:val="00A318B6"/>
    <w:rsid w:val="00A31D41"/>
    <w:rsid w:val="00A33B5B"/>
    <w:rsid w:val="00A33B9E"/>
    <w:rsid w:val="00A354A6"/>
    <w:rsid w:val="00A359AC"/>
    <w:rsid w:val="00A42A99"/>
    <w:rsid w:val="00A42E68"/>
    <w:rsid w:val="00A4489A"/>
    <w:rsid w:val="00A4494B"/>
    <w:rsid w:val="00A44D42"/>
    <w:rsid w:val="00A46063"/>
    <w:rsid w:val="00A469FB"/>
    <w:rsid w:val="00A46C3D"/>
    <w:rsid w:val="00A47530"/>
    <w:rsid w:val="00A47602"/>
    <w:rsid w:val="00A5090A"/>
    <w:rsid w:val="00A5151A"/>
    <w:rsid w:val="00A55C26"/>
    <w:rsid w:val="00A56A34"/>
    <w:rsid w:val="00A576CF"/>
    <w:rsid w:val="00A619A9"/>
    <w:rsid w:val="00A61C8B"/>
    <w:rsid w:val="00A62089"/>
    <w:rsid w:val="00A624B2"/>
    <w:rsid w:val="00A65236"/>
    <w:rsid w:val="00A6632B"/>
    <w:rsid w:val="00A67FE0"/>
    <w:rsid w:val="00A70F8B"/>
    <w:rsid w:val="00A72D4F"/>
    <w:rsid w:val="00A73262"/>
    <w:rsid w:val="00A73A67"/>
    <w:rsid w:val="00A74559"/>
    <w:rsid w:val="00A748AC"/>
    <w:rsid w:val="00A76EEA"/>
    <w:rsid w:val="00A80DF0"/>
    <w:rsid w:val="00A823F6"/>
    <w:rsid w:val="00A84B41"/>
    <w:rsid w:val="00A852F9"/>
    <w:rsid w:val="00A87BA5"/>
    <w:rsid w:val="00A91A3E"/>
    <w:rsid w:val="00A91B65"/>
    <w:rsid w:val="00A91DF7"/>
    <w:rsid w:val="00A924D8"/>
    <w:rsid w:val="00A92663"/>
    <w:rsid w:val="00A97459"/>
    <w:rsid w:val="00AA0A89"/>
    <w:rsid w:val="00AA2400"/>
    <w:rsid w:val="00AA449E"/>
    <w:rsid w:val="00AB0F5C"/>
    <w:rsid w:val="00AB14E3"/>
    <w:rsid w:val="00AB1F3D"/>
    <w:rsid w:val="00AB4D0A"/>
    <w:rsid w:val="00AB4FEC"/>
    <w:rsid w:val="00AB6524"/>
    <w:rsid w:val="00AB7364"/>
    <w:rsid w:val="00AC01AA"/>
    <w:rsid w:val="00AC1142"/>
    <w:rsid w:val="00AC208E"/>
    <w:rsid w:val="00AC3076"/>
    <w:rsid w:val="00AC3935"/>
    <w:rsid w:val="00AC3D00"/>
    <w:rsid w:val="00AC4C6D"/>
    <w:rsid w:val="00AC4F72"/>
    <w:rsid w:val="00AD2FA2"/>
    <w:rsid w:val="00AD50AA"/>
    <w:rsid w:val="00AD56BF"/>
    <w:rsid w:val="00AD7296"/>
    <w:rsid w:val="00AD74D4"/>
    <w:rsid w:val="00AE0B5F"/>
    <w:rsid w:val="00AE2F5A"/>
    <w:rsid w:val="00AE437F"/>
    <w:rsid w:val="00AE5144"/>
    <w:rsid w:val="00AE58E6"/>
    <w:rsid w:val="00AE655C"/>
    <w:rsid w:val="00AE777A"/>
    <w:rsid w:val="00AF1B80"/>
    <w:rsid w:val="00AF1DED"/>
    <w:rsid w:val="00AF2EF7"/>
    <w:rsid w:val="00AF3778"/>
    <w:rsid w:val="00AF38CD"/>
    <w:rsid w:val="00AF5905"/>
    <w:rsid w:val="00AF741A"/>
    <w:rsid w:val="00B00BC1"/>
    <w:rsid w:val="00B02351"/>
    <w:rsid w:val="00B03603"/>
    <w:rsid w:val="00B03862"/>
    <w:rsid w:val="00B0387C"/>
    <w:rsid w:val="00B04161"/>
    <w:rsid w:val="00B056F9"/>
    <w:rsid w:val="00B0742F"/>
    <w:rsid w:val="00B07707"/>
    <w:rsid w:val="00B07D9C"/>
    <w:rsid w:val="00B07F1A"/>
    <w:rsid w:val="00B102E3"/>
    <w:rsid w:val="00B10BA2"/>
    <w:rsid w:val="00B112DE"/>
    <w:rsid w:val="00B11E3D"/>
    <w:rsid w:val="00B1290F"/>
    <w:rsid w:val="00B13355"/>
    <w:rsid w:val="00B13D67"/>
    <w:rsid w:val="00B14137"/>
    <w:rsid w:val="00B1580B"/>
    <w:rsid w:val="00B1647A"/>
    <w:rsid w:val="00B17064"/>
    <w:rsid w:val="00B17E82"/>
    <w:rsid w:val="00B20997"/>
    <w:rsid w:val="00B218B7"/>
    <w:rsid w:val="00B247AB"/>
    <w:rsid w:val="00B25221"/>
    <w:rsid w:val="00B25D74"/>
    <w:rsid w:val="00B260E8"/>
    <w:rsid w:val="00B3105C"/>
    <w:rsid w:val="00B3195E"/>
    <w:rsid w:val="00B37D09"/>
    <w:rsid w:val="00B40021"/>
    <w:rsid w:val="00B44406"/>
    <w:rsid w:val="00B454C4"/>
    <w:rsid w:val="00B479D1"/>
    <w:rsid w:val="00B500A9"/>
    <w:rsid w:val="00B55263"/>
    <w:rsid w:val="00B55725"/>
    <w:rsid w:val="00B55E20"/>
    <w:rsid w:val="00B575BA"/>
    <w:rsid w:val="00B57A6B"/>
    <w:rsid w:val="00B61D91"/>
    <w:rsid w:val="00B64623"/>
    <w:rsid w:val="00B6496A"/>
    <w:rsid w:val="00B64E36"/>
    <w:rsid w:val="00B66F49"/>
    <w:rsid w:val="00B6765A"/>
    <w:rsid w:val="00B67711"/>
    <w:rsid w:val="00B70057"/>
    <w:rsid w:val="00B71199"/>
    <w:rsid w:val="00B71CB8"/>
    <w:rsid w:val="00B72B81"/>
    <w:rsid w:val="00B754F5"/>
    <w:rsid w:val="00B758AB"/>
    <w:rsid w:val="00B76429"/>
    <w:rsid w:val="00B76F4E"/>
    <w:rsid w:val="00B80DFF"/>
    <w:rsid w:val="00B80E00"/>
    <w:rsid w:val="00B82F91"/>
    <w:rsid w:val="00B84E8E"/>
    <w:rsid w:val="00B8610D"/>
    <w:rsid w:val="00B86224"/>
    <w:rsid w:val="00B86702"/>
    <w:rsid w:val="00B87F83"/>
    <w:rsid w:val="00B87FD8"/>
    <w:rsid w:val="00B90D7A"/>
    <w:rsid w:val="00B91570"/>
    <w:rsid w:val="00B9176C"/>
    <w:rsid w:val="00B9196B"/>
    <w:rsid w:val="00B956D4"/>
    <w:rsid w:val="00B95A68"/>
    <w:rsid w:val="00BA0D38"/>
    <w:rsid w:val="00BA2BDC"/>
    <w:rsid w:val="00BA48AE"/>
    <w:rsid w:val="00BA73E2"/>
    <w:rsid w:val="00BA7432"/>
    <w:rsid w:val="00BA7BEF"/>
    <w:rsid w:val="00BB03E6"/>
    <w:rsid w:val="00BB3656"/>
    <w:rsid w:val="00BB37E7"/>
    <w:rsid w:val="00BB7C1F"/>
    <w:rsid w:val="00BC1AA0"/>
    <w:rsid w:val="00BC3835"/>
    <w:rsid w:val="00BC3F50"/>
    <w:rsid w:val="00BC6D5D"/>
    <w:rsid w:val="00BC74A9"/>
    <w:rsid w:val="00BC7EB9"/>
    <w:rsid w:val="00BD1B04"/>
    <w:rsid w:val="00BD2643"/>
    <w:rsid w:val="00BD2D63"/>
    <w:rsid w:val="00BD350C"/>
    <w:rsid w:val="00BD3AC1"/>
    <w:rsid w:val="00BD3BF7"/>
    <w:rsid w:val="00BD42C2"/>
    <w:rsid w:val="00BD43CD"/>
    <w:rsid w:val="00BD5299"/>
    <w:rsid w:val="00BD556A"/>
    <w:rsid w:val="00BD5673"/>
    <w:rsid w:val="00BD5FF7"/>
    <w:rsid w:val="00BD6464"/>
    <w:rsid w:val="00BD6558"/>
    <w:rsid w:val="00BD6C3D"/>
    <w:rsid w:val="00BD7287"/>
    <w:rsid w:val="00BD7B60"/>
    <w:rsid w:val="00BE02FD"/>
    <w:rsid w:val="00BE08BF"/>
    <w:rsid w:val="00BE1428"/>
    <w:rsid w:val="00BE17B1"/>
    <w:rsid w:val="00BE2209"/>
    <w:rsid w:val="00BE2B5C"/>
    <w:rsid w:val="00BE3C0E"/>
    <w:rsid w:val="00BE467D"/>
    <w:rsid w:val="00BE528E"/>
    <w:rsid w:val="00BE5ED2"/>
    <w:rsid w:val="00BE7019"/>
    <w:rsid w:val="00BF1996"/>
    <w:rsid w:val="00BF1F7C"/>
    <w:rsid w:val="00BF3214"/>
    <w:rsid w:val="00BF33CA"/>
    <w:rsid w:val="00BF4E12"/>
    <w:rsid w:val="00BF71DE"/>
    <w:rsid w:val="00BF7E5F"/>
    <w:rsid w:val="00C00DA5"/>
    <w:rsid w:val="00C00DB1"/>
    <w:rsid w:val="00C01C48"/>
    <w:rsid w:val="00C04648"/>
    <w:rsid w:val="00C04875"/>
    <w:rsid w:val="00C05310"/>
    <w:rsid w:val="00C06FED"/>
    <w:rsid w:val="00C11EE4"/>
    <w:rsid w:val="00C1421E"/>
    <w:rsid w:val="00C14E82"/>
    <w:rsid w:val="00C15867"/>
    <w:rsid w:val="00C17298"/>
    <w:rsid w:val="00C2056A"/>
    <w:rsid w:val="00C20BEF"/>
    <w:rsid w:val="00C20F27"/>
    <w:rsid w:val="00C2296D"/>
    <w:rsid w:val="00C23155"/>
    <w:rsid w:val="00C2398E"/>
    <w:rsid w:val="00C2435F"/>
    <w:rsid w:val="00C264A1"/>
    <w:rsid w:val="00C30CB0"/>
    <w:rsid w:val="00C31440"/>
    <w:rsid w:val="00C32B46"/>
    <w:rsid w:val="00C33206"/>
    <w:rsid w:val="00C334CC"/>
    <w:rsid w:val="00C33EF7"/>
    <w:rsid w:val="00C37B3D"/>
    <w:rsid w:val="00C40C41"/>
    <w:rsid w:val="00C42078"/>
    <w:rsid w:val="00C42484"/>
    <w:rsid w:val="00C4285C"/>
    <w:rsid w:val="00C43175"/>
    <w:rsid w:val="00C442DD"/>
    <w:rsid w:val="00C4453D"/>
    <w:rsid w:val="00C447EC"/>
    <w:rsid w:val="00C44D68"/>
    <w:rsid w:val="00C44DE4"/>
    <w:rsid w:val="00C45885"/>
    <w:rsid w:val="00C4641F"/>
    <w:rsid w:val="00C46CC7"/>
    <w:rsid w:val="00C47843"/>
    <w:rsid w:val="00C478C5"/>
    <w:rsid w:val="00C50F22"/>
    <w:rsid w:val="00C54561"/>
    <w:rsid w:val="00C558C0"/>
    <w:rsid w:val="00C57971"/>
    <w:rsid w:val="00C622F8"/>
    <w:rsid w:val="00C65BF8"/>
    <w:rsid w:val="00C67A87"/>
    <w:rsid w:val="00C70822"/>
    <w:rsid w:val="00C71BC0"/>
    <w:rsid w:val="00C71DE8"/>
    <w:rsid w:val="00C73007"/>
    <w:rsid w:val="00C730F9"/>
    <w:rsid w:val="00C73897"/>
    <w:rsid w:val="00C73C42"/>
    <w:rsid w:val="00C73EFF"/>
    <w:rsid w:val="00C76BA4"/>
    <w:rsid w:val="00C771AD"/>
    <w:rsid w:val="00C804BE"/>
    <w:rsid w:val="00C805A5"/>
    <w:rsid w:val="00C83A48"/>
    <w:rsid w:val="00C848EA"/>
    <w:rsid w:val="00C85865"/>
    <w:rsid w:val="00C85E85"/>
    <w:rsid w:val="00C87D2F"/>
    <w:rsid w:val="00C90404"/>
    <w:rsid w:val="00C92C8C"/>
    <w:rsid w:val="00C93037"/>
    <w:rsid w:val="00C93435"/>
    <w:rsid w:val="00C93646"/>
    <w:rsid w:val="00C95260"/>
    <w:rsid w:val="00C96DDE"/>
    <w:rsid w:val="00CA2EAE"/>
    <w:rsid w:val="00CA34D4"/>
    <w:rsid w:val="00CA3A9B"/>
    <w:rsid w:val="00CA4AC1"/>
    <w:rsid w:val="00CA6B34"/>
    <w:rsid w:val="00CA6F72"/>
    <w:rsid w:val="00CB0316"/>
    <w:rsid w:val="00CB0317"/>
    <w:rsid w:val="00CB0B11"/>
    <w:rsid w:val="00CB1ED6"/>
    <w:rsid w:val="00CB224E"/>
    <w:rsid w:val="00CB3988"/>
    <w:rsid w:val="00CB5354"/>
    <w:rsid w:val="00CC0061"/>
    <w:rsid w:val="00CC057D"/>
    <w:rsid w:val="00CC14A1"/>
    <w:rsid w:val="00CC214D"/>
    <w:rsid w:val="00CC23D0"/>
    <w:rsid w:val="00CC4AE5"/>
    <w:rsid w:val="00CC6A14"/>
    <w:rsid w:val="00CC6E10"/>
    <w:rsid w:val="00CC70A3"/>
    <w:rsid w:val="00CC7F83"/>
    <w:rsid w:val="00CD1D16"/>
    <w:rsid w:val="00CD53C3"/>
    <w:rsid w:val="00CD55DA"/>
    <w:rsid w:val="00CD574E"/>
    <w:rsid w:val="00CD58B1"/>
    <w:rsid w:val="00CD7B90"/>
    <w:rsid w:val="00CE202D"/>
    <w:rsid w:val="00CE3275"/>
    <w:rsid w:val="00CE4C22"/>
    <w:rsid w:val="00CE5CF2"/>
    <w:rsid w:val="00CE62C0"/>
    <w:rsid w:val="00CE63CC"/>
    <w:rsid w:val="00CE756E"/>
    <w:rsid w:val="00CF225B"/>
    <w:rsid w:val="00CF2563"/>
    <w:rsid w:val="00CF41EC"/>
    <w:rsid w:val="00CF586C"/>
    <w:rsid w:val="00CF5D04"/>
    <w:rsid w:val="00CF613E"/>
    <w:rsid w:val="00D039B1"/>
    <w:rsid w:val="00D04DE4"/>
    <w:rsid w:val="00D04E84"/>
    <w:rsid w:val="00D04ECA"/>
    <w:rsid w:val="00D063F1"/>
    <w:rsid w:val="00D14F22"/>
    <w:rsid w:val="00D21677"/>
    <w:rsid w:val="00D21D17"/>
    <w:rsid w:val="00D22009"/>
    <w:rsid w:val="00D2390F"/>
    <w:rsid w:val="00D2398C"/>
    <w:rsid w:val="00D24723"/>
    <w:rsid w:val="00D249C4"/>
    <w:rsid w:val="00D306A7"/>
    <w:rsid w:val="00D31777"/>
    <w:rsid w:val="00D32138"/>
    <w:rsid w:val="00D3604D"/>
    <w:rsid w:val="00D37EFC"/>
    <w:rsid w:val="00D40A42"/>
    <w:rsid w:val="00D40F5E"/>
    <w:rsid w:val="00D42237"/>
    <w:rsid w:val="00D43361"/>
    <w:rsid w:val="00D43605"/>
    <w:rsid w:val="00D4718A"/>
    <w:rsid w:val="00D47DBC"/>
    <w:rsid w:val="00D50D20"/>
    <w:rsid w:val="00D50D31"/>
    <w:rsid w:val="00D5104E"/>
    <w:rsid w:val="00D55FF2"/>
    <w:rsid w:val="00D5622E"/>
    <w:rsid w:val="00D563E8"/>
    <w:rsid w:val="00D57918"/>
    <w:rsid w:val="00D620FF"/>
    <w:rsid w:val="00D644A6"/>
    <w:rsid w:val="00D65C56"/>
    <w:rsid w:val="00D704B6"/>
    <w:rsid w:val="00D725A5"/>
    <w:rsid w:val="00D731B5"/>
    <w:rsid w:val="00D73DC6"/>
    <w:rsid w:val="00D7430E"/>
    <w:rsid w:val="00D74C1A"/>
    <w:rsid w:val="00D75205"/>
    <w:rsid w:val="00D753CE"/>
    <w:rsid w:val="00D754C1"/>
    <w:rsid w:val="00D76419"/>
    <w:rsid w:val="00D765FD"/>
    <w:rsid w:val="00D7694B"/>
    <w:rsid w:val="00D77A35"/>
    <w:rsid w:val="00D800D5"/>
    <w:rsid w:val="00D809F4"/>
    <w:rsid w:val="00D81494"/>
    <w:rsid w:val="00D81B3E"/>
    <w:rsid w:val="00D85BFB"/>
    <w:rsid w:val="00D87086"/>
    <w:rsid w:val="00D871FC"/>
    <w:rsid w:val="00D87676"/>
    <w:rsid w:val="00D90C70"/>
    <w:rsid w:val="00D90E49"/>
    <w:rsid w:val="00D91432"/>
    <w:rsid w:val="00D92673"/>
    <w:rsid w:val="00D9297A"/>
    <w:rsid w:val="00D92AD4"/>
    <w:rsid w:val="00D94AA6"/>
    <w:rsid w:val="00D97FF0"/>
    <w:rsid w:val="00DA11A5"/>
    <w:rsid w:val="00DA144A"/>
    <w:rsid w:val="00DA166F"/>
    <w:rsid w:val="00DA21C9"/>
    <w:rsid w:val="00DA53FF"/>
    <w:rsid w:val="00DA5F60"/>
    <w:rsid w:val="00DA6628"/>
    <w:rsid w:val="00DA7718"/>
    <w:rsid w:val="00DB02AE"/>
    <w:rsid w:val="00DB0D0A"/>
    <w:rsid w:val="00DB3154"/>
    <w:rsid w:val="00DB353D"/>
    <w:rsid w:val="00DB6539"/>
    <w:rsid w:val="00DB7C03"/>
    <w:rsid w:val="00DB7F4F"/>
    <w:rsid w:val="00DC1A61"/>
    <w:rsid w:val="00DC2459"/>
    <w:rsid w:val="00DC2A72"/>
    <w:rsid w:val="00DC3F10"/>
    <w:rsid w:val="00DC5064"/>
    <w:rsid w:val="00DC692A"/>
    <w:rsid w:val="00DC6A10"/>
    <w:rsid w:val="00DC6D65"/>
    <w:rsid w:val="00DD05EC"/>
    <w:rsid w:val="00DD2195"/>
    <w:rsid w:val="00DD49A1"/>
    <w:rsid w:val="00DD502B"/>
    <w:rsid w:val="00DD5A56"/>
    <w:rsid w:val="00DD5E62"/>
    <w:rsid w:val="00DE13F5"/>
    <w:rsid w:val="00DE1D5E"/>
    <w:rsid w:val="00DE258C"/>
    <w:rsid w:val="00DE2CC3"/>
    <w:rsid w:val="00DE2EB8"/>
    <w:rsid w:val="00DE3835"/>
    <w:rsid w:val="00DE3F39"/>
    <w:rsid w:val="00DE4AE0"/>
    <w:rsid w:val="00DE4E1D"/>
    <w:rsid w:val="00DE657E"/>
    <w:rsid w:val="00DE7307"/>
    <w:rsid w:val="00DE7FA3"/>
    <w:rsid w:val="00DF0A54"/>
    <w:rsid w:val="00DF1047"/>
    <w:rsid w:val="00DF1D98"/>
    <w:rsid w:val="00DF4704"/>
    <w:rsid w:val="00DF4DAD"/>
    <w:rsid w:val="00DF6528"/>
    <w:rsid w:val="00DF7D70"/>
    <w:rsid w:val="00E013D5"/>
    <w:rsid w:val="00E024AA"/>
    <w:rsid w:val="00E06076"/>
    <w:rsid w:val="00E06673"/>
    <w:rsid w:val="00E10975"/>
    <w:rsid w:val="00E125FB"/>
    <w:rsid w:val="00E1321C"/>
    <w:rsid w:val="00E147F1"/>
    <w:rsid w:val="00E14D1D"/>
    <w:rsid w:val="00E1693E"/>
    <w:rsid w:val="00E16D12"/>
    <w:rsid w:val="00E170D8"/>
    <w:rsid w:val="00E203CF"/>
    <w:rsid w:val="00E20584"/>
    <w:rsid w:val="00E217AA"/>
    <w:rsid w:val="00E21AF4"/>
    <w:rsid w:val="00E23533"/>
    <w:rsid w:val="00E250F1"/>
    <w:rsid w:val="00E25408"/>
    <w:rsid w:val="00E26B1A"/>
    <w:rsid w:val="00E301E2"/>
    <w:rsid w:val="00E32E6B"/>
    <w:rsid w:val="00E32E7A"/>
    <w:rsid w:val="00E33106"/>
    <w:rsid w:val="00E34527"/>
    <w:rsid w:val="00E3550D"/>
    <w:rsid w:val="00E36E5B"/>
    <w:rsid w:val="00E4012B"/>
    <w:rsid w:val="00E446C6"/>
    <w:rsid w:val="00E4475A"/>
    <w:rsid w:val="00E50035"/>
    <w:rsid w:val="00E50407"/>
    <w:rsid w:val="00E50AFD"/>
    <w:rsid w:val="00E52C34"/>
    <w:rsid w:val="00E52F09"/>
    <w:rsid w:val="00E53175"/>
    <w:rsid w:val="00E57609"/>
    <w:rsid w:val="00E57893"/>
    <w:rsid w:val="00E60EDD"/>
    <w:rsid w:val="00E614E0"/>
    <w:rsid w:val="00E61777"/>
    <w:rsid w:val="00E62BBA"/>
    <w:rsid w:val="00E657E7"/>
    <w:rsid w:val="00E70E1A"/>
    <w:rsid w:val="00E72584"/>
    <w:rsid w:val="00E72DD6"/>
    <w:rsid w:val="00E73F7F"/>
    <w:rsid w:val="00E746D5"/>
    <w:rsid w:val="00E74C75"/>
    <w:rsid w:val="00E812BB"/>
    <w:rsid w:val="00E814E7"/>
    <w:rsid w:val="00E82255"/>
    <w:rsid w:val="00E82CF9"/>
    <w:rsid w:val="00E8430A"/>
    <w:rsid w:val="00E84C4B"/>
    <w:rsid w:val="00E85E9F"/>
    <w:rsid w:val="00E94EB1"/>
    <w:rsid w:val="00E965E3"/>
    <w:rsid w:val="00E967DC"/>
    <w:rsid w:val="00E96B0A"/>
    <w:rsid w:val="00E971AD"/>
    <w:rsid w:val="00E977D4"/>
    <w:rsid w:val="00EA0866"/>
    <w:rsid w:val="00EA1877"/>
    <w:rsid w:val="00EA2887"/>
    <w:rsid w:val="00EA2EC5"/>
    <w:rsid w:val="00EA429F"/>
    <w:rsid w:val="00EA4F9E"/>
    <w:rsid w:val="00EA5557"/>
    <w:rsid w:val="00EA6D3B"/>
    <w:rsid w:val="00EB00AD"/>
    <w:rsid w:val="00EB03E7"/>
    <w:rsid w:val="00EB136C"/>
    <w:rsid w:val="00EB334D"/>
    <w:rsid w:val="00EB361D"/>
    <w:rsid w:val="00EB3D59"/>
    <w:rsid w:val="00EB3DB0"/>
    <w:rsid w:val="00EB480E"/>
    <w:rsid w:val="00EB4EE1"/>
    <w:rsid w:val="00EB5EC6"/>
    <w:rsid w:val="00EB5F0C"/>
    <w:rsid w:val="00EB764B"/>
    <w:rsid w:val="00EB7FC9"/>
    <w:rsid w:val="00EC2796"/>
    <w:rsid w:val="00EC3696"/>
    <w:rsid w:val="00EC404E"/>
    <w:rsid w:val="00ED0D26"/>
    <w:rsid w:val="00ED1BDF"/>
    <w:rsid w:val="00ED408D"/>
    <w:rsid w:val="00ED45F1"/>
    <w:rsid w:val="00ED4A15"/>
    <w:rsid w:val="00ED5ACD"/>
    <w:rsid w:val="00ED7137"/>
    <w:rsid w:val="00ED7A2B"/>
    <w:rsid w:val="00EE191C"/>
    <w:rsid w:val="00EE2119"/>
    <w:rsid w:val="00EE3560"/>
    <w:rsid w:val="00EE4AA1"/>
    <w:rsid w:val="00EE7380"/>
    <w:rsid w:val="00EE7730"/>
    <w:rsid w:val="00EF01BE"/>
    <w:rsid w:val="00EF2724"/>
    <w:rsid w:val="00EF3175"/>
    <w:rsid w:val="00EF34D9"/>
    <w:rsid w:val="00EF5684"/>
    <w:rsid w:val="00EF65CE"/>
    <w:rsid w:val="00EF705B"/>
    <w:rsid w:val="00F0027C"/>
    <w:rsid w:val="00F01CE5"/>
    <w:rsid w:val="00F030DD"/>
    <w:rsid w:val="00F031CA"/>
    <w:rsid w:val="00F036EB"/>
    <w:rsid w:val="00F036FF"/>
    <w:rsid w:val="00F03BD5"/>
    <w:rsid w:val="00F0459E"/>
    <w:rsid w:val="00F04EEC"/>
    <w:rsid w:val="00F064EF"/>
    <w:rsid w:val="00F07236"/>
    <w:rsid w:val="00F100A0"/>
    <w:rsid w:val="00F1248E"/>
    <w:rsid w:val="00F12CA2"/>
    <w:rsid w:val="00F14041"/>
    <w:rsid w:val="00F20293"/>
    <w:rsid w:val="00F20806"/>
    <w:rsid w:val="00F21088"/>
    <w:rsid w:val="00F22855"/>
    <w:rsid w:val="00F2351E"/>
    <w:rsid w:val="00F2406E"/>
    <w:rsid w:val="00F24ED6"/>
    <w:rsid w:val="00F24F43"/>
    <w:rsid w:val="00F25CF2"/>
    <w:rsid w:val="00F2638E"/>
    <w:rsid w:val="00F27628"/>
    <w:rsid w:val="00F31621"/>
    <w:rsid w:val="00F31B67"/>
    <w:rsid w:val="00F327E7"/>
    <w:rsid w:val="00F32A5F"/>
    <w:rsid w:val="00F34966"/>
    <w:rsid w:val="00F35284"/>
    <w:rsid w:val="00F35746"/>
    <w:rsid w:val="00F36371"/>
    <w:rsid w:val="00F36C78"/>
    <w:rsid w:val="00F409F6"/>
    <w:rsid w:val="00F41421"/>
    <w:rsid w:val="00F41701"/>
    <w:rsid w:val="00F435B3"/>
    <w:rsid w:val="00F43B51"/>
    <w:rsid w:val="00F44233"/>
    <w:rsid w:val="00F447C7"/>
    <w:rsid w:val="00F44939"/>
    <w:rsid w:val="00F478C3"/>
    <w:rsid w:val="00F51672"/>
    <w:rsid w:val="00F53208"/>
    <w:rsid w:val="00F53C2F"/>
    <w:rsid w:val="00F554A9"/>
    <w:rsid w:val="00F56431"/>
    <w:rsid w:val="00F60CC4"/>
    <w:rsid w:val="00F63759"/>
    <w:rsid w:val="00F63E47"/>
    <w:rsid w:val="00F664D8"/>
    <w:rsid w:val="00F70C2D"/>
    <w:rsid w:val="00F70DCB"/>
    <w:rsid w:val="00F7100F"/>
    <w:rsid w:val="00F716FD"/>
    <w:rsid w:val="00F721B6"/>
    <w:rsid w:val="00F72A52"/>
    <w:rsid w:val="00F731C7"/>
    <w:rsid w:val="00F75C5F"/>
    <w:rsid w:val="00F80355"/>
    <w:rsid w:val="00F80496"/>
    <w:rsid w:val="00F81E24"/>
    <w:rsid w:val="00F82DB0"/>
    <w:rsid w:val="00F831F1"/>
    <w:rsid w:val="00F85684"/>
    <w:rsid w:val="00F872EE"/>
    <w:rsid w:val="00F87537"/>
    <w:rsid w:val="00F91A78"/>
    <w:rsid w:val="00F924A5"/>
    <w:rsid w:val="00F9314E"/>
    <w:rsid w:val="00FA1805"/>
    <w:rsid w:val="00FA2652"/>
    <w:rsid w:val="00FA26CC"/>
    <w:rsid w:val="00FA29EE"/>
    <w:rsid w:val="00FA31C1"/>
    <w:rsid w:val="00FA45FB"/>
    <w:rsid w:val="00FA54D3"/>
    <w:rsid w:val="00FA55B4"/>
    <w:rsid w:val="00FA5B72"/>
    <w:rsid w:val="00FA6349"/>
    <w:rsid w:val="00FA63F9"/>
    <w:rsid w:val="00FA6B25"/>
    <w:rsid w:val="00FB0C81"/>
    <w:rsid w:val="00FB1C0B"/>
    <w:rsid w:val="00FB1F02"/>
    <w:rsid w:val="00FB5EC1"/>
    <w:rsid w:val="00FB6692"/>
    <w:rsid w:val="00FB6E74"/>
    <w:rsid w:val="00FC0135"/>
    <w:rsid w:val="00FC2200"/>
    <w:rsid w:val="00FC2540"/>
    <w:rsid w:val="00FC4ACD"/>
    <w:rsid w:val="00FD1BF9"/>
    <w:rsid w:val="00FD24E3"/>
    <w:rsid w:val="00FD2998"/>
    <w:rsid w:val="00FD3B2A"/>
    <w:rsid w:val="00FD3DCC"/>
    <w:rsid w:val="00FD4012"/>
    <w:rsid w:val="00FD448E"/>
    <w:rsid w:val="00FD55FE"/>
    <w:rsid w:val="00FD7F76"/>
    <w:rsid w:val="00FE09A1"/>
    <w:rsid w:val="00FE3364"/>
    <w:rsid w:val="00FF0204"/>
    <w:rsid w:val="00FF0543"/>
    <w:rsid w:val="00FF0B73"/>
    <w:rsid w:val="00FF1B8E"/>
    <w:rsid w:val="00FF3AED"/>
    <w:rsid w:val="00FF3DF8"/>
    <w:rsid w:val="00FF52CB"/>
    <w:rsid w:val="00FF558D"/>
    <w:rsid w:val="00FF5867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94A512"/>
  <w15:chartTrackingRefBased/>
  <w15:docId w15:val="{8683B9A4-858A-4E7A-B355-533D57FB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9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  <w:pPr>
      <w:numPr>
        <w:numId w:val="30"/>
      </w:numPr>
    </w:pPr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  <w:pPr>
      <w:numPr>
        <w:numId w:val="31"/>
      </w:numPr>
    </w:pPr>
  </w:style>
  <w:style w:type="numbering" w:customStyle="1" w:styleId="ArticleSection1">
    <w:name w:val="Article / Section1"/>
    <w:basedOn w:val="NoList"/>
    <w:next w:val="ArticleSection"/>
    <w:semiHidden/>
    <w:rsid w:val="00720EE7"/>
    <w:pPr>
      <w:numPr>
        <w:numId w:val="32"/>
      </w:numPr>
    </w:pPr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E10975"/>
    <w:rPr>
      <w:rFonts w:eastAsia="Times New Roman"/>
      <w:sz w:val="22"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E10975"/>
  </w:style>
  <w:style w:type="paragraph" w:styleId="NoSpacing">
    <w:name w:val="No Spacing"/>
    <w:uiPriority w:val="1"/>
    <w:qFormat/>
    <w:rsid w:val="00E10975"/>
    <w:pPr>
      <w:jc w:val="left"/>
    </w:pPr>
    <w:rPr>
      <w:rFonts w:eastAsia="Times New Roman"/>
      <w:lang w:eastAsia="en-US"/>
    </w:rPr>
  </w:style>
  <w:style w:type="paragraph" w:customStyle="1" w:styleId="paragraph">
    <w:name w:val="paragraph"/>
    <w:basedOn w:val="Normal"/>
    <w:rsid w:val="00E1097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eop">
    <w:name w:val="eop"/>
    <w:basedOn w:val="DefaultParagraphFont"/>
    <w:rsid w:val="00E10975"/>
  </w:style>
  <w:style w:type="character" w:customStyle="1" w:styleId="cf01">
    <w:name w:val="cf01"/>
    <w:basedOn w:val="DefaultParagraphFont"/>
    <w:rsid w:val="005236C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365B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whitespace-normal">
    <w:name w:val="whitespace-normal"/>
    <w:basedOn w:val="DefaultParagraphFont"/>
    <w:rsid w:val="00547833"/>
  </w:style>
  <w:style w:type="character" w:styleId="Strong">
    <w:name w:val="Strong"/>
    <w:basedOn w:val="DefaultParagraphFont"/>
    <w:uiPriority w:val="22"/>
    <w:qFormat/>
    <w:rsid w:val="00D765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LTALOU\United%20Nations\MLF-New-Shared-Drives%20-%20Documents\General\Project%20Review-Master\Burundi\EE\Draft\9830_%20EE_%20Burund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12BC6CABEA4BA8700881D1FA59F9" ma:contentTypeVersion="13" ma:contentTypeDescription="Create a new document." ma:contentTypeScope="" ma:versionID="d907a09895404cd043d727bf75646cd0">
  <xsd:schema xmlns:xsd="http://www.w3.org/2001/XMLSchema" xmlns:xs="http://www.w3.org/2001/XMLSchema" xmlns:p="http://schemas.microsoft.com/office/2006/metadata/properties" xmlns:ns2="722c3b86-a77b-454f-ae23-7d8b3ad4c0f8" xmlns:ns3="ab670d3d-3d37-4413-81ac-61a3754bf36f" targetNamespace="http://schemas.microsoft.com/office/2006/metadata/properties" ma:root="true" ma:fieldsID="b5ef302ce860920f524ad521a505ddf5" ns2:_="" ns3:_="">
    <xsd:import namespace="722c3b86-a77b-454f-ae23-7d8b3ad4c0f8"/>
    <xsd:import namespace="ab670d3d-3d37-4413-81ac-61a3754bf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c3b86-a77b-454f-ae23-7d8b3ad4c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0d3d-3d37-4413-81ac-61a3754bf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f5885-7353-439f-9127-07aa7d655679}" ma:internalName="TaxCatchAll" ma:showField="CatchAllData" ma:web="ab670d3d-3d37-4413-81ac-61a3754bf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c3b86-a77b-454f-ae23-7d8b3ad4c0f8">
      <Terms xmlns="http://schemas.microsoft.com/office/infopath/2007/PartnerControls"/>
    </lcf76f155ced4ddcb4097134ff3c332f>
    <TaxCatchAll xmlns="ab670d3d-3d37-4413-81ac-61a3754bf36f" xsi:nil="true"/>
  </documentManagement>
</p:properties>
</file>

<file path=customXml/itemProps1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1C4D51-7D92-42D6-AAE6-34EBCD918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c3b86-a77b-454f-ae23-7d8b3ad4c0f8"/>
    <ds:schemaRef ds:uri="ab670d3d-3d37-4413-81ac-61a3754bf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722c3b86-a77b-454f-ae23-7d8b3ad4c0f8"/>
    <ds:schemaRef ds:uri="ab670d3d-3d37-4413-81ac-61a3754bf36f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9830_ EE_ Burundi</Template>
  <TotalTime>249</TotalTime>
  <Pages>9</Pages>
  <Words>3209</Words>
  <Characters>18294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proposal:Burundi</vt:lpstr>
    </vt:vector>
  </TitlesOfParts>
  <Company>UNMFS</Company>
  <LinksUpToDate>false</LinksUpToDate>
  <CharactersWithSpaces>21461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proposal:Burundi</dc:title>
  <dc:subject/>
  <dc:creator>Ayman Eltalouny</dc:creator>
  <cp:keywords>98th ExCom, docId:02CFFFD5833307033A7908F15FA2C2EC</cp:keywords>
  <dc:description/>
  <cp:lastModifiedBy>Angela Xue He Yan</cp:lastModifiedBy>
  <cp:revision>219</cp:revision>
  <cp:lastPrinted>2001-05-26T13:40:00Z</cp:lastPrinted>
  <dcterms:created xsi:type="dcterms:W3CDTF">2026-05-14T13:35:00Z</dcterms:created>
  <dcterms:modified xsi:type="dcterms:W3CDTF">2026-05-15T20:21:00Z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UNEP/OzL.Pro/ExCom/98/30</vt:lpwstr>
  </property>
  <property fmtid="{D5CDD505-2E9C-101B-9397-08002B2CF9AE}" pid="3" name="Revision date">
    <vt:lpwstr>14/05/2026</vt:lpwstr>
  </property>
  <property fmtid="{D5CDD505-2E9C-101B-9397-08002B2CF9AE}" pid="4" name="ContentTypeId">
    <vt:lpwstr>0x0101005B4E12BC6CABEA4BA8700881D1FA59F9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